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305" w:rsidRDefault="00166DE8" w:rsidP="003E5305">
      <w:pPr>
        <w:spacing w:after="0" w:line="259" w:lineRule="auto"/>
        <w:ind w:left="0" w:right="3234" w:firstLine="0"/>
        <w:jc w:val="center"/>
      </w:pPr>
      <w:bookmarkStart w:id="0" w:name="_GoBack"/>
      <w:bookmarkEnd w:id="0"/>
      <w:r>
        <w:rPr>
          <w:noProof/>
        </w:rPr>
        <w:drawing>
          <wp:inline distT="0" distB="0" distL="0" distR="0">
            <wp:extent cx="3169285" cy="841375"/>
            <wp:effectExtent l="0" t="0" r="0" b="0"/>
            <wp:docPr id="109" name="Picture 109" descr="TAFE Directors Australia logo" title="logo"/>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7"/>
                    <a:stretch>
                      <a:fillRect/>
                    </a:stretch>
                  </pic:blipFill>
                  <pic:spPr>
                    <a:xfrm>
                      <a:off x="0" y="0"/>
                      <a:ext cx="3169285" cy="841375"/>
                    </a:xfrm>
                    <a:prstGeom prst="rect">
                      <a:avLst/>
                    </a:prstGeom>
                  </pic:spPr>
                </pic:pic>
              </a:graphicData>
            </a:graphic>
          </wp:inline>
        </w:drawing>
      </w:r>
    </w:p>
    <w:p w:rsidR="00472EE4" w:rsidRDefault="00166DE8" w:rsidP="003E5305">
      <w:pPr>
        <w:spacing w:after="0" w:line="259" w:lineRule="auto"/>
        <w:ind w:left="0" w:right="3234" w:firstLine="0"/>
        <w:jc w:val="center"/>
      </w:pPr>
      <w:r>
        <w:t xml:space="preserve"> </w:t>
      </w:r>
    </w:p>
    <w:p w:rsidR="00472EE4" w:rsidRDefault="00166DE8">
      <w:pPr>
        <w:tabs>
          <w:tab w:val="center" w:pos="5040"/>
          <w:tab w:val="center" w:pos="5760"/>
        </w:tabs>
        <w:ind w:left="-15" w:firstLine="0"/>
        <w:jc w:val="left"/>
      </w:pPr>
      <w:r>
        <w:t xml:space="preserve">Address: Canberra Institute of Technology </w:t>
      </w:r>
    </w:p>
    <w:p w:rsidR="00472EE4" w:rsidRDefault="00166DE8" w:rsidP="003E5305">
      <w:pPr>
        <w:ind w:left="-5"/>
      </w:pPr>
      <w:r>
        <w:t xml:space="preserve">37 Constitution Avenue REID ACT 2600 </w:t>
      </w:r>
    </w:p>
    <w:p w:rsidR="00472EE4" w:rsidRDefault="00166DE8">
      <w:pPr>
        <w:ind w:left="-5"/>
      </w:pPr>
      <w:r>
        <w:t xml:space="preserve">GPO Box 826 CANBERRA  ACT  2601 </w:t>
      </w:r>
    </w:p>
    <w:p w:rsidR="00472EE4" w:rsidRDefault="00166DE8">
      <w:pPr>
        <w:ind w:left="-5"/>
      </w:pPr>
      <w:r>
        <w:t xml:space="preserve">Date: August 2017  </w:t>
      </w:r>
    </w:p>
    <w:p w:rsidR="003E5305" w:rsidRDefault="00166DE8" w:rsidP="003E5305">
      <w:pPr>
        <w:ind w:left="-5"/>
        <w:rPr>
          <w:color w:val="777777"/>
        </w:rPr>
      </w:pPr>
      <w:r>
        <w:t xml:space="preserve">CEO Craig Robertson Email: </w:t>
      </w:r>
      <w:hyperlink r:id="rId8" w:history="1">
        <w:r w:rsidR="003E5305" w:rsidRPr="00516D4F">
          <w:rPr>
            <w:rStyle w:val="Hyperlink"/>
            <w:u w:color="0000FF"/>
          </w:rPr>
          <w:t>crobertson@tda.edu.au</w:t>
        </w:r>
      </w:hyperlink>
    </w:p>
    <w:p w:rsidR="00472EE4" w:rsidRDefault="00166DE8" w:rsidP="003E5305">
      <w:pPr>
        <w:ind w:left="-5"/>
      </w:pPr>
      <w:r>
        <w:t xml:space="preserve"> </w:t>
      </w:r>
    </w:p>
    <w:p w:rsidR="003E5305" w:rsidRDefault="00166DE8" w:rsidP="003E5305">
      <w:pPr>
        <w:spacing w:after="78"/>
        <w:ind w:left="-5"/>
      </w:pPr>
      <w:r>
        <w:rPr>
          <w:b/>
        </w:rPr>
        <w:t>Submitted to:</w:t>
      </w:r>
      <w:r>
        <w:t xml:space="preserve"> The Independent review into regional, rural and remote education, Department of Education and Training, Australian Government</w:t>
      </w:r>
    </w:p>
    <w:p w:rsidR="00472EE4" w:rsidRDefault="00166DE8" w:rsidP="003E5305">
      <w:pPr>
        <w:spacing w:after="78"/>
        <w:ind w:left="-5"/>
      </w:pPr>
      <w:r>
        <w:rPr>
          <w:b/>
        </w:rPr>
        <w:t xml:space="preserve"> </w:t>
      </w:r>
    </w:p>
    <w:p w:rsidR="003E5305" w:rsidRDefault="00166DE8" w:rsidP="007A0F4B">
      <w:pPr>
        <w:pStyle w:val="Heading1"/>
        <w:jc w:val="center"/>
      </w:pPr>
      <w:r w:rsidRPr="007A0F4B">
        <w:t>TAFE Directors Australia submission</w:t>
      </w:r>
      <w:r w:rsidRPr="003E5305">
        <w:t xml:space="preserve"> to Independent review into regional, rural and remote education</w:t>
      </w:r>
    </w:p>
    <w:p w:rsidR="003E5305" w:rsidRDefault="003E5305">
      <w:pPr>
        <w:spacing w:after="72"/>
        <w:ind w:left="-5"/>
      </w:pPr>
    </w:p>
    <w:p w:rsidR="00472EE4" w:rsidRDefault="00166DE8">
      <w:pPr>
        <w:spacing w:after="72"/>
        <w:ind w:left="-5"/>
      </w:pPr>
      <w:r>
        <w:t xml:space="preserve">Dear Professor John Hasley, </w:t>
      </w:r>
    </w:p>
    <w:p w:rsidR="003E5305" w:rsidRDefault="00166DE8" w:rsidP="003E5305">
      <w:pPr>
        <w:spacing w:after="275"/>
        <w:ind w:left="-5"/>
      </w:pPr>
      <w:r>
        <w:t xml:space="preserve">This response for the review undertaken has been developed by TAFE Directors Australia in consultation with a significant number of TAFE institutes from regional, rural and remote regions of Australia. A number of TAFE institutes may present individual submissions at the same time as this collective view. We will not necessarily respond to all questions since some are not directly relevant to TAFE Institutes but we will address the questions outlines in Appendix 1. </w:t>
      </w:r>
    </w:p>
    <w:p w:rsidR="00472EE4" w:rsidRPr="003E5305" w:rsidRDefault="00166DE8" w:rsidP="003E5305">
      <w:pPr>
        <w:pStyle w:val="Heading1"/>
        <w:ind w:left="0" w:firstLine="0"/>
        <w:rPr>
          <w:sz w:val="24"/>
        </w:rPr>
      </w:pPr>
      <w:r w:rsidRPr="003E5305">
        <w:rPr>
          <w:sz w:val="24"/>
        </w:rPr>
        <w:t xml:space="preserve">Introduction </w:t>
      </w:r>
    </w:p>
    <w:p w:rsidR="003E5305" w:rsidRPr="003E5305" w:rsidRDefault="003E5305" w:rsidP="003E5305"/>
    <w:p w:rsidR="00472EE4" w:rsidRPr="003E5305" w:rsidRDefault="00166DE8" w:rsidP="003E5305">
      <w:pPr>
        <w:pStyle w:val="Heading2"/>
        <w:ind w:left="0" w:firstLine="0"/>
        <w:rPr>
          <w:rFonts w:ascii="Arial" w:hAnsi="Arial" w:cs="Arial"/>
          <w:b/>
          <w:color w:val="auto"/>
          <w:sz w:val="24"/>
        </w:rPr>
      </w:pPr>
      <w:r w:rsidRPr="003E5305">
        <w:rPr>
          <w:rFonts w:ascii="Arial" w:hAnsi="Arial" w:cs="Arial"/>
          <w:b/>
          <w:color w:val="auto"/>
          <w:sz w:val="24"/>
        </w:rPr>
        <w:t xml:space="preserve">TAFE Directors Australia </w:t>
      </w:r>
    </w:p>
    <w:p w:rsidR="00472EE4" w:rsidRDefault="00166DE8">
      <w:pPr>
        <w:spacing w:after="78"/>
        <w:ind w:left="-5"/>
      </w:pPr>
      <w:r>
        <w:t xml:space="preserve">TAFE Directors Australia (TDA) is the national peak body representing the interests of all of Australia’s publicly funded TAFE institutes. In 2015 TAFE institutes across Australia enrolled more than 2 million students in over 2000 locations. Despite increasing privatisation of vocational education and training (VET) TAFE remains the dominant provider of VET across most of Australia’s core skilled occupations, and with major Australian industry. </w:t>
      </w:r>
    </w:p>
    <w:p w:rsidR="00472EE4" w:rsidRDefault="00166DE8">
      <w:pPr>
        <w:spacing w:after="69"/>
        <w:ind w:left="-5"/>
      </w:pPr>
      <w:r>
        <w:t xml:space="preserve">TAFE institutes are prominent regional institutions.  As both major employers and training providers, regional TAFEs have long been embedded in local communities and understand local business needs and opportunities. Regional TAFEs are the major providers to indigenous Australians and play a crucial role in community sustainability.  </w:t>
      </w:r>
    </w:p>
    <w:p w:rsidR="003E5305" w:rsidRDefault="00166DE8" w:rsidP="003E5305">
      <w:pPr>
        <w:ind w:left="-5"/>
      </w:pPr>
      <w:r>
        <w:t xml:space="preserve">Regional TAFE Institutes put employment opportunities in the grasp of rural and regional Australians by responding to industry demand for skilled workers in regional locations (eg agriculture, mining). TAFE’s prominence is accompanied by high community expectations for regional social and economic leadership </w:t>
      </w:r>
      <w:r>
        <w:lastRenderedPageBreak/>
        <w:t>and a responsibility to build local skill for local businesses. TAFE provides access to VET, tertiary education and pathways to employment in these areas for young people leaving school, for existing and retrenched workers, and for people who have left school with no qualifications.</w:t>
      </w:r>
      <w:r>
        <w:rPr>
          <w:sz w:val="26"/>
        </w:rPr>
        <w:t xml:space="preserve"> </w:t>
      </w:r>
      <w:r>
        <w:t>TAFE provides access to VET, tertiary education and pathways to employment in these areas for young people leaving school, for existing and retrenched workers, for students disengaged from education, and for people who have left school with no qualifications. Many of these students do not have the means or support to travel to metropolitan centres to continue their studies and/or to maintain currency of skills and qualifications.</w:t>
      </w:r>
    </w:p>
    <w:p w:rsidR="00472EE4" w:rsidRDefault="00166DE8" w:rsidP="003E5305">
      <w:pPr>
        <w:ind w:left="-5"/>
      </w:pPr>
      <w:r>
        <w:rPr>
          <w:rFonts w:ascii="Times New Roman" w:eastAsia="Times New Roman" w:hAnsi="Times New Roman" w:cs="Times New Roman"/>
        </w:rPr>
        <w:t xml:space="preserve"> </w:t>
      </w:r>
    </w:p>
    <w:p w:rsidR="003E5305" w:rsidRDefault="00166DE8" w:rsidP="003E5305">
      <w:pPr>
        <w:ind w:left="-5"/>
      </w:pPr>
      <w:r>
        <w:t>Regional TAFE Institutes seek to lift aspiration, remove barriers to education and be instrumental in closing the gap on employment outcomes for Indigenous Australians in regional Australia. Despite lower attainment and lower socioeconomic status, students from regional Australia often succeed in higher education at a rate similar to higher SES students (Gale and Parker 2013).</w:t>
      </w:r>
    </w:p>
    <w:p w:rsidR="00472EE4" w:rsidRDefault="00166DE8" w:rsidP="003E5305">
      <w:pPr>
        <w:ind w:left="-5"/>
      </w:pPr>
      <w:r>
        <w:t xml:space="preserve"> </w:t>
      </w:r>
    </w:p>
    <w:p w:rsidR="00472EE4" w:rsidRDefault="00166DE8">
      <w:pPr>
        <w:spacing w:after="271"/>
        <w:ind w:left="-5"/>
      </w:pPr>
      <w:r>
        <w:t xml:space="preserve">In Australia’s regions industry diversity may be high, population densities are low and geographical spread is wide. High quality, efficient training provision in these regions requires close cooperation between TAFE, industry, community agencies and services, other training providers, and with local businesses. By necessity, regional TAFE Institutes maintain multiple small campuses, support small student cohorts and travel to remote areas to service local communities and businesses. While they are increasingly delivering quality blended learning programs to reach their students, the ability of students to undertake distance programs (ie low literacy or digital literacy, lack of access to technology or internet service and low demand for training) can mean financially unviable learning programs in thin training markets.  </w:t>
      </w:r>
    </w:p>
    <w:p w:rsidR="00472EE4" w:rsidRDefault="00166DE8">
      <w:pPr>
        <w:spacing w:after="272"/>
        <w:ind w:left="-5"/>
      </w:pPr>
      <w:r>
        <w:t xml:space="preserve">Disadvantages seen in accessing and completing further education for regional, rural and remote students is a complex issue. The multi-faceted problem includes lack of motivation from parents and students, lower SES, poor retention in secondary school, academic achievement and costs associated with living away from home as well as the sense of dislocation and isolation (Lamb, Jackson, Walstab and Huo 2015). Over a third of young adults gain the opportunity in city areas to enter further studies, whereas students from regional, rural and remote are far fewer (7 – 13%) depending on their location.  </w:t>
      </w:r>
    </w:p>
    <w:p w:rsidR="00472EE4" w:rsidRDefault="00166DE8">
      <w:pPr>
        <w:ind w:left="-5"/>
      </w:pPr>
      <w:r>
        <w:t xml:space="preserve">Differences in access to tertiary study are partly linked to how well students do in school. Transition from Year 12 to further study is intrinsically linked to the level of senior secondary certificate achievement, due to the gatekeeper role that Year 12 assessment plays in entry to higher education. Even if young people from regional, rural and remote areas enter further studies they are more likely to enrol in basic-level VET courses at Certificate II and I. These low level courses are below the threshold of Year 12 equivalence and young disadvantaged adults are not entering vocational training at the same certificate level as their more advantaged peers. In addition, course completion rates for </w:t>
      </w:r>
      <w:r>
        <w:lastRenderedPageBreak/>
        <w:t xml:space="preserve">lower Australian Qualification Framework (AQF) level VET courses are much lower than for higher-level VET courses. Among fulltime VET students aged 25 years and under with no post-school qualifications, the completion rate for those commencing a Certificate I course is estimated to be 18.9 per cent, compared to 46.8 per cent for those commencing a Diploma course (NCVER Students and Courses 2014 </w:t>
      </w:r>
    </w:p>
    <w:p w:rsidR="00472EE4" w:rsidRDefault="00166DE8">
      <w:pPr>
        <w:spacing w:after="272"/>
        <w:ind w:left="-5"/>
      </w:pPr>
      <w:r>
        <w:t xml:space="preserve">(VocStats), 2014). Furthermore, despite a higher availability of vocational job roles, and at times higher earning capacity of these roles relative to roles which require a degree, the majority of career advise pushes students towards University. </w:t>
      </w:r>
    </w:p>
    <w:p w:rsidR="00472EE4" w:rsidRDefault="00166DE8">
      <w:pPr>
        <w:spacing w:after="272"/>
        <w:ind w:left="-5"/>
      </w:pPr>
      <w:r>
        <w:t>There are other consequences of a reduced opportunity to take on further education. Police and prison statistics indicate that the bulk of crimes are committed by people from low socioeconomic backgrounds with limited formal education. Extended education is negatively associated with early family formation, child abuse and neglect, and unemployment</w:t>
      </w:r>
      <w:r>
        <w:rPr>
          <w:i/>
        </w:rPr>
        <w:t xml:space="preserve"> (</w:t>
      </w:r>
      <w:r>
        <w:t>Vinson, Rawsthorne, Beavis and Ericson 2015).</w:t>
      </w:r>
      <w:r>
        <w:rPr>
          <w:i/>
        </w:rPr>
        <w:t xml:space="preserve"> </w:t>
      </w:r>
    </w:p>
    <w:p w:rsidR="003F0DAF" w:rsidRDefault="00166DE8" w:rsidP="003F0DAF">
      <w:pPr>
        <w:spacing w:after="272"/>
        <w:ind w:left="-5"/>
        <w:rPr>
          <w:b/>
        </w:rPr>
      </w:pPr>
      <w:r>
        <w:t>Therefore, TAFE institutes are important organisations that build skills and knowledge for young people but in particular for disadvantaged and disengaged youth in regional, rural and remote areas. This is achieved by providing young people with the confidence to build their knowledge and skills through a supportive and encouraging learning environment beyond secondary school in order to increase their chances of obtaining meaningful and rewarding work.</w:t>
      </w:r>
      <w:r>
        <w:rPr>
          <w:b/>
        </w:rPr>
        <w:t xml:space="preserve"> </w:t>
      </w:r>
    </w:p>
    <w:p w:rsidR="007A0F4B" w:rsidRPr="003F0DAF" w:rsidRDefault="003F0DAF" w:rsidP="003F0DAF">
      <w:pPr>
        <w:pStyle w:val="Heading1"/>
        <w:rPr>
          <w:sz w:val="24"/>
        </w:rPr>
      </w:pPr>
      <w:r w:rsidRPr="003F0DAF">
        <w:rPr>
          <w:sz w:val="24"/>
        </w:rPr>
        <w:t>R</w:t>
      </w:r>
      <w:r w:rsidR="00166DE8" w:rsidRPr="003F0DAF">
        <w:rPr>
          <w:sz w:val="24"/>
        </w:rPr>
        <w:t>esponse to questions</w:t>
      </w:r>
    </w:p>
    <w:p w:rsidR="00472EE4" w:rsidRPr="007A0F4B" w:rsidRDefault="00166DE8" w:rsidP="007A0F4B">
      <w:pPr>
        <w:pStyle w:val="Heading1"/>
        <w:rPr>
          <w:sz w:val="24"/>
        </w:rPr>
      </w:pPr>
      <w:r w:rsidRPr="007A0F4B">
        <w:rPr>
          <w:color w:val="auto"/>
          <w:sz w:val="24"/>
        </w:rPr>
        <w:t>6.1.1</w:t>
      </w:r>
      <w:r w:rsidRPr="007A0F4B">
        <w:rPr>
          <w:rStyle w:val="Heading1Char"/>
          <w:b/>
          <w:color w:val="auto"/>
          <w:sz w:val="20"/>
        </w:rPr>
        <w:t xml:space="preserve"> </w:t>
      </w:r>
      <w:r w:rsidRPr="007A0F4B">
        <w:rPr>
          <w:sz w:val="24"/>
        </w:rPr>
        <w:t xml:space="preserve">Is the Australian Curriculum meeting the learning needs and interest of regional, rural and remote students? </w:t>
      </w:r>
    </w:p>
    <w:p w:rsidR="007A0F4B" w:rsidRDefault="007A0F4B" w:rsidP="007A0F4B">
      <w:pPr>
        <w:spacing w:after="0"/>
        <w:ind w:left="-5"/>
        <w:rPr>
          <w:b/>
        </w:rPr>
      </w:pPr>
    </w:p>
    <w:p w:rsidR="00472EE4" w:rsidRDefault="00166DE8" w:rsidP="007A0F4B">
      <w:pPr>
        <w:spacing w:after="0"/>
        <w:ind w:left="-5"/>
      </w:pPr>
      <w:r>
        <w:rPr>
          <w:b/>
        </w:rPr>
        <w:t xml:space="preserve">Response: </w:t>
      </w:r>
      <w:r>
        <w:t xml:space="preserve">Since poorer outcomes in accessing tertiary education are often seen in regional, rural and remote youth, it is imperative that they be given every opportunity to succeed. A recently released report has identified the future trends in work for young people. The report </w:t>
      </w:r>
      <w:r>
        <w:rPr>
          <w:i/>
        </w:rPr>
        <w:t>The New Smarts – Thriving in the New Work Order The Foundation for Young Australians 2017</w:t>
      </w:r>
      <w:r>
        <w:t xml:space="preserve"> has identified the need for all young people to be ready for the ‘non- routine’ industries and jobs which require innovation, creativity, problem solving, relationship building and responsiveness to change. Other researchers back this up (Torii and O’Connell 2017). Even at entry-level roles, employers are demanding and paying a premium for transferrable enterprise skills. </w:t>
      </w:r>
    </w:p>
    <w:p w:rsidR="00472EE4" w:rsidRDefault="00166DE8">
      <w:pPr>
        <w:spacing w:after="2" w:line="240" w:lineRule="auto"/>
        <w:ind w:left="709" w:right="787" w:firstLine="0"/>
      </w:pPr>
      <w:r>
        <w:rPr>
          <w:i/>
        </w:rPr>
        <w:t xml:space="preserve">‘Demand for digital skills went up 212 per cent over three years, while critical thinking increased 158 per cent, creativity increased by 65 per cent and presentation skills by 25 per cent.’ </w:t>
      </w:r>
    </w:p>
    <w:p w:rsidR="00472EE4" w:rsidRDefault="00166DE8">
      <w:pPr>
        <w:spacing w:after="259" w:line="259" w:lineRule="auto"/>
        <w:ind w:left="0" w:right="80" w:firstLine="0"/>
        <w:jc w:val="center"/>
      </w:pPr>
      <w:r>
        <w:t xml:space="preserve">(The New Work Smarts – Thriving in the New Work Order 2017) </w:t>
      </w:r>
    </w:p>
    <w:p w:rsidR="00472EE4" w:rsidRDefault="00166DE8">
      <w:pPr>
        <w:spacing w:after="265"/>
        <w:ind w:left="-5" w:right="787"/>
      </w:pPr>
      <w:r>
        <w:t xml:space="preserve">Greater focus should be spent on developing and assessing these skills in young secondary students as well as at tertiary level to better prepare them for the work of the future. </w:t>
      </w:r>
    </w:p>
    <w:p w:rsidR="00472EE4" w:rsidRDefault="00166DE8">
      <w:pPr>
        <w:spacing w:after="172" w:line="259" w:lineRule="auto"/>
        <w:ind w:left="0" w:right="314" w:firstLine="0"/>
        <w:jc w:val="right"/>
      </w:pPr>
      <w:r>
        <w:rPr>
          <w:noProof/>
        </w:rPr>
        <w:lastRenderedPageBreak/>
        <w:drawing>
          <wp:inline distT="0" distB="0" distL="0" distR="0">
            <wp:extent cx="5028366" cy="2817495"/>
            <wp:effectExtent l="0" t="0" r="1270" b="1905"/>
            <wp:docPr id="441" name="Picture 441" descr="The New Work Smarts - Thriving in the New Work Order, 2017" title="Graph"/>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9"/>
                    <a:stretch>
                      <a:fillRect/>
                    </a:stretch>
                  </pic:blipFill>
                  <pic:spPr>
                    <a:xfrm>
                      <a:off x="0" y="0"/>
                      <a:ext cx="5028366" cy="2817495"/>
                    </a:xfrm>
                    <a:prstGeom prst="rect">
                      <a:avLst/>
                    </a:prstGeom>
                  </pic:spPr>
                </pic:pic>
              </a:graphicData>
            </a:graphic>
          </wp:inline>
        </w:drawing>
      </w:r>
      <w:r>
        <w:t xml:space="preserve"> </w:t>
      </w:r>
    </w:p>
    <w:p w:rsidR="00472EE4" w:rsidRDefault="00166DE8" w:rsidP="003E5305">
      <w:pPr>
        <w:spacing w:after="298" w:line="259" w:lineRule="auto"/>
        <w:ind w:left="0" w:firstLine="0"/>
        <w:jc w:val="left"/>
      </w:pPr>
      <w:r>
        <w:rPr>
          <w:sz w:val="20"/>
        </w:rPr>
        <w:t>Source: The New Work Smarts – Thriving in the New Work Order, 2017</w:t>
      </w:r>
      <w:r>
        <w:t xml:space="preserve"> </w:t>
      </w:r>
    </w:p>
    <w:p w:rsidR="00472EE4" w:rsidRDefault="00166DE8">
      <w:pPr>
        <w:ind w:left="-5" w:right="787"/>
      </w:pPr>
      <w:r>
        <w:t xml:space="preserve">Furthermore the skills required in the future in most industries are very different from those being taught in the current curriculum. Work by the Foundation for Young Australians shows that “ the demand for enterprise skills is on the rise, with presentation skills, creativity, critical thinking and digital linking rising sharply”. </w:t>
      </w:r>
    </w:p>
    <w:p w:rsidR="00472EE4" w:rsidRDefault="00166DE8">
      <w:pPr>
        <w:ind w:left="-5" w:right="787"/>
      </w:pPr>
      <w:r>
        <w:t xml:space="preserve">At TAFE SA a number of initiatives have assisted regional, rural and remote areas to deliver low fee courses offered by TAFE. The example below is an indication of what is possible. </w:t>
      </w:r>
    </w:p>
    <w:p w:rsidR="00472EE4" w:rsidRDefault="00166DE8">
      <w:pPr>
        <w:spacing w:after="147" w:line="259" w:lineRule="auto"/>
        <w:ind w:left="-7" w:firstLine="0"/>
        <w:jc w:val="left"/>
      </w:pPr>
      <w:r>
        <w:rPr>
          <w:rFonts w:ascii="Calibri" w:eastAsia="Calibri" w:hAnsi="Calibri" w:cs="Calibri"/>
          <w:noProof/>
          <w:sz w:val="22"/>
        </w:rPr>
        <mc:AlternateContent>
          <mc:Choice Requires="wpg">
            <w:drawing>
              <wp:inline distT="0" distB="0" distL="0" distR="0">
                <wp:extent cx="5084064" cy="1485900"/>
                <wp:effectExtent l="19050" t="0" r="0" b="0"/>
                <wp:docPr id="15083" name="Group 15083" descr="Small Regional Community (SRC) Funding Program" title="Example"/>
                <wp:cNvGraphicFramePr/>
                <a:graphic xmlns:a="http://schemas.openxmlformats.org/drawingml/2006/main">
                  <a:graphicData uri="http://schemas.microsoft.com/office/word/2010/wordprocessingGroup">
                    <wpg:wgp>
                      <wpg:cNvGrpSpPr/>
                      <wpg:grpSpPr>
                        <a:xfrm>
                          <a:off x="0" y="0"/>
                          <a:ext cx="5084028" cy="1485900"/>
                          <a:chOff x="4559" y="4763"/>
                          <a:chExt cx="5189385" cy="1485900"/>
                        </a:xfrm>
                      </wpg:grpSpPr>
                      <wps:wsp>
                        <wps:cNvPr id="460" name="Rectangle 460"/>
                        <wps:cNvSpPr/>
                        <wps:spPr>
                          <a:xfrm>
                            <a:off x="5137596" y="31391"/>
                            <a:ext cx="56348" cy="226445"/>
                          </a:xfrm>
                          <a:prstGeom prst="rect">
                            <a:avLst/>
                          </a:prstGeom>
                          <a:ln>
                            <a:noFill/>
                          </a:ln>
                        </wps:spPr>
                        <wps:txbx>
                          <w:txbxContent>
                            <w:p w:rsidR="00472EE4" w:rsidRDefault="00166DE8">
                              <w:pPr>
                                <w:spacing w:after="160" w:line="259" w:lineRule="auto"/>
                                <w:ind w:left="0" w:firstLine="0"/>
                                <w:jc w:val="left"/>
                              </w:pPr>
                              <w:r>
                                <w:rPr>
                                  <w:b/>
                                </w:rPr>
                                <w:t xml:space="preserve"> </w:t>
                              </w:r>
                            </w:p>
                          </w:txbxContent>
                        </wps:txbx>
                        <wps:bodyPr horzOverflow="overflow" vert="horz" lIns="0" tIns="0" rIns="0" bIns="0" rtlCol="0">
                          <a:noAutofit/>
                        </wps:bodyPr>
                      </wps:wsp>
                      <wps:wsp>
                        <wps:cNvPr id="461" name="Rectangle 461"/>
                        <wps:cNvSpPr/>
                        <wps:spPr>
                          <a:xfrm>
                            <a:off x="5137596" y="259991"/>
                            <a:ext cx="56348" cy="226445"/>
                          </a:xfrm>
                          <a:prstGeom prst="rect">
                            <a:avLst/>
                          </a:prstGeom>
                          <a:ln>
                            <a:noFill/>
                          </a:ln>
                        </wps:spPr>
                        <wps:txbx>
                          <w:txbxContent>
                            <w:p w:rsidR="00472EE4" w:rsidRDefault="00166DE8">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35" name="Picture 535" descr="Small Regional Community (SRC) Funding Program" title="Example"/>
                          <pic:cNvPicPr/>
                        </pic:nvPicPr>
                        <pic:blipFill>
                          <a:blip r:embed="rId10"/>
                          <a:stretch>
                            <a:fillRect/>
                          </a:stretch>
                        </pic:blipFill>
                        <pic:spPr>
                          <a:xfrm rot="16200001">
                            <a:off x="1790349" y="-1781027"/>
                            <a:ext cx="1485900" cy="5057480"/>
                          </a:xfrm>
                          <a:prstGeom prst="rect">
                            <a:avLst/>
                          </a:prstGeom>
                        </pic:spPr>
                      </pic:pic>
                    </wpg:wgp>
                  </a:graphicData>
                </a:graphic>
              </wp:inline>
            </w:drawing>
          </mc:Choice>
          <mc:Fallback>
            <w:pict>
              <v:group id="Group 15083" o:spid="_x0000_s1026" alt="Title: Example - Description: Small Regional Community (SRC) Funding Program" style="width:400.3pt;height:117pt;mso-position-horizontal-relative:char;mso-position-vertical-relative:line" coordorigin="45,47" coordsize="51893,14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3EJTAMAADMJAAAOAAAAZHJzL2Uyb0RvYy54bWzMVttu2zgQfS+w/0Do&#10;qX1IJFmSL0KcokiaoEDRBEn3A2iKkojlDSQdO/36zlCS01yAdrOL3T5EGZLSzJkznDM+eb9Xktxx&#10;54XR6yQ/zhLCNTON0N06+fPrxdEyIT5Q3VBpNF8n99wn70//eHOyszWfmd7IhjsCTrSvd3ad9CHY&#10;Ok0967mi/thYruGwNU7RAEvXpY2jO/CuZDrLsnm6M66xzjDuPeyeD4fJafTftpyFq7b1PBC5TgBb&#10;iE8Xnxt8pqcntO4ctb1gIwz6ChSKCg1BD67OaaBk68QzV0owZ7xpwzEzKjVtKxiPOUA2efYkm0tn&#10;tjbm0tW7zh5oAmqf8PRqt+zL3bUjooHaVdmySIimCsoUI5Nxq+GeAWW3ikpJbngHpaaSnBmltlqE&#10;e/L29ubsHbnYaqw6uXYG+FTAtQgSXH3cU2UlR6Z3tqsh4KWzt/bajRvdsELy9q1T+B9oIftYo/tD&#10;jfg+EAabgLLMZnCrGJzl5bJaZWMVWQ+lxu/KqlolBI7LxbwYKsz6j9P3+XJVLKtn36dT+BRRHkDt&#10;LNxL/0C9/2fU3/bU8lhRj0yM1JdzuJoD8TdwY6nuJCe4GSmKbx4I87UH7l5gq8qLRbWax8SLvFjl&#10;Q+YH3uZFObI2m83LssLjQ9K0ts6HS24UQWOdOMARLzS9++zD8Or0CgaXGp/aXAgph1PcAe4mfGiF&#10;/WY/prAxzT1k2xv37QrkopVmt07MaCWoIBAUTxMiP2lgGZt1MtxkbCbDBXlmYksPMD5sg2lFxImB&#10;h2gjHigfXr3/pI75S3WMlUAAUPG/V8dZtVr9LoUcRGK6kv93Pa1gNfyNkgjWs778+eiAr8LW8WR0&#10;on7Jh6Lur609AvW2NIiNkKCAcRJBtyAofXctGDYoLh5avCpAcoYWh3MMS+LWv6atUzgMjg2J60dY&#10;NlJY7FZsGLTHrEHYn8ySF4gb5tS5YVvFdRgGr+MSCDDa98L6hLiaqw2HOeI+NaP0+OB4YD0GbCEw&#10;StsgFYeDiPIBGGL+Ud2IM6AK+RwGfZblUY7G0ZAvVllRDip/lC+WeTZbPNa7aTTEOVFl1aJcRj19&#10;reRFqAO4aALWqC9xMoP1aPT/uI5vPfzWOf0O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Mo7XNwAAAAFAQAADwAAAGRycy9kb3ducmV2LnhtbEyPQUvDQBCF74L/YRnBm92kVSkxm1KK&#10;eiqCrSDeptlpEpqdDdltkv57Ry96eTC84b3v5avJtWqgPjSeDaSzBBRx6W3DlYGP/cvdElSIyBZb&#10;z2TgQgFWxfVVjpn1I7/TsIuVkhAOGRqoY+wyrUNZk8Mw8x2xeEffO4xy9pW2PY4S7lo9T5JH7bBh&#10;aaixo01N5Wl3dgZeRxzXi/R52J6Om8vX/uHtc5uSMbc30/oJVKQp/j3DD76gQyFMB39mG1RrQIbE&#10;XxVvKU2gDgbmi/sEdJHr//TFNwAAAP//AwBQSwMECgAAAAAAAAAhAKwD9l1ergwAXq4MABQAAABk&#10;cnMvbWVkaWEvaW1hZ2UxLmpwZ//Y/+AAEEpGSUYAAQEBAGAAYAAA/9sAQwADAgIDAgIDAwMDBAMD&#10;BAUIBQUEBAUKBwcGCAwKDAwLCgsLDQ4SEA0OEQ4LCxAWEBETFBUVFQwPFxgWFBgSFBUU/9sAQwED&#10;BAQFBAUJBQUJFA0LDRQUFBQUFBQUFBQUFBQUFBQUFBQUFBQUFBQUFBQUFBQUFBQUFBQUFBQUFBQU&#10;FBQUFBQU/8AAEQgQAAQ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ozOgkCZ+Y9BQBJRUU1zHb43nGTgVLQAUUUU&#10;AFFJ0pFcSLlTkUAOopu9c4zzSTTLDGXc4AoAfRTVYOoYdCMinUAFFFFABRRRQAUUmcdaTcPWgB1F&#10;N3D1pQQelAC0UUUAFFFFABRRRQAUUUUAFFFFABRRRQAUUVBFewzNIEfJjOG46UAT0VC93FHCJC2E&#10;zjOKlVgygjpQAtFFFABRRRQAUUUUAFFFFABRRUc0yW8Zkc4UdTQBJRTI5lliEinKEZBpq3MbRlw3&#10;yg4NAEtFIrBlBHQ80tABRRRQAUUUUAFFIzBVJPSo2uI1i8wn5PWgCWiq1pfw3u8RPu2cHgirNABR&#10;RRQAUUUUAFFFFABRRRQAUUUUAFFFFABRRSbgOpoAWiiigAooooAKKKKACiiigAooooAKKKKACiii&#10;gAoppcDjPNG8etADqKKKACiiigAooooAKKKKACiiigAooqL7RGZjFn58ZxQBLRUaTpIrFTkL1pyu&#10;HGQc0AOooooAKKKKACiiigAopruI1LMcAU2O4SbOw5oAkoprMEUknAqNrqNcZbrwODQBNRRRQAUU&#10;zzFEgTPzelNluEhxvOKAJaKijuEm+6c1LQAUUU1pFjxuOKAHUUisGGQciloAKKKKACiiigAooooA&#10;KKKKACiiigCveXH2dFOM5bHXFJJGFIlJ+6M4qS4hSaPD9F5qotyNSsZhCQ7AlPTmgCW4t/tkaMG2&#10;jr60lurtIG3naOCKh0yaT54X6xr0qbTXd4GL9d1AFyiiigBr/db6VDZtuh9OanqCSMxqSgoAkbAx&#10;j15xSyxiRCrdPemRISuWHapHBK8daAFVdqgelLSDpS0AFFFFABRRRQA1+1R1I/ao6ACnr978KZT1&#10;+9+FAD6KKKACiiigAooooAKKZI20e9V/NG7FAFuimRsCvvT6ACiiigCo0jm+2AkLtqKOxNql04fJ&#10;kyemMVakHlyeYemMUkzM2wLgq3WgCnDbtNpaIx5zn9a0I8BAAc4GKbGyI3lA4Yc4plrG8bSbuhPF&#10;AFiiiigAooooAKKKKACiiigAqC6j+0W7pjGf8anpnmr5ZYHigClNdrptvboV3Bjs64xU7TRpMsG0&#10;YYbqr6lardxRO33Y23kjjiq6+Vq063VufMVRtznAz/k0AbAxjjpS02MFY1B64p1ABRRRQAUUUUAQ&#10;zXCxMisM7ziqq38bag1j5Y4Gc59s9KlvoEdo5X4ER3E56VUtbWGbUW1GM7gwwGzx0xQBcjtUtUla&#10;NQC3PAxUtrIZIVY9ajtZmmMgboDgU9JFWYxA9BnFAE1FFFABRRRQAUUUUAFFFFABRRRQAUUUUAQ3&#10;ExhGcEjFPjYSKCOuKq3F9a/aVs5JMSuNwX2/yKkt4fJZio4NAC3FwYmxgn6VNG25AfWmPCsvJzTo&#10;yMbR/DxQA+iiigAooooAKQ9KWigCP5vej5vepKKAI/m96koooAKKKKAI2j3MTSFdvFOaQLkd6bu3&#10;GgAEm3rUituGajMZp6LtXFADqKKKACiiigAooooAKKKKAEY7QTVRlEchuPXjH6VbYblIqvcW5e3C&#10;Dk5zQAtvH5e7uHOfpRMTCoI55xgVV13U00PQ7u+lfYltC0jMRnAAz/Ss/wAGeK7Xxhodve28wlEm&#10;TkAjocd6AOhHIFLRRQAUUUUAFFFFADGZCdjEZPY0yQi3XKpk+1Nkso5LhZmzvUYHPFTMdq8UAZg1&#10;h3ODatj6/wD1qlW88wZ+zHjkf5xVj7ZErbS2G+lMZrlmJQKV7HigCNNUZmx9nYf5+lWVuOmV2/U0&#10;yOSWNd02FHfpSuIrxcBt2PQ0APcLIuQwB/vCgRoygMQ596ijsY40wc/nSNA6/wCrGR9aAHzSLbrl&#10;I9x9qrjUmc7RAw7Z/wAinqtyvQD9KTzLrzFBAC556UAPimYH5gfxqztDjkZoZQ3WmbvJ69KAHsRG&#10;vA4paTiRfUU6gAooooAKKKKACiiigAooooAKKKKAMzxFqD6bpVxOkRlKxsTjt8pOf0rxL9lX4uR/&#10;EnQ9ZljkW4EGqS2xZZvM2lccZ7deleweObqW18NXxixloJFOR/sGvyw/ZK/a68B/s1QeJNH8QX09&#10;sbjXbm8bZDv4YqOufVaAP1Y0+Z21a8Voyqjox6GtKPbGhOAgzznivkFf+Co3wHt7eO5l1q8HndGF&#10;sf8AGlvf+CovwNj+/rN55BHzf6Nz/OgD6/WZHztdWx1waXzF27tw2+ua+O9a/wCClvwW0fTbS+t9&#10;XvBFdkqrNbk5/Wqtr/wVI+BcFuYL3WbwOxz8tt2/Or5QPs1pFVd2RjGRzUUN0JF+cbfrXx5J/wAF&#10;TfgLMqLHrV7tTrm1PQfjWRN/wVQ+Cz+IExrN3/ZW35j9lO7OPr60coH2V4k1T+yLB7gjEKIzvJnA&#10;UAZyT2Fcx8PfH1n4ztEv9PvIr7Ty7IbmGYSR5GRjIOM5r5F8Qf8ABSP4d694Y8TWbapMbe6tnisP&#10;9GwSCpAyc/SvK/8Agmb+0YL6+0v4YS3OYJprmcoy/NjDuPmJ9afKB+paurAEEEfWl3D1qCJVjjVU&#10;5UAAfSnVmBLuHrS1DUi/dFADqKKKAGSAnHGaYfl9qkZsMB61DeFY49x65AoAdg59zWbaeKNIu9an&#10;0iDU7SXVLdd0tkkqmVAcEEpnIGD3qe/uJI9rRdAO9fnBD+0vpHwd/b++I8nii7kgsG0+3ji8tNx3&#10;GJCeM0AfpezBepxTPPjzjzFz9a+brT9vf4T6hGc6jdHt/qQP606X9uD4Rw/M2oXf/fkf40AfSWQe&#10;9G4etfMd5/wUK+ENjbu7aneBVGT+4z/WqVr/AMFIPgxMONUvM/8AXv8A/XoA+qdw9aNw9a+YG/4K&#10;JfBtV3HVLzH/AFw/+vVC5/4KTfBeFhnVrxQDz/o//wBegD6pn9BycdK5fxF4u0bwnNarrWrWelG7&#10;lENuLudYvNc9FXceT7CvAP8Ah5R8E2tXvBqt75a8bvsx/wAa+Uv21P2yPh38XJvAE2kajcyLpOsx&#10;XwPllOFOR0PP0oA/VG2kVtuGGSMgZ6+9Wa8l/Zz+LOm/GjwDZeIrKZplYmFWK7fu8dM+1etUAFFF&#10;FAFbUGZLclVLHPQVFJeeXbqUj81wvKjkj2qfzH+1beNmKrwW7WbzykAKxLHvQB8++LP2kNJ8K/Fy&#10;70LUdQtbKeNFJt57xUZcoCMqSCM5zX0Lpd+moabBdIwMckYcMDkEEZzmvx3/AOCmmg3Xh/44a548&#10;sDtk/wBHiDM3/TNB938K9V+Cf/BTSy0vwvDp/jO/8gpBHFbeTbdQAQec/SgHorn6erIrruVgR6g0&#10;u4eteIfA/wDaU8I/Fjw1Z3Gm3ckrSBnBdAowGx616/8AvbjZJEylcAjmnYnmNDcM4zzS1QikBnaM&#10;/wCvAyfTFT/vt3UYosHMT7h6ik8xScBhn61H5e4fN1qFY4kmXGd3aiwXLlFFFIoSqChlsZdwIOe/&#10;1rQpk0fmxsp70AeefELxRdaD4T1i4WKYCK1ldXDFeiE5Bry79hf4pXPxM+FmoajcmSQpqs0HmSSl&#10;8YVDjP49K9c+LViuofDnxFCBkxadcH0/5ZtX44fAn9ubWP2cfDGp+EbW5iit31Ga52tbmQ84Xrkf&#10;3aAP3DmvILfZ5syR7zhdzAZPpU24V+QMH/BSbxj4sWSQ3VsYbMebHi1I+mfmrPb/AIKqfEu8tHbT&#10;7mwZ1baPMtG7f8CoJ5j9jPMQ5+YcdeaFlRhlWBHsa/IfUv8AgqJ420Oxs5Lm7s1luV/ebbYnnvj5&#10;veqS/wDBU3x03yWV1ZtGf71o2c/99UC5j9h8immRF4LAH3Nfjhcf8FWfiVauE+0WODx/x6N/8VU8&#10;X/BUT4i3UfnSXNlj/ZtG/wDiqA5j9U/jV4gl8M/CvxPqcAYyW1hLKrI2CCFyCDXm/wCxj8UJPid8&#10;CNA1i4dnurnzSyyyl3wJWHJ+gr8xPiZ/wVA+IPjLwxqHhuCezkiv4Hs5l+ysDhhjg7q9s/4Jh/tD&#10;R2/9k/Dq5mYXllbTSPF5XABZm+9n3oLvofqLcTi1UYUAsO3FLZ/vFErLtc8HNVo2W+8qSTnoVxxV&#10;iNbhbxgcfZtvHrmgC1RRRQAUUUUAFFFI2dpx1xxQAtRLcRSSNGsis6/eUHkVxviz4gQ/Dfwjqmue&#10;I5PLt7NWlZolyQg9vWvzL/aB/wCComseHfEl03w5vLe4EkxUrdWxOE7dGoA/Wneo/iH51G11CpIM&#10;qA+m4V+IF1/wVO/aAt4TNL/ZARepFo3/AMVWf/w9I+Olx+9J0r5uf+PRv/iqqMeYmTsfuf8AbLf/&#10;AJ7R/wDfQo+2W/8Az2j/AO+hX4Zf8PQPjn66X/4Ct/8AFUf8PQPjn66X/wCArf8AxVX7MjnPtD9r&#10;D9pS7+F37XXhrRBeSwaVNozTyP8Aa/Lh3bpAMjIGeBX218PfE0HijwXpeoQzpOZrVJCVcN1HqK/n&#10;r+Nvx08U/Hq+XxN4pMP9tW8ItY/sse1fLDZzjJ5yxr6o/Zw/4KS3HgHw/a6Nr14Ibe3t4YI9loTw&#10;AQcnNHIVzH7GWEpmt9x9akhXaz855r5k+Bf7cPgH4oC2sLS+nm1CZn2gw7RgAnr9BX0nptx9sgFw&#10;v+qlAZPXFQ42GpXLtFFFSUFFFFABVPVNSttH064vby4jtbWBDJLPMwVUUDJJJ6Crlc18SPC48a+B&#10;dd0JgWGoWklsQG2n5lI69utAHLf8NEfDgSGP/hPPD28dV/tOHP8A6FSf8NE/Dfdj/hPPD2T2/tOH&#10;/wCKr8cv2w/2Z7n4K61dTaWJI5ftEUAU3Jb7wP8AhVH4WfsL/E/x1qWmXEjQPbz4cD7U68MuR2oA&#10;/Z5P2gvh27hB458Pls42jUos8/8AAq9EtNQtr6ES288c0ZGdyMCK/MLwX/wTL1211ZJNYhVlTDfu&#10;71uoOfSv0l0LQYvDlna2UAITYFbJz0GOtAG480cagu6qD0JOKpat4g0zQbd59S1C2sYEXc0lxKqK&#10;B6kk9KxbzUCLu/juiFtbdGkTHByBkV+Un7aX7c+t6r4i/wCEX0q6jbS7i2MNxuh+cEO4ODn0xQB+&#10;ndx8ePh5HdOp8caAMH/oIxf/ABVaGh/GbwJrt5Ha6f4x0S9uZCdkNvfxOzcZOADk8V/O7byeJPGu&#10;sXUejSu7ry+5iODXd+HdB+K/wFf/AITO1Nuf7Py2JHaTG4bfu4H96gD+hxbuF4lkEqGNvusGGDU1&#10;fAH7DX7bi/G6zl0jxPdBrzT7ZGZIYSm1yT3JOa+9NNuvtlvvzkZwKALdFFFACU1ZkZtodSfQGo7p&#10;mXaB0PBqD7KkcgZM7+2elBLdixJdQxsqvKisxwoLDJpLu9t7GEzXM0cEQ6vIwUfnWfqdhbCP7ZOD&#10;m3Bk4PpzX5oft6/t2eLPhv4+uPCmgz239nGCOYLJBl8ndnnNOwcx+jM3xa8E20skcvizR45IztdW&#10;vowVI7EZ4qq3xv8Ah7GcN420FT76jEP/AGav5/ta+LHxH1i4udUfymS8LT5WNujc/wBa5pfFXi+9&#10;cTXAfY3ojUg5j+iBfj58NpN23x54dbb1xqcPH/j1Qf8AC/8A4c/ain/Cc+H9uOD/AGlFjp/vV/O7&#10;pTazax3jP9pLyfN/FUd63iVLRZo/P27u27NXGNwUrn7vftD/AB88Ir8F/Gjab4q0q4vBpdx5Mdvf&#10;IXdvLbAUA5JJ6Yrx39gv47WmtfDvRIdT1WOK8Nu7PDcXYLqd46gnNfki3jLxJNpEyXIcQrHh/lbp&#10;ir3w8+L3i/4ezx6lpKKbcr5aloi3GQT/ACquQo/pItbmO6gSWN1dGUEFTkc0+SaOP77qv1Nfkv8A&#10;B/8A4Ke+InvdN0rV51RDtjKrZMDgL65r9GfhF8VNK+LnhexukeR7iVGkYlNowGI/pU8tgPUEkWT7&#10;rBvoadVJDHajZHnc3TNW487Bu696loB1FFFICvcW7zHKylOO1Q3l0NNs9zkOwXgMcFj6CrDed9oX&#10;bjysc+tZlxANQuZluuYofmXb1oA+G/2lf26vEnwZ14mX4d6tLZJbrK04LRoMsw5OMdq8vs/+C1tt&#10;b21tC/w4uXcAKWa8XJPTNfV37W2h/Dzxl8I9c1/xLHcNY26JDK0fynAPp+Nfl78Dv2Y9M/aK+KWv&#10;2fhO1eTR9KufMH2l/LPll+OcHPBppXdhPRXPofxV/wAFbtT8VXH9naT8OtUS7kQFY7e4Jbg5JAHN&#10;e3/sx/tGePPiNeTnUfBmvabDmIqboSEYbdk5x2xXTfC//gnb4B8N6hbavqOmzDU4cqHSfI2kDtj1&#10;zX0Bomgad4FkjtNIjMcbERtvwTgcDn8arlJ5jspUa8t9hmMEh7E4IrifiR8ZvDnwn0tZtW1qwild&#10;H8qO6u1iMjKMlRk8nmr/AMVfiJofwn8L3finxDM8GmWmzzGQbj8zBRxn1YV+Hv7Tnx08SftPfEy9&#10;trGeOTw9pGoyPZMFMb+W+B83JycKaaiHMz7r+KH/AAVMsvB+oSJY+HP7WiULiS1vQQc0vgD/AIKz&#10;aT421K00ufwuumGaSOB7ie+X93uIBY/TrX5XeNNL1XQIDE5VkDD5c561ak8A6hHpdjqGhxMJ3jEs&#10;7SE9cZ4p8g1I/oK+Gvxi8OeNporax16wvbp0L+TBdrI2PoDXo1wAydecce9fgj+zt8YvE/wB1y38&#10;W6lMsNtsa3LlS/3iQOM1+3fwv+Idh8Q/CtpqVvKZXW3jlkO3byy56Z9qyKOutXZFAkBUercVcqp5&#10;8V1aB2J2E/1q0v3RjpigBaKKKACiiigAooooAKKKKACiiigDM8TRrJ4e1PeoYC1lIyM/wGv58dL+&#10;DPi/4xXHiu/0HwtfavBDqtzbGa1g8xQyvnGfXBFf0F+KILm60O8htSBJJC6846FSK+Z/2C/hHqvw&#10;f8E+KbO+SOIXevXN5iN9+d4Xn9KAPyOm/ZB+LGpw21nJ4D1q0jgP+ua1zu/WvT9I/wCCfGv3WmNe&#10;anPfWZQ4Mc1tkY9ea/ca5mi8lDLkq3TFeC/tl+Ix8N/2f/FWs6WTBqltFE8MmNwGZVB4OR0J6imt&#10;wPxSl+AHjDVfHmq+GNM02/1mDSJFKmKHKgHvt7V3Wk/sK+PvFmpxSTaBqthDyrf6ISOOa/TT9ij4&#10;a7vC9v8AEHWoVkvfElokjzK5y7Bj1UHA6elfW1utvYw7YlKpnPc1s5dgPwzs/wDgnp4y0u6maTTd&#10;RmRvlUNZ8VXb9gvxtqXiSPRx4d1K2spEydQFlwpAzj+lfuzOguI1IGe4pvmCzti0vQHtz3pc2nmB&#10;/O5q37Mvjjwf4+stA1TTtTtbG8vPskN1NEQpXIywHfGRX1Z8Of2FPFfwr+NWm3uh61qmEiJ+1WsJ&#10;j+8hyMg++K/Q348fDXSvEXh258QahbebdaTDLeWLh2HluADkgHB5UcEGvBP2Hv21NK+K9vY6R4m1&#10;CW68ZyTToCsHlpsXdj7ox90VV3uB9o+DbW5sfCej295LJNdRWkaSyS5LMwUAk+5NbFNjlWeNZEOU&#10;YBh9KdWABUi/dFR1Iv3RSAdRRRQAxnCuo7mq2pwtNbgLnO4HirLxqxDEcr0pFmDMV/iAyaAI5Ghh&#10;QCZlHH8Vfhr+354T1vxt+1940tfCGn3Go6hGtu8i6cDvCeQnJI7V+3WsWD3txEoAKEYINfHngT4I&#10;yxftt+PPEDWyCG6sIow+85yI0Hr7UAflfpn7Pvx0kUCDwx4mPP8ACrf41Zm/Zp+P03Xwx4ox/uN/&#10;jX9BWk6DBpcJ+TaQc8MTVxruAHac/rQB/PR/wzD8cpImEnhPxJLn+Foic/rTYP2ZPjhb8DwD4h/7&#10;8H/Gv6Hljj++owRSkyMPlIoA/npf9nT44Mu3/hXviLn/AKZH/Gqkv7L/AMbZm3H4f+IuOdrQH/Gv&#10;6HwJ8/eGPwp+ZFXtmgD+eC+/Z3+NVxpMtgnwx1+Eu2SywH/Go4/2Tfi59jt0vPBeuxFgAPNt87Sf&#10;TJr+hdI737cjOy+TjkcZpmsRW1w0InUttb5evWgD4X/4J36X4u+F3hfSfCeu6VqEDLLNIxuQVwCG&#10;YZBr76jYtGrEbSR0rIuNL07Troao8RE0YwGBJ4xjpn3rVhmWeFJF+6wyKAJKKKKAK7XIW68rbk4z&#10;TZrhWjdGIUsCqgnk0+SKKOTzyPmxjNQXVkLmaCVRwpyeaAPzO/ay+F2sfGT9pLWPCMVtcNZ+XDNv&#10;WPzF4iQn5a9I8X/8Ey9G8U+ELEQ6jbaddQWvPlWCBixUdfcYr67/AOFeabp/xIuPGLW+L2WMRGYO&#10;SSNoXpnHQV1xunEiAnhjxx2pomWx+Q/ib9kn4p/AmEp4U13xFfW8J2IlmHjXDDccYPqK1Pg3+3l4&#10;z+DurR6F480LWJZbi6VIptUu2HyghTgMenFfq9cWzXl1JDN81tjIHQ5xX5yft6/B/wAN6p+0R8KN&#10;Bjsd0msTiNlMrYYtLjk7uOtOxB9R/CX9srwX8RL77PcX2m6Vc+UZGWS7UsMEDB/OvbdL8ZaJrzAW&#10;Gq210c7QIZA2a/Mb4mf8E4/GHhXVLnXfAdpY6fcviPzJLjd+7xkjDE9wteU+Ff2jPiN+znr9vH4o&#10;1ERw+Z5jNbWqycDg9FPrSA/aaQtGoIy5z0ojkjkYH5d3b1r4q+Df/BRjwh40tYI73U7qa7KEuDaF&#10;f4iB/CK+uPCXibS/FtubrT3LBTzu4OTz0ouC3OlooopGoVmz3hTV4IBnDKSeeOhrSrPmt0hkF3Ku&#10;WjHUH8OlAHNfExmtPA/ihyC3mafOqj/tma/KD9nL9hsfG/Rb/wAU3UnkmPUZbcQSWYfONpzk/wC9&#10;X68eI9MTxNodzabd6TxOhBOMggjrXB/BTwTp/wAH9NfwtbQfZnubh7sKrFlOQBnJP+z0oA+SI/8A&#10;gl/Yw20LQ64tuZQA6x2SjA9DXH/HT9gzw98CfhRqniSTWbW4FqUZla0RAdzqvX8a/THUJZItuw4y&#10;cV8A/wDBUL4hXdv8N9Z8ISzHbeWsMxjCDB/fg9cf7PrQZM+T/gL+wPqvxz1rUr7UL+607TEeOW1a&#10;S23Rsr7uV7YGK+rtP/4JUaVp+oRx/wDCQxyR4yW+wrjpX1P+zPp1jo/wP8HNZRmO5n0mDcxJILBe&#10;Ov1r1bS/tiWf+nMGmyeVx0qrAfDF/wD8EtdEmaLGt2/y+lglV9W/4Jc6SNJaOHXYQ+f4LFc196Ot&#10;wWBVhj8KVbhoziXr7UWA/HTX/wBie3+CvxI0eG+VdUs9VvyrT3NmoWFQeT9K+0fgH+xZoXhH4hf8&#10;LE0rV7WSK4gaAW1vaqqjjaSGHuK9c/ag8F6ZrHwt13XZ4N9/pFhNc2sm4jY4XIOAcH8Qa+Nf2AP2&#10;q/FnjrXLDwje6l5tlHbyyiLyEXnLHqB6n1qTRH6Rx25WNR9wRDHpuq1BIZO2R/eqjNeMy2yhuZBg&#10;8davW+2P913HNAyaiiigAooooAKKKSgD5/8A25NNuL79mzx2bVnE39mSBfL65wa/LH/gnv8As32X&#10;x48YeKtP127iiuNOgjfbdwiY7jnjDdDxX7S+NPDtp4y8N33h3VovtFvfoUaMEgFT2yOlfFtr+zX4&#10;j/Zr+I2r+IfAsFvpdrrcqwsTJ5rMq9AQxOOtAHRWP/BP/QbWdY5YbK5jOSS+noR/KtNv+CdXha4J&#10;kB02INzs/s5OP0r6d8Kt4htdIL69NHJcbgcoB0x7D1roobhZI1fcORVImR8f/wDDuTwv/wA9dO/8&#10;F6f4Uf8ADuTwv/z107/wXp/hX2GHU96XIqrsnQ/Iz4h/sq6H4X/bc8K+DnurU6Xd6NJcvG1sqx7g&#10;ZcEr0J4HNfULf8E8fBmoafCyzaXCZFyrLp6d/Titv44fs5+IvF37UOgfETT47f8As+w0trN3kkw4&#10;YmToM/7Qr6Y0bSIbXQdPS7XM0UQDYJxnHNVfQk+U/hv+wLbfDnxxa6pY69+5hDfu4rYIuWUjt9a+&#10;v9DtW0/T4LRiW8hAm8/xY70kl4i2LSxE7VOOnvViyZ5Iw7HIYZFTLYqO5ZooorM0CiiigAqvfTR2&#10;9nNJNKIIlUlpGOAo9c1Yrzb9pDXJ/DXwJ8dapbP5c9po91MjYBwyxMQf0oA/Pf4n+C5f2iP24/FX&#10;g+HW3uNLs7GG/UKxmjLBlU/JnHfrX6PeC/A+keDdF0y2WC1jmt4I03iJVJIUDPTrXwt/wTo8B3+t&#10;eJl+M+qiOSbXdNe1a4VgGbEinlBwPu+lfoPqUVtfWrTspYovB5FAEk1sZXaeO4IVum08UtnF5Kss&#10;0mXJ4LdR9KXSdkmnxAD5eT+prgPjt47Hw/8Ahj4g8VxzeSuk2rTFtoZhjHQY5oA+PP8Agox+1kPA&#10;Wgtofh+4aLWYNRWGf7Fd+XKU2SZ3Ac4zjIr8sfDGn6r8XPFkFmI7i61O6mIjXBkk5OeO/eui+Pfx&#10;Gm+JPxP1nxhfTG60/U5t0TBArE47rgYr7C/4Jn/s82njKW2+IxsVMOk6k0TSPIyuNqoeFyM/e9KA&#10;Ppn9in9i/SfA/hW21bxBptreXd5apvgvbFN0bAknkjrX0j4u+E/gvXIG8PSeGdHVbpQdzWcZHBz0&#10;x7V6DaqVtI/svywY+UHriqzWttqky38Ck3cXyoxJGPWgD8n/ANrb9n66/Ze8eaR4o8ManLptrrmr&#10;JbyWunx/ZkCjHGVxkc9K/WvRZ4LjTLd4GR0KLkp0zgV8K/8ABU6UXHg/4fQvzOmsgn0zgV9ifCaO&#10;5h8JxC6IL7gRj02igDtKKKKAIZ227Rs3ZpHUq28HP+zT5m2r79qrB5Y2DSkFe+KpESMvXtPn1TTb&#10;uOOV4iY2AAzzkdK/HD9vrwNq2h/G46jdaDPqOnLBCjXUsQKAljxk1+zTSXM1wptyBHn5wcdM186/&#10;tOeC/Dvxmvp/A9tb+d4rcR3GHdlTYue+evNKxJa/Z9+D/wAP/FXwl8MSz+EtDlnbSbVpGewiZtxi&#10;UnOV65r0dv2d/hvHYiI+C/D64P3v7Ni9f92sL4A+Cde8D6OdKujGkdpDFbqqkHAQYxn8K9i2CZfL&#10;mG49aYjzqT9n34azIqL4N8Og4xkadFkn/vmnf8KD+GlrZi3l8G+HSQfvNp0Xrn+7Xew29s8hKA5j&#10;PqabPa219cESKWPB6kU0aRPnj9o74F+APDnwL8caraeDdDSa10i6nQxafErZWJiMELweOtcr+wn8&#10;L/h/42/Zb8H6xqngjQpLi4jdma5sInb7x6krzXq3xo8feHL6a3+HmpmRx4kiax8gKQrh8x4LDp16&#10;5FdX8J/h3ovwo8Bad4P0y1+y2FgCI4FZmCgn1JJPX1qtbFGNefs5/DHVJklsvB/hy2kjyN0Omwg5&#10;/wC+a7Twz4N03wXZR2+nafbQIgKgW8QQYJycYFaVvY2WksTFGVMh3dSeauvI80QaE4PvU6gUrrUJ&#10;YRuWzZyOmBzV+zma4t0kdDGzDJU9qzYbq7aZVLDGcdBWtHnYN3XvSkA6iiipAq3No88gZZmjGMYF&#10;QyXC26+Wi/aJOj46/jVm8uBbQM57VR06HbNJdfwyjg96APhv/goF8aJ1ju/gn4d8Ivqet67YJeQi&#10;zP7zG45+UD/Z619CfssfDXTPBPwl8Nsvhm10PXptKt1vnS1SOdpPLXd5hABJz1z3r5y+LsjaP/wV&#10;C+HuqXR/0WLw4Vbbycln7V9wxy6hfKl1aOBBNh1zjO08jr7U1uTLYTUPO0/Q53Mrl92QSSCBVlWt&#10;odHW9mjjcpF5jMwGemSc1JIq3UZtbz593JA9PrXl3x4+KmlfDvwPqEbyvFI1pMseF3chR6/WtNzM&#10;/PX/AIKLfH698aeItQ8Fabf3EFjd28JIguW8vKsrfdB65FfLWj6lpnhHwteAw273klsQZeA5cA85&#10;65rBbWNa+J3jAeKL6ZbixG6PoFPGQOABVHVtNHjfxboHhrQxi9vbxbRxKcDc7AAZPua1sGp7L+xZ&#10;8A9c/aC+K0V1qtrcL4akt5NtzcRGaAupHHPGea/WT4b/ALKvgrwPplxZXel6RqhmjEamaxjymBjj&#10;iuU/Yp+CV/8ABv4I6do93FHFrkcrsWR9y7SB7+1e+WcF1bysdQIaWQ/uduOvvis2xnyT+2B+xtpn&#10;jT4Z3dh4b021s7kzRuv2CxQMArAnGBWF/wAEtvE2ra1pfxG0XVZbpn0a4gs1+1OWxjzAcA9OnSvt&#10;7VNUi0HTJLm+baoUgkeuOK+Hv+Cb+oRP46+NpiBC3GsRkZHX5paxNT7uitUazWBZQCDnj65q8q7V&#10;A9Bis2OzuIrjcuAn1rSoAWiiigAooooAKKKKACiiigAooooAbJ93HrVeC1htVZYo1jVjkhRgE+tW&#10;H+7UdACFQ2ARkdq+fv29pIrf9lbxxPKgYJDCef8ArslfQVcv8TPh9oXxS8Fal4Y8S2f2/RL5VW4t&#10;w7LvAYMOVII5A6GqjuB4f+w7440HV/gp4ZtLfVrS4uodPTfarKC0WScAjtX0K2pXE2pR2v2NhCy5&#10;M3YfpX42fEbUPGf7Ivxq1+H4bbNL8Lx3Cxrb+UZmWFQGIBdW75719E/Bn/grB4auGhsPGD6tPftI&#10;wPl2kSjaFHH3h3zWjXVAfolqF09qkYiiMxzg47D1qSG6a5wDDlT1PUfyr4pvf+Cs3wa0m8nS5g1x&#10;gSVGy3iPf/rpXE/ET/gqd4X1bw3cv4Ak1Oyuzt8pru3hwCGG7OWPbNKwH2L8crvTtH8D6v8A2hqk&#10;Vks9pMEWZtufl5A5561+JXwTjuLn4+WNt4bupJZCHZfsOc/cYnp7V0n7Q37a3xL+KUGmadcaslxC&#10;5kjC/ZYxgNtH8K16x/wTX+AM1r8UtD16+t03/v1LbnB/1bj0AqtkB+tPw5jmj8AeHUut32hbCASb&#10;+u7YM59810lRWsAtreKJeFjUKPwFS1gAUUUUAFFFFAFa4ZhcRAZ255/Onzw+cuFbac5yOtSMobrV&#10;WOZjfvFn5QuQKAJplKwtj5mA4qnBZwW2bxbVFunGHk2gMR7mrpcq4BNfM37ZH7UH/CkfCe/TLiSD&#10;UVuVhdhGjgqy9MN9fSgD0rxr8aPBfgO3mnv/ABXpsVzGnmLazXCozc+/uPSvm3xX/wAFLdG0PVJ7&#10;a00Wz1CFH2rOl+MMPUfIa/J74ofFTxD8bvG1s13M1yzL5Q/cqvG4nHyj3r2z4V/8E/fih8WtNtn0&#10;PU9Is7dovN23jSA7MgEf6s880AfdFr/wUq8P3ULB4dPgJPRtRHH/AI7XoXw3/bn8J+Krh4Li+02z&#10;G0bXe+Bzk9uK+MviN/wTVtfhT8C/FOra5a2Nx4itYHmt7q3uZ2VeBjIOATkHtXI+Bv8AgnL401j4&#10;W+HfFej3WkwS3cH2gs8shY4J6jZjtQB+xPhXVtP1bT2k0/VI9RRm/wBZC24A9cZq5ps039o3KSoy&#10;RgDYzdG+lflp8A/2k/G3wN8R2eheLr3zrB5HlkWzt0xjaQvLAHrjvX6ceCPFEPj7wjpOt2ZbyrqP&#10;zR5mAcZ7gfSgDqqayK3VQfqKdRQA10WRSrAMPQ0qqFXAGBS0UAFFFFADGXdJzzx0qC8ujbhFVclu&#10;B7VPtPmZ7YpJIUkZSwyVORQBCkRuLUK+Qc55HvUNw32dRtXzeOSO2Kgj8QQtrz6Zk+cq7scY6ZqV&#10;d9sZPP8AmVzxtoE9h3FxaAs/lEn73evg39sDRY7P9rL4JCW/zJLeR+Xu6j98OnNfeUkKz2qiIYGc&#10;818I/tsWccv7X3wAllI2Q3kZPOP+WwzVMzPunTII/sCwSOLkr13c5rjvE3wt8PeONDv7K60Cyt5Z&#10;V2LM8CsRk5yOPam+NPip4b+G+n/2hdmQpvEeIipbJBPQn2r5U+L3/BUnwFoNlLZaMdVg1SSMiFmt&#10;4mXcCOTlz/Ki4GV8RP8AgljpfiTVrzWbPx5NoPmYYQ2tltA2rjGRIOuM18i6P+0h4g/Y58a2dvNc&#10;3vjCDzjKY5rkwhgpxjBDda1fGf8AwUQ+OGuXM0mg+ILeLS3x5S3FpFuAxg5/dnvnvXg2m2GsfHjx&#10;tYaVrEE02u3T7be6aIpCmeu4qB/KpBbn6SfC/wD4Kn6b48hhGo6BbaGZIw58/UQcEkDH3B619ffC&#10;/wCLmgePNNM1pqtnM5k2BI5w5zgHH61+Wnhb/glP451q3t7pbvRfKbDhXnmB6+y196/sz/srn4L6&#10;QV1RLaS5W485WtpXYAbVHcDnINBqfSwkTrvGD709lDDBGRXOzeItOguDbtFMWVsZA4z+ddF1oAFU&#10;KMAYFRtbxNMJTGpkAwHxzUtFAGes7Xk1xA0flhQQHP5ZFfHP/BRX4Wm++AXiPUo913eIkKJiLL/6&#10;5OAc+9fZdwpjDPHweprkvG3hOy+JnhG70HU4vPguCCyFioOCGHIx3FUZM+c/2Vf2oPD2oeANF8Na&#10;jPZaZdabZQWv725G9mwQeCBgjHSvqbR47e8txLbagt3GTwyHIP61+SH7TX7J3jP4R+JjrnhGWwtI&#10;ZbmWdV3PIcJtK9VPPNcl4O/4KKfFP4aWKabq9/OZUJYmHT4yvPuVFL1EftBLq9zDcJELJnUttLg8&#10;AZxnpTtS1ax0uE3WoXUVnEMAtMwAB+tfkVc/8FPPiZfW+/T9YkQhcnzLKD8P4TXmPxA/4KD/ABd8&#10;b2cmlXWriZHIYr9jiHI9wmadw0P0H/bV/ay8J+HfhxrGjadq+n6lPeWVxbvHDeDcjbcYwAcn2r4C&#10;/wCCcMWp3nxkivYoJo7d7WUKy528ZHWvE/Dfwd8YfGbxbHcXDwP9quQ8hkDLnecnotfrp+xP+yPY&#10;/Cnw3pWpXVrCL5UlRmimkbq7f3vapNVsfW9ha+dY2LMcMiAnI5PAq0txuvGi29BndVaO4ZZEiQ4U&#10;HGCKuiFBMZAPnIwTQMkooooAKKKKACiiigCjqsqx277QGn2/Kvc/SuN8dfETQvAeg2l54lmtLONz&#10;iM30gQFsZwCR1re8WedZ6LdX0UixXkKExyE8D65r8cv29Pjb8QPiP4ul8IXeopeadp94TDHFCnBO&#10;B95Rnt3oA+svjR/wU50fwdHJb6bpVpq8ZjDedBqIAB3dPuGvl3Xv+Cq+r311I1v4SnSLdkFNS4I/&#10;74rjfgt/wTl8b/FpYr6O60qPShIyS29xJKjlgvUEJ0/GvpvR/wDglD9lsYYbq20uSRBhit3PjP5V&#10;cWRI8v8ABn/BW7WNBmjNz4EnulDHJbUcDkYxzHX1T8Df+CkGn/Fi+S2u9EttG3BBl78PgsQD/AOm&#10;a89m/wCCXOnmE24stODHkf6TPivJfiR/wT38efCSM6t4Wu9JssMz/wCskkO1csOCh9K00ZmfqwdR&#10;0/xZpbJYahDLvx88LBsdDitK3jRbL7OHEjRrtJ71+av7Dv7Qni7TfiRpngrxrei4upzPOfIhRY9o&#10;jOOcA9Vr9JdLUbZLof6uYBl9al6FC6fbizsSspyNxPzcd6uWx+9gYHaoZit5aNt6E9/rVi3XbCq+&#10;gxUvYa3JaKKKg0CiiigArz39oDRJ/EfwW8Z6ZbRNPPdaXcQpGgyzM0bAADuea9CqK5jMtvIi/eZS&#10;BQB+af7BfxEu/h78ULn4ZeILN9LTStNaVWvJNmS0iYGzHBwfWv0VuryRr+xWCDzbWYZZ16AYyK/M&#10;39tv4O/Ef4f/ABe1f4o+Fr6xtxeNFafMGeTaF3HgoR/DWJ4T/wCCo2teGdJ+x+Ir+6e5tQsR8mzh&#10;wCBg+lAH6m6leW8ckkT3CWwjG7JOO2cV+U//AAUX/a1/tjUdP0DScPp9zbSw3Rt7rKfeA+ZQPeuW&#10;+LH/AAU41rXNLM/h3ULqK5mkAJntIuVxgjFfHGlz6r8U9Ve0vQ89/dORFIU2oCeedooA6j4I/CO+&#10;+LvjiFNOE16kMsdw8EMRcKokXJIB6c1+9Pw3+HEHg3QbZrG3WzVEV3tIotgkbaoJIHfj0r5F/wCC&#10;ev7J9x8E7WLxlrSW0kGraf5K/Z5ZDJuLKwyGAwOD3r7s8ReLrXw74WvdZkWT7Pax7mCgFsAdhmgC&#10;bTdQuNQmlils2tI4xlWPRvbpVfULyzsW/tR72OC3gGHUnCk9Mk/jXwx8cv8AgpZYeFLqSw0VNWju&#10;Y5Ckm2yjcH0xya+S/Hf/AAUX+IPiLQbyx0qS/wDJm25WTT4wCdwPXafSgD6W/ag8bzftSfEKHwVo&#10;dgZf+EW1FLqS4s284uCAcEADaOPU1+h3hi4kn0mHzLU2bKoXZ64A56V+J/7F/wAedV+F3xK8S+Lf&#10;EcN4ZvEKwqzQWoySpYcg4A/Cv2g8A+PbD4iaGNT0+KeKEN5ZFwoVs4B6Z6c0AdLk0ZNJRQA2Zv3T&#10;gnnHFVrC3YR7pGJ56GrbRrJjPbpUF9dfZYGK53D8apEMha1dLpWUnaWycfWvzq+P/wAdo/gr+34d&#10;QvGVrP8AsNVMc0/lpkse+D6elfpDDJut1kPcZr8cf+CjHwx1P4x/tjNoWhyQRagdKik3XDELgM2f&#10;ugnv6UMk+vrX/gon4cWEsLfT1yMki/HP/jtSW3/BR7wyzBWTTlPqdQGf/Qa+BPDv/BM/4o6panGp&#10;6KAyrjc8np/1zqx/w6Y+K005K6voIB9ZJf8A4ipEfec3/BQrw3JNF5K6ez5+4t8PmPp92oLn/gpJ&#10;odnetbPp1iJV7NfgHn/gNfFFr/wSZ+LlnIk8Os+H0mj+ZG8yXgj/ALZ1w/x2/wCCf/xS+EPhGbxv&#10;r2paVqG2RInWxMjSNk7R8vlgYrSKui4nvn7Q37WFp44/aA+FviG1hhs7bSriOSZY7rKP+8B+Ygcf&#10;ka/S/wCFfjqH4meAdO8Q2saeXdZK+U+8cHHXHNfit8BP2H/ih+0XoN7qWm6jpVibFxCi6gXjP3QR&#10;wEORzX6pfsf/AAz8efA/4f6R4Q8W6jY30OnwOmLEEguWBBBKqSMZqttjQ+jtoZRuXJA707hRgcCk&#10;3BgDRUCE2qDwBmpl+6KiqVfuikwFoooqQIbqPzImGM8dKpahGRbwKG8vB6CtB8qwOfl71leIFlki&#10;t/JIHz85oA/Ob9urWr74X/tmeFviK1lJdaRpmgLFMWOyIMXk5LYIB59K+x/g78edN+Ing3RZ7D7P&#10;JLNaRSSRQzhzFuUZzx71g/tofAG0+NXwh120ghi/tyaFIYZppHVQA2ecfX0r8i4fix8ZP2TfEGpa&#10;No+q2tvBbObMBbdXUKhxgFk/2aqO4nsfuN4t8f6J4D0ea+1HUbWIxgNieQJwTjqa/Jj9tn9qqP4i&#10;6sulaPseOCeeMyW11v3K23BwB7V4F8QP2wPi98YbGax1vW7aWCZRGwFtGuQDkdF96820XVdB0GSe&#10;fVreae9lw26L+8OvcVulYyOl0jSx4W8GyXUt55bI+4wtx1OK98/4J+/AEfHT4ny+J5Lt7GPwpqFp&#10;fKixeYs/zk8nIwPk6814B4R0zUvjB4wg0e3hkbSrhWysqFRlVLdVBPav2o/ZC/Z78PfAPwVDLptg&#10;tpc69aQfamjkd97KD1DHj73ahtoVj6ESzju9PSOFhEBgbkHoKp38dpceS7agkYsuZDn065546V5L&#10;8e/2ldA+AOlT/bIb4+WVObWJX+9n+8R6V8HeNf8Agotd6haeIItAOpo12kqx77GM8tnbn86zGe8/&#10;8FCvjj9s+Hd94T8MXok1RbmBlmsbj97t3KWGAM45x1r239mP4Vp4R8Iwaiw+zTXMEM0uYtpkbaSc&#10;nPPXrX43eCPjJr+tfFSXVPF8V1dW8iEnybULyBgdAPSv16/Ze/am0L4w6HNpltb6gpsUitv38KoB&#10;kMOMHp8tZGx9KJINQtQyNtBPUc96sKMKBWYt1baPbLEEfYp4A57/AFrSRhIqsOhGaAHUUUUAFFFF&#10;ABRRRQAUUUUAFFFFADX+7UdS0m0elAEdR3Evkws4AYjsasbR6VDebFt3LkKvcscDrTW4HFeMPBOi&#10;+JtPljutCspJLxWR5ntlZhkYzkjrXw98bP8AglN4b1xpvEFj4g1O1u44wi29nEig/MSei+9e6/G7&#10;9v34b/A/UH0vXYtUe6hlMO+1iR13bc5BLjjn0rh/DP8AwVA+F/jC0NhHHrDXcrHYWhjAAGDz89a6&#10;onmR+enxA/4J7ePdFv5Rouha9rUYlZVc2jtuXPDZC963PhL/AME6fGPi/WLa18R6dr3h6KTdv22z&#10;IFwpweV74r9i/hz8VNE8d6TbTab5v7yFJPnxkZAxnB963PF3iK08G6PNrF/uIhwCyYzyQB1PvTuw&#10;5j4h+EP/AASr8K+ELyPULnxJqV9KrRytDeRowBGTjG2vtfQ/B2meB9HA0nTrdpYz8rRwqp5PPIHo&#10;a8u079rrwTcao9gq3ouJJBHuKpjOcZ+/0r2fR9WgvdN8+KQOu7jBBP8AOpdw5jVtpGmt43ddjsoJ&#10;X0OOlS02Nt0an1FOrIoKKKYzEHAoAfRUe80bzQBBdb/tMOAduRn86arouoPlgDtpLmSX7VCFOEJG&#10;fzqPy1fUpC392nYm6Fvs3VrIYiSyjA2c1+Hf/BRrxVrOsftBeJPCxa48iCa3kVPMY8mJD93OO/pX&#10;7iwyRwQymMEYPNfhr+3jDdj9tLxReSH/AER5LNf/ACFHSDmR9HfsO/slreW9tqWq6bMBHenLz2oI&#10;27VPJK9Oa/SjSdDs/B+lwWmmWUJaJdn7uMKce+BXPfCVdG03wHE2iQtDDtDSAkEltq5PX0xXbafI&#10;k6iZQRIwyxNOwcyPDv2yr25k/ZZ+IVw9rsuI9Ok2KRyfl7Vx/wCw98QL/wAQfBPwvplzpa7bewQZ&#10;IJz8x6g16B+2Wsl5+zd45tYW2zS6fIqk9OnevO/2Rb6w8O/B3wrCjrHqH2NVnk3DDcnpk0g5kZv7&#10;f3wm0Ox+BnijxdAkNleWNvEE8qJV6yqCcgZ711n7DviKTUPgn4W3SedmwU8sTjLGvOf+CkHxe0uD&#10;4X654DMkkl3qtnFImzaY8CVW5Ocg/L6V0X/BPrQdU0v4X6R9vmiksxp6CBEzlfmPXigOZH19RTcm&#10;jJoDmQ6imbqfQNO4UUUUDK99J5cBIODmq0KyLG8rFuBuAPQ1Jqys1oQvByKk8tm08IPv+Xj9KAPi&#10;fxX+0UPC/wC2JquhTSwpHHaI2ySYjGYlPTPvX1d/ws3w/Hoq3t1qllCvleZ+8mUDpk96/Or/AIKB&#10;eE7PwL4u1nx9ZQLF4k/cQm8BJJUqoxg8dBXxRL+2j8RdU066sL3VvMtwhiVEt1+6eMdaBPax+y/j&#10;T9sjwH4Tsyw8S6Ezhgu176NeoJzjdX5ofttftRWXxG+JXhDWtG1G0ml0liytZ3QbB3kj5gTivmzR&#10;dH1z41agbTynMrDzd0qMicHb2B9a+nvhN/wSe+IeuahYapqN9oculiSOR4TNKGZDgkf6vrj3oJ5T&#10;598T/Gbx58WNXm0y0udTmUESlIbiR+ny9Mn1rqfhv+xH8Q/HnibT01bRNehspJAJLhrZzsGM5yRX&#10;6u/CH9gD4XeA9JtZr7wzbHxCFZZ7qGVsMC2fT2FfR2keGdP0OMJZweUoxgZzQHK+h8CfD/8A4JXe&#10;GNN0SyvdS8T6lazsfmt5kQBTuOBgj0r6/wDCvwV8N+B44ra20axnLYP2xrRN0eO4IHFek3tjDqEY&#10;Scb1B3AdOamaMNHsPKkYxTuHLqRWltFYWSJAqlFGAVAFJp5MyOzEn5iMVMqhIwg4XoBSRRrApCDA&#10;JyaRZjaleXFvdFYtLWcbsb9hP45xXQDpTNx65o3mgCSio95o3mgCnbxst3cM+dhJxu6de1V75fsz&#10;fa7dfMZRjYvQ/wCc1pqyS5B5I61nNDcLrEaIyiy2kuncnn/61MjlGaho+na5ZKuo2VvLvXpNGGxn&#10;r1FeE/Ej9lDwv4whnSKwt4/MA/eQ2iZGCDxxXUfFP9pTwj8N45YtTW6Myb1HlBCAVxnq3vXwh8Yv&#10;+Cpy6QtzZ+F73ULe7AUx7rWNgDkZ/i9M0XDlPaYP+CYPha+mmnl1u8tS53bVhQAd8fd7VraP/wAE&#10;zPBmm3izjW57hgMbXhjI/wDQa/Py3/4KZfH2/wBQmMfimBbMyHarWi7gmenX0r03wD/wU+8X+H7y&#10;N/F+tT3cCj5ltbVMknp3pD5Wfpd8Of2dfDnw/VFigguGQKFaSBMkjjPSvUygs4fLt4AqDoqLgfkK&#10;+Ufgr/wUX+HHxeW2s7GPVRfxCOOdriKNAZCOSPnPGa+m9C1SfXpl1C3lB0yQEIhxuyOD09x60FLT&#10;Q2vlRckAHryKiiUtdNJk7SuMdqrsJ7qcbGHlq2GBq1HcJ9oMCggqM+1AFiiiigAooooAKKKKAPCv&#10;2ytSu9F/Zz8cS2s0tuy6fI32qNirRnHUHtXyF+wv+y7u09fHmsS3mvnXraOUNqUfnIOpypYe/rX1&#10;x+3BHJdfsu/EG1jBM8mmyBcDPY1wH7A/xe0TWPgT4X8IBZo9Y0fTo47jzQFTdjHBznt3AoA+nbTw&#10;rYafdRSWcMVkqD/VW6BFJxjJAFaK/uZmLthT0zWBCdX01xeX88cttH95Y+SR0GOPU1uwSR6jbrMc&#10;mJhuUHgimn3E1cZJarcXC3Cyn5RjAPFJe2tnqNs1vcpFMrKV2yAHqPQ0+CZG+SFSv1rM8Sa/pvhW&#10;1F1fA45Y7CM5Aye9VdE8rPhH9sb4ap8IvGifE3Tont7bTbFYnaOPy4hvdl5YAYPzetfa3wh1pfEX&#10;wr8NX+8M91p8ch2tu5K+tfnT+2X8dNa+OHxqsPhZoV2f+EN1XTPOu7O4jALyRyO2dykkfdWv0J+C&#10;Ph2bw38LfD1i5RTDYRRoFJ4wvvRdC5Wdzp8Bht9jZznv1qW23bpMggZ4zVbTftewG5kV+TnHFWrf&#10;zN8hcgrn5cUr3KSsT0UUVJQUUjcCmbzQBJUc5ZYXKjLY4Ao3mszxNrieHtBvtSl3GO2iaVtgBOAC&#10;TgfhQBW1nQ9O17R/J1W2t3Vv+fiMHBwQDz35r4Z8df8ABLvwr4t8Q3eqz63e2UM0zylYoUEY3MT/&#10;AHegzxX0J8OP2ovC/wAXfiFe+BrNbxdWs7f7XIbiNVj2hlHBDE5+cdq9mViq/YL4+aJuE2dAPc0A&#10;fmWv/BJvQYfE080Gtatc2BC+W/lIUPAzjC+tfTvw8/Yd8L+F54Ll3BnhZWRZLZATgf7ua+prS1it&#10;UFqi7Yo+VH61O0KM6yOMsvQjtQBiaZ4ds7PRbTSYXVUtQMKoAwBx07VJrnh621zw/d6W8mIJ1Ks+&#10;AcVoxpbx3DyqpEjDDH1qVYV2lOCrdRmgD570n9l/wrp3iDULq/it547jhGubdCCfYkV2nh74B+Cd&#10;Asns5NI0yVpH3gy2cef5V6XdaVbX0caTR7ljOVGelPm0+CeZZXTLqMA5oA88vfgN4TvvK26TYQLG&#10;24bLSMZ/Su80zT7TTrYQ2UcUUQOSIlCj06CryoFUKBgdKiWBLcbUXavX8aAFooooAr3cjI0WATzz&#10;RfKrKdxGKnaMSDkcjpSNCJUxJ8x9qfQze5SvZNsMUQ4Djbkdq+TpvghLe/twf8JRcRTzWf8AY/ke&#10;Y8eY87s4yR1r65ZIpiPlOYuntUMelWp1D7eY/wDStuzfntT6gPtdJtLKFUSCJQoAyEA/pUyw25+7&#10;HGfoBSzESAqGX0OTVecNb2u6MgNnqOaYhJmbzFjFsCjHBbb0FZGqW1tqV1JpmqaXBc6Uo3+ZdRBk&#10;JxnuMdavQ6pI6vGWPmtwpxwDXPfEnSfE+reB57bQry3ttWJz5sudu3uOB6UJlJ2Pj39q79sbw98C&#10;/E2j6V4Mt9IuoZwy3gsZVQRMrEfMEPUY719GfsyfGzT/AIufCzRtUjntZtXuFZ5LWKUSOig4yeSc&#10;dK/JTxp+yT8S/HPxKvheX2myiTUJASTIM5c56LX6V/sa/BqL4SeCdK0ryY08R28DpcXEbMUZSwOB&#10;kA+nandD5kfVanKg4wcdPSlojBEY3HLY5p20VIcw2pV+6KZtFKMikHMPopuTRk0g5iK4ZJFMJcB2&#10;HAzzRhIYUWQj0G6myW6NMs2P3i8A1RW3uvtUz3brJbdY1XqP0p2DmRFfQyza9AGjL2uz5sjK5561&#10;4p8cP2PfDHxkglaaRbCbe8pe3gTcxIPBOOetUPiJ+1HaeC/2hNF8Fzy3CW93Y/aTGEXaeSM5Jz2r&#10;37RNesdX0+C8glUJMgcbmGcEZ9aEJtPQ/LzxR/wSb046pvg1zW1i29Y4lwDk/wCzS6J/wSP0mHUL&#10;W6k13WpvLkVyskKkHnv8tfqdJLazKQ0sZH++KFmtolws0Y4x98VrzEnjXwV/Z08K/CrQ4LT7FZ3F&#10;xG7N5lxbRh+c98e9eoNPM9neRR2IRIUIgCrgHg4x/wDWq/ItrNLveWJj/viud8ZfE/RPAenm4vmd&#10;okRm/clScKMnqakDk/FXwhsPiz4Yex1uP7NO7hjvjVnwOn3h05rkPCf7G/hLQbxnMcNwFcHEltGQ&#10;cHp0rd+HP7RGh/E/x0tnpIuhE0RI81VAyOvIJ9a9rgj2s7f3jmm7h1PKtQ/Zt8H3hONNsYSf7tpG&#10;D/KtH4e/CLRPhLDqT6fFC8l2Q4XylQ5XOAMD3r0lkVjkjJqKaziuGRnXJT7tZGpiW+s3c6qZ9PCK&#10;e7KcfrXQRndGpxjimvAkkexhlc5xTwNowKAFooooAKKKKACiiigAooooAKKKKACiiigArwv9tnWt&#10;T8P/ALM3jLUNHMg1GGKIxeS5RsmVBwR04Ne6V4n+2Zo1/wCIP2cfF9hpjiO9mjiEbsMgfvUP8hTW&#10;4j8RtH8M+Nf2otak0qLT7q81CxdZbnbJ5kg3HbkljXvulf8ABL7xVF4blv1fXLXVFbCQRhBkEDnI&#10;Nenf8Es/Ac3hb4u/EY+IjHd3X2aDDRkr8wYnOK/Tm6/tDUBv0+cQxgYw4Gc/iK3bMz8j/gP48+KX&#10;7E/xAWw8YaBdXGiazeRaXZ3Wq3RIHzgAqATzgV9+ftQQ678Yv2e9YsPClvLcX12IfKazfD5Eik4J&#10;9gaP2vPgGvxY+H9vePFBLqOhCTUI5ZHYbZURiGAHBOfUVz//AATw8fat4i/Z8trjxNd/atWS+uIi&#10;xUIdqyMFG0Adh6Ur9RH50eNP2MfjlELS50XTtfnuwS8qrchSrDGOd1e6fsU/Gz4j/C74waL8KPiR&#10;pU9ldvHLctNqF00khUozDjJGOBX6fabDPDLcXEzBopMMgHUDnrXwX+3X4EvNC8az/FzRp7e01Owh&#10;ht0lZsygMyocKcg8N6UXuwP0HsrhbqzhmQgpIgcY6cjNT1x3wd1GfVvhP4PvbqTzbm40m1llfAG5&#10;jEpJ4967GsDYKjf71SVG/wB6gBtFFFADWXc6nFNVf9Mc/wCzUy1WuZvs7b/fFUjN7gtqI5BhiRnJ&#10;FfBX7dH7H178T9Qu9f0W2upr+a5jkYW6KMKiAZz17V98ysyr5n8KjJHemO0V3anevyOMYP5UEn50&#10;/sb/ALV3/CM27eGfFnkWLtfspa5lZmC4UdORjINffvhjxtoniy3DaRfQ3e5N48rPT16e9fLvjj9h&#10;bR76/l1HSLKztbsgsrNM5O4knOM1237P/gXV/hprE1tqE8ckCW/lKIecHI7ke1LYep0n7SCRyfs/&#10;+M11CX7NGbWTdIeSFx1r8T7/APaK8SeGdevtE0O5uLmwt28pJo7l0+X1ABGK/eD4xeCR8QPh/q+i&#10;MqNDewGJlkJAOfUjmvjDR/8Agmbo9vqT38um6c0MpBZfPkyQOv8AFQB8NfBX9nfxz+0h8RtJe51n&#10;XNY8JyGSK51d7ky+QyqSE+ZvUAV+znwZ+F9l8K/Aei6DFqEsxsoRCHmADtgnrj60z4W/B/wf8KNJ&#10;+z+EdIXSNMWQyS26yO+6QjlgWJNegLbRXzLIi4AIYZNAGovSlpBwAKWkAU+mU+gqIUUUUFjJcbDu&#10;6VFbyeYzDsppbzJhOOuabGnkRk/xNQB+a3/BTu4k1Jda0q3QPK01udo69ENcB+zZ/wAE518SfZtV&#10;1g31qgMUoBhjKuDknPtX1p+0j8B5viR4svL6RIZIZGiO2RmB+VVHb6V9M+D/AA/F4e8M6dbWyCLy&#10;7dEfBJzgY70AcJ8Nv2d/B/w60+G0hsrO5ljDDfLaRhjls8kCvTbaFNP2RwwrHFwPlAAA7cfSoZr+&#10;zhmPnD953YnAqW6kE+wwXMSrjkFxQBeKgneDmkqra3aMRbmRXlXklSCKtUAFFFFABRRRQAUUUUAF&#10;FFFAFO0jkFzck52sPl/+tXnnxv8Ai4nwP+HGpeJrmOF1sypP2hiF+Z1Xr+Nek3kxt/K28FmANfJn&#10;/BT6Tzv2V/F1sn+udLfB7f6+OgD8u/HmtePf2qvihr0+iR3x09L5pP8AQrhtgWTpgEjjjivbfhL/&#10;AMEzdW8RXFvNrS6pFExYNM6xtjg46+9fZf7Dn7Lfh/wb8OdP1q6063a41awtp98cr5LAEkkZ96+u&#10;rO2i0ix8qFNiKc4BzQB+et5/wRx8C6la28tx421qykK7mSKKIfMRkjp2pYf+CO/gWxs82/jPWL9g&#10;eFliiOf0r9D1SO9X94u7HTPFRtZvbtmAhF9OtAH5AfFj/gnz4k+DMF3q3g+XWLkQeZMxQrEpC/dz&#10;gjrX0V/wT7/aS13WtF0j4aa3Yqmt2sUs0rSzs8+C7sM9uh9elfduuWFnrGntp9/CbiK5QxuuSAQR&#10;zkivzw8L2ej/AAj/AOCk+u2tjbm2sE0tAkMbFuTCpPJOepoA/RlpFsrcuxAdhnafWnWEguoxcFQr&#10;NwQKypbn+0Gs36xyAHB9Dite3VYZDCg2ooyBQBZooooAKKKKACkNLSUAc1r2mt4s0640q+s1NpcK&#10;UkZlDAA+x4NflT+0V4U+I37O3xg17XfCeg3l7o11c7YljmEMe1eeAD059K/W6eO7aB1jlVZD90+l&#10;cb4/+Fdj8QdFitdTt47mdclmZ2AyRjPBoA/P74V/8FX7rVrH7L4m8Pabo/7wo3nXTsQAODyPUV6O&#10;P+ClnhrJ+z3OlP6RrMwA/SuF+LX/AASvl1rSbxtCTSrGZgNjtNIdpLDPf0r5V1//AIJz+MvDdwbc&#10;ahp5uY22tIm8g/TmgD608Z/8FZrvw3G72PhjTL4KoIxO45J9hXzF8Wv+Chfj/wCPkMmn6d4XGnjz&#10;Gw9pdydGyP61D4X/AOCbfxO8XzIja/pYhYlSsgb0z6V9j/s//wDBNhPArwz+JIdOvz5ceWhmkByC&#10;Ce9AHjH/AATi/Z78RXvxI0vxl4pivZzC1xCWvMShVaIYGSSepr9VdQspIlsYrZSscZwQvAA4rL8O&#10;fD7RPAelm10CyWxUNv2q5bnABPJ9BW9p8ksm4StkjGO1AFXxM7rpMqQkiXjAXg9RV7S939n2+/7+&#10;wZzTJLMzXA8zDJjkVbVQihQMAdKAHUUUUANf7tR1I/3ajoAKzPE9impeH7+2kOElhZG4zwQRWnWT&#10;4ruDaeG9RmXO5IGYYGT0NAH4z/H74j6t+y7+114k8RaHaNqKS2sVoYTKYlAJDE/L7rX1d8IP+Ci2&#10;keItLivPEh0/R5rcKNskznI28kkj1rivDfwbsPj7+2Z4rtfFWn/2loo0xZo4Zt0YEisgzlSOzHvX&#10;b/GX/gmJpnihI4/Btlpukw+WVkWWaQ5bIwfvelAH1f4B/aG8D/EbRbW7svENnJLMC22FicAEjriv&#10;Q5buSOHdaL9qBGa/GfxR8BPjJ+zfqklloviOxgtbVljEcEAfhsMcEg+tet/Cf/gp5D4f1KCz8V3G&#10;pXgWQK6w2qcgDBHAoA/TuNpr6ECeP7NxnI/lTLPTVs8vHcvMQchSevtXlnwi/am8J/GaJP7KjuYC&#10;0Hnf6UAvGQMdevNeq2imMhxLG6ZzhGBNAGnGzMgLDa3cU6mqwdQR0p1ABTG+9+FPpjfe/CgBlFFF&#10;ADWLDG0Z9aerdAetRyTCErnPzHFRNN/p6p2x/SmjN7j/ADIrdpWZwB1Oe1fNv7TH7YmkfA+1uIIZ&#10;LK7v49hFvLIyths88D2r6L1C1Fxb3CoQGKkAk9yK/Er/AIKYWutS/tNPocd2iwyafC+04x95u+KB&#10;HoOr/wDBWLXLe41L7P4etJ13Ntxdv68Y4r1b4Af8FQ7rxZbWdjrOiafYBg5LyXLschjjrXm/7PP/&#10;AATQufFmg2Wraqum3cN1BDcHdLICQygnv15rb+OP/BOvUfBWmT3nhE6dpRjdBHtd3IHGeuaQH6aa&#10;H4itPFWiwXlg0cxkiDt5f8ORkc181ftEftr6Z8DdUuvD072UmpW7x7oLiRlfawVsnj0avOf2Gfjt&#10;q9rcan4Z8U37Xl2k0NpblI1VRgsD0HI6VJ+1/wDsF6l8afibqXjKJ7AxXIjjUTSOH4RV5A46rQI9&#10;W+Dv7Wvwq+IM1tC9/oUWrXEiIkMa5dpGxwOOuTX0Tb2dvHMdT05Vl8z5QqKAMdyMfSvx78Z/sCeO&#10;v2dinj2x1fTIINGjbUnWEF3xH8+BuyM/LX6Sfsa/Ei9+I37NfhTxHfXLXF5eKxeQoqk/MRyAAKYa&#10;nviEsoJGDjkelOpsbbo1J6kZp1IYUUUUAFFFFAFS9kypiX755AHWnxR+ZCiMcMvX1p5t0aUSEfMO&#10;hrN064mk1e8R2yi/dGKpAfl3/wAFSfDWp6X8d9L8ZaY9xF9g0aKI+U2xTmR88jnPNfI2m/th+PND&#10;UwGW9KRgRqTeyAYHsK+/f+Cp2oQWPh3VcjN9/Z8JjYHtvPavymuvDWsrplrfzW09xFdAOojiJ6jP&#10;YU47ks9xX9t7xv8A89bv/wADpKH/AG2vHB/5a3mP+v6SvCIdHvz10u7/AO/Df4VZ/sW/Vf8AkGXf&#10;/fhv8K2Fdnsp/bf8dxtkSXbEdvt0n+NZ/iD9pDx54+0u4juvtcEQjYblvHbhhg9a8mHhXVdQYQwW&#10;NzE/ZmhbH8q6bw4t1cMdF2yLeSAW4LLxuPFBWp+m3/BLnw2s3hHTNcub+a4v2MyMsvJ7dzzX6JfM&#10;WHGBmvgT/gm/4K1/wfoun29/OjWyiY7FXHJx3xX32sqsxA5IODWctxomooorI1CiiigAooooAKKK&#10;KACiiigAooooAKKKKAEZtozTfM9qV/u1HQA/zPamTLHPGySqrRnqGGQaK8X/AGyPHOv/AA3/AGc/&#10;F3iLwzcSW2t2UUbW8kcYkYEyqDhSMHgmn1EfMv7Sd9Y/sj/FjTfHFg32weM9ZhsbyKY7I7ZBj5h1&#10;zx7V9P337UHwybS1CeLtP89kU7ATnkfSvxg8cfGD4n/taabY6VrN/PdXmiyi7PnWgjG85AICLn86&#10;qaF8O/iO2rQrePLKMcN9lYDH/fFbWMtj9sz+0B8PrjRwn/CTWbrcRFXBJ4BGD2r4ik+I/hXw7+3Z&#10;pCaV4ihl0L7C7sFJEe4wv2xXxrDoPxZbU7u1hvJo7aFiFDWTdAcYzsrIvvhv8QdP1geKU85tThXY&#10;JBauTg/L02Y6GnoB+3M/7VHwx0PT4/7Q8XafauE4WRjyR1HSvzp/aT+KGm/tPftPWvhDw3qSX+i3&#10;lqjvc2LEgMg3YGfda+YW+FPxP+JckUd5cOoB/wCW1q6/e+ie1fd37Cf7Ftr8OdR0vxVrtpb3Oowt&#10;KrSxtIHwVZRwQB3pWsB9/fCvSv8AhH/hr4W0z5j9j0y3gy3U7YwOfyrqvM9qr2aRxWsKRJsiVQFU&#10;9hjgVLWJsP8AM9qXaG5qOpF+6KQCeX70eX70+igCCZQqls4AGay9YZ5LFJIl3ksOB6VqXCFyoz8h&#10;4I9ar3PlwQqoHAPQUGb6jGumjtWa4AhiA+Zj2r51/aP/AGxPDvwZ0XydKvrLVdaimWOWxdyrKpGd&#10;x49xX0Td7NTs5LfaQHG35uBX4Uf8FAE1ay/aw8U6VaXiRQbrVVjHIBMKe2e9NiPZdY/4K1+IG8Q2&#10;9zZeFLO6eLgQrcn5iCevy17L8Dv+CoVn8UPEJ0vxfYab4TIQMjNOWLSFlUJ933P5VyXwb/4JmWt5&#10;4fXVtQh06aYPvDGeYNyo7AAd6j+PX/BM8Wvhuz1nwuNM03V7e5W5efzZXZlUM2MYIzkDtSEfp3Ya&#10;lHqcME1qwnhdFJZenIz/ACNfJHxw/b60f4XeNbzw2smnyXdlceVNHJKQyDAOSMe9YH/BPv8Aac1L&#10;xx4VvdA8T3M1zrsWqSWUDtGkYCIqAcDGRkHnBrzb9pr/AIJt6/8AEr4qa34vtNT0qM6tcbysksm/&#10;AUDkBSB0psD6d+Gv7XngP4papa2Vn4g099RlLJHawOSWwCT27AGvfI5odUt7f7PIGKEM230r8bPH&#10;P7CfxK/Y9s5/iRpvibSz/Y8XmFLQNI53kJwHTH8fc1+n37KfiS88XfBPwnrt/ex3Op31mslweA+S&#10;x6qOn5Uhntw4FFFFUMKfTV606kykFFFFIojnZljJVd59KguI/OVXzh1GQo7+1SXl0tnCZGUsAcYX&#10;rUDytHbtct9wLv298dcUAMjuosbblURxyQetfOP7SX7aWg/BCzRtNubHU7kpKzQyOVwybfl6d8mt&#10;H9r743RfCX4OXXiu0lkhuUmjjwiq8gBbb90nFfiPrHizxh+0Z48+xSakGjurtkiM8SoEDnvtX2oA&#10;+mPib/wVM1/4kyzWn/COWtjBuWRZ4bhs5C4x0HrXkWl/tma1p18ZCGdWk3EGZsDnpX0d8Cf+CUur&#10;6vawarrd9pN9bSowMRlmU5D47KO3vX2Xon/BOn4F6Np0Uer+BrS7uQg3SR3UwBOOT98dTQB+fXwx&#10;/wCClWt+APFD6gujW+oI8RhxLcnAyw56H0r9Cf2ff28PCHxdUw6hqunadfvKI47eOUsX4JPb2qn4&#10;u/4Jz/B7WtDC+H/CFnp0xbIaW5nxjBGPvHvivhb4nfsG+Of2ZNXj8VaPq9gtvZq1z5VrvkbAOB95&#10;MZ5oA/Ym31g6hGs9kouLR/uyqeG7H9a0WaTzo1VNyH7zelfIP7Fv7VFr8R/BemeE7mK9/wCElsre&#10;Sa6mmiVUI8xsYAOehHYV9fwyGPasjZZuRQBL5fvR5fvT6KAGeX70ypqhoAKKKKAGMWZW3JgIMqfW&#10;vj7/AIKT6PJqf7Lvi3Vo932qJYI1tx0b9/H/AI19j/eXHbGDXnnxm+Gdn8VvBF94WnjjeG72llkc&#10;hflYNyRz/DQBwP7MvxQ8NeIvg74P0+DVoDqFjptuktuhO4OV+6ePavdbO7nkhDzwiL6/pX4pfETW&#10;PiH+yL8TblrC8k/sFtQKiGztfMKxRnpuZfRuDmvqHwP/AMFefAX9ioNb0vX7i4BO7FtEM+nSQUAf&#10;ocrQPIMS/NnoPWrLsycKu4V8Ew/8FcvhE0gK6B4gVs9fIj6/9/a89+Lv/BVzTNTtpR4O/tbTJTjb&#10;59tCcYznqxoA/Q7xd8QNF8A2b3OuX8NhuBaITZw2OuMCvzm0a4034+f8FFNburS9H9kyaarJd2+S&#10;CywqMDP0xXyV46/ay+Lvx/vTYS65LdWySNHCrWUY2Kx6HatffP7BP7N934X8E6L4+1MQya5PHLFL&#10;MpcSMPMdR8pAA4HpQB9zafYpBbWcMrFPsyBUJ6sB3/SrkJlbVpDs/cbOH7E8Uslo91awlWAZV6n1&#10;qSxdo8W8jbpVGSR0oAuUUUUAFFFFABRRRQBSWzDXCy7yCp6djSw2C291NP5hJk7HoKs7QoOKNpYd&#10;aAIbe1WMfe3DPeibTrabO+BCfXaKkYMnQ0/d8oJoAr2umwWa7UjUc5zgVJcQ+YoA4+lHmn1qRW3D&#10;3oApW+niGcSmRsjI2npU9zZi4aNtxXac8d6lZCx64phZk4JoAdNH5kZXJH0pYwVXBHShX3fWn0AF&#10;FFFADX+7UdSP92o6ACkcrtbfjZ3z0xS0yaPzYmQ9xigDNvLGxjT7VFHHG7nHmKoBI9M1Jp2n/wBj&#10;2srRu03mEP8AN2zU0lirWKQnBCtnrVxlH2fb2xigDL1K1gvdJnmltI5JGjYncoPY+tfk5+y5+xro&#10;P7TUPjXVNb1O60i8sdUa3hht1B3Dnnr7V+tNxMDY3MABVlhY57dDXwp/wTa0zUrnR/iBNHeQoV1l&#10;sbuD39qAPnH4wfsE/EP4Z3003gG31jWY45tq/OqAx4JJ6+wrM+HP7ZXxC/Z5H2bxF4W/fRymbbd3&#10;GTtAAzwDxla/YiOSW1s1S8b7RvGxtnQ5615b42/ZL+EvjJnvNe8KR3zhMEmeUHGSegYdyaAPP/gj&#10;+3f4R+JXh2xu9U1TTtMv5oVeW2WQnYx7dK+kdL8Vabr1qZtMu47wZwNmevpX5y/Hb9h2y8G3dxrH&#10;gO50jw/ZyOzRW73LM6qBkAhgea+b/gT+394x+Dniq2svF+rXWq6akrvIljaxHcCpC4OB0OKAP28h&#10;kkdfnTacU2KR5Fy67W6Yr4b8G/8ABV74d+L7iDT4NL1uK8yqu00EajJP+/8A0r7U0DXoPEVgt3bn&#10;MZOOSD2B7H3oA0qKKKAEaMSYz2qNof8AShJ3x0/Cp170zd++A9qaM2UfsCwyTSCQszkkKf5V+WH/&#10;AAU4/Z5v9W8eSfEWFLrfElvbBVA8vG5u+c9/Sv1WvMrJGwIABy1eO/HjX/AWoabPo/iyyGpQfK5j&#10;EwXkZweGB4oJNr9nvWLOT4F+D1tJEluLXQrQSovVWEK8H8a7ezuBrGniWWFTK+QYjyAORmvzW+Af&#10;7b+k+CfHnjnQrxb1tCs9QNrYwRxxkRwKxULndk8ADPP1r6Ai/wCCi3w5hvjY2mmapHMoyG2RlcYz&#10;3ei4zwf9of4Bw/Bn9o74Z+I7TULr7FfatJdX2/CpEoKn15HzGv0b8LeINO8UaLFqOl3Md/bSZ2Ou&#10;drYJH8xXwb8av2tPhx8S/BusXOpaTfXWp6fbSmwlbaPKcjrhX5+6OoNYP7Kn/BQfwp4E+D2jWWuW&#10;epXF1F5gfyo4+cyORj5x2PpSEfZf7TVwlx+z18RY79FtlOjXaqx5O3yn5FfMH/BMTWCvhbSdMjk8&#10;3TobGQxy54P7xe1cD+1F/wAFGPC/xM8A634c8P6frEcmo6fPabZIIyCzqyjOGJxz2r3T/gmr4ItN&#10;E/Z38J6tLZtHfS20iSFiwb74PQ/Sq1A+zxjHHSlpqn5QegxTqkYUUUUAFFFFAEMilplxnGOTTZmK&#10;LiJdzdCe9TPnaccGqdmX+0y7zkY44qgPkv8AaU/Zh0746fGDTodS1O5s4nsViKwgEcMxz196+gPh&#10;18KNI8F+E9M0IWkdxDp9tHbpNJGNzhFAyffivmf9sX48X3wc+IEGrwPcRw29gjEwxK5yWYd+K434&#10;e/8ABU7wrBDjXrXWLx/KX/V28Qw3c8OKSA+9l8J6OvTTbb/v0P8ACl/4RrR++nW3/fsV8ct/wVY+&#10;GS8f2Prn/fmP/wCOVG3/AAVc+GC9dG13/vzH/wDHK0t3EfXeteFtMk0+RYNMt2k4wBGM9a/Oj9rz&#10;4N2vwD+KPw98Y6fG15barrLXOqecoWOzjQoxbjqMZ/KvUb7/AIKtfDmW3ZLTR9cSc42sYIzjn/fr&#10;5a/ay/b48KfGrw4NJSx1RpY4riKIzQoqqzrtB+VvaqSA/Tz4I/Ezwx428A2+taTe2ktm7mMSwZ2k&#10;gDI6V2mjWhtLq4niYzR3DbgT0AJ7V+Vn/BKv4u3ureJLP4Z3a3Mmkxwz3YzCoizlcDeOc89M1+r3&#10;26DTWhto4X2khFwMgduTmk92BqeZ7UeZ7UyisTYf5ntT6hqagAooooAKKKKACiiigAooooAKKKKA&#10;Gv8AdqOpWG4Ypuw+o/KgBlYPjrw7H4s8L3ulyoZI5woKgA5wQehHtXQ7D6j8q8U/bK8Ya38P/wBn&#10;Hxfr3h69fTtXs4omhuYz8yZlQH8wSKfUXQ8E+GfwQ1r4X/GjxHqTaB/xKtQkjSKaeJSrAEEkcCvs&#10;uPTtGLRv9jtQ+0ceSvp9K+dP2X/2hLH4rfDDw5Brl4Z9et7ZZLy5upEUSOWIyOev4CvoObX9BjUA&#10;X1mGIH/LdP8AGtTIsvoFhG3mQ6dbP5p+Y+SvA/KnnSdIs4yslnagdTuhX/CoIvFGlpGSdUswqrnH&#10;2hOn51DJ4g0bWbNmTUbNWJx89wnY/WkMv/2PpkcfnJY2oTGciFQMflUVjqFvdXAjtki8rnlFArjP&#10;GPjS2l8K6uum6xa281jbPubz05IHGMHnpXxn+yZ+1ne+NPjBp/gC8v7y41GYTSid9vk7VRmxndn+&#10;H0p27iufotjHFFNhDeSgY722jJHc+tOrI2CpF+6Kjp4YBRmkA+im7vY0bvY0AQ3E/lyIvGG65qM2&#10;qNKZSx57dqW+USW7leHC/KfQ1Xhhnm0+NfMAkzkkntTRD1HPqMS3UUKMp3ce9fj9/wAFGvgLr2jf&#10;HnUfiNFp909jqF9Z26ysR5ZxGinHHt61+vky2ltewK8OZW+64HA+pryr9oKbwXr2gtp3iW0t9RW3&#10;kEqxyuvyuBkNgntQxWZ3HhrUvsui6XDbIjxNboWOOhxz0rTSwe+kvBPF+6miZBxkcjHGa/NX4Kf8&#10;FLvD3ws0zVdJ8eR6vrt+t65tZLWFJFSDChVyXHQg9u9ehW//AAVy+HN3dMIdH8QpFnjdbIMD/vui&#10;4WOV8TfA1vgX+2L4H8QW7XcHhhAbq+uJ3AjjYyNnOABjAHWv0M8N3Vnr0batYyi7sbtN8Mi8qw6Z&#10;FfCHx8/bL8AfGL4C+LNW0rTb231e3tHht5rlI1dWC7sjDnj5q5n4Of8ABVTwD8OfhD4U0XWtK16f&#10;Uba3EU0sMEZVmycnPmZ7+lFxWPr39qi90qH4C+KLTXbiOzR1jJL4+75q4614D/wTvaS78UeJYo55&#10;ZdGitYzZybyVYb+w6fkK+dv2zv2+/D3xk0C80Tw7ZaxEl3aouySJcEhwxJ2sfSvs3/gn/wCB10b4&#10;Q6Dq6wpBLfaehbIIc/MeuRSA+taKKKsYU+mUvmD0NSykOopu72NG72NIojaZWn8o4PGcVQj1D7ZJ&#10;PbsFC7inHX0q3eRlozJH8snTd3xVS3hjZZRGu2c/x+/rQB+Q3/BSzx1qzfGrX/A00Pl+HVSCUXQZ&#10;twbykbHXHU+lWv8AgmJ+zp4a+Ltx4h1rU7y6t7jQ7q3a3W3KhZCS+S2VOeg6Yr6K/wCCjnwGs/Ff&#10;w51XV7Ozt08VSzQg6iyncVG0YyAT90Yrj/8AgkLeWFjofxFspSlrdW9xbRHziELsPNGQCcmgD9Fd&#10;C0WHw5pMVlakvHGSRuxnkknpTLhrHUZlQ3OJAdu1T+lXLG4EkQXO892HIP41B9jsreUyLCC+d2V5&#10;INOz2FdFS9srhoxaxoxhQgq46n8ah8RaJa+KPD15p2rIscUyeWX2jIGeoJFZHxM+Ilt8P9CGr3ju&#10;tqZBGFUgHOCe5A7etfEPxe/4KveBDpV5pGlabr0GqyoY4plgj2q2R3Emf0p8rC6Jv2a/Adh4N/4K&#10;CfEu00+eaWxXSoQm8jAzGmeAB3PpX6Ctbx3V1DOrE+XxgHj8a/Mf9gLxbqviz9ojxL491Zby4s9W&#10;01Ui86Mh8r8uT2/h9a/T23ZF2hBgPzxRysLos0UUVIwqGpqhoAKKKKAEaZXUorAnGD7VmX1vJY2b&#10;zwgvMp4VuR1q5HcRK022MhkBJOOv0rIuNcjht2vrqYR2cZ2skjBc9geT6kd6qzFdHKfFT4N6J8Xf&#10;D0dvqiGGVYnA8hVDZYDPJB54r84fiZ/wTH+x61KuiW2tXSbcqS6ck9ei1+o15400W1t4ZhqFrtYb&#10;tonTOPTrVLSfiNoOv6zHaQSRvcODht6EcAnsaLMLo/FPxT/wTd+Kcdx/xLfC2qTRbmwzEdOx6Vvf&#10;DP8A4Jn+MdSvox4n0bV9Pjw27y2UY6Y/hr9uXJZco4CAevGKoXmoWWm2puLqSPZnBywH8zSsxXR8&#10;ifs6/sA+FPhPDJeedqTTSCOV1u2jYBgOR9wV9eeHLC00vTYrO02mBclcADqSTwB71WPijSb21eKG&#10;+tleQYGZk4PbPNWdNtWj02OOKeN5c/6yNsg8nvS2K3Jo99nPtxxI3f8ApVhbFVvnuQzbmXaV7dv8&#10;KJmjjgMsmJDEMnbyabp95/aEK3CgrG3AVuCKALlFFFABRRTd3saAHUU3d7GjzBzQBDcXSRAjcM4p&#10;bW4E68EHHpXA/GLxpD8LPAOteLNREk9lpluZ5YYADIyjsoJAz+Nc18Af2gND+M2gxappoltIpIFm&#10;Ed2VR8HsQCeaAPaG+6ajXnIHNUrTWLfU7Z3jkVAG2/MwH9asR3EMa5M0Z47OKYbE/lD1qvNMIOpG&#10;PehdVtmjL+agGccsP8ay9dvoodNubvzk2QxtKQGGSACcDnrRZiujSh1JJOCy5q0uJlzn8q+VvA/7&#10;XHh7xp8btN+G9naagmrXsEs6TOiiEKgJIJDdeD2r6a067wzxMDuTAz2J9qfKxcyLckZXOMkUtsxO&#10;4GmG+j+1C3IO4jPtU/yr0qdSh9FN3exo3exoAH+7UdPZgRTKACjG7iis3xJdS2ehXs8JIlSJmUr1&#10;BwSMUAVotRguvEU+nCX95Gm8qDyOn+NbG5beRYs53etfFXwl+NWoeJ/2vPE3hCa+mhls9MW5LXBC&#10;xnLoMAk5z+FfXGpaxZ293ayvqlqqRj5wZ1Bb9aANTUdtvbXcjHaDEwBP0NfBn/BNO3T/AIRP4lXW&#10;rytYxx60xDA4G3nnvXrX7Rn7eXgX4J2t1b6nZ6hqBVhDusFjlGWXIP3xwM1+Sfg39qvxX4S0XxZp&#10;/hzVrzTk1e4aaONegJJxu5oA/Zz4gftZfDP4W6f5Vz4s06K4jbyil1KMg4J9ueK+Ovi9/wAFVL2x&#10;SZfC0Wh6ygjONoc/Nk8cP6Yr87dX1Txb8TpgmspfavcSP5jSrEzAt0zwPevdv2ef+Cf3jD4jXENx&#10;Jd2NnbtceWYroSLngc/c96AOS8VftUfEH4y69d3FppcbXdw+6S2t2kCx57AFuK0fhb+yB8X/ABp4&#10;ns5L/wAG3KaY7N5txGoyp2kjk571+ovwh/YL8HeAdHtF1DQ9IudUVFE9zCpO9h3yQK+m9J8NaZoN&#10;v5Wn2qWwBz8oxz0zQB+Y3gX/AIJaaTdammo6zNr2n3RKyNHFMqgMD0+5X6QfDX4d2fwz8PDSbK6u&#10;LuIv5m+5YM2cAYzjpxXUmGNlyy5bufem26SIhEjbmz+lAElFFFADlqpc71uAyrnAqxIGJGDjmoJr&#10;yOO6ETKxOM5xxT6ESTbIde8xvD995YzKYH2geuDivxP/AOCgGoeNNK+MU7x29wmnG2iUyCRwNxLe&#10;9fthqGpRWkkEMqM4uTtGBwO3NfN37Xn7M2m/FjwtcGwt7CLWmkjImmzu2rnIwBmgVn2PzHt/2D/i&#10;X4m8O6JrtjoGqvb6lbpdTTRvjKuobIOPfPNalj/wT48b+WJLLTtbm1Dn92ZB0/Kv1s+Csd34Z8F6&#10;T4f1NmuPsdlDZgKDt+VQpxntxXoljoMFpqBuYVRFxgAdemKNBWZ+KGl/8E//AIjWkky6pouswmVv&#10;kUyfe9e1TWP/AATn8c6h4gdX0XWY7QrkeW4A6fSv2xm0+K4kVrhRKQflP92qd5/rjbWamGdfm39B&#10;6kZp2uFrH5b/AAT/AOCcWq+HfF1heanp2rJCl3HIzTMrAKCCSflr9L/CnhsfD3wbY6VpsO9IWICu&#10;BnBJJ6Cti11yPUIZYRKLa4X5B5rBST0yOeeav2sMps0SaVZZM5LA5Bo2AsQs0kSMwwxAJHoakqlN&#10;qMdvdQwFWZpP4l5A+tOvtQisUDMC/ONqYJosBbpN1Q3FytvbtMQSFGdo6mi1uRdW6ygFQwzg8GlY&#10;N9ieik3UbqQWKsm77dGR93H9Ka98ElZBtyDzT3uFF4kRUliMg9qhgSKa+nUgEjrTHY+Iv+Cm1rp8&#10;nwz16+llCSR2UYBGOm8+2a/HJ7EWGbzzZPKn5Vmbhs1+0X7e3gW8+Kun33g7Sl8i7v7KPbPIjeWp&#10;DE84Gf0rxrwH/wAEtdWuPCelHU7rRbom2jwHZ8g7R1+SmnqJp2Py/wDtqt/y1b/vqlLBv+Wzf99V&#10;+sUf/BK8L/BoZ/Fv/iKtR/8ABLiNRzFoZ/F//iK15kRY/JW3muLGRZrVfOlH3Y26VueFPh7r3jbU&#10;Gh07T3uru4kVGjUZOWOAB9TX6m3X/BMmKxhaZYdF3D+7vz/6BXknw5+Flp+yd8a9MtPG0cerQeK9&#10;agtdJFmCyWhV+d5YDA+YdM9KOZdwPoz/AIJ8/s03Hws+Gen+IdSs7i18TrJLG1rNtI2HGP4Qa+07&#10;GaW4UmaJVYD071kWent5UZ0m4ijsyAQsbZGcc9K1WgnbyRHKoK48339agouUU7yz6il2H1H5VmbD&#10;Kmpmw+o/Kn0AFFFFABRRRQAUUUUAFFFFABRRRQAUUUUAFeG/tr/Yf+GafGP9pTGCy8qLzJFBJH75&#10;MdPevcq+e/2+tNm1f9lDx1aQZEskMIXAz/y2SmtxM/C+10XxPrnjDUIvBdze3NiHXy2iujGNp6cF&#10;h3zXS6/8K/i9DqkY8zVADGDxqf8A9nX6j/sMfsxeFdN+GelatrGiWt3dXFgrMzoQxYMeTzX0/a/B&#10;rwHrSee/hm13KdvzA54/GtmzM/CvWvg98WDpWnPFLquWwZf+Jn93jn+OqK/Cb4gQtmTU9YjhHVl1&#10;A9f++6/eG1+Dvgq5nmt38PW3lx8KpBwB09aLj4B/D3ymLeGLN19AD/jRzdBH8+/iy317w/d2Gn2e&#10;t6tNc3rNFLHLeOeeBj72O9ez/s+fB/4wfCXx9YeNdC8OR3wh3IGubmPHzAqf4s9Gr9ZPGH7MPwpg&#10;0+81ebwdpwltEedGZSGBAzxz7VwPwB+Jvgjxtd22ixaXHaLI748yQYGAT/SmG59PfDu+vtS8B+Hr&#10;vVIlg1GawhkuIlOQkhQFgD6A10NQ2MMUFnDHb7fIVAqbeRjHGPbFTVgzYKKKKQBRRRQAjspUoxwW&#10;GBVK8he3hXywT8wHJq1JGxZZM/KnJHrTpJUkhDMOCehoApeIFkk0mcQDdclPkHTJr8Qv27F+Ik3x&#10;/wDENpDDcR2DSW6x+XdbRkxLxgNX7fyRyrdw7n3Ieo7Yr42/aY+Dem/GLx5d6bpSQWOtW9xFcTXR&#10;UsXUKOMA0AfnpJ/wTj+NaaeL3TfCklyXQSfvr2Hn/wAezUlp+wX8fPsqR3fgqONDwGS+g6n/AIFX&#10;7b2N9/wjul21lcRNckRjJXp0x/StYPBeWUMvkbVJBCntQB+GNx/wTV+PNvav9j8MXByN3ktqMIQk&#10;+o31S1L/AIJ0/tFalY21u/gWNREf4b+3/wDi6/exX8yM7eO1VLeCeC4mklm3xkfKvpTIe5+Tf7Mv&#10;/BOHxlpfiKxn8caHc2UKyPvYXUUgC7Tt4DHviv1D8E+HdL8J+G9P8P2cjBdPQIARg9c8kD3rA1D4&#10;uWdr8T9K8MFWWS8iZw24YGAx5H4V21vYJbahNdEiRZiNuO1PUg1l6UtIvSlqRhTW606mt1oKiJRR&#10;RQWOWRfu559KTasb5/vGo442+0bs8Y6VNIm4e9AHI/E/wRD468Ny2EiM4Zg2FwDx9a/L343fs3+L&#10;Pgt480fxV4VtroWVtdSXl9m5VU2rtxuUEFhyeMGv1vhJ2gMcmub8W+GtC1uEWmraZHewTqyOsmdu&#10;DjOaqO4pbHyD+z3+3Zp3ijydB1O+s4tQjjaR40ikLD5wBzjHQ19l+HYYPsAubeRphcqJct05GePa&#10;vKo/gT8GfBt8dQtvDGkWd4fkMinDY6+vsK7mx8faFHGkNtd28MMYCKokGABwP0qzI+cf+CiXwv8A&#10;iH8YvhCNA8G6Wby4TUI5/wB3crC2wI4JySOMsOK/N/4W/sHfEnVPGmnSaloE3lRy4kP2uJux/wBq&#10;v2zn+Imkt+7SWO5bOMJIDWjBoOkaRG15bWSRuPn+Xrmnd2sBwn7O/wAKYPhn8O9J0ya1EF/BG6SK&#10;wViMuxGSOvB9a9J02M2rMknDMcgHmn6fJ9qX7T91H6Keo7U1Qby6SVGwsZww9akZpUUUVmahUNTV&#10;DQAUUUUAVvtBjlZZVCo3CkDk18qf8FLI7rSf2WfFuo6fNLBPGsG1o5ChH7+MdiPWvqu5T7Q6qBgq&#10;c5NfLf8AwUuLD9k/xghbKlYOP+26VqtzI/KP4Nfs+/Fb4pXkdwZNYeyZo3V49UAyrZ5wX9q/Tb9m&#10;79iGLwLqVjrmq3+tJfw7wY5rzzFwVIGeT6161+yr8LtF0P4P+Fb9bSAT3emW8hdc5ztzk8+9ez3V&#10;pPJGYre6ET9vWncNWc1458RReDPh7rt5bS710vT5pHaQE42ITk+vTtX5GfHX9u7xP8QILnQtFS0n&#10;tGdSJoS6NuBIxk4r6q/4KUfH6f4S+GdI0fTrmR/7ciuLK8Fsw5yu07hg9cmvkn9gf4EWnxU+KEF3&#10;qFhHNo0sEreXMhMe8Fe/HPNUtFcRx/hHwD8bjb3HiiOyuJLNVF4GbUBt2n5h8u/pjtX3D+wX+1Rq&#10;XinxNZ+BvED28N/DbSzSRqGZ+rMOeR0PrX2bYfCHwtp/hldGj0m2ELW4t2UZ2kBcevSvzi1/RbH4&#10;O/t/azbaJaraQpYxgJbDA+aFc9fc1jJ6mkdj9QNJ0oW5uZHZtkhDDJyMc1ftZl84wx4KKMg4rL8N&#10;6oda8OQuAyOYF5b1IrS0u38i3XeQ0vOW7nmpKL1FFFACN901FUrfdNRUAFFFFAHlX7SnhWXxl8KP&#10;EWmMjGG4tGjbYQD396/F6L40a/8As8/FTX/D2nqGtbUrEqzOx2gfQ4r9of2nPFEvhn4P+JbyAOXh&#10;s2kBj7Hmvze/Z7/ZVP7RfjzxJ4i1TyCbmJZl+1RknknuD1oA881r/gpZ4v0Nha2Fnp86MoYs28HP&#10;5Vj2/wDwVC+ISzHfpemhD0bL19++Ff8AgnP4KXT3/tHSdJu5d5wzwsMD061d1b/gnX4CZYfJ0LSk&#10;w3JELcj86uG5Mj8+vEH/AAUs+INrcCBdM00oyBj8z5qe9/4KYeMrnQPsgstPMs0JjZfnyCVx6V9/&#10;+JP+CdHgnVYy0WjaXG4UAN5TH+teB+Nv+CdWl2Gr28ltb2EUMVxllWE4Kg9OtaqxmfJf7NP7R2p+&#10;E/2jtF8ba1Ha2sdtbTxFypZAGQjnGT3r9zPBuup448JaNrcRVheW6XGUBAO4Z6Hmvkzwt+xT4B1r&#10;wzJYjTNJTUncbZmU5AABPGfrX174J8Nx+E/CunaPBtEdnbpCuzphRjj2pOwblu9FrpbnVL2UwiPC&#10;nqR6Dj8a0LW4S6hSaNt0Ug3K3qDWXqVoNWs30+Ybi5B3N04Of6VZ0iaMQ/ZETaLcBPY/SoexSNCi&#10;iiszQKKKKACoL6SGGzlec7YQpLnHQY5qeq9/5X2Obzk8yLady+oxyKAPxL/bT8ea38Nf20PFviLw&#10;tEtxDNaQ24dmKgggE8Ag9RXh3jT4zax4ykhGp6veWFw6EeXa3EgHPJ717v8AtreD7z4nftieJfD2&#10;gyf2cqQwTgqpYYxtPT3NfU37P/8AwTKsNFj0zVfFk+na+jBJmjlgZTtK/dPze9AH51eB/wBnj4q/&#10;Fa5EnhjTrjxBbyKXDXd4uSudpPzt2NfZ3wb/AOCYN5falby+L9NvtPTzAW8m6jbCkcng1+kPgf4R&#10;+Dvh7CsWg6Ja6eY0K/uAemckda6RLqTU43W3zbFflyaAPJvhX+yj4N+EtvH9hWWcrF5X+lKrcZBz&#10;068V63DY2U1q8EcEUAPA8qMKfr0p8MU1nGDcyfaBjGP60+3kjuIXMSeQ2SAT6+tAE1vbrawpErEq&#10;owCetSU2NWVAGbcw6n1p1ABRRRQAUUUUAMlkMZB7Z5ptwq3EJdPmPQU+SMPC/GeOKg0qJ1th5jbh&#10;k8UAE1il19nZslosHivjjx1+0hZ/D/8Abf8A+EZ167is9I/scT7mRm+YtjoAa+x5Jjb3CryQzY4+&#10;tfjP/wAFSbi/0f8Aaul1PSxIb1dLhjHkrlsFmoA/VKz/AGivhzqMamLXYugPy27j/wBlq2Pjv4Bj&#10;5/t4f9+X/wDia/BnTfiB8TXsc2b6jGQg/wCWWe3HaqkfxF+M8txta91YjHTyBj+VAH7zXf7S3gCP&#10;Eaa9GZWBCgwSdfyqvD+0h4HXEcmsxLcjqvkP0+uPSvwouvGnxUhMcpk1J3XkfuhnP5VVh8efF2a+&#10;a5L6s24Y2+QM/wAq0iroiR+iH7b37Wlj4f8AjN8NW8MajFc2TODekpIgT5+/HP619vfAPxiPiH8M&#10;dK8RxOJftathlyF4OOAea/n41W18deKkkv8AWbXULq6tc+Q0kPKd+OK/WT/gnB8ZbtvhH4e8Jajp&#10;t6t3Z2sjNLMMA/OAOMe9W1poQfa0c1vpCzG7fYXbcCRk/hXkXij9qL4R/DvxVewa34tFnqCBUkgk&#10;hlYKSAR0XHIxXpfiK3ePw3fXE58+XZujHdeegr8QP2zbfxAv7Qnia9fTry50yQQrGqxnG7yl74oS&#10;uGx+xvwp/aF8EfGRZptA1uPURDL5X7uGRQTgnB3AeletKQygjp7V+N//AATO0PxgPEiFbi4sNN+3&#10;r5kEkZ+YbTjNfsZaxPDAiO29gOW9aiWhUdyWiiiszQrPdmO+jiwNpGSccjiq8ekql9Pclmw/PXir&#10;0kCSc4Ak7E9abDDJCzeY+9GGAvpQB4L8Zv2mPCvwz8VwWOp31rC7W6y5mgZmwSw6gH0rvvCPxv8A&#10;CfiLQbG8g1SNkmhWQbYnAwQDwMV8W/8ABT74Wtd6Xf8AiXT5Y7SS10+JBgEt985P61+cGk/tKfEH&#10;SbG30nT/ABHc2n2KPyi21CDtGABxQJ7H9BX/AAtDw1/0Eh/37b/Cj/haHhr/AKCQ/wC/bf4V+AP/&#10;AA038Vf+hzuf++E/wo/4ab+Kv/Q53P8A3wn+FMyuz997z4ueFLG3aWfVFWMdSYn/AMK+Cf8AgpV4&#10;48KeLtP8F3uiaj9ovdLuLi4Hlxsm1wqkZOPUdq/PqT9pf4mTKUu/Fl1cQd02pz+lc/4m+J+v+L7G&#10;Zb3UZrrykbarAcEjntQF0fqd/wAE5/2orTxnY2fgW81COTW1Es7QbXaTYCoB3EY/Wvu/T9PWyuLi&#10;QMx81t3zHI/CvyD/AOCT/wAHNU/4WraePprofZprSe3EJQ56rznp2r9iFXdsAYHbjNBXoT0UUUjQ&#10;KKKKACiiigAooooAKKKKACiiigAooooAKKKKACsbxd4eg8VeH7vS7jPkzgBtuM8EH+lbNQ3SNJCy&#10;o21uxprcT2Mvw9oMHh3QYNOiyIYI9gJxnFWtLSCGErAxddxJJ9aZHeQwBkuLhBtGCXYCmR6zpMTb&#10;UvbVSecCRR/WrMyxcSBg6x/McYb2qvp0S29mfIJc7jjP15qjZ63YJd3Za+gKcnBlX1+tB8WaXDpr&#10;XEdxAEBxhZB649aYHx3/AMFEv2gvFHwj8L6Xa2dhayR6sLmA+YecAKOMHr81fl98AfCHibx98RLL&#10;RtDikufFEzNKlmswQFApYncTjgAnrX7ofFD4Y+FvjNBpD6tDpd/HZFpFS8RJMbsZxnOPu186eNk+&#10;HP7NPxgh8WafoGkxNaQhc6fFHE/zqUOCMf3qoR9a/C3TbzRvhx4Y0/UY/K1C106CG4jLBisixqGG&#10;Qeee9dXsNc94T8ZWXizw3purWu0LfW0dwEDAld6ggH35rcguCygFWJ9TWJsS7Se1IRiiZTJGQr7W&#10;I9aigjeGMJI+9u7UgJKKKKAIprjy2VDwrdT7VW1K3e4s0+zDzDuB9OKuvGrodwBOOM0R/uYR3HTA&#10;oAq6hdKbVoUObhlwi+pr817f9orT/gr+3t8Rh4ovYdNs/wCz7eONpUdwWMSHGFBr9KYrMeaJpCPl&#10;Oct2/GvxK/bk+Hd/8Tv20vHGn6MWF3ElrKzwoXO3yIx/CM0Afo3o3/BQ34QSaTcy6l4vtbe6Vz5c&#10;f2abkYGP4PXNZtv/AMFIPhRJeTxt4ts1gUHawtpuT/3zX5weHf8Agnh4w1ixMk2ozAscbWtZPQe1&#10;WD/wTc8VwzEDUJD2/wCPV/8ACgD9FrL/AIKKfCC43Rt4ytBcljsT7PNz/wCOU6z/AOChXwku7ye2&#10;m8X2qbeCBbTZ5/4BX572v/BM3xPcSq/9r/Zm/wCejWzDb75xXFfGr9hPxj8FdHstXtri58SSXcuw&#10;x2dtIzDBByeKCJbntn7UH7VHhW2/ac8J+IvCOtRalpVrp7rPM8bqEcgjGCPf0r9M/wBnXx9/wsb4&#10;aaJqe6N1ntRKGjBGck+tfjV8Jf2EfFfxz0/+05pZvDrrIYPs95auG4H3unSv09/Y6+Enij4V6afD&#10;+qazNeW2n2yRR7t4ThucA/WmQfV1FIOABS0hhSbSeaWn0FRI9ho2GpKKCyJpCvyry/pVRdS2zCOT&#10;5WLYHHWjWGeO0LxAiTIGV61HHbx3S27hlMiAFu5z/jQBa1DUoNLtjPcSeXGvVsE18A/tnf8ABSOx&#10;+HMlho/w9udP16Wfz4NSW5hkU25XbjGQM5y3TPSvR/8AgoZ8fj8LvhHqUVhNNFqUM8IzbS7ZMMR2&#10;yOMGvx1+GHgPX/jp8QHdLe7ukur1fNuHieVU3k9Tg+lVHcmWxZ+LH7QWufFrxBcX99KLKSbZ8ttI&#10;yqNq4GOapaJ4f8Xa5bE6a11cngDNzjk9OpFfqr8A/wDgn74e8J6Faaj4g0rSNadg8ZjmsVZx8+QT&#10;uX0GK+mdH/Z7+HccCraeD9GsioAO2yjUsQOvAra/UysfiH4F8cfFH9nXWJPET6Uk6SR/Ztt3PvTk&#10;hugY8/LX3T+zV/wUm1Txxq9vYeP4dN0GJ5hGPIjdyUwcngHnNfbt58Cvh3qUZsNQ8F6ReIvzbprK&#10;NlJ6DqOvNfJv7U37A8Gpac+seDjp+gS2cDELY2oRixIwRtA5FLmuM+5vD/ibS/FHhu11XSLn7Xps&#10;+fKm2kbgCQeCM9Qe1XdFjtoUl+zSGQFssT2NfCX/AAT38f63Z+M7v4V67e3l9PoWnmZmuXJQ73LD&#10;Ck8HB9K+8NiW9yiwKFRj82zp+NS+wzR3D1o3D1qOisjUk3D1puw02pqAI9ho2GpKKAM3U9SGn+WG&#10;IUu21cjOTXy1/wAFIo2uP2U/Fr3f7uHEG5l9PPSvqrULOO62F1DeW24ZGa4n4xfDq0+MXw/1Dwxc&#10;rbmK62ArcoHT5WDcjB/u1ojJnkP7L/xr8BeNPhb4V0bRNeW81DTdPt4buERSL5bEYA5A9D0r0D4o&#10;fErwj8JfO1jVNW+yXVuq5SRHZcNgAnAPrX5XfGz9n/4m/AXxRdS+BdV1KwiubmTK6TFIg2oRt+6O&#10;g3HFeJ+LG+PXxAlaz8Qal4n1FJQA63InYEDkZz6YrTlEN8feKtQ+NH7Qmt6Xow/tK31zXZYISCV+&#10;WWUgbdxG37x64r9kv2M/gvP8G/gFp/hjWLZrO5huHkO91dsHGOV7cV8tfsE/sdpo+/xFr2nW730D&#10;W15FJdWeJA4AY4LDIOfSvtP4yeH/ABH4k8HS/wBgavcaVPuUKYWYMMA5+760mB0/iv4h+GPh7pUt&#10;7q+p/ZIII2cuyM3C9egr88fh54h8K/tBf8FHNa1/TNT+3aHNpaiO6gVlDMsKqeGHqpHSuZ8Ufs0/&#10;G74k6hr1lf8AxD1V7ESyRrHMZmXYWPA7Yrr/ANlH9iPxL8B/GUXiGXWGuW8p4mEcTq3JPfFZS3NI&#10;7H6URxnSYLWK3XfbqoVmbqAOhq9brHNIbiNi24Y9qztL1AS2dvFPGd20Al+5xzVi30+WHUnmWXFs&#10;VwsIzgHjmpKNGiiigBG+6aiqVvumoqAChhlSPaihslSBwcUAch8QPDEfizwTq2hSBi17GybVwGIP&#10;oapfCz4d2Pwz8N2lsm9JvKEbB8Hke4rq2sZWs5ojcBbpidjk8gdsVFcLJbWVvDOxmkXgyHnJ9eaA&#10;Kc0zTahHY3I8oSjPy9cda1YZPsCeW/ESjCMeSay9U1/R9AuFOo3dqt1t3KZpFVgOnGTWRbfErwpL&#10;dzm48SaWFHIikvI8r+BNVEmR0kWo3kkJkESkA4rgfj38afC/wf8AAdzeeJtSj02S8t5I7XzImcPL&#10;sJC/KDj8cVtWnxg8Hz3K20OuaYd3927jP9a8p/ar+CunftNeGdI0ux1fT1NrMZdzFZBypUYx9asz&#10;PyxsP20vFXh/4lReJY7W0OnW4kj8xi23ncBlevev2j+D/iK48V/DXw9rkir5moWMdw23gAsM8e1f&#10;Enwp/wCCcUHgf4hWNrrz6f4g0tlkkeKa03xnKkAHIxkEZr7w8P2MHh3TbPSLGJYLWzjEKRwgKqAc&#10;AADgCqYF7WLi9h02S4sYVmuwQERsAHnB/Sp9HtXitxPMNtxMoaRewPcCj5v7SUKxMOOQOmcVobh0&#10;FQ9ikJRRRWZoFFFFABUV5brdWskLkhHUqSOuKlpfvHFAHx34J/Zv1vTf22/Fnje70518MXmlLbwX&#10;rSo2+QOhxtzkdD1r63vLUzxx2qj9wV2sw4IFXxGKcFA6CgDN07Q4tLYvEzucYwxqWKW5ZiGiULnk&#10;ir1FAESwjqetNmtVkUjJHHapGbsM1E0jDs1AConlKF9KWhTuxnqaKACiiigAooooAjmkljKCNQQT&#10;82e1TvJj5Ry3pUbSCNlBGdx4qK6t5Gl8xJNox0oALy5ghkhWZ9sjnCDHU18K/ET4H6p48/b8/tK+&#10;sW/4Rr+xAhukkXPmBuBtJz09q+4dSRA9o0oBKnO49q8MvPilpMf7UH/CNeWpvf7PE3m7x0z065oA&#10;9J8P/B3Q9BsUjiVm+RQd6qeg+lX7bwLpq3ZAhXbj+4P8K6mG5imhUiRSCo7j0ppjDSFkkUfQ0Ac3&#10;cfDXSJ5klaPBQ5ACjH8qq2ug2sXiR7YW0XkhchtgznGfSumvLefyyyzkYGcZPNRadbqqi5lYeYRg&#10;u3X8zVx2IluYjeBdM1NZlkiVRkr8qAcflTNF8J2fhrUGFgu6UIVIYAcZBryX40fHWH4W/E/wjo00&#10;shj1aVc7JQq/fxyCea9z0XWrXWtLi1S2VXWbgMpBz+NVqQWY7drqRZLhdrJwAOhHvWV4w8C6Z40s&#10;Utb1Aqq4fcijJI9eK6EfNg/jRUjOf8L+B9O8J2c1vZKdsh3EsBkfQ4rejTy4wo6CnUUmVHcKKKKk&#10;srXFqvmC6yfMjGAO3pReM8lvGwHJ61Z3Dd5ZHBpFlRnaMKDt7UAfnh/wUu+JVrpel3/g+OdG16+0&#10;+KWCzZWy67zznGO3rX53aH+xX8ZfHVrFqml+FRcw3SLOrfbIlyGGQeWz3r9j/jp+zBZ/F34y6Z4g&#10;uobSRYbFbf8A0iDf0Zj1x717H4b8DaT4V0HT9OtYrOB7SFIm8lQudoA6D6UCZ+Ekn/BO/wCPcMZk&#10;bwbhO5+3wf8AxdOsf+CdXx91Qv8AZ/BYkK43f6fBxn/gdfvgLGK8kUKi+V0IxxmrEljHaqEtFWFj&#10;wxjGPpmmZn4HWn/BPH452msR2t94P8kEZbF9AeMZ7PXpnwP/AOCbvxRXxvb/APCWeGJLHQpLqEPP&#10;DeQswi3necBs9MHpX7SW+kQqN9zGlxcf32GT+Zq3byJIzIItqrwMiiwHnPwZ+CGi/Bvw7BomitNL&#10;ZR5cSTsC2TjI/SvSYLVbdmKknPrRJtAKAhO+c4qi1jdG4jcXfyBslcnkZ6UwNeiiipNQooooAKKK&#10;KACiiigAooooAKKKKACiiigAooooAK4/4tePLf4Z+ANU8R3UqQwWSqzPICVGXC84+tdhXgH7eEN5&#10;cfsreOI7C2mu7toYfLht1LO375OAB7UCZ+e/xs/4Kba1H4g1C30A6XdwCQhWaGTJyv8AvivDrD/g&#10;oV8SrjVIyLHSixzhdsv/AMXXSfsOfs/2/wATfH2uJ4m06EPbrE5t9Ut9zLlsEEMODiv0xt/2Hfh7&#10;5sVxD4Z8PuqqAdthHz+S10aGW5+WGof8FDPibZySBtO0lRJlR8kv/wAXVeD/AIKI/EOz0drT7FpP&#10;mbt3KS9zn+/X6yv+xL8Obvbu8LeHpCvJH2CIkfX5arN+w78OG1RWPhHw8Ux93+z48dP92ldArdj8&#10;wfDP/BSL4mJa3aDT9HYCMDlJR6/7deW/EL9qLxH8WfNj1qO1tpJSoItg44Ugjq3tX7PW/wCx/wDD&#10;O2Z4Y/Bfh/8AunZp8XH1+Wvlf9oL9lnwTonxSW1tdN0LTo/JQ+WtvGnbngAdad0Gh85fBX/gpd4x&#10;8Crp+jX0GkxaZZiG2SVoZS3lphcnD4zgelfoZ8Bf26tC+K0cCTalZmd92VhhccDHqfera/sW/Dfx&#10;J8P9BFv4S8PR3bWCb7oWERLuUHzZ25Jzzmo/h7+xHY+B9US5sjptuqhgEhtwnX6CsGbH1Bpt5Dq1&#10;pDd2z71kQOD0yCMirg3Hlhg1maDpJ0nTY7UTK5ijWP5O2BitGPcq4ZtzeppAOoopeTQAyUDyXfuA&#10;TUIuQlmjseCcVJfFlsZyoJbYcAdelUrKF7zSYQwKtnJDdaAL18rTWcixjLMvFfEPw5+Bt5/w3P8A&#10;EDxLfW0gtLzT4EV94ILLGg6Y9q+2Jrg293BF8xDenSsuyt9Fj8VXk9vLZtq7IBLHGy+cBgYyBzjG&#10;OtAGva6fb2MOxY129eVFS/Z4ZOfKQjsdoouY2kU7Wxx0pLVWVcMcjFAEV/p8N5bvbugVJBglQARX&#10;O32n6XNCLK8A8m2ztO0E/jkV0N7vaRY0YqzDg+lcv4s0uXVtJvILObybyKNiXXqxxx0qkRI+Jv2n&#10;v2yNW+Afxc0XSfCNrpt14bmtDNdXF1C5kSTkADaQMfhX1F+z7+0F4c+M3hawuoL6KTWzAst3DBGy&#10;qhJIGM9q/G74g/Cf4nePviJDpGqHWZricOI7m4hlO1QScdOnFfpR+wZ+zvrPwT0dr7Wrw6h9vtY4&#10;lhaNlaIhickEVJJ9pDkA0tIvSloAKfTKfQVEKKKKCyG6nitozJKcL0rF0SOSzuLyacbI5n3Rn1B5&#10;q9qsLX0Ztl+Q5Dbz0pVhMkCQn/lmApY9D2zQB+V3/BU+zv11LXtU2f8AErMlsokz32KOn1roP+CQ&#10;WjaTrWgeMrhyXmhmtfL4HX976j2r6c/bS+BMHxV+GN9YxQ27XEk0b+a0W/O0j2PpXxl/wTj+J9h+&#10;z34i8beFdZt2lm1DUYYYJmZUCbTIM849R0qo7ky2P1lMkWn2q+Ydq5x071Fbw210xkidjzk1T0HW&#10;LTxFpMVwkkdzGxJGGDdDimNDLfS5tXNmsZ2svI3e9WQXriSKRjbIcyryR7fWnXqxf2fMLviLb8xx&#10;nivFf2nv2itO/Zb+HieKdV0q51dWultP9GxuyyswPOOBtr8xvjZ/wUS8SfEnWrC28KalreiQSoyS&#10;It0yqSSCCQrdqdhH1b8C76y0/wD4KP8AxUa2kzAdHtguR/0zXsPevu7w/I8kMzSAD5uPpX50/wDB&#10;OrwXrkvxI1Lx94hkn1WbVtPMbXNwhZnKttGWPXAGOtfpGI1idBEoVT1C9KT7Aieil2mjaayNhKmq&#10;LaaloAKKKKAM+a6dZirgBC20etZuvalpnhCxk1e/naC3iwGZuQMnA4+prSaZbhp08oqYwSGI6/Sv&#10;lr/goFq2saL+yv4s1HTtQms7yIw+W0bsHz5yDjBz3rVGR7ZrHijwfrVit7cXWYlQyBhGOnUnke1c&#10;74UPgDxq6XWnXZuHJKjEYA469RX48fDrxh8aPiJNa6Zp+u+IZLdisUrxtK6IrcAtgnAr9I/2bf2e&#10;fFvgXTbT+0PE0l4yO7FWLgnOfX61VhH1PdXUOgnT7S2CiKbEfK8kcAVq3F/Z6TDtmfao55GaxfFW&#10;o2vhPwTd6vfxpO2lWT3BzjcdiZOCeh4r8mP2o/8AgoRqfiPWri08K3GracxChVt7g4BGc8K3epWo&#10;z9dbLUtL8yT7MwaWY8Ar1P5U7UpNQjgJjt4uo7V+E3hH45/tC/av7YNz4yuNNiK3Hyi4KmPqADnG&#10;Md6/QL9if9tG5+KGqWXhDXtP1ZNZSGWWWTUmO7gsRkMc9MYqJblx2PuBGt74Ql2IlTGQvAzV+NWR&#10;9uP3eOD3qtZiKQGRYhGODkjFSxq7XbOHzFt4APGeKkos0UUUAI33TUVSt901FQAUdM4oooAptZ/a&#10;phdHPnR8KAeDXmfxr+N2i/DTRllvryO3ucsNrISNwGccV0vxF8SHwVptx4gllZLGxi8yWENtDYJz&#10;1r8Rf21/2nta+JnxW1ex0fUb+DT1uyY4knLLyMYUAn9KAND4x/t0eKPixr3nW6WJvEXyYo4UkRWU&#10;HPUt1xXlHh/wd4z+JGuajes1wtzKA7xxXBRATxxk19W/sN/sNzeL5bXxJ4gtYYPIuZI2s9QtDvcF&#10;DhhuHTJr9MPD37P/AIC8G6fAqeEtJa4K7HkjsowW57nFXEiWx+IMnwr8ffCjwzdeIbuOZXtW3fvL&#10;ouu08dAQa9s+EP7THxb+H+m2upJpWmyWEsMbLJMZGJUYOcb/AEr70/b48C+G9H/ZX8Y39polpbSx&#10;RptMcKqw+YdDirfwa/Z98NeNP2dfBEx0jTVnuNFt3aR7dSSWhXknHJ5rXmMyX9lP9sC2+OGmR2Gp&#10;XFmniqSeRIrW3iZQY0RSTyTz97vX0dpNnNHNeNKm1pMH8ea/MD4j+Gb79jP436d4xt7WaTw1Y2LG&#10;cafEY4t8hZAScAA9O9fpf8OvEw8YfD/QdfjVkW/s47kKxy3zDOCe5qBm3ZAQx+Q3Euc4q2qbKo2r&#10;G8mW7P7teRtbr6VdWTzCeMAHr60mUh1FFFZmgUUUUAFKOCM9BSVFdSCK3kcnaApOemKALHmr607c&#10;D3rkrLxZp19qkmnQajbzahGu97VJgZVHHJUHIHPpXQQzbWAY4PoaAL1FN3DaCTijcu3OcigB1FUb&#10;i6MYyMkE8Yrn9Q8ZWen6jDYT3sUF7MMx27ygSOM4BC5yfwFAHUt940lRWcjTWqSEHJGeetSKwcfK&#10;QR7c0ALRRuHIBye4peoz1FACUU0yLnlgD9acOmRzQA2SFZCpckbTkYouXl8kmEBm7Zps33GAcK2O&#10;majsJmWHEmevU0AMksDqUQW6BXAwNhxX5Ift0fEy+/Z3/bKfxRoOye+XSI4fLvCSmGY54BB7etfr&#10;n/aGZCvlsBnG7t9a/KD9tb9nzUP2kP25m8M2GsJpxbRY5fMZWYYDHIwPrQBwVv8A8FXfiXYWeV03&#10;Q2IUdY5fT/fqCD/gsF8V45hs0fw8RjvFN/8AHK9L0z/gjnrc1qBJ4zsz8oHMDen0q5a/8Ea9Riky&#10;3izT2/7dz/hQB5zH/wAFePi7eyxRJovh4ljj/VTf/HKq6p/wVv8AjDDeHTbnRPDsYXG7Ec2fXr5l&#10;ewt/wSH1GGSMR+K7BH/hZbc8H8qzr7/gjzqrXst3L43sJZdpO0xEnp9K0jYiVj5U/aA/a98TfGbx&#10;J4a1+5isVk0dcn7OrhQ27PILZPPvX6ofsI/G6w8d/Avw1FfXUY1IxPJJHGrcfNjqSfWvkD4F/wDB&#10;PWCCbWtL8Ta5pcVy96Y7aPUYQrTLnA2BhyCfSvt34A/s7Q/B+6j02J7V7W3gKI1vFtTkg8cAdq0Z&#10;Gp9HowZAwOVIBH0pabGoSNF7AAU6shhRRRSZUdwoooqSxVhVmDnO4VFb24jupn/vU/kuPmwKjvGa&#10;ONShOc8kUAcT8UvjDoXwysZm1C8W3ulRZFVkJGCcZ4+lfnZ42/4KTajZ/ES6s9Hl0y506G/KXUkk&#10;Um5IQ5BYfOOce1Zn/BWH4heI/D3xKt7TTDqH9mPpELSXEDN5KMZH6kcZ6V+dN1pd6qw6u1+ZWvj5&#10;kigkuc8kGgT2P3j+CP7X3hL4sww2fh3V7fUL6ZyqxrGwywAJ5Jr6A03UI7q3naI77pVy6noG54r+&#10;cnwb478TeBdct77w1q154fWEE7baQx/MRgkYI6iv2e/Zk/aNtvjD8LZtP0+GY65ZadFHc3wkDO8r&#10;IQHJBJzlc880zM6T43fteeEvglpt1Fr+r29h4iiCOtvJGxXazDBOD6H1rnvhP+3X4R+IV4kP9sWs&#10;hkaNUEMLjO447mvyr/bl0Hxvp3xWltfEGoahqkTW0bNdThzGBwQCT6VwngePx14Pk03U9N0fWzY2&#10;7RzTXFrBKECKd24kDAHvmjUD+iK1vLTxJYC7spDLGxwCOKvwQuAgYYC4xXzR+wb8Wo/iD8H7CS5u&#10;ma/eaTMdxKDJxjsTX0Fosd42oXrTTO0XmHYrE4Az2p2A6KiiipNQooooAKKKKACiiigAooooAKKK&#10;KACiiigAooooAKp6tpsOrafLa3C7opMbh+NXK8a/a98YXngL9nvxXrunzSW93aRxMkkLbWGZUBwe&#10;3BprcT2PGvEXwRvPhr8Tb/xDo1mYxrVykbM8gYMAR0GeK+nvBFjqenaesV7GE3NuwCD2HvXgv7Nn&#10;xt0b4vfDjw+NXvrZL6zt1nkmurgOzNkjnpg179ceMtAurNlg12zHYOsynH61o+xka0VnHY3EswyG&#10;lJznnvmnSTW1v+/ZiAOM8/SsGbxTok0MKjXrMNHgt+9GW/WnN408P3H7g6jZ8/8ATUUAbOn2ccMk&#10;9wvSbDZ9a8B+OH7Mmn/FjxYdf+zSzXPlrGGWfaOMds16nqnxL0W30fUvJv7UtbwtjbMMng4xXy58&#10;Df2rZPGH7RGneCCZHjnikcyfady8Rs33ce3rRqB9d+G9H/4Rnw3oWmqpQWltHAQTkjaoGM/hWssx&#10;fUsDlNtTsBcMOOFPXrmqHiDXrLw1YteXLxRhSFy7Bf1NZmwtjG1pNeuRjc5YZ57mrcMxnjDnrXls&#10;H7RnhibVPsTXNkjGTyzm6XrnHTFek6VqlprNml1ZSxy27Z2tGwIPODg/WkBeWpV+7US1Kv3aAIpr&#10;kQyIhPLe1Sr69zTJIRJIjnqtV9UMiwAxkg7h0oAbqCOsiyqPuivz1079orQ/hV+3x8RD4o1EWNk1&#10;hBHH+6d/mMaHHyg1+ix2+Xh8Yxzmvwe/4KKW97cftgeM10lpI5wLXJtzzjyE9KAP2a8PfH7wX4qt&#10;/P07UmmXO3PkuOevce9PvPjBplrcPm6AiBwP3Z/wr8F9F/4XdBbf8SfUPEQjB+7bq2M1eZ/2hZ2I&#10;lv8AxSPqHoA/de9+O3g2xgN1dakyLGMkiJzgfgKisfi94KjUapFqDlbwcMYnwfwxX4YfZvjtC6vL&#10;N4m1BB963KMd/t3qSS/+N2oKyPceI9Hgt+UhdWx9O1MiW5+m3x4/aw8N+AP2ifDNu2oxQ28lmznd&#10;bsx6H2r6x8C+OIfHvhXTNW0mVbiK5QSFthUbc9QCK/nvS4+IfxE1OHVZtI1jX7y2zCkjK7vj0BxX&#10;6wf8E5fF3ifVdIuNH8QaPqGkLYWMYQXuQCxc5AyBg0EH2+OgpaKKQwp9Mp9BUQooooLKVxI7TGLA&#10;K4z71NOp+xsF67OPyp7eWrZON361VszJJNNuJ27uAemKAK8enx6hpYtrgEg5yB9a/PX9ob9gnW7n&#10;xCniPwXpDS3kcsty7SXSAbjgjhm+tfolqEbpCTFkcjhah1LVbTT4YxeSxxxupyZWAHGM5zVR3Jls&#10;fAn7PU37Rvg/Uk0e/wBKsE02GJiG3xFslgezH1Nfd2mXEsOnQSapiO5Mas4XkZwM9PevOPid8YvB&#10;Xw+0v+0Yb/S7m53hDDHcqrcgnP6elfM3/D1jw5J4gj0iTwiGXzvI+0G/G3htu7Gzp361pvsZn0B+&#10;1p8LNL+PHwug8P3Eb3UP21Z9kb7DkIw68f3q+S/A3/BLfTrHxhpk2oaJMmlCTM7/AGwbguO3zE19&#10;efD/APaZ8GeO9Mgmlk0/TxIpYRyXatjnHpXqXh3xHaeIrWYW11HnIUGNwfyo1sLQofDn4d6H8M/D&#10;dp4b0NHS1sUZY1kJY8sWOSevJrZ8PTaivmpqirG5b90FxyKo+JBPp+nwmBmkn3gMydSPet63nWTy&#10;t64fHGetT0KW5dooorM1CiiigAooooAy/tVxb3E32jCxEkRnjn0r5a/4KUTSQfsg+Mr5f9enkbfT&#10;/Xx/419NNdPq15Pb+S0It2JDnkNzivmz/golDJN+yr4s2wNcf6keRj7375KZkdB+xd8I9F8BfCfR&#10;dYtYWS61rTrea4LtuBbaTwO33q95ksZIZPMtFye2SPx614Z+yj8VNC1f4U6Dpz6jawT2WnW8bRNO&#10;u5TtIxjseK7Xx98QtL8D6bNrsut28kMGAbUzhc5IGc5989Keoj5N/wCCmn7SviX4T+GdI0fSmtxb&#10;a5HcWV95se5ghXaSp+hPSvjj9hL9mnTfjh8UINQ1u0luNBlglYPHLsbzAwPrnvXJftJfEzU/j18W&#10;30RZJ9Qgm1ea3tsOZhCHkIUqMdOeK/Uf/gn18G4/hP8ABnTbO/sl/tSOWVmupIPLkKtjjnJxUjPe&#10;fDvw90Dw/wCE/wDhHbKNhararabW5O0KAOT3461+d3jJdP8Agh+29q8toxtgtnGn7zLdYVPb61+j&#10;2q+PdA0WO8mub+zt3tssVklClsdRz0r88brQ7D9o79vjWVs9Uhht2sUcBMTD5YVB6EdxQaI/STR7&#10;qTUvDNjPHhmmtlb0zkCrOkx3UMSxzgBQD6etV/DGiyaFpcFm9wZxCixg4wOBirUd47atJblGCKmQ&#10;3btQMv0UUUAI33TUVSt901FQAUHjJ70UUAeGftkW899+zL49IGZ/sEgTBx2r8B/BeneZ8TrCC/OG&#10;S8TP/fVf0teJ/D9n4k0O70y9ijltbhCkkci5VgfUd6/ET9qjwZa+Af2nrpbLRVg06PVFUTQx7EIz&#10;+WKAP2d0XQ44tGhu9NjzeRxqEBOB0AP6Vs3C6hNZW/yD7V1kHGAa5/wrr2neKBZTaTq1u0KxhGit&#10;5AwLbec4PWujt7yS6vJ7UxtH5P8Ay1P8VVEiWx84/wDBRT7Y/wCyF44V1X/Upnp/eFeifsm3cdz+&#10;zv8AD+ENl10O0Dcf9MUFeZ/8FCLWfTP2VvGd69w15DFEmbfs/wA3418ieG/+Ck9h4b+DHh7w7Y6B&#10;JZ3llpsdqZor7axYRhQcBOORnFaWIPo3/gpl460K1+AfiXwM9xjV75LeeK32HJUTjndjA+6e9fR/&#10;7O+23+A/gWMnBGkQD/x2vxv8Ff8ACY/tZfFewur/AFTUZtPaKSBlnBnTKhnA6j1r9qvhX4cbw58P&#10;PD2mu+82tlHFyu3oPTPFD8xnTeQZLMpjnPT8asRrtiRehAqPztt0I8cYpY5C7MCCMH86hjQ+iiio&#10;NAooooAKralam90+eADJkUrjp2xVmkYjB+baPX0oA/MjWvin4U/Zm/br8Y+IfEmpPpkc2mR2hZle&#10;Vcko2Nqg9l619F2v/BSX4BajaG9fxiD9nA3kWc+Fz/2zr87f28vBeq/Eb9t7xfpOmrcXnl2cUxWF&#10;TJ0XGcD/AHq8Jj+EPjzQ7G+0pfAWrXS3J4mW3YY/DbQB+yK/8FIPgNqVqjweMN6Z/wCfScf+yVC3&#10;/BSj9n9bWZU8Z/XNpP1/74r8YZPgP8R4bVAnhfWLRc9Ps7AfSpLf4A/EJrKbHhPVmP8A16N/hQB+&#10;yd9/wUe+CU+m2/2HxYsj7gf+PSbpz/sV8ufGb9rLwL4y/a4+HfiXTtbaa0sLVEdxBIADvc9NvPBr&#10;4Lt/gn8TLZdi+DdaKgcbbdqtab8I/iVBJ9uk8E61Jcwn5Ga2bd+BxQB/Qt8NfG1j498L2Wp2E32i&#10;3uIhIr7SMg+xFXda1KLwf4du7+d/KjhIYsRnGSB0/GvCP2Lde1OD4JeF7HU9FuLC9isUWUXGQ4bH&#10;cYr1j4qeE7rxT4L1Gyt9QaIyhRuVc4+YHpmgD5Y8Y/8ABRzwR4D8Y6npuoeIYreSF9hU2kjHp7Ka&#10;94/Z/wD2mPCnxu8Mtqmi6oL63+0ND5iwunzAAkcgetfjt+0t+zv4wsPivrs1roeoeIY2uQN0VsxG&#10;No54r7//AOCcPw01ZfhObi/0yfwxKuoSD7DPEVJHlp8349PwoA+6v7Pt7pUmBY7vmBzVhWSNdqnn&#10;3pLO3NnaRQs+4ooXPTOKkWMLzndQBS+yGSUvIOFO4c09ry3upPs27JYZwAR71I11tbYIyRnBpJrZ&#10;IZPPRBuHHA5oAxfEeoXdjd6da24XybhxG+cZxkDj8K4W1+CPgy1+On/Ccok//CV/Y/s24u2zy85x&#10;jpXpzGG//wBZGvmJ91m5IPqK+BPiL8bNU+G//BQj+ztQ1edPD39hB/Iln2Q+YX64PegD9AmEyN8q&#10;jHfpT45+zGvLNC/aM8J6nbqzatp8Z2AndeKeorbt/jZ4NmbB17TFP/X0tAHbSiKNTIxIC/NWYtvZ&#10;X981zGWaZh7gdMVzF98ZfCCsg/t/Tdn8Q+1Lgiqw+NHguGZimu6Wo2nBF0uOlXEiR8xft3fDLxze&#10;X2l/EnQbJJG8HWst8shlRVBjJcblJGenoa9S/Yu+NOq/Gz4O+H9T8QPEdXuYmlmWFNoGGxxx718j&#10;/t1ftgfYbebwzpl5JeW+rW09u7W13lBu3LyoHPB9a2v+CXWi+I4ZbW9ur27XQpNOdYYnUiFW8xPu&#10;nPXrWmtiD9L1+VQKKRfujnPHWlrMYUUUUmVHcKKKKksjeWHzBG7EOeg5p2WXerjEWMA96p31mzTC&#10;5WTaEGNuOv41NbztcLsK4wPvetAHy/8AtpfAix+JHwX8Qm1t3uL9o0jT59o4bPqPWvg39hr9kXRf&#10;il8QvGPh/wAd2MjW2i4W2SGfGMOFJJU88V+ufiPWdC0HSJrbVrq1dW+Yw3Dgbhnjg/Svzl8aftIa&#10;B8Fvih4g1LRrW3Xz71/MFncBN6hycE46cVUdyZbHpvxQ/wCCZfgecNF4a0q6kkMQ2hrsjnJz1b0r&#10;568H+Gfil/wT7+KWlWdlpttZaF421OO3dp5EmPlxsBxgkg4k9q9Kl/4LJaRo8y27/D65vH2581b/&#10;APDH+rrmfGH7ZOhftF2y6tfaImlSaHuuraO6ud7bmwcLlRgjYK1s+pn6H3Z8ZP2WvA/7QFtLJ4lt&#10;Z7g3EaKwhlKcLgjpj0q/4b+Bvhzwx4F1bwy1u8eiyWJsmy2W8naVOD1zg9a+AfhN/wAFbl0axisd&#10;Q8HX2pMrsftD3/BHOB9ytLxR/wAFiLDUtJ1nSofh9eW8l1DJAl0L/iMsCA3+r5xnNFmB2/wP0XQP&#10;hf8At0D4f+EmkXw6ujveeXKzM3mMwB5POK/Q9RtXb2AxX5Cf8E+PHWp/E79spfEN3aXDRPpUsYu5&#10;nLjhl4zj3r9bzbP55b7Txuzt/HpSkCLlFFFYmwVNUNTUAFFFFABRRRQAUUUUAFFFFABRRRQAUUUU&#10;AFeJftn6TDrv7N/i+xnBMUsUQO04P+uSvba8g/a0tZ7z4BeKIreN5Zmji2rGCWP71elNbgfhUvjb&#10;UvhT4i1TT9I3CKYCBFZS1W9P/aG8YeFVNjOAokJlwYyev4e1fpf+y3+xvo94v/CS+JLC1v8A7ZEk&#10;oh1GwV9pDc4LA9QK+oL79m34a6peR3I8HeHSqLsP/EshOcf8Bra5hY/DCH9p7xh9qkMSZJPy/uT/&#10;AIUsn7VHj+y1ZZHRFAHTyD6fSv3Sh/Z/+F858qPwJ4aLw9SumQkn6/LVxf2ffhndR7m+H/hxW6c6&#10;ZDn/ANBo5ho/CoftReNbW3ujJGqi8Ug/uCc5/D3pn7Nvxd1P4efHDS/Ht8Ps8MKvC0xiLAbkZPug&#10;E/xelfutJ+z78MJF2HwJ4ayOBnTIf/iazr39nH4d2tuzxeCNAcAjEa6ZF6/SjmBHWfCrxdH408D6&#10;Lq0b+Z9rsobgttK53IG6Ecda8K/bwutVsfhPf3GnJlxLGF/XNfSuh6VaaRpdta2VrFZQxxKiwwoE&#10;VABgKAOgFVPEPhnT/Elm1rqVjb39sxBMVzEJFJ7HBGKxZsfzkXGv+MLr4hOI4nNwb1gg2fLkt61+&#10;5X7C51M/s4+G/wC112X377zB/wBtnx09q7Cb9nnwD9o89fBWhrNuLCQabFuz65xXf+G9DtPDukxW&#10;NlbRWlvGTthhQIo5JOAOnJpAaa1Kv3ajpckdDQBJjOKjaaPeUJ+Yc4qGS8EM8cRHLnHJpr24juWm&#10;ZsA8YPSgCS6XzGVOxFfn1H+zTpHxQ/br8fza/aSyWP2GBomSXaSwjQdjX3pqkMx1W0mSR1hUEuBn&#10;B+vavJPDfxH0HxD+0B4k8K2VnZ2utWNsks19Cy+dIpUEA45xggc0Adp4V+CnhnwZbiGxgkC7t3zs&#10;TzjH9K0LjwPb3Fw22AeUTkHitK+1+5tZFVNOknGPvAH/AAq/Y3UuoQqzQtbnGcHI/CgDDXwromk3&#10;UbGMrMPmGRkVl+KPhVo3ii3ldoWdpQTwdvUYrtJLNJHBdlcjpkZNL5e35d3lqOnYU0RI/PT/AISz&#10;Sv2Sfjz4e8HXbDT7HUIpb1lkjMx+6edwBxz2r7h8O6lZ67o1hrulESQ34DiTGARnHQivlH/gpZpG&#10;hn4U+IfEKGzTxFZ2ca214Av2mMGVQQjdRwT0rQ/4J2/HWL4pfDPSfDryK95o2nxtLI0/mO5LEcjO&#10;RR5En2ev3RmlpF6UtIAp9Mp9BUQooooLM3UIW84y4+XAGatNL5Vnv6ELkflUGoKl6ptVnEcvDYB5&#10;xVGa+m8sWawM/HlmUZOO2aAIPEHi6Hw74dOp3coiQHbuIyOuOgr8o/2sP+CiGo6/qE+geGdQtrto&#10;2ntZVNswKnIAGSvsa95/4KP/AB01Pwn8M9S8G6Ol1HqkVzAy3lrOyy/MVY8DnHzYrxn9l3/gnTca&#10;9cr4i8RXVw7XLw3WNQsS2/dkn5mHPXk1UdyZbHxHY/Dzxv8AFrWn1K6tZH85B91wo4wvTNejL+wd&#10;8Sdct0n0vSFcBQWLXMfU8j+IV+2Hgf4A+C/BWjwWR0LR55Y92ZjZRgnJyO1dfY+ENFsMiKys0TOd&#10;qxKB9Ola8xmfgzqH7Hfxa8I2aGfTfLaJgflukPPXs1evfBH9tzxt8I/G2laZ4se3sNHeXM8v2cvh&#10;QCM5APev2Iv/AAr4fvFxLo9jdZPKtArfj0rxL9oT9lfwd8RPhvrtrpnhzSbDUpLcxw3Ftp8ZljYk&#10;HKkLnP0o5u4HqXwf+JGk/FbwXp/iTSrlbuG9RmSTaVyFYr0IBHI9K6TS4LqSYyX6hZFb93tI6V+d&#10;/wDwT5k8QfDP4+eIvhXqGqX+oWug6YHSK5kYKC/z5EZOFPPpX6N6a0kiOZFZWzxu6/hUvS40aFFR&#10;5PqaMn1NZGpJRUeT6mjJ9TQBJRUeT6mjJ9TQBmXVzM1xssgGYP8Avc44Gea5b4seBrb4maDceHdQ&#10;jMtjdKpdUbaeGDDn6gV2UJCzTN5e3uWxjP41zfjrxzp/gXw3c+I7+aCG1tsKzzShE5IAyx4HLVRk&#10;fjl8WvgP8V/2UviJrus2emRweHdXvXks2eZJSY4+hwGJH3x1xXknjj4xeNvjgJtA8rzIbpVDbYth&#10;+X5uvHpX7tXnh/w38XNF0zUb+30/VrQx+cizRpOgDYPBORjim6f8D/hrGwnsvBPh1WHAkh06H+YW&#10;lYXmfnR+wb+w5PYavbeJfEGlyJPbTW17bOLkEcENkqD+lfol8ZLnxdpvg+VvB1vDLqQZVRZdoGMH&#10;PU119jpNnokYi0+yhtIwAoWCMKMDoMAdKtvJ5qbXh3j0YZFCGfkf8TPgH+018Vr7Xnm0ay8hpZWR&#10;o7iJThmJ/virv7IP7KXxc/Zs8cR+PdX0qK38yFrdpTcxyD5iVxgMT+lfqhrF5Y+HNC1LU5raGGG3&#10;iMspYBVwBk5PpXLfD/XtF+JekW+uW9zZ3Gm3GdtojrJFwSMjHHUZpGi2Os8PXWp3mn2810ihpEVm&#10;xjqRzWqjZuWB64rN2/2WRAJcrP8AKnOAo9h+NTXHm6baqyhrmTdgkZzigZqUVRlJurffFKQQOVU8&#10;5x0PvUFnqPlt5E/7vA++5xk+lAGpUVVrG3NirpLcmVpDldx5qzQAUUUN0oArXl1btILKZjvmHCgH&#10;kfWvAfjn+yj4T+LcNwWtZ7jUULSALNs+bHHOfWvYfG2rReHfCepavIqs1qhYOxwRj0PauY+D/wAX&#10;tP8AiNJc2dsIPtNvGGkaOYOx5xzigD86/hf4T+PX7Ivhm/ur7TbWCzt7lpwzSRzEKx2g4DE96/Qn&#10;4B/ErV/iV4H0vU9R8s3lxbiSTYm0ZJI6fhXd6h4d0zUI2sdU0+31SGXlhdRK6kDkAgj1q7pei6fo&#10;NukGm6db2MKjasdvGEUD0AAqokyPBP28NDm1v9l3xhpWnoZbu4jQJH6/N6mvy4+Dv/BN/wCI3jq+&#10;F7qWhB9Nl2TIVu41OxiDn74PQ+lfuFqmn2es2r2t/p8V5bP96KaMOrfUEYNLpum2ekxiOysIrOMK&#10;FCxRhQB2GAOlWQfOH7Lf7J1n8CbGFEsHtXjleT5pg/VAvqfSvporIqoIwMDj8K8T/aE/aPg+B9nN&#10;Pd2KywRxrI0kkwjHLFcZP0r0vwL4ki8W+EdJ1xZVSPULZLhU37goYZwD3pvbUR0DhIj58nBHHH5U&#10;+O4SZfkOarvcBY8KouB7c02xumuPPU2xt9owCRjd9Kh7FIuUVFHbs6Z8wii1hMLSb2LAnjdUGhLR&#10;URc/aiByuO3TpUtABTZYVuI2jb7rDBx6U6o7mU29u8ioZGVSwUdT7UAfJ/g34Fw6f+3B4u8Ytat5&#10;N1pS24lMoOcMh+7n29K+prm3jtyspiQRRDBO0dK+VdD+NH2L9rzxLpF7EbaOLTwwWabA5ZO1fUa6&#10;vYag1u630BVlBMYkBB78jNAFmXT7PWrNN0atGTuGFAqeHTbazjKpEoXvkCqt9q1jZQALcwoAfuhw&#10;Krw+IbXUraSOS4jtXb5RukAJ9xQBsJBDtGI0x/uism/vRb6xb2qJH+8UHBUZPJqvYeKtOS5ksWvr&#10;fdCvLmUZP618u/Ff9oOPwx+1v8PvCVtci803U7dZJr2O6/dRHzHBDAH0A60AfXUCw+bIqjEgHzAD&#10;AH0otbUJbsmOpzzTLWSC+Xz7aZJY3GRJGQQw+o61cVdq4zmgDIsNHitb+5nMS5cckgGrNtdG5Xdb&#10;BfKzg4GOavEBlIB+uKhht1tU2JhQTngYoAguvtLBcKMZ9qms5C0eG+9mpDk8HmkXC9Bj6UAEhEay&#10;Mh+bFU9OmvJsGYDZk8jFW2j8zvgDr70z7SFk8tFHrxQA1IYJJmZCS6nn61+Jv/BWBdQ1X9rCXTbN&#10;PMY6XC+xOCfmfvX7aTMsYCjCNJxnoc18N+MvgZa+Kv2/P7b1a3j1ay/sQQ/Z7q3Esed2QeQeRQB+&#10;V/h/4I+NNS0vfb202TEDjzQOo9zUVn+zj8TGvAUsXBx977SP8a/oN0j4P+DdPtURPC+kL8oBAsox&#10;0H0qz/wrPwdHMQPDmkocf8+kY/pQB/Pzefs+/ElZ7eOeyk+zscP/AKSvT/vqrV9+zP40urUQ6ZaT&#10;PLkYV7jA/Vq/fyT4X+ELgDPh3SWPb/RIz/Sq8PgDwfb3Rtk8O6T5yjPFrHn19K0iyJH47/CH/gnL&#10;478TXNlceI9GZ4hIhUreIDtOCf46/V/9n/4W2fwx+F+keEDC1vJYBsxltxGTnr3/ADrsbaw0zR1l&#10;sTPb2NxcErApwjDsNo9j6Vq29qdLs0RpPtE4OGkP3iPc1TZBooojVVHQDAp1Q/aka3Z0ZW2jnB6f&#10;WmWt9FcHYGUyAZK5GRUDLNJVN75bZtjkeY33UJwT9BVqJzJGrFdpPb0oaKjuOoooqCyCRZpJggUG&#10;3P3jxmn+bFFujVvmAxim3GYf35fCr1XOAe1D7ZoklRRluSQP60Aflp/wUw8T+M/C/wAQoYrCKMWr&#10;aXE7ZwefMb3r84IdQt9c1m/n8SPIJNxZBFk4Yn2r90v25vhGvxY+DPiBbDTBNrkkKQw3MFt5k6AN&#10;n5SBnHPQV8OfsN/sb/8ACUeMPFmmeJ7Iq1jGAralY7iWDAHhhwaqO4pbHwFqWrNHcBNL3NbY/iQ9&#10;fxp+qLe31nAUik4X958uK/cQf8E9/CK9LfSx/wBw5P8ACpB/wT/8KgYEWm4/7Byf4VvdGd2fhvpm&#10;s3trpf2GyRmZmyMpn+ddf4TtW8Z3UXh+2ieTWtQZbWGPaQrSucAZPAyT1ziv2V/4YB8J2Q8xLTTH&#10;K/wjTk7/AIV6D4C/ZL8FeE7uG9GgaO91EyyJN/Z8YdWByCDjIOe9K6JPNP8Agnn+zDL8G/hbpt54&#10;ismtPFSSSrIFmDrtbGPukjtX1vJYhZlkQH72W5qa1tY7OERRIqKOgUYpszPu+UEgZ4FZ9Siaiq/2&#10;yRV/1DE/Q0w3kjEH7OyjvxWZqW6mqmv+lDIfy2/u55FWxwAKAFooooAKKKKACiiigAooooAKKKKA&#10;CiiigArM8RaHa+JNHuNOvVLW0wG8KcHggj9RWnVbULZru0eJJDCzdHXqOaBPYytH0ePRbCPTrYbb&#10;SFdiZPOPrUN9r2leGoWimlKqfmOCD7evtXgf7TX7UPh34Q+Gp9Pj1q1uNZVZIZIkutkyNsyDjrnJ&#10;r8ivG/7Znj/Xr2eGLWtbiZshV+3ydMk+tbpXMj9tdQ+PXgXwndSPNczCSVtrYUEZz9auaT+0V4N1&#10;Z1S2upTuzjKAdPxr8KtA0X40/EuSW6GoeJ2ikXz4P30jhs9AOfetyH4W/tGaThoI/GKOvIVZJM8/&#10;jRygfvdpesadr8ZltJNxwGGSB16VeiluIxuuNuzvj9K/DH4d/HX42/BHXIH8XR+Kms5Zk2i9u5FQ&#10;Kh+Yfe6c81+p37Of7Vej/HSzs7SAwxXlwXAjFxvb5QT0/ChxGfR6MGUMOhGadTY12xquc4GKRweo&#10;z9KwNR9Rv96o2RvUilGV4JyaAFooooAgmsluLiKUjJjORz71FrUj+QFi+/uGc+lWppNkL464NMtw&#10;rQK8uDn+9zQBM8fnQFG/iGDX41/tGfHbxV+zh+3X8QNZ8NyW6PcW1tbsJ13jb5MZ6ZFfsYsxupAY&#10;2IUcHaeK/F39rL4N6z8d/wBuvx/4e0g3IktYLaZ2tkLtgwR9QO1AHp+k/wDBVfXIbUnVL+2WXPG2&#10;1OMf99VN/wAPTtfvHP2S/tinbNqen51j+Df+CPNz4i055NR8Z3tjIXxte07YBzz9a1n/AOCMTW8x&#10;SL4h3m3OMraAUALef8FRtdt4Wb7db+eB8v8Ao3H/AKFVbxP/AMFRPE1j4fsblL6282bIP+jHH/oV&#10;bKf8EUopkzJ8TroH0NqKlb/gi7Cht/M+Jl1cwxNuEb2oIGKCXbqfJ3xW/af+IX7RGtJ4Tu2tZLXU&#10;IdjqsRQkKd3XJ9K/QT/gm7+zbd/BvTbrXL6IRpq1lGqlZdxJDk8jAxXUeBf+Cefhrw34istYTUbG&#10;+a1yMfYl5JUjr+NfT/h6G18P2cGj2kEbi1AQ+WoUAZ647UyDqF6UtJ94A9KWkAU+mU+gqIUUUUFm&#10;bd2tta3R1BtwmxtznjH0qUzQ2tnLcjO3bvJ/WnX0KzRlXbavqelENukVuUdhJGwxg9DQB+ev7bPg&#10;Q+KNcvvEjJmyllgVWJwcgKOn1FfcfwvjurfwJo6zKgC2cQj2+m3vXzH/AMFF9L128+Cl9B4T0C4v&#10;b5buB0+wLhiA4LYx29axP2U/2+tA8YaLJoXiSO38NX2lJDaGPULwb2bDA8dsY/WmiZbH2nGDcXLL&#10;LyuM8etWHtYI/vZ6Vyen/GLwPfW6zx+JNLw2ek6+tSn4seDOWbxPpu0es61ZB0eLayHnfMN3y+tR&#10;3N3Ho1nLczkLAo3N3OK8+8U/tGfDvw9Z+Y/ijR5mDY8s3S56E5r4N/a2/wCCgC67ZNo/hFnee4ge&#10;MHTb7nduGDgd6Yju/gDrNtff8FNPizqEJJtZtHtgjY9I0HT6iv0BklkaaPy8eX/Fmvzg/wCCcnwr&#10;8Q6p4kl8f6415HdatYMjy3SlnO1toBc8nha/ST5I9qEjdjj1NDshjqKKKyNQooooAKKKKAI5FkeN&#10;wMcgivlD/go1drof7IfjJJCyvmBht9DPHX1Bcxva3Aka4YiR+FJOB7V81/8ABSRlj/Ze8VyPbfaY&#10;gkGVYZB/fpVamR5f+zv+3t8KPDXwx0bS9T1O7W4g0+GGVVgzyFIODmvVNH/4KB/Bm3scWmpXpi3H&#10;70HOT+Nfi14L+CPxE8fXV1LoWg6s9srBgLWNiu05x36cV2Nx+zP8b9ObyLbwR4imi67khIH86Qj9&#10;b7r/AIKR/B61zu1S6GM/8u//ANesyb/gqB8FYGw+sXYP/Xt/9evyVk/Zf+OF4x8zwL4iXP8AeiP+&#10;NRx/sd/GK5bMngrXR/vW5/xoA/Tf4wf8FMvgx4i+GviXRrPV7t7y/sZYIV+zHliuBznivNv+Ca37&#10;SWn69qWm+ARcuYbW3ml2NHg8szdc+9fDNt+x78WdL1K0nf4e63qESuC8bWuRgevNeu/BH4Z/Fv4Z&#10;/F5tes/hZrdhA0PlD7PD5eARg9CKRotj9ufscd+0Uz5Jj5jwcfn+Vee/tAfGrTfgT4LXxDrU5t7N&#10;rhbcMqbjuKsRxn/ZrovCepajqOg6Ubm0mspvITzEkzkHAzn6V80/8FG/gz4i+K3wfWw0Oa9uZf7R&#10;jl+z2qlsARuDwD6mgo8t8B/8FILO68aQ2dzfg6fcXgX5bfnYWx69cV9zeFfEmlfEzw/bazpbPJb3&#10;HKs42nAODxX4X/Db9jf4o3HjrTVm0fWre2ivVV5/IbAG4ZJ5r9qf2avA914B+FukaPezySXVujq4&#10;lGG5bOSKAPTpIImliZ8+Yo4x0qasmz09rK4/fXxkZmyqOTkj0Ga1qACg5Kkd8UUdcjpQBw3xY0e4&#10;1b4Ya/YkAyTQsFAOOtfnX8E/2ktA/Zu+NHjHT/Et3JbLhYlCJv6E571+l3iSzJ0m6la4MkSqcoeQ&#10;frX4X/tSfDvxT8TP2nPG1p4X0i8uzaz7nNmhPB6cDtQB+pM//BR74KLCbqTVbwKoAJFuf8aSD/gp&#10;R8F51Vk1a8KHofs//wBevyN/4Z1+M1lpclg3w9166kkO4N5JyB+dVYf2W/jX5av/AMIH4ghz/wAs&#10;xAeP1q4q5Mtj9hR/wUc+DR/5it5/4D//AF6ZJ/wUg+DMY/5Ct5/4D/8A16/ID/hmj42rx/whHiIf&#10;9sT/AI0n/DMXxtk/5kfxCf8Atif8a05UZXZ9w/tsftN/Cv43fDfV4bC8vJ5JEhjH7vb0kBPf0New&#10;fB39vP4K+Hfhn4W0O51O8W6sbGK3dfJzhlGDzmvyw8UfAj4meAfDdzrXiHw5rFnYW5USRXMZVOTg&#10;E8+taMP7O/xW1fRLLUdJ8D61PDcxCSKS3hONp6EHNGgan7k/DP8AaE8EfEZYV0C7lkErEL5iBeQD&#10;nPPtXo+nyXE0sxlZGiJ/d7Tzj3r8CvBvw9/aR8AyRyQaL4y0y3jJO+N3QLnjru96+sv2U/2pPF/g&#10;zxda6F49udTM+pXsFtANWvGJBLAHaGJ9alrQtbn6h3V41iSMgL9M1cLedbLJ6rn9KzVvINd0lZ4S&#10;rqxHzLz+taSr5diB/dj/AKVkaDbdB5If+KpKjs23Wan3/rUlABQc87evaimXEhjhdlGWAJAFAH4t&#10;/txfF/xT8NP22vF0uhND532SJcSJuGCAf5iuAh/4KOfGbRbqCNG075eADbMc9vWvqf4mfAtPi/8A&#10;t1eLmukXb/Z8bjzIPM6Mo7/WvoSD/gnp4VmhtnkXTS+wEk6cmc4+lAH5ySf8FI/jLqU7CU6djr8t&#10;qw6f8CqG/wD+Cknxh1C6hbTjYHZwd1o3X6bq/Ry4/wCCePhhZWZBp+D6acn+FTWf/BP/AMJaTrFp&#10;cmLS5IUO51OnR4/HigD80tQ/b5+MVnm9dtOWe5O1v9HbHP41xGq/HH4gap4gtfFN+bZtZs1H2cxx&#10;Hy8ZJGRn1Jr9PvGn7Aei6xfapPax2aw7HaKOPT1252nAHFeWfso/s56Bp/gvXvC/j+Ow07xZeapM&#10;NNs9XtkN1LBwEMYYZK8NjHoaAPrP9kT4h6j4u+B/hPUNVZDqFxZI82xcDcR2r6FPzLXmnwz+F8fg&#10;fw3Y6bBtjit4wipHGEUAegHSvSl+UYJyaAI4lKyNnpT2+9+FOIzTGOe1ADaKKKAIbi6+zlAf4zip&#10;I7VI28w5DfWorqNXaMsQMHPNJqEhktmWI5c4xtPPWgBNQiaSS3cfdVsmvk/Vvita6T+3N/YU0uxf&#10;7H837v8Ateua+t7dQlunmNk4H3q/Fz/gqB4h1zwb+1tJrPh7UrzT7kaXDHvspGRsbmzyDmgD9m9O&#10;1y01KMPDKCCAeTTpoY5Zi+9cf7wr8D/CH7S3xPjsVJ8TeICdi9NQk9PrWzJ+1F8VQ2I9e8SP/u38&#10;v+NAH7sM0Nuu8uu1Rk/MKwINS05/EDzLJ+8288jHSvw/b9pv4vpcRM2reKHiByUOoS4I9OtRTftX&#10;/FB9WkWCTxCGx/DfPnGPrWkVczlofoj+2X+0Qnwx+KfgWS3uQlvkPN8u7pJz39q+l/gr4+i+K3gT&#10;T/EccnmwXisVbbtJwcdK/BL4peOPGfxPuLa51WXVGltVKo1zM0jLk54JPFfqT/wTR+Jz3nwr0Hwn&#10;O7S31nZySSb5SW++ByPxqraEn2fHJbaXcGzl3B7liVxyPzrhvHnxW8L/AAiu5L7WZ5IY3dYR5YDH&#10;cQCOM11moXpurG6MkHlXq8QZ++3PVa/FX/gob42+IVn8Zdesp7nWrPQY5oDC7XDiEsYVPAz1zQhn&#10;7LeGfHGgfESaLUdNmeQW52/OAOSPTPNdyGDjI6V+MH7DPjf4l6l8X/DOnyy67Nok10FuZWuHMK/I&#10;cbhnn8a/Zy3iMMSoTuIGM+tTIcdx9FFFZmhV1DFxbvbL/rH6fnmpbfFjZxRy9QNvHNI1vm7SbdhV&#10;GP0qtq0Mlz5fls2A2floAwtf8ZaT4d1iPSbx2XzU8zGM8c9z9KreEfAekaFq19r2joVm1PMkhZgQ&#10;cndwB05r5N/4KRXviDwh4d1HxXpNzeW0dlYxAvbOUAO8g/MDwea+dPh3/wAFOrr4d+DNIW90u81+&#10;c2scbhr0lgQoyTnucVUdyZbH61Zuv9mjN1/s1+XP/D45P+hDvP8AwLH+NH/D45P+hDvP/Asf41py&#10;mdz9SYjPu+crt71M2exFflgv/BY1G/5kS7/8Cx/jUE3/AAWMTdj/AIQm6Xn/AJ/R/jRyhc/VPP8A&#10;fI/CkknwjKh+fGBn1r8tof8Agr0lxHn/AIQ66H/b4P8AGs6+/wCCtxGSvhO6zzjbfCjlDY/UTW9e&#10;fw/pBu7xlXacErg/SvPvhT8e9J+IWparZJO0ktrMsIHl7QCSw9favzW8W/8ABUW88YaA1l/wjd9Z&#10;yFgdxvK9d/4Ja6xffEW48catdLNGIryCQLKxfqZD1P0rE2P0hmhEH71OG6c9KtL90fSs/WFNxa7I&#10;pNr5B+U84q9DkQoCcnaKAH0UUUAFFFFABRRRQAUUUUAFFFFADWO1abvNOf7tR0AO3muJ+M3jxfht&#10;8OdX8RSSmFLNUJdVDEZcL0x712leFftwaTc63+zH4zsrMSG5kihC+WMt/rkPAprcXQ/Fb9o7xZF8&#10;b/jpeXGnO091faggLuNmd21Rxxivtj9mj/gnt4e1u3tr/wAc6HDfXAkZSyXMgGzauBhW9Sa+HPgz&#10;4Xn8P/HTQ7fU0cyf2raqy3C4OfMX1r+hDTxbaeLS3jtY4o2iVi6gAA4rdsyOG8I/s6+DPBun2MOk&#10;6X9mS3RFUec7YCgY6k+ldddeG7eXVVAj+TaB94+lamozeYIhAd+G+YIegpfJa4TzRlW6YqNdxnlf&#10;xY/Zi8GfFSC1i1nSvtiR78gzOv3sZ6EelfBHj7wWP2Lf2lbDUvBkC6L4LtLYGSJczMJJFK5+bceS&#10;1fqm95BZwqZ5lj45LnFfGv8AwUe8VeE9T+APiPT7a/sG8QSNbGPy3Uz48+M8d+mfwppiPrPwBrze&#10;KPBGg6yzeY19ZQ3JYgDduQHOO3Wug3mvP/2f1K/A3wCCcn+w7PJ/7YpXfVkzYdvNITmkopAFFFFA&#10;CMo2tn0pqxq8YRhkdaSSURyop/ioum8pd+e4FNENsqmF7O7iS3+SJjlh1zXzX4A8J+GrT9s3xzrV&#10;hbbPEtzYxJdTFmw6CNAMAnHQDoK+o2I27sZx0r8s/HX7Rp+C37e/xBuLqHzLaSztolElx5ajMSHP&#10;Shk3P1CvNWhsXVJSdxGeBmiaWa6tUktGwW5yfT8a+Z9K/bm8E39mst5f6TbydMSXy5xj6Uuqftxe&#10;C1twsGqaW3P8N8vTH0p6Bc+lLQXawO12wLgnbjHSrSruhOf4hXyTov7bnhFdzyavphbecI1+Of0r&#10;WsP27vCeoXVxbrc6Z+6HVb4H/wBlpIW+p7SvjbSPB96umXbMlzNmRQoyMfWug0K3iluJtThH7u5X&#10;cpzyRX4//trftbTaj8W9Hl0OQvALLDfZbz5d2TjovWv0c/ZL8fx/Eb4M+GU+0gXcNksk/wC83tyx&#10;HNMZ7fNNcNMJImxABgjjOait9WGoTPBbkiWI/PkYH4VXm1CfT5BFBbNdxkZLqeM+nSviX44f8FMh&#10;8F/GV5ow8ErfPBevaSSC+EZG1iCxGz29akR9w3mqMs32GJsXrDK8cY6/yrWt9/kp5nL45r5A/Z5/&#10;bW0n49fELTrFbS10+7nV/wByt4JWAVCc42j0r7CVgygg5FNlxFooopFkU0KXC7HGR1qGRfLVQ/8A&#10;qxwAKmnyqlhyfSo7eYz7gy7ccDNAFHUrWx1awa1mQvCedvI/lX5iftd/8E81XWIfEnw90u3sbjfP&#10;d30k1yzF2ypBwzH/AGulfqV+5jfJZR7Gq99p9tqQXzESVQOVIBB9qqO5Mtj+e7xN4q+JfwnvH0y7&#10;uEEcOP8AUwKwyw3ddprnbj9ovxnJAyG6I3DB/wBGX/4mv6C9W8A+GtQmdZvDVhM/GXaBSemPSvMd&#10;U/ZR8NatqSXAsLOBd5YoLNSOTnFbJoyPwmsJvFfxe1R7CFhJNjzG3qFGBx6e9fWn7MP7A+uTfELR&#10;bvxBZW1xpqz/AL5VnIOCp6YIr9U9F/Z+8L6DZxpDpdiZV4Mi2iqSM5r0KPSbLS7ffbWMKugyAiAH&#10;9KTkM5/wL4MsPhn4fttLsYfs2n26sscYYsRkknknPU+tdBp93Dq26Vcs0ZwCeK4jQvjNpet/ETUv&#10;CMr20N9YxLK8bTAuMgEZXHHBr0HKwyIkUQCvySvFRqMmooorM1CiiigAooooAq6ituyxmdSxBBXG&#10;etfPX7d3hbVfG37OHiTStNKGSfyQquQOkqH+lfQ80ZuGUFeFOQfWsfxAo1W4Gjy2QktplDtIwyAQ&#10;c4x+FVqZHl37NPwl0P4a/DfQXis/I1C7sYftLB2YM6g9iTjr2r3JQEGKo21tb2tnBCCipCoUDGAA&#10;PbtUy6paN0uI/wDvqkBP8p6igKg5FQ/2la/8/Ef50f2la/8APxH+dMCcEsw28DvT5H2Lmqy6la7S&#10;RPH/AN9U1dXsn4+0xZ9NwpGi2LMcqzA45xwapXMjW8xaY5tTwAOuajudUtISrC5j65xuqK88Rab9&#10;geSW7hTCkgM46gGkMn0uzsovMe2Qgs25sk9aikvEtdWkL5xtxwPpXxn8Mf20oJ/jC3g1rOKQ3mrf&#10;ZEmN5nAMmwEDbz9M19ralGGhDKm5sjJA5xQBFePafbrbzQTMR8hGcVf2iqVrNHqP7wABozj1q9QR&#10;ITaKCvBFLRQScr46M1r4N1MRnExQle9fJ37Kfw8k/wCGgviFq+pwhjdJGVZWIzgt2r7K1K1iuYzJ&#10;PIEiAwwbkY96ztB0vSLa+uJtPa3aZh8/kgA/jiqAv3FnL/akNwuBCgwfXpVl7yPdg5/KnNdLuEZG&#10;HboM9amVU2jIGaXoUtdysrW7ckE/nUqtAvQEfnUv7v8A2aMx+1F2XZHxv/wUr+Inh7RfgH4k0q88&#10;3+0pUt3TahI2+cPw7Gvef2dYxcfAvwbLFwX0mAoT7rxXA/tZfsyxfHLQbtxqDQM0UcXkpB5mdrk5&#10;6j1r1Dwf4Tn8LeA/CejRO5Gn2scDELtJ2gDkZ4ouxWR0i6PNq2nNb6uBKGPIU475HSvmv9of9ln4&#10;f3XhzWPGy6NnXvDdtPqdlcNPJ+6mRC6tjdg4Kg4II9q+jPGniu08E6TPq17PHDbwhQxmfavJAGT9&#10;TX5z/tnfto2+o2J8K+GUh1a61iOfTzHZXoLbnG0AgDnOelF2B9UfsE+PtY+J/wABbHWtYuBcyvdT&#10;R7ggXhSMcAV9FNMGguBnhFI/Svkb/gm5peseFf2ZdK0fVdOuLK9W6lkaOcYcZIxxX118oSIMQCw5&#10;B70hkGl3CyWaKuc8/wA6t0u1EGFAB9BSUAFNkUujKO4wKdRjdxnFAHlOleF/Bi/GDU721tWXxjJb&#10;YuZi7bTHkcAE4646CvUo0nXG4jAr8zfHfxzn+D//AAUO8ay6lcldIOkxxxiecxxbyyHjIxng19O6&#10;N+3B4PvLLdJqWmI+Bwb4Z6fSgD6c8wY561UuttxY3CxdcY59a+an/bp8FQXUkbarpOVHe/X0+lZk&#10;H7f3hMxynzdMG08D7cOf/HaAPqmzjkTT4VUgNjmvzJ/4KPeJ9X+HX7U3gDxdp0ywajpumK0M2A2P&#10;3kn8JBB/EV7rr3/BRzw5pFujxw6fLlguBqAH/stfAX7e37SUnx++IGiyaLo4kddPWAG1m83ne56h&#10;RzzQB+sv7N/xhm+JXwz0LVNUuDcalcWqyzOsYUEnvgD+levzMy4K9MV8cfsK+FdWg+Dvhma8huLd&#10;2sYyY5FOQcV9j3Sn7MwHXFAEiMWjB74qvbef5Z88gtnjHpUVrO6sQVOMd6t7g3I4oASiiigCC6ZV&#10;VS3TmolQyW5ktvlkzgE//XqzOAYXzjODiq+jrts8cn5jTRDvcfM5W3xPy+09K/M39pL4Fz/G79tg&#10;6bLbJc2J0lG2PIVG4Me4I9a/TG9j8ySJj91TlvTHvXlrax4Yj+OXkNdWK6x9kzsJHm7f54p6knl3&#10;gP8A4J8/C/T9KhXVvDavP5Sbit1Ljdjn+P1rpf8AhhX4PWshf/hGyE/6+pv/AIuve5LbeySxykrn&#10;cAOhHWpJrtlXiEsfSjUDwZv2Nfg+qkHw8+P+viX/AOLqvb/sQ/B+Sb7Ta+G2Ex43G6m6fi9e+w3D&#10;ysA1rtycEn/9VMS6kXU2txalYQuRKOh4qkB4Jd/sL/BmUjzvDRZj1xczde/8ddL8Pv2bvBPwl1I3&#10;/gfSv7O1Fo/Jd2mdwYyQSMMT3ArtPEHxG0fwjqUFrrF5bWJnOVNzIF4zjIBrX0NrPWLg6xp1+l5Z&#10;zLtRojuQ89jTEXm02K4mt7idd1xEoAbOMHvxXlXxb/ZP+G3xwleTxfon9pM8iytmeVMsoAB+Vh2F&#10;exN1pKVxnmXw7/Zz8DfC1w/h3SjZFXDj99I3OMD7zH1r02iipew47hRRRUmhG1xF5ywPks3IpJna&#10;3xg4UnAouNmwgEeb/D6/hTIWWBR57Bcjjf60AfMX/BRzSpr79mPxgzbTaeRGHGcH71fhRql9p1tE&#10;ltaRussfyvkE9K/db9ubwfrXj74b6zpVhDdPBcW6KfJUsMhiegxXm/wb/wCCfukw+CtIvL65ja5u&#10;LONpI5rAFlYqCQSW65oA/GP+1I/ST8qet8jf8s5f++DX7tx/sH+HO8lr/wCAI/8Aiquw/sI+Gccz&#10;Ww/7cV/+Kq+ZiPwda+SHkRTfkaqyXkEjZMUmP92v32j/AGHPDFuwffayY/h+wL/8VUv/AAxd4Z/5&#10;5Wf/AIAr/jU8zCyPwGh1KKLgRyf980f2hD5quY5OG3fdr9+f+GLvDP8Azys//AFf8aRv2LfC+07k&#10;s1XuTZLwPXrT5mGh+Ccclzr1x5Gno3n/AHuQAMD61+rX/BGO8N14V+IiSZ8yKa1V8rj/AJ619Hr+&#10;xv4Uso/Phks3zx8tmo6++a7P9nf9nmw+BI182N2lyurSJKypb+UF27uOpz972qRnqk2LWczv/wAe&#10;/QY656VeWTcoI6EAj6VUuMXUxtDxjDbv16VZVfLVV64GPyoAfvNG802igCVeQKKRfuiigB1FFFAB&#10;RRRQAUUUUANf7tR1I/3ajoAKzvEXh+x8U6PPpmoxedZzACRNxGcEEcg56itGq2oK7WcgjBLcYx16&#10;01uJ7H42/tefCq5+EP7QGkeIrCJYtI/t+F1SMs7hF2k5yMdvWv1B+Cfxi0X4seGoLqF5C4YQ/vtq&#10;nhVPQH3p3xk+B+h/FzwtDYaoUs5gHKzCNTJuK46kdRX59+KP2Y/id+zN4tjfwCnijxjYBDcGPEhQ&#10;yMSCvyDHAANbbmR+pGnRiC6uMcochcc96r+KNYbQ9DnuYch0IxgAnqBXjf7LnxB8e+LtK+x+MvB1&#10;14ce2s49stzG6tI+ACCWHXvXuc1v5liyPEJcn7rLnPPpSA/Jv47f8FJNe0Xxxrfh22vrlTY3Uluc&#10;2kW0Y9zzXkXwvs/Ff7XHxp06G+njn0+4UhlnTyuUVm6qv+zX214z/wCCVvg3x98QNe8U3HiW/gu9&#10;TumupLeNE2xk9hxXufwB/ZT8P/AK1tU0+f7fdW7uyvNEokIYHPIHvVX0A9i+Hugnwt4F0DR2ABsL&#10;GG2O0kj5UA4J57Vv1Xhuhu2zAQkkBQeM/So/tVx/a/2fyD9n27vNwcZ9KwNi5RWbHqk0l08Ygyis&#10;VLYPAz1rUUK4yGyPakA2in+X70eX70AVZI99xE390inXkfmRge+aezEOFAyDxn0qFl8qYs7YToM9&#10;KfQzkTSEqoB+7jmvwr/4KF+Hb3Xv2uvGCaYuZ8227gnjyE9M1+5V9dFbiO3C5Eg+93FfJnh79m23&#10;1L9r/wAZ+K9Tt5Li1vbOJEFxCHiBVFHykjrxQI/NLTf2BfH/AI2077Zb3emRlflHmtKD0z2U+tTw&#10;/wDBNr4qW+dmpaKo6ffl/wDjdfuinh/S7KEQx2FtCmOSsQH49KfJpdnDbqYrKCX38sHj8qLAfhzp&#10;3/BMH4r3TebHqugowOPmkl/+N1p2v/BMz4yeH5XuYNa0BZJeGYPIen1ir9qYNOtLmNnkhittpxgK&#10;B+NWptJspreIMIwq8hto5osFz8Qb3/gm78WLrdqN3q2iSSRcBg0mcdOnl19q/sA/Cf4nfDfUtWsN&#10;d1Own05LaOOJYFION2W5KA9PevuqbTLG6s3SO3hcHg7UBp+m6bBYriK2jgOMFkQKTRYCC7la1X7H&#10;afu7lxuVjyPevyp/bJ/YT+JHibxtqPiG21HSRbapqMsyKXk3gMzEZwmB17V+tEkCyKf73Zu4qvLp&#10;dvcqBcQpcBeglUNj3GaYH5o/sB/sH+JfhT8R9J8ca9Lp06W/nI/2eWTf8yMowpUD+Kv07iURxqqj&#10;CgYFQW1pBZx7IYUiXrhFAFT+Z14qS4j6Kbv9qN/tQUUvtTnVPJz+7256VLc5jX5OHbOM+tM1CeS1&#10;tzNDB50uQMAZOKguJDtt5HOyVgD5Z9fSgB0NmW+e5Kt6nOKxNR8QRwxyzWdzHFFbAmZXcZYD0z+N&#10;eJftpftJWfwR+E17qEFzay61DNEpsHn2SAMRzjOehzX49+IPjF8SfjVrx/sDVdagjeZhLHp93KR8&#10;54BCk+nFVHcmWx+1urftVeDvDd81rffanuVxuaEIQc8j+Kkl/ak8M3kYktHuETGSGEef/Qq/Fm8/&#10;Z4+PN9i6s9J8W6oG4D4nbOPf2qeP9mj9odIS02ieMLfjO3ZcAY/KtuVbmZ+y0n7XnhDTYs3n2t2H&#10;B2LH1/76rz+7/wCCh/gSzuPLcakSScYhjx/6HX5N3P7On7QUkQX+wfFk/P8AcnNXJv2VfjhLcQRX&#10;HhDxGkMg+eZraXKe+SKOUD7k/ZP8faf8bP8AgoF8S9YtRK+mS6TA0SzAKwKoin7pPcetfo819DHc&#10;RwANk8D0r8vP+CXfwc8Y/DP48+JJPEOhahZ2z6V5aXl7Cyl23ZxuI61+oENv9lmChfODHJcjO38a&#10;l7gXqKKKxNgooooAKKKKAM/UI9SZk+yyog3c7vT8qSZpbPFxO6/KMHFPEDyXEhdmRVOQe2K8D/bR&#10;+JV58K/grrnirTkN0LNY/lViBzKoOSD/ALVVqZHwP8fP+Ch3xS8I/FnxV4f0XVwtnY30kCJ9lhbC&#10;DoMlST+NeQXn/BRb46wzbbfV4/L/AOvGL/4ivev2Vf2T3/aE17xT4q8UxXmkjUHivIGaDIfeGJwW&#10;ByBgdK+sNP8A+CdvhCwtfL+2tMQer26Z/wDQakR+aH/Dxv49f9BdP/AGL/4ij/h418ev+gvH/wCA&#10;Mf8A8br9NY/+Cf8A4TZ2DTkAHAP2ZP8ACpJP+CfvgyLl7wKPe3jH/stOwkj8xU/4KUfHO3kEVxrE&#10;YMnC/wChQ/8AxFaVz+338fBZfa4NWjCnjP2GL/43X1r+0z+w34c8M6RaeI9LuXum0eOS6eOOBNjb&#10;eQGwOldd+yr8K/Bfxo+D+jXdybCDVrjzWezjijZ1xIwBxjPQZpGy2Pgaz/4KH/HrU5SjaxG204b/&#10;AEGIdf8AgFTar+3r8ZFhaK/1LzIm4CxWUfcf7gr9QYf2C/B8LSytMEBO45t4wB/47TtM/Yb8Irqk&#10;s4kjuIGTClraNl7dOKBn5CfA/wAcalB8cPD/AIt1ASeZBqUd27CIbv8AWBiQMAV+5XwU+Kr/ABI0&#10;W21AtI8E0bMPMQA8EDtXlVx/wT78JTSO8d+8BYkjy4EGM+nFe+/Cv4b2fwt8G2OgWsn2pLUECeRQ&#10;GbJzzQBt6WILTekalTI2a06PLUDhQPwooIkFFFIxwpPUigk4b4zand6P8PNZnsW2XCQlkOA3P0Ir&#10;4z/Zr/ayuV+Kni7RvElxLKlmiBAkca4JJzzwa+4fFVwk3hXUHvYVjjVSCJBwR75r8QfjdpfiHW/2&#10;mPH8fhW3vCiSA79ODYxzj7vamB+wrftCeEpbyOb9/uUYz8np/vVO/wC0h4RViD9oJ/4B/wDFV+Gm&#10;l/CX46X1rIY7XxUTuwCpnP8ASra/B342yYiji8VPcJ96MGckfUYoKift637SXg9ev2j/AMc/+Kpj&#10;ftKeDR2ufyT/AOKr8QZvgP8AtBxHNxpni6GPu7faAPzo/wCFH/Gt1xGniqSTugM+c0iz9yLf9ojw&#10;tNAZI2n2A4IOzP8A6FWb/wANN+G4ZpFkecjOFwE/+Kr8SU+BH7QKrtFj4uUH+H/SKst8Bvj7OsWd&#10;N8Wbk5+7NzQB+of7XHxk0zxr8Gdb07TpmW6m8raZNoXiRSe/oK/K/wCFfgltP/aM8K32stDPaSa9&#10;byMInOdolGfTtVzUv2d/jzqmVl0jxU8TdUKTlePaqGm/s8/F/wAP+JNJa58L6+PMuUxNJBLlMMOQ&#10;cdqAP36+HsOjtoME2jxNHbcgBmyc4Ge5rZkSS8uFKkYjbnP1r54/Yn/4SbQ/hlZaJrtjeKyySObm&#10;8Vt/bA5r6RWMWrO2c7jnmgBxjIbcSCaKiSLfN5+85PGztUtABUdx5nkv5RAkwdpPQHtUlI7FVJC7&#10;m7D1oA/E39vHwDr3xT/a88UaFpssP9oxQQzsZCQu0DH8IJ7+lef+H/2E/ibeajaRC/0tUcj+OT0/&#10;651+nnhv4IxL+254s8eXVu90t9pa2v2eeINEuGQ5HHWvp6Tw7p0d7bNHptuoA5KwgY/SgD8QLr/g&#10;mn8StQ1y4/0/RwpAPMkvoP8AYp1x/wAEzfi1bsB/a2iHP+3IP/adfuBDptm2rTL9khGFBz5Y9PpW&#10;g+k2b4zaw8f9MxQB+H7f8Ew/ilfafbJLqeiEq2fvyj/2nX0H+zx/wTN1zQ9StdS8RNpl2tvcfM0d&#10;xKG24HA+UV+oC6baqoAt4sf7gpLqxSazkgj/AHAcYzGMEUAY/gPwjbeC/DNlpdtGI47eMRgKxIwP&#10;c1v7g/FV7W3+x20cO9pNgxubqfrU6ttGAKAF8lP7tNKheAMCk53E5PNKzbqAEooooAZNGZVwMY75&#10;qC6k/s2xZ1/hP171LMzqoKqW+lI0w+yl51CDuG6VSM2Njm+3WbBchmTGTxzivye/bU+I3iL4E/te&#10;P4ns7tIbVNLjhby0V2yzHsw9q/WX7REsDMjLgDPHSvyG/wCCjWkar8Rv2iJ9C0HT5dU1B7GJ/JtV&#10;LuF3Nk4HPFDEem+DP+CoVtHokY1S7vnlWFeUtocbsc96v2v/AAVX8Px33+kz6kY8dBbQ5z/31Xh3&#10;gH/gl3feJfDo1DVbvxBplxJbrN5HkbQGZcleV7Vp6b/wSuW4m8uS/wBcC4zu8r/7GpEe8Sf8FZvA&#10;KyQxhtX3Px/x6xf/ABdRap/wVs8A2ZaMNrG8dxaxEf8AoVeG3P8AwSd23kKpf68yM2Gb7OPlHr92&#10;jVf+CVI03zZYLvXLyRRwrQA54/3a0jbqP5nmv7V37cc/xi8TaDPoN1cLFChVvtNvGCMk46Z9a/SD&#10;/gn78U4fFnwP8OaXcSNJqiQPLKcAL98DjB9/Svzj+Cf7DY8X+JbzQfGct/4ZmfUPstn5kQjeWMnG&#10;8bhz+Ffe37KP7H0f7NfxYv1sfEmraxYJYtDHDeN+7GXVsgDAzxVuwvQ+z6ShelFZjCiiikyo7hRR&#10;RUlkMluv2hbgj7vHvVXVrdtTjRYsAodx3cVZvGK27hfmkPRB1NM00ynd5sZTjuMUAeUfGz4zaR4D&#10;8JXy6klwXVVcmJQeM4HU+1dl8OfF1p4p8E6LfWM6ok9pHKBKwDbSoIyAevNfOf8AwUk8Nr/wzL4x&#10;8QwzPb3VtBGqJGMfx9c9e9fkz4T/AGkvGnhXRbSKPUtSMIiWNV+1yBcAcYGaAP6FvtT/APP1B/30&#10;KcLs97qD/vsV+ALftfeNW/5iWpf+Bkn+NRSftd+N26alqI/7fpf8aAP6BPtyJy91CV9nFO/tO2/5&#10;+I/++1/xr+fVv2tvG566nqZ/7fZP8aX/AIa08a/9BTUf/AyT/GgD+gn+07b/AJ+I/wDvtf8AGmvf&#10;2kytG08ZVhgjePp61/Px/wANaeNf+gpqP/gZJ/jTf+GtvG//AEEtR/8AAyT/ABoA/fXVtU0fw/pj&#10;tK6+UvZZAT69zXiH7N/7Q1x8XNR8bwGeSRNGuVhjDxouMlxxjr93vX41at+0p408SWJt5dc1O3DH&#10;OReSdvqa++/+CO9nJNoXxEuLm4kuppLi2dmlbcWJ83Oc0AfolYl7izS7P/HwxwW9s46VpKTtHrim&#10;x5U48vavoBxU3l+9ADKKf5fvR5fvQAq/dFFL0ooAWiiigAooooAKKKKAGv8AdqOpH+7UdABWB488&#10;W23gfwre63dhzBbBS3lgFuSAMAn3rfrhvjboK+J/hnrGmu7RrMqDcoyRhwf6U1uJ7Efgn4h6T8UL&#10;KCSx8zdGolPnYB647Guza4eK6SJjkEZ4r8g9J/ayuv2dPjB4m0IFL2GzZIh9pnZRjg9BxXtkP/BW&#10;C2uLQyDStJZ14H+kPn+Va8rMj9BtSh1SWRDZzoi7ssG9Pyq9bNKuEmYM/fFfm9p//BVi+lurnyvD&#10;mmyquSMXD4xWRcf8FadXi1tWbwppyw46/aHx0+lKwH6WQFLV72dx8q/Mcdcc15Wv7Qvh+4+K1t4X&#10;RLo3ksZcfKu3hSeuc9vSvja8/wCCrk17pN8raBpcTNEw+W5fOcfSvnz4E/tmHVv2ndJ17VLW1trQ&#10;RSRlpJWZT+6YD9TVWHqfsrJ5uuXNtNbtsjicMwfg4znite5klaTyoSFfGcnpWP4X8QQ+JvDOm39l&#10;saO9tUm3RdAGUEY/OvKf2mvjhefAH4d3es22nx6jJDIigTMV+9nuOe1Ymh7JdSRWsDxRyIt1OCM7&#10;h973/E07R47m0sUjunWScZ3MvTrxX4ia5/wUM8Yr48bWm050ht7xpxbC8k8tl3Zxj0r9WP2TfjZd&#10;fHz4K6H4zvLOPT59QEhMETFgu2RkGCeei0hnuytupaggkyKnoApzeYJk2kBc/MKkdUn+RhnvRcTp&#10;EyqSAW9ai+xhnMgkYZ7DpTRm9yrqmLe4iuGGY4xkgdfwr5O/4a0srL9pnxT4Qea5jFlBG4Vo1Cjc&#10;ingk5719e+csh2sqntzzX4gf8FEmg0n9qTxdc2mtTaPds1uD9mYxkjyE4yMUMR+12n69p+tWYmSa&#10;PkY+ZwD0z61aGq2VvGF+0RYHH3x/jX85En7QHj3Q1WG28TaxNDtzva9kH8mq4/x4+IOq6fG6eJ9Y&#10;jk64W/k/xoA/okXULC64WeLy84IMgH9ajh1zTJ5ntFmj/dccyD/Gv5yIvj98Q/scto3ijWYzIT+8&#10;F/Jlf/Hq1bz4x+NtH0WyntfGWtXV3J/rg19JlfxzQB+vX7XH7XEHwA16DSLK6mimntVnT7OiSDls&#10;HOT1xXvfwF8d3PxG+GuheILmVpmv7YTZZQrdT1A+lfz7w6z4l8fQt4o1PUL3WLmzPkJDcTtIGX0y&#10;xJ71+rv/AATT/aW1b4paLceDLvQYNOj8O2MYWSNyWfcxHIPA/CgD7yooopAFNbrTqa3WgqIlFFFB&#10;Yk1wLaPe/wB3OOKzZbS5vrqGbcvlK24A9cVo3FsLu38ssVGc5FVVvoz/AKMrgkfIT39KAPzo/wCC&#10;onwn1HUNF1jxLK0DaXJPbJsy2/I2L6Y6j1rc/YN/Zh8CTaPe6g2kRPcL9nk3rKx+b5jX0/8AtFfC&#10;C1+OXgu58F3VzLbIzrKZ4VBfK4IGDxXzP+wjpNx+zTrXjPQfGeo3FsmpX0celnU5CTKqFx8oHA+8&#10;tUtyZbH3Hpug6VoMa2lrb+WidBnI5Oav3mnrcqNygx7eRnmiOSDVbdbq0kE0bHhl6HtUkU07EI0O&#10;1emfb1qyCtDoNkIwUhwRzyaRIbbVreVQhJHy88VpblUbFwx9KqWlvHpqOXfAJ3c0AU9P8N2Wl3D3&#10;FsipeMu1m3Z4+lP8OzXUkc/2pgxDfLj0r5o8BfGvUtY/bM8c+Do4vNsNPsYpY281iMsiE8Hgcmvq&#10;oKFZcKBnkgcUvUXVD6KKKzNgooooAKKKKAGzfvIZEU4YqQM/SvkX/go1Z3Gn/sX+N4pJEMxaBhtO&#10;f+W8dfU8zWi3Dhrwq7Njb6e1eXftH/AqD40fC3VPDk2oXUUV35YPlAE8SK3Q8dqoyE/Zn0G2sPgh&#10;4Hm00xx3E2lW7Tndkk7eOO3U17BGlyCNzg1+U/7OPx1uv2efiR4u8J+KdWkj0qxvI7Oxk1C4Y5jT&#10;duKjoOoyBX6S+A/jZ4R+IVhHc6Prdreq5KgwkkEjr2pISOwuI7xseVIoPvTI7WZl/wBKIkHfFE1r&#10;9qMciTNtbkFelUtY8V6P4TtS+qahHbRqRlpPfpVDOG/aB0+zk+CHjp44iJI9KnIJPfbX5Hfsa/tR&#10;3/wk8bW1pqV1MdNihZFSGNWbcxPqR3NfdX7Zf7ZHhHQfAuoaRomq2Gpy31rPBModgUOMdMc1+Z37&#10;Nvw3vvjd8SIoYLeWK2aIyLJbgE/Lx3x6VBoj999Lvj4i8K2t3CcG7tldS/B5GeataFZzafpsUE5V&#10;pVJyV6dazvB9r/YXhHSrOQkPBapGA3U4GK2LXM378kgsMbewoGWaKKKAEbpTac3Sm0ESCiiigk4/&#10;4kWF7q3h29tLZlUSxFSG9fyr5m+Af7Nul2/xZ8X6prdjFPJdKp3I5Bzk9eK+xDJDL8hKtnjGM1l2&#10;uj2ukajd3+RH5w+b5QAAPpVAYNl8NfC+m4jg09kyc/eNWbX4VeGoLh7qKwCzScs281yXjr9pPwT4&#10;LJWfW7FZQoYLIxB5OPSvCPGH/BR7wnoUzRWN/pV5IrEFfOYY/Skyo7n1dd+EtPltmF7D5sfcKTn2&#10;rJs/AvhT7Uxj05lkzySx65+tfMPg3/gpJ4f164RdWbS9NhLEMxmc4GOvSvdvBv7Unw28YeWtn4k0&#10;6WdgCUjJyCccdPWkWeiS+ENGjxutT07E1H/wjuix8C1b8/8A69a9nrFjqUXmW86Sp0ytW1VG6Kp/&#10;CgDCj0DSei2zCob7wDoOqtFLPZ72hO5PmIwa6GT92pIQY+lNhuBJuyAuKAKWn21npMYgtomRRyB1&#10;rQ2iRctyO1J5kXqv5UquW4AyvqKADywq4UYptKY8Hdkn2pKACjcF5PSikZPMUrnGeM0AU49HsYdS&#10;k1RYsXUi7WfPUf5FXhIsilwD8tVo5YDIbJZszIMkd8U1P9FmETNnzDxmgCRYdszTjqwx71IszGpG&#10;xt2ryR2qPyiOcUATK24CnVX3baX7SPagB7/eptG7eM0UAFFFFABRRRQA2WTy4Xb0GapWkq6xpx3A&#10;kE45471ZuZNqhcAhuDULY0vT2MQD7TnHTqaaM2V7poNPaC3IO2Y7cCvCdS/Z7tJ/2lv+E7EFvj7A&#10;LbcZG8zrnpjGPxr3mbThqjW9xITG0ZDBRyD7V8j/ABE/aOuPh/8Atgf8I5eQxJpX9liUzyykDcWx&#10;jHSmI+vba1lhgiiDARKoXHtjH8qm+ypGuYgFb1zXPaN8RNE1rR4rqG/hJkhEhVc8ZGcdKs6b4gsb&#10;sLi6Ug57mkwLum3ktx9pVjllOF44HWkPn2sxmuHDREbcL1z0qE+INJt8xi7j8x+AO5NVdS8VaZZ2&#10;5S4u0jZTk7s/WrWwHxv+2/Dq/wAN/GfhnxloUi2tjpcbX95gFnIQlyQCMZwO5FfQP7LnxOsvjB8K&#10;9F8al3lvdRjYs8gCuQDjlQcDpXkH7Z37RXgy3+GPiHw691ptxd6jpVxbxNJzIrMjKNuR1zXzH/wS&#10;Z8eazcfFC78JSGWTQrLSJJbeRpWKk+bGOFzx1NX01EfrIDkZ9aKKKzGFFFFJlR3CiiipLBYVaQOe&#10;o6VWudWjgk8sq+4HB4p00QjkFyXICcbex7VIrQ3CZAUsR6c0AfLX/BSbULcfsm+NtPUEzyQIy4xj&#10;731r8YND+FfiPxHpVs1uF8sRh13I3Qj2Wv2y/aS+BepfFKxudOV7uS1ngVWWPBHBJ6E4ru/g98Bd&#10;B8AeD9LtZdKtbq4S0jicXFrHkEKM5465FAH4Qf8ACgPFP9yP/vh//iaP+FAeKf7kf/fD/wDxNf0O&#10;f8IP4f8A+hd07/wFj/wo/wCEH8P/APQu6d/4Cx/4UAfzx/8ACgPFP9yP/vh//iaP+FAeKf7kf/fD&#10;/wDxNf0Of8IP4f8A+hd07/wFj/wo/wCEH8P/APQu6d/4Cx/4UAfzx/8ACgPFP9yP/vh//iacn7P/&#10;AIqeQDCcnH3X/wDia/oa/wCEH8P/APQu6d/4Cx/4U2XwP4eaNw3h/TkUg5YWsfHv0oA/nwk/Z28W&#10;Qtu3Q4+j/wDxNfpN/wAErfB2q+B9G8YQ3jIPOktvug848z1A9a+1Zfhf4Xu48Cwsh7i2T/CtHwd4&#10;H0zwf9q+wRxoJyC22ML0zjp9aAOmV931p1MB+cin0AFFFFABRRRQAUUUUAFIzBetLTJO1AC7vY0b&#10;vY1HRQAlxcCNQSCcnFNupha27zMMqoyQOtE0rQoWVN/Un296xrPxhp2pXAsvtEfnyNtEYzk0AbNv&#10;MLq3WVeFYZAPWuN+MGvRaB8N9X1KRWeOEJkRjLcuBwPxrq5LJRwXKL0FZOveD4dW0K5sHkYpLgnj&#10;PQg9PwpoT2Pxx0X9lvVv2pP2gviBf6dJbQQsUlUXm5TyAp6d+K9O03/glHrWm3yafPNpMk8g3hxL&#10;Jj+ftX6B/CL4SxeAPGWv36Bit2irllAHBzxXpslqZdYiuAMqq4z+dbX1Mj8wm/4JS+MbN5PsmpaP&#10;EHyAvmOePxNVY/8AglX4r3fYri/0mS4bnfvfGOtfqfb3BkuJVK4C55/Gklc+ZvjXzDSuwPyzt/8A&#10;glD4kl86N7zR2C8H94/NVLf/AIJR+I7W8Q6bd6RbXqkFJTI5AxyevtX6rzRuVTavLfe9qpnV9Otd&#10;QGlm6X7cw3CI/exjP8qLjOc+Evg3UvAvgPSdFvJ45LuzsIbZnj+6WRApIz2yKzfjJ8HbT4veBp9E&#10;1WCO7eSQMfMdlXjOOhHrXpcf3V+lOrOxSbPyi8Tf8EkPGOq+OEvbTVNGh8P/AGtpJLMu+5oi2VXO&#10;c5A96/QT9nv4Lj4J/DDS/CcKQxxWW/CwsxUbnZuCcn+KvWGYL1pFbcuaWgczI4YSnU1Y3Cm0Ug5m&#10;V7uKORlyuX/hPpUFzJJZ24JbJzjirkufLbAyccUkOWjAdcH0NNEvUpWBBjeRxkqcivyu+L37Lt5+&#10;0b+3X49tnS3exjtbeZRcllXiKMHBGOa/U997X0Plrujz8xHQVzlldeGoPHeoeVfQf215YE0AXDKM&#10;DBPHpin0EeG+Ff8Agn38GItL8nVPBdvc3Wcb1uZgOg/2/Wugtv2Bfgda8DwRAExgBbmb/wCLr6F2&#10;r94DNNjm3yFSMYoH6nz7/wAO/vgQzZPgS3J/6+pv/i6z5P8Agnv8Fi10D4MtvLdcRL9qn4Pb+Ovo&#10;y8nZZVi24Rxy3pVDXdPe/tbZImY7GydvXFItLQ/NOz+AfgL4H/H7w98OvEehJdWerRy3hS1kfyto&#10;UkBmzwcgd6+7fhL8DPAXw1efV/AmiR6NLqCKtxIsrv5iA5A+YnHPpXiH/BQ34d2Nn8FfEvjNL2Rd&#10;Y021iEMSjlv3qg89RwTXQfsN/GjRfiP8GfDGjw6pBPqum2KNcwoxLqSxHzZFFw5UfU4bjmjdTR2x&#10;RSDlQ7IpdhPOaZUq/dFA0kthuw+o/KjYfUflT6KBkaviTZ7VWbS4laSSNAszHcGyevrU13IYoSwG&#10;Tml87bErYySAaAPjf9r79oDWfguL+5srua2uoZIlM0cKuNpCkgZGOhr8/v2iv24LT4keIfBWo+Hp&#10;by3uNHkke/e4gX5mIT7oIx1U1+nf7dHwdn+OXwPvvD2nwSSX8s8UhFuBvwrAnk+wr83v2S/+Cfml&#10;fH+78Y23iPUL7R59AuY7ZFgUEvkv1z/u1cdyZbGhY/8ABTDxRpuiw2dhrd5E8bE/8ekRGMkn+E1p&#10;2f8AwVD8Vw28i3Wu3rSEfKVs4uP/AB2vcLf/AII0+BF/5mrVv++B/jU7f8EaPAbD/katW/74H+Na&#10;aGWp81XX/BUTxxHqDSRa/diI4AX7HDn/ANBq98QP+ClHjy1ms1tvEFwsUkeXH2SI5P8A3zX0In/B&#10;GDwAzHd4r1ZeP7g6/nTNF/4I6+B8SLceKNVB3YG5ByPzqtBnnP8AwTK+Jeo/F79q7xp4j1W6a4uL&#10;vSEJkkRUPy4UcAY6Cv1ix8vPbpXx9+z7+wVo/wAA/HF9f6Xq19cQyW/khpVAB6E96+vbeRHh2xvv&#10;2gAmspDiPooorM1CiiigAooooAxtYi0+xmgknt2d5XwCpPB9TWg0MzXiYkAttvKHrmi1umubiaKS&#10;IBY/ut61V1qO0EZvLi68iFQFLdhz/wDXpisj4+/bK/YN0z4rWa6z4TtLPTNUjM9ze3FxLITKzBcE&#10;DJA6HoK/MxviF8X/ANlrVE0XTtaZbOAGUfZ7RJF+bqMsp9a/fa3tbVbMkXG+GZeGPQj1rkvEHwo0&#10;DxHpMtvJ5ZEhH7zywT1BpC5UfjjY/wDBRb44XVokdv4qmhMaBTvsIfT/AHK4nx9+218ZfFUD2mqe&#10;JHuw2CdtjEPp0Wv1P1z/AIJ7eEvE15NO+r3MBZ2fEcS45OfWquh/8E7/AAx4c1BZodVurgAfxwrj&#10;+dAcp+PPhPwf4r+M2vpBeys8l3OAGli2jLnqcAV+uv7DX7IsHwn8K6Rql5b2ramsc0ck0Mj5YF27&#10;E+lfQnhP4G6D4PS1ZCrGEKfmjAzgV6JHfWkS7InQY6KOKCjO1TT7y8u7I2sqxwQnEqt1YcdKvXmo&#10;RaWo3KxTOAF5560y0ZFkZmfGTxU8qfMZkHmk8be31oAk+1pmMHI8wZFOuLgW8e9gSM44rA1O7sbv&#10;UrSNrsJLnaEHfnpWu86WcYjUh3B5BoAdZ6gl9G7ICApwc1PkVDMGEkexflxyR2qSgVk9x26gkHim&#10;0UC5UVJAkN5Eirhm5FfMv7af7Vmm/AHw3ZtO10k1zO1vm3RX5wOoPQc19AeOtVPhjS7jWQAwtI95&#10;DcLx61+FX7bnxO1H4vfG7W9M8kJBFe7ofLYkMxGMDOKAscP8VPit408beKIYv7Re486P5SIV6Zzj&#10;ha7/AOFv7AvxB+MUK6naatp9s86CZjcBsnJx6e1fZX/BO39kF7fwKdU8UQzWN/FfSBYZEVgVK8HO&#10;fev0S0Hw9YaHYRWdqiYhXbkKATVRt1B6bH4vfGH/AIJ3eOfgv8MNU8U6vrGl3dpYqrOluW3nJwMZ&#10;NP8AC/7Ffxl8EfD/AErx/ofivSrexv7RL+OBY98ipsDqDkHnH61+i/8AwUPknX9kfxviDJ8pOP8A&#10;gVdL+yPoePgN4LnvEJifRbVtsgyB+6Un9KrlRPMz5i/YJ/bGn8WXMHw/8XzXtx4unuJpI7iS3WKL&#10;ykQegHcNX6JWMga3Q7lIKgjBr4D/AG+Pg/pOi/aPjRp929o+i2kdn5cICRHfKQScc5/eelfU37P9&#10;muqfC3w1qTXLuZ9PhlPORyuafKrBzM9baZC/lkEmoo/LZpAAaW1ZGjyjbhnrUdvJJJJKHTaoPyn1&#10;qbFJu4/7PHvyVyKnXavQYplFQUI25pCd3yelLRRQAUL94fWimTM8cbMi7mAyB6mgDwDwv8dtO1b9&#10;rfxN8OFE4v8AT9NW7dmQCPaWQcHrnmvdNQt5XvoLhGHlRfeHc/SvyV/aH/aMv/2e/wBvLxjr50yK&#10;QTafFbHzXKjkqeoB/u12EX/BW3VrXS5Hh8M2E5UDH+kH/wCJrTlM+Y/UWGTcxl/gboO9WNwNfk8P&#10;+CxPizywIfAdjL9Lo/8AxNVbb/gr74z0u3mlufh/aRoDuy10f/iaOUOY/VtbxLi7kt1BDJySeleQ&#10;fEL9pLw78PfjJ4a+G9/DdPrevQie2kiXMIUsV+Y9uQa+CrX/AILCa1fAyy+EdPgDjr9qP/xNfPvx&#10;S/bO1T4ofGfw349/siG3j0aEQkxykpwzHkkA/wAVPkC7P3U02/S6zGoOVHJ7Gr23tkV4t+y58XtP&#10;+Jnwp0C/E8Iu5rVZJI4yTtz74r11onS+jYZMeOTUD5iSW8SJ9pBznFWNtMnhEyjPbmlgLbfmGDmk&#10;K47bRtp1FIfMQXEYZeRk/wAJ9DWZDqEa3i6XcAyTN824dOma0rmZIwEZgu/gVjalpsums1/aKbm5&#10;TAWM988H9DVInfU0GkkmkVLZxEsZw4buK/Lr/gpx5nh7x5e67pjfZtdSCGNbrr8vzcYPH6V+nV5p&#10;f9sR2c9w7Wsq/MUXv7Gvz/8A2qvhDe/Hf9pCTwFdQTQaBJYx3J1KHBferH5cE+9JgfAWk/tf/GbS&#10;dPFvY+IZIkjiCHNjGRgDA521e0X9uL4++cIYPE8g4PzHToSPz2V+q2hfsO+FovB9np0GpzTS21ms&#10;LHyl3ZC45565rpvDP7Hugab4Wg095nDIWJYxDdyxPrSEfkNqX7bHx7064ilm8TGVvvKUsIiAR6/J&#10;Uepftn/HjWNPF5L4kkdZG2lVsIs8cf3K/Xbwr+yD4a8N/wBpxT3bn7aQFMkQ469Ofer8n7J3huxt&#10;V8q4aVVYY/dL6/Wqu0Wkmfi1p+g/En9o7xTpdlfajuuriZbeOW4hCKCxAycKOMmv2G/Y1/ZW034D&#10;/DbRrie0t28cCFre91SF3IlUsDgAnA6DtXs3h/4V6HpM1lLDsMsG0geWBkjFdpJPPHOY0twYh0NH&#10;Mx8qLEefLG45bAz9adxSKSVHGCe1FK4cqF4p2ym1Iv3RQOyQ3YfUflRsPqPyp9FIZXuIvMgaPuaZ&#10;DAsMQAXD45NWG+9+FMoAbamRI8THc2eCKht1uVuJjJIGiJ+RcDjmrFFADt5o3mm0UAODFuhp3zeo&#10;pqfeqSgBvzeopGXepVsFSMEU+igCutjCi4RMfialWJV6Cn0UARPG27KECpKWigAooooAKKKKACii&#10;igApknan0xwTjFADKKdtPpRtPpQBQ1qKeTTpxbyeU/lsc/ga/OjT/it4i8I/tQeFtH1PWHNlcyF2&#10;TdhSN7DnP0r9IriMNbyBztTacn0GOa/Fz/gpJb2Vv+0H4SHhXUJLu7ayB2o/O/zZMjIFAH6/TeOt&#10;JmsonGoW6k8nM6Z/nUa/ETSI7OSVtStm2noJ0z/Ov5/7vwP8ZdamaS3tdWMD8oY7mQDH/fVMs/gf&#10;8aJioit9beXPEf2uTB/WmtxdD+gT/hYeiG180XkGWU/8tkz/ADqtpvxK0ZYG8y+hZtx/5bJ/jX88&#10;mva7418FXR0rW7zULK8hbY8clzIDn061oaN4Z+KXjK1N7og1W8tM7DJHcyAbhzjr6Gt+VGVz+gK3&#10;+J+iR3k+68hKsSB++T1+taFr8RtC4UXluD6+cn+Nfgbd/BL41zWdu8dhrG4qC2LqT/Gkj+C/xujs&#10;2H2LWBJ6fapM/wA6HFAfvDZ/F3RdQbU447yINagjJlTGeff2r5I0f4xaj4h/bu0bSU1pf7HexctE&#10;8q7MiFjyQfUV+W0Wj/EDwRJdW+ryana3F7+7iWS5cl2HBA5967PwR+zz8W9F0WH4gwaPqczQSiPz&#10;5JiQAW24znPf1pW7DP6A4LlWjQBg4xwynIPuDVoNmvNvgvHfv8KPBr3sbLdHSrUyqckhjEu7Oeet&#10;ei26sq8jFZdRdR0ilhxSxrtQCnE4opMYUUUUgCoLgPINkb7GznNPk3dFGQetRQgrcMD6VSAjZJLa&#10;zmOfnxkEV+Z37QXx7v8A9nz9onxN4l1ae8m0a4EFtFDaLuYMY1POSBj8a/TVbuGWJ3Ljav3j6V+S&#10;3/BUbWLDWtUvtLhlja4+3W+3aPmOYxil0EfUPg//AIKWeBtR0nzZtO1dmU4y0cfoP9urX/Dy34eQ&#10;XkgbS9X9P9XH/wDF1+behfsV/HSGxSVfBl8bVsOH3HlccGtG4/YX+NF5CsreE9RUNzlWNAH6Qx/8&#10;FHPh3cSLnS9U54yY4/8A4updY/4KNfD7RNPW4bTdUKuDjYkRPH/A6/Nu3/YN+MdzZyeV4Y1UtnHD&#10;HrWtY/sBfFzVLeO21Pwzq0ESfxJIe/1BoZpHY6/9p7/gox4f+NHh3UNA06z1o2V1EiPDPEgVirhu&#10;cOfSvUv+CRnhG4sfE3jDVp7d4tPvbKFrWJ0K7AHPHIA/I1zvwW/4Jq3GleMtPi1uy1a20xmZpppC&#10;hK/Kcc7cdcCv0u+Gvwx034XeH7TTNJVnjhiEW+QLuIznJIAzSKOyooooAKlX7oqKpV+6KAFooooA&#10;Y8Yk4YZX0qlDeJeTNEikCJtpyOPTip9QuhZ25kJAGcc1XVfs9pJPCN8sq7wp6E4zQB5h8efi1Z/A&#10;Hw/ceMtaWe50cSJb+RaqGfc5Cg4JAxn3qx8Efh7o3huzv9e0e0t7VfEGy8k8ofM2ckbvf5vevCf+&#10;Cmvmap+ydfJeg21x9tgYqhxjEi4r45+GP/BVXxb4N0NdKj0bR5YrWKOBHmWTJCgjn5+tOO+hMtj9&#10;i+YzT1kzxivybuP+CwfjVfueHtBb/gEn/wAcqr/w+E8c7v8AkW9C/wC/cn/xyteUg/Wy4uBBHuIJ&#10;BOOK8++O3jxPhz8Ndb1394r2dsZQYcbuo6ZPvX5pXH/BY3x1DGCPDOgnnHMch/8AalcD8Yv+CoHj&#10;X4peHrnQLnw9pMVpfQmGSWBJMjJHT5/ajlYr3P1k/Z3+Iy/FP4P6D4kMsjSX0cjfv8eZxIyjIBPp&#10;XYeH9LvdN84XVwkm9tygHPH5V+aH/BM/9pY6x4hm8H61JbWGm6fYM8MgYhmcyE4OWPr6V+oDWsd3&#10;NDcrIx2jK4PBFJ6aDRZooorI1CiiigAooooAY3lw5IXDPwTXzj+3h421L4X/ALN/iXXrC6kgmtvJ&#10;IaH7wzMi+3Y19EahM6rH5QDtnmvnT9vrQV8afsxeKNLuS0aTmEHy+G4mQ98+lAFT9kX9obTvil4G&#10;tv7QvC81rZwFjdSIMlgc459q+gLbxZoDLsW7tVX0Myf41/N1Nq2r/DfXbyw0y+uhEZfKG6Zl4HT7&#10;pH96tO+8eeJY5Pn1XUI/926k/wDiqAP6Pl13S1UFNUslB7faE/xpsnijTLVd8mqWjr6LOh/rX82M&#10;njDxHctmLXtTbb97beSf/FVJD478S2P39a1Fj/da7k/+KoA/pGtfF2iap5im+tRs4+edBn6c1Iuo&#10;aArbhfWIb1+0J/jX83J8aeLdVmjRdT1KMbuPLu5F3Z/4FVzUbzxtb23mHVNWCf3vtcn/AMVQB/Rv&#10;N4i0OHaPt9mT6idP8azfFHxI0Twpov22a8hmUtsCwzIWzgnPX2r+c7T/ABF4nbzM63qjOP8Ap9k6&#10;/wDfVWbfX/HF/fPbrc6jcwgZCtcyH/2agD9MdY/aku9Y/aZ8D6Pp19dR2FzqaRTRkrtYGUDBwemK&#10;/Q21hN1qUlyWV7dl+UZzzxX88PwvvfHWjfEbQ9Vi0lriS0vI5F87cQMOD65r90f2Z/HV94z+Fejz&#10;apFHb6tIrNLbx5+XnHc0Aerabqi3yyABgVOOat1Ws9KjsQxRmJY5OcVZoAKGBKkDg4OKKD3oA5Lx&#10;jpsuoeD9T0+9YXHnoRz0wexr8Lf2gtHi079rC9021gEPl6mm8hflIz2r98bu1h1VDHK5UkYAWvyr&#10;/bq/Zt1nwr8RJfGmjaddXf2y+Ls0gBj2jByMAH9aAP1F8O6BZ6RpcEemJHBblFZljPBbA54rZhVY&#10;y2Fw2OT618ifsZ/tU6F4+8LnTNV1ayg1d7lkjtkY7mVVzkZPtX1g+pCSBGsds6nqfb1qkTI+cv8A&#10;gojqQ/4ZH8blVYEQpyR/tCuo/ZDuJ2+Avgz7bcq1udEtdiM2AP3Scc+1cr/wUQvHk/Y78dSxorOs&#10;SYXH+0K/Ne3/AOCjPjLwn8L/AA/4YtNH0xltbJLMORIHwIwoJIfrx6VokQfb3/BTT4naBb/s7+KP&#10;AtmhbUL5LeeMxFSnE4JzznPyelfSn7M9v5fwF8Ex713f2Pbg89Dtr8fP2cfhv4t/av8AjfpV74jt&#10;ryHw+0U0Mk1rIdoZUZ1GG3Dqwr9ovh74Csvh/wCGdM0yK5mZIIEhUTMCeBj096HohHV2MDWcIRjn&#10;knirCTCTOFIx60MyW0e52wo7miFjNlsDZ2I7ioZS3HUU7afSjafSoNBtFO2nrim0AFNkkEKM5BIU&#10;ZwOvFOpGYKpZjgd/pTEfi5+3R8L9Q+NH7YfijStLkjgnSCCZjMp+6Bt7AnvV7wn/AMEqfHnifQ2k&#10;g1/SLbKDAkaUHkZ/uGvsrwv8Hdeu/wBvjxl4uvdKdfCt1pCxW98QCryhkyoyPQGvsQxJp9mfKRQE&#10;XgYArXmMj8h7b/gjn8UFjDR+NNDQc/8ALWX/AON0v/Don4o6hpt1HceM9ElHT5nk/wDjdfrrBeST&#10;QKyqC/cCpF2wqU/jbop70+ZgfjH40/4JY+MvBvhy1afWtJuJN4TMTSZyQTn7ntV/4O/8E79c1bwf&#10;qWmXt5pb3txcMEeUuuBtX/Yziv2A1zSrbUtPzd/JHF+9Y4HAAOc5HpX5tftUft7W/wALfjFoEHw7&#10;/snxHZx24N0zZbZKHZSp2so4AFCYbH1N+yz+zvqnwZ8O22l3lzazC3tkhH2dmI4+oFfRslyFuFgw&#10;dzDr2ryD9nf4/W/xg8B6Tq189rbanc26zT29vkKjHsASf516/wDZUEyyljkdKyGicsFHNNjkEi5H&#10;H1qldXDySbFAIBq+qhelIBaKKKQFe6hR1DuBiPLZPavlr9ob9tTQfgT4mmt9RF9cwxRK5WzCPnOO&#10;mWHrX0J8StW/sfwXrE4YKy2krDPstfgx4kbxX+0l8bk0DRbOTU764ibbDAzEkICT1J6bSaAP1N+A&#10;H/BQvwT8bNQv7a3tdRgaCZIgb5Y05Y9vnNfRtjovhvVNWHioRWon2eV9qdwDj0zn+tfmLH/wTJfR&#10;PDdjqmmzeIYvERg8+a0juFVBOBkLgKD14615p8avj18Xfgb8NZfhTrHh5bKzjlW5/tCdpPtA3EgD&#10;cHHp6UwP2JsfHXh6HUntLaaHzWk2MVlQ5bOPWujmklnciGQbexB4/OvwE+C9p8UdS1QeKvBltfeI&#10;/sU0d7fJLcO8cWDuwBuHHHrX6JeEP+Cgll4S+GFoni290fR/FqlhPpszMpXLMV4LZ5Ug9aBH2p4i&#10;8TaRpDW4v54TIQduZFBB4z3rlrv45eF7O9axkkVmXHIkjx6/3q/Ef42ftHeM/jV40jjij+zGO5k+&#10;wixldRcb8Y43c9BiqGn/ALPfxs1+b+259M1dIJATuWd9vHHr7UGkdj999B1zTNfh86xki4x/GpOe&#10;o6GtG61NbFRvVpDnGVGa/Dz4K/tSfET9nrWU0rWtMhW2kulLzXzyMVUEKf4vav19/Zz+KR+MHwz0&#10;nxEwt2F4jMGtwdpwccZNIo9ORhIitjAIB5paKKACpV+6KiqVfuigBaKKKAGN978KZTn5YDvioppk&#10;twpkYJk4GaAH0UrZVcnpSYPB7UAFFFFADk+9UlRL8pHYU/evrQA6im719aPMX1oAdRTZJFjXLHAo&#10;3AYJPWgB1FICD05paACiiigAooooAKKKKACiiigAooooAzPEF8LHT3JVm8wFPlGeoNfEHi79l+y8&#10;c/HDw/q93p1pMkI27plOQNzH0x3r7vkdY1y3SqEs9tLG93GQxi4zjjNAHBaF+z74Q0uwihfRLRmV&#10;ccLx/Kk8QfDvwZ4N0ybVZdFgCW4BOwDPJxxn616RZzm5gWTjDDIIryr9p+BpPgt4iFtlrjbHtXOM&#10;/vFz+lNbiex8MfCL4E+HPj9+1T8TZNV0K3vNEtHgntI76P5V5GdpwQTX3X4a/Z1+HfhK3Ww07wxZ&#10;WsBO/bEmF3Yxn9K8Y/Yn+I2g65favoEF4j61p1qgu4FRgYyW4ySMH8DX1ZNaL5LRqSZDyBWzMjmG&#10;+FnhZVMa6PAAOF44HpUTfCfwxBZnfpVu0ueoGeM11i6lawRrBJJh8bSMH6VXisJodXR0Um3xyxI9&#10;PSpA8N+Kn7N/gLX/AAvqmov4Ys5L2wglmilZPmV9ucrx1yK8e/Yn+LHh3xd4Ftfh94ksZnvprmZ2&#10;+2KETarFhnJz/DxxX2x4gvoLGwkNywS3Kt5jYzhccmvxo/bi8TaZ4b/aYtfFHhW8NzYwW0cZkO5V&#10;3MApG3Ge/pTXvAz9n9NtLexs7e3tVVLaJAkSp0CgYAHtirlcN8D79tU+D/gu8f79xo9rIfqYlNdz&#10;WaHEbJ2oT7tEnahPu0mLqOooopDIpFkMiFWwg+8PWssO8GszzS3CLbbMKpbHNJrupTWLISqizK5m&#10;kPVR3OPpX5mft1ft3aj8PfHWoeD9AWyvI7OaGVTIjh9pBJyaYH6OaTenxNdebY5t7KJts8UnG89v&#10;rXyhrX7I0vxB/ar8Wa74kWx1TwrNBC1np84YmKVY1BbGMdQe9fPPw3/4Ko6zbeIdM06aDSU0eY/6&#10;XdGKTMeB24r7y0L9rz4dN4A07xPrHiCC0t7ssolW3kwSGIAwFz2p6i0PYrGCGys47N9uxV2he2MY&#10;qCHT7mO8kJuFNmfuR56V832v7cPwX8XaxFYyeNIRcyHYscdvMCf/AByvoLRNQ0XWPCtrqVjdtPpT&#10;R+bHccjcuM55GelGoyW9vvsOsW9hbKyecAxZRxnJHJ/Ct9cxwqJDubvivm3xl+3V8G/BOn3qJ4wt&#10;/wC0ot2yKW2mwWBwRnZjqK8xsf8Agpl4InmDS6/YCFiMMLeX/wCJpMuJ9tedEo+dCSO9JJI0yoIH&#10;2AHJ9xXj/wANv2rPhv8AFxUs9J8RxXl1M5RUjgkXJAyeSvoK9bs47ezjWWKQssnAJ70ii4Peiiig&#10;AqVfuioqlX7ooAWiiigCrP5N1IbeVN3GeelJb3ETB0RSBDxj/Cj7OP7Q83nO3FVdNshFcXh5xIxo&#10;A+Rv+CqzSyfsn6lLaI/ntfW6jaMn/WKO1fO/w0/4JpyeMPC9jqMMejwPPbxyOZtwY7lz2Sv0F+PH&#10;gPTviF4HfQtQkkW385JMp97IYEV2/h+1ttN0Gws4W/dwQLGDjnAGKa3Jlsfnf/w6ovP+euhfm3/x&#10;FH/Dqi8/566F+bf/ABFfpBuj/v0bo/79aGZ+cC/8EtZLPMk40OVCMAKWJz/3xXz14v8A2H7zwP8A&#10;HXwV4Yu/7PktdXL5kj3eSm0fxnbxX7M6lcy28Ia0USSEgEN0xXhf7ZGkhvhHr2sWqb9Xs7Fmto+A&#10;C2R1PammwPN/hT+xVpHgO+Eml2ukw34TEt1b9HXOcZxzX1/pkgW1WLoyAL9fpX5+/sB/tMaz48kX&#10;wPqMVrHqWl2bTzwpuLrlyRkng8H1r75tbi21iaO4gkL+VwcAgA0SBGrRRRWJsFFFFABRRRQBBDHv&#10;mkLHKjnFfOn/AAUCtdTvf2X/ABSNCcxah+5ETICTnzkz0B7V9C3Fzb6exFzJ5YnO1epyajufD9rc&#10;aVJZyFmhkbcSeT1B/pQB8Sfs3/sJ+FtS8G2Ws+NNE0rWLy/tYp1eZCXDkEsSCvU8V7pYfsTfBtYR&#10;FeeBtIuJic7vKB47V61daWzQwxsClraj5WUgfL6kfhXK658WPAfhO936lrv2aVByrROwx07LQByX&#10;/DD/AMGkYmLwHpCA/wDTAf4Usf7D/wAGfM3S+AtIf/tiP8Ki1j9t74R6TIIz4tgDAlTutpu3/AKl&#10;0X9tr4RavhU8XQs57LbTf/EUAW1/Yx+C9v8AOngLSQyc/LAuaj/4ZI+E19OUbwVpxhPIVoh2ruPC&#10;Hxe8HeLpJDousC8LEE/u3HXp1FddPcXHLW8auvYn9aAPFbj9j34K6cy58AaXuf8AuwL2qxp37IPw&#10;kS4NzF4J02NGXaF8kZr2NrU3TRvMMMnIA6ZqrJfPHfvDMAlsoBVx1zQB5xB+yr8M7O4Sa18JafCy&#10;kNuWMdRXf+H/AAfo/hKBI9Nso7VVG0CMYwCc1orrFoTgS5PToae0Md4N4YkH0oAkkWRmUqwCdx60&#10;UkcPlDAziloAKD70Uc44oAgeFfMVkG0/1rmPiP4AsviDosdlexQzbMlfOPGSMV0NxeXsc6osSlT3&#10;NZ2sQ6fax/bNRuHt88nGSPfoKAPz/wDE37APjPwLrA1vwVrOlaJLACyeQZMhmOCeE9DX2J8BNL8S&#10;aJ4TsbXxLqH9o36wBZZlJwzZPPIzXE+Pv26fhL8P2NrL4tt0n27gsttMe+D0Svl741/8FYLfQYYj&#10;4Jn0rWpDIQVkhkX5cDB5HrVx3JlsfX/7WXwY1v4z/BLxF4R0W/t7CbUI1RXuGYIpzzkgE/pXw/8A&#10;DX/gkf4m0u+t7rxHq+havaqUcRbnJ4IJ6p3FZ3w7/wCCs/jHWdUit/GGlaNo2lMT5lxGruVAHGMD&#10;1r7A+Gn7fnwg8SW8EU3jG2F46KGjS3m4c4GPuetXqlcjyPRvg7+zzofwkWE6bp1nZ+Wxb/RwRyVA&#10;J6V6jfRCaSLGPlNZvh3xbo/jzSWutHu/tdsW2F1UrzgHHI9CK1rWzW13HJ5x1peoEtxCLiEoQCPe&#10;pYVEcaqMfKMcUkbiRcimW0bJJISMAnioexS3LFFFFSWNf7tR1I/3ajoAKRlVlIYZXoc+lLUdxH5s&#10;LoOpUimhdBn2e3tf3ixj0yKjjv4rrMWxsHjkcU37VDo9ghuX8tQcZI/wrz3xD+0D4I8M3Pl3WtJE&#10;ed2YZDjBwegrRamZ6HLcR6eOI2Pb5RUG2Vr6FmfK56H0rye4/bA+GMKjd4mhDZ5U28v/AMTUTfth&#10;fCS6YSJ4sjYL1/0abj/xygD0Hxzpusajpd9Fp96IC8bqASR1UjHAr8dJ/wDgm58RPFGo6vrQ8R6Z&#10;bgXkrL5pkBGWLZ+571+qFn+1l8JnkZ08VxsWHINvLj/0GvM/2h/2wPAmkfDHX20LWra6nFqzIGt5&#10;BluePu012EdR+yD8E2+Gnw90qx1J7e9v4bRI5biEkh2A65Ir6NaVRIIz1YV4N+yB42m8efC7RNWc&#10;R4urNJf3YIHI969ylti19HLg4UdazAlkhXqoAOeakRt4zQ77AM0Ku0cUmMdRRRSA8k/aS1b+y/h3&#10;quGKs9lOBj/dFflL/wAEt/Cuo3n7TWieJp23W+LqPLA5/wBXIOuMfrX6jftVaLdat4FuGt4y6w2s&#10;5cggYBUev0r5G/4Jr61pLx6XpazqdQNxcny9pzxvPXGOnvQI/RuaCETo6qM7sk1+Y3/BUSTQG1+9&#10;S8tUmvfKh+fjO35vfNfp5HapbrISxww5z2r8T/8AgrFptxN+0RNJbh5LcWMOcN33N2pjPfP+CWei&#10;2mraL4ztVgUW84gQo3QqVxg1wvxg/Zt034hft2634Pgs7MQx2UU3lyjKcQofQ+vpXqP/AASS0eax&#10;8MeLJdjFxHbuuSMZ2g1qXWpSeB/+Ci+veM9bC2emS6YkAnPzDd5KgDA56+1IOh7Z8KP2H/h94f8A&#10;IuNW8MaVdXdvsaGQJkoRnkZH0r2qP4U6Xb3BgtbSCLTAPlgHQcc/rWxpOuaV43s1uNOuTOEUN8ql&#10;Rz06j2rbt9thYATNtA4JPNNlR2Pnj4xfsd+AvHljLHa+HtMXUJIHRZpVHyu2fmPHqa8K/ZR1LxH8&#10;Nv2nNc+Cp1E/2Toek/ao7eH/AFC7pEHy5AOefSvsLVvEHh/wPoWs6yt+xW1R7iRpFJC4BJ4A6cV8&#10;bfs9eLbnx9+3R4t8a6ekdxpF9ooiiuEG0MwkTOAcHt3FIs/QlAdgDHLADJ96WkjYtGrHgkAmloAK&#10;lX7oqKpV+6KAFooooAr3k4tYWkKliB261BNCNStonAx3+brVtp41kWMn5m6Cs6S5me6kjRQQpoAd&#10;cCSO1dXuo43PRmYAD86Zp9tdrlpLlJo2Hy7TkfhXzF+3XrWreBfhhres6dEskNvbxsXkbvuIIwDm&#10;vXv2cdUPiL4L+D9QuDie50u3lfGcZMak0Aem+VJ/fFHlSf3xSfZ4/wC8aPs8f940AOWF93LAin+V&#10;UaQqjAqST2BqXc/92gBPKpskLFG2kBiOD6Gn7n/u01pGUEsMAck0AZcMdx9uaKeYSJjO3PtS6P4g&#10;s9YkuIonVmt2CMNwPPPofas+6udNtdYnvXuCsmwgjBx0xXxN+x3421PxF8UviHCFV7eHV0QNk8Lv&#10;k9aAPvaS6EU2wK34dKtA5ANRPMttEGlO0Zx61KrBlBHIoAWiiigAooooAKKKKACiiigAooooAZKo&#10;aNsjIxmsPSriOTS7pjCQquQVPfpW/SYxQBVt5kSziZUKqRwvpVLWtLsvEOj3Fre2qz20mA0b9G5B&#10;/nWxUN1L5MLP6U0J7H5L+JPiJH+yD+01498QRafO2l6zcRwLBZjG3YFJySK+ufg9+3V4b+JmnJer&#10;Yz2oEhi2zyrnhQc9Peu7+OH7L3h741aXK9890Lg75FEDBfmK4Ar81fip/wAEz/ilpeqMfA/h6+vL&#10;fy8gyXsS/MWORy3pitrpmWp+t+m+MfD2v2KXa3NtG0iCQb5RkZGRXOePPjXpPw98KXOoT3SXrQkc&#10;QyDcQWA4/Ovwx8Zfs7/Fn4dOYvEVheafKJGiVRfBvnHVeH9q5qz+F/xQ8R3C2sGn3E8j9F+1DnHP&#10;dqLAfpb8ev8Agpx4Ys9H/suDRdQW4nSSASpICN2AAelfn34R8OeIv2lPi9ZaELySOK6HmebLHuUb&#10;AWwcY/u16L8Lf+CfXxa8X3EUmueF5o7FihWSO6i3bT1P3q/Tb9lv9jfR/gctjfKt4l9bmTCXDq4+&#10;YEc/gaekRHuvwj0N/C/wx8KaPIwkksdMt7ZmAwCUjUE/pXX03AXjoBSVhc05Qk+7Sx/dFJRSCw+i&#10;mUUBynlH7UXiSXwz8C/G95ZXH2bUodHupbeUEAq4iYqefQ1+L/7K/wAJdX/bM+NV/aeIb9Z9UisT&#10;eTXd7GG3hGQBcDHOGr9G/wDgpDrF/pPhtntkDQf2ZO0hY9Bhu1eT/wDBKv4fT/8ACRjxy8LJHqOk&#10;yxb8jYfnXoOvagnXY+ifE37Cfw01rwlPpmj+FtL07UpIfLW7WI/K4x83Wvzk/a9+DPjL9nvT3sbr&#10;xIuoeG7e4SGDToYQqxsyhiQTnua/bm2szp9vMYgWYnIDV+RP/BSL45DxB8Rdb+Ht8beNbC4gn/dq&#10;fM5iVuT070xHkP7Ov7FPiH43aLJ4y0XxFDpJsbkwBDAWYkKpyDn/AGq9u8Sftsan+z3pp+GOoSah&#10;qGo6Un2J7iAqqyEqRkA845r6A/4JHX0d1+z54gmt8ShdbmAJH/TOL1rybSP2etE/aK/by+JFp4ie&#10;4hj0sfb4fsrBcyLImM+3NFgPkLwP8CfEnxuurk36zWk17dOI5bmE5RWO4Ht617zoP/BKvxBq2mrj&#10;xPawMibstbH/ABr9a9F0OC4s4leBI2t1EKbVAyFAAJ461vLaReSsYGDGOgFI0jsfhnefBf4i/sf+&#10;LrS+tdcuNRtLdGnZLODbksCvU555r9Nf2LPjtN8YtA+zX/nNeWloksguCM5LEdAODX0BqmhxeL9A&#10;urK+hVRKduUUZwCCMH8K+K/2NdPstD/bK+OekwTMRax2wEZ/hz+lBR95UUUUAFSr90VFRQBNRUNF&#10;AEd7uWMshw3TjrSgeXas4++VyT3zioUJ/tD220XlxJbSoIVDbid2e1AHzb+3h8Sr/wCFPwCuPEtl&#10;NLFcR3cMe6HG/BcA9a7b4U/FLT7jwfpt1qF/HNLNbRP88igglcnNeM/8FVLuax/ZT1S6VV3/AGyA&#10;Y7f6xa/H/wAP/DP4neLoDPpdjdTQqAcrdBAAenBamtGD1Vj+hn/haGgf8/MP/f0Uf8LQ0D/n5h/7&#10;+iv5/V+Afxj/AOgXd/8Agav/AMXUi/s+/GQ9NLuv/A1f/i6vmiRyn783XxW0CGIsZ4Wx6SrXyl+1&#10;d+1NojfCPxRYrC0t1LaMI5FkU4wR2xX5bxfs2/GjUG2R6PdOfvbftyf/ABddl4T/AGEPjH4qvojq&#10;Hh25MAba5W9jPBHu1HMg5Tqf2KfiJdWfxGvNT0uGaHUbq1Ec80fLMoYAA8dK/bnQYY9PsrdVj2vM&#10;oZiPXHevj79iH9iWL4JzLruo213balc2rQyxyyI6r85xgA+lfZd417HqFqkEIe1xiRzjIocrhy63&#10;L1FFFZlhRRRQAUUUUAZOqWY1qSNQNht33Zbv9K0LSTzo8E7u1KvmO0iyDah4BHvXln7QHxUHwD+G&#10;OqeKHeKOzs9jPLcAlRudV6DnvTsTzHk/7YH7XFj8H9D+x2ome8mSeHdbSDKsoGCRj3r8fvEX7Rnx&#10;C+I0kwTV76e4kOF4UnaDnoBUXxT8WXPxC+LWs6rpkv26fxLfM8MYYhMscAIG6A5r9CP2C/2CV0Gy&#10;0vxZ4wtLvT/EEbyq8CzI0W0hgvAPoaQuY+K/h7+zf8QPiZHJdXWrzW+5Vf8Ae2553c+1TeMP2d/G&#10;/wAL7wztr7CBQo3CAqMn61+9VvpsGl2dta20MZSJBHygzgDAzxXyp/wUlt7n/hni/KWyKv2yD5lA&#10;B6mmx8x+dfhb4wfEP4M3mjTifU7y1uihb7PHgFV9yDX6W/sq/tRL8UNPsLC7guhqLpI7idhuADNj&#10;Ix6V3nw18A2fif4B+CxcQ4lXQrbbtUZJMS9Sa+K/iD4d8SfspftD6n8V7ewC6LJBHZebdSAxZZFX&#10;7oOc59qRS1Vz9NpmkPluJNo6lfX2pLjyWhEskW8k496wPB+qf8JtoGl6tOQryQpMBHwMsM9PSukV&#10;5PtRQqPKAyD3zQBWht7ST5hbBSDV2IKo2qu0CpKKAIGjk3A+Z8vcetLUrfdNRUAFB9qKG6UAQzt9&#10;jt5JpB5pXkY649K+CP21v2um8DtJptobqOWKZo2WN16YHbFfcPinWpdB8L6hqECq8sKllDjgn3r8&#10;Jf2pNcXxh+0l4nlupStxdXIXyo87Rz2oA8g/trUPix4qgaewutQLbk3Y3epxwK+n/gv/AME09a+K&#10;yyah/a9vpkEsSypbzWzEpknjqPSvtv8AYJ/ZftPh/wCC/wC2Lu3mTVoLt2hhlZXQqy4zx7Gvs2OH&#10;7FH5oiVJXHzKAAB9MVcXqLc/KvUP+CPXiS4tmDeNrEJ72p/+KrmfGP8AwS/8T/CHTLfVrLxVb3Ex&#10;+b9xbHcdoz6n0r9dmh/tnS5Ynyu5sfLweMU6R47G1trfar4whDjPbFXdk8vmflp+yl+0n4j+FvxK&#10;03wJ4mmvp4pxNdGV8LHt2EDPHqtfqHpmtLq2kWF5Hny7iMP1zwfevij/AIKZ/BG01T4X6342jE8F&#10;1ZwQQq0LBVwZvbnPzV9Nfs13St8EfB0Ltlv7KgUZ5JO2i/UOU9Pnb7PbFl5we31qeBjJErdCRUNr&#10;D9lt9pz1zzzVoVmxqNhaKKKkoa/3ajqR/u1HQAUjyCNWc8BRk0tU9ag+1aVdREkBoyvHXpQLofAf&#10;7fH7V+ofC2a9sdOvLiJ47mNAsDL3Rj0Ir85Jvih8TvitfPLb3epGCRj+88sMBk57Cu4/4KDWcrft&#10;VarpA3Pb+ZbHk888H+dfr7+zh8GdK+F/w30iHS42uIdSs4Lid7gBirGMZA46c1qpW6GfQ/FuP4Wf&#10;E/UF3nV7od9v2b0q1pvgDxx/YOoHN2s6/dPknJr98P7LtbACaKCNmb5cFBj+VTLbM08ebKER/wAR&#10;2CjnEfgX4e+EPxN1LMg1e5twUJ2m2qpqHwt+IM1tNp+oXV1ewy5Vla3wCK/oFvYLC3jDTRxxrngh&#10;B/hTYv7Ovoz5ccTL0z5Y/wAKOcLHz3+w7o8vhr4K+GbGaBo5IbCNCCMcgV9GfbB9pWPaeR17VJbQ&#10;pCm2NQqgcYGKrQ3Ev2pEZQAe/wCFZlqPmXHUMOcfjTqqaiZMJtGRuqySxxkYOKB8o6imUUhcpzHx&#10;QsY77wDr8bRiRjZShR3ztNfk9+wJ/aPhH9rbRtFvXe1tdlzIYpF2jmKQjrX696hDLM0PlruXPzfS&#10;vg79uD4Q+JrD4h3HxJ8OaV572dtHEjb1VOcKeMj1oE9D7xv4ZLyJfInCKwOCOhr8WP8AgqNNPH+0&#10;k+lNI297GF9/b7zV9Y/B79vfTrPSo9O8c39jok+lxpGqhHbkfeyQO1fHP7WGuSftYftUpefD5o9f&#10;gOnxjzIG8tflY7uWx0zT6kWP0J/4J2+CovCPgCS4zGxv7K1kbYuP4B1/Oo/2+Phvt+HV/wCKNGtw&#10;msPPColhQmTAIB9ug9K9R/ZY+HGoeC/h3pkOq2z2kzafbKylw3zBBkcHtXsazW/m/Y22yR4+6y59&#10;6eo+mp+Jnw5/bv8AGPwl1R7LV59UMHmKu35Vyq5yOV969B8V/wDBUu71aSW1sf7UtycEMWUgcfSv&#10;tj46f8E+PAfxsuob3UptRS4gaSSNbaQICzY4P5V47Z/8Ejfh+JMyS60P+3laTNI7HwT41/a3+Jni&#10;S2vbKLW9QfS75XjmUqpQK2QQePQ1+pX/AATv8G6TZ/s5+E/FElpFLq13A6S3QzuYb88/lXnnjr9i&#10;Hwz8F/2efiK2nm+JGl3M6md1blYWx/KvV/8AgnD9muP2QvAtkZD5qQuxXv8AeP8AjSKPqNcMoIGB&#10;gYFLUqrtUAdBxS0AQ1Kv3RS0UAFFFFAFS8mjtf3zR72UcY60W/ltGbgLtMgzg9asnG4Z61TmVL6R&#10;o2bAjOeKAPl3/gobaT6v+yf42njk8lhEiAt1+9X5kfDD9v7xl8M9CtNDn1PUpbaxt1tolj2gAIAo&#10;IyOmBX6g/wDBQ28S+/ZY8ZRRMHiaJASowc7q/DfXNYe5tYLKVI0jt+Ayryccc00uYTdj68/4eh+I&#10;2/5fNV/NP8KX/h6D4k/5+9V/NP8ACvjIG2aP92+X/u1VWPUpH+W3Vo8/ewOlXyEqR9l6p/wU68X3&#10;lm8VlqmqW1w2MSEpxz9KwP8Ah458S16+J9T/ACT/AOJr5qjtdMit/Nu52ibvxS69a6N5OnyQ3bMD&#10;zT5Bcx9K/wDDxr4mf9DNqn/fKf8AxNLJ/wAFDfilcRMieI9TG4EBsJ/8TXzHerb/AGPfE+75qtSe&#10;NpNNs4I4o4ndUACle4o5B8x7Xqn7dPxWi3NL4i1Js8Ftqjr/AMBr7M/4JCpe+JrH4ha1qVz9quJL&#10;q2mLN97J80mvzjbxNrGteF0RrKIEtn5V54Nfo9/wRq1SK58OfENJHwyz2ynaD/00rIs/SnzI7uMB&#10;kyDzg1ZXAUAdKox3VvFNgSdvQ1eByMigBaKKKACiiigAooooAKKKKACiiigAooooAKZKqtGQ4BXv&#10;mn1zvj/xdpngXwnfa3rFx9l061CmWYgnblgB+pFNCZU134haN4dkWC6vba2y2z95Mq7T+Jqvb/Ez&#10;woG3P4s0gD+619GP61+PH7af7Th8beMJ7Hwjew3sMl4UVgHU4KgD+L1rynwT+zD8SfH+lvqbR3nl&#10;+YUPlXm0YwD0J9625UZeZ+6N14S+H3xIkZ5dP0bXWU+aXKRzcn+LPPXPWqlv8CfA9hqi30Hh7SYY&#10;1GMJbIO2OuK/Jf4RftMfEP8AZW8ZaboFzaWJsLu7h0yeS88yR1jDBSRhsbgB1r9YG8bJ4r+Fsmre&#10;HJFvGYqAzAgZ3DI6/WpA0Y/HHhrRLo6fB9ltSreUNrooHYcZ7V1VvqtuLbfFdR3jZ4EThifyr8WP&#10;jn8aPidpfxG1lLLTrJkt72Tl2fPH/A69Z/ZD/bs1Wz8caXpPj1tP0uybzDK0cbkj5W2/xEcnFVyg&#10;fq/G/mRq+Nu4A4PanVS0PWLXxBo9lqdnJ5tpeQpPDJjG5GAIOPcGrtYmwUUUUgCiiigDwf8AbO8E&#10;2fiL4D+OL2e2hmntdEu/LaRAzA+U5GDjjmvl/wD4JU+OobrQdM8LmNo7qz02WRtxHTeO3XvX3V8W&#10;vDb+Lvhz4h0YKXF9YzQEKQD8yMOM8d6/ND9ne4t/2Y/2svEGm3T/AGWFNLMI+0HecsyHHy/SmjJ7&#10;n6qWUzyB9+QAf4vSvxb/AOCkXgWFv2gPE2so8KS3EtvFkL83+pQda/aOxvotWsFlhbcrqDxxX4n/&#10;APBSLxFPcftBa9okGxmt7m1kZec4MSGhgfb/APwSt8EzfD/4Fa1Z3XzmXV5Zh8hXgxxDv9K8v+Nm&#10;raj+zv8AtAa74/gjulttcvVsWa1BjIVmDZZuARhOea+m/wBim9i1f4T3bRkEC6ZTtGOdiVuftMfA&#10;uD4z+B49IjimluIZfOURMFO4IwGSR6tSA6/wt8XvDHiDS7eW31rT4NyLuP2uPhioJzg9ea0ofF2j&#10;aPPLeXPiSwnt5h8i/alwPzOK/E/X/gh8Z/gDPe6BqumJBFeStdQmS6Lt5ZYqvI4H3a4jVvjJ431L&#10;b4YSOI3NgdrKHcMCfU7qbLifsj8XP2xPCnw70W7likiu3jRXH2W5jzywHHNfOn7Cvii68Q/tG/FD&#10;xu2h3kdj4iit2gmliODg4zuxg9Oxr84/F3wm+IsPgu/13VbQpaW5UOyz5AUsAOM+pr9tf2I9FtNL&#10;/Zr8CXe3Fxcacu8kDk5PtSKPe1PyjtxRRRQAUUUUAFFFFAFe+U/ZyYztkz1HWqujxyb5jcNv5+Xf&#10;2+lXArx3XmMMR4xmobyQTzwqnI3YagD5c/4KReH7jxn+z3eaNa2z3DPe27YSMuMBwTwK7v4J/AHw&#10;v4R8D6Wbjw/p081xaQlsWqgghec8dea9a8QaHpnia1bSLtmwCHKrjPr1Irmtc+M/g/wGtvZ6jqYt&#10;sAxoGQk/LgGgC6vw38H9vDFiP+3ZP8KkX4Z+Ee3hqxH/AG7J/hXKyftT/Dxf+Y4v/fs1Wk/aw+Hq&#10;f8xxP+/ZoA7mH4b+FY2zHoFjC397yFH4dK07XQtI0+ZY7fT7eIseqIB/SvMYf2rfh1csUk11QAM/&#10;LGaZJ+1N8MNwaPxDulX7oMTYJ/KgDoh44t9Y8eaj4Ts7xbS6skWVsSAfKQDjAOR19K7GO7bTbiK0&#10;nczvN91s9K/Jvxh+11p3gj9tHxrrlnqMDWF3BbwpJKjlT+6TPRq/TP4Y/EDRPixYxapYXf2h7bap&#10;MakAEjODn6UAeiUUUUAFFFFABRRRQBm65HO6w+TKYyG5wTyK+bv+CiOg3Pib9kXxdp8W57iUwBfl&#10;LHieM9K+nJf3jKE+Yg857VzXxM8L2njrwzdaBcbj9o2ttTAJwwPUj2qjLrc/nu+FfhmS1+L/AIMt&#10;pn8/7LqUSPDtzjDDIIr+ifw+ltHpEf2a2WzXH3AoXnueK/Er4vfCW8/Zl/aI0/xDrkLWOh3+uGWO&#10;4mcPlEdTnAx0DCv2L+GPxc8J/FzwvBrHh7Uhf2DkxiVFKjI4I/SkB2VpKRJIWBbngmvlP/gpK095&#10;+z3fQQu0e68gO7nHU19YLJbhVUMfm4HvXyb/AMFOr6bQf2WdWvbdVZ47uEjfyOppAe0fAqQaX8FP&#10;Bcl1qUflpotoSryY6RLkcmvkL/gox8ePDviLwXfeBbCzS61Nbq2kM0Lq+VyrdAc9Divko/8ABQ7x&#10;fa/DvTNDWHTBDb2CWufKk3bQgA534zx6Vc/ZA+FuoftMfGhfEOtRzNa3Vu5U28m1coNvAbP92g0W&#10;x+yPwtiS3+HPhsKgQtYRZxwfuiuqjkzJsIycZzWJp9t/Yen6Rp8X3II1i+brgADtW2PL+0HB/eY5&#10;FAyWiiigBG+6aiqVvumoqACiiigDN1dYLpTpk0SyJcLyGAIx05FfiR+2R8K7nwR+1hea3Mvk6Tea&#10;skca+WUTgjuQBiv29u7aJtQhuGYgoPw618cf8FGP2Y9d+OXg/R5PCNi19qFrdtczDzAgAAGDyMnp&#10;60AfUWgXWn28Nm2hvDLYCNd62TAoWxznbxmuuhf7THvZcBhkK3avzJ/Y6/a4T4MaB/wh3xAvbXTN&#10;ZuLqSVIGVnLRgYB3Zx2r7+8CfFzR/iBYxT6XdrcKyB8qhHGcd6pIDr7dWhuljUEJyTjpmuT8Z/Fb&#10;w14RYLf3tmJVcqUknRSCOuQT1rtJbhYGEYOXIyAa/E/9uaDxxrnxZ1yCxh/0ddXn8rbIRkbzjvVp&#10;XYH0f/wUI/az0nxV8ONY8BaTFJc3OoQwyq9tOrqNsuSCAeuFr7R/Zz014/gj4GdvlY6VblhjB+73&#10;r8ov2TP2Rdf+I3xL0y+8V2lwlvtmjZoJweiEr1B7mv2R8B6fFoPh2y0SEny9PgSBd3XAGOT6037u&#10;wHR7g3GKEcMzAfw8VDH8kwXvT4UKySH3rNoCaiiipAa/3ajqR/u1HQAUjKGUgjcvcHvS0ybesT+W&#10;Mvj5QfWgR8bft0fstaV8RdAj13TLCxs9eN/FI96lsDMyIrfKWAyRkDvXqX7PHxN/4TDwrDbSpNpz&#10;6KkdkYbptrTlVwWUE8j5a+V/2nv2+da+Ffx717wJqSaZb6RZQJLFLJC7SMxHQkNj17V8lWv/AAUI&#10;8f2viSbUNH0/R5/JnZoQ0coD5JxuG8dqZkfuDb2s95MbozEQOPlhOcKenSrwD3PKsYwvBB71+OUn&#10;/BXf4sWelRQRaN4fbU0P76EwTYUZ/wCulJ/w+B+LKukf9jeHd7fw+TN/8cp3HY/Yea1ErbZp1YZ+&#10;6x7/AErlfif8Q9N+Fvhe/wBSnhUrbxedsRlVj9M/SvyQ1L/grJ8XIZxcXGi6AkbsMYil/wDi6574&#10;wf8ABQrxh8avC97YXNvpavNbfZ9tvFKvqe79eaQH60fBv42W/wASITfQQyrBLEHVGcHAJ9jXsThU&#10;+faMgccc18ef8E/dBkm+EmgX1yGWaawjZsHjNfYM1xEjCJ2wzDpSNSjcakrSbPLOQa0ZPvCoPsMT&#10;HflueanbkjHpQA2iiigBJFLQyBTtYjg+lYU2kWWrWLaZrMEOoxSHLJOAwIzkZB+lbMzTLt8pQRn5&#10;s9hVe80+3ab7VKzAgY4PFUiGfK/xd/YL0Tx/fG40mHSdJEjuz7LUDdnpnArpvgV+yH4X+ClnC9xp&#10;uk6hq8Zb/S4rVRJtOOM4zjivoaOZZfLEB3KvUnsKZcWaJdfa1J83G3B6YosSK9mWs4orc/ZkVAFU&#10;cADHAxS2VgtrEpmKvKOsh6mobq41FVQwxIwxk5//AF1PBvurNftI2sTzt+tMB7K1xIpjlwFPIBqn&#10;PFdfb2Kyt5eBwCcdKmsvs0DMkbsxY4OfWpxdRLeGDd84GcfhUsuOxznj7w6njTwHruiTbG+3Wkls&#10;fMG4fMpHI79aw/gn8Orb4SfDXS9Chjhj+y7kBhjCDBOeBgV2tyot76FQSQ7ZOfrVy4t47pRCxI28&#10;8Uiiwp3KD6ilpFXaoA6CloAKKKKACiiigCtIW+2J1xj8KaY1t5JJGYDzOB2q1tBYHvVS7hS8wmTl&#10;DnigD5h/4KHQf2b+xz47kVR5ixoQwHP3hXgX7Ov7EejeJ/hf4X1/UtP0y9bU9Ot7j9/aK7KXRW5J&#10;B55r7P8A2l/hhJ8ZPgrr3hNI5Jmv1VdkbBWOCDwSK3/hP4ZX4e/DHwz4ekDJJp1hDabXwSCiKuCR&#10;9KqO5Mtj5+tv2CfBtvH5jaDobc9PsCZ/9Bp1r+x74JjnMT+FNHIBCljYJj6/dr6ia+ubdt9wipAP&#10;vMK8R+NX7WXg/wCG9hLGdVgS8CyLsljJG5QOOvvWmpmeK/tM/st/Dvwf8I9Xv49D8PxXEfl42WsQ&#10;fmRRwduehrpvhl+xf4C8ReA9CvpPDugy+baRyZaxjY8jPXbX5y/tNft4eJPiZBfaBbJp8ml3CJum&#10;jSQOCGB4+bHUelfrt+yzqU118DfC80uARpEDDGf7tPoFjnI/2K/h1b2Wx/Cnh9uev9nx/wDxNVbv&#10;9iL4c3irt8J+H1YDr/Z8XH/jtfQ2nMNQsAW6bj0qWOKKMMik5PHNK/QZ8u+IP2JfB9tojJb6NosZ&#10;XkeXZoD+i15v/wAEz9B03wzrXxXsLeCCJYtQhTbGoA4Mo6V9yXGmxy28iuWHyk9favhL/gnlJp7/&#10;ABE+NERmk3rrKKAf96X2rE1Pvb/Rd/Kxg+pxVodOOlZ0mk28hyXf8/8A61aKqFUAdAMUALRRRQAU&#10;UUUAFFFFABRRRQAUUUUANbOOKbk+ppz/AHajoAdk+przj9oTwLN8SvhHr3hyC6WzkvUjUTSZIXDq&#10;3P5V6LUF9Yx6lavbTZ8t8ZwcHrmmtxdD8bv2ef2a7HVP2kPGmgeIbuwkTw9LBIkl7GCtydwJVAQc&#10;nHFfq14X8A+FhoJisPD9jpiBgNiQKgJAHPAr4w/bJ+FekfDjxz4P8UeEUkXUrrXom1lpZCVECkEk&#10;A/TtX2x4E8f+HfH2lwPpV01wuBG3yMvzAAkcj3rZmR4d+0t+yv4a+JHhO4udJ0rTLLVdLjlvDOtq&#10;vmSOEbBBAzuzXlH/AATz+OUg0ex+F3iewu111rm5ffenqil2U4JzjC8cV9zSaKtp5jWykiYFZcnt&#10;3r4T8Xx+Gvh9/wAFD9F1u7lktoYtNZWbDMBmBh0A9T6UrgfWC/A/wHqmrajcah4Q0q5eR9xlmtI2&#10;yecnJFfI37eX7MHh3wr4D1bx74Zs9L0dLT7Oix2dusbAmVEJBUDrur7r0XxRYeINNuLqKXfZeWHD&#10;BSPkIJz09K+J/wBv349eBJfgTr3gPSNUaXxHcyW7w2rRSDd+/jY/MQB0B70dQPr/AOA7F/gr4FZj&#10;uY6LaEn1PlLXdVwPwADD4G+AQ/Df2HZ5+vkpXfVkzYKkUfKOKjqRfuikAu0elG0elLRQBWvEypJG&#10;Vxyv972r5c/ay/Ztt/iN4dbVvDtvbaP4jkuo2k1CKDE7RqDlSyjJBOO9fUs3meYmwZXvVDV21BYf&#10;9CRXbcOGx071Rm9z8n7T41fGX4N6Lf6ZqSeKtfuJDugnhaT92o4xyf5Vwvw5/Z48b/tMfFbUPFni&#10;GC+sftkSybtVid2JTCYJOcnC1+xl74ftNW2rqEQ8wjACgdO9XNK006X/AKNDGq2qD5DgZ55pWEc5&#10;8J/h1afDXw2NNtkgjDv5jCGMICcAZIx14rqI8w30rE/KeAO1QbL+S9RmQeWOp4rTaESKAw5pgcr4&#10;u+GegeNb+K71bSrO/kjTYGuIFdgMk4GR05rnof2ZfhYk73R8B6Abp+Xm/s+Lcfqdua9L89FkWMn5&#10;z0FKuXlcHoOlJlx2Pmb9rf4L6Fffs2+L7PRtEs7W6kSIRmG3AIPmp0wPSux/ZH0G60H4G+EtPvGZ&#10;mtrJV2MDwcnseleq6ppVvrNjLpt0CYJvvAHB656/hU+i6db6PbJZWwIihXaoPJxn1pFGjtHpRtHp&#10;S0UAJtHpRtHpS0UAJtHpRtHpS0UAQt/rtp+7jp2qNhHC27YGOcjHUVO8SvyaxtHvHmur5ZT8sLkL&#10;j0zQB8v/ALfX7QE3wg+FWoX2li7s9TiuIU+0WkmyTDEAjII4wa/Jq8+Inxl+Jt499p914g8RQhi+&#10;IHkk8nd2PJxnH6V+rf8AwUA+Bt58XvhjqUemWpubiaeJh+9CD5SPU+1eHf8ABJa4vPD6fETRtTSN&#10;Zra9t4AuA3TzRjIzQB8KyaT8criEFdG8UIx/6ZyU238L/HLYTJpPiR/+ASf41/Qy0YaINHFGWJ/u&#10;iq8Mcxf54Ywuf7ooA/nvt9P+NVncPv8ADviaRcYz5UlXfDPw5+NWrWN21xB4gs5c/I0qS5H0r+g5&#10;raHb88Sfgo/wqpe2dtNNHE8a/MMYCigD+cq9+Fvi3XvFt5o0thfXviG3AknuGhZpGGARkfTHWvX/&#10;AIZ/EX46/A/WrW4ksfFkmhxt5lxBD5iq4HtkD86+6PhpayW//BRj4nwSRoNPXS7fy+B18pCa+4dc&#10;0XSvEmjz2d3GDbyJsfaMHH1xQB8pfs0/tZar488qPUfDWtRlrbeTd885UevvX2Db3BvrXeEMJYcZ&#10;6jjNct4X8D+H/C2BYK4wuwbiTxkH+ldkjBh8vSgCGP8AdAK7AnpzTqSS1jc7mznOetLQAUUUUAJG&#10;fmfC49/Wqpkia/QlQG2/ePXvVszKuATjtUF1ZLJ84B39uaoy9DyP9oT9nfQvjXo0SXunafPParK0&#10;cl1brIQzAcqSDg8V8Fax8F/it8Frd9H8NeIdStdOjPmLHp/mJGpY88DjPNfqPDJexybHUBAQB06V&#10;NfQ2t6ptpgPm56fj1oA4z4T315J4D8PjU4pZ79bGDzppslmk2DLEnuTzXjv7eXw11T4tfBPUNEsn&#10;dfOniYJtZhxnnA+tfSmnzKweCPGIflHHboKinaS4vPszqCmN2OKkD8mvgj/wTc1K61i1m1ee3mtF&#10;kjdobq1JXHccjFfpf8HfgR4Y+D+jWltpej6daXcAZfPtLdYzgsTjgD1r0NWEMO2MAFRjpUKm6uPv&#10;AGM/Sg0Q+3Ec8jFlBZW+Unt9KmVcXLHHbrTI7dLc5GQTyasqwYZHSgYtFFFABSbR6UtFACbR6UbR&#10;6UtJ9aAKrQiS4U71IHVfWq+qTLFEsflF0c4YAcEUhh3yeZbfNt659fxrD8V/ELS/CNqH1e4+zjOD&#10;hGPI69BQB5X8Xv2R/BXxAsZ5dO0XRdL1YxhYr/7Im+P5gThgM8jIrj/gb+zb4p+HviC/jfxMZ7FE&#10;VY0UuFABzxUuuf8ABQD4CeHXNtq3i37PKedv2Wc8Z9kqCP8A4Kcfs82tuiQ+NV2DgZs7j/43VRvf&#10;QD6pvVVYM8eaBgN3rktQ+DfgrxFI13qHhnS7y6kPmNNNao7FzySSRnOa8MP/AAUe+AF7H5j+MOnH&#10;FpOP/ZKh/wCHnf7PFqTH/wAJrgrx/wAeVx/8bqrOwHsHiZvC3wH8JXXiFNFtYIrVl5t41jI3kLwc&#10;cV1Oj30XjDQbHVdMmW2W7iWY7TzgjIyR1r8/v20v27Ph18WvgL4h0LwR4hXUri58nYn2aVCWWUMf&#10;vKOw9a3/ANiT9qw69oNrol1fRE2UFvb7ViOR94HnHtTtdXA+94bOe3sTHJcb7jORJk561owKVjUE&#10;5bHJ9aoQ3NvqEysjFgR7jtVmz+0CSUSgCMH5MelS9gLVFFFQA1/u1HUj/dqOgApGUspAOCehpaCw&#10;UZPSgR+dP/BUj9n2w1rwOviWw0q1fxBeapBC97HbAzlNj9WxkjOO9eZeHf8AgkjrNx4LtdRj8W2c&#10;Mt1apMEEJ3KWUH06jNfa2seO9B+K3x51j4W6nc+b/ZluuoC3RGVgQQAS2MEfN617hpsN7pdtHFIo&#10;W1t1CIeCdoGBn8KZmfmPp/8AwSJ1aGzjvJ/FdjJPJkMz253HnHPFai/8Ee9RaaOUeLNNypz/AMe5&#10;/wAK/S2W+i1QeTA2+VTuIxj+dW7dLhGAYALnnpRYD8xYf+CQepzX063HiywliwditbkgH8ql/wCH&#10;Ql1a6VcWcfizTIrqbJSVbchlz6cV+mdxNLDIWAAXOM14H8Z/jgvgL4w+G9Le5WK1uIFdw0ZY8sw4&#10;wPajQR3HwH+EMnwc+Fvh7wzJdRXV3p9ssEt1EpXzCB155/OvTbhYxGZCoZlGAcc1k6HrB8SaFaah&#10;asJIp03q2MZH0NW9Pm85THIfmJ6Ckali1u1mymNuB3qaCJo1wzbznOazb2H7G4dON7Y5rVRxIuRQ&#10;MXaPSjaPSlooArXVyLdkG3O444qnNaTS6orFybfbzGeh4qr4o8TaZ4dNqdRmMXmsRHhSckYz0HvV&#10;iHVv7W083GmMJRnCkjH161SIkWreNbfziFAHooqSOYTRbtnGehpkJmFuTMAG284p1szNbgj71Mkd&#10;53bYcULIMY2Y9qaTN6CkzP2ApAIY448ssQB65A5zS26RSfvCgE2OSetKpn3rlRtzz0qGWGdb5pIw&#10;CMd/pSZcdin5zRzFJEaR2b5X/u81La6ri+a1aF2dVyZPWptV1CPSbGa+uyEgt0LyNjOABkmsrR9a&#10;PiO3TVdKImtJuEcjGR9DSKOh3H1Ipcn1NNXO1d3Bxz9aKAHZPqaMn1NNooAdk+poyfU02igBsyvs&#10;LKxHtUckghjRsfM3BI6mrH3kI701rdJFXcDxz1oAhmjaFC5mES9yTgVh+KPGGk+FdNN3fXMJCqWG&#10;5wM4GeCa4X9qr4jP8L/g1ruvRyrE9qituddwGTjpX5C/H79t7xD8RtNs9L0+8tbgCZkZVhKnBBXq&#10;QPWqjuTLY+uf2sv+Ci2m6Ppt5ouhRXyXskKvHPZzj5TvIPRs9BX5v6v428UfEjV7zUdY8R3Ztndp&#10;o4LuYk7W6jqayYdH0+zDalrjyLMrfe3E8H6Va8F/C/xJ8cPEC2mgWq3dnbTKm4yKh2ufcj0rdaGW&#10;5i65b2+obrGz05TK+Nt2sfAxz1Ffdv7EP7X9x4M3aB4j1a6vbaMW1rDFNc/JEoJBABPAwe1ey/Af&#10;/gm/pVp4Jgi8T6TPHf8AmMWCXYIxnjo2K/PD9rL4P6d8IPiRPBZQyW9q2oSx/NJuO1SD6n1paDXY&#10;/czwv8fPB/iO2RINWsbANk/PcKAP1rc1L4weD9Kt1c69p1w20k7LhST+tfz02enX2saAJ9CkklkL&#10;4G58dOvUiotP0rxWkji4LCRD8n73uPxqeUaufq/+1V/wUG0XwHZX+n6V9oe6jZMTWc685AOAQwPe&#10;uQ/4JB6mfEo+LOt3kLGW81CC4Qz8udxlPU96/LK60u91nxk9nqm4ynGV3ewxzmv22/YD+C5+GPhO&#10;+lW1MC30dtKCZA2cBj6n+9WJqfWnmG6jCqDEeuTVtRtUDrVC8upPMMVtgz+h9KvJnYu772OaAHUU&#10;UUAFFFFABRRRQAUUUUAFFFFADX+7UdSkbqTYKAI64f41fEofCH4a6x4sNg+p/wBnqjfZUfYX3Oq9&#10;cHH3s9K7zYK5/wAd+EdN8beFb3RtWV3sLkKJVQ4PBBHP1AprcT2Pxo+NP7fX/CwvEGq258K3YaVy&#10;IY2ud3ksy4B+71FeJeGfi98XPCtu8Ona/r1ujSGVfKdgBn/61fRnxW/Yy1Twn+0hJqNvbRjwlqGq&#10;QxxAylpfL+Xdnjg4zX6A6d+xf8NryKBktLoxlBuzM2c4ye9b6GR+UDfHz42XFvBInjfxFuTDvGsp&#10;O4eh4rE8RfGfxrrk51C7sNVv9aUBVvncmTb0xnHpX636L+xP8PbXVtSMlrc+SchcTtnGfrWnpv7F&#10;/wAP475JLe1uPsgznMxznH+NHMI/GO1+Ovx10lnEOteJrezmPFurNt2j+HO3pXp/7PPwG8b/ALTv&#10;xT0ubX7zUdOt5d4M95btKo2KxGckdStfrHqX7JPg288hTazeVCeP3pziu+8D/DnS/Aix2+jpstVJ&#10;YeY2W5HNK6KNrwH4bPg/wVoWhmXz/wCzbKG1MgXbv2IFzjPGcdK3aDIijknPehZEbgE1izUKkX7o&#10;o2ilXIUZpALRRRQBSvrOW5kjaOcxBeoHeq1jDJDqDh7gyDaflP8AOtaqyWMUd21wM+YwweeKdyba&#10;3K93biS+t3M+zbn5P71NuL51naJYmwv8Q71NcaXBdXUVw+fMj+7g1c2incXKQux8kkDnFQWkjtM4&#10;fPA71d2ikZAwwaLhykfkhpFf+7RI6wEscfN+FPjjWPoKZcWqXQXf/CcikUtCsWGPtJIwnGP/AK9O&#10;WQRkTA5Eh6elStYxtbtCc7G680q2cawxx87Y+nNIZPRRRQAUUUwuQSKAH0UzzPajzPagDM8yb+39&#10;pLCHZ+Gammto4Y5whWN584I4P/16sTMNmZPue3Wql9ai4kt5v4IvmFAGF4m1XTPCvhYS62YZbcMF&#10;P2hgq5J46/WvGbH4Cw+FNei1Xw5PHZw6pMLiYWcG0NzkZIPP3jzXJ/8ABTzV49J/ZhvtTViu29t+&#10;f+2gFVvg7+3p8PLLwXpttq2oXAlhtYkGyDPIXB707XEfW3h21msdLijuJ2mfnLNwTzxUz2byPlbn&#10;Az0H/wCuvnib9vz4SSLg6jd4zn/Uf/XqFP2+vhJDnbqV36/6j/69PlYuZH0dNI9nEGOZznGP61Q1&#10;rXLbRdHuNSu2SGO3XcTI2AB9T0r59f8A4KCfCeNt41K63dP9R/8AXryr9qL9uD4WeIfgx4o0q11G&#10;6/tS7s2S3XysDdke9PkYcyPo3wH8OdF1Lx5f/Ee1urSWTVoREfLUMcKAv3889K9VaQWtxFb+TvWX&#10;q/YV+f8A/wAE2Pj5B8QvD9h4LlnLjTLOSYjZg5MjHr1PWv0HaZlaPbjysfN60uVhzIdMscAyIQfo&#10;KbDeGRgPKKgnr/kV4j+0x+0hafAvw3Fqc0/ko9yIN3lhuqsf/Za+cPhl/wAFOdH8Xa1DaXd+SjTG&#10;NttqAcfnUlH6ByJv/jxzSVi+D/EFn4y8M6frVqzPb3kYlQkYJB9q3tgoAjoqTYKNgoArzW/nAENt&#10;PXio45Wh+UguTzmru0DtRtFO5HKR8bd2O2ajjKSL5pUA+tTsoZSDUPkKiGMfd60XDlIppEs/mSIE&#10;tyccZqH7cMeb9n+bpnv/ACq40asFB7dKNo27ccUXDlK0N75mAYduastN5ScLgDtQyhtv+z0pZP3i&#10;4PSkV0EVjcYONoX9alVlB2g8jtTFbaMCmxwL9oaX+IjBoGT0UUUAFFJTfM9qAH0jHapOM8U3zPaj&#10;eaAOT8SeIjY+DtVvxEbcwBv4sZwOucV+Ln7Yn7RHjbxB8StV0bRNU1PZDckCO2mLAAjHAAr9p/F2&#10;ip4iifQ7gZ028j2zBThuSc4Pavx8/aT+DOsfCb9pHUNR8P28Q0q61FUJmcu20HPGRQB8yt8B/iPq&#10;00d7faBrF+FPPmWzHOffNRt8CPHrTtjwLqxQfd22rYr+hfwXdafqWgJFaoCWCg7lHXAJrrLeziih&#10;RTEmQP7oqoy5QP5v5Pg/8RI18tfAusc/9O7f4VBD+zz8QJpPNk8F6sFPPzWrV/SQ1hA7hjEuf90U&#10;42kJUr5SYxj7oq+cD+cbXvgT4s8JeCbzxNe6ZqGn2Vq6rJbSWzKhyQAS2eOtafhf4b/FnwjYWute&#10;HLPXljvkWZfssLAYHK85568V+w3/AAUa0WR/2QfGUOmxIbpntim4f9Nkr1j9nm1X/hRvgVJo185d&#10;JgD/ACjrtp84H5Z/A/42fHDRdWtH1/TfFEsClt32hmA+6QM/L61+rXwb8YXvi7wrZz31lNaT/Z0Z&#10;vPJLEkc9q3tU0+21TUPsM0a+SygnAAPTPX8K2bGOG3hWCEYSIbRUOV0BZoooqAGv92o6kf7tR0AF&#10;R3ULXFu8atsZlIDeh9akpG3bTt69vrQI/Hj9ubxNrPwV/aQ8Q+J9D1uePU5BDbSJauUk8sjJBIJO&#10;MqKxG/4KZaxNa2Wnm31AyNEsbzNfn7wAySNvetT9rD4cav8AFL9vDxbpEKo8a2MMrKz7R1C/1r6G&#10;+Gv/AASn+HVxoa3HiTTLhryYJIpjvHxyMnuKDI+YL3/gofrOhwCaIX08rNsIjvcHH/fNVLX/AIKO&#10;eIrq6jX7RqSbj0+3H/4mvtG1/wCCVfwb02+knuNLvREwwuLyQ/1q1Z/8ErfgIuZm0rUAVOf+PyT/&#10;ABoA+Lo/+ChWvz3ksb3moBVBxuvv/sa8Q+Nn7RHiX4h+JrHxBDql6n2KHyuZy3RmPDYGOtfoL45/&#10;4JP+Ar5p5PDem3ClmJj828fpg4zz64rh/hL/AME39C8JvJo/xItsi6uWkVbW6YjyTgAZ45yDQFj6&#10;h/YD+NkPxA+EOgabcyhr20sI2lkkn3sxI78DFfTEymPXLcIMJtOQOnQ1418C/wBkb4d/BfzbvwnB&#10;cxR3ESr+9uGf5QeOCTXuFwjyYlg5dRgZoNRdSUMsef71W1ULwBioPJM8KCb745OOmaerOq/NjNAy&#10;WimeZ7UeZ7UAfKX7e3hfXde0Hw7c6Lrlzon2EzyzNbqfnHyEZOeOhpv7FHxW0yX4Q2x17xVbT3gu&#10;ZQz3Vyu77xx3ru/2tNXt9O+H90LjP7y1uAMDP8Ir8MfBPgHxV4t0d20AqNOkmcLuchsg80ENa3P6&#10;C5/ir4SuGMaeJtNXsSLpT/WprP4neD7WPym8UaWzgk/8fS5/nX4EwfAH4hW9yrQMm3P7zdO/+FZ/&#10;jD4L+M/CsEniC9dUs0IRtsjk8+1MOU/oN/4Wp4P/AOhm0v8A8CV/xqCX4reEBn/iqNM/8Cl/xr+c&#10;7RbDW/EuqW1jZPK7ySrFnccZJwK9J1r9mL4i2dr9qVoxASBjz3J/lQHKfu/J8VPCUwKDxVpqluA3&#10;2peP1qaz+KXhC0QRSeK9LlcDljdLk/rX4K3H7N/jiP7NLG3yAZm/fv09qo6h+zv4vivJNQmybDGR&#10;tnbdn6U0nIa93c/V79r79oSw0vwBr9rpPiCBpptOuAjW90MhtrAYFdp/wT38azeJv2afCJvrprq/&#10;aF2kllfc5+bvX4neG/AureMZLuwm3Ndxy/Z4AzkDPQZ/Gv0Y/wCCdOp+MvA/iJPB+upAmjWOnuYv&#10;JXLbzInU49CafKw5kfphRTYXEkKMOhUH9KdU2DmCilpKBpphRRRSGSR/d96qTXDRzMBnGasrhVya&#10;yLNry41W6Eu37OMFMdaAPn7/AIKNFF/ZD8cykAEQp83cfMO9fhhp+nwtCHjCzTzqAm3ruPSv21/4&#10;KV69ar+y74z0Jdxvbi3jdFxkff8AX8K+XP2Hf+CfekeJtHsPEXjuzLwTWkF3YtbXDKdxCsMgY9aq&#10;O5Mtj5h/Zz/Y+8U/GDxBZjUri+s9Pd2RvPtGkj4UEZ+bHev15+An7MHhf4Q6GiiwsLy78iNWlFsE&#10;bcgPPU8816x4L8D6X4C0g6dpUZS337/nO45wB1+gFaa2LRzM6Dljk5NXe5A63nCW29YvKAOPLFfI&#10;f7aX7Jmn/Fbw1Lf2kEMV9HDczBo7Te7OyDHII5yK+wGjlk64pv26JcRHJf7vTjNHoB/PHrHwD+If&#10;wwv3WHS9XvLJf7lqyLk/iawo/AnxF8SNcG18PazE0Wc7ImbJP4V/RXr3h+z1zT2tr+IGEsCdoAPt&#10;WL4d+Hei+H5Z306I/vSDJvOfyzVcwup+aX7DX7Fd34itNM8QeKomS6mSXzIdQsiWUhmAySfav1I0&#10;fTbPQtJjsrBI1EUYjPkgDGBgcCtO3hS1iEcagL7Cq2m6VBpbztDnMx3Nk55/yawNiG0heGUXEjFi&#10;RjB61rg5ANQyIJOtTDgYoAWiiigAooooAKKKKACiiigAooooAKKKKACorld0LDGfapahurhbWBpH&#10;+6vWmhM+ZtD+PPhDx98ZvE/gfVtL0uxuPDUkbi6u5ELSM2OgPQivc08eeHLe8jtY9T09VK5ys6AD&#10;9a/FT9rL4gaz8N/2qPHmreFipvL27RZhLGXGFVSOB71xn/DY3xSjhMrrb/bFOF/0d8Y/OtuW5kfv&#10;M3jDw4N//E209SR8zeen681h/wDCaaFb6kGHiCySzA5k+0qEBx3Ocda/C66/bZ+K3lrHttld/lb/&#10;AEZ+/wCNPsf2rvihq0B0OT7OJJTuH+juOnzdc0KIz935fiV4Usbd5ZfEul+XtLZa6QDH1zXyK/7S&#10;lr4m/bg0jwtpXiaNvD81izs9rfhrbcImPIBxnI/Ovy+vv2lviFqX2nS71oVSMGL5YmHHQ85rk/A/&#10;iTxR8N/G9n4tsE33EJ8sSMC4wwKn9DSsB/SNawrNbxOk4mQqCrqchhjrmrS2+3vXmHwJ8WXviD4X&#10;+Eb26IM91pdrLJhcfM0ak/zr1IsfLz3rI1AN269qfVeFtzkn1qxSAKKKKACiiigAooooAKKKKACi&#10;iigAooooAKKKKACoz94/WpKjP3j9aAG0UUUAVdVjaezMcbFWyD8vXFSxqGsREWBfZtP1xUKzN/av&#10;l/w7c1HY+a15P02hz/OgD5A/4KmW6Sfsk6lZmRTL9sgO3v8A6xT0r8v/AIY/s1/EXxnYzT2cfiBo&#10;VCFfIt5WUg5x07cV+vf7dXwzk+IvwjubFY/MEl1A23ft6MK9S+DPwx0n4e+DrCKwgKSTW0XnbyDy&#10;F+nuacXqTLY/GZv2NPig3/LHxL/4By03/hi/4n/88PEv/gHLX7tiCMfwL+VL5Kf3F/KteYzsfgze&#10;fsW/FJkBWDxMef8AnylrSP7FPjvX2jW7g107fl8qSycg/gRX7ptHGF5RcfQVj3Wkx297DcIiiJOW&#10;JxQpA0fkd+zV8A/iL8AfiPf6la6J4gntriAQBY7SWNQCQTyK/WDwvqF9d6ciXNpNE7KMmQHI4561&#10;q2OqRXmpTQKqlFXcPlFWbC+a6ZmXGxWweMUm2NHxv/wUP+A2tfF/4bWOn6TLeeemopOwtYWkbaEc&#10;HIHbmvgX4e/sE+M7TXrW4V9ZtvLkySti68+tfuCim5vJklUNFjIGKi0+xsbeYbEw+7I4GM1kanLf&#10;AXw3c+EfhB4X0e9aRrmztFikaVSrZGeoPSvQazftE32yVOPLU/KMVpUAFFFFABRRRQAUyTtT6ZJ2&#10;oAZRRRQAUUUUAFPX734Uynr978KAH0UUUAI33TUVSt901FQAUUUMcKcelAFS+/d3sUpX5VUZY9By&#10;a88+KHwR0X4lJb3ElraLcJJ5pma2V2Y/XFejW/8AxMLeQTcjJXjimPN9jVYYui8c80Acx4D8KSeH&#10;bPdJOzBGPysMcYxXbI29QR3qrG/mRmKX7zHgCrUaCNAo6CgB1FFFAHJ/E7wXa/ETwfeeH7sxmK5K&#10;ErKgcHawP3T16Vo+E9Jg8P6FZ6XCU2WcSxAKABgDHA7Vekjb+1I2/h2H+tQtCbS4LDgSNz3oAtG1&#10;Q3SzcbgMdOelFsoE0uDnmp1QKcimRQiNnI/iOaAJaKKKAGv92o6kf7tR0AFIy7lK52n1pabJu2Ns&#10;+9jjPrQI+ef+GX4Ln9ojWviBNeB2vrVYPJe3zjBU53d/u170+lybbdY5zGkSBdq8A8YqIXV1Zzl7&#10;xkFuRgY65qjq3jWx0vU7S2knUeeMjGD/AFqzMvzxi8P2PzQHj+YnOSfwq1bGK4hcBFUDg8Cq1str&#10;PMb62cGSUYOWHTp0/CppI0s4XjiyJJBkZ5GaAKWva9H4d09phGsuwEkA44AJ/pX5Dft4ftfa34k+&#10;KWkJ4Wu7zTY4rQRONOvTguJHBJ2nryK/XXVdDt9U0eaK6P7ySNl4bAyQR/Wvz51r/gmxPrWoXeoi&#10;yie7aV2ib7VxgsSM8e9QHqdf+wD+0F4g+JWkHRdSi1CSXT7SPddXMzOZCSRk5PtX3Ws5tZkhwW3j&#10;O70rw39mP9mXTvghpIm+ztFqk8Cx3GJNykgnpxXuKzRXVyrrnjjnig0F1IyNHEYyw+bnbVktuwcY&#10;4qvfSldgTrnmrLNkjHpQMbRRRQB578avA6eNvCF5A6ByltKFBTceV7flXjX7GP7Pvh7wf8KYLfVd&#10;DsJ7tbmYlrqyRXILHHUV9RXDx+WYpc7ZOOKoR6XZ+H7BliUrApz1yc5oAwbb4W+D1kuc+HtJw/T/&#10;AESPj9K+RP29rXwxdfDy88C6Fo+mjXnlhnUWUSefs5ydqjOK+5YbWBrfzOdrDJ5r83v2rblPh7+1&#10;S3jHUSyeHlsI7YsPmbzCx7dKAPfv2Y/2VvCfh3wXoeoano2mXF7NZW0x+02Kb1fYCRkjOc171qHw&#10;78L3TNC3h/TRb8EE2ybc/lik+G+oaf4g+HehajaFjFJp0M6544aMEcVv2t9bXlusDlt3U4GKAMof&#10;DnwYIxGfD2kNkYA+yx8/pVC8+GHg++jex/4RnSV4J/484/5Yrrv7It9ySKG3LyvNItptumnP3yOe&#10;fb0q4kSPzs+O3gnTPgV8UvD+pW3hG3utLaf7VctFZrHEih8ncQMYwOp7V9e/BPxJ4J8deFrHxBou&#10;j6Pb6hdK26G0WNpAobHJA6ZxXE/th3Ph3U/hD4ulvy51S30m6FrtwBuEb4z+NfFH/BJ/4ueJdc+M&#10;d/4PvZIm0ux0h5Yxs+fd5sY659zWjIP1sj/1a4XaMDj0paB0GaKzGFFFFJlR3CiiipLF4UbmOB3z&#10;VN7oxyOYod+7jctWJIzKpT+E9aZJNFp0Sls88cc0AecfGT4X2XxA8CahYX0cUzzBV3TRB8AHOOa2&#10;vh54dh8O+D9K0yGFLSKwtY4xIiBAwVQO3QcV0yTR6lp8n2g/u84OOK+Fv2uP2+Y/hY82geFL1F1C&#10;2uZLS5WeHcAF3Lwc+oqo7ky2PszWvih4W8NsU1DxBptoQAx8+7ROOnc+1Yk3x6+HNwuD4/8AD1uR&#10;/wBRKEH/ANCr8J/ip+0749+KV83nzW/lPGEOxCh4Yn19680WDW5t813cNhuflkNbcqM7n9D1j8Zv&#10;AUl2Ba+PtD1CbnFvFqUTFuPQMenWu303UtN1pUns7u3uOjEwuG+nIr+avQfiFqPgXX01LT7iQ3cW&#10;QolJZeRg8Z9DX29+y5/wUK1m21qz0rWbuGOKWS3h2rb8kZw3O73qbB6n6/3ge6YwKCqnB8wfypbW&#10;2+xghn3lhjniuX+GvxG0/wAfaLDd2kpkLkjlcdMZ/nXVMd0nz9j8tT5DJ6KKKzNQqaoamoAKKKKA&#10;CiiigAooooAKKKKACiiigAooooAKrahIYrR2EXnEfwevNWao61q0GiabNeXGfJixu2jJ5IH9aAPz&#10;4+EP7Pf/AAn37ZHxc1XxZoYXRy8ElkNQtFkhfGNwTd645wK+rL/9mb4cL4qtdUfwroEVvDFsa2Om&#10;RbGPPJ+Xr+FWPDPxO8KeLvF+oWWiGX+07dla6LqwGCQBjPH5V6Xq1jHqEJiK5kYcckCtTE84P7Nf&#10;wzSaW6/4Q3w86yZZE/suHHqAPlrNb9m/4fXF19sTwhodvcDgRLpsWSOmeleqWtxbywi0APm267fY&#10;EcVWaZnnCof+Jj2btj+XSjUD54+MH7HPgrxZ4T1KbS9H0vT763tpXC2mmx73crkDIwc5FeEfsU+E&#10;vCmleB7PwB4+8JaTH4ge4mkN1rFtG1xs3Fk4YHjAwOa/Qd0h0yLEikT3IwxHIJ/ya/KT9vH4pXvw&#10;f/aotXsZ/s18LOPawQOAGAB6jHQ1S1A/Vnw3oNjoumW8FhFCLSKNUhWJAqhAMAADgDFaDXjq+3yO&#10;PWvNfgP8QD4q+HHhm5uZTLcT6dbO52gZZkUnoPWvVJMbcmsWbEUcW358474qZW3KDSfejIHpREpS&#10;MA9aQD6KKKAGs23tmk8z2pX7VHQA/wAz2pfMHfio6QoX4oAlZvlJHNRfaH3Y8s0FZV+6RikxP6j9&#10;KAJ1OR0xVO6vZYWwkBkGcZBqSZbgxNsID9ulLb+ckY89gWx2oAdDceYuXXyz6E095NuCBuz6VHdQ&#10;mRSV+9jioYo7pSAWG38KALtFFFABTDHnPPWn0UAM8v3o8v3p9FAFa4K2y+bsDN0zjmmNH/osrp8j&#10;OueOoqa6iM0JUdc02NgyiP0ABoA+df20vitJ8GPgHL4gbTv7aeO7hjNu8hTIaQDOcHpXf/Dz4r+F&#10;9S8I6VdHxDYh5rWN2g88ExErnFeG/wDBTqHH7N+pebj7J9qg47/eH49a/H/Qf2l/HOgGW2tb4GBP&#10;lVVt0OAOnaqjuKWx/Q4nxG8Lkf8AIfsT/wBthT/+FjeGP+g7Y/8Af4V/P3D+118QQf8Aj9P/AIDJ&#10;/wDE1Yb9rr4hFf8Aj8b/AMBl/wDia05TK9j9+ZPiR4X2kf27Y/8Af0V478c/jPpPgb4K+MNQg8QQ&#10;XGpw2xktoVudsjHI4UjJ/Kvxjb9rj4gNwL1v/AZf/iapa78f/FXxQurfSLy685bgeUUMKjI69lFN&#10;RA/X39iH9pC3+MHgnS4ZEjOtfZpJZ42uPMnA8xgN3GemK+m9HmaRZVkj+ysW+VTwT71+Jf7EfxMv&#10;v2e/i7qt1qDyW1nPaC3jMUAfksDjoa/a3S9Wg11bO5j3EsgOSMe9JjNpoflABw3dh1NOaNccKFP9&#10;4daWisTURFVcZXJ7t3NT1DU1ABRRRQAySQR4z3OKimuxBKA67Y8ZMhOAKcy+axB/hPFVtZtZL6wk&#10;hixvOMZPuKAJvtRyu2PerdGB4x61Nw3IYV554j+MWgeCbPyNQmdZY1KnaueQOa84sv21Ph/aw+Xd&#10;3lz5oJ6QHp+AoA+ito9RRtHqK+ff+G3fhr/z93X/AH4b/Cj/AIbd+Gv/AD93X/fhv8KAPfJpDFjA&#10;3Z9KkjUugJG0+lfOtx+3F8NlurdBe3WXbH+ob/Ckl/bs+G0GsSWr3l18o6fZ29PpQB7/AGN814bj&#10;5NpiOBznd1/wp1tdyyXbRtAyIFzvPSvna7/bD8FWbb7G7nTzctzCTn06ilX9uTwFpdj5mp31zu+7&#10;8tuevboKAPc9W+IGg6Lqdrp93qtpDeXLbYoZJQGc5xgDvWxJf/6Ks0KeeGOMKa/Kn4m/tN+HfHH7&#10;UPwzayuppLAahH5itFtO3zh7Z6V+n/h/xFp194et7zTy32RzhMg56+9AGvb33mZEq+S56KTyamqt&#10;c2gubqCcDIQdc+tWaAChulFFAEa5jkGwYXuB0NC26rK8rkEN/Cw6VOzLH9OtMkUTRj09+KAKkx3X&#10;SzRNvCjG1ehNX42LICRtJ7VmW6rp/wDrGAGc8HNXlvIpFDBxigCeiovtEf8AeFH2iP8AvCgDI12+&#10;W1k/fy/ZLbb81yxwFOeBmnXX+kQ2LwSmaPqJF5DDjmvCP2/fHmp/Dv8AZf8AFXiHSJxDdWptwj7V&#10;cjdKqngjHQ1rfsv/ABotfiN8NtAMlw017HYQGZigUbmBzjA9qAPbtSuGghZgCAO+cU+0vI54V2OH&#10;YDkA5IqHULu2ybecEgjJAzTrOwtrNS8C7BJyckmgC35ntR5ntTKKAHs+R0plFFABTJlMkTru2kjG&#10;4dqfTZMKjFvu45oEfn1/wUN/bCuPhfo8/hPSXZNWtbyMtPb3pimKlH6gDIGcV+cK/Fr4w+NtUS9t&#10;fGniZl3Eqkd7I4jzzgHNepf8FJbFrv8AbC1xrhGbTJTbRL/vEYr9CfgD+w/4D0fwro17d6EvmXlv&#10;DcZW5k53ICTjdx1oM+h+bvw5/aT+MXwx8WO+u6x4m1XTiBGq3moSrGpJBzjkV+zXwR+MmlfGLQxe&#10;Wc9uz2+1HWKfzPmIzycdeK4fx1+xL8MvE+mvANA8yZfmG65lAyBx/HXxd+yr/wAJr+zH+0FoHw91&#10;i6hi07xNqTSQwwqrgoqngnGR19aA2L/7dP7X/jnwj8QtS8N6RpWqabZabqCldRtb1kWdQG+XaBwD&#10;9e1VvgZ/wVGm1DxFp2l6zpH2e3eQLLeXepkhcAAk5FfdvxD/AGW/hz8WtWvJvEejG/lkfzWPnyKC&#10;2MZ+Vh6185/Fj/gnb8E9D+F/iK70nwkINWjiZoJPtU5w3b+P+lNiPsvwX42g8ZeF9P17T2W7t76M&#10;OghfcoB9D3rpGtxNGQq+Sx7qOlfHH/BP74kfaIb34diUhPDNnHELfYAEHIGDjJ6dzX17HqjSajFC&#10;D8rA5GPakalqb/RoUDDzD0LHr9alih2rjdu96Qskzsh5K80tqxaPn1oGP8v3o8v3p9FAEbRpxuwT&#10;2yKq6ham9tWtwxAbHz9e+amukdymzGM81K8ixLk9KAIo41htFiLdF25P0r5f/b6+E8fj74C6jBpe&#10;nrca21zEy3FvbhptozkZHP619PN/pXTlRVXVLOzaxZLtC0RPIBOf0oA/Kj4P/wDBQLWvg7qGl+C/&#10;E3hWe2trV4dMF1f35RSsZCFtpHAwM4r798F/tQ/DPxfo8Nw3irQtOupN2YftakgAkfyGa8M/aT/Y&#10;L8NfFzzL/TNGjkvmM02+S6kX53yc43etfAnj79g/xr8Kb6e+ggtYkjAUBZt/UD1J9aAP2Gk/aE+H&#10;mjRyNL430eXIyoe8UdK+efjp/wAFBtD+FiXesaAtn4x2lUWxtb/buDYBYYB6fSvyp1L4TeONdkxd&#10;eXJaW+VlXhTt74x9K2fh/wDsweNfFviBbbQVhhtXUlVmYD68mtYJWIkdV+1t+11rnx41rRodFlut&#10;CgmiaO4sbO/ZlkLMfkcAAHrjkV9lf8E1/wBnKbwRo+n/ABG82aW81Oxe2khMG0j94DnfnJ+70xWR&#10;+zR/wTH07Q86j8StFt7+7+0LPDJBdvhU4PRW6198eDdL0fwVo9t4R8JQtZwWQ3JE5LAKTzyxJPJ9&#10;apkaHeQk+Wm4YbaM06mxbvLXfy2Bu+venVmMKKKKTKjuFFFFSWQXkb3CNAhMZb/lqvUd6gs7Vo2a&#10;OZjcBRwX5z71ooflJPrUMLhppcdcUAeLftafECf4U/A3xF4sskYyWCKwt45THu59R0/KvwJ+IvxG&#10;1Xxv481nXr+K4K6ldvOkM0hfZuJIwT161+1f/BRDULmT9nPxZYxn5JIEJXA67vWvyq+AfwbHxx8V&#10;W+mQ26XH9nzxG5DsycbgDg5HrVR3E9jz3Qvhz4l8WW2/SdGu55CdgEMZJJHPavc/B/7APjXxF4V1&#10;TWNWn1nSBa232mON7QlX+UkjluMY61+rnwc/ZI8GfDnR4ydIEN2r7wVuJGHIA/ve1em/EqaDR/hj&#10;rcMQKRpYSqg64AU4rXm7GVj8R/2fv2FdZ+L/AITh8Q3Et/ahppIjF9jEi/KSOpNM+JH7CnxB+Gd9&#10;baj4f03WdUeORpMw2hQrswQcg96/SH/gnHrl7qXwXs4pZQYmvbjIwB0dq+sPEmqaZp9tFDqBykwK&#10;gKfbn+dO4H5uf8E8vjF4r0nx9aeB/F2nXum3cdvLOVvrhtxBK4+U1+mjxrfC3mSbYOGwvIPevzxi&#10;ayuv+CmX2GwBGn/8I75m0k/e388nmv0JhCWdvaIoxlQvr2qWM0KKKKxNQqaoamoAKKKKACiiigAo&#10;oooAKKKKACiiigAopCdvJpN3saAHVHcQR3MTRyoro3VWGRTt3sajuGbym8tgrdi3SgD8rbH9qCH9&#10;nv8AbM+LqX9jFcWdzJDFAs9x5SLgKSV4Neza5/wU+0jSLF7hNFtJ2UDAGogdf+AV8c/tA/s5eIv2&#10;kv2s/iJpvhq4s7e+025jlnlvGZVIZVA27VPetnSf+CSHxd1S3/03W/D8kBOColmB/wDRdb6dTOx9&#10;Xxf8FJtEt9Og1H+yrMvdIHMX9oDK5GcZ21Suf+Cm2m/ZWvbTw/aXd+vC2ceoDew6H+D05r5bvv8A&#10;gkT8aLllhj1/w4trEf3SeZL8o7f8s6XS/wDgkj8bNG1eO9tPEHhtL1BhXaSUgAjHTy/SjQOVn05N&#10;/wAFRtMbT55JvDtqlzGhP2d9RG7djp9zrXwH8fPjnq/7VvxJi8RWXg+a2vmSOFLRJBM5Ckcg4HYZ&#10;6V7loX/BJX4nTa291r2qaDeFpQz+VNMueef4BX2h8Cv2BfCfw3mtdQ1bSoZNShLZmgu5cYIIHBwO&#10;9LRCt5HqP7Nvg+4034V+EHuVe3mGl2heJkwVYRrlTz2r2qTG3GarWNlHpljDbW4CwQIEjXOSFAwB&#10;n6Uz/SJnyHUL7/8A6qyZqXPuoT14pY23oDSdIueTjnFNhceWMA0gJaKbu9jRu9jQAN2qOnMQ3SkA&#10;yKBXEpkqb1wX2e9CyqysR0HWvlr9u39pq7+Afw1g1TRrmS1vjepAzrCkmVI6YY0Bc+k5Ne0rT3Au&#10;NUgQ9cO4FWLXxLpd7xb38EpxnCuDX4QeOP23vjTql8skGt28sTR52rYIW6k9hXR/B/8Abq+J3h/U&#10;jN4k1BjZhAAIrBFP3ge49AaA5kft7eXk0bK8cLOAM4HeplnFzAhkPkt1IPavFf2Uf2lNJ/aL8BXW&#10;uWEk+21ujaMtwiIxZUUnAUnI+avnT9s79sjxL8IdUlttAupbd0ujGf8ARI5BjaCME/WgLo+9Y4TC&#10;u8SGTHalW7k37TCcZxmvyc+Df/BUzxF9siHi/UbmaDzG3LDYRKSu049O+K/Tj4V/Eiz+JHgfSdft&#10;XZob6ESpvADAEnqAeOlA7o7aim7qN1ArodRSbqWgYUUUUAUt7f2lt5xt/Cq9vMWlucDO1j0+tTfa&#10;E/tbysHdszntUUK/2fNM0vzLKxK7eeM96APlD/gp5o994m/ZWvrWxhle6kvrcBYhub/WLUH7OH7H&#10;uh6L4Mtp9Rtre4lu7aFz9osxkHaSeSTnrXtn7R2teGdH+G73Xim3mudG8+NTHCcPuLDB6jjPvXof&#10;hu4tbjw5pclmpW1aBGjVjkhcDAPvVRE9jzOP9mHwiB/yDdPP/bmtSf8ADMfhL/oG6f8A+Aa168h+&#10;WnVV2QkeOr+zH4RTcTpmnnIx/wAea/418ifHr9mW08B+O9D8bW2nRzaboyvNcItqFjIPHzNnjr6V&#10;+jFxu2DacHNecftDeHZPEnwV8VaVCyLLdWhRfMOFzkdTTTEeZfAXTPBHxJ0Gy1aOx0lbieNnMKxq&#10;5XDEZzj2r6FkmXT7y2tYbUeWwxvXgLX5hfsU+OtW+Efx013wl4ouo7nQ7KwC2sNogJWRjuJycEj5&#10;vWv09trgSSQGXLtIN0ZHQD3psSNGin7D6j8qNh9R+VYmwypqZsPqPyp9ABRRRQBDH/rJO1YV9ff2&#10;d4giM0nl2uzJdjhQea2rqQxsm3qW5rwD9tf4kz/DH4M63rdnI0V3brEVkCBwAZVB4PHQ0Cufkd+1&#10;B4w8ffEX9oDxto/hptUuraw1WWP/AEORmXDEbcgdBwcVyEfwD+PAU/ZPCXiTUIif9cIyRn06195f&#10;8E/PgDe+JPFnjfxl4rEF4utzW97bGN2RgDvJyMAZ6dK/STTtLttBsxBZp5cIOduSTTsFz+ez/hQn&#10;7QX/AEInib/v03+NH/ChP2gv+hE8Tf8Afpv8a/oejlMg4NI1xtbaTzSC5/OL4m8AfF/wL5Fz4g8M&#10;a5pkZyyNcIyggdcfSvQfCf7OvxD+LXge08TaVDrTNdE7fs8JcHaxU4II9K/ZX9qL4X6Z8Svhzqi3&#10;lv5+oQWU32N97BUcjgkDr+Rr5s/Yj+MFv8O/7N+D2qSSf8JDpsEksrJGPIwzNIMEkHOGHagLn5yX&#10;X7Lvx5srgbfD/ieeOM/e8p8YH/AqsQfAL47JM0jeCPEd3GVwFaMkfzr+gO1vl1C3OP4hxnvTrVhC&#10;vkDh15z2oC5/PC37NfxvXVIdafwD4hgmsXEqfuTkYOeDniv2k/Ya/txf2bfCsHifT7ix1VY5DNHe&#10;A7w27vXuy281xDPDeFZI5MjC8fKe2agXTpLOFbe02pbqflU8kevNAXINBsntvNMlwzkvkK3p+dbN&#10;QNbfvI2UYA65NWNtAXEobjNLto25FAXKzakkdnLcTbYkjzksePzr4c/ai/bzs/hFrVzYW1pDfvFM&#10;0ZCXoQ/XG019neMtKuNU8L39hpzLFdTIQjP90H3r8Hv2tfDd6P2lNU0PXR57tfrFvjBCEng4OBxQ&#10;O6PT/EH/AAU413WvMNt4cutoGNyahnv/ALlZUP8AwUs8SwxKh8O3ZK/9RBv/AIivtPwD/wAE0fhr&#10;pmirZ6t4fhub24xIskd7MVxtHB56/hXYx/8ABMv4PbR5nhaMv3P26b/GmK5+fv8Aw8y8R/8AQu3X&#10;/gwb/wCIo/4eZeI/+hduv/Bg3/xFfoJ/w7J+DX/Qqr/4HTf40f8ADsn4Nf8AQqr/AOB03+NAXR+a&#10;nxe/b51n4qfC/U/CV74dmhgvnQtPNel1G1gQNuwZ5HrUH7NP7XesfBe533elXFxaTmERGS5KJtUn&#10;p8vTmvsb9tT9h/4T/Bv9mvxP4o0zw39l1CyaDy5Uu5WI3SqvQtg8Guy+F3/BPn4b/ED4SeEdU1LQ&#10;I7j7Tp0U/wA15Kp+ZcngHFKzC6PSfg5+3x4U+KH2YXZ03S55CymN79XYbQTn7o9K+ntD1iy1qzju&#10;bK6juI5EDDy2yMHpzXwXqH/BMnw7oPiFdV8I6ZaafBGuFWW7mdskYPXP86+1/hp4Lj8C+EbG02Ks&#10;sNsiSFGJBwOcZp2aC6Ouoqna6pFdz+UgYNjPI4q1NIIMbu/pSGOopI28yMOOlLQAVHcSNDA7qnmM&#10;qkhfX2qSlXqKAPjr9tz4Ax/EXwXBrdrYf8TQ6hFK6x2++QKqN3yDjpXpH7JPxaHxQ8E3djLaCwm0&#10;Vo9PK+buYlVwTjHH3elcN+0F+3J4H+GPjvVvAurJqB1K0jDt5MSFPmXjBLA9/SvzT+Gv7cXi34Ue&#10;KvFM3h+/ktdHvtTlu/LazjdtpZiOp9PQ0+pnZn7mXFvLp7ecpafd8pXpj3r48/bo+Fi2t1p3xcsZ&#10;2il8HWklz9ngjwHJIzlwePyNfJWg/wDBU74g3OuXL3+tMdJMf7lBp8IYNjueP51W8bf8FAtT+JHw&#10;V8Z+ENYv5ri81i2a3gxaRqnP97HI/AUgtqfpt+zf42l8d/BHwl4jKFp9QtUlePdvIyO5xz+Vbnxu&#10;8e2nw98AavqdxaRXa29uZTDIwUP7HIr8ivgl+3t43+DfgPS/Dp1UpYafaCCCOKzjbGOnzHk1xPxI&#10;/b2+MPxlsbzRZtVE9hdobd1/s9FyuTxlR70wsfa37CPiyTXP2jPib4r/ALP+wWOrxRNDCD8g5bo2&#10;Bnr6V+ipjj+0I4Cg4r5U/Yf+EGnaX8EfCmuz2uNVvrCM3Em9hubGenavrBY0bDY5HFIsrWsLre3D&#10;EHa3QnpVi3h8mPBJPOeaWRmwAhxzzmn7tvXk+1Ax1FN3exo3exoAR3244zVW4haZyclRVvh+3SoL&#10;6RlhYIcPxj86AFkb7LZu4GSiE/XArwT4o/tDR/DfUXub2zje1UKuZrjYuSfcV7xCGntnSU7gy4Pb&#10;qK+KP+CkXg+K1+C+o6nZqkVwtxDtdmJ9e3SgD7B8K+JrbxP4UsdXtljZbm1S58tGDAblBAzj3pv2&#10;HT/EUO2802A7uT5ig9OnUV+Qng3/AIKWaz4A8M2GgQ6jcJJa2sdplbKJlyihep5xxXY6N/wVA1lb&#10;GPz9UuDc85YWUWOv1oA/Tyy+Hfha389BpmnyGQ4I8leDzSXvgTRLGyCWWmWtvMrA7oogpxnNflev&#10;/BUbWdPmlE2p3JmkOYitjFgfWpf+HrWuNCIn1O5a97sthDtx+fpVxM5H6heOvGw+H/w51zxDLZrI&#10;NJspLgQu20OEQtjODjp6GsT4D/FiL4xfDLSPGkGlJZvqKsfKjkEm0A4+8AM/lX5NfGb/AIKIfEP4&#10;ieD9S0a01ffpl9aS21zG9jGCVZSpAIzjg9q+uP8Agmh+0FpeufCPw78PLQXUWuaZaySzGaNRHtDq&#10;ODnP8Q7VWhJ9+KxZQcYOM4paSLLRqWOTgE0/bUjG0U7FQ3NwtqqlwSCdoxSew1uSUUo7Gjb7ikaX&#10;Q6P7v41Af3crEcknkU+ZmjhYqfm7VTWSSEh5W3BumBzQK55v+018Px4/+E+taYiZlnVFAWPceDng&#10;Zr84v2R7pP2Yfjp4vh8Q2CrbateC1tpr3EKgiQcrnOTgdK/Wqb/SJBBLyjDJAr5K/bC/ZHT4qW2m&#10;X3hmG3ttXs7w3hmu5X27sEggAEdfanHcTeh9N2TWviO6g1Ky1JZYQgUxwnKnjPXPvWf8W493w28R&#10;qi72WwmHHXO018c/s+33xs+HnxE03QvFet6fd6E+6SWKztuTxhcEoP7vrX2P42t73XvAeqw6a6x3&#10;FxZyLmQcElcDtWmxmfh/8JP20Na+Beh/8I6PD9xNLFNJICLsxnDMT02mtHxZ+3l4v+IDwwWehX0U&#10;ilgqx3rOSWwB/BXTQ/8ABNH4uePPFXn/ANraEJZC21pHlAAwT2jr6S+BX/BNdvh7rNvJ46gsNTaS&#10;WIxtZXEowVPzZ4XqCKvQehzH7Afw18TeOvitbfELXYb6wkktZbY/aFLgYK4+bI/lX6jwRx2sMUTy&#10;K7KAoJ6njFYPgn4d6J8P9PjsdEtja2iZIjMjOcnryTWtbW5uLqVpvm2vlMcY5rNu4jQop3ln1FLs&#10;PqPyrI2GVNTNh9R+VPoAKKKKACiiigAooooAKKKKACiiigBr/dqOpH+7UdABWb4k019Y0e4tY5Xg&#10;aQDDx8Ecg8VpVDeLM1swgYJKcbWboKa3A+bPgP8As8nwD8a/Hfia6NzN/ayx/vLmPg7cdCRzX0Xq&#10;XlTaXKIpBGucbkOMflXn3xE+O2g/CywD6680rsSh+zhTyBk9SO1eA6//AMFMvhJ4b0ueO5t9ZIzu&#10;/dwxn/2f2rS3UD7AsRFY2sJknyXUBS56nHarUjeWvmkYPTBr4YX/AIK1fA26jtYZLTX2ZNu3/R4s&#10;A9P+elTeKP8AgrJ8IbOzeGOLXFn+UjEEXTP/AF09KLO4H3DJJtQMqglh6V5r8fvil/wqP4W6l4km&#10;SNUtWjBM7lF+aRV5P/Aq+dbr/gqd8J7XR9PuXj1rEke8kQRc9P8Abrxn9rr/AIKDfDH45/s26/oW&#10;kW+rG6vGhCfaIUVflmRjnDn09KEgP0Z+HOvQ+JPB2j6yJ1f+0bOK52htyjcoOAfTmti+kFxmFW2j&#10;ruU81+a/7Hv7eWl6hpOleHL6e+eKwjtbJEMSKFUALjO7OMCv0G8L+PtB8UqktmXBYHG8jP6Gs+oH&#10;RWunizUyPcMynDHceBVtJEmG6Ngy9iOlJ5YuIiCQY2HH0pIbdLeMRxjCjpjmkA+iiigCKR2WWNQu&#10;VPU0+5cpHlRk5pJvlhdu4GRUVrI0yYfkYzTRmxs2Y7GYjrivyw/4KSatNqDXOnXu6KzF9D5bSE7S&#10;xReBnjNfqruR1MZBIbivkf8Abc/Zhi+KnhmKeyt7f7Ut7HcM0zsMhF9ADzxR0EfO37Av7B8V5o58&#10;WeMPttnd2moN5VlfQDZLFsQhiGXnJJH4V9UfFr9iXwd4+0ZlWaPTNr+ajWtvGu4hWwvT3rR/Yt+L&#10;Vp8XPh3qUsPnhdPv3sGW5QIxZEQ8AE5HzV7jdTQX8rWMSkNbne27pgelMD8ofhENc/Zd/ac8JeFN&#10;SF1pPhy+nN3LJeM0MWCxXcRwpyE6mvu74z/A3Q/jBYWGqWSx38F1L5vm28SyKRgDOcHI4riv22fh&#10;fofxE+GWv+OrayUeItD09orK6mYgxsu4jAHUZNeofsh61dal8AvB0NxN5l9HYL5z8YJ3HpUgfOHx&#10;h/4Jf+HNe0G5u7DV76G6WNVWK0hRSx3DPAXPSj/gnc114L+J3jr4f3mq3F2nh+0hhjjvJSWTJz93&#10;sefSvu6a6bT7d5b2ZPLXqMgGviX9kvTbe8/ba+PF+u1opktiuD6VWoj7uopAMUtSMKfTKfQVEKKK&#10;KCzO1rMdoZI0zJkDIHNO0/Pkb5lx8oOWp+qSrDalmBIyOlKrC8sSsfBZMDPuKAPkj/gp1rT6P+zL&#10;fX1u2Ql7bkFTgffHcV5z8Ev+CgXh7T/CdtaapqWkW7Q28SD7ReqCcKc8Fq67/gqhC9v+yHqdq3Mn&#10;2yDpyP8AWKa/Mn4a/sO+NPiVpsl3aT6fHGqq371pAcNnGML7VUdxS2P1Nb/goj4LH/Mb8P8A/gwT&#10;/wCKprf8FFPBnbWtA/8AA5P/AIqvzsj/AOCZvj1ut3pH/fyb/wCIq3F/wTD8dv1u9J/7+zf/ABFb&#10;aGd0ff19/wAFG/CFvDuj1bQZDnp9uQ/+zV4H8fP+CmMGteFNQ07S49MneeEqDa3mWzkHjDV4E3/B&#10;MvxnYqJJ7jS3TOOJZev/AHxXd+Dv+CXmsTapbPfJpc1sGG9POl5GP92iyEeUfsv6V4x+KHxe1HxK&#10;NN1EW93boyyRqzoQpC9efSv3R0OM/wBnWvmptkSNRyOeleMfs8fsz6B8H/DFhBFp8MN7HE0btFIx&#10;BBYkYyK9yUlnXYcIvBFRJjW5YooorI1CiiigAooooAz4ZXee5DJgLnb714v+1R8M5fjN8E9b8LGO&#10;aOe8MeDCm6TCyK3HB9K9k1ZbiPY9swQBsyZ7jvVPWJprzR5Z9ObyrpSFVn+oz+lUZHzf+yZ8QLHx&#10;NHqfgiKO1sbnwakNjM0DASyNhv8AWDrn5f1r6jt2FxDtzhs1+VHxksfiL+x/8RtZ8ZaNfQQW3i2/&#10;e6vvsyNK7qh7ggBT856Gvd/gX/wUi8Fa94Xhl1r+1LjUDIylxDGBgf8AA6QH27Ki25GZNu73xUf9&#10;nrcN5izEjpwa8Nt/2yvh9rEauIr8jAIyqDr/AMDrO8TftyeAfDNgzeVqKlSPupGev1eiwHt3jLWr&#10;Hwt4Z1HUb2WEw2kDSstwQFIA5zntX4iftMfHR5v2ptR8ceFjGba4iggUabJiIjy1U4ZT6jnmvav2&#10;rf8AgorB4n0u50Xw7dX8drdrNb3SSW6fMh4xnd6V89fsg/Au7+OvxDhtfKhk0V4XljiuCy/MpI6g&#10;HuKQep+3fw5vR4k8GeGrxZirraRPIEbOSVB5/LvXfqyuNw/Ouc8GeFIPC3huxsLVFjMVukT7TkcL&#10;jiugt42jXaTmqAloooqQCiiigApG+6cUtI2dpx1xxQBTTNtbySNkkEkbq+Kv2xP2ZrX4halp2v6P&#10;DJd6r9t+0TpaQhnXoRkgZ/Ovsi5tdSmjZPOjw3Qf5FfInwk+Pt837UnxP8HeIb3ztO0kRi2hAVQu&#10;S2eScnpTYHtnwR1TXNYtYpdT0+a3MT7MyBugXA617Nub+7XDad460DR5ltIGMYkJbG5SM/nWi3xE&#10;0oEjzv8Ax5f8aqOoHUbm/u0bm/u1y/8AwsTS/wDnuP8Avpf8aP8AhYml/wDPcf8AfS/41VgueVft&#10;weBbr4mfs7+JPDltBNM92YAFgQs3Eqk4GD6V3vwf0e48P/CfwhpTxur2unRQuGBDAhccjtWtJ4z0&#10;TWFNnNIGV+oLKB6+tU774jaTprQW8MwVUOzG5TwMe9GojrxZbbUxbiec5rnvFXjqy8H6hounXM0K&#10;SajKIYxM4UscgYAzyeawNW+MGl2V9sW4/d7c4BX0+tfFP7cv7Q7aP8SPhFPYXUgiXVl83aFJwGHv&#10;Ss7FI/RZ1jhmEoCqdvTAFSTYcxE45rzr4KePk+JnhO31Qu0wclcuADwB6H3r0Gf5pIgnARsGszQn&#10;3BTsA4ooZf3maKACkkZVRizbVA5PpS02SNZlKOMq3BHsaAPyD/4KR/s26pqfxg1Tx9af2g9rezwW&#10;okjjJixtOSGA5/OvXPhr/wAE9/BXxS+H0d1D4gla5FvGJVt0jYq5UEg4HUGvsnxYvgf4o+Irz4da&#10;tYSXNxYqLsq7AR5xgEEHOfm9KsfAT4YS/C+x1q0YRLbz3W+BYmJwgyADkdcUAfJ15/wSh8LTeGLS&#10;1XX9RWRXOSsSbsZPX5afJ/wSE8GyID/wlmqKwHRUj/8Aia+91a4jvpGdwYCPlUdQabJHetny5FFA&#10;HwXb/wDBJPwlZ4P/AAkupTY7NGh/9lr1T4ffsI+C/h/saW5ScpJ5n+k28fPAH932r6dhku45CJXV&#10;h049as3mm299/rk3cY60AZ/hjTLTQ9HttOskQWtugVPLUBcewFbDLnviobe1jtYRHAAoAwOc1VaH&#10;UfOUiVPL7jv/ACoAnnuJYeEiL++DRbzSXEe6RPLYHGKz9e8U2nhezSa+LHOR8mP6mqfgfx1pvxA0&#10;l9R0wSC3SQxHzAAcgAnofegDoaKKKAEYHjGePSlxlvm4+tPj71DdBsErQBJNIIbd27KpP6V8N/8A&#10;BSTUP+Ei+B+paYJvIElzD+8jbnvX3FJEZ7R42wdy4/SvFPi5+z3afFHT30+/t4J7Z3V9kjkcjPcC&#10;gD4Q+C//AASp8K/ErwTbare+JtUhnurKK4+VUPzOgPBI967LS/8AgjL4SjmDP4x1sDB+8qD/ANlr&#10;9BfB3hCy8B+FLLS9PiEBt7WOAbSWA2qAOvbitywNzJYoZHBl7n8aAPzkuf8Agjj4Pu5VRvFmrYBw&#10;W2Jx7/dqLUP+CN3hHQ7GS5s/FesX84BwrIhJ/Ja/RzSmlZrgSsG5GP1rK1ez143jvYXUUVqMEK3X&#10;pz2pomR+T/wb/Ye1Xw14su7DX9O1K3019QIW5vLXA8oNjcCVxjHPpX2X8AP2Q9E+EfxYv/GGnatP&#10;Ja3VmbZUKqsP3lb5cADPy1yH7dH7TVz8PdDMOi3ckGprp8xDBVZfMAbnr6j0rkf+Cfv7bD/GCG28&#10;H+JZ7u+1q0s3uZyIFWMkOFBBDejelPqR5n6Jx4Ea4ORjg+tPqK3dZLeNkBClQQD1xipakAqOSNJh&#10;tODg59akqtFn7RKT0poCaOQSZx06ZFZ11LM0xREYqG6jNWtPYtG+f71Ommjt0mlI+4u5iKYHEfED&#10;4teD/h1eIPEPiTTtHnEfmCC9uUi3LnGcMRxXn2j/ALXHgTxTrU2n2HiXRbrymGPs97Gx5+jV+dH/&#10;AAUa8YXPxu+NeiaL4dkKmfT/ACyLgYXKtuP3c+leJW3wR8bfs/afp3iZprdlvWAc2yu7fLz0IAqR&#10;H7q+LviN4Z8I2putW1ux09VUNm4nWPg9DyRxXGTftLeAtUa1ttG8S6Nq9zI4jligu45GTPGSAT3r&#10;8hvjH+2LffHGZdHtbq6ZJoFhPnwqgypJ6gmvBvDnibxr8PfEFzf6FcYn8ze3lxeYeGyOMe1UtwP6&#10;LreOwm006hb2NvdTqQFZYwT2OAce9VfFHxG8PeB9Nhn13UrHSlmQkLdzLGDgDIGSOma/P/8AYy/b&#10;+nutFi0rx9Nfz6k103K2qRr5YRcdWB6g9q+W/wBrz9rjxJ8XPHWpaNp+oSf2TYXk0cMc8IUhGxgZ&#10;BOeFNa8rA/Uq8/bB+Fum2L3Vn4o8NvOhwES+iB64PRs9K6rwN+0f4B+IeY7fxNo01wu0BIbuNiGb&#10;gDG4nOa/nkm0mez1QRK8flEbmXd3rqvhf8UNb+FPiRby1ufIhM8cjbUDnCtx1p2Dof0e6fDDcyC7&#10;gujPGRtG1sirkkxSRBGgcE4YjtXxT+wz+1ofjBPaaHNc3E90ySSHzI1UcbfQ+9fa8f7mRs87jxis&#10;2MtUUUVmahRRRQAUUUUAFFFFABRRRQAUUUUAFFFFADWyV4pu0+lSUUAR7T6V5/8AHnxdN4D+Fet6&#10;3Am6W1VCqkkDl1HUfWvRKwvG3hOx8ceGbzRdTgW5sroKJI2YgNggjkH1FNbgfgf8ZviN4z+O3xcv&#10;NMhub+CGS9VY0t7hyp3ADAGQK9R0z/gnT4+uYUafTtXulYA5kKkdM9zXo3xy/ZjvPhX8dtM1zQ1g&#10;tNMm1mHEMRZm2KVJBzmv1L8Aawdc8NxzIWVlOz5hg52itnLsB+O1n/wTj8XXU1wJNEv4zGCV+ROo&#10;/Go0/wCCZ/i3Uv39xYaqnOOikcfjX7P6fZ3VreXMtzIrxSfdA69akv2/4lcn2f5DnjPPelzMD8TW&#10;/wCCcPxAu7qO1l0rVlso22pJleV9cZrL+M37CfiP4P8Agu81SSz1A6ZAULyTBQgLOoGcH1NfuYtw&#10;sNpAZQWbaOnrXzF/wUEmvNb/AGdfEVlYOY5JGt9u5fSeMmjmbA/Ofwd/wT68cN4d07X9Gt9YDXtv&#10;Hdp5LKg5UMvII9a9c+EHwc+PXgHxFD5uia1c2io3zTXWRyR23V+lPwLhe3+C/gaKU5kTRbVW+oiX&#10;NdzWTA434ZyaveeEbaDWrZ7K6FtGjbmy27bzz6g11llZGytxFvaUDPzN1NTVIv3RSAbtPpRtPpUl&#10;FAFS4l8vAIwjDknsKkhKGLKEFexFLcQrMuGGeMVXhdY2NuoxgE00ZvcZpcgmWQ5zhq8N+NP7WHgb&#10;4b6le6Ff6xpp1W3wJrO4Y7lDKCCeD2Ir2K1hurF2i3jdI2VIHAr8n/8Agph+zzrFn421Px3FJblt&#10;RvLeDcpJfAjC8jpR0Eczon7eg+EXxDtbfwxYWd9pc9wbiYwylE3E4OQBg8Adq9nv/wDgq9No8Yv/&#10;AOwtNaab5XjM54B5/u15f8D/APgn+nj3RhdpDp4uPM8sNJI6n7qnoD716Ref8EnNW1CT55NJaLOQ&#10;rSSf40hGH4+/4KMW3xY+FXiGynstP0wzxtB5cMrHcMZ3Y2jnmvP/AID/APBSfUvhbayaXFo1reW9&#10;vCIkeW4IBAJOQMH1r1tf+CVd1pZELrpbQty6rNJz+tX4/wDgl5aWUJdbHTAXH8M0n+NAHgnxq/4K&#10;NeJvjF4T1C1sbP8Asi5kRY0+xXbbuHByMAelfS3/AAS2+EviTwrca3438StfY8R2UTRT3j7vMYN2&#10;JJJ6d6X4c/8ABMnSrdfMu9O06WNZG3BZ5AenH8Vfdfw78G2Pg/wfpXhyGARxaZGERFYlRyehJyev&#10;emM7AUUUU7DsFOVg3fJpF61CreUzE9KRSJfOQSBN3zelDypGyhmALcD3quiCa6Ew6Yx+lSXFuJmj&#10;Y4+U55pFEdwr3E3ktHiLGd/vSMWtgqwr5nY+1fIX7Zv7XU/wvvLnwh4du7jT/E4SOdLgRI8YQ5yP&#10;m78V8Q+Av+CkXxQ8JeKrweM/EF1qmnm6/drZ2MWRGDyCQg7UAfop+3P8OdR+JnwPuNMsLSS6upLu&#10;FjAgBO0OMnn2r074S/DnTfBvg3TLf7HCs72sQkVolBDBenA964j9nr9oTRfj54H0/VN0oiuVkfF2&#10;BG3ysw5Gf9mvG7j/AIKifDPQ/HVz4SvLXVn1CK7NpG0cI8sMCRnPpTW5Mtj7LFrpvnmFba380DJX&#10;yxkD8qf9hs9rEWsOB1+Qf4VyPwy+IujfErTItY01HRp1YZkIDYBxyM1ynxa+Oul/BGGS5155Lm28&#10;trgpagMdi5yPrxWhmesjTrK4UE2sJXqPkH+FMMlnY/62KKDuPlA/pXw9H/wVe+GV5q09nZ2usII1&#10;3gNABiu6+Bf7cngb45SzQxwX7OJ/IRrhAgBwT6+1FgufVqrHeRh4pP3R5BXpTo7rdMiQgOmcMw7V&#10;nQyi80eA6VIsSEkgEg8ZOf1rVtbVLdcIME8nnrS9SkWaKKKzNApkkyRDLNgU5uhxVG2xdRsJhvOc&#10;enFAF1ZA6hgcqeaaZkEZfcNo71SWVpJmt4TtEfBB6Yrz34lfHbw38Lb4abq8U0jvEJv3WMYJI7n1&#10;FAHoeoXEionlRiVH4Y+g9aqQyPbkRW8YniPzFvQ+lcZ8NfjZoXxKmng01JUWNA2JMDgnAFejQW8d&#10;uu2MYXOetWZnFeNvhrpHxC0e7sdTt4ZPMjeNWkiDlNwwSM9DX5n/ABk/4Jv674SvriLwUuqanBtD&#10;o0e1MsT8w4Nfq/b586YnpnIqaNzIwYEbfTvU2EfgXrH7MP7Q/he5kC+F9YaDe2wm5UZUd/vVkTfs&#10;3/tCeKMxr4T1aQN/D9pU9Pq1fv5fabZa8HjuId/l/LySKo6b4Ts9ImDwwqigHgMT/WgR+MXwT/4J&#10;3/EDXNUEHjXw/qGl2F06LNdNsby0P3iPmr9SP2cP2XvDX7P+gWGnaLOdRS1V0S8liUSMGZmOT+OK&#10;9tjlivEkh2navykGvm/9pz9qzQ/gLpc+not1DeQTRIXhQOPnweM/71Ow9j3rTbdtOvJRbytdpK3z&#10;7j/q+eg/Otzzo2mMYYeYBkjviud8BztqXhux1PP/AB/QJNz1ORnn866BbdFmM2394RgmmBNRRRUA&#10;FFFFABSMNykdKWkbocdaAMb7L9k1CICZmzzgmvw//bek1nSf2svHFx4T1G6XVZ7oLPb2shjIHYkg&#10;iv3OWzYzLLIQzKeD6CvhHwP+zTo/jz9sj4q6x4l06HULWRo3tgzupUgtk8HmmB+d02h/tCwRi+ls&#10;9eWOMDk3xxg9P4qiTwr+0RqYNxFF4g2OMgLfnGP++6/ce4+F/g24uI9Lk0fdHIvK+Y+OOeufardj&#10;8JfCELNawaT5axjHMj4x+dXF2Efg/NoP7QEM4ikfxCsh5wb8/wDxVUtcj+Ofhu0+06hc+ILaDBId&#10;r4kYAyf4q/eS4+Bfghf9IuNFV5F4yJX6fnXDfFT9mXwx8RPD76fpelwwTBHAaaVwMlSB39TWnMB+&#10;L/gDSv2gPiPo7a94XfxDq2mxSGAzxX5C7wASOXHOCK0G8EftDTXEizR+IVkU4IbUCSD/AN91+ivw&#10;Js9K/ZP8YWfwg8QItxPqJl1VPsfMW0qVwSTnOY6+u7b4X+DtUhh1BNKU/aAJMmV888880XQH4VX/&#10;AMLf2hbpdzR+IjJxlRfkH/0Os67+Afxq1SS3n1HStW1C4tzugFzcByrf7JZuK/e+7+FnhiPLrpo3&#10;DHPmN/jTl+EvhmRY3GmqGGCSZH/xqW9Co9j5c/4J12vivwv8N9O0zxZZT2F2ryl1nfce2O5r7Hsf&#10;OdrtmTCk5Q+o5wRVfTfBuk6UB9ntQh/32P8AWtlFVF2oMYGBWJoRW6stuA4w2e/XrTqNsgbLEEel&#10;FABSM4jQse3NLTZdvlkuMrjke1AH5aftKfHDUvgP+2F4n8Thi1hPbRWqrLKVjycHj3+WvWfDv/BT&#10;XQLiC0+2T6XbDYN585vTknivkn/gpIJ/Gn7Q2veG9PyjxtBPh1+XG0jr171yel/8E7PGPirSbWW0&#10;v9PgaSFTlw3cZHegD7yvP+Cl2greOscumPZ8bJ/ObDHH0p+m/wDBRzw1Crl7/TTk5GZm/wAK+JrD&#10;/glv8TdQt1sk8QaQqx/N8wbFWP8Ah0v8Vf8AoZNG/NqAPsi+/wCCmOgwzMI5NMkXPXzT/hSyf8FM&#10;9CkhYebpinHaZv8ACvjb/h0v8Vf+hk0b82o/4dL/ABV/6GTRvzagD7Bj/wCCkWhw5kFzp7k9jM2B&#10;+lRQ/wDBULTHuFRo9MCnqfOb/CvklP8Agkl8VmUf8VNov/j1O/4dH/Fb/oZdF/JqAPWv2hP29rbx&#10;fo0SafcWwk3sSIJ2GOAPSva/+CWXxYsvEXwVm07VNSH9vT6tM0drK7NIU8uPkE9s5r46/wCHR/xW&#10;/wChl0X8mr3f9kX9lH4gfs9/FLSLLU9ZsbpQZJs2y/Lgrjqe/FAH6X3F1Fa7fNYJuOBnuaerrIu5&#10;TuHrVGS1E1naC8HmygDLDjnHJq1dKLWzbyvl/WgBLhzG0foTVmRlVTuIA96pwW8syo0rBhwV7Yqx&#10;cRGRSO1ACedJzhMr2NVrmUzAxyHyV67x1+lWGuFhVUIOSMCo5liW3LzLuGecUARR6akeJDcMy/e5&#10;6YqyLpVbOAIezdq+bv2kv2tNE+DuiyhjcrN5UyoYUV8MgPUfWvzZ8bf8FLviXrN3MfDPiW4s7E48&#10;uOazhJ4HPVSetAH7Rx3NldXB+z3W4q3zBexq15sks0tsF/dFCBJ3zivwd0b9tr9oaNL28g8ZRpGh&#10;3uv2GEluvT5K9D8D/wDBTj4g6XZWz+ItdvJ5ckSeXYxDOTx0UdqZEj3L9pD/AIJ96r4m8bHUbXWd&#10;c1RbqWSbyHkyi7nJ2AE9Oa9g/Yl/Y7HwR8UNr17ayxXM1k1u8dxGvGXVhyD1+Wut/Zn/AGvdD+MV&#10;kjXZupLwSJErzIqYYgc8e5r6csWubi+e4Fwr2LLhEGMg8d6ZOhpgBQABgdgKWiipAKYANzY6mn1T&#10;a6FvK2/JUnAxTQESpJHZzKFIkJJUdzVHVpDH4ZvzkiYW7Er3HFbjbeHI6DNZHiWOP/hHdTlVcMbd&#10;8n8KoD83P+CfPwDsvjTb3PxI126mN/p2q3NnHbyASLsG5epOe9ffHi/4f6FP4RubO60uzaG2gYxt&#10;JApzx2yOK+WP+CUN1LdfBnXjG2Lf+37rKsOp3GvszxRcQXmh6tAVJaO3YnP0qUB/P74b0mxuIdRu&#10;lWOO6jvJEVFUdAfWvsj/AIJh+DND1zxx44XUbe21MiJTsuYlk8slxkAEHFfFfgC7E2pX8Lf8/s/8&#10;6+2/+CSsiv8AFT4nrN8wRQF29sOKcdyTv/8Agon+zzpmj+ANa8a6Ov8AY0dhaIvmWMQiCku2TlcH&#10;ODXzf8Hv2CPEPjrRbXVNRtNQis9RhjlS9wrF1bOXBJzX3z/wUUuEuP2SfG9pzl4U+n3q639mf4k6&#10;TqnwX8H6bCxSW00uCJ9xABO3HHPtWuuwz5Lsv+CQvhD7D9pk8T6uHBwSyj/GuX+Jn/BLG3tdNtxo&#10;FzqWpyBXz8i5HAx3r9Po5baSxNv58QLHPLjHXPrSaprlloOlSytPHlIi3yuOw+tHMwPyi/Yg+Gt5&#10;+zr+2Enh3WnuLUrpUkwiujg8sOwOO1fq34d1S61Ge5e4txFBuzBJnO9exr4AhP8Awsb/AIKHfa4p&#10;FeL+wtvzkDo3tX6G2Nq1rY2MAYfukVDj2AFJgjUooorE2CiiigAooooAKKKKACiiigAooooAKKKK&#10;ACiiigAqnqssMNjI9xL5MI+8/pzVyqupWcN/ZyQTqrRNjIbp1pgeQ+NPi18LYWjtNY8U2FrPaPlv&#10;MHzA478VjL+098LreMwaP4w0++uOqxIx5PftX5k/H3R9Y8fftXeOPCekM6QW95HGhIYxrvVRngHj&#10;mvpP9nP/AIJw614U1e01jXr/AEnULZHYtGGcscqMcFMd/WtdgPv7RdcsPFmi2F1DdqwljWQbMkHK&#10;g/1pfEXifTvB2lSS3dyiBME+ZnuQP61U0PS9M8K6ClpFbLELGAISnQbRjIPpxX5x/t7ftV3Og32p&#10;aVpt/dcxREeRtZc7lzzupAfeo/aa+HVu3l3niixt5RwVYng9x0q/eeIvCHxk0B9O0vWIL+O4YbWh&#10;BOSrAnt/s1+JPw7+FfxQ+OEl3qVvq72cEe2ZPtcbruDZIx8vPSvVvAvxe8Zfsk+KLK28R3Op31nA&#10;SzvYwsy/PlRy20dWp8qA/ZfSNPXSdLtLJDlLeJYl7cAYFW65z4c+JF8YeAvD2uKWxqNhDdgS43fO&#10;gbnHfmujrLqAVIv3RUdSL90UgHUUUUAU7qby7iFf73+NNZRDdNL6jFS3Ft500b/3aiDCS8dGGVxn&#10;2qjN7j7i48nB2gjGcmvJ/jHpXhn4haamka/qSabDFMsiyBcktjgV6vcSx+ckToW3dDjgV8Sf8FLP&#10;Elz8M/hfa65pc7Wk7alFGzQn5ipHSkxH0p8OPg9pfg3y5tP1CS6jV9/zDAJwK9J+2RNI0auGdeo9&#10;K/KXwJ/wVY0Pw3oZtNWj165ud2Q0cKEAYAx9/wBq17P/AIK3eD7e8kmk0/xCQ4I3eQn/AMcoBH6j&#10;u6bgpxuPQGq9vM8tzLG8QVF+6fWvy+1D/grd4YubpJ4LTxCscYAOYE6/9/Kp2v8AwVk0aW7mby/E&#10;Co33d0Kf/F0XA/RP4xfFi0+E/hm91KQwhoEV9kpIBywHYe9a3w98XDxn4N0jxFCq41KMSYQ5UDJH&#10;H5V+NP7SX7en/C1NJu9Ntn1ZPPhVB9oRVHDg/wB72r7h/wCCbXx6T4k+Cbfw68s7tpFhHlZdu0Eu&#10;Rxgk/pRcNT7koooqihV60k3+rb6Uo61US5Mn2heRt4GallIdppzbfjVHxNqg0Xw7q19IQq29vJLl&#10;umApNWdLk/0HJyDuPXjvXHfHy8ax+Cvje4Vtrx6NduCOuREx4pDPxx/asm/4aG/awNhb3Dxwtp6E&#10;vbNzwx9frX3p8Hv2EPC3hn4e6eJNXuJ7jVrCEyCaJcoxQZA/E18Pf8E/2sPiZ+040mq2xubgWkwJ&#10;uOuA4wK/aC0tbO20i3jWEKLOILGPTAwMUAflp+2T+xjafAnwlfeOdP8AFeqWsccsUQiyFhG7Cniv&#10;jX4P/s76t8ZPEDy6W11fRRzp5txDgkbicE5I9DX6v/8ABUa3fxB+yHqKhhGzXtucycdJVr5d/wCC&#10;V9uGm1qEMAq3VsGBP3vv1UdxS2Il8QfEv9hXTPtlv4VuNb0Lb9iiuL2YJuZ/nPryNpr591nRvi9+&#10;0DqV3NH4YvB/aEjhIo5gwxIcheSPXiv0f/4Kfbbz4K6ZpNmDBKuuW7MzcKV2PkZ/GvffhT8JfD2g&#10;+D/C9/Y6Zb2862VvLI6Lyz7FJP1zW3MZH5XfD/8A4Jha9rWh20muRarpurMCZrVQh2c8d6yfin/w&#10;T+8dfCS8tbrwjbatfqIzJLkquGHGOvvX7WTRpcXBa3Hk3H8TtxkelRastlc3MNlfWxuTMNucZA+t&#10;LmHqfnf+wL+0VqWg+KJ/h740gXSr3SbIs5uJNzlmbcMgAjo3rX6QacA0YkySGww+lfAP7XPwQtvh&#10;j4um+IWjR2dvcaldwWrrbEmfaFA5GOnHrX3h4ZvDfaXYOpIAiXcD34qXtoJbm7RRRWRsFVZFH2yM&#10;55x0qzVFt14pli+Vl4GeDQBkatNcaWmo3MMXmt5bNg8DgZr8U/8AgpB401rxL8btPEgksIP7MVWa&#10;Nzj/AFjnNft7HIs7S286FwV2tkcEdDXwh/wUI/ZHHjbRNQ8SaHbWkFzb2aRI21jIDvJ4wPf1oA+Z&#10;/wDgmTb+IL7xjrCyLcSWyLDtkZ/vLvHP5V+xscf2OxHzFiAOv4V+Qf8AwT+8cD4a+Otb0TV4riGe&#10;3Eds0sihEZlcA4LEccV+tWk+KtK16yBgvrc7sDb5yk9AegNNGRp2siypJjrWba2s66sj7W8rBye3&#10;Sr8Hk2qu7SRhSMg7hgiuI+I3xY0j4d6FcavdXiSwQbcwwyoXOSBwCfenqB3t1cQ264lcR7hjNcrr&#10;3jrw74Nt3u9R1aG3ReCZM4/lX54fHH/gqd4bmN9peiwa5bX8JlgEghQLv5AIO/pmvinxd+0x8W/i&#10;9qclna6vqs1hIAfKaFiMj6Z9aQbn6KftEf8ABTax+H2pQWPhC203xMzTSQ3PlzlTDtOATxX50fH3&#10;45eI/wBpb4lXF4dJ+yfaHiJhhlLAbAo4zj+7Xo/wd/4J4fED45w3Oo2Ws2OkXGFmna+8xDIz85Hy&#10;H8a0/jV/wT3+I37NPgv/AITCfxJYah5NxHEyWLSO7BmA6eWOOfWkB+wXwtvLy2+H/haF7bagsYVZ&#10;j2+Uc12UckEl622bdJt5T0Fcz8Nbry/hv4ZE6s7tp8O7jnO0ZzXUWtvBu8+OII5GCe9UBaoooqQC&#10;iiigAooooAp+dP8AakHlfJ3b0rynwR8VNK8QfF/xf4bsXt5NR0vb9oWPO9ck/e49q9Z+0eXMsTZY&#10;t0I6V+Svjj9pGz/Zd/bS+K+r6h9ski1iWOBUsVVmG0sfmyw4+aqA/WGxvEuLV5lCsVOM1P8AbFZR&#10;swz9wK/Mmb/gqt4W8O3CW8lnrzRuN5WOJCDn/gdRN/wVo8JXDN9ls/EEJ6ktBGP/AGpTjZsD9P45&#10;NsJaUbBnvUHmW90xWOUZB5Ar8xbf/grb4Yt2CXdt4gnU8kCFOn/fdcf46/4KjW2sW7jwsdd0645J&#10;Z4kXjHH8R6Gr5WI0/wDgpxs8HftE6N4rS6dZ7PRViEecBt0sg6/jX3f+yp40j8WfC/S5RKrumnws&#10;20k4JU/4V+KXjD4jeN/2pPFsMOrXV7qtxJD5SzyxsyhVJcLlQemTX7W/sofDmXwH8LdFS4EYe406&#10;BWC5BBCnOQR71TvYD2bR2We1Dg7hkin29z9smljY7RGcDHeq95dQ+G9Ledo2aNCMrGMnk/8A16kt&#10;4xeW8V1bjyfOXcd3B/GsmUi0bFW/japo4RCDgk/WoY4Z1GDIDTjKV4OT2NQaDzIG+WkpoZGOQmD6&#10;06gApGQSKVPGeKWmySiFGcjIUZ4oA+RdZ/ZsTxR+1Jr/AIiuRMLea1QK2wFSQV96+qbKxttKhsrJ&#10;YUIWNUztweBip1+yq39oLAfNk+QsB83+eKets80iyswyOVz1FAFG6ubuC8eOHT1eIdH9eK01iG0Z&#10;jAP0ohkc3TqzZXHFP2yHpID+NACeSP8Anmv5UeSP+ea/lS7ZP74o2S/89BQBIkahR8oH4Uvlr/dH&#10;5VF5cv8AfFHlzf3xQBL5a/3R+VQSLFHOHaNA2Pv45FO8ub++KSQBVPmjefagBs0K3uPmwFORjvTZ&#10;rQBCQSx9KlZNsOY/l4z+lQaeZZYy0jbhkjBoAsIwEPXoOabZyeZDk+tCsrCVVQgjg+9N0/5bfnjk&#10;0AQpb+bcMxJ+Vs/rXhX7Y37SQ/Z3+GN9rltbwX97C6ILaZyuQ2e4B9K91jn8v7WxyAuTmvzR/b21&#10;K6+InxIn8GB3a0kihnKzL+64Y9xnmgD4isfBPxE/a0+JuoazaaPeNYX2pG4lSGTKRJM5bAyRwO1f&#10;afw9/wCCSnh3WLGC81rWtU07Vnz5lnsGFGSB39MGvsz9l/4L+GPAnw80eTTtHtrO9k0+2Ms0S43u&#10;EHP517Vawot6ZHXM2OX/AAoA+NbH/gnX4R0+WzN1r13C9uQIlMa/vMetS+Iv+Ca3g/xVeS3Mut3c&#10;CyAY2QrjIGK+yb61t5l86eNZTEMr3IqhqHnX2jr9gf7O5cYJ44zz0poiR+QX7Q37DGvfAfxFp2re&#10;D7jVdR0+ENd3DMwVV2sTzz6Cvtn9h/4xaf44+HukeCrvUI18Q2Vu9xcW28mVQGAyeOnzCvp/XvC+&#10;m+KNJay1O2jvFlhMThuVIIwc18DfA3w7YfDv/gpf4+0vTbZbbTo/D6FIIB8qkyR5p7En6Kxx+XGq&#10;g5wMZp9NjfeoYdCAadUgFZmuAmCLH98f1rTqnqUfmRxjGfmBpoAvFaS32r94r2qhrkUv/CKXkQUl&#10;zbuuO/Q1dluCl9BHg/MPwqe4KzRyRMpIYbTVAfnp/wAE4/Hlt8J9Lufh7rEkdnqWpatc3cUUzHzC&#10;nzNkADGPxr7h8QW9npmk6xqLXWVurdsA9OnavzZ/bm8I6n8D/jhofjbw7DJbWenWBeRbGJmcs525&#10;HGM/N615z4s/4KWXGpeDbDSVk1yO+RSkzSRKAc/8Dz+lSB80+Eoxa6lqFyThFvZv519uf8EkFmuv&#10;ih8SpGjxHtUhvUb6/O648QXdrcS2dqk0887GZVhTcTu9hzX7U/sAfAf/AIVr4A0/xS8NvFP4h0q3&#10;mcICJdzKr/OCBz604gz079r74aTfFn4E+I9BsVkluLuNYwkIBY889a/EjWNU8dfs5+KNRsb21u0t&#10;RP5UJml2/Kh54BPrX9D9vbhYSjjIJziviL9r/wDYbufjJLDd6Y2m20nmTSM0+7J3bcdFPpWi3Efm&#10;RN+034j8QXwffLDARjcs7dq47xJ8d/E+sNLAl1cCOLcCyyt0PrXr/jL9gjxx4H1J7YahazRqu4iF&#10;ZGHP/ABXqfwn/wCCeurXngfxbq2pS6bIbew+0L528NnY5OMpyasNDE/4Jb258RftJRale6jI07WE&#10;yEM2ehWv2esbe08wLHdeYyEAj3r8iP8AgnR4VXwT+1sulTLGwXTZWxH05ZfXFfr95VpYyxlINrSs&#10;DkDv71EgNWiiisTYKKKKACiiigAooooAKKKKACiiigAooooAKKKKACuW+Jl62neCdRuEOGULjt/E&#10;BXU1h+NNIOu+G7yx+XMoX73Tgg/0oA+Af2LmfxZ+1f8AGEXNrHIkSW7K+0E8nrk1+gUMlpY3C6YJ&#10;gJJBuC9/w/KvzN+CvxQs/gT+2J8TLG/iuEXUJre1R4lAQnjkliPWv0G8XfEzwv4X8Oy+KrqaGc2y&#10;qP3UqGTB9Bn3oA439qb4q6f8HvAF293eQ2x1SCa1VrgnqY26c9a/FT4S+Dz8YvjKng5rm4vrG9Ms&#10;5nWTdLwGfaCc8cele4/8FAP2qk+PUlt4e0GW+jOn6i7bZlXaVwygDBPrX0X/AMExf2Z7NfA+kePd&#10;TsbVtWSaeMzyKRNg7lAyV6c+tAH298Lvh3p3hP4ceH7FLdVazsY4yWjXc21e5A5NeAf8FCreytf2&#10;YfE3ieC0t2vIHt1X92AvM8Y7DPQ+tfRHir4qaD4Jijt7s7lwU2o6cYxkcn3r88P2+f2xfCuqeH9S&#10;+HtvaXzQXot38tVQxcSI/J3e3pTA+4P2bdanu/hD4MdkA36TZtgZwMxL05r2Rbo+grzP9m+ytW+C&#10;/gqWOJUVtGs2Ve4zEuK9QeJAvQA0gFdRJHzxx2ot12RAZzSt/q+PSkgz5Yz1oAkooooARqqzfK24&#10;dasO2CBTZFDdafQiRHdyeXbu4AJAr89f+CokEviH4V2VoyttfVYc7Pyr9DnRZFKnkHrXk3xW+EWh&#10;fEuNLLVbWznt45lmVbo4XcAOnvQyWfBfhb/glh4V8UaZBqdzda6siqOEmQL0B7ofWuvvv+CTvg3V&#10;tKt7d7zXUEZyGSWPP/ouv0Eg0+LR4YbO0QRxbRwnT0/pWkZPs1qmck9OKAPzlt/+CSvgeztJbH7f&#10;rxhm5dmnjyPofLqrrH/BKvwJFpaWt1qGuQQW4P2ZhNGDI3of3fNfpBb/AOmqWI6HHzVlXqQ65cNZ&#10;tCSbQ7suOD9KRa2Px58J/sIafq3xa0jwp8QDqegLeK7L5TojtGqsQRlT3A7V9+fsu/sQ+Cf2Zde1&#10;bUfDus6teJqMaRH7dOjLhTkYwg71H+2zpbw/C7XPiDoqrYeItIt44rW+YYkjzIqnHsQxHWm/sK/H&#10;I/Fzwjb6fqtzLeavYWSPcTTFcM5YjI56/hQUfWC9BiiiigAqO4wDH/nNSVDesV8nHr/hQA3Vm8iy&#10;kccYx/OuQ+LWgv4o+GOuWaB2Nxpk8YCHkloyMV2d9D9ss2Qdz3+tNhtxJZtbygOhXYVPQjGCKAPy&#10;V/ZF+Gdj8N/222sb2ae0ujpcknkyMB8pYY7V+pk/+nSWnkncsONu3+Ids+tfm5+3J4Q8QfBj9oSX&#10;4taJObXS4bGKxeGzVjKSzEk9MY49a+7/AIIfEbTvHXwt0W9hnX+0TplvLK0jrv8AMaMEkgE85oA8&#10;H/4KoNJL+ytqkVyv2e2+2QEyJx/y0FfPn/BKHwlbavF4gvLWeSVbW5tmO08dZOvHtXvn/BTKKXxD&#10;+yPf2bXcRuzeQMd7jPEinp16V5p/wRvuLKbwr8QEgt2ie3ltUYsuMkCTpQB6f/wU6sdYufhDaPp9&#10;j9oEerwSBsdcRvmtX9nn9tfw14h0fR9C1XV9MtL23SCzEKsQ+Qqqc5J5zX0r408I6R8R9FOkavZx&#10;3kIYyBJx8obBAP8A49X5JftQfsb+NPhL4ok8ReFdQtbCJHlvkSzDs3DFh/DjIAoA/VnWPjF4Gso/&#10;Mu/ENtbLuxneBzjpXl/xC/bV+Hngu+tLa28TaVK0ylh5z88enNfjfe/FX4reRt1mbVtSTONkNs7f&#10;N2PSuY0Pw74y8c6kl7rVpqDm3bCG6tpBgH6rQB+jvgT4rR/tR/tNeKNEhmivNLtbaO7ia0YkZCqD&#10;wSR19q/RnSbJNIt4bdGJyoHzdeBX5f8A/BNPwva6H8YNalW3WLUH00iVtuGI3dx1r9QLqzuJtStZ&#10;o5VWCMfOh6mgDUooooAKSlooATA645pk0EdwhSWNJFPVXUEVJRQB8gftB/sSeHviZcX9/p95qcGo&#10;zSyzvHYSJHhjnA4TOMnjmviqb9mn43fs+a2ur+FtF1rXraAFsandM65bK4wCOxzX7CQzQ/ap1jiK&#10;S5wz46nNQXmjvqMLQ3bLNA33kboe47etAH48+OP2/wD4zaDp8Oka/wCDNP0wQKYTIBJu4ADZO/qK&#10;+Wde+Jms/GLx1E0uo3UZlTb9ngncI2BnoW9q/eLxV+y38NPGEjPqnhTT72ViSzSxhsk9T+NfNvxi&#10;/wCCdfh6GS41bwVpGjaFIiqI9ilWBJAY8L3GaAPm74Ff8E2bD4lfYdT1w61BE/kzGSKVQCrYJPKn&#10;tX3z8H/2OPAvwVkiTT7q5u3jU4W8Eb9cdcIPSvirT/ix8U/2b9R8nWNU1LU9It5Nog06Fn/cxHlR&#10;kDqowK9y+GX/AAU58B+KryPTr7w74jt9RKljNfWixrgY4yXoA+0bE22n/wCivBDZq+EiMaBS46A1&#10;gfEbwnZ+MvD50GQmVg6ybRgng57ijwn400XxxZ2upJd26xlEmjSWVAyhhkAgHg1nfF/4j6R8N/Db&#10;+IpJkl/eJHut3UsckD1HH40AdzounQ6Lp9tahjhUVAGx2FX1gCzGTJyRjHaufg1M6xZ6NeQlglwg&#10;kOeuCAecV0gzjnmgBaKKKACiiigApDzxS0UAZjrHpkbrG2+c8qr9zX43fGT4C6j8dP2yPiRFbWl1&#10;cvBMjzJbkDYDkZ5Br9kby1ZZ1uZCGWMcgdcV4L8Kfgq3h/8AaA8f+Mplga31wJ5SpneuCeuR79ia&#10;APjuP/glvpd2yBRrckRHzN5ice33Kt/8OpdD4DtriKO/mJ/8RX6Ow+IbPw/qEel3U6edNl1beAAM&#10;d8msXxL8VtG8KzSyXl5HNExwqRyoSPwJq4ky2PhG2/4JS+Bb61Ypf648ucBRPH/8bq1o/wDwSr8K&#10;LcNBdXGtxW5IUP5sYOM4z/q/Svrfwn+0X4R8SXiWunq1rIzEB5GjABA5yQxr02y1mzvVST+1LSRW&#10;AYKJ1JH4ZrS7Mzwr4B/sY+FP2ftRt49Ea71G1VnlaTUPLkIZl2kZCDjivoi4jWPyUjAVVOAFHA/C&#10;lmkEtoxtpFznhlOR+lQ2aTZJmbf0IqRlq+txc2rRkZB7VNbJ5cKp/dGKI5BIuRUVmztJLuORnioe&#10;w1uWqKKKk0Gt92o6kf7tR0AFNkjEiMh6EYp1FAmZ1811Y2yrZwCfB6MM8UlrNNcws18n2Zh0A44/&#10;GpbuSWFyfM2rmq91rmnRqFuJos4wdzgfzNO5mTzXDQ2qCzAnOcHPJxUayLZW7i3bzZm5CNzz6VJa&#10;TWt1CrWc0WCOiuDx+BqW3slhYu4DPnII7UwI7D7RN81xH5ZIyQPWrkiqv7xjjbWXq1jqV1t+x3Qg&#10;G4E5JHHcdKtSTeTYv5rrKwHIUjJpgXFkEihlOR2NOqvYuJLVGUFRjoasVABRRRQAUgAHQYpaKAIJ&#10;8qy7R1PNLdw+dAyDI+lSMo6kZqMXAaQLg1SAZNaiWwkg5G9Cpx16Yr4d/bI8Fn4f21x42WN2EbRQ&#10;75sFOSfQA/rX3LOzLgg4HevH/wBqb4NX/wAevhHeeGNLuLe0vJZkkEt0SFG3OegJzz6UtwL37PPj&#10;pfGfw50kp5JaHTrfIjGOTGOvJr0UX1vsEE0gjm6le9fjVrPxN+L37IXiMabeeIby60iK5+ztHpyM&#10;48qI4I5A4wK9g8I/8FYPBkNrEdasdfub35t8hgjOeTj/AJaemKAP0xktRp8blGZoJBmR2Odo9R+d&#10;LptwnlgRMHssfLL6/wCTX54Xn/BWjwPNGCNP182yjMieRH930+/Xj/xT/wCCg2veKIrjVPAeralo&#10;ujyEeTZzKquuMBvlDHqQT170XEfop8bv2ifBXwC8L6pLqHiGzttZltZZ7K0vJP8AWuFOFAyDyRjr&#10;XyP+xHrGr/GD9r3xH8VruzSOw1fRPIjmt8+SxWVOmST2r4H/AOEq8fftUeMtP0fxLLfaxdXFwLSz&#10;vJ4XMVuHbALEDgZOa/Zn9j/4Ep8F/gh4c0uaO3OuW0bxz3cOcOC2epGew7U9xn0RRTI8+WuTk4Ga&#10;fUgFNbr0zTqa3WgqO4m0HtyKNooooLOZ+IPgHSviR4ZvNC1NcR3YUGWNR5igEMMEg46V8JfFj/gl&#10;14a1LVmvdMl1qdpZSWCSRhVGByP3dfobdQPNbt5LBJz91ielRW7TWa4upPMOMZB70AfEPwb/AOCa&#10;HgP4e+JLXxpf6hrC6hZ7o1hupI2iKkYyVKZ7+tfaOiQnTdLtbSzjDWcMYjibGMqBgfpXiv7bfjjV&#10;Ph1+zr4p8S6ZeSW72aIQYT8w+bBxXzX8Hf8Agqf4PtvB2lWutWmt3d/DaRJPJ5UeC4UBjnzPWqju&#10;TLY/Q7z7n/nkv+fxprSXDdYFP1Ga+MP+Hqfw3/6BWt/9+Y//AIuj/h6n8N/+gVrf/fmP/wCLq7Mg&#10;+xp9Mh1DKXFnDtPVvLBP6iszXvDdl4i0O80iP91HLC8DmEAHDAj0r5Im/wCCrXw1toy76PrjKOyw&#10;xk/+jKwb/wD4K7/Cqxt7kw6B4iSZ1b5ltY+uOD/rKeojvfhZ+y7ovwz/AGnP+Ehs7i9kuPsDRETO&#10;pXBOewr6t+0C6mbbg+S3btz3r8+f2af2zIv2k/2pFs9EOp2lm2nO/l30aqMqRnox9a/QLTLFtNW5&#10;lu5kZX+YnPA9ck0MY66vL2ZSIYQ6cYIBrSLhYQrnazDpXzF8bP24/B/wY8T3ehXcF9cywbMvZiN0&#10;O4A8EuP71ej/AAS+O2ifGSzuLizZk8nZhbhlDfNnAABPpWJqerLDvtwpJHOcjr1qYcDFVGmP2ryU&#10;JXjPtVygAooooAKKKKACiiigAooooAKKKKACiiigAooooA+Cv2yP2Lbn4m6hfa34ftru61WaZpiq&#10;TpGoIT5cZPqK/OzV/wBk347aa0mj6toM0NtId7N/aEbHbnA/jPpX9ArQo2cqDnrWJqXgfQtWmEt3&#10;p0M8mNu5s5/nQB+PH7Pv/BPPxXL4k0zUtQ0i6WOOSGaRvtMRAXcCxxnPSv168J+DbPwp4bi0eyLm&#10;AYJ3Yznqelbmm6HY6PHts7dYFxtwvpV1Y1XkDFAH52ftCfse+NPiN4su7my067ltmuZXVkukXhiM&#10;HBYelec2P/BLN9XtUuNXtNUTUA44F3GRgHjnNfq1RtGc96AOF+FXg+TwX4J0LRSrqun2MNqAzAn5&#10;EC8kfSuvuIm3EgcVcpCA3BoAbHxGueOKcCD06Ue1MJKtgcCgCSio9x9aNx9aAHMwUgetMkUsuBTW&#10;yzA56U9enNNEPexX8pzG4xgnpXyT+3545k+Ffw403WHdYUk1OGHe+SOeO3NfX5OK+E/+CvNqdQ/Z&#10;y05E4YavEfyoIdj6I8KftKeCbjw9by3OtRpIEAwIZD2HtWq37SHgBY1ZtejAP/TGT/4mvwYsPix8&#10;R/7PaC2TVpFHCusPH8qjXx58XkIllOrSQHonkDj9KLlWP3nuP2kvAicQ65Gxx08mT/4mom/ag+G8&#10;MQ+0eIo45cfMPs8nX/vmvwik+IfxXmkF1G2qpbxcPH5AycfhVa+8ZfFG+HmiHVWEn/TD/wCtSKjs&#10;fqj+2v8Atg/C/wATfs++LPDOj+J4LrxNewx/ZLHyJFMuJVJ5K4GACeTXzh/wSM0xNS8feM5kkke+&#10;FtA1xFnAQ7zXzZ8F/wBnnxX8bPFlg2pedYyszRh7yBsKAhPt6V+vP7Hv7Kth8AdPmv0S1kv9QtVj&#10;nnhQqzkMTk8mgo+klGFUegFLRRQAUxWFwzKT930p9PjjVeQME9aAI428uQR/jRcMQy4Gal2jduxz&#10;60pUNjIoA88+LHw7t/ij4cn0HVkaPTpCHMsON+4ZwM/jX5j3XwO+MH7LnxE1/XvDXh43/h+bUJLm&#10;Oa+vIziFGJUgbsjIxxiv13mUSfKwyPSszXPDemeJLM2upWkd3bspQxyZxg9RQB+NvxDX43/tieIp&#10;7KDwpavpt0UkL2tyicJjOAzD+7X6Q/st/sw6N+zh4ZcaW919o1COGS/S6cMI3UMTjHuxr1rwt8L/&#10;AAv4LlSTRNHg091BVfKB4B6966lYUZXUjKtwR60AZt5F9tiF1Z/vWZgPQY6GpLy0h1CxezvEUech&#10;ToCcEYNaEECW8YjjUKg6AUrRIzBioLL0NAHF6b8MNC03UHkiBaXbgqyggDg+lSeKtJ0/xD4dvkso&#10;Y5HVNmFjA7+4rsPKTzC+0biME1FBp9vbI6RxKiucsB3oA+HP2Y/hlrXhf9tDx5q13ZGDTbjTIo4p&#10;PMUgsFXIwDn9K+4reLcxZuCDxiqdn4Z0yx1SXUYLRIr2UbXmH3mHoa1AoXoKAFooooAKKKKACiii&#10;gCjdSXak+TErDPeo4RdXSbbqMRjPJU1eZjuPNIWPc0AV0s1twzRklvf1qvFJHcXAjuTtuT/AOlX6&#10;jNtGbgTFR5uMBu9AGNq2ijU45Lae2QQOChcKM7TwT9cV4B8Xv2D/AAN8WIZprm61COV9o/0WQJ0z&#10;9PWvp1vm68ikXCLhflFAH5N/FT9grxt8H5lb4aWGoavbXMjfaDfX6fIqn5SAW9K+dPjR4m+IHh/w&#10;pH4F8Q6dHZTwXEUjhZg7DLhh827HQ1+9V1DDdKI50Eitxg+lfKn7an7LuhfELwNc3ml6da2evSXM&#10;J+27Cz7Qy5HX0FAH0L8LJ1h+G3hVZTh20+EAHnnaK6hTN9tYFR5O3hvfiuY8J+H57Xwr4at/OC/Y&#10;7WNH4+9hQP6V1qg7927K44FAD6KKKACiiigAooooAyZ7m7TUYYFiUwSD5mPUVyPxM+LWi/DHS559&#10;WvI7NSrCJmjZssBnBwK7Sa1ln1CKdJAsacMvrX5E/t8fHvVde+L3iPwXbXk9rHpFyWO8jYwPGF49&#10;qAPJPjL+29r3xI1aW5tIrV54gYkWEOoOG9/avLv+Fa/E74zPFeaZp8txNORI8aXaoOeB1YV7X+wj&#10;+yvD8XvFWn+N7sQv4dtbia2uNLnjY+a2xgGznjkg1+uPhP4I+BPB2mWjWPhq0tn2gbowc8HjvVxJ&#10;lofiz4i/Y1+N/wAM/At7eap4fmtI0YSM4vomwDx2fNM+DPw5+L3h2a81aPSpZ4ooxOPOvVI+X5s4&#10;31+y/wC1Xoi6l8Hdb6D5EUZ7DNcD+zH4C0XUNHkt7+yhuVazRWVs85AB71pzaXMzw79jb9ta61XX&#10;LTwd4rNlp2pTSSy+RGrM2xUGDnGOqnvX6ALqUd5Z2s8LBknAZSB1Ffn/APt9fs96d8KfBuq/EjwJ&#10;b2vhzVNOgijjmt4/3gLy7WxkkchsdK+q/wBnDxp/wm/wl8KNJIZb6DToDcSsQS7FeTgdOlHYD2GN&#10;Raw5PHPerEbbkDDvzVRLtLhhEUPPrS20MsEkm+TcrH5R/dFZsuO5doqPcfWjcfWoLHP92o6UsfWk&#10;oAKGYJkk4A5NFIy70KnvxQB8gftiftaat8G7a5h0mCzuHinRNtwrZwUYnn61+Yfjj9ufxT4y1OWS&#10;7trS3Cs4HklvWvTf+CjuqeIda/ag8Q+GIbya10pBBIpdf3eSpHH519Efsd/sE+GNT8KvqHifStP1&#10;V3aOUNPCckFOe9Blo9z5U+FP/BRvxb8ObmCK1stPuI/9UTMHPBbJPSv2H+C3xn0n4t+E59U0u8jv&#10;Ps+1ZTGjKFYjOOQK+afjh/wTZ8IeLNB2eFtN0vQbpJPM85ImztA5Xr614V+wv8VNR+CPxDtvhZrw&#10;ur241/UCIZwAkYVQ3UEZP509hHqP7S3/AAUf1X4M+NtW0Czi02U2s/k4njcnGD1x3rifgL/wUs0v&#10;xJ4ssR4v1DT9Kge4w5jhkPycHOAPrX0D+0l+w34f+Pcs0tjaWGm6tJc+fNfSxFi42sMcEdyD+FfE&#10;vxC/4Jc6z8Oo5rpNftLl4081TFbsMDJGPve1Goz9fvCfizS/HHh6z1zRLlbzTLxBJBOqlQ6nvgjP&#10;51s18dfsT/EqXT/C9t4FufOnuNCtI4XfI256cDHHSvrm6uCbF5Eyh7UCLlFU0WW4tIWV9rdWJ71b&#10;/WgYtFFFIBu4dD3qMxpD8/PFMuLpbdowULbjgY7Vx3xY+KGnfC3wxd6vfL9oSDbmBXCscsAMZ+tU&#10;tgOzjvYZGKhskdeDTLi62jbHhn9K8m8G/tBeHPGCQfZ4hbPcbR88oJUt0zXq9j5M8AkV0m/21ORS&#10;1Gea/FL4C+Hfihp0kWryTRGSORf3WAfmHPb3r5C8df8ABJf4c31nLqNlc61JesQAv2kAYHHev0AG&#10;qW11cGBiAyPtwT1OcVJfSLYxF2XfDnHlj1p2Efh5rn/BOf4sabrzR+F/C8l9pSzMJZJ7yEEID8p5&#10;YdRXuPwp/wCCYbXmn2ereKrHULHUXyJoobqMouGIGMH0ANfqNNpoaSGW0lS2hPzTJ/f9jTYtesZN&#10;YbSECllG7huOmelFgOD+CPwJ8PfAvQzY6SZZlutkkhugGYEKBwQPavSvJNzMRtxAOVZeOaddQeY6&#10;OrgIg5X1qxCyiFSBxQA9VCqB2xinUCipAKa3WnUuARQVHcjoqXaPSjaPSgsq/Y1e6SfJyvHt0puo&#10;WsN8qpI5Xac8VJc3P2c5wSAOgqIN9sUNGPLbqSaAPmL/AIKDWO79lLxnprbvKliQlh9771fh9rXh&#10;3QdNsbc6dfTT32QJ4nzhf09a/cz/AIKJLJefsp+M4rVGW7MSbHXkj5q/Ov4R/wDBMvxL8ZvDenan&#10;D4pttIluLZLlmmtyxbcAcdRzzVR3JlsfFf2X/baj7L/ttX6O2/8AwRw8UQSCN/HVnITzkWpx/wCh&#10;VFcf8EZPFrSBl+INhGM/d+yn/wCKra5jZn52QST6bIJ7YeZMvRWHHNXtNvZJpJpdRCwr975f1r9D&#10;4f8Agj94ijxaP4ysWkPPm/Zj/wDFVHqX/BG3xTcNCiePbFVzh1+yn5v/AB6ndbD0PM/+CYF5Ddft&#10;Sxrp7LMv9mS47fxLnriv1k+OTva/B7xi5yl5/Y90YVB+8/lNgZHvXyT+yP8A8E99X/Zr+L0ety+I&#10;ba/xavEfJhKnnHck+lfdHiLRINc0/wCwXsa3MM0ZilD9GBGCDUtjP5vdeun1TxleDxRO9ndEndGr&#10;FsY6c89q9r/YJ1bxFpvxg02HSYftWmyapbiaSSXG1QWxxn6V95ftBf8ABMnT/iR4ovNU8PzadoiT&#10;GMqPILFcBQe/fBr2b9nP9i/w78D7d5rqzsby9zFIk0SFSGXOTyT1zWBsfRvnNcwhWGLjPKj0rQXh&#10;QPaqSw/aG86IiIn8/Srw6UALRRRQAUUUUAFFFFABRRRQAUUUUAFFFFABRRRQAUUUUAFFFFABRRRQ&#10;AUUUUAFRv96pKjf71ADaKKKAHL3paaGAp1UiLkU5IX8K+Tf+ChXw/wBX+JXwm0nTdItGvJ01WKV0&#10;V1UhR1PJFfWki7lrE17w9DrkKxTrGyqwb94MgUupHU4f4X/CWx8K+FIoFt90xG8rIqnnAHX8K7WH&#10;SUjh2TWUKxqDzsGf5V5t8Zf2lfDHwd0e4eS5t72SG380R29wm48kYAz14r4c+If/AAVx0WSaawst&#10;C1iF43wZUlUAjBH96gZ+jtr4c0S/spnCoYgxDMIxwe/aren+HbPTYxJbW0ckJHDMg6flX5IeH/8A&#10;gpdJa3IR/wC12gkcsyfaPX1G6vaPBf8AwV/8I28kOlXvhrVJZFxH5zyIUJz15akXHY/RFW0fUpBF&#10;EYxIeAEjwfX0rStYBZ5TogGAT3rzj4V/Fzwt8UdGN9pc1nZz7zGqeem/IGSQAfSvSLdSkal5BMD0&#10;Ocj60FEtFFFABUq/dFRVKv3RQAtFFFADJKZT5KZQAU+PvTKfH3oAfRRRQAUUUUAFFFFABRRRQAUU&#10;UUAFFFFAEZ+8frTacfvH602gAooooAKKKKAGSRB/n/iTkfWoofMmm3SoPLI78ipZZtvy4J3cZHao&#10;LxZFscISr57detADbi6eZHjRQcgjjirGmwtb2caOMMM5H40gVYxEcAMcZNCCQ3zncTHt4HbPFAFu&#10;iiigAooooAKKKRvun6UAUzHJFKsaLmJvvMeor8K/23PCN348/bC8U6TpcL3Ukd+v2gIwUqrHHUkV&#10;+5tnfMu5ZVYtuOC3pX5hf8FH/gPr3gbxRZfErwzDPdXeqanvuI9LgYzCMYPzso6c96APsr9lX4RW&#10;n7PfhVPCNukirdzG7xcMHbJXsR2r3m+tVuQi8/Kc8V84/sjftCaJ8Zvh7JrlxPHHqdvcG2jivJlM&#10;+AOcDJOOtfQ0d6ojS53ZSX7oz0qokyPKv2sNWOn/AAd1xBj7iHn61yX7JtmbvTvtEmVD2kbjHvg1&#10;0P7Zke34B+I7gDLKiD3+9X51eEf23D8MbW5sfMvlaGHyAYrgLyox/eHpWi20Mz7Z/wCClur2lr+y&#10;b4xsTKovH+zMsZByR5y85/D1rm/+CcXh/UtB8H3NzqMLQw3dpatCzOGDDD5wATjqK/PHx38dPG/7&#10;WHiRfDOn3GtTafdxFXjkZ5o2KEvyASDX7I/s/wDg+Pwx8KPC1q8CQ3MOnQpN8m1iwXnPAOfrTtZa&#10;gd4xJ1tSB8u3r+FaIzuJIwO1Mby2G9NrN03DBNOjk8zjBGPXvWb2KW46iiioNAooooAKRt20kDLd&#10;qWgkdzgDvQJnw9/wUL/Zn1T4p+EYdT8J2Mmo+JRqkFxPbiRUUQorbjkkdOO9e9/s4/FDQvid8Oxp&#10;+kXsV1c6HHHpt+kKFTDMihWQkjkgqemRVn40fHTwt8M9NuRfTWt1eZ8prZZk81cqxBIJ6cV+Yv7N&#10;v7e2gfs0ax4/t7/R7zU11jXZ76NbVlwqs7EKckZ+9QZH7D2lzbWsItmf516gjJr47/bQ+GY8J67p&#10;HxcsYGZ/CNtLdbiwEQ6A7gOT+FeZyf8ABZbwHGqyv4G1dpG4I/d5/nXIfHL/AIKqeCPij8KfEXht&#10;PCOoK+o2hgBlMZUZxwRk+lMdj7z+DnxK1Hx58EfCfiq3ihluNTgSVggwgDDtnmuw8ZeINP0bwlf3&#10;niCVbO1jj3SSbSdq468Cvy/+BH/BUDwx8Nfh/o3h268M6m9vYWwhRVKiMY6becCuS/aY/wCCkDfF&#10;zT7jTPDdhrNhFcWnklVlBXcSxydrHsRQB9M/sT+JtL8WftefGWTSblbvTVSFoZVBG7lucGvv5Wju&#10;IyFORXwp/wAEy/g5c+GPDb+Nrsj7R4gsInkZ4yJM8n5mI56+tfcFrC1rbuxfODmmBeC+XHgdhxVP&#10;SZJJLdjINrZPSpnuhFCjEZ3cVJDGIlwAAOvFJgSUUUUgKOtahHpOl3V5KwVII2kJIyBgZr8bv26P&#10;2jLrx18SZ7bTpILjR5LeMPMm5cMMcYPuPSv1x+K+9fhz4ikR9hSwmbI/3TX4afsl+FZv2gP2irLw&#10;5ft50NwJsvdAyR/IjHkHP92mBd8A/sr/ABvsrd/E9l4clmsLoLeWjNeoFdfvDjdkD8K+lPh7+254&#10;2+APg+Pwv4j07TrHXImMpt5i0h2nodwyO3rX6R+EvCOneH/Cum6FJp8MyWVutv8ALGNpAGOBjpXx&#10;Z/wU4+EvhvQfg/q3i6ysdPttTjkiiBiiRZ8c55xnFFhPc+VIf+CmHxF1L4iZttE0mSFdR4cbh8vm&#10;da/Rv4J/tdWPjPwnZ33iu5s9Nv5FcyRQoxUEMwGOPQCvhH/gmb8BdC+L1n4svNRtNOuJrZ4XVrqF&#10;ZGBYZ4yDir37V3wb8XeHfidqei+DtYn023jWPy4dPVgoBRS2FX3JzSD0On/aC/4KRXvgjVZ7Lw7/&#10;AGdqCSPMh82OQEbSMdu+a+dtF/4KMfEjSfE8nie10LTZy6bMOW24+7619AfAH/gmvqevifVPFmrW&#10;uquzRyhNRt2c85LAbh9K+xvC/wCyP8OfC+gQabeeCNDv5oycyf2dEd2WJH8PoaBnx18Cv+Cql14j&#10;vDb+OzpOgo1ysYMaOf3Zxk9PrX6O/Cn4oaD8TvCVjqvh7UE1G2uFLpIiEAgHGeR618u/Hz/gnb4X&#10;8daLPL4YsNF8OXC2zhTbWSo+8g7SNq9RXlf7DcviL4I/H7U/hVquq3WtQ6RpJlWMM2wFpI/mCHp1&#10;p7B6H6Yr0GetLUcMnmRq+Cu4A4PUVJSAKcvSm05elBUdxaKKKCxkqrIpQnrTUVIVwD0GKdIu7vg9&#10;vWq8KkSyh23DHegDk/id4Ph+IXge/wBJYM6z4BCYB4OasaD4VtND8J6LpchaIWUKRDGMnaAOSPpW&#10;1bB4rxUDExHJOOma+Tf2sv20tD+FdvLp0QkkvY5pLc/ZrhAyMARkjORgiqjuTLY+rLzXdO0G1aS5&#10;uPLhXksQTj8hXmPiH9pr4VaXfLDqHiuO3nRyu0xSfeHUfdr8Wfi5+2j8SPFmrFNJ8Ua3Z2bRgNCt&#10;05GQxPQGvLJfjL4jvG3alf313cMc+bLK2dx6nJNa26kH9DXhn43eCfHFxHa6PrUd4ZM7dkbjOBk9&#10;R7V21tYxxKZYiz7vmGa/nA0T45fEDwtIuoaT4u1G2MedscVy4IzwcYb3r7D/AGYP26PEovki8T+I&#10;dSu0DQAC6vWI68/ePcdaHHsI/XuOO4ku90kYCY+8MVadBGjAHlgQK8++GHxMsPib4Ni1Cwvot7uV&#10;2rMrNgYz0J9a7jT7eS3y1xMJN3I3HpUMY9PtMMIVIwSPXFMjtZbxs3SmMr93aevrTrySVGLIzFeM&#10;BasPulgwH8tiMZJxzWZqVr61kjtQLYb33Dg+ner0WfKTcMNgZqpZ200LhpLjzBjpnNXqACiiigAo&#10;oooAKKKKACiiigAooooAKKKKACmSFgh2jLU+mSv5cbNjOO1ACRs+PmABpsl0kP3jiqk6tJtcT+UM&#10;5IJx+FRX1/HarzC1yQOq8/hVGd2aKTCRcrzxmk84pGWkwtVLeZryNTGpgwASDx+FVtU8UaTorGPU&#10;dQt7XAyxnkC49OtAXZdXUFuHKwEOVPze1cn8Uvilpfwx8O3Op6lcrbRwlAWdSQNzAD+ded/E79rL&#10;wX8MYfMSa31Fn35+yzpn5cdefevzj/ay/bch+N1jeaRo327SYrowIvmS/KCrqxOAe+KQczP168K+&#10;JV8S6Jp+pQMslveQpNGwBGVYAg/ka368x/Z63N8F/ApdvMY6NaEt1yfKXmvTqRoIDmkKhutIh5b6&#10;0+gBu33NG33NOooAgmjwpYckCkhkHlAvwe9OmmCMqEZLcVDNbsUyp280BoPhkabsMA4NeN/tRfHr&#10;SvgH4HXWdTvIbOKSYW+6ZCwLMOBwa9gjmFtayyAbtvOBX5i/8FUPEs3ibwq2jPJJBBHqMDDzW+T7&#10;o6DPWgVj4I8W+KPGfxx+JEVmsame6cpBHG7BWTcSDyT619PfBH/gmrrPiTy9Q+IGm3Vno9xFugms&#10;7lNxcsMDG08bc17z/wAE5f2edJvPAdx4n1/RbO6vrHUWWNrq2VpdoRMYYrnGSa++vD+pWWpTvpKa&#10;R9mtLZMpuQCPqBgD8aA0Pi3TP+CSPwbuLXzY59eaYYxm5ixnH/XOvOvib/wST0G1tzJ4Wt9XuJtx&#10;J826j6Y4/gr9NrV44fkSDYM9hike2laRnM+EbopJ6elAz8QdH0n4sfscWMuqXmmwIlkxnH2qUyDD&#10;fJk7SPWv1N/ZP/aI0f45fDXR5VvYZddS0We7ggRgqEk4wSen413fxQ+Dfhf4keGr2wv9I065eZVX&#10;zLiBXGAwOOR7V8bfsY6ZB4P/AGovix4UtJIray0lLeOOGE7Y1BOcKowB1oA/QCOdv9W/E3VV9RU8&#10;biTIz+8Uciq7QK94l0JV8tV2mq9xHJbzecsv7t2zweAOvNAGjCrMmZBhs9qlrNidrrUFmhuN9vjB&#10;CnIzitOgAooooAguvMWMmIbmz0PSo5LqK38lZm2vJgAe9O1C6FpbmQjIziqc9v8A2r9nlUhPL+bm&#10;gBmsa1BoMLXV8/lWa8b8ZOfpXxf8av8AgoxpHgn7ZaeHtS0+61OPzUjhnhkOZFwADg13H/BQ74l3&#10;nw6+AeoXdm9xDcRXEQ823YqcFh3BFfkb8GvgL4p/ab8T3csGsTQH7WoMkodyvmE85H0q4q7E9j7U&#10;+Fv/AAVj1u61o2nj3+xdHjWMk+RBKfmLDA5b0zX6D/Cj44eHPjJoY1LwxqEepW8KoLmRUK7WKgkD&#10;86/NGP8A4I8a/awtqN340tL6VgR5bQsWz2PI9qxPgPr/AIp/ZL+LOj+Ctf1e+i03WdUUb3kaGEoH&#10;CchjgjA9OlacqIv5n6tfEX4xeFvhXoY1fxLqK2FgZPKEhUn5iCQPyBrxjw5/wUL+DWreasni6Asr&#10;4GyJuah/aw+Gb/tEfAuz03w9qESFr5ZxexfOGARwQCPdq/MrUv8Agnv478O6hHFba3MTISQY4XGK&#10;XKguz9n/AA/8UNM8daHa6t4auUv7O5yY5CpGQCQf1BrrluJZJI9igp/EfSvzJ/YZ+KGrfDP4o6l8&#10;M/FN1d3K6NYZElzIVjZnbeNoY8H5vSv0s0iN4Ixvl8zzPmHOcCpaQJs1aKKKzNAooooAKKKKAGlR&#10;mk2ilxSUyQ2ik2ilopk3Ym0UbRS0VIgVRnNPpqmnUGi2I3hD9SaciiNQB0p1FAwooooAKKKKACii&#10;igCldbJHGD2xxWX4p8OQ+ItDazlj8xWUr0BIyMcZFb3lp/dFNmmECA7Sw6YFAH5d6t+yD40/Z517&#10;+1fhtps17JGWuFi1G4BQyPkMCFxxg8V9M/An4kfEfxRaRab400ux0+a1jU7bXd97JyMljX0xP9jv&#10;+LizR88fOoNQ23h3SbaZprawgikb7zIgBP4gUxbnnn7TnhPW/G3wl1jRNGtVuZ7hE2rnBJzk8mvy&#10;hH/BOP4o+LfHV/JqWhOtg9yWDRXSg7S/PY9q/bpYxJGVcbgT0PNRDTbeMs0cKRu3VlUZouwsj5Q/&#10;ZB/Yc0D4DxQatNDeR6zBLIUjuJEdCrRhSThQfXvX1n9lTYyjhWGMDtS28bRJh23nOc1LRdhZFWz0&#10;6KxjCIWIzn5jU79qfTJKB2QyiiikAUUUUAFNljE0ZQ9GGOKdTZH8tGb0GaAPxp/4KOfBTxza/tAa&#10;34u0+1d9BumgtkZ7j5S23k7c8dDWL4N/4J96j40srTVbDT7uZtiySk3CgbmGehFfqb8XPCOgfFyG&#10;Tw9OtlHfwyC5aS5CsTgEAY/4FV34A+Dl8MaPqdpNsmSOYIh28AAEcZ7UCsj8yNH/AOCYHjPUPENx&#10;Je6JMNJZP3bpdJkt37V01x/wShuxCy2+l6gSw5zdp1/75r9Ybe6ia6a1SLasYyCOn4VZt/unnPNA&#10;WR+Sb/8ABLPWri0htJ9JvRDERtK3Uef/AEGvX/hD/wAEt/C2kbDrMOqw/vtzf6RGeMD/AGPXNfoY&#10;shaZlKnaO/auP+IvxI03wHpdxLdzpGyxeZ98LxkjufagNDS8C+CdN+HPhPTvD2mmQ2VlGIomlwXK&#10;j1IArYuLYR2cipz35+tY/gnXovGHhXTtWgk3w3UYkU5zwfcVviVJDtI69jTCyKy2q3FrEr5BUZ4q&#10;aFpNv7xQG9vSpDiL6dAKJPvfhSCwm6jdSUUBY434wSTj4a+JBEoZTYTbiew2mvx5/wCCX99YL+1b&#10;o1lbPuf/AEtvm6/6qSv2X+IVq2oeB9ds0XLz2csY4zyVIr8if2KfhlcfB/8Ab10Sxv2EcRtriTcy&#10;lFBaGTH86CHbY/Ymzkv2luxPEiKp/ckdx718Df8ABT9Zbj4a6qt2NsW+HIU/XtX3xp0zs9xI0heI&#10;8qc5GPavzz/4KjXUs3g/VArMYcw/JnjPNUxHF/8ABG26tbWH4gQXchjaS4gEI/vDAFfR3izUYvD/&#10;AO1hqk3iHbbeGfsyBboDLb/KXjH19q8C/wCCQNnb6xa+NpfIWA2s1vksPvYUHIr3P/gor4W1S4+E&#10;+oav4YhlGtG5g2z2anzSoZcjI5xgVIj640pY7yxgnh/1OwNCQMbgRwTWgk6k7HIEncYr8w/hT/wU&#10;vtvD9jBpus6Vq7z2CpBIs0o+YqMNwW9q9qtf+Cm3gy7tRctodzCzA/flQHjj1pjPsma3S3YSnPlr&#10;8zE9AK+Efhzu/wCHoHxCvogGgk8PxorEcZ8yPtXiPxl/4KcHX7DU4PD8er6ewjljWSK4AAbnB4bt&#10;XpX7AHwz8TeO9Wh+L+pa5JPJrVg0Ra4LGTAderd/u+tAeh+j8Z3KD7U6ooIzFDGjNuZVAJ9eOtS0&#10;gCnL0ptOXpQVHcWiiigsp337lGuBy6DgHp1xRBELqFJWJ3MMnHSprqL7RC0fHPr9ahjk+xxqjdOg&#10;9KAPIf2qvi1efAn4H+IfFOjrBLqVgiyRJdqxQ5PfBB/WvxV1L4O/Fr9q7x1rXimz0mGd9Qna+ZIp&#10;ykYDsSNoYkj71frf/wAFHtOMn7KPjWcOAFgQY/4FWx+yJ4I8L2fwP8E3lpa6et/Po9q1xJHGokY+&#10;UhO4gcnPrVR3E9j8qNF/4J5/HSFB5Xhe3fn+K5X/AAqfUP8Agmv8fdUPPhW2A/2bte/4V+59vp9p&#10;GP3cUY/3QKnZVjHCZ+grXmMrI/B+P/gl/wDtA2i74fC1uzjoDdrVTxR/wTy+M/h3TVudY0BbVxGz&#10;L5V2pzgZ9O1fu9qV262b+WjhuMEdetZuuaDa+IrG2F6sUkcakuJgCMEc5zS5n1A/Kv8A4J0+N/Ef&#10;wz+L1t8O/FqQ2dlDay3IbczyEkrjnOMfhX6yWctvrEMckblowAykcZHavzk8feELKH9voWuhNb2o&#10;Gig7LYBf4vQV+hvh+QaToOj27R7pXgjVmHrtAJNEgOhjjEUYUdKZLapMQTkfQ1NRWJsQraovQt+d&#10;S0tFABRRRQAUUUUAFFFFABRRRQAUUUUAFFFFABUdxMlvC0jnCjqakrm/iFcT2vhC/lto3kmULhY/&#10;vH5hQBdvLdbxFlTLRk7ienFcD48+PngT4Rxv/wAJBqpsQiCUkxSP8pJA+6D3FfmR+1B+0H8YbXxX&#10;faPoNt4j0u2gnKi7t3bYVKjttxgda+XW1bx78RPF1to/iTxzqFw1wnzNdNu+UZIGM+tMyP0a+LX/&#10;AAVH8NaTNdw+E/ENvcSrI6RpJZye+3qv0r4g+Mn7Z3jT4zG5TXZrZGmAX/R49p2ggr29q978D/8A&#10;BImXxtoel+If+Fikfaoo7sw/2eH6gNtz5nPXGa+pPhH+wD4c+H8cF5rAsNeELMGjuLEDdkEDksfX&#10;NIWp+Vfw0/Zo+J/xs1OWTQ7IXdsroz7rlF+V844Zu+DXr/xQ/YI8S/C3wfNrniDSDbLavGXdbpWw&#10;C6gcK2epr9l/C3w18L+FrWM6PodjpzFRu+zwhM46ZxVnxVo+jeJLGWy1uwtrixfG/wC1KGTggjOf&#10;cCmMw/gBbrb/AAX8DRjoujWgH4QrXojfdNZ+i2lrp+n29tZLHHawxqkSR8KqgYAA9MVoN900jUhV&#10;sNU9VV+8eO9WF+6KAHUUUUARSQozK7dV5FR3UhMOY+TmpZl3xsgbaWGAaqqrWaDdmbtQBDpUbyQT&#10;JKMAntXyP+3R+ypqHxu8K+T4esWvNQju0uXBnWMBVXryQO1fYV5J9jspZEjywXO1e9fG37Wn7Wlz&#10;8A9Jn1KfR7m6glmW2G2cxj5l652n8qAJf+CbXjbV/Hnwr11NQEZFjq8tlJ5YAxtjj49+tfXq3SKx&#10;tbU5mj6gj+pr8A/A/wC1brvwl0/VbXQLy9gh1C7e9K2dxsUMwA5GDk4A5rvNP/4KHeKbazgaSfVD&#10;Pxvk+2kMfXPy0AfuFa3UsdrJLeYUKeo9Ko3pv74q1uqtATkHgHH41+Mesf8ABSbXLzbHE2oopQbg&#10;t8Tk/wDfNULr/gox4omslggn1WBgCAVvT/8AE0AfsP8AFLx9ofwx8MXmoapdG1SFFctsZsAsB0A9&#10;TXyD+yb4XtvFX7RfxK8a2Aaay1tIZEmzjcFIGdpwR09K/M7xl+014+8c6DeabqPiXVLlLjA3TXBY&#10;YDBgMD6V6f8ADj9ti6+G3g2w02xsbqO+t4fKnu4rko0pBJGcKf50AfujHp1tHbmz+ba3zEZOfz/C&#10;uZ17X303w94iw4H2KzmaPIzgqpxn8q/G/wD4eDeLNU02XUUvdTtvLbYYzfE/jnbVXXv23vE/jrw3&#10;c2drfajYSrAwnmF5u87KkEEYHWgD9S/2QfibcfET4Ti7nlWS/a8nQBV2jCuR6egr6Ci3eWu/72Oa&#10;/G//AIJe/HXULb4h6L4Yv76c2bSXMriSfCElHbpj1r9jrW4S6t45oyGR13Ag5FAEtFFFAFa/gS6g&#10;MbeueKrSyf2e1tGhwH+U55q3cxtMpRTsPXdQscUgXO2R4+M9xQB8+ftwfCd/it8F73SreBrieSeN&#10;tokCfdI7k+1fM3/BKvwJc+FY/iRFrMAh+xXkCw7WDYVTL1xX6Ba1fWFvM/8Aa0kUNlgDNywCZxx1&#10;r8//ANqr4gab8CPi18O7zwjrdvHpuo30smq2enTLGk6qUIEmDyPmbt61UdxPY/QWe6e8tUu9LxIz&#10;HB3DAx0PBr5u/bO/Zo8F/H74f6l4h1i3nn13QdOmNmYZmjCyBGYdMZ5q3p/7aXhe+0WGaKO0sgzH&#10;92LxeACfbvXTR/tKeDNT8N37yPp0sPlnzLdrtSJRjkHjv0rSxmeQf8E/vihp+l+CdI+Fq3WdY0i0&#10;eWW1dGJVd4Gd2MH7w719jzWNtfTJOygmP2r8yPhr8bPDHhX9tzxb4mtY7Oy0e50hYI7JJ1WNW3oc&#10;g4x29K+i/GP7efhvwF4dv78W1vqhiTzBFHfAE89B8posI8c/br8J6B8PvFMvjfRg6eI7+/t7e4Zi&#10;Svl7VHA6dAK/QDwberq2iWM+7cyxL0GO1fj14N1rXv2+P2lvEk6aleaH4dSGG8t9Nk/0iNWQKpx9&#10;0ZJBOfev2G8Gr9n0iODyfKMKqh4xnjrRLYa3TOiopnme1Hme1Ymo+imeZ7U+gAooooAaxpKrQXRm&#10;uJYzGVCHhj35qWS4ih+/Iq/U1RFySis/T9Yivpp0XAERxu3ZBpz6pEtwEyvl45kzwKBF6isk+KdH&#10;WXyv7StvNzt2eYM59MetWo9QWZh5Y3qR94HIqRF1adUUcqNxuGfTNV11Bm1FrbySFAz5nbpmg0Wx&#10;dorMuPEmm2u4SXsCOMgK0gBNWLHUrfULdZoZUdD02sDQMt0VnNqrLcJF5DbWbBfPAHrU99efZYBI&#10;kZmycYWgC1RSK25QaWgAooooAiZSikr9eaSKcNwx5+lJbsZFJbIGcYNOkRduQo+oFADJLSK4+9k0&#10;1I4bXoSDTId0iFt23nGKdGhV2LfOD0HpQAnnzyf6sAimStfY+RVz+FSzZaMqgKE9xVKKzuI5CxuH&#10;Zc5xQBesGuGhJuVAkzxjHSrNYfifxPbeFdEm1G6ZVjjIB3vtHJx1NWdM1yHVLC1uoCsqTqH+RsgA&#10;+9AGnTJO1U21Irqi2nkkgjPmZ46ZqdZjLI6lCoU4B9aAHUUUUAFFFFABQVDjae/BopJFLoyg7TjG&#10;fSgD81/24fit4k+AfxM1TxNpRjitZZYrXfMN45XJ45P8NY+m/wDBSj+w/Bsso1a2W7MKuVNo5G7A&#10;z/DVr9vw3ni/xtqHhMaFNeotxE/20IXU5Ujpjtu9a5Pw/wD8Ee9Q1y306/k+IskUN5Gk7WzablVD&#10;DO0/vO2cdKAN6H/gqdHbeHbW8/tq1+3ykq6/Y3x1P+z6VO3/AAVUFrCWbWrUZ5/483/+Jqt/w5bS&#10;O8eST4kqYCMCBtMG0H/v7VJv+CJcqsN/xQZs9FOmDn/yLQBsWX/BVyO6dk/tu1zjvZOP/ZK8B/aY&#10;/a81v4wWc0VjdwXCS2vk/u49nO5vUD1r2S+/4IqtBZySp8SWR0QsP+JYOcAnH+srxn4d/sK3w8fW&#10;fh7VPFL2fnXBQSXFpgbQcA4L9Dj1oA/Qj/gnz8WYvEXwb8PeH7i4Vr3TdOiEsaocq2MdcYPSvqWY&#10;lNagQfdKkn8jXyp+y5+xvqHwM8Ratdjxi+sWVxGiRx/ZtiqAT0O85r6zmtf363AOSgxgDk/jQBJe&#10;52r9alk+8KgEn2olcbSnPPOadDcG4TcV24OMUAPooooArX11bwKIrhtolyo4JzX56/t2eB9b+Fvi&#10;q9+KXhe1U3en28UaSTOCvzEIcrnPRj2r9D5YY5ipeMOQflJHSs/xB4T0bxXYyWesabbalayY3xXM&#10;YdWwcjIPvVIzkfMHwT/bC0LxF4B0qHUtUT+0VtI1uFWBgA5GCM4r4h/4KEfHhvG3i658G6HcxXEc&#10;0cM3ltEVbqc8kV9OePv+Caera94s1XVNA+Iknhu0vJ3ljs7WxG2FTyFHz9B9KufCv9gnSvgx4mTx&#10;Z458TWvi9UjaBjqlmqDnGOS56YqSdTT/AOCd3wd/4Vv4JnuzbmBtZtLaaUmQNuJQZxgnHWvr3WLP&#10;TZNMayus+Tn0JOai0eHStM0a1/sm0t47RoV8sWwAUJjjGO2K0ovLurNZJIQ+T0PPemgPg34w/wDB&#10;N/QPEmoXOq6JpM817cNJMGN0FBckEcE186a7/wAEu/iJqV4Qug5gJH/L7GP/AGev18hka6JOwwiP&#10;oD3qQ3LTSeWqFR13UWGflD4q/wCCc9j8NPg74q1fVtJmt7m00+W53fbA4BWIknAY9xX11/wTv17R&#10;4v2UfBVjHM2UifA2tn730r3D41eGYfGHwz8R6dcXK2cFzp80LySDKqrIwJOT2zXI/s4+CdL+GfwS&#10;0DTLFbfVY4NyC4gQKGBYnPBP86APa42VkUrypAIp9RwtuhRtu3IB2+nHSpKQBTl6U2jdjigqO4+i&#10;meZ7UeZ7UFkcrPHKG6RgfMaqat++ihK8jdmrN5Cbq1eNW2Meh/Gqt1btFa28ZbLKcE+tAHh/7eHh&#10;u68X/sw+L9Isk826uYkVFyBn5vU8V+Wfwx/ba8Y/Ae5m8NXstrappyLZorw+Yfk+XGQD6V+4mo6X&#10;aaxaPa3tvHdW7fejkAIP4V+Z/wC2z/wT5j16+uPEGh3a27XV5Lctb2lgG2g7mCkhvw6VcdyZbHKa&#10;P/wVN10Rgtqdl1/59T/8TWwn/BVXUVOH1ayB/wCvRv8A4mvz/wDGnwh8SeAr42x0i9u02bvMFuy9&#10;yPf0rlF0fV5XKvo1xFj+8h/wrWyMtT9NYf8AgqlNIcHWLPP/AF6N/wDE1wniD/gqV4nvI9Rt7XUL&#10;JxKrJF/opG7IwP4a+EV8D69qUHlWGk3c9w33Y4YyWOOvAr3/AOAH7FPib4taxpw1G1vfDkdvNDue&#10;4sSwlDHk8kdMUJIWrPff2Dz4v+M37V0PxF8Q28JsZdLltVlhZQMhlIGAc9/Sv1kW0hk8oDOYcAe1&#10;eU/s9/AHSvgL4IttLQW15exOx+3LAI2IbHHU+nrXp8l21pPEBGZRO3Udualu5SNSiiisTYKKKKAC&#10;iiigAooooAKKKKACiiigAooooAKKKKACobu4S1t2kk+4vXjNTVHceX5Lebt8vvu6UAcBrHw30nxw&#10;13/aMRa2mU/cO04Iwa+TfjV/wTb8OXt8+ueDbKQa1FEFhkuLptuSxJyPoa+55gPs+IQFUjAZOgHr&#10;xVPT0FnCyG7F4+7IXdk/SqsZH5pT/tGfGn9nSSy0C/i08aTYutn+7i8xvLTg9uTha+nPgz+2X4f+&#10;KTWtjd3MhnmLBlEGwcAnrn2r2TxFofgXUftL+JdF0WNRuYz6jDHgnnJyw618C/tqN4K8H+EtZ1/4&#10;c+JtHtbyBI1hj0CaNG3F1DbTGc5wT0qQ1R+k1vrGnQWK3Mcn7lk3gkjpXzP+2p+0jp/g34H65caL&#10;cf8AE2jeDyxIgK8zID39Ca/MnTP+Cgni5dDi0dRq1zciIQCRb9yWbGM4ry3WPEnxN8ZapDPrqeIm&#10;0R3QTRXxmaEkEYznjrincdu5++nwQ1q48QfCvwhqU5BmvNLtZ3IGBlo1J/U16N9a87/Z/gSP4LeB&#10;gAFI0W04x/0yWvRG+7SNBFxzinVVDtuI561YXO0Z60AOooooAqXW77VDjpkZ/OrE2NvPrSsgYgkZ&#10;IpPv8EY70ARQXCzqQeecdK+Zf26P2e7P41/DWDTzC0kgvVnbEhXoPavp5YQgOMA+uKqXFil35izo&#10;J48cLIuRnHpQB+Vv7Nn/AATp8K+NtPup9XsJnWK8aI4uWB2gKf619FWP/BK/4OSSOt5pd2VCnG27&#10;f/Gvp74W+HY/D2mXsa2S2m65Zwvl7M8AZ6e1dPbyO2pXCnIXHBPSgD42sf8Agk58CzukGl6huVuP&#10;9Ok/xq8v/BKf4Ir00q8/8C3/AMa+u9P097dXBuC+WJq35Lf89TQB8eL/AMEq/gjn/kFXn/gW/wDj&#10;T2/4JV/BBlI/su95GP8Aj7f/ABr6/MR/57Y/Gk8vGMz/AK0AfGzf8EpfgpHp8ltFpd7tY52m9k/x&#10;q1pf/BLL4LWFvIi6ZeqXTaf9Lf8Axr6/2n7QG8zKgdM8Ut1ltm1tvzc4NAHyh8Ov+Cb/AMKvhj4i&#10;g1jSrC8hmh3YY3TN95SDxn3r6s0nT4dJ022s7fPkQIETccnA6VJdQ/aoGjV9pPcVJCnlxqud2BjN&#10;AD6KKKAIPtSfafIz8+M1maWjW82oSH+8SPzNWdv/ABOM4/gp0UC2M0hdwwmbODwBQB8pf8FCpvEd&#10;58AL86AIzfG4i2b+BwwzX5U/Df8AZl+JX7R8mpXFr9labSZAp3ylMM5PTg/3a/enxxpvh7VdCktt&#10;aawWzYjm8CFM9uvGa+dP2dfgwvwk8SeJZFj8+11m7WWL9xsQKCxGOxGG7VcdxS2Pzc/4dh/HPWDt&#10;QaWYuoDXbDp/wGnx/wDBNf49eHg0anS1R+W/0tj/AOy1+4QtIbe3Hl26q2cfKoBptvYQzBjPAjkH&#10;jeoPFacxnqfh23/BMv4u3jG7vF08yPwxW6b/AOJq3of/AATB+JN1rlrbXsdm8EjYbFyc4/Kv26Nn&#10;YmQw/ZoSRzt2j+VUdYuNO8PabPqc1tbwrbLvLuFUL269qOYR8ufsafsbn9nPUG1C6txFcyWrQOyz&#10;GQZL5HX2r6+27eg471zHhnxtpfja3T7BfW0kmCxSGUOQAcdjXRTXQimjiPJbvUu4yWiiisjUKmqG&#10;pqACiiigDFurq7t7oiTb5LNhcDnGe9cf8arHXT4JvZ/DIiOsDYIvOPyfeGc8ema7jzDfTTwvCYwn&#10;CyMOp6ZFRratZ6e8cu6++bOGGfTinYyPyU+Ln7cHxt+Aurz2t8uliO4meFCkQb7vXt71y3g3/gol&#10;8dPiJfR6NpttphhmBO6S2wcgbjzj2rt/ijZXHx9+P2o6BD4Pla20bWDFNOtt5qYdhyRggD5e9fof&#10;8Ov2bvBHw68PxRJ4V0a7u0YsJ10+MPz2zjPeiwlY+FPhl4L+OXivxlpuqakmmCCS7jncIxHBYE8Y&#10;r9JfA9pf6L4aji1YKLpWOfL5HQYpNNs7Gyfbb6DDaiMgKY4QuMdMYFbMzPfW+0oY+c5p2GZesS/2&#10;PBJqbHbaQgzSnPO3qcCvi/8Aaq/4KPaZ8MbW9tPCt5u1iJ4wqTWwYFTgnv71of8ABRL9pqX4Q+Fd&#10;L0vSVkvZNSjmtppLO52G3wv3mwen1r8gdRsNf+LniOSW1kvNZvJcHyY9074AxnjOelIuOx7prH7f&#10;njzWNS+1aobdQzl4/Kg9evavQPhb/wAFQvGnhnWhY6m9tF4eRD5cn2UF95YE/wBfyr2n9nn9g2Px&#10;jY2l5r+m/wBmC1EL7L3ThiTIOfvDtjmvcvjD/wAE8fCnjz4fpoemRabpF1DN541G005N7ABvlyBn&#10;GSO/akUew/A39prw78bPDofTrl5roqkTBowo3lR79MmvYdMaaH/R5cblXPFfjh+z/aeJP2Zf2g/D&#10;3hLUrzUmsNQ1qNVkuS0MbIsoXoeCCBX7C6VqSaleNPEQ8bLwUOQfxoAuaZM91vZudrYrRqCNUt22&#10;gAbjnjip6ACiiigDLuprxplSLbsI5z1qw12ljaqbhwpA55FNmvDFC0hgOV6cV+UH7d37ZHiTwx8R&#10;NQ8N6PPqVlJb3bRj7HeOm4Y4GBQB+ms3xS8OWl0tq07+Y3PQf41HJ8XtBhYoLhsDp8o/xr8Gl1r9&#10;oXXdWhu408bqmMfKbgj86muLz9o5ZnC2njl1/vbbnmgD93f+FxaF/wA/Df8AfI/xo/4XFoX/AD8N&#10;/wB8j/Gvwf8At37R3/Pj47/75uf8KPt37R3/AD4+O/8Avm5/woA/Vj9vz4rWafsu+K77Rpt2qxtb&#10;iIOPl/1y+/pXO/sDftSW/jfw3Jpmr3P7+yt7aJVWMD5iGB5/AV+YHiLU/jhb+FrmbxZoni658PKy&#10;+e2pRz/Z85GN2VxnOOtUvh7a/GDwrff2r4e8MeJ4bOcpNtsYZkR1HI5UYIoA/oZvrqWZDc2TKxAA&#10;BP61pwM728TSY3kAtj1r8tPgV+3p468L3lpo/iT4feILhxuZpb93AI2nGdwr9F/hb8Qrz4h6JFf3&#10;OizaOskayKkueQR2yOaAO2ooooAKKKKACmTb2jYJ97HGfWn0jqXUqG2k8A+lAHHal8LdG1++a+1B&#10;C142C218DI6V0ulM1rZskmBFAAqY67QMCviz4yftCXHwt+Pur2N/rMkGnIkaqs975cYY4PGTgHGa&#10;+ibT9ov4dTeHLeSTxp4fjllgRijalCDkqDz83WgD0yWxttRUTNu2sc9cUs0ltt+1MWxAK8+s/jx8&#10;ObjSoAPHvh+Jskn/AImUOep/2qW5/aE+GDMtonjvw2wlGCw1OHj6jdQB22rCbVrGBrLBBYE7uOK+&#10;U/22fBGreH9HufiNoyRAaDp29ndujKWJ479a9x1f9ob4d6Dp0Qh8ZeH7kk7MJqMWRweetfI/7aH7&#10;Vmg/8Ks8ReBLLUrLVptc09gl1Deq5jLZGAuecY/WgD6J/Y4+Ntv8WvhTobSS79UWySWddm0ZI7V7&#10;lZ3EiTiJ8fMSa/LT/glmfE2larrUF0dQk05bWIW8j7hERk/d/wDrV+qEsOy4jmA4VeQBQBNt8qRm&#10;/vU4qF4HSkjlEoPAzjOKjgmM0e4jHOKAJKKKKAHL3pc0i1E7bpAAafQze5KRmvln/gpJrKeH/wBm&#10;XUr2RiiR3kJJXr1NfUxO1c18hf8ABTvVo4v2X9XT7Mt7m6h/c4znJPamxHE/BX/go98H/D/w90DS&#10;9V1W6S6h0+3gZVgz8yoAe/qK72b/AIKcfA3TYfn1i8WNfW35/nX5eaL+xv4x8aaXp2r2ek6vBBNC&#10;s6iGwcjawDADjpiukuP2D/GmraeI20/Wk5+99gc9PwpCP0R1L/gqR8EIVTZrN3hgett/9en6f/wV&#10;G+Bj2q/8Tm8Lc/8ALt/9evzpm/4J/wDjGzkt3Ona1dBOSrac5/DpXPeIv2HPH0moyzWvh/XIYcAr&#10;GmmyY4HsKA1Pvr4wft8eDfHfwt8W2Ok6hM7XFhPDEWgA+9GwGTn3rs/+CefxitPEHwn0Dw75xa7t&#10;7Z5GUqMD5wOv41+Vml/s8+P9b8XaZ4dOna5plrczrbTTC1kAGWwSw9q+/f2JP2TPFHwS+KV3d32u&#10;6tNpJsGhjjuonjiDF0bIzxng0hn6QL8yg+1OqK3UrBGpO4hQM+vFS0AFNbrTqa3WgqO4lFFFBY0L&#10;IZlYY2d/WotTYrGmPWn3TlbV9ud3YDrUNiGlB81SRjgPzigCC41hLLSJbuY7UQ4JxU9v5Gpaeko+&#10;ZJ0zz6EV4P8Atq+NLr4afAfxJrdr5yraxo+6FimMt615T+zH+2toPiDw3Zw65qdnpzRWcWHvtQUb&#10;jhc/ebrTW5L2Pojxj+z34a8XyM93byMSoX5XI4yT/WvObr9hvwLeT7prOcjdnidq7lf2pvh8fveL&#10;NBT66lF/jVyP9oz4b3cZb/hO/D0ZxnH9qQ//ABVa6mZz3hT9j/wJ4H1KLUtKtZ1vYs7PMlLDkEHg&#10;+xr2BbN9N0+KK1RFKJjkDsOK8rb9o74f2t+pj8daFc4H3BqkRzx/vVzq/tk+CL59Wtl1zRkNuCqN&#10;/aUfzHn3page7Wsv9oWvk3bL5uc4UgfSnWsd9FMVbYYAwC+u3P8AhXwB4R+PupfEj9rz/hH9F1y5&#10;m0z+zPO8mzuzJFuDYJwDjNff2mK1rp9ktxcHzSig+YeWOBn8aHoCNeiiisjYKKKKACiiigAooooA&#10;KKKKACiiigAooooAKKKKACqupeT9jk884i/i/OrVcx8SPClx428Haho1rqs2iT3IULfW+d8WGB45&#10;Hpjr3oA8b+JX7bnwr+ENzNpWu6jdQTQsYSEh3DdjPXPvXy98VP8Agp34O0jzJvBWqSPKqAoLi2J+&#10;Yk57+mK80/aU/wCCfPizU9cu7228Ua34mkMxcqbUvnCjBzu/Cvk/V/2dviL8O9VWbUPh/qV5Yxpu&#10;aSe3KpySBnJNbcqFyo9M+J3/AAUA+K3xYWTTYDZvZTMyKwtmB2uCvXPoah+DX7Ffxa+Jvh1L6FbK&#10;Xw/PI+9ZrhhJuz6YPevtH9knUPg5/wAI3b2vi7SPCuj6gthEh/tCCLzPNwAR8wzkGvr/AMGa54C0&#10;Pw+Lfw5faRdwBiyR2WxVJzzgAYqbK4cqPjn4G/8ABMHwhZst34p0tjexiNw0NySA3Oe30r2X41fs&#10;feH9U+Ht7oPhC0ca27RvCLiXCcOpOTj0Br6VnsBrFrbT21ybJcbyIuhHvzTZLjT9Ntz9ov4hID/r&#10;nIDDnpmlZC5UZ3wx8O33hXwH4e0m8Ci4sbCC3kCnI3KgBwfqK67IbiorWZJreN45BIjKCrg5BHrU&#10;u35s1BQKgWnUlLQAUUUUAITjrSbh1oftUdADC824Yxt7027a5aFfs+3zM856VLT1+9+FAEcgm3KF&#10;C7cc/WljgH3mHzHrU1FADBGq/Sj5W5pzfdNRUANaPcKi8g7hmp6VetAB5IUcdaXyRjFSUUAVVilS&#10;4BAHl96tUUUAFFFFAETQjzPMH38Y9qq3EYvpUC8iM/N2p/nt/aHlfw7c9arM39nXJBfeZ24B4x9K&#10;APl//gpJ40vvhh+znfa5ozBL6K8gA3jcMGRQeK4D4e/8FJfhRa+G9JHivVbiO9ht49nl2/G7Hzd/&#10;pXZ/8FRLiKz/AGVtSkuIUuFF3ANj+7jHWvyd8I/sifEHx1bveW+i6w8GFdPLti67W6YO7pVR3Jls&#10;frDJ/wAFSvgXt+TWrz8bb/69MX/gqT8EO+tXeP8Ar2/+vX5kw/sE/EQAbtC1n/wCP+NXo/2CfHx2&#10;50TWB/25/wD161SRldn6Tx/8FPPgV9oaVNZvDKwwf9H4/nXn3x7/AOCjnw08R/CHxPY6FqlxJqk9&#10;qVt1a34LZB659K+LdM/4J++NbyZkm0/V7UbSd/2Hv6da4f8A4ZR8UeG/HGl6JrcOo2llfMd1zdW2&#10;AoHfBPIp+6B9b/8ABNP4/eIvHHjq9064ng2w2DOF2Y/jPcmv1NNqs7xTNy6jjB4r8h/hP+xR4t8C&#10;eJW1/wAKa/rMVtcKEElhAYkdQRkZVuRkV+sPg+S6GmRR3IkaRVUFpCSScc1MhnQbTRtNSUVibEe0&#10;0/cPWlqGgCXcPWjcPWoqKAI7pZGZPLxjPzV5L+0f8Xn+CngDUfEPmiKC1VCzFN2NzqvTI9a9Ohke&#10;O4uRIxVTkLuPX0xXzx+3Z4Tu/Fn7L3ijT7aKWa8maEJ5a7n/ANch4qjI8T/4J432p+OPiR8VfEus&#10;iJ7bUrq3urJkGCVPmZJHbtX3xNJceSUjI87t6V8M/wDBN/XNP+w+KdGLQ29/YQ20Eq5Ak3ASDkdj&#10;X3BokM1tbiOYtK+SfMfrSAs3DTrZMV2+aEJP1xXIeJ/HkfhHwpLqF/JsdW25Vc9Qcd62rOGTT5NQ&#10;ury7ZbVWMhMpO1VGSevbFfnt/wAFHv2n7fR9Hv8Aw34du45pT5Uiz2V2Q38WRgCmwPh39q79oDWf&#10;id8QfFenSyRyWFjf3UcO2PaSpduvPpXvH/BM/wDZr1bXNa07xlcQxvpN3bzKh34bIZh0x7V8p/CP&#10;wFcfFD4saDbu0sw1e/UXUhTzChYkncD1/Gv3X+AnwNtvgr4N0/TrWYOtvvAVYBF95mPQH3ppJod3&#10;seq2CxrpX2S3GGijEfTHOMURw3cGlpGu3zwTuz0xzU8khtUBji3Fxk445qlq/wC/0tXlujYbW3Fi&#10;cdAeKOUfMz87f+ChFhZ+Hv2gvhJfwApIkolkbr83m5OK+5PgHqC618ONL1LJJlDcnjv6V8LftQeK&#10;NM+M37VHwksdLkg1C00++S1vZLdhKqETAHeO3Hav0U8IeH7bwzoUFhaFPs8QO0RqFXrngCm4qwcz&#10;NGzvrfUizxZJjODniru4etYtsEuLlXtwIkU/MsfRj74rVqWrFJ3Jdw9aTeB3qOj171IyrqExuNNu&#10;DBywGBn1r8Vv2wPg7r1z+01f67qcSNpFxqSmPy2+f34xX7T/AGxo5hEbXbE3V+w+vFeGeNvAngz4&#10;teLNQ0yS802K/sZPMkXylkkBPHIPI6UAdJ4B+HHg7WvDyz6VDKUXCneQPmwM9q66H4V6EsS7rdt2&#10;OeR/hWH8OPh+/g/Q5YW1qR4hIWLEbQPTvXe2rP5YUOZVA4kzndTSuJuxzv8AwrPw/nH2d8/Uf4U7&#10;/hV/h/H+ob8x/hXVrCByTmhm7AdKqy6E3Z8lf8FDNAttB/ZB8ZRaPHtui9uU3AHrMgPb0rs/gT8P&#10;dFm+CvgqR4GN1caXCZemC23txXffHz4dx/FD4X6p4ekXi6aPJ8sP91weh69K2vh/4VTw74R0fSw3&#10;/HlbJD9zb90Y6dqdkLmZxGofsw+D9Ul+23dpMbzgblkAGPyr1TQtLj0XSbaxhXbb28YjQHrgDjNX&#10;Llv3JIryT4y/GOH4aeJfBWnzmNV1m7FuWkn2BcsATjHPWptpcad3Y9YuLpLWHzJM7c44pzTrHam4&#10;P+rC7z64xmoIrq11mxD28sc8bYOUIIqYsPLWExgoRtPpjp0qSxlhex6hapcRZMbZxng9cVPVGD/R&#10;bs20aBYlGRt4HTPSr1ABTZWZYnKfeA4z606o7qRobd5ETzWVSQnqfSgD8nP+Co/hewk1DUdVnDrq&#10;El5CrNGf+mbY4/Cvz61qTVdPurAXTXP2coMeWWPy1+0vxs/Zrb9oP4gXiX9zJp1vuS48s2/mrlRj&#10;GCe+a9p8O/s5fDvRdBt7afwZoOsy28SRmSbTYSxIABJyvU9aAP57/tGsqxuIvtR09/lj+9mn6Po8&#10;6sZHF79r3bo+Wx+Nf0Sf8KH+GtxZx+b4B8O2q5ztOmw+vT7tLc/AP4ax3UGPA3h2Md8abEP/AGWg&#10;D+fPSLTXtR1Vra788xcCLbu+8TgZr6P+G3/BPn4tfFLUbXXtSSwl0+3cRkC4ZW2gA9Nvo1fsNN8B&#10;fh00aPF4I0BWUhgy6bFn/wBBrqtJ0iy0/T5Le0sYNNiz/q4UCqeBzgD2oA8r/Zx+AOl/CXwLpdu0&#10;DR6qtusdxh9y5HpxXs+d0ZV+ppkMfkxqgbIA6+tPoAit42jkkJ+6RxT4Idin606pE+7QA3aaNpqS&#10;igCMjapqtHIDcY74qa6ZlUBQTn0qvaWxVg7MSfemZy3LMylonC9SMCvmX9s34S6/8TvhPc6TpaRP&#10;LJcxNiRtowCc9jX03JII6q3tvHfWmySNZFznaRkUB1OL+D/hf/hFfhb4d02eJVurfS7eCQDBG5Y1&#10;BwfrXa6fCq2qAoueew9algjjWFURVAUYwB0qH7S8dx5KwkoB96nqIdCySCT5VO3/AGRVWGbz75oG&#10;RNmP7o9Ktz7YULjAOM7Om4+lUpJEurN84tLgqeB1HpTQHgv7QMfhf4SeHdV8QwK0es29tLeWxOCv&#10;mKGIyPTI6Vy/7H/7YGhftCWtv4bubozeKoLdru6jjg2RhQygYOT/AHhXyX+218PfjR4i1x7fRLfx&#10;Lq+nzLMjrAzlApZsDGemK1P+Cbv7LXi7wT46l1zXE1PQJ59OeN1nhKYPmIQuc+2arlQj9VYwFUKO&#10;gAFOyKgt4jDbxxsxcqApY9ScdalqbDH0bSeaaDUi/dFSVHcZtNG01JRSLKzMqzqjfeNNu3kiUeTj&#10;OcHNEzhb6MEDp1qWOZJpGXAO38aAPmX/AIKMRtdfsdeOlk5JiT7v+8K/DTUlvdO0bTvKfZHgKdrH&#10;piv3P/4KKabd6v8Aso+NbOzjkkkkhQKsQyc7vQV+b/wW/wCCeOv/ABm0G1fVtT1bQ4Fto5on+x7w&#10;+4Djk+9NOwmrnyBeahcTQFftD7v+uhqrZSSoziaeYA/9NDX6J/8ADnl/+h31T/wXj/4qj/hzy/8A&#10;0O+qf+C8f/FVXOxcqPz902IrqCPZTTedzt8xzijSUuZ77UWgmk8+M7pN0hxmv0Gg/wCCPcscg2eO&#10;9VjPqunj/wCKrx34yfsQzfCHWvD8MGv3VxDcXLRXczWuwbVK5Z8Hnr3p87DlRqf8Es3m/wCGt0uL&#10;wkv/AGXKPX+Ja/a6bT4r6SGVwf3ZDJg4r4D/AGDv2QdP8H+MLb4kWXiBtQiaCS0+zrbAR/w87s9a&#10;+/rqJzJB5bMqqeQvQ1PMw5UXKKKKkoKKKKACiiigAooooAKKKKACiiigAooooAKKKKACmugkUqwy&#10;KdSMcA0AZUNrNb3kjR4Ckj34rO8aeCNK8badLYalb+fHMoBXcVyAc9Qa2LfUrea8mhWVDIn3lB5H&#10;1FNuoDNfLiTadvQfjWnUD5A+Jn/BOzwT4qM91ZaBE1/ueWN3u5Bhzkg/e9a+aNY/Zv8A2j/g3dMP&#10;CuoaVZ6ZD8yo/lyEFuP4gT3r9WrzzEhREBYn5SR2461Vk0m2ksGS7COM5LSLnvxTUuoH5Qzftw/G&#10;r4M6lpdp471mM6e0oil+y2cb/IpAbomehr1H43f8FBvh54i+DF/d+EL67XxG0kSQSS2rAD94gbIY&#10;Y6Z7V90+KPAHhnVrH7NcaFYXH2hTGJpLdWK5GMjIr4V/as/YPi03wzf614ZuG1TU4jF5WjWdkA0m&#10;ZFyR83oSfwp6AfcHwP8AEE3iH4V+ENQuH8ya60q1mdsAZLRqScYr0Rs44ry34C6beaR8L/CVle2s&#10;lpcW+l2sUkMgwUZY1BUjsQa9Rbpjv6VkwI45Msee9TVTRtk2G+XJ4z3q0zBRljgUgHUUgYN05paA&#10;Gv2qOnN83Q5x6Uc+hoAbT1+9+FJz6GlQbeT+tAD6KTcPWjcPWgAb7pqKpTyDimc+hoAbSr1pefQ0&#10;gU56GgCWiiigAooooAKKKKAIDbj7R5oGGxjNZg1Cw1WWY4YyWTHJORg/1rRuLwW74ddsePvk4FZa&#10;2P2KWQxL5y3hJZgMBQec+9AHj/7XHwfuf2ifgzL4b0+OOZ5rqKXbM/ljCOCefwr0j4W+C7HwP4Ws&#10;tPtYfKmit44psMWBZRjgk/WvLv2y/i/P+z58D5vEVpYtqcsN1DF5EcvlEh3AJzg9M16V8LfG2leL&#10;PCunX1pf29xNcW8cksUcgcxsVzgn1600J7Hc1G0yrTg4xntSeZGf4lqjMja4Rhhs4rwn9qz4e2Hi&#10;L4V6/rtlbbvEOn2jfYpmYgI2R2zg/iK90e8tUJDSxg+5rkvGnj7w74a0G8n1i8s4YUTcYrlwquM9&#10;81SEfKv7GP7S7a5o1n8O9RvWfxbpNs017GIQEUM5IwQADwwr7SW6jt7iCI5DSDNfjF4u/aCt/h7+&#10;2V4t8W+EtLj1+21OK2tRa6fMFSNfLQFsgHPIOeK/Yrw3ex+IrGxv1ZVZY1LKDnBIzgmnLYfVHSUU&#10;m4etG4etYmotQ1LuHrUVABRRRQBi61JLcy26W5wY5Buz6UviDRYPEkJ069TzbKRQXTJGcHI5HuBW&#10;klsI5Xf75bt6UeYI71Y+CSuc96rUyPxx8feJPE37GHx68SaxZzrp+ieI9XJ/doJWKRnvuBI4evuH&#10;4Z/8FAvAvirQYhPqFzLqLsRu+zkDj8MdK9B/aU/Zw0X426TapczwWE9qsrIfswcyM2Pcc/LX5h/E&#10;79hfx74J8RPceG49a1KGNAVS2tSoJPB/i96QbH1H+0h/wUY8O6doV9pGjarPHcXUE9uVa1yCSpA5&#10;Kmvy58V+PZ/H3jB5r+Rrguu0HYB346AV6pp37E/xU1zXkn1Lw9roQ3AYmW0Y8E8/xV9m/s//APBO&#10;sXht9Q1q4l06b5gYbiwzjpjq3ekBF/wTd/ZVghmvPE2v2McsqPb3lhIsrAqCM5IB5/Gv0l1S+XTw&#10;81yf9GHYdc1meGvBNp4Y8OafpdlsiFpbpAZY0CmTaoGSAfas74heGLnWPCTWMFxIspYHeiktjPpm&#10;tEI8m8Zft3fDHwXqK2d/e3UcquyHbbswypGe1fJ/7Vn/AAUy0uTT5tP8C6vOlx5qYWW0H3Chzyy+&#10;prpfFf8AwSjX4jalc6lefEG+snLtIIfsRIyxzjPmdqp6H/wRt0exb7RcePrm7lYEHzrDP4/6ytPd&#10;A8a/4J2694R1Dxhe3fjCOSfxLqWtrcWcseQuWZTnCkDqe4r9c9Lvka+e0hP7lVyq/wD16+D/AAv/&#10;AMEsbHwh4q07xJp3xCunl0uZZ/ssdoVDlWBC8ScdMdK+0fAugyaFotukty1zdqCG3DDYznnmlLUD&#10;eM0GkahDaxgqZzkjqD+NbFU7ecXTAzQhJVOF3dfwq9z6GspFx2G0N90469qdz6Gk2nB4NSWQRwzy&#10;WsiXBBYk4x6V+V2tftHab8Ff2yvijDrl1JBZ+YioI4t54JJ7V+p4+WZXWQuo6+lfiT+098K9f+LX&#10;7ZHxHtPDulXWpTQTqZjZxmRowdwBIoA+2v8Ah6r8B20eW2k1PUCzHkCyk9v9mo7f/gqr8HLeBI4d&#10;WvVhUYUfYn/qK+LIP+Ca3iML5zQ6mW67PsHH/oVJc/8ABOHxLIo2w6oD6LZHj/x6rjbqRLY+11/4&#10;Ks/CWZsR6xek/wDXm3/xNSL/AMFS/hUvLatd/wDgI3/xNfEml/8ABOfxHBIFkTUlcno1ic4/76rn&#10;fiF+wX4s0O18+O11RkXcebMgYAJ/vVrZGfqffFh/wVW+FMviaCCTVr02bIdyiybO7Bx/D9Khtf8A&#10;gqt8J11DVBJq96Ikb92PsTcDn/Zr4l+Cv7Ddx40+H91qMt9cQ6ql00SWgtCzlcKSR83ue3augvv+&#10;Ca+swRNIr6gzSAkj7D/9lRZDPq+T/gq98K309j/bF7vz0+xNnr/u18vftiftz+FfjHrvw+vPDF/c&#10;TyaLeedKZbcps5GCMjnpWBa/8E2Nek0k5Opbs9fsPv8A71Xv+HdOv6atuIrbULndjd/oP3f/AB6k&#10;7WHHc/Q79iH4zxfEz4bWE0lw01xI8gyYwvAA9hX0zcFUgkkHVQTn9a+Kf2LPgfr3wturTT72C8ht&#10;Y1kbfNEUGTjtmvtCXfbtDGqGVWO1j6D3rA1G6bILy1W4PMjZBPTvjpVqqy3TrfG2FuVhAyJB06Zq&#10;zQAVHcXCWkLzPnbGCxx6dakoKq42sAyngg96AOf0tY7rWJtVj4gkjwC3B7dvwrxn4uftVeFvhL4f&#10;1jzruaDUVVniZYtwBBwfauT/AG8v2jLT4L/DlhYGObUUvEia2huPLkCsjHOADxkCvyI0DRfHn7R/&#10;i6aVJNWaxuLl1bYWlC7iWx1FAH0J8Rf+CoXxS1bxReWvhXX4/wCzVKtEJbKLONozyUz1zXOx/wDB&#10;Uj40XDiW516IxxHDYsoun/fuvbfg/wD8Eq4/E2k29zqniO60mR0Zm8ywOc7iAM+YOwr1df8Agkzo&#10;cVlNCPFxcMOT/Z//ANsoA439n/8A4KmWWo3Edt401ueV/I+7HYgfvNy/3V9M191fD34/+FPilHGN&#10;GmlkZ38seYhXnAPf618I+Iv+CN+jiGW7tPH9xFcDcwihsMc4JA/1nrXhPhG8+Jv7FfiiC5ufC+te&#10;I9Hs5Wu5LmdjAm3OOc7uMLnNAH7XKuwAHrS15p+z/wDGax+Nnw40XxDEIrW9vbZZ5rBJfMeDPZjg&#10;fyr0oOu4DOSe1AC1In3agWZGcqGBYdR3FTrkDmgB1FFFACN0qOSQRrk0ecjEgMDt6+1RSKJ0JU57&#10;cVXQiW4qqJuWGR2rH8YeLtO8C6HJqeosyWqMFJUZOTWy0nlwuUG9lB+UdfpXwp/wUr+IV5p/wX1S&#10;yt5JLK582JgySEN37YpbElP4m/8ABR7QPBGvTwxatcRQrPIpC2gbhT9D2qX4d/8ABUn4ea9q0dte&#10;6veSOytkfYmX6fwivzf+B/7LviP9oXWt5udRltftEf2idYDKIw7ck/N2HNfUXjj/AIJJv4X8KnW9&#10;F8WX19qAcD7HBYYOM4PIekM/T7wr46sfiNBb32iyF7aMK7+YMHDcj+VYvxY+MnhX4TQzal4heWOC&#10;NlRmiQsckDHT61+eH7J/7QniD4S+OoPh94g0q6jfWr2KwgubufYflLAsqkHPUcZFfUX7Z3wb1nxd&#10;8O72DShdalcvNGRHBEWYgYyevatIks9C8E/tifDr4lS/ZdHurmSUuIR5kLKNx4HX617Hp9xZtYx3&#10;Q+YOdoIOa/D+H9mX4r+BY77VNL07X5WhZrjyYoGTleduc19sf8E+/jR4h17V4/BfifT7q21eysHn&#10;mjvJi0g/eKBlccfe9auweZ9+qwZVI6YBFLQv3RxjjpRWYwqVfuioqlX7opMqO4tFFFSWRSRxvIpY&#10;ZbtTY7dIHd1GMikdc3SHfg4+760MhaRsttHagDxv9qvXNPs/gP4hnvt32VAm/A56j0q/+zp400LX&#10;vh7ocGmOwaKwhLb8jjavrXm3/BRTTJm/ZJ8bizkZp/KTaIxz972r8dPC/wAevGfgHTYLaO51GLy4&#10;1iwLhk4HtQB/RX9qi/56L+Yo+1Rf89F/MV/PYP2wvGrPtF/qf/ga3/xND/tgeNU+/qGpr/2+t/8A&#10;E0Af0F398sNq7JIobjHI9a8S/aY+G/hjXvhH4o1e9tll1Kz0q6ubaQSsNsoiJBxnB5A4NfjRp37Y&#10;3jGOcSS3uoSR+hvjj+Vcvr/7QHjnxnbarFPrmqWllIjgxtdMyMjDBHQcYoA+8f8AgnL+0tr1zPb/&#10;AA/n1EN5ZnnMXkqBjcoznH9a/TvSr5b61Q53SBRu474r8Gv2C7XULH4pQalYia+maCRNkec43DJz&#10;zX7k+DRcWfh3SJHidpbi3jMingodoyD9KAOqooooAKKKKACiiigAooooAKKKKACiiigAooooAKKK&#10;KACqWrJdyafKti6x3PGxn6DnmrtR3EiRxM0jhFHVicUAfIH7PPxS8TeKP2nvin4Y1fUYJLbRRCYl&#10;MapjcQTggZPHrX1i91b/AG5D58Wdv98e/vX4b/tUfFDVfhD+1p8QtS0TULgNqN2kUggmaPChFPVT&#10;zXNzftZeM7GRZ/7R1Bwo/ivJP8a2sB++Fxq1ra7N8qfMcDDD/Go7y6srpTbyTRkNz98AevXNfghZ&#10;/tteLLyWRJry6jWPlWa9k5/Worr9s7xbIpmj1C9I6fLeSf40cgH76M1i8aAyxkRD5f3g4/WvlTxx&#10;+0Nd6H+11p3hCC822Etn5hj8tCP9Ux+8eetfmDq37X/jDSbSylOo3zLcDnN5J/jXE6h8Vtc1Txta&#10;+P3vLppYQsO8zuRj7n3s+/rQogf0M6Tq0OoaWLpQxPlB2PHpnjBq1YXS3kP2j7o5HzcGvHf2Z/iV&#10;p/i74WaEyXtvcXg0u2MkayhmLmMZB5PJNdd8SNQ1SPwTO9jZSfad3CRAg9DzWTAkl+JukTatLbNI&#10;Q9rKUbJUDOccc+1dXY6xZ65CvktvVuRyO30Nfz0/HLxx40svjB4tS78R6xokf9p3GyP7XJGCPMbg&#10;DPav0F/4JwfETxJdaHotvcy3etWvkzYvriV5C53t3JPTpSA/Qy4uLiyuYYywxI2BgZ4rSkm+zxhp&#10;D3xxVC6d5prNmjwc5PHTOKdrqmW1VUPzb88dehoA0I1ULlRgHmn1BaRmOFAWLcDrU9ABTX+7Tqa/&#10;3aAI6KKKAHJ96pKjT71SUAFFFFABRRRQAUUUUAFFFFAGX4ij8zTWHuKuWXyWUGeyD+VF9D59uVxn&#10;n0zWRrF69jd6XCo+V2Ct2oA+XP8Agp8iz/sz6lu+79rgP5MK/LLwR+218V/h+rWfgzVobSJdqyLN&#10;ZRvnbnHUdua/Uz/gqhbXV1+yrqUdnDJNO17bqFjGTzIK8N/Zz/4Jr6Rq3htdS1m9vrGS4himUS26&#10;gHIJPVeccVUdyZbHzC//AAUh/aZSIZ8TWG3/ALBkX/xNUU/4KbftFW7N5/iG2K/xbdLj6flX6Nwf&#10;8E4/CNvGAuqTOPeBP/iaH/4J2+DV4l1Flz6wRj/2Wtrozb8j83Lj/gpp8cbpif7biMh/6hsVcp4y&#10;/aq+Mnx2T+ydQ1GOaCdTAf8AQVj4POMgH0r9U7H/AIJ9+DNLm8+C6F2xGNjW8Z49fu16L4T/AGTf&#10;Cfh+RZvslszK24BrWMf0ougPz5/Yf/YpvNb1RNa1qG1laa2Yk+bIvIfHoB2r9atB0K08O2K21rH5&#10;Y2gEbieQKboHhvTvDtqkNjawwqgwDFGq8Zz2FaEkO+VX3Fdvb1qJO4/MkooorI1CiiigAooooAa6&#10;lFZgecE1QhljZTeTHlPlz0/z1qzb3LSzzIy4Veh9a5f4qrM3ge+Fju87K48rIP3hnpVGRoWGuaX4&#10;quriGNWeSxbnJ7/n7d63YbpJl3DIHvXwL+xd8XvJ+LHxVsNe1IQLa3sMaLeT4/56ZwGP0r7dg8c+&#10;HLuPzIdYs2T1WZSP50agdHRWB/wmvh9P+Yxaj/tsv+NRnx94cXrrVmPrMv8AjTA6IKF6cUtc23xE&#10;8NL11yyH/bdf8ab/AMLG8M/9Byy/7/r/AI0WC501MkcRrlunTiuc/wCFi+Gf+g5Zf9/1/wAahuvi&#10;h4StI98/iDT0ToGadAP50AQav410Xwfr1ho86Si61R8RlcEZJxzk+voK6W3tY0vnlQc7cZzX59ft&#10;afE5db/at+CtjoWpfabe4vI45BZz5UgzDGcHHSvv3w/bvaabGJmbfjnf1qmI0Ps6yzJIwyV6VZrN&#10;srySaTGz5d2Ca0qiRpHYKTrS0VJRT3QW8otgpzJz7V88fCH4Nnwj+0n8R/FsCwo2shAzB2ZiFJ6g&#10;jA69q+gpoTJqEMvRVGCe1fMXwu+OVveftQfErw1dzW9vHphTazy4LZJ7ZoA+nbuPUGuF8iVFhxyC&#10;Of5U6GO5UkyOpPtVaPW9OvcTR38RVeDtcEfzotrmO7uZAkwZByCGyDVxIkWmtFaUTSDLKMZB7Vl6&#10;/Y6d4gtHs7yB5UKlQASOox1BrSk1O0tW2S3Eanr8zAVTvvE2j2ELTTXltGAMgs6jPGaZJ+fPxi+L&#10;0n7Jv7UWgadGZLfwG+mPd3dvBGJZDMxkQMGbGPurxmvuT4c+KG8d+G7PWd++xuoEnhVgAwVgTzjj&#10;P41+dP8AwUy+KXhnxPZ3mlx3mm/bpbSHZNHIhmAExJA5zivpH9gj4kah41+HaaTNa+XBp9hbQxzg&#10;klwVYbufpV9BH1TaiSZw0DAWfdT1z/8ArrVt9oUgde9Y+n26+HbP7OZTKAS25zz1rXtsMgcHIYZq&#10;HsVHcmooorM0Gv8AdqOpH+7UdABSMCVIQ4bt9aWlHBBoA/Fn/gozea5qX7TevaPqM0cnh9jB5MSr&#10;hhKVIBLYB7nvX2v+w/8Asmp8J/CSXeux2081+0d3bNazOdisucNkDnketc1/wUe/Zf1Hx14dh8T+&#10;FrG81bX5NVgeW1soC7rEqtljtBOAQM545r6N+Bfi/T/GHw3tdKS+hW5sbWG0ufKkBeGRUAZWGcgg&#10;jGDQB6nBcWrTtpdurKYRuyemOvB/Grssdz5DCN1D44J6Vk6bpdnodnG0l9vH3RNIwy3Pr3rXhjNr&#10;BI24v3GaAI0gW3hV7gbpTwxXpmvOfjp8LrH4wfD/AFjTmhV57i3MCeY5VR164+telSKt5brvbZ3N&#10;eMftCfHqD4FeDtU1KJLW9e2tjc+XNJjPXjr7UAfLn7C99qvw/wDj58Rfh9cSKbPQ4YooY4k3KoJb&#10;oxGT071+hUNuUkV2Iz9a+Hf2LNQ1Xx98SPFPxKn0A2sHiSCOaNliPlsMk/KxHPX1r7U1LSZL7UYp&#10;BNJGoXBCk4oAls7Fk1K5lbBVumCavbnkbKEBenNcV8S/iBF8MtAhuXMT7tygzNtyQM+tch+zT8bp&#10;/jh4AuteFnFF5d69sBA+5TtVTnOevzUAewyLcfwsopkF0wYJKcsecgcVJbzu+fMTyx2J70k1us/z&#10;K2COPloAUWsaeYyDDSdeaLaH7PHt980u0wqozu7c0TZ8s4601sQ9xkFv5Mkjf3jmviL/AIKZfDqT&#10;VPhLqWrpCJT50KYBYtgE9hX3Erfu8nriuf8AFC6Jq2nS2WrG0kiPJjuQrDocHBpknxf/AMEwdc8K&#10;XXhPxNb6FZ3Ftc2MMEeo+cOGkC4OBuPcH0r7WvJLm+0UPpDCCRmwDKO2cGvz3+EvxA0j9lX43eML&#10;WaS1h07xhrzBHvHESRr5mPk6DGPwr7Wvv2h/h1pdrgeLtFVs48v7ZGMfhmkgPlT9tb9nJtP1jwr8&#10;SfDC29reeFzcandyyyOzMwCH5VwR2PBwK+g/2RfjFe/HD4F6F4pupmmvL3zS0jxCPIWVl+6PZawv&#10;i18SPh3/AMKp8XWU/jXS57jVtPlWCOS8jLZKnhAW569q8N/Yd/aH8JfD3wNo3w51DWdLsbewjlYX&#10;VxcokhJdnAOT/tYrRCPuiwaw1SzvYBE4jJKTBjjdxg45r4Y+FVnJpf8AwU28f2enkRWKeH0KoxyQ&#10;TJHnk17R8UP2uPBng/wnrOow69o4vLW2lltrcXiA3BVSRgZyckY4r5O/Yf8AiZd/GH9srxN8Qvs2&#10;xtR0Tyfs8bFkULLHyDVJAfqSudo3ctjn60tNjYtGjEbSQCR6U6sxhUq/dFRVKv3RSZUdxaKKKksi&#10;lVFYSsMlfSmRzJdMVwfl5p9wokjZScZqK2tRbhnBLEjpQB81/wDBRO7udF/ZP8a31qyq0UKEZGf4&#10;vQ1+HGof2vdWFtfXsMl3FdKHQW8RJ+YZ5wK/en9sTwrd/Ez9nHxTocNtLJNdKqCOFCzHDA8DFc9+&#10;zl+zLoXgv4f6A99pFvfXDWECyRXlmhKMEXPBHXNAH4PnTryH96ul3vH/AEwal+x3V59/S71lH/TB&#10;q/pNPw18JbOfCek8f9OMf+FCfDvwWM7/AAzosZ97KIf0oA/m6t9NeZPsiaVfLK38TQNivQfhX+z3&#10;42+K2oSadYvb28O9IiLhXUbXOByEr+gK4+F/gqaIn/hHNHQf3hZR/wA8U3QPh/4b8Py3M2n6XYGR&#10;8MRHboCCMkdBQB8e/sQfsN6h8Fru11bW/sM0irIha2nkJ+bHYgelfdVtLGqrDFwI8Lj2HFRRxvcW&#10;/lmL7MM5+UYqDRdLfT57lmd3Dtkb6ANeiiigAooooAKKKKACiiigAooooAKKKKACiiigAooooAKg&#10;vIY7i3ZJV3RnqPxqemyfcPGaYH5a6f8As6+Ff2hf2xfifp2p6OtzFpM8MzG5LIpDBc7SOpxX1hH/&#10;AME7fgZJbiO68FwSnAz+9avV9I+HFrY+MdU1iG3S1uLtg0k0caq0mCOCRyfxr0FRgAVo2TzHzA3/&#10;AATi/Z7hP/IiQAuccSt/jTo/+Cb/AOz9Gvk/8IJb88/61sfzr6LsbhJL65UPuZSeD25qRUla+WUq&#10;QuMe3SkLmPnOb/gnj8AdWVYJPA8LLbfKoaVvlz+PtUNz/wAE/vgWmnPoUHguJEchwvmtt4O719q+&#10;mLeEwySvt+9z9a8y/aE+Ko+Cvwx1LxpJDG5smjUrMSq/NIqdQD/ep+Q+Y1fhv8CvCPwvso7fQtMW&#10;yVEjQBXJHyDC9fSu7urdLpTC4yhHSuR+Hvj628beD9G1m1kjlfULOG5eOMkhC6g4H5108mNnnTMY&#10;j0xWYcx88eOP2F/g54z8QS6n4k8Jx6hdXM0kxfzGyWZssT9Sa9I+GvwK8BfBvRba28K6L/ZllBuW&#10;ONHLY3MSe/qTXfrIt0u0AOvTdjke9WIrdY4gh+Ye9Acw23livOVUjZ0zSS2rSSEkgiplUL0AFOpC&#10;5hsMwkBAB+Xg5qWoto7cfSnZpj5h9Nf7tRsu7uRUF08tvGGiUyHOCD6UWDmJ6K4jx38XvDvgXSLm&#10;4vNTt4Z44/MEcpIz+lfJXij/AIKXeHtF1q7s1utNKwsQGMzDOPwosLmR92r94VJX5b+LP+Cvs2j6&#10;1bx6domm6hbMoLSLcsApyf8AZrpPAX/BUy11S8a51OHTrJZ8ZVp2IXnnHy0ilqfpJS14z8Nf2kPA&#10;vxOv7ZdP8S2c9+5Kx2sDE7uCT27CvVLeaa+upFaMpbpykgP3qBmlRRRQAUUUUAFFFFADN/7zb7Zr&#10;FilttavpN6MXs3O0txg57etaLfLqG5jgbfwpP7MjMwlU7Du3HaMZ+tAHG/GT4a2fxd8Ftol5Ak8D&#10;SpIUkYqPlOeore0uWz0Hw/DbEiOOwhCYLAcAY4/KtO+1i101XNxMsQUd/pmvyZ/bU/bg1C41pNA8&#10;NyKZhJPbP9kuGQ5yoXOO/Bqo7ilsffHxA/bI8C/DOaSHVFvnaMqD9nWNhyMjq47V49qH/BVT4MyX&#10;i272+uGTO3/URY6/9dK/Lrwr8M/ir8YdQ+0zW+q3MEqbt32ktnBC92r13Q/+CbPja78u7uNO1ZWy&#10;H/h+vrWtluZX7n6N+D/28vht4uZI9Ih1OKVhnM0UYG3OOzmvozw74p0/xTamW1fK9CGYZ/Q1+Nmr&#10;fsI/EvRozJpNnrKODgeXIF4/Bqq+CviV8cv2SNUhutd0DUtSsxJ57fb787doGMEZPHNFk9gP22VV&#10;TgcVFMsrTIVYBP4h6185/st/tUWf7S2g2fmG30/WGha4nsoHLNGAxAzkDgjBr6FWdLhTNHJu8rgj&#10;sfrUDLdFNjU3CBz8ueeKdvEg25x24rM1Cio5ZDaBeNwJxzVqgCGipqKAIFjVd2BgsOarXGnR3Vm8&#10;EyhkY5IzUe5tQupI2YxCFsgr3571JqFxb29g7S3HlxgjL+nIpk8p+Cfxi+LGq/Cf9oz4mw6Tcm3F&#10;xqzg4QN93p1+tZ9n+2l8RdJt/Jh1cqqnOPs6nr+NfQ/g/wDZD0D9o79pH4tTXer3Ua2urAgwoDw+&#10;73/2a95/4dE/D+K8Vh4p1JrrHETRjnj60hcp+fs37cXxIkbH9tLu/wCvdapyftp/E2Z9q6rub/Zt&#10;1/xr9AJv+CN/w7tLxLqTxfqqyF/MWMxrgnOcda6rwv8A8EyPCOh601x/aVzcQLEw3SQKV6UC5T80&#10;l/bE+Jt4zbNWzt6/6OPl/Wk/4a6+J+cf2wv/AIDf/Xr6y/ZK/ZM8J/ET4pfG7SL7UWii0bWZbWEi&#10;FSQoc84J4/CvoL/h1d4B1KQ3aeIrzDdAkK4449a0UrIXIfmaf2uvicvXVl/78D/Gql/+1J8SdahW&#10;CXVAyK4bHkDtX6Z/8OufAWrM0P8AwkF3H5Z2/JAuTmnW/wDwS28FaUxhg1y8ndRnDQLnnmnzlch+&#10;f/7PXxG1n4g/tSfC2XVpzObTVLdQTGFx+9X0r95XzcNgHC+9flD4w/ZzsfgB+1d8I4bWSRlutQic&#10;GRApOJl6YPtX6u2yfarJPm2nrkUnIOWxLBClqdqj7xqzUax7FPO760mTUMpaEtFRZNGaQytJfwx3&#10;SWzKxeTpxxX4i/tafFDxH8C/2vPiJrGiXi2o1G4EZCoHJ25IyD9a/byaTy7hR5asx6Ejmvy78Qfs&#10;aQ/tTftjfFCPxNcXmk6Zp8sc1pLBgiUkkMMZ9hQB8x2X/BQL4txaDcPZ6vICHx/x5qwz+dQJ/wAF&#10;FP2htNhWaHX1SKThR9hBOK/Ujwr+wn4K8MaDLpruspZ9waW1QtWha/sQeCmYkmIr2X7KmBVRdg3P&#10;ylX/AIKFfH7U282513eBxxYgcVma3+3l8atZj+zPqrOORj7EM8jHav10vv2H/BjwttEa+wtUqbw7&#10;+x74J0ecs8FtJjHD2iHkGr5iOU/HH4c/CP4g/tifECy06a5hTVZo3jjub2N4owqAuRwD6nHFfth+&#10;z58H7L4H+B9P0pLeOPVhZxQXU0DMyvIgIyM84yfSu28O/DPw74Xsyuk6bZw3Abcs8FuiOvABAIHH&#10;HvW9b5s2AmQDccKXpcwcowWE1xaGO6Kvck/eB4xmtW1TyoVj/ujFG1JG8wNx04pH2+RKQ2flOT6c&#10;VLd0NRs7k9FUtPkVbUOz5GcZNJLGFmRhIcM2cfjUlFx/u1HUDXha+NvgYxnPfpU9ABTJ1kaFxEQs&#10;hHyk9Ae1PpV60AfCn7R37dUfwF+JWr+HdZk1HZCiputrdWj3MMjDEivgTTv20fF3wn8WX83h/U2t&#10;tI1q7kvZoxCrOdzEjOTwea/QT/gpV8Kbnxt8ON2maDHcXsmoxE3UcSeYQI3HJ9K+a/2df+CZdl8T&#10;fDN/L4nv9S02XzFVMIp2qQScc0E8xwmtf8FLvHs2mx/8TuZrTdmNRapkH8/WsNP+CnXxvtbeQ3Hi&#10;aNl/gVLNOB+dfW9x/wAEdvA9jp8SxeJtVnYNyrRjj361cH/BHXwFJGA/irUzkYI8of407C5j48u/&#10;+Cm/xqbTo5ofEiJu67rVOn51578QP2u/H/xo8I6naeINWF350TQH9yqfL1xwfev0F/4c6+Adu3/h&#10;KtT2/wB3yh/jSr/wR18AouF8VaoB/dWMf40g5j5o+FP/AAUPg+D/AMH/AA34Z0y6v7fU9PtVgmZL&#10;ZGj4XjB3f0rj9a/4KcfHm+u9+j+KoYrXb0mtE3Zr7Gb/AII4/D5uvifUj/2yX/GnL/wR28AxrhfF&#10;Opr/AMAH+NBR8BfED9vz4x+OtLt7LX/EEV0qknCWyrjPB719of8ABMv9oSz8L+BY/CuoPcPcXGoS&#10;zny4wVIMadyc549K6tv+COXw/flvFGpt/wBsx/jXa/Cf/gnfovwh8aWM2ma1f3VnGGdnkQAAkYxw&#10;fagZ9nWd9FqumxXcYPlzRh13dRkZFGmuzwsSeNxqLT7OLQ9JtrMPuWGMRqzdTgYqXTZN8J4wNxoA&#10;eWLM2eQvSnQSedHupRHtZj2NOUALwMCmZvcqLcFluRz8oOK/PX/goD+0N4m+FbXq6DdSWs6LEVkM&#10;QZcHdmv0U2Dn5Rz1968Q/au/Z70f4+fC+98P3aC0lmkRzdwRKZcLnjJ7c0CPxIbVPid+0tK+s3Wp&#10;W9y+hyfaYyyEFWPzcAA+netvR/BPxJ1ZlvdTuopoGU/II2DZHA/hr9G/2Ff2Z7f9n/UvHGnXtgdS&#10;try4RYH1CJWyqkjgc9q+yo/Afh64s1B0HT4jn7q2ycc/SkB+CthoPj74gTXL3zq8GlNiNXjZTtPp&#10;heelVV+C/jO41ptatWijiddoDI+7gY6ba/fyHwB4ZtUYJoGmxhh82LROfrxUQ+HvhxpPMXRrAL/d&#10;FsmP5VpF2EfhPZ/s5/En4p+INK0rVLuzl86RbeEsrqFBIAyQnvX6jfsVfsgp+z/p1pdX0FodX+yv&#10;BNPbSMwbLKe4HpX0pfeHdD0W2e9i0exje3XzA6wKCuOc5A9qtaTrL6lpEN3BCrbzjC9OKbkBr7cd&#10;KNpoQllUng45FOqLjGjmpF+6KbTl6Uio7i0UUUiyGaNnYYIAx3qve3n2KOMNkknBxU0kjC7RR93H&#10;NNWxVLiWVmL7uQrcgUAVtR+xNC1rcriFxk5OB+dfNXjv9uTwT8M9cvtEuRfl7OZrYeSkbKCpI4Jc&#10;ccVf/by8VXel/su+MLvT7qSwv4418ue3kKOvzdm7V+F+oeLry/ubiW+1i6uriYks1xIzNuPUkk5z&#10;TSu7Afu/8Iv2vfDPxS1CG2tHugZHZR5yxqOAD2aveJo7e5gjmUblYbgc9q/m58I+JNW8F2p1iy1+&#10;+jmgY7YUnZByOvWv2K/YN/as1X48eD7vTbrTY0fQLS3jEolLtKWDctkdfkq3CwH1F4o8W6V4N8M3&#10;GpanuNrCQGVCN3JAGBn1NcP4N/aM8GeItSks9PW5il3qhMgQDJOB0avzo/4KVfGLXI/iRdeGJb66&#10;0O0uLSJibe4ZQuMHOAR1xXw3oXxJ8VWOtQSabrOozR2sqs7pdOu5QcgnBp8gH9Is0l7fN51jcRiA&#10;jAyc8/hU+jtdlphdSK+DhcV8RfsDftJxeOvCdj4Q1TUVOrZkmbfMzzYG3HJ7fjX27NdPZ/ZEiQSp&#10;JgF++OOalxA06KKKgAooooAKKKKACiiigAooooAKKKKACiiigAooooAKjuA5hYIQrdiakrL8TXBt&#10;dFuZB1AH8xTW4nsed/Ej9oDQfhfaynVVmkkj3A+Tg8hc9K+b3/4KrfDPR5jHf2msSMCfuwDp0r88&#10;P2xPEXiL4i/tJeIfDGnpMyx6gkYWJzk71UAYP+9XQaD/AME4fHupKlxJpOqFT67CORn1rayM9T7X&#10;j/4K9fBi1vp9mma75zsV3C375pZ/+CunwwiuvI+y63vPI/0YV8taV/wTZ8VQh/N0nUQWH8QT/Gqc&#10;/wDwTE8TXF4X+x6qI8fewn+NCsI+rLT/AIK5fDO8kmWO21rMfXNsK8k/a2/4KMfDv42fs/6/4R06&#10;z1VtSvDF5bTQgJ8sqPyfoteaaX/wTB8SxtciWy1VQeEO1P8AGuP+KX7B+q/BbwPe+LL+G+S3syoZ&#10;rhVCfMwUZwfVqNB6HsP7Ff7dCaObTQdZuLyWCFra0gRYkAVBhcZwK/UTwr480n4iaOl1ZNsR2I2y&#10;sAcj6H3r8ZfD/wDwTs8Y+IvDdp4h06x1T/TrZbuDyQoVty7hjnoc1s/C/wDZz+Pnwx8YRRjwzq1z&#10;piIf3k069SfTdWAH7WWsEcMWI8cjqDmpY1ZVwxyfWvOvgvbatZ+B7MapbvBei0hDRuckPs5H5139&#10;k8klurSrsbuKpgWKKKKkApjSbWxT6hVt0p+lPoBNXCfGD4uaT8HfDK6vq6TSQSSeSogAJDEcE+1d&#10;vcSeXC7egr4E/wCCsGu7PgRaL5/kY1SP5lPtTGfDP7UX7V3iTx54iNrpGozLazQ+WUeBCfvMfT3r&#10;jPg7+yH4w+O2rfaUvLSNpoxO7XIYZ+YA9B711P7E/wCz/qfxE8c6VdXltcLafbTG0mARjaD3PvX7&#10;ZfDX4Y2Pw/0O0t7eMSSRxeWSyAHHHp9KQtVofA/hf/gl/o2j28VvrWl6be3EmHDrNIMDA4Pzeua+&#10;efC/7Fq/ET4+eO/BekxWdtDoLJsWaR9g3L27n8a/bLYs42uoV+g9cV+f/wACNSk0/wDbb+NcVhEL&#10;uZWg3r6fLSLjsfOHiD9m/wCJn7GnjCy8SrrtkdNsYzNJDZReYx3goMbgefmr9HP2Wf2hLT40eDbC&#10;CI3H9rWtsst3JcIF3ZJHArvde0q3+JHhu60LXYlsLq6wFXbltoIbIz9K+K/2R5Ifh9+198YPDdvP&#10;58FoLeJN3GATnoPrQUfotRSKdyg+opaACiiigAooooArXkW6MkcNnrUbCdBHhxjFQ69cPb2RZV3c&#10;ihr4xQ2YIGZQPzxQB88ft2/Eqf4O/A+98VQzPDIlxFFvjQM3zMF6EYr8mvgJ8Hb74/fFWPV7gw3F&#10;s2pRyyCYFWIcknpjHSv1t/bw+Et/8bfgRfeFtOgmuLmS4il2wAFvlYNnk182/wDBJfwv/wAI5b/E&#10;rTr+Hy7nTru3iAlALZXzB/SqjuKWx9ifCX9nvwv4B8OWkCaXGl3HuDSJK5BBbOOTXp0lxb6bCEEb&#10;eWoxgc8Ukkj3UIKLlc5BFTQXSSja2N33cVRmVvPtri3EvlttY9D1rzv4sfAnwx8XNCube/0uO4ma&#10;Ixo0sjqBkg9iPSvRL66uLZiILcTYI49qmF5IsZ3RBZD0X1piPy28DaFe/sc/tLeJZ9623huW3is7&#10;a3tV37WYKT8zdRknvX6f6bNbfZbcRocXCBjznt3r4G/4KB+JP+Fyxp8OPD8Uc/iXTNTt7y5gtT++&#10;SPCtk5xxjHevt/4dWbaHoNrBeMUmMa4D9enNN7DW6OqFykf7sKRt49qYsMkLB2IKjkgU6+1K30+1&#10;a4mkVIwCQx6dCf6V5V4f/aK0LXvEUOlR3lqZJJDH8rHPXHpWJqerebHdHaVJ2881aqFbqJolkVwU&#10;boR3qagAooooAox2pglncEZkzj61mXGjTXsDWtyyyRsckdB6j+VbDszM+9dqJyG9ajiMOo/vo5Nw&#10;HHHrQB438Fv2d7X4V+NPGeuiC3RtcnWYNHIxY7d3UE4H3q9WvLZ5lMkDBL/gLKegH0+lWbq1h1LC&#10;Ccgw/e2+/r+VY3iDXtF8F6PNqmsakljpsJAkuZc7VyQBn8SBQBfW4g1CMRzjNxCMb2OBu6E/TNeL&#10;/G79sDwd+z2s9r4iiu7mRFBJs1DcMDjv7V8vftrf8FBtJ8J2dnp/hCWx115xPBI0MpVk4wD92vzt&#10;mi8d/tReNBLZ6XcTGWP/AFUUm4YX6ketAH3v/wAE9fjH4dvPjB8X9QeGdoPFmuG5slOAVV2JAbnr&#10;jrX6Wo0Wj2asFIiBwFXk9a/BjSfgr41/ZW8eeCvE2s6beWNjJdLcSm4IVCqZJ+6TxX7Afs9/tGaB&#10;8avDliLW/tXvJg7mGBixADMPT2oA9naOz0+FroREZG87SSfWqV3O+pafHfacfJmkbaWcc4GQR+lb&#10;CSRSR7NwPGK4r4g/E3Svhxp8kl9cQQRodo83IGSCQOlAHyb+2LatdftcfALewYC7i8z3/ejNfcsG&#10;IZjEvCKMgV+Puv8A7RL/ABy/bM+GyWcUMkem6ykIaFyc/vwAeQK/XbSY5hcFpUKZU8H60AXLW585&#10;WBznOOakpIWjdW2Hd60tABQ3Sihh8pz3FADI1E0gk6lTjNfNPwn8eaR4g/ac+JWg6TFLb6vpuw3k&#10;sg+RwS2Nua+jo7GNEdVlLFjmvyD+Ln7R2rfs2/tgfEm98P6RHr11eTKk8LyFPLVcnPT3oA/Xma9t&#10;pL6OB4mMjDhu1Wt0MHRCK/KI/wDBZrxG1q8sHgWwmkTAA+1HP/oNOtv+CzXieaMb/AtgkndftR4/&#10;8doA/V2O6S4+XHHvSmzhY5Kc/U1+UUv/AAWV8Tx/MPAlgcf9PR/+Jqv/AMPovFG7H/CB2X/gUf8A&#10;4mgD7q8d/tCaf4B/aA0fwbcG4CXVi1zsRQVON46n/dr2xXj13TrW8hGI5F8xQ3XBr8GPi9+2Fqfx&#10;w+P2i+PdQ0yLRGstPNiIY5SykZdtxOBz84r9iP2V/iVF46+HmnBXjLQ2MBO0knJU9c/SgD2qyjP2&#10;Xa3PNMuriC1hkDso3AjG4elUtY1k6Loct5tBMZAwenJA/rX5D/tOfty6ja/EbVdLtLaFv7PvZYn2&#10;zsMAevFAH6+Wm2700LbsoO71Bo1B3hksFzzuAbH4V+fH/BPz9qq4+KHjC20O4iiQmGWT5ZCW429i&#10;K/ROSeOaF5Mg+Wpb9M0APa1T7QZgPnPGfwp1Q2F0LyyWUYIJ7fWpqACo7ncsDlDhgDg+9SUjfdJx&#10;k+lAmYetaDYeJtFittZg+1xK+/bkjnBAPHsaXT/DdtoumywaLGLPeOMkkZ7da1youE2N8p64FRLC&#10;ltOihsljnmqMxmlw3kFuq3syyvjkjjvxVj7VH6H8qq6tpsV5GPMmaIbgQRV2MFVUbcgDrQAz7RH/&#10;AHTR9oj/ALpqXc392jc392mBH9oj/umj7TH/AHTUoZsfco3N/cqDUi+0x/3TT9xkhPlfKc96dub+&#10;5ULXEqzBBF8uM5oAg+x3MznznDpngdKtfu7KMhVwOuBStLKq8R5NMWNrghpF2HpigB0N0txnaCMe&#10;tS0mVGFByRxS0Gb3CvAP22/idqvwl+B154g0e7azvI7qKMSLGrnDE54YYr3+vkT/AIKkW8dx+yfr&#10;KSyeUhu4ct+JoEeufB7xZpuueA/DGq30iyX+oWNvcSSFwCzuikkgHjk9BXY6l8RtK0jUntJJVYqB&#10;91wR0z61/Pr/AGH8R/ENhpSaANRuLa2jUBoZgoC4G3uO1XH+E/xa1Fizpq3mn+Hzv/r0wP6AB8SN&#10;HkX/AFgwR/fH+NEnxG0e1h3eYNvs6/41/Pt/wqP4uw7zLFq6Ad/P/wDr1O/wf+Kf9li63aswJ+75&#10;3HX60XA/aH4/fGp9D8Aa7LYXvlSrYTOjDa2GCNjg1y/7FXxg1j4ieGdPgvb83D/Z3kIZVXowHYe9&#10;fjRYeFviR4s1y08PtBqEst1ILbZ5oJbJ29z719s/sD+A/Hvwi+NF/pF/ot0Fh01lxO46mRDngmgR&#10;+uS52jPJpar2LPJZQNKuyQoCy+hx0qxSGFOXpTacvSgqO4tFFFBY0opYMRzVeCR3upkY5UdBSyMw&#10;vIxjjHWpZpPLXPegDwz9sfwHF4w/Z/8AEumQRJ506oFLE4+97V+I9v8As56s/wAUoNKm8poZtRWA&#10;KdwABkx19K/oc+xjU9PkguEwrHkEZr4f/a58a6F8G9e8P36m2keTV1SXzBt2AHJPAPTFVHcDyjxN&#10;/wAEpdd1rRjFpNxpNmJEVh5kkh56+teOaP4J+L/7Bfj7RYbfxLanRdbv1iv4bG3WQvHGQMZYEjiQ&#10;9CK/STwf+2x8KdZ0ISal4y0uwnB2eXvJ4wOenrXJ/FD4jfCjxp4T1u5/4S6xlZbWV4CozuJXjBx7&#10;Vom9QGfFj9nf4eftaeEZ/FMehRz61KqQx3V1M6kBWXOQpx2PauN+GH/BN3wX4fjvhqeg2FwZ0UJ5&#10;dxKPXOfmrzn9hn9qjwL4H8B2ml654ps7WRbqZj9okOcFmx2r6v1P9tf4NR2olh8e6S8saltgkPXH&#10;A6UagfHVn8PtJ/Z3/bWWy0e2SxsBpIYQwsz4Zm55Yk9q/SXStYgm0fRZpFZjcwxspHYkA81+VfxS&#10;+IejfH79roX3hrVItQT+zlG60bcPlbn+dfqH8NVjbwT4ft3b97a2UMbA9chAOfypO9tQOyooorIA&#10;ooooAKKKKACiiigAooooAKKKKACiiigAooooAKgu7aK8t2imUPG3UHpU9U9W8w2MoiXdJxgfjQJ7&#10;H5Z/tGfsa+J/Bv7Si/Ey21CzbR9U1mGX7Jb7zIqJsLBvlwM49a/R34e+JoPEekw3Vkjw2sf7to2A&#10;BLADJ4PvXjXw5+OTfF34weP/AIdavb2cEfhtFEbRqfNJcY+bJI79gK9v+HfhS28H6RJYwSO4eYyf&#10;vCCeQB6dOK2b0Mteh1ZPmRnaeSKgRWjtjuOTnt9aq2MwW+uVJ6HA/OrSyzmYKYwI/XFSMranqQsV&#10;t/ldg/8AdGemOtfOX/BQbT7jxb+y34m06wjf7RM9vtG0npcRk8DntX0vHMJ5GXap2nHTpVbUrW21&#10;RTYzqjo3JUqD79CPamI8+/Z91M23wb8HWU0UoltNHtInyuPmESg4zXoiyQX/ACYiGPdhim6ZG8KP&#10;C0CxRRDZHhcZA4FP1C8t7a0LzyCJM4z0qBkcaPaCRHuI0Mn+rBYD8qmslmVtssgk46g5r5E/bE+O&#10;mneA/Hvwzgi1KFEu55Q+5yM4K+hHrX0x8K/FEHjHwZZ6pbSpPFMWxJH0OGI/pSQHUzTbJIwDwTg0&#10;64YomQcHNV0t2abcwOA2RUt4cRj60wJIw235jmlVFU5AxSr90fSmsxDYoGR3qmS3cdsV+ff/AAVq&#10;0v8A4sDZOITK39rRcKM1+hdeY/Hj4G6P8dPCI0XV5riGCKX7QptyAxYDgcg8fhSDrc+O/wDglbHp&#10;zfDO9nvYlm1FNWfypDjcoEceAK/QmYyXEa+S3lnOTn0r8gvA3iDxp+x344i099HEeiNctevcahk4&#10;BO3PBAx8vpX6I/Bf9qTwp8WNNtV/tmxOpNCJZLe2b7vI7ZPHNO4j2W+mPmLBHlZ2HyydhXwb8A9U&#10;0vwZ+2l8ZbjVDG0900CmQMByF6nJr7x1K6uYYd9pCJ325XIzmvws/a91xfDv7THj6+ttRkh1e5uV&#10;We3WUqE+QYAxg/rSZcdj9g/jF8dvCPwe0W58T6sRqAsolfFnIjvtZgoABYetfE/7Fut2/wAev2rP&#10;it408Pg2NleC2uNl2NshUHGCBkZ49a/O74e+A/iT8b7+HRdLj1PWBdOy7fPds7QWIwSRxjNfsd+w&#10;v+yBo/7PvheHVJLnUYfEupWiJqFndOpETKxOAAox17k0ij65XcqKD1wBTtx9aaOlFADtx9aeOlRV&#10;Kv3RQAtFFFAEE9utx8suGj/umqM8KxXEAkAZd2I8fw1eu1Z4SE5bNU7yHe1s5yBFyx9PrQB538bv&#10;jVpfwc0WfVtTt7iWCNljPkKCTuwO5A7+tfAfxa/a/wDB3w18aeGrn4d6deeHoNYuWl1lbeONTdEb&#10;SC2G5+83X1r7T/bG+E0nxq+Dt3pFis80ss0bj7KQGwpHfHtX4vaD+zt4x8fePL3TdH0691JNJvPI&#10;l+bcyZY4H14NXHcmWx+n+j/8FNvAWh+H4F1HTtYmn3EFljjOckkfx+lJH/wU8+HPzTpo+shVO4/u&#10;Y8+v/PSvjHUP+Cdfj/WLNXk0PWFfPKq/HH4VoWP/AAT18b2dm0L6Jq2CP4mH+FaKxkfXU3/BV/4Z&#10;RsVGj66H7nyY/wD45Xjf7QH/AAVA07UNLY+D31jS7vyW2SNGgw2Rg8P6V5JD/wAE1vFN5IZp9L1p&#10;FYdFkGM/981QP/BMPxcLhT/Y+tun+0y//E09Bod+zH+1FojfFXVfGvjG2vNV1q/tBFcXe1S7lcBQ&#10;SW7AAV9keKP+CoXw00Oa18/SNZbamfkhjPT/ALaV8o2n/BOLxhYxARaJq6n/AHwP/Zahuv8Agmn4&#10;ru182TS9aMy/dXzQc/8AjtJ2DqfTuq/8FWfhhf6NcJNoevNHJC4iDW8eAxU4P+s96+Kf2Y/jpd+I&#10;P2lNCvJbq4GjPfuzQSkD5SSQOuOh9a7fxP8A8E6fFdx4fsLSPRtW86OVS6qy5Awc/wANSSf8E8PH&#10;nh27t7rSPD+qvLEoYHIHzfUAVgbH7AeG9TtNY8O6fdQrugkQMgGDgfnWzuPrXk/7MvhnWvCfwn8O&#10;6XrlrJa31tZrHKkpJZWGeDXq1ADtx9aNx9abRQBDfsxWNQflY4Yeop9rZpZ4WFRHF1KjufWnXCny&#10;wQMkc1kahrU0Nu5CLn6H1+tAHk3xO/ae8LfDmPVIZoZxcoJFLRFPvL35Yetfkv8AtPftreMfiNqV&#10;3pWk6xqH/CLzIivYyKPmcENngn0zXEftN6t4r+JP7QnjLSNOjmlW11eWMLbuw+8QACM+xr6V/ZI/&#10;4J+3+uNYaj4ksdTtYS8geTK4HDY6qe+KAPCf2cf2R/Enx+1+3v7iWCO1jnhkaO9WRSyuQf7uOnWv&#10;1p+BX7L/AIP+COkwRTaBZNrMeSbu1TjaccZIB7V6l8O/hhpnwx0FLbTYy7LAiEyquflGByAOa6i3&#10;1CO6i23G2ObP3QOcdqAPB/2rvgjb/FD4Z6hNcwW862FjK1uswOUyvAAwea/Fi2+LHjv9m3xzLZeH&#10;9WuNKit0CoIFOAGXJAzjua/oa1S3/tSxn0+ddtvcIY9w64PGa+QPj/8A8E9fDHj+S61KCbU3vJWT&#10;93A0YGAAOPkz2oA/N6T9uD49SLHPb+PLiFAN5V2IJrjfHn7XHxT8fW6WOr+JbzUS0isSwyG4wD+R&#10;r6V8af8ABMnXI5kFjpmsyw5bLbl6Dp/DXqHwD/4Jm2lnHb3OtxavbSbWJ3tHjO8Y/g9KAKv/AAT3&#10;/ZPMupW3jHU7ezmvbe/iu0mdWEg5V8jI6/jX6iXDPNIYojskHJY9MVzfhHwzp/w70e1061PHloo3&#10;gAnAAHQe1dLbhWH2gnDMMEdqAEhh+y/KP4uTipqraffDUFkbjKHHFWaACkbO0juRS0N900AUre1l&#10;ht5Q8ytMSSrA9BX48fGz9n/X/jh+158RrPQb+3028gnUzzXG7EgOR1Cmv17uLOwsbhZZrp0YfNgt&#10;x/KvDvh38JfCyfHXxp4js9Rnn1HUNpmiZlKJgnoMZ/WgD4Nj/wCCO/j/AEi4S8/4SfQ2tFGXgDyn&#10;cT/2zp8n/BHP4gajK11B4p0OCOXkIXkBA9/3dfrPdalLHrMFgI1aGRcsxHIwM/0rV4jQAdBQB+R1&#10;v/wRz+IMZ/eeKtDcf9dJP/jdaUf/AAR78XqPm17QN397fJ/8br9Wo13nqaWa1WQfeYfSgD8m7j/g&#10;jz4za8Ex8Q6CYguCoeTr/wB+6+0/2VfgB4h+DNjd2OpalaXUaxwxqLdmIATd6qPWvc28UWGleIId&#10;FluY0uZUMgjY/MRzyPyrZjhgt3aUPxLyM9PwoAgu0s9Rzp88HmRvyVI445/pX5t/Hb/gmJqnxa+J&#10;d5rXh260fSIJb5p7pZmkBmUngHCEdPev0rNqvmC4jJZhwB29Kq2l5c3EtwjQKoQ4BA5NAHzD+yv+&#10;xHafs+3kF/NDpbanGro1xZ53ENjjlR6V9USW6JCUVQN4wcdDUK2jySbpNyD2q7EixrhTuOO9AFWy&#10;s3tYwoYCJeiirNR+ZMZirRgR/wB6pKAChjtBY896KbKzLGxRdzY4HqaBGfbzPJqsvz/Js4XuDxUW&#10;jmUyzm7fzG3nYT2FfLHxS/ap1z4Z/GbUdHexslsY1RVknDbiWx6Nj9K+pdD1S38UeHbW8Ei4ngSR&#10;2j6DcAeKrUyNBrcyXDGV1eH+Fc9Kmk3svyHYPfis+HRoWjXZNIyjvn/61Wp5oJoWiMu0EYyDzTGP&#10;VZf+eyk/WnTTfZYWd8tjnis+10e3ikeZJ5GyCcFuK+ef2ov2otQ+DOm3R0+2srnbaed/pAY85Ixw&#10;R6UgPpRHkuo1kjk2K3IB60+8m8qFiM7sdRXnHwB8Z3XxS+EfhvxPdxpDNqNqs5WEEIMjsCc/rXo8&#10;ciQ/u3YBjyAak1H2shkhUnOcc5p0ce3liGb1qOWZflCkHmp1XaMUALRRRQAzYq5IGCaKc1Np9CJD&#10;WNfP/wC2x8KL/wCNHwPvPDNhLDDPNcxPunLbcDOegJ7+lfQEnavN/jt8So/hT4Dl12U2+xJkj/0k&#10;Hbzn3pGfU4T4I/sv+E/BPgfR7TUNGsp737FDHLJGpO5wgBbkA8n2r0GH4F+EYb0y/wBi2ojxjG32&#10;rX8G+ILPxz4Z0fVop1Jkto7giHhRuUH8q37i+tplMRmAbg4B5pleZxl98EfB1wVYaJa7B94betNb&#10;4LeCLi1Fqmg2qoOdpUV3O6O0j4bJYZAPes+4hnj/ANOt0Mlwx2mPtjpTA+SP2hv2cdL+H/i7w/8A&#10;EvQLOz0zQPC6nUdVtIARLcrG3mMFGME4XjJHNe0fBHxz4F+LHhux+I+gaU1pPqsZXE6qLgKD/EAT&#10;jkDvTv2prtx+z/45DIBdNot1sjx95vKbj86/OP8A4Jr/ABW1rTfiJNo80SiSDTnLWrFiq5kTkLux&#10;mgR+wEbB41YDAIyBT6r2UzXFnBKwCs6BiB0HGasVIwpy9KbTl6UFR3FooooLIpl+UsOGxwahNwjK&#10;FkUsR/Op2z5q+lUdRtlyr5OWbpQB4F+3B8QvEXwt/Z/8T+KPD2oyaddWMSNG8R+YHdg4r8RfHnxq&#10;8cfF5jN4r12XVIGdp4Y5m5DHv9ea/dr9sj4a3nxX/Z48T+FtPgmubq+RFWOD7557cGvxt8O/sg6/&#10;rXjK98O3OnahH/Zs3kkIwD8NtIPFXHcD58aQ2rZk3SIK3B8TNUax+xQ3MyQhPL29selff2k/8EzX&#10;1HSSZrTWAxOMB09B/s1Pp3/BLVI3cvba0vTHzp/8RWt0B+aghjtVEhiZiP4QvPNXrjUNLvLWK2tN&#10;OkS6ddjNtHLHpX6PSf8ABNVrHUgy2mrlAOrFPT/drsfh5/wTR0+21+C+votXiVZo5AWZMcNk9Up8&#10;wHif/BNf4C3l142s9fmhjQvDNHlwwPVfav2BsLGLQrG0iSMKQiqxTuQBXL/C/wCEWk/C3SIrWx3k&#10;RkndKFzzjuAPSu6aIXX3uAOmKzbAjt7p57o4JEeOAfpTLeaSaO6G47l4U+nWrG+O1TZuGR69ag0+&#10;OSJpCy4DEHJrIB9pI8FkrTsXfPJ/GrgOQDVa6KTL5Yb5s5wKsINqge1ADqKKKACiiigAooooAKKK&#10;KACiiigAooooAKbICykKcGnUyYsIzsGW7UAfhp+1B8RPHfwS/ay+JOs+Dtak0+bUblEmW3BLMFRc&#10;A/jXLQ/t0/Hx9FllTxVqguQ21W2HNfZ/g/8AZhi+Jn7Yvxb1DxHFcW9jI8LW7wyL83QHivpiy/Yj&#10;8EWN5G8dxfFQO7D/AArbnRnys/JKX9uv4+W9rHJ/wk+q/aHHzOEPWnx/tzftFvor3X/CY6kNrYzt&#10;96/Wlf2I/Bs95cvNNeqjE4IZecn6VVm/Yn8KtINND3v9msNzSb13A9f50cyCzPyeT9tn9onT4PtU&#10;vjG/2SDdnFFj+2t+0PrkQ1C08a3pTpnHPHHav1T+IX7EPgq/8Nm1S4vvNjhdYVVgMnAwCcV85fB7&#10;4O/D74a+JLT4f+MdSuNL1qQvP9kILttILA5UEdPejmQcrPkD/hsz9pRo5W/4TW+xGDng/wCFVYf2&#10;z/2g9Sj8m68V6jIhOTlK/XOz/Y28CXOn/aba6vZIbiMOjFhyCMg8j0qDTf2MfBa3ABnvQcH+If4V&#10;iFmfi98Xfid47+I2p+GbvW7u8v59OLNFI6HKMSCcfXFfrB/wTz+JtxqPwi8O6XqEk8lwqzl9+P8A&#10;no+O9emXH7GXgxf3Qnvds2QxyMj6cV0fgD9mHw18ONSW70y6vHdVKhZHG3B68UBZnsHmLtB7HkUy&#10;ZBLGPrUbWqtGiEn5RgVLEoiQKOQKq4+UXcEUfSmq3mMaikXawxzU0K7eaRPWzHs20E1xvxE8XJ4b&#10;02GUzGDdKE3ZAznt1rsmXcpB6Gvif/gqXqkfhX4H6PqBmaLGswBm56Z9qYM9/wDid8FPCPxO0trb&#10;UNFtry9uINkc0y5UA5Iz+JNeGeAP2INU+HvjS61PR7zS7KzkG1YYWYFV3KcY2+3rWx8P/wDgoF8F&#10;bPw/b2+q+Nre3vFUKF+zTHgKP9j1rXg/bw+Aun6hPfS+PIUWYY+a2mx1z/cpaAfRlvdGxa3s5ctJ&#10;sA3joOP/AK1fNXxB/Ye8IfEP4gal4kvdD0q4u72YSTTTqS78Ac8e1WtS/wCChPwNmkWKHxxbPEw+&#10;ZhazZH/jlQ3n/BQb4GNb28Nv46tZJEPzqbaYYH/fFO1xqSSO+0n9nrwB8JZo9Y8OaBp+hvajd5kC&#10;BcMRtJH1BxXo9hqNo1nbXQTzmuMfvFwc++a+G/20v23vhZ4o+CPiTRfDni6G91e5hi8iBYZULESq&#10;TyV44Br07/gnv+0BoPxS+FuleG7DUo7zVdG09DdwqjBoyWIGSRzRysrmR9YjtRS8UcUrBzISpV+6&#10;Kj4qSkNNdBaKKKBlXzH+3bMnbtzjtUXlPNHdR7hlsgZ7VeqtsZpicdDxQBU0+A2dqbWV1J2nPPFf&#10;P37OPwCg+HXivxrqN9DbTPql8txC0WSV5c85H+0K9x8WaYZLZriPcZiwG0Hj0rWjtVkhtmb5WVR0&#10;/DrTWjE9SK+1BLP92Ebgj7oq3tSSIMy9s4NSZz1A/Ko5YhNweOMcVVyeVkc0BmgVYSI+c1LMxjt2&#10;I6gdqWJRFGFHP1oRQmcc0XQcrKljNJJMQ7EjHep7gMjiQH5F5YDqam3ewojGGouHKzPtZI7y8lyh&#10;IAyMioZ9SkTWLeAb9jjnHTqauwyf8TCZeMAVYuJDDGXAHA71BZj6pp+qzXG+3vVhi3Z2liOPTpWw&#10;uQAOpxVHULb+0rW3Y5znd8taPlj1NADKKk2+5o2+5oAYxC43cg8AVn6xBbravuQZ/wDr1ZuGG5fN&#10;+VQ3ykd6p61pK6rAzKWLY2gA470AfmH+zh8GbLx5+1N8Yru5tLedLXW4mHm54B3k449q/Tqx0u00&#10;GzXT9NgFqn3gFGBnvXlvwb/Z50r4Q+MPFviDTGuZLvxDcLcXfnuCqlc/d/76Neyi5RpggIJx6UAV&#10;rXzoiy3Mm8PwvtUdzpAkm8yLapxj3p2tatZaTatPezeTGqlycE8Ac15nqf7Tfw08PTGG/wDEi28g&#10;6gwSH+S0AelbXumjVDsMPDFuh+lTyQzyH5ZRt+teO3f7YHwlZBCPFce+X5R/o0uTn/gFbfhH40eF&#10;dcEa6Tqq3SMDtJjcZx16igD0j7QkmInQnPyk9qg1a4Gl2KGJSBvAwn4mrVldRXUe+JtwIz0xTJpB&#10;bzGSX5UIwD1oAPs8N9HHJIgdwvBPUUsM0fnG1C8qM+1R2omjZjt/ds2c+1K0CfammiJaUjBHbFAD&#10;reCKwyiKF3nPFTUND5jK78FemKk2+5oAjoqTb7mjyx6mgDOvtLh1A7mVcY2ndX5p3X7VH/Cmf2uf&#10;iTpWpT3j6dE6JBHbqpVeT0y1fpdNEbjMMfzQPw7Z5Ffh7+2F8MfEnxJ/aw8caV4Qsv7Su7O6DTqZ&#10;FQop4ByxAoA/TPR/25/AWtKt2LG+WVflDSLGD0/366IftkeDJIVfybrB7EJ/8VX5Hal/wT8+OM2u&#10;2x07wxM8ZjySdQiHOP8AfpLr9gP45tI0R8OTLMvDf8TCLj/x+gWx+tX/AA2j4KVuIbsfgn/xVMm/&#10;bY8FqvEV2D9E/wDi6/JS2/4Jv/tASyBk8LTeX6/2lD/8XWP4w/YU+Mnhi08y+0CaPAIIa/ibkDn+&#10;OgXMj6V/aa/bJ1OX9qrw9feHNTvLLQ10krLD8o3SbpOevpjvX6a/CnXn8afDfQb83Hmzy2UcrMx5&#10;yy9Tivwk8D/sX/Fzx1pMy6d4bN0zS7cm8iU8AEjJb0r9Yv2CPDPxC8H6Dqej+ONGj0lbO3t4LbZM&#10;sm7aHBztJ9qAufVWmrLZ2H79vNYMeV5706aF5MPbsIc8tnjNOWRo7gQgDYec96mltxcY3cAdMUx3&#10;uQeTcFcNMv50qrLbgszbx14oGlxhs7m/OrUcYjXA5pDKkWpJcTeUEdT1yRxVipG+70qOgApV60lN&#10;klWFGdztVeSfQUAfmV/wU20e80G4vvEVjMtvO95Cm9T83+rY+ntXxmv7a/x002O00/R/FeowWwRU&#10;ChCRwMD9K+5P27tB8T/FzxZdeG9L09brS1u4ZhLG6o5AUg9SP71ey/DP9gXwZY+F9OuL6bUIrpoI&#10;3dd6nDbRn9aDOzufmVL+2l+0Xa6bEy+M78Nnn5ajn/bW+P8AdyIkHi3UY2PG5kPWv1fk/Yh8GzXD&#10;lJ74xnod4qT/AIYU8Bvl0ur8sv8AtDr+VAcrPyutv2yv2gtIt/OvfG140TDG1M15f8QP2lPHvxfZ&#10;rTUNTvtQklTyMSAc8k4/Wv2C8Tf8E9PAfiKzaGa61Ibfm+SUDnBryHRf2Rfhp8E/EEE17qN9bRo/&#10;nkzkPxnGeB7UD5TX/wCCdHxtvtQ8D2HhS9F8W0mwiQpIg2g8jjnP6V93zRpJeRM2Pu9DXk3wK+Gf&#10;g7w7cXXiTwzfTXv9qRKWMgwuASQQMe9eny2lvd3izyyMsqjaAOlBZZvlEaoyDHPOKtQzCddwBAzj&#10;moYN+SpGIlHyt3NTQzJOu5DuGcUASUUUUAJTTSsaZupktXCTtXyJ/wAFQdQk0v8AZU1e5iZkdLuE&#10;hl69TX103zV8m/8ABTjTf7T/AGW9UtwM77yAfL9TSI5Xc/PLwH/wUL1rwD4b0rTv7Q1YRpbxw7Yl&#10;XGFUDHLCu0uf+Ck12tiLpb/VixP91c/+hV7H8Hf+CYnwy+K3w/0HUtZvdXjuXsIJ2WGYKNzoCw/M&#10;12sn/BHf4LQQAy6lryrn/n5oK5T5lk/4Kc6hcNAv9o6x6cqv/wAVTbT/AIKYa9YeIpZLjWdWk07Y&#10;QsKqvDY6/e9a+mJv+CO/wcnaLydQ15k7n7SBgUjf8Eg/gk07WaaprzXCjO37T+P0oFynw74+/bX+&#10;I3xcS6hsNe1F9JKtFPYzAb5kbOVUAnOQcV9If8Ezf2f9YX4jXHxE1YRrpWp6W8UVjMGE0bCRDlgR&#10;joDVrXP2SfBX7NHxu8BzW91fJp32uOeVrp/MwqyDnAB7Cv0c8EzaTrFjDqeiyC406ZSI5VXaDzzw&#10;R6+1A+VnSRxrEioowqgAD0p9N3UbqA5Rwpw6VHuqRfuigaVhaKKKCiOY7VLd6rXStcRx4OCOTmrU&#10;mNpJqteXLW8UZQA7jg5oAz/E3imz8M+H7jVL3P2WEjf0z1riPDPwv8PX+oyeKbOwtlfVCLkyY+Zt&#10;x3ZOO/Neaf8ABRS3eP8AZD8cRwsy7oUIZWwc7h3r4x/ZZ/4Kb3vhbwtaeFfGf9maPpmj2MVpZXBR&#10;3kmCKF+YgHnAp3sB+siQpbxbIgFA7CkgLqzb2yD09q+DF/4Kg+BY2DL4i04n3t5f/iaJf+CpHgph&#10;j+39O/8AAeX/AOJqtNgPvd4IpjllDGq818lvhAjegwOBXwUn/BUDwepxDr2ns/ZTbzf/ABNQy/8A&#10;BUXQI8mPVdNY+8Ev/wATS0A+/YN0yhmOVPY1OdsakjpjtX5z33/BU/S2UomoaYR/1wk/wrIk/wCC&#10;qFvHDMkV5pbeYvGYZO/4UbgfpUqw3EfmOAR6muVv/idpGn6xZ6axYy3D+WuCMA5A55r86NQ/4Kg6&#10;jJof2e2GlyHOR+6kB615Z8Bvi14i+O3xe066nt41W11NNvkkgNuJ65PtUgfsssKtL5gwQR2qesbw&#10;zbXVlpsUFxHsK5zyCepNbNABRRRQAUUUUAFFFFABRRRQAUUUUAFFFFABUVzOLeFpCMhalqO4hW4i&#10;aNsgH0oA8m+H1xo2ofErxV9kt44r/apmkzlm54yK9Rht5I4SjSgy5yGr8qI/2nB8Cv2y/i9DdzQx&#10;2xkhjiMwZugVjwK9Euv+CoWmr4otyLzTjbiPDP5bcHmgD9GwpEYBbnGM1FH5izYL7hX5zL/wVS0u&#10;a+uYRe6btUkA+W3rV7Sv+CpmiLdLaSX+nK7ZOPKbPrQB+gt1AkiSmUrJgEqO61+bX/BQjw9L4ZfU&#10;fiJpt7Ha69ZR28cZUZm2l1Q47YwT2qfWv+ClNrbzTXVncWEuCXAMbY46V8ZftDfGDxf+0l8RYvHl&#10;taW76ascdt+5JVCRgHg96AP2N/ZZ+IT+MvhX4bN07yXK6Xa+Y0hGWYxrk8epr1/yfLv94GF29K+Y&#10;P2NfCOp6P4H0m6u4TGLixtX+9kfcB6V9V5D8UARXEe7aRwe1ImdvzHJpHuNkqofXAqV/vUANoooo&#10;ANgY0+o94U1J1qkR1GyNtGa+E/8AgrpcRL+zrponhM6trEKhfc192SLuGK+fP2xvgyfjR8P9O0fZ&#10;K4h1CO4IicKflpE+p+P2n/sc6/4qWC/t7sW8SqB5ZhY+/wDWtHVP2JvEt1ZwwJegMjD5jbtX7neB&#10;vCdv4Z0OK0EK5ABO5QT0A/pWzc2sUOHSCMljggqMUWDU/BGb9hrxJpVm7SX3nNjd8tu3+NS6l+xv&#10;rNlotnOjBZ5fvOsDZ/nX73vb26rveJAAOflFYMGpaN4kvrnT4Sjz2vLqIwMZ/CrixWPwY8Gfss6j&#10;4s+MOifDW7uRHqmsRySxalJEdsSorPjHuFxX2h+xp8Edb/Z0+L3ifQoLjcyeTbzXcMZVZgHz3z61&#10;9BftWeFW+FMM3xk0O3W58T+HbYJaW03ED72EZ3Y56Ma7v9mH9ozS/jx4Tsp45Lc+LFtlm1azhjIW&#10;BiSMAnrWjYHvcWfLXPUqM/lTqB70VkMKmqGpqllRCiiikWR7v32PalWRdxGOc0nl/vd3tWdYyNJc&#10;XJPRHP8AOgC1JtmujC67lxnB6dKWFWUkMcrngegrifjB8S7X4V+D28QXMiRRiVItzqSOTjtXU+Ht&#10;dg8RaPaXsLhxNEshwMDkZoA0aKKKACiiigApyfeptKOOfSgCnb/8hKf6H+lSRsZ7eRGbkkgZp1uv&#10;+lSN6ivI/Hnxeg8M/HLwt4PaSNZdTiV1VlOTlmHB6fw0AewW6hY1jPJUVPVS3/4/J6t0AFFFFAGb&#10;qitM0IU4w3NP1C6Gm6e8hG4rjgdeoFW/LEe9/wAaotENTOT/AKvoSKALEd0n2JbhsIpXcc/SvlH9&#10;pj9trQfg/Nd6THYzvqCoki3MEqgAEjIxj0qf9sj9pzTfhH4ahtLS6ha6lSeFlmRvvKFwMj61+Osm&#10;j+LP2nPFSX6WoNzNmNVifAIUE9/pQB6d8TP+CgXxF8Va1exWHiHUYLFppFWI7CNhJwv3fTivG9f+&#10;NXifxNcH7RqsxmbGXYDt+FfafwX/AOCXWuajb2k/iXTrq3tbgRPuiuFyVOCx/I19Br/wSD+EF5GJ&#10;L/UNcjn7hbjigD8k7rWvFkbW841yR93zrtx8v6V0Wh/H34neDmX7F4tuYFTKhQqcZ+or9XdL/wCC&#10;THwgskaO11LXGXgNuuM4qLVP+CRfwbutxm1LXQf9m4oA+M/gn/wUK8caVqkKa5rmoahB5kYZcoAQ&#10;M5HTvX6O/AH9rvRfjdcLoqWk1tdxxNO01xICCAwGMAdfmr5E+Jn/AASn0fw/bvL4MTU72cK7KJ7g&#10;D5hjb/Wvm3VvhL8Zf2VLv/hJLzQrdNLd1tBJJPuJLfN0Bz/CaAP3g8xZLXETA5XAIOccUWsJhjBd&#10;tzY5NfLH7F37SGm/Ejwy1ve3MaagskUCxRq33ti8En3r6fmuJGumiIAjGCD3oAtW1yLlWIUrg45q&#10;eq64t2VB/Fyc1YoAKSlpG4BNAFB1e3heIN87chh2r5j+Hv7Kr6X+0N498dahd295HrhQpCYyGTaT&#10;1OeetfT1nM90jSMBvVioA6V82fDf9qGTXP2kPiD4D1T7Nb2+h7BC0aHe24kcnp2oA+jbHR4YJFkK&#10;LuXgH8KmbSbNpmkMKmQ8k96t7g2Bn7wyKqw27R3crEfKehpomRCNQit5REIiuecjpWT4r8F2Pi6x&#10;8uaGN9wJy+T1Fbd20DZV2+bHSiFVjTIJ2kU9TM/Pv4jfFw/sr/tN6D4cNpcT6Jcac95IlrxFuO9R&#10;knv8o719ueBfFFn4s0Ox1SxgMAvIkmZc5PPIBr4l/wCCm/jLwt4f8L6nI97jxUtrAbe1ZeHQzYyf&#10;1rtv+Cd/xbu/HXhS4t51iC2lrahdgOcEP1z9KSA+yGuANVWLHOM5/CrdvJvaQehqBbOOW7W6BO8D&#10;GO1OsWYzT5GBnihlxLlFFFIsa/3ajqR/u1HQAU2RVkjZXG5cYI9RTqGUPlT0PFAHN3Xw70DULx72&#10;TToWnbq5zn+dW9Ot7iSN40n2RRnYq9gBwBV1boJdNaw/M6jJBqpqGoWvhjTbq5uZDGgG9iRnH5UA&#10;WL3Uv7Es0aSNpju2nbSNNJqVnJ9mc2zkYBPr614n4s/bT+GPgeV4NZ8QxWkkZCkPETgkZH8647/h&#10;4d8F7y1lF/4vt7eLsyxN09aAPozVtYfwjor3d0TeFVOdnBJAJ/pX5A/tnftsL498QPpfh+zvtGm+&#10;zm23SEY3h3BbpX6NeF/2uvgx8SrQaVpHixb0+Xk+XGc7Tx1x/tV5x4u/4Jw/CL4oakuq3eqav5hH&#10;HkyhRySfT/aoA8I/4Jj/ABj8c+JNQ1fSNbv7y8sbK1iEDSqAvJIOOK/UAwxSKNu0Pjg15x8F/g34&#10;a+DuhQ6JoEs08VrAIQ1xgttHTJx1rtbHSHjvEnkyCue/HSgC1azOtxLG5LAcD0q3bW4t49ox1zxV&#10;c3+64eJMEqeauKwYZFADqKKKAGSdqZT5O1MoAK4z4teE9F8ZeEZNO123hubBpVYxzn5cjOK7OvmT&#10;/goh4gi8M/s439/NMYIo7yHc4znqfSgD33wzpOm+F/DdnBpdtHDbx26IixHjaqgDH4VrWsyX1isk&#10;icE9G+tfHPwg/b7+DXhT4c6Dba34vitbmPToIyrxsfmVACM/Wu3h/wCCh3wI1WzVo/GsJVjn5YmH&#10;Q0AfSc1wlnCzKhIAzgVWtZLW4/04QhZ2GDn73pXz9P8A8FDvgPZRgy+NYVUDljE3+FZ0P7fvwF+1&#10;NrC+NojbMNofym29MelAGh+1h4Hg174V+KvEM3ljUNJ0y5ltZpB8yFY2ZSPoa+a/+Ca37RmseMNY&#10;j8F6nqM9wtlp8k5aRhtLeYo4GM5+ao/2tf8AgoB8NPHHgzVdF8M+JLe/S80+e2crG2csrAAfnXzf&#10;/wAEsPCMfir9ozWWVpfsf9ju6SKcFiJYx/SgD9t1+ZVOc8A5oqK0gFrawwgkiNQoz14GKloAKlX7&#10;oqKpV+6KAFooooAiuG2wsarXS77eLPrVq4/1LVVuW2W8VAHzl/wUXvEg/ZN8aqwz+5Q/+PV+Dl+I&#10;LhFZoc+m6v3l/bu8J3fjH9nXxTZwRlzLEicHH8VfHn7Ov/BNzRPiLpqzeNRqFlbm2SWBrWcDcxx1&#10;x7GgD8zmhtFOPs4/Om+Vaf8APv8ArX7Pr/wSL+D7db/Wz/28VKP+CRPwfP8AzENc/wDAigD8V5Le&#10;FlxFEVf+9nNRi3ZNu5c1+16f8Ei/hHC29L/W93/XwKe3/BJP4UP1vta/7/j/AAoA/FJVjUcw7qfG&#10;IbqRYFi8p2+VW9Ce9ftMf+CRnwlY83+t/wDgQKil/wCCQfwfdHD3+uBWGCRcDpQB+NFxoN7Y/Kt8&#10;rAf3WNfbP/BNvT1h8YK0o8x/t9uQ34vX1xaf8Ed/gxHIskepa8SOmbivU/gl+wj4M+DGqPd6Tdak&#10;7LLHIv2iUMCVzj+dAH0hqOom3Uqqtuz1FX42LRqT1IzVBri4S8MMcamMDIJ69K0FztGetAC0UUUA&#10;FFFFABRRRQAUUUUAFFFFABRRRQAU2Rtqk5xTqjmUvGQOtAH4mfH74J6j8ef2vviNpmjSNpNxaXUb&#10;S3QjY+aGVQOgrci/4JT+J/sLNJ4rUynkSGGTjPviv0E+FvwNh0n4/ePvE13FMn9oeWytuBU4x2xn&#10;tX0RcxwSWLAAbBxnFAH5Gf8ADm/xFHY296PHFruuFzjyWyMjPPFRw/8ABHXxM0wkHjm3Ev8Af8l8&#10;/wAq/XuCOKa3jQHIUDFSLZxr60Afk1pH/BHfxPHeQSz+PbeeJXVniaJ8OO45FfUHwc/4J+af8PfF&#10;Vnd6k+l6nocIbfpn2YbGYqRnaRjqQfwr7KWML0FHmL60AZ+m6LYaLZJaafaQ2cEUYjjjhQKqKBgA&#10;ADgAVNbwyQybmfcMdM1OTySKSgCvcWzTTI4faFOSPWrPPc5pKKACiiigBrxmQghsYp8alRjOaTdt&#10;p4Oaehm7ENxcCHtmvn79r74623wb8Badq08MzJNqEVv+7kCn5jjk5HFfQE8Qkr4N/wCCvFvHb/s6&#10;6ZJKWVV1mEgj1FAt3Y+0NJ8daPqGiwXKanagtGDt89c5Iz61pxeItMe1jke/tsN3Mo/xr8Df+GzP&#10;E/hz7PbWS2ksKoCTIJCfTs1bGof8FBvGbaTBBDBp7MhGcpLnp/v0AfuxN4i0ll3nU7VkA5Xzlwf1&#10;rMkvNAsWN3a3NjbTTffkSRAW+pzzX4Wr+3d40W2dTBYbjz/y0/8AiqLr9vrxrdWcVu1vp42ccLLn&#10;/wBCrSKFc/VX9trxVo99+zd4w06PWLM300UQjk+0LkfvkJxznoK+D/8Agmj48v8AQfid4p09Lqe5&#10;AjgQvFISpBf69K+ddb8a+P8A412b6clrA6XKhf3cjDod3dj6V99/8E2f2UR4Hmv9a1qG6t7m8tYm&#10;/wBYpXcHJxjbmr0SFvqfo7Y3H2u3V8FCQOD16U5J90ki7SNnf1pkaG3lSNBlAO/WnzSrCQM8scGs&#10;yiKS+KWjTCNnwcbR164q5BJ50KPgruGcGqqzLHcLAOQRnmr1TIqIUUUVJY3d82MVntH9iaXjcZic&#10;Y7VelbyxupskfnNG3pzQB8e/8FRLjUNP/ZPv5dPaYXS31uR5Od3+tX0qD9jH9rbw7468Gz22o3Me&#10;kzabDbwn+0LpFLnBBIy3bHNepftl6fZ6x8Ibuz1FitqZo2JXrkEEV+Dmp+E9Z1HxXraae0yW8Vyy&#10;q0cu3K5OM4oA/ohX41eDW/5mPSh/2+x/408/Gbwd/wBDHpX/AIGx/wCNfzwx/DjxM65+0Xn/AIFG&#10;n/8ACtfEv/Pxe/8AgSaAP6Eb745+DrOPeNf0yTnGFvYyf51nL+0V4Odsf21p4/7fI/8AGvwH074X&#10;+KbiZwk94xCE83B/xrmdH8KeKdQ1WK1ja48zfg/6Qf8AGgD+iJv2g/B68nW9N/8AAyP/ABpg/aK8&#10;G8n+2tNOO32yL/GvwO1P4R+MhGBuuQM/8/JrMuPhL41s4zJm4G3ni5P+NAH75+Iv2nPCPh7TTfC/&#10;s7kHPyRXcZPQn19q+Dof2krT9oj9vj4YahpAksrSxX7LLA8obzCHc7hgkY5r4R07wv4razSGczEB&#10;dvzTk/1r1L9iLwfceFf2wPAC3SsrvceYNxz1oA/epx9mmMmC+84wO1WqqTNMwUxqCuf0q3QAUUUU&#10;AVk3mWVWJKnIGegprMunWzMxG0HPpU80nloTXDfFDxWuh+A76/3qpjZRkg4+8B2+tAH43/tS67rf&#10;xm/aSk8K28959kg12S2Yks8YVyvYZwOK/T/9nL9kXwx8H/CtpbXmk6Vf6jG7P9rW0UNhs8ZIz0Nf&#10;Hf7IfgKz+NH7QPxO1V98r6XqsM2YyFAzvPOR/s1+pikFRjpgCgCtJaeXBFDakW8UYCqq8ADGAAKl&#10;gi2x7Zf3rZ6nmpKKAIfsrbiY28sE84qVLb/noRJ9akj70+gCF7OGRSDEp/CvOvix8GdL+Jvh99Ov&#10;LSzmiD+YFuIQ6hgpAIBB55r0umvjac9KAPyA8E/D/X/2Zf2pvCuiya9JNpeu66sqwQsUijTzgNuO&#10;mMV+uHmRakoMDqW671IOfxr85v8AgotaxeC/jl8MNZtSQ0L/AGgmTkZEhPbnFfZP7Nfiubxl8NdK&#10;1eTa3noxyoIHXHc5oA9bePdNG2c4qaqtjN5ysT2NWqACiiigCgLV2ukkjfyoV+8g43e9fhh+218Q&#10;vEXw+/a68b3XhS/vNNu5bsfaHsXZDIo6AlTmv3XLtICuBjpX5X3X7N9v8dP21/ixFcRXMgtJI3Hk&#10;yKoGSfUH0oA+eX/bW+LMt3BNHrXiYxIuGQXEnPH1q4/7bvxSZf8AkNeJUP8A18Sf41+i2if8E/fB&#10;kFoVuP7RV89BLH/8RV//AId3/DeRt8kuqh26gSx4/wDQKBPY/NA/tjfFaaQMdb8Sv/23kP8AWqWt&#10;ftZ/Gi+tgll4i8TW7c/8t5R/I1+o1v8A8E+/hxDyJdUz7yR//EVdj/YT+HcPHnalx/tp/wDEUGZ+&#10;RPgf4f8AxU/am+IVhYeKNX1a/SaJlN1qCSyooQFwpz79B71+yP7MPwBtfgp4Rggxamee1hR2ii2E&#10;lQeTx/tV1fw2+A/hn4WbX0kzttdnBn2nkjB6Adq9Fmt1uNhPCryMUwILq3lazaGOXZITkODjHNWr&#10;OIxQKGO58fM3qajukCKZATuFTW7bolPfFNlRJaKKKksa/wB2o6kf7tR0AFDNtUtjOOcUUjNsUk9B&#10;zQBh+J/E2n+ENNfVr0xwqTt3OwUk4Jxk/SvyL/bF/br1v4l65dad4I1HVNEGntLaywQ3JH2hg2AV&#10;VDyOK+jP+Cmvx6fR/As3h3TpomvoL6JjGVYNtMbjqCPWvgX9jv8AZ31r4xfFLT9cltJH0iK+b7VL&#10;HIoILBjwCDQB5hFofxN+I9x5l5FruqtKQS0kcknTjJ+lfSnw3/4Jr+L/ABxJFBe68+nLMyruuYJA&#10;qjGcnI6V+qnwx/Z88OeA7eOeNZhlCn77YRyc9lr1mTTYri3KyoIsDA2ADigD8HbP9mHxz4J+Nnif&#10;wZ4Z8U3DXmiRl3uLAPl1DDjCjpnFe4/s/wD7V3xA+E/iS0s/H1r4kvLZLks0l95ioYxgc7yBjg19&#10;E/s120Vr/wAFA/i+hG9PsTgbxn/lrHXtv7UX7NsXxg0a7S0tJGuHtPIUQOqc5J7j3oA9e+GPjfTf&#10;iN4RsPEOnRJAl9CJQgYFgD6kV0WnrJHExllL/N3Pavi39hHxZq2h/EDxd8KtQSOP/hE7WKJY+TIM&#10;lgNxzg9OwFfZ9iwuI2DnDbjjFABqF1Dp6rIIdzSHGVAzU9nG1tDtd97E5zUeo2vnRRqBnac1NG5k&#10;XJ69KAJfM9qPM9qZRQA5m3Y4xTaKKACvkD/gqkpf9knWgqM7G7h+VRnua+v6+fP25vh5rPxO+BN5&#10;omhWou7+S6hdYy4XgHk5NAH4l618K/F+peGdDmsfB+rXsbWytugsncYKgg5C4wapTfBf4gw+F4pb&#10;Xwfr0T78FI7CXcOfYV+//wAFfBUnhj4W+HtPvrKJL2HS7eKRWUHDrGARnHrXUW1vJbsBLY26wdj5&#10;YzmgD+cvS/g98RriOYXXhDxA4wMLNYS8/mKJfg/8Rbrbp8fg/X7a33D71jKE/wDQa/pIk0yzdUla&#10;2hAUZOIx/hUUmk6dqA/1EfPpGB/SgD8R/g7/AME5/EHxNurCW4mbR41kjWSO6s3UN0yTx055r9VP&#10;2Zf2XfD/AOzz4ZsreGy01tahiaGXUra3VHkUkHBbGSOBxmvbbWxt7BdsaKuefugf0qS4tUulAYnG&#10;c8UASeX70uz3pVXaoA6CloAbs96WlooAKKKKAGyJ5ilc4qvcWhmjRQ20qatUUAc5448JR+MfC11o&#10;8nl7Z8Z8xdy8HPIqfwv4ZtfDGi2dlFDGrQxLGWRQAcAD+lblMk7UAN+Ufw4pQw7LTaKAJFbdTqjT&#10;71SUAM2t/eppjZgQXyDUtFAEccXl8A8elNhiaNnLPu3HI9qmooArLbN9sM27jGNtWaKKACiiigAo&#10;oooAKKKKACiiigAooooAKKKKACmu4jUselOqOaFZoyjdD1oAr/Z4IhLNHGiSyj5nAALf41FpMJWz&#10;ZJfny5PzfhVlrVDGijOE6c02eYxpiLr2zQBOqrHnbgewqMbj3NEKl4wz8MRk4qZWDDIoAbtP96k8&#10;oetNabDYHXOKJZjChZsACgBTwTSUA7lDdm5FKAWGcUAJRTtp9OlIRigBKKKKAFC0Nx0pV70jcjrT&#10;6Gcl2FU8V8Xf8FVNF/t74C6Pa+T527WoMrs3d/Svs+PI618m/wDBSLxInhn4P6Hcs6oG1mCPkZ6n&#10;FHQLMw/hD+wn4GuPD8F1qugaRcSZBxcaZGTyAepr0lf2H/hWjBv+ER8Pnn/oFw/4V7R4dkuG8K2r&#10;zAAmFSMY6YHpWhti+yRvKSN3THrT0CzPDrn9jL4Wyahbyr4M8PiJQAV/syLB+vFUrj9hn4YXF48y&#10;eE9AVCchBpcOB+lfQsdqZIyJBjPTB7VDBeQtO9rAd0sP3gR0/GmmK3keZaD+zP8ADrw3Ihg8IaKr&#10;Akho7GNe2PSvQLTSNN8M28aabpsNuh+XbAgUAdewrQmvobf/AF7bT7An+VTW8n2iPcOY2HBp3Cwl&#10;tIJ03ldp6c1UaRQ1xJIRtiBb5ugA5q3JE6QEQj5u2a5fxhJPZ+C/E0+AJI7Cdx9QjGjQVn2NjS9T&#10;tvEFiby0dGG4qHjIPIODzWvGCI1BOTivjj9gP45W/izwXDoV/dK2sve3WIVRgMBmPXGOg9a+ydw9&#10;amRcRaKbuHrRuHrUlisoYc9KYrYVu4HSkm3NGdnLU9QdgB645oA+X/8Agoc2oH9ne7bS1mF413CB&#10;5Od2N4B6Vzn7Jv7L3hTTPDV1eeIfD+n6tcXscMoa8skLKcEnkg9civqfxh4M07xvo50zU0aS13h9&#10;qnByDkVdsdJg0u1ht7dSI41CDJ5wOlAHFL+z18NCOPBOiD/txi/+Jp3/AAzz8Nv+hK0T/wAAIv8A&#10;4mvQFwg560okU8A0AebXv7Pnw7S1kaHwjo1u20/MtlGDjHTpXyH8Jfhf4IvviPBbtoWlvm7I2/Z0&#10;PY9sV9+6mqPYzBydu0nj6Gvzj+Aes6d/wu6yg84+Y1+wC4Po1AXR9sXn7PfgGaMBvDmkJz1NnH/h&#10;Tb74A/D+3gMp8JaTOFGfL+xR/N+ld9f2cd1Au3JG7PXFSSXEDXEShsy4wooA81t/gf8ADmeHd/wg&#10;GjxsVPH2KPg/9818jfETwXofgn9uP4YWulaNbad5sCv/AKPCqc73HQD2r9ALfWre6vJrOJ911CuW&#10;XBAH4/jXwz8f5L9/+ChHwhMygQrZpuYY/wCeslAH3TYJIszl5Sy44U9qv1UhkgmmdUJLj71W6ACi&#10;iigCG4UMu0nGeK4X4ueFTrnw+1DToz80hUghc/xA9M+1dlqUhj8nH8T4p000Ulytq5yXXdjH9fwo&#10;A/PP/gmppX/CP/Gr4+Wksw3DULdFz8vaXoM1+hVjC8MG2Ri7ZPJr8yfBXiG8/Zv/AGovHM3id49O&#10;s/GOvImlceZ520kH7uSv3h1xX6cm4CQq8pxwDQBLRUVtdR3WfLO7b17UXF5Hb8SNtP0oAsR96fUc&#10;LBlDDowyKkoAKiuFLR496kZgoJPSszXPEFnoOmm8vJfKg6BtpPOCew9qAPgD/gpJYx6/8V/hxp8b&#10;q0ky+WMfMQS5HSvrj9l3w0fC/wAFdC0+QZkiVwSV2nr6V8Q+PNfT4/ftSeArvw7L/aGm6LqywXzY&#10;KFCJgSMNgnj0zX6NaXcWuiEacG2LGOFwSfzoA0dLQosn+9V6qJnS3uI0Y4L8irm4etADqKbuHrRu&#10;AGc8UANLqrDGCfavgb4P+LIvC37cHxlknlCJOYlG59o6tX3ejRyRtJEc7Tg/5Nfhp+2B8YPEPw9/&#10;a88d/wBhGHzZLkK3mID9OtAH7hDVrXULM+TfRoT/ABBwcfrTopUjjUG9V/8Aa3df1r8Nbj9v34u+&#10;GLqLTUj0/wA6UbkHlg5/HFTyf8FMvjXYxiKSPTV28f6haCXsfuR/aVvF965Q/VhTG1yx6G4i/FhX&#10;4VXX/BTj4vsxWT+zQf8ArgKRv+Cg/wAZ7q3+0CLTjEV37vJXp+dO5Fmfp38eP2tLD4W/Faw8NFVl&#10;S4s/tHmLd7APmYYxj/Z9a+ivCmvJ4n8I6dqlu4xc2yzDa27GRkc1/Oz8Rfi9rnxs1yLxX4iaIaja&#10;xi0TyQVXbknoPdjX7N/sEfHLw58Vfh5BpOi6iL280OxtobtBG6+WxVsDJAB+6elAdT6Y0mR203dc&#10;kk7j9/r1rThx5Y29MVm6hcCZDaIc3Lchf161csMLCEP31GGHpTZUS1RRRUljX+7UdSP92o6ACjbu&#10;OCMjuKKUdRjrQB+P3/BVDwnqq+OtY1OB7g2bXMKrEqHbny279K9o/wCCPvh23ufhH4pkuokkvF1B&#10;dkkiguvB7nmvoD9s74GXvxS8ESLplobm7+1LKR5oX5RGwJ5OO9fJ3/BOP46+Gvgvq3iL4feK9RWw&#10;8QX2sulraiNnMgUuPvKCBgepoA/T+3VFjFqWDtGMnPX16U3S9R+3RStJCYBGdvznqPWq9jd2NwP7&#10;WhkLRXAwrYPPbp+FW9xuImguuPM4Xb3FAHwr8AZo5v8AgoR8XkiZcizYkjn/AJaR19d/FD4sWPwt&#10;0e4vLxEm8mHzijShCRzxyPavyi8dfHy8/Zu/bq+K2pabNHA9xE0AMybwfmU4xg91FeSfEj9sz4rf&#10;tK64nhrUo7EtfR/ZFSGNUYoSTnPrzQB9z/sUfEG08cftcfGLxLFbrbw6ikJT59wPLdDgZ/Kvvs2b&#10;zSK8UhiUdlH618efsI/suW3w88D6frd7ZyQahf2cfnN5+4EjJ45NfZ1xHJDasLYZcfdBoAjG6zGZ&#10;ZPMDcAGplYMPlAA9qzNSLy2sAk/1wPzgdq0bdE8seXkr70APop2w0bDQA2inbDRsNADagvoo5YCs&#10;sQmTI+UjNWdhoEfqOKAMi+s7jzrIwTtDCrDdGuQMenX0rQvGjkj8veoOelEzSLIiYG0nFVb7RY5i&#10;ZEB8360ATC1kVd3nF1xnb2I9OtIl4I+FtsfT/wDVSXl09n9njTALDGDz0xVhZjHCHmwo6GgCSN/O&#10;XLJj60/jGAcfSop5tke7Py4yaS2KzwrIOc0AWKKY8qx4DHGacrBhkdKAFoqNZkkOAcmpKACiiigA&#10;ooooAKZJ2p9NZd1AEdFRyXCQvsc4YjNSr8y57YzQAqfeqSqyXMfmbc81PuAGe1ADqKarBhkHIpk1&#10;wkLIHOCxwKAJaKbuHrRuHrQA6im7h606gAooooAKKKKACiiigAooooAKKKKACiiigAoopGzjjrQA&#10;0xndnccelNZo++3NCyZZlb6VR1RrPT7d7q5YqiDnB5oAdeSOzRrGCF3DOOhFXXI+4Dt96+dfib+2&#10;p4F+Gy3EN3fTRyQs8fEO4ZXPv7V8ZfFH/gq5fySTjwVqFvLJhRGLmy4zn5s8+lAH6jnSpWm3/aTt&#10;znGP/r1fVV27Hbf9a/FKT/gqh+0IrEo2gG26r/oXO3/vqvQPhn/wVg12O6g/4TS9tYXBbzPstkcY&#10;wduOaAP1q8tg3B+XPA9ql3gcEbR718n/AAn/AG9vB/j9oUN+8jyGMDEAXlse9fSmh+KtL8WW6yWk&#10;rOjdM8UAbE0Jmxsk2/SkjjMa4Lbj60S5toWZfuqM881HZ3X2yBZOuc+1AE1FFFABRRRQAV8Qf8Fb&#10;LH7d+zvpii6+xlNXhkWT0Ir7fr4i/wCCtFrZXv7P+i29+JDBJrkCHyuvJAoA/PHw9+3V47+wi3Ot&#10;auyR/IP9NJGAOwxVy8/b38bqvk/2lq22M5DfbT2/4DX39of/AATD+CdrotncNpGoBpYlkbF6/Uiu&#10;ih/4Jh/Aiazill0nUTv/AOn16APzp0z/AIKFeOHtnZr3WGZTjaL0k/8AoNN/4b+8bRyPOJNYhZ/4&#10;heHLfjtr9Gx/wS++BViwFvpGorMeV/058VB4j/4Jo/Ci+s7eGz0293ox83det09qAPzztf29vF+v&#10;wtIt7qizL8og+2ksff7tZ2rftpfFOExPb3evrCW4VLlsAf8AfNfSnxG/Yd+Gfwv+P3hya0sbuHwm&#10;tqz3n+ksziQqwBH44r6i8L/sdfB7xhoMU9naXzwSRl0zckHnI5oA/MG6/bp+KEMoK3evsgHOLpsf&#10;+g1Z1z9tz4iXGhfZpp9cK38ZhYtdEg7l5yNvPWv06j/4J7/Ck6bKsun3u7dxi6NW7r/gnn8IL7T7&#10;YT6ffkW4Dpi7YYIFAH5w/wDBPD4nah4R/aI0bTr+Gc2pW4mZpX2rlonPPB7mv2w02+XU7CC6UbVm&#10;QMADnj6185+Ff2FvhRourxeIbayvkvYgyLIbpiMYI6fQ19FaTp8Gk6bb2dsCIIECJuOTgdMmgC1R&#10;RRQBKv3RS0i/dFLQAVXurgwlAELbu47VYqrd3iWrIrE7m6cUxPYaoMh3F8f7J7VyPxP8eSeA9Fub&#10;qLT5L5o7d5QsbEEkAnHT2rqI45JJTJxtIqHXdLstSs3jvVZkKFW2nnGOaepmfnF8XP2+fFE95c6P&#10;pvgfWI5EwfOhuWwQVIxxH7+tfEHhHVfizoXjSPxLFoHiCNbecy7FDAnOe+2v22tvgv4I1DWpJkt7&#10;g3RXLZfjGRXXL4N0WOzkskhbZKMHOM/nUgfAH7PH7bni661b+ytZ8H61M8UWTJcztjJbg4Kehr9A&#10;NL8VNfW8dwdLaNsZAJJI/SsfTfgh4Z03VJNRjglW4kXDN5nGPpis/wCL3xis/hX4Tvtdlcx6fYQm&#10;WZvL3EAeg70BE9BaS3gsJtSMCW8pjZ2J4JwCcE/hX5ma18Ul+Kn7fHw11KGbyrfTwbaSLzN4dhI/&#10;OccdelUfj9/wVFudS8KwQ+BblLi6uJhG6z2Jx5TKwJHPXJFeCfseeHNbuv2qvCF5qUf+i3N200pA&#10;IOWOTig1P3DtY445GuN6hZen/wCur9YVs2nXzf2fH5n+i+vH6963KAFooooAo6lMkfk7gGy2PpVO&#10;6t3Otw3SOWRU27R0zz3/ABq3cW0d6zhskx8jBxzTNPuljcW7/wCtJyPTp/8AWoA+UP21P2dm+IFt&#10;omuafJ9mvdLea7Vorfe+75SOcjB+XrXnP7Pf7b83hm3tfBnjHTprnVd7uby/u9rbcEjgr04wOa+9&#10;5EeZbiG7AMMgKrt64r48/aK/YH8N/EnxNL4qsLOY6ssSxRyG7ZAOmeB7UAfWGm6tb694ft9TsJEV&#10;ZYBcbYmB6rkDIq5osy6hZBplBkyeH5NeefAHwbqPgnw3/ZuoBVjt7eKCMK244Vccn8K9MtbGFZxP&#10;Hnpjk0AYyWt1dT3S/a3tkViFz0xnjHNTwqdDg+03OoCeIDHzHAJ+uau3Ua3kdx5nRAcY4rLuvDWn&#10;eJtDFhdCQwk7jtbBzn1oA+Xfi3/wUI0TwW95pcOkR3dyfMiV474A7l742mvg34+ftjePviN51joE&#10;OtadFvVw0FwXXGwgjAXuTX3FN/wTM+GeveLpNY1HTr2SX7SZgy3rDqcnivTNP/Yp+GWhSCHTbK8W&#10;ZBk77kkYPNAH5W/sf/EjxV8MvHtpcav4b1PUWuNUjuWmlLL/ABDOfl7+tftZ8P8AxVb/ABG8K2mu&#10;myWwluQSYWbcy4OOTiuQsP2e/AzMii3uPMjIX/Wd/wAq9E8PeFdM8NWsdjZB1jjHCs2fegB0esfa&#10;LtIzZnOdokPO39K1qpzaha6bdxWh3CWbleMirlABRxjmikYEqQOpBoAzbyJlv4mhYrCB8yr0Jyet&#10;flv4q/Zk/wCGkP2xviXbGQaSNNmSb7S1t5vnZJGOox096/U+yhkt7eVZsbmYlceleY+HfDmg6d8S&#10;Nf1Dw0r/APCRXLD+0TM2Uxk42jtzmgDx3Rv2FfDd5YGW6t9Pe6QhVeSxBbA9PmpJP2DfDSzF3t9P&#10;kBPRrEf/ABVfWrLOuoQ7dvk4+b1zillmkWUgY254oJkfM7fsOeCTbnfpGklvU2C/41yHxG/YN8P3&#10;mgyLYQ2Nu2xgBDYjP3TgcNX2Xcx74zjrSQsfL2nHApkW1Pzv/Z5/Zy8E+AtSi8JeJrPSrm8uJZLk&#10;SX1uqNt24xgk5GVPevrn4VfBvQ/g3e393oNpaJDqxQn7HCI1wucdDyPmr5R/4KI+B9c8O6w/xY0/&#10;ykTSLGO1Ls3TdKw+73+/619MfsqfFe1+J3w50lBKZLqzsYDN8m0AsD059qAPa/siteC4wNwGOnPS&#10;rEcYRmI70KwYZHSmws5Z92MZ4psqJNRRRUljX+7UdSP92o6ACorpDLbyIsnlEqQH/u+9S1HcQi5h&#10;eJvusCpoAzrHSTGpNzd/bIWXbhxwT+dfJP7Uf7H+neKll8ReEvI0DWbWN3juLGzBlMjEHcDkHPWt&#10;r48ftYWXwV8TSaBc3JhihmjjA8jccsM9c19I+EdZtNU8PWF7byqftcEc3zkfxKD07daAPgz9kGb4&#10;n/D74hX+leLL3W/E2lw2myJrxGWPeSDkDkZGa+/rWwllmhnNyWA5K9ce1TeZcee3zW/l44IIzT7Z&#10;rewVt0qgk54YGgD8tP2hv2C9S+M/7THi7XI9fl02K6n3gCz8wdQMZ3DPWvdPgL/wTw0j4Sahaa9q&#10;l9aa5JZy+bsmsAjEYHG7ccV9px6bp7XL3isvmycklxXjP7U/xuf4R/DTXr6OeNLu3smnjyodeM9e&#10;fagD2Pw7DBDaIlrAttaKo2QoMKvsKv3jOvK56dq8w/Z18dXvxH+BvhPxK7o1zqFok7kLtHI7DtXp&#10;em3E0sLGcjduwMCgCVfLMKtIBuxn5utFjcLdQlkUKM4wDmo7lYrslOcg89qls7GOxiMcWduc8nNA&#10;FiiiigAooooAKjnz5Zx1qSvP/jh8TIvhP4Gl16eTykSZI923d1z2/CgDsLi+8qSBGizuYDJPT3qD&#10;xJJPHp5aAtv3AfJ1qn4W1iHxl4V0nVo23m6tY7hTjA+ZQRx+Na9uLpYgHC7qAEjtzcxW7yfeUAnc&#10;MnNV8vJrDxspMW3Iz0zin351HKfZRHj+LdVi1+0fZV8/b53fHTr/AIUAVbOY73jlBIZsKG9PapF1&#10;Dy7xrVIMKozuB4/Kub+Ini2Lwz4L1rxAr7f7KtpJ2JXONqk9O/Ss74HfEaD4pfDfS/FiyeYL4Nhw&#10;u3ODjp2oA7xpgwyY9xpqXvzbTHsHuac15FCQDnnnpRLGl5EpHTOR2oAW4+SFii84yCKdaszW6Fs7&#10;sc5pT8qHZjP1zT487Bu696AHUUUUAFFFFABVLUbOW78ry5zDtbJx39qu0yRSwGOuaAKzAQ4EieY2&#10;PvGntIkirtkC46qD+lMuJJY1LSbRF39a5fVvF3h7w8HnupnUjLNgg9OvegDeu9S+ysdtmXPqP/1V&#10;ct7g3lucoYiR37V87+Jv25vh54e1c2s1/OFCgnEIP9aTR/25vh3rVwsMN/cNuIXmEDrx60AfQ1ra&#10;vDJnz94x93/JqW4cBlBj3nOAfT3rgvDnxo8K68FezuZG3ZxuUD+tdvZ6lFqUYe2bcuATn0oAsUUU&#10;UAFTVDU1ABRRRQAUUUUAFFFFABRRRQAUUUUAFFFFABTJXMcZYDcR2p9FAGdrGpQ6Zo91eTukAjhZ&#10;yXYDGAT1r8uv2wv24JdHmudM0HVHui0CsDY6j0PmMCMKeuBXsH7bf7Z1v8O49Q8M2t3svJHks2Ro&#10;cjLJxg596/Pf9nH9l3Xvjx46tptTgjms7iWRWXzCp6Z7g+tAHk11rXjX4065fPHcateNvMiwB5JS&#10;zMemPU5rpvCf7LPxL1iRBN4D8QWQbI8z+zpPTr071+ufwM/4J/eCfhqwvpdPmjvdiNuWfcN64PTH&#10;TIr6b0vR4rTYoiQBeBwOn5UAfhZD+xD8RnUMdI8QgH+H+z5P8KwPFX7HvxH0hZHtvA2u6i6gcjS5&#10;Duz+Ff0IrDGFA2L09BUc0ERUjy0yf9kUAfzfL4J+K3wquYr2XQ/EmlRI3mlWhmiVQvJ7dq+l/wBm&#10;X9uLWdB1y3stcur2GBVbMl5fFEJ4/vGv1Y8cfAvw18UrW/ttZtmkG2RF8tgv3gQe1fBn7R3/AATe&#10;0fTrO5l8M6eYnBUqZLj657UAfoX8H/ipovxU8KwXWmajZ37R28RuFt7hZthZc4bB4PB613UaoigR&#10;7dvbb0r8f/2E/ijr37PfxOvvAOrzJFHrmqxWcKhS+VQspAbIxX7ARxLCu1Pu/nQA6iiigAooooAK&#10;8y+Png3wv428L2dn4rvtN0+wjullSTVNnlmQdAN/Ga9Nr4w/4KoeJF8LfAjR75nZFXWYNzJ1xmgD&#10;6702dJLGGNbffCihVYDKkY4I9q0YWV1CmLYgGRxx+FfIfhf/AIKJfCyy8Lww3ep3IuljAG2D2A9a&#10;0P8Ah458Jvs8e/VLrJ9Lc/40AfV21ZvnABZeAR1rHuvP0u4eZS9z5x27Bn5Pevm5P+CjHwis5FD6&#10;ndqjcn/R/wD69M1P/got8JFWOW31S6+c85g7fnQBb/ba0+Lw/wDs9eLLpUV9USGJor4KBNFmVQQr&#10;dRxkcGvC/wDglz8f7z4gav4j8N6tNcBdHsoQkt5cFhKS5HAJ68Vm/th/t1fDf4h/CfXtF0nUJ5Z7&#10;qGNVVoMciRSe/oK+eP8Agm/a+KF+JWsX2iiL+z7oW5czZz5fmc496AP2llmcahHAsJMLLkuBwDzT&#10;zG8LOPmdX4A7LVmDPkx567Rn8qkoAzxZmO3NuvAJzuAxVmOMxoq8nAxmp6KAI+fQ0c+hqSigBq8L&#10;zx9aGkVSAWAJ6c1FNJtbaelR3EKs0TnovJoAj1jXNO8P2f2rU763sLYEL51zIsa5PQZJqYNBeRRT&#10;JsnjYbkcYII9Qa+Uf+Cifiu90T4F3s9o4VUu4MHHP3hV39kH9p60+J3hO5hvbre2mRQRcR7cZDA9&#10;Tz92mJ7H0/cWrSjCSGMe1JDaGNGEjedn+9zWH/wsLR/+e5/T/Gj/AIWFo/8Az3P6f41RGhsLaxLK&#10;SkKxN/fVcE+2aLy7gslMjhAijLOcAD8axZfiJoiLlpzj6D/GvOfjd8YdH0P4U+I7+yuGFzBb703A&#10;EZyO2aWoj1uO+t9ZgVba7jz94+W4JxXO+MPhrp3jjwjqmhXi29xFeoY2aWIOAD6g18O/sZftSeKP&#10;if8AFLVNEee2eyt7PzU+Tackjvmv0L0yGWKE+Zjc2DxQCPCvh/8Ash+AvBl45u/DGiaqgj2KJtMj&#10;IByDkZXrxXp1n8L/AAdoeqW0+neENJs7lOUureyjRo/oQMj861vE3iKHQbNriV9gjyzn2AJP6CvB&#10;vC//AAUA+E/jjxZD4W0jVLmTW55TAkbwbV3g4OTnpmpNT6L8mK0w8UCmRuGZVGT9au1n6TfLqFnF&#10;Ijbiy5J7fhWhQAUUUUAZmqX0mmtD5Vs1x5r7W2g/L7mrE8YiYTrGGcDG0DmrdFAGSupzTSbWs3C5&#10;xkg1YksDJeCUy/u8cxHp+VXqZJ2oAijRcSKqLH2yBiqsjSWPKBpR/dHSrlFADfLFxEGxsLDJFMFv&#10;9nXEY/IYqxH3p9AFZLcwhm3Fj1xUEym4UMqGJ88tjBx6ZrQpr/doAzricWTxqlr5hYAllHT68VVu&#10;NJnv5jcLdSW+7+AEjFa9FAFW32XTB5bceZHwrsMn6g1aoooAKG4zRR14oArwXTXT/wCqKgHGa/Mu&#10;6/awm/Z5/bU+JsOpSy6zp99NFDDazXeyO1AJywBOB1r9LL6S406QSx4Foo3SZ5P4V+HX7eWm2et/&#10;tIeJ5vDiyNrc15i48z7uO2PSgD9bNR/ae8CB4mXxboaFkBK/2jHwT261n6l+1x4G0+GPy9f0W6Yn&#10;B26hGT+PzV+Ptn+xd8aPEMK3iNY7VwADcsP/AGWp4/2H/jTFIdjWOf8Ar5b/AOJoJlsfrk37ZXgc&#10;2rNJrejQtno+pRg/zrMvv25PA9jCxh1TR7llB+VdRjycfjX5Q3P7B/xl1JlFybHYfvbblh/7LWjp&#10;/wDwTj+MFyUNgbHzON2+6bv+FMjQ9q/bf/bUT4vWN34H0bSzOt/bRvus7oSgFZC33R1PFfRH/BNX&#10;wv4h0/QdYfVYb6xhkt7Uwi4jZQww+cZ4I+leI/s+f8E2vFWj61bap41trabUY2cB7e5JXYV4/h9c&#10;1+nPw+8HQeC/DtnYRJsMUCRnnPQUbiN1WeztTwZWB6d6swSCWMHGGIyR6VFHM3mBWIqaONULEdTR&#10;0KjuSUUUUjQa/wB2o6kf7tR0AFG4rzjJHaikaQRqWboOTQB+af8AwVn8Iw2PgKTxNDMkF/JqkCfI&#10;oEgAjc/e69q+BJP2hPildNpNnaeP/EWi26QrGBHqMqggAAEDI4Ffp7+314Lufi7p7eHo4/Ot1vop&#10;iudvARgef+BVo+Af+Cavwq1rw/p1zrWlXD3SwR8pceqgnt60AflTP+0h8YNC1aZH+Jfia6t1GBI2&#10;pTbW/wDHqht/2pPi2+pQRr8Q/Et0rN/DqMp/rX6+Xf8AwTI+Ct5IYDpF0UXnH2j/AOtSR/8ABLv4&#10;FaOpubbRrxJY/mUm5J5/KgD8h9U/aX+MEtwYoviL4ntyr4aMajMMf+PVV8XfG34g65p72ut+Ida8&#10;Q2Uke2Vry6kkTb/dbPGK/X2L/gmf8FL6S4nbSLwzuhwftGBnt29a+VPFX7JvhTwH8fPDXgXXrOUe&#10;HtXXzZkjkyxQs464GDhaAPVf+Cev7SVxrHgvT/DP9nSrbabZRRo/mkp6cDoK/RC7+WxYoNpIz8vF&#10;fPfwL/ZF8C/Cm8ubvw5aTQ6bNGoh8yXcdoJIr6HimivISq5K/doAgsYMR7y+5mGSKnsZjLES3BDE&#10;cmmWq7ZpYx91RgVJHF5K7QMd6AJ9w9aNw9aiooAl3D1o3D1qKigCXcPWvlP/AIKXapJpP7L+p3MK&#10;s7peQHahwepr6nr5J/4KhNcL+ynq/wBlx5xu4QuenJNAHivwp/4KH6X4L+H+h6fJaQ3s0GnwwsPt&#10;65RlQDkZ46V38H/BTLQZNFSV7C1SbPKNqC7uv51+eXw1/wCCe/xg8e6OdZ0uPTRDdQJcIZLlgcON&#10;w42+9dNZf8Et/jhLdeZdLpZQj+G7b/4mgD7isf8AgqJoFzvC6PasEwCRqCGopP8Agp/og1AqNItm&#10;XGMC/TAyOtfFVr/wSn+PFgz+QujiOY/Nuum6f980/wD4dT/H5boyQjR/xu2/+JoA+mPj/wDt7aRe&#10;fC3xLpFlbW9zJq2mzpmG+BMZeNhggdetb/8AwTG/aDh8TeC9H8FyIvm2NlJMd0+f+WgH3e33q+TI&#10;f+CUvx7ktbhJV0cs+QP9Lb/4mvYv2M/2LvjX8Afite3N4mlrGbBocRzF+S6t6D0oA/VBbiNomlmi&#10;WNF/ifGMeua+Xf2rP2yLH4I6W4trOO/ljuFjKw3QRvmXOcfjX0ZoFtqF9osltrezzCoRvK47c/rX&#10;xV+3B+x/f/FLTZW8KwqdRkuo3JuJcLtCgHtQBwH7Ov8AwUsf4g+MLbTr3R5rSCa4EZluL3KrwTzn&#10;tX6SeHdbh8RaLa6jbsjQ3CB1KMGX8DX5Gfs3/wDBOD4leGfE1vc67BYGzWcO5huDu24I4+Wv1j+H&#10;vhn/AIQ/wfpmj7dv2WIR4znpQB0dFFFACMwUZJwKFYNyDkVBdRySRlUxg02NhaRKJDg9OKAJmuI0&#10;ba0iq3oTVHWvlszc/aPIjt1MrHOAQBk5PpUk1rby3a7t3mY454xXxr+3t+1pe/CLwlFp/hS4jW8m&#10;mks7tbiHcNuxgQOR3oAyf2qP+CiWk/DSyutG0yzg1O8eFZFe0vl353kYAHPavzL8ZftG/Ef4qa5d&#10;XNr4i17RrSSUusC3kpG1v4Rz0GK8/wBS8QHxp4jGq645eRcqRH0wST/M1o2HjDR7WYww+dvQgL+7&#10;70AW7y78StMI7u+1K9cjm5mdyfzNQWfh/wAS+Y89v4m1C1b74VZXBz26GoNb8X+IG1DbaQq1pgf8&#10;suc1Tj8Z+IY2X9xj/tiaAOo0j4sfEj4d6ukieIdf1K2VfuLcygHP4mvvD9lv/gpGsN9pWg+ItMkg&#10;F1Jb2sl9qF7hYskKznd2Ffnp/wAJdqVxHi5Tj/rnWFqV5BcPl2ZXOfu/LzQB/Sx4d8TaX4u0uHUd&#10;G1G11SxmHyXFnMssbc4OGBIPIIrRZgrAEgHsD3r8ev2Dv23r34Yx6X4K166WPwtZwy+WRFvkLMzM&#10;Pmz6tX60+HL9tZ0uHVZ2DW8qLNCV4O0jPI/KgDdPBxU1Z1vPJeT+cvNqw49c9P51o0AFFFFABRRR&#10;QAUUUUAFFFFABRRRQAUUUUAFNZgqkk4HrTqztfkkh0mdojiQAYP4igD8UPj34B1r4rft3a/p6i6u&#10;9Ls9atneMKZYlQ7MkrnA96/Xz4a/CPw38N9FhSw0vT4rgfvBNDarGwJUAjj6V8dfsu6bp/i79sz4&#10;2rqEbS3Gni3lU5KgN69ea+8bKQ31kzddrbRnj0oAvXFu12kJWUxAEMdvQj0qUwheR/Kq/wC/2RrE&#10;QNuN3TpVtXDUAQ5K+tPUFsZqQqD2ooAy5/8AQbmMKf8AWvzjjvSaxp1rNG0t1bx3KcApKoI/Wl1C&#10;F76RDB9+Fu/GDViO3knt9l5h+cnHH8qAPzM/4KD+An+HfxI+G3jTw/pPkpZ3dzf3TWcIi4BU5Zh9&#10;TzX23+yh8TpPjB8E9E8TyZ3XnmfelMnSRl+9gZ+7Wb+1R4Q0Lx18F/GEt3btNPpWlXAhYsV2kr9e&#10;fu964f8A4JkwfZ/2P/BaYxgXH/o+SgD6pooooAKKKKACvh//AIK4agunfs6abI9kt/u1eJRE3cnv&#10;0NfcFfMH/BQH4Oav8bPhPpOi6Mkbzw6rDcuJW2japyeaAPx2X9nD4weJvLurDwnr4tNoG6GJtnr0&#10;B96mn/ZT+M8saRReFPEcrKef3LE/+hV++fgfw+ng/wAKxWEiiNygYgHIzgDr+FdPYW8McQmQfMw5&#10;OaAP55b79kv41wAJ/wAIv4jmdhkKYWz/AOhUrfsq/G6W1hhfwd4ij29/JP8AjX9CqtHqUouIRzGd&#10;uTx/nrTY75WuHim5ZeOBQB+I/wAGv+Cd/jTxrqFsfEg1fTIt7BkubMsoG04Jy/rX6kfszfsv6J8B&#10;9GiCm2ubiSBYizWixtkHIPUnNe53cdzBzakImMnODUwt1ureE3A3OvORxzQBapaKKACiiigAoooo&#10;Ar3i/uSQOc9utReZ50O0DG0YNWWZWbYevWqtmoL3AHTJFAHz1+3BpdnqPwHuoblYmBuYzmRQejCv&#10;xV03XPiLb6xrEHge/wBas7eOfZKukzOgOCduQCPfFft7+1V4YvPF3gO50mFVdGmjYKxx0IPWvMv2&#10;ZP2INF8DWut3GvaVGW1Fo5YzHcuf7xOcHjqKCXsflP8A8JB+0B/0HfF//gVL/wDFUf8ACQftAf8A&#10;Qd8X/wDgVL/8VX7lf8My+A/+gQf+/wDJ/wDFUf8ADMvgP/oEH/v/ACf/ABVOxnyrsfhqvir4/wBq&#10;25tU8XXGeNjXcv8AjTrm1+PV/NHpOrXPiyW0vhh455pGQr7jdgiv3Buv2YvBLKpi0khg2f8AXyf/&#10;ABVWtb+A/hzULy1uVsMtbjAJlYY/WgNuh+J/wX1D4h/Af4kXFzb+H9Wm85Vt2kR2iyCQck4NfvN4&#10;Zu7nVdHs55ke3fy1JUkkniuDb9mvwRqMourzSvMmyGJE0g5HT+Ku/t7qW62Jpp2wwjYQw/LrQNaW&#10;R8pf8FMPDfxA1j4N6Yvw+l1hdU/tNDOdHZlk8ny5N27aQcZxmvyF8O/Cvx1D4nik8Oz6t/wknmEx&#10;i0DLP5mecEN1zX9HFxFLNY+VIQTINr+4IIIrynw5+yz8OvCPiaHxFpOjG31iGQzJN58jYcnJOC2O&#10;vtSNR/7Kuk6/pvwB8FR+JpLxtfXT0F59uyZzJk53kk817DVOYXTQxeUwD/xdKuUAFFFFABRRRQAU&#10;yTtT6ZJQAyiiigB8fen0yPvT6ACmv92nU1/u0AR0UUUAFFFFABSPna3rg0tDcKTQBmWTSSabci6V&#10;lG4/6znjivjb4Z/s12WqftUfEzxJr+nxX2nXvltaLe2ivECC33CSf0r7RkkF1p8/m8qMg/T8Kzpt&#10;Pt7KxF3ABGANzEnqPxNAGTb+GtOYraR6Fa2kLdXWFQB74Aq7/YPh3S1/f29jnpl4lBz+VfCv7Yn/&#10;AAUSl8CtNp3gPVntdSa3VolltVYFw4zyyntmvizWP+CknxovraJrvW45JmJDbbSHr+CUEvY/blbf&#10;wvqEDIkenxsTgFUXP8qn0/RdP09nktooLncOiIOB61+Ftl+358bNm621NQ2f4rOP/wCIrvvhv/wU&#10;++JujakYvEGt4iXarCKxiJ4Iz0T0qiD9rLPEkJc24hbOAMc1Nbs5Z9wIHbNfKP7Nv7Zdh8YoYXOo&#10;SXAeR0O6AR9EB9BX1db3S3Vmk8ZyrruBoAldRg4HNLCTtIIqG2dpBljmrK0MqItFFFSWNf7tR1I/&#10;3ajoAKNoYYPQ9aKRtxU7evb60ActrUfg+LUHOqnTDcZAK3KKSD26963bSzWNY2tpMQEAqEGBtxxj&#10;HbFfAP8AwUC+IOsfCyaXWobgQRG/giLBA5wVYngg+lem+Bf+ChHw703wppcWt6hdG7+zRDKWxxna&#10;Aeg9aAPriGRPtjruG4DnPWq95ef6ZCAN8H8bZ4X6180237fnwna8kuTeXm11xu+zt9PSqd5/wUM+&#10;D9rZzQ/br0NIOP8AR3/woA+m9YQzQRfYnwd4J8r0/DtXzf8At4fDOPUvhF4k8a2d5/Z2uaRpjC3u&#10;oY8TRldxyrg5Bye1QW/7fXww0HSY9Rur67WzmG2IrbsTk8jPHtXyr+1Z/wAFFvDvxM8C654P8K6r&#10;cP8A2pZtAsb2uAznP8RXjjHegD6Q/wCCef7QH/Cw/hzp3h3UtQN5qemWEYnuZ7kySSNyMsDyDx6m&#10;vryy077G2PPLZOcdM/rX5O/8Ek/AevweMPFl5dKoimtYWUlh6tX6wTSSLq1ugPybefyNAFvb5crN&#10;jOacWDcimzTxqQGz1xTvLCdOlACUUUUAFFFFABXhv7ZHwrufjH8Gbrw5bNKkktzFJmGMu2BnPAI9&#10;fWvcq4D44fF7Sfgj4DuPE+tTPBYQyLG0kabzznHGD6UAR/C/wmvw5+G/hzTY7ITywadBDM3lhDlI&#10;wCSPWuzt9upaakqwCFmPQDkc18T3v/BWL4P/AGW5i/te+84Iy/8AHi+M4x/d9a9E/Z1/bA0b436p&#10;BZaHd3EsckbyL51uUHGc8ke1AH1G8YW3OQAQOuKSzwbdCG3e/wCNUHkuo4y87Aw4y2MdO9eJfHH9&#10;sDwL8CtNuP7VvLi2a3kRWMcJk+9j2PrQB77HlA5bIGTye1ZjaREmoPqH2kJ5g25x/XPtXzF4N/4K&#10;Q/Cfxp5dvbajeSyykR/NasoyePQetfR3hXxFpnjzwxa6hp7F7OX5kDcHg46UAdA6K0ed/ljHUd/e&#10;oWtYTGC0aXJ91Bp/yrHsm5GMDH/1qZIrfZwLP5W9/T8aAK8NwYGxHp4QZ6qAP6VqRMZI1YrtJHSs&#10;+xXUlkH2llZc9sVp0AFFFFAELTFbhY9uQRndUGpQmZU2tghuat7BuDY5qlFMZryaMHO2gDP8Vatb&#10;+GbOTV7qdYoYAA29sLye5r8J/wBrr4hax8TvjX4n0rSkuNWhGqTCKOGUyKm52C4H48V+tP7e/iK9&#10;8K/sw+L9WtJBHLbxoVbAP8Xoa/PP/gnb8DZfi98RvEXiLWLVLpmMd4HLmPkuGJwCPWgDhP2ev+Cf&#10;finx9qFrc6wNS0u1MjBvMsiyfdBBPze9fb/hn/glr4Z0mG1uJdWhuJMKzrJpi5yOoOWNfa9rptt4&#10;Y0r7HpyGE8MBkkZwAeT9K0rNpzblrkgjGeP1oA8O8I/sl/D/AMOWaRTaBomqSqScSadHk/nmte//&#10;AGWPh5qcLAeE9CtSQeV0yL/CvVreO3mxPbgiToCc/wBafJHeM3DDH4UAfLvjD/gn34N8TRutudP0&#10;3djmHTU4x+NfOHxa/wCCUOm22havqWmeKZZbuGGaeK1gsMF3CkqoIf14FfpvBCwQebgt7VWuvsnK&#10;SKTng9aAP5wvGHw58W/C64fTdR0m/wBLS1kVjqUqGMtn5gPxz61+wn7Bn7RCfHjwXf2FxN9hfSIr&#10;e2XddGUyZDDjIGPu9Oa1/wBrr9mbSPjr4Sv9O0LT1fxJK8chkmlZVKrjPfHQV+cX7HHxEvfgp+0F&#10;F4DsJ/sr32txWd1Ht3hmQsMBiOO/SgD9s7ZvsTDTlJdk53jgnPPT8a3F+6PpVD7NFbS/bJl/fn5S&#10;w/LpV9WDKCOlAC0UUUAFFFFABRRRQAUUUUAFFFFABRRRQAVXvrUXlq8Odu7vjPerFRXAcwt5ZAfs&#10;TQB+b/wt8QL8PP20Pit/aoGlW17Lbw2lxM+wXbcfIvqRX6GaZM2paWWeL7HuIx7jAOa+Lf2/PggZ&#10;F8G+MNAjhttR0/WF1HU5nZiZIo13EKMYz8vfFe2fsxftM6B8evCIubJrkGO4a0/0pFQ5RVzwD05p&#10;+Rkev21jJo1y8vntciY4CngLz1rcXp0xVK3t5WmczMrw5zGFPSr1NgFFFFSBVkmjtw4DqXboM4Of&#10;SqvmzXh+zMjQ99//ANaopFt7GWWe7kQgHcvzgEd/WvCfjl+1Fpvw4mm8q4mV0VcGMIw5z6n2oNSL&#10;9r74qR+EfAN94RtrJLq/8R2VxZxbZNrlsAfKuOTz0yKf/wAE+vBepeAP2XfCuiatbzWt9bed5kc6&#10;lWGZnIyPoa/Oj/ho3xD8fv2sPAUV1qYm0jTddaPy5kVCEZwQMjPYV+z1lDb29uqWpXyucbTke/NA&#10;E9FFFAC7dysOmaieT7PjdyOmTTJpWS4iUHAY8/nUl0gkQBhkZp9DNj2XzF4OK4P4rfEnR/hnoCX+&#10;rS2vl+ZsAuJAgzjI5I612uoSNb2Erx8Mq5Ffmj/wVA8Sa5dfD9baG42IuoRMMrj+Ed6bEYnxZ/4K&#10;kC81Q6ZZeH1UNHsEsWpA4wTzgJWD8P8A/gqXe6bq0Wn33heT7MCsf2qbUMIcsOeU9K4T9jD9jKz/&#10;AGk/DknikWlpLY2d81rKl1IyuSqox4AIx83rX1f48/4Ju+CZPCNta6doFjFqkbfNKZXx909OPXFS&#10;Fz6x+EPxh0H4r6Ol/pd/ZuQ4jMdvMHy21SRx3+auR/aT/aYtPgDptndy6bDfNcTGEhrgRlcAHPQ+&#10;tfAHwAt/F/7Hvx+8L+AtcvoW0nVrlr4x2S7k2FioBZwCD8lfZ37Rv7O8/wC0ZotnMgtZrIymeJZ5&#10;GXGQB/CD6UwOA0L/AIKOaFqdhJDdQ2NnIzcb9QGQBz/dr64+GHj7TvHng/TdSsrmCc3EPmFYpN2A&#10;Se9flx4q/wCCS/jTXNTju9JutDtrZE2lJJ5clv8Avg17V/wTnXxx4P8Aix4/+HHijU7S7tfDNtBD&#10;bJbjCrkknBIyeD3FID9D6KRelLQAU+mU+guIUUUUFFa6h85Sqvtb261DJctaIAIS+Byemam8mT7b&#10;5mR5e3GO9OuJY0ZEcElzgYoA87+MnxI034aeCm8R6tFbm3EqRlbiQIuS2AckV0Hg7xzpfjDSYbrS&#10;biC8Uxq7rbuGCZHAOBXz7/wUk8D3/jv9mfUNH0t44rlruFlMxIGA4J6A1+YPwt/bS+JHwS+36PZa&#10;0ItjLC/l24cHZkf1NUiZbH7xLM7dYyKUyv2TNfjHb/8ABTX4pyddfl/8BEq2P+ClvxP769L/AOAi&#10;Vdn2M7o/Yx7iRekRNZviDUE8N6Nd6nM4Mdum9g5wMZ7mvyLt/wDgpD8VLxmSHX3DBc/NarXKeMf+&#10;CinxO1rwTrOl6lrxlluY9ke21UA80WC6P08+F/7UFr8VPivrHgq0sYYv7Ot1uPtMdxvLZAONuOOv&#10;rXt+n3EMbGPKRux4XoTX4a/sX/tOSfC34nX3inxBJdS3Op2otTJbQqSTuAGQSBjFftt4bvbDxNb2&#10;+pW8bblUNl+DkjPShroPqdPSbR6UtFZGoUUUUAFFFFAFKGMtLcjefmyB7VBY6W9jMHe5aQcn5uB/&#10;OrciGNiycFjzSNKI7VmmOVB5xQBDZtJJNdBgVXPyn8+lWrW3+zx7S285zk1Xs9SgvRKlu3zRjB5B&#10;x6d6ns/N8n96dz57UAT0UUUANbgZ9OaiaQyx/L0PcU66OLeQ/wCzWLf+JLbw3oa3t5u8rds+XGck&#10;4HU0AazyNvjAXjoaesZ+1Ftxxjp2ptpcxXlsk8f3XXeM9cdaemWkLZ+XHFAEtFFFABRRRQAUmM0t&#10;I3Q460AUPsvkSAlsr1I7V+ff/BQL9rg+Egvh7TCIbmyuXSQ293tYjAHIxx+dfoPZ77iF/PO7kj04&#10;r8JP23pYNU/a28e6dcrvgiuMqvbr60AeZ+BfB/iP9pDx/YTwWF40OXhLRKZuQpb29a/Sr9nv/gnP&#10;p/hCxg1vUr83lxexqXsrmx/1JBPGSx/lU/8AwTJ+D+i6T8NptdazX7Tb6hKBIHOeVx/WvvSOYqob&#10;P7tvujuPrVRJkeYa3+z/AOC7uEZ07TLQBQCRar2718R/s/fAbQfGv7QXxk0QpavDbyzRRP8AZwwU&#10;eYVBAzxiv0L8baXdXGnytbSJGNo+8e+a+IP2HNRktf2qvjbbzEtIt26EqOP9bitEZHg37S37L2tf&#10;sp/avHGha3f3mn2ESs9rDCYIi0khTkhiAQCO1fpF+zr4jtvHHwp8LXMWpLNdDT4JLiNX3MpK9D78&#10;Vd/aM8D6N4++FGraTr8Ed1Y3Bj8yOR9oOHBHP1r5M/4Jx+INYb4j/F3w+03/ABJtFure20+Lbwkf&#10;7zgHv0FPpoM+/wDDJcAY+XHXtU8UhZmG3AHQ+tVIJnazLyHc2f61dhOY1I9KzZUdx9FFFQaDX+7U&#10;dSP92o6AChfvD60UvPb8KAPzO/4Kq6vcXmgXGl2+ntdP/aMH3eScow6Y96+StG/Y28e+ItDhnii1&#10;gedEroq2xbAIyMfNX6v/ABw/Znk+LetSXE8drNE0qS7ZXYH5RjsDXs/hnw7YeG9N06xih2yQQpH8&#10;pJHyqB3oA/Epf2K/iDd2aaUsWtLPB8zMtqdxHXkbqik/Yp+ItxqFvby6brSK3G42h/xr9wIYILTx&#10;Fc3Ow+Y6hSw78CrckTXt1FPGQBH13cUAfh1qn7EvxFvoTY/Z9ceOHJA+yk4x7bq0/gR+xrLJ8R9H&#10;8Pa/dTadcXlxgNdWvzKvTIBbkZB71+2q2q280sz43SjaSD1r4z/bC8B+JvBWtRfEfw3dW1kmh2Xm&#10;szEs+4MxyBjB4I6mgD6c+GHwn034U+DdL0bT0illtIhE93HCI2lA7nB/rXaJfJJOq7BuPTmvEf2T&#10;PjjL8YPAmnSX9w9zqq2iSXEhUBWY9xg17b9hRL6ORQBgGgBl/bGQqwJHzdMVdk+8KY0yySMgzlet&#10;Ly3Xk0AFFFFAD09aXcueozTU+6fpVXcfOHNAFvYAc596+QP+CpbJcfso6xCJhCWu4PmHXqa+vpP9&#10;S3+7/SvjH/gpUq3f7O+oQ3A3QteQZX8TQB8j/sp/8E5I/GEek+Jb/WZwjrbXnlyWW5WDYYjO/p74&#10;r9R/hz8JNB+Hvh+20uxt7VLqHd/pEcKo5BJOOD7+tZH7NWmwaX8E/CL26bC2i2h65/5YrXa6x4gs&#10;fDelnWb1XPO0lMZ9OhNAHhX7Vfx6tvgD4J1COdo7m41C0n8gST+WwZAPu8HJ5r8itAbxH+1J8SJL&#10;25a8hs7pARbFjMuVULntnpXsH/BSj4/6V8XvEHhzTdPF1JJZSXURWVVHLGMDGCfSvqH/AIJr/s5a&#10;avwn8N+MdRsojLNHOrNvIfIkdemMdvWgDxWb/gmhqknh861Z67qVhdW0HmxQQ2ZUyMFyBw4+nSvQ&#10;/wBg/wAXa54N+Oup/DTxHdXcUel6W04mvZSNzNImBs7HBPev0a/eXTQw2jCK0iGyRH4JHTj8K/Ph&#10;Ybe9/wCCk3jjT7dP3sejRyFu2N6d/wAaAP0aj2yRqykMMAg9iPWnfd6cVW0tPL061XuI1H6CrNAC&#10;5NSL90VFUq/dFAC0UUUAQXcpjiOBk1VV47RRK7BTLxzxVyRVaQKwzxWbq1i2peVFFgGJsndQB86/&#10;8FCrVbH9k/xpPLL5kaxIWV+n3vrS/sO+DdO8P/Cvw9qtnJCZb/SbZ3WNQvVFPJzzXSftveC7n4h/&#10;sz+LNAtTH593GiL5hIX7w9BmvCv+CcfxDvdWvtc8CX85kbwvZxWezACqUKp8p6np3FAH3arJL1Ck&#10;/nUc1r5mPnKj0AqGaGSH50IwKntZ/OXB+8BzQA+GNY1wABUlJtGc96WgAqORV2k7AxA6YqSmuwjV&#10;mPQDNAGTDdLNfSwm1WJ9h+fv0+lfj/4i8AweA/2zvBE+9Wk1bxG7jMewjDZ45OetfsEk0cl1LOPl&#10;Gw8tx2r8xPDHha9/aA/adsNZtnjkh8G68TJ9oypG5v4cAg/d74oA/UR4t37kvluvv61cUbVAqq0R&#10;jujOeVxjjr0q1QAtFFFABRRRQAUUUUAFFFFABRRRQAUUUUAFMmYpGSBk0+oLy4W1t3lcEqvXFAHK&#10;eO9Bi8TaTNp8kIuRdI0L5QMYgwwSAeh5r84PjR8CfGH7LfjBL7wLBrGt6OkP2mUQq6xea7MCPkAG&#10;cAe9fp2Unm2T2rBFc5bd1IrM8caVpuvaDc2+oxiS3cAOrNgdfWmZHnf7PPxDvfF/gfRP7UhNre/Y&#10;oWljkY7gxVcg575r2leleb2+m+GvAthaTWaxw71AO2QE4xnufauitPGVjeWn9oJcoLNTtKF13Z6d&#10;M+tFhHT0yT/VsQMnBxWPpfiS01gTC3uE3KONzDv06GpYdSNmvlXTGWXruTkYoGflt+0z4o+P+v8A&#10;jzXtK8P+B/EDact9cQQXlqs4V4y5CuMdRjkYryHw3+xv8YPiUyN4si8XacXzu8xJSRjp95a/bFNM&#10;tpWWcR/McODn8akmhnkkyGXZjpSNT8mdN/4JUS6fbpqlt4g8SWmqKomR4kCuHxnIIXOc1+h37Kvg&#10;TVfhv8F9F0HWr/UNS1C28zzLnVGLTvmRiC2fYj8K9eaP92P7yjg0QqTGPM5bvQAlFSbR6UbR6UAM&#10;wOpA+pqC6UzKFXOOuRUs0bl124CfxCh/3ajbxT6Gb3F2hUIY5HfNfJH/AAUI+BV38WvhXBa6LZ3N&#10;1efbklZbKIu4ULyeBnFfWx+WNjJ8w9q8/wDiZ8aPDvwu0n7Vq6XBgd/J/chScke5FUSfKH/BMrT1&#10;+HHwc1/Q1YyXbaxLIsUnDklI+APwr7d09R9lS4u1CO68pIOh/Gvy78a/ta+E/gT+0J4W/wCEbivb&#10;DwZOv2vU7ZY1eSSQswLDLdwF9K9j8Q/8FavhAypGkWuZEgz/AKNF07/8tKm4ztv26vgbB4/+Hmue&#10;MNMlmt9b0vTjHa/YkHmbgWIIYDIPPau0/ZB16PX/AIJeFdFvNT8zWdPsVF0jybplbJ++Ccj8a8bv&#10;P+ClHwc8daXLoVraay0V6mxlkhjCk98kPXhHwZ/bk8CfCT40eNTfx6kukShEtY4YkJAxk9X96Qj9&#10;V7e1W1sZEicy85465r87PAOoR6f+2l8SvJv/ACp5bm3WWJZMHtwcU/4r/wDBWLwRDod1B4PfV7XU&#10;mRTE0lrGwB3DJOH9M1w3/BPKZ/jd8ePiD401+J7ue+jt7iOR12HcGxnA47UwP1WhP7mM/wCyP5VJ&#10;TY1Cxqo7ACnUhhT6ZT6CohRRRQWN3HdjHHrUM/lM6FnClT60+4mEEZY/Sq8ixNtLjLScigDxX9rz&#10;U/7H+FdzeBBOpmRQrcjJIFfD/wCz3/wTui+KF54k1nxPJqOiCeZZrYNAAsisWJILLyOB09a/Sb4h&#10;eEdC8VeHW07xJb/bNM3h/K3Y+YHIOfrWv4f02PS7GKG32raoqrEoOdqgcD8qpbky2Pi9f+CVPg5f&#10;+Zivf+/Uf/xNS/8ADrHwf/0MV7/36j/+Jr7ipGz2qrsix8K3n/BK/wAHSR7f+EnvoueqpGP/AGWv&#10;FPjh/wAE4/C/w31bTtVPiK9bTreNpZ5J1QRKMgfMcY796/U6S3EuRIAQORz3rzzxx4Dsvid4O1fS&#10;9cgW8hmj8raxIBXIOOPpVJiPjz4R/sR/Dvx74V0zUbPxPHLvzIrW4iYcMR1APpX3j4V8PQ+FbJLO&#10;OczDAALYB4GK/OT4NfFqH9nv9qrxV8P9XMieB9Nsol06xtVBMcjhWbliCRlia/SMLNfXFldW8ii1&#10;27irfeI7USGtzYooorE1CiiigAooooAinmEW3OOTjmuZ+IkdzdeFblbMO02VwIs56jPSuhePzmkD&#10;8hclfaobdWELeYQY93I70AfF37DvxL1nxd8Xvi/o+oGYpo1/DCgldmwCHJ4J4r7fjkWRcoQw9q/C&#10;j4iftLeNP2Zf2jPitL4P1H+zxrGrOZh5Syb9mQM5PH3jUNn/AMFOvjqseIvE8ajPRrNP8aAP3for&#10;8J/+Hn3x4/6GmH/wDT/Gj/h598eP+hph/wDANP8AGgD9055EC7GYAtwAe9fKf/BRrxdd/Dv9m+51&#10;WyMnnJfW6YRyhw0ijqPrX5qXH/BTL46XC8+KIfPH+qP2VOv51heNv2svi9+0B4UPhvxtr1vqGjSS&#10;LM0KQhDuU5U5x2IoA/cH4YJLcfD3QLp5HZ5rGKRsknnaD1rsrVh5QGa/CTSf+Ch3x98L6dHYp4pt&#10;RptigiSNbVSwjUYHP0r6B+B//BVCazsLeXx3qN9dsysjfZ7aP728AH7w7UAfrBRXz/8ABj9rTwz8&#10;UWiitzd+bPIiR+cqLjdjGcMfWvcF+1LqDyPKpsyuFUcnNAGhRUAmMki7The+anoAKKKQ8UAUtXYx&#10;6dN5fD44C8E1+Nv/AAUO+A994b8d3Hjlo71Dq19jc0ZVCBg9cc9fWv2VhZL2NiRkglfSuG+MHwS8&#10;MfGjw6ml+JdOTUIrfc9srsVCuRjPH0oA+af+CZ3iiyvfgzd2BuYRLJqT/KGGeFzwPwr7ChXybh1l&#10;O2L+Bm4B+lflDp/hP4ofsJ+Kop9Q1K1l8JRF7ue20yNpZPnBVcblXnJGea+zv2Z/2stK+PUlxB5W&#10;o77eJZD9qtxH1JHYn0q4kS2PffF0NxeWzrbK7gqOUyec+1fn1+zv8UvDnwj/AGjvjTcavqlhaXLT&#10;zHZeTLGdwkJxyQc8V+iuqXw0TS5Ll8tEuCQgya/Cr46eB9c+IX7S/wAQR4dj+yvearMsklwjAMGl&#10;OOgPrWitYhn0D+2F+3BcfFjwNq3hbwpcwvfXSxbH0m8LSjbLk4Ct6Dn2r7E/Yc+F/wDwr/wDaarO&#10;shvdZsbaWd7hNrM4BzkkZJ+bvXxV+yh/wTr1vSfiFp2oeKP7NvrRRLuWKSQHlDjqo7mv1g8M+G4P&#10;Deg2OnpGFis4VjRVJOABQ7B6GucbvKAAHWpYscgHNU4ZGuJxMhxF0wetXIo9jMfWs3sVEkoooqDQ&#10;a/3ajqWk2j0oAjpsztHGzIu5gMhfU1NtHpSPtjUsRwBmgDwD43ftSW/wbQG9isom+0JB/pU2z7wP&#10;qRzxXqvgvxWfEvh2LVWiRVliSUFTlcMM8H05r4P/AOCt2jWUfwgTWbeLbqB1iD95nkYjkPT6ivi7&#10;R/8Agon8a/C2iWWl2etMlmkKRqv2MMdqqABnPpQB+7C69YMuWmgE38SlhkVAupW72NyIp0Zz0CsM&#10;1+Ef/DfPx91O/mmtda2hhxvsxnAqwn/BRT45b0is9bMcrcfPZDGaAP3IuLyw+wwm71NLUqQzbpAO&#10;fQ5NfPP7bfxe8GXn7PvjTQ4fEmmPqN1psiRRpdJ5pOCPlGc9q/LHXv27vjxcW5+3a2kqsedtl3Ir&#10;z+HxN49+Ml8pv5GmZj5RLQlR69h70AfbP/BInxZf33izxbpEk008NhawojM5Pdu2a/VlXZrhMrjj&#10;+lfD/wCwD+z3H8M/DsevWdrDa6rqlpH9smVmzIRk9COOtfcsyHy9y8OBwaAKdju/tK6z04q8zBuh&#10;yPao7aAITIeXYcn1p8OxlJUcZoASipNo9KNo9KAEj5BpvkjdmpNoHQUtADGwV257Yr5d/wCCg3gP&#10;VvGH7Pmo2miafcalqH2qFlt7eMuxAJycAZxX1JtGc96r39nDqFq0M67426igD8yPgX/wUVuPBmhn&#10;wjrOkWNheaFBFp7RXVwUkLRrsIKkjByOmKw/2hP+CnEmraBdaJaaXp4cOpHkXB3dj0BrvP2jv+Cb&#10;X/Ca+JNR1rwVa6ZpuqX1zNcTT3UsnzSOSVOAp7nmvFvBv/BIj4kTa4t/4n1HQNRgYHckc8wyRwP+&#10;WYoA8F/Zl+GPiP46fGax1e40e8n09NTjkmfyWkjjVycgkjAHHev2svm0D4D/AArt472/ttH0u1l2&#10;+dcOsEa7nJx2AyTWH+z3+zP4f+BemyQ2enw29xOIy7QyFgWXdzyP9qul+OXwr0/4weFJ9A122jvt&#10;IkdXMEjEAlcEHp60AfIP7Vn/AAUY0j4app9v4Qm0rxKLi2YytaXisY2GRg7T1+teN/8ABPn4uW/x&#10;h/a98SeONbMGnXN9opjaB5dwUrLGBy3NfUml/wDBNn4QXbE3fhC1lG7vK3T8q9B8A/sQfC/4U6s2&#10;q+F/DUGmXzp5TSJKxyuQSPzAoA+g42SSJWjIZCoII6EdsU6o7WEW9tFEowqKFA9sYqSgAqVfuioq&#10;lX7ooAWiiigBrMqnkgGqkaiG4lkZ8B+men4VZaFXYEjNMkjikwrLnaeKAMTXrE32gz200PmK5yQy&#10;5z+Br8zrLU9Q/ZJ/aA8Y+Jb21e007xPqjQwve5hhP70sNh4B49K/U25ieZCoIwfWvn79qr9mrTvj&#10;h4PhW6s7e5utNL3du0zkBJQp2sMD1oA9H+EPxPtPiV4dF/DLbs3mGPbDIG/hB/rXc+T5bFlycnOK&#10;/ML9lfSfjh8OfiBZ6Pea9p7eGzLJI1vFE27OMDkqPQV+mGk6g76bam5JadkG9gOM96ALwY/aMYwM&#10;VNWfJJI18AhwuO/0oXVo5JGgUN5o4zjjNAGhUN1cxWdrLPPIsUMal3dzgKAMkk+lebfGz4yWXwc8&#10;Hz6tqEd1N5bKv+ixB25zjjI9K/M74kft6fFX4k6pq2j+B9RurGyaWW2ddQsAAUYlVwRntQB9qftX&#10;ftV6L8NvAd5caXf6fdzJKiALcgH5seh968v/AOCZfhHU9NHxH1zVLCdX1i6gvIWuIzjnzDlSRz1H&#10;Ir87fHmk/ErXbF4PF1xHqNo0isy28LDLDkfwivsz9j/9rO78PzRaLqEWpeSXggCragDA3AjJNAH6&#10;Z2V55uIpFCuBkqetX65fw74p0/xTDHf2UM0bSZwZVAOAcHgH2rpx0FAC0UUUAFFFFABRRRQAUUUU&#10;AFFFFABRRRQAUyRd0ZGM0+oLy6Wzt3lcEquMgdetAHnPxe+NGkfCnQ3uZ7q3W42uI4pSRucLkDp3&#10;r8uf2mP+CjXjHxppt94Xj8Jw2a3UYK3MNw2QA5wRxXQ/8FIv2odI1LXP+EV0iO8g1nTr9hK7INnK&#10;DFeK/sq/s7eJvjj4003WtevLW/0kNJA8DnYxwoI5XHrTMvU8T0PWPiX8TNSnttIjv7qRT88ccxGz&#10;Jx3Ndlefsw/tC22mveQaJrk2m8Zl+0LjJOP73rX6+fBL9jfwJ8PZ57tdBt47maNdzJPIcsCDnBOO&#10;teweJ7HTNI8NTaWLcrASDtBJHUHrRYD8NvhX4q+MlrfX8WleHbzVpvDxQX6G4AMW0E/Nz7Gv0A/Y&#10;9/b0tPiDfadoXiiKy0K/laXfC8pZ1ADEdu+Ky/2E/C9l4k+M/wC0LZXUIktpL+KNFLEYUiUEZBzX&#10;HftZ/sfxfATQtS+JvhS2tNLbTxEqtE7ySDe6o2FYkc7qQH6dQX6XVrBdWuJreZQ6OOhUjII/CrcU&#10;nmKD0PpXkX7OfxHtvGHws8Kq+9rtNKtRMzADLmNckD6161Iy28e4DAzQajE3ec2f71WahbmLevBx&#10;mltmZ4QWOTQBLRRRQAx2CkAnBNVZ8rLkj5addbvtEOPu96kmXcvSn0M3uR3ytLZyqnLFe1fnv/wU&#10;q8F+KdY+GsX9g2E97cjUI38uNgPlC8nrX6EWrllYMc81598bZPD1j4ZSXXbQ3MEkoRQrEYYjAPBo&#10;3F5n42fB39nnxL+0h4J1K/Om3QuLa4ay2w7W6Kp6k9fmru9K/wCCXuvNb77iy1RJNhONqdfzr9Hv&#10;2Tfg3F8KfC+pwxxQxx3V+90qxszfeVRznvxX0D95Rt6UAfjT4V/4J0+JdP0G/ZbHUvtCysU4XJ4H&#10;vRc/8Ew9d1a3jup4NVSd/mkG1P8AGv2MmSDTbSVgnyfeZQeTUGn6xBfh4o43QKv8QosHqfk18Of+&#10;CZcTeIrU3U+oomWDMyKcfKfev0f+BPwP0z4L6Db21rK0khhEJ8xADwSe1b/jbxBpXwz8H6h4kuYX&#10;8mz2lvLOT8zBeAT71c8B+PbD4g+HrLVLSOQRXEYkXzMA9cU0B11FIvSlqQCn0yn0FRCiiigsrXyi&#10;WEoD82QcVUvLFp5LJhkCIgnFaRRS2SOaqzXf2WRUc7vMOFx2oA+e/wBtjVdWs/hbdDS7Zp5lniIC&#10;nBxkE15P+zf+3V4SuNO1Ox8Yazp+gXFh5UKLNKxLn5gc8ewr339pm/s9N+H91PqMZlh8xRgHBz2r&#10;8EPEngnVvFnjjxHNp6H7OL1yAVJ4LHHQVUdyZbH7wR/tq/CBh/yPOlf9/D/hUjftpfCD/oedKH/b&#10;Q/4V+D9r8HPEuOnH/XJv8Kuf8KZ8SFen/kJv8K1sjK7P3MuP2zPhBMuB460sYOf9Yf8ACvLviz/w&#10;UO8IeDNDubjQNR0zWXSIuEEjDJBAA6V+QifA3xRcNthIRvUxt0/KvRPhz+xh46+IRdBf2kMO8I6T&#10;Iw3d/SnoPQj+KHxM8WftV/F6fV9F8P8AlNNPBO5tJM/KiqvU444r94PC1tDpum6TDNOVuDCuI26n&#10;iviv9kL9gm6+FjRanrX2C6R7dox5Ej5B3kg9a+5bKGz1B4phERLb/KpJPFTJj6mzRRRWJqFFFFAB&#10;RRRQBAlx5jyp/dqrJbrfWj27uY2Y5464602G6SG8mBBySR+tS3FrM0yyQuFwMc0AfkJoX7Iej/tM&#10;ftIfFeGTUboHR9WCyfZ0BK793Xn/AGa95/4c7+BNQxLceKNVik6bQg/xr0/9kL4K658OPjh8b9ev&#10;7mCWHxDqEU9uIwcpt8z72f8AeFfWemwXEdri7kEs2T8w6Y7UAfn9/wAOa/h5/wBDZqv/AHwP8aP+&#10;HNfw8/6GzVf++B/jX6G7F9KNi+lAH53f8OaPh6t1DIPFuq7kOcbBz+tePftaf8E4PCPwZ8BT+JLf&#10;xLqBVJ4oh5igL8xA9/Wv1wkVI1Lkfd5r5B/4KXTf2t+zld2turCU39s2SOMCRaAPDfhp/wAEk/BW&#10;teE4bq88T6pF/aFvHJjYuORnjn3rVuv+CM3w/jhEUPi3VpJFOduwZ/nX298N5/8AihfCSKCpWyiD&#10;cf7IrrdTsrqRjJaSLFIeCW+lAH5aePf2PtT/AGc9RsvEui3Go32naOv2uZ5sKgWPnnnpha+9P2Vf&#10;iHH8VPgvoWrGRRJcKz4jJbofWqX7UDRN8A/HlreTxy3c2j3SxEOBgmJx2PrXhH/BNu71TTfhZoGl&#10;zXG6GC0kwqgYzvHfGaAPuWa6ENzFEAPmq1WZp0kepN5zqWeM4BPatOgApKWkoAo3DPptvI0SeZ1b&#10;mvCfAfxuj+IXxi8XeEbjy7R9DKsCjEsck8EY9q90muPssLi5zIOvy+lfjv8AtZfGDxF+z/8AtGeJ&#10;fEXhG/bTG1S9EdyVjSVmVecYcEDr2oA/Xm+W1vbJ31a1iSMYBaRQeM8frWL4P8F6NpOsX+o6cyP9&#10;qUfKiAAD2r89/wDh6Z4ct9O/s3Xm1S7uJQrZjtlxjg9h6isVf+CqXh6wkkj059Vt0AwoNspwPxFX&#10;HqTLY/UW3kS2jMc2NmcndWVa+DdHa/ubyKKF5pSWbEYz1z1r8yP+HnyNpcl1c3uoyIr7fltU/wAK&#10;1rP/AIKweG7W1hVH1YTsoVm+yrgn8q0s90Zn298Qvj1oXwp8RxaJez2lteSw+cscpIbbkjPA6fLX&#10;quja1Fr2gWN/GymO8hDqV6YI7V+Fn7SX7UV18XPi3p3iS0urj7JBYC3bzo1Vs7nbpj/ar9aP2Rvi&#10;7p/xS+G+kWdp5nn6ZYwLOZABliD6f7tK3Vge5rYeTYNCpJOc/rVmzkLJsPVQBUDSy/2gEDfu8dPw&#10;qxbqA8hHrUPYqJYoooqDQKKKKACkpaa7bFLHoKAPgT/goN4d1zxzbto9npsk9uuoQyb48H+BgeD9&#10;a9J+En7Iuhr4T0+a/meKb7PESrRKedoz39a+idW8J+H/ABZfMt/Y+fKCHLFyvI4HQ+9aN5ead4eg&#10;it3Xy4lUBRu6AcDqaAPFYf2S/Dst87C4YRkcERD/ABqpqX7JHhS8U+XeMXxgARL1/OtL4vftTeGv&#10;hfY5lFwSkoRjBtbORn1rxDR/+Cr/AMGtQ1BLWLS9bE5fYWaDjPrQB65pv7GHhuLbI93JnHQwr/jX&#10;pvhj4V6T4LtjFZ2kd1827c0YBzgDH6VkfDD9pLwv8VLeOTS1mgWSLzQLjC8ZAx16816f5gkXNvMm&#10;MdmBoASw8qOBFWNIWxyijGPalkeQzLlcLinW9vgl3wzHqasFQeooAQf6v8KgsYzHCQeu4mpudxA4&#10;FOAx0oAWiiigAooooAKKKZNKIULEEj2oAZMpZhhc1JGNqgYxUcvmSRgxNtOM81USC/35aZSv+fag&#10;Cee6eJgAgJPSpYpGkX5kwKhZo9yCQFn7EVK1wsfGDQBI2FHpUTu7cBePWoWnL9M1MswRQDkmgBRn&#10;Aoo3ZooAKlX7oqKpV+6KAFooooAiaYLMqdzSNbhmLZIpWjUzqxHzY4qO+kaONdhwScUATeYGXK8m&#10;qrTzuxQw5XoafZxmCEmQgnPWvMPi/wDtCeH/AIR6VLcajHcOzb1UwgHDBSc9fagD0GS30uynVmEc&#10;cmMj5eafea1bWcKsjowI4r8lvjP/AMFKNSvdWYeGtTvbQCMKBJbRn5gxyeQe2K+fNU/4KF/HDWrz&#10;ybHxd5cIYhfMsoOAen8FAH7y2GsJq0PO1FJxuFP1e8vNPih+w2gut33j0x71+GOj/ttftB6ZcIkv&#10;jeEwDJZRZw5/9Ar6u/Z5/wCClx1jVrPQvEt9fXmoSSQ2+8W8aJvLYJyB0NAH6OxqNY03/ibWaRAt&#10;ysgBHtVG38G6H++e3tYHfkkCMdan8H+JLTxpoMd5G3mRuSMEjPH0q5bxANOlp+5YEgk9z2oAbZ+H&#10;NOW1US2MGe+6MetQf2bpVrL+50+23k9owDn8q0rWO6jx9okEg5zj9KPKtRJu8o7s5zk/40AMEssE&#10;Y8q1UD0HFaC5KjIwarzLLJH+4YIc96nXO0Z5OOaAHUUUUAFFFFABRRRQAUUUUAFFFFABRRRQAVDe&#10;KWt3AG4+n41NVe+jlltXWF9kh6N6c0AfhZ+1R4Zu/EX7WHj6Ce2eOBbtPKZedxKrX6K/8E5fh5b+&#10;GvhC7yEm4XUZCquozgxpXiH7fXwhm+HuoW/jSOBZp9SviZmtVLSEBActxgdPWveP2APG1p40+A91&#10;cWtylpdDUnjAuJAr8RxknGScc1s7WMOp9GyG81jVJoL6A2NrbuTBKP8AlpzgfpVX4gWKr4duNjF5&#10;xtwvcjIrqo4N1pb+cVmcAZcHgnHUGud8W6tbtO+mm3kMzKGEm35cdetToM+J/wDgnis998ePjuk8&#10;ZgEGp24XH8XEnWvoL9uTxFp/h/8AZ/8AEVxezRosfkkrJ0/1qYr4b+C/7SWlfs1/HL44y6zFeXQ1&#10;LUVa3+xBWKbA2c5Ix1FeKftEftja9+01rEvhjRZ9VOjXwjDWdxF1KENkhSe65quUD7a/4J43l944&#10;l8QXVwjW9pbSQNbMrZV06j8MV943K/aH+zk4XAOR1r59/Yt+F6/Dv4ZadO0EcUt7ptrJJsBB3eWM&#10;5BHWvoCGTzL7P+z3rJmxaiUJGFzkKMZpd/pjFRyEq6rn7xp23bxSAd5ntR5ntTKKAJBh+aNtJH3p&#10;9AEQgC55PNfDn/BWuSTS/wBn/R7yG4kgaPW4GJQ4yAc190V8M/8ABXhk/wCGcdMV0Z9+swoAvqaB&#10;WMD4ef8ABTDwfqnhRLbVtT0fSp4x5QU3BywCj5ulb9n/AMFMPAtvL9m/tzRzCnCym4PP6V8H/D//&#10;AIJu+KPHmjnUbfUdPhi3bdspkB6A9k966q3/AOCU/i64kZRq+krgZ5aX/wCIphY+vNe/4KWeB47+&#10;GW21vR51VBkfaDjOTx0rb13/AIKSfDuy8OaXd2PiHRbm/uD+/tluP9X+lfF0f/BLDxRDeRwSalpT&#10;7v4t0mB9TsqaT/gkL44MktwviHRhAwzHGHlyP/IdIR6r+2J+3rp3xC+CfiTwvpElhOt/DGPPt5iW&#10;VhIrYAx7V6L/AMEwPj9ceOvC3/CL6haxWsej2EQin3ktLliMkYr4Zf8AYL8baX8UNL8FXmu6ew1C&#10;NpTITIIxhSeSU9q+yv2af2HPiR8D/Ea39p4p00WEzRCSO2kkJZFYEj7gHIoI6n6P0UyFWWJFY5YK&#10;AT70+rGFPpq9adUspBRRRSKKF5Zs0/nJktgDaKq6mv8ApFhk7WBHHvWr5w87y8HOM57VDdWf2iSJ&#10;+MxnPNAHj/7WngKf4jfCefSLfzfMe4jb9yPm4YVy/wCzD+zHp3wW03UdyvevqflyP9qjHykbicf9&#10;9V9Aa3Na2+ns16okiUgkEjr+NfGf7QX/AAUG8MfDXUbKwhi1JXLSRk26xkZXaB/HVx3JlsfYceh6&#10;MJjCLO3MoGSvljOKiXSbEFjLpdvHGp+8Yx09elfly3/BVLTdP8YTSSDXXtiqqAsUZGeP9uvuP4M/&#10;tYeGvjNpsENlHcwzzbIf9KCKWZgOcBiep9Kvle5B7Cuj6RfSFI7K3KY3BlQc0+PS7FY2t2torZpO&#10;F2qATXPfETxNB8OfDMeoSkp++CFoyMngnHJ9q+b9X/4KVfDqw8Tafpkul6s9zMSqukcZUEe++kB9&#10;Y2qTQXDWTRGO0jGUm9T1xWtHPAJAiuNx7CvPvAfxZ0n4uaHbXejy+R5oMnlzOoYAMQcgE+ldq9xB&#10;aX1vAYWaSTo6jIH1NJgatFFFZmoUUUUAFFFFAGdqlqlz5W5tm1s5FPulb7EyxZds9qku1BKZ9akG&#10;Ik5IA9aZF9SlauIYJDNEtuMfM2OT7mq1lr+lww7VvUcAnk18V/tbftyWHw5mm0qxk1CK6jeaB2tw&#10;pyy7QP4s9/Svzw1T9uT4r3t40mk6zrC2h6Dys8/hQK7P3pbxRpi9buMfjTW8WaSvW+iH41+CP/Da&#10;nxmYYOra2f8AtgaguP2x/jTJyura0P8At2ajQLs/fCTxtokY+fUIV+pr5c/by+NWk+G/g/cSWElt&#10;qNwt5APJYnuw56V+Vf8Aw1/8Y3jkWbVNZZiPk/0dq5PxN8XviZ8SrOLTtautSuYXnRm82BgMgjHa&#10;kaLbU/oW+H2oLceBfDkzIqNPZxNtHYlR0rz/APaS+NUPwd8KvqNy0KRmUQhpXKjJRj/Sup+HO9/A&#10;Pg4cqUsYQ+R/srTfjJ8H9G+L3h1dM1WxtbuMTLLtuR8uQpA7deaAPwp+I/xX8RftBfFm1sbKS4Sy&#10;kvmt2FrIWV1eTrg47Gv19/Yf+G914D+FGhw3EMoaOF48ygZ+8DUngX9hr4eeD9Whv4/DGkpPHMJl&#10;kij5BBB9K+gLVbLw3aJZWdsYoI+FRBwKAL0KvI4Zo/Lwe3erVVbPzGUl2yM8VaoAKRvumlooAzLV&#10;o7ON0ZgXZiQrdTX4xftWeAdW+KP7V3jLTtDtJNSkhvAbiKEZMKnjPOK/alrOKSRXKjIr5Z+F3wFg&#10;0v8Aaf8AiV4r1SC3uLXVShgHO5cE9cjH5E0AfLOk/wDBJ/Sbu4h1CXVNUG0Dd8gwDj61tSf8EifD&#10;msMzS61q0WBldsY5P51+lPmW9rOlksJAkGeBxTrpjagFeFJwAKadiZH5i6P/AMEkdJktWsbnVNXi&#10;gZ8lyi8frXF/FL/glrJpuliLw4+p6lNbbsARrkgA4zz3xX63B5LizYxsVfPBNUZIxpNpeXl0weNI&#10;mdgDyQBk1V2Qfkd8A/8AgmPdeONBkj8ctqfh65Ny67FRc7AAVbr3ORX3Z+yb+yVof7Jf9vCy1281&#10;BdYEQUXuABs3Y28991fI37Yv7aWueBfivZ3HhTVL3T/DsdkBNaQ7SWmMjjON2OmO/avrj9kf9qTQ&#10;P2lvDKxRWd81/pNvB9omvUUbncHkYYk/d7gUczFY+kreZlt+F3SZ4XvipbGWOQybXDPxuX+77VB5&#10;LpdCZTiEDGzvmrFnHErSNGm1mOSfWk7lRLVFFFSaBRRRQAUjMFUk8DvS0jKHUqRkGgDkta8TWXhW&#10;5uNS1KeO008ptS4k4UtjIH6GvyZ/bI/bun8da5eaFoS20zQma0D20xycNgduuBX1F/wU2+Oo8J/D&#10;FfD2itc2urx6nCpeEAjayPx1z1I7V4z+x7+wNF4ux4q8T2umaikk63Lrcq28h1J7r7+tAHwp4f8A&#10;h98S/iZeGaOw1C5hkTeP3mVOOO5ruI/2LPjFe6Tc3CeCNQW4UfIq7Pn/AFr9r/B/7P8A4D8JyeRZ&#10;+HrOEopH7peOua7y40mw0940S1AixyqjrQB+BOg/s1/HLwrePPd+H9Y0+GNP+eoxkc46+1fQf7Nn&#10;7ZupfCPxhpuieNY4tMtpLkySXF9cHCpgDPTp8tfrRdeE/D2tKyXOmxyBuoYD6V80/tD/ALBng34h&#10;aXd3GlaFo9re/Z9iTSp8ytknPA96APpb4feP9I+Jnhex1nSL6G8trqISpJbtlSD3Fbd8ZNPs5JoV&#10;M0i9EPfnFfEv7Cuvaj4W8eeJ/hhc3DyjwxbxxBY+YlBJA29+3cCvuOaRWcQsCSwz7UARWt1LNZxS&#10;vHtkYcr6VaUkryMGs7Vrj7DDCFyBuxxWnQAUUUUANZiuMDNOpKa77eB1oAR5CuQBmhGZvvLinbQw&#10;5FV9Qhmltytu4ikznd7d6AKFrrBmup4LlRAFcrFz97nFWXjdXO0Fj6VxHi/4neG/BdnJc37Jcz2q&#10;M8gikQtuUZPBbrkVkfDz47aJ8QvK1W0ufs1pMp2wXEiK4IyORu9RQB6tHdxSg7WDbPve1Na5jbLb&#10;hsxw1Z2hMkv2lsjbIQRz16/nViW+soJ2tpQsQUZLOQF6Z65oAj0jWGvUunmRYkhYgN6j1qaG6kvr&#10;plVM2uMrKO59KxtN8VaJeyTWlu8alnKMN64J6djW2LmHToFjRCUBwNnIoAtYxSUKwdQ3QEZooAKl&#10;X7oqKpV+6KAFooooAqyq32tHx8gHJqbzkOcMCR2pzAMpB/Wqs6rBtbA+Y44oAwvFmvWemeF7u81i&#10;5XTbaM4aVjwBng1+J/7XHxg1f4vfELxB4Z8PQ/brTTdQmC3NtKTvTcygkHHUV+pn/BQLVpvD37Kv&#10;jLULSQwXMMSFJF6j5q8R/ZD/AGMdKuPCOm+Ntes9L1CXxBYQ3hbBLlnVXJbI689iaqO+onsflj4c&#10;+B3jgMGh8P3FyxJ64/xq7bfs1/EaC8luR4YujvO4fdx/Ov3w0f8AZ/8AA+lxbRoFmGznKr7Vqf8A&#10;Co/B64X+xLf0+6KvQjmZ+BK/sy/EfXNXWZvDt8jkY2Lt7D61mT/CTxNpLXzavp9zpM9hlrc5yZGH&#10;P6V/QYvwj8KQ/PBo9uknY7a5Kb4D/DfxhcX0V54TtJZYyQ7yxjDE9SD+FGgXZ+bv/BMf9obU7b4t&#10;WvgnXlFvax2k0/2iaQlicrgY/Gv1qmkt9SNvKZQiMQ0TL0cHkGvzH/bY+AsX7Pmsz/EPwEtjoHlC&#10;G28qy4mwzHcNuMYOPWv0K+D99LrHwl8AX14TNd3Gk2ksjt1LNEpJP1NDSFzM9EhhEK4DE/WnMu5S&#10;KdRWRqRRwiPHJNS0UUAFFFFABRRRQAUUUUAFFFFABRRRQAUUUUAFQ3TOsLGNdz9hU1RXG7yW2na3&#10;Y00BwnxO8JWPj/wneadqAxKYJVRVAJ3MpAAyDzX5e3H7KvxT+B3jdNZ8IaPqt9pUe6Rlnmbyt7Ej&#10;7q4HTFff3w/+P2leLPjR4w8GSQ3RutEMYd5QPLJbH3TnPf0r26605NRYRyFHs2X5oieprXYx3PnX&#10;9k342eJviQt7oHiPTbfT7rRrZBtjVg5cYUhsk5r27XL7VxbP5enI54wShJ6+uaZ4Q8H+GvD+vanc&#10;aPpKWN9Mf9InVAPM59frXQax5ohYq3y8cUuoH4cfFD9n34meI/2gvGV1pnhqe6tNT1VjI4BACkjG&#10;2vsf9kj9g1vhf4103xhqen30epweYrW91saIhkZQcbc9/Wvuqx8A6BBMb8adCt3KRI8mOS3rXl3x&#10;D/al0Hwj8S4vADw3aavNEJluVVfJC43YJLZzgelVzdgPbYytnbW0ARYwVCbQMY4xgCpREtvJvyQo&#10;GMmsPQdWHiixsriLcoRFkLPxuyAcitm8b7R/o8Zw/XJ6Vj1NieQqzRnPuKc/3qglhdY4sOAUHPvU&#10;sW6RQxP50gCin7D6j8qNh9R+VABH3p9MHy9efpS7vY0AOrwX9sT4O2nxq+HmnaLePcJFDqEdwDbM&#10;A2V57g8V7xu9jXzJ+3x8Ur34U/CzSNUsLqa1ll1WGBmhwSQxxg89KAPbvAPg2z8D+G1tYFLLwxMo&#10;BPQDsPaujbH2dZI4YyT1+UVzOmeJILjwek8l/HJK0IbO8Z6CtjSdas/7LgaS6j5XnLCgCW3jXVLO&#10;VZY1Qk7cqozik0+WHzHsl2t5IxyOfxqOPVrFY3aO7hVc5I3jk02PUtKtpDMLmBZJPvNvGTTREtz5&#10;v/bR8Njwj8PdZ+ImnxNJqukW6CGNgPLO51U5wAejHoRVr9jv9ogfFPwRp1reGzS+gtVaWOIHKsWI&#10;5ya6j9rHxd4etfgr4ii1Mx31kY4zJArK2794uOCfWvzp/Yr+M0Gl/HbxNZadBdR6TM9vFbQxqMIC&#10;3fnpSJP2NoqOBt8Mbeqg/pUlUUKvWnU1etOpMpBRRRSGM8oeb5nfGKqXF4bW4jQ4AkbAzT7yR4QX&#10;B+XpgdaiubRrxrWUEDy/mOetAHin7XXiqTwj8Nbu+Rgm2VFyxIHOPQ1+Lvgv4P6z+0T428QztHez&#10;Q297gG3ckAMzf3s+lftl+1V8HtU+NvwvuvDujXtvYXrypL51yxC4U5IyATk49K+IP+Cfdjpnw18Z&#10;eMvDnibTmkv5dSht4LjYNjspcEgk5I5HaqjuJ7FLwH/wSp8P+IPBtrc6lLrsV2xdmVZkAGGIH8Gf&#10;1ryDWPh1q37Kfx48F31s17/Y1tfJPPJfTHYESQckDAxhea/aOCGG3jFnaIIkTkY6e/8AOvFf2lvg&#10;d4d+I3w/12zfSbaTXrjT5orK9kXiGRkba2cEjBOeBWql3MivdWeh/thfB2xE2pyRW88huVk0twpJ&#10;UMo5IPHzV+bmuf8ABOPxZo+uy39np2t3MUTsyvLIDxnjnbX1/wDsQ+MIfh7eW/wNuzLN4q8P2Jub&#10;m8iUG3kRnA+Vic55HUCvtO4nt5HS1khLCYYPHH40bAfjZ+zbq2rfs3/tBa/H4uu59L0xraO3gN9M&#10;2zzG2nAGQM81+ymm3wvoLSWELLEyAl8ZxkdjX5+f8FUPB/hbRfh7pOqadpMUOvSa5apNdRqN7Lkc&#10;H8MV99eE4PJ8P6YUwq+QhI9eBSbvqC3N6im7vY0bvY1ibDqKbu9jTqACiiigDJ1uZ4mt9ozl8Gs3&#10;xvfSQ6TJFEMuwUgc56ity8jjnZAxXKtnk1S1TTlvrlVbaQRjBquhkfgf478E33xU/au8SaZdm6+y&#10;rrvlHy3wVDHnGc1+qnw0/YR8J+F/DsVo0l6SCWPneWTz/wAAr5H+K3wfvvgf+0pb+IL3y57bxNru&#10;+H7LuJiCsv38gAff7E1+rGmyNeWcckNykyFQNynI6UgPHrX9kfwjbqADMfqsf/xFWG/ZV8J7cDzP&#10;++Y//ia9j8uVcZfNTJnbycmmB4VN+yj4RaaPeZFOePlj5/8AHKreJP2T/CwsP3PnGQODgLH6/wC5&#10;Xu95LHDteRC5XkYFcL8Vvizpfwr8JN4l1aCebT/MWLyYQC+WOAcEgYz70jRbHa6Tp6afo9paoPlh&#10;hVF9eBikm0/7Z8rsyqOQVOOabousReItDtr20ykdxCsiBsZAIyM4NWI451t1jMgMucluxFIZEq21&#10;n8rTEfU1YhkgYfI4f9aaNPjk5mUO3Y1LHaxQ/cQCgAkeRZkVVyh+8fSpqYgYZ3HNPoAKKKRuhx1o&#10;Ayrhp4dUgjjTdCwyzHtzT9V0eO+WPGUZWyWTAJ+pqWxt51ifznDybjtb0FSySm3UbzuzwMUARX1y&#10;tvZvcR4doxxnp6VX0u+uNQLGaJVjxlT60scO63YyDdDn5k9auQxqtuBCPLGOB6U0TLYHV4Ym8sbm&#10;7CuZ+I2n3ereDdSt7dGaaW1kTanXJQjitnSLS9toyLucTNuJyCenYVcWFy0nmMGRsgD2pkH4u+LP&#10;2FfiT4016aP/AIR7U59MkJ3XAILAhiQASPpX6Bfshfsr6H+zR4eMgur+O/1aCDz4b11YK6BuAAox&#10;97vmvpq3tVs5wkICRHJKjufWmzWcGoTf6RGJDE2VJ7H2pWAl+fzBGF/c9d3enWcsLNKkT7mU4Yel&#10;OYtjy1O1ux7UWdrFblyigO3LkdzQyolmiiikWFFFFABSNjac9KWmyDdGw6cUAfl5+2h4Sgv/ANoD&#10;U73VJZYNNaWAI5b5C/HAByPWv0W+HekWcPw/0iC0OIpLKHLKAD9wegr5J/4KWeD1sfhbba9ZWu/U&#10;f7XhLyRAl2UI5I/Su6/ZV/bE8J/GTwpZWGmW97pU+mpFYT/2gqRhpFTBIwxyMqaAPpCGytPD/wDp&#10;Etww3fKPMPGa0LGaWdSZ0VTn5fcVkLrejazMbKWeC4aP5s7wR9etT3GpW5vrdo7+BIV+8u8c0AX/&#10;ALCv2h3yRu/Ks3Uo7LSf9Lu7gxQRjc5Y8Ae9ZPjr4gab4b0tLk38Yw/zBHGSACSOvtXwZ+11/wAF&#10;CNIufCer6H4Z/tO01iezZIJgibBJlgDndn9KAOz/AGSbuDUv27Pjxd2sgmtJEt/LcfdPL8ivuVpg&#10;90joQVAwTXwN/wAEzvhb4l8PR6n8RfEl/FqMviixhfchJkBGT83AHfsTX3rYvGGEbISWOQccUAPv&#10;9twqBTuKnJA7VfVgwyOajW3jVicCn7gvAH5UAOopu72NG72NAC1XZt0oHr6VMZB6GovJMcm8kGgC&#10;bOyPJ7CvDP2rPj5d/Af4XXviXT4bW4uIpEjEdyCVwwOTwRzx617ezedHIq8EjAJr4x/4KbeHbv8A&#10;4Zp1ifzVZPtMQ2gnPf2oA/JfxZ8QfF/jX4lazq1lNcXEmv38k5thM/loZJCdqLu4XnGOa6KP4U/G&#10;bQbz/hILHStR8joE89xHxx0BFfTv/BMH4N6B8SJvEdzr+mW+py6dcQNAZ1yY888cV+neofC/whp+&#10;jiKXQ4JbUHAhVM8560AfHX7FX7dZ+MEknh7x2dN8OarpEsFlaW8O5XnY7gc7mOT8o9Otesf8FDvH&#10;F74J/Z91DW9B23OorcRKseSAQWAPQg/rXzH+1p8EtL/Z5+LXw78c+HtFjstHhvZtQ1WPT4/nmjTY&#10;RkYGT8xxzX2b8O9Z8HftZfCvT/Ek+kG88K6iWaOw1BFD5R2XJUEjquetAH41+A/2vPHXhDxLDfPZ&#10;RNGlwsz+e0u1QGzz83Sv1z/ZL/au0b4xeB9LW6v7BdcaJpZrSAnKgMBnBJPf1pnjX9i/4TtayR2n&#10;grSkeWMgEQjv0zxXzB+z94Rsfgr+2t4p05reMeH49JVINPtV4jkMkZLY49DQB+nUbiRA6nKsARj0&#10;pajsmWezhkjXbG6BlU9QMZAqfYfUflQAypV+6KbsPqPypw4AoAWiiigCGaESc5PHYUklsJo0ViRt&#10;5qRmKuDnjHIofLp8hwaAPm3/AIKHeHr7xN+yp4z0/T4WnupoUCIvUndXzn+yj+3bo3h/wfpngfxp&#10;qWk6CfDunw2S+YSsheNVQhsnrx2Ar9BL7w7b+INIm0vW4lv7aY/PG/Kkdga/Gn/goB+yLqPwl8VX&#10;/i3TbOC607WNSm8q109WaSJCWYbhjAwOOCaqO4pbH6U6b+2j8ILiP97460pef+ew/wAauN+2n8Fr&#10;fkeP9Kz7zCv5/wCFrt5lh/eWbn+GbiqOoNc2cwE0nmgn+A5raxjc/oC1D9ur4Px2zG18c6RNMOie&#10;cOeee9ZniD9uL4W6Ror3Vv4v0drmSJm2tIPvAZA6+tfg/p9v/aNp5lu6wT9AzcVo+F9N1PxJc3Wl&#10;vBNfOxEMUgBKRk8Z+lHKGp9+eIfi3fftjfHdvB+kxQ6noT2i3BudPJJ3I33eSR39K/Tv4X6XceG/&#10;BehaPdxGE2NlDbIGHJ2qBz78V8J/8E3f2T9V8C6TY+NZ5bOK6PmwMw3CXBIPdelfojJIsItklUyy&#10;HA3Dnn1qZdhmhRRRWJsFFFFABRRRQAUUUUAFFFFABRRRQAUUUUAFFFFABVe/8z7K/lLuk7D8asVF&#10;dTfZ4WkILAdhTE9j8TPjT+0l4h+Af7XnxIuLSztJGubiNf8ASAcfKqkdK10/4K5fEvR7qMx+HtFd&#10;FH3m3VjfG74C3/x2/bM8ewW9wLeOK9hYiRCwwQo7V7fe/wDBI3Ude00+T4j0+3kYDDfZz9f71btq&#10;xjqcBe/8FfPi1a2sVzF4V0Jo5BuLfN060y1/4LDfFe/sWlh8L6C8m7AX5q9AX/gkL4g8i3gk8aWD&#10;xR4BX7MeQO33q1Z/+CSt/HYmG18SabbHj5hbn/4qp0HqeUD/AIK7fF24XZc+FNDiixhmy2cGvmz4&#10;yftTeI/iZ8SIvFdza2sLpGkZ8gHAA469a+uNe/4JC+LIY2mTx1Z7AGbatqef/Hqt/Bn9g3TtB1y0&#10;0PxGbHV5iWZpJIiA3BI4zVKwvU+5f2Z/jBpPjr4T+Frazu45ruHSrWOdERgVcxrkZI55r2uxs/I+&#10;dgQeevNeNfAn9nlPhL9qaOW3a1m8swRQoR5ar0HX0r20XCvN5WDnGc1gzcpy288l4jbPkVs5z2zW&#10;nTJG24A6ngGnLkLycmkAtFFFADX7VHUj9qjoAK+G/wDgrxJBF+zjpr3DmNRq8RDL619yV8Nf8FdN&#10;Pk1L9nvQ7eOFpt+u26lVGeCQKAPzF0T9rzxd4fmt7c21qYQQTuZjx09a2dc/bi8XTQxww2lmVU5G&#10;C1fqT4T/AGGfhve+E7e7uvCumyz+UDueNt3QH1rr7H9hf4SzaXBv8F6SZcZLmM8n86APyQj/AGsP&#10;E42SzQ26QgDe25vl/WsLxV+1jruoxxCzMUjbssAXH9a/Y+1/YY+GEcoE3hXSpIM8x7G5H51sL+xJ&#10;8FlRQPAGk7h1Pln/ABoIkfiW3iP4ifFjRZtOi08SxXB2fLNt6fN/Efavvb/gnL+zHqfhe6u9U1qy&#10;mtpJbaJwfOVgWD57E+lfbOjfst/DXQlxZeFLC3IOQY1Ir0Hw74V07wvGY9Pto7aPbtCpnpnOKZBs&#10;qu1FX0GKWiiqLFXrTqavWnVLKQUUUUhla4Mduxnc47VDfTGG3+0R/MFXcT2x1qW4t/MkJkYNDj7h&#10;9aI1SaKSNxmLG3B6YoAwLq6sJ9KGp387QRMcFlBIznA4A9q/PH9tr4zeD7P4wfCq/wBN1dPJ02/m&#10;a7YRMu3/AFeMjHPQ9M19Dft2XXijSPhDfJ4OvpdOuVni8trdd2BkFv61+Qkdn4g+OGp3VrcTTSX9&#10;hN5LSypk72PJwPpVR3Jlsfrx4b/b++FMejxJL4stVuBksn2aY4Gf92t7w1+3d8IPEazW9x4ut1kZ&#10;vLVVtZuc8f3K/IS2/ZJ8X2DedJqDMrDZ/qG/xrS0v9kvxrZXIvbbVGg2MJMLbt25rZpGep9M6z+0&#10;b4G+GH7c3izxvYa3E1pfabHZiaaJ9h+ZG4G3rxX2Br//AAUU+CeneH5J7bxtaPqIi3RxNazYLemd&#10;lfkrqn7JnjLxV4iuJLm+YysNxke3bnH41o6P+x5reqXkdrPncx2iR4GwKGkB7L8TvjV4r/bK+KV7&#10;oPg6wtdZ061lgvlliPlEqoUN98joc1+uvhFdRXRbOO/gEMkcargEHtzXwV+wr+xXqfwk8V3PiCXU&#10;4JEurMxeUsJVgd/fJ9q/QjTY5LeEpJMJjxgjtSl5AXKKKKwNgqaoamoAKKKKAMDU9PsVuBLcTujF&#10;9wAzjPpWd4q8S6T4T06TWrq68qOABSWUkckDoB71uTLBqUk0TxZaLkE+tZt94VsPEWjTWGpW6XMM&#10;hGUkzggEEfqKrUyPk344ftBfBj4uaPe2knixTqmiRy5ihgkBWQgcE7PVexryb9l/9vLwD8OPhzFo&#10;+seJra3uknkbZNDK7YLEjkA18XftNfDHXPh78dvFC6VMbey1rVZYo4YYzgKDgDnr96rOk/sL69r9&#10;kLz7asW442tA2f51Iup+n1n/AMFIPhLcKC3i+zBwP+Xab/4mp5v+CjHwjjXI8X2n/gNN/wDEV+YL&#10;/sG+IoThNRT/AMB2/wAaI/2EvEr8PqK/+A7f40w+Z+ld7/wUk+GSwyfZPFFlNIo+79mm69v4a+aP&#10;2uv21tE+LXwyk0ew1G1nM11CyiOJ1PDj1AFfOUP7AfiV43MOrrCwHP8Ao7f41DH+w34ts7iFJdYE&#10;sKOrbfs7eufWkarY/a34R6aNO+GWjzgsWk0+JhuOR92u20aZrjT0dupJ/nXP/DjSZ9N+Huj2c8nm&#10;MljFH0xjC4NdJp8It7VIuOM/zoGWqKKKACiiigAooooAhVliYIT8zHIFUppGu7l4gOIznjrUV9JI&#10;ut2qgkIQM+nU1z/h7xla6h441rSg4WW1wGyw55PagDsZLiJPkJ5I4GKVVBGapXFuzatAwI8vacr6&#10;8Gr+3a3BwPSmiZBtFG0UYPr+lGD6/pVEfIOFHtSZVeScZrmfEnjiz8P3QtJyPNZN4+YDjJ7fhW5b&#10;zi/0+GeM4DoGHegC0WG3d1FMtUZWckYB6VUkma301nY5IP8AWrtq/mW8bf3lzUsqJNRRRSLCiiig&#10;Apkq742Udxin0yWTy42f+6M0Acn4t8M6d400ttFv3YBT5mFHPQgc/jX5SftXfsV+MfBevy6l4K06&#10;7uYZjLO7SXcaAZbjA3A9DX6+wW8Vw32kIFdhgk9ao6xoOm+JLWRL20WcAbf3maAPwG034ofFb4DS&#10;NLqGkRAhfJJmm39ef4WNQ3X7ZXiS5Vsx24LdcF6/aTxJ+yn4C8YXUpv/AA9YXCthgsqk84x615vN&#10;/wAE5/h5JPvXw9pKrnp5J/xoA/HTW/Fnjj4vMI7W3Z4mkEimGcp7d2HrX0/+yj/wT/bx1qdle+K4&#10;dQtyt1tLQ3CEBdqnPH1r9L/A/wCxr8OPCSrnwxprFU25RGHcHPX2r1XSfCeheFdq6bpcdttO4eWD&#10;x2z+lAFX4f8Agyw+FXgnSPDtg0jWljGIY2mwWIHqa6uSYLEXXBrA03xXYa9rF3puwCa15bcwP6Vu&#10;PLGswtyPvDNAFeNGupGLj5eoxViOPyV2/jzTpGS3UELjtxSKxZcmgBaKKKABm2lfrT5l3RkU3Zu5&#10;ouJBHGT3oAbDD5ZJ5rz747fB/T/jZ4EufDeqPOlpK6yFoGAbIBx/Ou/+2ARltp+UZrxf9oz9pfTf&#10;2e/BN34o1LTrm+tIHWNoYCAx3Z56e1AHzZ+xt4T0P9lLx18QNG1C5ks49Z1Py7AXGZGkAYgcqOO3&#10;XFfeOlzR6hYpOrb1bOOOOuO9fhn+0p+2n/wujxNoup+B7e98OT2N41xNJIQ27JyO1ctqX7cXxt0+&#10;1+z6f47vo1U8bVjPuf4aAP3A+KmiXHjL4a+K9FvrdQbyxkt4NuNzbhjgnoelfL37G3iS3+DGoWHw&#10;evZBbjTYJJNkgLyDcWkGWAx/HXwTpP8AwUY+Il5NZQXut6pcAYWU/u8H17VwHxA/ac8UJ8Tbrxdp&#10;OqXFtqEiLH5mVLY2AenoPSgD9+brxBovha3knubvy45AZcspPGM9hX5sX2van4k/4KIeMdR8NQx6&#10;jYy6VEFc/KOHTPB5618fz/tz/EvxFpM+mXWvajcXU8Zhgf5PlJGB0Wvrr/gmX8J/FWqfEy48feKd&#10;TbUY9R0uSIRTRbWVhKmDn6A0AfqHofmf2LY+au2XyE3j0O0Zq/TY0EaKqjAUYFOoAKKKKACiiigB&#10;knKketV7dmWWTI4AqViftC+mKXaNz4HOKAI47lGhMpPAOM4rI17R11KxmhEKzJdIyOWAJUMMEj35&#10;rC8feJv+EP8Ah7qOqyk4hYdDg9QOpp/gHxrD420OyktZNknkJI2WBJyB6VUdyZbHyR8cv+CYvgv4&#10;iTS6xG+qPqqxiNI4plVT8xJ/nXxj4r/4Jv8Axf0fWJLbw/4Te70nzWQSTXsG8xZ4PLV+2SGS3wHJ&#10;fvU7ZkUEHA71pzMz3Pya+E3/AASnttbFuPGdpqenXDFt6QXSHAwcdDX2f8FP2JvA/wAG45V024vp&#10;CyxqVuGDY2E4xx719KeTEkgfYA396qUUJaeR2Ybc59sUXGM0/Q7ax0sWluT5QOR2NVLy61m2vLSK&#10;2tEktt4WR2Iyq5xnr6Vy/ir4kWmi+Ijpa3CxvsD8OB+ldro0zX1nBOJxIror8HPUZqQNWloorM1C&#10;iiigAooooAKKKKACiiigAooooAKKKKACiiigAprYKnPSnUyRgqEsQB70AfPnwt+CupeHfjv488UX&#10;9p5Vhqvlm2lyDuxjt1HSvcZLm5j1SKIRr9mK5Zu4NTXG58GOXgn+E05/9HhMjL5jj8TV3ZkUr61h&#10;jmV5HZd7cYqW/wBJS7t2j3Nk+hplrqSahM0b2zDyzkFhx+FWNztfqRJlMfdz7UcwFObULHRtJubm&#10;4m2wWUReZiM7QBkn36V+Tn7Un/BQv+xf2hItQ+G/2DXtNjtlUyzIy/Ptww/Dmv1W8X6GuveGda06&#10;3njjmu7Z4iQemVIGQK/KjxB/wSb1jT0k8R3XjSzghSUZjkiI6sB1I96OZhp1PuD9kL9prVPjtoLP&#10;qEFrDNbwwb1tweCygnrX0bNHJHeb4V3Njv0rzb9nv4W+Hvhx4C0i00yHT/tgsbeO4uLNFBldUALE&#10;gcknnmvSjGYb3zpLhRHtxtJxzU2K5i7uHlqz/KQMmnRyrKoZTkVTuZPMkiVG3KT8205GPerSqqLh&#10;RgegoDmZJkUZFNopBzA/OMU3aadRQHMxu01yXxI+Hel/EbSILDVpJEghmWZTHjO4dK6+uL+KXxGs&#10;Phn4fXUtQQPE7+WAWC8kepNAczLnibxho3gexVdSufs9pHEGZtpJCjjPH0r55+JX/BQz4S+Dlawt&#10;PFFu2oQybJIZY2yOD/XFfnP+2V+1x4n8aeLLey8N63qVvbyWwjaCC6LBm3t2U+hFfP8Apnwt8Y+J&#10;vsmqX+manfvfsoaWW3d+p6k4OaA5mfpPff8ABUbQItQR7PUtPltF+/IY2yDmu+8A/wDBTD4e6tK5&#10;1XxBZW67QQUib15r5H8L/wDBLjXfF627jWYtLhk27o5LZgDwDk8e9bGv/wDBH/xNocAuLTxrCQ5P&#10;yQwMMfkKB/Fqfpv8Nfjx4I+NFmLrwprA1OHeYtyKV+YDJH5V3MTW13cNAsjGWHBZfSvxAt/BPxa/&#10;ZG8T2n2XxFrUuhxhriWOz85E3MCvPbPNfqR+yH8abP4oeErXzp9+rJaq9y00oaUsWI+bnOfrTuHK&#10;fRO2jbTqKB2GgU6iikMKKKKAKN5G9xIYnG2Dg7h1p80MTWywMxAZdoI60+8OyMt2oYrsjYjOADQB&#10;kzLFo9u0FwAbEDAdxkkn/wCua+RfAf7Kmq/Cv4o3Ou+H9Oa7sda1EXd6904IjAJIKj0+Y17v+0Vq&#10;19o/gee9tJZkIlQARkg9R6V81/s1/tuWV7P4ns/ENzM8llMkUf226XjlgcZPHQdKqO5Mtj7Z1TSl&#10;1CxRfs8YfcCQFA45q1JYrDYMIbeNpVT5VKjBOOBXhbftk+Dl/wCWlv8A+BMf+NRt+2l4PX/lpB/4&#10;FR/41dmQe42tks2nxm9t4opc/MFQfhU00JjdRHbREf7g/wAK8Ck/bW8G8BngIz/z9R/41yXxm/bY&#10;8PaJosi6fcBp5ISVmtrpPl5HcGi3cD6fj1/TzeyWDSBLuNctGq4wOv8AWp9D0iPSYpgjMwkYN8xz&#10;X5tfsYftGXvxQ/aj8XR614hlh0ddOR4F1C7/AHW/AyFycZ+lfpXJC81xBLDOPKUcqp4b8qH2At0U&#10;UVkahU1Q1NQAUUUUAZRhe3une3G9nb589uaS+kNpfJcyfLbquC3oeag1yOaSSD7NMYyJAXCHkj0N&#10;W7iZJrhLWSLzUYAkkZH4/lVdDJnyR8ZfBenfG74gaE/gsnVbnQtQaTVVOFEOWUjr1zsb8q+sLPS4&#10;I40WOJSgGCdo64r8tvh/+2NafAH9o/4xWWradeX1tNqyrAI3AVFXfnqQMfNX0VZ/8FOPBlxDuXR5&#10;o/Zp4x/7NSEfZq6fbgD9yn/fIpfsNv8A88U/75FfHH/DzLwd/wBAqX/wIj/+Ko/4eZeDv+gVL/4E&#10;R/8AxVPQeh9hSW9rGyqyKC3AG0c1yd5458L/APCVy+FVuIzrkSiR7fy+ikBs5x6GvlnWv+CofgnS&#10;rOS6bQ57lolLKkc8ZYkdh81fJGjft7WOtftY3/xKNrqFt4fvLVbaPR5pQHRxGqZxnHUUi47H7Em4&#10;lgSMhVEOOT6CnW8cc10bqNiysu0en+eK4/T7q58QaXomqwTv9muIlmMIJPBAODXU6dqazXBtktXh&#10;VVyCRgUijUooooAKKKKACiiigCBo/My4GWHAr8lvH/7Qlz8NP2zPiPbXbww2STx/M4J7nPAr9VtQ&#10;mmj1a28osYcDcFzg8nrX4w/t+eEbrxN8ffEY8OWkh1N70i4ezjJk2443befzoA+9pf8AgpZ8Eo7X&#10;d/wmdqbhQBs8puvftUlr/wAFKPg1cRqR4vtixHP7pq/N3wj+wH4k1XSnmnWTfu6SWb5/lU03/BOb&#10;xclxI8N9LFGeiLaycfpQTLY/SGT/AIKSfBqFsN4wtlP/AFyapYf+CjXwenGU8W27fSJq/N63/wCC&#10;cPi+8mG/U5hnubWT/Cqfir/gn74x8O2Ylh1Gd8Zzst5Owz6UGR6T+2V+2BB4o+NWl6t4Pu7fU9Cj&#10;05YpbjDDbJuc4/LFfp5+zX42fxl8LvD8r7d40+Bm2g9Sp9fpX4zfCv8AYf8AE3xK8UW2h3PiE6dc&#10;TbzsnjcHCgnO304r9J/2Jfhj4z+Gd14g0XXNau7+0svIgtjNvCbV3g7QeMdOlNFadD6019vtNpJZ&#10;w/PcNghP1/lV/TVaOziRxh1UBh6Gq8kI+3C4ADYGOPpitCPG3IGM8mgqI+iiikWFFFFABTZFDRsD&#10;0xzTqZNzE/IXjqaAI4wsceAf3YGc968+1j46eEfD1y8dxqaosbES5QkqQcGvjr/goB+2JcfC+3uv&#10;DGhX95ZavbXUZaeyuQhKFGyMBgcZIr84ZPiD8ZfiffO+mTeJriGRjukjWaQEk55xmgz5mftv/wAN&#10;bfC/VdYm02x8RLNqEQDSQiM8LjrWyP2oPh3GhxrgJHX92a/DP/hA/jDYsZ7W08RLqzcSzR2029l9&#10;CQM1CvhX48N/yw8V/wDgPP8A4UDuz9y5v2svhlaqDN4gVOx/dtWZfftlfDFIX+zeIUkkx8q+U3Nf&#10;iDceBvjjJ/rLXxQ31t5v8KZZ+AfjJC3z6d4kPP8Az7zf4UC5mfeHwn/ay8L2v7WnxKuNa1ZLTTLt&#10;41spAjHzDk547V+kNjf2+vXlvqVnIZbWNdpfp29Pxr+dSHwb4w8T+Ibyz0/SdUi8QaefMupY7eTz&#10;ie2cDI/Gvo74H/tK/HX4a+XH4h0Tx5rVqkrMUWGchgVwBg8cGg0P2v1WOW6ji+zruw2TVxJlmUMp&#10;yOh+tfMH7N/7XM/xatX0258Ga5pF3awqZJNQiK5JJHevpbTbOSzt9kj72J3Z9PagC1RRRQAu4r0p&#10;ki+ZnPSnUUAL5aeWVzwRg18y/tzfBvWfih8GdQ0rw5bfbdQkmjZY2cLwM5Oa+ma8n/ac+Klt8Hvh&#10;fc+IbuKSaFJ44mWNgp+bPc/SgD8zv2L/ANiPwj8UdW8eaN4zuL+z1GwuRaSRWsg+V8kMAR719QaT&#10;/wAEifgzpGpbodS11pwpG17jjBFfQXwE0Xwna6OPE9jDptpceIIor+UxhFkLOA3zEdTk16a8aTas&#10;9zHqEQRlwFDj0x60AfHUX/BKz4Zafb3sS3mr7LgHcTOM49qybf8A4JF/B61t1u21DXRLnH/Hxx1r&#10;7eWRZZN32+ORVPKbwc+1Pj1i0muzZsqjA3ckY9elVa6JbsfHnh3/AIJf/C7R9csdRkvtXFxayK8C&#10;tMCpwQRnivrHwP4RsvA+k2+g2AJtLYHYzgbzk55Ncl8evHEPg3wHrOrQ3ixvZWMs6+VIARtRjwc8&#10;HisD9l/4oRfFb4V6LrR1RXvLpGdllnDSYBxzyarlVhczPdsj1pdw9ahXhVGc8Dn1pamwczJdw9aT&#10;cPWmUlIabZJuHrRuHrUdFIofJMsUZdjhR1NU7PzGuZpSMQsMq3rT74FrGUd+P5il08n7OqkHp3oA&#10;+eP28pL2T9lvxgNGTz7vy08tW4+bdX5b/Bf9uLx18Bbi4gXTdPmn2LA63BYhdpHTB9q/V/8AbYuI&#10;NL/Zx8UyYUbUQ7RgH71fgnrkl54i8VasLOxmk2zv/q0Lcbj6VcdyZbH3hH/wV++IG7DaHomPo3+F&#10;a1p/wV08XSL++0zRkPsr1+eH/CM6z/0C7z/vy3+FH/CM6z/0C7z/AL8t/hWvKY3Z+hGqf8FYvGep&#10;QPb22l6O7NjgKwPXNYtx/wAFbviHd2k1haaFosjKhjkOG44x1r4R/sPXLP8AeJpV8WH92Fs/yqW4&#10;aXwzavLcaZMJroH5mjKlSPXIo5R6n1l8BfH2t/tZ/tULDr8f2F209n8uxcgYVlx1/wB6v1/8G+H7&#10;fwDoulWEMkjl4Y4j5pyeFAr8W/2AdG1zSfinB40itLuS1kt5LcNHG3XcvO7p+tftxod0L/Q9Enmg&#10;LSvBG53DJQlQTn3pSGdNRRRWBsFFFFABRRRQAUUUUAFFFFABRRRQAUUUUAFFFFABUF5apeW7wuSF&#10;brt61PWdr1zJaaTPLErO6gYC9TyKAOA8ZfGbwR8Mo2j1rVjaGIlfmUnkDNePXv8AwUk+Cen3XkXH&#10;jK2jPoYXr80v2yvjF4p8U/tF6z4Qt7q/gjGpJAEWZmHzhRgLx61Wu/2B/FOtyR3LXV8pZRndYk+/&#10;XdTMj9Ll/wCClHwIVmb/AITe2Afr+5bpU1v/AMFIP2f47pW/4TqAL3PlN6V+c97/AME/tUh02xEc&#10;k80y48wDT+enOfmpbv8A4J16tqVoZ4ru4tX4HlLp/P8A6FSA/Qy4/wCCgnwD0u4N1H43jIuTu+aN&#10;sH6ce9edftOft/fCrxV8F9YtfDPim3vtQcx+VGsTc4kUn9Aa+M77/gnf4gvYrKD+07pfLG0t/Z5/&#10;+KrF+KH7FupfB/4eXuo3t5NeQQMhZpLMxr8zqB/Ee5oDofSH7Kf/AAUIs7fWYtI1zULG2t5JoYIy&#10;In3Fchc9SM/hX6P6B4s8NfEuyS602/a4ifgMoI5HXqPevxp8M/sTan4o0DR9X0a9m06YwR3IktbP&#10;kEqCDuDDp613mg+Dfjf8K76OysfE/iS7tE5zEJUGT7bj6U0L0P2EtbGPT7dvKJbjjdzU9rI0kQZw&#10;A3tXkv7Pk+vr4GjuPEFzd3l01pA5W6J3btnI5J5zXqmm3Ru7RJDEYSc/Ie3NAy5RTGlVSAWAJ6U4&#10;EHkUgFooooARulfFn/BVnxEfDH7PdhdB/LJ1SNd3PcH0r7TbpXxF/wAFatE1DXv2ddPg07TJtUnG&#10;rRMYYULnaO+BTDqfml+yH8AfEHxY+LmhXtzZvJpH2zy5pUlXIOAeM545r9rvB/wS8N6H4f0/SmEq&#10;yWajg7SRj1OK+N/+CUdnouqeALu9vLmzt9Yg1iSOO1k2+acRxkYzz1Jr9EoxHHqEzSKqg9z3oAYf&#10;Md44rWJGtgoVmxgg/wD6qt2l9bTSPbKwaWEfMuOlRXGoR2JCKgGRu4OKy9Q1az8Not/N5ai5OCzM&#10;B+vehlx2OY+KHwz8M/FDTbjRNSaVXukC4hChsAg8Ej2r4E/Z6vvD37P/AO1j8QfDc9/NBayTW9pa&#10;JOdxZiQccADv6V94+Lvi94P8OwNria1ptw1soHkLcKCxJx1/Gvz2+E9lbftDftjePdVsoRDBYXVt&#10;diRQJlfkdD+HWkUfq9EwkiRh0IBp9R26+XBGv91QP0qSgAooooAKKKKAKmpLutSPcUMp8iH2UZ/K&#10;nXDKxMeQW67aRpBmNAN3QH2oA8y/aG1G2svhvO0z7V8xR0z1NfiJpP7OPxH+N/jTxZdeB9PW8tra&#10;8bz2M/l43FsfntNfuX8ZPBLeMvDctkk20M6ts2bsYx2zXN/A39nfTPg7DqjwNbyPqbJJJst1jORu&#10;PODz96qjuTLY/Htf+CfH7QLj/kCf+T9PH/BO39oCTrof/k/X7rro9t02p/3yKf8A2VCvRVP/AAEV&#10;rzIysfhFN/wT3+Nmnxh9V0eSO3Jwvl3o+8egrmPEn7JHxR+GOqWel+MdNa1ttQUupW63nYO49K/f&#10;650Ozul2XMEcqA7gHUEZ/GvKf2h/hVZfFb4d6zCttDaaytsYrS88gPLCSRyp4I6diKLjPyO8K/sW&#10;/F62Gna54U0YS6TNIoWaS6Csyh/mzjB6g1+4HhOGWPQ7NJxiaOJVYe4HNfH/AOyJ8drHQ/E0/wAC&#10;PEVjnUvC9n58mu30oX7SZDvUbCOCAwH3j0r7Na23XEMkU4jiAz5a9HpSfQFui5RRRWJsFTVDU1AB&#10;RRRQBk7YrO6md2IMpwM+5p5lkt/3UahpD8wBplwyXVwUdRF5bZDN35qV7EzajHdLN8irtKDv17/j&#10;VIyZ+GnxK+B/xC+Nn7RnxRt/C+lQ3n2bVXV90uzlvu9/Y1TT/gl/+0G/zP4bjUn+7eiv04/Z9+AU&#10;vg/4yfFHxDNf/aRq9+lwkbQ7fLwX4Bzz1r6ms3MkIJzn3pCPwj/4deftAf8AQvL/AOBoo/4deftA&#10;f9C8v/gaK/eOimUfgX4i/wCCePxg+H+h32veINC+z2thEblmW6VhtUZYkY7VJ4D/AGH/ABr8Z/hb&#10;pfj/AMO6XJdLeyfJJ56Ih2uUPynnqp71+6vjDw3ZeLPDeoaXfRQzQXULQlZlDLgjB4PWvzv0f4mT&#10;/sz/ALVF74FBZ/AtnaKbfTY38izR3jVsrGMqDuYnp1pMtbH2N8CrPx1ofgu1stf023tXtraGKIKd&#10;2dqkHPP0r1vS7iWe1U3Cqk/8QUcdeKxfC8p1DTYtQW+86CZFlEQbIQEZxnNbtqqyP5yMNjDAUdKQ&#10;y1RRRQAUUUUAFFFFAFRZILWYQbv3j8gHmvlfwH+zXLL+018RPFes20yafqRQ20gkUgkE5+XHFfT8&#10;kH2m7S6J2GLjYe/evmfwf+03aax+0R478F3bDSxorIBPNdYEu7PABHHT1NAH0tbW9lpsyWSKoLDI&#10;BUZ6fSr/ANnhyQI04/2RWO2raZPqME63kDADG4OD+tTR6xZi6lY3sW3t84x/OmSy+6QR/ejQf8BF&#10;VdS0W11a2KSRrtI4wo7j6VHNq2n3DbVv4M46BwTRN4g0zTYN1xqEEagdXkAFMg+Ef2kpfFf7Pvxu&#10;07x9othbN4csNP2Tz3XIWR3dcYUj1FfaHwz8Sx+N/Auk60oj+1X1pHcSCNcLuYZ4z2/GvkL/AIKS&#10;fFzw7qXwG8S6PYXdnPqUyQGO4inUuuJgeABnoPWsD/gl78UvEfj3Sdc0/Uri+a10qK1ig8+YuuCr&#10;5K56DgUai6n6CaerxwBJRh8nipraV5HkDAAA8Yp3H3gd30pttMsjOAoUg8+9JlxLFFFFIsKKKKAC&#10;obxEktZVkJCFSCR2FTVHNjyXyu4Y+760AfmR/wAFDv2N9H1y6uPiJYHUJtSvLuGFwZl8rYEYn5cd&#10;ePWvYP2BbLwlb+F7i2gmMt9DLHHskRT8wUgjOK+t/EnhrSvFWjCz1LT7e7t924QzoHAOCAcEdea8&#10;c+H37OMHwm1u61u21eGKwa5a5e3jgESAEnAJDY7+lPqYns7eG7e31CS+gto2mkGGVlGAMduK1F0+&#10;1xzbQ5/65j/CuG1T4p+HdIka6m8R2IDED7O1woK8fWs+L9ofwnIcf2rp+PX7WtMZ6PJpVnIMG2h/&#10;CMf4VVm0XTYzl4I14/uD/Cud034y+EL7aP8AhIdNjLdAbpevp1rq1uLXUo8wzRyBhwykGmB8Nfs5&#10;/wBjy/tv/GyCTbhBDtXYMdW9q+3bjRoJJljFpCbdhy3ljI/SuP0L4W+H/CfjTWPEUGl2cepaoQJ7&#10;lIFSSTBJ+ZsZbrXYrplyb6KcXrGFRgx84PH1qDQzND8J2Gg6xf3kCbZJgNwIGPwwK2dPvv7Qh8zI&#10;OGK8VX1XVhpjJ/ovml2wSDj8elaEcEcCgRoEU84AxzQMdRRRQAUUUUAFfJf/AAU+hiuP2VdXWZ2R&#10;PtcJJXrwTX1pXyX/AMFPtLvdY/ZW1W10+Ca4uZLyABIQWbqc8CgD8yvBH7dnivwl4fGm2cVg8emW&#10;6wwecshLrGuFzhvatu3/AOCpXxOs7FGTTdDMnQgxy+v+/X2X8A/+CdXhpvh74d1bU1067uNS0+3u&#10;Z45tNQsrNGCwY5OTzg8CvV5P2Dvh5Gv2f/hG9EkUc7hpkWD39KAPzn8P/wDBUf4mRLcyHTtE+0DD&#10;IvlS4Y8/9NKsf8PTPi8dQa7n0TQY8jB/dS46Y/56V+jOqfsI/Dvbbx2/h3Q7ZmGCyaZEOeOelVX/&#10;AOCffgl4ChsNJJ9f7NjrWLSREj8yfHX7f3i74reF9W0XVbbToHv4JLXbbpJ/GCvBLe9en/8ABMb4&#10;vtpPxCl8Ka1OtvZWemu0YUMW3eYmM846E9q9S+K37HHh7wH8S/DU1votjcaWJRJdTR2CpHGofneR&#10;xj1zX1H8F/2efAGh3KeLNI0vR7mS6iMOLW1jBxkHO4delaXRB9M2MyXFnBJGdyOgZT6gjIqao7dF&#10;jt4lRQihQFUcADHAqSsRhRRS7TSZUdxKKXaaNpqSxD8/yHoetOZlhUDPsKVcYyRjHc1SjkFzdyxi&#10;QNt5xnOKAPHv2svA83jj4N67p2xmMyouI2A757188/s+/wDBPfw1YQy6nrceoQfbYFcETRkMxwTx&#10;tr3j9tH4hXngH4I+Ibyy0+e9nhiR1W3Yhj82MDivmr4Cf8FFrO40xNM1XRnims7ZEdbq+wQwAB4K&#10;8GqjuTLY+hP+GGfh1/z11L/vtP8A4ij/AIYZ+HX/AD11L/vtP/iK5f8A4b/8Of8AQNt//A4f/E0f&#10;8PAPDn/QNt//AAOH/wATWmpnc6uH9h34eRSBll1HPu6f/EV8/wD7RH7BWgx+EPEOsQRX7Q6daXF0&#10;jebHjCxkg42+1em3v7fGgXdu0cVnBbu3RxfDI5/3a4v4yft0aNqXwt8RaOlpHJNfabcWyst8CctG&#10;RnG3nr0o1FoUv+CcN54Nm+FFhoP2xjq0c8zeSVGdoI5zivvOxEEMMcUTZVVCrn07V+Av7MPxw1j4&#10;c/EpEie6S2IkIRZmQfMRX7u/DfVf7d8B+HdRkXEt3YwzHccklkB69zzRIaOrooorE2CiiigAoooo&#10;AKKKKACiiigAooooAKKKKACiiigApD0pabICykDigD8v/wBsj9mIeG/jZpHxK0yxYT3WtxXN5M0w&#10;x5aAEkLn26Yr7x+FHxMtPiN4ej1bTZUuNKhb7PJL5e0hwqkjBAPcVTvNc8N/FTxLrHhW6hs5LjSe&#10;XMjLI3zDHK9uvrXTeAPh7Y+B9LeysmhWzaUyNHCgVCSAORnrwKrUxNS2W2028kuJQFS6bCHGc5Oe&#10;natRbGP7UJQgxj0HpQ0cVxujaEbY/ukjIHpipLFWSHDMWOepoGRQwpLPJuQfKeOBXzR/wUR0PVvE&#10;v7NfibS9KhWSeY25UZC9J4yeT9K+nYYPJkkctkNzj0rgfHHjrw3b3TaNrkFnPC4BZLqQAHuMgj1p&#10;MR53+yLDd2Xwr0+1vYlWe30u2QjAOGEYB6V7lYwm40wZjXfuPYVDomn6baaKJ9Nt4IbeeAOghAAK&#10;4yACOoxV/R23WY+TZz0oQxdlwqxqqgADB6VMsgiTdJ8p71nSwFpnI1AL833c9PbrVnyRNaiAXG+Q&#10;HO4detOwE81lFcMjsDleRUi4X5F7VCjGFNjNuOMCp4/u5PU0twBHEmcduKfTVQLnFOpAFc/408Pr&#10;4j0d7Zo/MHJxkDtiugqvd3Bt4wQm/JxigD8V/E3h/U/2SfjtpWq6JELS18w38pnfzBuLMM4yf7tf&#10;pJ8Ev2lvDnxY8N6a+oakJNVeFZZljhZQGyBxx6mvSvHXwi8H+O9PnjvdF02e8kj8tJpYFdl78fia&#10;+aov2DtW0nxrPrOj+NpNJsXdWSxt7TaqKGB2gh+nHpTEfYl1Y2l9NC0hbcVAXGRkdq+Tv23P+FoW&#10;/hq3i8L2lvLZpK4DSFM7No9SK+noby08M2sMV5qUUtxHGMLIwVmwMZAz6irJhsfFFsDe2kd3bsMq&#10;sg3D0OKGaR2P5xfDWnaj4v1w+Hb15G1O6kfbCsuM4yx5zjtX63f8E4/2b9T+Cdpf67eWLW0OsWca&#10;JIZhJvIcn1JHXvX01bfs7/DiHWodTtfCeipPFkbo7Rc8gg8/jXWf2hFpBh0+00ry7aMhEEYwqj2A&#10;FIo6CihegPTNFABUq/dFRVKv3RQAtFFFAGdffZNPkN/OxQj5d3JH5VLaxI+J4vuyYbPqOtRa3pw1&#10;azNsJRGxIbpmoLHUDbxra+ST5ICbs9ccZxigDlvix49g+HOjy6vcSiGNWVdxUt1wOgFc58E/jpov&#10;xpj1VrK++1f2e6o+2Nk2ls+oGfu1d/aE8Kx+N/h5PZPMtqzSKcsu48H61+Kmk/HDxR8CfGXiyw0j&#10;U7+5jmvGDC1m2BdhbGQAfWqjuTLY/fBZrRP4j+tPXUrZejn8jX4XJ+3J4/k63Ot/+BJ/+JqZf22P&#10;iA3/AC9a1/4En/CtOUyufuYLiC9+QMSR83QisXxF4htNG0O91W4k8uOzTcW2kgDOOmOa/EHVf21P&#10;iUIU+y3uuo5cZK3LZx+VUPih+0R8WPFAtdL07V9eigu4tsqxysyk9eRjmmojOp/ax+Kk+l/tMaz4&#10;s8Pyq76jPa25kZSAVEaA8EDHSv2l8N+bfaTpVwwziBSSOOw7V+O37G/7I/iD4zeNprnxbqNwkX2b&#10;z1a/tTIN6tgYJYc8V+x2j6DJp0VrGt7vjgUIVAwGxx60O1hm5RRRWBqFTVDU1ABRRRQBm3K22pyG&#10;NmJeI5wMiq8rXUMRSzAY9RnH9avSbYWkKxYZuCw70y2Zba3MkzBRn7zcVRl1Plr9mv45a58QPjB8&#10;UdAvWhaPQ76O3RVQAgHfnJ7/AHa+pv8ASVGFUY/CvwY+NnxK8UfCn9pT4j3HhjxHdWH9qaw+9bOQ&#10;pyDhcnvjJom/aU+M0Hyp4t8QTD+8s5/wqRH70Brnuopytcd1Ffgc/wC038au3ifxF/3/ADUL/tNf&#10;Gz/oaPEn/f8ANO4z95Ne1yx0W1abVJDDEqlsgE8d+gr8af8Ago58TNJvPi9rEmhXRlfdb7cqwPCI&#10;T1AryHVf2h/jVrVjLaNq/iS9eVTGp81m259sV1f7Ov7NHjD4weMoNU8Wm+fz43JOoWzScrwCST7U&#10;i47H6t/sb+JbnxZ8PWS7IYRWtuowMdVP+FfQFlGlni2T7qjODyea5H4T/D+2+H/huG2t1jBaCMN5&#10;cezJAPUZ967aMqx3YAfv60FElFFFABRRRQAUUUjfdP0oApsourhHTlF4J6V+Kf7dVnqPgP8AaM8W&#10;+INOTZJdXh+diCDgZHGa/aa3Z7eynYZZtxIx1r4S+M3wFl+JnxY1O4ubcvCbnzP3kBcdfXNAHwBo&#10;v/BQT4o2LLY7rDy2PeIZ6etakP8AwUS+KE11Jan+z9icD9yM/wAq/VBP2G/A8nlSDStIDBR/y4Ln&#10;p9alk/Yh8DMoC6RpKyD7zfYVyf1oE9j8o7r9vf4padqCSWf2F1Vf4oh1/OqniT9ub4neLbHyNZ+x&#10;R22DgxxjPTn9K/XHRv2LfA2mTLJcaNpNwASTusVAOfxql4//AGKPBPijSzb2WlaTp74PzR2Kk9CB&#10;37UzPQ/Gzwz8GfHX7QKf21otuL3Tt5gZmnVPnAyRhmz3FftL+yz8EtD+Bfw90loYZLbVNTsoFvAz&#10;7x5ig9O3VjXgHw5Hh39lH4raZ8MdQ0+1v4b6GTUvt8gECICCu0qcg8p1z36V9xaK1vrmmWtzAii3&#10;KB4QvIwemD6UgNKfzLG0JiHA55571LaxgRCQ/fcbm+tMa48q1JlXeM/xVJa5Zd3RSMgdhTZSJqKK&#10;KRYUUUUAFIzbVJpaDjb833e+aBGbqGoQWML3EjYODng9MZr88/2wv2+LXwtaah4e8O6pDJ5ySRzp&#10;JbNuDhgMAlf5V6X/AMFBPjNe/BnwPNrFlcTSBrxLcQ282wjcjc5wfSvyr+DfgXV/2hfjto+nX9zc&#10;NbateOXnmjMyw7suARkZ/SgzOY1rxB4x+LOuTXtuPNW4KkbWCDgBehI9K9T8I/sT/GjULqC3XTQb&#10;W4I3f6bHnB+r1+r3wq/Yp8LeBdCstNntNPvri2U5uWsgrPliR37Zx1r35vDOkaHYmaDSoGeFcgJG&#10;ATinYD8A9Q/Zx8f2Xj6+0O1tmOp6PIJ3jN0u0bCD/e55x0NfWXwH/bs8beCtQtbf4gz2em6bbzbZ&#10;mjh3kRqAM/KD6V67+zn9m8Sft+/F2HVNNWSyWyYxxXA3IP3kfQEehNe9ftF/sf8Ahf4oeB9Ys9Is&#10;dP0O6uLVokuLezDMjHPzDBHPNAHsXw78b6L8XvBul67ptz9rsruITRSKrJuB74IzXTvN9jlWJOAR&#10;nnmvgv8AYe1jVvh7488R/C26v7jU08MW8UCzSMVDDJGdn8PT1r79aFZJFdgCQO45pGhVurY3SxsR&#10;nnNW2YNjHTFLuVtyDGR2qtYq6xHeSTuPWgZPRRRQAUUUUAFcL8ZV0x/Bsg1Ziln5y5IBPPOOld1X&#10;yp/wUs8S33hP9mHVNR0+eW3uY7uHDQttbGTnmgD6R8GQ2Q8M2C2LFrdraMLnPTaMdfatyFBCoQdq&#10;+Af2Zf23tNsfAdlb6s8c1xFYwITPfDO4IMnBFesW/wC3B4d+1ecVtjHjHN6Mf+g0AfTl1DLIpbHz&#10;JytRWL3cmPNUBMdsV84T/t2eGI4ZGFvavtH3RfLz/wCO1mSftfaH4isDdxXtvppbnyTeAkY/Dvit&#10;I7Gctz1j9orQ2k+AvxAg01N95PpN0EDH+MxNjk9Oa+D/ANhb44eKPh/JaeEvEskFvDZ2jYUIGbcX&#10;GORntmrfxn/4KdaXJ4b1vwpD4feaW8gmtFu478YBKld2NnPrXgv7DVxqfjr9oLVbyaKe6sn04tHE&#10;wLKCJEGauxJ+1unXQvtPtrgHcJY1cHpnIzVmqejR+VpFlHt27YVGPTgcVcrMYVKv3RUVSr90UmVH&#10;cWiiipLI5MMQh6Gs+y0lbG+urlcgyDqTn9K0mIUFsZxVW2kaS4lyDs7A9KAPNPjxDbax8J9Ya75j&#10;+VSR6Zr8Ffjpptho/wASvEMmmu6yyXsgfLHpuNfuv+1nb3R+B/iCKwMkczKhUxDnOa/Mf4T/APBO&#10;vxB8e/GGv32qeJLrQ4mJuI2nsN4fc3QEuPWqjuKWx8QfbbtuN7f99VG0123/AC0b/vqv0/X/AIIw&#10;yD/mo5/8Fg/+O09f+CMsi/8ANRif+4Yv/wAcrXmRjqfl5mdsedI2z/erRaG31NIprKWSR7H55dxP&#10;GPr1+7X6e2P/AAR9/sa5F3L46W+ResLaaMHPH/PSvHvir+wPe/CvxRoeqW1895psd2Zb2OOx2RtE&#10;hViHO7G0jPWqTQrM8/8A2N/2fdW+L3jq11jVrLzfCzROFmjlVG8xWGBjOf0r9tfCOj23h/wnoGmJ&#10;uWOztYoIwTk4VQBk/hXiH7J2n+EpfhdaLo9pp8U4mfi32luMZ6V9EwxpHHEpxwAFBqJMpXLVFFFY&#10;mwUUUUAFFFFABRRRQAUUUUAFFFFABRRRQAUUUUAFFFRXERmhZFcoT/EKAPxm+K37Ql7+zj+2j8Rt&#10;Stp1it9UvIYbnzI/NwihSSoyMGvftL/4KkeDbXUIEfVW/sfbmZha/Nux25r5b+P/AMBb/wCM/wC2&#10;P4+0xLi5RI7yIGSOIvjcqjOK9VX/AIJJNY6Q8h8T3UxODtexFBHKet/8PWPB8d3MBqzfZCSIT9k5&#10;xnjPPpWTqX/BWDQYrzZBqoKY72X/ANeuCsP+CQv9pRK8niu6hGAwX7EPyq1J/wAEdY7hfm8Y3Qb+&#10;99iGaA5TtLr/AIKuaEyWyRaplpeDmz/+vXyd+1L+1xe/Ej4gB9JuVcPHEvzQbehGe/tXvmmf8EbE&#10;SZ2k8bXTbSNu+yFSal/wSJb+2RMvjC6cgD5hZA9qA5T7s/Zv+KWl+I/hP4PtfOZ7xNJtI5RtwN5j&#10;UHv616d4lvrnR9LkmtSox03DPavnL9l39lPVfgnFd/bvF15rUI8oxRXSECNU/hUZ4HFfS2pWqa9p&#10;rW+8R7u/XtTHyn5GfHL/AIKIfEf4f/ETxBplhNYeTbX88SiW13HarkDnNe7fsI/tv6v8bvGVrpHi&#10;KeI3rW8skq29vtUEE4wc+mK4/wCPv/BNOb4i+OL7WLfXbmDzruedkhs9w+dgcE9+le5/sm/sY23w&#10;dsbB96m/hSRGu2tAkrAs3BbGe9Fxcp9c6hdj7TZY6Ocj9KsatfGwt1ccEsF6ZqVYIYYYkl2M0Ywr&#10;MBn6intCl1GN4DrnOCMii4co6KTzI1b1ANPqGGHyMjfuGeB6D0qTJoDlF59KbJIEX5unSlya8w/a&#10;C+NFt8D/AAamt3VulzHJL5Cq8oQAkcEE96Qcvmct8dP2jPh/+z1cD/hIbu4t70wfaYzGm8bckDPP&#10;qpr4B+Mf/BUr4jR6zcXPga50yfw883+jtdWYLmPn3618ofGb46eJP2ifHCIYtQuVObdY2mackBiR&#10;jrxz0r6R/Z5/4Jt6n8QdN07VdR12/wBPt5oRMLSe0JRPmHy4PHSmHKeX+Mv+Cg3xI8Ya5a6s/wBm&#10;d7aMR5jsztzknsfeuq8K/wDBVD43WiQ2C/2QunwgLzYnft785r9Ofh5+x78PfAOmrDqGgaDqzBg5&#10;a402Ik/KBjlfavmn4yfs3+CvCXxEu9XSDR7ay1K6CR2f2WJI4sAcAYFIpKx0X7O//BR7wT4kaLSt&#10;Y1KYazPK5SNbXaMBST39q+2PDHiJvFOmwanaOr2Fyu+MkANjPcV+fH7Sn/BPO3khHxC8C6ibW+0q&#10;1WOPSdEsgpnZiAT8ncBs/QV1n7BHxw1nxLr2teAPFEV7oF14bgiQNqcxRp2ZugRuR16UDPveipFA&#10;2jHIpdo9KAIqlX7oo2j0paACiiigDNmSSHUvtDY8nbt981MZre3kQ87pjkU67t2mBIY4/u02SzWd&#10;oG3YMXagDyD9pe/1HSPBlzdWW3d5iKNwz1wOlfGf7Jn7C+iePtS8b6t8QLKSWW4uo5rVra4K8MXL&#10;ZGPYV+iHjjSbfxBprWMsCXHzBirKG6c9KntYNG8G6WZAlppcYj3SNhYwQB1P504vUT2PndP+Ccnw&#10;eVs/2bff+BjVZj/4J2/B9f8AmHX3/gW1dV48/ay8EeD/ADEHiDR7mVWA8sahGG5Gem6vnrVP+Co2&#10;i6ZqDQQaLBfxq5HmQ3ykcHHatdTM9fH/AAT3+EcXzR6dfbve7atDRf2Kfh1or/ansrsPCdyYuSf0&#10;rx7Q/wDgp/4e1rUPsk+l2en4GS8uoIO+Mc49a+k/Bv7RfgLxtCGTxZoaPkL5K6hExJI9M0tbC0Om&#10;8I+D9D8O26WmlRyIsakDecnGcnn6mujsLdIVfHXPrVO3u7V4l1DT5I7y3m4VoCCpHQkEcHkVKIV1&#10;G+hube8HlxffjjbIY++DSY1uaNFS7R6UbR6VmakVTUm0elLQAUUUUAU5vP8AM+XG3d+lVfEGnR6t&#10;pUttIDsYjODg9QakvpZTIiojYDckZ5FPe9Vb5LXYDuXdn8+34VRl1PzC+EP7JfgX47ftBfFI61ZX&#10;VxJo+qoQVnKYLb/z6V9fW/7D/wAKbWMItle4HrcGvVdM8I+HPh7qGsavFDYaZNqLedcSoixNKRnl&#10;j/FjPU15n8Qf2tPBXhPTpzHrOj3VymMRLqEe88gHAzmjURGv7EnwrfpZXv8A4En/AApw/Yd+Frci&#10;yvf/AAJP+FfMutf8FYtP8JX9xCvhH+04hIyrJHeqRgHqOe9WvDf/AAVp0jxRdLBJ4Yj03dk7pb5R&#10;jFID6d0n9jn4faDeRT2FndKQ4Zt85PSvTdP8L6P4XgW3so2TZ0yc9eTz+NeQ/Dj9sHwl8QkhtG1P&#10;S9PuZwioDfoXyw7DOc17PHqlpb6YjW00WrzZxmNg7Hnrxmkao3IWMcBZ/ugZGPSkt8TSGdejDFRS&#10;QG6+zP5hhGMmPpnpxVtcKdgXAHPFAx9FFFABRRRQAUUUUARMy28TM3QcmuL8O+J9N1nxhrFhAxNz&#10;bAGQMAAMk12EyrcKY/MAY8Yz/Svy++Mn7S2r/s0/tHeLrq6try60y9uRDGzTmKJcc5HY9aAP04sW&#10;a1tnkn6qe1WY9jDzkz8/PNfEX/DxrQoYllNlaygAZi+3qd2avp/wUe8OSW6P9ksYif8Aln/aCfL+&#10;FNEy2Ps4OtwpVv0ojt1hyUzkjvXxX/w8o8NWqkGysWPX/j/Sqlx/wVB8PQ5xpNm/01BKCNCj/wAF&#10;Nvg/ZTfDfWPiSI2GvaZBBbwSiXCBTNg5Xv8AfNd7+wd+0MPi34BTSYphLJoFlbxTAxbcEhuhzz92&#10;vhP9tr9uK4+O2i3nhPRtOnjivYI8x2t2ZVJWXdnavU19O/8ABLP4V6l4J8O65fXqXMI1G2tJcXET&#10;JnAkzyRz1o6gfeiXlrrEflDcQ34dOams7qGTdBET+5+U5qK3lRLtYo7dUHPzqMdqsWduIpJWCgFj&#10;knHWhlIloqXaPSjaPSkWRUVLtHpRtHpQBFUdxGZbd0X7xBAqztHpTZG8uNmAzgZoEfmD/wAFQbK4&#10;bwzdQX4H9nrfxFdnXd5b96g/4JJ/DHT/ABT4X1jxLdxs1/pepKtsyvhQuD1Hevqf9t74IH4yfCsW&#10;tnbH7YbxZi0Nv5jkCNxzx05FfH//AAT1+JF1+zzrmr+B/EdhLpsd9qzbLq/cwLtXd821uopmXkfq&#10;Za3qSahNBn9+oy3p7UadNeq7Le7Mk/LtHasvQbiw1a9fV9P1GG/iuEwq27h1wOCQQfUVqNIdQt5W&#10;QFGXgY60xnxB+z/Muof8FBvi9bP92GyZuOP+WkVfZPi/xLB4S8JajqiPsFqhc7uf071+UvxC/aif&#10;9mv9sr4jai+iS3ZuA0DTLJ5Zb5lOC3fp0rgfjt/wUB8VfHKQab4Y0rWNNjnt/s7QWV27h2ySWwvB&#10;PIpBofW37HHiKHxl+158YNXLbxcJCwIG3+Ju1foDHcia4TYflxivgr/gnL8Bda8O6bN4w1a4vYbz&#10;WrOJ5luoirgjJwWPXrX3cSn9pRBGGMchfpSNEFlu/tK63fd7VcWVZhuXoOKgvikeCGVHY4JBwatR&#10;QiNcYH5UDG0VLtHpRtHpQBFRT37UygAr5D/4KmTCH9k3Wm/6eoR+ea+vK+fP25vh3P8AFD4E3mh2&#10;yO8kt1C+I4jIcAntQB+P/wAOP2DfiB8TtIXVtKjtjbSRR3B8yYqdrDd0x6V31t/wTV+JeoWKWMCW&#10;nmZz810QP/Qa/Xj4M/DWy8G/CfQ7FbOGO4XSYIpD5IVtwiAOeOua7bw5olta6dHut4zNzlygz1Pf&#10;FAH4qWn/AASx+LNruMqWBlP+r23jAZ9/lotv+CWfxf1LWHgnWwL7ckLdMBwP92v2v03T0WS4MyBv&#10;m+XeOnXpV5bWCOTzFiRXP8QUA/nVRlYTuz8b/AP/AASl8cQaxEfE9taS2YmBcQ3bZ2Z5/h64r9Bf&#10;2bf2SvDfwBWLUtJtJYNQaBrdy85ddpYHv3+UV9HeUh6qPyp20BduBtHar5yOURc7Vz1wKWpaWouP&#10;lIalX7oopaQ0rBRRRSKIpGzIIz0Ipk8q2qr2ycUl8v7ln3bSB1/Gq9xN5VnCSvnE9+tAHA/tG+II&#10;PC/wh1rUrw4hhClsDPf0rB+Afx38KfELw/a6fpVw5urG1j84OgUdADg555rR+PHh+Xx98Hda0YBl&#10;luNoChSxwCDwO9fhx8QviF40+FPxO8SaJoPiHV9Ia0upIH+x3DxZCsRggH26VUdWJ6n9Bx1y0Xnz&#10;l/Mf40z/AISK0X/lqv5j/Gv52/8AhpP4s/8AQ++Jv/BjL/jUbftLfFj/AKHvxJ/4MZf8a15URys/&#10;ohn1z7TGY7OWMznpuIxXCftA65Zw/A7xtDdSJ58miXa/Lg/N5LDivwah/aV+KzSAH4h+JLUH/lqd&#10;QlGPxzVu++N3j3VLKSLUfihrN/byqVmtp9Sdg6kYZSM4II4IpW8h8rPob9g/9oyT4PeOEttbuFi8&#10;Jp54VkTdL5jMMd+nFfsN4Z1pPGWk6bq9qd9ncxJcRMRglGAIyPoa/na+Gum6t4m+IEUGlwXd3bld&#10;5W3VnXIIycDNf0EfAuGTTfhZ4UgulMEq6XaptkG1twjUEY9actFcOWx6LRRRWBYUUUUAFFFFABRR&#10;RQAUUUUAFFFFABRRRQAUUUUAFFFVtQVpLSRUYo3GGHXrQB4P4Q/Z30bT/jR4u8X3MDefqBSTesme&#10;Vx2xx0r20SG/YLEAbYDacjnNfK/gX47zXPx+8Z+FJZnkFi8cfzXJON2P4ccda+q7VYtNt9pdWZvm&#10;APBoAsSRyxxxJCFwMBs+lPuN4hPl43e9UIWMLzySzlVlHyBjwPpSQW7/ANmlXuWBJ++c56/WgC83&#10;nmNdu3djmmTXi2Nq01yQoB5I+uBTJbfzIIkFyUIGNwP3v1r57/bd8U6h8N/2ffEGtWmoTxTW5g2y&#10;RymMjMyL97PHWgD6EtWM8cjuQYZBlcdcVLa2sMaDywce5r57/ZG8Sa34y8E299q012Fazt5Ua4kL&#10;7gyAkgmvoFZYZF8iO4XzOvynmgAjh+zrcOQOckd/WmWV0ZsKuPyqGz8yOS5jnZirNhS/THtV6COK&#10;GMbSpx/FxQBXubWW4dC2MD0q5DH5UYX0pJGO07Ru4qGBpN53K2Md6AEt1lG/zMcsduPSpae4HFMo&#10;AK+Hv+CuWoS6b+zjYSwthv7WiH8q+4a+OP8AgqN8Odb+JvwBsdL0Kyub+7j1OOZo7ZC7BVzkkelA&#10;H57fsO/BH/hMvidod3PbiSx+2bJMPg9AfT3r9svB/haPwnpMNjaoEt4Y9kYJyfbJr8zP+CYXxH0e&#10;xs28NapY2dt4hl1eRYhMy+eBsjA2gjPUHoa/TvVmkkt4YreVvOVwWCE5x3zigAsNPnvopDqWN4Yh&#10;dhx8vavzc/bO8UavD8TLHSwyfYIdUVYwAd2CF6mv0o1DTJL6SMpeNbHbgqueffrX5tftL6jptv8A&#10;F6e31meC2htdQDLcXTDDnC5PNAH6PaRYx6RpMK24/clFLB+ewr8sfE3jybw7+2x4jh0pgst1q1tF&#10;cbk42kr0xX1X8f8A9vrwh8J9BZdAutN8VzJbRyLHa36qzEkAjAB7c18p/sj6bP8AtY/tBeK/GV5p&#10;TaCsclvfRxsnnbsNjG75fTrigD9Z7Rt1pC3qin9KmqOGPyoY0/uqB+lSUAFFFFABRRRQBX+0f6Z5&#10;P+zmq1rOyy3G/sxx+dWmjSObzmIHGOapahhbi38vgO3zFe/1oAlhhH2hro/3ev4V+df7an7bEfhu&#10;GbQ7K7w0q3Fu6mH02gYINfYn7THxCb4afDS51KJyjpKi5WQxnk+tfhGbvVfjD8e7a2uzcXcM+rMq&#10;RSkyj5m6AHr0qo7ky2MBrrU/i54km+zNK9w6AnqBgYX3r6F+Ev8AwTg+Lfi5VvYotNNgZFd1a4YM&#10;VIB/u+hr9GP2d/2Y/DXhfw3ZSX3hPTmugHVpJtOjD/fyMnHpX1DpehWOg2YjtIorKPaCViQIOB6C&#10;tWzM/J2f/glt4ma5kaa0gFyRzi7OPb+GvG9e/Y9+M37Os0muM1iLS3BuOLh3O0cdMD1r9z0aNsvs&#10;WQEcOec1z2ueGtL8caHfWusaTarEy+XuuYlcYznPI6UczA+Rf2E/2wNK8caHZ+CdXu3OvafavLcx&#10;rCVVcyNjBJ9CK+z7G1t9HuoorbcEuDuO45r8uf2sf2dD+zb4ul+J3hXWprKHVr23sPsmnwm3jC4V&#10;fvK2CCRyMV+oPhGZr7RtPmuF2y+UpBfktx1zSYLc6SiiisTYKKKKACiiigDMS+dbuRJCNm7C4HvT&#10;pLPfqcdxj7q4zn6/40alObUoUthMWbnA6e9Vtcvnh0aWbBicEDrg9RVmR8P/ALbX7Wlr4PtJtJtb&#10;opcr9ogZTFnkbQOc1+VPhPwv40+PHiSMaeyvfzBlQsxSPCgk+vYV6v8AGe3vPip+1Nq+hXOrTrbr&#10;rzQ+WzmQKGZf4SRX68fs7/sveEvhF4MtbFtH029vY3ZxfyWCJLz2zycYOOtQB+a3gn/gl58YNUS0&#10;udZi0ySxm2PhLohtjYJ/h64r1K8/4Javbadtj09F1LPX7WduPyr9NpdBLNGLfUHgjjOFjTgAdgBn&#10;pWpa2Qt4QsjeewP3mHNVYD8T/HH7DPxm+Ct4vinTRp622nM11GrTsx2pyARjnivev2G/20tY1rx5&#10;b6B44njjmS3keRYICBnJ28k/Sv0k1rS7TXrWayv9NhubeRSh8+MOuDweCOlfnb+3/wDs+2Hwa8J3&#10;/wASfCskelXAuLeEQ6bbCAgEqrfMpH1IqTRbH6J/2lJrElhcaeQ1s3zOWGDg4xithZc3TJ/s5ryH&#10;9mrxh/wk/gG0kZxLNFaQZy+5iSp6n8K9et5BKAzKEkPUd6Bk9FFFABRRRQAUh4BpaKAKFr5F5J5s&#10;WcIcHPHNfj5/wUC0fUPjJ8ZdY8LeHxHJf6ffl5FmO0AEYHPPpX683motZapBZQ2v7uYbmkXjHOOm&#10;PavnPTf2UbFvjp4s8Z6heq/9qOrrFNaghcZ6MTz+VAH5uaX/AMEv/wBoDUo0uIhpGz3u2Hb/AHam&#10;n/4JS/tBSyFj/Y+T/wBPbD/2Wv2o3w6XcxQeYsUZGT2HT0rVjkWSNWVt6no3rTEz8PZP+CT/AMfN&#10;pL/2QR/19t/8TVjTf+CUPxu35lXSmx1/0pv/AImv27ZdykGohCI2Lb8UzPQ/MD4D/wDBMHUfD2uW&#10;174zsYZLtC+Wt7kkbSmB29c1+jXgjwZp3w/0Kz0+0jaNUiWLBO77owOfxrpHnRV8wAMBxup6NHOo&#10;Pyt39cUAJ5ccPz9KmjYMuR0qlc28k0ww7KuO3SrVvgIFDbioANDKjuS0UUVJYUUUUAFRzyLFC7v9&#10;1Rk1JUV1H5tvInquKAM+2vI7xiijMJXjI5r41/a2/Y113x7qttq/w/ggXUY43fddzbV8xiD0A6da&#10;+z7VYLWMRllDjrng0RxvZwyt5hnZjuVT/IVVjI+DPgj4b/aT+FcFvpOsnQ/stumz9yWY8tk8nHrX&#10;3Bp889xoUrWWPtm3+Lpv71HcaJFdSG8upRD5hHyOOh6dc1tWeyKFsRLCg9BgH3pCPyX/AGlf2A/j&#10;N8bPjp4k1uyTSv7Oup/NXzJ2VsA+m0+tep/s1f8ABNpvh9qVpdeLLJPOjufNZoLgt8uB7eua/RK2&#10;sEjvJbpXDeYOwqxM+1SQm8gU7DKHhvQ7Lw3otvpenoUtrePYgbk4+tM03T50nEswGQex9quwyeWx&#10;dxt3djxinX3mLEzRgkgdFqTQqatYy3DI0QHDZOTWqpBHFQWcjyQr5ikNjv1qWMELzQMfRRRQAyTt&#10;TKfJ2plABUF5YRalD5My7kJzxU9I0ghGT096AK9vcRBfs0f3Yxsxj8KnjZYW8roBSQW6RFpODu+b&#10;p0p0kQm+dG/EUAPaPuKbSFzwMe1LQAUUUUATUUUUAFFFFABRRRQBS1NZnhZY8bSOc/WnW8I+xwrJ&#10;1A7VPMwWM5Gfasy483cCpdVzwO1AHnX7QHj+3+FPgfUdfmcxw2qKzNt3dTjpX4f+KPh/4t/aC+M/&#10;jPXvDKW7xXV5Lc7p/k+RnJHGD61+5f7Rnw7i+Knwr1jw15nlTXiqA6x72ABzwM81yXwL/ZX8O/DH&#10;RbctbWd3cyW0aSs9kquSAMkn1zVReoH41f8ADG/xYk48nT/+/rf/ABNKv7FHxZk/5Y6f/wB/2/8A&#10;ia/epfh1oCcnSbE/9u6/4VMvgnw9H/zCrD/vwv8AhWvOB+CDfsP/ABRkUC7hsfJ77Zmz/wCg1r+C&#10;f+Cd/wASfE2rCNobH7Osig/6QwJUn/dr9228IeHGGG0jTyPeBP8ACq9joem6XLcSW2j28Q6hkiVc&#10;46cgUuYD4r/ZN/YJt/hVqVvea7ZbJkVwWjn3dce3tX3B/ZKxxadBajENqFQAnkKMAfoKtWcsd7Bk&#10;KsT5PAxmq+ib/tV4GkZwGwAT05PSk2Bs0UUVkAUUUUAFFFFABRRRQAUUUUAFFFFABRRRQAUUUUAF&#10;R3Cs8TBetSVDeKzW7Bc7u2PrQB+IX7RXxY8R/AP9rr4ia3Z3Qthe3UaxssaycoqnoR612vg//gqV&#10;4jls/P8AEWvSNKj7RssU+7gYHyp61zvx8+Ct7+0F+1v420O0a4zp99E8xgiMhCsqj5hkYr1pf+CT&#10;sF/aiNvEFzCGAJxp+Mcf79ADtY/4KpaTdafp6Q63c+emPMzYjHT/AHK57U/+CpWs3GtJb2OvSDTS&#10;oyDYpndj1KZ610nhX/gj9ZLdX/2jxbdBWQhN+n/y+ersX/BHfTI4Co8Z3O/PX7Ac/wDoygDk7z/g&#10;qpdRxxomuz+bHw3+gDr/AN81yHx+/bon+PHwE1nw/c6pJdyXboChtljyFlVuyj+7XsXhz/gjrosb&#10;X63PjiYeaAF8zTxweemZK4/4rf8ABJ2w+GvgW+v4fHVxOkTIdrWO0HLKP+envQBi/Bn/AIKOQeA/&#10;AK6LPq80MtlYR20afYwcFExjO3npXq3wh/4KoeA7O7jn8YavePIQwYpYt7Y+6teZfC//AIJg2vxE&#10;t4ZJ/EVxZR26xnf9hDCUHufnru9c/wCCTen2sht7bxDJcIAD5q6cM/T79AH2L8MP2vvAHxuSRPDd&#10;3cTSfIsZlhKAF87euPSvZ7GOe3s1N2QzA8lcHvX5G65+xL40/Zy1O38QeGtS1rW44Xa6ltIbdolP&#10;ln5VyGPXPpX6Ffsh/Faf4g/CzRhrkDaZ4gkErTafcy75kxI2M8emD9KAPeFk8xD5XBx3psszW9up&#10;k+9nBxVKBms7kq2SJG4zxVu6iNwdnTBzmgCyuHUHrRtHpRHwoGc4FOoAbtHpVa/sI7+3aF13KwII&#10;zjtirdNkXcpGcUAflR+0h+zLqX7PvxMtPiB8NLOHS76wg+1mZ5TLmXc2ThywPAHGMV7J+zj+3tpW&#10;pfZ7LxxfXE3iT7OBdeVaYXzcqM/KMY5r7SS10/WYZV1SxhcbiuJ1DZH4jpXlN5+zF4d1Txjd6xbf&#10;ZbYSvvEcdqpxyDjOaAPVdH1YeIdNN7Zk542Fhg9ARwfrX5Jf8FHri1bxRdpdRSyXLXxBManGdq+n&#10;FfrmzHTNRsrOC3/cFQCy8D05/KsfxN8NfDXia6MmoWFlLLu3FpoQxJ+poA/Br9nz9jXxz8YtYtJ9&#10;OgtRa+a6ETS7CSEJr9h/2R/2cW/Z+0g/bLWOC/uLZYZnilLhmDZ9SB+Fe26H4H0fw3DnTbC1gIbI&#10;8iILz07V0EOXUB0xgd6AJ6KKKACiiigAooooAhmWOZvKcZ71C0MayRiQdD8mD0pfJP8AaHmZO3bj&#10;2qHUlaSe3KHO1ucUAeF/tmeDZvF3wtvLXYskbTRttJx0Ir8cPgLa33hv9rTwlY3hUW768qBV9ATX&#10;7/65okXiDS2tJ8bGOfmXP6V+TX7Yvwv1r4HfEzwp4t0bw9c6zDb3k95M0EXliIKUIy3PXPWqjuTL&#10;Y/WK3YRyYX/j0x8o75o1S0ubuWEQkeRjEgOOa+XP2Zf2wNG+JHw70ufVntdGu5fMZobi7DOuHKgH&#10;gdRzX1RpuoW2o2aXFtcJNGVDbkOR0z1qzMqlwo+wW3EsZyc9MfWq/i7WINN8P3dzNKv2eNMyAEE9&#10;R0qfXL4Wthcz28YmnKMCqnkcHmv5+fFnxD8Z3mu+IdnxA1SVo7mQR6aJ2If5umN39KaVxn3V/wAF&#10;D/j14b8bfCvQvCGhTSvrNprVvNIjIQu3cD1P1r9F/DN1CdF0hWB837Om38hX4+/8E7fgb4o+LHxV&#10;1TUPF1nfW+kPY+bBd30JkjdwwGBk9eK/ZHS7OOxt44UYShBtDAdKHYDQ3mjeabRWJqO3mjeabRQA&#10;7eaN5ptFAEKrLvkMhynVaqXMI1aBoZPmhbqOlW5GMzbQMbT+dQaxqA0exkuFjDlcfLnGeaoyPxm+&#10;MXwD8QfDz9rjT/ECJDDp+reIjKSJAxKh16g5x1r9n7No7qyjK8ptA/Svy4/bQ/ag0jU/FFhbQ2Vq&#10;t5ot3KX2XA35yvXA4PFXfhR/wVGTQvCqWtx4fjvJA7fvG1DnGenKUgP09SyijYkLz9amCgHIr88P&#10;+HsNt/0K0H/gxH/xFH/D2G2/6FaD/wAGI/8AiKYH6FzLI2FQgL0bNfFH/BUXXLe//Z51Hw1ZSEan&#10;9st2A/h++p6/Q15B40/4KwI8lnBD4XSMynaWXUhx/wCOV8m/FT9rC8+KHxYuprm0ZLCQI3ktcl0y&#10;EX/Z9qTNFsfrL+yT4L1Twz4FhecRqZ7W3IwQc4U/419BQxmNfMk5lxgkV+dzf8FHNM8I6T4atYtI&#10;tXWOBVkK34XGAo5Gyn6t/wAFVLOyma6tfDsF7uwvlR6iMDjr9ykM+mPip8eLj4f/ABN8K+Hprto1&#10;1aVUCCIMGy+3k44r2/SdUTUIVIJLEZzjFfiZ+0x+3Fe/E/4j+D/FFv4Zawj0NhI6pdbg+H3YJ2jH&#10;5Gv1I/ZN+J3/AAtj9n3wz4k8sW9zehmaES+Yy8kctgZ/KgD3OMT7vnI259qsVRayLXMMvnldv8H9&#10;79avUAFJS0UAZ4aK4b7SQT5RxmvmT9rT9rLSPhLpsMcF7Lb3ySsjYhDDOBjqMV9K3N4trex2IQYm&#10;Gd3THavw0/bqbUvEn7WXiTw/PdXFtYJqKrEzElWzxwKANTXP+Cmnxe8TX3kaXriPct8sW+yhA4Of&#10;7vpXovwJ/wCCm3j/AEnXpbD4k67/AKI2yK2ENlH97POSqV7P8FP+CdNhpvjHSdfu7793CrAxSWHy&#10;tlCBklvU+ldV8dP+Cbug/ECCe5sPEK2VzAzTCK2sQWyBwOGHpQJ7H2B4U+Idl4w8LtrOnSM9srBC&#10;SuDnAJ4x718Zftdf8FFdN+Hl5aaL4V1Oe11izvmt9RV7QMNq5DAFhjqO1cZ/wTh+OniLwLrFr8FP&#10;GGhXCanfXk93Hd6hPiUxBVUEIQSRlTzmvXvj7/wT70n4n+IrvVH1v7I2oXbzMi2e7ZuJOM7xnGaf&#10;QzOP+B//AAUx8G+ImjsPEOq3U00kjEqLTaMBQeoUd6+5/COrReINFt9Vs2zZ3sSzW+eDtIyMivyc&#10;/aD/AOCZk3wh8D6hrXh7xDearcwhGVYbIoSWfBGQ57c19ofsJfGJvGnhFvDVxH5V34ftLa1mDTbn&#10;3YYHIxwfloEfVlqJhF++IL57VDZ3cE00yxZDK2Hz61Wkmlj1hV2MYdvLdulXo4VjZnUD5+TgUFIm&#10;3mjeabRSNB6tk0+mR96fQAUjNtUk9KWobubyLWWTG7apOKAM6Z7Frli6sZO55qTdLcXELQn9yvDZ&#10;61E2rWUNgl3ePFaq525kIAz2GadZNGsbKJh++O5D6jtiqMh91YrqMzRXA3xKQwGcU+8cLJHEf9Uw&#10;ww9qiktFdigudrryfX+dNuLOPVJEeO5H7vghef60wLckb/Z1W3O0e/pTrNJUQiYgnPGKglhC26RC&#10;X5lOM96r3UltotnJPeXiwxINzPIcBR7mkBbuJYJHKygnaeMUv9qReYFycfSmWOoWd9Yw3NvNHcQS&#10;DKSqQQw9QasJFFIuU2n3AqTUlV/Mj3L3HGahsRcLCftBBfPbHSmMrwsdqlgTirSsWGSMUAOooooA&#10;TrSbR6UO23FMWbt/WgAOd3tmoNSmgtbUyXAJTOOM1brN1zW9N0Oza41S5htbUdZJ2AX6c0ANvFu7&#10;j7G1kwFu2DIDjJXj+lWpLqGxXYcgCvib4zf8FFNN+D19qENjpltr4V5VRYr4IfkzjA2HrXnnw+/4&#10;K5Q+LbiKDUPA8elBgSXn1EHGOn/LMUAfonHNJCzCZstKf3WKspMsfyS8yd8dK89+G/xQ0P4wWcN/&#10;pepWshtlR5IraYSbS3QHHT7tdD428Y6P4EsJdY1bUbaztlIUtcSBF54HJoA3WvBJcRqnAzhs09pW&#10;a6aJOoGa+ffDv7ZPgPUNSlt21zR0Am2B/tq+uM9K9o8OeJtI8aWceoaTqdvexSglWtnDggcHkUAd&#10;FuIwCeaN5pvYA9qKAHbzTx0qKpV+6KAFooooAgm+aZVIypHNVr6OdtixEABv0qxJn7UnHGKqWd4Z&#10;tSuoivCdDmgDg/2gPHDfDf4d6n4gtpDBfWqrskChsAnHQiqnwO+Omk/FnQ7dLe5aTVIbaOS6aRNg&#10;LEDJHHr6Vk/tS+D5PGHwq1mBZXj3oi4Vd3f61+JHjjxV4u+HvjzXNO0nX9RsVhuXhzbyFMgMRjGf&#10;aqjuB/Q95695Ex/vChvs7dXQ/wDAh/jX84rfGz4k/wDQ461/4ENULfG/4lL/AMzhrX/gUavlYH9G&#10;15DE0DeQ6CXtlx/jTbycx6cQssYZY/m+Yelfzkr8f/iTYt5reLNZmA/h+1NViw+LnxWufOu38Ta8&#10;0JXft898Yp8r6gftb8Rv2wPBHwo1b+wdTurhNbADjyYS67TwOQCK9x8C67Y+JvD9jq9ju8u+gjuM&#10;sCCQygg4PTrX4lfsW2mofFD9oGK68Q3s18xsnGy7zJ91hjqa/abwTqEtrpNhp8en+XDbxRwh14BA&#10;AAOMelJgdpRRRWQBRRRQAUUUUAFFFFABRRRQAUUUUAFFFFABRRRQAUUVFdMiwsXfy17tnGKAPjn9&#10;n34OaloP7YXxm8UXphaz1YW/2cKW3DaMc5GPyNfW7R6h9rQCVBFjkf5FeY+GPi94d1j4ia74e+16&#10;faXensoaRJVEshJGA3Oa9XuJBImAfkI/1g7fjQAXK3LLF5TqrZG/Pcd6Y8ki6gvP7vHIH0pl5C0s&#10;MIjZjtwSVqe1ZNgRiPM9+tAFfULKa6kiaJlCqcnJ7V4R+3Zq19p/7OviP+zGIvwYCjBdw/1yZ/Sv&#10;cdLvGvLq/hPAQ7QR+NcF4p8feG9H8TDwp4huNP8As8qCRjfOvpkZDH1AoA8S/YP8fa5448L6ta3k&#10;r+dY28MQ86PYM7ccetfUEOt/2LGLe+3STg53RjIwelZUlnp+k/2Y3h/T7aK1vdpM1lGFVkOMHKjB&#10;GDmt+6W00m2ea4ZHKjP73HpQBzHjTxRa+GfCOs6l4iYzaYLd51jjxv8ALAyRgnrgjvXwh+zT8eLP&#10;4h/ttaja+FftFv4YGnloYLiNQwYRDPIJ75PWvJf20P2zNd+InjS/8E6NZbE066utOY2c7HeN+0Fl&#10;B9F6V71/wTd/ZlPhLSdH+I94LpdWuoZoZLWeLAA3uoOSM9BmgD9AZ4/Ne2c8kc/yqRblGu3hGd4X&#10;NRyJwHUlmXnYPX0qtZ6fjUHv5JGV5F2mI9B/nFAFrT2lbzvMbd8/y/SrlQW0jSb90ezB446+9T0A&#10;FVdQW5eJRbMFfPJPpVqkZtozQBk6o1nDt+0xM5xyVq1p8UH2dZLdCisOM9aekCqCGAkyc/MM1MrB&#10;VAUAD06UAVbdXVWluTvdScEdhVC71DTzJmSGRmz1A/8Ar1rNH5kysTgDt2NPaCNusan8KAK0Mgmt&#10;WNr8hzxupVmktVXzzuLcDbUzW4z8p2j0HFSeWNoB+bHrQA6iiigAooooAKKKKAIrjd5R28GoLON9&#10;zmQg88U75zfdDs29e1WCyr1wKAIZGkWTg8elcT8VvBeg+OtFfTNZszd/aIpIkGSB8wAOSPwrsLq8&#10;njY+VB5o7EAmsjxJ4k0jwjpsl7q17bWgCGQG6dVAwMnqfemtyZbHxdr/APwT+uLVUbwZDp2lxq6l&#10;VlmkOB3/AIT3r6l+CvhXXfCPh+Wy8QXVvO6BUXyScABQCOR7V8zfHj/gpFo/wt85/D/9keIZA6oI&#10;YrtScFSc4B7EYr5d8Qf8FZtc1uzvCfDUFhJtYIq3DDd1962syD9eI7W2eSQqAVdSpAPUd6+aZP2C&#10;vgJc6w97D4JRdUkcyCdpG+8ep618O+Cf+CsHiPw9psUr+FYr5sFT5lwx75z19q+o/wBmz/go/ofx&#10;c0y7m8Wx6N4OvY5xFDbz3So8gwcsNxyfwoswPqrwf8NtI+Gfh+00/QbZbNIQUCqxPBJJHPua7Cwj&#10;EcbdiTk1zXhHxNpfiu1j1bS9Sg1OKdSQIJA64BwSMH2rpYzDfSLJDMGCHDBDxn3qGCLNFP8AL96P&#10;L96zNRlFP8v3o8v3oAZRT/L96PL96AGBVj3MOuMmsto01V/KuF3RnqOnuKujEJnZX8xgCdmfTtVX&#10;TLmS8ga4eHynVioQDqPWrMj8VP2tv2dL3RfjXqly62wi8QapKtuAzE9R97K/7XbNdX4P/wCCV/jz&#10;xBo4vLK80WGBmOEmllzn/viv0K+PnwR8OfHbxR4TuE1Nbe78PXrXEsVntJdiVO2T/vnvX0FbWsVj&#10;CsUESxoo6IoA/KlYR+R3/DpP4kf9BDQf+/8AN/8AG6P+HSfxI/6CGg/9/wCb/wCN1+u+4/3aNx/u&#10;07sLI/Ipf+CS/jaFhJf3OhzFeU2zy8f+OCrV5/wSv8TWemjUI30dbljt3edLnrjpsr9ZZWTcvmEB&#10;uwPesa48U6Vcas+hrdW76ogDtZB1MgGM525z056UrNlqSsfmLa/8ErfFOsabOt5JoskzJiNjNKNp&#10;/wC+az4f+CSPjixs0W0utCjuQ3LtPKRj/viv1X1BZvtNl5UbBM/PtHA6davGQrcHdwuOCelKzHdH&#10;5SX/APwSv8ef2PcwSXuhuzoRxNL6f7lfYP7GPwR8W/BHwbpnhzXbyzmsbK2eNI7dmOGLAg5IHbNf&#10;SEgeK4XgvGTkk9BTNVgW9tlSB9h3A5j60WYXRJpfnTb2uWDsrfKR2FaVVGkihkiRpAjkcLnBNWd1&#10;A7odSHgE0m6jd7UgujOt7eG8mF1MuZojhW6Yr87/APgoN+zCl14m0bxro1tBDqFzqnnXMzMxZlGD&#10;jGCBX6KyXETK0LMsTt0GcE+9eH/HL4u+BtA0y403UNb0ma/hDK9tdTx742x6E5BoC6O3+DfjKDx5&#10;4NNxaOx8txEd+ByAM9DXYR2drp7vIyEzSDa5HOa/If8AZf8A2/B8GbiTw1MbO/sbi8muGvrq6ICZ&#10;zgdcYr6Z1v8A4KaaHpkNtPbyaHdtM2GUXinaPXhqaVyZM5v9tL4b+IfhV8W7T48eFbi3sLHw/pf2&#10;aQMWabLO5JUYwRhh1NfY3wZ8Wah4z+FvhPX9Xm+0S6nYQXJbABLOisSQOnWvij9qf9sLw78W/gF4&#10;i0H7XpMJvERd8FyrMOew3Vx/wq/4KUR+E/h3o/huLTNNmj0Gxit45WuMGURoFBxnqcVfKyT9LPiQ&#10;2k2/g67OsRmTT8oXRSAT8wx1PrXxJ+wLFZ/8Lw+Nk2nrss21GAxqTkhcSV8x/tDf8FNte+OXw11X&#10;wlYaHHpNzeFAlxY3D+amxg2Rg98Yr62/4JvfA+6+E/h/UvEElxfalceJre1uZ/toJ8tsOTg9/vUc&#10;rEfcsc8dyAMHPvTbfzN7qxyoOFHoKpSTf8TxYB8oK54+ma1MAAAdRUlIKKKKk0Hx96fUSttp+/2o&#10;AdTJI1ljZGGVYYNLv9qa0u0EkYoA+Nf28fi3qXw18I2yafcPbxrqcMeAoYYKtnrX0B8MPH2i+KvC&#10;uhXJf/SRaQlmkZR8xQEnr6183/8ABVC3so/2fYbvzEWdtViBxjP+rk71+UOnSfFvUtPnuNN1LxLb&#10;xw4EMdtPMFZe2MH0pmfKz+hq3vrVtanY3MO0qP8AloPT61MupaVpIbZNGu45OJAf61/PZcSfG9dF&#10;glXVfFxuC3zot1PnHvzVdW+N1xIjwax4tuoF+/ILqchfrzQPlZ/Qf/wl2kNcNmZSf99f8a+b/wBt&#10;74tXGg/DfXYdHvRFO2nl0OVYbvm9/avx81zVfi7Z26Y1rxMXU/Pi6myB781kabceP/iKp0v+1tc1&#10;m9mby0t2nllZj/d2k5/Si4uVn7t/se+Jh4s+APg5r6UT3/2BHmbIwSR7V7TNH9ijLR/Kg5NfmH/w&#10;Tp/4WFa6jqXhrxFpOp6VbaVbRJC9x5i7+Tng8Cv03uHkuJY4NhCOvL+nekaF+3k82FH9RmnqwYZF&#10;VJXezhjSJPNxwfYVZjxt+U5FAD6KKKAEZdw5qtz5oqyWA61H5YZ9wNADmbERPtmvkf8A4KK+Mrvw&#10;z+z3ql5ZSmKdJ4/mwDxg19bTZ8sqBnIxXy9+3d8L9R+IfwK1HTNMtbm9upJ428q3jLvgZycAZoA/&#10;H/4L/Bvxv+1R4vn+wXtpstr1FmF2WUfO3+yp7V9aX/8AwSZ8fMzmC+0JOM4aeXsP9yu4/wCCQfhd&#10;fDusfFnTruzBu7C/jiZZoxviZeCMEZBBFfpHJbyJcNfIzyMw2+T1HTFAH4//ALLfjTxT+yj8Wrfw&#10;d4ivleLXdUjth9jTchEZbdlmAIHz9q+6/wBub4d6r8bv2fbux8Kz28F1cXMRSS4Y4AVxu+6D6Vl/&#10;ttfsraJ8RvCw8YRX0uj6z4btri9tY7KNUaeQqpAJxnqvbnmtD/gn/wCMLjxD+zt4Zs/EB87W8TNN&#10;a3bbpR+9fBIYk9MU0m9hXS3PzG1L/gnj8TvCtrJeLqWkb9hlO15SeBnulfWX/BNz4heJvDvxKuPh&#10;r4ivlmXS9LaXy40AXcZEwQTg9D6V+jN5oNnfYkksIT5Y4jMQIPtjFfnd4thsfh7+3R4r8SRXCWEl&#10;zp8VqbNcRxr8yHIA+lPlYro/SkNuUMOh5oql4fm+2aHYThs+ZAj565yAav7R60rDG1Kv3RTNtO3Y&#10;7UWC46im7qN1ILoNo3Bsc1FHZxQzSTKuHf7xz1pLyUx2zsOD/wDXpkYNxaplivHUUwujzT9oLXG0&#10;X4Oa3fKxVoyvIGT1Ffgv8YL7VNU+JXiC8jinuEmu5GHlxEnliecV/QL8RvAtv468G33hu6uGtra7&#10;wWnXGV5z3ry34M/sleCvhvrmr3iyweIZboYeO8gjfyznORx1px0YXPwc8vV/+fC8/wC/Df4VE1vq&#10;7/8AMPu/+/Df4V/SK3wv8Ir08LaQ3/blH/hRH8NfCXfwrpI/7co/8K15uwro/nAt9N1OaRVk0+6K&#10;/wDXBv8ACpZtU8X6fG9uGkt7ZwUUSREfL+Ir+ju4+Gvg2OEtJ4a0eNR/F9ijGP0rwf8AaQ/Zp8M/&#10;FjwjdubC30E6TbXEsD2dsifaCU4BOOenb1o5rhdH50f8E9vBfiaP4m22uSTRG0a3ljHDbs5X2xX7&#10;KWFnqC6dozWkqRr5aG4DdWGBnHFfFH7EfjXSPAniS2+F09jYmeGOW6+1zqon2kgD8K+6bWZdQlGx&#10;gkcLDbs6MO1KQXRrUUUViUFFFFABRRRQAUUUUAFFFFABRRRQAUUUUAFFFFABUN3DHcW7JKNyHqKm&#10;pksixRlmOFHXNAH4wfGL9orT/gl+1/49Mn2uOIXkQ/cxK3QK3civerD/AIK2eAW0kwStrRnOME2s&#10;eOg/26+b/wBpL4Ran8Xv2tPHVnZWM00Qu4/3kIB4ZVXvXT23/BMHUV083DQakJBjC7V7j60Ae8aX&#10;/wAFdPhxattu/wC3HQYGFtY//i61l/4K4fCW41BTBFrq8fxWsY7f9dK+frP/AIJYXOqqGuhqluFG&#10;QVROf1pJP+CYosZcRy6kSP8AZH+NAHtmm/8ABV/4bQ32olf7aVpG+TNtH15/26+Pv2mP215viR8U&#10;I9W0G5ukg8uNMzwLnoM8A16YP+CVt+8vnoNWYN8w+VP8auQ/8E6fEHh26W5g02/n2f8APRExzx60&#10;AfpB+zj8QNP8efCLwxMhke7tNJtWmZgBl/KXJABPcV6JeWcev6bKZF3IVPDcHOK+V/2H/gnrvwzX&#10;xEusRXVukzReWs2MYHUDBNfXKqssDQqcAjqPpQB/Pp8YNW0/4f8A7UnjK5uo5PJ/4SK5cGPnhZT6&#10;4r9Nv2I/2ufDXjLT9N8IWi332iOKWT54lCY3FuoY+vpXj37QH/BOq68deOdf16IahIby9uLobFG3&#10;53JGOenNerfsY/sOw/CPULLxBcXV7Hd+VJG0EyDaMlscgntQB9vtIitE6AgSfNTdTZ44w6HGSBTm&#10;hXdAincI+Kbqe5ogiruwwNAF2I7o1J64p9MiG2NQeuKfQAU1/u06mv8AdoAjooooAcn3qkqNPvVJ&#10;QAUUUUAFFFFABRRRQAUUUUAQXk/2eEv74pHzJAH74zRfQfaLcp75pRhIBH1O3bj8KAK1xqUemaf5&#10;8+dq+mK/Jz9vz9sy91C6g0TQ7yZI1Nzb3EckS/MMoAAc59a/RX9obXjovw9uCSEIkUZzg9a/Bzw3&#10;4cl8eftKw6fcmX7Pd62UZ+uAWOCM/SrjuTLY0vhT+zf41/aEmS50m6s4GmQyA3YdflVgh6Ke5r9B&#10;PgH/AMEudHt9NL/EDTNN1eZnRkaGeThMDI5Uc9a+uf2fvgrp/wALfB9itiTdOgkT94gBwXzn9K9Q&#10;mvolyb9hZY+4P7w9a05jM/NP9vr9jX4e/BX4O6fq3hHQINLvJdXhtjJHISSjK5Ix9VFUvjN/wTTv&#10;7668Nax4Gj0vS4obbfcCaaQl2OMEYU171/wVA1C2h/Z50e4tphcBtftwPT7r19ZeBrf7D4RtHn+7&#10;5CN83TpRzAfnL+yT8eNd+BPxn1n4b+Ort7nTdKslWFbOIbN8mH4ZtpP3q/TPR47a1jRoEKrcfOO/&#10;Wvgb/gpJ4K0q38J2HiXTbs/2rc6vbpJFGuMKMDr+FfcvgC6kv/D9i8qbCkSAe/FJ7agt0dVRRRWJ&#10;sFFFFABRRRQBQt7d47qd3xscnH51Gsot9RS3TIRlLEds8/4VV8R+d5lr5Slv3g3Y7CtGePavmYy2&#10;AMVRmfBv7P8A+0Fj9oj4vaRrU8kkFhqqQ2yqqjaPnJ5J+lfatn8QNKvoRLHLtHTDMoP86/BT9o+8&#10;1zT/ANpXx9JosMssjavIXWNsc5GKxbrQfjL4tk+3Wek6lFDjbiKcY4/GkSj+gz/hM9O/5+F/77X/&#10;ABo/4TPTv+fhf++1/wAa/nu/4V38b/8AoG6t/wB/h/8AFUf8K7+N/wD0DdW/7/D/AOKoKt5n9BN1&#10;4y0hI/OlmVvLG4Ydc/zr4B8aftGSeEf25tYvFu3GitZxokcaqzbjCvv/AFr8+7f4VfHXUI5Ej0rV&#10;pB3xOvf/AIFWbffs/fFa18u+vdD1AXQkXc0kik9e5zWsVoSf0QeGr251XQ4LxpAwuIVkjJ6jI71d&#10;+eG2Zrp1O0Fic4968e/Zn8batr/w/trfUdPFpNY2kEaLnJY7SDn8q3fjdp+s698PwunWskl7525o&#10;4zghdrDP8qVhnnGo/tweCPD+qX2laiuoPcRzPCpRI8DBI7vXqnwt+JulfEayjv8ASvMEEqMyrLtB&#10;GCAcgGvwW+O3g3xbD8Q7m1+x3S3FxdyrHHu5JMhHr61+gn/BNP4f+PfBtvaapquk3a2cljJEGmcF&#10;cmRT6nng1VtBH6H6WqapM084LSwthSeMVt1nabIFGJPkdjwtaNZSGFFFIRkEVIGbdacbrUYLgY2o&#10;MHJ561+J3/BQLRvGekftFeI7uG5j/si/vvKgjVSSOO/H9a/bEzS2eoRQIm+OTlnPavL/AInfCbw/&#10;8XLqe0muhHd2bmUrGgJ3ehz9KqwH5UeCv+Cc+tePNFZ7I6bHcO21ZJJpRzjJ6LV6f/gkJ8U7mbNt&#10;q/h+ONTkK0sx4/74r9Sf2f8AwlceGPDdwl1btHItyxUOOoxjNet28fzNIRjcKcdNQPxzvf8AglL8&#10;U20mSy/tbQcvg582XH/oFZml/wDBJ/4mWLSrJqehMZF2cSS//EV+zohJulYrwBUkgRSOB15rTmEf&#10;lV8E/wDgljqnhvxXZyeKk0rUIl3k+TPLyCvHVfWv048C+EbPwT4b0/SrSJYktYEhCqxIAUYAFZfj&#10;/wCJuk+A7OSa7uYYnRVYCTI4Jx6Vq+H4Yta0+21aKcsl0omXb0weeKl67jNNtP3aot1xwMe/TFFl&#10;O8txOrnKq2Fo1LUHsVZggKgdTVm3k863jkAALLk4qXsNbj6KKKg0CiiigAoKhvlbkdDRQ2Np3HA7&#10;mgD48/4KWeF08TfBXT7GKLcx1mAndnGNkgPT613Xwm/ZR8D2fgzR3n0aNnltIXciVuSUGf1r2Xxl&#10;4MsfHWlx6fcTYWOUTAhQTkAjv9a0rWwi07TVhjlLJAgQdugxQB5fD+zT8P5NWmhbRAYgvA80+lEH&#10;7N3wz0VXtU0Das5yVVyQf1r1KOzimt1laUrnvVoztHbSSSIF2DjPpQB47N+yD8LtSV5JPDisJFPW&#10;Vs8+teKa5+zL8M/2efEUPi7+wlt7LTwbqUW8hZzyegPGfxr7IW+kktZpAgwsZYY7kDIFflB+3x+1&#10;X4qOqP4Xj8ORtDfWRjMwlOVG9hnGPagD9E/gvqfgbxlC/iDwxZywSX0SyO0zDcVPTIBOK9YVPlJH&#10;Ddq/KP8A4JW3Xiq68T+JTqdjLDafZofJLPlTyegr9TJmk/ti3AX5NvJ/A0AXImbfIGPIFM0vf9nO&#10;85O40zUt42GNdx3c47VeoAWiiigCvd7vkwcUsOeMmpjjvS0AFZmuXVrZWLSXYJizg4NXps7eK+Yv&#10;+CgHjrUPh3+zzqes6dbfarqO5jVY95Gc57igDxX4ua/Z/sd/GDw1f+GGTTrX4h65v1T7PiUzZkBJ&#10;bJG04J6V9faR8ePDd8wiSSUNjPOwf1r8GbzS/iD8atYF1Jpl20hm821USbsM5yAuTxWle/s2fHPT&#10;5DLFo2rs/Tb5y/8AxVAH7i33jjw/8SND1nTpG3gxmIeYwA+bI7H2r40+HfxIl+EX7WN94QhuVi0O&#10;1s98cMO0gFo1Y8kjuxr4Xh+BXx4h8ma00HVXMfMiidRn6/NV63/ZT+NmsXTeI5fDOppfSqVYeYhI&#10;A467vatYbGcj9f8A4j/tYeG/AcNrJcSXJDw+YfKVGzjr1YV8KaP4wsf2nv2wvEUmlLI1sLGO4Aug&#10;F+6yg/dJ55r5e8M/so/Fzx5q3lalpWqQxxzeUxWUHaCcHq1fpL+wh+xwfgfqEfiK/e8F9PZPbSR3&#10;SLx86sOQf9mr0RJ9reHbX7DoGnW5/wCWVvGn5KBWjSKMKAOlLWRYUUUUmJhRRRUiGSxiaMo3Q0Ko&#10;hjCjgAcUGPMgbNJM+xR9aoDzf4xeKb7wz4Xvb63kMZiVeQoJ618CeA/+ClWl/Dv4neLbHxncahPb&#10;wzPFAtvbxnBD98sOwr9DPjRNAnw/1IysoX5ck/WvwH+O1tZX3xj8W/vlUfbpSNq/7bU47iZ+o1r/&#10;AMFcPhE2DImtn/t2i/8Ai6nk/wCCuHwcXpHrmf8ArhF/8cr8Zb3RYf8AlnOxqkNDUtgyt+VbWQJn&#10;7Myf8FcPgzP+7uoNekg/iUW0WT6f8tKyfHf/AAVY+EPiLwjqVlpMGuRTm1kiTzbeMfMVIX+P1r8i&#10;dLt4tCuo7133+X/Cw454odb/AMRagHsbLzismQsY656UcoXPbl/ab1bTfjMnjrw5dTQSvCtrukhU&#10;vgtyNvI/Wv3a+Deoza98LvCOrztuur/S7a5nY8FnaNSTjtya/IX9jH9jzxP8RPEFp4j1fSLqx0lo&#10;3jMqhWTcuMDrX7E+C9EtfA/h3SdKa4OY7eOBA4wTtUDFRIEdZRRRWJsFFFFABRRRQAUUUUAFFFFA&#10;BRRRQAUUUUAFFFFABVbUIWuLV41OCf8AGrNMkj8xCpOPpQB4H4Q/Z1svDvxU8ReK9UghuP7UZDF5&#10;cjblYEckZx2r3SaNIYcFf3IHKjrWHcapB4clvbnUJBBbqpKvJ0OBk18wfHD/AIKDeH/hpDPFp1zp&#10;mo3qxh0t2mKlvmI9PagD6s1bUl06G1ChgszBcDnj3qSe107O54wxwOjf/Xr8qNS/4LBeNdWbUbHT&#10;/h3ZXcMYZPOW7I+XBG4fLXm2kf8ABVLxZofyT+ErYtuZjm6b/wCJoA/aiaOV4YhaSLGAOh5+lPhg&#10;la1KXDh2J61+UPw1/wCCrkt/qSjWdL0/S4i6ZaW5OAM8/wAPav0A+Ef7SHgv44aLCNN8QWU95O7B&#10;YrWTcTt5OOPagD2KO1SLIQbQ33veq0lxFDceTGpWTGc9sVKqmCOBUO9QMbv6064jVlMg5PSgBlyz&#10;N5SHlXGGHrVZbG7guiIJVS0xwnUg96tW8guM548virSsGGRyKAIWhPlnZhZMdaIYW8secQ0ncip6&#10;KAIbdJU3eYwYZ+XHpU1FFABSMNwxS0UAM2H1H5UbD6j8qfRQAxVIbNPoooAKSlooAZHIJFJHTOKZ&#10;9qXeVwcg4p0X3fxqO4/hI5OeaAJpJBGhY9KVWDKCOlRlt0fPBqRfuigBaKKKAIJGeOTeW/dY+73z&#10;RIyRoZWGQBuGOtM1Bj5JwOM9adJ/x5H/AHP6UAeN/tHeENS8deAblNMmjhZ5FYeZ6Dr/ACr8a/g1&#10;4fudH/ap0lr0r5NtrqidenmAM3TpX742sMdxYCI4II6Yr8wv2yf2TfFul/ELw14v8JaNeapBZXU9&#10;5eNGAqxj5MZOeh5qo7ky2P0fjuG1LwzbS6C/2RDJxv54ycj860RYWmvQqLyHzZIxtJJIycc4r4c+&#10;Av7clj4Xs7bwl4sNjo11bIzt9omO/LNkAjHcGvtnw34u0nxjpsd5pV7HdqUVswnjkZA/WrsQfJf/&#10;AAU+07TtP/Z80iEWx8pddt8LkkD5JPevcY/izpvgv4atqutSm5s7S1V3jhI3FQBwBnrXhH/BVy7e&#10;D9mm2aVfLUavFh29fLkr8l/DPh34lfGCRbXSrfUru1LCFlikOOeQMEj0qktBH1J+1D+1HB8evHMv&#10;h3wx9sj06C8t7hIZ4RgABd3OCfXvX67/AA83R+HbNW6+Un8q+E/2A/2P77wHOmseIbO6gnntGjZb&#10;mNTghzjnPXFfoBY3F4sscTWeyLO3d6D1pS2BGzRRRWJsFN3exp1Q0ASbvY0bvY1HRQBWmwsoMw3A&#10;t8oHanXG9ZA5b9xjle9C3kM0jxb1LLwR3HaoNQmn0+1doIvPYc4P1qjI/O/4Ifs46N8QP2ivi7qH&#10;iTTotQtxqqSW4Z3Uop37uh5zgV9q6V+z78P9LtBBaaAsUQOdvnP1P1avKv2f/i9D4i+J3xE02S3t&#10;7e4sbxIiqn5mJ38Hj2r6WtLi4li3Sw+W2elJCOJ/4Uj4I/6Ay/8Af1/8aP8AhSPgj/oDL/39f/Gu&#10;88yT+5R5kn9yqGcMvwf8KWI32ulrGvVx5rkn8zUE/wAIvBeuDyptH3nrzK4/rXaX8ZkkikfKJGdx&#10;PbHvXgHin9qjR/C/xsvPCMlzZq0MSv8AM5DcoG6Y96pCPZ7HwhaeGXhTSIVtICR5q7icgdOp+tdD&#10;teRmy37phjbVG11N9Q0U3YQYkiDpjowIzUuhzyXOlxySLtYk5H40hnmuufsr/DDxHrEeq6j4ZjuL&#10;9JDKsxnkHzZyTgNjrXf6H4XsPCekQ6bosAs7WL7ke4nA6nkmtmikBF9lTzEfHK1Ypq9adSYBRRRU&#10;gVpCkTB5BucdCK/P39pr9obxB+zj8Rr/AF2fUZU0bUbzyUht4Edwo5IOQfWv0CulCOs7NhUHOelf&#10;ld/wU41pvH15beHtNiS4ubfUGBWPluQBzTYHtb/8FXPhPprx4sNZEG0F1W35Jx1/OoZP+Ct/wsum&#10;ItbTWkVTnBtx0r4t+Hv/AATZ8Za95Vzf6ZqsMYYgsFUjGMjvXcXn/BLXULRvOYasu8/dKL/jVxtf&#10;UR9Mx/8ABXv4TySCD7HrnnN0P2cYq9J/wVn+EsMIM1hrTFhxtgHX86+Wv+HXeq30ZkSDVCenCL/j&#10;XnHjb/gmv8SNB3S6R4f1a/VHJ+dUxtHQ9a0sgO0/a+/b0sPitHM/guS+sY2gjjC3UC/eD5J5B7EV&#10;+in7MHxWbx58LfCkFpM4uLXT7cXRcL8xI7Y+hr8wvhL+wT4i8Syx3Xi6w1DQrpXZPICgjbtyD17n&#10;Ir9Af2If2Zb/AOCUnilryS8NpfCH7O10Bghd/K8n+8KHYR9dassTWb+aNy8ZGferFqo+zRBOFwMC&#10;sux0uP7Lkykrk8mtSzRI1Ko+6snsWtybYfUflRsPqPyp9FQaEbLtGabUj/dqOgAo2h+CMg8GilBA&#10;INAFIMsF4yoCOKqa5rmn6JCwuB8rrk4Yf1NP8TeKNN8L6c93f3UdtHyoaTpnBIH6V+PP7YX7Zkut&#10;a5f6VpLwysjSwqYZWycPwentQB+gnxK/bg8BfDW7l0y9tb55LdgCYVDDkZ45968tm/4KzfCi6t5r&#10;gWOtGzt+Jl8gZP05r8svD/wO+I3xkkGr2+l6hcxXS7lZG3AgHaep9q+h/hn/AME1vEfiDTrg3tlq&#10;kGWAO1V9PY0AffXwz/4KLfDX4sTLYaHZ6pbkpuJuYgo2kgYzn3r0zxJ+zD8KviZNFqOr6BbahfeX&#10;iOQ3LghTzjCt6se1fjzp37KXiyD4ueJPBvh+01C4u9LjYlYsBwMjk8+pFehfDPTfi/8Aso6iniHx&#10;RouotZ6fKbtjfzfL5fTnBPHFAH61+A/gz4L+EEe7QNGWwaVRG/lyu+QOn3jXoACz/vFGHHAJryD9&#10;nL9oDTPjj4J07VI5rVbua3WeSCFy23P4V6/JdLHOsZIGRmgCF5vs7Ey/NngY9aswK6piQ7mz1plx&#10;CLhVwehzxT4WLL8wwelAElFFFAEU6s23acU2Msv3jmpJO1MoAeWDdQTXEfF/4Y6P8WvBdxoGs2kd&#10;3ZyMJDHK7KuQDg5Bz3rtK8B/be+Ll18E/gXe+J7O2S7mhuok8uRyoIJ55/CgD57/AGZfgnp/wx+J&#10;3jKz8Y2i6pZzats0FLYti0iDkKpIPOOOua+1m+HWj3F40slmrWxHCb2znGPWuK+BPjW1+IHw50zW&#10;pYoYrmXToLl1XnazRhiM/WvUNE1W3uLGPMqhuePxNAGbD8P/AA/DlYrAIG+987c/rTbfwbDb3zIs&#10;ajTsYEW45zj1+tXNP8QWokuFlmRSGwuT161b/t6z/wCe6Vcb9CJGXY/D3QtJaV7KxWGWRt5O9jlv&#10;Xk1tw2phtViGAQc1B/b1n/z3Sj+3rP8A57pVakkrahHFcRwENufgHtVvIrnm8ZaDPN/yEodyHaRn&#10;oazpvFGjQ3F7ONSQnyjgZOM4pWA6yS8ijheQMHCdQpzToJxcQrIoIDcjNfnv+xH+1RJ4u8Wa1oV4&#10;sKvJqhhj3SEsVAPQEV+ha4KgjgUpKyFe46iiioGRPOFlEfO49KftD8HkimNArTCTPI7VUvma3YOF&#10;yGOKrUDifjVaHVPCN9p8YxJKqkE9OtfBOi/8Ez9Y8U+N9f8AEOrS6Xd2epStPBGZJFZAzZGcd8Gv&#10;0Q+JXiS28MeFru9uGjAjCn950614h8MP2yfBniDxFq+jahrOm2B0/KZ83kkNjB4oW4meIw/8Ev8A&#10;TkX97Yaa30nk/wAasL/wTG0XGP7M07I/6byf/FV9Zj9or4dNx/wldh/33Uq/tEfDjH/I2WH/AH3/&#10;APWrS7QHyOf+CX+iXHyz6ZpzxHqpnl/+Krzn4mf8E57vwHLYeJdDOnafouiu19q1ukjs9xbx4You&#10;T1wCBX3+37Rvw3UZPi3T/wDvv/61cX8T/jj8Pdf+GfjKwtPFNjPPdaZcRIitliWjYADjrk0JsLIg&#10;/Y48d+GfEnwttIfDltJZ23nSBYpTzkYBPJzXsbWrrqIfUf34Mmbfbxs54zX4w/s7/tBf8M8/HJRP&#10;LG2i+Q4E1xKVj3uw4xzzxX7L+BPFf/CYeF9I1h40jj1C1iuYipyGDqCMe3NJoZ1VFFFZGoUUUUAF&#10;FFFABRRRQAUUUUAFFFFABRRRQAUUUUAFMkzsODtPrT6hu7cXVu0TMVDd160AfFH/AAUd/aKi+EPg&#10;nRlgmuBPc3b28n2UqSfkPUbhxX5MTf2z+0F8SLGHS0uIlmjMfm3EbbQRljkqD617H+394mvvFn7Q&#10;XiHwrGTNHpeoK0SgknJReoJx37Cvtb/gm78HbGT4cpqmsQfZtTjv5FWMouCvloQemepPegR4Z8J/&#10;+CXfjm5g0/Vj4g0lLadY554JHkDOhwSp+Trj3r628J/8E8/AAjil1fwxot5tyG3Rk5OMd19a+s5p&#10;LPRrS3iLrEoGxBwN2BwKk41C1MMp8pmPRODxzQB8N/GH/gmX4T8TWK/8Iroug6TLGshZthXrjHRT&#10;05r5Lh+F/jn9iXVo719YWSzsjvK6duJ/eHbxkL/e5r9ktJ0mHS5rgwzPK0hG4Oc469K88+OvwH8P&#10;/GLwzf2OsTz2sMyLuktyqsNrAjBKnuKAH/AH4pQfFD4fabdo8j3K6fBJK0m3cWZASeCe9emWLb4N&#10;rcnNfCv/AATXuprPx98afDO9pNP8P6r/AGfayOSWaNCQCe2cegFfdKlUvtgPO3OKBkdp/wAvW3jn&#10;/GrVrnyBnk1maW0v2q93JhN/X8TWuuNox0oAdRRRQAUUUmaAFopMikaRVGScCgB1FMaZFcIWAY9B&#10;Ua3kLTNEJAXXqKAJ6KZJKsSlmOFHeqd9rdlpscUlzcLEspwhPegC/RVabUbe2ZVklVGIyAalWZJI&#10;vMRgVxkGgCOdXX/Vtt4p0UZ2guQTimW1150ZdsKAcGqPiTUH03SprpADHGjO7HoqgEk09RaGptVu&#10;mKcOOK8S+Gf7QXhbxt4sg0Ky1mzudSkL4t42+c4BJ79gK9uoGFFFFICG6XfCR70yNvMiMZ9NtS/N&#10;53tiq9ykgljMalhnLe1AD7e3a37jaOwqHWNPt9WsZrS6RZIpkKMj9CD2qxM0nl5VMtnpVG/0lNRm&#10;t5ZXeMwnKhTgHp1/KmhPY+dvG37GfgfVNdl1lvDumvNIVXeU+bgfT2r2XwJ4VsPDOkiz021W0AUK&#10;NowOAADXXsrRrtVdwz35pLjesfyICcc8VpcyPNvjB8KdM+KPhuPSPFFlb61pqzrKLa4G5d4BAOMe&#10;hNZnhb9nf4efD28tk0XwtZ2Bchz9niAGcda9Tt7dXYvISJccoegp1vPcNDK80Koy/d46igCrdaS9&#10;vZxw6Yy2m1vpx1Iq3DDcrNEWnUqPvDPJqOGRr5ir/LgZ+Xii3szJcJNKWRoz8o7H60ug1uatFJuH&#10;rRuHrWZqLUNS7h60zafSgBtFO2n0o2n0oAqLbwB5njQLLjJI61DCJbmwcM+HLcFuPSpFt47GSWXe&#10;S8nRW6Z9BUAj/tGEw3JMMjHhU4yOuasyPw9+KPxO8efCP9ob4m3Xh/xGbGOfVXYpCcn5en5ZNQ6L&#10;/wAFIvinHZhbzxRqkkwJ+YAdPzruNG/ZjT49ftSfFi2R7+aCx1oJO1tIBsDluuV/2a+qY/8AgkT8&#10;MbiPdNrGvxyHqFuIx/7TqAPi7/h5P8R/+hm1b/vkf40f8PJ/iP8A9DNq3/fI/wAa+1P+HP8A8LW/&#10;5jXiH/wIj/8AjdH/AA5/+Fv/AEGfEH/gRH/8bqrk2Z8Wf8PKPiCYZIpvEWrN5gx91cD6814v4q+L&#10;3i7xJ48bx5NqlxLJcFIjIw/eYGF5/Aetfo747/4JK+BNK8K6nJouoa9d332djFE08ZBcDgf6uuF+&#10;AP7Fvw815LX4ceJ9bv7Dxjbo89xpaSosyruLAkFOhUg/jWqasV6H6AfA3xxb+Nvh7paxSHzYrKEP&#10;5hHJK+x9q72xsrizujumUwbeIweh9cV5P8Gv2ctM+EiTra6hqMsQMe37RKDkLnHYetexQ26SXBuY&#10;3LbhjGeKltBZk9FO2n0o2n0qAswWlpNpHajIoYC0h6cUZFGRUgVmw2YJfn3/AJYr5m8Yfsv2njL4&#10;kahq09tYyoZxIolB3Dn6V9I3kgXVrdc8kDj8TVfT7xLjXL6DKlo+uOtNjsL9mh02x+yWaCFsDG3p&#10;mnNcRfZ4Y7qMysOM+9TLarDIJUJcD16VNc2q3kaZ4wc/LVR8xa9SLULKVrB47GRbaQ8q3YVmW+n3&#10;9rBMdRvY5Iyv8TcdOeorT1ETR27CBC7Y4rnPiF4Vfxd4JvLXfNDcm1kCLC21ixQgD86YHwf+2h+0&#10;jF8I/iNbaXpl5MiyWKz5s2RlyXZT/F1wK9x/Yw/aitv2ktJ1Gx0030dxocUMdy92qgOXDcrhjn7p&#10;64r84viz+wJ8YtX8YNPY+HtW1O22HEtxJvYfM3GTX6CfsC/stXX7Nui6ncSW99Hf61DbtdxXrAhH&#10;QNkLgAj73fNW7dBH12bV4rFog6q+c5z71ctIhHCvQtj5iO9Z+rWD3MLum7zOAFB96uQyLY6eJJzs&#10;SJMux7ADk1m9io7luiqmm6pa6xai4tJlnhJxuXpkU/7dB5mzzBuzjFQaEz/dqOnNIrNszluuKTBH&#10;B70AJSkj6ihvkGTwKApb6UAfEP8AwUx+Kt58P/hL5+nzzW8v9oxxZjx0Mb5HWvzJ/Zn+DN/8dPiJ&#10;b3175d1DLeNvW5VsHcC3PFfoB/wVd0tNR+Gbw5cn+04Thf8Arm9ZX/BLPwpCfBmq3nl7ri3vE2Bg&#10;Dn5T7Zp2YtD6/wDgV+z3onw+8J2Fs+n2m6JGX92p7sT6V69b2tnoa+XbweWrckIKqvfNPCsCKBdK&#10;cvEo+6PpWj9oMYBlAVe5PajUND4I/Z/8RQS/8FC/jDBPHJIkdmzBcDg+ZH719YfFH4WaN8aPB+pa&#10;dc6fDI1xCbfN0DjH+HNfJnwBjsbP/god8YL24n8uOe0YKzdCfNj4FfZXj74reHfhwofXNSt9NtPK&#10;815ZjgBckZ/SjUND4i/Y7tLrwH+0p8SvAEEix2Wgxwxwwwk+WgJb7v5elfoZNaedcRycfKMc9a/P&#10;X9k3xNpHjH9s34z69od7FqOm3iwGG4ibcrjL8ivv631KVr2KCdFjdgcDv0+tIZet5S0zx54WrHTp&#10;WYJlsb2Z528tHOFJ71pKSV5GDQA6iiigBknamU+TtTKACvkn/gqDbrc/sp6wjbcfaoT83sTX1tXy&#10;f/wU30S48Qfst6pZWqPJLJeQDanXGTQB+THgj9r/AOLHhDTv7G0PW9ShtI41tkSCPcFVRtUcdsVo&#10;yftoftCafdskHiPWBGvRfs745/Cv0W/Zb/Yj8Lr8P9L1O8lvRdzWFtOyNsI3GMEjlM4z719C6f8A&#10;st+FZLJN4kzz/DH6/wC7QB+M95+2R8eoTGw17WN0gyx+zv1/Kl/4bM+Pv/Qe1j/wHev2Ns/2WfCd&#10;7JLuMo8tsDCx/wDxFXP+GUfCX96b/vmP/wCJrSLIkj8Zf+Gy/j7/ANB/WP8AwHej/hsj4/FcHX9Y&#10;5/6d3r9mv+GUfCX96b/vmP8A+JoH7KHhIEHM3/fMf/xNVzIz5T8U5f2qPjjHdJs1bWAZDuP+jPyf&#10;XpSTftV/HFbiRZNV1khhtP8Ao79x9K/bG5/Z28MW+qWOEztHQxx8/wDjtaOo/s7+Frr5pE2c8YRB&#10;z/3zT5kM/EX9mjX/ABN8K/jp4au7xbz7Pc3ZuJxDE3zHafUD1r96/hz4g/4SrwXpmqYkAuYg+JBh&#10;vxrzC5/ZX8M6xqEF7cmeCW34Tywigj3+WvYfDehweG9FtdNtmZ4LdAiM2Mke+BUyd1YZqUUUVkBE&#10;UbzA27C9xUd2yMFB55qS43+S2xdzdhVZJoZlCO+JV+8o7Gq1A4v46aPHrHw51OEhSzBQC3TrX4I/&#10;Fi61zwH8ZPF503URaiW/lTEZ7BzX7wfHjURofw01W5nby4EClpG7c1+LHiL9nXxt+0F8WvFc/hrR&#10;bjU7aO6km32/dWc4Pfg5px3A8qh+J/jJv+Y43/fVFx8TfGyjjXZP++q9usP+CdfxUhIEvhbU1/Ef&#10;4VtL/wAE7PiW8f8AyK+p9PUf4VvcjU+b7P4meN7i8WN9efaf7xFVn+K/jLT7t431qV4XbDopHK+l&#10;fRWof8E5fiS0LBPDGqb/APZYf4V1Ol/8E0vFm7S/tOiaspZl85t6/KMjP8NIrofM3gPwXq/x+8cQ&#10;6NYsyXW3zjLcK23CkZ5AJ7+lf0C/BzR5NF+FXgzS58GfT9LtbeRhnBKRqpxnnqK8I/ZH/Yx0P4Lf&#10;Ztbl+2jWVV4zb3ZRl2tjn7ue1fU2RazIkQBVmwRj7oz2qG7gjSooorE2CiiigAooooAKKKKACiii&#10;gAooooAKKKKACiiigAqC8SSS3dYn2SHo3pU9MmLLGxQZbtQB+SH/AAUv+DcfgHU4/GlnZxDVNWv2&#10;E11bqTIdseQW49q+jf8Aglr4ibUv2cbi+1m7W81FdWlUMSN23y48DH519I/G74XaX8ZvCN3pN40h&#10;ubeGVo0iwp3shAGTX5neF/hL8Uv2S9c+1WegD/hG4Xe4knurpG2s3A+VWz2HamZbH6wWep2Pia5e&#10;BrVz9mO5WcDHXGRzWt58K3IXYQ2PvdhXy/8AAD9sDSfiN5ejveWv9p28ccdxDFC4KOcAjJGDz719&#10;MajZ/a7JoefLYA7h1ouB5j8Yfjpo/wAELdL7Vne4iuN7KlsVZgFxkEEj1r4Z+MX/AAVO0Txta3Oi&#10;+DxrelX84VYpZo0VFwQTkhz2Brd/4KB/so6h8QBoknhFbzUdQM87zQtcKiqSUwPmPfmvnj4D/wDB&#10;Mzxjqfimxf4maJdaPou5jNcWt3GSMAlcbWJ64HSgD7L/AOCcfw913Qf+E38S6hcpLL4kli1EyAtu&#10;YuNxLZHX6V9q2djcLeefLKGXbjHOaxvB+j2ngDwToGi2GWtbGyhtYmkHzFUQAEkd8Cujs7s3FqJG&#10;ABJxxSNSOyYLJdkjjdz+tW4WV4wVGBUEMO5Zwej1NbQi3hVBnA9aAJaKKKAGtSUrUlBm9wqnqkwg&#10;s3kY7QqlvyGauV8zft8fGzUfgX8ILTW9NigmnuL5LUrODjDDHGO9BJ8ffFX/AIKXf8Iz46W1huNY&#10;EMORIsaIRkMf9qsCb/gplJJi7t7zWI/M6MyJn/0KuY/Z9/YJu/j5o+o6/wCJLG8hlkvnH+i3KAbS&#10;qnpn/ar6S0j/AII+/DK40+D7fda5FLtyyrcg8/hQB4VH/wAFItavNShzrGqG16OhC8/+PVlat/wU&#10;muf7Vli1C51i5tImzEgRTg+3zV9OQ/8ABHf4MupzqWvB+wFxUOsf8EmPhWbWO10+81meSE/MrXA4&#10;9OTWsLW1A+d9S/4KXXet3kd1bXWtRwRqEMbooJP/AH2a0rr/AIKaXuuabbWWkX2sWdzafNctIigO&#10;voMMa5L9ob9h+f4R+MrK8itLpPBsNt5l9eyzozRuThRtBJOSQOBXvvwp/wCCYPwc+JHgPSfEZ1XW&#10;nutRg82Typ9q5yeg/CrEeRXH/BS/U7eyeManqwkz12r/APFVR1r/AIKXanqPh27szqers09u0Zyq&#10;4+ZSOfmr6Utv+COvwgdx5l/rwX/r5FMvv+CPXwehaMRahrpy2Dm57UXRR8YfsR/GxNF+Oema/qMk&#10;7KDPuPG7mNh6+/rX7geGNYj8QeHdO1KLd5d1Csq7uuCK+EdS/wCCSPwq0LS3uLDUNe89fu/6Vxyc&#10;H+dfb/w78Ow+EfAuh6LAztDY2kduhkOWIUYGT61nLYqO50dFFFZlhRRRQAVHMpYDBwakqlqElyjx&#10;iCMOpzuJ7UCexFNb3jN8k4UVNb+ZEp82USH2NRzbEgD3DFOecV5/r3xK8LeHb6MTap5ZBJbKMcYP&#10;PQU7mZ3s8onkKxHypByXbgH2qyqssbeYwcdwK47SPiF4X8fBbOx1Pz5VHmFURgcDjqR711UMTWwC&#10;248xD1LVQFVtXtrecqsDhhxkD/69XP3lxMkiNtjX7ynqadJeRW6jziFbvxTluPNYeVho/wCI9MUg&#10;JaKKKk1CpqhqagAooooAo3kDXToFIGxsnNOvNkEfnFcuowCOtLJJHbSEudu84HvRJMpuBAf4hmqM&#10;jzjwP8NPCXg3xJr2s6HYWdrqmsSrNfS2+PMkcZwW9+TXpNvlo/m5Nflt8K/2kYfg1+098W7bxLex&#10;2FheayiWrTKz7lUtuwFzj7wr7Z/4ba+D0CgXHi+FJMZI+zTf/EUkI903Y4waQyAdjXg8n7c3wVj6&#10;+M4f/AWb/wCIqBv28vgkvXxtb/8AgNN/8RTKPfLiRfs8rFSQqk471+WH7TXjaf4C/td638T1mlit&#10;ZLeGz8q1GZvmiRRwcDH419gav+358ILeMSWfi+2ljUEyM1tNwP8Avivy9/be/aH0f4x/FzVbnw3e&#10;wanpFwIfLnRGTcQig/eHqD2pMtbH7KfC7xyvirw3ZXctw119qgjk6gldy5554rtbS+iF41kiEFF3&#10;bgPl/D86+Mv+Ccng/wAV+HvAXic+ILH7KbyK3az/AHqvvXEmSME46jrX2R4bhltdMihuE2TjJYde&#10;/rSGa1FFFACN901FUrfdNRUAFHTmig+1AEMnkPm5aIlo+ASOfwr8+/jB+09rHwx+Omt2pv7yGwmu&#10;xFGiAYHPuRxX6AzfaZG2GMCNh8xGM1+VX/BUrwxo0klnLDdTDUH1Bt6LkY4HegD9K/CPxD0fVNBN&#10;zLqEPUZDyAE8D3rXj8UaVJ86apaqp6Ayjiv55bv4a+JbhlWCW+8pgPmF1j+tS6X+zx8TdYmf7LBe&#10;yWw5RjfKMj8WFNEyP6F28S6Yx/5C1r/39FSr4o0kLg6panjH+tFfgC/7LvxCtvllj1BW67RfL/8A&#10;FVlap+zP8UbWPzYLa9deTlr5en/fVBF0f0Jp4l0bvqVqT/11FK3ivRo/+Yla/wDfwV/OxYfCH4kQ&#10;Qsk0N2rZ/wCf0H/2apG+D/xCk/gvf/Awf/FUAf0OP460SP8A5iNv/wB/F/xrxn9pj9o7RPh34C1N&#10;Y7l5Lq7sbgQPbMp2sEOCckd6/D9vgj8QmOQl5/4Gj/4qp7b9n/x/fwXCNa3E0hXCK92pGT9WoKT8&#10;z9lf2DfiLqPj74P2esX+oNciS4mXZKfn4IxxX0xd2cciGeIKrKCxPfPWvyr/AOCaN74+8I/EW1+H&#10;uuaRFZ6XDbzXIl81WkLErgcEjFfqdp9ottHdeWSzkHIPr6Uiy1p8ge1SdwS54J79cVe4bBxVPS3Y&#10;2qrINsgzlfxqW4lkGBEoY9DmgBbmF5VwrBec81FI8lnayySNu2rnjr0qW1Mu3EiharX1vJcSINv7&#10;voxB6UxdDx39oL4J2Hxy8BC1+zWpuTN55e6B5wrDsDzzX50fs7+NPE37L/xcm0PVr6b+wp9Ukdob&#10;UfIY1LAdcV+uMc1lYztEZSHxggg14T+0R+yL4d+N2nSyXL3i3HlMqC2cJ94g1qmZHpPhHx9o/wAQ&#10;dLh1XSJltprgEnzWAbAJGDg+1djYWsywyC8kE4PQ5yMV8GfD39jPV/grepJosOoXEKqIgLq6Vhtz&#10;k8Zr7o/ez6OIYV3t5YVvUGkwPxZ/aq+Jnif4R/tf+PdR8O6w2miabyiIuu3IP8wK8p+JX7TPxL+M&#10;0Y0661i/1ZJoPIK7SQRydvH1r9IPip/wTn8G/Fr4naz4k8Vz6pa/bX37racAFs9APpmvTPgX+wX8&#10;N/gzNHe+GbzUbxoZ/PAu3DjdgccjpxVadRWPOf8Agmj8BZfA/hOLxDeW8MdxqlhEXwGD5GT8wIHr&#10;X3BcWZfXLebjCqR79DUke3TbOGNEVccEAYxVx3/dFsVi9zYqavY/bkjHHytnmr0bblGKjgl8wY9K&#10;fGnlrj3pDH0UUUAMk7UynydqZQAVxXxc0vQ9W8IPB4gt4rrTzKhMcuNuRnB5rta+T/8AgprqL6X+&#10;y5qlyjmMpdwncCR3PpQB9LeFbPTbHwzax6XHHFbLbIEWPoF28D8q0IfMbT12Nh89fxr8+f2V/wBu&#10;/wCGXhXwLa6frniy3tbuGyt4djwSsdyoARwvrXtth/wUU+DKyBbnxpaRw4PP2abP/oFAH0b4fgnh&#10;+2GVskkbT6da0dsn/PUGvmO9/wCCinwU86JIfG1o0DEiRvs03yj/AL4qT/h4J+z7/wBFBt//AAGm&#10;/wDiKaIkfTO2T/noKNsn/PQV8z/8PBv2ff8AooNv/wCA03/xFJ/w8F/Z8bj/AIWDb8/9O03/AMRT&#10;JPpK4tRcXEUoZcxjBOadqFu9xbhVcKQckmvmJf2+P2ebWGUw/EOB3Y7sG3n6/wDfFVNV/wCCgXwi&#10;l0jbpfjC2upMHj7PN0wf9mlcD6W03xLbXEwtjLvlZto5FbqjaMV+THwB/a6m8bfHrQrCCa1mt5r1&#10;l3Krg4wfWv1e026+22cc3GWGeKALVFFFICB5Ctwq5+XFItpB5zyBFLt1PepJsMNn8R6VBb27QzO2&#10;3g+9VqBz/wATPCUXjbwXfaPOkckc4GVk+7wc81zfwr+EeifCdXuNP06C2uLqMJM9uvLYwefxr0a4&#10;PmSCFuAwzWVqXiix8Oqf7SnFvCMhWKkk4+gpgbKBJl3bfzpkl4kbbdrHnHArzvV/2hvBOlMVk1pF&#10;bGcGF/8ACorX9o7wDMhZ9djHGf8AUSf/ABNMR6WuyYZ28+9MuLiO3aFWUkscDHavLdS/ae8AWsLe&#10;Tr0bSdgYJP8A4mkm/aW+HbWSzyeIUWVFL4EEmM4/3aBnomsPLZE3PmhI+FxnmrNqokjhkYhtwBBr&#10;4O/aQ/b4060mfQvDt7Y3zs0bhWikVupzzivsX4Ua1L4r+HvhfUZgBJNp9vMwTplkUmq1sB31FFFY&#10;moUUUUAFFFFABRRRQAUUUUAFFFFABRRRQAUUUUAFQ3VwLW3aQjIXsPrU1VdSeKOzkadisQ6kfWgC&#10;lM0UcP2iJPLeYYLen1rl/EOj+G9S0Oe28S/ZNShf70cr9R2HX1r5h/bg/bTm+APhe1i8KvY3l7cz&#10;SWs8d7EzbV2ZBGCOc1+UPjz9prxv8Wr5/PS1haRNm223rwCT3b3p3Mj93Ph/+z/8PPDOqXOs6JoF&#10;hby3ZEm+DOTk5HevR2E39sonmfuAv+r7dK/GP4N/8FDviJ8IY/C+jmx0dtNJt7O7muY3d0iBVWYE&#10;N1wK/WD4YfF7Q/i14bt9f8PXqX7yZRWVCq5HBHPpz3ouB2s2j6Zqk0hks0MsJJVj6+o/KpZLeGHS&#10;2+0RfaFB5HrzxX5z/tP/ALfPxS+Bnii5trHSNFktDcyxo1xC7MVTGOjjnmqHwL/4KwT+Jr6zg8bz&#10;6PpKyMwcQWzjHB24+Y98UXA/TSCO3ureHMQCqo2qe3HSrMcKRrsVQF9KwvB/iSw8ZeH9N1exm86C&#10;7t47lHUYBVlBBx+Nak940dz5agdM80jULqUwTwqvCsecVdqFohOqM3Bx2qRFCKFHSgB1FFFADWpK&#10;VqSgze4V8Sf8FYbZLz4C6FFJt2trtuPm/wB4V9t18zft7/BHWvjt8JbDRtCtGvLu11GO9KLIEwE5&#10;yTQI9T+C/hOz8D+EbWys4Y41uAJWMfTJUDn8q9C5RmZmyvYV8K/ss/tt3uqXEPhb4hPp2ka39rNt&#10;Bb2sTZeIKoBznrnNfbcUlprdjFdwys8MnzIw4zTQDo9QiKM4iI2nFQyWMlwwnt5BCznLepFOW+Mc&#10;LJfARn+HaO3rUsnlfZFlViY1G7PtVrsB8/ft1aCms/s5+LrUYTUJIYhHdH+D98hzXyL/AME2/j9r&#10;Wj+KNa8GeJdSl1Wz0+CG3tIyVVY2Ldeme9e0/t1ftNeE7H4Y674fGqRi8ubeNljaNsnEq5/lX56/&#10;sYeCtd+IHxrutU0a3Nxaw3NtNJJu2/IJBk8/SrS0EfvSrDyw4HBGaZtWTJZc45FNtFK2sKt94IoP&#10;1wKlqBlZpY7tvIkj3KfXpV1EEahVGFHAqPaKmqWVEKKKKksKTcB1qveXi2cRkfhcgZqKa3hu1huX&#10;ZgEG8Y6etAF6vEP2kP2ltI+AumW5vbaS6lvIpTG0MgBUrt65H+1Xo/jTxVa+FdDk1eSUIgO0FgSM&#10;9Olfih+0L8QfEf7VXxOg0bT4oLi002/mtnMGYzhyAM5J/u0Ey2Oj+N3/AAUi8XeIvEFzbeGNV1HS&#10;oMoUBKED5Oe3c814BrHx8+L+szfa5/Et9docsE8tScHnHAr7Q+Cv/BLHS9f0q11HX7bVI3cMD5V2&#10;gGQ2B29K+vvA/wDwT/8Ah54Tt4xFJqm9dpIknRhkAf7NMg/IjRf2mPi7pFnH/Ymo6rp2oKPnufJG&#10;CvUjlfXFfSP7N/8AwU31rS/EFppvjCbU9WeWfG5mRRgA5B4r9E7j9mXwzuaygFyUA6llzg9e1eAf&#10;Ej/glJ8LT4d1XUNLm1+TWNheJTeqFLE9D8vSjUD6o+E/xk0T4yaXBeWVv5Xmo0nlu4ZgAxHOPpXo&#10;hkS3kSJUxu9K/ID4H6V48/Yv+MOq3X2KJNBmhSzgkvnMxLNhjwD1ya/XXRZJNRs7a6uFCyMgYben&#10;IzRcEX6KmopGpDU1FU2eOOVbbccvz70AXKTcMZzxUG2OZTCGOV61Qke2WcaY7kNIN+O/5/hQBL9s&#10;hup5EeP/AFRyCT1+lLt+2MJU/duvAz1qvqOmwSRwpIzL5RzHg9T2zTo51t1868/dOvAC9MdjVGXU&#10;/Ar9qC31Hxp+0h41sdJiliuLHV5FeUDdkkjB/SmWvwK8eXMYa6vLiWT+8bftX6W/s6fs9tc/Hj4s&#10;+IdatpIobnUkubF1YEP9/qMfSvsmzghVV+028STdNoQYx2pWA/BFf2cfGNxgG5lGf70Bp/8Awyn4&#10;vuP+X6Rf96Bq/fGbT7eZkdIIzg5+4P8ACq95Pa2bf6THFHF3IQZzQKx+EWn/ALFnjTWo5Yo9a8iM&#10;8Opt2+bP/Aq+oP2Uf+CbQtdQs9S8S3FlqtsUkzBNbkHdkgH71fqDp9np7FpoFVg2G+6Pr6VZW4gk&#10;uTbrgEDOFGD60jVbGBoel2XgS2sdNtrUKsirGDH0ULwP510UdtKuoPMZMxFcBPTpSLNHcJJ5B3yR&#10;8YPrRbySsgWZQr9SBQMuUVDRQBK33TUVFFABQ33T60UjZ2nHXHFADLVZI4X86TdycE8YFfH3xu+B&#10;Nt8VPH85v7eG5torrzFEyEg8845r6uupnvbSaxvMRzzZCKnGR2Oa4vxF8YvB/wAOkt9M1XUVt7hX&#10;8rDxknPpkUAV4f2b/htZWabvCVlIVUZIB9PrWfrHhv4beDLOTboVnAUXGxWwRxnua82/ac/bd8Of&#10;ATS57ew1S1OsvAtxbwXcLMHBYA9CPevyz8ffG7xr+0946vZLKK2cTTrKwti0QwQBwCx9KCZbHvnx&#10;y/bG8M6H42isdP8AD15KrQA7bdgQfmYelfV37MfxB8B/FbRbWO/0KOGZrWJiLpsEswGR9ea8l/Zj&#10;/wCCdMWm65Y654mttQheNmBZbpWG0qCOCPU1S/a0/Y2m+Hmo6L4v8EJfT3VjqX26Rbi5Hl7UJfG0&#10;AZHHSgzPvX/hQXw+k+Y+GbM556H/ABpR8Afh9yB4Zsvfg/4180/AX/gon4M1bwkz/EnXLLRfEUM7&#10;QrbWsL7TEqgBjye+7vXv3wn+Pngz4q3Oqt4b1ZdQWHazbUIxuzj88GqGbB+Afw+X/mWLP8j/AI1Q&#10;vvgL4LjaO4tdAtYUh+d1CnLY5x1r0W3Y3Fr65NSw527WHA4oY0cP4b+H/hDQb4eIdM8Pw2WogGIT&#10;IPnx3HWuzsoTCsszHcJBvC9xntVnaPTiipNCKBDI/mqdqngLTw4jjkcjO3mpI+9cv4+8Vf8ACI+B&#10;/EGuqVB021kuP3gyPlGeQOooA+ZP2uP20rX4HPPbiK686KWNSIHXPMe7oRXgXwz/AOCqljq2u21r&#10;eWGqSpJcKnzuoGMjPavkf4sa5q37an7SmqX2nLFdrJbxSstqTGm1VjQkZJ9a+6fBv/BK3wRdeE4L&#10;i/GtxX8lujhI7xQCxUZ/h9fen1EfXPgP40+GviH4dg1uGJIWnUt5ckoLADjmuHh/as0fXPGUGh2o&#10;a1bzWgLtKMZBIz06cV+cn7S37POrfsb/AGrxVoCXjWUkiWK/2hcmVPmBYnaMc/L1rwr4afs7/EP4&#10;1favEfhC1kvZVm3OXn2ASNk4xmt+UyP6BLTVLe60mGZnW7Vj1U574zXNfED4oaR4A0qa4eRDsjMm&#10;xJACcdua/OXwH+0F8WP2UfBFppXjHTNKsba1RrcSyq0rb2JYAnd/tV8nX0Pxa/a21xho9hBODK0C&#10;CCUxhs845Y+lKwbn6xzftu+EZWS3uNJmmYMAWMq4yeM9K9p8EfETRPGOhyy6XPDYMW2hWkBOcA5/&#10;Wvxq03/gnV+0dFp6JH4bhK7flLXgrm7j4B/Hn9mO7XVNR0eGJbf/AEtlluTIuM4JwGHpStcD97LC&#10;3L2sZllW44++Oh96sySAsItuQw69q+SP2Cv2mJ/jH4Vi0TUZLUalptlG1xFbxsNjHIwSTz0r6uW4&#10;S1vEtgfvjdz1rLqa9C2qrH6Z9qkrOuLpbGYs7bd5xzzVwqFxjp1pDJaKhooAfJ2plFFABXyZ/wAF&#10;PriG2/ZV1h54vPi+1Qgx+vWvrOvB/wBtL4Wa78Yvgld+HPD1oLzUJbmKQRFgvyjOTk/WgD8Ofh7+&#10;znr3xCuDc2ZNrbM6uuYSflY5Feo3X7C3iG8by1v1U/3vs7f41+znwE+FsXw5+HulWElvs1JNPgiu&#10;Y5MMBIqAEAgeteh2qQR4E0Uaz91CDFAH4QzfsJ+ILBUR71Zg/pA3H61D/wAML610+0j/AL8N/jX7&#10;tSG/+0DFnAYN3LFBkD1qcWYa4MyQRnt90YoJkfg7/wAML60Bk3I/78t/jQv7DGtYyLlT/wBsG/xr&#10;95ns4ZV8uaGNS3A2qP8ACnf2fHa26pBDG2D/ABKDTsRdn4Q6Z+wvrGo29x++SJlO0MYW/wAalsP2&#10;G/FFncSRxaoFUD/ng2P51+8K20W0fuYwe+FFO+zxf88k/wC+RRYep+HXwv8A2QPGXwx8b6brttrA&#10;8y1l80eVbsp6EcZPvX7I/BaS9m+GehPqMrTXpt1813GGLe9dp9mh/wCeSf8AfIp6qFXAAAoCwtFF&#10;FFgsQtCTMrhsAdqbc3S2+M9zikuJZY5BtUGPHJNVNYBlggP+1mmLyF1nVINHhN3cOqog5ycfrX5F&#10;ftlftwa03jnWPD2h3l7ajT9Qmi8xCpRlBYDHHSv0U/bE8Lp4h+BviBA8yysiKPLbaetfhjfeCtf8&#10;V/EjVdA0O3F3PBdtFJ5jfNy+Bye+acdxMj1b9oTxxrM2865cgYxyB/hT7P40+NjHga/OTt/uj/Cv&#10;pLwr/wAE0/iBr2km5udCl+9jKXSjsD/Wrv8Aw61+IdoxltdDnLNz812n+Fa3RNmfLsfxW8ayXweb&#10;XZmj/ukD/Cs+1+K3jrVtQngTxJNDHvxtYLgg/hX1Ddf8E0/jRPdceG18rH3vtS5/lV63/wCCYfxM&#10;DQ3Fz4flUwEONt2nbn0ouhq54h+zvok/jb49xWHiK6S/H2RpN033eCuPSv3p+HNvbaH4F8NWkCKs&#10;a2MMalemAgAr8uPhz/wTz8Z2PjiPVr3SbiECMoWS5X1FfqR4F0eGz8J6Dprs4n0y0hhZc8hlUAgn&#10;vyKUh9Tr6KKKwNgooooAKKKKACiiigAooooAKKKKACiiigAooooAKr39uLq1eI4w2Ov1qxTJlDRk&#10;HgUAfhj+1/put+IP2tL/AMO6lLcNotzrMNvaLchjCrOEHyg8d+1foj8A/wBhPwT4B0OA69ouharJ&#10;v83zJbJCdpVcDLL2Nch+3J+zBrfizUfDHi/wnYNeXGj6uurXrSSKqpFGNxOMZP3ema99/Zx+Jlt+&#10;0F8NZdXeVGENybJjbAqAUVT0JPPNMxPP/i9+xj4M1XQdSn0vw9otu7RSvD5VkmVO04xhe3GMV82f&#10;sSeKNS+Dfxl0r4Ya5dXG0m4uQZmKR7SjsOGPt6V+ksN9bsv9n2beabUbJA45AHB+tfCP7cHw1k8C&#10;+Krz43adE2NLto4PMdwIxuIjOVHP8XrQM93+NP7LOifFi4truSy06YPI775rdXzuxznB9K+Zvjd/&#10;wTTtrPwje32hnTLO6j2FPslnhx865xhfSvub4K+Ir3xJ8LPC+oMiM9xYRSMQCByvuaX4tfFTRvhn&#10;4L1DU9duktIoQN7MhIGSAOnuaQj5o/YH+Imqan/bvhS8uLq4bw28OnHzHJA2DacAngcdK+2zCjSb&#10;yoJxX59f8EzPEWn+NPil8dtWspPOtrjXDNE6jAKsxIODX6A/aD9u8vjG38aDYkjmWQuq8beKkXOO&#10;eTVS3j+ym5kfgE7s/nU9vOtxCJEOVNAEtFFFADWpKVqSgze4VFcQmaNkDbdwIP5VLUF3dLaxhmOB&#10;nFAj82v2xP2GfES6g/j7wVrq6Jc6Xalxb6dCwkkkyxJG0dcEV8z6L+1V8VfA9rDoup6v4jM1ioV3&#10;eWRdxHbBIr9qdaV3Xy5EU6ey/vXIyRXhfjb9i/4ffEjULjVria/825fzHELIFHHOAUpgfnk3/BSL&#10;UptFuGuX1pJ4/kAluSGbA7ZbNcX4h/bW8eeNNPjXRvGWraQGyfLa+ZTj0wGr7W1z/glj8J/FXiC2&#10;mgm1uTTkGyeRbiMYOSTj5PTFaVp/wSN+Bv2j91d+IN8Zzj7TH/8AG6uOwH5i6T8P/iJ8Xddgk1W/&#10;1LX42yjeYkkw4BOP61+qv7B/wDg+HWlPc3GlRWtxLaIrFrcRtkMTzwDXtPwv/Zr8IfBWFF0ZrqRI&#10;3MgN0UbkjHZRxivT21yxtvLXeqFjtAC45q7voI0gMcCigEHGO9FZjCpqhqapZUQooopFla+tReQm&#10;Ikdc81TNxtia12nONgPYdqtXUi2rGZztXgZpvkoxSbJwfmB/WgDw79ri6m0L4Jz7JGMq3EYzGcHl&#10;q+bv+CePwJ0b7Z421bVrKy1G4kuoZ45JoVZoyTITyRwa+wvjf8P3+I/hGfT0R5EZg48tgDxz/Svj&#10;j9hr48aL4f8AFnxA8Naxex208OoR2kSBGLEgycE9M9KBPY/QSG0gsbUW9miQRqThIwAB+H1pLO1u&#10;IWYyzlwWyASeB6VHo81pfWq3lpI0kTZAY9+aurLHcqyqc9jVmYojj8wuNu8jGR1qja2LqHS4uBOG&#10;P3WOePTFDRvBOfIG5uhB9K5P4hfErwx8MLf7b4h1A2IjjMuSpI2g4J4+tTcD5G/4KpR2ei/CLRbj&#10;SYUtNTbXbZZJrcBZGXI4JHOK+2fCzyLoukqxZt1upJ/Ada/KD9qT44ap+1V8RLzwl4A+x61Y2N3b&#10;3obDI21VXceTjg57V+qHw3uNY/sG1h1q3jtp1jVUWPuMc96Q10OwooooNArE1DfHrlvLzsVTn06G&#10;tuoZrZZvvZzjHFAEM9wsKxyBeZDgkVyPxb8WWnw68JXvim6QMlmq5wQp5OOCfrXUxzW11M1srkvB&#10;yRXwz/wU4+PB8OfDrXPAsU0K3F/ZRzKhVt/+sI4IP+z6UAfOfxT/AOCi2q6b401BLKTWZoGu3EMV&#10;tckgDJwAN2OnpXtf7Ov/AAUg0rVbVND8VaRqSahNK0izapIowgUEfebOMg18x/sB/staZ8dvEOp3&#10;Hjpbu3gtUjuLNrSRRvYtnJ3A8YNfZnxm/wCCY/w+8YMNUtZNY/tCGFYkEVxGgxu5z8mc4PrT1Mj3&#10;rxN8ePBfgHwza63EbGJtUhM2I541YkAEAnPJ+as74J/tReGvioLeBZIbe5mdwPPuELfKCemfavxZ&#10;+PmreIb/AMdN8PGytv4du3sbPZKd7jgYc5wT06AV6v8AAv8AZj+O/g3VbTxtYaHC+kQ70LyXRIyQ&#10;V5UEdzQI/ZzVNSt9DWS/uNbt4rZcyhGmCgqOccn0rwP4wft2eCvhvHL9psF1jy8fLbzxuTnP+17V&#10;+dfx8/a0+IGvS2Pg9rSxW+Vn08xxiRTvPyEE7sZzXE+E/wBif47/ABUs11ay0GO4tpPlBa7ABI56&#10;Z96dwP0Z+Ef/AAUk8HfFjVJ7a20i48Px2cqxk3sqRiXnHHzdBX1X4R+JHh3xdsmsLyzaWQHHlzIx&#10;wOOx9q/FXUP+Ccfx+AjdvDqQmDkNHeKOnrW74J8R/Ej9kTVIT4mtbe0S2/cu00jSgbzkdCOzVJqt&#10;j9ovD1jNpsl9JPceasjBlyeAOa1I5BNIXXlcde1c54L1qPxj4M0q8jYO01qkj7RgDcoPGa6DT4Ut&#10;LZbcE7l5IPWgZYooooAKKKKACg+tFIwDKV7EEUAZupSRXh2RYEuMLcDB2n69q/L/AP4KcajrXhW2&#10;srnTL24N21+w8y2Zsngc5FfqDDpltYq1kruROSxLHJz7HFfml+2pBqXiT4lJoHkI+nwahtVv49pw&#10;OSeP0oA+IvAHw7+I37SXjnTYNfuNV1OJ1aH7dexSSpGqqWCknp06V+p37KP7FeifDexFxqmm6bez&#10;NAo3tZgNkMTnJFe4/Bv4E+HvhHpkOm6YszJKfPPn7WYMV5wQOleqySwWcfludq/dHFNESMuSRbrT&#10;nt9PH2Y5wHj4A/Kqk2g23iHTp7DVY470eWY/9IUMORgnBrZ03TYNHtWCltu7cS2M1HFbytcySlcR&#10;k5U/jT1JPzQ/bc/YNkj0+78WeG7u00W2tYY42tbS32b2Mhy3AHZh+VQ/8Ee7W+XxB8U9N1K6kvG0&#10;+W1iBlYnGBNnAPTpX6Q/EDwrbePvCN3pMu5opiudmAeCDxkV8d/8E/8AwFa+AfjP8b4YPMCtqEIP&#10;mEHoJPQD1pWA+4kuo4phAsezv6CpIomRmZm3BjkD0qB0jul8+Eln6D0qW387BEoAHbFDHG5NRRRS&#10;NCOdmjjyM59uteb/ALRsYX4BePirD/kD3BIH+5XpF1ew2MfmTPsTpnrzXmnx/tJbj4G+OoYV3G40&#10;qcL75WgD8pv+CQ+k2GsfHvV1v7KOeJdFchplDAnzo8HnvX7IWdrcTSARTNDDCQBHyBjsB7Yr8k/+&#10;CUejjSfj5quh3JKX9vo7yPGOoBljPX8a/XS4kvLSaERxqbbjzGPUDv8ApTEfHn/BTttKuPgYlteR&#10;QPKupxsWl28/u5PWvNf+CQ6wf8Kn8azXNqLkw6piIFQx288DNav/AAVs09Lz4FrdWzM0jatDn5sD&#10;HlyVS/4JC3BX4V+IWYDy1vl3n8DW3QyOv/bO+Gdt8b9Jg0SxtYtLuor6K4kmkiyWUAfKeM19J/Cj&#10;4D+Dfh3pcDWPh/S7O5wrebb2qRnOOuQBzXzx+398Rtb+BvhS18Z6LbW863epQWzG7BKbDgHABBzx&#10;619H/DP4ueG/iho9sLC/FxMUVHVEKgMRnFJ7COwk0u5a6aSK/CQE5WMMcAVV8WeBfD3jCxkTWNIs&#10;9VXZsIuIVkyPTke9aj2drYx/PI4HSuO8Y/GnwX8L7SWXXNV+xxInnMzqT8vTP6Uij4k+CtjF8Lf2&#10;uvihBpduLDS5DFHDa2qeWkYBboBgAV+h9ttvZIrzG3auOevSvz3+AvjLRvj1+1R8TLzQLpb/AE2M&#10;xyxSxDaSCW5Oc1+hgEVuqWgY72XIHes3uadBk9uL6RhxhTnnmrccwnXcBjtRDEIV5zyMUy3gNvGV&#10;980hktFFFABRRRQAUjo0i4VtretLXO+PvGFt4H8OzapdSLFEjBdzAkdDjgUAM8YeKdL8L6e95dav&#10;a2f2dGkeOWdUMm0ZI5PXivhr45f8FTvDPgvXLzw/ZeHNTv7qHYw1CxdGjIKg4DBu2cV8c/tZftUa&#10;/wDGD4k3PheBrf7NHqM9nCbYSI7qz7RnnGcVjeD/ANhn45+JbGG88N+Hbe+0yT/VzXNwN55Ibv6g&#10;0AemXf8AwUV1/Rbt7qfV9XuYLly8dul2SY167cbvevQvAf8AwVUtrO3gk1HTdanj+YFpJgQef96t&#10;jwH/AMEofD02jzy+L4NWtdYkjUwxQ3UZQyYO4fc6ZxWxr3/BLLRm8HC0trXUzdBvu/aU9f8AdoIk&#10;fS/wP/bS8K/GKKNYwunymRIl+0XCZyccjn3r6MsbqC6UPDdR3Cnp5bgj9K/FHWP2I/ip8AbmfxJY&#10;aTIun6buvSZ7oMNiHPIGD0FfYf7AP7Sl/wDEbWF8O6q1sl1BYvO8cKtnO9QOST/epkn3tRQp3AEd&#10;KKooKKKKACiiigCvqEwt7WSTGcY/nTbdo7y1RioPGQD2qW6t1uoWiYkK3XHWqWmw/Z7iWIZ2qMDP&#10;WkLqZXijwz/wl3he70qdkcTEf60blwDnpX5c/FT4V2v7OPxqg165Fvc2+ta4sQSFNm3MmeeAMYr9&#10;RvFetS+G7OW7wqxRgEswJ749a/Gr9uj9pO9+Injz+x7H7LNJoOsPNtWNlPyswG4k8/hTjuSz9h/A&#10;fiTTvEHhZZbNorVchdoYegOa6hdy25ImDYGeDX4leEf+CgXjzwXoBtbKz0uTa+cSpITnAHZ/atm3&#10;/wCCtHxdCtbxaN4eYKNvMUucf9/K0sF0fszp14slrl5Buyerc1F/aMcMzLM4KSHaMnivxil/4Ksf&#10;GWF/JTQvDxJ5+5L/APHKkuv+CqnxQuI4he6XoMW3+5HKfr/HRyhc/U74iftBeGvhnrBsLpIXnAU/&#10;LMinn2JzXomh65aajpWm6jbRBY9RiSYbcdGAIye/Wvw2tPHHjj9rj4pw6hNaW4gkiAIs2aPlD6Mx&#10;9a/an4RaXFb/AA38KWMjN9osNOt4pFz0YRqCCe/IpNWH1O/ooorE1CiiigAooooAKKKKACiiigAo&#10;oooAKKKKACiiigAqC9nFvbvIV3AdqnqK5gW5haN/ut1oA+M/j7+3TpHg3/hLPCk2jrLMtvLaiT7Z&#10;t5aM87dvv0r87f2df27NT+BEFxYCwv30x72W5a3iuzGhLYGSNuM8da9K/b2/Zq1WP43Ra9HZN9g1&#10;fWUjZ/OX5kwueN2R+Vem6D/wTq0Dx14e8xNKuJnYheLrbyACf4vegyOKtf8AgrNHb6jLMnhe8HmN&#10;liL8/MCcnPyc1hfHz/gotafF74X6l4fHhmZba78vMUl7vQlWVuRs55Fe/aL/AMEqfCUduy3WiXIk&#10;2Y/4/O/4NSaT/wAEu/CVnqkdtJo90sJyT/ppz0/3qBHz38Pf+Cnl54H8K2+k/wBi35SC3WCELfFV&#10;XAIGPlOK8i+Lf7VHj79orUm0m2fXLewu/LU2zXDSqdpDZK4Gelfd8/8AwSx8H3F/GzaLcmNH4P2w&#10;/d/76r1v4c/sCeB/Ania1v7XTrmJIQcFrgt1BHTPvQNHS/sa/BSw+Gvw10u+srSDT7zVNOtZ7xob&#10;cRPLJ5YJLnOWOeua+jYY1wH4Z+m7vVKLT/7K0eGys1/dQQiJQx5wBgVLpKSLZhZRhsnpQajrdTI1&#10;wrtvXOMHkDrUscawqEThe2OBUKxPHHc7epzt/WksPMNsnmjD85xQBayfU0ZPqabRQAuSe9GTSUUA&#10;Lk1XvrP7bGE37MHOTzU9eY/tBfG7RPgR4KXXtevhp9rJL5CymNnyxHAwATQI6XxB480DR5lg1DU7&#10;OFSoJWaUKCMkZwa5yX45+D7NvIj1XTUj+4H+1KFIr8K/jd+0t4x+OXiG5KSwyWgBgRoVEZK7iR1x&#10;61P4f/Zr+KnjLw3YXbWgbSJUWSF1ukDEe/zelAz92Lf4peC9Nt28vxJpRVjuIW5UDPvzVPV/jZ4Q&#10;tYYXh17TQztyUulBI96/EiT9in4n6xGToFi0tpjbL5l6gO/uOWrPvP2L/jNp4ijl00AKcDF9Gf8A&#10;2emLQ/bnWv2kPCenyLEbzT7klc8Xa/4V8U+C/i34l+JH7U3iu1svFN6uhWt1A8FjHOXhRSwBAA6A&#10;18ZTfsj/ABng1CGc6dGEUdftcf8A8VX0h/wT7/Z58e+D/ih4jvtYsEjEyQEsJkbhXyehPY0ahofr&#10;Xb/6iLJydoyfwp9NhXbGgPXaAfyp1AWCpV+6KiqVfuikMWiiigCC7iE0JVlDDPQ1XswfmViSo4AP&#10;QCr1RNHsyy9epoAg1SzkurMxQymAk/eX0r83f20P2YdU0S+sfEHgGWXw9do1xdXkmk2u1rh8LtLl&#10;SOQScE+tfpJHeDfhzj8Kj1K2ttWsprSYbo50Mbcc4NVHcD8PvCX7b3xO+C+oHTdfufEWrxQLjE12&#10;0a5Yhs4IPavUP+Htdz9lCDw5qMDhcMx1Agk46/cr7b+Kn7CXgb4hahNeXFhcTTSFc7bgqOFx0yK+&#10;afHH/BMzQ2uPKsNGuCrbgM3Y9eOrVroKx4V46/4KgeIvE2jrbaOuq6Ve+YGM8WoksVwRjhfU14Tf&#10;fGD4xfGzUYdLv9c8RXkNwTDmaV5AAecYx7V9q+HP+CVsMNwk8mhz7MdTfL6/71fYXwo/Y18HeAdl&#10;01lPFdRsGXM+4ZAx6mi6GfOv/BPb9j4fC+b/AITnxBcjVrjVLNoGtbu02tGQ5wdxY54FfoRG32We&#10;KLZvDfdbso9Krw6bYW9hHYpkRRZKjnPXNO0K7mvFkM+Mo2FxUPYDXooorMArOuWlXUomV2EW35lH&#10;Q1oVUguVuFKOfmPTAoAoLALrUJDAwgdSC5Xq3sa/IP8A4K76lNa/tGaHZidhDJokZaPPDHzpO1fr&#10;3bwnTtQuZXGFk4Tvmvy9/wCCqnwZ1PXvGyeO57TNrp2lRwtMJAAP3rnGM/7XpQB9l/sW/D/SND+D&#10;vhPU7bTrW3ubvR7V5Zo4QrOfLQ5J7819F3CiSEjtXkX7Lkit+zv8PlhOWGi2mf8Avyles2KyLCRI&#10;MHNa+Zkfgb8ZLiG3/bW1OJ7dXWTxIVcN0I3r1r9sPBOhWGreBV062SG0ikOfJVQVznOcfhX4m/Ga&#10;we9/bj1BI1znxNjrj+Na/brwXZ2HhTQ4rm8ZopE69SMHjoPrVPYR8S/sRfD7wp45+NXx5TxH4a0/&#10;XptF1+SO0kvoFlMWHblMg7c47V99eE9J0/R7ZYNN0uHTLYEkQwoFUe+AK/O/9kX46eC/hB+0J8a4&#10;Nd1P7FN4g8SSG0Bid/MJlYfwg4/HFfoxofii08VaSl9pEnnws2AxUr9eCKn5AWDOl2l2kkABXIG7&#10;ndXif7RX7Neg/G34cz2T2FnZ6nJKshvmtFkk+U9Oo7DHWvZ9X1i00W1FxqcnlKqlsgE/XoK+Uf2l&#10;v26NH+Fum3K6Nq0QuVkjRVltnYYbH+z71m9zSOxP+wl4w1fU5PGWh6hc3NzFolxDaRNM5I2guOB2&#10;Hy9K+ufI/ftMGyCMYrwT9lHwKvh/R9b1sRlZteEV3IxYEMx3HIHb71e926vHCFYYwaRQ+iiigAoo&#10;ooAKKKG7jtQBna3cGxtZdQjj+0tAuRGvVj6A15w3wf0PxrqTeINR0+0e5uGEvkz26s0Z+p5z+Fd/&#10;dXFxp90skAH9nD5pmbkj1/SszxN4r0vwtp76rczGKGUEo20nOBnoBQBe1bxNpvhzTZLy/lhtzAAP&#10;3zhTgkAcntzXA+N/2gPCOg6Xa3n9raddPKxzD9rUFa/Lj9tT9uLU/iNcTaR4bv7e702aARysICjB&#10;g+e4HpXyd4Y+Hfi34tXATRozdXykNIpnCrzwOrYq47ky1R+2F1+3d4dhmEUmnwFCOWN6Mf8AoNev&#10;+FPjl4T8SaTbXR1nT7Q3ESuImulJXIBx+tfkRH/wTZ/aB17TxHe6FbmN8fcvoRx1H8deP+F/gD8S&#10;ZvH2u+F7S2B1Dw3O0c8P2hfkZG24yW56dia0sjO5++t9cwa74eni0bVkaVmG2a2cMRyCQMH0qHwb&#10;4P0jQxeyWWl29jqN0F+13kUQWS4YZ+ZyOSeT1Pevy/8AgH+1Rr/7Ofiqx8M+P7q30u3l8y5OI/NO&#10;Cu0HKA91r9TfCviSPxZ4R07WtPcTRX1ss6NtxkMMg4NS0BbtbWTRLMs8xnCnOOmea04ZvPjVsYyM&#10;1Q0xZ7zTSt6MSFjnb6Z4q9EybQiHOzipZSH0UUVBoV76xGoW5iYhRkHkZrC8RaMvizSbiw84CARm&#10;KSPG5XBGMEZ6cV1C/e/Csa1sjpv2uS1HzOdzbjnnnFAH5k3HjK1/ZI/bg8S6inhUPpNxpkVmtzD+&#10;4j3MIWxnBHY8V+k3hPxva+OdEtru0CFbiJHYJIH2blBwcD3rwX9rv9nN/jh4FV9Ps2utdN2krASh&#10;BtVGAPJx6V8faH+0b8Q/2Q45tC142mnx3D5gDosxKJ8vVc46UAek/wDBUrxVBZ/DaXRSFlki1GM7&#10;d3rE/b8auf8ABH+xksfhV4pju4mIm1FXUyLggYNfIvivxF47/bd+K99ZW8FvqGnMqXYaIrEflwue&#10;SP71fqd+yj8G2+DvgOWzurdrVpRE7AuG5C4PQ+9PW5j1Nj9pb4D2P7QHgKLw7PPb28dvOLoeZAJR&#10;kA8BcjB96/HrxxZfHX4IapJD4d1XxNHa7mbzbRXjVdpwD1r91Ybc/aGuIRlWGAT/AIVmeLfB9p4q&#10;g+y3kIa1kQpIVwDj2p3A/Be1/aq+NVvI8OqfETxElzgqbee7IYN9D3rL1Hxh8a/E/hfUdW8R3viT&#10;VtOgyJXui5jCAZIJxjHNfrf4m/4Jp/Bbxh4ml12/0++kv3lEzMt06jcDnpmtD9oT4Y2uj/s5+MPC&#10;3hC38xruydESYjJYqF6n2Ao1Awf+Ce3w50PTfhDoPiWx0+0s9V1TT4nupo4Qsshxn52HJr62nZVu&#10;kYqCwHB718sfsT6V4l8J/DHQ9J1GBYprWyjjdQQcceoJr6ta3WVldhyBQh69AaYFQcZz2qXNV5p4&#10;7VRlsZOBU6uHXIORQGo7j0o49KSigsRugptOboKbUjCvlj/gpRqWoaT+zFqk+mXkthd/a4VWaFir&#10;DJPGRX1PXyd/wU2Ex/Ze1HyBlxfQH5vTJoGeP/8ABPn9j/QdP0TVPEnjmwsvFN/rCQaha3GrWKtJ&#10;CzDcSjMTzk9RX3n4f8J2vhdUj05I4LNAQlvCgVRnk4A9686/Z41rTvF3wW8FwWcvm3Wn6NaJKoBG&#10;1/JUYzgZ5HavVrQtp9qr3XykZBxz346UASbV1B9zR7DGflYjJqpqmsPpalRatdEEDIPX9Ks3mqLb&#10;qsoP7oDLnHQVLYahb6nAJ7Z96MDgkEUAZ2qaXpeu2P2LV7OC9gu49j29woZSpGCpB6jnFfnR48s7&#10;T9l/9rzxF4u0XT0TQ7y1i0+LRrFfIjiZirFwQMfw9Md6/Q+6WGdZ9Q1AlFssspXOABzyO/SvzJ+N&#10;XibxR8bv2yvEXgfw9FDe6VZW0V+owqNwVU5LY/vUAfqJ4b1I6x4f02+2lPtNvHLtJzjcoOM/jWlk&#10;1keEbOXT/Cuj2sy7ZobSKNxnOCEAIz9a1qAFyakX7oqKpV+6KAFooooAik+U7yeB2qC4XcoaI7GP&#10;Ur1qzNH5kZX1qtHGYW54HQUAcd8UJ1034fajPcL9o24+/wDWvwG+N32/Xvjp43Oi6JNdMNRmMn2V&#10;C3HmHrgV/QZ8SPDsnirwneabHH5hlAwAwUnB9a+Yvgj+xXa+EfiJ4s1zWNNkii1R2dJBcBtxL56A&#10;nHHrVR3E9j8Xm8H+M5hhfDGqBf8AZgb/AAqNPh140VmZfC+qAnn/AFLf4V/Q/D8BvDMP3beT/vqr&#10;H/ClPD2MfZ3/AO+q25kZn878fw48cXU6g+HNTjY/x+S3+FU/+Fb+MI9Qj8/w7qUyJINwaBsMM/Sv&#10;6Kf+FJ+HVbLQOF7ndVD/AIUv4MmkkHlSlgfm+Y0c3YSPxb/ZjsPFujfGaBbbRtR06xFs37hEKpuy&#10;OelfuL8N2ebwhobGJreUWkPm7urHaM596yNB+BvhPSdWGqWcMv2jbsBLEjH0rurO3ltSI0UCJSFH&#10;TpUth1NOiiisTYKKKKACiiigAooooAKKKKACiiigAooooAKKKKACo5gTE2Dg1JVe9u47G1eaXOxe&#10;uOe9AHl/xm+E9j8SbXSkkWETWdx525oQ5zj68VtfD7wz/wAInbrZvKJPmLZ27ewHTPtXE/HT9pLw&#10;l8CdDj1XVbuS3e/ZooCsYf8AeBcjIzxXwD8UP+CoXiKzvJI9DvbZ7rywYhJbHHU/7XpTMT9bOjbs&#10;5DdKqNbH+0lm3cY6Y9q/G2X/AIKk/GBrOAwz6WWAG7dbn/4qs6b/AIKxfGFbryHn0vB/6dT/APFV&#10;VmF0ftMFcM77zgc4rlviN4nPh/wZd6qWMQiKj723+IDr+NfkFc/8FZPi/a+UGm0so3B/0U9P++qi&#10;8Y/8FHPHfxG8EXejahdWX2a4ID+XblTwwI53eoqBn6efs0/HaD4uap4pswedKmEJJn8zPJ7Y4r2s&#10;zv8A2p5Cgqm3OR0r8EP2bv2sNa/Z18d3t7HNHHpuuahHc37tF5h2bvmwMjBxmv1D+Gf/AAUc+FPj&#10;aGKMapdSam2QVFvgYGPeg1PqyK7MNw0bqTubAzV1l2scDArn/C/iKw8bWMOo2jmSIossZIwcMMjI&#10;rf5/i+9QAUUUUAFFFFABXxJ/wVo87/hnXT/ItXu5Dq0WEQZx719t1xfxW+F+hfFbw5/ZOvRPLbI/&#10;mRrG207wOMnHSgD8/f8Aglf8EfC+v/CLVtT8Q6Np+q3EesSDN1bhmCiOP5cntkmv0Jj+GfhlNNgh&#10;stGsra2TGyOOIbQPQCviH9nO1179lPxtD8NfFbQQxa9qD30C2/7zMT4UZPGD8h7V+gOkX1rcWqC2&#10;YmILld3pQBj2vg3QLaMrDpdrZjPKhAMn1qK8+G+jXxRjaW5AO7/VA5/WttrKDUm8yXJZflGDipLO&#10;TbK8IYeWgwOeaAKDeC9AYYOlWh+sYpLLw7pOgXDTWGl28EkuFZoUCn8TV6TbbKZZGAjXrg814n4w&#10;/ak0Dwz4wt9ANzILmS7W2C+VkZYgDnPvQB7tRTYXEsSP2ZQ36Zp1ABUq/dFRVKv3RQAtFFFAETKf&#10;M3ZOMU/cDwSPeo5LhVfZ/FUUduzOWfGM5FAE/lIedopkmyMZCBj7VKV+XAqnNeRWM0ccmQ8pwuBn&#10;/PWmgA6kQ2DEQPXP/wBanyQwSIZDErsoyOOaS+YqgJ+7mqmoapa6Hp81zI+wIhc8g9BnpVdAFg1Z&#10;jcNALVlVRkMDx/KrOpX8Vnp89w7KEjXLEnAH414N8Rv22Ph18J7N7nxHqE8EQYRgxwhvmIJHf2r4&#10;D+PH/BTTxDrgbSvAd5bT6ddoyz/aLYhgcgrg7qfKB9Dftyftff8ACI6JY6T4dkaLU01OBJJbK7xI&#10;UbGcjGcc19x+GWW40ewnUgF4VZgOp471/N7qnjXVvEXxGj13XGU3N1cRK/lj5cjCjj6Cv6OPBdvE&#10;NA0x4M7fIQnP0qpKwHR0UUViAVlXFqy6tDKhKxqpyoHBrVpDzQBXuYBcIrcDad3Svm39vjwU3j79&#10;mXxdDYW/majJEkcRjj3vw2eMfWvplkDKVPQjBqk+i2sli9oyloXOSCaAPg39in9oJrfS9P8ABF9H&#10;Il1otpBZSCabB3KFQ/KRx06Zr7p1rVI9P0prjcOADjdjuK+C/wBor9lzUfhf4k1Px58PLaKLWb+7&#10;ku7l7qTcrAEuOAOOa8L1H9uT4w/8K/vodY+wrrKS7UENsxTYCvv7Gt7bGJ4P4i1JdV/bo1AsuR/w&#10;k4IJbPVhX7rRyQSXENhJYrJEyAmQjjpnpivyz/ZN/Y91T4nePrv4heJrWOS9muYNSVo5duGJYk7c&#10;e3Sv1jmgZbUJHjcAAM0pNbAfnV/wUA/ZMfXZNN1/wS66VqVtJPeTNptpl5H+8uSG65718MWvxo+O&#10;Xwwk/saXVvEwEeX++6Dn2xX74Wuj29nHcOy584Evnn615t4s/Z68C/ETVmvNRtZ5LllCnY4UYH4U&#10;+YZ+J2q/tG/G7xDG9kmpeJbp7gGNcSuSCewG2q/wy8M+LvEHjtF+IEl+sBXLJq6NjcPu5z36Yr9q&#10;/D/7JXgPw3qKX9nZTrcwuJIy0uRkdOMV8tf8FBPhPqWqabfX2mQoJ2ubfDE44GzPAFZS3LjsfdXw&#10;4sYNN8D6QsGwoLOP7gwCAtbkNw00x+UquOPSuT+Gdrc2HgLw5BIACbKJX7/wiuzjjEf7sfdHI9ak&#10;oKKl2j0o2j0oAioqXaPSjaPSgCKhl3KRnHBGal2j0prICpHtQBz0cUljHJZSFrxZmLeZ2UdMY/Cv&#10;zo/4KcfG7U9H0Gw0Hw/ez2V1Z3rJN9lnwduBwwxwK/SINNDZzRwY+0sSUz0zX49/8FDvCOpeCfiB&#10;qnibVwqxaneMimM7ske3brQB4D+yv8FtY+PnxS0iD7HcR6PO8yS3xg8yJWCM3PQZJHrX7Z/CP9nr&#10;wd4B8K6dpv8Awj+mvf20IjkvltgjSkEkE/8A66+ZP+CRNsLX9n69uolX7KurTbiRls4xxX3Vca1Z&#10;TMqsXznjAqokS2IrPQ7mzvo5vtjPEowYsYB/WvhX9ka0s9U/bH+PkV/YLMi30oUzDIOZj0zX33JJ&#10;NIQ0ONuO9fCv7JaTyftdfG8z42LfSYx/12NWvMg7/wDa+/ZF0T4peEr+60yG103VfLijjmgtA8qg&#10;Sbjg5B5zWb+wP8QL3VbjxZ4MvJ5rg+FVgst0j5B4fouPl+70zX0T8UviNpHw48J3fiXUJWjhtdqs&#10;ygE/MwA4/Gvjn/gnT4j0bxh8ZvjxrGjGRzfX8ErNIMAkiXHHanrbUD75mk3W7eUMf7v1qaFQsa8Y&#10;OOfrVfS4Z7ez2zY8zOeKminSRmC53KcNmoZSJKKKKg0GSQtMm1XKH1FV7m6FrtVF84Hhsf1q4CRy&#10;KhhtY7fzNgPz8tmgDP1TWBp+mLcR2fnktjylPI689PauBvvh74P+KSTSa34T09bmPMcb3cIduecj&#10;I9TXqEcKxtuUc9Oaq6lp8FwVnkB3xDK4496APE/EOh+Av2btFg1qDw/pSTSSrZ74kWBsNk9ef7vS&#10;vXbXUo9Y0uyeLEC3cKyIAcgAgEY9a+OP+CqUkOj/ALOOn6qhZZF1yAls9gkh6fhXn3w1/wCClngv&#10;TdA0S313VJEls7aKFfLg6bVAOefaq1MT9Gra38m3W3E4MidSOv5VUa4m0pvLcNdb+c+ntXw3/wAP&#10;Pvhm2rSy22r3BkYDObY9MfWn3f8AwVQ+G9wubPV5mdR/Fa9/zouM+5bNCsj3TybVkHER7e1cb8Qv&#10;EFjp/g3Vbu+sI47eKMl2lOFwO5OK+Pov+Co3w6mkIvdXlGORttj1/OvHP2oP+Cj+g/EjwHrPhXSN&#10;Raaw1KyMEg+zEMc56HPHGKQvI/TP4UNpupeENO1HT4oVhuIgytDggj6jrXYrcb5AoXj1r4H/AOCb&#10;f7T2leKvBVr4MFyzrodjFGEMWCvUcnPPSvu2YzW91HIuPsuMt65poexauo0kC7yBg96lXbt+XGPa&#10;vgv9uX9tjWPgvHBb+G7iFbtbpoZFng3DG0EYOR614z+zf/wUy8aeM/HFhofiW5tAs5dmFvbEfKF4&#10;53etFwP1corn/CPiiHxJoNjeoxZp4VkzjHUA/wBa3Y9235utA7jmptOam0mWgrz/AOOXw5g+KXgG&#10;40O42+W8iyHzI94yAccZr0CmyTLbrub7vSkM/F3WfjJ4/wD2UviNq1lMus3miNqTxW4VmhiWGNyA&#10;AMEbdo/KvsH4Rf8ABQLRvGng+yivbRLe5bczPPfAtwxxkFR2r6B+O37Ofhj466K8OqWsk80cMqw7&#10;XCDc4PXivzN+K3/BKrx9pfiC5uPBMFnb2GFEYuLtifujdn5fXNAH3/pv7YvhSTT7xpvsUnlKMI14&#10;vPXjpXi/xI/4KpeH/h9NPZWXg1r8xFcfZr4AnIBPAQ+tfnn4q/YT+JvhGSJ5ktRNyWK3BIyMZ7e9&#10;avgz9iv4i66sd9DFanUJcgl5W24zj0oA9K+Nn/BSLXvi/JFpPhWy1Tw9NeRtb4t7wsdzkgEjaMkZ&#10;r6K/4J2/s363DrSfErxFr82oavqlg8Esd3b4kUCRSMtnJ+76VV/ZZ/4Jk22g6hBrnjbTw+oQ3Udx&#10;DJb3JIA4J4x61+hHhfwZp/g6NbTS42jijXAVjnqcmgDoIo/LjVM52qBmnUc/jRQAVKv3RUVSr90U&#10;ALRRRQBC0224VPUVBfy/cAODnmlmZf7QiB+9jj9aQ2ZknkaT7vVcGgDN8Y+LIPB+jz6hOqtHEASG&#10;faOTjriuK+H/AMdNJ+IuqX1jbNDbPZjLEThu+OmOK3PHfhnT/HXh660zVldrabAZYzg4ByOa/Erx&#10;p8avFH7Of7RPxEsPCskMdmL+aBFuR5h2rIwHcelVHcUtj91hcQScrfJ/30P8af8AbbeHG69jH1YV&#10;+HsP/BRn4s24ws2mn/tg3/xVR3f/AAUQ+K94uHm08DnpA3/xVaWMj9xJPEWnZ2fa4GPpvFQy61o9&#10;vtL3Nshk9XAzX4Tyft6fEqzk+0vPZDaduPIb/wCKpdc/ba+KdzNor3k2n/ZbiT5dkTE7TjPejlHq&#10;frl8ev2l9F+F9i8UbwTyh05jughw2e2K9Z8I+KP7d8J+H9TSIsuo2kU+Q27G5QeuOetfgd4m1fxP&#10;+0Z8QE0W3lil1Aok5DZRdqHn19a/c39n28jX4TeE9IOftemaTa21wMcB1iUHB7jIoasgPTKKKKxN&#10;QooooAKKKKACiiigAooooAKKKKACiiigAooooAKjmjSaMrIoZD1DDIqSq98JWtXEGPN7Z6daAPxE&#10;/bak8UeOP2ltc8LahealY6AuppFpxnZvILOqj90Dx37V6b8Of+CRr+M7GPVNU8cXllIH27JrT+Ha&#10;CDlu3NfVX7X/AOyavjyHRfFWjWytrel339p3DyTYX5FBBAxz06V6p+yh401L4kfDOe71jb58N41v&#10;+7XbwqL/AFND3Mj4wm/4Iv2kciu3xSuI42Pyr9mAH0FSyf8ABFewubkTj4jz9MfLaLX6RxyWOtXT&#10;2Z3l7U/TnOK1IzFbMIgTnrVWA/Ma+/4IuabdCND8SZEZeM/ZFzWT4g/4I56b4V0Wa6m+J8qLHgnf&#10;bKo5OOpr9SG0xHmEmP4t3WuH+OPh258QeCdQgtQDNIFC5OP4hT1A/Kj9mn/gnzpHxi1rx/pDeMo5&#10;zoVybVJfJWbPJAOM8E4r2HQv+CQ0uga4JrL4hX1qAOsNqFH6Cvbf2DfgXr/wf8VfE7UdXSJIdZv/&#10;ALVEUk3HbuzyMDHFfYkeqRXE/kxE+bjPI4xUGp4v8BPgfq3wp0m7s7rxXea2EWJE84n5QikYAzxm&#10;varHf9nXeSW569aqQyNpv2uW7OEY7l28nHOatafew6harPBnymzjIweuKALFFFFABRRRQAV8+/tr&#10;fHO7+APwvtfEVnpdxq8j3qwGC3fY2D3zX0FXnfxy+Eej/GTwe2k61C81tC5uFVH2ncAcc4oA/JL4&#10;mf8ABQIfEjX7XxAfCk1lq2nxCCFZJ8zHByCp6j73auo8K/8ABVzUfDOnxWt14S1KeSNNhZ7sgn65&#10;rl/2W/2Lb349XWteIpbNZLLS9YlsQXmKMFTaeBg5+8ea+mV/4Jf6Tf3EslxpgKupIxdc57dqAPHJ&#10;v+CuF/fAyweD9RigXh5FvDtU+pIquv8AwVM1CfM0WiX3PPy3x/xr2HR/+CYOj6fZz6Zc6b8ly5O1&#10;bk9Dx1x7Vas/+CXXha1kkiGlthRj/j6P+FAHgF5/wVW1a70W4i/sDUkZiP3n288ciq/7MvxHuv2h&#10;vi/NqN4s1v8AZ7mC5VZ5DIc78dfw619MWP8AwS18FXGmyxyaTIWZs/8AH1/9au9/Z8/YT0b4N+Kr&#10;68srEwRv5e399u+62fSgD7GtV22sI/2AP0qSkRdiKvoAKWgAqVfuioqlX7ooAWiiigCrJlbrOzcM&#10;dcUryCZSitsbpwelOa8jSfyjndjPSovsrCQyKOpzyaAM+5tRp4M1zqfkR9CZH2j8ya5fxF8YvA/h&#10;mMPf+J9G81QSomvY1II64yaxfjxpXi/VPDdzH4f+zmTepXzTjjjNfjB+1JpPxQ0TXoU8RfZzbzST&#10;eV9lLE4BGc/pVR3A/R34yf8ABSbw18PNQuINOtLLxGqlVAtdQRuq5JGD68V8N/Hr9trxH8YCzaFr&#10;+oeFwInQ2tvqJy5OcDAPbOK8G+Dvw2i8a+KPJuUmbMeT5jleNwHf61+pPwx/4Jq/BK90W01HUdLu&#10;nvPLjlJW643EA9Meta6ID80fCvwt+L3xrVIb3T/FGt6S482O+e3lnicg7eDjBIz+lfX3wa/4JVjX&#10;NPmvNY8Sz6PNG4Kw3VkBkY5IzX6LfDz4V2Hwv8O2ujeFIBFpNsNsQnIZsE5OTj1rrNWuNPtZYYr0&#10;Mskg+XyxxSuB+Vf7SX7Acnwx8OaXe6PNL4glTUYl3W1jyVyCTkDoOlfqZ8PLqebw/aJPaPaskajD&#10;gjPFQeJfD1v4q0S3tIFLRxyBwGODwa6y3jEMKIBjauKlvQCWiiiswCiiigAooooA5tpIvEV1e2Wo&#10;aQslvDuCtcR7lcdOMjuK52T4OeANUhaGXwfoUcrnhWsYskdc4xXcT3f2WRvO4VjhcD+dUL/bb/6e&#10;eHQbQe3p0/GtUZMTR/D2k+F7MwWFla6ZEEC/uI1iGB06CrNjEJ4w8V7565xuVsivya/aS/4KX/EP&#10;wn8SNb8L+Hp7IrY3sloRPbMeBjbzu969e/Yp/bI8aeOta0zw/wCK5bbzpmlZ1t4CBgKxHOfanZgf&#10;oa90IWWNx947fmPXtVhIo0+ZVUe4FVPJTUoLWduTgOvb3ovJZbSHcuAucVIEtrdNI04eMoqE4J6G&#10;sbxV4N0zxtpxgu7a3lDMGJkjV+h46it2NvNtVz1dB/KmQRm0XLcL0qGaLYjghjsbe3t4gpSFQoCg&#10;AADgcdqtRszyElSBioreDY7M38RyKt0hhRRRQAUUUUAFJ0paaw3Kw9RigDKu0RphewTB0hGGjQ5B&#10;+uK+Q/2+PgPN8ePBWnx2lpJHJbzvO7wW3mM3A68e1fXmk6X9itZ4JRgSMW4OadqhtLOx8mUExzDY&#10;OM9qAPzG/wCCZfx4sfhBoQ+GHiOGGxlvdRnnFzfTiEhQpIOxuxK4r9LNP1bSvECltPe1uo8blkgY&#10;OCPUEV8M/Hf9gNW8TReLPC1oI7q0hwsklx/ExweAPQ1v/shr8ZNL8W69omuf2aNGsoUS08rJfvnc&#10;e9XEmR9owwk2rW32jZKzZBzz+Ffj7q/7Vx/Zp/ah+LZNg+qPd6hcRDy5xGciVj+OcV+vtrYXJvo5&#10;58ZAwcGvyV+PP7Afjr4s/tDeK9b0aCz+zXGrS3B86cqWQyEjsfWtFuZ+p5F8ZP2t/G/7STSeHtJ0&#10;zXdOiu41H2eGeRwdjFt20da/Rz/gnx+zjN8EfB99rFzcST3mvWltPMs0GxwyhsgnqT81c/8As1/8&#10;E/7PwHqNrq3ieyA1KFnAeC43LtKYHGPUmvsbRbqz8saZpudliBEyt2Hbn8KG+gy5ptxNKy+YjoOf&#10;vZq7HGiuxUgknnFZurat5MxtYT/pBAIyOPXrV60i2wq5/wBYwBb0zUPa41uT0UUVmaBRRRQAUjqG&#10;Rg2Ap656UtMuEaSF1X7xBAoA+JP+CtNssn7MNnECCr61Cg9MmOSvhnwL/wAE19e8YaZZXj6jqVtH&#10;cRK4/wBBbGGXIwcciv03/bU+Dd78ZPg/pmg28Syyw6rDdMrPtACh++D617T4N0M+H/BWkWSIomt7&#10;KKI9xkIoP8qZkfkRN/wSz1TR2Mo1zUZNx2/8eBFOX/glvqemqWOtag+7nmyI/pX7H/Y0vrVFuQCQ&#10;cnHHNFxbWt1hHx0wOlFh3Z+NMf8AwSx1TUZiw1nUUDc5+wH/AAratf8Agljd6Wm6XU7y6xz+8sM/&#10;h0r9gbezht1xGoxjFDRLcxsjqMdDxQI/Nf8AZf8A2OdZ+DXjLV762ur5orpUXYtq0YAUk9hX6O6f&#10;5t5Y7JVaNunzZz+tW7exitCTGuKrPqySTLDCf3jdMjiiwj42/bA/Y3/4Wmi3sM7SSSTtKUjtfMI+&#10;UDng+lfNv7Nv7A+paP4/sNWvpLy3aFnTbcWJXjb1ziv1jaYxRj7QAc8cDNRWdnbbhNEuCCRRYZm+&#10;D/D8fhfw/YWLSKxhhSPJGM4AHT8K3ZsiM4GT7VWureSeRTxhWyKsTSeTEW9KYDY93U5/Gn0K/mIp&#10;HcZopM0WwVT1a9axszKsBuTuA2AZ/GrlMmMaxkycJ1pDKd1bte2EcomaxBj3Njjbxnn6Vz03jLwr&#10;4Zh26x4p0yPbwzXd2i8npnJr5N/a6/bel+FFrdWGjXaJMBcQuJINwyoIGDmvy98eftRfEP4yXlxb&#10;SSW5hlKsPLiKn5QPc+lAH7gXHxE+DWtXD/aPFXhG5ZG4V7y3c+4+9TY/iv8ACLRrkWtpqnhRZF6L&#10;DcwKeeegNfg74V+GXjCbUEaPcL24dfJ3SMRuPrXp0n7LPxrhhHiVmseT/wA/DduOm32oA/d3QfEG&#10;n+IYVk026geLgD7O4Ycjjp7VsSxtAm4Es2cH1r8Tvg3+3l8T/hdr1toGstax263KROy2zE7VIU85&#10;9BX6mfs6/HZPjFotpNJOJbiSJpWATaOGA9fegD2kE7QfaloooAKlX7oqKpV+6KAFooooAYypvDEL&#10;u7HvVO1mlkvrhGVgg6E5wfpVqSMtMp/hxzTLq7isYwz5APAxzQBkeJLiPQdAuLl1WQIQeeO/rX4D&#10;/tKaX4h+In7QvjxfDnhm91N4dTnaRrCBpDjzG67QeK/fy+sbfxVos1rc5aFzhsHB45rw74c/sreE&#10;vBPj/wAT69FayedqsjO7eaGzls9McVUdyZbH4YL8F/ib/wBCHr5/7cJf8Kmi+CXxPbn/AIQLxB/4&#10;AS/4V/Q2vwz8Nr0gb8x/hUq/Drw+vAgb8x/hW3MzPc/nkuPgR8SriErL4G12JD/E9i+P5U++8H+K&#10;fhbaRDxT4Z1JIdQGyzk1C3ZFjI6lSw46jOK/oXl+GPh68jMTQPtPoQP6V45+0t+yhovxn8D3Frc2&#10;nm3ml2twdLxJtCysnG7jkZAo5gPyb/Z9+HXje48T2/ijRfC2r6lYurRLf2drIydRld4Hb0zX7hfC&#10;yOTT/AfhpZNNNrdSWEAuAybXD7BndxnIPrXy9+xd4q0j4I6HZ/BbxPIqeL4DJemOJd0flEgKd5xz&#10;x0xX2RJLPJ9jez2+Q2C2eu3jGPwqX2A1KKKKxNgooooAKKKKACiiigAooooAKKKKACiiigAooooA&#10;KZMxSMkLuPpT6KAM+6gSa3ZpiPKwS6sOAMc59sV4j8av2h/CPwB8H6hqGltpt1d26iVdLhnWJpST&#10;jsD6elTftGfHix+D3hfU59RunhNxDLFbbEDYkCEjt61+Hnij4ueMPjx4+S2e8S4aUNEgaFE+UMzD&#10;oPcUyeVH3R4x/wCCt0OnzRSW3g6N5mk/eJFqKhh9fkrntQ/4K9XFzeC6g8EM8m0AQJqQyeMf8865&#10;b4T/APBNrVPFUel6trGnW1xa3gjnYC6Zcq2CeAwxwa+vtE/4Jd/Cixnhml8KRh1Xki9m64/36Q7I&#10;8p8A/wDBXuTxFqNhp174B/s2CSRIpLubUQVQE4LH92On1r7i8C/HTwZ48mgstP1/TNQlmyRHDcLI&#10;TgEkY9sV+Y3wp/ZH0X4ufFL4u+GdH0yN4/Dt2LWKOWdgE3B8AfNz075rmNX+DfxD/YhvP+Ejhkt7&#10;KLTypLQ7ZsCRtnRs5+/TCyP2lsrW1td7ReWBLz8oABps1rE0xdHVXxjCjmvOf2fPiBD8TPhzoWoS&#10;yGe9fT7ea4Yrty7ICTge9emC0VbncF4x60hjLmHzGgBG4dDnv0qwsCRrtRQijoFGKJm8tc+got5P&#10;NiDdaAHeX70eX70+igCNl29802pH7VHQAVg+MvEGjeHdNWfWtWt9HtXbYJrlwik+mTW9Xy5/wUMb&#10;SF+DdmdYQvbC/Xbtz97Bx0oA7rQfGHw48E3G7TvE2jW2ns/mzNDIiIW6EnB64A5rq9F+MngvxtqU&#10;un6P4n027lhHmf6LcK5xkDoO2TX4tfArwX8Qvj9pOpWOlzQvZS3r2irOFTgBT1wOxr9Fv2PP2I4f&#10;g5dHVdb06BdQns/KllhnZtz7lPTOP4aAPsmFxOgl2gleAeuawtX8VaZ4fkkluryBCxwyO4G361V8&#10;deKE+Hnh271u7k8rSbGLzJioBO0eg78V+NP7Tn7dnjLxF8UtZ0/wpqoOkG52wLLaoSFKgdSuaCW+&#10;x+wml/GzwLql0qw+KtL87JAiW5Uk8c12ljqdrfRi4t5UlhkGVkQ5DD2Nfg54e8C/E7TbyPUtLlt4&#10;7lSWVmVTyRzwRjvX29+w3+1hrOs+J9W8E+PNQM8+kxRRwxxwKoEjPjqo569zQTdn6IbaNtIjBkVh&#10;0IBFOoC7G7fepKYBipKCothRRRQUQtGom3kAnGKZcRmfbhimPSppKZQAxY18kRyYkA9a5zUvAPh6&#10;/DtfaRZXjHJUzQqxX1xkV01RzQmVl/u96qO4notD5d+L37EOifFC5mvNO1ePwvK7KwFnZjICjGMh&#10;h35r5O8eeE/ih+zbqUR0ka942s4y0pC7olAQ4C9W4IFfqi1vCpJK/qa5zXodC1RWtb6J5FkUoQCR&#10;x0PQ1pczuz89vh//AMFCvEccUWmeJPA114fESljc3l7wTn7v3B2r7D+G/wC1N4C+IGnSXFxrmj21&#10;xCQixtdq7Hjmsrx/+x58OviNp7O+h+fJI27L3Ei9iP7w9a+IPHX/AATb8feB/P1DwJb2GnQRgyMJ&#10;LjzOc4HDE03ZhzM+4PjV+1RoPwh0G11uzls9XS6uUthElyEAz3Bwf5V7R4VvxqNjHdI/mCVQxAOd&#10;uRnGa/B746L8Q/DOmaR4c8X3MMy22ow7hAigFiwYcgDsa/dzwTY2+meG9NSBdvmQIx5Jz8opNAmz&#10;o/M9qPM9qZRWJqP8z2p9Q1NQAUUUUARyQrJjdg4Oaqatpo1GxeDf5YbHIGe9SNMyysAeM1OrlsA8&#10;5p3FZH59fFr/AIJbaR8RfFmqa4/iyS0mvbh7gqtju2k9s7xnFe1/sq/sbaZ8AdJsl/tX+257d5GE&#10;81tschs8Z3Hpmvpea1STGVz+NOt4RBHtAwKfMxcqKd9pJupbZkmMKwsDtUcEelXJrcTR7SalopXY&#10;7IqT2PnSQsJCgjPQDrUl5b/aodgbZznIqeikMhaDd5fzEbf1p+0+YWzxjGKfRQAUUUUAFFFFABRR&#10;SUAZ+oWouJkH2jymIwF7mmyWxaNIZBuEXO8jOaguHW3ulnu+XTlSvpXyB+2l+3Na/B2xtrLw9qMt&#10;nqouWhnzbBweBwMgigD671DX9GhmH2vU7eNccxuwwaq2/iTwpayPLb3+nxu/DOjKCfqa/Djxl+3Z&#10;8Tr3xJAZ9WWTT2jzIqWcefUfw1zd1+278S/tD/ZtQPkfwA2idP8Avmqirky2P3wXxjoKvu/ti1Pt&#10;5gqtH4g8MxzTSrqdiry9WDAHPrmvwR/4bf8Ail/0Ef8AyTj/APiaP+G3/ij/ANBH/wAk4/8A4mtO&#10;Vkan7wa1420LStBnf+27ViGB3eYB3Ar5f/Zh/aW0nWPi18SNL1K/t7SO2vo4rZ5rnPmg78lQQPav&#10;zGn/AG0vH2qaVLa318zByCR9lQdOR0WvObH4r6ppfiRNa0aR0vJJxPdt5QOSDkHBGP71UoiP6QI7&#10;6G+ulltkS5iI4mTkdOmatWqMryFsgE8A9q/LH4Lf8FQtO8O+F4bTxLq92t0rsX2WGRjtyFr9C/gd&#10;8cNF+Nfh9b/SJZpgkKO7SxFPvDjHAqJLQa3PTKKKKyNQooooAKVfvCkpsjGNGYdhmgDIWOS48QXE&#10;UsRNvsyrNyM8dK5Dxh8UfDHwn0XULrU/EFisygyJBcziMkA4wM/WqXxy+Kv/AAr3wi17bztDdebs&#10;LbAw+6xxyPavxM+Lvxr8bfHLxdq+ma7dC9jFzLBa+XAq4jLkgEqPamKyPtr4vf8ABWSy8Oa1eabp&#10;nh2DU4YWXbcW+pgBwVBOAEPQnFeD2/8AwVA1Se4aeTQZrfa2RG2odR/3zXHfC/8A4JzeM/G2iWmu&#10;tb2kmnXQJjU3BVhgkHPOeor6F8L/APBLmPWk8y40W2cxkKf9Mcf+zUhcqK/gH/gr5NZ3UVnfeCWW&#10;DaE+1TakApyRzynpX3V8H/2qPB/xZsUMesabaXcjiNbdbtZGY7QeOnrivh7xT/wS/kuofsNhpFrG&#10;8TZH+luB0/3q8V8bfss/Ev8AY/lfxLZfY7QWMRvswuJW7jODnPTpQOx+2liUmBljlE0bDKsOQfpT&#10;LaFbiZZmQRMuQFx196+W/wBg39o64+NXgq0t9SvGuNUt7OOS4zCIxuOemB7V9STSMmqQxqcKQSR+&#10;BphZCzx/bpDHnb5Zzn1p6QnzFk5QDjb2PvQy/Zpmk6BzirEn3h9KAshCc+1Qz2/nNktgYxipaKQW&#10;FjT5FXP3RineX70R96fQMZ5fvXz7+3J8TLz4Q/AXUfEVhbSXlxDPGghjk2Eg5zzg19C18nf8FOPt&#10;P/DLGr/ZP9d9qhxxnuaAPxt8Waprnx28eWSwfap5tQviHtkYymFpH+6emTzX6Zfsm/sB6b4d8K6X&#10;rmvX4tdQKyJJp93YgFfmYAk7u4ANfD/7JWn2WhfGLwk1yrC6u9XtC2GPLGQZr94JtHsr5dzxlgfc&#10;igDnrX4e+GdLhsoo9AsJNihfOECjpjnpVy60fSWY2r6dbR2g5EhQbc+mMetaMd0t1HJBCeYxtGe3&#10;pVDUIZbyyGnrg3SsGIPTGc9fpQB5t8Xv2X/CvxY8P3ljb29lpMtxbPALqC1VmUsCNw5HIznrXwv8&#10;HfD+ufsX/tPa1od1Pea14Wg09YLfULomCF5HdGwAdwyMHjNfqOskGk2O52ChEy2DnoOa/PL/AIKA&#10;fETRtYmj0bQXf/hJI9St5JSynb5e1gevHcUAfoTo98NU0mzvABi4hWUAHI5APX8auVzvw53/APCA&#10;+HPM/wBZ/Z8G76+Wua6KgAqVfuioqlX7ooAWiiigCtfbhbuyZLY6D60y3zcQKJUxtGfm5qyzruCH&#10;qaUr8pHtigDlPHcP9qeD72G2ufsTNgCSPqDmvy0tf+Cg2qfs5/GzxxpF3o0/iqGG5kt4/MvdgXbI&#10;RkAqcZxX6p6rZxW/h25WZfl3ZPP0r8Af2rrS2j/aC8cvajDnVLjP/fw1UdyZbH3FB/wWTMn/ADTn&#10;aP8AsJf/AGqtK3/4LAJNyfAcaf72pL/8br8rJI7n+E1B5OpHG1l/8drblRlqfq5qH/BXyG1s3m/4&#10;QmE49NSH/wAbrH8Zf8FcN9ppUUfgwAXuUZ11EfIDgZPyV+X9rpeo6hMsNwQ0TdRkCn6heWcjW9sY&#10;3c252/KDQkitD3P4s/tGX/jL9oaHxhpkcllK1rHbeXBcFjjdk/MB/Sv3O+CN3PefCLwZeTFpJbjS&#10;LWVyxyQTEpOT3r8Sf2TfgFZ/FzxnatLp5mjZHcea7JyCOwI9a/cLwnod94d8H+FtKsdscFjZwwSK&#10;SD8qqowCfYUpCOy8z2o8z2pnOOaKwNh/me1PqGpqACiiigAooooAKKKKACiiigAooooAKKKKACii&#10;kZtoJNAH4l/8FGvjNq3j74ta/wCCrO0nij8O3pnklilLCRTH90rgYH4mvSv+CYv7ONn8QobL4i3K&#10;KkdreTWjWzWwdG+RDndkAdemK47/AIKN/BTW/hf8TNS8fwyWyWHiXUBDKsbM0jIEAIIIwPwNfXn/&#10;AASzuLSP4Dy2+kgW9o2qSsYmIzu8uPJ70AfYWk6TDp8b2sdssMUa7EYLgAdBgU690d5NJkgS7bcS&#10;CJB1HP1rQa6EbbZcnJ2jFFwy20ZY/wCp7gdc0AfB37AscWl/tGftCIky3MrarBv55BxL1r6x+Kvw&#10;v0r4gaPef2s8FtC6AM08QdRggjOT6ivjf9jHXNO8I/tJ/tCXN62PtmrRNFgjIwJOuT711H7YP7dG&#10;i/DvQNS0G3mvF1ho43SSONGQAsvfdnp7UAZP7CeoahefFT4t6LBLNNp2i6x9khdCSnlqxAIHQD2r&#10;73t7do5gSxIx3r88v+CY+pXWmax4+1rVw0r+J7yK8gaNf7/PzZxjr2zX6HTSSQzeYT+5xjA60AJa&#10;TebJOGHCt3/GrK42/LjHtVeGIRrI+OJPmqW3x5QwMCgCWiiigBr9qjqR+1R0AFfFP/BVyzj1D4C6&#10;JBLqH9nI2twDzj3yRx1Ffa1fEv8AwVit1uPgDopaF7hY9bgkKxgk4BBPSgD339n/AOEeg/DHwRHF&#10;pwtdQeVhP5kcKoQSoGOCfSvSbzSn1CBH89rTB3FQOnt1rwb9m39qDwL8UPCMTaBHeW5gf7M32pUT&#10;5wqk4wx45rrvjZ+0Fofwc8If2vrE0ktvdMbeJbXYzByrEEgkccUAfKH/AAUo/aQi8O27+DNPljnt&#10;tU0vEl7FdbVhYs45AByflr5q/wCCcP7NN18SvG/iTUNdgmi05YIpbS8ubbelx8zZKknHYV4j8VPE&#10;XiP9pT4xafodndqzXmYomnXaoXzGIBIBr9mf2VPhJa/C34O+G7NIYodWjsliu5kclXwT0yB/KmRI&#10;9J0Twd4Uso1tIrXTriXsBGuTx6V+eP7Ynwz/AOFO/G7wZ4p0mVox4i8TW9rJBbx+UFXKnqM7hx6C&#10;vuPx98SPCvw30u41RhIJ7dQwaJlJ5IB4J96+J7Tx8f2pvjXJa6zMt/ougahDf6dDNhGifcBnjOTx&#10;TZJ+lunndp9se5iU/oKsVV0+RZLOLYMKqhefoKkuLhbcAsCc9MUgJqfVeG4WcAgEfWrFIqIUUUUF&#10;jJKZRcSCFS7dOnHWmW8y3CsVBAHrQA+qt8ZGKxojEPwWH8PvTlvke8Nrg7wM5xx0zXmP7QXxrsfg&#10;/wCFbq5mlkS7e2leBogp2soHJBI9aqO5Mtjt7i807wyxn1HVobePp/pDBRnr3PoK5S+/aC+GFjIy&#10;3njHw/BIpIxJeIDkV+PXxo/b++I/i3VZ47TWy2lHYyRvbLvDbeemfevn7VPEXjL4hXDXCeacEhma&#10;E8k8noDW3KZn9AOlftJ/DTVNQaztfGmgyELkeXfIc8gdPxrurfVINSULbFL+3fq0ZBAHbNfzy6bo&#10;vjT4f6HD4jM6QeY3lbthznr3GO1e1fCP/goB8a9HuFtr/VLhbMuM7bAAbQPU0rID9O/2mf2ZdN+L&#10;mjWoiWOznW8jnLR2oc/Ljg8+1e9aHZDTtNtrff5nloF3YxjjFeEfszftNad8XPCdhaXz3E+vLC8t&#10;xI6KinDsBjBz0xXvGjw3MccguXVixyuPSpe2o+pfop+w+o/KjYfUflWRqMqambD6j8qfQAUUUUAJ&#10;tHpUcnBqWo2jZj1FADV3e9SrnbzQq7aWgAooooAKKKKACiiigAooooAKKKKACkb7p5xS0jAFSD0o&#10;Axrjy4bWW6SRbry85Ucgn0r8cv8Agov8J9cvPiU2v3kF5Y6RqWpERSSQnyh0HynoetfsbHZLuKQD&#10;ZaMf3inqfWvOf2gvgj4f+Mnhiw0zVrKO7S0kMluskhARyAAePpQB8/fse/syeD9O+HM0T3Vhr87X&#10;JZZJLZSwBH3Rkk8V7z/wzb4Ubk6LYD2+xrWd+yr8Gda+Dngm6sfFNzZ3Wom8eWKS1ZiqxngA5A5/&#10;CvbIb1LiV0jOdtXEmR5J/wAM1+FP+gNYf+Aa0f8ADNfhT/oDWH/gGtesyX4julgOSzDIIHFTmQrg&#10;kgA9MmquzM8XvP2cfBTwNbS2WmW8rYIzaIDge2a+S/2Ovhh4b8UfG343aPc2ViYdN1GKGFngVhgh&#10;+QO1foLrGmxag/yKDebcK5PAGea8G/Zw/Zt1P4R/Ez4keI9Wezkg8SXcdxALd2LALvzuBAAPI6E0&#10;wLGtfsX+FNc0+SCMWUO8jDrZKcYOfWvRPg98LYPhja3NnbkNGVWNWEWwMB3xmu3WST7QEhbbHjoa&#10;vRN5nH8S9TUu9iluLRT9h9R+VGw+o/KszQZRTmXaM02gAobC8np3zRQVDDDdOhoA+Jf+CoF3JqHw&#10;TtdPS5bRY31eFRqCHGcpINvb19e1an7H/wCyZpPwf8Fxz3KJ4ql1MR3onurQBo9y5xkk5+914rO/&#10;4KiaK+s/BPS7aDaAmu20nzdMBJDX0d8JdSk1XwT4ZXTJ0S3t7CCOdWIyW8sDjH0oA7jTbCwsbGON&#10;LOG0jXgQKoAGT6VdYCzH7iAEHk7Riq/nW9xdNbyKWlUZb0okuJobmOJmHzdMUAK113FqDJ3Hf+VY&#10;viTwjYeNtPmi1S0h2Mnlnz4wwx179ua6CaSO1USSAlmO0kVmeJvE1n4X0K61HUZN1tCm91QjcR7D&#10;NAHwB+z/ABx+CP2xvixpNpIIrGHyliSP5EHzN0A4Ffoeyl7yGTGVC8t2HHrX5n/BO+l+J37ZnxXv&#10;fD58m0VoX/0jgkEt6Zr9MLdzCqW8hzIy8EdOlAFiaNbgABhkc8c0ioUGC26oIpfJnkB57DFWI0fb&#10;85BNABRT9h9R+VGw+o/KgAj70+mD5OvP0pd3saAHVzXxA8G2njrw3NpV6IzA53fvEDjIB7E10e72&#10;NMlw6bSOtAH4XfEj4N+IfgJ+1toXiS6tL5NBbxV9qSSWIwwCFJwcg8jbtHX0r9hfh58WtD+KmnwX&#10;Wn6pZ/vgSEt7hX4BIPT6VlftA/s96L8aNBEV5ZRXF3bwyi3aWRgEdl4PA9a+Irv9mv8AaF+Akw1T&#10;wj4m0Kw8NxMIorXbJJIu773OzHLE0AfppC0Fqnysj8ckYrjPiN4i/wCEF0u58TIouuNgg3YHTGc/&#10;/Wo+F9jr0Phq2l8T3MV3czQRtuhz1xluorZ8UeE7Xxhosun3MYksnBIjYkHP/wCugD8afiV/wUV8&#10;R33iPX9KtNEuhtuZ4EMeoE9GIGAEr0L9gn4b+I/jZ8br/wAW+Jra+t9Lu9MJi+2RtLHvWRAMMSAT&#10;jNe0aL/wTN0q48cXurXmmadLaPftOyieQMVL7sfd6/jX2f8ACX4SeHfhXpNvp2i2K2bQoVG1yRgk&#10;Ejn3oA7nT7NdPsYLZMbYUVFwMDAGBxU9FFABUq/dFRVKv3RQAtFFFADGdRIF4z+tRA+bK65IxUjK&#10;nmByPm7UziJ2f+90oA5T4kaXeX/he7t7ISvKwGPLBJ69gK/Lzw7/AME5dT+PHxw8fXfiHVtR8N2y&#10;3Uk0EklkWWXLngEsPXNfrNcXT2v76Rx5Cj5h3zWL4f1TRrvVr77CjLdZJmJIOTnnv600Jn59r/wR&#10;f0Rf+ahXH/gv/wDtlTL/AMEZ9EXr8Qrj/wAAP/tlfpD5gp3WruzOyPzgX/gjjoytlfiDPn/rw/8A&#10;tlejfCP/AIJxeGvhTqck13rcWr+a8ZC3NiAPlOePmPXNfZurvLDYyPCdsgxg/jUcMMOpQwmdS0kY&#10;ByeOadwMDwt8NdA8IwodO0yzR1yA8MKqffkVtWtjL9oZmZo0DZVT0x6VzXxT+Kej/CTwy+ral5ht&#10;1kVMQYZsnpwT7V03h3XLfxN4f07VrfPkXtulxGGxkKygjPvg0tQNKimTzLBHvbkeg61Hb3qXKSMo&#10;ICdciszUnqaqsNwtxjbkfWrVABRRRQAUUUUAFFFFABRRRQAUUUUAFFFFABVe+uGtbV5VXcV7VYpk&#10;sazRlHGVPWgD59/a2+B9v8ePhvFBKsiTWay3CLBGGYsUIA6Gvzz/AGZ/H3in9krxNBoWoaXcrpqz&#10;y3Ja/wB0S/N8oJzxj5a/Xqyt5muruCZla1K7UQdR615V8Uv2WfB3xG33FxpMU14YxGrySMAACT2+&#10;tAFr4O/HrTPi5ay7JbJJ1gWQxwShiCccdfU16MrW9jpTR31yIVzktKwGBnjrXh/wV/ZqHwq17UZ7&#10;SK2gt5AFRY5GJABBGcj2r3LUNDi1SIpfKJoSAGUHr6frQB/P7+0Z4p1Dwn+0V8Qm8P67cxte6tJl&#10;bW4KcjGOh561v/Bv9l/xl8f9asr3WG165hmYhpmV5R8uTjLA+lfqhefsH/BHxN4w1LWNT8Gx3GoT&#10;3PnvMZGyXJznrXuXgn4N+F/hpYx2/hnTl09Y2LIN5OM9f0oAzPgl8MNK+GngTRNPSGJbiGxghdnj&#10;VXDIgBzx1r0W5H2iHC/MM9RzTTZpIELgMw6nPfvU/wAlvHgcKKABUHkquccYp0aeWoXrVNZpJ5fk&#10;OFDd6u0ALRRRQA1+1R1I/ao6ACsPxh4P07xtpbWOpW0N1CMsFmjDgHGM4I61uVx3xQ8ewfD7RYL6&#10;4d0SSYRAoATk/U0AfkV+0N+yr8Svgp4+hvPh3H4i1LTGT7XMlmsiwiQswKnYAOgFeF6h4D+NvxO1&#10;aax1m18TCFG8wW0nnOqt04BJx1r9+JrGz8YaK5iTPmJt+c45xnt9a5LQfhr4Q/tm5hTTiNWjTMs2&#10;47Scjp+OKAPib9gz9hq48OQReJfFMOoWOq2d+zxW99b4LpsTB+YZwST0r708daJcTeGVtNO8xJEV&#10;hiAEHpxwK3fD9ve6fC0GoSLLIWPllOQF4ABrRhimW5ldmUxt90d6aIlufkbrX7InxQ8d+IhFf33i&#10;6GwkLBjmUpgZIzxjrXqHwB/YE1H4d+Mk1Y6xrxkMkTyLMpAYKwODwOOK/SK4uodPiZnO1RyeayNF&#10;16PUtSvY0kDLGMgZHH60WILd1NcWcSRQ25kCoOQD6Y7VdtmaaBDLHtbAJBHQ0xdQTyyzBjz6VHHe&#10;PdyEREgKcndxxVDLW4rKFCYHqBVioJt7RkRkB6ljzsG7k96llxHUUUUihjEM2wgHvTdqwqxGBn8K&#10;Gws24+lRq4n8wHnb0oAzda1SLRdNkvmCBhxluP1r8O/2w/2htT+K3jeTQrW9ZDa3NxbeXb3BJbcQ&#10;MYyfSv2X+ME00fg+aONsEMK/Cjwn8Mb3xd+08Yna3aF9dIdXcgnLn2q47ky2PbP2R/2KLzxwtvqu&#10;pw6gI5onJD2+UyHA6lTX6mfD/wDZt8JeC9CSB9Nsp2aNSzTWkeQQAD2rd+B3w7tPh/4IsbJIUSeP&#10;zATGxI5YnvXbalI5ljjB/dtww9RVt3ehB8Q/8FNPDOkaB+zzow0rSrONv7et1LwQKp2lXyMgdK+i&#10;Nc+B/hfxh8PYtNi0LT7Rru0VTcW9nGHQkA5Bx1rxD/gqW0em/s76M6q3/IwWw+Xn+F6+rfCurRz+&#10;HtMSJWR2gQAsOAcUCPzG8eeCdZ/Yd+I+oeL7b+0L/Rb6SLT4hdlo4AWC/dxxnOelfpt4R1CXxJZ2&#10;V/MDbMqKRGpOGyM96+Lf+CtHiK3m+CGh6axLXUev2xfGPUHj8K+yPh5eRaroemS2IMcMUKCQScEn&#10;b2oewzuaKKKxNQooooAKKKKACiiigAooooAKKKKACiiigAooooAKKKKACiiigApGOFJpaQ88UAZR&#10;uXvtNuTHHtcEqAnU18N/tSftXeIv2f8AVJJJdEM9o1wYopLh3VWxzxzivvBli062kZFwoyxxzX5m&#10;/wDBTbxFofiaTwzozWs8ly2riOX5PlIOB2NAHnll/wAFLfiL8VryPTNG8AzSPcfIrWryMQV+Y9PY&#10;V96/BPxx4rm8E6Nd32hXC39zCDPDIr7ozk9c8/nVL4T/ALHfw0+EulQ6vF4djivYf3iyQyFiNwwe&#10;D9a9ys5NM0fTrea3gkSKYYQdSPrzVx3IlsUvGfi+x8D6LNqepTwWtnCoaS5uHCKmeOScYr88PjR/&#10;wVIfTPE2oaRpmn6fdW2n3MkcVzDdH9+qkgHIPOR6VY/4KcftD6poOpSfDGxvmR9X05LhV8tTGf3j&#10;Dl88H5a+cv2Ff2T7P4/eKtcXxDp8F6LJUmc3LMgYlhu28c5zWnQg+gPgv/wVUbXvFdrYeINK0/Rb&#10;Zt5a5uroqBheOSccmv0J0XxbZfELRtI1PSr2K4SWNZn+yyB1AbBGcHpwa+Nf2gP+CYngrUvhpqcf&#10;grQtO0vxMfLFvdTTuFT5xuzx3Ge1U/8AgnL8QvEHh/xB448DeK7sXr+H3ttPg+zp8i4EgOCeSOBQ&#10;/ID9BbgRXCeUsgWT/Z61PalVTYrBmUYb1zWbJayW+pLdgj7OF5UcnOMVpW0cagyIMF+TWb2LjuT0&#10;UUVBY1/u1HUj/dqOgApskfmoybiNwxkds06nD7w+tAHj/wC0b8F4vjN8Pl8PTTzQeTcC6WaFcuWC&#10;MAOh/vV+Z3g/9obxz+x1rGtaR4n0+7MRvpG0/wDtaV4/PhVioK5PIxjpxX7EsZY7l2ZgYmGFUdc1&#10;84ftJ/sf+Hvj1oN7ea5plrfa/bxOmnXM0hUQ7iDzgUAec/DX/gob4V1/wxZavqOp6HYalcBhLZPe&#10;oGjwxAyN2eQAea7a3/bo8C3B8+fxHoMPlngG/j5/8er84fHX/BNDxzoesXEtjdaPHbAgIgmkbHyg&#10;/wB2vJ7z9kLx1ZyGC7msnDcfIz4x/wB80Afov8Z/+Cn+l+GreSPQI9H14rLtAt7wOcbT83DV8S/F&#10;D9tjxp8dVn01bO80SG4iNuTa3MnHU5x+NZ3gP/gnX8RvGV6psNQ0e3jZd/7+Vx8uQMfd68191fAP&#10;/gmfb+C0in8d2el6qVm8wtaXDklNo45A5zmgDpf+CcPwJk8F+GV8UXb3Vxc6vYxM811Hy5GT94jJ&#10;6+tfbEilr2OQjCqME9qyNB0XTvAvhnTtJ0aD7JptuojhhBztUdua3btQts5HBwP50ANRVkmcg8dc&#10;1PE5kXJGOahtV2xhz/EKsKoUYFAC0UUUAMk7UynydqZQAUjSJEpZyFXHJNLXzz+3b8Utd+EHwA1H&#10;xF4duhZ6lFPGiybA3BzkYNAEnxI/aw8DfDGDXBN4q0d9QhE22zuL6NW3pn5Mbs5zxivH/hr/AMFC&#10;fBvxK8rTfEOo+H9JtmDOZJr2MAEE4HzNivy2s/Cviv8Aaq8ZTS29xA+o3F7++nuQUUySty3AOBzX&#10;vUf/AASd+IuhaIur6pqOg3VsW2mOK4k3dcf3KAP148B/ETw78QNMuLjwzrFjrS2SruWymWUDOcA7&#10;ScZwa0tR8VaZ4T0s694k1CHQ7TOxjdyiKNSTgcscZNfkd+z58S/G37Mfxb8PeE4r5bbSdd1GOC8S&#10;KMMGVCeNxAx941+gX7Y3gXX/AI7/AAJu9M8LXlrDPNOkiNdNhcK3PIB9KAO7t/2pPhXfaglva+Ov&#10;D8rlwpWPUIiSc+gau8sdfsNXhTVNFu4dVhm+VWt3DqR3II96/BfTf2Z/HfgnUdQ2zWf9pRzN5Uqs&#10;5UMD1+76ivsf/gnB8cPiAnxs1L4beMtWin0/S9Ja4jijQKNxkjAO44J4Y0Afp+rFkViNrEAkehpa&#10;FYOoIOQRkGigAqVfuioqlX7ooAWiiigCBpCtyq7eCOtMhvFuLmWL5SU/OpW2ecuR82ODVGzsnh1K&#10;7m4w/T1oA5v4i6HeX/h+6is3uGlYDHlZ3de2K/Jaz/bs8V/st/Hz4h2M2iya+jXktusV5M/7vbIe&#10;QO3Sv2QGofZbF55yWVTjgc1/P1+15dWj/tK/EGeRGZJdXuSvr/rGq47ky2PrBf8AgtF4hb/mntqP&#10;+2rf41YX/gs54gb/AJkG0/7/ADf41+crXFvIv7tJKryR3L/6r5a1sjC5+kNx/wAFmPEAhJX4f2kh&#10;/uiVj/Wql5/wWW8RvZSJ/wAK+tYWkQjIkYEcdua/OF4NViXzFYD6CrkmnarNZrIzq21d1FitbXPp&#10;T4zftpeMP2gtN+wLos9lFNNGdtvK7AbT6fjX7H/s/wCkmx+C/ge5uruUN/Y1m7iQ4x+5UnOa/AL4&#10;P64bfxNBaXayuoG4qE9xX7+fDOaXxL8CdEtNKPkXh0OGOFpeArmEAE+wNEhnjn7Qn7a2jfBfxlfW&#10;EN3pl/eQKn+iS3QDYZQckZ964n4Lf8FK7f4l+KotGvdM0vTGnuUgj/0nmQEkEgZ5xXwf+3J8LfEu&#10;h/HHWrnX2hu9RCQh5rfcy4MakY+X6CvJv2a7W4T4weH2ntZ3lTUIvKkWI7UOT14rnNj+iG01VNSj&#10;V02pbHpMp4J9M/WtlfujByMda8t+E9jrl5pNtJezxvpTBsRdGDZPPT1r1JVCqAOAKAFooooAKKKK&#10;ACiiigAooooAKKKKACiiigAqrqa7rKQZx05/GrVMkjWVCrDKmgCnG0kNjAI135GCfQetRzWsbgok&#10;xLnoBVpriO3xFggdBT1tYlkDhcMO+TQBFIDDaqncrtJ79KZZ25s7MoGLncTz9asSDzWx/dNFACpj&#10;bnABxVNY5JLtSylUx1/CrdFAFVooopMSSlS5wue9NksUjfLykL6mn31r9omtW4+Vs/yqSZfOuPKP&#10;TGaAJVUQ2+YxuOMj3ot5GkjUyLsfutVry6+yTWsQyA528fhVuRTnNAElNZgvU4pFbsaVlDdRmgBr&#10;MG6HNNpWjVOgxSUAFfGf/BU5J2+AulvbyvE6avC+5DjOOa+zK+P/APgp3fW9h8CbB7lDIjakihV9&#10;SDQB5X+zf/wUU8PXvg2ez1+903Sr2O4MSwvMSzKFUBunrmvSrr9uT4e+GphqVp4j026u7lhHLAZG&#10;Hlg8k9O2K/K74f8A7KWvfEa+W50qWC1jMxUecGODwf6131x/wTg+IU148g1jTFBPG4NQB+lmrf8A&#10;BQLwAurWlnD4g0t1mjBZvMbIznjpVJf+ChHgtdQmtIdZ0uURnBPmtn+VfnZN/wAE1fiL9uhmj1rS&#10;1dQMfK3atLR/+CZXxKW8nuBrukh3BJ4agTVz6o/ai/bW8OXHgDVjoGsWV/qHkp5UEUpBY7146ema&#10;5D/gmH8fT8QviB4xTxBOunNHbQmFWlLb2LkY/Svn21/4Jl/E2+1COKTX9KYNn724DgV2vwr/AGJ/&#10;i38A/iRo+oWPiTTks7q/gjvEhj3GSIOCRyDjj6UE8p+xa3Ae4REAdGXO6vIf2nP2hNO/Z58LW2p3&#10;8ttD9rZ4ovtDFQzBSQBx7V6lC3k3FrAoxJ5SkntnHNfLP/BRP9nfVP2gvAOiWFjNbxyWNw05M5IH&#10;3COMU7j5Tw74d/8ABUj+1/EEUOpadp9jZ5bM7XBIAAOP4e/Ffov4N8RR+LPCulazCVMV9bpOpXkY&#10;YZ4r8RvCX/BNrx9rl4kMesaaisWA37h61+0nwi8M3Hg34Y+GNDunWS40+wit5GT7pZVwce1IaVjr&#10;6KKKBlWSTy7ncw2x4+8emaelxFu+Vw240+aFZ02sMioWtY4U3KuCozQBm+MNN/tTRZIMcn0Ffih4&#10;48H+Ifgj+1R4V1TxXp0mi6Lf6480d1OQFaNWBLcZ4wwr9xISt1bqWGQa8M/ao/Zp0D4/eEZlvNPt&#10;7jWbG1mXTrieR1EErBcNgHn7o65qo7ky2PQPhj4s0Tx34Ps7/RNSj1CzkLFJoicNhiD+tdkzrGoz&#10;jao5J7V+T3gvxN8VP2FNNg0/xXrv9reGbX9xFa6TZrI4kkbfn7ucYB7196fs8/tBaf8AtIeD72+0&#10;O3vbJrXbDL/aEPlsXKg5AI6c1pYg8Z/4Kp6qYf2ebCaKMSrFrcEg98RyGvJZv+Co6WXgaWOHTNNe&#10;8ggCRQ+cQXIwP7tdp/wVO1aS3/Z0g0dLee41KPVoizRIWBzHJ0x9a/Oz4P8A7HHjP4oXsMsV1a28&#10;SybCtwrDqCfSnZWF6HX6p8UPHn7ZnxBmttD8MNd3Mc0V1Pa282fKVSoLc444r9vfA+gjQ9Fs4nLJ&#10;L5a7kPY46V8ufsf/ALJun/s328fiK7tLdtYurZra4urWRyX+ckcE8DGK+t9N1aDVfmjR1KnHzDFK&#10;Q+pqUUUViahRRRQAUUUUAFFFFABRRRQAUUUUAFFFFABRRRQAUUUUAFFFFABSUtI2dpx1oAqPt063&#10;dmOYx8xLdBX59fGa10LU/jZqM/iu/TRtO+2hrKdxlZnz0Hp2r9ALeCSe3kgvWEwcngccenFfAn/B&#10;SH4R3uoaTol/ovl28kF+05YhmOAARxQB9z2WuzXE9rHFAsunlAGuOw44rB+MPxS8PfC/wub3W9Qt&#10;7CG4DJC0xIDMB0HFfmh8Of8Agp3/AMIhYf2Z4putSuZt/wDyytEA24wBwvrXhP7Tf7X3iD9pq4XR&#10;9J1C4/sm1uDJBDdQIuAQB1C5PTvT2E1c5HU/GHiP9pr4wW9nouknUb10eKIQyZLKrMcgnHY1+1X7&#10;M/wrTwL8MfDqXEZtdV/s2CO6h2gFHCLkEjrg18Pf8E0f2XJPDMln491GO3mmtLyWMujPv2mNeAOl&#10;fZH7QX7VHh34E6LFdXtnft57NGDbRbzkKTz+VVzMXKj1bxJfaR4UVtf1XUFtbO3AV2lztGTgZ/E1&#10;8VfsKzReNf2g/jzfRY+xLqkL208fIlU+Ycj8q+Xf2jv29te+MHh6907wrc6hb6VMqK8VxZrkur5z&#10;yp7Y717v/wAEhYdUjuPiJeas2+S5+yvu2bSeJc9hS5hcp+jkdw8LBGT9x3c1PYhfMlZW3Bjmmi4g&#10;ntzlCUzyKls2iO7y1K+uaG7jtqWaKKKkoa2SvFN2n0qSigCPafSkbKqSFyetS02TOw7eG7UAeIft&#10;LfFxPgH4Tt/Fsnlyfab2OyMU7FVG4E5BAPPy16doOpL4t8H2l45ES3ttHKSvIG5QePzr5H/4Kq/N&#10;+znZLN8xi1qCTPbIjkNfNXwx/wCCmcek+FY9LvLvUnazijgQLbJhQqgdce1BHMfqZY2Ij/0N4Ve1&#10;jGVnI5Y9afeaXY3F5BGtpCyHgsEHFfnBa/8ABVfQYkFvLLqjOnXFsmP5Vp2//BWDwUkysV1Yhev+&#10;jLQLm8j9Bb7wXp8jKwcW/wA2RtUD8K5340/Eab4T/DzV/EEVvHc22n2xmZpDgcdjXwzqX/BVzwnd&#10;MBD/AGuBuBANsv8AhXnP7Qv/AAUg8P8Aj74Z654Sj/tJzqloYgjwKFOeOTjj8KB38j9Lfg38SLT4&#10;xfDnQ9eheIS3cCztFCSwXPviu4ubgtdpGOUI5NfnB/wTB/aSsdasbnwqy3Ii0myijSNkUKvUcHv0&#10;r9I9ifao8LwRn9KCxl+snkReUu7B5x2FXIp0mXcjBh0pvmKpK9umKjgtxbKUAwM5oAs7h60bh61F&#10;RQA9z0plFFABXz7+3N8L9R+L3wD1Lw9pdvJc3Us8bhIQC2BnJ5Ir6CpGCsjByApGDk4FAH5mf8Eo&#10;/C6WOtfFbQdVg+z3ej36WeJAC+5SRz75FfpVY2K29qLYqJIhk5Ye+a+GfipHafsx/GDTNW8MeVpc&#10;HirWTcaz5LeY1yPMyc7s4JBPTFfWnhX4oWHi+KO9srhYbSQHbHKyggg4OfxFAHhX7Z37M2jfEjwP&#10;f+II72azv9Ds7i4hS3QfM5AIBORj7tc5+wL49s9N/Z68M6LPfre+KohN59hM2ZAPNc5J6dCDX1r4&#10;g03S9e0W6sbiWCS0uomjnQygb1I5GQePwr4B8Cx6T8Of29tW8NaSq2mhW+nq6QI+5QWiVj8xOT1P&#10;erjG5Ldj78utAs724sLlrSIHAZhsGAepr87P+Cg/wVj8F+MJfidpV3Pb3l/f21k0MWFTZgk8g57e&#10;lfdviD42eH/DenmS53uI4y3yMpOAPrX5sftA/GDX/wBqD466j4A0O/aPw/YtDqKW11EoAKkKfmAy&#10;T8/rTUULmZ+pnw5kaX4f+G3cku2nwEk9cmMV0VYfgWzfT/BehWrkF4bGGNsdMhADW5U2DmYVIpG0&#10;c1HRSGncl3D1o3D1qKikUNcRm6Ql8PjhfWoNVvjYrEQoO5sVO0canzmXLL0NQ3VquoKhIyqncM0A&#10;c/8AFJb1/BF8NPgNxdYXZGvBPNfm34F/YIv/AI8fGDxveeOYb7w7Y/aHntJo1VhMTIff0Oa/UK7k&#10;+1f6OnBYd+lV7XSxpzPIGRGfgkt1pomWx8QW/wDwSP8AAtu2V8T6l/37H+Natv8A8EsPBduuB4j1&#10;A/WIf419mi7ZZgjXUXP+0KstqEESjfNGT7MKvUjQ+MZv+CX/AILkiMZ8RXwB/wCmS/41HB/wTR8H&#10;6fIqHX7wiQhRmJea+z5LqC4jLJNGG7EuP8ajuJ7RYfNmljcwjfw4p3sB8jaH/wAE6fB2h+KEvItd&#10;u3lVMbDEtfUug6anhfR7LTLD/SUtIVg3EYOFUAE/lXzT4t/aysPCf7TQ8M3MtwbL7AJfLRFK5J65&#10;6/rX07o+p22qafZ6hZjEV5GsxBOThgCM+nWgRynxG+DulfFKxkXUW+yySMGZlQFhjGOvsKyPhn+z&#10;f4f+GslzNaSfbXkZXHmRKMEZxj869UlvYEkMbIxNWGU+XmI7RjNZGwkKiOBcoIh/dHQVPVeFvMUJ&#10;J8zdTVigAooooAKKKKACiiigAooooAKKKKACiiigApk27yztGTT6huphbwtIQTj0oAYLcMoYkg46&#10;UQyOJAuMj1r528aftC/2F44/slprqENdLCAdoU5I4GT7175ot99s04TkEHPfr0BoA0Z5vK2+5xSV&#10;Us7j7VcSq4OF6bu3NW6ACiiigBtrJ5jOCOhqRlVX8wnHaoJJFtWHGC/pUWpXBGnl1znIHHWgCW8S&#10;LatxK+1IRuJ7Yp1jfwalbrNbyCWJujDoa4j4zeJf+EY+EPiXU1Zo5rfTJJlKkbgQueMnrXkn7Gfx&#10;WuviL8C9A1yZ7iVrnzfmkXDHErj1PpQB9NFc4ppk29eKgsbgzxknP41YdNw96AI/MEnSimRoV3Z9&#10;afQAV43+1F8IY/jN4HstGlkkjWO8SfMS5PFeyV89ftr/ABw/4UL8M9P14/ats2oR2x+xqGb5vXJH&#10;FAHo3wq+FOl/DHw69ogEwL+YXkQAjgD+ldVPH5zAw2UckROQ4HWuL+GHxb0f4geFTdfbI05CEXEq&#10;A/dB6Z967i217SY7dUXU7NcDAH2hOP1oAtC1haEmWBI/wHFRf2ZbR4kVVIb2FY66lG12jSa7YtAD&#10;8yfaV5H51fi8TaPJI8P9o2g2DvOmPw5oAfqmmw3Vq8kEatIBgBQPWlsPsa28ccyx+dGPmDAZBrkv&#10;HfxU0XwD4Pv9VlvYplt9p2wSoWOWA4GfevDf2V/2mLL45fFfxvpcLXXk6bHG6rchQo3H+HBNAH1d&#10;HsuHEqkEjjisy11BtVu760khXbECoPXPOKuNew2VwtusbfMM5UcU2108QzTXEYCtL83vzzzQBS03&#10;Sf7Nh+S3UtknpityMkxqSNpx0qi0V1LbMI5Qr54Jz61dhVlhQOdzgcmgB9FFFAEXlnz93bFRmbzk&#10;mX+6CKk+0L5/lYO7Gc9qpWLeZJeD0YigCWOZLXT98jbVUHk/jXhH7P8A8Ym+J2ueNLK1SKZdNulg&#10;cxsWxkuOf++a90vLb7Rpbx8D5Sefxr8FrX9pLx18Cfj141ttD8QXGn6beaw7XMUBHzhXbj8Nxqo7&#10;ky2P3ek0WwuLRUvLaKTnJ3oDzUltDp2hxlLeOK3387UUDNfkhL/wVCvNMP2S9vNbuJ0OTJGiEHP/&#10;AAOjVv8AgqMkixFZtbL7eD5Sf/F1pykH61ag+nTW6yahDC0DNgNIoIJ7U2PTrWxjL2NjE2eflUDn&#10;8K/JO0/4KjW81ukWoSa5PCOfL8pOD2P36o+K/wDgptrcd7bDTNU1iCFlJZVVfw/ip8rEfob8P/2k&#10;rzxb+0x4r+F11pUFtBotnHdLcByXYuobBXHvXvGnz3MjkSWwiXPBHp61+GfgP9qvV/DPxr1L4lXN&#10;3qEsuvJFZtJGAZDjavzc4xj3r9xNB1Qavp9jcwzrIrxqzYYE8jPNJoFubdFFFYmwUUUUAFFFFABR&#10;RRQAUUUUAFFFFABRRRQAUUUUAFFFFABRRRQAUUUUAUZYxcXUbq2UXg4rL1HS7fXjeWU8auFUgEgE&#10;8/WtzYsTgKMDqahS3W3upZzj953HWgD4X8Zf8Ex/DnxF1Az3uq31mGBX9zEoGM5zVnwJ/wAEo/BH&#10;ga6kuYPEmoStIANssYOMfjX2lqljqFxbOtnciBz0JJGDn6VLZWd9HZxJcTiSVR8zAnn9KAOc+Hfg&#10;XT/hfoZ0Wym+0F5DMN6gE8AdB/u1U+J3w2sfiZp8FpcjZ5LFjtQE5xjvXdCGGaZZig80DAJ64pyo&#10;ql9owx70AeGeGf2U/D2j2bRNKxJct80S+gru/h34I0zwLcailm4zJtVvlA6Zx/Ouyt5SkwikO+Q5&#10;IYdB7U1Y7ZJnxDhmPzHHWgCeG4jkAUEZ9KkVlZiFIJHWqvnQQ3giERD4zuA46VZjC7mKrg96AJKK&#10;KKACiiigApkj+XGzHsM0+myKJEZWGQRg0AfEP/BWJnv/ANmWxjtl8yWXWoECj3jkFfJ3wf8A+CaN&#10;z4k0i0v76TUrcXUaS5VAR8y5yOfev0n/AGh/hNa/F3wxb6DObRYIbyO5AvDtTKg9OOvNegaDo6eH&#10;9O0iwttixwW6RN5fKnCgZB9KZkfmdqX/AASNsri9kkGo6sN392MVJJ/wSF0tbdgNU1YtjpsFfqbI&#10;krNkOFFMZpVuI1L5U9cU7Afld/w6ZtbOFRHfaoxH95BXnPi/9gF/BvxJ0VJpb7+z/LDSzSRgbPmY&#10;etfsxLMNxU9jXhv7YVnDo3wX8U+J4YS15p9g0kbRLmTIBPyilYDwb9nn9ii1+H15L4j0y9vJ11JV&#10;zlAFABzxg19zWEa6dY5d8hepbt2r4l/4J1ftRN8ZodQ8P3U17HLpNrGWW+CoMkkcfMeeK+0dQaST&#10;UI7TJKSLk+nHPNI1LdneC4llK4IxkUWNw9xCWkXaQ2Me1NCx6SikpuLfL8tWlVFHyDaKAFooooAK&#10;KKKACvAf24PiJq3wv+BGoa7o1gNSvYp41W3Llcgg55r36uN+LHw7tvif4Pn0O6ihmikYPsnztyAf&#10;b3oA/B3xp4+8a/tGaxHDZ6XMJLedln8qQsYWc4I/CsTxF8PPij4XH9m26an9njIxJ5mDzz/Wv0G+&#10;Ev7Odn8Avip4htdb0yPVE8Taxt09rKNmW2Bc43kgbQMjpmvty1/Z18FT2ajVtAsry5yd8hXOeeO3&#10;pQB+FOpfDT4n6SdMksr3WLyaYZaJ5m68cdaePhP8V7PVn8RNpF6dUddhUuemMdevSv3VX4G+ALsg&#10;J4ctRJDxG2wfL6U6D4E+GVut9xpNrLDj7u3nP5VpF6ESPwt/4Ur8bPHmpW0C6RqYEjCI7JD3PWv0&#10;B/YI/ZG1n4X68uueIbe7j1SayaGaO5XO071I5/Cvthvhx4a0HWtP+w6RDAd4bMa9DnjNbE91baDr&#10;s0rzR7GAURKw3DockE1fMSdPAnlwxpjG0Yx+FPpsUgmjSRejAMKcGGcAgmswCijOOpxS9aTKjuJR&#10;RRUljZo/Mt2QHk9KVGW3gRXO3jHNN3YuFXNQ3GbmQxjjae/SgBt7qVvo+nyXd1IsUSHlm4Ar86v2&#10;wP24k8O3lxpejrbXktvdyxELKQ3G4AnAr7B/ai1660P4V6zJZiYyqqEeSMnrX4JfE6bXPFXxW1pZ&#10;LiUNLfviOQEHlj2qo7iex6hqH7a/iuXUA/8AZ+1Mf892/wAKjvP2yPEl0sf+jFf+3g1jr+zvr97o&#10;7XEdqWbONwikP8lrH079mrxfeTSjy2G0jrBL/wDE1uY6naL+1z4lTTyqws0mfu+e1Q2v7Wfi3Tby&#10;3NxZsIblxljcN0zzXJ3v7MfjaO72RbguP+eUv/xNXrj9nfxhqNjtkSQvaqT80Mv6fLQDMj4neItb&#10;8ZeLB4utUkZhGsP7tyRx71+gn7Df7cWiWenpoPibULLTp41trRFmm+ckYUnB75r87JP7S8Esugas&#10;kzzffEewg89ODg/pW7pXwD8VXU8OuaVFJaltt1G3kSZ5+YEYWiQH9Avh/wAceHfGgjfStThu/MBK&#10;+Uc5A4NdC0zxsihMqeM1+HPwv/aS+JvwZ8SRadfx+IbyCBdu6zsnZPm54zj1r9dvgF8Tn+JXh37R&#10;Pb3kMscURY3kewksDnv7VzG56nPbrcLjOOeoqVV2qBVfzG+1GMZC4/DpVmgAooooAKKKKACiiigA&#10;ooooAKKKKACiiigAqOZmWMlQGPoakpsjBVJIyKAPy4/4KYXGo+C/EXgrxJAjQi38QxztyQjBQDg4&#10;xkcVa/4etXVu0CwxaC4SMKeG64xz89Wv+Cqyt4w0/wAJaDaKYJ7jWvJ80jIG5dvT8a+evC//AASo&#10;8WeJ2hKeLbW2EnTfatxxn+/QB9J65/wVE1Wz02wuo7PRT5+CfkfjIz/fquP+Cq1/gf6PoX5P/wDF&#10;15Hpn/BJTxzr8s9g/wARLTy7IfKv2RuMccfPUR/4I/8AjMEj/hPbTj/p1b/4ugD2L/h6tf8A/Pvo&#10;X5P/APFUf8PVr/8A599C/J//AIqvHP8Ahz/4y/6H2z/8BW/+Lo/4c/8AjL/ofbP/AMBW/wDi6APW&#10;z/wVQvdRSWVYtDJtQWYAPxj1+emWf/BWK+vodkcGgu+fu7X/APi68/t/+CNvi/TrGY/8J7ZH7RHh&#10;gtqe47/NWVF/wR68XaYouh46sgAcYW0Oef8AgVACfGT/AIKWeIPiJ4b1bQobDSGFxBLbYgV93zcc&#10;fP1/Cvtz/gmpHL/wyV4P+1QiObE+5cf9N5K/O74kf8ExvFXw00C+15/GFpMtvC90VS2YE7ecZ3e9&#10;fon/AME02mb9knwebiXzpsT7n/7byUAfVsffjFSUyOn0AMj70+mR96fQAV8yft/eHbXxJ8H7W3um&#10;KxrfK4xjqAfUGvpuvmf9vbwzrHir4T6fZ6Ldmzuv7RjLOATle44oA/DW18YeL9DurvT7W6vVgaZv&#10;+W8g9uoYVWj8ceIdN1Kea61zVE3bgEa8kx+HzV+y/wAF/wBgbwfZaWs/iLSdO1W4aXeXeHnBA45P&#10;rmvWH/Yb+Ccy/wCl+AdHn92gHWgD8HdP8XXupQvv8V6qlyW2pGL6QZ/WqN5448VNP9ls9Y1KYwn5&#10;v9Kk3fj81fvM37EXwLt7pEg+HGjxyn7si268Gp7H9h74N2l1cTnwNpDNIOvkDrQB+Cd14s8Y6vdp&#10;ZveX0pkH+re5lIbHPdq+hf2QfHHjz4BfETTrptGR7PxNdW9m091uJ2+ZyR8w5575r74+PP7L/wAO&#10;/AmlXWvWPhKxQWsanEMQB5YDr+Ndr+z/AOE/hl8VtB0m2PhO2iv9HVblZJgCQ4bggY4INAH1VZv5&#10;1tDIwG5kVj+Wasr2qONBGqoowFGAPbFSL2oAlpaKKACiiigCDyx9q398YqjpbH7VecdHNW97fbtu&#10;eNtOt7UQSStx85zQBk+JtUez02ZlVc4I5+lfj78G/wBjzRv2nPid8S77xFPqFm1hquIfsMioGDM+&#10;c5U/3RX7KX+mw31u0UkasG9a8X+B/wAGbD4V6x4quUt4WbVblZj5S46Fjz/31VR3Jex8vaX/AMEk&#10;PhvNCvm6v4gB5/5eI/X/AK51db/gj18KJyPM1zxCP+3mP/43X3vFNEvCwlRT3KMvCYOK1uZ2Pgf/&#10;AIc2/CORdo1/xH6/8fUX/wAarx/4yf8ABLvTvC9xb2/gIa1rtnLG32mWaRHKNkYAIQV+qUZKyHL7&#10;FxjniuK+L3xO0r4K+CdV8QXlo1xbWcJnkhiYBnAxwM/WkB8O/BX9gz4c65otn4d13WtUs/E1khmu&#10;bFJYw8fzEjI2dwQa+7/hX8K7L4VaXNYWF5d3sUrBi13IGZcDGBxX4zeMv25NZ8UftBaz4s8Fz3ug&#10;6ffCJViLAttVUDA9OpUmv2A+Avxii+Mnhxr2GynsTa7Y3W4PLnGcjj2olcaPVaKKKxNQooooAKKK&#10;KAIz94/Wm04/eP1ptABRRRQAUUUUAPj70+mR96fQAUUUUAFFFFABRRRQAUUUUARPGZ4mRvlzxxVa&#10;4tFkhjjVmPlnnnn8aJbphfRRrkKevpUh/cySvI4CkcA8UAH26NiNrBl7mpHm2orDB3VzFv4p0q2t&#10;38ySPhum8Vpx61ZahbxGC5jUdcbgaALckcp1SNgp8oLye2eagsbme6vryGWMLEuQrDqRnFXriYwf&#10;PyygdB3qCZo41jlDiEyHJycZoAktLdNPQxhiRndluTVoENyOahRopOrq5+tPZSoJU4FAD+OtNjk3&#10;kj0qvHdBpAhyfrVlVUcgYzQA6iiigAooooAKKKjnfy4XYdhmgD5E/wCCh3ju48BfC+z1Cxkxcf2t&#10;CjjLDClXz0Oe1dt8J/2k/B+teEtKZNds5kjtohcyB8+W2wZGc+teN/8ABWRkh/Zkt72KPF02rxKW&#10;X73+qlr8nvAPjD4laaot9Ik1BNPmYGURxkqfTNBkf0Cv8bvBMsKk6/brb54kD9ang+NvgaYb4/EF&#10;qwXvvFfgzqXjv4yTXktpbXWpi1j5TbEcU7T/ABn8ZorG4xeakG7ZiNMR+6t58dvAMMjMfEdqGzyC&#10;/SvD/wBpr9rzwRa+CNW0m013TbkXFpysjAkkkjHXHavySs9c+MmqXEgkvNSXjJZojzUuj/CL4hfE&#10;TWbeDU7q6ZZG8pjJCcAUAe8fsg61d6x8dPF+p2AC2Vz5JjaDKqwyfQ1+09rIfsiO6gMFHb2FfE/7&#10;GX7JNp4G8P219cx27XU1ugdvLIYkEnmvt7y18sJxjGKRqRNMswAyCfSpYYRCu0EnnPNVZbcwsGBH&#10;Jq9QMKKKKACiiigApGJCnAyaWvIP2qPjEvwN+Et74pdJXWGVIyIWw3Of8KAOl1fx94V8NzXEurXt&#10;pbNGzNumAyuOpBPTFcXeftdfCeO4a3uvGmmw45I84A1+M/xG/aw+Ivxa8UamNHutSexkupQseC21&#10;GY4HHsa8xvNN8cXesyR3Gn6jPJt5YQtjpQB+59r+2n8CdHeQH4j6QGc877leo9OasN+3R8DAP+Si&#10;6N/4EL/jX4Py/DvWUSWW48N3kz9RiI1VuPhzrV/pqNB4cvLaUuOWib1+laRVyJan782n7W3wiuVL&#10;W3jXTZ3blB5oPXpivgX9pr9rdtD+O2p3eg3drf6dI0KK29iuCBkgAgdq+IdQ8EePvD/2D7FFeoWR&#10;ceXEflrJ1bQvFlxMZtVFzJcEjJkQg57VdiNT+gP4L/Gjw98R/CunfY9Ut7i78iJHjhPIcoCRXpcV&#10;mltM0xdskYwTxX8/nw4+Jfxi+EeyXSLjVRbbhJsghOeBgfpX3h+yb+2R408Wal9k8VWmrXDC3LE3&#10;KkDO7g9PSjlGfoW1/Y6hKsaXOZOgCmtKGMQwqgJIUY5rA0r7BLEtzHabJMBvfNbSzF41YZAPaspF&#10;R3LDcqQOtNRSGJNMhct1PepWbaMmpLIJLdftCzsxBUYx2plvcCS4lUYwO9eNfHf9prRvgnDKuoWs&#10;lzIIVlCxyAEgsB0Ir5j0f/grh4HPiWXTG8M6n5m8J5nmDHPfpQB966nBYaxC2nTurmTnaQCT+Yr8&#10;yP2nv2SZvCfxSt/Fuj2d5cm61k3EqyBTGq7y3A29Pxr9GvAHijTvH1kutWcYiVWMYUkE5wD2+tGp&#10;RaP42vLvT9R04SfZC2Hm6E5xkVUdyZbHnvwH8Q6frPh1LO8tLOOdpCNixDOAq17Bb+H9Mgyy2Vth&#10;v+mK/wCFc34T+H2laLMs9rawxBWPCj2rqYd7zMob5VOAKszK19ptrHGxg021kk7Awr/hUdtplnHD&#10;JJPp1rGdu4/uVA9+1X7zdJmKI+XJxh6y9d1y20G2j+2yqysCDlgOB1oGfkX/AMFEI7TSv2q11kRx&#10;wWYsIYjtULHncew71+pPwTtbC9+D/giWKxtZRJo9qzN5KnrEvPSvjX/goZY+BPEXgG61SGws31kz&#10;wILgEF9oY8cV9l/Alk0/4L+AkVciTRrQDHb90tN7CR27eHdKdstplmzept0J/lVyC1htVxDDHCD2&#10;RQB+lSUVibBjvjmpqhqagAooooAKKKKACiiigAooooAKKKKACiiigAqC8aVLd2gUPLxgHp1qemtn&#10;accUAfI/x1+B+v8AxI8b+H75tNZobDVY7vckiAAAjJIJ9q+poSlvc20G1VPlgYx7Y/pXAaj8WrHR&#10;/FEumXUTPI0oiQ7gAGOMHp713d5YzSQ+ekuJcfK2ORQBW0nQotG1i/vCWBumPXkdc1v7R6Cs+RXa&#10;3tgzZcY3H1NX/MHFAC7R6UbR6Unme1Hme1AEPmCXf6x9Kjby72PyXOGznAFNtbWSF7gvMGEhO0el&#10;FvZPDP5pcMuMYFAHA/Hr4fL49+G+s6Siu8k1hLAixkKTuAHU1yP7G/wun+DfwH0HwrcRSQy2fm5S&#10;V1dhulZhyDj+KvV/Hniy38G+G77U7mBp4reB5WVTgkKMkVzPwj+J1h8TvCNlr+n2zWtpc79sTMCR&#10;hiDyPcUAejx0+mpjaCBjinUAMj70+mmkBoJcrD64f4sePtC+HuhW1/r94tnaSTrEjuhcFj0GAK7X&#10;d718vf8ABQXw9deJPg/YwWlwLeWPUEl3kZ6CgOZH0Xb3EWqG3ubZg8O0HcBj371b1K1F1bxqSQAw&#10;PFfkz8DP+Cmx+HFvLpvi4ahrkkN0QCrqAECqAOnqDXqif8FlPAsepzq/hbV3iAO1d4wP0oDmP0U8&#10;yC3Zbdnw7jgY5qrbx2815PGshLr94elfnjcf8FlPh/JexT/8Ifq52DH3x/hUEP8AwWO8CfbZpY/C&#10;erR+Z1+cf4UBzH6AeNvDtt4s8KX2jglxcbfu8Hgg8E/Svy08I/Hy6+BH7YPijwfGIFhuL63skE4Y&#10;sdxXpjIzzTvjp/wVXXxBYzQ+DLTVdEvHiXy5NykK24HPTuOK8B/Z88AeJfjv8dLXxtrF5JPeNfW1&#10;7JJNEdz4kXqRgdqB8x+8lrJ51tC56sob9M1YXtUNlGEs4FI5Eaj9BVjignmH0tMp9BSdwooooGNK&#10;qG3Hr0pjyDIUHOeKeeWwelHlr6UAVLyb7DH5i9M45qwGDRhyAMjJptzbi4Xa2CvoaWGEqpDNuHQD&#10;0oBkX2iJWI3An6VODnkUn2aLOdgzUm0elVcizMbXtOh1W3WG5Zoo1cMCnUnHAryv48fBW1+NXg6/&#10;0jVWuI5Jrc28cduwG9SR68dq9nukj2gum4ZpGhSfDYw69Ce1PmQuVn51/D//AIJP+DIdW26w2r2t&#10;pENyMtypO4HODg190+CPBmn+EbdLbS3eSBcBmfGRgYFdO1rKzH978tPijhtY22ADucUcw+VlmioP&#10;tQ/umkW8UtjaagssUVXkSSTBSTaOuKsUAFFFFAEZ+8frTaiM22SQEZ6gVGokh/eu25Rxt9aALNFf&#10;nhaftlaz4R+PniXw/rdze3GntqotrRWZVSNQxBA46civvrS/EllrWli7tpEZTx8rA8/hQBq0U1WN&#10;xbkL8rFeG+o61HYq0CeVNIJJRzn2oAsx96fWfa6olxNPGIyDG20n1q7HIH7Y+tAD6KgbdnIkGPSo&#10;4L3zbhodrZUZ3dqALdFFFABRRRQAUUUlAEf2iPy2kz8q9TXy7+2B+0OfhXoMDwSQfvJWj/eox7D0&#10;FfSs/wC6ja3xlpOcjoK/Lz/govb6nNrFtZS3LfZZtQMUYI+Vc4oA+Pr79qzxZ4y8TR2lnb27+buV&#10;QpYZxk9zXYaX+1d4/wDhbc2U19ptrHayyKgkkctnnPYmvt39in/gn74a8JeG1v8AxTb6b4kvVumc&#10;XDREMFK8L97tmvoL4pfsi/DXxLo8dtF4T05JFJ2sUY7SRwetNK7sJuxtfs5/HyL42eCxqIkge588&#10;wqsKMqnCqe46814D/wAFCv2ltd+CPh/RLm1trZt980QEoJ4AOOn0rwf4X6L42/ZV/aX0Lwbc+JGn&#10;8OXVvJevDFHsiDElRnOefkHevvL4jfBXwz+0J4Q0o61plrqKxqLhWuF3AsV6jB96rlJ5kfn98FP+&#10;Cll/rGsW9vq/9n2cjFvlWOQ8BeO3rX6bfCX4iQfETw7bXkUkchaCOQ7FIHzA+v0r4s+LX/BOHRrr&#10;wXfTeGItO0LVQUWK6jgJZPmG7HPccVc/4Jnt4r0PxJ8S/DPiXxEdaTR5Le2tQUChABKDge+BRyhz&#10;H3ncQlbjcOmKux/6tfpVe1VvJ/etubPU1JbxujOWfcpPyj0qbWKvcnooopDCimsSF4pu4+tAElMm&#10;LLExQZbHApNx9ar30zw2kzqTuCkjFAHyP/wUC+HPin4hfDCztNF00XlwdVhdo/MVQECuCeTjvXq3&#10;wV+DVp4B8A2emi2O29tonufNCsUcKMgEe5qn+0t+0DonwF+Fdv4n8SaXNq1m12tv5UZCsGKsQ3Ps&#10;pr5Iuv8Agrx4W8RaPdaRo/hjV4dQnXy7aUMD5Z7dvSgyP0JsfD+laDAq+VH5I+VXaMEnPPpU48O6&#10;XDIE8pMycj5B/hXyL+yh+0hq3xP8QS2ms2t9LAtsZFFwBgHdjPAr7Du4RcafIyTLHLt+WUn7lVqI&#10;bJo+m2KBmhjUHgZjH+FTWOl2ltGxWCMc5zsH+FfJnxo/4KBeFvgfqlxoWsaPdapc2c3kNPBIMOcH&#10;kDHtXnnhX/grZ4K1PVIdNfw1qavO+FaSQYx+VGoH6CxNHjbGAMdgMVUt1kkuFkZcKMj9K88+HPxV&#10;tPjJpNteaIxsdyCV1LBjg9jivRJrWeS4R4ZwkQGGUdz61JsTXsgjVOcc1ZqlLIsaqsw8wg9au0AF&#10;FFFABRTZCRjnFN3H1oAkr59/bk+EOqfG74Cal4Y0m1ku7uaeOQRxyKhwucnLEDvXv24+tVr6+jsb&#10;cyzH5OhycUAflF+wjFa/Cn4ha14V1lEt72PU4bERSKHO5X2kZAx175r9UB4d06HUmvjBHuI28xjH&#10;THpXh3jT9mHR9Y8X6d4k8PQ2el3zXf22eZEJaVy24Meeua9n8O6PqVhtTUL4Xm0HPGMnqKAL1xZ2&#10;czK628LLHyx8scfpTLmwsr+3CxW8Lc54jH+FVrXXIjdSW32ZwGbaT2rUhszBdFkIEWOEFVGxLTKw&#10;0W3uUAmtYl2jaMIOn5V+e37VHiixsfjZqOhqIVaKSJ9uzB5A9sV+i0d8rrISpUISCTXlepfCvwF4&#10;1+IV5fanoNnf6m0YZp5OWOMAd6tNi5TsPAmn2TeDdKaKCKQtaRE5jHXYParDaHp7XrvIiRSHGQqA&#10;fyFLNqlt4Xa2sILYvEV2oI+iAcAflWlYzQagTJsAZhypPIxxSuHKI0D2tuxtF818cA+tWrcyyWcb&#10;TKFlxllHQVDNHJa/vRJlF5KDvViGfz41fBUMM4NJ6jSsFuMZHvTNSkMUAI9alX5enFNkjWZdrjcK&#10;go/HH/gqlps3iT9oLwzZ2Tu+oyaXiO3U4D4bJ68dK8L8I/sG/Gfxc2m6knhXdpkrK6TJeQq23PXG&#10;6v0Y/bp/ZSvfFnjaw+LNhfQxwaBY/Z201Yy0kxZtuQc9s56VynwO/by0bwft8Kaz4Y1JZdPjWHzp&#10;SERjknIyPegD6d/Zz+D8vwb8AMt4s8V4lw0vlzOHHIUdifSvVoYbjXmDX0YggU7onjxlvr+FcpZf&#10;Hjw5rkaxFV8t+oMq49a1PFXxW0LwzoEN8J4ZYlQv5SSjKgDOKFoxPVHY26QaevkbzzzzWX4k8VaT&#10;4LspL3Ubr7PGyFwWUkEDk9B718I/Hz/gploGm6bdabo+mX1tqjIDHcxyKduGOa/Prxz+3N8T/F2p&#10;XUV14l1CTTGkYRW77BtQ9R92ruieVn6bfHL/AIKNeGfCPhm/bwnqtjqmvxhPJtJYZQHywBydvYZP&#10;Wvhb4vft6+MfjrpsulSWNhDMiSxBbYspy429SfbivldXvPGXiqNxdfZ968NJ2wKtaL4b1nS73UGs&#10;7S41CVfuyW6E4I6NVc0Q5RLHwfr15r0Caz9ojhLhmJn39+O5r+h34DxwTfBnwHFE5b7Po1op/CFa&#10;/n3nh8X2VrBrGo215Db+csbLJEV7+uK/oM/Z7gVvgl4DmQBWk0SzZ/UkwqeaHIOVnoVFS7R6UbR6&#10;VkWRVNSbR6UtABRRRQAUUUUAFFFFABRRRQAUUUUAFFFFABRRUN3G81uyRv5bno3pQB+Z37cut3vw&#10;3+J2ha/MVgsG1xGaRskbVwTwD7V77oX/AAUa+FSaQj6n4ptYZEABxE2Puj39a8R/4K2+D7qHwJ4R&#10;kjlMtxeaq0abFJbcU4r817r4B/EXaFj0jWLsMMhY7WZs/pQB+0tr/wAFFfgXas01141t4xMPkIjb&#10;BNTf8PGfgt28YW3/AH6avxW1/wCDvjybTNOtYvBWumaDCs66fLzgdelQL8DviRt/5FXXf/AKX/4m&#10;gD9sP+HjHwX/AOhwtv8Av01H/Dxj4L/9Dhbf9+mr8UP+FHfEf/oVdc/8Apf/AImj/hR3xH/6FXXP&#10;/AKX/wCJoA/ahv8Agob+z1dEyP47jEsXzOBG2Ae/b1p03/BR34GyWZGm+NbeefPCmFunevxZ0n4Q&#10;+OLW01KGbwHrsssikLI2nScn1+7UXh/4DfEJW88+E9ctl5+VrCUf0oA/U74/f8FAPBHib4b+INJ0&#10;bXbS7murGaEKIGzuIwADmvSf+Ca8FxqH7KPg+5lB3ss5PP8A03kFfjJqfwb8eaLHcX15omrxW0WZ&#10;JBJaShSo69Riv2x/4Jn3CXH7Ifg5xH5GRcfuzwR+/koA+o4Y/Ljx3xSq53YNOZgFJzVfduc0AWGp&#10;KU9qSgze4V82/t2eIo/Dfwns55GVVkvVj+YZ6g19JVw/xY+Gdj8UdBg0y/ht54Y5hKFuYw65HsR1&#10;oEfkB8Kf+Cfj/FhbnUfst9Ij3LKfKuEQdAfT3rvz/wAEq9X068kaw0y/c9Bvu06f981+png3wHpP&#10;gTS3gs7e1tV3eYWhjCAHAGeB7Vdm8TaPpckkl3rNnCMYxJOq4P4mnYD8rrT/AIJn+MFheOTRbjax&#10;/wCflOn5UL/wTE8UF+dHugv/AF8p/hX6cwfFrwlJbyufE+lAoxGDfR5/nV2z+KHhO6UBPEmlscdr&#10;yMn+dGgH5+fD3/glxpi6hDNrtpqkGGbJju14GDjt619n/Cr4C+Fvgvp9vFYNc7mRYf8ASHDdDkdB&#10;XpGnaxZ6hIptr6G5Ukj9zIGGcexrRmt4p9vmor7Tkbh0NAdCRcbRjpilo6UUgCn0yn0FRCiiigsK&#10;jm3cEVHI7CbAJxip/wCHmgCDzJv7oqWNmOdwxTJrmK3XLMo/EUy0vo7zd5bA7euCDQBZooooAKqy&#10;TTIw+QYp95cm1j3hC/OMCqlxrdnaxGS5ljgUDP71wKALRdZIxvOD3xVRLG0juElEjblOQM8fyrBu&#10;Pil4VtJTHNrWnIwxnddxj+tTyfEXwn5ZePXtLmbHCJdRkn6DNAHRNfQp1bH4UpjjufmBPpxWVp+t&#10;abryg200DnG7KuGrTVDbL97K9cCgBWMkIAQAr0GasUxHEqg4/On0AFFFFAEGxbfzZfbPNV9PvWvx&#10;uXBiyQTjvSwybbiYTP8AIxIUOeOtLKsdrbsIECDP8HAoA/Fb9ujTT8WPi7Lo3gxvt2s2OrTx3UOd&#10;mx2KhRn3INbPhXx1+0b+yH4SW21Pw3o40azYyvPcs8sg3nA6N6sO1fXvwl/ZFex+N3xB8Xaqbe9T&#10;UNRW8t0mgyUwWztJHXp0r6k1/wAFeFvHOnva6z4ds76OTAaK6t1kBAORkEH0oA+Ovg5/wU98O+Io&#10;7Ox8R6xptpqDCOLyobdx85wCOvrX174B8W6d48ij8UWNx59k+YhIoIH5HmvmX48fsNeGfEVqJPC2&#10;i6T4evdshS4tbJEdXP3TlVzkGvhi+b42/AD4rL8PbTxxrmr20dt9r+y2cswxk9QoPt1oA/a+Fv3z&#10;NZfvA7Zk3dvpVua4ib91K21upAr8yPhZ/wAFHJfDGoRaH4k0PXY7uFktpbi8YqHdeGb5jnr619vf&#10;C39ozwh8SNNtroX1jaSTBjsmuo9wwSOefagD1GPR4YZBLGzk53cnirMN1uuGhbAcDJAqGG9gvI/M&#10;tbmO4jXn904YY7dDUtvMk1wWEWx8csRzQBbooooAKKKKACiiigCnqGoW2noZbh9iqMk4r5m/bG/Z&#10;/X46eEdLu9MinupbOdrseXIEGQBgnI6cV9K39rDeSrHIUZWGCjYOfwr5e/ac/a+0L4HwppElrJIR&#10;K1sy28qKBwOoyOKAMj/gnp8Tda8W/De9sfFUNvZ6p/aMsSQ26kAoo4OSTzxX1rBaPbzTtjK4+XPO&#10;a/FHxJ+1wfh/8V9Ku/DLXenaIImkuLewlCRs7AjcdpAzz3ru4/8Agpld3MjL9q1ZQn8TXXX/AMeq&#10;4ky2PrT9vn4Pt44+BPifxRHHMvie2hSC1jhcIhUNnJ4zn5j3r139l/XBdfA/wLpUbiTUrDSbVLtM&#10;H5GWNQ3Pfmvz98Rf8FD9O8XfC7U7K6gvp/MkwUmuFORx23GvK/gH+3ZqHw/8S+IpbybU3025QrZw&#10;C4wsQ3ZwAWxgD0rTlZn5n7Za1c2NjYteXshjgTAY4yBzgcfWvhT9hrT7TWv2jfj1cwSu0S6tCykH&#10;GR+8xmvj/wCKn7dHi74hzPpuga3rNms0YxGl0xGQxOcBvSvsn/gmr8H/ABB4Ph8WeItYv5p5/EKW&#10;1yZJQwYnEmSSep+ai2gbn3TqyyT2DpbjdIcYH41Lpf2hbcLOoUqMDFNs7eSzhAkk80560+xvvtUk&#10;qeUyeWcZPQ1m9iluXKKKKg0Gv92o6kf7tR0AFMnLrC3lqGcA7QehNPo74oEfEP8AwVC0nUPFf7P9&#10;rpk8KpGdXhYeXwc+XIPf1ryT9h/9gnSI4Y/EOtRahHcxTJLHtuF2kFD1GK9y/wCCoMj23wJ0poZ/&#10;LkOvWwODg4KSda+jPg7pdtp/w+8PSWrRIr2EDS+XgZJjXk+/1qrGRp+GPh3pfg75tPVyduw+Zg8f&#10;lXhf7XHxl0P4I/DHXtHtL9R4p1SzeTTrS5BYSuCOMjGBz619E3EhtJZ7qS6UQbchS2BkCvxO/wCC&#10;gH7RX/C7PGukrocV1bXOmrJAEV97OxYcrtJ9KQzhvhb8MvG37ZHxT1bTLrTklurUC8uI7OQR7cOF&#10;OCSez19x6p/wSr8DXWiGW8/tuPU0iAVUvVA6c/w+ua6j/gmt+zZe/DvwxYfEXUNRja48QaVteF02&#10;yozMrfMSOelfcCW5srSVrphdtksoPJx6DNAa9T8x/wBkiS+/Zm+OHjfw02U0hEitrR7tjK7cnOTn&#10;Gfwr9OvDcM8NiftC7GZtwFfml41Wfxp+1J4rstItpIJbG6R5vLUk7c9wOn41+lVlevK1vhHVFQAj&#10;tnFI0Lt9a+aqkZyGzVpGDL8pyKNwZQTx9abDH5akZB5zxQMkooooAZJ2plPk7UygArxf9rbUNa0v&#10;4Q3dxoEEdxqCzptSXpjnPevaK8q/aX1y28PfC+7u7uMSxLIo2nHXB9aAPkv4Q/8ABQ/Q/Cc02k+O&#10;9V0/SZLNkt5AsLZBXh+cnkYr2q3/AOCiXwDurxpofHEMjkYwI2x0xX43eIPAfiD4rfEjxvdaNpF9&#10;eW8eoTsoht3kChnJA4HFTaP+zR48mVUXw9q9s/PzGylH9KAP19X/AIKIfCyS6J/4Sa1+xK37yTyG&#10;yF9etTTf8FIvgHbzFo/HNuw6cxtX5NW/7IPxF+yzykamEAyYWtZvnHpjFQWv7K3iu7shE2g38c/J&#10;y1jJn+VaRA/Uj4qf8FE/hnN4B1qXwx4mtL66FlL5avE2DJsOB19a8G/YP/aa8RfF74/avHcRWZs/&#10;7LaRXhRl58xB3J9a+LPD/wCyx4/Zp7eSw1OK3Z9pVrOUBh+XStPwX8Nvir8F/iP9q8N2WvWu/ZA8&#10;mn2sqZjLKSOAOOOa0skB+92mi20oqkjETXHzgNzz3x6VwPxq+KXhj4BaOfF2v6j/AGfBdSi2DyqX&#10;QsRwAB9K6vwGkz+CtEutQ3XN79ihZzJkuGKDIOehzXg37dHwB1D9pT4Vw+HtN1hdNlhu1uihy5AU&#10;dMAd6z6geI+Hv+Cm6X3i21Op3mlQ+HFkIuLpLd9yp2PX+lfePgPxtpfxF8J6d4i0W4W70y/jE0M6&#10;qQGU9+elfz/+Cf2WPiH4n8dQeEpLLVbO0u5zC2oSWkvkpjPzE46cV+6v7OHw9uPhV8FfCvhW6uPt&#10;c+mWaQNMoI3YGM4py2A9KooorIChqduXjaSFRLcgYWNuVP1H0rwL4sfsf+F/js0jeLBfWWH81Dp8&#10;qxZbGMHg8cV9FSMIVMm3cR2HWoYrwXjMhRotvILcUAfkz8Zf+Ccfj7wHfGP4WWF7qOm+WJC+pX+4&#10;+aSQw7cYxXyV8Svgl8V/g8ZLjxBbNDJfO0EiG5MgVucgc1/Qounz7t0lx5sfdMkg1y/ir4VeD/HU&#10;UkGs+GdP1BhkrJdWqSYY8Z5B5oA/m8h0O70OYXtyuJI/m+c5HNev/B/4K+IPjddvDa2PnJE0eDE4&#10;Q/NnHX6V+ofxk/4JwaT8Q45k0Z9I0XzIwg8u1Ax8xJPC+hxXy9pfwF8YfsieJZbuO4vtetGuATHY&#10;RSAbY/wxg7uKAOg+GP8AwSyOreLrSx8a2OoWXh+RWM0trdoJAQpI52+uB0r7h+CX7LPhT4FrcweG&#10;ReXUbLGjfb5FkICE7cce9eG/D3/gp1oOueKrbw9qngzWdIndWY3moBY4wACeST3xivqPwP8AF/wx&#10;4qhnuIdc0+DzEVwjXceVznjrQBQ+PnwetPjF8O5fD1xbbWkmSQi22o3y57ke9dl8O9BtfCXhHSdG&#10;t2fNjaRWxVzkjYoGM49q8u+MX7UGh/Baxk1G5/4m9ujKm62mU5LZ759q9V8F+KLXxd4Z0jXLe3+z&#10;R6lbRXSq2M4dQwGe/WgDpqKKKACiiigAooooAKKKKACiiigAooooAKKKKACiiigAooooA+QP2ovC&#10;d18XvE+haZqcA+w6LqiXVu0JALMMfeznI+gFfQ3gLwlZWunxTSW6+bGdoBUEYwPatbUvBdlqN4bm&#10;SKIybt+TGCfzrUtlW3j8mNQB1+Xj9KAGW+m2n2iU/Zoef+mY9fpU39j2X/PtF/3wP8KljUQnLHlq&#10;noAp/wBj2X/PtF/3wP8ACj+x7L/n2i/74H+FXKKAM660u2/d4tYTt/6Zj/Cq+pWVvHp5YWsIbI/5&#10;Zj/CtG3DGSTfkjPGaLiEXEZi4Hf1oA8i/aD8D2uqfBfxTLDbr9qXSpigVQBkrn0ryr/gnv8A2tpX&#10;7PXhnTb6COGWMT7lX/rs59a+ptU0mLV9Gu9Nn2tFPEYirjIIIx07isbwR4AsfBOnQ2NnFDFBEDtW&#10;KMKvJJ4APvQB0xiBiyc5xmkt4lxnJzUz/cP0qODjj2oAVWLZzTqUqB0pKDN7hUc0ixxlmOBg1JXn&#10;vxs+KVt8J/CY1W5thdJI/khTJswSDznFAjw39qT9rrQPg78OfEELalbx+K/sjTWFnMjFZTzgcEdw&#10;e9flj4p/ao8ffHC1a3ggsluwfPnSHzECjBBxlveuC+NPxA8S/Gjx87JPfas4JhjtjIZSRuJA+nPS&#10;v0X/AGN/2FdM0/wNoni7Vha3F5qlkvnaZPYjfCx2khiTk9MdB1oDQ/PXwX8F/GfxKn8jw3Ld3bSy&#10;GNs3RXEnUjk+9dN4k+Avxd+AC2mo+I7R7e0vZfJtWa7Z9zjkDr71+4Xhn4HeA/BU0Taf4d0fT5Af&#10;M/c2qxktjG7jvxXyV/wVP02GDwr8N2t9kcTa2oKoMAr8vFMWyPnX4f8A7T3xs+A3lT+J9G0e00aP&#10;MstwxkcqGXC/x9yRX6Ifs1ftFWfx40OG5FzBLcfZ1mdbdGUDJI7npWx43/Z/8HfEzwS+mz6HpcT3&#10;EMa+bJao+MbT/SviLwbcan+yb8dr7SvJuJNC1S9g0+z2DyIU+YE7RyCOelIep+n1FRW0nmW8T/3l&#10;DfmKloAKfTKfQVEKKKKCyvdb40MkYy/TnpSqzyRoMDOPm9qkdh0IyKpwsYZJdzY3H5Qf6UAeW/tJ&#10;63rng34fTap4Zt4rrVBNGojuM7NpIBPBHb3rD/Zj+LEfxF0zWyssUl9Z+Ws0cakBXO7I5PqK9d1T&#10;T7bWlmtL+3S6t9pbZKuVyBxx618GfsF+LP8AhBvib8WNJ1uXyBqGsolgl0+zChpBhAevUdKAP0Ks&#10;5ZZLVXlUCTuB0qvp99LdpcfKu6NioAqG1jmj1J285pYNmAvbPFX4fIVZDCEznLBPWgDn/Gnj3Svh&#10;74fOqa9crZwbtgbaSN2CQPyFfkL8av8Agpf4g8SXF7YWv9mvbrviVkglDYzx/H1r3L/gqH8eNVtd&#10;FuPCGlC6t7qLUISJreY5wUcY2ge/rXhn7OP7Atz4ib7Zrq/aN8wY/a9P3cEE9S1AHyR44+NGveL5&#10;mvGnaJpWBKxO4HAxx83tWxofj3X/AAXf2981wzKhEh82ViP0Nfs98Of2Ffh1o+jWw1Dwvod84U58&#10;3TEyTk4POe1eg61+zD8KbyNbP/hAPDyPIu0P/Z8fHv0oA/IvwL/wUe+IHgHU7JLe00mTTmkjheWe&#10;OUkRlhuPD9cCv18+E/7SvgT4yabaHw9rSahLJtikCIRiXaCV/AmvKPix+w38PNc8Mpa6b4c0PT7l&#10;GLebDpqbvunjjHfFfCXgfTfE37Hvxq0PTZbm/vNGuJ2vXbm3iQFiNpHI6L1oA/Zh0eFV8oZPQ5p/&#10;mH0Fcn8OfE7eMfBeka9G5Md9CJQu7djJ9e/5V1VAD959B+dG8+g/OmUUAVtQ02LUBH5xZdh3LtOK&#10;I4H3CIDMHUnvT73cVi2kjnnFWC3kp6nrigCGHcvmKFUbeBgcn61VjMcdwJbk+XMP4R0p2pTSQtbm&#10;JW+dvm2/h1qd2ikuRG0as2PvHmgCO6ja4kgdVBUMDn2r4evtPW9/4KgFJo1NsfDfPAPO/wClfb99&#10;ateqFt7nyTHwQlfB863lp/wU48szyTH/AIRzO7n+/QB6X8Zv2B/AXxKXU9Qvn1NNQkaWa3W2lRFM&#10;jHOD8nTPvXw74q/4J6/GLwPr0158P9ImvLFdoiN9ejBGBuyBjvmv2J4a1ieRdzKoO1upOKwde8QW&#10;S2bQ3N9FoyA8zSOFA9uaAPy18H/tp/Gn9nzVLXR/G2i6Hp1jNIsLy4kdgqcMR+86jNfeXwJ/bC8C&#10;/FvSLbytchm1lld5IYYmChQ2MjP1Fcd8fdY+DeleHbltR0rwz4nvpIJTHJJ5bPG2BkjgnJz+lfkr&#10;8RPiBqGm/E2+vPA2sP4LtDFGiW+mybEXCjcBj1IzQB/Qm129xCsloFkVl3An36UrXy2dqsl2RGc4&#10;OPWvwu+Fv7cXxX0bUrS2n1HxH4iiWZFwl42GAIGMY71+q/7Mvxu1P4reDdObWfDd5ZyyRtI0l45c&#10;5BAAOVHrQB71p+ox6hG7xPvCnHTFWd59B+dVoUitvkihEStydoxU1AD959B+dIznacYzjim0HpQB&#10;j+TMscl7dDy5oSdoHQjtmvzd/wCCm37NS+JNLsPFOgC6utYvr1pLmN5VEajA+6Mcfia/TP8A4/JA&#10;HGE6FDyDXk/x01jw5Y6fa2ms2VnLFJIY4/tO0AMQOgIoA/Ob9jb9gXwl8bPgPq2o6+dTHiBb9oI4&#10;reZFTaCPVTzjPevVLf8A4JF+B9qiVNaVx1xdx/8AxFfZvwB+Gtl8NvDM0FjLCLZ7hpikMQRckexr&#10;1Uzj7yruB7iriTLY/O2L/gkX8PV5I1vPp9qjx/6BUt9/wSe8DTQJEE1janQ/aY//AIiv0KN0R/yz&#10;NKtyT/yzNXzSMz4Q+Hn/AASv+HHhfVotSuW1qN4yw+a4jIwVx02V9peGPDMHhHRbDTNOUm1tY1iR&#10;nxuKjgE8dfwrgP2qviG/w1+Ceua5bytDcWzQ4EcmxsGRRwa7P4X6+3ib4a6BqhkLy3NjHMxLbjkr&#10;nk9zSuwOrc/NtP3amjxt4rNsZmksS8mS2cZP1rRhYNGCKllx3H0UUVBYhG6k2+5p1FADdvuaNo6j&#10;rTqa4LKQDg0AfKn/AAUK+EfiD4qfBmCy8L2n23VYtSjuTG0gUBVR8n8yK+Yfgb/wUDufh3ZTeF/i&#10;VcaboUtnItqFjjcsUjG0nO4jORX6ZyW63lxLbTgSptPD8jPTOPxr4W/aK/4Jlaf8V/EQ1ay1m30g&#10;5kd0h04NvLNnk7x/KmzE89/aY/4KY6Da+AYYvh1q+n61qxuArQzxSYEZHJ4I5r5g/Y5+A978b/iV&#10;Z6/q9tL8t/z5MihRuBPQg19EaN/wR/Gi3n2+fxct/FJ8v2WXSwVXnr9819x/Av8AZj0n4NwA2gtW&#10;fesm6G2EfIBHY+9A/Q6SaTw78HvhvpVlq93JZWdmojiYjJLAEgHA9jXxd8cv+Cn9t4PupI/Ct7pl&#10;/LHF8q3EEnLBiMHDDsBX3n4/8FWfj7S1sbxYfLV9/wC+QMM4I6H614JcfsD+BL64M1xpWi3DEk/v&#10;NOQ9Tn1p6iPkX9gP4za38TPj58QvGmsW1rDLrMUL7YUOzq3QEkj86/Va3uraFkgD/O43AEe1eOfC&#10;n9lbwz8LNSu7rTbLT4ROqrtt7NY8YJ9K9e/s8f2pDKHBCjGMe1Sak2q7/Lj8sZ+bmrsaCNcCqmpO&#10;VWPH97tVygYtFFFACFQ3Wk2+5p1FADdvua8o/aY+Ht38Svhjc6LYxNNNJMjbVYKcDOefxr1mqmpX&#10;RtbUv5Xnc42igDwn9mH9mnTfgjp+pzxwTfbNTWOSdbko4DgcgYA4zXt0No32o77OARY6hBmqmuyK&#10;1nDM+ojS0Cb23NgYxnnmvM/HX7R3hv4X6G0k2qWerzRMAcXaqzZ59D60AeqzNpkcyI6Rq5OANg/w&#10;qvfaVBHM11FbxlunKDHp6V8I3v8AwVa8ONqE1qngrzmSQxidb8HH+0P3ddLof/BSrRtShjt38NhG&#10;JyWa+z3/ANyrj3A+yp7SC6s3NtbxNMqkY2ADdj6VDYaba6fbpdX1vFHO3ysNgI9u3tXBfDX9obw3&#10;46hj8iaztZpGVRCLpWJJA4xjrzXpzRx3P76WVWhbojcgGnqBYtbeOFCY/uv83tVGDw3a2+sz6kGd&#10;p5lCsrEFQAMcDFaqgBQF6Y4xTqi4GbaaFZWJYxwpuY5yVGf5VfEagACn0UXYDdvuaNvuadRSAZ5K&#10;7g3cU2a3WdQG/SpaKAI4YRAm1SSPennnilooAiS3WNsgmsrWPCdhrkLpcISGBBIAzz17VtUUAfK3&#10;xo/YI8DfEfS7uRn1NbyQKoFvKicAj/Y9K+LfiP8AsP8Aj/4UyC58BWV1eQKztN9vvQcKnKnjHvmv&#10;15dlVSWIA96xLz7JqHmW89gkqP8AJlgCCDwe1AH4O/F7xJ8RbHQP+Ed8aWFrY6Z58cjywMzSbt3H&#10;OcfpX7WfAZY774K/Dr7OxdYtFssn28leteV/tU/sq6B8SPAsyWun2NndtPGfNWzVm4J4617p8MtF&#10;Hg34e+FtHVd5tdPgtiwXb91FXOO1AHZ0UUUAFFFFABRRRQAUUUUAFFFFABRRRQAUUUUAFFFFABTJ&#10;G2Rk0+qupSGGzkdVLkfwj60ATqS8YPciq1vCY5QWGDS2t1/oSSMu07c7T1qO3mbUIWfaYTnGOv40&#10;xXRPeRtJ5eBnDZNWKz4b5vNaMxltvG7196urJuXOMe1ILj6Krw3RkkdShUL3NSrIG4HNAXQ2W4WF&#10;kVjgscCo2cLdc8DFVr2B7qaNwSghbdjruqOTffSYAMP+1QMnvt7XFrt5XPP6Vddwi5NRx7NqKWV2&#10;UYz3ps+ZiYgdp65oAkjkEmcGmt8rHFVldrGRUKmTeevTFTXBwobpzigCc9qZTl+dR24pdtMhpsaK&#10;+Ov+CoX9qH4C2I0lFa4/tJM7mA+XBz1r7H21wHxo+HNv8SfCf9nXKxukbmUCSPeMgHtmkLlZ+IX7&#10;Ednpl5+0r4UtYSzB7v8Aeq2euOa/dfR9J0/w1apOm5C67MHJGev9K/Eb4J6DJ8Hf20PCs2qWp0+w&#10;W5MpaZPJTGSMkntxX7caNrWm+NdDtbmwu7eaNl80eS4cY9iKYcrGXujjVnE14CLsDEQU4BHUZx9a&#10;+J/+CmBj1Dw58O9MjO6W11kF19OnevurTXbULOQupidWKqzdR7ivgf8A4K36pF4R+HvgTU4AHng1&#10;jzJPLba0gABxnmmK3c+9tJt0h0i3aXKgRr0+gr8+P29Pjj4Q8TfEj4aeEdPv/N1rTPFFv9oh8lxs&#10;yVA5xj8ia85+JH/BXlPEXgu40rTfBF9pF28SKl0l99wqVJP3PTjrXnX7I/wiv/2pvjJdeMdR1SWG&#10;Sznt9SEVxF5zZEnTdkYPHXFJiP2h07/kH2v/AFyX+QqzUVtH5NvFHnO1QufwqWkMKfTKfQVEKKKK&#10;CyOXaqljVK/tWuJrWRVysZyTnoKuXMJniKBtp9aqW+nzQxzK1wX3jAJH3f1oAZrDNDatNCMuTjn8&#10;q/Or9vf4N6n4J8efDrx14Ptjs0y5n1DUpJZVwAPLOcE5PfgA1+j1raeTarFK3nEHJYjrzXKfFLwH&#10;YeOvBWsaXdwxSS3NrJDFJJGGMe4YyBQB80fsx/t2eHPiRHDpeq6xE2pLE8kkUds4x84A52+hr640&#10;2G0s7F7u3J8qYeduOehGc4r8S/jx+zX4u/Z78WXOreHtQv3RWjizZ2xiBBXcRkE9xXtH7Mn/AAUo&#10;m0xV8OeJdLu7md5o7bzry/xsGAp4KdPxoA6H/gpV8Ob2xul8d2MG4XmqW1v5jMMEYbtnI6elfop4&#10;Is57LwvZERqrNAjdvSvi79tXxloPxs/Z30RLDU7TTJ/7YhuP3cqyNhQ/HbrmvqL4V/FLT/Gmk2ax&#10;XMNt9nVYivnBt3y9f0oA9CF1f+cRtXb26VcvLeD5bmbIMYzkU5Lq12giaM++RWXfahaWcbST38Rj&#10;Ayys4Ax780AWjb2e0XJLYfkHn+VfKf7f2h+E9b+D/ifVpXc+IrTTHWz25C8biM8Y6k9a9n+Jnx78&#10;L/D3w6l697Y3RD7fs/2pVIwpPp7Y6V+ZPxN+OWrftufHDw/YeHo7zwv4dUf2dd2sb/aIrhldiWOA&#10;B0Yce1AH6H/sN6hdXX7NHgGO62+Ymlx52+vNe9VwXwR8Hp8OfhT4b0NcStZ2ohMgXZuxnnHau9oA&#10;KKKKACJmZiG6DpVeQGTUEHVdvP61LDcGSSRCm3b/ABetJFhfnY9OMmgVzkPAvxKsPGXiLxBpNrcC&#10;abSZRFKmwrtJLDqRg9O1dU89rHqKozkT44HOMYr8tLT9oq8/Zp/aa8ZxaibjVLPxTrgih3TeUlqF&#10;JB7HcPm9ulfVvxg/bJ8O+BdFuJYo7fULpFRt8d4A3JGR09DQLmR9LWdq2nm+nIwHy4Oc+pr4E8Y/&#10;EbSPh7/wUIPiXXLn7LYrofk+aEZvmLcDABPb0rw/4z/8FTb3xcsOmaJoeoaO1uXgkuIr7iTsG+5+&#10;NfInjL4g+Lvih4y/taKbULu6aMR/eLtj64oDmR+mfxo/4KVaJprSw+Edct7i9haRVSS0fG4HA+8o&#10;FfDHxu/by+JPxSiudO11rGPTZGU74Igr5ABHv2rL+FP7I/i/4t6xC9+1/oQeVSJJbMt5u7vyRX39&#10;8Jf+CZ+n+HLG2vNY1W21nG4NFc6cMk7jgnLH+VBR+ZPgX4CeJvi1qsUmgwPds0q7986j5m6dW9q+&#10;1Pgj/wAEwDql0t18SNFlS0aM/Nb3oB3hgFHyNn7ua/R/4e/B3wf4Xt9lj4b061ljCAyR24UkjPNe&#10;gJa26t5YVNq8iMDp70AfNHgf9g34YeBPs8uk2V0kyFZF3zsw3DGOpr3zRdDn8N6TDY2ESrHEfl3Y&#10;Jx9a6B4Ay4XCHGAQOlLHGyxBS5Lf3qAK1l9pdGN0oVu2MVPRDE0KMGcv9aKACiig8jFAFG6uJv7Q&#10;hEeDHj5s9etfB3/BW2+uvC/w98HarYELcf2oWct0xgHpX3deXx0+6SLyDNuG7zPTnpXwd/wVehkk&#10;8AeDVfNwl9qhhSM9IyQOfegDxbwx/wAFQpNM8OvZHV7VZCR8rWb+3fbWjD/wVK8RpGFt9RsWiH3S&#10;bQ9P++aT4b/8EfDe2K39742AO7PlzaYMkEevmV08n/BHQzXUjx/EARI3RV00YH/kSriJ6nPf8PSf&#10;Fbf8v1j/AOAn/wBakb/gqV4rTrfWI/7dP/rV1Sf8EeXVcH4g5/7hw/8AjlZGqf8ABIqa33Y8eFuS&#10;ONP/APtlX7r2M7M8S/aL/bm1n43fDvU/Ds15azXN2IwIooCmQrhjzgCvtj/gnz8fm+Ifg6XQ5bqO&#10;V9Hs7aAxpGQVJDDBOOfu18kaR+w1Z/D34/aP4d1XxJDcWk9pJcNc3FoFReGAGN2Oq19zfskfsfwf&#10;s/6p4o1iDxJFrltrjRTRwx24jWALuwAQxznd7dKbsg5WfT0EGbMxkck5x+NW7ePy0xjFVVYyL56H&#10;AHGwVYtWZt24EfWoexSWpYooorMsKKKKACiioL3d9jm2Z37TjHWgDJnkbTtSmup/ktSuA3Xnr0rF&#10;074maVrmrpZ2Fx5hDmNgUI+b05HtXzD/AMFFviN4m8IfAeF9Aa+stQXUUU3Vq5DMpjkJHA6ZxX5W&#10;/Db4/fErT/FUcx8T6xcSeeWaFZiCTzTM+Vn9CStqH9pSgov2QD5DxnOKsQyXC5M4AGe2K8j/AGWP&#10;F2p+LPgX4Z1LVFuJb6ZJDJJOxLnEjAZOPQV7Eq/Lhvm+tFwsQy28d0MjJOc+lRtJbWC4kYjv3NXF&#10;2r0XFRtBHJw6BvrTDlI1mlmjV4MNG3Qn0pVhMKmTGGFS7dqhUGwDsKWf97GVB2571JoQxx+czM44&#10;6irSsHGR0qOP93GFxkgYz60sCbFxnPNAEtFFFABRRRQAVBeXUdnA0srbUXvip68g/am+K8XwZ+Et&#10;94kmtvtUcUqRmPzfL655zg+npQB8TftrftzabY3Go+G9P1aM3MLXVm8X2Z8gjK4zt/WvzpsfBXjr&#10;44atu023F0JxkZmVAdvB6t7V9U/s6/st3X7XvxW8W+N9XvJNBsbHV/t9vY3Vt5y3cbyF8BiV4xxn&#10;B+lfqD8Lf2efCHg/SbYpoOmiZAw3LbBTyTQB+Q3h3/gmr8cfsqy2GhwkTKrZa7h59P463LP/AIJq&#10;/tF290XfQrXysH/l8g/+Lr9o7WOO6hmt4YRY+WNiED8iKtWEctnbrbSyNM4zmU9+9Wnyhex+E2m/&#10;CH4z/s1+LbPXNTsYLeCxn+2SEzxyYVDknAY5xiv0j/ZE/a+0X4+W8Hh2/wBUjn1uC3a6mt4oHTaA&#10;wAOdo/vetfRviz4W6B4y0XUbHUNOtJpLqJ41kmiDbdwIyB361+cvxN+Gb/sW/GO/8fafI11p18Yt&#10;LWxtofs6JuIYsGBOfudMVd0K6P1ThAWJAv3QBj6YqSsPwdqZ1jwno1+VKm5s4piCckbkB69+tbW6&#10;sguhQaWm7qdSC9wooooGFFFFABRRRQAUUUUAVNUtzdWbxgZJxVW6nSxjs0kO09PX0rVqKa3jmADo&#10;rY6ZHSgCgwfUrjBUNZ469DmrM2IWt0X7uQBSXVi81p5MMnkNnO5RUlvamONBI/msoHJHf1oAsUUU&#10;UAFFFFABRRRQAUUUUAFFFFABRRRQAUUUUAFFFFABSGlqC8jaW3dUYqx6EdaAKlysplXDKBkd6lnu&#10;GSdYk4YjNfCf7SX7SGu/Cf4maJp7xX4sbrWI7XzjcMiFSR+BHPSvsrw74+0TWtOium1Cyik2gYM6&#10;+gPXPvVamJ08SsuS+AT6VWk1AR6kLcnqM9PbNZf/AAnWiNM6DVLL5TjPnr/jSN4q8OG5Fwda0/IG&#10;ObhPp60DNq6ukg2Bv+WnAqtqWoW3h/T3vLpikUZAJHPU4H86zZPFXh+5kBGt2J2nOPPU/wBa+Y/2&#10;6fj1a+FfhjrFvpGpRveAwFDa3QD8ypnGD6UvMXmfWa3ct5DbT22DDKA4J64PI/SrUjBIczfjiuB+&#10;Beuya78JfCl7I5mml0m2lfLbm3GJScn1zXcLN9qXY6+W3XBpGwkdrbpmZd39406FjLcGRfuEcVw/&#10;jj4w+GPh2Y49S1rToXkDAJcXSRnK9Rgn3qHwJ8cfDPjm5SHT9T06UupYeRdI/TrwDQB6J58bNjPO&#10;cVDqWfJGP71QzRHzoXRsqTn5ehFXJo/MjxjPOaAHx/6tfpTqjhk8wHjGOKkoAKq6hqEOnw75yQjH&#10;bwM1arG8UeJNB8M2K3PiDUbLTbNm2rLfSrGhb0yxxmgD5e/an/Y70H9obw/f3+lWrSeII7Q29q7z&#10;eWob5iM8f7VfMfwj8T/Fz9l/XIfCmoGyFjZBbFSqmRsbl78dh1r7y1X9o74dabqEMdh4v8Pzxlcs&#10;LfUYcZyeDhutYegfFL4V/FLxVfac58M3F9GvmGcywySMwIAPrnLUAes+HNQutasYJcqYnRTJxg5I&#10;BOPzr4x/4KdfDkfErwV4d0vTY2lvIb9mYMcLnAxX2Z4Z8Nf8I/GY/wC0fPV33qucDGBgAZ6cVB4r&#10;bwpCFfxFDpixq2Uk1AIBnuQW700RI/JL4P8A/BOD4n+J/FFjJ4xt9Om8OFnFwlvcESH5CVx8v97F&#10;fpV+z7+zP4P/AGeLEtolrLbXt1CsM+6TeODkYrqrL4xfDuRxHo/izw/dT9FtbO+iZmI64APpXX6N&#10;rUWup5iRq0eNyuCGB+hp2JNYdBilooqQCn0yn0FRCiiigsKKKKACq11AZJI37Kc1ZqC43EqBnHfF&#10;AHJ/EHwFpfxE0trC9iaT5t/BA5wQOce9fmT+0d/wTR1Fbq/1nw9ZRxgCa4LPdEHOSRxtr9ZE8uPu&#10;obv0zVa+tIdTt3gnt0ljkUqd6gjB9jQB/On428I+PPhtarpWrqjWNu42+SSzbsZFaPgL9sLxz4Bm&#10;RNPe3X5g37yInnGPUV+7es/A/wAG3E0lze+FNI1UyceXPYRvjjryK+Z/id/wTX8N/E2TdZvZeG+C&#10;u6205FOSc56dqAPhj/h5b8VrGxXbNp5Azn/R2/8Aiq5XWP8Agod8VvFVpLaBrJmkBUgW57/8Cr61&#10;m/4Iq2om83/hZFw67gfL+yDFeyfDP/gmh4V8BXUcl3f6fqu1wxW4sEO7HagD83PCvwN+Kv7Tl/HL&#10;ci0a3mxdEeY0ZxkKR0P96v07/ZL/AGIdO+Cdpb3F1aGK9S4+0ArPvHKr7eoNfRvg74V+GvBFpFFp&#10;2kafE6J5e6C1RDj8B7V1UMEkbqxdgoP3egxQBZKxwRovRRwKKbcQ/alXD4wc8c06gAooooAr30zw&#10;+Tt7tg1LdQi4hKdc0isszsrKCV6Z5pqSFZhGQeearUzPx/8A+Ck/gjTrDXLG+gRxd/a7mT72fmGy&#10;vjHwz4T8V/FO+jtrQb76XIXzGKrgDP8AIV9tftc/DvxT8Q/jtpdj5GpNpv8AbciFvKd4vLLIMnti&#10;v0L+DP7Mfgz4b6HbW0uiaReXyszfaHsYxJyOmcZ70iT81/gj/wAE0/iNqklrfeKLbT5dLkMUp8i4&#10;Ifyjjdxt64r7u+Ev7Cfwy8FiGdNOuY9SXcM+cGXBx7V9PC1isLdI7aBY4kGBHGuBgdBgdqktWSTD&#10;eSIm+mDTsPqY2k+DbPT47ePytsNmoSDGM4AwM8elbv2qORvLGc/Sq9navaTTtLcGVZWyqseF56Cr&#10;iQorbsLn1pM0WwQ26w5x/F1qCOzKag8+OGXHX6U68V32+WxHXO2n2sbpGN7Fj70hk9FFFACN901F&#10;UrfdNRUAFDfdOOvaikOWBGccUAZwa+aYRTbNrHtXnPxy+A+kfGuz0a116EzQaZc/aYNkmwhhjrxz&#10;0r0f7KIYXtpL0faZCSjMfmH05r5C/wCChnjbXPhf4Z8EXWneIbzTRNqnlzvBctFuXA4Yg8j60AfX&#10;4YC5ggT/AFKrtPrwKsG6hhYr83y153pv7Qnw3uNLjmbxr4dWUKoIOoxZzgZ/iq7H8ePhm6Bm8c+G&#10;wx651GHP/oVNAd0NRh6ZP5UyQwXHXdXEN8ePhivTxx4b/wDBjD/8VSf8L++Gf/Q8+G//AAZQ/wDx&#10;VV6AfPP/AAUT8D6JoHwP8Q/ESOOVdc02OCGKQN8oVpgDkf8AAj3rrP2L/jZoPxE+HtjZ2dxJLd2l&#10;jbpOGXADEEdc+1ec/wDBQT44eCPGX7PfiXwtp/iXRrs3ggYS297HJjEwJ4BOeBXzR/wSrbVrPxH4&#10;zhmurprJZrUW7O7FGUeb93tir6agfrlbQi1xGn3eTzU6bsnPTtVe8lMdqXjG9u22prdzJCpYEHHO&#10;azfcCWiiipAKKKKACkbO0460tNfO0464oA4X4rfDbSPi54fXQdZieWFJhOVRtvIBHX6NXieh/wDB&#10;OL4O6Lqo1KHSrpbwP5m77Rkbj17V9PiSGFd0jIj9CWIBrGt9BuLW9F3JqkjwhixRmOMenWgB3hPw&#10;5Y+C9CttC0pWS2tQdiucnBJJ5+praHvVO6mS4UG3YMxPLRnJIq2ucD1oAWiiigAooooAKkT7tR1I&#10;n3aAHUUUUAFFFFABXyj/AMFMdIbXP2X9StVUvuvYMqvpk19XVy3xI8L2fi7wvcaffWUV/AxDeTNG&#10;JFyAecEUAeIfshweENV+HHh+LQBN9u0/TrRb7zOAJBGvT15Br3ePU7n/AISmS3JH2TZkDHOcD+tf&#10;l58F/wBpvWf2Xfjp490HXvC18ui6trzW9hc3bGCCKFZSoKbgBtA9OMV98eGP2ovh7rhSWbxDoNjO&#10;wOd+oRbhjjnJoA9b1K1mnuLd4cYUktn8KTUppoLHcuN+4A/nXEw/Gv4exbnb4gaCQ3ODqUXHt96j&#10;/he/w3kZx/wnfh2bAJC/2lEckD/epomR3F1LFb2f2y4JCwpvYj6Zr8/P+Cmnxd8L638NtO0Sxlmf&#10;WY9ctnZfL427XHX6kV1Pxu/4KG+HdB0LXdL0sWWpztDNHE1pqCM5OGChQD37Yr5U/ZWj1f8Aak+P&#10;+pz6/ot3HopsPtES6hEZovMWRAMZGM4J5oMz9avhef8Ai2/hc+um2/8A6LWuoqholgumaPZWaKFS&#10;3hSNQBgYAAHHbpV+kMKcvSm05elBUdxaKKKCwooooAKKKKACiiigAooooAKKKKACiiigAooooAKK&#10;KKACiiigAooooAKKKKACiiigAooooAKgvPN+zv5GPN7Z6VPUc7FYmIGT6UAfmt/wVos08P8Ag/wX&#10;rMY26gmseaWxkblXI4/CviXTf21firBbD7ALU2acZa2bOQPrX6cf8FCPhXqfxctfhlZabYz3S2ev&#10;xz3fkx+Ztj4BLDjivS7X9mfwxZwwWn2CyYtGrE/ZFznHPGaDE/H2b9tj4s22X22o83P/AC7P3/Gq&#10;Q/bO+Lkj+Wotcn/p2f8A+Kr9t2/Z38KNZ20Z0mwygAJ+yLk4FSL8AfCMMwH9k6cWx0+yLTYJWPxK&#10;h/bU+KulsxufswEn3dts/b8a5Hxn8d/HfxO3HWIozaybQ/lwsv3SCP1Ffu7N+z74TWdJG0bT2UNk&#10;g2i4rQ134JeENS0eSG30PTVLYwyWqk9RSH8j5A/4Jv8A7Rnifx3o9zomtNELbS1tbO1CRbTsCheT&#10;nk8V96+ITcwWUlxZY+0YwN3TpXB/DX4F6R8Obq6urMQK106yFI4AmCDkDg16U3+uy4xHjHPSg1Px&#10;I/b68ReO28eKdSMP9nR3d2U8kHd5e8Zz+GKb+wn4s8Xz/Ea2XTzH/Y32eTy/MB39Tn9a/XD4jfAf&#10;QPiQytcR2qsm/Ja2V8ljk9/aq/w0/Z50H4cXEdxbxW0jIrLhbZU6596APSdH82XRbJpMeaYVLfXA&#10;rQjBVAD1qjNqCQyRwxAODx8p6VcziMbjt+tACRqIc57nNSbh602TtTKAJdw9a8C/bM8H6V44+F8N&#10;jqvmGBLkSr5TbTuAOOa94r5C/wCCmfjCbwZ8D9LuYWKtNqsUGVfafmOKAPy7+B/7Mvjf4q+MJG8L&#10;NHJpCXz27i6uGDZGD6HsRX6WfAH9hHQfANxFqd5ayr4leIC8ZbkshYFScDHqK6z9iD4Hv8CvAVzZ&#10;3KPfyX961+LqaHYyb0UY6nI+XrmvpbT7Mx6ncXZfCyA8Y4HIPWgDH+IfiTTfh34NvPEmpO8Vtpdv&#10;vdlGSFUenevyJ/a4/bw8Q/EDVpdN8L3UU2mrckReZb4baVHfNfU3/BSj9oVPA/hXU/B1qi3ratpZ&#10;bzFn2lCWZcbcHPT1FfHX/BPr9meP49eKdXn1jUH0xLOKKdPMg8wSEkgjqMdKCJHM/s9/s5fGabTX&#10;8Z+FWsS9rOyKLydyNzDB+XHoa+vf2Xf24PEfhf4hX3w/+Ks8EN7bGG0tlsYCQ0rsONxPTBr740jw&#10;ppvg3T/stnYwtbDDNsjCqTjHIFfDn7dXwv0vwn43+GPim2eGC41fxRArxpEFPVeCc8/lQSfonDIJ&#10;oY3X7rgEfiKkqtp3/IPtf+uS/wAhVmgAp9Mp9BUQooooLCiiigApCcUtMk7UARtDEzFj1pGeTjbj&#10;FOooAWN2/ipZmZYWK/exxQvOcnHFULSza03vLMxXOTu6AUAS2d1JNKyOeQM9KkazhkkVjkn60y5u&#10;F8kPABIScZWk0/MakSHDMeA3WgCR7cwgtAPnPHPSm263TAifbjPb0q5RQBWlikjC+RjOec08e9TV&#10;DQAUUUUARhViZmX7x60NlpBIvQDHNQzXHmSBEGSp5xT7iRHb7NvCuwyPX8qpGR45Np3gvxt4unW3&#10;EralptzmbdgAPnt6jK17ElnG0qzNy4GODx0xX5KftM/E7WvgL8WNQv8AfdG3vtSkP+tMS7UI785H&#10;zVt6V/wV0Pg60XT/APhERq+Pm+0LqQ79vuVIrn6srnkEcdqBGqtkDmvyz/4fPH/onv8A5Ux/8bo/&#10;4fPH/onv/lTH/wAbpgfqRN5XmRh87s/LivOvix8evDHwisZZdanlhWN0Q+Wm7lsY7+9fnvcf8Fob&#10;hIXMPwzecAfM66iMJ/5Cr5s+PX7ZVx+0RcTX01g3h+C4ljbyWuxIF2YH90dduelI1Wx+6nh/VP7Y&#10;0u3v1bMFxGssZ6HaRnmrcc7tcMP+WWOPXNfPv7KvxE0f4heDbQWGuW92dOtrdJVhm8zBKkYPp92v&#10;dodTlm1aS2W1P2dVDC4B4J446f1oGau4etG4etRUUASbgeM03aaF+8KkoAj2mgoccVJSHkGgDHmt&#10;7aTVoJLnd9qXGzb0xk4zXwF/wWema1+EXhB0OC2psD+Qr9BPI/s21ml/4+ZFJYZ6/Svjn/goF8PN&#10;Q+I+g+DPKs5blE1PzXhWMuAMDr7UAfjfq1zfwanAun/bPshT59wbOazr7UtXtW3uLvY3T71f0T+G&#10;/hz4UtltbSXwrprM6Al2tlyOPTFdF/wq3wc7sr+F9LAHQm1Xn9KuLA/m7sLrVtQUlBdkbtvVhU7W&#10;+t79o+0Z/wCB1/Rhe/DnwpbkrD4R01xjO5bZf8Kjg+EXhJ/30vh/TYs/MVNqvHetL9wPwm+Fv7LP&#10;xH+PkSafoIgaSZioW8lZRlRuPOD2r9jf2Y/2TdF+Cvg7T45bZotbe1hW9KzblMqA5xx0ya9s0Pw3&#10;4d0V1OmWNjauCSDbxquDjB6e1Ns7Ge41C4dpXRFfK9cEZqb3uBrxzxRTLanO/GfarKttyD07VFIw&#10;WYfIC2Pvd6dtI5znPOPSoAl3D1o3D1qKipAlDA9KWmR96fQAU2TOxtv3scU6kb7poAozafFeKPPB&#10;35ydpxUlxbia1MB/1bLtPripaKAKlrp6afGBBnd0OTnirY96KKACiiigBkcyySNGOq9aVpAsgjP3&#10;j0qrcX0tu5EdoZOcbh3/AEpY5WuVMsy/Z8cfNQBd20u4Rx5PQVnKsNw5CXise4B/+vV6TY37ouAx&#10;5A70ASqwZQe1RyXKR/eNVpLz7Kyow4zgEnGakvFEluwXGT0x1oAsCQMoIPBGRS7h61Vt2cqFZSoU&#10;cE96loAl3D1qC6MrQkQY3+9OqlrOuWfh+yN3fXEdtACFMkrYGfrQB8yftWfsgaf8aNEa50+0363B&#10;DNLCzy7FE7A7SeDxmvyk+KH7LHxT+CP2nVvEzW5tYtqMLWd3O5gMcYHrX73aL4q07xFBcNp9zDd+&#10;WMsIXDdRxnFUda8K6b4q0/ytQ0u3nDMGPnRBvp1oA/m9svEGvXkksE5uPmOI8I3Wo49S1nS9Wa2U&#10;3JlPy/xMOa/os1r4WeEVs1s08M6aHuFK+aLZcr056VB4d+BfhLRbWMSaFp11IgPzPaLk8kimRLc/&#10;Fz4GfsH+P/iB4i03VrmG2fTDcxySq1wQ5QkMeMehr9bvgD+znp3wZ8N2U2n25h1oI0UpaTcuwsDx&#10;wPQV6h4b+zw+eo0OLS4oX2qyqACB0PT0qKz+IOlav4wuvDdveW7XlvH5rJHICwXIHI9OaLEnXR7v&#10;LXf97HNPpFXCgZzilpAFOXpTacvSgqO4tFFFBY3cNwXvUcl1HG2GJznHSmXDO8giCkKw/wBYO1GI&#10;rcASSKSePm9aALGajjuElkdFPzL1rntc8Om5vFvX1NrSFF2lccfXOa5/Wvih4H0KGK1v/GWmWMsJ&#10;2MZZ1UsRwQeetAHo1RmZVbGec4r5e+Kn7cngv4ZwyHTtW0vXykYcCO+C55II6HpjNfN2tf8ABY6P&#10;Trt4rfwEl6quVDx6kvOO/wDq6AP01LbRk0isG6V+Wc3/AAWkuLeEyf8ACtHcj+H+0x/8ar1D4Y/8&#10;FRtE+I0kcep6XZ+GwfLB8/UVJ+Y4P8I6UAff1RSXCR/eJ/KvHvB/7RfgTxBGkkPi7SZZWz+6W7Vj&#10;XoVj4sTVnhNpCt3A5H72NsjB6Hp0xzQB0UcgkUMOlHmLnGaZ5jK+0J8vrUV5atOnyyFDjsKALVFZ&#10;+nxSW7BXLMoH3jWhQAUUUUAFFFFABRRRQAUUUUAFFFFABRRRQAVHcTLBCzt0FSVBeW/2q3ePO3dj&#10;n8c0AedfEb4qeHfhjcaNLrbyRjWLpbW22KWzIcYzjoOa7gWzXF9DdJjytgPXnnmvgj/gq5r9z4Z8&#10;H/Dm/sS8suk66Lp442wXCLuIPXGcV4z4e/4LA3cOlrF/wgkksy4UINSGWwB/sUGWu5+sM0s0MnJ+&#10;Vjhad9lZrsSsAQB1/Cvy3b/gs5O0aRJ8NZJpI+HA1EErj1/d0r/8FoL9BsT4XTSL/fXUf/tVO4z9&#10;TA0dxvTrt4NeYfGr4tad8G/C95qNzK9vDblMsibyNzKP/Zq+ALf/AIK9qsgnfwgsUj/MYW1IZB9P&#10;uV5F+0p/wUMvvjf4dvbKPwe+nw3HlgyLeiQDY6npsHXFAH7H+D9YfxT4Z0bWY33w31tFcqSACVZQ&#10;wyOxwa2bmaOUmHq3Wvjn9g39p6z+JHg200Z1hhl021tbTb9qDtnaB0wMH2r6+ltNup/aWk2x7QOR&#10;xn60jQuWduLfcQMbuanZQwwao3khZoSjEp/Ew6AetNtkJvDIsm+Ijg9ulAEselwRyFwnzZz1NQ6z&#10;O6QARHD7hVmaAySIwkwAeaLiMMoOAxzQAlv5nlL5hySBipKakhdRlduOKdQAV8n/APBR/wCD3iD4&#10;0fBbTtJ8OCE31tqcd4xmYBQqcmvrCoL62hvLaSKdUZGUr84yBxigD47/AGQf2yLL4keGbjRdfv5L&#10;jW4LxrKMeRsAConGQAOpPNeufE39obRvBmi3ES3Tx3UYZeE3DO047HvXwR8fv2C/GngHVb3xH4Fv&#10;9a1G6RTdJY6baMvmyZPy5DdcY7V82TfAD9o/xleP/a/hbxfYQ5375IHYE+nUUAcZ8a/i14u+PHxD&#10;STVbtbuSFmtoP3aLhA7EcBfev16/Yr+Bth4F+D/h3X7CyW31PULFftknmMd+CexJA/CvnT9iv/gn&#10;vey3lv4w8XPd6PfadelRpl/Y8zqFU7sluASSOh6V+i2p+EV/4RUaTYTfZFhiZEEK47cAAGmRI4nx&#10;5+0Z4K8BRtBq88yx7N7iOMt1OOo96+BPjZ+0Ro37Tnxe8KeHNIupLux8O6/b3kUU0Rj2AsoHOBn8&#10;TWbr/wCx/wDEjV9afSb248QT2d0WZr+S2dhGASQPve3rWj8Nv+Cbes+D/Hmla+usapI0d5DPKDYl&#10;QwVweTu6cUMg/VTTxtsbcekaj9BViobWPy7WFDyVQKfwFTUDCn1GWA6nFPHSkVEWiiigsKKQsF5P&#10;FFAC0yTtTgwbkc0jgnGKAI6KSRljGWO0eppIpkmyUYN645p2EV9Q+0eSPs7BX3DOcdPxqSb/AE6x&#10;ljXliuOeOabdahFZjLMpbOCCcYrifHXx68B/DyEJrHirR9OvJFLw2t1eJE8uDztB60AaPi7xZY/D&#10;fQLW61FzEryCLKDPJOa2tP1m11iSGWEk5HGRivzG/by/a707xl4bstK8NajbXVwNUgOLG9DttwAe&#10;AOma++fgHoeoWPhmOXURMkjBGUTKQSNvbNAz1miiikAVDU1R8+hoAbRTufQ0c+hoArN5NnJvIIaQ&#10;49eaqTWcj69DcDHlqmD655/xq7NEJiA3yhTwT3pyuEkCfe/2qrUy6n5F/t2eFdQ+NHxGs9D09RI9&#10;tqU0RD/IBuKAc/hVfw7/AMEo/FF5pwlfT7Fix73jf/FV+kem/BjSv+Eq1bVnaG6mkn84RmEEqck4&#10;zmvTtPd5rcFoDbHONnT8akR+UX/DprxN/wBA2x/8DD/8VR/w6a8Tf9A2x/8AAw//ABVfrPsb3o2N&#10;70Afkpdf8EqvGtnZzpZ2enxxyKRJ/pR5H4tXD/Br9iCwuP2gLr4b+K9Mhumt7UztGty4XJQMPmDe&#10;hHev2duoBNG0bS+WWGBnvXwd+2l4JvfgXqWp/GbTp7i9umeG1NlGDH8pCoTvBP8AKg1R7H+yz+yz&#10;on7NUPiCGHTUsodTkjdRFO8mdm7rljj71fR9lc27RiOAEKOQDXl/wC+Nmi/GLwSt1pd1Z39xY28X&#10;2iO3nEpR2U/K2Bwcqa9R06Y3Vmkxg8lieV7jmgZYop3PoaOfQ0AC/eFSVGqncOKkoAKRs7Tjrilp&#10;KAM+xWdY3jvCGZmOMenaszVNHsdckaLUIzJDanegBIx+XWpruJL3UoWkuvsswGFhJ5YZ615H+1R8&#10;eLb4BeC7e8uIIpBel4FeafyucDnODnrQAz4jftWeAPh5plxqV9cXET2qg71iZsAnHT8a+L/jN/wU&#10;21RSZPBWuMkLSEp5ton3cDH3l9a+GNPvPGXx91CbSdMGp317eSsIrKAtK7qMscDvgDNfVHwb/wCC&#10;U+s+LdNt7jxHq+q6HO0Yc29xp5+RskbfvirjvqBw/hv/AIKjfHFLxW1TxBbizyc7bOH8OiV9K/CD&#10;/gqRomqSra+MNZuJpNiqwjssfMSAfur9asX3/BG3Rrn5B48nUEdV04f/ABysXV/+COen6DZvc2Hj&#10;W6u7jaWEaaeQSQMgcSetX7u4H2z8Mfj74C+Ilmt7oUs7R7zHukjZTuABPB9jXqs00strFPZkCNl3&#10;HOOnavxT8V/B34ofsx6gNQWz8QT+GrZN817JE8UCMxKAE5OCeK/UD9lv47aX8VvANlaWl1bXN7YW&#10;UK3KRXAkdGZT94AZB+XvSA9x06YXduJW5OSM9KdDM0ksik5CnAqKytnjtCCCrZPGMVaXbj5cE98d&#10;al2AWil2n0qKO6imLhZFYp97B6fWoAnj70+oopA6hlIIPftUm4etAC0jfdNG4etISMHmgCOiq2oa&#10;la6VCst5PHbRlgoaRsAn0yamhuI7iMPE4kUjIZTkH0oEPopizRtK0YcGQclQeRUm00AJRS7TRtNA&#10;yKT7Rn92Rt7ZxXjX7SGqeP8ARfB+o3PhO6hgljiQoXVD828A8MPSvXtWsmvI4gsxhKtnjvTr6CNr&#10;CRZIVvB/zzYZzzQB+Qet/ta/tFeAdevTqWtWq2m7anl2sTHjn+5Xvf7HX7d+ofGz4gabo2tarJeX&#10;UzyLt+ypGCqqD1A9c19ffEn4OeH/AB14e2TWNpp8u1mLeQrE5HSvzF/Zr+BifCH9vjwro0WovPFc&#10;Wc9xhovL5JYdNx/u0CP16u7ddQWCRBkbg3PHFTM22+RB93b0pY8WsUca/vSMKcdveo5A/wDakZ2H&#10;y9vLds80AXH7UykVTvY5JFP59DQMbXlH7TOhX/iL4X3Vpp237T5qMNxAHAOetes8+hrkvidqMGl+&#10;E557llSMEDMhwOh7mgD86P2ff2y7X4UeL/FWh+JdRkT7JefZiscAb7jEEZA9q+nh/wAFEvhd9kV/&#10;t93vzyfszf4V+WUnwA8RfG740/FC68PR31zBBrM5drGAygbnJ5wePaut0v8AYN+Ii4DWuvOnqbN8&#10;fzoA/Ry6/wCCg3wpvFRlvrvzUGVP2duD+VJZ/wDBQr4apKWur+7MYBzi2PX8BX53SfsH/EoSALpm&#10;vFfVbFv8aT/hhX4hqxgFrrplHOz7E278s00RI+6/Gf8AwUu+Fl14W1qLSdTvP7RWCRYt1o2A+CBn&#10;Ix1r5s/Yy/aSfxp+154k1jU7xpbCfSNsbeUFJbzIx0wPevmrxb+xv8RPAavdT6Drj2QDTTTSWZVU&#10;A5JYnsBXa/CT9kXxxrFjpvinQrbWIluHAMtnatgqGGfmB5HFIz1P3As7hbq1hmTlJEDr9CM1NWH4&#10;KtJtP8H6JbXAYXENlDHIHGDuCAHPvmtygoKcvSm0oIxQVEdRSbh60bh60Fla4vFjnW3BIlYZXjis&#10;nX9UtNHt/tGpN+7GSu3r71W+I3i+y+HvhW+8SX8kMVtZKpd5nCIMsFGWPTlq/Kv9p79r7xR8cNfu&#10;fDnw/wBEu9V+xXBLz6PdmX5WAAJCrwM+9AHuH7VH/BQSw8N29zp/h/VJYWaBGAa2BG7ce5B9K/MP&#10;4pfHvVPiPq9zPe3LziSZpQREq/eJz0x619PfBn/gnj4u8f3EUvjC71jSpnkZSt7ZsxCgAjq44JNf&#10;Vnw5/wCCWOheBZ3vn8Q/2m1yq7opdPxs793NAH41TXEd5JukikceymtG027Ntva3AYD+JDX9BPg/&#10;9k/wj4ZVfOtNPuiGJxJZqM5AHc12zfBLwe0YRfD+mjjG4Wi/nQI/m7uIdQjbzJoJPswPzKqHNVns&#10;Vu1dobacOAWOVPU1/R/F+z74StboXH9jadMB/wAszaLg9qbqf7P/AIQ1KBkGjaballIBFoueeKBn&#10;86vhbxb4j8AXguNMka1kXON0YYc/UV9afBf/AIKOfFHwrqmjWepa5GmiRyQx3QFnFkwqQGwdnp+N&#10;foz48/4J++G/GiyCPUYNP3Y/1diDjH/AhXzX8RP+CQtnLb315Y+MLp51EkkcMOn/AHmwSAPn/CgD&#10;7J+Av7Vnhj4y6fZmxvJbieZGbc0WwHaSD2HpXtly12/lvbsvl9T06V+Fd58OPiv+yLr0l6mgeIL7&#10;QrXEa3bxtbx5YZ9+5r9OP2T/ANq3RfidpX2G8vLS01BFgiWCS8Du7MGyMYBzxQB9TW5aSEb+SetT&#10;VFz5hGML69qloAKKKKACiiigAooooAKKKKACiiigAooooAKZIGKHYcN2p9QXkjw27vGhkcdFHfmg&#10;D4F/4KiQWl5ovgDSjC7XOpa4LRm/hO9cc+3NeeeE/wDglmJEhvfsWk7DgkGeXPIB/u+9fc/xh+E+&#10;g/GA+Gf7XvUsbjSL5b2NMKSzgjAOfpXov2qeyvoLOG13W2wZlVTgcY7fSgD837P/AIJc5v7/AMmz&#10;0tGfd8xmk9f9yq0P/BLnU9P/ANdHpLQg8qk0v4fwCv0uuL2eFmMVruPfg5NSW8jX9r/pEfkuT909&#10;etAH5r61/wAEo4tQtIJLGx0iKfBZ2aeXknp/DXkPh/8AYjn0L9o6w8B+IY9PutMmtmleJJXCE7Gb&#10;qRnqBX696PvjurpWLFAQBnpjmvlH9vnwnB4Q8B6z8VrTUJbfUtPjgjVY2CDBkRD83bhvWgC9+zd+&#10;x7p/wX1bVbyzs7S3hmnSZBBKx4U8dR/WvrCHZe2o3DK5718yfsU/tEWvxk8H/ZTcWzz2NrbxO0c2&#10;9ixQZJ5POa+m7dRbyCIHIxmgBlvGskc8WPlHy4/On29uLWIRgYApluCk0meMt/WrL/eoAbRRRQAU&#10;UUUAFc3478TQeF9KjurgkIzhOMf1NdJXlf7Rnw6T4leBxp8mqXGlCKTzhNbHDEgHj6UAJH+0X4VY&#10;iOQ3Bfpxs/8AiqZ4M+P3hv4geLNR0CzW486zjMh8wKF4IHBDc/er8afgR8HviD8WPFd9dW2r+I59&#10;Is9TktJLm3kkeNQuDz1AOCK/SL4A/sRjwfdL4im8Vawbu5gxJHO2MfMpIORntQB9d6TJJNp8xQ4b&#10;f8pP0FM1DXLXQYI5LuQB34OGHX8TWH4w8d6Z4D8DajrAu7Z4tPiyzPIAvA7nNfjx+1l+2B4o+LHi&#10;2fSfCssyR293uEmlXbncCAP4T0pkSP2Db4laPdatDZ+bzID1ZcdM+tdLY6tb6gxjtJAfLGW5B/rX&#10;4NXfwf8A2h9ShGsWFt4ykEKgAxm42gn6D3r6W/Yt/aG8afCbxXLonj+2ubW4vBDZxf2xO4ZpC4zt&#10;3Ec4NBJ+r0bU+qVncCaKN+MMob9M1doQ0RyrmpY/uD6UlOFA4i0UUUiyjrHnfYj5B2vkc0zTftKw&#10;s104cYBGO1XpPu/d3H0qpJcO37oxbFbjNAD0uFl/dw5DdcnpWW+qT6ZOIb1/MadsRFBwv1/MVF4l&#10;1KTwnozXkMf2mRTja3evzd+NH/BUzXvBOpXuit4LtZRI8sC3LSsCgU43A9jVR3JlsfppJcwCEi5u&#10;IiFGSN4B/nXzf8XP25Ph/wDCGO7tblNQF3tkKPBGjjcuRnlx3Ffk342/aM8cfGjX559H13VrCeba&#10;fsen3knygDHGD3qK1/ZS+N/j7UrFtT8O+KLixuCu66lgmk+VjndkgjGDmtLGdz6B+M3/AAU/1nVZ&#10;JW8G6lexbnUqJbVD8u0g/wAXrXy14y8aeP8A9pfXtO1TU7gXE2n5jjaSEx43c9gfSv0F/Zx/4Jda&#10;LoWj2viPWdR1EapcQtFLYXkCbY/mBBwVznivrXwH+yz4S8D28sCQWszSsGBkto8j6cVV10A/EXxB&#10;8CfFHh+10nXZ2hcyXiBiivnhvQrX79/DDULnUfDdm0z7hHEi9Mfw1ieKvgP4d8UaLb6dJaW8KQyC&#10;UMkCZJHOOldtoOnjSrcW8a/IOM4xUt6DW5s0UUViahRRRQAUUUUAUL6Vt6hTj5sGnXjrbQmUD5h6&#10;VPIyZ+Yr171VnIjuA0nEIHJbpVGR8TeOv2rNS+FvxMNjf3ky2d7fmGNYolPyggEEkj1r6XtP2gPD&#10;N7CkiNMAR/Fsz/6FX5zf8FWriHVtQ8Gw+HWWXUFvrkSCxP7wN+7xnbznrXyhJ8J/jrqzefZ2/itY&#10;DwBEZ9v6GpDc/dBfjr4c7vL+af8AxVSr8cvDbf8ALST80/8Aiq/CmP4J/tA/8+/i8D/euKlX4K/t&#10;B9fs/i8f8CuP8KYH7d+IP2hPCelW/nTmdiqllKbDj/x6vgT/AIKFftnaB8QPhlqfgnRpLxNTM8Lg&#10;yxp5eAQx5DE5/CvkOP4D/HbUJo476HxakROGZvPwAetek/Bz9gPxR8QPHSJ4oj1620sxlxfTwsQz&#10;AcDcy+oxSNFsfU3/AASL0m9tvDnjFoh5Mcslq0okUgv/AKzpxX6PRxmNsDAjxwK8n+DvwxsPhrpM&#10;VlbqtmwSNPlRYzNtBGTgDJ5/WvUoWZrxt2R8vT8qBluiiigAooooAKKKKAMt7eyvNQhuGiY3EfCs&#10;eMV+cv8AwVm8VBvC+kafqG+W1XUGSJFAwCQO9fpE0MMsyzrIAI+CFxj8a+cf2xf2XNI/aI8K28V3&#10;qM1m9jK9ypt1UlmwODkH0oA+ev8Agl5+znotp8NZPF99ZW83jOz1GVbW/WRjtRlxjGOflJr9FrNb&#10;hbaMTurTAfMR0zXw7/wTL8NXeh/DK9fW7m40+7h1WZUtLgld6DIDYNfcP7uX51mBB5GDxQBY+b1F&#10;HzeoqvsT/nt+tGxP+e360AcT8XPB2j/FTw3d+C9YtftdvfBXaNiQpCtuGSPda+D/ANiW3h8BfHL4&#10;u+HNFVbSCy1GG3EY+YADzMDJ5r7q+JfxZ0L4Z2jzXl9ZR3iKrKlxKqMQWx3PTrXxL+x54DvfEHx6&#10;+K/ilBcLbapqcN3G0akxsp39D3FAH39YvqqaxFFcTK8G0llA9uO1atzILWaPbx5jc1MyxwsJXIXA&#10;xk8VxXxU8XWvhX4d+KNUa4jWW1064njEjgZKxsRg59u1AHXXl+tuhIOR/s802x0+KOOWRF2m4G5v&#10;fNfPP7G/xri+Mnw8trueaFrqSeUbFl8w4XHPX3r6RjkTaVUg7BggUANhhFvCqDjBpadu3Rg02gAp&#10;kodo3EZ2vj5SfWn0j52nHWgD5g/b6+Jl78JfglpurrOY5m1eGBmjUNncr8c/SvW/gz46tfE3g3S5&#10;/M/eSW0RYsVHJQE9DXgX/BT/AMM/8JT+zjaWjO8e3V4pMqOeI5K/Nbwj+2NrngaRNNilkkW1YQj/&#10;AEph90bem6rMT92Y4PL1Sa482LYwwPmGelW/7Sg/56L/AN9Cvw/vf+Ckviy2uHgi0x5Qv8X2qT/G&#10;oP8Ah4/4mbk2bZ/6+n/xqRn7kf2lb/8APVfzFH9pW/8Az1X8xX4cf8PHfEv/AD6N/wCBUlH/AA8d&#10;8S/8+jf+BUlVZjP3DuZ1mVPKmjHOeWFO8/bGR50YPb5hX4VTf8FDfE01wW2zJz0F1Jj+daOof8FB&#10;/ERs22Fi+Bwt6+f51Ij9t9Tja8tCgniLYPVxX59nR5NJ/wCCmXgJHeN92hynKHI++9fJmk/8FBPE&#10;MkREjSA7c/NduP612/7E/wAVL34xftr+EtcvsmWK0mtxmQv2Ldcn1oC5+yCD98/1qw3K1FjDH61L&#10;2oQl1EiXbmpKatOpGq2CuN+K2iwa94RltLiPzImdSV/Ouyrkvib4ik8L+Fpb+K1W7dHA8tunOeaB&#10;nnXwP+A/h/4MSeINUsdPjtm1xxcztE5Jc8nJB6da9h0t7W8s0kgRhGegbr1rwX9n/wDags/jZqHj&#10;LSLqKysH0Cb7KVjlyxPIORngjFe06Trum2emIovYcD1cDuaANCGactISw8tDyO+KrrdWa3ZuBG3n&#10;EYLY/Csux8UQI1xmSMhjxlhz1q9D4o0hlxNd20UvdS6gj9aaIkcx8YvBt58QPBuqabYtGj3NnJAP&#10;NJAyykDOB05r5i/Zd8d+IPh18ZL/AOD+sajEbLR9PM6RRY8sFnTBDHk8Me1fUmrfFbwr4WsLy5v9&#10;d0+3SJWkPnXCqMAZ7npxX41ftgfFCLUf2rtT8X+DvEnmLetbW+/S7r5GTPIyh5GRzzQSfufG4eNW&#10;ByCAc0+ua+G80lx8PvDcsrF5H06BmZjkkmNSST610tIAprdadTW60FR3EooooLPz+/4KCeN/HWtf&#10;EvTfhXod6kfh/XdO8y5gkjyrMrbuWA45Aruf2Ov2K9D+GOm/27qOmWpvr+3XzJYZWLMwJ65FfT+s&#10;fDfSdf8AFVprt3bwy3dshRC8SscEEdSM966CKUWWIFiWKFflXAwMe1AFG3k06SZWWFwyjaCf/wBd&#10;TvfvcMUtiUEZ+bcO3tVPxb4lsvCmh3GoO0AEWDhyFHWvn6z/AG4PB8XiC/0/U9W0TTRbyGPfLeIh&#10;ODg5y1AmfRyanbzyhGRy3rjj+dWplkZU8hgo759K8dt/2uPhC9q07+PvDUcgOAv9owg/+hV5pr3/&#10;AAUE8E2GspZWOu6Deo0vlhkv0PGcA8N3qjM+qb37Qti3lOomzwe3Wnwxs8CGUhpAMg1xngH4raX4&#10;+0JL2wurW5ndiqw28ofOOuMH0rpYbi5vJGEsDQIvQ4IzQA+b7c13sjkULjODVho5hbsWcGUA7T74&#10;rm/EXxA8KeC9x1vxFY6btxlrq4VMenU1xF1+0/8ACXzCsPxG8Py3SnCW41OIlm7Ljd68UMDrPHfw&#10;30T4seGX0TxLZi/hkIdo2YqpIOR0r8z/AIt/s/8AiX9mT4veE9Q8IG10/TrzUGmmSIvISqFSvVeC&#10;N1fpf4R+MXhLxhDGtrrumyXj5Pkw3CM2ATzgH0rpL7Q9N8RR7r/T7a52A+XJNEGIz1IJHsKk1Oa+&#10;CPiy+8YeAbDUNSl829lL72K7ScOwHH0FegViaN4ettE2vbOEgAIEagKo+gFbVAC0UUUAFFFFABRR&#10;RQAUUUUAFFFFABRRRQAUyWQQxl26Cn1XvrUXtq8JYqG7jr1oA+Bv21/jP4z+CvjDwrqVrqSwaPqW&#10;tx2zIkYZ/LOMjn/GvZ9L/bk8EWdxa6XqA1GS+ljDhkhQrjHru9Qa+dP+CwjJc/DXwHo+mkXV+dYM&#10;WxfvglMD9a+BdE/ZM+Ll9Cup2eiancFTgN5i46Z/ve9AH7UXH7WPhPTYReT/AGtreUbkVUUsB15G&#10;70qDT/2vfBniOPNiL5CTgeZGo6df4q/Gdv2a/j8zyQjwjqckTfJu85On/fVRx/sk/HjSRvtvDWqu&#10;Rzt85R1/4FQB+0//AA1J4N0+KUyLd79vzFUU/wDs1fHf7en7XvhHx98FPEXgixXUDcXghKq8KhOJ&#10;UY5YH/Zr4bH7Mn7QN5MiN4S1UAnB/fJ3/wCBV6t4D/4J9/EnXTBLreiapF8x3FihwB+NAHrn/BIe&#10;1vNPl8XeYrJC1zbsmR/DX6sQzeZqQxnbs715P8AfgvF8O/CWk20kbQ3ENpAjqyAHcqjIPPrXsVxG&#10;JI9vQ+3WgCvPJ5V1GB/E3P51bf71R29uIVJJznnmpwdwyKAIqKmooAhoqaigCGvmD/goF8UNZ+FP&#10;whsNS0O5Nrd3Gox2pbaGyrcEc19S181/t4fDTWfih8J7LTdFsZb+5hv0uGjiAJCgHJ5IoA5n9hn4&#10;Sf8ACpfh/qGk6ssE17q2oPfiS1csvzonUnocqa+qleLT4RAQfKA2gDnFfAH7MP7ZHhnwNp8vh/xD&#10;qljY3f2thtuJDvAwo9PUGvdPiF+298NtD8LyXWneKNMvr2RWQ2+9ht+VuenrigDyT/gop+0V4L+D&#10;fgzVPh/NBff2tr+mNNbtbxB4ssWX5mJ4OVr4r/4J/wDwOT4weMNcujaofJijmV7hmUcsehx7V5L4&#10;08eeI/2nvHRjtNJ+03Bke2t1hk3FhvZgecf3q/Zr9k34ax/Dz4J+G11OH+z74WIS4R1AKkEnkj2o&#10;IkeseC/CP/CP+G5LC82SKzZIiYkY4xzXw7+318O9B8P+MPhdq9jaLFe3XiiESOGJJ5XHHavpbWv2&#10;pPht8P7g6c/i2wknk/eBZnIPoR0r4f8Ajp8ZtP8Ajl8ZPClnpNzDeQafr0Fxut2JGNyjOCKbJP1D&#10;0fP2K2/65L/IVsDpVbT1C2Ntx/yzX+QqzQAq9adTKfQWgooopFEF3dJZwmVwSAcccmo1mW+hLRgh&#10;gMqW4waZfRqD5hbLcDaelO8yT7OcJgbeo+lAFeewTVbc2l+vmg8sAcCvnj4gfsK/CDxh9pk1LwpD&#10;dajcbzDK0jYV27n8a+jrG32gSknd0xUEOpRyXBTKswbHuKpbky2PyR+Mn7Duq/AbxpP4k8ORWFno&#10;26OFIIZHeQcBm4I6ZU96+lfhz/wUY8BeG9P0/wAPa1Z67/aASO2Vlsxs3ABSc7umRX27fWVpcZNy&#10;iOrcYdcjpXgPxy/Y/wDD3xaspppb6XT3WB1X7PEO+eevvWl0Znr3w9+IGmfEbwnZa3pUhS2uclUm&#10;IDgA4OQDXQXVu0lxFKhXCdea/Lj4k/DWb9gzw2vjTQtT1DxHNJMunnT7yTZGqtly456/Jj8avN/w&#10;VY1TQPDlzLH4dsbm5VNywtOfmI/4DRyjPtH9q748R/AfwHZa008sbTXqWx8hQ7fN7Ejiuo+CPxRj&#10;+JGjy3Si4yrKuZowvUZ9a/En48ftf69+0vq1pFqejR6Pby30E2IpiwBUgYGR3xX7teAdMi0nw/py&#10;W6BkkhRmYDGDihrQOqOsooorE1CiiigAooooApXkJYoV4+bJqO+Vb2I2w+83Iz09avUY71RmfFni&#10;T9kef4ifEibVNTis7i1s77z0DysGAJycYHXivp7SfhjoOn2aQ2tn5US9ix/GuzWNVJIGCetOpCtY&#10;5lfAOlL/AMuw/wC+jUi+BdJ723/jxroqKQHOyeA9FaM+ZaZAH941bstI07S9PRYIGWFTgLnJHNbC&#10;0uO1BotjJSxN3+9mAZo+YT6VftEbyw8n+t7mrFFAwooooAKKKKACkPvS0UAUoYo3hdYhtUk5B7mv&#10;hj9v39ojxh8ENMs5PD9+1pHLdtDKPKDbkwOMmvuC6kl/taBVT5MDJ/E14l+1R8GbH45+GRps8jwN&#10;p7PNuhUFidvfP0oA/JVP25PH2iXSX3hDV2s9EjObiGa3BkaQ8EgfiO9WW/4KYfHYsfsviJRb/wAA&#10;azXpXt37G3/BP3wz8UPh7qfiPUtcvbSe11GS3ESICpA455r6Qt/+CYvgWaJJD4kvVJHQRD/GgD8/&#10;/wDh5d8fv+hki/8AANaP+Hl3x+/6GSL/AMA1r9Bl/wCCYXgX/oZb3/v0v+NSL/wTF8DL08R3n/fo&#10;f40Afll8TP2wviZ8VFca9qn2q8ZVQMlsFGwMSB+ZNbHw7/bY+L3wntxBoWsC2+1KsbZtQ2ducd/c&#10;1+o9j/wTj8JadCY4NZupkJzuaFevp1q1/wAO8/DPH/E1ueP+mK/40Afm/qP/AAUi/aIh1X7DceJY&#10;mRhkhbIdOtU9e/4KCfEPxp4Y1jQ/EOqTXJvLWS0UJaqq/OpU5IPQ5r9LD/wT08Mk5Oq3RP8A1xX/&#10;ABqC7/4Jx+E7+F/M1e6jIBxtiH+NAHxB/wAEzPjZf+F/H1p4RuJZ/ISGecKsYK8svc/Wv2S0N/tV&#10;jFddRcIsnvyM818v/Dn9g3w54C1pLy01i7kdVIy0Q7475r6d0jS4/D+mw2qymTy4xGpbgnAwKALf&#10;mhZ/KGQOtSVHFLJJ9+PaPWpKACmzMY42YdhmnUkmWjI65FAuh8af8FQdc1HS/wBnOzuLKby5ZdXh&#10;iXjnmOSvkT4Pf8EwfEvja1t9evn0eaK423DK9zIGO9dx42+9ffH7aXwkm+KXwv0/TYRMzpqkM5SI&#10;A42q3qfevX/CulNoPhvQLVEP7izijYdOQgHNBnsfCdr/AMEtNPsf3l3pukux4+W4fr+VTf8ADqfR&#10;m5/snSuef+Ph/wD4mv0PaL7dbpv+U5zxVlRtUCqYj86P+HUujf8AQJ0r/wACX/8AiaP+HUujf9An&#10;Sv8AwJf/AOJr9GKKQH53H/glZ4Zjjj8zRNNLZ+Yi5f8Awq5df8Er/CHkMV0HTQ2P+fh/8K+/pp2X&#10;IjXew6imWUklxETKnltnGPaiwz4Et/8Aglj4RityzaFppO3qbh/8K8z+BvwPsfgP+3l4O0LT7eC2&#10;hm0+W42QOWGSWHcf7NfqDeXDtDPGqZwpH6V+clit1p//AAUs8DQMjOraNK25jz996QH6TyYXH1qS&#10;qUV5J5rLLGEXOFPrVllAkEhOMDFNASrTqapyMinUGi2CuY+IljHqHhieKVdyk5wTjsa6euL+LU1z&#10;D4Nna1i86XcBtH0NIZ+H2sfGTxh+z18bPiYnhy5aGHVNauCfs8PnYxI2M56VT1D9vL46G8e3tdWd&#10;YxghTYjNfff7Hf7O8uoePvi1qHiC2kgGpak08JlRWGGYk7efevqO3/Zn8OWij592O5iWgD8Z7r9v&#10;L482SwY1dssvzYsc1Ub9uP46XU7Xb6ozRtxxZc+lftVH8C9Jt45I1tkdXGNxiHFR2nwH0iBh/o6k&#10;D1iWgiR+IWpfHz4r/FqGbSry6kdbpTbkyWhUEPweQPeve/2Qf2JJvHWuQjxBZ2dy0cBny8jqNyyD&#10;H8PvX62aT8MdH0/aRaQkgg8xCuos9NtNPUCCGOIgYyqgGmSQeHtLXRNC0/T1AVbW3SEAHIAVQOv4&#10;VpUUUgCmt1p1OXpQVHcioqaigsz76WW1UzBsRKOR3qZdl9aJI43AjcO1OvoRcWzxE43f40W6i1tY&#10;064GOaAOcvvD+k+NNLlsNSt2ngkOGUnGQOR0r8m/+ClX7Pfhv4Sx2+t2GnR276rqUkatCzM2SGI3&#10;DtX67SXEtnIJGh2xgcntX5mftLa9q37TXxig8Habpq3EXhvX98727bmCCQqSQaBPY+IfgN+yT4q+&#10;NGr2kdo1nHbyuyEXDsvIUHnC+9ffPw7/AOCVFtpYtLrWrHSbp02PmO5fOR1/hFfcvwi+Fdj8PPD8&#10;UKoN4bfl0AIJVR2+ld7Dbm3kZ0JcSH8AKZB558L/AIM6N8NdDih0e0jtLmJiUKsSBng9fY1D8dPi&#10;ifhb4NuL+eYpKLaaQGMAnKLnoSK7vxFq1tpFq8t/KtpYLjfcN0Uk8frX42ft3ftF3Xxs8ap4W00o&#10;tn4f1CaF7i1lJMiMFHzAj2p6knD/ALRn7X1/8WtaubNLm6khcLxLbqv3c+59a+ZtQY6HqltqSjFy&#10;0nnqwOcMGznFeoXEFp4V8GefGwuLsPjY45wa9n/Y1/Y8u/2itQ1XUtdiu9MgtZoZYDCFIZH5z19K&#10;ka3PJPh1+0d49+H13F4li1App+DEAsIZvQ8Hj9a/Wr9iP9r+w/aK0PVIpLi6kudP8iE/aolj+dg3&#10;TBOelZ+tf8E9PDt18MovDqaldfI+7esS7/vE+tfE/jz9nVf2Lvjh8OtTsdUvTp99qbS3a3HyptjK&#10;kZweR89Bqfseso837GPvL82e3rWmvCge1cT8N/HVj8S/BFnrtpPHJb3BbbJFkg4Yj+ldqn3R9KAH&#10;UUUUAFFFFABRRRQAUUUUAFFFFABRRRQAUyYM0ZCHa3Y0+oL2JZrZ0Z9inqw7c0AfFH7WP7POv/E7&#10;xd4bne6tXsrbV0uBG5IOBj0r6i8HfDPT/Dfh5bN7dC+Qcq5I6AevtXRTaHbyRwvJJlYzuBIzVmRo&#10;rwb45NwAxx60AZs3hjSrVYz9lwzYGQx/xqzH4T07b+8twx/3j/jWg0O+GIdcYoa1UKSzkCgCh/wi&#10;2kwsGFqA2eDuP+NWltZY1227CNPSljECtgTZNWWZlX5BuoAj+0bU2nO/GCfemQrKz7mbIxU+5Y13&#10;OdpPJzT45FkXKnIoABgjH4UoXaMCqGT9q4HG7+taFABRRRQAUUUUAFQXcZkt3QELuBBz71PWV4g0&#10;6LUrRI5Z2t1Dghl7+1AH5c/tRf8ABOfUrq6vPFPhltP0828RkbdJIzF9zEkD6EV8OWPwh8T6l4yu&#10;/DN1891C2xrjymCNkheDj3r+ilmnaRIGtFkgIAZiM8VFJ4Z065Zi1hBG3XeIxk0Afnz+xf8A8E89&#10;T+F+o2Ou6/Pp9+0V39oDQu+QhVcDHTNfd+taHdXWmXFjZSJDEqFY1boOPXrWtpulpo0bWsbFkkYs&#10;WPGM8Y/SprrTYnUFpioBzTREtz8xNe/4Jq/EH4h6o+qz63pDXMZZI2kLKVGc9BWh8Jf+Cbvjz4f+&#10;PLXVbnV9KlSG5ilk8stkhWBOPwFfo+NNt11CLUFuCIoQQcdOmOa0Z7xIVikjwwkbGadiSxbxmO3i&#10;Q9VUKfyxUtIOQDS1IBT6ZT6CohRRRQWVprYzTZOCmOlNvbgW1uQAc4IGKfdeYylUTI9aZvitUBlc&#10;KWGcNQAmmTeZYxu59eTx3qhLcaXYpNcbkBjyzfvBn+dYvxOt73VfB8i6PE1zOWG1Y+uM81+Rfxm8&#10;K/G/R9a1EW/hu+e0nll+cykAKD1/WqjuTLY/Rn4xftg+Efh4JLa6iu3mjdctCoYcqSO9fHPxh/4K&#10;gGO3ntfDd1qVtM0Tqm60RgG5CnkV8B694c1dvE0ieNb640dvlLK7kgE4x19q/QL9lf8AZH+Hniaz&#10;tr6PxRNcypJGxUqpG7AOOtbWSM9z5L8WfGb4u/tRxnRNQ1lpdILi4SKezSP5gNoOVXP8R717N8Ef&#10;+CbnjLxReQ3Gs6jpl3ZrIA0L70JXBOOMV+pfhD4LeHfDekwWFsyTCHneYwGPOa9AEZspoooLZfKx&#10;8zgYxScuwH5bfGr/AIJo6hoej6fcaCdNsbhL2Niwkkbgc9zX6TfCzRdd0Pw/Fb67eR3cwRRG0YAw&#10;AORwK6jUdOj1OFY5OgORxUb6Ssl5BOJWHldFHQ1Dd0NLU0qKKKzNQooooAKKKKAGtSUrUlUiWFFF&#10;FDJYUUUVIhVp1NWnUGi2CiiigYUUUUAFFFFABRRSUAUbjf2b97j5W9Ki/seKS1n3qPOnQq7ZPNDS&#10;faLtJl5jThiOgqOCCW41CZmBSDqjDoaAOL+DvwhsPhT4XvdEtYI4Irm5a4KRuzAk98kk13kdrbW6&#10;BPL5HHBNQX2lw3V9HetcMnljbtHQ1pwBRCoU7lxwfWgCtstx/wAs/wCdGLcf8szVtiR2zUbOeflF&#10;AEIR2H7g7E9DS+Vc/wDPUVYi5Xpjmn0AVPKuf+eoqSFZV3CVgw7VPVS+t0n2h5DH6Y70AWFjRTlQ&#10;M1XuLaSaRCGGFOeahh0+OA7vOJHvV3zBt+T5iBQAuNqge9MqvHJcSXB3xbY8dasUAFKvWkpV60AU&#10;Ly3i1KQ28yb0UhgDkDNWIVjkXbt4T5RzWR4n8XWPheES3U0cYLhPmOOSCavR3EeqW8c1uwdGUNlf&#10;cZqtTItmURtsUYxU9VLW18k72JzjGDVukwCiiikBQtbpJL64jCkMvU9qU3isw2OIl77yB/OpoZJD&#10;cShogqDo/rXkf7QngG+8a+CdTi0iWY3TRoqLB1J3qT+lPoB0fxU8Yp4V8Pvc293HHMytkqyk5xxw&#10;a/LD9kr4uar8WP26fDGs6vcSXktvbXFsshjVAFBJAwAPWui03/gnz438d+MtVfxBqmv6dp5IaNkY&#10;49D3r6o/Zt/YT8M/AXxVYanoOsXWqwwM7tJMgGGYYIyDSD0Prm8kVlhfBwSDSalcH+z5HTIOcfrV&#10;gsghZQQ2xefyrOg/0/S5FT5juxx+FWBp2LFrWMnqVFT1XsQVhVCMbQBVipNFsFUtWt7e5syl1H5s&#10;WeVyf6VdqK4RZIyHO0etIZi6b4b03w7b3k+mW/2aS4UuzbicnHB5NSRrfXmiptmAuCeWIGOtXy0d&#10;xE6RPuZBjAqCxuJY5BbtFgAZzQBb8428cayHLkYz70quW6VEf9KkU/3D2qzTIkNKt60wxse4pzMw&#10;6LmmGST+5VEkw4opBzg0tQAU5elNpy9KCo7i0UUUFkVwwjiZyOlV5nM0MRU4OeaNUjkuLV4kBO4D&#10;kdetMjuI9LsYFuHCHG35vWgDP8Wa1BptjIkqsx2huPrXwh+xfFp+r/tXfG+4ngMgju5HQZIIImJ7&#10;Gvu7xVoseuafLiQg4A4Hoc1+e37InjjQvh5+1x8ZbHU9Qitpbm/eGJZmxvbzyMD3pomWx+htncTa&#10;rdLLE22yUbWjYck1PeX3lSxRxkgbtpp11eTJBvs4RMCARjvXP+MPHWjfD3RpNQ1q9isXkjZ0WY4B&#10;KjJA/MUyD5v/AOCjXxyPw/8AgX4m07SZpLbX1SB4ZgisozKmeD7Z7V+SfhOFtWurjVL/APe6hquy&#10;SWTplj1JA4Fesfth/G6L4xftCR39hcRzaT9kVHMLlo8hf8RXnF9rdl4ZsSWmXzbhSIlb+IjsKQiK&#10;z8F3/ij4kR+HlZHtzGJtnOOD6jmv3B/Z9+F+kfDn4a+Gxotktjc3Wm232tldm3sI1ycE8c+mK+DP&#10;+CcHwbvNd8SWfj/ULWRLGWKWDe65TIK4GTX6kW8cNlDFGrDZtAX+mKEMdCtwtwd8gZMdOK+Lf28v&#10;h/D4m0yzm1VYrm7t4bhrJyxUxsdvYYz0HWvtRolW4actxj8OlfnH+1p8SrH41/Hz4W6DoF9HeR2W&#10;qS21+LZ8mLdsxuH/AAE0jU+gv2BLW7sfgD4c02/bzGjE+7auB/rXIr6jAwMCuN+H3hKy8B6Lb6bH&#10;MSYt3DAA8knt9a7IHIyKAFooooAKKKKACiiigAooooAKKKKACiiigAqC9Ba2cDr/APXqekYbhigD&#10;Pmid7aBQ2OfmHtTWtRFcLHABHGRkgdKsKx8yZegAwtGnxssZLjDZNAErN5UcYPXpxUjKHXBGRVeb&#10;M8gUfwtnirVAEItYg2dgzUoAXgUtFAEKx72YSYYZ4BqOSJ1+WJtgp11uKqFGadagiEZGDmgBVjVV&#10;DEZbGSfWmTCSaPMTbD71Myh+9VrpXMZjQEjr70ATruEeNwLY60kLH7rHJ9ao2Ec8bNvQgZ70+8uP&#10;s8hYkAZA5oAuQuW3Z9akpqNuVT6inUAFQ3EKTIA67gDmpqa/3aAGBiOh4FLuPrTaKABgGYEjJFNe&#10;NZFwwyBTqKBEX2OHyWi2Dy25K9jQbWIoieWNicqPSpaKA0FzjijJpKKAshcmpF+6KiqVfuigYtFF&#10;FABUU1tHcACRAw96looAjhhSCMJGoVR2Fc7r3gPRddZPtllDMvO4P3z1rpqoalbwzbDLK0eOmDjN&#10;Nbiex4d8Tv2NPhr8QLRn/wCEU0t79nVjPNGDnAIAzg+1fJfjz9kn4vfCmSa48C+LLHRbJd04hgMh&#10;4BJUYCdQABX6Q2T20XyxzeYwHc1KyG4yskKMh4yy54rRaGZ+UHhP9pX4ufAXXJr/AOIur6v4o0vy&#10;/IWDTbd5GEhIIbDBeAAR171778H/APgpp4U8Zaguk3WkeILa8uZdkUt7bJGq8E8kv0r7C1zwZoWr&#10;M0dzDDk8keWh7Y7ivmj4xfsA+F/HUiXEF3qltKqNj7G6Ick57JTvcR1f7RP7W+hfBj4R6X4wmluL&#10;mG6vFt/KsSjy8kjldw449a734I/G21+Oultq2kWt7p1tasscsd9GI2ckZyBk5HHrX5RftSfse+J/&#10;hbZWZj/tu90GO/hSKS/uPMDZwT2xnOe1fqj8BZLVtBt10sRyQKEEzRgDacd8UNaD7Hsu4+tG4+tN&#10;orE1Hbj61JUNTUAFFFFABRRRQAVGVbzAcjb6VJWfcLOL4MiFkx17dKAJb67FoFJVjn+6KdZ3S3UY&#10;IVhn1FTKMqNwGcUNlV+UZPpQAz5otxY7h2A7U2G7Eh27Wz702GZwz+cAozx71ILqInAcZoAZcStw&#10;qEhjwKLeOdGzLIGGOlStGJGVvTpT93zEUALRRRQAh6UzcfWnt901FQA7cfWkZmKnntSUepoArRql&#10;hE6OMhiWOOlMtN8MryyTots4/dozYx+dFzGNStZcHJGVG2vmr9sz4r3nwh8N+EpE8tFur7yC0xIz&#10;wPQj1oA+n5o1kiMa4y3T0pkcot41jIJK8cdK5/wl4gstZ0UXKXCsvAJB4HArooZBJGGTBQ9D61SJ&#10;log+2D+61NN0ndTUw57ClwPSnp2JTYxJPMjJT5ee9Km/5stn0okjEiEdPpVeMGBmB6H1oFditHce&#10;cD5oC+maluGjjt2llwRGCxPp3pXjWUHk/hXG/FzW4fDPwz8UXTyiOSPTLh03HqVjYih7FLc6a0uk&#10;1SDz4WBiJxjINTeTJDbzkONxUlSO3HFfNP7FXxit/HngO3sXuoZLpp5jtQktxj1Jr6VsroyPcK+A&#10;sZxn296gsZpdxI1qiTEtNzkn61bqKOKKWT7QjEg8YHT0qWgApJMtGwU7WI4PoaWmXG7yX2Dc2Dge&#10;9Aj5G/4KUeItW8E/Aew1XRbiS31EavCrywjLMmyQkfoKg/Zp/bH0HxP4HVLr7ULu3SKGR5yi5YLh&#10;iPm9RW9/wUB1Oz0n4BW8uqSJbxnUUXMnTcY5Mda/HLwr8N/H/iSXW38OWN5cRTXTNF5MjKDkkjp7&#10;UzM/dRv2ivDs1uoWVvMzz88f/wAVVDWP2pPDOl3UALSMrDJ2NGf/AGevxS0f9n74222pyNJpGrZK&#10;Y2tcPj+dSW/7Nnxo063mN7pGrIzHI3zuePzpD0P20b9pLw5qFnHJbzNET8xDSRg49PvUR/tMeGo0&#10;IdpCfXfH/wDFV+I1r+y/8d5i9za6Jq7wkFgftL429c9a5w+DfigdZg025s9QinkO0Dzn9cf3qBH7&#10;n3P7WvhG3YxlJiRxkNHj/wBDqzpP7TXhS6sXkVZAgbBBaP8A+Kr8YLX9lH49apCLvT/D2p3Fq67k&#10;k85+R69aj0/4B/H7T4Ht4/DOoMGOcmRv/iqDTQ/aO7/aY8KJa3BjSRWCHndH6f79fKvwP/aj1jxJ&#10;+0tomgJrE48OzxSPLaO6hWYZwTz9K+C7H9nv4/zTTqvhq/ZmHIMr8frWh8Gv2d/ij8OfiNY6xqeg&#10;XtrNCGwXY9CMf55oHofu9qUE99Day2Mqxo7Avz95fT3rSVIdNtyVTaoOSB+Vch8G572T4Z+HjfRe&#10;XMLCEtnOd2wZzzXTzzfbNOkPA+bHH1FAFxJRIoKgjPNO3H1qOFdtvEPanUAO3H1qOdsR85Iz0p1N&#10;kmjgXdIwVemTQA2OFEUmLajOMnnk1mXeuRaTMUmhkllGAXQZBz+NTR6Tb3FwJ0ndiG3YB465xUPi&#10;DVJtLRpfJjaIEfM4zQBNJHNeNDLaSeQn3nDcE+lXoo5Y23SPuXHQV49rP7W3ws8N3C2et+MdN068&#10;diiRSShSzDqB9Ku+Hv2jvBfiS4SDRtfs78MMqY2yT696APS11ZZpDEkbq+doYjge9WIlkhOZZAR0&#10;xmmfaDLarNboshZQwwOvHFUrp4ZbdWvZTbSbhkA457UAau70oyaZHt8tdp3LtGD6inUC0FyaXcfW&#10;m0UDHbj60bj602igBGWRjlWwKimtYb5RHMgkZORn1qdZkVghOGPQVBbMPts/NABZw4tzHIQ3PSvy&#10;Y/b2+E2t/CHxpceO/DMYtr3UNVknklso2MhG5nBb5cdfev1U1Ca7h1qJYIvMj2ZJOevNUvHngy08&#10;a+G7i1vIA8jQOFUICdxUjjI681Ud9SZbH5O/Av8A4Kear4dt4rDxnea1f3fmMdyxrjZtGByw6EGv&#10;If2hP22/FPxg1w2mn6zqCack8gSG4AUBGI+Xgn0r2n49/wDBOfX9V1qS+0bR9Tl/dAAptxnef9n0&#10;r5X1L9i/4t6PqzxReErx1WUqhbGTg1toZHLtcW3hyT7beJ54XqsfJ5/Kux+BPw71H4wfE3RmuYTf&#10;aRFqFv8AuJEZgsbOAQeDjIFd54J/YT+K3jLXoI9d8K31ppb7g80PBGFJHUHuK/Ub9kz9lrS/2ddF&#10;mktI7i4uNShh+0rf7X8koD93AGPve9DHds9Q+C/w50zwB8PrfSdMsorK3SQsI4gQvIGTTfiJ8ZNB&#10;8A2f2i8mEotkdnjikQt8oyRgkc8dK7vVLqaPS3ewiWdycbQOOnNfnh8Vv2C774i/EC+1U33iLytR&#10;v5J7mOG6xHGHckhRg4AzxUoZb/aP/wCCm2gW3hC5tfC8WsWGp+aoWVUTG3uMh/6V5h/wT88VeEfF&#10;fifX/EHiGxW61Vr6C4t7m42hlcl8nk9c4r0Cx/4JS+FrWffPf+IWTHWS4RufxjrR0n/glz4W0+V7&#10;mx1nxJC8bBtsd2qgkdM4QVian39b6rp+p6emoxKJkc4BQhjwcevtWzGwaNSBgEV5X8D/AIe2nwi+&#10;HenaQ97dXAt943X0gdzucnk4969URxIqsvIIyKAHUUUUAFFFFABRRRQAUUUUAFFFFABRRRQAUUUU&#10;AeD/AB++Mh+GereGYFMi/wBpaklofLYDOSOv517nbMHt4mHRlB/Svz6/4KrXlr4P0n4deIY5iLiz&#10;8QLcsrZ2jYuecduKxfCH/BU6HUNHQ3NzpccyHy9qwSdlHtQB+kCoI3Zv71SV+Y11/wAFYHbVngST&#10;STDHJgt5MmdoPXpXSWf/AAVa0Ga8SOTVdMWMjlhby9cf7tAH6K0V8Szf8FNPh3b2drJJ4msVeRcu&#10;Dby8f+O1LD/wU2+GjMC/imwEf977PN/8TQB9oqwdmB5wajM3+keUOOM18S3H/BTPwBaTj/ipLARS&#10;MdjNby8j1+7VC9/4Ka+A4L0zR+I9PPy45t5cf+g0AfanirxAnh3T5LhwSFRnODjpXjfgX4/jxT8U&#10;5dERJjCsJcKWBX7oNfGPx4/4KaaZrWim00a/06882GSNisMoIzjHavSf+CetlF48j0rxzMzC9vIJ&#10;VZFP7vCsy8A89BQB97XepfZ5bUYOJv8A61N1e3E0KsMA7hU9xp8dzJC7Egx9MUyQfarhrduEX5gR&#10;1z/k0AW4eIUH+yKfTP8AVqAOnSjefQfnQA+mv92k3n0H50jNuGKAG0UUUAFFKvLCn7fc0AR0VJt9&#10;zRt9zQBHRUm33NG33NAEdSr90Um33NOoAKKKKACimTM6oSg3N6Uq52jdwe9ADqp6lJBDavLOAVjU&#10;tzVmWVYo9xPFfIX7bH7UVj8N/DJtNLuoJry5trhPLljbJYBcAHHvVLcmWx13xY/a88KfCOaVbnTZ&#10;Ll42CkwyqOq59K+b9a/4LCeD9Pu3gXw5qh2sV3LIMcH6V+bPiTXtW+O2tSSyj/idSbTJawvhAANo&#10;Iycf3a+gvgX/AME7fHXiKzabxToNxaW00itG0F1CSY2A+bhiehray6mfqfTNv/wV28FtJ583hzU5&#10;AR08wZ/lXunwD/b38NftFT7dKsrjRFSXyCbyQcnBOfpxXzprX/BKPw3Z+Dkv9MTVptcLHzIXuV2h&#10;cE5GTjqBXzp8EP2Gr34sfDfxtqOjxahJ4k0ucwWUEF2saM3OAxJx29aNAP2W8VeD/D3xR0WHTNWW&#10;11iCOTzgrYYZHetjw74Z0jwfD9k0myjtIpDkrHwCe1flN+y/8V/F37IfiM+H/iZDDoot4BaiS4kM&#10;5aR23KMoW6hutfq7pd/aNDbP5uXuFDqMHnNQBr0UUVkbBU1Q1NQAUUUUAFFNDHccjA9aY8haMtEN&#10;zdhQBLWdqCzCQut0sCAdGOKr654msvDVi1zqUwt0CFs7Seg56V+Z37an/BQS78O69d6V4UNjqViY&#10;o2Ejo6tnIyOlAH6Yw67YWoIuNTty3vIB9e9PPijSW+7qdt/38FfzreJ/idrvxbugLeZxezuxaKCV&#10;kCu56DJHc1qfD/4B/E7UNYjmktLz7MEYlvty/wDxdAH9CkniLTWkhjFzDMXOPlcGrrW0c0eYSoP9&#10;4c1+B/w1+LHxQ8I+JNXt9K0iC9i0W58q5M8/3Nhxz83PA7V91fss/wDBQxfEHiK38MeL5rDTCkTu&#10;4ijdmB5IGQO9AH6EwMy5DEnsKlz82Mc4qjHqiXemR31qwlhePzFbBGRjIOKfpeoLf2yvkbznIFAF&#10;2iiigBG+6aiqam7fc0AR0euak2+5o8sHuaAKcgFrEwi4zzx61+e3/BYzVLiw+EPgm4t5GSePVGYM&#10;OvAFfoH5s9vdIsKB7U8yOeor4Y/4Ks2cWoeDPA9tGS5udX8th6A4HGaAPhXwD/wUA8d6LGlg1/qR&#10;hY5IDADgV2U3/BQ34jxsRBq+ppEPurkcCvtfw3/wTZ8AjQRcajc6pDPgMAsqkcgc8fWty3/4Jw/D&#10;GSFD/aGq5x/z0H+FXEiWx8CSf8FFPicnP9tamPxqpJ/wUg+Jq/8AMb1X86/QR/8Agmp8LpBg6hqv&#10;/fwf4VXb/gmT8K366hq//f0f4VehFmfnxD/wUc+K17qUcEWvaogYeorQ1L9uz4xrCsi+JNSGcmvb&#10;PjD+xfpfwi+Lmn3lut2nw4jst97qk0itJHOWYKoHUg/L0HevpbRP2J/htrvhPSb3+0NQMd5bh42V&#10;sBsj6cfjVXDU/Oyz/wCCgnxhDbX8R6mfxqLxR+3D8RvFXhfV9N1PVtRulubWSAK3T5lIx+Oa/Ry3&#10;/wCCbvw7kTdNeaor56CRf8KfZf8ABN/4dRTszXeqAKcr+8Xn9Kh2sON7nwF/wTR+NWqeE/itb2Gq&#10;G5lsBbzN5TfKNxZeea/ZzS7yLUNMhukXat7GHUem4ZGfzr510z/gnt8PdJ1xdVgvtUFwF2D94MY/&#10;KvorT/DFtpumaXYxvIYtPjSKMk8kKABn8qyNTQtIPstsIiQxB7fWn01rZRMZcnd0x2p1ABTLiQxQ&#10;u/UgE0+kYkKSBk9qBHzv+2R8K5Pjt8JrPw/FKkLrqMdwxlTcMBXBGP8AgVavwX/Zf8M/D3QbWJtO&#10;s5JvLQsyJgkhcE/nXX/FX4iad8MdJTV7yeOFpJlgbzEZgMgngAdeK3/BPjjRfG+mrd6TeC7wq79q&#10;MAGIzjkVWpkQHwD4ZW6cf2PFvAyWx1qK18G+GvECv5ujxjYduHHWuyaQRruf5ajkt1eRJV+8vQDg&#10;GgZxMdhoGn3kumxaMFSMbMj7pHT0r58/as+C+g+G/C+peJ9D0iG2vLOzMqmFPn3fMcg+vNfXQD7j&#10;mNfrWX4o/s2402e01CXy4pFw3GTilYD5s/Y3+MGn+OfCNro11aSJfWVqvmmZhySSOnWvo7/hA9E8&#10;4OLCIDuMV+TGsfGR/g5+2J41s/DJivIru6jhcT7sKoJ5A7Hmv1/s7pJoIPmG90DY/CkaGPa+C9Gh&#10;uJSljGM9eKpaj8OfDepSfvdMgabGAxHOK6i4l+z4b+8cVA2nRreLcZbcowB2oGNs4IdNsY7KCPZF&#10;EgjVR0AxgU6xiWOMxOA24lqmWMLIzDqTmgx5mEncDGO1ADt6sdq8beKKhhtVhlkcEkucnNTUAFNk&#10;hSddsihk64NOrJ8UeKNP8I6RLqGpXAtrZfl3lSecHAwBQB4z+0B+01pHwZ0G+Q2sjXTwTLHJDIAU&#10;dVOD09a/Jr4rf8FDPix4q8RXNr4f8S39lYHaRESDj5Rnp71tfHvUvFf7Tvxn1vQtCs0vbK11ma2j&#10;eGQRlleQqudxHUV9U/s7/wDBLfw1Y+HLC98Yf2pp+uYfz4Y7hWUfMQOhPUYNAH5ka5Z+OvH92uo6&#10;nPdahdqxdHKEkFup/Guk8L+IPiz4LSN9Jv76zlTONsfIB61+4vhP9mPQfBXlrYCeZFK8zbTwOldP&#10;P8KNIu9SZ7lDGGHO1R6fSgD8ifg/+3h8YfDHiGwtvF+u6nd2QnjzGw2gxggEc1+pHwF+Pmj/ABp0&#10;W0zbM1y0bSlpHDHhgP61yfxv/YU8H/F1YxdSXyhYXj/0d1Tg5+nrXwvcaF4z/YG+OF63hvS1uvB5&#10;SOxgutRnDtudlY/KGz/D6UAfsMiqsahRhcDA9qWsnwhqkmueFdH1GUBZbq0imcL0BZATj2ya1qAC&#10;iinqo2igBlFSbfc0bfc0ARCFWmD8bh09aqKrW95NJnIbsKtyQqrCTnK1JuOwNgZoAqteReQblo+V&#10;O33rzH4a/GWDx/8AEDxP4fhSSN9IkZXLMCDh9vA7V6fPbLdQNAxIVupHWvza+APxk8K/CX9rv40x&#10;+KNXGmQS6hKkDOrvuxMeMKOOlVEmWx+k823aVkG8Vh3/AIR0SR/Pl06ORyS2cc5rgrf9q74WXyho&#10;vFEbDp/x7y//ABNSj9qD4dk4HiCMgd/Ik6f981XoZnoFjb2phEdrb/Zzk49qhvvtN5NCltP5KW7f&#10;vl6+YPT+dcI37U3w2ibB8RRj/thJ/wDE1mx/tOfDPTbh5k8SIfPbLboJOMeny0wPTtS+0X9n9k06&#10;Q2U+7d5nbHenS6PeqbAw3gjZMfaD/wA9cYzXnP8Aw1R8K0k+0t4ojXjH+olx/wCg1Xi/a2+FN/dK&#10;o8VRl1fCgW8vJz/u0vQZ6/cX8SztbvGWxg/pmse91CLRNNvpJrhIyyFkDEDp/wDrrzTUP2svhPpO&#10;syPdeK44nCgEfZ5T1HHRa+Nf20v2itE+Injj4f6D4U1Rb+HUria3nMaPGyg7MY3AdeazNT9BtF1y&#10;11Lwrb3c0X2xWYjIOckEj9K7O3IaGMqNqlQQvpxXiH7MGmxeA/hXpOkXEjhIfM+aX52yZGPJ/Gvc&#10;UYOoZeQRkUAOooooAKKKKACiiigAooooAKKKKACiiigAqO4m+zws5G7HYVJUVy0iwsYgGk7A0Afn&#10;B/wV/uI9Q+H/AIJtPs7tJdawYE+rJgV8BaH+yj4p8kN5rqGOdvkN3H1r9SP+CiHhDW/Gk/wdFjap&#10;MbHxTDcXAyBtjBGTzX2PY2ca2NuFt4jiJQfkHXAoA/nwX9knxNDczPJIzhyf+Xdv8ant/wBkLXPJ&#10;3MCW/wCuDV/QRfafFIsZ+zx8HJ+QcfpSyabZ3EJIiTHT7g/woA/nr1j9k3xDBYS3DSnZBGzDMLdA&#10;Kh8B/sw6t44+H51S3kWORpSv+qYnhsV++PxT0m0j+G3iKUQoDHYTMPlHZT7V8zf8E0C3iz9nmz1C&#10;4gjKNf3Kkqo7SMO9AH5b6h+yD4klhtlWVg0a7WP2duasR/sa6+dN8x5CWzjPkN/jX9AcWn2dvE4W&#10;FOBzlB/hTY4rT7HuMUe3PXYOv5UAfz6XH7Lt/wCG9Ou72/hM8cCmQ7omHA61+oP/AATTs7aP4O+G&#10;pLeEQRmO42r6fvXr339pzR7e4+BvjC5SJRJDpNw6YUDnb3r5p/4Jh+JGvPhD4ZjuSqy+Xcbgo/6a&#10;yUAfd6yZfGe9IseLlm9qbB8zE9Rmnq/+kMPagBFk8wn2OKWo4o9pbPrUlABRRRQAUUUUAOT71SVG&#10;n3qkoAKKKKACiiigAooooAKKKKAI/OHneX3xmqNnfG4kul5/dkgZq95K+d5n8WMVRtbD7K92/P70&#10;luTQBNKpm09uedpP86/ny/ao+Les+Ovi1qmmPcXElvpeoXEJRgCCCwGBge1f0EzSG30skYzgjn8a&#10;/Dn4ofDFvh7+0XbxarE0Fp4o1mQs7EMSoPVeOPvVcdyZbH0p+wF+xnp3ibwfpfxH1GO0mi1CGWMW&#10;8sR8xSso6nP+ya/Rnw39gTTXgtrURpZqIto77Rjj8q4L9mzTrHwz8L9L0PR2aWyh80qZeW5ck5P1&#10;PpXpGnWNj4bklVZXD3L7yHOefbirdzM87/aC17UtH+Ha3OizyWNy04UsnUrsbI/lXz5/wTn1ZLzw&#10;f4x1C2QpHDqP75B1ZsGvpv4zWmoXvhGR9JgW4mLcq/TbtOTXyJ/wSxnttH8C/ENLlyjtrBZg3PrR&#10;0F1Om/b7+A+lfE74eWWt2kFvp2rSajFM93IpLEIMYPP+zXpn7GvxCl+JnhPUZ72VrubTZkt0kcg4&#10;+U9MfSvmf/go9+1lY6Z4dHgzw9eWlxr1vfxb7WaJsqrKDnOR/er1v/gnH8H9c+BPgPWtO8UWzWV7&#10;rF2t3AjSB9ykHJGOnWh7FLofZVFFFYmoVNUNTUAFFFFAEbyKvB+lRXEy2Fq0hGQD0FVNaZ1a22DP&#10;zjNWb2GK9i+zSMQWGfl6+v8ASgD4C/bx/acl0HTYtO0957aQ/aImZWGD90DtX5m/AfwDrfx4+Kth&#10;p2qySXcU6yFpZ0JQ4RjzjHpX0V/wU/8ACM3hnxRpd4VkWKe/uShZ85wU/wAa+tf+CXvgHRdW+EOk&#10;eK3Mh1T7ROoUY2Yyw6Yz0PrQB3XwR/YF8EeD9PsbvUNF0u7leOGTIjYEEAdeete82/wj8FaXdPb2&#10;vh62ixGWBUHHSu2uNN/exGMErnnnoKS8+y6ZDLNI5XCkc89qAPzu/Yr8F+F/Fvxy+P8Apuo6HFdQ&#10;QeIJYEWTOFHmNx16Vc/as/ZB0zwjfX3ivwhYWumS7o0VbaIlwMKD3781ofsA3csXx8/aJawVZll8&#10;SyFi46Zc9K+4PEniK08M6XLqGuMkFtjaW25GSMDigD5g/YT/AGip/ixpuv6PfRXTvpDw2ZM+MZO8&#10;HAx/s19eWyw28zQRQ7NozkdK+Bf+Ca93NrXjb413cSo0I1iNoWUYBXdLivvezkvWuGE8arFjgjrm&#10;gC9RRRQAUUUUAFJS0UAU4v8AR8xSfMGOc9q8z+OHgrwt4stdJXxFY2t1Hbz+ZB9oPAbjkc9a9F1O&#10;8txmyZiJ5h8q+tfDn/BU+/vPDvw9+HtxbsUEGrhpWyeFGCemKAPtW316G4mhs/sz7GXHPTAFbKwx&#10;KoCoAOwr5K0H/go58JJLCETeK7RZVUKcQt6CttP+CjHwPVR53jO3WTuPKaqRMj6b8uP+7R5cf92v&#10;mb/h418Cv+h2t/8Av01H/Dxr4Ff9Dtb/APfpquzINr9tLww/iT4H69aW8q208hhxMeQMSA18/wD/&#10;AATZ+KviHxlrfj/w54q1WXULbw29tbWCz4AUYkzswB/dFcZ+2V/wUS8LeJPB+o+HfBOs2OrRXMUT&#10;/NCxfeJMkDkcYArxv/gn2fGPxZ8ca7fWtlC1vZXVvJM8J2cMXOTk8/dNVZ2EfsRE80+oLIrlYcYK&#10;H6U/TJpZLq6V2JVW+UHtUl4biOzzbIrzADAb9aksbgXEeGwJlHzgDoazexUS1RRRUGg1/u1HUj/d&#10;qOgApsj+WjORkAZp1NmjEkToxwCMHHpQLofNH7eFqL/4L288OIpPt6Ev3+49fn78Df27rj4WaF4j&#10;gvRf3P2W6KDyivRcj0r75/bzvDZ/Bm3tbTa8n9oIMN1xsevij9nn9ge3+J3h/wAQz61b3yteXO//&#10;AEe4VQQ2T6UzI1v+HsdtqMKxpZaorqcks68/pTbr/grjasu2PT9YUqMZ3J1/Ku8X/gkv4S02BZII&#10;dZMxOCGvVIx/3zU9v/wSp8O3TBbq31ZUz1W7Tp/3zT1GeX/8PWH1BSkK6pC+3OWdP8K8m+Jn7fXj&#10;vxAr/wBm6/f2oMW3DFT3J/u+9fW0f/BIf4cTNuuP7eU9Ttvl/wDia6bSP+CSPwVt4z5914iR89Pt&#10;w/8AiKkR8afss/A/xF8XfHFx401y/wDt1zfCO4aSaI7jz1yMV+1kMfk3Vqg4CxgH8sVyXwj+DPh/&#10;4OeGLLRtCNxLZ2sIhja6YO20epwOa7KSeORDcoclOM9qDYj1yQxxw4/vVfb+Gq0sYvbeJj9eKsv1&#10;A9qAG0UUUAFFFFABXz9+3FcX1r8B799PdkuPtEYDRjJ6HNfQNY/izwzaeLNGmsLwv5J+b5CAcgHH&#10;UUAfnv8AsAfCK31TW/E+vXfky3VvdRXTlgd+7O49+vFfolzqlkskDCEse/Pevzd/ZH+Pmh/C/wCO&#10;3xm8M+IL+Kxim8QSWdmChLOgkK9Rxn8K/Qfw3r2leIIU/sy5M8LAlSQQTg80Abgt7rchFzlU+8PW&#10;rMsa3EeRhXz1PtVaZZdPZPKG6Jv9YW5IouLe0uITcM7BPUGgB2oLN5Ykhl2rGPmA718T/wDBTnSb&#10;O4+BekajbiOHVn1+2Ek38ZXa/GPyr37xp8fvC/wy0HVpLzU0hvI4pJIUlQkMVBxnHuK/Mb4x/HTx&#10;T+1b8Vrjwxo8Fle6XBLDfK0AZH+UhT1OMfN6UAfrx8MQR8OfDAJyf7Nt8/8Afta6asHwBayWPgfQ&#10;LeVdskVhDGw9CI1BreoAKlX7oqKpV+6KAFooooAZJ/qzTf8AliKdJ/qzTf8AliKAEj+9X8+n7XE9&#10;7b/tUfER7O4aAjWLjdt7/vWr+guP71fgP+054P8AEXi79qr4kw+H7RLqZdXuN+44wDKwFXHcmWx5&#10;zD8Q/EGl2+F1Kbg54x/hUtt8UvFd5uWPW5Y/wH+Fdjpv7H/xl8T2e6Lw/bkE7eJgOnNWbT/gnz8e&#10;JpCYfDMBJx/y9LWxlZnm+oeOPGtvL5x8RvJGP4cL/hV218eeKL63+bWZCyj+ICvTx/wTt/aA08C6&#10;uPDFuIV6/wClKevFc1pv7Jfxjm1yWwg8P25lEoiZfOGAScetAWZxD+OvE5uPs7axJjr0FNuPFHiT&#10;S9twmtMHPzggDORXqmq/8E/fjlJqm9fDUH3R/wAvK1Z1f/gnP8dpksG/4RqHJA/5e16/lSH1PLo9&#10;S8TeJLNdQuteJZ+oYDPHH9K6H4Y6y0nx4+HaXpN8E1FMY9MjP511N9/wTz+P9xGbQ+Gbcxg7sLdL&#10;U3w7/Zt+JHwP+Ofw7m8TaRHaRyakhB80Pwp5/LIrnNj9s/h9caff6RBCunmL7xyfqa79VCqFAwB0&#10;rlvBuoXN5ocEgjTJz0GO5rqVztGetAC0UUUAFFFFABRRRQAUUUUAFFFFABRRRQAUlLTW+6aAMXVf&#10;C+na9Mj6lZw3vkv5kPnIG2MP4hkcH3Fadqht4tjHODx7e1PooALiULC7YzhScevFZ1hq1uultc3Z&#10;WyiViGM5Cgc4GSa0T3x1r5//AGvLbx/q3wv1ix8Jabb3UziIxh22kkSKTzn2oA6f4y/EzQNN+H/i&#10;KB9YsZWuLGZEVblDg7SOmfevnv8A4Jk+JNG0D9mWz0y41yxtrn7fcv8AvJ1QjMrHpmvjn4jfsy/t&#10;E+JoNOj/ALAtwtzuD/6Ue+PesrRv2H/2gfAcKaZYaAgjU7wGvPXntigD9prHU7K8s52tL2C++TJM&#10;Mgft7Gi1kW403a2ITu6PxXxx+xf4Z+NXglr208YaFZ2lozQxpIkhclBwT94819kXtjbahN5UjMrk&#10;A4Xir5UZ8zPNv2iVlt/gX44/eG4X+yZ8BTnA29K+Rf8AgmXFPP4C8PSLG0MZin/dsDj/AFj19Z/t&#10;DaxYaT8E/G1rDKWuG0qdVVxnJC4xXzX/AMEz9SP/AArfw7HehYrzyp96KOP9Y+KrlQuZn3ZDceSF&#10;UoxzxmpY/wDj6Z88belSjbJgiq0bH7c69sVOg7slhnE5fA27Tj61Jx60yGEQ7sfxHNS1L30C7E21&#10;FcS+SobBfJxxU1Z+s3ctnZvLEASoJO7pjGaQXJ5r63t4y808cSgZJdgAPzqC313TrtikF/bzOBkq&#10;koJ/IGvyg/aP/wCCjuqx6nd6H4WfTb9mjMbq8UgIk3MCM7h2xXh/hn/goL468CXQv0tdNa+lGyWO&#10;ZZGVRkHgB/amF2fupDe743k8thtJ49aS61T7NDG4haQscFV6rXx5+xT+3hZ/HzTRYeJbuxtfEc16&#10;be2tLOF1DIFTBO4nnJPevfPid8WIPh7DdzNJGkg3BBIhIJAyOhpFo9Oa7227SeWxx/D3py3G6FH2&#10;Ebu3pX5O+DP+CsHxBk8aw2fiuw0HTtE3yCS4ihlLhQDt/j9cdq/QL4D/ALTXhL44aaP7H1WK8voo&#10;VlnjjjZQuTgdaBnsXnD0pRIDUQ7U5e1AE1FFFABRRRQBFcRtLHtR9h9aVYz5aqWyQME+tSUUAQzW&#10;4mh8vtXxN/wUE/ZVuPidpWkeJ/DksOlX3hyK5uv3MJMkrkIRgqM5+U/nX2/VXUbWK+tJLeYZjlUo&#10;3401uTLY/OH9if8Aa+/4Q/RLHwJ4zsNQg1mxhkkm1LUnEayb5AQMsQcgN+lffej6/pmvaPLqVnd2&#10;+rKqeYPs8iyFOMgcE4NeCfGv9hP4a/E66l1TWrrVrWWZ0ybOZEGVXAH3M9BXb/s8/AvTvgToWoad&#10;4flvLq1uZBITfSiRuFAGMAdhWvS5mafxl8WTad8M47+COa3eSXyyg4YDa3X24r8OG+L3jT4Rza5p&#10;nhnxLfwHUrhpSthcMArZ/iCnrzX75eL/AA5YeMtG/s3V2eIbt2IcA5wQO3vXyT4V/wCCWXwvg1K6&#10;vtRm1tbqSYyJ/pEZHOf9imtAPgz9l39nXxp+1p4+uLnxLc3cUiQi7/tXVYXdZyrABQ7Dk4GOtftV&#10;4I0kWOnxQ3m2S4twqI7jngY4zVP4b/CzRPhX4ds9B0PzGhtFZVabBfBYsckAZ5NdPNJZyX0BaQiY&#10;cKo6H60m7jRo0UUViahU1Q1NQAUUUUAZesXQtWg3RNKGfAwM7fel+zvLqkVyJdiKuDETyeDz+tOu&#10;r1RKqJgtuw2R0qdrVWuVmJO4DGO1OxFz87f+Cnvwnn8aaTodxbWhkNq91KxWEsT9w9QPat7/AIJh&#10;/EDS7P4D6V4WuCml6ubqdgs8gSQDcx+6TnkCvtDx/wCCbLxrYx2l4G2FWQlMA4OAe1fnL8bP2UfH&#10;/wAG/jZF4x+HmmNe+HLW2CtJe3AxvZdp+VdvdqGLmZ+nfmFreJ0mEgRQSVOd3FVdThGsaTKABGSD&#10;976V8s/sw/H7xp4xml0nxDZWNubVorf9wrZ9DkliM19UaxcG30+QR43leh+lMOY/Jv4b/tfeHf2V&#10;fjd8ZLHUdKmv59W12cJLalRsZXbk5IrgP2kf28PEHxnku9B8LT61poleN0ZZyUGAM/dbuay/jR+x&#10;f4z+IPxh8d6xpemPNFcavczlvPVRhpCQQCPevef2X/8AgnTd2+iadqmu2F3DdMr7/LnTbnecfw57&#10;VJa2Pev+Cd/wJ1v4U+F9eu7/AFBribWxb3BkKMh3YckkkDJ+avs+zV7eFYpZPNkHVs9aytNsbjQd&#10;L0qwtIVMMMaxOW6gAACtELL9tYsoCbeDQMt+Z7UeZ7UyigB/me1Hme1MooAf5ntR5g54plIyhlKn&#10;oRigDMnu7ePVIVaETMek/BCc9Ce1fC3/AAVyhk1X4Y+FYIZvLP8AaDY2n7/A4HrX29df2fpe7Slm&#10;b7VdfMityTnjg49q+Yv26PghrfxW8N+CLTTbRrg6dqYuJAsgUhRjrnr0oA/Iez+A/j/xJqULW3hj&#10;WtLhxja1lKAeM54FXJ/2XfiCt1Ip0fVX5+99il/wr+hC1sVFrAYrSAskar/qx6AGtOGyhaNTJbQh&#10;yOcIKadhNXP55D+yf49WIudK1LI/h+xS/wCFT6T+yR471S68o6fqMIyBuNnL3/Cv6FZdPt2jIFvF&#10;n/cH+FUbfSxbzuy20WGPdB61XMyeRH46fD//AIJZ+IvHmgtLP4gTTLoybQLi3YPgAHuM45r9PPgR&#10;8CdB+Dvg6w03SNOsLHUobaOK+vLO3WNrp0B+ZiAM9T19a9L1q+0vw8f7RvJPs6xqAdq8cnA6Cn2U&#10;kN8i3Vi5ljm+ck8cdsUuZj5UWreST7P5jbm5xjvSWHyzTHbs3HvxSGe4TVFhVFNuRknvnFLcfamm&#10;jKoNitkn2pXHaxYku/Lm8vy2PGdw6VK8m2IvjoM0m5jHlQC1ULDUvtktxC+BsYrwPwpDLdvdC6gD&#10;gbSf4T1p1V47Uw3GVH7sDg1YoAKMZ60Uo5OKBHnPxs0XQtU8Mwx6ytj5AuVObsLt3YOOvetvwpZ6&#10;BovhzdoENmI1jUv9hC8nH+z3r5+/4KDabqmp/COGLSEMl0moxvgPt+UI+a+ff2Qv27vAXw50PVtI&#10;8d+I7fS7yK5EXltG7HCgg85Peq1Mz9INNuPt0CSMdrEZMbHkc9xUs1wxlVBlc8Z7V8iaf/wUi+Bq&#10;eLr2STxrbrp+wCOQRPycCp2/4KSfBy7kIh8X2rnoMRN/jQB9drmNfmbfVa+vLWwt3nuDHGqjJLkC&#10;vkP/AIeW/CS1uNkvi20RM4B8p/8AGuK+Pv8AwUF+GGteE7+LQvFNvczSW2FUROPm5460XA+4bbxP&#10;p2sL5WnX9vcTKMvHBKGKj3APFTBRb2zW4cSM53ZXnFfmT/wTh+PVpqHxc8d3et36JYXUMQtHUMd5&#10;JbPBJxX6aQ2v2XVIBGSYmXdluvSpNCwGksYIy25lPGB/DVqK6gmYKlxHI3orAn+deJ/tJftH6X8B&#10;9ES81e7t7KG4doY3mQtlgAccH3r4K8A/8FL4rDxFHJd32nRwh2+ZoZOnb+KgZ+ri3m64eMoyhTjc&#10;ehp9xdeR0UvxnK1ynw18dWXxO8D6NrVvMkrXdpHc/u1IX5lB4B7c106XBs7F5bjCYb68cUAWo8SI&#10;pzgkZx3FSbPequn5bfLj5X5U+tXKAG7PeobiMmFh5gTPGTwKsVT1S3a6tTGoOcg8UAfCX7a/7EM3&#10;jSzfxd4HvbXwvquni41K6msrfbNeOAXGSoySSOpPWvhLwz+0D8X/AIX28dne6p4meSFSGdXlXrz3&#10;I9a/dCaWzutPkspn4aMxOMcjjBrxjxb+yr8P/H11Kl5NerLJgkQlAOB7pQB+XHhH/goP4wNpqqal&#10;ruttIgATzr1gR1zjJrF8Qft3eOvEGmmz0zxXrNjKSCrfbG6dxwa+5PEX/BJj4WX2pLcl9b8lnZ5W&#10;W5jHB9Pko03/AIJK/B1dSE1rca88XYtcxf8AxugD82LTUPi98cdYgsn1fXpop5PIaVxM6/Mcc+3N&#10;fo9+wT+x3J8N9Sj17xEkOoXM1k8LfaLc7871IJ3D0FfSvw4/Zr8DfBcQR6dJdFg6yL9pKNyuMdFH&#10;pXsXneZarJZqrAnA4xxQBNHHHDGkce1EUBVUdAOgFOZffNV4Ldc5YncTkjtmrYG0YoAYFz7Uu7bx&#10;1xUdxKyjC4ORSRsWRS3XvQBL5ntR5ntTKKAHMwb5c4JqpbXxuLqa28tl8r+MjhvpT3QrcLJ/AvU1&#10;L5kUZLZ5agAb92u8HdjsK/Pr9mH4a23ib9r7433Wt6Kk1v8Ab5ZIGvIMg/vjypIx09K+/wBSLGJn&#10;l+VAck9a53QPAOk+Hda1PXbMyfaNRzJLuxjk7jjjP601uJ7Fy18GaBpahINKtYEHOViUD+VE+lWd&#10;m6tDbxkMckIo4/KrH2w6jG2cfZc7WccHNfIf7Uv7e3hv4JKun+G9VtLrWFaaKe3vIXba6bcAYI7k&#10;5p3aMz6b8b/ETwz4P0WebVbmyjMeM2s0qKxyQAcE+9fKnwB+Nvhz4xfFzxXZaXpCwjSr+JWm+Rlf&#10;cxwQRnjivzO+M37SXi39pa8nv9dS3sb+ZFjEGnM6JtUgg8k88V6N/wAE9fi7a/B34jT6ZqNzHC2u&#10;X1pB+9VmZsSEHBBHPzd6LsT0P28k0bTpWA+zwebj+6M4pVsredgGt0AhIALKMY9qqaLJp+t7NSs5&#10;nlDLtHYdPStS+V2t3RBlmUgU7sorrp9o14X8qMpj0GOlfFH7aV9a/wDC0fhmIbUWbpeSheApc/u+&#10;nrX2tp9mYdNRbnKMp5wfevzw/wCChnxAs7z48/Au20qdJmi1OdJ1ZTx/qgPr0NQaH3N8JPNuPCdp&#10;JJKVc7vkY8j5j2rvq86+Eq3N3o9teOgWJg446dSOlei0AFFFFABRRRQAUUUUAFFFFABRRRQAUUUU&#10;AFNb7pp1I3INAEVFcX8Qfi/4Y+F82lReIL77G2qXItLUeWzb5TjA+UHHXqa7SM+bGrjlWAI+nWgB&#10;GyykZwcYzVc2qNGYLphOh6h+h/CrDsI8buKragsMls0xJxwM/jQBXht7K/kZPssWLc/KcA4+np0q&#10;efTYrq489grEDGCM0WdrDaQl4s7pVzz3/wA5rlfiP8SNP+Efgq78ReIblbLTbUoJJipfG5go4UZ5&#10;LDtQB1jRpp9vNLHGGZVLbVGCcDOK+Jv2sf2oPFPgvWrnS9C8JapeXCxownspSp5zkfd/rX2Z4X1y&#10;LxPoOn6vaP5tnfwJcwvgjcjKCDg8jIPesjWPCen3niQ390hJ2Bc//WrVbmTPxmhb46/G3UNbju7r&#10;xRo2n3ErKIJUaRdjknHbIFfdn7C/wX1b4b+H9J03UbuaWeCOYM80JQnLsRwSfWvsy002GxhX7NGu&#10;wgdQOnapLeyT7T9p24cjHHSq5tBE9tGYlKk5qKMf8TB/pUUctx52ABs3e3Sp0icXjOR8pFQMnVt2&#10;eMUq9KWkXpWfUBa81+PF5eWXg8PZSSRSbyCYzgkYPFelVk+JNDg17S5redSw2sVAOOcECgD8Avh/&#10;8G5v2hPjHFaWztowe9a2aRYfNO4HO48j1r9PvAn7B3hqy8HWukajZafe3cFuUa+nsBudsYzgnr+N&#10;fNf7MnhHWfgn+01o/h3xTEtne6pqb3drGpD7omOAcqTjlT1NfqxH9re8lMqgWgBKkYzTEfj18UP2&#10;V/EX7KHiJvF+g6teT2lgrXzJZ23kqDlhjIJxgAc1+gfwosrL9ob4C+GLm5uIl1O4s/OnkmxLJubP&#10;LcjnivSPi14XPxO8G6p4fEX2jSr2Ew3AUhW9wD1FfJ37Fd5qvgX47fEbwTdotv4f0eGKGwXIZyDk&#10;nJGT3pGkdjybxV/wR/uFW51mD4kG8CH/AI9Y9OBDZbpkSds+leV6P4L8Y/sr/FDwzZQanqEVlqOr&#10;W9i0iIYElXeCR1ORz0r9jdA0+Kx02UWQJYtuG455/GvjT/gpFqVtHdfBmOQhbgeK4QwCd+Pago+2&#10;9PcvZ27E5LRqSffAqyvaqOlyq1ha4P8AyyX+Qq+qnAIFAEtFFFABRRRQAUVH5yed5efnxnFN+1Rl&#10;9u75s46UATVj+KtZt9D0S8u55UjEUTONzY6CtQzoJGQn5gMkV+dn/BQ39r600PTbbRfC+oRyvJFd&#10;QXqyQtlcBQACR9elVHcmWxvfGz/gpdoPwmjl02Tw4NeeJ1XzIr4AncpOcbT9OtfCXxS/bw8b/Eq4&#10;mu/DWu6p4RjjDYt4bzduySR2HQHFeK+B/hH4z/aF8Uyf2DaLeTPF5hLTInyqQhPzEdzX6RfAP/gl&#10;x4OvtBN18QNHuI71NjL5N3xjaCfut65rbREHxf4J/bA+KmhQw3Gs6xrupW3T7XLcsEkOc9dtfW/g&#10;X/grhZ2d1a6dc+DrrUJJDj7Qb4kLx/1zr6Y1z9gX4PS+AY9Fls7v+yrcmSICd924A985r4+/ZA/Y&#10;x8DfFLwv40vI7S5uNS06/MNptuGXHX1OO1LQD74+Df7Q2lfHzToGsRDpF60ZlkhFwJJFAYjBGB6V&#10;6y1wtpqFtAbXzWf/AJbf3f0r8ivE3wx+KP7DnxY1Px1p9hDaeHNTaHT0muJUlJJC5+UEkc55xX60&#10;eA/FSeLNDgukkEh2LvIXGCRnuKl7CR01FFFZGwVNUNSbh60AOopu4etG4etAFS6aG3dWZFyzdenN&#10;Q3cMv2hblJj5argxjoafdaet/IPPB2xtuQg4qC4vDZ3CkkCzx8xxk5/ziqMj5p8fftl6doHja28O&#10;NYLFN9rNqZfte3nIGcbf0zX0Hpt1a+ItMEU8SX9vIcnd8ynv/Ovy0/4KVfD/AEP4a+JPDniyx8yL&#10;U9Qv57hGkYsrSApjjsMmrX7M/wDwUg1LwnHZaT4+1Kz020VnaXbbliBgleVB9qQvM/Tm28A6Npty&#10;0+n6XbWMjvuZoYwCTnIJrpEt0jtwtwVfnq9c34B+I2l/Ebw/a6lotx9qjmgjn3FCvDLkHBFbsvla&#10;gv2S4b9597C8cUIZlR+F9J028kddOt5ftjbnYIB1Ocn1qbX9ctPBOkO6QJHBHwEVtoBP4VS8Y+PN&#10;H8C+G7/UL25MENhC0jNsLYCjk4A5r8wv2of+ClEGuR32meFdXt72HdGU3WjjPAzyV9c0MuOx9jfs&#10;d/H25+MGtfESOdJmTSL1IoxJP5g5Mg444Hy19MWyvcP9pLFVYY8s9q/Ov/gkLNPPovxM1S/GJby5&#10;t7glehyZT0H1r9E9PupLxRIuGtz909DSKLdFO2GjYaAG0U7YaNhoAbQx2qe/FKylcnHFM8xScA80&#10;AUCYL0NcvaqtxEdqMwy34Gvk7/goZ8R9S+H/AIV8DXVjez2ZuNU8uVo5Ch24HX2r63mkK3kZkwMD&#10;9K+AP+CxzJD8I/Cc6kjdqLfN+AoA+vdF+Kfhq8t7eP8A4SawiLKMk3K9cZPeuhh+JHhWNQjeKdOL&#10;L1JuF/xr+cSPxFq0OpQ3NnM32dByzHvUE3jG/jv5prm5kXzDwQTQB/SL/wALU8IwsA3ibTT3/wCP&#10;pf8AGnt8V/B6oWHiXSzxn/j5X/Gv5rLzxBf6lue2uJCOn3yKfZ6xezKIXuZvN+6f3h60AfuB+3V8&#10;dtH0b9mvxPeaJrFtPqMZgMb2tyu//WrkDGe1dh+x58X7X4hfDmwBnSS5trCAyfvw5LEHrxweK/Bu&#10;51PUodPfT9Qdv7FkYPJzls9vf+7X2Z/wTD+LFl4R8QeJbPUbryre4ltY7YbWOVHmD0OO3WgD9kre&#10;8a4kEpiZccYrgfi98brD4V2KPfRR5njcp5k4j5A7ZHNdpDqc2pW6zabiSA8AkY+vWvzA/wCCsV54&#10;3ZfC4vYo47RJJ/JZCuSuO+D/ADoA+0/hN+1donjzVEsMQQMwZtzXYbpjtive7VYLiNLmDbtkAfcn&#10;O4detfz3fsxReN9Q8e240aGOQeU2C7qO4z1NfvD8G49Zg8A6MNZjWOYWEGdpB52DPQ0Adx5u7jFJ&#10;UEcnmTfL93FT0AFI+NrZbbx19KWmTQieNo2+6wwfpQI8c/aWv7HR/h/9rvBHdRNMECyHAyUbBzX4&#10;1eA/2VdW+NWseNNYgjuLSGPVZhHGtoZQVLsQQciv2K/aQ+Fd78TvB0Hh/S4DcPHdpMybwpCgEE5J&#10;/wBqur+EPwg0r4Q6CllpcDR/aFSS6EjbvnAwcE+5PSmZn472v7DesWrG1axuZCv/AC1Niec/jVbU&#10;v+Cd/iTS76DydSvGV/mwNPIx/wCPV+6cijpGq7u/yioo4Yrw72UErxwKLAfiJef8E59f1DT4Zf7S&#10;uklPJ/0Ak/8AoVU9N/YC8Q2aOtxd3c65/jsTjH/fVft9dXG5vJswrSIfmBUcDv1p8kVtNaSGUAL0&#10;bAosB+LXhX9jvxz4J8TabfaNq2pWkDXC+alvZlVZQehIbpX7UM3k6XHIy/vEjUZPXOADTbKaCSMR&#10;WoVgg7rU1xFJcTLG4/dEfNikaHy/+3Z+zvL+0R8O9FsLa8/s+W2neZnSDzS2QBjqPSvzY8K/8E6t&#10;a1DVkil1O5QbmHzWHp/wOv3AvJJljSCyUOUOHDdhSWOl2UcyzQrlhnmgZwfwI8CP8Mvhb4e0ySfz&#10;5LXTYbckpsPyoo6Z9q7mFW1nSZUIMZLY559DU7xTXEzrKAIQflxUjrLbrttwCOvNAFm1i8i3jjzn&#10;auKlqKL5UBY/Njmn7h60AOrnfHXieTwj4fl1GOye/ZTt8pDg8g85xXQbh61S1mE3WnSog3NgnB+h&#10;oA+Uv2O/j5c/GLxt8Wra+sp7QaJqTQRR3Eu/ufujAx0r6q0lYprWO48pY3ORnHPXHWvyC8F/tUWn&#10;7PP7QnxVs7y+jsU1DxDMDvhMmdshBxtBxXtOp/8ABTzSEvHsLDXbdwmDtNo+fU9VoA/RrJhhnZsy&#10;rjIU9/aoLe8C2SzJa+Xk42DqOfpX553n/BULSFa2SHXrdpOj/wCiP1/75qvef8FTtMt38hddtvtQ&#10;Iyv2J8Y/75oA/Rm4SC4kiaZVzjgN1r5b/wCCg3xK1n4U/CXTdT0Ge6tZX1iC3LWcmw7WV8jPpkV4&#10;fqn/AAU48N3VxZyf8JDbkqBv22knB7/w15R+19+3B4a+NXwh0/QND1qO/wBZg1OO6eFbd0ARVYZy&#10;VA6sOM0Afqd8P7iTVPA/h+7kuC01xYQyMWOSSUUkk9zmujW3df8AlqTX5lfDD/gpJo+m6Lpdhe65&#10;bxm0hjgdfsrkgqgHXb7V7d4W/wCCm/wjuZ0tdR8VxJc9Cq2c3Unj+CgD7GaZY+CAaerblBAwDXPe&#10;G/GmieNtLkv9OufPtowNzbSuM8jgit61ZJYFaL5o2Hyn2oAfRRmjNAEUku5hDjBbv6Ur2m5VG4fL&#10;z0p/kAzCQj5hVGxvJptUu4nx5afdoAsXCf2lavF9zdxnrXKeNPiVofw+0OaW8vrVpLeN/wBzJMqF&#10;iqk7ee/GK647Lf8Adxf6w8gGvwn/AG3Pi34p8V/HTxb4bDIbbS9XnESqApGHcDJ70Cex7D+1Z+39&#10;q/jCS60bwml54UeWAKtza3mQrBmy2No5IwK+NU1661q6uLjxHO2s3Uh3G5uvmO49Wye5rPuo54YD&#10;N4iXySP+efPy9uma2fhl8JPF/wAatbW00G0W70+GWONiZEQmNjx1b2pmOpkXEd7r12ND8N6PNeah&#10;INyS2aljxycYHoK63xr4f1z4Zw+ENYn0K7t7y3kE7yNGyNvQA5zjqK/Ur9kf9hnTPgnNYeItS0yS&#10;21q3MmWNyJFwwZRwCR0aun/be+B0PjL4czXthamWe0s7uYHeFAPl8cEjPSkM+CPg7/wUq1jwNJCd&#10;R0nUr6zQMG3XmEzx/s19TaP/AMFYNF1HT43/AOETZWjjUtnUATnHOfkr8pdYkfQ7WXQNePkzK5co&#10;nPHbkZqvpLeH7FHilmkVLpdvQnINA9T9AP2gP+Ckl7rWj3N5odtdaaJJEVI4L/oOAcfL7V84/Bfx&#10;vrfxm/aO+Hlzq5uNQhi1aNt07mRUDfUd8V4neWuhXK/2TZSyM4bcqnP16mv0a/4JofssXtvNqGu+&#10;KrAxTWk9tPp7RzLjb85yQCfbrQan6a2+mx2dounWhW2CHcNgwOuTxWvGpVQCckDrWXqERhuDcW/N&#10;wcA56Y6Vpx5MalvvY5oAfRRRQAUUUUAFFFFABRRRQAUUUUAFFFFABSMwVck4HvS1FcR+dCyetAHw&#10;n/wVA1pPCWk/DTWHuljij8QJIcuFGFAPX8K7TwL+3d4RXwqJ7u+08vGwX95qaA/dX1ryX/gshoNx&#10;rHwt+H1narumfWWUbj3MeBXw94T/AGIfiL4s8EzmwS3MzS4G+4YDgA+nvQB+rU37eHgJrUSjUdHc&#10;7d2z+1I89OlYzf8ABQzwK1mzsdLKg/cOqR88/SvzQT/gm78UrO3gaRbMSTYBxdN1P/AatXX/AATF&#10;+LcibYV0/PBGbpv/AImgD9L7j/goF4Ft7WGTztLO9chf7Uj4/SvCf2xf2zvDPxI+AGvabYmyLzND&#10;jyr9ZD8syHsPavki+/4JffGlrODA01ggJ+a7b/4mpdL/AOCbvxfl0dtMni03YzFtq3Lduf7tAH6D&#10;f8E7PjQ3xM8GXdiLo3Uek21tAP3/AJgTCgY6cdK+tPtjSax9ma1Lw7d3n84z6dMfrX50/sB/s7fF&#10;f4Aa5rdpGmnppt5dw/bcy72KKcHbwOcZr9FZo9Rjk2wbPI2856571sZHzP8AtQft2ab+zrq2kWEm&#10;gNrIvXmjeSG62CDYQPm+U9c+1cJ8Lf8AgpBonxA8ZCyj06O2RkLBW1ANjA9Ntcx+3l+yh4j+K8EW&#10;p+GooW+xpcy3pnk28sQRgYPoa+ef2Sf2G/EcPiG01fULeIq0TjcsxBzkj09qqysI/YrR9Sh1bToL&#10;uEqwkQPhWBxkZ61bXLMeoFZXhXRY/D+hWlsoIMcSo3OegxWwrB1yOlZDFoqrZiQGTzMfe4qznnFS&#10;9AFrM1zxBYeHbVbjULuG0hZtvmTyBFz6ZNadeFfteeDfE3jb4bRWfhcQm+jufMfzmwNgBzSA+XP2&#10;1viT4I0Px3pvjjw9r2j3+o6PYBkh0+7QyswdzgFSSDz6VrfBr/gpNo1z4W086zYJbyeR8zXmohST&#10;x1yvWvzC8I/DjW/il8V4fBVoxfxBfXLRRLM5WMkHHJ54r6JH/BMH4z3VzJZalHpbWcX+rEdywbP/&#10;AHzTF6n3hB/wUM8K3MwgtdNszauf3lzHqClEPuQuP1r52+OH7V/hjwp4it9f8OGye+1C7Au/sF6v&#10;mbeOXwDkfUV5Raf8E0fjnpOmz2OlLpK6XKczCa4Yvnvj5fSsnSP+CYXxS0+8u5tbisJYpVxDsumP&#10;ze/y0jRbH2d4w/4KdeFPDen/AOh6da3QESsTb6mvXjPRTzXyd4t/ac1T9rf4seE7TS/CuoS2mk63&#10;b3bzRObhEUsBk4Xge9chaf8ABMP4pafC8GqRWDF23Dyrpvu9v4a+7v2MP2L4/ghbnUtUtFS6u7dF&#10;LRzbxuVs9McUFH2Vo8ZWztgRgiNf5CtdfuiqsMYUKPbAq2OAKAFoprPt+tKORQAtFFFAEUhSL94Q&#10;M9M1AtrvkEgbAzu6U3U2VoTH3yDSy3DW9vCq9WUAflQBXvrKVXmuFlP3CNoHtX88HxsvtX8d/HbX&#10;dOmkufIh1aaIBssuCx7celf0RtJdSWzgbdxU/wAq/Cf9pTwTqHwi+N0OoXUaRpq+qTSBgd2QGBP0&#10;+9Vx3FLY/Qj/AIJ6/s9ab4V+HOk+IZobeSaeKeJt1vtP+u4Oc/7PpX2sIYYoTCgVAw2gCvA/2I/E&#10;Vrrv7P8A4dRXJlzOxGMdJWFe83EJ86Nx91eTVbmZyfxQV7Twe6xOUIJ5Xj+E18b/APBK37RJ4d8e&#10;MxZh/bRz6d6+z/iZBJfeF5VhweSeeP4TXwT+wJ8X9B+EPhnx1BrczQtJqhkGxd3Az7+9NXsB9Fft&#10;6eG7PxN8KbS3neJGjvkky4B5A+tee/8ABNH4iap8QPBviSS+luCLS/WBBM5b5Rnp6DivBv21v239&#10;N8TWo0Tw9dtK/wBtj2q8H8JUA859TX1B+wT8J7z4Z+D9UXyljjvrhLhvmyTlT/jT6CPrSiiisDYK&#10;KKKACiiigCqsUlvJPKZDKMEiP09qrwzrq1myyw/ZmLYCv1x1zU3nPZyyyT/6s/dxyaW1lt9U/wBI&#10;jyQDtOeOf8mqMjwj40fs0WfxT1jQLjUpob220+4aUQT23mLglSR14+7UXxi/Yz8C/EjwpeaTpWk6&#10;RoV7MECXcFkrOm1geACOwI617RqXjDStGuI7eeRlklbYoAz0/wD11PcTpp8n22UhbVRyc9zwKBH5&#10;dfD3Ufip+zT8TJ9Mv7HxDqXhe31IQi8aJ4bZLaKTBbOCAm0Z64A719V+Ov2/vCXhHwq+s2lpZaxd&#10;Kyp9lt9RTzDkcnhSePpXJ/tb/tkfC+18H+I/D8t5cDVXtLqzQLBx5mxl659e9fj5p15r2qTSSaZu&#10;exZzt35J60h7H0/+09+2t4n/AGjr600Twbp+qaQJJZIbmGzuDMJQ5wFYBR09Kh+GX/BM7xR8RPB9&#10;prd7qN/pN1PuL28mmMxG1iOpYenpXs//AATx+BfgDxJdarqWtW9wdehkgliYSYXziMngjpmv1CsR&#10;Z+C/DkSTjbDGSvyDPJJ/xpFx2Phr/gl78OvEvwgh+IGieIdJ1BImureKC5vbdohIqmQblB6jkd6+&#10;9rW//wCJk9lFaFLdF3LMv3SeOBx702K3sLSylvEXETL5jEYzjrRoeoJqUYltubQg7dwwcg4NBRrU&#10;UUUANkbbGx9BSQv5kYaibmJh7Uy3YRwqKAEuLhY+ODketJDhlLbecZxTPswnYM3IFYviXxlpvhO1&#10;Ml1IyKp2nAz2Pv7UAaFvfR3ytHMotpyxVFc/MR6gV8S/8FMPCerfEDwz4L0bTtIutQFvquZWghMg&#10;CnAywA4FfSPhX44eDPiHqSXumXMztbyGE71C/MOvGfeu4vPD9l4mZLi4XzIM74yCOtAHi3gH9kHw&#10;F4fa0a70TSL87QzRPZqCfl6fga7l/wBnz4YyTNG/w50VlU8MbNcH9K9BWGzh1CEKT52Pl5yMYqdr&#10;4wTOJD8nRcDvQB5837NfwuiYMvgXQ0UD7os1pI/2dfhhN5iL4D0NGGQH+xp+dd1s1CS+TzNgtcfN&#10;65pJNYs45JIUkXzhlQCRjPQfrQB52v7M3w0jtXhn8I6HIGbOXtE6Vp+H/gT8OtBlL6d4X0aCTIOY&#10;LdVOR0PFdlY2c11bt9v2mTdxsPGO1TLY21hllDAt05zQA+HTVtcLARFGP4VGBWJ4v+Hfhnx9bJDr&#10;2j2OrmIER/a4lk2EjnGa3reSaRgTt8v9aWTybVtzZyxz60AeZ+F/2f8Awb4T1gXVj4b02AhSB5Nq&#10;F/WvTY4444FhiURxqu1VHG0YxjFRNq1upwS35VPC0co3J35oAjjgEP8AECf1qSovKkW6LceXjj8q&#10;loAKbKpkjZQ20kYB9KdTLgSeS4ix5mDtz0z2oEec/Gj4lQ/CHwfFrEkAvXM6wsBJ5Z5BOScH+7Xy&#10;n4u/4KpeGvDJ3DQ4btoQQ0cepLnI4wcKa+lv2gvDej658O/L8S7/AC/O3fumx82xsfpX5Sfsx/sf&#10;6X8ePH3iqa+tJLjSbfW5oAPP2ts3Pjt7UzI+/fgL/wAFAIfj1qTWuleCriA+T5pdLnzPl3Y6BK+s&#10;4ZTCI8xkCQbiegX614Z8B/2VfBX7OjC90Wzmt52hMDbpN42ls+ld/wDGz4gJ8P8A4S+JfE0cgjOm&#10;2rT5K5xj270IZkfEX48eFPh/JLHdanp0N0smx0kvERgcE8g8jpXkFn+254JufGNhpz6zpMdrMcSS&#10;tqcexeT17frX5W/G74qeLPjl45urmwnjkt9QulMZwUPzHaOMnHWvVdI/4JT/ABQ1TRzeCOzM8ih0&#10;Y3jDqAR/D70g9T9ifB/jzw742gd9A1Oxvvk37rK4WXg9D8pq7oVndQfvbq4dgGP+sBHH41+V3wA8&#10;ZeOP2OfF1x4b8UzW8UOI7KPygZeQeec+9fq5aakmvaR5tqSSwH3hjng0GhZtl/0qZwcgjg9jT7eR&#10;JIyY9u0HHy9M02xXanlv99Vw1FparZxlFGBnPXNAyaiiigAooooAKbLxDL/un+VOrP16aWDTZWhx&#10;vwRz9DQB+Gmofs56r8eP2mfi4bQ3ASx8R3C7o7UzYzMxHcYr0C3/AOCW/iW/1hro61fW24f9AxuO&#10;Mf3xX2P+xd8P7rRPjF8Y9SvolH9oa21xGQc5y5r7SuldYcxBQ+e4oA/H21/4JD65OWeTxpdRE87m&#10;0w8f+RKsXP8AwR41NYPtX/CfTO5OOdM59OvmV+ttxHqEiqqCPaR81JcWki6WsZA3g8/nQB+P+rf8&#10;Ek9b0uaAp4wuroMN3GmH/wCLrzb48fsG6l8F/Btprc2tTf6Rex2haSxMX3lb+Ld/s9K/dCZbdRCZ&#10;h8wUYxXxR/wVO16zb4G6TZQbvtK6/bH7vH3JKAPk+z/4JQa1/Yel6nbeLrq4F7bR3JWLTTwWUHGd&#10;5z1rN8Sf8EtfE2m6emoWmtX810WyUj0ttwx9H/pX6zfC+TUV8D+EllEflNptvnjn/Vium1+5vLOM&#10;NAI9hYDkZ+tAH5Gfsr+N/iv8E/HVnYeN4vEH9iNdbpZNSV4IfLCkc7h0zX65eDvEtr4r8N2OqWPl&#10;m1uYw8ZhcMuPYjg14B+254Y0OH4F+KdZmQrqNnp7PCykAZyM5Fbn7FOqvqX7MvgK5kbc8mnRsfyo&#10;A962lugoCEdqfF92n0ARlvmBz8vf0qG3thHdSyj+P2qSTLQtjrSqwjhUNxxigCtu82+RwOAMV/Pz&#10;+1lcM37VnxIghOJ5dYuETb1yZmAr+g2ONbdc8jvX5P6B+yIPjX+2F8T9Sv7Xzre21eS5jIl2kfvy&#10;fT0oE9jxf9mH9iLxP8XNfs73WLy+j01naJxdWDPHwoIyS2O9frF8Hf2afDfwn0mOODT7GW5EUYaS&#10;O2EZYqDz16812Xw4+Hdl8NvDZ0/T4vLHmb/mOecAHnHtXXWvnszGfG3+HFMzEtW+0Q4eDy1z901T&#10;17S7TxDpF7pkwiKzwvDhgCBuBHT+lWbq6ks5vMfAtgOcdc//AK6dDZQSlbhQ2W+Yc0wPh741f8E3&#10;dJ8bTTajbX1rayttAWPTwx4z33CvmHXP+CUmsahqBFt4juIkSQhdmlkgDPB+/X7DyMkjeW3Peq0j&#10;wWbbVGJJOF4pWH1PzP8Ag3/wShfw/q0N/qniX7YwVgVutNx646yV+iPw/wDBOn+AdJWytPJLLGiE&#10;xqFLbQR0B963JFvyvyhKbp+nSxyM84G7ORg0jQsx5kuiWjIGO446VcqG4d1T93jdnvUq52jPWgBa&#10;KKKACiiigAooooAKKKKACiiigApNw9aR/u1HQBLuHrUcy+bEyq+w/wB4HpSUoAJwelAHy5+2p8It&#10;Q+J1v8P4LaKe9js9ZSeVY4DKFXoSeOB7mvafCvw/0vwjaQWkVjbSDbuIWELzgDpj2ryL9rj9oHWf&#10;gLceCpI5YIrPWtYSw+aLeSGx78dete7+F/EVn4is4bxJQZCAOcDsD0/GnYnmL8mi6ZPGm6yt8rzj&#10;yx8v6cUtvpNiMOEhkUccKCKLaaGS4uU3rzwfmFQRz21neLYpIAh+bkg84z1osHMWbf7FcvNGIIcR&#10;8HgGq3kadFejEFuseOXCqBnHrTbiO20vzJYpAFl5kywPHt+dfPf7X3x0j+FPwT1rVfDM4GtW7QmL&#10;z03J80qA55HYmiwuY98k8LxLeR3VnMtqN/mOsQAEnOcHHWteSJ5hwxiFeY/s8/E5vih8P9DvppA9&#10;99gt5bjauB5jICcc9M16XePceYUjxjrzVcxIfYbe6t5oZ7aOSJhtfeoIf61FpvhvSdKVfsGn2tsq&#10;9BDEqgevQVLDcBf3Ux+ZuOKuxxiJQq9KVwGTQmRQAxT6UsaeTGF+9ipKKLgMjfdnI20/NI1JS3ZS&#10;jdXF4qtfRpLburxrIhBB3DIAx1qeqWtTvb6bcNHjOxs5+hpD5UfGWifsz+H9P/aM8NeLvC8ljqNt&#10;ZSZnm022Qqj7iSGZehwR15r7RuFjK7hEpdjzxz+NfmH+zn+3D4b+EN9rWhazezRGbVZZSq25c7cK&#10;ODn/AGa+kJf+CmHwX0qES3+qagjP8vy2THk07hyn1PDDGbdykismfmC8j6VWvNKi1aONMLH5R3Z2&#10;g5r5IX/gqV8AdJDW7axqQEh3H/QHPWqlh/wVT+CttqExudYvhYvgQFbFyaQvh0PskxWksZkuLOJQ&#10;vGZEHT6muX8P/EbR/FHibUvD9ncWgn0vaZI4ZVZhk9Co6V8x63/wU9+D66pDaPqt8LSRct/oT59R&#10;Xzl+zd+2F4Ltf2tviFf3N7cjRvEE1vBpLCA7mckA7ueOaA5j9YkwvU4HvUm4diPzqpbXEV9bpImS&#10;rKCM8dRU6xhOlOwcw2TJJ4NTL90U2n0FJhRRRSGU5rVZrjJkGcfdqjrEjQ3VgiqWUtgntj3q/NGI&#10;Z/PPHGKZeL5k1sw6ZzQAXd81qxVIDIeOF96+aP2xP2XdP+MHhyHV7W2hg1DSreaaOGG0DySuwUgA&#10;4zn5a+l7mZbWZ5W6Bf6V5X8G/jLF8WtQ8VWdtL5h0mcQMGTbjJYY68/dqo7ilsfn7+z18ZPFX7P/&#10;AIiOheJdF1TStFtrciO41Bnt4C7urbRu4zjNfo18Nfi/oXxK0N59O1OyuJFUKVt7lZDuKg44PWuZ&#10;+NP7MXhn41aKLbW7V5JTMsrCKQIOAQOcehpPgd+y74X+CVlcxaPbzw+ZKJsPPvG4Ae3tWmhiTftI&#10;eNLvwL8LY7+2spr2V7gRGOMkNyjHP6V+EmveKfGOo69e6doVvq0Ut7M37mzL5Zs+i9TX9EHi7wVp&#10;3jvRRp2qoz24beAjYOcEfyNfPfhr9gnwF4f8V2usxafKs0MhkDGcEflihOwz4H/ZA/YT8SfFLV01&#10;XxidT0+N4DMP7TsmZd6vwMsOvFfsP4a0W20HTo7W2jjVVUKxjUKDgYzgU7StLtfD2mxWFiuyOLIX&#10;OCcE5P6mrFur2dvI8mB3GOaTeg0iwtxFJM0aupkX7yA5I+ooaaNJViZ1V26KTyfoKoJp4WZr60H+&#10;kTfe3HjH0rn/ABP4w0nwjcJc67I6XEab18sZG3J/rmsjU7GSRIcb2C54G44zS1kaXqth400u1vrQ&#10;s9vIvmIzDBwa1+nFABRRRQBCLba0jOfNDDIVhkfSqF8B/ZEvlj7H8w+7x3HNaF00qqvlYz3zULQj&#10;ULF47nlSedvHvVGR+d37cnibXfgr4k8Eax/bl7JaX1/I7xee0aBQ0fGc4I+avJv2nP8Agone+KfD&#10;d94K8OxXWnXlzFGyaxYXxJjIZWIG0+2D9a9A/wCCxCvrOi/DfTdK5nW5uYwG45Plgc14x+y//wAE&#10;8fEnxC+w694ktbaayZ3V/LusNwCBwR9KkDwb4T/BHx98ffGdnZanaa5c2l9eRxy6pNBJMsSyMN0p&#10;JBGOc5Jr9ZvgT+xD4U+BHhe30+/s9O8WSxliZrqwjLtuA9R2xXsXwn+CPhr4O6DBFp1vJFL5May7&#10;mDcqB04r0KG4ttSOU3H6jFOwj86/2mPgL4q+Ct4PFHgE6lJDfSy3k1losLxrbqDkKSnAGDjmofhR&#10;+3lJp3gGz0PxppsltqUYdpZtYvNsmdzEbg3PQiv0IvrL7fY32n6qqvaXCmNAvXb069uK+NP2m/2C&#10;fCPi/R7zV9PsZTdyOmGa42jAwOmPahmkdjoP+Cf/AMetQ+N0fxHmv47lrTT7mNLdbicyqykyfdzw&#10;BhR0r6+0mRGtl8u3W3j7BRgDmvzx/wCCR8L6Wfixo1yNv2K/gt0A9AZe9foLbyXEWrSWox9lVQR6&#10;54pFGxuHrRuHrUVFAEu4dzVa8kEcYIOBntTzgqc9O9V75Q1um37uaZLZHfagdP0u4uWX/VrnBOM1&#10;+UX7dH7VGq6b4lv9E0m4ujcrfiPybW8O7BVuNoPvX6T/AB+8Vt4I+FOv6wG2C0tWkJxnoPSvxQ0n&#10;wvq/7SX7SOq6na+XPAs8d2ct5fCyrzjn1oYuYqeEfCPx803RLvVLG28aWP7wzLbwxzKJMgHOcd/W&#10;vsv4F/8ABQTxD4J8Dp4b8ceD9S06+060ER1HWJzGbiQd/m53V+gnh7whpP8AYNpaeSceQisOOu0D&#10;0r89f+Conw50Lwr4c0nUljkiNxfMrMpzngdsUWDmPIPAf/BTrVvD+vDW77TdQ1RbaRx/Z8l+WaRS&#10;CAcE9BnP/Aa/QP4c/treDPiD4M0/Wby70nR724h86SwuL+MSwnJG1hnrxX5zfsZfso+EfjVqVnfX&#10;tpJPD9pkjO2XaeEJH611n7an7H9t8AtN0zUPCkBtW1W8+zDzLncCMDHGOOtNK4uY9b/aQ/4Kj2vh&#10;qKbRNE0Zr15og639hfjCHcQRle+B+tfF9r+2B491TxLda9H4i1xbUy/avsK6hJtA3Z2denavoH4G&#10;/wDBNDWtct4rnxtZ29zbNIS/k3nO0qCMDHqa+qfC/wDwTT+DNnZtFNpN2Lhogj4uD1xzjj1quVD5&#10;mfOvwP8A+CqEt5qEGmaxoVzDCxYtfXl/8i4XgEn1Ir9Jfhj8TNI+Jvh+2v8AT7u0uWaFJXjgnWXZ&#10;uBwDg+1fFXxQ/wCCX/g2DQ7iPw1pjxodpAku8Hdu57elcb+wn8QtU+EvxG8ceDtfYRW1vdwWNiqK&#10;X+Vd4ILfiOaOUOY/TKS7Ecmzbsj/AL/QCqixvZs8hY3aSHKg8hfpVqSOO4i8l84YA8fnUsYVFVF+&#10;6owKloFLWxFb+XcAFrdUPuBUs37tVEYwP9mnUVJYRg+WCTz6UUUUAFMnkMMLSKu8qCQo70+jbu4o&#10;A+Mf+ClOp6ro/wADbDVLHU7rTWuNYghKQyFMApJnkEcHFek/skfCOz+F/wAN/tkSRXtzqMcN40gh&#10;CsXZMkk9yc9avftg/Ba6+N3wxh0OCNJBbXyXoDSbMbFbnP8AwLpXzh+z7/wUI8LeEbfV/C3je+mi&#10;u9Guv7PRbe0YgLHlMZ7/AHetMnlPv23mF9Zq80IU9SrjOPfmvzg/4KnftFHw3pNv4N0B21C31ywm&#10;inksLnKRHK43Kp5616p8Vv8Agpp8LvD3h7ztH1K8F27bPnsnYYIP9a/MCx1Lx1+1N8QLZLQ2s0Ru&#10;GhjMh8vhue+fSgOU96/4Ju/Au98f+JZZPEelTafpkNl9otbzULYmOVhImNpYdcE4wa/YuxKWkUFr&#10;HGoRVC5UYBwMZ/SvE/2ZPhG/gH4S6Bba1GiXVrZBZfJcHkAZwe/SuG+MX7e/w9+Gd6bX7fdRXCxb&#10;hm2LDO4j+lFw5Ty3/gptpumGPwRJocFvPrDa0PtoslBnVeMl9vOPrX3boFxb2+mW6WmyZCikmIgj&#10;OBkfWvyV8O/Hqy/aM+N2tzGZrnT450lhPlmM8tjoa/Wix0u28M6HutAwAVW+Y55wBSKL3mrDIZJp&#10;BAH6BzjJ9Oault2OMVjaha/21p9nI3Jzu9K2m7e1ADaKKKACiiigAqK6ZVhJaMSL02nkVLQ0ayja&#10;3IoAx9I8P6fodxPc2VjBBJePvlaGMKSc5ySByee9aeoRvNCRGxDZH3asrGqLgDik+VKAKtwJB5Kg&#10;sMjBIp6W5xhnJHvUrZkYEdKdQS3YpSwn7RFnLDIzkZA5rgvi58E9L+LWnR2N/HamKOdZwJoFkG5Q&#10;QOCOvPWvSqKBcxj6bo/2XT7K1iPlJZwrAoUYBCgAEDt0rlPiV8VtK+GelG61yS1trUPsWa9mWNCx&#10;GQMtgZrt7q5eO9gjX7r9a+e/25PgnL8cPhdaaLboHkW+SY/vfL4A9adg5j86f2mf23NW+NFy/hPQ&#10;dOvLuO9je2MdndmVX5H8K5z0r9KP2NdKu9F/Zx8DWd3aS2lxDp8avDKhRlOOhHavkP4E/wDBOt/B&#10;PjzStWubKMJbzb9wudxxg9sV+k3h7SE0HR7axjXZHCgUDrSKTuzUj+7Ttw9aiooGIJm8xU2Eg9W7&#10;VV1iR1WIICfm5xV3cEQselV1YXUrDqByO1AEkjHzlBHyY5J6Vx3h/wCGVj4c8SavrVp5UU+oszyN&#10;FGFY5OeSOtdpcbTGVbvVa/n+yWBlziKNC7+u0DJxTE9hiKLWIySXHmIDzk8V5f44/aa8E+CWlhn8&#10;Q6N9qi3K1u9/Grhh/DjOc+1fOP7XH7fnh/4S2V1omi30iazJAs0KSWpZTlmXk/8AAa/KfxfrmufG&#10;TxPfa5NMrPNMbnKsUGWOen4UGex+ofxL/wCCqOjeD0mih8MxasqhSGhvVIOSK88h/wCC00PEK/DK&#10;6AHy7hdDA96+B4fhzql5F9s1AxtbdDtl59uKzZNBSzuDHCvy5x8zUAfqj8Ov+CpmieLLiMX+g2+j&#10;ls5+1X6KR6da+qfAPx+8H/EO3h8jWtJS6mCCOJL2N33N0AGc5ya/ADUPAcl7F58e1W/38V0vw3+J&#10;niv4V+JNMurCeENa3ETrvyw+RhjIz7UCVz+hucPb9Ziw9cmnTRhfL8y98ot90M2M/TmvjT9nb9ur&#10;SvHml2Fp4vu2/thlczC3tyE4Y7cHJ7Yr62021fxDapdzkNHjfa7Tjg8jP6UjY3Y5DEgT/XD+/wBc&#10;1bqpYRSxQLHLjPfFXKACiiigAooooAKKKKACiiigAooooAa/3ajqR/u1HQAVFdW5urd4g5jLfxDt&#10;UtJJIIkLn7ooF0Pzy/4K8wwSfDHwMqagI7qw1Vp1Kn59wjJHfivz08D/ALQfxJjkja0Orz2ykgtH&#10;cuFzj6V+j/8AwU28FW3iC1+G0EluZotS8QpC6gnkMADnHTrXqXw1/YJ+G3h3wutvc+HVSZ28wbbm&#10;U9VH+360zM/Kuf8AaU+KC3jbLbWgN/LC6bp+VF1+0J8UWbfHBrUij/lsty386/XLVv2M/hPYwxD+&#10;wGEkx2A/aJTyf+BVLp37Fvwxt9P+xyaCfMY7hi4lx6/36LC1PyFk/ac+KH2WWF7LWmym3e103Hv9&#10;2vK9R8XeN/G+oHTrrUdTvZJfm+wSSlt+Oe/pjNfuTqn7F/wjs7by38PMJZlKri4lIz/33XyN8RP2&#10;Y/BnwH+NsPivVdK+z+GbWAJL5c0jtll2rgbj3YUgMz/gm58QfFNneappupaXexRQzW0CedIcbQcd&#10;MV+pFjqRvHUNFtJHrmvH/gr8GfBej6Ta6/otiYotUiivIyZXJIIDAkEnB56V7N9nitV8xF2npTQF&#10;bU7QzXdqykqFbJwOtaYG33qJX3LvPIAzT45BKu4dKBj6KKKQCNTac1NoLjsFVdUmjh025MrKi+Uw&#10;G76GrVZfiLTX1TTZIYwC209TjtQUfz4L8BPGfxU8QeI9Y0LSdQuFt9QkhX7LCXDEHOc+vNPk/Y5+&#10;MN8pD+EdedE+ZS1qTnH41+xv7GPwnh8CeFfEEU8CrLNq0s42yFuqoPX2r6Ma7jtcxDIAG1RigD+e&#10;fTv2UPi3dabcTS/DrWxNHlVU22S1a2k/sm/E4wl7zwLq9uzjhZLTPP51++lnDqVvJumdfI3ZIGM4&#10;qNbO6vLuZrwhrQfNCBgEH3oIkfz2+Jv2X/iF8O/Dt54q1vw5q0FnYjLtdW5VArELy2eOTXvPwt/Y&#10;/wBT8Tab8PfG2n/aw011DeSRw2xwFDg4JDdOOuK/Wb4wfD+P4zfCnXPC17CLqC/CRvCWKAgOrdQQ&#10;R92vk39mz4223wv+Kuv/AAm1+4MemaCIbPTbWNAQjMRxuxkj5u5NBOp9k+CYbuG1t1mEgCgA7s+g&#10;Fds2dnHXFRQ+VFCpQYVuRUqyB+hqgEhyF981NTKfSZcQooopFEF5GZISo65oZf8ARx3Kr/Spdx34&#10;7YrO02++1XF1GSSEcjpjvQAMBcW8itwdp689q/Hf4CftW/8ACh/jd8TLC+iWWG+1sbWmuvLChWfj&#10;GOfvV+wzyBL6aMcKIz/Kv59fFnwxuPih+0B4xsrSHfK2syRDcSB8zcc/hVx3JlsfrJY/t3eENc0y&#10;MNqOmWsuSSPt6kjHHpVvTP23vBenJIsmtaXKWORuv1H9K/N+w/4Jh/FHVtQebTF0+KBl+QPMPoep&#10;9a0l/wCCRfxoluFklbSmizk/6SOn51rZGZ+gN1+3l4Rvb57b+0dMghX5hMNQGCfTpTpv27fCDRlE&#10;1PTG4xlb9f8ACvzjm/4Jm/ErUvFFx4Zsf7NXUbdRK5a5G3HA45x3Fa9x/wAEoPi3osZaf+zCcbuL&#10;gH+tGgH6BW/7eHg6yOW1HS5GxjBvx/8AE1Ub/goT4Svr6G2a40yOJzhpf7QXC/8Ajtfn5af8Erfi&#10;rqkx2f2dnGebgD+tSTf8Eq/if5yWSLp/2ybiM/aBj+dJjVj7/vP+CgHhbQpspPptxCTsVv7QAH1+&#10;7Xxv+3h+1xb+PvFWmSaDqkcEH9niN/sl4GXdubOcDryK4e+/4JhfFaK2i0yYacbi3bnbcDGfrmnt&#10;/wAEp/ihb6RO8qaebjqji5GMfTNYGp+ov7EvjGw8T/s9+CootRhvNQj02Npwsm5wSe9e918K/wDB&#10;P/4H/EL4Nteadrslr9nhtI4Y/KKnoSTz+NfdQ7Z60AFFFFABJIqL2+lVJIW1C2ZcmAk44p95IsLR&#10;7v4m4qSSbK7Yzhz0zVGR8bftMfAu+8WeNPCFyRNeQ29+0jL5BZQMp156cV9WeHdEi0fT47C2tVto&#10;/vbkXaAevSua+L/xG0b4d6Xb3+tO6IqvICilj8uCelfB3xE/4KxaH/asg8M65dJaBQBusM/N36pm&#10;loI/TKC08oMHbzM+op22JT5aFUbrgda+CPgZ/wAFPPB/iy+Ww13V7qa6meKKICyKjcxx1CjvX2h4&#10;a8TWvjjSk1jRXJgclQzjB468GmM2mnluLW7RrcqYwQh6lvcUzTY1k0NEvUCA5BWUdOTXjHx2/bG8&#10;C/s7yaRF4tvLi3a+do1MMDSAlevQGsvwH+2p8O/jdfLpfhq9uZppFMg86AoMDryQPSkaLY6z4OfA&#10;ey+EOueIr+0uhOdauVuGVYfLxgsQM55+9Xrwj/fmQrgkYptvGtxb20gwQBkc1I1yjTGHneOfakMd&#10;RRRQAjLuQrnGe9J5GYVQnOO9K+dp29e1KmVj+brjmmiJbngv7c32ib9l7x/HaI8kzabKF8vrnBr4&#10;A/4I8xfbPi34ms9SsgZoNJYnzhls+ZFzz3r9QPHXh+D4g+ANc0a4j8+G6jMTISVyD7ivzp/ZRutM&#10;+B/7Z3xH0WIG0ijtDCqDLDmSPjJz6UdSbn6hyRIt5CUYKqjG0dK+Cv8AgsDLbR/Cfws0jqh/tBvm&#10;P0FfediUmtlmfngMD+Ga/P7/AIK9WCa58MfDECDJXUGbB47Ci4HMf8EtITP4F+2QZl2alMAF5/hP&#10;evQf+CotjcXHhT4bSK0gP9tqzKO3TrVP/glD4fttF+Ddwzp++XVJTlSTwRivRP8AgoN8N/E3xF8G&#10;6C2hmHdYXjXI8wgYwBj69KuO4j6q01oIdEge1iSQCNflTvwKsxXEEi4+RJCMFe4Nfmv+zt/wUaGg&#10;tHp/xE1aYskzB1itF+4AAvKqO4NfQUn/AAUK+DCxT3aXt4H2lyfsz/X0p2A+ovltnEcxDxHks3Qe&#10;lfHX7UlnoWsfETwH/wAInLaz30GpsdRGn43odyY8zH0br715T8VP+CpXhi+0+d/C+s3AiXavz2fO&#10;7dz1X0qp/wAE8rfU/i1498f+JteK3cM11b3do33CA28kkDHoKq3cNj9IxMY9QiQLn5B/KtEMrdMZ&#10;HWq7CGPFyQcqMZ/TpT7dPvP2fkVm9iluS0UUZqDQKKKKACmyL5iMu7bkYz6U6l2huD0oArGNBavA&#10;ZBIWUrz7jHSvzJ/am/4J+32oa9d6zoFzd3Ety8lw0dnZHlmbOMhuevpX6aK1r9ueEAiULk9cVQup&#10;tTiukiRxhzwMD/CgD8GtP/ZE+K+neNLu3uPBeuX+nBVCTyWvy845HJ6V+kn7Hv7DsPwhuI9Vu7xp&#10;ZkuFnEM9nsP3TkZ3H19K+0rK6dsQStm4UZY44qzJcLAMufyoA4fxd4Gk8Uw3NnbapJpwIOBCpOAQ&#10;RjGfevh3Uv8AglDF4n15tR1Lx/et+8YhZbIsACxPeT3r9CL+eKxVLuMEPKwUnr+n4VpyL50JX+8K&#10;APhjwj/wT8tPhdeRz6brL33KgsllsyAc5yGr7W0WFoNPEdxzt4+f6VPZLPHPIjkeUo+UelN1CGe5&#10;UiEjbjv60ARaozeXCtuhcBv4O1aL9qis4Gt4V3/exzilWZZl3L06c0AOooooAKKKKACnx0yqupai&#10;ml2pnkJC5A4GaAJ2jfzM5OM0sy7Y855rmtL8bQalemFJS3zhcbRxziuqmG5ce9AEdvJvVqkqG1j2&#10;b6moIkFFFI3Sgko3OGvYSOQOp9KXzkurt7eSENGoyGbkGk+RIZnI+6ab9qhgt0uDn5jjNVcNR88k&#10;VpPGixLubpjg1aViygkbT6VxPirxZDpPjTRLB5CrXIJC4zmu2VxIoYdDSZUdxaKKKRYy6/49X/D+&#10;lFqgWEOOpWluF3WrgU6AbbVR/s0AZdr5l1dKx3BBkHuK8Q/bJ+P1t8Dfh6ryRxzNqKy2oLT+WVJR&#10;uRwcn2r3W3vYrPTpJ3yEVjnA5r8gP+Ck3xel+KevR+E4LlpRp+sSKI2TbtALKOQATQJ7Hxx4k8YD&#10;xV4yGtX939qZQ0awzPuyCSep+taej+H/ABZ4ovVXTPDd6LdmGJIAcEHoeK+rf2Q/+CfMPxM+y614&#10;g0qG80lZmilVrl0JO1SOAw9a/RrwX+zL8NfCVillpujNBcwIsf8ArpGG4dOrGnYzPxk1j9ln4vah&#10;cZ0vw/r93ZED5oYG25/76qgP2S/i/ajc/hLXmf3t2/xr+gTwxpkfhPRxauuwBi2FOe9bDWNvdqsh&#10;TIIyOTQB/Ozdfs0/GuPmPwP4gdPaE/41mSfC34meF8zal4H1VFh+ZmmjIwF654r+jMw2cZMOw+ve&#10;uI8afBvRPGG2O5s/OtpcidWkYEq3XGD6elAI/nk0zXtXi8bedLNcaCVAYxlyAMDp261+wv7EP7VV&#10;p8adPk066ki02bSTBaorXXmG4J3A4GBj7vv1ryf9qb/gmrca/r2o6l4G0u1tbFzH5fnXTEjCqG6t&#10;6g18X/su65rPwp/aM0fQrWVba2j1mOHUQVDbthYcEj69KRqfvxdyTJcHZGzLxyOlX0ztGRg4rE0P&#10;xZZa1axyQszBs8498VuDmgBaKKKACiiigAooooAKKKKACiiigAooooAKhuohNAyZ2571NTJWCxkk&#10;ZFAHlXxk+IHhrwK3huDXLexvGvL5be2+2OqlJCRgrkdee1elJh5IpVbCbAQvbpxXwh/wU98R2Xhv&#10;S/hxqzpIBYa+tw7KoJwoB49+KztI/wCCqHgKSzjSVtXZ1ATiCPsAP79O5iz9BWVZm+dAQvKk/wA6&#10;iuDDcKQJVRumR1r4IP8AwVs+GNjKqXI1plBwwS2jP1/jqS6/4KufCLU7gLp0OtoWAx5lvGPr/HRc&#10;Z9y6xfTWMdr5Fkb7PBYfw9OeleIftefDlPid8E9cgnf+y55fKxL5e5l2yqfUHtXjS/8ABVL4aRwL&#10;Ht1jzNuAfIjxn/vuvnb9qD/gotqnjDw7qGneDdQurdJljCLcW6HkMpOcMfSmGh6d+wf8VLq38W+I&#10;fCl1q0l+mlXsWnRGWc8BW2cDnHTpX6N3hLRjbyOOlfkd/wAE7Ph/4juvGGp+ItSkhlm1G+t72Rhu&#10;BJZgxOMY71+u8MP7lQ+CcUgHR/Lbr67P6UsDbox8u32p4XCge2KFXbwOlDAWiiikAjU2nNTaC47B&#10;Wdr2pSaZp8k0cBuGwcqDjt9K0aoa3C8+l3AQgN5bHn6Ggo+ef2Vvjbp/ijSdYjuTDZSLqckQVpwS&#10;cBecYFfQUM1jNcvcLexyKwyACCB+Oa/n1h/aK+JXw58TeIIPD2prBGuoSN/qQ3OcZ/SursP+Chfx&#10;7tYSi650U/8ALl2oA/d+bxJpqoUW8hd+yhxn6dajm8SWEMEe+6iQnjBcV+Cdn+3f8erqQzRa6CVb&#10;7xsxjNPvv28vj0zKJteRhnjbZigiR+6moeINCsrxJpdbtbZVXmMyAA+/WvxX+PXiqCx/bm1W+07V&#10;Ukjk1y1z5Mgw65TuDXEap+2X8afEGoRRz6m0isuP+PLt17V6B+yx+z7q/wAavitc+JvFEEN3KZYL&#10;pWk3xkMHAzjb/sigk/Y74X+Nj4k0m3VodpOBkvu6KPau3azzIW3kDOcAVz/gvwRaeFbGKOKJUZcE&#10;bWJ7Af0roZpvmCrnOcGq9QHXjmO3Yjk0sLFokJPOKc0YdNr8igKFGB0pMqO4uTRk0lFIsSZgYuW2&#10;nPWqr2flskkf1bA61YuIDNDtTAbPekab7OIo35LYXigDPuJ/7SuJbML5Tbc+YOT0r5s/Zv8A2d4P&#10;hf4o8dX+qWC3v9r3y3CT3Vrt8rBcnBPX7w9K+ltQmttHaS8dGLBcZXk9K+IdS/4KB6TofiLWLfVp&#10;r99OsbhkniSGPcUBIOMtVR3JlsfaLXek6HZ/aJZbe3sxkCYkKpPXGfwr5B/ac/4KE+HPh9Z3WjaC&#10;+n67czwSxlrXUU3RONwAwAefxFfIv7U3/BRTVvGCzRfDPULqx8NtMhhtry2TePkIc8Me5JFeW/so&#10;/so+J/2jvF6eI9TFs9guoobyG78yNpNzBjj5ccgnvW1u5n6HWfD/AOM3xO8cfFG98TaR4c1i7imt&#10;siKCV2GFZc/MF6celfoN+zr+2U3xfU2Pibw2PCWrxzC3gsby6DS3AwcsoKr6dga9O+FP7Nvgv4Q6&#10;HbrbaTHDeKjRO0MhIKk5x+lfMH7X3wX1XwJrWm+PfhssGktosDzzeZueRnOACFwc9T1NINT73spY&#10;JIFZIEWTugxkUQ2Mc9wk5RVaM8cc/nX5x+B/+Cgd9pvgnTT4gu7w+IckXTi3QBvmOMAn0x2r7J/Z&#10;x+OVh8ddCvdS0o3Hk2kqxSfaFCksQTxgn0pdx9T11rOCRy7QozHqSOTTmt4mXaY1I9MVJRWJqRQ2&#10;kNsxaKJY2PUqMZq3UNTUAFFFFAGNeW7atcBCTCIXyD13YNSahbi9YQpL5bFfvLSapM1q8flHDSNh&#10;u9TuqWcRnkXLjuKoyPyb/wCCmXx/1XxVfaN4R0uzlt5tPuri0aWCckzZ2AEgD9MmvIv2Wf8Agnpr&#10;fxmuLKTWxf6Jp07yB7ySwZlXaDjJLAdRj8a+mv8Agop8EbHQ9W8L+KtLslSSa8nu7t0LMzAbD0xg&#10;Hk19L/sS+NF8d/Ay0v8ARy8MbXEiqJgAchjnpmpA+J/Hf/BMm4+E+m6rqfhnXr3xBdQRyTCKGxKl&#10;GQEqMhjjOK9L/YF+Pmt211a/CbxZpc+iahGkt0bq9nIcrkAfIwBwfrX6F3NrZWdjPFPGXa6Qibac&#10;7iRz9K/P/wDbA8JRfBnXJ/ip4fg+x3Max2fnKC8m1mORtPGOPWmBpftzfsh6j8VP7Gl0y/utV8x5&#10;ZAILYyeXu6YINfHmpfskfF74Taar+HdF8QXM9u4xJb2kkZYHk8gGv2M+EdxP4n+GXg3WJ3WSW50y&#10;2uXY8HLRqxOPxrstYMH2GVrogw7TxnHOKRoj5P8A2C/2iNc+MGg65p2qeH7jTbvQzBayiaYuxb5w&#10;SRtBB+WvryNCVDsNrHg561+f/wDwTnu9Rbx78bo4p1CHWIxH9My47V982CXUduq3civJznb+lAyz&#10;RRRQAq9ajus+Xx60/dt5PSlUiRQexpohleS1S4tZIkxHvGCQK/NT9sT9m/xCvjqbxToDX0UzapHP&#10;LJaWzAyRrlipYHpxX6XwqYshu5zxWX4k8N2XiSwkt7qLzFYEYJI6gj+tDIPmz4K/tpeEPE+kR2Ot&#10;anpmh3MLi2K3GoR7jtVQTg475r5k/wCClnxO8K/FXwzo+ieHvElhf3VrfMzfYrlJXGQACQDxXYfF&#10;z/gm/cah4kW78Hw6bpyMC7+dNISZCzEnhfTFcz4R/wCCcd34R1oap4uXSr0XDqFME753A89VFID2&#10;L/glt4Eu/BvwJvY9RaUyjVJHHnxlSVOPWvsLXdItfE1kbZ3TgHjAbHbpWR4T8L6B8PbFNE0mza2g&#10;m/eFVOQTjk5/CuktbNIJGkTChverQz86f2lv2ArjxRczTaI9wrGFQPsdiTzvYno3WvmFf+CePxD0&#10;uWUJDrt1Gcrg2D4Ir9v2cKpPao1u0ZtoDZ+lVzMLH4r6j/wTv1qx8BXmv6kL/TpreQJ9jksGAYEg&#10;buvv6V9a/wDBMmaK3k8a6OIUjk01LaFj0JIEnUdulfZnxM8K3HjPwrdaXA0f74qcSEgcEHrivGv2&#10;Y/2eL74M+JfG19P9lA1mSN18h2Y/Lv65HH3u1O91qI+gLe38w+eXyvQp2NWoZvMYqV2hSAPeqNt5&#10;sMP2VmHnk5BHT1qLWtQbQNHutTmb/R7OJp5gvUqoJOPfAqXsUia41p4NXNq1viHZu84nAz6dKj0+&#10;1Om3U0rzmUXT7kVuAuTnArI8DeMtI+KXh9dY00OImcx4lIDZHXgH3ro2t0umiUL/AKkgHPH5VmaE&#10;5t/9IM2/I6be1PqRh8uO1R0AFJJ9xuccdaWkkXchA9KAKt0qraqwIDZwW7n8asQiOPYHcM7DK5/p&#10;VTUmFvp8YY4+cf1qRoDcTW0sbKVReeaAIrYf8Ty4Of4Rx+Aq+3zdefrUMdqU1CSbj5hipqAGtGjg&#10;KyhlHQGn5I4zSUUAJIFnBVXww6461BYqLdDC826RjkZ61Xm1mxsLgq7YlY4PI6/nVe78z/hJLTYw&#10;ERQkj8DQBqxq0MjsSWB6Zpy9Pu7PaluJBGqk889qczBulADaKKKACiiigArE8YqW0OYAZP8A9Y1t&#10;1BfwxTWkqyjcm0n9KAPzQ/Zr/aCsPg/8cvipZ+LvEELQX+vOtoup3YiECiQghA3Ye2K+vJP2tPht&#10;Dq7Tt4z0TZjG3+0Y8dP96vyG+LHwf1/45/tCfEePw5Jbxf2Pr10jfaSwGTKcY2g+lWrX9gb4s6wg&#10;k/tXSRu/vPIOn/bOgD9WNT/bZ+HRuIjB4o0SRUJ3bdTix+OKdN+258OrqFQvijQw5I+UanFn+dfk&#10;/Z/8E+fiVapdKb/SwzDHytL/APEVLa/8E9fiXBbi5/tDSQ31k/8AiKCJH64X37Y/w402OBT4r0SR&#10;5EDAf2jGPw61jyfty/DtbpoH8R6JHjnc2pxc/rX5BeJv2SfiXptjcajeX+nvHp8bMMNJnaoycZT2&#10;rqPA/wCwP4++LHgPT/EOn3+kpNdEtmaWQHA45ATFBOh+q037cfw8jZU/t7RSG6/8TKOsfxF+3N4C&#10;W1CQazo77WBwupR1+Yt1/wAE6/ixDcRxnVNHLLwuHlA4/wC2dLZ/8E8vihJeSxzalpLbVyfnlx/6&#10;BTDTufR/xY/bC0fXv2lvhpqtlq9qdNsjJ9pWG+VozleNxAwPxr9NfAXi6z8deE9O1mzkje3u4hIj&#10;ROGXB9COtfhno/8AwT3+IP8AZt9qb3el77Q/Lhpf5bK/Wz9kvTtT8K/BXwpo9/IrXNrZJHIUBxkA&#10;dMjNIqJ9ACPbznPem+cB2FSfwfhVeONWlYEZoLJl/eHd0HpSTSeSoOOKJz5cLFeDQqiaFd3ORQBF&#10;C8V3EVCqUzyByK/HMfB+6+LX7bfjxI/NkttJ19pWRITIoX7Qc5GRgV+xljaiziKnAJYng1+bX7L/&#10;AIotdF/bc+OkV6GIl1SRItuOpnPXmgTP0N8M+GbDwvpEdlaRRQDAYiNAvOAOg+la0NrFCSxClm5y&#10;RiqeoiZSs8ZAjCjjvVvBmhhJ6kc1RmPkgEkqsfmHp2qYKFwAOKFXauKWkwGGNS2SoJ9aVl3KR04x&#10;TqRm2qTSAqSW4uITauMrj7xGa/JH/gpP8N4PgP428F6zpYE0up3NzNI8MflGMrsI5HX73Xiv13jl&#10;Vl34PNfBv/BRjw7pHjjQ7F9Vt/tF1ZQXRtSxxtYhOw69BQanr37A+uTeK/2e/Der3DtPLMJstI+8&#10;n9646/hX01XyN/wTYin079m3wpZSnAjWcYx/02evrmgAooooAKKKKACiiigAooooAKKKKACimsdq&#10;03eaAJKiuHaOFmVd7DovrS7zUc1wLeMyPkqvXFAj8/P+CulxN/wrnwBaQWazXOoaybZUC/MWZMDA&#10;655r4++H/wDwTw8T6xpYvrmw1yCTfgKLVgCCAf7vvX6b/tbfAa++PP8Awgb20lukOi6xHqLCdiDh&#10;fTHeva7fUNP8I6WsEroAigkK49AO59quzMj8kJf+CYupX0as8Gto3X/j2P8A8TUOm/8ABMXUrTVo&#10;1265tAJz9n9v92v2Jt9es7q0WeOePbt37d4zjHTr1qKG6/ti3N1aHyWztBk49jRyisfkdpf/AASz&#10;m1bUJVuL/X4FD4z5IHX6rXpvgz/glPoul+JraO48QavIgBbE8an+E/7NfpWWi0+2kmkkRZNpLHcB&#10;mqGjapZ6pbjUAwklBKgqwJ9OgosUcn8IfgzpXwt0iOytUjkEUUcYkaJVJ2jGcgdeK9DW8jkuPKVl&#10;bjPBqNZJNwMh3RyfdHoPeof7O+z6p56YEe3GO+anYrlZauI38xCuSM5OKnUkryMGqd8t21xamCRV&#10;iz+8B7jjpV1jgnFAcrFopuTRk0g5WK1Np3XrRxQCdtGNrA8aXEtvosphUsxVlOM9MH0rodoqrqFr&#10;FdQFJV3Ic5FA+Y/Lr9lb9kmy+IkmuajqKyqP7XkUkwAgDancrX1fb/sH+EIYdrSKDjvbR/8AxNet&#10;eF/Dvh34X6Tez6Haiw0/zWnuIy2S7kAFuT6AVwnjD9rfwxpMk1vGtyJbckyEYIIAOQOadg5kc9p/&#10;7Cvg9bWUeZGo3Hn7NHx/47VZv2BvCKzCVZ/MBOcfZ0I/lXlesf8ABVz4dWt9iG31ZLWI7JlMAyWB&#10;IJHNaVj/AMFUvh3qiW62dtqybiPvwDp+dNRuQ3c980X9lHwhoEiyixtLhk5w9pGc8Y9K9EsfDWne&#10;Fre3TS9Bs0JIVngt1U4znJwK5HwD+0P4f+KdqP7G823lkbYpuCAAQMnv6V6V9qeG1tsyK7scMVwQ&#10;afKBK7SykDYQCO3arMUYRRnrjvUlNk+7SsA2X54ztP5UqjAAPWordXVsEjb6Va2j0oZUSKipNo9K&#10;No9Kksgkl8hd56dOaY7RXTRMHBKnOAc06+j3QEH7uRxVdoY7XyWRcZwW96AJNS+zzW8kcrovHO7H&#10;pX4W/tgeCYofidBb6XfySXF/fTgWsJ5lbIwMDr1r9ybuO31DzECHzSpOT06V+Z/gf9mXVPiL8eLv&#10;XvEbW97ZaNq/nQR/MrKhZsgY6nCiqjuTLY5n9kb/AIJ8/wDCTRWnifxAuoWLTxOps5rceUrLIMHD&#10;L1IFfqJ4R8HaH4S0u0stOsbO1MUaoWhhVCxCgZOByeKk0XR49J0eK00dRa2iElY2OSOcn9a0MRW8&#10;0SyLumYjBHTNaN3Mx32ULqDzSMShGArdM+1RalZ2t8y21zYwXUEgwyyxhgR7gipL68S2/wBcCy5A&#10;AXrmhpGW6hDnO7p9KQz82v8Agol+yDIqzeNPCsV3JdX19DE2m2MGIoowoUsAo46ZNe/f8E7/AAzp&#10;HhX4f65baZqy6pvuUMvzqxjbaflOK+lvFfh618Q2MtvqEYmtiCY1BxhsYBr51/Yz+D+r/s/xeINI&#10;8Q3EN7PrGoG4tWtc7UTnhie/NG6Etz6poqTaPSjaPSsjYjqam7R6U3eaAJKKj3mjeaAKVvG32qcy&#10;JlM5XcOOvam/bmkvFjMQMJHLn1qK7vn0+Y/aDvSZtsYXsT61ZihFvbsZRu5zxVGR518YtS8K6f4V&#10;1OHxTcafbC4t5UtTf7BnjB2bu/I6e1fCX7L/AO1Z4f8Agv4usvAU99psPhzMs7apcXSxopYMwBOQ&#10;OuBXM/8ABSLxp4+0rULEahqST6N9puBaQxxjKJ8nBP5V8l+Bv2d/EXxw8Mx6/Y3EEVpI5j2zAhvl&#10;OOwpAfsFb/tbfDTS3vLlfG2hXwmJk2tqETBO+B81ef8Ax7+PXwn+NXwkn0h/F/h9Ll50k8uC9hZ/&#10;lz23E96/N6P9iHxlbxPEl7ZhHXay4bp+VN0/9hvxhYziWK8tFcdyG/wouGh97fs4/tt+EtBsNW0H&#10;U/EGj2ltpKpZ2j3F8i+aqDaCAW9B2rk/2sP2/LCTwXeWvhe/0/UbjzI9n2G9DMRkZ+61fHKfsBeL&#10;r9pZBfWYJbcSd3eu5+F//BOXxPqGrwi8u9PlgwTtJYdKRotj6f8A+CUml6s1r491fVLW4tWvbq3u&#10;CZFYA5MpJyetfobDYrJqL36XLOki7QgOVHuPyrz74N/By0+F3hyGz0+KK386GNbnaxO4qD6/U16V&#10;a2v2X92pAhA4XPNAySipNo9KNo9KAIpF3oVzimxfuYwrcAdzVjaPSmSRJIMMM0EtACG6EGhk3CnJ&#10;Gsf3Rilp3DlKVvClr8jP5jscjdya+Mf+ChnxQ1PwHpPhadFeztv7S2mXeUBXA6kEV9gTapDZ6vBa&#10;XCs9xLyrqOBzgZr4T/4K8aHqOsfDLwtHazxxqdQb73pgUC5T3TwP+2F8MdetYb3UPGvh+0kjAj2v&#10;qEQ/h6nLV0l1+1B8IZG80fEzw8u45wNThwP/AB6vxI0z9lPxL4mjzpssNvak4ZJFbJbr6Ut5+yP4&#10;ktWMEkkLMnG5Q2P5U07Byn7g2f7Vnwejjx/wsrw4/PfU4f8A4qo5v2vPg/C+F+Ifho8/9BOH/wCK&#10;r8PYf2VNdU4JQ/g3+FST/so60q7lCA/Rv8Kq6uHKfuJb/tbfCOeRU/4WF4dDH/qJQ/8AxVZ837WX&#10;wpnvNkfj7w7iNvmK6jF+vzV+FWm/AXXbr4mWPhSFkhv7mBpknkVhGFAOcn8K7u6/ZR16eVrbTpIY&#10;LqM7bmVlbbJ9KLxDlZ+0Mn7VnwfXVEkb4j+HFGMf8hOHHT/erz74/ftdfDaH4ZeJbHSPG+g6jdX+&#10;mXMMaQ6jEW3GNgAAGzkk1+SbfsY+KbObz7u4tpYB1VQwP8qS3/Y58T6lcFre4t4lQjbvVvw7UNqw&#10;0rM+wP8Agmr8eLq++JUXhK6vfMiEU8+JbhieWXHyk1+p73ChY9uCJu4r8MfhN8Bvid8F/H0XiTQ9&#10;Ws7a/ERg8zyy3ysRkY/Cv2l+Fv8Aad54B8PXWuTLc372EEkjqMZcoCTj61mUdQk3lzfZ+uOcnr61&#10;NTRFG7eeBhzxn9KdQAUjg7TjrS02WQW8bSNyFGTigDx/4/8AjC48J+FvOUbds4XcWK/wsf6VyP7G&#10;nxeufipoXiS4lw/2G98jKuXxjPvx0r0P4y+G7Lxl4RdbqLzIdxcKxxyFI/rX45/Df9tDXv2bfH3i&#10;zQ9IvJrXRH1idp4o4VfO12XrQLmufufDJJJePlSFxx6Var8kpf8AgrVceSBDd6gJO5+zL0rDuP8A&#10;grF4i3fu9RvP/AZaBXP2Jor8b1/4KweKA3Op3RH/AF6r/jWxp/8AwVi1VsCa/vi2f+fZaAbPVP2s&#10;vil4p8FfGAR20d0LKbUREjK7qpGR0wcV+gmgyXN+bS5ngaPCAcg+nvX4afE79syb4n+K5L3VJrm4&#10;t4J/PgBiVSrevFe2+E/+CsWrWLRJqt/fSwrwQlqvQDir5WO5+vgmS4keLIJX8abAvlpgktz3r8/v&#10;hr/wVC8H+JnYGLVWulUGVjAADzX138KfjroPxe08XOjJNErSGMCbAO4AE8fjRysXMelUVQW8e6nM&#10;MJ2vG3zk9CM4OKstIwu1T+Erkj3qbMOYmoqOHeJH3Nlc/LUlGw91cKr6hZ/brR4t5TcDyvXpViq2&#10;o36abaPM6lgB0Xr0pDPlb9ln9nm3+H/xN+LWq6hbvP8A25q0l1GbuEY5cn5SRzX1JaeHtOt4VUWN&#10;uMf9MgP6V81fs2/Hqbx18TPiRpepzvNHpeqNb2ylQuxQ5AHv0r6emug9vujlUHPcigDJsdK0y/lm&#10;H2G2HltjiIc9evFX/wCw9NC7fsFvgf8ATIY/lT7eO1sclGVWk5Y7hyaet7G900fmLjHTI9KYmrnn&#10;3xX+Hmk+Kvh/4h021soPtFzZywr5MKl9zKwGOOuTXxv8CfjVp/wL+JE/ww15rOzXTLTerahII3Ys&#10;4wCpIwcH0r77vL6w0ht5ZRnLHDivxw/bxuLCf9q7VtV08bb6SS2Rpc5yvFInlP2CsmttSitLiPS7&#10;eSGdBIJFjBGCMgg46Vfh0yze4dTptuoA+95Qyf0rl/hLfXVx4F8OCV9w+wwDp/0zWu9VRnPc07hy&#10;mDcaJpiwvbCytk87+ERAZ/DHNXtL0W3023RI0WNQuAoUAD8KtNbRTTLI67nX7p9KsdaQ0rCMwIOC&#10;CartC24sM1YVAvIFOoKIFk+YI3U9jUVxMYG6cE49KfeQPJGxhIWfHyse1VFyqqt3+8cd16ZoAbqD&#10;PLfpApZQy5yp+tflf8cfC978Af2in8VsJ4YPEfiLYXnzGj5mLcH+Kv1WuLOeTUEnR1CKuMHrmvmj&#10;9tn4HD4xeFdNuLdIftWgztqKtMTw6KSCAOpzQJq6Pe/AviaHxdoEc6tGeiYQ57A/1rfnkFv5S9s4&#10;r8xf2Z/27IvAvie28H+LDez3TyPL+5hAXYAABn6rX6TaVqSeKtG0/V7c7ba4jWdFbqFPIB96dyeV&#10;m5ty2c/hTqp2919ouQFyI8dD9Kme7jSQIQck4oDlZNSfXp3pkyydVYAe9Zms+IrLQdOnubuZGSKN&#10;nZVcZIAyR160g5TSkkggBmeRUTpkkAV+bn/BQTxVZePvjh8GPDuh6jFcR3Wo3Fvex2Uobg+VgMAf&#10;Y8GvY/jJ+294c8Cx3cky3h05CqiONAWyQOevrXyl+yHa6d+0n8Wr3xbKFZtD1aOeya5Oxo97P0A6&#10;9BQWfph8JPA8Hwy+Hen6PGmwW5blkCnlyegHvXocbbkU+1Z89rLe2AjMiPJnJIPB5q/GuyNV9ABQ&#10;A+iiigAooooAKKKKACiiigAooooAa/3ajqR/u1HQAVDeI0lu6qMk44qakaQRqWPQU1uJ7Hzx+1R+&#10;0bH+z/4JS5voraNbwS28LXDlctsJAGAea/Gz4p/tFeMPjBqUsmnwSwQsvlBref0Yt3+tfoh/wWL0&#10;GTXvhV4IMW0LFqryybu6+Ua5j/gnP+zT8O/iR8JH13V/D0d7ImoyRFmmkU4EaHGA2OrVsttDI+FN&#10;D+IXjr4bPoWtT/bLgQSxzeTNMQrlcHafY4r9X/2X/wBs7Qv2jvA1lZa7cWXhzxHcs6HTYZCzhUJI&#10;PQdQua73xF+yD8INa017F/CMbuqFId1xLhGxgH7/AGNfAHjjwlof7F37Tdrq+oac66Ha2rO6WO98&#10;b0KjG4+rDPNG4Htv/BS/xJqfwp8L+EJNCklvk1Q3Ecj7yu1R5eCPX71fGPwS/bk1z9nW5tEhsl19&#10;rd2Yrc3DLu3g5zwema/W3Uvh94J/ac+H/hXUda0f+0LCK1FxBHcSMhVXCnHynqdorgfG/wDwT3+D&#10;fijwvdNofgy1s9V48q4luZvlwRn+PuAaL9wR6J+zT+0RZ/tGeFDqEBt0uobaKSeC3ct5buuSp47H&#10;ivabHEUYiY4kyTg9a/Mr9gLWJ/gv8XviV4RuXK2/9trY2yRAFVRX24yece9fpmsZa7FxuHllcY71&#10;izYkjfc0qt8vOBT1UquPSqt6sgurYxHClst71cf71IBtFFFADlpaRaWgze4VWvb6DT4WlncRoB1b&#10;pVmvP/jRfTWPhPfC2xyxGcZ7GgR+dv8AwUE/bQt49U/sHwtJbalFcWGySWGVlMb7mGMY64xXxB4M&#10;+CXxT+NGqtfafpepTW1yvnGSGUYCZAJ5I45rW8CfD28+I/7TOlaBqRjvIb26ZSpyF25PBI5r9tfg&#10;98HfC/wf8FaTHb6WsV35ItpGhkdgQee56cU9wPzJ8K/8EvbvxBJC0suqiIkCVwqnDYBI6+9an/Dr&#10;e4t9RvILS41aXyvu/Kv+NfrtptlZ6Ovk2sXlLKd5wSeT9alt9Pjtbye4CgNJ1xVxdkB+Imqfsw/F&#10;34E3Q1DTNF1S+trcbz50oUEtx/ePrX15+w9+1kLjWLzw145+z6DfwRRQxRzylnkkZ8Y6dea+39aX&#10;RPFdwNJ1Gye4WdcEEkLgcjJB9q/OX9s74Aw/CX4neCvFGgRW+nR6h4ihEu1yzsgK8YY1pfm3J2P1&#10;EVlmjDIcqwyCKjjba5Fc14D8SLrWk253MzYC8gf3R6V0U2Vde3zVFuhRPNIIYyxqSNt0YPqKr3kZ&#10;kt2A6mpoV2woPaoexUdySiiipLMzxBv/ALPbYMnIq1asPscG/g7B1+lLfKrW53DIzVDUPOWSzWJg&#10;qHAIxQBF5kdtrEkrvtQL1PTpXzRqX7X3grwHr19Zy6jp0cjTMr72IIIJ9vevqG/02OW1kJAEm05Y&#10;n2r8E/iP4B174l/tB3mj2V1Cqy6xLAPMHyjc3GSBVR3Jlsff3jb/AIKTWVn4qbS/D0On6uN0YzHM&#10;RwQMnGOxNfZng3WP7W0XTdRvMW0t1DHME6j5lB4P418X/s+f8E4dH8OQ22q+JdP0+/vyrB5YppFJ&#10;O8FeN2OAK+4bfTbHT9KhQxYgsYgijJ4VRgAc+g71pp0Myv4r8Rad4RtP7XvblIrd2EeZM7c4J/pX&#10;hXjv9tvwFoeqWlna+INOuLGVT9oufMI8nH4V8kf8FE/2w7zQtXv/AAToV5c28lvcRSKvkoyAFGB5&#10;INfMXwF/ZD+I37R8U89vq9nbWjTeXLFdoVL5BPGB7U0h+Z+y3wx+PHgX4tWqWHhzxLaarqEaGWSG&#10;3YllXJGTxXo2iTW94rtGVco2MgdDX4v6n8APjL+w/wCJpta8OeI7G2jkdLSVLWESkxnDMPnB9+a/&#10;Uz9nH4xaN8afD8moeHo57eK0ZYrv7QoBeTGcj24pSWgLc9sooorE1CoamqGgAooooAydb02HWFjP&#10;nFWtj5m0dyOxqXS77+1rNt+EO7bgenFTx23kTTM/KyccelVFt10/UkEI2wFcso5yeasyPC/2tvhf&#10;o3xI07Q7C+ufs8q+akQVQWYttH9K6D9ln4K2/wAG/hbB4fkhMhjmkkzOgDfMxPavAP8AgpV8WNU+&#10;Euq/Cm9026a2t7rUZRdBEVy6gxnHI46mtdv+Cn3w48Nqlnqlrq01yqhi8cIK4NLqB9kNplmOPssf&#10;/fIoXS7M/wDLrF/3yK+MW/4KwfCPPOn63/35oX/grB8I+1hrX/fkUXEfZk2nQKhCWkZz1+UcVy/j&#10;vxrpHwz8NnU7429qquqHzRgZJwOgr5buv+Csnwlt7eR/7P1sbRn/AFA/xr5y/ax/4KJ+DPi98NZb&#10;HQIdThlkuYnVriAKMKwz/KkzVbH6qWOoWt9p1reCYCOdBIpHQgjPFS2lrC1693FMX3jbt7f54rw3&#10;9lf446B8bPBNvFYw3G/TbaCKUzKFBYqen/fNe+29rFartjXaB2zSGTUUUUAFFFFABSUtFAGXdXCz&#10;W7qQBcdFHc/Svk3/AIKB/B3xH8XPCPgOz0TT7i9lstUE9wsJGVTjk5I44r63jjh5mdcuh455/KvE&#10;P2nv2jNM+BVh4fudRW5Mep3v2VPIQNhuOvtzQB6jofhPSNJsYLPy4fNZVOCgzkAZrb/sPT44wPsc&#10;LY7lBVKzWPUry1vkZSgTJ555H/162GVmztddvbmgDPXTLNmwNPg/74FS/wBjWW3/AI8IP++BVuFP&#10;L6sD+NJcXSW65LD8xQB8w/teeGbjw34XvvGWg6Ol/rFlHFFDZqAofMmDz9GqT9nX4saT8btHSxht&#10;7NdX0OKJNQt7f5nhkbPytx/smvW/ir4m0Cy8D31xrkZubNSoeNXwT8wxjn1r8xP2c/i4Pgv+0b47&#10;+wySRaf4t1eJbaOBRIVVSw+cnp9+gD9VNY0xL+FrZNNi2Nj5goz61fg8O6a0FqrQRI8YAI2DJNaF&#10;nuhVPNbcxAPH0qSC1/evI+Dk5XHagDK1bwlp+oRlDEiHg8IM1rwW62unxwJ92OMIPwGKYxJ1DGcr&#10;t6Uy1ujcNcpnOwkCgCe3XbaqPf8ArTqgt5G3BCflqegApk0XnxshOAwIzT6iupDFbyOvBCkigXQ8&#10;2+N2uReDfAO/Kt+9KfNx1Rj/AEr8sv2e/wBjuL9oK8+IGrXEl1EG1mbmFFI+Z2PrX6hfHTw63jDw&#10;DBCQpdrkMS3H8LDt9axP2V/hEPhH4f1yIRxoL65FwfLZjng9c/WgzPj7Tf8AglDo8cgd9R1IFhz+&#10;7X/Guk/4c8+CJlBbxHqeSOR5Y4/Wv0JW4aWQquanVXHVs0wPzmk/4I4+Bz/zMmq/98D/ABquf+CO&#10;vgyM8eItVP8A2zH+NfpLRTDQ/Fn9or/gnno3whm0kx6nfm2vLzyEkkVfm6cDr619Cwf8El/C+qeH&#10;WWfW9TikkCnaqDkcH1rQ/wCCgz+KvEHiLwzY2d5ttLXWA3ltGMbeO+M197xw37WNuIp1VvKXrjrg&#10;VrdiPzfuf+CVei+DLVpdO1jVJpZV27WUcY/GuR+A/hvxF+yL8YtKtNZguE8PqslzLeX0nClgVAIH&#10;+7X6o6hp1zd2lunmKZYzlye9fHX/AAUq1bw1pfwR8SzJAf8AhKFtY/s10r5Cjee2cevahO4WPrvw&#10;fqNvr+hWuuWsiyxX8Czoy9CGUEY/OtK2uPPnBYbW5GK8w/ZOvpL/APZ1+H0kzFpG0O0ZyeOTCma9&#10;TWALdKyABcVPcZY3FmIxRR8pY4696KzZcdgqO4jElvKp6bT/ACqSqerXy6fYSzMCwxjC9ehpFH4W&#10;eJP2gtU+D/7Q3xh+w2S3YfX7p9pcr92VgOgrUb/gpd4ri0xIv+EbgHP3vtTev+7XsHwl/Zn0r42f&#10;H74w3OoWMVzH/b82BK7rgNIc9CK+nI/+Cafw6k0xIZvDNi8mef8ASJcdf96gD4Hh/wCCkXiy8iJb&#10;w3CqqOG+0N/8TVKH/gpB4ot9SbOgQnjvctnp9K/RaH/gnR8M7BVeXwvZtCg3Oi3MvPrj5qs2v7AX&#10;wSvJjKPA9uCw73M3/wAXQB+Vvin9szxj8QrgLb6X5f8AB+7uGPU/Stv4Efs4+JP2gviJ/aWpw30C&#10;mNbhWjIbJV1Hcj1r9SfDv7Avwbtbe8eLwbbpKG+Ui5m4IHH8detfDP4HeFPhfEk2kaWlm+wx/JK7&#10;cEg45J7igDq/AugnQfC+kWT5zbWsURz1+VAOfyrpKYzBY8j04pIpN9AEbZXqKmjOVBpJF3KaWMYU&#10;CgB1FFFAFSS1L30c2ThRjHamXEh8wq67VB4PrXyR+1l+1Bq/wP8Ai5o1ilzcx6LJZedPHDArjJyA&#10;ckcc4717r8Ffi5pnxc8K2N7AXaV4RKxkwCckjoPpQB6PeSyRxny038VUnsxNaSI6589Crg87cjmp&#10;re82yrbyZLtyD2xUatMZrlGbIOQnse1AHyH8fP2DdG+Imsf8JHZahdR38MIiSK2RcH5mJOc9fmr6&#10;G+FHhe48E+DLHSZ/MzBaxwAydTtBFdlYQ3Wn27G5kDgNnC1HperR6xc3MZRsRMAN3HXPT8qAJ9Dt&#10;zDZjd97cetW2KySDedu08e9UZLz7LqSwjIixnAGRnHrV/asyllXDdQTQBkeNNPm1TQpILfcZCQRs&#10;696/L/8AaO/Zm+LPijxiJNKsNVfT2vJWkeKQABCxwevTFfqcbe9D5WZQvpirbQiSELLhjjB96APx&#10;0k/4J3eKPFGko2qLq8SuckZUjIOPWtzRP2F/Gvwo13R7nwxZanewtIslz91ANuMZwfc1+riyQfbj&#10;YbCIlG7Hbpmvn39pr9rnQfgVcaPpLrdm/wBYMsNsbWMSAOu3Gev96gD0v4F6DqOl+A9PbWVltr8b&#10;w8UnJHznH6Yr0+vHP2ffG2q/EXwTp+rXk7Os+/KyIFbIZh0A9q9iHAAoAWiiigAooooAKKKKACii&#10;igAooooAQjdwaTb7mnUUAN2+5qK4hWSFlZiFPU1PUF7G81s6RsFY9CfrTW4nseOftHfBe2+M3gO4&#10;02f7Q0lnFLJbCAjc8hQgA8evpivnP9gC8u/2f9JX4VeKok0rWr3UJ7+G0us+c0RAUMPbKntXuv7S&#10;X7Uug/s3+G7K71uC8ujcSNAPsSqxDBc5OWHFfkp+0J+25N49+Oek+PfBz6ppUtjYfZQ1wirJnezE&#10;gBjxg+tbWMj92NjRuZoF8wSc5PIx14rwn9sH4QXPxs+EOt+G0055JbwRDzbZR5vyyK3BOfT0r8k4&#10;f+CgnxqmVzB40vYY0GVRyBx6V6h8O/8Ago1430/wkL3xH4h1O9mR2D7ACSM4HVhRYD9Bf2SPipD4&#10;g0u/8D3DwQy+C4YbGVYwfMUgMP3nPX5ewFfQE2rW17ZyzRSKbLaQZV6A46fnX4L+Bf2stc+Hfjvx&#10;r4gsdSvYv+EpuBMfJALHAYDdz/tCtrWv26virPbvomi+KNQiMpBU4BXrk9M0+VgfRHw41a68f/tW&#10;+KYEiVIdI8UlEe34Mi+ecFuuentX6mi3aHREjkyrAj61+dP/AATh+FGq3+p674o15o7rUL+e3v5Z&#10;pA25pG+Zm5HUnmv0cvN9xdC2DYG3OD0rB7mxctuLZMj7qjBPfipFxIu719KheZbZYoW+8w2jHSp4&#10;18tAKQC7fc0bfc06igBm0L0opWpKDN7hWD4w8Mw+KdHltJmdRtLLsIBJwQOorerz340fFq0+Dvhi&#10;LWb2yvL6J5hF5dlGHccdSM9KaEfmf+y74Q1j4J/tH6ZoXjjTxo2o6hqj3VlHcD55ITwGH1Kmv1bt&#10;7yw1KZ44ZlkZRkqOwr8lPj1+3h8PfiZ8TdK8baRoGsQ3+hw/Z0mmtkEiMrMTtw/v6ivTfCn/AAVs&#10;+G2k+H7KCfRPELauqBbm4FtH8/rz5lILM/SiwniaB3VwwViCfSpY2jkZmRtx9K/POL/gsV8J4WAT&#10;w94kEJ5fFrHgnv8A8tKL7/gsd8LDCPsegeJIn7n7NHz/AORK0jqgP0KiUf62VAjKcDivgf8A4KLa&#10;hN401j4d6RaDzGtPEUbERfe7DmvHPHn/AAVfsda0u4/sE69ZSbQFLxIMHcM/x+leL+GP2kNR+K3j&#10;aDWdW1C5uLfTbmO+8u4wHOGBOOeuB61aTA/X34Y+Fr/w34bid4pPtIwwR+42gV6KrFreOS4/dMAC&#10;R6HvX56+I/8AgrB4J0K3W3+w68JVjHKQRken/PSuR8S/8FaPC91p9sLS28QI78N+5j9P+ulFmxH2&#10;VrH7SUWj/tBWfgKaSzTTprfzmnbPmA7C3XOOo9K9ytdRt7yBJoZQ8bjcpHcV+D/jz9sS31746W3i&#10;+AaisccAi+ZV3/dI7MfX1r9qfgj4gtfFHwu8Magp+e50+GVt5G45Xvz1qJLQuJ3E17GvCsC1TxsW&#10;UEjqM1BJYozZCqKkkbyoSF6gcflWZZHNmaQxEYTGcjrTYZy3mrtB8vgUtnIZFBblvU9aasJhW4Yk&#10;fNzQBU1azj1TS5POkaEFc5Q47V+cf7Bvwr0rxt8Yfinqt9NMLjR9djaAKRtPzS9eD6DoRX6QTRtd&#10;aW6IcEg9a/MD4Z/G7Tf2Q/i14os9ftruU+KtXLwNZICBsZs7yxX++OmaqO5Mtj9MLppF1SRJx5Nj&#10;gbZBxk8cfzryr9qn4r6R8Pfhbr0FzqENrdz6XO0CyNgsdjYx+NYY/bG8G6xo6zGC5IyW2t5eeM9t&#10;9fmx+2t+2novx01ZNJ0Cy1aP7JHNZS+dEuGbJHGHPFapGZ4Jp2j6z8dvjFLNolu+r3xCTSpGdwEY&#10;ZQW7+or99fh/4Pt/Cmi2ey3WD5FLnaBg49q/O/8A4Je/syz6LfQfEPVYreWx1LTngS3ZW81G8xTz&#10;lRx8pr7k+OP7Rfh34L2I/tLzLpWhMgS0ZGIAIGMFhzzTfYDsPijqfhfTvDL3XiG6gtLRyUSaUDls&#10;HA5FfI//AASmtZ9O8IfEJbgMqy60Xg391+bpXiH7W37eHh/42fD3TPCvhK31TStUj1CKV7i8REjM&#10;ecEAhyc8+lfbX7K/w5h8A+HHSzltXS5dJX+yvuGcd8DrU20Y7n0NvPoPzo3n0H50yisTUfvPoPzp&#10;dvuajqagBu33NG33NOooAgm+aOVB12kD8qy9NjnsdPkXZun3kqrdSOK1m2rubHTk1Rgke+mE8bbY&#10;1ypU9c1RkfnV/wAFiFv9Q0b4XafZ2/m3t9c3MKRgc7j5QAH518RQ/sE/HS5jD2vg+/uIm6NIwP8A&#10;Sv1w/aj/AGZdX+PPiLwHqFve2ccPh29a6kS6LAsCUOFwp5+WvofTbZLO1SJF2qoAxR1A/AVv+CfP&#10;x7bj/hCL3H40qf8ABPv49p/zJF7+Zr+gPIoyKNBWR/P5P+wZ8c7S1l+1eCr2OJgSz8HA71n+Af2W&#10;PiLrPjaTwa3hu5Z44jKVUfPz83+eK/oKvreK8geGVNwdcc9K+Qv2tFT9m/Qb34oWCeROssNsZLIZ&#10;m2sVXHOOPxqTSOx5f/wT3+GvxG+BNx4jstX8Py21hd3MO+a5BJVFL5PB/wBqv0CsZ/tmpPdQ/Pas&#10;mFcdCeM1xXwX8eaR8TPCUV1aRN5jW8TTmTbliynrg+xrt7K4t7S6OmQxGPyxu4HHPPH50FGnvPoP&#10;zo3n0H50yigB+8+g/OjefQfnTKKAH7z6D86QyEDOKbRQBnzWi3F0lyXImj4WMdD9RXwN/wAFh/NX&#10;4V+CbgJtkg1QyfL6gCv0BvJUs42uduUjGSF5J+lfAP8AwVqeXXvhn4GggWTF1qvlqMdMgDnFAHyh&#10;of8AwU68WeDdH/sfTdN0zUEfDmSVZNwPoCH9vSr/APw9i8fRwpHb+HdJmlH31ZJcj/x+vevg/wD8&#10;EvLe10yO61m30O8k3bt7bidpXpynvXpc3/BNvwrEu+DRtDWU/eZFP/xNAHyBH/wVp8eQLtuvD2kQ&#10;yHnbslPH/fdUb7/gqT8QdQXe3h3Slt2JIkVZOn/fdfX/APw7N8O6j+8m0jQ3YcfMpz/6DVu1/wCC&#10;b/h9f3L6VorRJxtw2Mf980Afmj8WP2mPHPx/uzZ2dmgSWJU22RcfdYt3brzX17/wT9/ZP1OzurjX&#10;Natb4TSG2uFMrBlB+cnt719X+Af2C/AXhC8jmfw9o+5ST+6XnkY9BX0d4e8L6X4PsY7bTbOO1QIE&#10;2xjjA6fzoAtXVqkV0twjEzquBH2IxjpUtrZ+UzyFm3SfMQegPtUkMZkcSPg9uetSLMJGKhT8vHNA&#10;Ea24W480MS2MY7Uy0s1s5JpFJYytuIPb6VYooAep3cEY+lLt9zSR96fQA3b7mmyL8hI5IHAqSmyZ&#10;2Ng4OKAMjWdPg1DT0ju3MKBgwxgc84FWdLDrb7WQKq/KpA6jsaW8aBLMtcsm1AXO5gOgzX5y/tM/&#10;8FJLLwxdajpHh+TVrG+tjJAHjRNu9WxkHdnHHpVGR+j6XMTXLRBgZAMle4p/nr6j86/BHXP28PjZ&#10;cudV0zxreW0M7AKkmA2AMc1WX9vT46MOfHN1+tK4a9D99WkVv4qTcq96/Az/AIb0+Of/AEPF3+lH&#10;/Defxz/6Hi7/AEpE2Z+m37bXx6sfALeGLPT1sb2/l1LyZ4plJKDjng9a+ovs8EFvBqfnMDHGpwT8&#10;vIA/rX4EWnxZ8ZfGnxvpTa/e3mpzQXaTSSuhwWzyc81+/mgNBrGgxo8R8vYqsr8Z4FbvRDPmP9uT&#10;9rTUf2aPAulazoFtZalcancNbSxXeSqgAcjBHPPvX5f6LB4r/a1+Kmn3d7BcDRmiaCRrJyF3DLdy&#10;f71frp+1R+zXpnxw8NaVpzWVlItrOZMXQJHIA4wD6VX/AGd/2TvD3wn0URvpWn/aVnaRZLcdAVUY&#10;6D0pK24dT1H4K+G/+EX+EPhfRQGUWemQ243fe+WNV59+K6zR7P7DbtHlmyxOW5qxarFbRpBEu1Ix&#10;tAHQDpU4wvAqRleGFY5ZGDEljzntU1LtCnIpKhlx2CkdRIrKQCCCOaWqerW9zc2ZS0mEE2QdxPGO&#10;9Io86+HPwr0b4U+KPEuqRTy+f4gujcOsxBAYsThcAcc981Z8Z/Gzwj4T1u407XNct9OEQBbe+COA&#10;R/OvKf2yv2pfDv7P3g+1sdRW4vNf1a2mttPubHY4t7gJhWclht5we9fjh4++OHxN8e6/cPfX+pa3&#10;O+3MsMTPuwBjpnoBQB+xEn7fXwwtbyaC88X6PAkTlULSYzj15q7oP7fHwo1LWTBL4x0ZLErxMkvt&#10;659a/HRP2aPFnju3S9t4GtXVA0n2iGUFi3/Aa6L/AIZH8TWvg6JY1RdRD5MixyZxuz020Aftn4N+&#10;Ofw/8TTGLQvE1rqP2hwp8twxyegGPrXfhpLptka7rbqJB1Jr8DbG4+KXwGmt57e7vtiYmP2WBzgr&#10;9VHpX6SfsJ/tczfE7SbHRtflvzq8dq800l6FUHDhfXOefSgD7clzsAx2pbdNqg9yKduWaEOvIYZB&#10;pivtagCZjtUmmeYcdBS7gwwODTMY4oAfvPoPzo3n0H50yigDyL9p74P2Pxl+FeuaDOs32m8ijjVr&#10;YgSYEit8px7V+V3hfxL4y/YT+ImrW6WTTaJM6WsU2qsWwF5JG3bzzX7UXG2NTM43BeoHWvCv2gv2&#10;YPD/AMatGV20yxNzuaQvdDqcAeh54oAofCD9sj4ffEjT47uXxNpq3/mGJYoH4IABzjJPc17bpfj3&#10;Qtejb7BqENwSuflP5V+EvxQ/Z7+In7POqyTaJqQjgjXzwtirtjcxHXZ14rF0L9sz4meFYTaxa/qN&#10;reQoI3OAPmH1oA/fu1jna6WQKWjHftVy9a2jVfNcQlvTjJr8GvDv/BRH4y294jXfjLUHtcnKqBn+&#10;desW/wDwU+1COyij1G+1q5uVXBZUT73c/foA/Y6xVY4R5f7xcn5j1qaaE3G3IKgelfifqH/BTnxX&#10;O5j0/V9atoz0LKmAf++qxbz/AIKK/FK4UfZfF2oxA5xvAH9aAP3HmvItNhJlcIoPVq4rxJ8V/C+l&#10;o7ahq8FrFFnzGZsbQOp/CvxG1r9vz4x3kZRvGl44P8JI/wAa4WT4+/F34jalFpr+Ib6QXz+TuMbE&#10;fOcHOAeuaAP0f/ag/wCCjGn+BZL3RfBF5pHiCSJ4/L3FmkYEAnOGHTJ7V5b+z78Eta/aK+JGj+Nf&#10;FlreWraPfR3dvHbtiI7yd24MCcfKO9cz+zF/wT41/wAbanaa74juNOvhPG5ZbgOGyCQM/J7V+q/g&#10;H4caN8O9Hhs7CyhtpfLRH8noxUYz+tAG3a6PBo9usdiudp4QAY681spnaM9cVTWOSGYys2U6YHWr&#10;tAC0UUUAFFFFABRRRQAUUUUAFFFFABRRRQAUyRPMQqeKfSUAfn5/wUo/Z71X4heGdLvNJgvbt7a8&#10;e6kWJvlChD1GOleA/ss/sG6P8bPAsvibXzqVneQXjWm21ZVTaqqckFSc5PrX6QftCfFrQPhvZ6DZ&#10;a5pzapHrt3/Z0aqRiNmGMt7c1a8B/DeHwS8VtoUsFlosxM8lnAPlZyBkn3wB+Vbc2hlY+TJv+CSf&#10;wl1CGGWfxB4gjuT8xjS4jA3Ht/q/WhP+CRfw7vroLc6v4hitz123EY+n/LOvvaaztbcRF4A7Ejn0&#10;96kuJGkuRDG+3I49KXMOzPgDSP8AgkP8NLOa/SbWfEKxyHEe64j56/8ATOul8E/8Eo/hx4QeO6h1&#10;fXZZ42LBZpo2Bzx/zzr7glREjTzAJCvevMfj58ZIPgj8O9R8Z3kE13Z2ZjV7WEgO251QEZHq2aXM&#10;FmdV8P8A4d6d8OdFjstOLMkcKRZcDJ2jAzgda3bXdLfeawwdpFYPw98fWvjvwno+s2+VTUbWK6ET&#10;MCyB1Bwcd+a6G+jaFC8TbD7dag0I9TtXnvLR1BKxnJx9RWnUG5hZ7s5bZnP4U2zmaS3Vmzn1P1pA&#10;WaKZ5ntR5ntQArUlL96jbQQ07iVm67pEGtadNBPGsgKNgMoPJBHQitPbSMMd6YrM/BTxz+z74q8B&#10;/Hux8BjRJxP4jka6hilUeYwZmGV4Ax8vpXp+r/8ABNDxH9lj1C20bVn1GZx58OV2ID1wNtfpN46/&#10;Zy/4TL41eGviBLPbtd6LGI42kQlwAxPynPH3vSvYrqxupbWJYrjy5gwLv/eHcUBZn4/Wf/BN3XpN&#10;HuLYaNqpMhx1XOf++a0V/wCCb2vW+lQRf2NqgdByTtz/AOg1+u62flzRuhCqB8w9T609IXNxI0jb&#10;4z91fSri7Csz8dNJ/wCCcGs3Sm2uNL1aPeT91lzjr/dqQ/8ABMfX9JummtNP1zaTyPMGMfgtfsP9&#10;hhVw8aBXHQ0+aN5EVQ+09/cVXMFmfjjq3/BNrxD4gHnHS9Y+X5fkZf8A4miP/gl9rM0UAbTtazHg&#10;/fX/AOIr9kLWzW2jKDpnPFMgtpY5pS0m5G+6PSlzDsz8dL7/AIJp69DqCzx6Tq7FQOrL/wDE1+h3&#10;wE+G+seEfDGlafdwXEP2W3ijIkPTaDmvfvsrM+XYMKnEYRSFGD61MnccU0G3bHtGTSL8iktwPeqq&#10;2t0JgTcZT0q08e+IqeTjGagsjVlMnmA/JjGe1PuPmt3A7jiofs7Jb+UGw2c5p2xiqgtkAYPvQAmn&#10;xlbRAff+dfK/7WX7EPhT46WEOp3d7qVtq+mRzS2UVjIieZI23g/Ic/dHcV9VTKxh2xtsOetR/Z1k&#10;2+eBKR0J7U09SWro/C/xN+w78eNE8WXJ8O+GNWv9L2KEkmkYg5A3dMDg16n+z3+wb4s03xTp7+L9&#10;Dv8ATzNeRyOSBjGRk8qelfr9HE0ch2tiLGAvp71Ut9L3TNNdMJ3V90ZPVR1Fa8xPL5HPeCfBNv8A&#10;D3wXaaFpqF44NyguBuwc56D+lfKXxx/4J76B48m/tyfW/ELXNqrMkMd0PLJJ6EFTxX282OoGGqC4&#10;tw0LrKPMjYfMvrS5hWPzw0f/AIJU+B/GGjW82panr9vKcyEQzxjkEgf8s6+o/wBlz4F/8KG0HU9K&#10;iudQvIbidXEmoy+YwABHBxwOa9l06xNtIWRglqRhYv7pq8yMzgq429xQ5XGohRT/AC/ejy/esjQZ&#10;U1M8v3o8z2oAfRTPM9qPM9qAIt0btIm7noR6VUiSSxmEES7ozyWPWrCWZWSV9w+fke1VJYZ9pgEv&#10;79uRL6D0p3M7HhH7S37SOsfA7xN4E062srOWLxFetau1yGJABQZXDDn5vevoQO7KpVQQQD+lfnh/&#10;wVUvLlbP4d31rMbe90m5uJkl/iLDyiNvvxXydpv/AAUc+Ja2qrP4g1dHU4+YqOB/wGi4WZ+4O6X+&#10;6KN0v90V+JX/AA8a+Iv/AEMWqfmv/wATR/w8a+Iv/Qxap+a//E0XHY/bKXc0Tuw2lRkV8if8FH/E&#10;Vkv7N2oQXM0aMt1CWVv98Gvgtf8Agod8R7m3ln/4SjU0ihG51Yr8w9Pu14t8Tf2jPiX8fryazuNQ&#10;1LVNAuGQjT2UNyoHPA7EUiuh93/8Eu/iHf6hH4mtZMPCbi3jRiWPy5k6c1+k628Md40gYmUjBHFf&#10;EX/BOP8AZ3uPhV4R1+51V0u7nUlt57dvLKmEgOT17/MK+2tPheO3UzN5lx3fufSgZaooooAKKKKA&#10;CjrkUUH2oApmMKTbH7snJz1ryv8AaB+C9p8WtN0Kzl89hpt156iHGe3XIPHFestH820nMp+6/pVd&#10;rpdNW5mnfIjXcSTjNAA3lDSNlwwt41UKWXjHQV5nr3x6+Gvw3upo9W8WWtpNnYyXEoGD1x2r4f8A&#10;2yf28tRtTcad4RvLzRZGgXDI6kBg/LdPQV+d2veNviL8X9Tla91C+1NmbezsmQSeM8CmlcR+5UX7&#10;dHwknyYfG2juoOPlmH+NX9J/bU+EGsTPar440oykbdqSjOTx61+RXwb/AGBfGnxMtUeDX10UPIy7&#10;JbZjztBz94etcz8Uv2WfFnwI8VaZbtrf224v9RWyE9vAV2sW+8ct0zT5WF0fvB4XutA8Z239oaNq&#10;jX1uGKeZEwK5xnHT0NdYjR2qKjNgYwC3evxc0r4ufF/9lXxxp2m3/ibUtW8Nvbm6litogq7myq54&#10;PI2iv1I/Z7+Nlh8aPCdvMkUguobaJ5WlYElmB5OO/wAtHKxcyPW8+ZIHT5l6e1Ks0cjFVYFl4IHa&#10;oYblLdxC3B656Cp0gjVi6AAtySO9KzQ7p7BRT/L96PL96Qwj70+mqu2nUAFMkTzI2XoCMU+myf6t&#10;uccdaAPj/wD4KCfE3xB8JfhP/aGg2aXk7XyQgS56Mjk9CPSvzH/Z4/Z7vP2nPinbXHiCC9ttPur1&#10;vtElowAXduY4JB71+0fxs+GmmfF3wvLoOoW8Mwib7RunBKkhWA79fmr4F/Yl8Y2Pwj+LGteC9Y0W&#10;eW+vNdmFhc42KkalsYGORimY9T0y4/4JH/CjUSLCbxB4hUxHdtW6jz/6LrSX/gkD8K1AA13xF/4E&#10;x/8Axuvt+O3trhvtKIqTP95j19Oa0aZSPhD/AIdB/Cz/AKDviL/wJj/+N0f8Og/hZ/0HfEX/AIEx&#10;/wDxuvu+imM+U/hr+wD4L+Hd1stLvUZo4lVUkuGjYtg/7lfTYjt9Pt/swfBxwD1rh/jJ8ZtP+Edv&#10;pcl3C10b6fyAsbgFTxyePeu7+zx3k0Mx2sCoOPwzTv3FYl+0Q28MZkcAHgE96JmLfIgGCM8VU1W3&#10;85Yo04CNWmsQGD7UrrcLMht7UQ/NkliOc06RSzZAyMUtxDJJjy32etLBE0a4d9xz1ov1CzF/hHrS&#10;U916UyoL2QVzHxG8aaZ4D8MT6rq15HZWikKZZThckHArp68V/a801NU+Dl5BJam7UzIfLAz2PNAz&#10;8uvFXwp1D9rT4+XMfhya817wxF4gZdWurWYn7HA8pyy5yAQCT0r9KPgL+xb4I+A9laDQp7vVlt1d&#10;FOo+XIW3Ek5wg9a+b/8AgljptppPiL4zDyFjC6iD5XQ9TxX6H6TcxT2CSRx+TGc4U9uaAMbw/aQX&#10;kl0s+l2sCxMAu2BRkc9eKI9Fsf8AhJXb7HAV2dPKXHT6Vv8AkJGwMeEDHLY71k3kMs2pMIJPJfA+&#10;b2xQFyj4u8C6L4ms3sbm1hRZ0MZZIkBAPGQSOvNfmX+158PPEf7PnjqTxB4a0yaXSZbuC0S4kOEO&#10;7k/d2/3a/Uy6l8u6tVcbjxlvx618Zf8ABUbXIofgzpsUDAXI1y2zg842SdqBXPrH4Z6w+qeB/D8k&#10;20TSWMLOBnqYwT1966xohjjNeZfBuR18DeHGYk5sYCf+/a16csm5QcUBcjjzuGfWnN940rYXnHSk&#10;LbuaB6MSiiigBdyiMgkfjUdzALiBVGce1I0TNMGLfJ3X1qvqdvdXCxi1n+z7Wy3uPSgDmtd+Hek6&#10;5o89lfRACU/e2KWx7Eivz9/aO/4Jz/btUvNY8K2WpajdXtxJI8alNigksMAL0zX6ZsqSY3rk4xzU&#10;ZjkbiOTavYegoA/Arxp+wX8ZtD33EHgy8+yooy7gcZNeJ+JvhdrXhCcR61YTWdyrFTGRkBh1Ff0v&#10;XGlxahatb3qrcxN95W6GvNfEH7LPwr8VXDT6p4K0y9lZixaWMk5PU0Afzq3P9pyac8MViGtz/wAt&#10;gvNdd4H/AGf/ABX8QvKWx0u5lY7BiMD+I4FfvVH+xn8GI4fK/wCFf6QU9PKP+NdL4c/Z9+HnhFlb&#10;R/C1hYMCpBhTHTp37UAfjr8Of+CbPjbWLqGbU9C1aK35yUK//E19/wDwH/YE8O+D47C9v21CK8tv&#10;JlEc3lkF1xnI2eor7ItbOGxjEcEYjQdhUrAnocUAYFvDD4at0tLWKMJHwDtAPr2+taH9mpcNFOzu&#10;GX5sA8VZeyhm5kRXbuTSrDIpAD/L6UAI0yvMYiR61PUZt03FgoDetS0AFFFFABRRRQAUUUUAFFFF&#10;ABRRRQAUUUUAFQ3U0dvCzyttQdTU1QXluLq3aJgCG9aAPz8/4KeJb+G/C/hPxDFM5aPU2nj3H5SV&#10;TcOPwr5d8D/8FSfGHh3TfssOn6VJMHO1ZFfnge3tX1D/AMFcNGn1TwP8L9Gs28tr3xAtq7KuQA6b&#10;eR6c15j4I/4JN3GrWceoDWtOiOfutbnPKj/a96APPz/wWO+Kccs8C+GNDaNCVDfNnFM07/gr58R4&#10;YzdTeH9FTBPQOw9K9em/4JD30lyZF8RacnOSPsx5H/fVS3H/AASVmnzbDWdNAYdfs5x/6FQB5Dbf&#10;8Fi/iHPfIH0DRFRmHzYf/CuU+PP/AAUR+IXxus7vwYmh6U0F4iNvhyG+Uh+MnH8Ne+X3/BIWW2jS&#10;SPWtNDICflt25/8AHq88sf2BbzwD8XLXVNR1qzuLCKEq8LRFQcoVHOfU0Aenf8ExvjhfeJZtd0nW&#10;hDbT2U9vaxxxhjz0I7iv0rkgNxeDP3No5FfIPwY/Y8Hwy1GHW9Ju7SFdSlju3+zxkFuQwyc19eWK&#10;TWOnr9ofz5VON3SgCS8mlt5rWONQUY4YnsBirT/eqJZY5k8xl5QZGetKk3nLvAwPQ0AOooooAfH3&#10;p9Mj70+gApr/AHadTX+7QBHRRRQAUUUUAFKvWkpV60AS0UUUAFFFFABRRRQAySmU+SmUAFFFFABR&#10;RRQA5OpPtUFjdPdbywACnHFJeXQtIg5GeccVJIq29u7Rrt4zxQBDqEBuF2oNzZBI6cVNa2a2q8Ek&#10;+9R2W9lEzvww6GkkjluLyGSG4AiX7yDnNAF2iiigAqGpqhoAKKKKAEmZ/lwoIzTldfMAPD44FOGG&#10;4I6VnyeZ/bUWD8mzkfnQB8Ff8FQPBt14q8SfCCxt42eG41SZJ2UgEKWi6ZrsLz/gl98NfFDx3up3&#10;erRXJUAiKUAYxX0t8UPh1o3jjUdBuNUht5JdPmMkBm6hvlPHPsK7toWyu1toAxQB8Tf8Om/hL/0E&#10;Nb/8CKP+HTfwl/6CGt/+BFfbH2d/74/Kj7O/98flQB8La5/wSH+El/aM63+uNNGh2KtwAPoa5H4K&#10;+BPAH7JvxvfQNRv5bSws7cqGu1MrZdQ3OAe7V+hl5a3XmRSJPsjjO51/vD0r4n/4KXeHNK8N/B/U&#10;vH9tZRjWPtVuhnj/ANYV3KuPToPSgD7X0zWNOvtLS9tJVe02Bw6qQNuMg9KWxuLXUG+2W0pkDjA4&#10;IHp3r45/YI/afg+N/hLVbE2N2v2FILZmmIwchhkYH+zX19pLwWcn2CKHYYxu3Dp1z/WgDVooooAK&#10;KKKACg+9FI+dreuDQBDdSLa20ky8lOea+Uv+CgXx7n+C/wAL9E1SHyQb+doW81WI6Dpj619Sabma&#10;znW4O8bjwfSvhH/grdoI8SfCfwpZ26YEN+zY6jGBQB+X/wAKfh5rv7SXxS02wNo00V00it5EiqRh&#10;WbAyfUV+zH7Lf7KWnfCPw5ai8hninFuqMszK+MEntXwx/wAE3PD9nD8WvD7xxIpWecf+Qmr9h5JI&#10;41KFMqvGKqJMiG3ktpLYvZpGwU7eEAr4V/ao8bRXnxD8LaZcCFNuvJH9znPmY61926aIDAfIjEa7&#10;jkD1r86/2u0gn+LHhZIIxFOPEiAyep8zr+dXEg+y/iF8EdD+JHgaXQr0yLHcpGS0YAYYIPB/Cvgn&#10;9jfWrr4J/Hz4p+HLIebZHVIbaM3BLNtXeOPfmv0ghvD4X0KK81K7WVURepC9QAOtfk1pXjSST9rL&#10;xS2mRSGO415fMaL5ht3HGf1qkxH65XljDq0HmzOyOQOF6VqaYrxW6xsPkUAKfWqelxeZbxu5AXaM&#10;qfpU+lakL2e5iWNlELbcnofpUS2KjuaVFFFZmgUUUUAFRzRiaJ0PAYYNSVFdI8lvIsbbHK4DelAH&#10;BfEzxhofgLw/FNrV99is1mVBIysxLEE44HoDXyb+0F8avg+PGvhnxvH4mVdV0CJmgjW3kEbMcD5v&#10;l5r6G/aT+EF98VfhkmkW9/Ha3kVwLg3DqWBARhjGfevxSuPBOv8AivxT4hs724e7g0m/ms/LaPPm&#10;BXI49uKbMT9X/Bf7eHwT1HQbXWda8bQ2mo3AIlhW3m2ghiBj5PQCut/4eD/Abj/ivLf/AMBpv/iK&#10;/HZf2W/EGtXLTQCS3sH5jt/IY7MDH86uL+yD4g2/6xv+/DUBc/X7/h4N8B/+h6t//Aab/wCIo/4e&#10;DfAf/oerf/wGm/8AiK/IP/hkLX/77f8AflqP+GQvEH99v+/LUB8z3z9qX9pjTfi98V7K18O38Oo6&#10;PHqayQzIjKWUkDJDDP6V+t/hq0P2O1kOeEXv7V+I3wl/ZR1y18WW8k8+UilRwrwt61+42gWslrps&#10;Ucj722jn8BSNUXJBtOfepQwbpTJnVQNwyCaeAB0oGLRRRQAyTtTKfJ2plABVDXDcjT5PssKzzYIC&#10;PjGMGr9RXUMk0RWJ9jHv7UAfmX8NfGq/sxfHTx/qXjeSPQtO8R6/JPFI+ZAyCQkkBMkYHqK+4NH/&#10;AGjfh18RNJjk8P8AiGO/il5RlhkUEA4PVR6V59+1l+yrpvxs0FHtltYL2zhmZ5XQsxdl68Hrmvyn&#10;+IWj/FL9nHXptB0G+vZoLXbsezgwg3KGOMg/3qAP3Oj8YaNewxmO83LGBuIUjH6Vn658RPCvh+xa&#10;71DU/ItwQDJ5bHn6AZr8K2/ae+NHh+NUu/FOoW4nHyh40GMfUVzuuftVfFHWGfS7zxHeX0OQSoVT&#10;n9KCJH7JfET9ub4SeF/DOrGz8WwSajFbyGGGS2m+ZwpwPuetfm54u+JHjr9sj4pS6X4a0u11TTo3&#10;ivvMgkEfCEKfvEdN1eN+FfhL4l+KWsWcUzzAXUqozSwkj5j1OPrX6qfsR/sgQfB3TbTXZmtXuJLZ&#10;7dtsZVuXDc5P+zQQfT3w90GbR/B2g2txGUngsoY5FyDtYIAR+BrrlwoAzSooVQB0AxTHjyc5p7D2&#10;HsNy4poGBTlz3pG70MqO9xKKKKRYUUUUAFSJ3qOpE70AOooooAKKKKACiiigAooooAKKKKACiiig&#10;AooooAKKKKACiiigAooooAKKKKACmSyLDGXbgCn011WRSrDI9DQB418dPhN4c+I83hm41ma4jazv&#10;1ubfySAC4xwcg8cV6vbW/wDZtvHHCuYVA5PXpXxn/wAFDvijqvws/wCFb3Nld3dpa3HiCOGb7PIU&#10;UpwSG5AxXuPgP9oDwx4gt7d5tdsYkxtYTXkfXaDzzQB6/d3n2eOI8fOQDUkKKxEg6Vwem/Fjwfea&#10;hdJL4m0ny0J2772PA57c1bvPjB4O09TjxLpMgXst7H/jQB1cl00chSYBVY4X3r5h/wCCh3he4H7N&#10;3ifUdHQvq8ZgMSscL/rkz0wenvXrmufHfwdZwwSnWNOm6sAt3GcdPevl39tL9qjw7qnwZ17T7SWO&#10;ZpBFjyrhGH+sT39qALv7Cf7T+t+OtDh8Oa7HZwS6TFbWSrCjbiQApySSCeOor7caWVbjlR5GOvfN&#10;fjF/wT1m8Q3nxE1a8EV9FZz6pBIm9H2lC4PB6YxX7OaflrNPMyx/2qAIbu2kkmhMS5QnLHPSraw7&#10;AAvI96cXCkCn0AR7DRsNSUUANVdtOoooAKaw3LinUUAR7DRsNSUUAR7DRsNSUUAR7DRsNSUUAFFF&#10;FABRRRQAUUUUAV7q4S1UvIdq9M0kMyXC5Q5HWoNSukhXa9uZh9M06BxPauIo/s528HGMUAWthqNZ&#10;FcMQc7etUrGxuo5A8l2ZEx0yTU2zzt6pIIz0PPWgCwjiQ/LzSr82cc+tRWsDW/ys28461HfatY6R&#10;E8l3dwWqgFiZZAox3PJoAL23S+XyWJypDYFLeK5eNUHbFeXfEX9pbwd8PtPa8fUbG9k3hDHDdx7u&#10;hOevTivgz4pf8FRrHxNJJp+gwanpVwQ0azJcKoDZ+9w1AH3B+0l8etL+Cfg2K9vLyK2k+0CFvNQk&#10;cjjoa5v9jP45f8Ln8P6zerLDNHDdCMNErDqD6n2r8Zvi7+0Z4w+JPieWx1bWdR1nTlmjdbee4aRd&#10;wA5wciv2F/YF0vTNP8A6mLHTYtN3TRkqsYQsdp5460AfVVFFFABUKkMpI6VNUUcPloVLZJOaAGRy&#10;rI7IpyV6ih5FjbDHBpu0W0jORnd6UsMyXXPl+3NAAyM21lGRTpmJ+aMZk7A1BaJItxOGYlP4Qeg5&#10;psdtKt6shl/d4OV7d6APhb9vL41a58KvGHw5uXW3h0mTUpBeSyBiUjVo8kAEepr16P8A4KJfAOSN&#10;S3jiEHAB/dN1x9K+af8AgstD9o0b4b2lkm66u7q5i/dDLbiYsZA5r86rj4B+PtJkEKeGdY1ANz50&#10;VjIwGffFAH7W/wDDxD4Bf9DxD/37aj/h4h8Av+h4h/79tX4m/wDCl/iD/wBCZrn/AILpf8KP+FL/&#10;ABB/6EzXP/BdL/hQB+1s3/BRT9n9iLY+OYd03ygeW2efTivin9vr9tHwv408Lan4U8I6tbaraebC&#10;8W6Ng5+6Tk5A45r4st/gF4+1KQA+EdZtXVvlmewlG33zivpb4D/8E0/EHxWt7O/1XWY7KeYMzxXt&#10;u+4YYjkEd8UAe5f8Eo7jxJYaH4tlWytxBNJau7Hrj95yOa/SrS0F0i3z8SvlSB064/pXmvwR+COn&#10;fA3w3cWkEFm5kijEjWsQTeUB5PAz1r1DS7qO80+OWKPykJOE9OT6UAWaKKKAFAycCl2GhfvCpKAI&#10;9ho2Ec4qSkoAzLrM1wjj/j3AwzDqK8z+OnwdsfiZ4ZER86SRAzoFZRlscZyDXp0bC0lFtIPMEhzn&#10;sKiurby5Cz3SxQsflVmwPoKAPxk+AMmt/sZ/HXRl+JiQaFYB57rzi3mYjZGVc4PckV+tvgT4vaB8&#10;RNFtdU0+9S4sLqPfDKikbgT7/SvMP2jv2S9I+PWqx3R/syOdbcQK08IZuGzwcdK+W/C/wX+Jvw18&#10;f32h2ev6idEsZEit47dZVgVep2gcY57VcdyJH6TWdq1iwjiGYG+Ys3XNfmP/AMFLfF0fw81jw1rW&#10;lOsmoQ695rpOCUDKS3bBxketfpL4bmuIoYorqV3kIHLk56D1r4m/bz/ZN1X42NpK2F8tv/xM2nJE&#10;Rbg5HOB71a3IPh/46f8ABQn4j/FzSJfCktjpUdpcwxgyWqSLJ8jbuCXx29K+vP8Agmf+zXqvhWx8&#10;QeJ/E1pJAdWitbu3fzFYNhXJOMZHUVN8D/8Agm3beF7q3m1+XTNWdWYmS4tMnBXgfMPWvvTwT4cs&#10;vDOiwaXaJCsdtEsW2EAKABgcelNvQfkXUhGrWplBO7OMLwK1LRRHCqDqowaqQ3MNvdC0RApPPy9P&#10;Wp7OTdLMPQ1m9hx3LdFFFQaBRRRQAU2RRJGynoRinUjdKAKFxFB9mNvIxCkY9+leD6L+yzovhvxp&#10;/a1gl1JHc3DXE5kZCAzEngBenNdZ+0drN9ovgNbjSriSG7FwoLW7ENt2se3bIFfNX7LH7ZttdWHi&#10;e38T6jLPc2d+YE+3XYyoBIIG45xTZifaM2njTbKO3022ikdG5WRB06mtVbOHaCYY92OflFfOkf7Y&#10;PhSHW7hmuYDEVAX/AEpMdO3NW4/2uPCs1wn/ABMbULnp9rj/AMaLlH0BJb20YBaGMZOPuCnfY4P+&#10;eEf/AHwK8Kk/a78GrhXu7N8Hr9rj/wAawfiN+2N4Y0nw/ePaX0HneVuUw3abh9OetPQR7bZyeHtY&#10;8Q31lbybtQtTmaMKAF/SupWYNCWU5xX5ofsp/GXUfGHx98dapc+K2XT7pY2gt5rs4Xk8DnFfpK1z&#10;BIFt4nTfIuQVI+vapNCe5j86FG9OTS2t7DeRl4m3KDgnFVLiZ9NVN5aZWO3A7VbjhjgXbEqoOuFG&#10;OaBk24etG4etR0UAPY5ximUUUAFIzFVyvWlo3bR0yPSgDEs9LtdCa/uLd3e5ucuVk5G7k4HHTNSW&#10;th/bViPt9rCrtncVQZ4PFTXGuaRasftd1a2xXP8ArpFX69TWBffFTwpa3DW3/CR6XCRg5+2RjqM+&#10;tAHkXxc/YT+H/wAYpIp9ZbUYpbfeYxayInLYzn5D6VyHg3/gmd8KvC9zHdQzax9qUYIkmjI/9Ar6&#10;G/4WJ4YaSOQeMtI2g5Kfb4+fbrWZqnx+8HaXqEkH9tabIVx8y3kfPGfWmiJFjwt8M/DPgWS3tbNp&#10;C+V2CUKSSMAc49q6Hxn4m0jwjpkd1rFx9js2lEasq5y5BIGPwNcVJ8fPBDzRu+qaWX4KsbuPIP51&#10;8Y/t+fHz+1tFtbPw/wCIxH/xNbfC2t2CNuGBwFPvRck/R6xuo7uzhmiO6GRQyN6gjIP5VYrmvhvI&#10;03w98NySOXkbToGZjySfLXmuloAKa3enU1utBUdxKKKKRYkkgjjZ24UdTSowkjDryCMg0rIskZRs&#10;HPY1HDcIGaEDGzj2oAWKRZl3KcgHFSr8vXiopmjtYmIUDvgYFPV/MiRgMZGaAH7h60bh61HRQBLu&#10;HrS1Gn3qkoAKQnAzS0h5BFACK4ZQwPFI0iojMThVGSaEAVQuRUMrAAxsP9ZwKAJYJ0uIxJGdynoa&#10;kqC2jFugiA6enSp6ACiiigAooooAKKKKACiiigAooooAKKKKACoL5pltnNuoaX+EGp6KAPzq/wCC&#10;w0dzefCXwNAVxdz6qyKF4+coQK/NbSPgj8RJrE2Swzo0jb1Au8cY+tfrd+298M774o614Gth5k1r&#10;Ya7HcNH5RkXbwORngV9B6R8IfCek6fFM/h+wmmRB8pgAJ4AoA/BAfAjxj5rRCS986M4lH2rp61Zl&#10;/Z98aSWZmhkvnxxhruv35i+FHgrabg+F9N8yQbmXyFyD1wadH8L/AAdJYkr4Y09Rn7ogX1oA/BYf&#10;s9/E2axiFpDPKdn8d0f8a7Hwj+w78YPHmjRpLo7Sq8mOLsfdByeua/bu3+F/hhlYJodlFxxiIVta&#10;J4Y07QbUJbWcMeCSNiAUAeM/s0/s4WHwr8F6OtxFNDqa2dsLhGZWCyKgyOB617z5waby1wRjNOWP&#10;5GAbGegHaooYRDMMuGbH40ASlQrLzyamrOvroR3VuhO0s2Bz1rRoAKKKKACiiigAooooAKKSloAK&#10;KSmmZA2C4z9aAH0UU1nVMbiB6ZoAdRRRQAUUUUAFFFFAFW6vorU/vWAX6ZqNtQjureT7Md0m35Rj&#10;HNJcyRyXBgeEPxncaIrVbBJJFXdxkKBjHtQBVsJ7u3UNeosaAHJHNeV+Ov2o/hV8M9StrfxD4kFh&#10;c3DssSMhO5lIz27ZFeleItNufFmhG3t7h9NlY58wDJAB6da/M79qH9jDxSusQak3iC98QZeaWOMW&#10;hPlcqcA7j1/pQB7X8cv+ClfhPwbHIfCutWN7iRUUXEEnQqSehHevh743/wDBSjxn8RbeWxig0toZ&#10;YnhDwxyqQGyO79ea8I8dfCfxNpfj+S21nT76DTw0QE11CwjyQPX23V+qv7PH7L3wvuPDGnz3L+H9&#10;TuWjhYo8CMwO1SV+8ec07AflJpfw58a/GJkvbESz3dxyU88hNo47n3r6r+DH/BLfxINUtbz4h6Xd&#10;WOkBw00lrdISseDz9085xX6leHvg34I0qJLTT/DOmWzRjInhgUcZ6cV3kN5FdR/ZprYLGfl2t0P4&#10;YpAfAuvf8Ewfhza6RDqfgdtXvtTZ/mWeePaF9fuevvX0v+y14F1/wfoOoweILNbOVZl8oIwO5QDy&#10;cV7HeTafodopZ4bGHO0MSFH0FVfCt5Y3EU/2PUodSXd8zQuGCn04NAHQUUUUAFUpJ3XUIoyBtIP8&#10;quZrPkmJ1KL5MDB+Y9uKALdz5e0CQkAnAxWD4q8W6Z4F0ma7vrjyY48MSwJ6nFaupWr3XklJCoV8&#10;8c18o/8ABQ641LRfgn4j1WzvZrdILePLRkjnee9AH1RpOsR67o9pf2LCWK4jEitjGQRkH9alNw/l&#10;mLjzychfavD/ANmv4ueG1+B/gk3/AIisftTaTbeb5tyobd5a5zz1zXpX/C0PBsmoI6+KNLJ24wLp&#10;ff3oA+Xf2y/gxq/xE8afDe5Nq0ltYak8zlWAwC0Z6HPpX15pOg2mm2McNvbxyRgA5dATnH0rkY/i&#10;x4H8R3lxb3eq6UGtWxHJJcKck9x+QrXtPiZ4RsYfKk8Uaa7A5yblR/WgDpPsKf8APpB/37Wj7Cn/&#10;AD6Qf9+1rB/4Wx4O/wChl0v/AMClo/4Wx4O/6GXS/wDwKWgDQ1KbTLEx297FDE1x8ibYxk/pWLrE&#10;umeBLU6sX8qHIQMVGOeOgFOuPiV4HvJoTLr2kyup+UtcKSD7c18lf8FGvi5Z23wbvLfw14ngiv1v&#10;LfaLO5BfG9c8A9KAPsnS76S+tH+1gIl0AYSv8QP+RWnp9vHY2q2qk5XnB6+tcP8ABvxfp/ibwHoH&#10;l3UN5cR2UPmMsgYhivf0PFdz9jZb5p/MypAGzHT3oAnopdpo2mgBV+8KkqNQdw4qSgApGO1Sfalo&#10;oAx9PZtQR5rn5WjcqNvTFfOv7ZXxlv8A4Sab4XlhEC297f8AkbpQxJHHoRzzX0HqFx5eqQWkY8oS&#10;gE4+p5xXwP8A8FlbifSvg/4Lkt5minj1NiJEODkKKAPu7RW026NtdW07vNtyAemSOe1b0nlRqrui&#10;bm6naM1/PZ4f/bD+JOiyR3Y8S6zc20PylFuiB0x121oah+3T8SNXYrF4j1m1Gcg/bSf6VcVdky2P&#10;3/8AssN1MJwTlRt44FRapBKywiGNZNrZO4dBX8/P/DU3xZ+xvOvxF1mPB/1YuP8A61bPhr9tr4k6&#10;cs4vfFusXZRP4rw9R+dXymVz9kv2oPjVH8E/hBrPiFpIIby08oqJUYptZwpzg59azP2Wvi4Pizot&#10;5qCyRySNBDKfKVlA3BvU+1fjB8RP2rvFfxl8KXfhjUJ9RuvthXLTXHmjCtu+7gelfR3/AATi+PV3&#10;oOtalod7LNH89rbKJJ9o/jHAx+lOwz9drOxdtQW7kUgjI4PHTFattD5bSN/eOagmuCFCouQQDkVb&#10;hYNGOecc1m9io7klFFFQaBRRRQAU2RQ6FT0Ip1NcblIBxQB5D8eLqz8O+FZby9k8q2Z9gY85Oxj0&#10;/CvxCt/gH44+NHi7xff+DLVru3XVJkLCfyskux/lX7ffHj4ez/Ezw2uix6gbNlnEvmbN3ABGMZ/2&#10;vWsX9m/9mHTfgbpOqW8stvqs2oXAufM+zhCvByOpz1qtTHqfkan7Bfxi1Dw/a2iaTIdSRiZB9tGA&#10;M1T1f/gn18atJuoFOlTDeMktfA1+6kej2VrqUrpZR4IA4X2q4um2OpAtPZRll4G5aVh6n4Vf8O6/&#10;jVdWaXEOkzM7DPN8On5Vx3iT9j34l+EbeRtdspoURd523Yb5enp7V+/pWC1nMCWClAcDA4xXkv7S&#10;PwTj8eeD9TlsXS0n+y7FWOHc2ck5HPvQI/KD4Nfsb/Gbwzd6V4p03REfRtSZGSZ7oZKA5zgYr9rP&#10;C+gSWsNvd34aK5iUAAHIxjHNfNX7JPxt07UNQ1L4UavYLa3XhK3jjN5dSgecxyMhMcHj1NfU1ppt&#10;xJ8z3TbP7p6Edu9I1L6yR30jITwvIxxUy7cYU5FVbq4GlwxlYvNLHaWHH41c+VgCuMe1AxKKKKAC&#10;iiigArN8Qawuh6ZJdMwULxkjI6GtKud8fWLah4cniXqTngZ7GgD8ev2sP20vE+pfEnUfDWjrYzCP&#10;UbiyGFkVuX2jndjPPpXz3ffC34o/EDUjfmCRY5f+eV0V6DHc+1em6T4Estf/AGz721v5IWVvF/l+&#10;VMgO7NxyMZr9otM+DvhPw7o8cC6Bp8zoT8wtwCckmgD8HdQ/Zj+JNikJgF40zDKq15xmoLX9mX4q&#10;3eoeZe20wUj5it4c/wA6/fxPAPhWeEufD9ixj5A8oE0sPw88M3Vurf2DZRN6eUMigmR+Cusfso/E&#10;to0ktYLpiqZ+e8P+NUtJ/Zj+Ij6hYLf2TsI7iOQ5uQ3Rh61+/MPw78NWwZZNKs23dAYwKjPw/wDC&#10;vnn/AIp6xOOQ/lDrTILXw5t3s/AHhy3kG2SLT4EYehEag10dRwxpbwpHGoRFAUKOgGOgqSkAU1ut&#10;OprdaCo7iUUUUFkfH2hMnmmx2sf2qV8nJ5NP8ndKspbAXtUFqHN7ckklCPl9KACZUubxVycbe1Z2&#10;jeK7DVtUvdMtpt89mdsi4IK4OOver+l27Bd7sSwJHNfFX7K/xW/tD9rX43aPqmo+Tb2N7LHAlxNg&#10;f64gBQaAPuGimQzx3Cb4nV09VORQ00anlgPxp2AlT71SVXFxGvzF1A9SeKe11CpQGVAW4Xkc0AS0&#10;VG9xHGcM6qfc037XB181P++qQFKO4La28Xbb/Sk1q8h09Uubh9kUQLMfQcU9DbnUDMJUJIx1HpXh&#10;v7XHxOs/Bvw31dxfxW9ybCdol84IzEAdPfmgD2/TddtNa02PULGTzoJCQrYxnnB/UVpqcgGvmz/g&#10;n74vuvH37LfhXV75pGuLjzizTPvbiZwOePSvpOgBaKKKACiiigAooooAKKKKACiiigAooooAKZNI&#10;sUbOxwo60+orqHz4WTO3PegDMbSbe4ma5lXK/eFeY/F74+eHfhfHJc31+Ldoog2TEzDGSOwPpUn7&#10;RHxo074K+CftV9LCrXCSRRmS4EXzBSRjI5Nfil8dvjx4t+N/iprLRTqV1DLF5fl28rTZwzHoB70z&#10;I+yviV/wVGh0i+vYtF1q2leORwgazc9M4/hrwmb/AIK5fGIXBjsxpbp/DutgP5isr4Jf8E8/Evj9&#10;7PUdVmvrZbhY5itxprHG4gnJLe9fZeif8ExdH05o3a/tJ8Dn/iXDuP8AepCPnrw7/wAFXviQrRNr&#10;c+m26OVzstgeO/QV9n/s2ftq2HxeeyivNTilknaQYjgZeACfT2rifEn/AATE0bxDYpDDq9naMqkb&#10;l04Egn/gXavlf4tfsH/ET9nmabUPCXjHWLxLVVdBYWLKMsQCBhj6809QP2FkmlaGG4sgHilAck+n&#10;UUsIlll+0YGcbe1fLH7Bf7Qk/wAWPDuqaDqiyxan4cigsrhrq43ySSBdrEjGVJI6V9VRXyi++x+V&#10;t+XdnP8ASkbCXVhBqE0E0mS9uc8HGD/kVfVg6gg5FZ8MghmlR22+Y2Fzx+VX4o/LQLnNAD6KKKAC&#10;iiigApkrFVyOuafUNxN5KA7d2TjFAEhQFg3cVHcO6geXjOec1DLC0f717jYijJzwBXM698VvC/hr&#10;cl9rmmwuh2sJrtEOce5oA6O+W6+xyPAoN0B8gOMZqhths7WO41ImO4f723JGfwrx7WP2yPA+l3Ij&#10;GraVIMZLDUo8dah0L9sj4d+Jr6W0uNZ0SAR4IaXU4iOaAPcbTVE1aMzWLeZGp2kkY5qZkjvWVJj8&#10;8Z3YHHNcjafEjwdq0f2LQvEWkzyS8r9ju43OepwAeTiul0e1+zJ58lyJhKMAn6+tAGvRRRQAUUUU&#10;AFFFFAEMiRxyecxwelRNdNKxEWGHep5o/NTbnFRKIrUHLKD9cUASR+ZtG4AGq9wJsjCqevUA1HNq&#10;EjfLHAzD+8OR/KntMGaPzH8pj0VjgmqW5Mtjy74vfs6+GfjRpTQ6/aySOZBLiJ9nzAEDp7GvhLxd&#10;+yr8VvgHq8ur/DrSozpdvI13Iby6jf7rEg8tnoOmK/TnU3KpzN5Cg53k4Fcfr/xJ8DaRp91HrXiX&#10;RmGxg0N1eRruAGCCCfwq07Ig+Evhb/wURm8F68ujfFPVLXSbuOPDxw27OA5YbRlFPbNfcknxm8HX&#10;Hh+TXJdQb7Fbx75JBE4wPpjP6V8FftzfGT4Pr4HJ8PeHPD2r6yLxMzafPFJMV2Pz8oJwDivgXQfi&#10;Z8S/iPM+kaR4j1dYLhvL+wQOZN/cDA61VhH6B/tyft4eHNT8Jp4f8A61Fe61DexsbeSB1whHJywA&#10;7+teu/8ABMWx8SL8O/Ec/ieNY7uS8Vo9jAgqQfQmvyqb4a+N/BerC+1/wbrF/HIyx/a7q0dVZvqR&#10;2r9j/wBiRTdeD7+VB9nRJU3RDv8AKaJbCW59N0UUVgbhSXEfmwtt5PalbO0+uKr6az+WVlDbtxxu&#10;9KAFs5yzNC/8IxXzX/wUat4j+yB45ibI3Qqf/Hq+lLdka7mAxuFfMn/BQDw3qni79n/xRpVglxK1&#10;xCihYYy+Tu9BQB+Eqa+8ccNlHczBFIjwGP0qfULHVtJvlurOSQIqg7ml7n6mv3g/Zz/Z5+Hknwb8&#10;IpqvgHR5tUh0q38+a4sl8x5BGuScjqTXoE/7PPw41iMxjwRo1uen/Hov1oA/AGTwb42l0+LUZEIi&#10;K+ahWccjr61g/wBu6jcnde3Miz9PlJ/pX61ftv8Agfwb4bbwZoWkRaXY3GoTy2hjtwqtnKADaDk4&#10;z0r2v9mv9kHwb4J+Gtvp3iLwzputah5rubq7sFVypOQMHPFAH4V/2pL/AM/c3/fRo/tSX/n7m/76&#10;Nf0Vf8M4/DD/AKELRP8AwDWj/hnH4Yf9CFon/gGtAH860c2ty/6Zps0kq2vzuzSfd/M1u+B/Cetf&#10;FTxAzKrXF4ylivmADCj3IHav36179mX4cahYyW9v4T0XT2lQpuW0XnNfIF/8MfDX7Nv7Qd/rupaZ&#10;ZHw2kCwqZohBbhmRejHjOT+dAGP/AMEv/EWuR2vjW01raklnc28UIXnABkB6Zr9J9IujfWSXDHLN&#10;kHHTrXnXwp8N+BGsptR8Lx6RtuQktx/Z+w4JyQGKn3PWvRbO6j8828MYESjIdT8poAvUUUUAFFFF&#10;ABRRRQBj3llHc6nBfckQgAn0wSa+Ff8AgrlpMXiz4b+CbFdzl9VIwpx1AFffS+XE3lMVJfnB7/hX&#10;jP7SHwRT4vafosHmKgsrrzsGDzPT346UAfIXwd/4Jp+GL7wXMNT0i5855Qwxd84IB7NXqmm/8Eq/&#10;gs1pG17pN6Loj95i7fGfwNfW/h/TP7L0RoIj82eqjHoK17fcsahgSwHJPWmiZbHx9/w6r+BoX/kF&#10;X3/gW/8AjVS4/wCCVfwM/wCgXff+Bcn+NfaO6opGx/yzzTM9D82/iB+wD8NPg/4rh8RQ2F1a+GbW&#10;D9/M9yzFXYlQNuSfTtXr/wANv2Cfg80ul+LNBtb1ryQx3vmfaHALdQcGua/4KUftBaf4b8A6t8P1&#10;ijttY1CCG5huRcBZABNzhMZI+Q85r5Q/Yp/a08WW/imTQ7y41HVbcTW9vEGuSVRcsMAbehxUhofs&#10;jamWGRISAEx/Sp44yjuSMBjUGm6gL6BHkj8mUj7jHmizuJJpp1eNkCthSeh+lV0KRboooqTQfH3p&#10;9Mj70+gApk0iwxO7nCqMmn0yRQ0bBhuGORQB5/8AETxZpvg/RxrTzGMSSCPcVJHQnpj2qh8G/i1Y&#10;/FK1vZ7W5WcWs3k8Iy4PPqPaof2hPDq658P/ALNHiHbNv4XPRG7V+M2g/tU+IPgn4u8T6bBqN80f&#10;9pTfJHdeWBtdgOMGgxP3cupNQFwwhRTF2JxSyPqGPlRc/hX4q/8ADfnia4jF1/bmoRI//LP7d0x+&#10;FU7z/gox4nbhL/UV4x8t/wD/AGNVcZ+31q1w3+vAHHai8vYLGNnmbaoGTwTX4gQf8FEvFBXDapqQ&#10;JH/P/wD/AGNcz4q/bE+JXipXXTtd1qMMu39zclufypXEd/8AtFfFJ/h5+2T4ovtImVX1K/SJy6Eg&#10;gH07V+wXhPxBPqXhX7besA6hRlRgYwOwr8df2Q/2X/FP7QHj7UPEfiq4vd6CK6W41CzMnmHcc4JI&#10;9OtfszeWdt/ZP9mWpSIsijMeO2O34UjVFi6u/M0+1kj+YOa0Y4VgUKvTrVfTrJbfTYLeRg7RrjJG&#10;D+VWI3Z1yQVPTBoGOooooAKKKKACmyRpNGyP90gg06ua+IXiy48F+HJtStdLm1iVCB9mgzuIweeA&#10;T+lAH59/tH/spad4L/aA8FfEHwpZyBU8QHVddnkmyAok3lgpP14UGv0A8EeP7Lx9pMOpaRcC5tJs&#10;7HKFc4JB4I9RX5meMv8AgpFpQu/iT4a1nwg63266s7d7u9CtA53LlQUzkHtXifwp/wCCgWpeA9Bt&#10;fD4t7xmg3H7Ql5tByxbptPr60Aft6bWa1lU265VzmTJHH0qZjcbjtAx+Ffj/AKb/AMFIr6GG4eW7&#10;uXfqsZ1EZ+g4qKH/AIKhXnnbGgvB/tNqH/2NMiR+v7Wa3zB5wdy9MGvDf2lPjw/wZ0SCW3uI4XN5&#10;HbnfGW+8CfQ+lfnFqP8AwUs1OG4Ro2vWUnJC3/8A9jXk/wAW/wBq+++M81hbzXM8Stfwy7JLsPjB&#10;x6D1oJP3g8L6kdY8N6XfsQzXNtHKSBgHcoPT8a1a5j4ZHd8OfDBznOm2/P8A2zWunpAFNbrTqa3W&#10;gqO4lFFFBYyRg48o9W7U0zfZ1VBx2o8kteI+TtA/pRdRjcGz1NAEyttfZ+NfhB+094m1/wCC/wC1&#10;F458Q6UI0N9rU5zJhgcTEjiv3eaVFuFUkBsetfjD/wAFCDos3j/UyZLVJ49XmaT5huJDNnNXHcmW&#10;xhWf/BUj41eHrUWtjHpbW+N2WgBOcY6ke1Of/gqN8cXUyTQ6WAeRiBa+bR8RtH0tlT+xYr0D+JW/&#10;+san1b4oaRNawFNCjjyD8u//AOtWxldn0FJ/wVM+OM1gyNDpfk55/wBHGetVJv8Agql8Y7iS0Yrp&#10;g+yMGP7gdvw9q8K0X4paKumeRJ4chJyfmZ//AK1R2fxF8PxNext4dt8zDC7iOp9OKNBn0Dcf8FWv&#10;jLq91wulkEY4gA/pTF/4KjfGRnERTTNp4P7gdPyrwPT/AB1oWmvtfQLcdepx/Skj+J2hNLKB4ft1&#10;OTt+cc/pR8g6nu0n/BUj4x2t40MA0zg45txXnvxK/aC8aftNeLPCun+Ifs5VZmjC2w2Z3hd3p/dr&#10;jrH4qeHrK63TeGIJeMbi4HX/AIDW78OdS07xH8X/AAcqRQ6VFJfrnJGMHHPbpXMbH7T/ALFfg3/h&#10;Cf2cPDmj28Zj+zmUBCwPBmc9fxr6CTIVQeuK8y+CNpaaL4JsIo9VhuYV342sADlifWvTlYMAQcig&#10;BaKKKACiiigAooooAKKKKACiiigAooooAKiuCwhbb97tUtQ3cJnt2RWKE/xD60AfnF/wWO+2w/C3&#10;wV5LBWuNVaM89cxmvmf/AIJ6/BmHWfiho0Wqxb/MeXOx+20H0r7Z/wCCmXwf1H4wfDHQbSzkuY20&#10;a6lvHkgjLkgRnrjoPevnP/gmR8QLGz8faZ4UurSGXV3uZ5FuZGHnBQgHAPOOKDE/U/w/4ZsvDOmw&#10;2trHtWOMRgHB4AwKvNeJp8ZE2QevAzWLpuoXv9uX0cttMYAxCswOMZ6itudoprgW7IpLDOSAT61Y&#10;ypNJeyMsllt2sctu9O1R65o0GtaJPBqi7lZfm2e3IrK8c/EbRfhvZwyanf2dkkgbZ9pnWIHbjOMn&#10;nrXzj8RP+CgXhPwtZ3M9u+m6oqKAEi1BCGJ49felqB8//AHWrT4J/tI+ObKNjFFr/iUqgxvz++IH&#10;04NfpdFcWkka6iN3I25/+tX5Lfsl6bqXxe+PnizxVcxXBsrjxAl7bRyK0iQo8m4BSeMYPUV+ttpZ&#10;x6fYJC5V1XnDDj8qk1EurP7XNazoMqp3HJxx1rRqDyt3lsr7VXnA6VPQAUUUUAFFMkJGOcUmT6mg&#10;CSmyKrL83Sm5PqaxPFniO28M6TJdXdxHBGQVDSuFBODwCe9AHz7+1R+1dpPwm0C/SO6aOdbQyjMe&#10;4dSPX2r8ivip+1J4t+LXia7XS5o5IZJPMUmIrx09fem/tHfGbXPjD4+ksrGO9uolzbGOKVpg/wA7&#10;dufWvsL9h/8AYVs9Fs7Lxv4iZbldWslxp+o2Q2QsWVsAsOvBFAHxV4b+A3xU+I2sWthaG38+6YIp&#10;klKj15O2um8e/sW/Ej4Uafa3+pG1S4uGKM0dwzZb8hX7j2fwz8LaRq1hJYeGdMtzGqnzYbNFwR3y&#10;Bwa+W/8AgpjBFpfhPwU9tsthJqmH2ALuXA4PqKAPz5+GOsfFv4R6PL4tRrM2mnyHfuDO3I29O/Wv&#10;0O/YZ/bGPx+mv9H1i5D3umW6OyrAYwrM2OpPNe1fDf4beDvFngGayk0HSZI5mAZWtY2BOAeRj2r4&#10;m/aY+Ctz8A/iz4Q13wrqcnhq01fxDbw3EOmx/ZkmjBXKMVwGHtQB+pHWlrK0XUo9RsbdklVzsUEq&#10;2cnAzWi0qx4BYZ9zQBJRTVbcuelOoAKKKKAK/nN9s8v+Hbmq93ZmaZD1Xdzz2qz5v+l7PL7ffqpY&#10;WctvNdPJM0iuxKhs/KM0AR67rtl4V0tru6LLApx8oya+RPiJ/wAFDvht4TTUbfUdSuYtYj3rYKLf&#10;KmQevPTpX17d6XDqQeK5CXERH+rkAYZx1xX58fEn/glvF8Ttf1PWJvFU2nlJpJo4RaA/eOcD6Yqo&#10;7ky2Pn74hf8ABUH4oXWqTJpVxp8mitt8tntiHzt5z831ryW4X4sftKXm7TGs/wB83lPu3R/M5z7+&#10;td/8TP8AgnV4i8B6o8unXWqa7axuuEjsmKH5ck8DHGMV7J8F/wBp7R/gmINE1f4WwQTNIiG8uYlh&#10;27cKX5GeozW2xmeXfCX/AIJo/EG81FJ9fhtJy0ZD7bpj/EP9n0r7r+FP/BP34VfCnUrTVY9MuodU&#10;gfzUbz9y7sYORj3r0X4e/tM/DrxRoNrez6/oGgzTA5he/iVl5wByR1r03Ttc0fxBZzHT9Ws9U7Br&#10;eVZNp9MgmlcZzHiz4H+FviBo8VnfW0klqr+Ym1gDn64qz8M/hpZ/DS3ntNFjMdpNJvl8xtxyOBji&#10;u2sQLexUMeVBJz+dYng/xpYeLluGs54ZPIfy2WGQNk++Know6o6Siq1vfGW+mgMW0IM59aI7eSe4&#10;WbeyBTgp2NZGpZqCafbqEUf94Zpsbut5MDkrnjPQVY2BnDlQWHQ9xQBWtbdob65kP3SOKq61oVl4&#10;r0maxu1LwSnDAcH1rU9fegLt+6MfSgDL07T7bwzZRW0YKwoojQdeAOKmmkZbKSaD/Wg4GenaiSZ7&#10;iSWJoSRyFYjOO2RUK2x0SzeSWUzoDkq3A9KAPzD/AG2NM1WT47fC24udvk/2+7DB7bo81+pts5e3&#10;iMeNu0fyr4W/4KM/D7UNUt/AfiXRLGe4bSbia+lWzhLZx5ZGSBx0PNZP7O//AAUq03xJpdrYa3pc&#10;elTl3Vn1C+VXAAOM7vpQB+gn7z2o/ee1eeaF8evBOtWcE6eJtHzIiuUF9GSuRnB5q3dfFzwPDJ5s&#10;3jXR7dcY2tfxr/M0AdjPaG5kjZx9w5GDXxL/AMFVdGs9Q/Z11YWuRqv2u3PJwOHX+les/EL9s7wV&#10;4RtLkWms6PqTRq/MWpR544z1r8sv20P2tNQ+OOr6joujm6a1neFxHaXZlQbQpPCn1FAH1t/wSf8A&#10;iw/iTwr4y0/VZt00DW0CBV9pAcnNfoppNvFDaqEz36/Wvzq/4Jk/BXUPCel6td3EdxAJ3tZmEsBX&#10;f98nkjnrX6IXUha5NvGCm0BsrxQBqUVBHMs0RCPllGCQckGmKpgPmPJkHjBNAFqiopJlRgmeW6c0&#10;uT6mgCSio8n1NN3H1NAEFzAJJlnX7yDFPtxKzMz42sOKsfKeOPpSgY6UAULdZbeQR8YJzVv5t3NO&#10;kXPPcUinNNEyFqJ/M7YqWopCYxnlqGQfGn7YH7GFt8efG1v4ruLTz57WzW1RjPsGN7Hpj/arM+AX&#10;7AWg/DPVBqlxYNFNI8UqMtxuG5STyMe9fbiotxEVkQFc/dYZBqQRoFUBQAOgx0pCsZd5ZzR3QuIA&#10;PlXAz9MVpxljChf7+OcU8gMOeRTlFMqJHRUu0elG0elI0Gx96fTW+VfSm5PqaAJKZLkRtt644pMn&#10;1NMkUyRsgYqSMZoEeZ/HrxFF4d8AfaronDS7PlGedjH+lfm9+zD+xz4H/advvG+vanYXFy9vrEqb&#10;vNMXVm7fhX6peItG07VtJWy1NLe6iDZ23KhhnBGcHvzXPfD/AOH2jfCfS9Vk0y0tbOC6l8+QW0Kx&#10;KTzycDnr1pszPl6z/wCCWfwa8hYLjR7vevLAXRx/KrP/AA6p+CTqfL0W7z73R/wr6Cu/2iPBul6x&#10;dWOp63pGnTQpki5vo0Y8ZAwTXklt/wAFAPCbagbaVtMt495XzG1CMDjv1o0EcY3/AASj+D4kyujX&#10;W3P/AD9H/Cu08O/8E2fg9osfGlXisGyP9Iz2+lep+Gf2nfh54mtY2PjLQLV2TcVOpxZB6Y+9XcaL&#10;4s0fVsHTdatNUUtgfZ5xIM9ccE0aDMrwH8LvDfwl05LTRIZYYvLES72ycDpzit2y0ua1uluJ8BVJ&#10;6H8OlaGoXaQwxs8YYscDd2NVTC2m27XM1wXjXkq549O9I0LV07KFkTox71ck+8KozTLdWcEiAbGO&#10;Rt5FXAhQYLbjQMKKKKACiiigAqtqTRfY3EwJQgjj3HFWaz9evm07T3mW1N4Qf9WBn8aAPxr/AGpf&#10;2QR4Z+P1pcazbN/xXmvyDTvJmYgmSTI3cfL1FfRnhv8A4JX+D9P0CGbXtKZtSyfMaK6OOWOMcemK&#10;+jfDvjPQ/wBojxje29z4ds2vPCN75cc00azPDIGxuXIyhG3tivf4bPdZLHNNv55LnPf3oA/P/T/+&#10;CUfgPdJLcaTMYyQy/wCmH/Cnz/8ABKbwDPOXh0iURHpm6P8AhX34+LOJibgPgZCZ647YqSwlNxCJ&#10;8FA2f3fpTIlufn3cf8EqfAKyRp/ZEuTj/l6P+FQXn/BKvwfYvBPZ6TIskcquN12T0OfSv0A+0C9k&#10;Pmn7IUJC7zgn3Ga8l0P9oODUvj/rXw0NkryadaC6N35oO7JUY29utFiT1zwvpY0Pw3penKNotbaO&#10;ADOcbVA6/hWrUcS7VznIPNEnzLgHn2oAkprdabDGY1OW3ZNTYHpSKiRUVLtHpRtHpQWMaQRRlmOA&#10;KawFxGrLyOoqrrkbyaXOsZKscYK9eop2lo8elwq7EsE5J60AOa3M0yyHsMda/Gzxh8DdR/ag/au+&#10;JOgxRLPa6PrErSK0hjwDMwODg561+wul281xpcsbTOHLnDknI6V8y/s2/BO48C/tC/FTxDdxSPHq&#10;1zJIkksG0HMhbIYjmqjuKWx5f4b/AOCV/wAO7PRydW0iZp92fluieMD29c1cuv8Agld8NLpU8vSJ&#10;tnUZuj0/KvutpkuR5QI5qjNcWulktc6lHAmeBJIFGO/U1pd9TI+NNI/4JXfCeG2Edzo1wTk5/wBK&#10;P+FeBftGfsN/C34X/ET4X6Zaadcww+INYFpMvnk7l3IPw61+jPj/AOOnhnwNos+oPqunTCLHym7R&#10;epA6596/L39tj9r618XeMfA2oadbJN/YeqPdbre6D4wVwQR93p1ppsD6sn/4JefB+6uEK6RckFB/&#10;y8+30qCb/glb8H4WUrotyCeT/pR/wrX/AGWf20tH8a+ArObVrm1trpnYFru+UtxjHJOa+pbX4geH&#10;9UtLeSLV7CTz1B+W4VsZHsaV2CPkXU/+CWvwZj0kSnRrrziwBb7UfX6V8yftlfsw+BP2cfGHwzu/&#10;D9pPaNcTSs+6XfnYEx2/2jX632bW9zYqyTR3UJPDKQQefWvzc/4KwSGTxR8LodxUvNdKvtxF0rE2&#10;Prj9lGHTvFXwX0XUDvYyGXnOOkjD+le9RoI41ReijAr5+/YbsTa/s5+G4zJuYed83f8A1r19B0AF&#10;FFFABRRRQAUUUUAFFFFABRRRQAUUUUAFQX3nfZX8jHm/w56danqpql3JZWMs0UJnkXGIx1PNAHOe&#10;INLtfEeh32mXilp7iB4XA4HzAjg/jX5ffFj9nvxJ+x78VIvid4PtoIbXTrUs/myGU7ncg/KMZ4xX&#10;6h6t4u0TS7WyfWL+10ee8fyokuHCl5DwFGepqO90+yuXFnqmnxX9lIu5prhQyj0BBFVqYnzN+zv/&#10;AMFAvC3xGhstN1i7uDrjRRJMkdmVUTNgNg+mTX1g8i/2pHNk7SoI/KvmbVv2FdFuviB/wllhryac&#10;sl99tW1gswF+/vCZDDjt0r6dhsQ1ukbPhlAXkc8CjUZ8mft/fBbxb8V/DOlHw35GLRbh5fOk2nDB&#10;SMev3TX5PaD+yz4+1LXodHvEgeJyWZftBPTnr+Ff0MXqw+SkMyLIrgr8w/PiuQ1HwX4V8L3B1zUE&#10;sbK2iwGkmjVVBPAyfqaAPHf2O/2c4/hP4RtZrmBY7ie1t3YrIH+YKM9vWvpW6tzdNgfd/Km2dxaX&#10;2lrJp8kclu8QMbQ4IKkcEY7YqPTZGiYRSE55OW61JqXdywrHG3UjaKlA2jFUNQVmurYgnAYk1oUA&#10;FFFFADX7VHUj9qjoAK84+OvhCTxl4P8AskS7irlz82Ox716PVbUhE1nMsrKoZGUbvpigD8Ef2dfB&#10;1pqX7W2heF3jJt7y9YyJnGTnHWv3O8P+DdO0nwvY6EsbLHYINig9MDjnvX5DeIvhvrv7Mfx2sfHd&#10;xpN1e2tlI14zyReSoXLfxc4HHWv1E+Bnxo0b4xeBdH1WG9tra8urcTyW6TiRk6cE49/SgD0jRb6S&#10;axmMuMo5VcDtgYr48/4KbWran4J8ConJGqZPbsK+01ZbdlRUBjbln6AfWvkX/go9EP8AhA/DVwgD&#10;+VeO4x7Ad6APdfgTpK6V4RJlID788NkYwK+X/wDgptqS3UHwrjs2Vp4/EsZfPpgV8sN/wUJu9P8A&#10;hdq1na6ezXHmALJHfYbhh0G329a86+HOseP/ANqj4jeGpDperPYaXqdveuwZp127wDnpgYHWgD9j&#10;vg3NdXGiwPOQcEDj/dFd7eKRMp7bqi8O6XDoelw24KghQTxjsB/StC4jEiqRztOeKAHvhY+elPX7&#10;o+lU2DzRlcFferca7Y1HoKAHUUUUAQ3Enkxl+/SmQSvMOcEd6GbdebTyNvQ05pk8uXytrsgOVXrn&#10;0oAo6uLi2hMtpt8zIHzeneruHktQGxvK81Ujv5GU+bblVAJyx44/CvMfhL8ctO+LWpeJtMheC2l0&#10;ucW37ucOSSWHTHH3aa3E9j0m5sLZrLZdICMnOBn1rwL4gfsfeAPiot1cT2VxJdgOF/e7RuOT6epr&#10;3uys/wCz5Ck0pkjx95+hNWbiCMqXiYJgZ+XvWhkfmj4y/wCCZ+qReILiXTLdY9HGPIVr75twHcYr&#10;ntFP7S37M9neatqDaAfDFmTPcGNmkn8scDAzyea/VC1h3QhnO8Y6GucuNJttYs7ixvtMjlim+UiZ&#10;AQR9CKq4H56w/wDBU2z1PwvDFb3r/wBukN56vYuqAc4wT7Yr1L/gl/461P4geDfFmo64yNcjUh5R&#10;iGBtIJGa6f8AaL/YP8P/ABi0D7LYXkPh+bzllJs7IFuBjbww4NXf2C/gNcfs7+F9c0WWefUI7q8E&#10;v2ieIxkDB7ZPr60O1g9D6r/cW87S8h24NSTs8MZdMbQMnNUNatWuI42jY/eB+X0qt4j8Y6X4ZsZJ&#10;Ly7giZE3bJHAyKwNjVtf32XP8QzUtZfh/XrPxPplvdWc8bLIu79224Y+talABRRRQAkNxHJI6KTu&#10;XrmodQsf7QQwyf6hgN2Dg9aq6tCLox+TJtaNtzBOv40t7JJd6TIYs79wA28nqKAM/wAQeGdM8YaL&#10;caRco0kQiaEjOOCMHn8K/Nr9oL/gmHqaXl1feALWGGHauz7Re4O4kZ4xX6KeKPiHo/gb+yLXUby2&#10;tbjUG8qMTSBGZuM4B6nmuguHltY9ggN0uAeehoA/n+8WaX8WPgVfNZX5tWVZGixEzSH5Dg81y2u/&#10;EPxv4qsTJghSw/gYHiv6ENc+HnhrxBEjX+k2PmtknzYVY5PXrXOw/CHwxpd1tj8OafcxAZyLVcZ/&#10;KgD+ezwv4Z8V+P8AUpNPstxleQRSiZioyfQmvuz9lb/gnNe6g1jq2u2cb743DMl13BIHGPav09k+&#10;EPhS4ntLmDRdPs5ITvYR2ygk+5FdhZ2Vpp0IS1gjjUZwI1A+tAHO/D3wFYfD3SFs7OMx5REbLZ+6&#10;CB/Oumjt1+0NP3ZdtLCpyxY45zg1V1BZGOY92Mj7tAC2Nq1m8gb/AJaNn1qLUGkmkMEePlIbmq/i&#10;/wASQ+EfC+oatcFdtnbvMRI20YVSTk9ulZvw58fWfjzwXY+IojCkN1nDI4ZeDjg96AOoMKTbXOdy&#10;inUi4j4zu3c0tABQ3SiigBsbEH8anHSmiPB6/pRISBwaACRscU1t20baoXF1t7/rXLaj8UfB+hXU&#10;kWpeKdPsp0OHimnClT6EU0TI66T7Zu+UripY/tH8e38K8xuP2nvhhbSbD430Pp/z+LWjZ/H74cas&#10;i/Z/GujyMQDhLtTTMz0JV2jmnVk+Htd03xDZG50vUIdStgxXzoHDLnAOMjvg1rVIwpVpKVaBrcdR&#10;RRQaDX+7UdSP92o6ACmyv5cbN6DNOpk67oXAGTigXQzryztdSt/Mn3HHz8cdBXwR+2l+2h4m8Bqd&#10;K8FXFsYxFJHOt1Fn5lIAwc19afHn4ln4UfD3+0nthMGl8jBfZ1RjnOPavxV8C/D/AFb9pz44ahBc&#10;6teWVvc6tOiquZVCkseBkZpmZwPjjx543+JWsya3rZUveMo/0RSoLAADj6CvS/Cf7C/xY+ITRlBY&#10;gSEKu66K9ea/Xv8AZ/8A2XPDnwt8B6Vpd/aWmrzW0bqZrm0VWOXYgnJPY4r2FNJ0/TU3WWmwLt6e&#10;WgX+QoA/D7Wv+Cc/xr8AxjUI304KrYCi9J6DPTHtW18O/wBqb4lfs6zpaa49rGscvnFoYml+UYX1&#10;/wBmv2rWGDUlMd3YoqYyPMUEencV5j8Qf2Z/DnjiOQtBaW7NHs3fZFY9Sc9fegDE/Zh/aM0f9orw&#10;lZy+e82qRW6z3H7kxrz6ZPtXt2rQHVtHnhj5ZsAZ47g1+U2uaJr/AOx78dtWvNl4+gazdpaWrv8A&#10;uIOD/D1B69K/WPT8LZQkt95Q36CkaEWl2P2XS7eFx80a9jmpbWc3EZY9QcVWWORLyV8sUY8DtV8q&#10;F6AKPagYlFFFABRRRQAVDeK7WsoTG7aev0qao7pDJbyqDj5Tz+FAH426H+2Jqn7NPx7+MNtPcJCm&#10;pa9cCLEBlyFkb34ru1/4Kr38nyyX6Ee1k3+NeZxfsmH9qD9o74n+Vqc9ouk+Ipo5fItxNw0p+9yM&#10;V7/o/wDwSM0m4uQsvjCWI4P3tPH/AMXQByFr/wAFTkvo5pJdQx5PP/Hk3+NIv/BVi+t4xOl8n2Ho&#10;D9ibOfz9a66y/wCCNOh2Bu2Pj+ZvMOQG04D/ANqU6T/gkXojWK2b+NZFtwf9YdP/APtlBEtznJv+&#10;CmF94skguNLvkeGEAT77Qqc9TjmvBNJ/bQvfDn7U+seNGuADqNtHZGT7OSDlkPTPHSvRfi1/wSp1&#10;HwXqmnW/hzxDqWqW9yuZnt7HCoc4wcP6V638Jf8Agm74f1Hwnpmn6l4uWHxBbnzZrWeyBnUBuNw3&#10;554p6k6H374F8Xx+KPDOlXiuWkubWOVsrjllBP8AOupjj28nrXG+BPBh8KabZ2IlaVLWNIlcpjIV&#10;cZxnviu1oAasiscA1Iv3agjiKtkk1OvSmyoi0UUVJYjKGUg9KgeTH7tO3FSTZCls9O1Q26/vHdu4&#10;70AQtMmm8Nwn3jjmkd7W1Xz8EecM5A5PerE8cd7CyBlOe/WjbFDEkblflGBmmhPYz5IDLbtLY/64&#10;HC7+B718d/tKaf8AHq7uo4/DB0fyGeUD7S2Pl4296+zZI2W6XYpC45x0pl9pcOoqvmKuR6rmtDI/&#10;JbXv2Rf2qPipoM9ndv4b+yTkA7bko3ynP8xWBpv/AASp+MN1Y3kerJpMlw0e2Ix3vAY59q/Yi2sB&#10;pcP7obsH7oGKrahp8txcWkqzNGFfcyjvyODVXvsFj8eNH/4Ju/tFeD0FppZ0FIUJZVe9J6/hXe+E&#10;Pht+0z4TvILXUToBtLR1jk8qUlgqnBx68Cv1PutttefaZGxHtC88DNcT8Svil4Q+G9vbzazdabbN&#10;dKxT7VKse8jrjI5ovoMj/Z+/tmX4bab/AG4YvtPz7/LPGd5x+lfE/wDwVStU1Txx8J1tzuMdzc7s&#10;n1EdegfG/wDb48MaD4XmtdGl0+VkkXaLW/APPJwAtfmv8VP2pLr4qePNAnnhbybG6YgyXRkBDEDg&#10;4GOlYGp+zv7G1rNa/A3QkfbsHm/X/WNXulfPf7FniNNY/Z38PXcag7zNwrZ/5auK+gkbcqn1GaAH&#10;UUUUAFFFFABRRRQAUUUUAFFFFABRRRQAU2QkKSKdTXYKpJOBQJnwl/wUq1xtBk+FF5bv5SxeJonu&#10;TtzlBgnGfave1/aS8F6z4dSJbiZhsVTlCOQBmvl3/gsMz6f8M/BksGXnn1VkjVOu7Zxj3zX5yeDf&#10;Avxi1qAfY7TxBKjOQNiyEdPpW9luZH7m3vxz8N2ml6eyzyCNQM/LnjFVR+1R4IOqpb/aZ/Mx/wA8&#10;z6V+J9z8Mfj9LMYRpnidkiOF/dykf+g00/BH9oGSYXyeHPFGVGOIZfp6U+VBc/anxJ+0v4RFxYBL&#10;iblzn92fUe1eKft5ftIaK37PniGDSbmQX2YGTdFkf65PUema/Myb4W/Hq8jQf8Iz4kLRf9M5SQfy&#10;rM1X4K/HXxNA2n6j4V8RyRSYLCaCVl45HGPajlQj9b/2GP2kdN+KXgi305bqSe606ztbdw0O0K+w&#10;D0Gea+qvssjXXmtg/L61+VP/AAT9bx78Jdck0jWPh/qFpFdXNtD9onR0AUEKWwV59etfqVFaySXw&#10;v5ZmhQpt8k9AfWsHubnlfxs/ap8E/BOzP/CQXNxDMUkMZjhLjKY3dB71xnwc/bx+H/xSjtlsL+5n&#10;aVWI8y3KdCR3A9K+YP8Agpf8LfGmualoFx4d0PUNahZrppvs0LMFUspGSAeor5W/Zp+B/wARYfiJ&#10;FcXWi6ro8BibEXkOAOPoOtID92lvW1Czjns2+R1DjI/EVas/M+zr5py/euc+Htncaf4Ys47jeZFt&#10;4wQ4IOQOetbas8s5wpC449KALKyLJnHbil2ikWMR985pQMUGb3DaKpaotu0Ki4Usm4Yxn+lXqyvE&#10;V9Lp2myzQ2hvGCk7B24Jz0poRwHxu+CekfGbQ7rTtTs0vLe4tjA6NIy5XJ4yD718KeLP2e/jZ+zl&#10;rCXXw8uNO0vw15620ELlJWWHOSPmBP8ADX0p+x78brj47+GfENxPC2nSWmry2IUz+YflVTnoMfe6&#10;V9JXGl2V9Yx2dy8c5jOfnAPPTOPxp6hc83+BPjzV/FXhGb+35vOv1l8vKoAMBV9BjrmuD/bU+Ffi&#10;n4qeBdF0/wANtD50c7M/nMANpAHevdrODT/CLfZlWFfMPmdAvt0/CtJmt9eVUR0xH83BDUmXHY/I&#10;v4bf8EpPiDDqsba/b6fc6YzsZUS6wTkHHQ+uK/Rj4C/s5+G/gFoFoujactjqs0Kw3bLM0gbByOpO&#10;Pwr2C8uoLLTZWWVSFx0IHcV8q/CT9oqLUP2iPHvhu+ZVismiSEy3IIJYjouODz60ij608nzGXzBu&#10;4qbbtjwvHFKjCVAykEEZyKRD87CgBkG/gE5FT01jtXNKORQAtFFFAFC6WWO4MwIC4xTo4YbFXmUE&#10;NINxPXPel1WN5LMrGCWz26063ULDGsh+bbjDUARm4jvbZ05JKE+navx18B/Gi9/Zt+PniZ727Nnp&#10;Oq62ZZhHEHJRWOexI+92r9i7qe2slkeSVIhtIwSB2r8T/wBrrRtR+KHxPstO8K6VJqEi388c0tip&#10;kKEkbchR1ODirjuTLY/Qhv8Agoh8J9QsEV768aTOT/ozD6dqdaf8FBPhZZQyfbb28C9Vxbt0/AV+&#10;b+mfsL/Ei2tUvW07WyWJXymsXwMfjWlqf7E/xI8QW+1NJ1qLamz5LJzWlkZan6N6d/wUK+E11nyb&#10;68MWMjNu3+FN0v8A4KBfC3xJbz6jYX921nZnbMWt2BB+mK/ND/hhX4nRWKWa2GvIynl/sMgP86re&#10;KP2IfiX8P/DV9c2drrs6BPNeEWTqGPv1o5UPyP08u/8AgoD8J9PtV1Ka9vBBO2xSLdic9OmKgvv2&#10;+PhP4dtXE97dIJhvGLdj/SvzR+A37KPjHxxM5vxqiXJgZzYSWzN5fOAccdfpUlr+wf8AFK8luDc2&#10;OvuqsQivYyHI9uaTSH1P0YP/AAUy+DUdqEGo328DH/Hq/wDhXx1+1x+3LB48161h8C6lIbKS0Eci&#10;zWwGX3Me656EV5z4c/4J/ePf7Suzd6frCKYmA32EnX05NZ1j/wAE9fiJbLM50nWpX3nYf7Pk6fnW&#10;JqfqP+xR46sfF3wf8NxROz63Hp6G9YjCkknp2/Kvoyvz9/4Jr/Bbx38KfGHiuPxTZapaae1tHHam&#10;9heNOC2QuRX6BUAFFFFAEEEMKzTFFIZuG681QX7Ta61FDCQtkylmXgknn/61W7y5WxeMnH7xsdcU&#10;9pl+3ImBuK5z3qjO5+ef/BSjxRdeF/HXwjv55NlhDrEjy4AJ2Boya+i4f26fhsYUxeXX3QP9Q3p9&#10;K+av+Cwtmb7R/hza2q7ru4ubmONUGWLExAYA5zXwnpv7LfxxuLcPY+GvEd7Aeki2sv8AhUiu77n6&#10;/wAv7bHwxumVpLq6JU5H7hh/SrUf7b3w0jUKt3dY/wCuDf4V+Qafsr/Hzp/wh/iX/wABZv8ACpB+&#10;yv8AHsf8yj4m/wDASb/CnYep+uUn7cHwvtslrq6+fr+4b/CoV/bu+FkP3bu6XH/TBv8ACvydtf2T&#10;/jncbvP8J+JUx0zaS/4VN/wyJ8bP+hY8R/8AgFL/AIVokrCuz9W5P29vhf0N7d/+A7f4U3/hvj4Y&#10;Rr/x+3e0f9O7f4V+UTfsg/G7/oWfEX/gFL/hV/Q/2Pfi/JdOt/oPiC0h2nEj2cgBPpyKaSDU/QL4&#10;/wD7a3gDxl8IfF9jpN5ctdTaZcQoGgI+YxsB1Hqayv8AgnL8abTxl8ONE8GXVw0slnaPcGPy9oHz&#10;qAc4H96vguL9iT4urJOraP4hltnc7l+wybSte7/sD/An4k/CP9oDV7jVPDmrwaO2mGKKSaCSOMsZ&#10;EOBkYzwafKhX8z9Y7WQtgS8t0WrdUbW6lby1e1KcDJPb9KvVlI0jtqFFFB+6celSUR6hcG1t3lzh&#10;VGTWdd381xp8dxbsFCgs5bAyKuQyCOCQz/6vJ3F+gr5i/b0+Ox+B3w70nUrOD7Ut9M8P7ufygOBz&#10;nBz1oA8Z/bK/b4/4V/dtongfVJLXXprVZLdZLVXXcG+bJYEdAa/NPxp8fvG/xC1y7u9buxc6lO+6&#10;Z4oFAyRjoF/lVTRdM1r9oTx9aC0W5uNRl3RxW8YM0hwCxx34BFfqJ+yn+wXa+HNHttV8QSEXU8Ct&#10;Jb3tiAUYE5GSev4VcSJbH5c+GvgP4i+Isq/YIVWdyVDSnaOOf613i/s5fFD4WWsd8XtUtyM4Rlc4&#10;HPv6V+7i/Dzwu1rsstJsIWHAeGFc579KkX4e6IsOLqztpo9uMSRDA/Or0I8j8g/2Xv2+vEnwZ8f2&#10;Ok+L9Skt/h6Fllu447MM5lKYUghd3UL0r9c/h148g+IHh6LW7GUy2N5AlxblgAdrAkZFeE/tKfsY&#10;+Gfjd4XvYdMe10uSRI4wbSzV2G192RgjqDXh37DN9r/wl8d+OPCXiqe7i0+xuYLLTZ79mjWdF35K&#10;BuO44BNOyYH33Hql1br9ruWzZrwwAGfQfrWrpck06vK5zC/zR+uKa08Mq7Nqm3IyX/hqWxmaTevl&#10;eXGuAp7EVm9io7lyiiioNBr/AHajqR/u1HQAUyaZbeJ5G+6o3HHpT6bIQsbEjcuOQaBM8S/ak8D3&#10;PxS+GK2VmiyKLgTYdtvRGH9a+Nv+CcPgPw3Y6x4ubV7Rj4psddkjsZQzALhmHIzg/iDX338V/idp&#10;Hww8Jx6rqzWsFjJMIA1zKsaZIJ6njOAa/Or41fHbwv8ADv8AaD8BeIvC+p6feaSWluL9bG6RI1Yj&#10;jeVyM89TT6mZ+n1lqyXVy+nykm8iG5+ML6jn6VfWSKDIGRXyPpX7dXgA2qa++t6NHcXQKtaHUosp&#10;g4yTn29KlP8AwUO8Fbsfa9II9f7Tj/wouI+sZJorlQAT61LErqBkjFfKsX7fXg2SPct1pTcZwNRj&#10;/wAK4fxl/wAFL/Duiq4ht9Pm+TcNupoO5/2aYzn/APgp5r1t4ut/AuiWJZ73T9cWSZSMAAY6H8K+&#10;7dJ1aC8htI1zkxKORjtX5SfA39pbw38Q/j7441/xbdWGm6VMY5LNdQukaLOTnazYGfpX2R4g/bY8&#10;CaRqUE9lrGj3dvGgBaPUIwucYxkVdlYLn099uW4me3hOJI+uRxWBJ4/sbPxZbeGbqQnV7mPzY1A+&#10;XbyOSPoa+Xrz/goZ4Ls/tMsV5pLyyLjaNSjznt2r5a+Fv7TUXjr9tzwr4q1XU00fR7axkt3hnvAY&#10;icsQxJwP4qfKLm8z9blkD7lX76jn60tv5gQ+by2e1Ynhj7PqUP8AbFnfLeWl+gljaMhl2tyCCDyM&#10;GtuFTGhGd3NSyrj9wPApKakhdmBGMfrTqh6MtbBUdzMsMLlum3H5ipKjuIPtEezOO9IZ82fss/BS&#10;5+GPxL+KutmFIYvEWqveZEm4tlyckEnHFfR10w84iHifjntiqstxEqNBZosrsCsjR9VPTJpi31p4&#10;fsw17dJGwOCZWAPXjvQBpSReeEJ7fe7Vkagxt7grcHNgCMKOufw96vTSPeWrLEDtmXiRecD1qrZx&#10;rpdqttduHjX/AJbScAnr3/xq4kS3KfjLxpY+BfDt3rd9IU02xt2uJioydiqScDrnAr8jPjf/AMFB&#10;NV0/9pDU9Y+HeqtDpt15MCma1XJB27hh19q/SH9oT4IXvxI8B67Z2WtXMJurGaFY4Yy2dyMBgAjP&#10;WvgHwX/wTd1Oa7t9Ovri+jNswmN1Jp7bmww45b+tWkiD9NfhT46m8U+E9Ku76Qy3VxbRSO20AElA&#10;TwB613TXUUfrmuY8A+C08J+HtNsvM8xre3jjJKbSdqgdM11jRq3YVLtcYobd0qSofNReNw/OpVII&#10;yOlQy4i0UUUiinfGYKfLIAxUsOTbLv5OOalJXO09fSqDXBa6dAOFNAElpbi2jLN97J6GmytDNIPM&#10;BOGyv1p923mN5I4LDPFZ2ueJNI8I2ST6tf21jGQcPcSBASBk8k00TLY0rhZyf3RAGKXcIUUyfeI5&#10;xXhniD9sj4eaHqi2Z8TaK2U3FjqMYxyR6+1MvP2xfhr9njkPi3QxkE4/tGLj9a05WQe5LO73I2n9&#10;13pv2pbp2SInchwa8Cg/bW+G/k/u/E+hyvnhV1KLJrJtf24PA63N1jVdJwDwf7Rj5osI+idaltrb&#10;SidR5j3DOPXtXhf7R37MXh74/Wvh/wC2aat7BagsoedkwGx6EV83ftR/t16XdaBNZ6LLbXMhkjKm&#10;11BSe+eAK+mv2UPH1/4z8E2tzc2sgzZW8ilnLZygPHFPoB4vbf8ABLf4ZTMPtXhWFh3xeS/0eul0&#10;v/gl38D7d0km8HqWUg/8fs/b/gdfXqXUrHm3ZR/n2qwjFhyu361ibHG/Df4Y+G/hL4VtPDvh2y+w&#10;6Xa7vKhDs2NzFjyxJ6k967QdBim5T2p9ABRRRQAUUUUAFFFFABRRRQAUUUUAFFFFABUF8ryWrqhw&#10;3b86nqG6kaOBmRN7DovrzTQnsfHf/BQb4U3XxS0n4Y2KLHIlrrySzq5YAr0OMCvb/h/8BfC3hHTY&#10;Ik01Um4bKuSOgH9K7PxFJpFtawXetyW8Cq29PtWAFI543dDXl/jD9rbwD4Rufs1x4o0OOcIGEct7&#10;GrYyR03e1amR6BD4J8NSXUqJYsJVPJLHGc/Wte18I6ZHa+Sbf5c5xk14f4F/bJ+Guva1dQ3Hi/w/&#10;bOxAjH9oRZdieg+avddJ1qx8RWa6hpl5He25OA0LhlPbqDikBn2fgTSY552NtkMcj5jU7+BdGDeY&#10;LX5/Xcai8W+PtA8E2scuvataaQkoJja7mWPfjGcZPOMiud8O/HzwHrFiJYfFmkyAsR8l5G39aNRm&#10;xfeBbC3vrK6tIAhjkDuSxJODmuh1JXvNPJgO18jlqbpM0N9C9zDMJ7eYB0kBBUqeQQfTFS3lw1jY&#10;77dBOQcY61malLVPDtpr2mpFeRiWRItoOSBnHP8AKsbQfhToOlMlwLMC6wQWDnpXQRzNamLdybnB&#10;Kn+E+g/OrrQnzCQx+lICZUSONYwMLjAFKqBegqu0JbHzEVJHmMYzn60ARWszyeZuOcNgVYpBj0A+&#10;lLQZvcKr6h/yD7n/AK5N/I1Yqnq0Jn0+4UMVPlt0+hpoR/P1of7UvxP/AGefEHiLRvB+rR2drcal&#10;Nd7Ps/mZdsD+Siuxg/4KGftDtD9rbxHCdwyP9C5zX09+yX+xBZfESbxD4q8SNdWd5bazLHFbTwAr&#10;JGFQg/MucEsa+lI/2CfCFxqM1wbvaW58kW6YX8MUhH5kQ/8ABRT44axG0moa00t0vyoyWQCgUmjf&#10;8FF/j9DeXEVrr6x4HO6zHAr9RV/Ya8JWlwm0RuOpP2WPH8qpTf8ABPvwfcXct0t35bSc7Ft48D/x&#10;2g0R+Yepf8FBv2iYtMmkuPEsAt+N3+iAHrWH8NfHnxNh+KmgeNbrUomfxJqNuLp1j5dA654xgcel&#10;fpJ8RP8AgnP4Z13whqA/tC4t5CFAWOFAT8w5+7VH4afBzwd4iFh4Du7y1sZvCZjaKcKgmmbPG7Iz&#10;mgo+zPAuuHV9HgdmJbAByAP4Qa6NsIwPcmuU8MeG38K26W8JkuYwchmHsB/SuqCmaNCw2nqRQA6b&#10;PlnFKv3RTZPm+U8A96evAGKAFooooATPOKytSmc3lqsZwN+GrSlG/wCXO3vms67V7WaLy0MoZuSR&#10;nFAEuraTBqlu8cihyw6E4r5m+CX7MOn6B4z8Q6vqNpBJK96s8DpI2VwWPII+lfSy2m2+e8aZgdv+&#10;pJ4HFfO3gP8AagttS8aarpGrRWWjiG88iJnk2mUZYE8kZxgfnVR3JlsfQ8z20f8AopRsKc+351ah&#10;iis4WZFKrjJrO/tzS7+3Wa3u4JkJ++jg5/Gpf+Eg05V2veQqcYwXFV0ILO1LlBKgwxP8VUNV0238&#10;SWz2twm+1cbZEY4LD2pbjUba4jCrcIkOciRWABPpmqHiPVLDS5YZ7m/jtIkXLFnCgj1NMD4U+I3x&#10;A1v9ln9oDX9cuLryfA9z5NnY21sm+VJGRc7t2Bjdnua+9NA8UWuqaGNQjLPHsDtjBPIzX57/APBT&#10;/wCKHhXxD8KLXSrDU9NkvodThlaSCZTKwAzyQc4r0v8A4Jh/Ei48f/DbXn1K5aWSG7SKNJpS+Vwe&#10;mSab2F2PtGzmg1BFnVWG4Z+bioNWuprXiE4G3PrVuaFZI1Rf3QB/h4pILdYYyrfvOerc1ibFKZdQ&#10;urG1a2mVJeshbuPyrSHbPWq/2P8AeM4dlXPCjoKsUAFFFFAGfqlm2oNDswPKcM26rixRzSLMB8yj&#10;GaZcIyq2wE+ZwSO3vUFjp4tLNoTOzFjncTyParMj5B/bW+FF/wDFPxt8NZIhE9vpepSSyLIWHBaP&#10;pgf7NfXej6NBolhHbWKCKBRnbnNMisYbqST7XaRssRykkiAn6g4rlfEnxY8KeCb42+teIbDTYlUM&#10;0l1crHtz0zkikB3m2Xu4p2H/ALw/KvgT46/8FQNJ+GerQ2nhxdI8TRtM8TPDeByoU4B+U15Pqn/B&#10;ZjU9Ph3ReDrCeTI+Rbg/40rgfqmwc/dIFRlZv7wr4V+DH/BTjSvHUtt/wk0ej+GIpjGd1xdhMBuv&#10;3j2r648L/HDwJ40Ef9i+KtJ1MuCVFreRyZA+hNVrYNDsClx/eFQXNlNdKEkZWXOcU64vnWSDyk8y&#10;OTqw6AetP+0CS8a33AFRng81QCXa/Z9Ol2cEJ/SqOlqi2aXRB85uC1aRtAzAliR3B5BqUwrsCgAL&#10;6YpXAq26XYbMsilSeg9KtUNHuYHJGO1FSy4hRRQe+KkoragqXUD2oHMgxz0r4G/4K3eE9Q1b4M+E&#10;rPTQDLHfMZOp4wPQGvv2JzFBJI45UkjNcn408KWHinRb37VbxagWjYrDMgkCHHUA9DQB+UP/AATR&#10;+G+lw/EDRtanhR7qG5mUMHO7BiYcD8a/YlfJ+zKAp8sDgdxX4h/s/wBjqX7M/wC1NoFz4hubnTNH&#10;D3M8i6i7QwANG6qSDgYyRiv2H8DfFXwz4w02DULLW7C4W4QMFhuFdeuOMGqRMjpdPvrKOQRwxSIS&#10;c8jjNX2h89X84hoiDgdDilaFAQ0canjggV5b+0F8Um+GfhB76FI5ZRHIdrNt+6pPr7VZB6HFc6do&#10;6FY9sYzuI3Dr09a/Nr9pz4zaZcfHbwfpXhBbi3uv7baHVGdAVcbkAxyf9r0r538b/wDBQDxX4wv5&#10;Y9PsJEugfLW3t7l8kBjzgGvXf2HPgL4j8beMtX8W+JrHUUa4nt72H7VEzqpO8naWB9ByKq1hH6qN&#10;BH9jW0jG3cobnp2NaFphYVTuowaoaosclmYDN5UmByDgjpV6xjEdrEobfhcbj1NZvYqO5YoooqDQ&#10;a/3ajqR/u1HQAU2TbsO4ZXHNOo+vTvQI8V/aK+Gum/HLwZJ4Rltlm+zyi7xOSq8Iw4I5z83pX4Z+&#10;KPhL4nvPi1eeDrea32zX01tCMMY1VXOATtz2r+ima1jmmm+RUDoV80AZ6Y618uaD+xrovg74or4n&#10;trmXV5ZLuS7dJolcIzEnGcdOabMz80If+CZvxRvtJhvItS0VbeRjsjaSXI5xz+7rQuP+CYPxZjAc&#10;avoRAGf9ZKP/AGnX7dJp1vHp8SixiHP+r8sADn0xUsGj2cfJSJs84KigD8Pof+CdPxhsztTWdFUd&#10;PvSf/G6ln/4Jo/FHVMNPqmiuwGPmkl/+Ir9w/wCy7Dr9lg/74FH9k2bdLaIfRBQB+Jl1/wAEv/ib&#10;JptrDa6lokcg+8TJLz/45S3n/BL34y6Wv2Btc0EpL85Cyykf+i6/alhYwytGiQu6nlcDK/hTW0u3&#10;vNQiuAFkCjB4BHStbgfidJ/wSh+LkcCXB1jw+Q3OBLLnj/tnVe6/YE+Kej6bJqkep6QJ4TtDBpSf&#10;y2V+2zWdtHdSbCkpJwYsAhfwqe40my2lf7PgdDyVMQIJ+mKdxHm/7O2g+INB+D/g+x1K4hknt9Lt&#10;45SmcZEag4yK9XaVYeD19qgSFLeGNUUQooACKMAD0AokTJ81W34429qncY6G6S4dwoIK9c1NTIum&#10;dgUn260+s2XHYKzfEUeoSaXINMlWG66hn6Ywc1pVDfXUdpayyTOEXaRljgdKRR+O/jT/AIKCfFDw&#10;P8VviB4dt9bk82x1O4tIFjtVYAq5Ue+OKt/DL9oP9oX43a1FaX2vW5tZFLlZbQp933wfSu+/Z5+A&#10;Phv4tftMfFXV7i9SZ9N8TPKYQqOpJmLFWyDwa/RzRfh/oPh+YJZ6LYoVBw8dsin17CgBlhb66fDu&#10;h+RcxrJHbr9pz/EcDpx9a8B/a0/ao0v4O+ELu0uZblNWt5Y9zwxqy4bBGMkdiK9s+JXjaD4W+AfE&#10;OsyyRCa1tJLiCCZ9ofYM4H59q/C742fFjXf2svi9cX8EE0H23ylbT7VzIiBVVd23J/u5rSGxnI+l&#10;9R/4KTeOre6trix1a6Olx4aVFtELFfTr1xX1N+zP+3JovxaSC2nkvv7aMJllaeJEXAYAfxZzz6Vj&#10;/Af/AIJ6+Ffh/wCD7WSbVrjU/wC0oorqY30SP5BKDKj5eAPevEf2zv2SbH4IW1v8SPC/iLUYZLvU&#10;oLM2tqwig2kEn7o9VrTQjyP1KhuJZreCZW+WRQ49wRmr0JLRjdya474V6mdS8A+HjKcyf2fACxOS&#10;T5a5JPrXX+Z5fAwcVmyhn2Ubsnp9asooVQBwKhMRVtwYnHOKkWT5RxUsqO5JRTd/tRv9qksieNjc&#10;ow+7jmqNoyvqV0CM45q7dztFavIo3MOg/GqNrC1uxuhlmm+8p6LQBNCpmuVlJyF496/Lb/gor+1p&#10;d2OoTeG9Mu545rHUJreQeWhXA3LgHJ/UV+pzMlnCyhgW6gHrX4AftSaLqepftZ+Nba9guDa6hrs0&#10;FqXBKktMQNmep54xVR3E9jxO+8UXPiS9+1XL75Pu5Zce9Ur+4vLzZHFIAo65r76+H/8AwSzj8aaP&#10;9u1PUNa0y4L7fJSEDI2jDcr7102k/wDBI3T2uJ0n1vXVQEBWMS8/+O1uY6H506fo95b2vmwyRpcD&#10;o26mRya3b+e32qL35r9JT/wSH0v+0FhPibX0t8ZMmxcA4/3avWP/AAR90BYrxpfFOugKpK7kT5uv&#10;+zTugsfmt4dnlvtShXUZFmTeM4+tfvx+yLBY2vwr0Q2iFD/ZdqX5zn92K+KF/wCCQOg/2eLy38Ua&#10;204f7qonQfRa+8f2efhdJ8LfDEGlPPcTpBbQwK1wMEhFC/0qJbDR6qdSiHZvypBeeZwuR9RVry1P&#10;8I/KmfZ1HTj8KwNhqxlhnip6QDaMUtABRRRQAUUUUAFFFFABRRRQAUUUUAFFFFABUc0ghjZzyBUl&#10;MkxsOTgUCPhT/gpx8cr/AOFvgPw9Np88kDXV69udqA5/dk45r8z9D+FPi79p7XYNXt72EDBtladS&#10;Dx83Yf7VfpT/AMFVPg/e/En4ZeHRpsUs8lpey3DCEDjEZ5OTUv8AwSh8Kppv7OtxbanbrDqA1ibC&#10;uoLY8uPv+dbq1jI+Hr7/AIJs+P8Aw5psGvWusaaktsv2n+InKjd09eK+mv2Ef2qNa0/xJpfw68U3&#10;Ms10TM7lYQsZAVmHJ57V+kbWMc0Ets8CiIqVzgdMYr89f2//AICt4Q0HWviRoRme8sookSKNQqkl&#10;1Q8g5/iovcD0D/gpB4R1/wCIHhPwgfDd1FbEC4ZzKuQQfLx0+hr81f8AhF/iz8N7f7Nb6nB5Ubb8&#10;LAT1P0r9ofgbqlh4u+D/AIH82VJ7yLTYTMhG4oxUZBz9K9A17wro93azefBDGpXBOwcUk7AfK37A&#10;n7TUnxa8P3+hajJcS3uiRW9k/mRbF8wLtOPbIr7GbZDF5ZHHXFfmd4N0+1+CX7QutPZT+b/wkPiA&#10;ssb/ACjPm9Fxn1r9IfDt9LqNrHNNH5TkY29ayZsaMlrHcNC5X7nK+1Sv96qV1fyW91DEIwRI2Mn6&#10;1df71IBtFFFADlpaRaWgze4VV1C6Szt3dwWXBBA+lWqr6hj+z7n/AK5N/I00I88+DF5ok+l340aE&#10;wRfam8wMQctgZP8AKu+itZI7qWUMNrDivyR/Zc/a6g+FOneLrTUJ4PNXW55FFxIQSNqex4r6BtP+&#10;CmWjxrydN6d5j/hQgPu61W5ZW8xwTnilsxOt1MJHDJ/CB2r4QtP+Cn2hFWxJpZ5/57N/hVuD/gpV&#10;ofmNI0umAN/02P8AhSLifdd1DFdRmCUblbqM/jX45fEn4z698OP24vEmm2F2YLCXVraExhAcqSpI&#10;5r6E8Tf8FLtMsfEltPF/Z0iLH085sZwfavgTxT4z1X40ftZHxHYacJINQ1i2dmgOVC7kXIzj0oKP&#10;3m8F+KovEmlwyruzgDLDHYH+tbNxebJFQZB3YNcP8K/Cs+g6VbiYOp4b5vdRXeyWiyPuJI5zQAXT&#10;eXCW7ipIm3Rqfaq+pAtauq8k4/nU1sCLeMHrtoAlooooAq6huSEshw+cZqOO6U+UrglumakmuCsx&#10;RlATGd1JcW/ntA46Kc8UAMkjZruTccoV6fhX40/tveKtU+GfxA0y78PTC3nmvLhnO3dypXH86/Zb&#10;UbxoYpFiUSS7T8vfpX5d237Ous/Hf4xXl7eWd1FaaVqjNuiAK4Zjycn/AGaqO5Mtj5Vs/wBvz426&#10;HGLS21V1gjzgfY8n1PNWbz/goF8ZZVR11KQNj/nz71+t+l/st+HdH8PwQTSEMrnlolzySaur+yl4&#10;bmTPnEBhn/VCtuZGZ+Qk3/BRb44tpUNtbas6So24n7ECMVF4o/b6+NPjKxNrNqUkhKbM/Y+1fr/Z&#10;/sxeHdJuGZX38bcNEtTaV+zLoCyGVztIbIHlDn9aLrcD8avh38K/Hn7Sms/8Tq7hljZRMVmjKHg7&#10;ewr9if2V/wBm/TPgL4YurO2toYXuJFm/cuSMgHrn616T4Z+HujeDpN8Qjzt28oB1Oa6V4Yrq4jmS&#10;THl/wjoahvQaLVFFFZGoUUUUAFFFFAEcNwJJHQfw8VBcQS/a1ZGAjxyO+atLGIy7jqaikuNtu0hA&#10;yDin0M2eU/tD/Ge2+D/huK4uGkDXEUuwxgHBUDr+dfib+0l+0z4n+M3iK4azvpH0ySNYzE8QDll/&#10;+uK+1v8AgrZr13a6J4RjQMizTXKjaeo/d184/sBfsxal8QPiVo+oahbXMPh+Tzle82qVDCNgBgn2&#10;AoJVrnMfBf8AYG8WfFzTZNTjvbGJdiT7ZtwJ3DPpX1n8Nf8AglnpsXhUT+JLPTr+9DNukSVxxjiv&#10;0M8OeFbfwPpMFlpkK3QhiWLJUAnaMDP5VrySm40aT7UgtXwflH04oGfib4K/YL1/4yfETx1oul3t&#10;hbWegajJaW8czsAi72CgEdcAVoeMPhn8UP2H2Mtrq1rLDZOseLOIvxIQTjP+9X05+x5421PQv2gv&#10;jZYLp6yRXPiKRI3Y4JHmNgivubxV4Hs/iB4WksdTiW3lb5m+UE8cjrWqeiFucj8D/jdY/FbwHDc2&#10;ImF7Y2sX2hpQBlyp5A+qmvT/AA2ftlml9KM3L5VmPGRmvzr/AOCeOtSeCviV8WNIu3JgfWo4oTKf&#10;4QZOg/Gv0htWEkxkj5iI4I6UmMuUUUVJQfwmmU/+E0ypZSChu+KKU8daQypHJuUwzHcXPFOt7MW7&#10;SZwY2GAB6Uy4so9QuFlWQ4X5Tt6Va8vyYVTOccZoA+Wv2m/2J9I+OcjXNpaWqXggWJJJ5GGPmyen&#10;tXzv4F/Z/wDi18I/EMuk2mvaeuk2pWKCGNCSqg56n61+iuseJdO8L2cj3N2kZXDfPnoTivnf4r/t&#10;weAvAcjQxavpdzqKOVlgdyGUgAjPFXHciWx754Ju9QGh7tVlE9wHxuUY4wP61z/xY+Fdh8VNDaym&#10;gWTcrj94xA5BHb618T33/BVK8tyfsnh/T54R/Gtwev8A3zXo3ww/4KOeGfEkv/FQ3emaICqk5lJw&#10;SRkdO1XZkmJ4R/4JieG9D8VQ6ncaZYPGu7ISVt3INfYXhPwzo/w30q1sLC1aECNYvlJI+Xgfzqp4&#10;H+OHgr4jWYvPD/iC11SDeYzJAxI3AAkdPQ13CtFdxq6EMuMg0m31ArrZw3rCZ1yelWLWdJN0aKR5&#10;fy81H5kscgRY8p61ZhXapOMFuTUyHHckoooqDQa/3ajqR/u1HQAU2ZWaJwpwxHH1p1NkZlRiBuYd&#10;BQLoec/GDxzP4F8JpcxtIswmCFkXPGCe/wBK89/Zr/aAg+ISatFfTs08V35SGTCgdff2r0r4u2Ee&#10;s+EXjvP9HQMW3Yz/AAnivwG+KniPVNC8eeJxod/cGCPUJxI8TldpEhAoMz+iz+07VZm3XMRHb94P&#10;8aZcapp1uMtNEe/Eg/xr+ceP4qaxN4dtfP1+6hn3HI81vWsu7+InjObaFv74j/rq1Aj+kqHxBYSf&#10;dnjHH/PQf41S1LxvpunI2+ZSQM8OD/Wv5zdN8beL1C79RvgxH/PU/wCNN1fxB4svozjVL4cY/wBc&#10;aYXP2P8AgT8f9R8cftQ/E7w3d3Zl0fSxH9ljKgAbi3Qjr0r61ZhY3CxxAhGG4jrX8/v7O/xu8ReC&#10;fF1vaR6d9qmmdIpbh5SGI3dSa/f/AEHUjqGmRTTII22rx+ArTogINV1Cw0GF72b5WcEk7gCfzryT&#10;Rv2sPDWoXws9lyZmYgEgY4/GvHf+ClHh/wAS3ngHRZ/DENxeXBumaRIW24TaOetfkt4EtfHF544t&#10;rtbS7Zk3IUEnH86pID+jHTdQi13Sra9h/wBXNGJFDdQCMjNTRgw27buea8Y/ZYm1L/hXOgrqEDRS&#10;DToA24552LmvadQ5tXqdtBky/Mi49KKbD/qEHtTqzZotgrA8cWc174fmigYI55yfTBrfpswXyXB6&#10;FSOfpSGfnz/wT6+waF8bvjrFd4+0zeIW2ncAN28+/rX3jeXN1Z6g9y06GxwAFBGen+Nfjj+058BP&#10;iD8EPjfqXxE0DTtQu7G81q41a4TeqRlFkLjvnGPam6h/wVJ8Tav4bXQR4WtllDZ8wXJ3dc+lAHvP&#10;/BUD9pp/D9r4d0fSZZUtr6O6gvIwituGEGM9uprw3/gnv8H9H8SeObHxJcaeXsp4JAobcCCCVHT3&#10;FeC+BPhn4u/aI+IlvPfWd2IHvVICsHC72J4yf9kV+2P7N/wv/wCFL/BXStD+ybrqzEv+uUBjmRmG&#10;cfWtIsiR6nBptnb6NDaKFjTyAihmxgYwOtfEv/BUDxFBp/wH0jRrRh9qi1+2JOQRtKv/AI1xv7Q3&#10;x6+J/iPxBKujeDGnTT2khXyZwN+1jgn618e+OvD/AMbfiX4mhvb/AMD3UVu1xHIU89XUYOM8mrSI&#10;P2r+DtiY/h34bdsEnT7duv8A0zWu3kj7ivPfhHfXcHgfQra4t/Llis4EdSeVIjUEV3RunZsFcVOt&#10;wLcjbYyfamo25QaefmXFNC7eBUPYtbhRRRUljZcSIYu7flTtqxRIr9uBTwwSPJOB61l69FJcRQGE&#10;FsNk49KAH3UZk1aJTzHs5H518eftVfsk6DrOtab4ysLO2ivNO1E6tdSPKxZgpLnA9eK+yrqzMjLM&#10;pJdVxtHevy5/ao/a21f4Y+MvE2gw6ZHfDULu405fMlIKZLLkDHWqjuTLY+0v2ef2jPDnxR0VTYLP&#10;EY52tv34C8qq579Oa9ih8SWuoySpBcRoYT8+5xz+vtX85p8b+IvhPqT2iCZDMTdbWlK/e+n0qe4+&#10;LfiSwgNw1/dRnUV3f65vl+n51ty9TM/oyj1GK4TP2uDaexkH+NTJqFpNG8bXMJGMH94P8a/m50bx&#10;hrkSiObxJfKCxO4yt/jUUnj7XdCvDcxeIb65DPv2NK3ak4iuf0E/FD41aB8I9Hee63yIjKP9HIY8&#10;59/atf4c/FXTPiRYRXNhHMi+Wj5lAGdwyK/niuPidr3j67h065u51R3U8Sluhr94v2UfDL+F/hT4&#10;Ykbc32rSrQ5f/rmvShxHqe8UUUVgbBRRRQAUUUUAFFFFABRRRQAUUUUAFFFFACE7eTSbvY0P92o6&#10;AJN3saiuVMsLKhwT0J6UtQXkJubaSMZycdOtAGH428Iaf4s8OTWGpJHKzROkRdyoDFSAcg18Y/Db&#10;xd/wzz+0dofwklukKapBJqYFthocHK8seQfk6Zpv/BVb4nX3w1+FfhEabKFnuNQe3k3EggGM+hFf&#10;mFaWOteMLV9Rtb26uNWB2Ryq5LqOuAeveq5mTyo/oYvNch8i2dLuECQjd846fnXM/FPwtofjzwrd&#10;6NrCwX2lT7TJbmXG7BBHIOeoB61+A+j+DPiVfXF5HcXOroIwTGVnPJrrfB+pfFLwPpYmlhu7t43P&#10;y3EjEc8eo9aLsOU/Sb9iLxde6t8Vfit4ckvoho3h69gtrGByqiOPD/LnqeAOpNfSnxs+Mnh74S+D&#10;9Q8Qa2WutOtVXzI7VgzncwUYGfUivwv0nwH48utV1jV/LvrGbUm85xbOVDE5qpY/B34k+KNcj0l/&#10;7UvbeX7yNKecc/0o5g5UfV/wZ1nVP2o/2i317RLoQ6DoviNLgQ3ahX8ppshRgcnFfrRNaTRwrBYu&#10;IXAHJ57c18bfsJ/svSfCvSnvLmC8gnuUtpXE7KfmCgntX2qID/aQk5wEx7VJQkkahbcT/POAAGHT&#10;Pc1ZWNtvzEFqr3iBri3JPQ1Zl3bTtGaAEUbs07Yaqx71fJGOauA5GaAIo5N+4AdDin0bQvSigze4&#10;Vn66sz6XceS4jby2yT6YNaFY/ii1lvNNeOJWYkEHb1xigR+F3gP9krxN+0l4o1yfwbqFlpFr/aUt&#10;pKl4D80owSfphhXfWP8AwSh+J39rXWnyeIdGaSIHLfNg9uK/RD9mH4D2Hw/j1Ce1e5bzNRe4Pmsu&#10;ASF9APSvpL7NBbyNKwAZuCTTDU/GC0/4JA/E/wAzyR4k0QSSH5WBbFW1/wCCQfxWnkeBPFGiLJDy&#10;x+bB+lfsqjQyfvFIIXgkVDb6bFDczXKuxMnJz0FBV2fhJ8TP2DfGPwrs5tQ13UbHUEt0VmFuGzgs&#10;AMc+pr9Bv2Mf2QfBNj4B8PeKNT0a3uL24to5o5Fnk3LIHJDEZx29K+sfGfg/SvH2j3FnKdyygITH&#10;jPBB7j2r8+vBf7Vd18J/2pfFPw4mFnFp1rdW9latcbt7biue+M/N6UhczP0zXCwBYvlCjAz2plvd&#10;+dI8fO5eCccVWlma409Xi+bcgbj1xmp7FQsIJOGwNw9Kdh8xJJMsed4yfapkYMoI6Vl7jNqQ7oR1&#10;H0rVA2rikNO4tFFFBRVvLc3CEJgSepo877L5UchyzcDFTNIu7Zn5uuKp6hCWntW5wrc0AI1nINQk&#10;ndgYNn3e/SvG/gn4y8M654i8TW/hu2ewlt7pUvfNbPmNlsEZPselex6uPtVnJFGcuQeB16V+L3xN&#10;+JHjb9nn4sX1/pGmC6ivNRkmYXAYr8jZHRhx81MW5+1VzbxXSBJBuXOetJcEwxgIcADivyHvP+Cv&#10;nxC8O6VFbjwxockqtgho5T1yf+elS2P/AAWU+ILW5ku/Cmgw46fu5On/AH8ouwsj9cYIVniEjjLH&#10;qaqi+86TZBlDnHI4r8kZf+CwHxJ1By2n+EdFuD1wI5MY/wC/lLc/8FkPH7AWsnhXQ4nkGP8AVSg/&#10;+jKLsLI/Rz4z/tFeF/gnYwzeI7e6ufMuEtx9mUE7mxg9enNeo2dxBLHayQgqlwgdQfTrzX4A/GT9&#10;sbxH8avEm7WbGzsYPtUU3+j7+NuPVj2Ffs5+zN8aNK+KXhUzwXtvNJabIf3Oeu3vz7U7sXKj2y8v&#10;EsVVnydzbfl65qK+1S30+MvK6jC7sbgDis3xBeJoen3mqBgzGJmCvyMgEjj8K/FX46ft2eJPGPxI&#10;UeVZ26WjPa7YS4BCyPgn5utSUft5HqcUlrDcL8yy/dxzVvrzX5/f8E6f2tNV+L+q614b1SCzjg0e&#10;2i8uWMNvfcT1JOO1foD6GgAooooAb80bHecg8CmzQhozCvBbn2qVwHjODyBn9Ko2hfzBNKNijIz2&#10;pisj81P+Cu1m2saL4KjsV8uW0mumlL5wRmLp+Vesf8Eu2sJP2e9KupVV777TONytz99h0z6V7X+1&#10;Z8Frf4yeEkiCTPLawTlBb4yWYDGcj/Zr81v2c/EGufsh/FzT7DXE/s/RLZZZWfUDwN6PjOCB1IxS&#10;Fyo/ZGC3mjjuJA4+cFk9RVSORbq3kt7vMk21ju6DGK4zwZ8ZvCvxP0uxutG1m2vroRJI8du2QGYA&#10;gfTPFdjdyS3WnyC9QW0ZU/OvXpxTDlR8FfsS6el9+0V8dZL+RGW18SyfZ9zY2r5je/P419T/AB1/&#10;aV8L/AXRbvWteWe6toisTLZgO2WwAcZ6c1+M/wAXPiFc/Df45fFNPDl19omvdauvOVnOVIlbGMYr&#10;B8H+DfiH+0JqSWd1aXk1jN+83Qsf4frn0p3YcqPt39g23k+JvxI8a+I7Q7NOm1WK5WObh9jNIQOO&#10;9fpta2UtrdMqOotNvyx9we5r52/Y3/Zxg+CXhm63C7SW7jgdhcFeqhiegH96vpGO3Q3RuFcksMY7&#10;UczDlRPto206ikOw3Hymo6lb7pqKkMKOuQelFDHapI9CaAIBiNWSAeWT69M1U1HWItO0+4kuG+aF&#10;CxbIGeO1Ot5W1iwnRxsOSg2da+NP+Ck3xG1H4d/Dvw3baQEmubm8a3ZWzkggehFAHx1+1h+3x4j8&#10;SeIjpvg7U7q0VoRGUltY2ywfk5wT2NfLtr4H8W/GjV5L24YnVJWDzTzxFQ3bOAMV9z/sW/8ABP8A&#10;NzrFp4q8UQapa3EVxJlXdDHtZDyfl9T61+lfhf4e+HvDVrHZ2sMcnkqFy6gnr3IFVF2Jkfjz4P8A&#10;+CZfxb8SaeGtPEukwQs33ZFOc4B9Pek8Qf8ABLv4naHHJJfeINJuFO4bYww+tftmLeOBMRRKPYCl&#10;a3jkUGSNTxzkVXMyD8GvDfif4kfsZ+JLbSJtTZ9AIa6khsbUP8zAoDlgT/CO9fq3+yf+1Fo3xu8N&#10;iO2S7+2WVvD9oaaMLlmB5H/fNen/ABM+GumeNNBuIvsiyTNtUbFGeDnuK/Pv4IQ+I/2Vvjx4ui1n&#10;TvsGl+KtVjjsJLwHDqpIOzB/2xScmI/T57pI7cykHaO3epIZNyB+zDIHpUMii4jCNwjLkkVJFGIl&#10;AGSMd6RSJt3saN3sajoqTQezAimUUUAFMuJPJhkc/wAIJ4p9DY79O9Auh5r8abfUNb8AqumTCCdp&#10;eS4zxtYY6V8hfsn/ALC/hW8s/G938RdGtteubzVHnjkWaVMIxY4IDDvX3rq2rWmkwtNfOkNoOA7d&#10;M4z/AI1zPw08daL47h1X+ybmC4S2nMUhgPRsnr78VWpkeSw/sD/AC+byf+EAhIUbsNdTY/8AQ60Y&#10;f2E/gY3CeB4Rjj/j5m/+Lr3W83wQKtuvmODyO9W/ORQMkA4pjPA2/YR+CIHyeCoVP/XzN/8AF0if&#10;sJ/BgdfBkBH/AF8zf/F1720CzfNuODzxUMzQWgzJLt4zzSsB8+XP7C3wjtb2K50fwjBaXcTh2kNz&#10;MScdMfPXvK2sf9ktHZjySuFGfwry7wF+0BaeLfi14s8Hme0A0YLtMefMOSfvc+3pXq9rG95ZvHIN&#10;is3UcHHWjmZfKjM1zwrpniTR4LXWrf7YgHChiBnv0NeW6d+x58N9HvlubXw5DE+S25biU8n/AIFX&#10;uK26xW6pkkIOCahs7z7ZEX4PJXijmYcqKuheH7Hw7p8FpZQ+TFFGI1UEnAAwB1q/OnmxMop1FK4c&#10;qBV2oo7gYooooK2CjAbhhkUUUgOa8efD3Q/iJos+n6xZLeRPC8IVnKjDDBGQa8Ai/wCCdvwcisww&#10;8GWwvs8y/aZumf8Af9K+pKKAPJfh1+zH4D+HMom0vQo7W4VkZXSaQ4Izg8sfWvUTaXEl03mOGtiM&#10;bPwq2PvD61JTuJq5wF58G/D0l550Onxp5jl5cyP8xJznrVtfhN4cSMBdOUMDnPmN/jXaUU+Zi5UZ&#10;lho9rp8YSKLYFwBgk+3ernlR9dvNObrSUXDlQrE7Tjr2pqghQCcmlopXHZIKKKKQyG/yLGXacHj+&#10;YpbVwtnEX5yKGkZphFtzG3U96kmdLdEDHAzgZoAgvpJoT5ocLEo5HevwT/bc8aprnx68V2NtbXE1&#10;5YazO6useQrCRgDx71+8+qaWuqN5bs6ow5K18rfC79l2z8O/Gzxz4guba4lj1S5eQNOFZDmTOV4q&#10;o7iex+KV3pfibxldR32rwz3TovlgmAr8o5A4A9aZfeEtd1BYYntLgxQ/cXyW4/Sv6SbHwLotjCEW&#10;whYe8Y/wqZfDOkRs3/EvtvxjFa83YysfzbL4D1qU7RbTKf8Ark3+FVG8Kaja6hbxXunXE8buB8sL&#10;evPav6UH0HSJn8oafbZ9oxmpJ/DOjwW7SNptt+7BbmMUc1hWufzc6l4P1DRdShvNLsbi3CuowYmb&#10;v7iv3+/Zhu7vUPg/4PF2zM0WkWgAYYx+6X2rtZ/C2heI9I/e2dukZb70aAcj6itnTfItYYbSyCtH&#10;CojOB0A4FJybGjXooorE2CiiigAooooAKKKKACiiigAooooAKKKKAGv92o6kYZXFN2n0oAbUdzcr&#10;ZwmZlLKvZetTbT6UhAUZbp3zQB8/ftUfAXTf2iPA8dtNY2sstj5lzH9tX7r7CARgHmvDf2Mf2Z/C&#10;ng/QDoXi/RLPU9ce9lljudvAj2qAvIB6g9q+hv2jPj1P8FU8NbIbQrrF+tjH9pU4YnHA5HPNbei+&#10;DU8WapbeL9QD2F/AnlJBBhY2UjOSCM5y3rQBC37M3gGOZ5IvDthEGOfu4zVhP2b/AIdSx/Z7jwxY&#10;zA8nKZHrXoc+lx3lpbI0rqEAIKnk8d6fHb/Y1xFmQjpu5oA8yj/Z78A3Blgg8N2kIi+UbkwPbFXN&#10;H+BPgnw1GLz+wLU3UfSWNeQDx/WvQLhpXCBUA3feIHSnTWoSzaNSW5zz160AQ2P2XT7dEt4TFHtC&#10;qAOgA4FSs0u7eCQOlSNCxWDA+6Bmp/MG7Zxv64oAz4IZ5pt7uCqtnn0rS8xc43DNcr8QfGlr4M0W&#10;a5upo4V8pn3SdOOv868k+F37Rfhr4keJRoWlazZ3utiMyNZwt8wUDOcZ9OaAPoXaPSkLhTjHFVob&#10;wRqizkRucACpZG3fMOR2NAErc4pKRenSkkkWMZY4FBm9x1QXreXZzt/djY/oakjkWQHac1Vv7mNr&#10;W7iDgyCJiR6cGmI+VP2FfjpH8RPDfiUX11K88GtzWqm4KggKqYHXpzX07Dq1vdalcQtcxsqrlQXG&#10;B+tfz+6L+0Lr3wT8UeIoNDhiurY6nLO7Ss/ysSBjgj0rsLH/AIKGeP7G4N4NHsWjm+UMTLj/ANDo&#10;uGp+7GltBbwyJJcwtuYkDeOlEfiLT2uJLbz4wY+Dlxj+dfiBrH/BQz4g6XdwuNGssbA2GMuP/Q6y&#10;Yf28vHOp3VxeHTbRWcbyqNIB/wCh07gfuJ4k8UaN4K0O61SR4jDDhmSN1JOSBwCfevxk/az8QaFJ&#10;+0VYeK9KtvKu7vXYZGkj2lzjbjPPtXlnir9szxv8Q9Nn0iayghS4AVmheUHghu7e1dH+zj+zH4z+&#10;MnjrTdSutN1CaxtbmG68yNsjbvAJOQeMCkGx+xn7O/xCm8beFYpLg3Dv5uwGYY4CKfX3r1sxP5h2&#10;sAuentXMfD/4d2PgTSora1eRudx8zGc4AI4HtXVRF/NfK4Xt70gEkWO3HmbOR6daso29Qw6GqrK0&#10;z4ZcL3NWlXaoAoLiOooooKKtwvlSGb6DjrTJLhZGiG081YmwVIfhPWq90qxqkgPCjIoAW4C2okmx&#10;lduMDr0r8fP2jPhz4j+P/wATItM8M3q6W0F/NDK90GCtvICnhTwMGv2BtbmS8ySo8pgRkV5d4T/Z&#10;/wBH8P8AiS81cSXBnmuPPw+3G7JPHHTmgD82dN/4JA/EPULVbu+8V6JMWOCHkk65/wCudX77/gj3&#10;451e2KW3iXQYCq7SS8nX8I6/Wm6eGRjA7hAOeOKjjji02N1jcvJJyqtzk9qAPyNs/wDgj18S9Chz&#10;H4w0MOfl+R5O/wD2zrQtf+COfjZNQhurvxJoMoXkr5smW/8AIdfq/FqUnmGOdFU46YqPULdr6+t2&#10;jyYhw7L2oA/J+9/4JE+Lb7WpxFrOhooAYZeXHT/cr7J/Yj/Zr1X4F+GdXsNaurS9mlulkRoGY4AB&#10;B6gV9O3VwumwqkW1nzg7utWGt42mifdsYDIVeAaAMu40cag11bXe2W0ZGVY26DIx/I1+cH7Sn/BO&#10;u31Tx9Z33hy00qwt2i8yVVV/ncuxJ4UjOMV+lsiyXczRyApEvKsvBJpY7VYZFTYJUPJZwCRQB8t/&#10;shfsh2vwT0/+0/s2nx3t9bqs8ttkM5BJ54FfVvTAqNmeFsRoNucdOBUu1vSgBKKdtPpRtPpQBHcT&#10;LbxbiCSwxx9KrWv+mWTgcHd/Fx6VZ2mVirjaq9Md6qs80OoIkceYNuWbHfmgCtpcEiy3kdy4eI4A&#10;U/jkV5X8Xv2aPBHxU066jm0Cxl1SUKFubhOAAwOCcH0xXrWsWz3TW5QHhvm2/h1pk0Eskws9pFqR&#10;kyjqD16/WgD4p+Gn7GfxJ+E/xCt7/T/FOnW/h59QjmayhkfPkq4OzBTHTjrX21eQG+tfshIZiBlj&#10;0PFVtatZpPscMKl4hhXbuo6Zq39nbTLHbbgzOD/HyfegD5Q8f/8ABP7wr4u8Uy6zaaPo0VzdXL3F&#10;5IyndMzHJJwOua9U+E37Mfhf4ZxweTpVhHNGrDdAOeST6e9eqWdnJYTebGGka4bdKG5C9yBSyafJ&#10;Pqzu24RYHIPHSgC3cwuI444HEagYxn8qWyt5YDh3DDHQVVutPkW6tmi3Mqtlie1aSwhZjJk5Ixig&#10;CSiiigBG+6aiqU8imbT6UANo9fSnbT6UhjLKQfTFAGfPA9nMJoGC2y8uink18L/8FVBA3hT4a3Cw&#10;tmbXF3cckfL1r7n8mLTY3tkcvJKSwVjk/h+VeH/tXfBG0+NngzTba5a5WbR5WulW3ZQdwA65B447&#10;UAewaEunaXa2mn6fGkYljVj5ZBGcZOcHrW3FbwxyMQo8zuR3r8yf2af29LfTc2vje80vQ76K6kjS&#10;GZmBKKCAeWNfdXgT9oLwJ42s0u7DxFZ3MsiB3WJ8hecU0TI9GnvCJAq7gMelW0bdECfTmuNu/i34&#10;Ztpwh1S3zjPLc1yHin9rL4Y+EoyNT8W6daPkofNkA+YdRTIPUb/UI9NtWun+WBThhx64r8rf2mv2&#10;gLP47fH/AMLeH/DVrqEFx4T11lv5JohsYMy42lSePlPXFd/+1V/wUa06x0S70XwFe6P4jaWOOQbC&#10;zMW8z5gNrdgAelY//BOL4Xarr3irxp4w8R6a9rPq8tveplQU53k7cjOOnekxH6UeG7lr7S4pZAS2&#10;APmGD0q9C5ZnGcgHiob5pIbBzaRh5BjCge9JpoHl7if3xGXX+7Qy0XKKKKRYUUUUAFBG7iimXEjR&#10;ws6jLAEgUC6HFfEjTpfEuk3GmW7CKWMGUs/AxtI49+a/Iz4Yftty/s5+M/HGiatcalNu1mYr9jRW&#10;XarMO7Cv2JvLuztbW6vbmYRzPCwKnoOD/hX4t+Bf2QLj9pLx58R9b8jUGt7TXrmISWLrtwZHxnKn&#10;0pmeh9E2n/BU3RrW1TUbj+2nt5OFURpnP/fdR3f/AAV08IbgFsfEWf8ArhH/APHK4Bf+CX15dwLb&#10;C01w2ico4kXk/wDfFT2v/BMu/kO19O1ggHG7cv8A8TSEdzF/wV68JRqF+w+IuB/zwj/+OVz3iH/g&#10;rFoepqwt4PECZXHzQx//ABdYuof8E2LyxX93p+rFs4wSn/xNed/EP9iTXPh7ot1quqaTfWmn20fn&#10;SzSYCqvqeKAOw/ZP/aq0e8+PHjHxDdQXpOseUFMgXd1PX5vf1NfsHpuqwXlqjxKwUgHt6V+Rfgr9&#10;glNY8GeDPGXhcatez35SacRSjy1Xg5GFz+Zr9ZtK0eHwzoygSOwVVJ8w5wcAUGpfs5ZZbycOxMWP&#10;lBqxDaparsRQozniolvGa3iljVSr96tMwJGOeKBjaKKKACiiigAoopQM0AJRSNIqnBPNNWZGfbkb&#10;vSgCUfeH1qSomPlrvbgDkmnRTJNGHRgy+tAD6Kht7uG63+U4facHHaq2sa5Y6DbLPf3C28LMEDN0&#10;z6UAWm60lNt5kuo1liYOjDcrDoR1pJJ0h4dgpoAfRS/dXcfu9c0ijcoYcigAop20+lG0+lACfKil&#10;z1FUtStZbxYjG4UBs8+lTX1uZLd8ZDeg+tS2imO1jB6470AZ99dS22px4LGLbyo7nmvJ/DPxITVf&#10;Hmvae979lFrMy/6Q4QH5sYHNeuR35+2LFMqo5GcY5r8gP+Cj2vX3h3xRPNYXc9o8urSruhkZMjc3&#10;90iqjuTLY/XOPxFp6w5bVrQt/wBfCf41LD4g0pgS2p2Z/wC3hP8AGv5wX8VeMbuIeTqWovn+7dyf&#10;/FUwa14wtY91xquqxhvmH+lyf/FVrYzuf0e3GsaSQfJ1SySbs32hOP1qK31qwWKYXWr2UyMMbRcI&#10;eO/ev5sL7xL4pbdPDrerMn/X5Jj/ANCqex1jxq01qYtV1aQSEZ/02T/4qlyhc/fT40/tAeG/hT4W&#10;lkWQuEdfltHjJ5z/ALQ9Ki+APxus/iEtzLDbXYWUxlWlQY+boc5PrX4P+LLrxG0UUepXd60RkQHz&#10;Lh27+5r93v2P/CMXh34Q+GrgKxa70mzcs4Bz+7XnpTasgTPfqKTcPWjcPWsDYWik3D1paACiiigA&#10;ooooAKKKKACiiigAooooAKKKKACo5ozJGVBxmpKa+Qp2jJoA/Pf/AIK5apNo3gD4f3sMhin0/Wvt&#10;CyA85VdwI/Kvk7w7/wAFEPHE3h94113U49rhBllx0H+zX1j/AMFc/Cd34y8H/DLS4oWc3XiBYWCM&#10;AQGTacE/WuI+Gv8AwSf8K6tpKf27/a9s0jZYR3S9NoIPB9aAPG7H/god48uFKDxHqQEIy3zrzj/g&#10;NO/4eaeKl4Osanx/tr/8TX03a/8ABHj4R+Y/2m+15B/D/pI5p/8Aw53+D/8A0ENe/wDAkf4UAfMP&#10;/DzXxX/0F9T/AO+1/wDiaT/h5p4q/wCgvqf/AH2v/wATX0//AMOd/g//ANBDXv8AwJH+FH/Dnf4P&#10;/wDQQ17/AMCR/hQB8pWv/BS7xxJcTA6/qm3PyjevA/75qX/h5B41juvMbX9SIx/fX/4mvq2T/gjj&#10;8INqlL/XumT/AKSKav8AwRx+ETR5+369u/6+RQB8WfFX9u7xb480T7IdZ1A7oHjIkdcHOM9hS/8A&#10;BPP442ngX48Lqms2s19ePaSRvcBgC2QcV9mWv/BHX4VC6+e810IG4P2kVbk/4JY+B/BuqG/8Pzav&#10;NKuArSXA5HegD7mtZote0+yvkUKJoxIoPJGQDVu4RorVVz82eorJ0fSH0PQ9LtIlJ+zwqh3EZGAB&#10;WtHNJcNtZQB14oAfLHIzRFX2qByPWkMsMzeUXV3HJXPNQ6zO9vpdxJEAzrGSAfpXyB8JvjJqWr/t&#10;seK/CV0kSW9rpH2gYzuySn4d6Zm9z68uNQSxu4bcRH95/EOgqnNdRyXGoRiErIIWJf1+WtLUrg2t&#10;nJcKAWRcjNUo9Vim0dJ7pxGJgUJUH3FUI/KP9i79k/Rfjfp3jDUtZ0+0uSviC4gxdRZO0BD69Pmr&#10;6q/4dw+BWjSI6Jo+yM5VfIPH61738IPg7ofwT0fUYNOmuGhu7trxzOwYhmCg49vlrvmkg2rcrISk&#10;h4PakgPlCb/gnf4Jur2CWbRdJkhQAGMwHnH40yz/AGC/h5DqNxEPDOlBBwP3JxX11DcQ8Kr5J9jR&#10;Ji3ffnljjmkB8yaf+wD8MLIZ/wCES0fzc5DiE5H617N4H+HXhj4W2MNroek29nIVET/Z1xwDkZrs&#10;JBN/aERVMw4+ZvQ4r5e+Cvx8bxD+1J8U/B+otBFb6P5IgKqxdi2OD270wPq0cgGlpAcgEdKWpAKf&#10;TKfQVEKKKKCyOaPzFK1VkkW4IixwPlPp6VNuP2zb221Xs1BuJyT0b+tAE+1bO3CqMAHoKzdajuY2&#10;gu0uhBBAC8qn+IccVe8wyXxU/cxnP4V8M/8ABQj9sDWvhLpunaP4YtrPULXU4rmHUJLhWVoVUKMr&#10;7/MaAN39pz/goR4X+C+sXWjnR7y8vYWj3T2sikHcmRxj6V8T+JP+CkHjPxlrkNzoetanpNrC5zDI&#10;y8jdkduwr5v8O6X40+MXxFvNR8K6cmr30tuNyPIqrtG1SfmI74r64/Z3/wCCZurfEa1u7/4taZe6&#10;G6zr5f2C6jKmEgEnCseclqAOJuP+CknjTTNSeK61XVbsr1dWXn9K9g+GX/BVGO11K3h1i21W5WRw&#10;cNIoBGPpXten/wDBL34RWNutnpGpaxcTJztkmHT1yR64riPil/wSs8NapodzcaMuq3GpwxkQR/aV&#10;VScjg5NAH2R8FPj1oXxw0e2vLS2Nu00bS7ZnBYYYjnH0r0mwEqsRM5kOflJ7V+J9jJ8Rf2EPEX2i&#10;TR40sWkSyLXs4k2hyGJwhPPNfsj8MviDp/xC8PxXlpcLMyIofapABIzjkUAdhRRRQAVNUNTUAFFF&#10;FAEZ+8frTacfvH602gAooooAKKKKAHx96fTI+9PoAKKKKACiiigAooooAKRvun6UtFAGTpaidXnu&#10;BvljYhWbqBS7re+e7gKAeYpViejDpU13I00y24A8qQYYjqKrN4Zt87g8mRyOaAPz9/ag/wCCeej6&#10;t9o1TQLXT9NmWEANFCS2S3J6+hr8/tQufix8EfFmqaNpWoagltb/ALpJYYflIHPGR71/QbHcPHbs&#10;94ioqnB4zx2rD8SeFdL8ZWqwui7VJJKIAfTuKZMtj+feT44fGaaXfP4r1BWHHKjp/wB81yXiDWfG&#10;3jS5jOrC+1nEm8jyxye54Hev3J1z9hHwFrkxluLrUEOMfu2AHXPpXZfDz9mPwr8OZN2nvPPhVX9+&#10;A3TGO3tQZn5O/su/sRah8YprbxM+zR7WOSS3NjdQNuJCg7uvT5q/Xz4N/Cu0+Gfhi0sY0hEi28cT&#10;PGCN20Hnr712Ki5t9VihhtYlsSmWdVAIPPp+FW7q0EsiMSeDninYZXmaa2ugxcmIDlBV2FU++i7S&#10;/J96ZqKs9qwUZNSQKVhjB4wvNA47jqKKKk0CiiigApsmAjbhuXHI9adTZdwjYoMtjge9Amc3qFjB&#10;rk81kIQo2k5bp0x/WuU+B/wQsPg/b+IYrWO3VdWvDdSCFSMsSTzk9ea3PHnibXfDmiteWNlFLIpw&#10;d+MYwT6+1eWfsq/tGXPxqh8Uf2qtrBcaXqLWarbq2DgkHOe/FUZnv0ci+Y1rCPLKc8VD5E8N7F+/&#10;+QnLL60sEdql/JcJITIwwRzimX0PnXEc5ztj6kdKLgM8QKscMb7Nx3jOPxrkvin4YsPiR8P9X0m6&#10;s1lW6gMJEoyMV2iaxZ/6tpfmXqMGuc8YfFLQPCOnzS3V6kUipvCtGxBH4D2oA+K/gL8crnwL8WvE&#10;nwyknlTTNAWOG2twwWOMEkfKCM/rX6AzLHfW4iYBlkXOD+dfhR+0B8Wl/wCGttV1bRZI7ldS1KNH&#10;OGUBd3YHFfuBoFt5em29zKSrqi/ToKk0NGNkQLbqm1Y+ParjYyB2xVLUrj9zE6/xGrMasq/MMGgY&#10;6iiigAooooAKr3zSLATGxVsjkVYqK7vYrCFpp32IO+CaAEgjCRhp3DEjPzcUM1sGLrJGD65r89f2&#10;q/8AgoWvw/1mfSdMmsZ5IJp4GWSKQEFSQOce1fLV9/wU28WfYf3VlpjHOM7H/wAKAP2vNxDL8pnR&#10;l6EZ61Uh1i0h1BrBHRdoz94Y6Zr8PLL/AIKXeO7dbhxpOmHuM7/8KqL/AMFIfHLXpv30vThIwwV+&#10;bHp6UAfujZta6e7hZIx5jbjg18wf8FEviJefD/4N6fqen3bxudXhjPksM7Sr5/Divzjsf+CmXjeS&#10;1nkl0vS0aP7o+c5/SuS+Nn7cHiP4yfDa10bULOwi23QmPkhsghWHf/eoA/Z34KfE6H4heEdHktJD&#10;E6W0KS5YEsxQEnivTrySO2hUzx+c2cE+9fhX+yB+2Ze/BbUDb6k9nDZTXQlaSZXbACkcAZr9RfhX&#10;+3B8O/ihZQRzeIrf7WVLvHDbyjGGIHVfSgD6ShhmfDPLmPupq6qhVAUYFZ9rqVrrNmXtpfMhI5YA&#10;irlvGI4EVTkAcUAS0UUUAQzK8jBQ2ARVXUrz7DFF1JLY4q5NJ5UbN6VWurNdShiLkjB3cUAPuord&#10;WFzJGGdRgHvX4jft5+Oo/EfxT1vSBpk96bTV59u3kDDMBjAr9sr6zjuz9ndiFYdutfH/AIN/Zf0T&#10;U/jh4x1a5a53SXjzj5wQT5hPSqjuTLY/Hw+DfGWoN5+n2V9bQjjYIieaL7wj42+zqk9hqE3y7eYv&#10;/rV/RXZ+HoPDNj5FpaxSRD5i0iAnOMf0rUOkWl9bxtLbRAkZIEY/wrTmM7H84Wl/CzxbdabuNjeI&#10;uejRNUFj4W8X6bJeSyWl6I7Ub1/dkcDn0r+j9tIsrS3MbQRLD1LbBn+VYHiD4d6Pr2k31vs/4+on&#10;j+VADypHHHvT5hWP5+/hroer/GTxlH4fkSWOXYZj5yZ4XHYYr9uP2Q7jVYvBkej6nJJIul2lvbRB&#10;xgAKgHHtxXxhdeItB/Zd/brEF/cJaWR0jIa4Qv8AMzcfdB9K/S/wP4n03xboVnqemyrLHdQJNuRC&#10;owygjgjPelJ6D6m/RRRWJsFTVDU1ABRRRQAUUUUAFFFFABRRRQAUUUUAFFFFABTJVZoyFba3Y0+i&#10;gDxX40fBWT4uX3h77TPGU0e/S8QTKTyCOnI54r1SELZX1vaomF2DOOmcY/pWtRQBFNtGNy7smm4j&#10;/uVPUNAB+7/u0fu/7tFFAB5b84bA7CkSORWwXyKWigCRs7Dg4OOtZCR3T6kwMxMWPun6Vp0e9AGZ&#10;o91LM10Jst5Z4z6c9K0rd0k5VNpxS/QYooAgurN543RnBVgQQa/I79pL42xfs0/tteLPEKQzt51l&#10;HaFrbAJ3YbqR0+Wv1wvBMy7YlDBhhq/Ij9qL4Max+0J+2z4t8GWtoZ0tbKO+xC4R+ABkk5GPmoM2&#10;ej3H/BXLw3CkNtPoeqyeYo/jGD+lV7j/AIK3eEriNbP/AIR7VFWI7gGcY/lXLzf8Er9VupoJH0q8&#10;yo5/0mP/AOJrT0v/AIJTrcXEp1TT9QjgVCQy3Mec/wDfNVqSdLcf8FgvBt5YSL/wjeq8DbzIP8Kd&#10;o/8AwV78GTRC3fw1qpWNSQC4wMfhXyf4v/ZJuNV+Imm+HvBNrPfQzDy5BNKobzNxBAOMdMdq928M&#10;/wDBM1YdHhGqWN/DqhjxLGlxHt3en3akDp5v+CwXhTa/leHdVVucEOv+FZcv/BXfRriTI0fVioOc&#10;b1/wqv4V/wCCVzJFNHqun36O8pKhbmPlT0P3aJv+CYGo6HqFy+k6XeSRyHDeZcRn5f8AvkVSTYG7&#10;D/wWK8NKyl9B1Yjv86/4V4H8L/2uNPuv2pNS8UWdhdWieLNQtossRkDeB8xxTvjR+wHr/wANfC9/&#10;quiaXPJDbqrM9xOp+YuB0x716x8I/wBg/wAN/EDwL4R1axW/m8TQhLnUIUmRUjYHqPlz29TV8qB7&#10;aH6taZeRX1lBLFIsgKLkqc9gas7h6jNec/BXwOPhv4PaxlMwAmL/AL5gx+6o649q7l7GGbM+5j/E&#10;OePWpsMv06qEd59ogPlkM+cAVZXO0ZGG70mrFRJ6KhoqSxZSsOZD9KytJuDNLfdQAxxn6mp7zN0x&#10;th04bjrU62q29qQud23v64oAaNsdu87EA7TyfpX8+/7Vvxc1P4hfErXtImnn8rT76eFfMIxgsBxg&#10;e1fv/eaSmtaR9muCyhv7hwa/Fz/goJ+zzp3wb8RWVwRcRXXiCW5aESsG8xhsPGAMff71UdWI+pv+&#10;CZ/7Oumr8IdB8XywW0l1eRXEbPtO44mPU5/2a+/7OxTT4ltSAUcBcDpjpXzH/wAE2XOg/sc+CoL7&#10;91IrXII68+e5FfTz3wR0MpAVuVwOop8pPMOi0+0s52eGAJKVxuFVNCtbqxhuGuboXQLZGOw9Kuwy&#10;STzswUfZyvDd815j44+Nvw/+BR8nxFrR09roGVRKpbIBwcYHvS5Q5jO+P37Pfh343+HWhu9NtWuI&#10;5PtJkuFJyVHHQ9eK8Q/4Jm+LLvxd4T8aCeZ3XTdU+zKH9Bnp+VZnxm/4KW+BNB02QeEvEFjf3Uj+&#10;V5c0Ln5SME8Ec5p3/BLHw7q/h/wP40n1C3WE3+q/aQA2cg56fnVctg5j7oDA5GRn0oqhZ2cseqTz&#10;kfK4IBzx1qSW/NvqENscYk596zLLW4cgHJ7ip6y7KEpqt256N0rUoAKKKKAIWb5jz3pMjpkZqOO3&#10;8qWaQZ+b1qrDalr1Z+cKCM54p2JuX8iimSARkEdTTlk+X5uDRYOYWil8xfWjzF9aLBzDo6dULXSR&#10;qeeaSALKfOzyePakMnyKWs9lhsZA24/McnNK1xazSE+Yc+1Ay/RUWFhjLDpjPNMjk+0denXigCxR&#10;VeS6ht5EiZsO/wB0etOoAmoqGg9z3oAjMkaoZNnzL2718uftrftC6h8CvDOlatafamS5uTEUtsZA&#10;AB5yPevpedZPLe6kGJY/ugdD9a+Of+CkWsJpPw58NzTbRJeXbR4YZGSB0oA+Zl/4KrPrURsoLDWJ&#10;ppOFClT059K+kv2Sf2ntY+KGq3yXlhqUMKxKyfaQB1JHoK8p/YP/AGGtP/sseIPEEF5DdxXkgULK&#10;hXaVODjbnv61+imj+H9K8D2ENtbjbGq7FLqCTjnqBTWpMjckcIod2CrjkGvmP9oT9tzw78D8pc2E&#10;94yTPC32eUDlc89Pak/bQ/aCt/hB8NdYb7TDHrkcKSwQSIxVlLEZOD7HvX5KfD3wj4n/AGxPitqE&#10;gt/tNsl8Lmf7NJs2o7nJG4n1rTlI3PuzSf8Agr14U13UEsIPDurRzSZwzOMDHPpX218Hfiha/FDQ&#10;49RtnPzQxzGMsGZNwJwcd+K+SbX/AIJb+Cbbw01/GmrDX1IEUXnx7dpxnPye5714b+z/AK54h/Yx&#10;+NGu6FdxpDYeJ9Ujtbf7a7SsVRmGF2kAH956VPKI/WaO8WSURFSc9+1SRxujNubcuflHoKhczR2o&#10;MChnIBGaLKS6fd9pQJ/dx3pMpFmiiipNApN4z94ZqK7ne3h3oAWzjmmW+mRqwly28/N14zQBZ3ds&#10;80pO38KppGTq0hP3dv8AhTLm41CO4TESfZs/O3cDP19KBFXxNHHe6RcRSR7hsY8/Q1+CHiL40+P/&#10;AII+OvHtr4V8Q3Gnx3OsXEwW3UEA+YRzkHpmv3G8b6x4thW6Oj2VvcWbIVV5M5PBz3r4D/Zy/Y28&#10;M/ETxL41uvGP262v7rWppAtvIgU7nYnqp71pymR8Z2v7cHx2t7GO4fxnqcrOdvywrn/0GnRftwfH&#10;97OZn8ZapIOw8lf/AImv1cj/AOCd3w40xf8ARJNUc9Pnlj6f98Vo6L+wb4DtbOeGVtQXzCP44+n/&#10;AHxS5fMOp+ROm/tufG57l/M8U6pKcc7Yl/8AiazfEH7R3xr8fXC276vqsqyL5e1oQcj/AL596/Yj&#10;TP2Bfh7YanLcB9S+YcZkjx1B/uV6H4Z+Ang/wPfwPaGdpUYOol2EE9OcL7UcqA/MH9iX9k3Ufi94&#10;ov8AWPFKLJeQRx3Ie9hO7duPTBHPFfr9o1wLmyW2KEYwuT04H/1q0I7e3tYEESIi9MqoGf0qSC1j&#10;jO5c5zUs1I7q1DQxIMfKamWQSDIGO3NSSSCPr1p9IZDRU1FAENFSNTQc0EuVtBtc58QPM/4Rufys&#10;h89voa6amSRiRWUjggigXMfz7eNPBl38T/2stQ0a8nVYJPFD22y4Xhlecjt9K/RXRf8Agmb4ZbS4&#10;hLaaWzZOQ0J9T71m/tMfsWppHxa8NfETwnbXV1e22rNrF550q+WrB9/3QAcZ7ZzX138OfE+q+IPB&#10;dnr13FGl5KWVlQELjcQMAnPQetOwcx86S/8ABN3wdH5K/wBmaUPX903P61ctf+CdngVG+zPoekuA&#10;Cd3lNj+dfYLQfbYIy+QWXnHak2Q2sAgDH5T36+tNK4+byPi2H/gnT4Lt5pIP7H0rbK+B+6bgE/Wv&#10;B/24P2R/CXwN+EOnavBpFiGl1WG1/wBHjIOGDH16cV+ol9bvJeWrpyq9/wAa+dP2/Phjf/Fz4Q6b&#10;othAbiaLV4LkqrBSAqvk5P1p8ouZnz9B/wAEzdJ8WeBdKu7f+zbeS7sYpVYwklSyg+vvUXw3/wCC&#10;W/iPwLr76laeLrKO2ZAqwJbkbcHn+KvvzwLZ/wBkeAdGtGyJLexhjYHnBCAEfpW/ZyF4VY4welLl&#10;HzGH4P0mTQ9M+xyPvcgLvAwM4rpYlMcaqTkjvXO6t4ss9F1+w0uSULPeZ2KQSTj3rf8ANEbEscDt&#10;SaGncmoqEqtxyDkdKkUCNQOwpDEkAf5CMg1U1C6+xxxBATk4wtWXkKSAHAXHNJ5arvkHJIzz0oAh&#10;vFZGE4bAAxjvX5f/ABU/bauPgd8cvEMF0l9NatqskAWEgDAkORyOmBX6caVP/amnuZOBvK/L7Yr8&#10;Xv8AgopoVjJ441L7K7vdf2vMXXjg7m/rTWjuFr6H2fpf/BUDwfcabvm8PX8nTOZV9B7VMf8Agpl4&#10;UkAMeiXkajt5q9K/F6SbWdH4VAIl555qozyavhrqQqV5+Q+tXzeRHKz9qpv+CoHguGzYzeHr6dc/&#10;89Rzz9Kbff8ABT7wVarZunh6+xKeAJRx9eK/Fgaktj+4WRmXr82as2qWVurXTzyeafnXc3GRS5g5&#10;WfU/7aHxw0T45fFlvE+k6e+nzm3ihWSZgWGGOeRj1r9Ev+Cc/j288X+Cby1u5ZJFsbW2iTzCMYCD&#10;pivxp8B/D3Wvi14ijgsYGngYZJR9vQ89a/b/APYl+D8nw28FILiOSKWaztiQzAjcEGego5g5T6ao&#10;ooqCwqaoamoAKKKKACiiigAooooAKKKKACiiigAooooAKKKKACiiigAqGpqhoAKKKKACiiigAooo&#10;oAKKKKAA/KpPpzXzv4X+Dr6Z+1l4l+IMiI0V/p32UL5R3cFe+Pb1r6DnaZf9UAfXNQrOXPlbR9oH&#10;JGO31oM3uTtc7YXk2H5e3rVLUtSEejzTFGXMbcHgjg1LPePDeQwYUB+vFVPESm+sbm3jG51Rjgcd&#10;jVCPhH/gn3p//CSaH4o8Vamn9oXWn+ILiOOSYbpFUKhABOcDk96+57ewTWLdL1VEQk+baRyK/PT9&#10;ij42eG/gnHr3gjxZqMem3+ra5PcxQlSzPGwVQQRwOUNfor4d1W01jQ7S80uTz7KVN0chGMj1osIu&#10;2kiXS79uCp2gnrVC615LW4aL7MzkHaSoq5ap5LbYfmjJyxPao7izt4JWmckM3TuKpeYzn/Hnh7T9&#10;e0G50yfTo7mO4VSVaMMvBB5GPavzP8P/ALQ118A/2qPE/h2e5uZNKuby3s7azgl2R24JXPykjA57&#10;Cv0n8afFjw78NdGuNU8U3y6fa24DPJtJAUkAH8zX4hfHjVtO8dftcat4m064M+kavqkH9mTqcCVv&#10;lA4PTmrXYR+7Oj6xbeLNDEtpLGVbAyrA9gT0+takdu8NqYy27CbR+VeHfsx6B4g0HwWkd9bhCZyw&#10;y2TgouO9e6wyPtJlAXAycVHoNFTSbb7Pb/vD82TyeKvE556ioJWW7tW2HIJxxx3qWJdsaqfTFJlR&#10;3HUUUVBYJEvm7+N2Me9UWkkN1g7im7v0xmrF9crY2/nk45xz0pUmS+tSYzliufzFADrmXy4v3fXP&#10;8NeP/tMfBXQvi58PtRXUtMsb3VbezmFhcXVuskkEjAfMhIJB4HT0r1qBVsLbzJyVI696888O/Fnw&#10;7421W9svtytNZy+VtRCOSSMH16VUdyZbH5rfB74peNP2Ob5NB8VW+veI/DlqnkwiNHEAkkYPkbsD&#10;gZzX6LfDH9oLw78TtMtp7RYxIVQeSZVZgSAduAevPStD4mfBPRfi5pp0rVklTTd4lElvtVywBGCS&#10;Dxye1eX+Af2K/DvwS1tb7wfLql0XuBdSLe3CsocEEAAKOOK1umZ6n0Pf282rWCR2c/2KTO4gEgge&#10;mBX5l/8ABVzwj4u1TxJ4Vh0G01LUd1pKJBYxO/deuAa/TDT2aPE95+7vmGHjH3R9KZr2iwXeqWeo&#10;Txq6W4JJYAgfpSTsxn4O/s3/ALMvi7x540e01/w5qNpFAglEmpWMm1vmHHzDrX7seD/COk+C9Ft4&#10;NJsrbT49imWO3jVN5xjJAAya2rG0tJma5t4Y9rrgMEAz29KZp9jNNva7XYQ3yhT1FJsNS+90IbeN&#10;9pO4gYqje2pk1i2n/gVRn8zV3ZFJ+6yf3fNc/wCNvF1v4e8IalqglXbaxklmBIGPWsjU2mmNvcO+&#10;wuGOBitCuY+Hviu38X+FdO1CKRZDNEJDtBA/DNdPQAUUUUAVbqQ5AUnrg4qG8lNvYu6nkHt9am2l&#10;HmbtgmoLcLf2bqehOOKoy6mTr3iWDSP7NWaQK1ydoywGTx6/WugZlXHy5yM18Xft2/GJvhTrXw7C&#10;yxRrc30ifvAx6GP0PvXsPhD9qHwxeaNG+qanFFc5wVSM49uppXEe3b1/uUb1/uV5Z/w0x4H/AOgu&#10;v/fs0f8ADTHgf/oLr/37NFxnqeEdSWQALyc1meIPE1n4X0n7fcuiW+8LywUZJx1zivP5P2lPAstv&#10;Kn9srvZSFAjPNfNP7bX7T3hOz+Bc1nYauraql3CfLZGHG8E8/SkaI+4ozDfWay7kPnJuRiQeo7U+&#10;zsooIVRwjyDqeM149+zl8VNI+LnguznsrxbhtMtofM8tSNpKnrnr9017FDDHNcG5RiQwx7UDHfal&#10;aQR+WSCce1PnlW0jBWPPOMKK8z+J/wAevCXwht5JdZ1NbMeW0xLxluFzn+Vc18K/2wPhz8WroWWj&#10;a/Fe3HlGUrHGw+XcBn9aAPbg0Fywcqhdfuk4JqSs+PS0imjliLMv3iSa0KACiikb5gR6igCndS7r&#10;6JAd0JHz45H418M/8FYvl8G/DVYs+T/bqhwv3dvy9favtu6iNhptzEn+ufLKDzmvA/2t/gXdfGz4&#10;d6JAlvLLPp0rXJETquMAdcg+lAHuPhBNEs9Jt7bQ2s44XVWItGXaWwM/d71pavfWFnZySXUsJ8lS&#10;+HYZzjPevyN+F/7b2tfBPUo9G1t7G1cys4EyOx24IHIaovjT/wAFIdV1C3ZdHk0y5e4Yq6mOQfKR&#10;jj5quKIkcJ/wUF+PzfGL4oWyaQ0x08WCwS2SS797CR+cKT6ivun/AIJ//s42Xw08F2XiiW2tZJdc&#10;0y3m2rBtdGKq2ScdRXwJ+xv+zDqPxg+KGm6vqNtM+kPJKsk0cy8NtzgAg+tfsZb32nfBj4f2lrqE&#10;ptbDTbMRxNINxxGnfHsOwrXpYz8zqYLe4j1SO9mv/KtEUq0LsQCecHn61+ZnxuUfGz9ojT4NEgbz&#10;PDGumS5kiG/dllIPy5x909ad8eP+CnVxf+ME0XwTcaXqelSQ5kmeGQOsis2QPmA6AVx/7BHxKm0P&#10;4seN9V8R+Tbz+JL+3kh+UsHOX+7ycfeXrQl1GfrZ4elmms4Wl3g4xh856e9W7XUPtk00flNH5TYy&#10;w4b6U24muY8GGNTHgHJ//XVi3mEkYJwHx82PWsn3KRJRRRUGgjBdp3LuHpVO21EalHcrCpiaL5f8&#10;/lVx5kgXdIdo6VX0/T4rFpnjLHziG+b8f8aAPP8A4wfFSz+DfgmLXNRBmDTiA4cKckEjkkf3a+Q7&#10;H/gqh4Wj8QLp8+lXsoefyy5nTaPmx3bpXBf8FTPj5NNe3fw2jlgElvdQ3HlqrCTBhzyd2MfP6V4V&#10;+zR/wT/X42aHe6rdW+oSGOUAGG5VQNyhu6+9PqJn6y/Dv4waJ8Y/Ctrfabcw2Szgv5TTKSFBwcgH&#10;3rTsf+EL8CyTSfadJtLiZzIzCSNGZu568nmvzWj+Bf7Qf7O/ia5sPh94bs9Q8OWsOyGTVLklyDgk&#10;naVGQR6V8zePv2gvG3xK8Xf2LeRW8PiGCWS1+zW7OqeYD8wJJ7EVtymR+9ekeJNO8QKHsL+C43DO&#10;IZVbjp2NPv8AVbfRlLXl5HEuM5kcAfqa/Kz9lP8AaI1z4G3BHj5rXS7FbZoklbc+XLZA60/9qj/g&#10;oJa+JIY7Tw9qFldvJAy4Ebg5JGO9HKB+ml58WPDFgo83W9PBzg5u4wf1NSab8QvCmtfvU1fTWYHa&#10;P9IQn+fvX4Jz6f8AFr4qRre2dnG1vMfOQxTMuR+Le9dFoNj8WPhvp8st9YxqIz5vzTM3HTs3tRyg&#10;fvdDPbalbo9tPFLH1DRsGBH1FWIFKKQTnmvzg/Y6/bSuNZJ8NanPZJdWMMaOio5YEnHJJNfo3Nch&#10;bIzZ4wD/ACrHqbEskXmGpKhtZhNCrdyKfGSV5pAPooooAa1JStSUGb3Cq1+G+yybH8tgpIbOO1Wa&#10;qapGstlKGJAwen0oEfDf7K/x8Pib4xfGjw/411z7VZ6frklnYRapdAokYdlIQOeB7CvrTTvHHgnS&#10;1XSoNX0eG3jyyqtzGFHfgA+pr8Mf2hLG8uPj945fwhJJNdw65dNeKXKqGEpx0x3qjceEfifeeHY9&#10;WFviR3x8s5xwcetO4H7zal8U/C2lyWyHXtNCyZA/0uMDHHvUsfxD8JTHzj4j0oqfW7j/AMa/BfVv&#10;B/xR8UWluIrbm3XDbbgjGfqfaq1/4F+Jmi+Fo5JIWDb8FjcnufrWkUI/fC1+KXhK6Lj/AISHS12H&#10;HN3H/jWZqXxT8E3V01nc6xpMyLhgz3UZGfxNfgPrfh/x/wCGdPa6nEkatH5pb7QTxjPrVrw34N8Z&#10;+LvD9vqcJnfzslWW4K9PxqlELn7+W/xM8HLavjxDpAjXjb9sj/LrTbj4teD7KySVfEGlMpOAq3kf&#10;H61+BzfB34qSWdwyQTFf4f8ASj0/Om2Pwi+JTW6JcxzDbz/x9H/GjlDU/SX9qv8AaLstN+PPw9/s&#10;vWUFqUkMv2e6UqOBjcQcD8a+1Phvr8fi3wJpOopcLObiIPv3hifxHWv5/dQ+DfivVtUtbm4hlaKA&#10;Yd/P+YfnX64/sUeOJLX4e6D4dlkUtY2KrggluCo5Ocd6iWxUdz67t4zDGcnPOajMhkkKgnHWpLhi&#10;1qzD0zTbSMLCr99tZmgt7/qGx9/jGOvWobNnZGV9xwveo4ZmubxGABQZB/KrguY2kaPd8y8EUAZt&#10;nGbbTZVjOG3Ejb17V+Rfxb/Zm8Y/Hb9orxbEuoXVlp9vq0kqebE7IwMrDjjGMGv16JWwulXOIsZJ&#10;PXNUtP8ACOnWWpXOowqxmuTvbIGMk544oA+DvDv/AATFWXRCl5qGmSylvvy22TjA9RRp/wDwS3tl&#10;upj9v0kjI/5de35V+glx5mwqwAj7kda5fVviZ4Y8KMVvr/yGPBypPI6/zoA+LtW/4Jj6PDA8oOiy&#10;SjGAtmCx/wDHau6b/wAEzdJmhjMo0YjAJVrMf4V9V6b8a/AuraqgtdXMtwQQq7Dg8HPauyXVptQj&#10;STTwssTDOSMcdqAPE/g9+yD4Q+FnlM+kaNLKm795HaIp5x7V7rDpcNrHFHYiO3ijAGyMADA6Dim/&#10;YxcR4uiUk7hTVm3ihtF2oxO4YGaAJaKKKACpqhqagAooooAKKKKACiiigAooooAKKKKACiiigAqO&#10;aMyRlVbYT3qSoboyLCxiAMnbNAHgPxz/AGsrL4F3Fhb3mkf2h9oufs283Hl44Bz90+tY9j+2R4f1&#10;G4jvXe2toVG0wtejBPr096tftQ/szeGvit4Jv9S1e3mlu7GGa9Xy5igDrGcHrz0r8aPCfwH8afGb&#10;UJ7bw3bC6t/tEkAJnVT8hzjlh220Afrjqn7fOg2FzdpFYw3KoWAKXwxgdx8tdZ8F/wBrWw+K13b2&#10;cGlC3kmZwG+0hyMAnpt9q+QfhD/wTNvYdHsZdd0eZZpYI/OZb1TzgFujV9g/BX9j/wAI/CG6tdQs&#10;ra4guoCxBecuBuBB7n1oA93td0EbzvJ5gkG5UPb2FQ29881yJnUwxgYKt06Ukki3TRx2x3LAfnzx&#10;gfj9K+df2vP2orX4O+GdUhtL6OLU4kjZEkgZhgsuecehoA7z4jftFaJ4HuAk8luTGzhla5VSSp5H&#10;SvLP+G+vD154gGmpYwxrtB8/7cNv0+7X44/Gz41eJ/il4okm1Z4xbTXUkkLRLt3K7c8iu4+Ff7G/&#10;xS+L3h+LU/B2nJd28hOxpLuNOmM9WHrQB+7Gh/EbQPFGm6dd2et2TzSRJIbaOdWYkqDt4PXtXVw3&#10;hmhDeSVJ7f5FfgR4bvfiR+yP45tX8SJDZPDebjudZgPKOG+7nua/Yj9k/wDaQtPj18PtJ1OS8S41&#10;K6WVmEcTIMK7L6D0oA9wmbzgFVtp6cUrI1vAoZtzZxmovs7pcAqON2TST3e+6eDP3cHFAFxW3KOM&#10;cUgjRXLhQG7mnBQqj6UtBm9yNoUeRXZAWXoT1FRzwx4LEhC3BJ7j0qxVe8tY7yLbJnaOeKYj8+v2&#10;/wD9jh/GerQ+OfCGof8ACOz6Tp+37PYWgJlcMxLbgwwSGA/CvjHQ/j58WvgGtudV1zX9X0+ErCts&#10;0piUc7uOvYEV+2Ml7pWvQvpiuXhmyjDBBz9SK8o+KX7H/gr4hWaQ3tpPKDMHO2Yr2I9fegD4ot/+&#10;Cy1jbQRxN4FvC6qFYnUMZ45P+rrhfiF/wUp1T4hW+/SLW/0Uklwsd/nAx0+6K+l/Fv8AwSn+Fskw&#10;kstIvCSgJ/01hzk5/irkF/4Ja6Bb3BNhotx5ef4rzt+LVpHbUR+c3in43fFX4rSPZXWua3f2k42t&#10;bvIzqwB3DPHbH6V9Yfsl/sX6t48vfD+t6tqE0CWMkN6sFxaFwSsgJUEt7da+3vhb+wH4H8K7J7rT&#10;7mK5RyV/0gsPu49TX0d4e8M6X4Hs4rPT1KRIojG7k4znrVc3YDa02yisbOOCCNYkVQPlGASABnH4&#10;VaZNy4zj+tRfaoY0JLcfQ1Fc3saiIhuGPHFQMfIogtyoIBznjirMXMan2rImvrVtaSydz5zLkLg9&#10;MZ61squ1QB0FKRURdo9KNo9KWioLK9zCrKS4Dp/cI4po2C3kEQCEDHy1K8kcknlE/N1xUNvH5bSg&#10;8BjgUAQGM3GmMjNubB68nvX5H/ED4oat+zv8b7W5nnubmy1DVXdofMMSlVbODwc/er9dvLFuzSNw&#10;MYz+FfkN/wAFAPBuofE74meDdP0KFbiT7bPHINwTBYxgckj0q47ky2PqLTf+Cl/h+NRbvoMauOct&#10;fgf+y1cP/BQjRbeZJDp6MrHft+3Dp6fdr4p0/wD4Jh/EfxDGNQXQiyycBvt0Q6cdN9Sal/wTF+K/&#10;260RdBHlDA/4/wCPpn/rpWmhlqfZFx/wUm8O3N89uPD0YZfm8z7cOf8Ax2iT/gopoWsYkGlxxQx8&#10;On24EH6/LXyY3/BLn4i+SGXQT9ob7/8Ap8fT/vuuW8cf8E0/id4b0W5+waGIwybm3X0R7/79CsM+&#10;1NX/AOClWhaRYxJb6AsgDYzHfAcf981Pef8ABTvQbCaCM+HFcyDOft/T/wAcr4U/Z/8A2IvE/irx&#10;Jd+HtX0vfeWls0jxpcoAMnI53ehrvY/+CYvj7VJnkk0IkxthP9Nj6f8AfdJpBrc+rI/+CnGgeYzn&#10;w2o3DH/H/wD/AGFeKftPft/WnjD4b69pmj6c2nTXNmyK0N7nDHPOAvNcPN/wS58eSRhP7AJYdf8A&#10;To//AIuqJ/4JZePv7VgZtAPljr/p8f8A8XWJsfcH7BvxSh+JHwR8KaTFKItT0/TY2uZRNvdyT3GA&#10;RX1huPHWvgP9hX9lf4jfs7fEDxZcajpiWmmXkUcduWuUk4GSeAxI6199r90Z696AHZPqaMn1NNoo&#10;AoWtw9xdXUTqVAyAx6HtVea4fTf9FRS7N8+9eMf5xVy6kklIW3wzqfmzSBvs8Zubv5XXjI54/wAm&#10;qMj84P8Agr9my0D4dOkXm3dxcXAiKj5lb91096/Pu2h+M1rCFtrXxFfRdpY43I+nAr9Xf2+vhDqn&#10;xe8S/ChrW1+02VlqUks5EgQhC0fPUHoK+pvDHw10bwtpMdlaxERL83zHJz35pWDY/ALd8bv+gR4l&#10;/wC/b/4Ubvjd/wBAjxL/AN+3/wAK/oT/AOEZ0/8A55j8qP8AhGdP/wCeY/Kiw7n89ix/HFpEkGke&#10;JTsOeIn/AMKp33g34s+MNQZdX8Pa9cWzctFPC7LkDjqK/okh0Gxt45CsQxjngVUvdP0u1s/tEqBY&#10;84zt/DsKRa2Py4/4Jo/8J54T1PWrPV7PVobaa7t1EcysqhBvyMEdOa/U6WWXUFa1hRrXaNwcdOnT&#10;9ag0zwzZ6Orz2EfM2HYn8x/Otq3ldrdWYANnmgZ+TX/BSbwj42vNWsE0xtSvYWgmV47eMkMCzccV&#10;4X+xx4U8eeG/Fys+i6rZRm3K+YYmXgyJx0r9vvEXhXSvEO2W+QsY1I49O9QaF4Z0PTXC2aHcq45z&#10;0z9KANHRbeUWdo0kx3bBlW6nitjaPSqkyNJdQsnKLwauUAJtHpRwO1LRQBlspvLyOQrhF4IPOakS&#10;ESS3MTHMZXGzt+VTtcRxRtsPPXpUFijiaWdxhXGc0AfK/wAdv2I/DnxM0e8eztbHTLxkCJOlkHdc&#10;MCSDkdRXg/gj/gklBZ6k2o3vi6K7SQhhby6aMJg/79fcHxA+Onh7wGxS7vvJIQPgxM3fHYVyMP7Z&#10;XwwtoFe610pKR82LeXH6JVxJlsdz8Kfg3onwr0gWljZWqyLIXEkMAQjgDt9K2/F2k23iWzezu7Nb&#10;iHBUiRdwIIweK8V1D/goN8EtPyLjxV5eOebWb/4isk/8FJPga0hWPxaDg/8APpN/8RVa7meh6B4b&#10;/Zi+GtiS8vg7Q3mLk/NZqG5FbGmfDv4Z2OoPHa6BodpdwuAhSJAysOmPQ15bB+3/APAy9uVnPipj&#10;KBtG20nxj/vivif4gftueGbf4rtcaBrSy2smpEszW8n3cjB5UU7NgfrEzSaewDsZUHrwPar9uq7Q&#10;+4KHGcV5X8D/AIzaT8Y/CkFxFd/aZZWZQVjZPu/Ue1en/ZZGwhX5F4XntUvYpF1duMZBp3HXGarR&#10;2uztz9ak3eURu4BrM0K942VI8vcvHFK6tMqsjlAg5Ud6sSTRqmWPy/SoGmt7N0QsQ0x+Xqc/5zQB&#10;+Kf/AAUelTUP2xtUtSuH/wBEJyM8eXHX6zfs9+GbHwx8N9L+xWUdp51nBI/lpt3HyxyfU1+TH/BS&#10;i3m0f9s7UdWAxFI1nFnr/wAs4u34V+v3gXVDbeBvCAyAsmm25bjt5a0CLHj28gs9DnnktlYsCpJ4&#10;P3T3xX4j/A/QbHxZ+3hZRPBH5D69db4yNynlzkjiv2p+MUyyeC3dDlSx/wDQTX4sfsluy/t1WxH/&#10;AEMNz/OSt1sZH6tftA/CXwbp3gO2WXw/prStcbfMMC5JIOK8U/ZQ/YW0Pw699qfiaC01lBdCVI76&#10;yHCEH5QSTx+FfSP7SWg3/ibwVax2kfmNFcrKeQMADrya534A/Hy2+MVtcWdtdx3MVrMLWULEUIOD&#10;xkgelLoB6Xpvwj8F2chisvDem28KjCrFAoXHtUt18H/CF5IFudB0+dCMFJIAQRXTyz2mg28fmMY0&#10;J2L1PNSXZhhX7XKSqxrnI9PpSGfmx+3t8GrP4Q6x4b8ReFEh0Q6lqwjkjsIRFlBg4JB5HNfod4Yu&#10;Jb7wypl3M+1RhuSeBX58/wDBQT46aT408TeGfCOm3iz3um6wDLD5bDaOO5AB6djX6L6PGllb2kA4&#10;LRq2OvaszRF60wLVV+4cVJawtBGVZ95znJpLiMnBQc55qWNty5NIY6iiigBrUlK1JQZvcKjmUPC6&#10;kZ+Uj9KkqpqU721o8keNw9aBHw/+zn+zhp+n/Gr4satrumQ6nFqetvcxC5teFBkJIBJOa+tW+F3g&#10;yO38j/hFtNEAPC+Qu3P0rzr4F/G/S/HXjbxtpCXay3OlX7WrqsTLtcMRgnGD0r3OZorhzAT83XFV&#10;qBxum/CLwhCs4Xw3pyh8f8u4rGufh74S1HWpNBfwlY+UgD/aDACp4zjGP616RJcGONghGVGBWfJN&#10;PJb+bAA15nkcYx36+1NBoeV/FT4HeD/EXhm88MxeHdOt7nVLV7WK+FupNuWUqGA74Jz1FfMnwh1L&#10;wR8DPidc/BjXdI07U59GsxMdXudsYmLMMDYQcEbvU19yNcWetRPeq5a5sQc4BADDnp35r8qP+Cg3&#10;gvS0+Kl342tfMHiG4u7eCRvMITywCeB07CtEI/Uqx+G/g3ULGGeHQNOMcqBhthUggjIqRvhX4NjX&#10;nw3px/7YLXE/s5+MJNa8D6PDK4LJawJgD/pmK9Yv1Zhx0zU9bAcvH8I/BLAj/hFdMA7/AOjrWtpP&#10;gXw/oL7tO0e0szjbmGMLx1xxW4qiOPnpjmjjGR0qH5FxDHy7eq9MUD5Vx0HpRRUljFt1WQOpCqOo&#10;7VRjhNxqE219uCDkd6uXzMtjIR97j+YqvpULJukYYLCgCe42SXKxFQSV61yHxS+KGm/C3w+97eyQ&#10;jCPtWSUR5IUnAz9K6mKSJUN1KcbDjIr8a/8AgpF+0jc+PvFV74N0+8jmbSNUmSSIIVKKCy8kgZoA&#10;6T9pr/go9qOt6ffaZ4ce70i5kjVUuLe/ztIc5IwvpXyAvx6+Iusrd3F34x1TUNwLKrTE7fX86ofD&#10;n4Baz8TNlvpFs099K5VFMqqDgAnk4r3rwP8A8E3fjfavLMNBgME4XaftkPK8/wC1QB4RoHxf8e3S&#10;rb2/iHUrK73HFyJDn6V3nw//AGyviZ4T8RWYvvFWs31pYTxmWJrsqJUVuQflPBFezap/wTa+PdvJ&#10;5umeH7YuBxvvIf6vWRr3/BNH4x2FiJpNBiW4uUY3J+2QnnHOMPQB9xfswf8ABQLSPijHb6Ve6ett&#10;ctuYz3F6GPGBjG0V9j6UBdWP2sXAkS6QSRdwoIyMHv1r+eTxR8E/iJ+zV4iGqXthHbGHarMZUcbW&#10;PThvav2f/Y5+O2j/ABk+HOj21verdXmkafax3KrGybH8tcjJAzyO1AH0Pa58pYWfMg5JPX1qQTB1&#10;YjHydfeo47TdqJuQDgrgHPtjpUMMf2WV45OBM2B3zQBPLG1/aDy38kk5yOe9W0XaignJAxmqik2b&#10;bOkI6HqauA7gDQAtFFFABRRRQAUUUUAFFFFABRRRQAUUUUAFNdgqksQB6mnVXvmjW1cy58vvjr1o&#10;A+Xf23viNdfDnwvpMEN5IB4iuW06NUl2gF1x079egrK/YY/Zyi+G/gSS41NUubxr+ScNNbGN9rKv&#10;TJ6da5D/AIKZWYv4/gekWfK/4S2AnPXbxX2ho9oNK0+1SEbbXy1LdznAp2J5kaO0sojiHlInA29M&#10;VUv9LmvI2jS+MZPTHJ/nVqS+it1Ukn95wvFVr5Z0iY2pAu/4d33cf/qosHMjhfi18TtK+FPhOZ7m&#10;4thcyW8gUtOsTMyqOmep5r8Nf2kP2gtZ+KPjie8e3vJNPaNUaKSYujY6c4x1r6//AOCmH7SHhu7X&#10;SdC0a5mfXLOa5gv0Mfyh8J0Oemc18ZfBD4f33x4vLXwboSo/jG6cyRib5Igi5c5OD/CppBzI+k/+&#10;Ce/7NI8eX2o6n4i0sT23n280K3tozKqHngnjGK/Vzwl8ONI+HNmiaRY21vAmcQW0QQZPU8fSuc+A&#10;XwZi+E/gLQbJIvL1MWFvHf8Az7l81UUNjjpnNep3+UtyV65FBR418Xv2f/DHxk8Maxb3Wh2NlfSQ&#10;SIl5NbCRlZ+rj3BGa+Iv2QvC+q/An9sO6+FEerz6rYabpzTpIgKIS6B8BMnGN3rX6Y6lq8Ok6XNL&#10;qLFYRGWOwZOMc18A/C/WNK17/gqBr97o5kdG0hcM44/1Cg/yoA/RATLEsSvgMwHU4Oaqra7tUlfO&#10;Mr6fSmXVvNNdW7S4+VuMVLF5v9sS5x5W3j17UAWYZPM3DBG045qRahhmjkLeXng4bPrUuTQQ4tjq&#10;rahIIrG4fOMRsQfwNT5NVdUjE2n3IPTymP6GgOVnxj+xD8b9N1vwN4vm8Q67bLqtvrk8UEd7dr5p&#10;QKmNoJzjOelfU+m/FLwncWMfmeI9LWbbyjXkeR9ea/n61L4tah4I+IGrW/h1v3TX0jv5iE/vM47f&#10;StWz/aE+IbalNO4j8vGR+6b/ABp3DlZ+/EPxE8LBWE3iHTM54DXKDj86iuvip4Wtfua3pr84+W6T&#10;/GvwRf8Aa48a3PzXGBKvyjbA3QfjTP8AhrTxsegH/fhv8aaa6hys/fG3+KPhm7667p8Pbm6T/Gib&#10;4meEIsB9f0tznkm6T8+tfgr/AMNTfEFh8iLt/wCvd/8AGqVx+1L43ZmWZcE8fLC3+NVzR7i5Wfvt&#10;cfFTwTDAzN4l0fA7fbI/8aq33xa8GxxW7Jr+ky7yMBbyPj9a/Am4+P3jO4iKsrbW/wCmL1LH+0J4&#10;1jWJQoxFjb+6btRdBys/Tv45ftUaf4S/aItrG21OFrY2qtujvVC/cNfa/gXWB4g8H6PqQbcLq2SU&#10;Nu3ZyM9e9fzf+LvHGu+NPE6a9qMUn25YxGDHG4GMYHFftt+x78Xr/XvhxodhfuClrY28cYCYIyDn&#10;J/ClJp7FJWPqeioVuo3YKCc/SnPvyu3GO9QUUvJf+2PMydmzHTipWk864ATjafmxzU3mgXG09cVB&#10;9nlhd3ix8xyc0APvsTQtGrDeew5P5V8+aH+zpBqnjT+2tSaIta3fnRJPb8nkkgEn2FfQUcZVTPJ/&#10;rcdulfJsf7VWpaL8RF0TxBcRRpc3pgtBHF1APOTn6U1uJ6o+qGuotN/0a3txtXokfGO/SrnyuUZk&#10;+bGcntWNpt9BqVqmpQSqXkypJIHAOOn4Vbj8RWEnyGYFuh5H+NVdE8rLFxcGBmbaXGMDFZOkwpe2&#10;1wNTiDLuwBOOMfj2rS+2WkxwZV2dvmGc1j+MPFOk6BDuv5cQbSzbME4/Oi6Fys+AP2j9U1n9nT43&#10;a78QLaW6h8Pag8FnFHFmGEfIuSJDweQeBX2/8D/izpfxZ8OyX2mtbssJVHMM6y8kZ5I718E/8FQP&#10;jx4L8YfBy28L6fPO91b6lFLt2AHpnrnnrXb/APBII6u/wr8TNfbSBfrjHpg0Nq1g5Wmff6TH7ZIu&#10;CRTZ5mW/hQKSCOT2FSrGFkZx95utOb5nDHqOlQaFK+mWSQJbyAzK3zqhyR9RV1elVLXS4LW+nu4w&#10;fOm+/k5H4CtDaPSgCKipdo9KNo9KAM+7m+yq7RxmVmByF6iqtvv1LT3hmzDIzcB+vY9K0Yo3jmld&#10;8bDyKjZ7c/6X82V+X/I/GmRynzl+098YLL4Z654Fs9Qs1cXt20MckswjAIKAkZHPWvoHSfEVpqlm&#10;k8UkbIRjKuCPzr87v+Cw+pzWOm/C7U7EgS2N5cTZb2MR/HpXyjpf/BTz4l+HrVbPTpbFrZRkGW2O&#10;c/8AfVAcrP3L/tCD+9H/AN9Cj+0IP70f/fQr8P8A/h6v8W+zaeP+3U//ABVOT/gqj8XX6Np//gI3&#10;/wAVSuKx+3NxrEMK4AV89gwrwX9sb4up8Nvg1LrEf7tluokwkwQjLgdcV+Ybf8FPvjRPbSzRf2bt&#10;iXLbrRv/AIqvPvjL+2r8Qv2gPhu/h3XmtZIpZkkZbaEqcq2R3P8AdoL6H7r/AA58UQ+L/BOnTxTK&#10;HktI2YhwxGV74rpbKzaG2VDP5pH8XrX54f8ABN39qS48RaTf6D4xkCXmba209LeHAxhgdxz/ALtf&#10;orFG0PH8NAyCGQGGc7fNK5+Xrn2qLT7oTTlTZGD5c7iP06Vbgt1tt2z+I5Oaf6mgCHT5lmV8ENhs&#10;VcqnaWkdiGEeRuOTn1qxuNAElFR7jSM7YOOvagBqrFG3lsVLNyAetfIn/BRD496h8EfAej3WmfaE&#10;lnuWhb7LP5Z6DGePevquRZOZJsfah/q8dPxr5+/a/wD2dW+PngmzglgWd7J3uAPM2c4HsfSgD8ep&#10;/FHxq+PWpJLpieJ7u3bMX7lJJhkfNjgCorr4FfH9maI+GfGEir/y0+wSgH9K+7P+CbOvaT4WuIfC&#10;HiRJB4rn1Cd7dUTMflhWI+Y+wNfo5qV5DbMscca7g2Gygq4tp6EtXP56pP2XfjRfczeFfE7E/wB7&#10;Tpv8KI/2Xfi7Ynd/wgviaf8A7hsv+Ff0S/YIeCIk6f3RVO0hdri4WWOPYudmFFacysTys/nmuP2e&#10;vjNIv7n4feKYT/s6dJ/8TXLab8KfG0Oq3FpdeDdYGob9i+baOHEnpyuc1/SNDCiDzJIkwDjhRX5v&#10;eCNR1zxt+0x44tbuOE2Gl6yq25Rdp2knr69KLi5T4++Gmj/tJfC7WLcWPhzxx/Z0YZhDBaSomWBH&#10;dcd6/QP9in4hfE7Um1//AITXSvEFs2+IQLqgdeo+bGQK+1hLaSXiWJjXLIDjaPTPWks/D0Md1LI8&#10;YADZTbx+dTJ6FKLTH6HqM91AplgkQn+/n/CtUruYE9OvNORBGuFGBTqyLIbi3E0e0HbznNZuoWJv&#10;LuzeObiFvmC856dfyrX5xxVBbeW1kJjxhjls0Afnl/wVB+DMF5psXjDMaTPqlsC3k/NhYz/Fn/Z9&#10;K+tP2afifpPxR+H2mLarbl9LtYLVtkyyfMI19Oh9q3/jh8HtK+NngsaJrELTwpMLgKj7TuCsBzj3&#10;r89LPUfiN+xr4vZNHSzh8DveNdakZQ0sywq2Dt99ooA+/f2gPEdloPglxJJEpEu3YzhSPkbtX5Kf&#10;sc6Omrftbf2nDtIXXpzuUbupc9a6r4+ftpeJfjlq0+neCZo7izeVJFNzbMny4IPf/ar6J/YN/ZNu&#10;vCt0virV7dVvmuluy6S8ZZSScY961UlYz5Wffd1Zx31hJbTRCQFWA3DODgjOPxr8ZvjN8D/i5+yv&#10;4olvvCeueINTsb6WS8kh020eNEOcAEjI79a/aS8mS1UO3c4rD8XfD/R/HFqYdThaRGQp8pA4/Kkp&#10;WDlZ+MNv+1j49tdIh/t/XdWsZlXLJfXRRg47YI61yWuftc/Fjx3bS2mg6v4gZWHlCS1uGkGR7AV+&#10;qXjD/gnP8G/HEzy6rpV5KzPvO24xz+VWPBX/AAT1+EHgFdukaXdRDzPM+afPOAPT2qudBynwJ/wT&#10;3+FN78cPiZ4ofxhqL3Wr6fFFNL/aUW+UMSc5BIweK/YSJIJvLMU6NsXaNpB7Y9a/P/8AZz8Jt8Lf&#10;2x/i/DpUXlafP5Uab+TwWr73s7W1025jij3BmG7k57Vk9zQ0pJPJVf4u2aeq7VxVa/37U2+vNW6Q&#10;BRRRQA1qSlakoM3uFQ3Sh7eUMAw2ng/SpqjuP+PeT/cP8qYj8Nbj9pDUf2ff2jvi4Wguniu/EVzI&#10;myfyRhZW6ZHNdxaf8FONRt9Va+k0/UXt2XABvxjOMdcVrfDT9mnTP2of2iPjMniC0a5g0fxHPHFs&#10;fy8K0rZ5xzX0bcf8EyfhHoemqdU0i6+yBv8AlncknJP0pAz5Mg/4KhavM92w0rVGA+YD7eP8Ksw/&#10;8FRNSt7MTHSdSaUkqYvt43D36V9fXn/BLf4ORvYXGl6PdC2b5rjddHJHGO31rPv/APgmH8IYdakv&#10;jo9z/ZbAAf6T82cAenrVxdtxHxlH/wAFDNcuYruKzj1JXuix2R3o4J+g5rzay0b4i/tPfEqTy5ta&#10;aD5Lk25ie4A2sB0H161+mWmf8Ez/AIGRzxXdjo94qxENIWuDnI544r2T4a/sxeDvhDe/2v4Ls5Yr&#10;2SPyWa4k3DYSCeMdcqKvmD0Nv4L+AZfB/hTSYZiRKlvEHDRlWyEAOQe+a9SZQ3Xmmx7vKUSY3YG7&#10;HT3p4G3gdKhyuMgnZpEZVBGe4p0ClIlUnJA71IuB04o6mk3pZFR3EoooqSxsg3oVPSnooSHAx07U&#10;yZW8lin3u1RR3Som2Q/NjBwKAKNqqahpskHmBGZjjufyr8X/ANpL4A6p4V/aml1a+tri90/xH4m8&#10;lTJaERorTE53dGGK/aKVbLQrV72TcFj6kc/pXy38fPiB8JvGEV7Jqz3TavoDyXdpsUALcICRn1GR&#10;TEen/Cn9nLwj8ObS1lWz0x5gPMDrbqhGVAx1r12TT7ZY4vJMcCKPl24Ax7V+c37O/wDwUo0DxLbv&#10;afEDUDHeLdSRItrb4BhUDaevXrXvdh+3x8L5pJo7jULr7NHxFiDnHvzVcrFzI+obeExnzDdb4xx1&#10;4/PNZkOntdXdz9qk3xM37sSDIx7Zr59sv+CgHwcnmGnRale72ycGD8euayNT/wCCiHwpghv0XU7r&#10;z7ZG8n9xxuA4zz60uVhzI7T9o/4N+GNa8L3N5qcOnrllXdcQr15xyTXkH/BPT4O6v8L9e+J0t3Bc&#10;HTdSvRLp7SW5jj8vJ2+WejLjGCO1fO/xM/4KFD4meNm8Nm+WTwyyrISsBWTeD656c19jaB+2d8OP&#10;B/gHw9HcXk8TLYxK37nPRBnvT5WHMj6bgLJahS3z55HfrWN4q8TW+h+GdU1mQKyabA07guBwBnk9&#10;ulfO/wDw8Y+DkcfmTapeCTocQcfzrwP9qL/god4H/wCEPu9F8LajO8esWs0FysluSTkADHPHU1BR&#10;93fB74k2Pxb8B2HiK0EQhut+1UmEoG1mXqOvSu66V8pf8E2p7O6/ZR8IyWZchvPxv/67yV9W0ALR&#10;RRQAUUUUAFFFFABRRRQAUUUUAFFFFABUcyq0bBlDL3BqSo59xibZ97tQB8O/8FJLfWr/AEnwBeaX&#10;oV3fR6JrYvpfs0ZYBEXJJIHA4616Z+zZ+1Np/wAatAjt/KhtL7zjALc3IeT5VU5xXsPjrw3/AMJn&#10;4Z1nS7hA7taypFjA+YoQMmvyI8RaD8Sv2J/Fz65p/wBjS1tt10VYmX77FegPtTMdj9o9sK2qNMEU&#10;Iudzgccda8H/AGnP2jtD+E/w61W/tNSs77VLcR7LWG7RZmy6g4Gc9Ca/OTS/+CrHxE1aC8tdQns0&#10;DRFYyLRhkkY/vV8y/Fz4zeNfiFcT6nqMtu1u4UFYlIPXjjNFxkHjj4if8J18QvEOo3dmb2bU7tpI&#10;IJGEjIzcYXOcmv0Y/wCCav7KraDpmkfFG/32epwyTRHT5rXbJghk+916HNfIH7Iv7Lt78W/FFnql&#10;9bK0NnPBO37wqcMxJ6/Sv288KeDYPBelx6ZpSbLBfmwxyc9T+tCD0N6O6e4Ur5LR5GM+lQNbrp8n&#10;2i6vcQ4wRK2F/U14R+1J+0VP8FNDiuLBtsxhlZt0JcblHHT3r85/HX/BUn4i+ILWSx05oHjY5+ay&#10;cHj3zSNT9BP2xvjhpHhD4f6jFY6nazXb2NwFWC6UMrADAwDnNeN/8E2/hNJ4k0zRvjNe3jSahqdv&#10;NC8cqbnwrvGMyHk8LX5veLPiV8Tvi79oe/W3MUhfGyMr8rnJ7194/wDBPf4z+JvBvgrQvAl55aWV&#10;nFMwUQknmR26/wDAqAP0aW8mvLxR5DxiN8bucGtGS4RJSDgHGM96is7lPsUU54aRAx49qX7PHfRi&#10;Q5yfwoAdb2ot9xB3bzmpabGzHIPReBTqACqmrTi3064J7xsP0NW6hu7OO+haKQEqQehx7UAfmZ+x&#10;P+x3pHju18T6/rkVtNJHrs6rHe2KvlMIcZI6c19z6L+zX8OtHso4X8HeH7tlXaWbTYST7/drR+FH&#10;w7s/h3oep2WmxmP7VdNcEM2csQB/Su6s1kg/17IvHqKAOCs/2dfhisbb/h94aJJ76VD/APE0l1+z&#10;v8MVUFPh74bJz0GlQ/8AxNdB4m8VNot3GVmjFvtDP0J6n3qDT/idpFx8rTHdj0oAwYfgV8N1wp+H&#10;Ph4e50yH/wCJp837N/wzusP/AMIH4cQnn/kFw/8AxNd/HeJqFuXtmVj0GTVR11cSrgx+VkZ9cd+9&#10;AHEf8M2/DX/oSfDv/gth/wDiaP8Ahm34bf8AQk+Hf/BbF/8AE16WJE465o8xKAPNP+Gbfht/0JPh&#10;3/wWxf8AxNavhH4VaT4RurlrGC1hhcjZDDCqKgGcAAdBzXbeYlMhjdTITjDdKAGhI/tQKlc4+6Pp&#10;UszlWUAE/SqkFnKl2JXxtA7H2q1PKI2jB/iOKABo/NGcbT9OaZDcBjIp/h45PWnecftXl9sZpn2Q&#10;B3bHU5oAXb96UthCv3T06V+Of/BQbU4/+Ey0O70XxAukX1nc3D/6JPtd2GzA4IORiv2D1bzV0uT7&#10;Pjf2zX5Sw/sp3/x6+Md5N4hgWfT7HVGwI5dh2O3P/oNAHx1cftHfGaG3+yWPivxUYkORJBeTlTnr&#10;0NQyftAfGSxj3v4w8UlmXfzezZz+dfsPa/8ABPT4UaPo0Mb6ZdCQMQcT5HOT6VLb/wDBOv4SXys1&#10;5pl0f7u24xwfwoA/H61/aC+MWrWcav498UacA2fOa+mG7HbrVm++Onxf16H7JB4g8Ua27jaDHdTS&#10;Ee2Bmv1t1b/gnn8F7G3CXWl3ptAw2hZ88/lW/wCC/wBg/wCEPhuZbnSdNvI2Rgw3TZ5x9KAPyN+F&#10;/wCzf8TvjhrpbxDZeI1tmUShry1lkViDt/ir9n/2Zfgva/BDwndaZE8e67dZSqwiLkAjp36133hn&#10;wFpfgtQunQ7I1XYu8gnBOT29a3Wa3uJ0bnevC+lAFmiiigAqaoamoAKKKKAKX25pJniERwDjNQeY&#10;Le9W3ZAYWG4segPPX8quzKIYppE4fBNc9515qGhzTgqbpX2qegxkf40AfDP/AAVe8KXHjC8+EWkW&#10;cEhjvdRmhlkhj3BFJi5IrU8Gf8E0/D+k6PHDcyWd1Ifm8yXTkzz26V9R/FTwT4X8VL4ZuPFEcr3t&#10;i5ks/KbAEmVzn1GQK9F0O4luNPV58Fs4GB27UAfIFr/wTo8KAjMOm/jpif4VqQf8E7vCCAZi0v8A&#10;8F0f+FfXXmLTTcIvrQB8d+IP+CeXhmazeK3Fgm9SCY9OTj8hXgvgP9iHQvhj+0Xez+JJbOPwqLbY&#10;s+pWapabzGOAW+XOTj61+nqymVvkxgHnNfHf/BTrXLjR/wBnvUptMITUUu7fazDj7696AO6+FH7M&#10;PhbwXrR1TTbjTXRplmi+z26KDgkjBH17V9AedKdTeMowiC5Dc4J4r5S/YR+Lx+MPg/UGuZhJNo8d&#10;vH8q7cEhgevX7tfWtvMZ7dXPOaAHUUUUAFFFFABQ33SAcUUjZ2nHXHFAFRiNPgcsftDcsM8n6Vh6&#10;5rlrodtHdahdR28F0SojuHCqPUc9a2IFPmeXd8ysfl29Me9fMn7aUfi6Dw7Zvpz262cczFN5GduB&#10;15oA7+bQfhX4e8YWfi201HwzpL2aEExGGM5IIJ3AjBO6uw8NfGDwf4w1S5trLWNJujDhg8V1G+c/&#10;Q1+LHhvxB8Uf2kddTwl4ZltPJvWaJnnBTDICxwc4HC197fsq/sceLfhmTN4g8lrlolDmKfcNwJPr&#10;VRA+45NT2alHabMh13bs1Fqmuado8Zku72C1AzuMkgXp1zk1y3xU8WWnw28M3Pim+Ypa2KKGdRuI&#10;ycdB1r8rf2kP+Chup65q19pehXSOhuJIo99uc7SSozzVKIH6z6X8RPDeuOIrPWdPuCSRiK4Ruep4&#10;BrnPBPwb0Hwp4k17Xo4LK5m1SQTs6265UjPOe/XrX4mfDv8AaU+LPgvWoTALUxks/wA0LNyRj1r9&#10;Iv2Lf2uNQ+Lw1fTfEEyNPZrDFtihKfM27POT6CqcbbAfZ1skF1ILqMIW5UFcH9asW8jPJIChUA8E&#10;96qLbppOnstt0ByN3PertuS0KsfvMMms2BLRRRUgQXkrQw7lUsc9BUnLxdMHFKyhlwelQSXiRkAH&#10;9KAFjYx/IQSPU1yvjD4e+G/FlrLa6jpen3HnIYybi3R+uQc5HvXWRzLKozzVO+tIIY2uHB2Rjc2D&#10;z60AeU6B+zJ8PfD9wJIvD+g7wMfLYRA9QfSvVbfR7XS9PMOnwRWqBQAsCBQew4FVrBNP1TEkIfkZ&#10;54rSaOaMBYcbQO9AEVmhKhZxu93q/VbzF2gTff746VZoAKKKKAOF0X4X6TpHjbWPEHk2rXWoEFz5&#10;Kh+Dnk9TXXNbrLfRzAg7RjipHtt0hb196esKQ8gYoAr6kxVY8An5u1W1bcucYqBozMxJ5XqKmjkE&#10;i5Xp0oAfRRRQA1qSlakoM3uFU9Ts3vrVoklMLH+IVcqrf3iWNq8r5wB257UCPFvA/g/wv8HNX8X6&#10;jeX2m6TPrM7zvPNsgZ2ySWJ4LHJzmsqy/ao8Ef8ACYSeFL7WtGurWFPM+3zX8ZRsruxye2cV+aX7&#10;aX7Vvj3XviJrPh2Oa1NjZahdWluqxENs3soBOeTivMvAv7K/xc+JuhQeKtOltEhushfMlIb5SVPB&#10;+lMD9x/AvxG8OeN1vYtE1yw1ZIiEb7FcrKI85wDtJx0/SukhmRbs6dLCJI1G4uwyOma/Ej4OfEr4&#10;j/sWeNrCzvJLcaLq94h1JyrTOFjznbzx981+uvwx+Lmk/FH4Z2/jPTZHkhvEkCOyFTwzL0+q0XEm&#10;dHefFDwbpOpRaadc0mOeZ9hi+1Rht2cYxmukt9asbiFfsE8N0OywuDx68V+Efxi+IvxIsvi/qmpx&#10;GA29jqU0kHyHlRKSMjNex/s1/wDBRjX/AA345aw8aTRwaWYPLiaK1fcZWdcd+mM0XA/YlSWUEjBx&#10;0p1Z3h/VE1zQdP1GM5juoEmUkY4ZQRx+NaNIYU1utOprdaCo7iUUUUFjWnKsF2ZXu3YUklss6qwI&#10;XvwKj1KRo9PmZfvDGPzFVtFup7gFZcbQOMUAO1K1i1vT5LXzETf9D+lflH/wUe+Ges/CWSz12w1G&#10;8kg1bVHjliiVkUIQxIJHbFfrHHpyQXAePp7mvgz/AIK3adq2ueA/BdjoojN1NqnlnzOmCjD+dVHc&#10;T2PyX8S3UdhqCX2nhYdqDd5HHJ69KW+8fX9xZ262wn3hfnaNz+tfX/wV/wCCcHjLx14fa41aK1lL&#10;TFeLgA42gjg/Wu6h/wCCWviPRbiRGtrcRzHEf+lA9PX8630MD8/ofFF7aN9uNzKsi/LjeQfTrUEf&#10;9oapO87ahcDzmyy+YTnNfoTe/wDBKHxVdIY/s1tg/wDT0v8AjVS5/wCCWPjyzSNbaGzCj+9dL0FK&#10;6HZHwL9ml0G4+3jdO443d/zq3qHxE1/xDHFBHLepDbjaQJWIC9Onav0Atf8Agl142u9N8q5htGbP&#10;a6FQWf8AwS48ZaMZgLe02y/9PIPH50X6BqfnbdazfrH80lwf95jVq41dNdmtI5Y1nKfL83zda/RK&#10;P/glb4m1CENLa2pB/wCnoCs/S/8Agk/4n066e4+zWuIzuH+lDtXObn2J/wAE37j7L+y14Stks9m0&#10;T8qMf8tnr6vByAa8R/Zg+F+sfCX4XaToFyka/ZfMBCsG6yMev417cudoz1oAWiiigAooooAKKKKA&#10;CiiigAooooAKKKKACoLyE3Fu8YYoT/EPrU9VtQkaG0d0OGHT86AIl22cCr99sYJ7mvOfid8HdL+K&#10;VnNFfpDbK6CMvJCHwASfX3r0aCNZrdJHGXxkn3pHmhms3aY/u84Paq1Mj4h+MP8AwTI8OfE3T9Pt&#10;7bxIuji1l8xpLawB3DHQ/N0qH4Xf8EwfD/gnVra/Pi7+2raHcPKmscq2QRzlz3NfTnjn43eFPAMe&#10;2+mkVHYxsEUnPXNeWP8At/fBzwzeDRzeXscpG/aLdyOeetGgHufhnwToXhHS4rHTbK1Vo41jeSCJ&#10;VIwMAnFaP2gaTalref7fMDxEp5PP+FeLeCv2vPhz4jvLtbK4uSJmUfNCw65x1r2TQJNK1a1XUNLI&#10;35IUs3PoeM0agTat4W0vxVHaPqWn28xwGMc0YbGeo5qm3wo8GW8eR4X0on/r1Qf0rqlhZgjNjd1N&#10;SSKHXbUmpya/DDwnDC7J4d04ZGdot1H4dKNP8A6HCRPbaVaWknT93CAR+VdGJCknlseGOMVNtCcK&#10;MCgARVjjVNo2gYFK2NuB8o9qSigBSRxgYpKKKACorhisYKjPNS1X1C8SytJZZMgKpIx9M0AeZfGb&#10;446L8I9Pmu7q6tQ8MHneTJOIy3JHp7V+Vv7U/wDwUE1fx3f3Om+Go57Qpdb1nsb/AHZXDDHyr05r&#10;mP2p/jfrn7Qvjx9A0i7+0hojZFZYggyGY4zj3r139l7/AIJvyavY2Wq+JdKt7pZrYPuF04+bcvYM&#10;O2aAPjCPxh8WtZf5/EXiBnkPCmVjkH8ans7r4xWd0ZZL7xFHCOQ7SPhv1r9m4v2FPAlp5MtvoSpP&#10;Gow32qTggf71dzb/ALJfw+utIt7a/wBF8x0XBxcSD/2agD8pvg/+3d4n+F+sWtrq+n31/BvZ2nuL&#10;4qq5UgA5U96/U79mf9pLSfjjoMb20tqlzHbrLJDHciVlySMHivPviV/wTh+EXiLwxew6Z4WUaq4X&#10;yne8mA+8Cf4/TNfF9n4X8Z/sK/F7S49Okh0zQ/EGqwaZ5cQExKbgcEsCR160AfsBJMIlLFQBT/MB&#10;h3gA8ZxWbY3ia7o8csJ3FlXJPHOAT/OtGKMx2qoeoXB/KgCG3uzNbGUx7TnGKkt4yu5yc7+celRb&#10;dlmQvr/WrMP+qX6UAPqOSESMhzjac1JRQA1lDexppjyjLnqMZqSigCCG28tcFt49xWVpfhPT9Jmu&#10;ZIYIkknbcWWMA5559+tblV7hpFZNh470AQx2JjnLs5kUjG0jiotSs3vFwshhwCOK0Y87RnrSsobq&#10;KAMyzt1gs0t5P9JZTklhzVxo90LIi+XkdRTxFHC28DBPFN+2R7gOc/SgCK3jeFQjAvjuas+Wqg4A&#10;pysGUEdKhferqM/LQAtFFFABT/M9qZRQA/zPajzPamUUAU9UVtqMpJ5ztHf2qO2V5F+0GExbTjye&#10;x9/1rRki83buGQDkVWkvtupJbZ+8u7GPr/hQB8K/8FLvEl/4T8S/Bu9ttSmsLb+1JGuUjk2KyBoj&#10;hvbrX054X/aW+HmpaPHNc+KtHsZehia7XPHevjf/AILGMYfDvw/H/LVp7oRf72I6/NzTfCHivVLc&#10;TTgM543bf/rUAf0Af8NFfDTv420QD/r7WmyftHfC2L7/AI80FfreJ/jX4GnwDrm3EkQ/75qlP8Hd&#10;W1RsCAfqKAP3xuv2mPhmWSK38baHN5nBZLxfl96+O/8Agoj+0d4Q1z4R6l4Z0vVtN1SYTwus0Nyr&#10;Mw3An5f061+b+k/s4+NpGeTSVhj6Ft7j8Oor0D4dfsN/EDx9rsbanHaT27If+W+3p9MelAHrf/BM&#10;+38RR+JdSaJ71bKa+t2dVyEK/P78iv2YtY9luq9Pwr55/ZY/Zh0/4MaLL5thHBcTLCwMczN8yg89&#10;T619Gbj5hHbFACeX70eX70+igBnl9eaZUrfdNRUAFJJ9w47g0tHWgDJ02FrO1mlYmZ1YlQev0zXy&#10;L/wUg8Z3Gj/D3wyscTRveXrQja2Mkge3NfZMlq3mBU4iP3hmvh3/AIKkWc994R8Bm06WGr+fN/uj&#10;HSgDqf8Agnr8Az8H/hPd2etaeV1F9QkuEvLy32SqrDseTj8a+u4pIRF5ccik4xkfzrzf4N/Gzw18&#10;dvBLaj4ankmt4nFsxmQod6gZ4OOOK6XxHrWneDdFlurpijhDyvPIGapbgfGX/BR744W3gP4T+IPh&#10;/wCfHLfahapcxzmfbIuXI4XByOOtfEH7D/7Mk3xy8bSalfSzRxWTw3gL2/mrIu9WI+9wD61yv7WX&#10;xVf9prxwNZsp2vpbeD7GrPGIz8sjnGMD+91r9Xf2EvglafDX4T+H9Wt7VYLzUtHtvOfzC24mNT0J&#10;45rX4UB7Fpfwa8LWOkranQtPmfg+abVcjgDH6V+fXxi8Cn9m/wCNWm32nXDPF4q1gj7PGnkrFtZc&#10;AYPzfe9q/TxbgWduXuXUYPYivzz+N3m/tB/GnRLOxdbhPC+sFpRJhNu5l6Hv92kgPvjweZR4fjMo&#10;aRyc4bk1vQyrIMKRkdQKzo2Gj2KmT5YUUZxyc1Y0+MfPMv3ZcMKh9wLtFFFQAjMFGScComaNUZ2C&#10;hVGST0qR4xIuGGRWH4qllt9JnWA7WaNh60AaFvqVneyGGC4jeUDJRCCRSW6mTeJeF3Yw3Qivkn4W&#10;/GC9h/aj1zwjfXX7q100TCIIMAnyu+M/xV9cyH7VGjxspBGeooAnWNIU/dIoH+yMVWtZJWkIZGUb&#10;u9LCJ4+Gddo9xVl5P3Z2su7HHNADLpjGgKpuOaZ9qk/54mmbZ2J3OpXtyKVTcj7zpj6igCWO4dus&#10;ZFTZx14qNXO3llz9ail8x/uuv5igCrfzbn2wv5jqfmRTyKkh3XVufMzC2cYNfMHwh+POpa/+1B8S&#10;vBl5eeZaaL5flRCJQF3Fu4GT07mvqmSHzJA38OKAK32ow4jRPNxwSKuRoI1wKjjSON32DDY5ptjK&#10;80JMhydxFAFmiiigBrUlK1JQZvcKqanai7spYycZUnpntVuorjJiIXg9KBH4P614aurP9uq5i1SB&#10;2tL3xmywRzr8sg+0dAD1BH8q/bnwn4S03S9Cht4tMgtlUn9ysQUDknpXxd+1J+zSll8XvAvjywtI&#10;449M1j+1r6Xzju2rIHJAz1wDwBX2T8PfiNp/j7Q7fVrKYvazbgrMMHgkHj6igDz/APaH+B+j+O/h&#10;p4iSz0+3fUVsJlhWK2V5N7Lxj34r5Y/4J6/FTWvBviuy+AGv+Gri1n0i0kuGvrtypfcWkA8vHHD+&#10;tfoaklvZSYBAaU565r4N/aH8P+Jvgh+0zqnxsSeG30G4jhsBIpDyZaNI/un3HXFMD7O1f4feF9QE&#10;kR0HT5GmBDSfZ1JGepPFfF3/AAUX+DOleFfgzpup6NpNubwa1ACLe3Ctt2uTyO3FfcHhvW7W+0PR&#10;7x5N0l7bRzZ6Z3KDkjt1r5V/4KeeJLzRfgXYyWNwqOdZgXjaeCklDA92/Z88ef8ACWfD/R4ntxbv&#10;a2kEBXfuJPljnpx0r1Bp2WQrt49a+df2RbW7Xwbbyz4zIkL/AFzGK+j2RW+tFhAzbRxyfSlVdyhj&#10;wfSkb7y1IvSguI3y/ejy/en0UiyC4/dxscb/APY9aitZvM3jyxGQO1Ttnzl9MUyT92xK8Fjg0AUN&#10;LeZJBGys6kk7z2rjPHHgjQfidqVpBNqFvNPptyJmgKiQqwPIIzx6V3d9I1pYSPEcMOh61+asP7W1&#10;z8K/2hfHVvruoPFZtfyQwBIA3AlPoPQVUdyZbH6QQ6NBpckbWkKxRqoHlxrgE9M1PeWP9oNAxYx+&#10;Wc4xnP8AnFfP/g/9trwJq2n+ZPe3DvuxnyCOw9q0pP2yvAfmYF5cAZ/54n/CrsyD3K4i/e+Y0mxc&#10;Y56UtrcLMzLwdvQ+teIXH7YHw7ktz51zcFe+Im/oKot+2Z8NbJcR3Nypbp+5Y0eQj3nULqPTYzcS&#10;OFQEDBOBS/bkljhkVRIjAMWByFHrXxr+0Z+3N4U0/wCGc82i6hPHfCdAGa3yMc56giu3/ZG+MGt/&#10;Fzw7eyXd19ojWCIxZjVOGX6U7DPp6OaNh8jKV7EGqn2ZrG3upFJnLAsE/pWB4gvJfDPhsTb1jnVg&#10;Ccg8Z9/avNtF/a98D32vQaG93OdRlmEAHkkDfnHXGMZrE1PYbPUDcaegaPyJyeYc8jmtVfuj6Vk2&#10;V5YX+oGSIFpyPvc4xitigAooooAKKKKACiiigAooooAKKKKACiiigApkzKsZLkBe+afUVwqPCyyD&#10;Kd/zoAyJJhpcOoX7v/o8cTSAscKABk8+nFfnr+2p+29Ba+BdZ0rQL6yF48S7HtLr94G3EcYPtXvX&#10;7cHx6k+APw7jnnnlS31jzrKDyEVyGMZ65IwPpmvxT8M+E/Efxw8fR6VHcQvc3TOytISFwMtztBP6&#10;U32MjdtdR+LfxEuRcxxa1fxzsJIlXzHVt3THXrmvWvBv7IXxX8cCK51jwtr9g75G8WsnygDjkjvX&#10;6Y/sw/sn6L4R8C+HZdbsIJ7uOwgw0MjcOFXJwR619Ota/ZLT7PY4iYY256UDPwV+JXwZ+IfwP1jQ&#10;7JrXW4H1q4MERmjdGO0qPl4HPzDpXaaf4s+MX7KPju31zXLfXrvRLRN0i6mZEi+cFRu7dWXFfY//&#10;AAUIvZ4/iF8FI759+dZcLtHT5os19TfFf4C+FPi9ZTQeLNLTVNMmhUSwFiC23BH5ECgko/s3ftAa&#10;f8Z/CNndLcWYuRaQPJFDMHIZkGVPPXNev+Yf7Q2dttfmN8BtWf8AZh+Pmr+F9RPl6Nr3iBbLQre1&#10;XPkwiXaiuWx0BAyM1+mUkgjuFnIOCo6delI2J7r/AF8P1qd/vVDJ/pHlSL91eTmpl/eDcOB70ANo&#10;p+w+o/KjYfUflQAyio5plhkRGBJbpipduBQF0JWfr0KTaXcLI+xdjc/ga0SvvWZqFxBeQ3lsysWW&#10;Fm9ulOwrn55fsE/s8+H/ABRJr/ii5nFxLZ69OgDIrDgIeTj3r9FNJsrHT7VLS0ESrGu0KgAwPpX5&#10;s/8ABPP9ozw94B1zW/hnr0N8uu6z4guJ7ZxEBCEIRRuYkY5U9Aa/SW1ayikaSAqzEYJVgf60guhJ&#10;mksLOUR7pZTllU9T7CgXix2MMl2/2ZnGMMcYPpzVlSs3zA5ccA1De2dtqSKl0u/yzu645p6sLopR&#10;6CJNWhv0vpGWMEeWDlW4xzXyp+37aaZf6T4YluBDBPZaiZ45DgMzhQQMmvqTUPEFpodu9556JZRf&#10;fjDDcT04yf61+a37fP7S2g/FHxf4O8CeDhdRa7Dr8UV9JcRr5TI+F4IJPU+lPlYXR9lfsieN7zxX&#10;8P2lniJC3bRhiSeAi+v1r3qK685pUwAVHavKv2cvhnP8LPAA069ETTyTfaAYWZlwUUdx14r0mxmR&#10;bubg/MT/ADpWYuZFyyU/Z8MO/Q1YqGaZbdC5+6Owp6Sh1DAHBGaBklFN3exo3expDHUVCLhWm8oA&#10;5xnPaneepbbznOKAJKazKuNxA+tLVSa8gWVVdWznAPYUAWmXzFwDj6VA1r381hivJvjJ+1B4Q+Cc&#10;ch1v7VIY3VCLVUbkqWHVh2FfJ3in/grF4Fmmlg0ttYifLKN9tHjPOP46rlZPMj9BlkgtWy9wD2wx&#10;FTskdwMqQfcV+Xdn/wAFP9Ik1Z1vrvUZLbHCrBHndn/er2/4Z/8ABTr4aeJtUt9J26u13cOFTdBG&#10;FHHc76OVj5kfag/c8ZyPepm+6a5nwr4203xxpMN9p7MIpQWUSEA4BIORn2rZ0/VItSjkMQZdh2nc&#10;MUrMLosUUUUhhRRT9h9R+VADKKfsPqPyo2H1H5UAV4rze0q4A8sGq+nqt5ILrPzqSvr2/wDr1P8A&#10;ZfL88jG6QED61V02zuLGweMuvmliwI6Y4piuj4n/AOCl3gfUPG3iv4Lw2llNd20OrSG5MSFgqlov&#10;vcHjg9a+qvD3wq8N+H7WGxXQLK4TbkyNbrnOOnStvXvB+l+MJLWXVbf7TPYsXgbJARuCT+gri/i9&#10;+0N4b+BPhe81nxK08sVmFL/ZVVmIZgBgEj1pBc7dvhv4WaM7tA09cjn/AEdf8KoL8MPCXmZXSbDP&#10;oIV/wr4D8e/8FX/Dd8twPDlxqtuF3gebbR/h/HXj0n/BTXxfMxurXWLkQdAPsqZ/nQLmR+ssnw28&#10;NhQi6bZxbhgbYlGf0q7o/gzS9FceRZwrtBAIjAr8vfAf/BVJrHUIP+EtvtSuIC67PKtEGAPvdWr7&#10;5+B37UnhP43aFZX+kNcxrcByv2oIp+ViDkBj6UFHsc1v5iYDFQBxii1i8mFVJLEdz1qgLyWC4jEr&#10;7lkPybea1KAFooooARvumoqlpuw+o/KgBlDdKfsPqPyo2H1H5UARRlo5AhBIJzk15p8Qvhvb/EP+&#10;0ba+jLxorNHlA3JHbIr026WRoW8ogS4+UnpTLe3dYP3hBmZcMw6E0AfiTrHj7xj+wr4jTQLGwv8A&#10;UrK4aS//ANKLR/eJGMAdK4v4qft2+NPjDZW+nWunTWMiSZf7PM5Jzxgiv2H+In7J/gL4wTfbfGOh&#10;xarqCJ5UchkIATOcVwo/4J1fBXTWim03wdb291uzJIJWGRVxdmLY+B/2Cf2P9S1n4kaV4h1a01D+&#10;y1kljl82D9znaDzlevNfqH4+F78NfA4TRbaS9FvbMqRKCAAqHGAOnSuy8I+ANH+H+jNp3h+0+xQF&#10;9+zcT8xABPPsBVv+yZ9SW4g1QrNayKVVF4ODwf0qrhc/IL4n/Fz45+Pdca40jwtrUVkq+UWtRLty&#10;GJ6gdeaP2V/CHxT8D/Ei41PxF4d1dE1i8gk8y7hkAGCckEjnrzX6x2Pwi8M6RZPBY6f5Ks+8jeTz&#10;3rUl8C6PdC0M1rua25jO4/L0/wAKfMF/M2JIRd2ISX5AQM57U6zmiZTFGyt5fynBqPUo55rN0t2C&#10;zdienWl02xSzjztxMwG8juaz6Bcu0UUVIwqqsQl3+avAP8Q4IqeSQRrkgn6VS1bUFs7V+G3Mp24F&#10;AH4+/tpfGC6+D37dHiq+0+EHdp8EWFcoOYom9u4rltK/4KceKba3m/4k/meTwM3D8/rXrPxs+CMH&#10;x+/bc8T6bLaxzXSadFMz3BZUwEhXqB15r0rTf+CYPhvS9HuGvdG06SSRNwKTyen0oA+WZv8Agpt4&#10;31AebF4cfZ1ykzkcVDa/8FRPFSnY+jgc4/4+H/xr7M0b/gnH4Rj8MI66JYpIqsSfNf0PtXxr4e/Y&#10;5034mfEi70rw/Y28EdtfSW0onkcLuDMOwPHFArlqb/gpp4xjjWSLQmlB/wCm71DJ/wAFRvGUy4Hh&#10;3Hb5Z3r6n8M/8ExdPsbGKDUtP02WVAdxjnkxnPGPlHatfT/+CZ/g+43ldBsRtODmaQf0oC58byf8&#10;FM/HDE/8U+w/7byURf8ABTLxkW/eaK6/9vD19j33/BMvw9IrLa6Rp0bf7U0n/wATXhvxu/YGg+F+&#10;h32rXFhYvb2sHnMLd3ZsZPTjrxTsFzyb9nf9rnUNL+M3iPxLeaXDFLrbRgtNIwLHcehzz1r9qPAn&#10;ihvFmii8aNYyDtwpyOgNfAvwj/Yt+HnxH+Fvg7VtE0K1tdZEaXF3NdSlS3A7DPP5V9/aZocGgaC1&#10;tpEYtyMdSSM8An8qQzRitjbXc0pcsJOx6D6VdXbj5cY9qqQLM1nCJ2DTY+YjoTVqJPLXFAD6KKKA&#10;GtSUrdqbuoIe4tZ+t6ouj2D3LlQq/wB44FX91Z2vaTHrenSWsih1bnBOO1ArH5n/ALR3/BQCGb/h&#10;N/CKWeny3Mf2vT4mFxmQNhlGBnrXyF8M/wBtDxt8M/BtloMem3F39mLfvHkcFssW/rXrPx2/ZF/4&#10;RP8AaY0uXWYLe5tPFfiRvISCRzhWmzh8gY4PbNfaGl/8E9/hzJdC2uvDlrJcYJZ/NfBHXrj0oCzP&#10;hS1/4KReLtUhbGjkSW64AW4fJNYfxm/bs8QfGr4RjwRc6GLW7+0JcNMkjNINjhxkZr9FdQ/4JsfC&#10;21vLRtM8L2cCMc3IMr/P09vrUFv/AME4/hhF4vmuP+EYtRGY/wDns+fu/SgLeR+eDftleItQ8MQw&#10;2928E2m2ohWOO5YElVwOM+1cz4L1L4hftXeKk0G6bVri1gK33lRl5B8jAdP+Bda/TrS/+CcfwkfU&#10;DInhK1W3WT96plfLc89vSvYvhb+yv8NPg3rcmq+GNBi0q8eEwNJ5pwVLAkc+6igLM7f4V+FY/Cng&#10;nR7MIVljtIVcMuDuCAHPvXSws39oSDBxijTJTKsgzkK2F+lSSSJBIWKkk8ZFUFixuGeafVWSOQyI&#10;4ICDkjvVlTuGaTKjcWiiikUFQI26WQEdKnqGMgyyDGDQBBayecmxlBBJ61+Rf/BTbwDp+l6smqW1&#10;0be5uNWlaTywAckse3vX66PixtWkYZIPbmvx8/buk1X4r/ER/Ddhv8xNakjUzRkIMsy9QDxzVR3F&#10;LY+Lv+EovtMg8uDWJlHXiUimr4k1m8UsNZus/wCzIa+rdN/4JL/FrxFpn2u21nQI0JA2ySSjsD0C&#10;H1q5pv8AwSK+NCtMqa/4dUjAOZZj/wC062ujCx8ar4i1oaksVxrt5Fb45dpjirehaxe3V5ded4hu&#10;FSMjZun+9X1tqH/BIj4zSSlJdd8OP9JZsf8AourNv/wSF+K80Oy01fw9HKq/vWeWbBPt+7p3K0Pj&#10;3Xry71S/itX1Se4tN6/efIzmv3N/YtsbXSPhfowtBG5l0y181lxkHyxycf1r8+pP+CR/xd0/TlB1&#10;rw8bpZA27zZiMf8Afuv0l/ZT+EPiX4U+D00zxPdWl062kECfZWbA2IAeoFJtWBHxX/wUa/aC8TeF&#10;fHWteFbNJ7XSIjA66nHKyjJRWIyD6nFfnVefEjxHJq8Fzb311HKJN6ypI27Prmv3G/au/Y70n48a&#10;Lem0sLb+17h42M1xKyqQuPQH09K+PPCv/BJvxhY+LtPudUn0SfRobgNLBHPLkxg9B8g5x71zmx9Q&#10;f8E8/HGr+JvgL4ag1kSSSFZ2bUZyTIxEz4yT+VfYafdGDkY61558J/hBonws8G2Og6bZJbW9ru2R&#10;oxIGWJPJ+teiKoVQB0FAC0UUUAFFFFABRRRQAUUUUAFFFFABRRRQAVW1C3N1avEGKlu4+tWaZLuM&#10;Z2nDdqAPz/8A+Ct2kz3Hwd8JwwQtdGG9lZuMkDyzya+WP+CXPhnTta+JGj3N26PdC4nURSBW4CL2&#10;r9U/jp8K9G+L3g+907U7GO8mtoZXi8xiArlCAeCK/KP4M2d9+x/+1Poq6q2dBEUty0Nmu7liVHJH&#10;X5aZifs5pdwyvLZ+SIYYBtQgYBHTircNuPMEocntjtXFfDX4paP8S9NW70wPE0sCzZlIB+YDH481&#10;2NrvsbM/aG3sD1X0J4qhnwT/AMFFNSOpfEf4MQRxKTBrMmWXk/ei6/lX3LNrenaDpaz6lexWsSqN&#10;zTuFA4AGcmvhP/gp9q2neA3+HXiEwsskN3Pcbo+W+UxHODxXx78Yf+ChnjP4mWs2leHtZv4xOqKq&#10;yWkZ5BBPbPapuB77+1J8WNC+IH7U3wZsvD09jctp/itFuGsJFY/64Ab9uevvX6iyXUVvaRlyudo4&#10;Y+1flj/wT5/ZJm8Ta9ceO/GENrqeqR3VvqttcMWR42JDngYGc9sYr9P3SO91IQuu+LZ0pGpcupWa&#10;S18tcq/JK9O1X1XaoArPhkDSeWoIWM7VHoOlaC5xzyaAFooooAguGKlSE3e+OlIVM0YzlO/FPmk2&#10;4Xu3SqskV15hKyDZ2FUiJDYzLbttCs4Pc5qPVLia1thJBa+fK52soXJx74rQXOOSD9KqPeGeV4Ic&#10;rIoyWPSmSfnr+3p+z/eLrMPiTwhYXFrqFnp+5G0uDY3mbmOcqAc9PevA/hR+3X4r/Z/tza+IrF7+&#10;7itzbNHqlw4fdkHJDHO7iv1m1XRLe60q5PiCL7euCMKSDt9OPxrw7xZ+xH8HvihcS6heeDLWe4nP&#10;ml55pQc49m96gNLnxr4Z/wCCwOqNBM0/hayjcSfLHJcnLD86Zq3/AAV48Rag88P/AAhVvBDyBcCZ&#10;gD9Dmtz44/8ABJe51/xJaN4AGkeH7MQ4aOSSRtz7m55PpiuK0/8A4JA/FSK4iW+8T6Hc2UZH7kbs&#10;471rG3UDwj4iftHeOPilqAsfDt/qM9xcJhLexupG3EHceFbnAFfQX/BP39kXxP4r8cal4l8e2Oq2&#10;BjEF3azX8BPmOsmT8zDk8dq+tfgf+wf8M/h3e20934Vs21uNmMd1DLJ8oIIP8VfU9pb6Z4PsbW1t&#10;oRBDxGiqc4/M1TYGugjt4UjJACqB+mKeqp94BfqBUNxCLlMoRnHBzToN0a7HOcDtWYDZAbj5CMA9&#10;xUqKEUKO3FOwsYzikzu6UPYqO4UUUVBY9FHXAz61m6XI0t5dBhgKxx+dXEmP2jy88YzRFbramWTH&#10;3juOKAKoWY6w2VYQ7eG5x0rwD9rv9pax+COgw2xlsvO1CCYK004RlKgdOevzV9FPdL9mMoBxj8a/&#10;Eb/gol8VJfHHiyw0u8eWd7ee5ig3oFCklB2HNXHcT2PDfi1468TfHj4oajLaahfXds8cbCG3uHlj&#10;BVQMgA1t+Af2U/HHxBhfZ4a1QRIwjNxDauT9SdtfWH/BOn9jNdd0Wx8aa3DZXlhfW00ax7mVwyy9&#10;TyOymv008KfD3w94J0ua30jTls1YAvtYncQMZ5Na3sZbn5aeAf8AglWniHw1bXGrX2uWF04JdGhA&#10;I54H3a5n4j/8E0df+HVudR8LyeItRuoUMieXASdwPTKrX7IxxGXT41hYIc55NK26O3dLs+crDoPS&#10;lzDPxj+EX7UHxN/Zv1WLRfEXhjUPJgUW/mak0iD523Z5PXBr9e/AvjLSfHGmwXuk3ltdIqr532WR&#10;WVWIzg4PX61558Xv2W/AXxSsJ7688P29xesfNaWaRxnauB0PbFeG/wDBLbxBe694P8eR3k3miy1f&#10;7PGCoG1RngYpaWF1PuOiiisTYKmqGpqACiiigCtGrCaQnOO2elO8394ABketNvGZYyVODioNKkaS&#10;3JY5O41Rn1PJ/wBo743W3wb8OpcM1tvuYpcCaXZ90Dpz/tV+H/7Qfxz8VftD+PJYtPe8nt5olQ2N&#10;rM8kcm3nOM4PTNfoN/wVo8QHS/D/AIUiRivnSXSHjrxHXzL/AME4f2ZZPF/xS0XxHq6215obCeNr&#10;fcwbOxh1GO+KQjmPhb+xN4t+K8elQ6noOr6VakQq9xFaMMqwALElccDmvszwT/wSe8LaHoMbXPiL&#10;UjLuOY5o07/8Br7r0nTdJ8I28Nhp1obf5RCm0kgY4Her91Y6jcDablCnXBx/hRYD4K8Wf8EufDeq&#10;6TMkWq3ofy2CGOBMk9sYWvjfx98BPir+y142m/4Rm38TahoFqFWNyJEj+YAnoAOpNfuFdx3cENu8&#10;cgWOEAyj+99KwvGXgvR/iT4dkjvLRbiOT59sjEcjp0PtSNEeK/sc/tDT/GTw7c22oWkNtd6akELf&#10;vCzbiCDnJyD8tfSMNkI9Rebz2ZmXHlk8Dpzivy//AGHfiHD4V+NXj3w8olRH1yO3QKAVADSdzzjm&#10;v0+jtbhdWknMg+zlMKvfPFAzQooooAKKKKACiiigAooooAKY3en0xu9BMtgooooICiiigApVpKVa&#10;BrcdRRRQaDWUOuDVO8VWlhDAEZxzU95cC2h3nPXHFR3i+batIvEgXKn0oA4DT/hLp9n8X9S8Zqi/&#10;aLq2EBHlrjACDrjP8NdzfRtIyMi7wo5UDI+hp2ktPJp8ZmbdKc5P41ZkdbeNmI7ZOKAPM/jL4yvf&#10;CPg1rq2stxZ/L2jIABUnP6V82/8ABPLR1utF+JF/cRb7ybW5JkLruZNzMcAnkV9b+LNHtPGGjz21&#10;3D50Cq0gRiRyAQD+tfnn+xj+0dp3wn8ZeP8Awxr6XbyXHiGYWvloAgjVmwMmgzP0hhVf7Pijmm8q&#10;QHnJwevQ1ZkuPJkVIYw4bqVrmfC3jzQvHahrYEFl3/vGAPBx2NdM6pGyvG6hV6gEVYineWSFhcTX&#10;TW+5s4JwPpVPxRpth4r8OXtt5MN+rpsIKh8+1aF/c2FxCEumQqOcM4H9a8H+On7UXhX4CaDeyFLg&#10;FLc3ObUCT19+vy0tQPhLXP2ktW+Dn7UPijwnFF5FhFcJDFG0rRqvPRVzgflX6xeHdQj1HTUO8bmA&#10;OAeegNfgR4i8ZL+0V+0tqPinTVl8m5vY5g1wmGwW7gV+83hnS5NLsbeViNiopIHXoBUmhu3+5I41&#10;UHAPWr1U57hZY0IBwTVygYUUUUAMk7UynydqZQAUNIkY3OwRemScUVBfNEtu7TKWQc4FAHnHxC+C&#10;Ol+NdW03W7iY+fpkxu4RsDfMDuGCRx07V1ml3QXR4/LUS3eTlerYyf6V8XfHT9v6z8ISeKNG024v&#10;re9077TbqViQgMm5QRkdARXwv/w8q+L1neG7tPFF1HbkYH+hQk/qtAH7lR6pPJtC2+7HDcHir6OW&#10;jEnl4c8EY5r8FrP/AIKQftER3Dt/wmsgilOVH2CHp/3xUq/8FKP2iv7WeD/hNpfKH8P2CH0/3KAP&#10;3fuZja/6uEHcMnA718x/8FBPiRq3w1+B+m61pMUjXLaxDE6wsynYVfOSOccV+X+n/wDBSP8AaJur&#10;e7eTxpK5j6YsIR/7JXG/ED9sj4z/AB00MeG/EXip7uxhlFyI3tYoxkAgchc5wx70Aft18DPi1o/x&#10;Q8Iaa9vqdo13HBFHKlvOrsJCgJB5POa9QuLhdPjVWAYZxubvX4Mfsv8A7XOr/BPU2jvb28+zfaQ8&#10;ohgVt2FK9xX6U/CX/god4F+ItvBZ3NtqU12FLu0kQUH5sD07UAfX4slhZZnnIReSCeKuxyJLGGQh&#10;lPQisbSdVh8T2LPCCIGABV/zrXtoFtoUjQYVRgUAS0UUUARTsY1MmfujpUVrdrcMwG0MBzjrT5ZU&#10;aUQMpO4Z9qjt7JbWeWRQAGHagBluHVtjoSnUluleXSeG/Acni68muptKe/M5YpIsZYPuzjnnOa9V&#10;MhvLdjCdrZwCa/KX9rL4z+Ivgh8UrnU5b+RbGTWHXZBGrHaHLY5HoKqO4pbH6p28ccOyOBFEOM5Q&#10;cVPNmNf3aZOOcCvzM0n/AIK5eErTQzBP/bLXuRhxbLgDAHpVrTv+CvHhBVkNy2svwMYtV4/StLMz&#10;P0eaWWKxaX7P5kwPCkZJ5qKe8uY4VaO0+aQfNhTkV+bl1/wV48LvcZgfWVjx0Nsv+FF9/wAFZ9BW&#10;GGSKfVwGyT/oyf4UWYH6QyavaaPpP2rVpY7KINgvcEKAe3JqnpHiLSfGEznStThuhasC4tpFYD2O&#10;DX5MfGT/AIKQah8UPDUmleH9Tv4HlkUr9otkA4znt719Z/8ABOObxJqGi6/e61fLdfaEglTgAgFc&#10;noBRbS4H2tRRRWJqFTVDU1ABRRRQAUUUUAFFFFABRRRQAUUUUAFFFFABUdwzJCxRdzdhUlQ3W/yG&#10;8s7W7GgDDmubHQJzc3tyIXvDsWN+hPoK8X/aO/Zr0v4x6PdXs88tnc+SsKiBAfl3E5zn3rkf29Pi&#10;Lqvw40v4dXFndGA3OtLFMVVW3LjOOQa90+F/jW28beERdXM4kG8Id7AH7oPb61RifB/gn4I/E74O&#10;eNLX+wdAvtY0pruONp5ZAoWIMPm6+gzX6Mac0+s6Igu4/s8pADKOcVYk1K0tYEVZowmMYDjp+dRW&#10;/iGwa6W2SVAx5++MdM+tJDPj39vj9nXVfjpYeFrDSYLm8Wzkm85rfGYw2zBOSP7prjP2av8Agnhp&#10;vgW8srnUbi7juY2cmOeJSOQQO9fe82p2GmyqfMj3THkhx/nvXD/Gjx5H4B8JX2tRXCq0AXBjIJ5Y&#10;DgH60WA6XRfD1j4MsYdOgYKsiLCDtAJwMA8VfnjOjw7rcefMD908da+dP2T/AI5XHx61rxSLu5ku&#10;V0W4VYxIqrt5PTaOenevp2SFHbzCPakahC7G1Emz96y7invjOKfayPJCrSLsfuKGV9o8sheOakj3&#10;Kg3HLd6AHUUUUAVLu6MM8SAZ3V8zftFftmaL8HdWutDjuLG41q2kXfZyuVcKQTuPH0r6Z1C3M0LF&#10;MLOAdjHsa/Ff/gpT8KvE+mfHDXfGv22AwXLQ2wG35slfpjtT6Gb3Psr9n/8A4KBQfFDxVbaCYLGO&#10;7vJ/KiiSYlm4J4yPavtu1Zrq2V5V8qQ9VHavx2/4Jo/sz6v4m8U2/jkXFmP7Hvh95jvGUPTHBr9f&#10;rPVAtwbOQM1xGMs+OD34oRPqWmut0LLgF+gX1qG8szeWcQIMTZBIXtVxbWJWD7fmHeoZmlaQqjbR&#10;nvTGQwwR28RhV95bnJ6io57NbX955h3N2NTXEaJC2x0jnx8rMwABrw74w/tbeEPgza+V4giu7qdX&#10;MZa1AYbsZz16c1URHskl5JNbt9qiFtD0aX+76V8XftrftGWHw5u/Cen6Ddw6tqV1qy2ktvvKtGCO&#10;D09TXzR8Yv8AgqRqXiqR7PwRqOoWMUiBQJ7SM/MGyTyM9K+WrP4sav8AEn4w+GLjxRLJfyPrFu4Y&#10;xBMMXUZ4ArRLqHqfuV8A/EWsa14fjfUrE2xaU8k542givUdQeRmjES7yG+bHaub+FsVuvhmIwrt6&#10;d8/wiujjZ1upOeCf61HUCzcNmHng1JGp8tcDtQypJwRmpVG0ACoZcRm0+lG0+lSUVJZCxMa7gMt0&#10;xSzfvLdh0JHSnSUygCKzi8uzEbdcEc1+Nf8AwUs+GL+CvFnh28ZXFxf3N08MbgDzG+Q8Yr9ma8I/&#10;a0/Z/wDDvxl8B3l9qWmR3mt6TZzPplxLI48iRgPmwDz90dQaqO5Mtjhf+Cct899+y34S068jFrfR&#10;m4d4x95f3zYz+dfUF3czWM0MUUXmo33mPbtX48fs4/tPeLP2WfiJN4T8cXl5qGk21rti+w2ilfMk&#10;cOPm2g9M96/VD4b/ABW0/wCIWjx6hCXKMqMFfAbkA4wPrWrRmdTfWFtcymaa6MLEj5B0BrH8V/FX&#10;w18OYB/wkeq2+l7k3qbgkZUcZ6VvS2KaovmKoCnkBjg1+Z//AAVguvFseo6CmmXJ+yfY5BNGkIct&#10;yvQ4NJajPpb4sft8eAvDulSDS9e0y/dz5YHmMOo69PWvPf8AglFa31j4L8dS3ds0P23V/PXPcHPS&#10;vzS+C3wovfiHd266pZPLHgSBZkZOQ2O2K/dH4A/C7Tfhr4Xe2sLRbYTbXZUYnJx7mnKyQlueo0UU&#10;VgbBU1Q1NQAUUUUAVY7gTTSx8fLxTJI1ht2TdjnNSMiW7O4XDNkk1FDi6hJbk5xVGTPhT/gqH8Dv&#10;EfxU8J+FJ9A0641CLTWuJ7tocfu1PlkE5I/umvPf+CaPxW0fRIdH8GtPbicS3DFmY+YOHPp7V+je&#10;qaW+u6LqmmykPHcQtCFPAwQRyRX5VfFP9m/xL+zL8ZB4t8M3FvYaPaQ5a1t1MjlnG0kbge7VIeZ+&#10;s0KxqPOQiRZPmBP5giq0+krfXn2nzWAxjA6V8lfs6/t1eH/HU9t4cvYNSk1ONobJ5JYAi+acKfTj&#10;NfW8jSx4micC3IGF6nNVqByvj/4r+Fvh/pbR61rFvYM6MqecTyRwe1fM/jz/AIKEeFPAOlSw6bqG&#10;m6hs+Vd0rDOefT3rH/4KLeBNR8Z+FrC48PsttNaRTvO0ikl8jsK/M74U/s/+JfiN4tjstX8uaBkL&#10;FZFZQSPcAUmaLY+vv2F9Nvfil8U/EviZrT7PENWiuFaLlSGZz149K/VeC2aG8ZskrtwCfwrxb9m/&#10;9n3Rvgr4VdrKxit5rqGJ3aKRmyVBOeSf71e2WczXVosmcE+v1pDJ2YKwBPJ6UFgDjPNV0gl2uZGD&#10;P/CfSq975yQLtYCXcNze1AF9pkR1QsAzdBT6h8mORkkYAuo4NTUAFFFJQA2SRYULudqjqaSKeOZd&#10;yMGHtWXLqCQ3S2F2GlefkEDgDpz+VOsJ44by5gUbUjHGemPrQBptKioXLAL61z+vePdA8Mx79S1K&#10;G0TOMyZ7fhXyT+2x+21Y/AXfoVncXUeqXFss0MtvGkiD5wDnI64zX5j/ABA/bi+Jnj7UJ1bWrifT&#10;yxaKM2kW4ZGOy0Ey2P2quv2wvg7ZS+VP480uKT+6zn/Ct3w3+0P8O/F0gj0jxTZ3znGPKJPXp2r+&#10;d241KTWZDPeaRfTz/wDPRYW/oK6fwn8SviF4HmSfwxLc6VjaR5loG4HI+8p6YoIsf0cQ6lbXEipH&#10;KGZhkAVOJFOcHp19q/GP4O/8FEPHHhSCOXx1q95ezxyNlobKNRsIAUcKO9fq38HfidYfEzwXYapa&#10;7zJNaRzOXwGO4E9B06UxHfNdRRwmVnAQdWqWORZEDA5BGQap20MV5Y7HXKE8jPvUWmyP5s8RPyRn&#10;ao9BQXE1Nw9aNw9aiopFjpY1mXaT71VmuLiOaKNIN0ZOGb0FW4+9PoAhUv55GzCY4NV5IXmmUlSF&#10;B/Sr1Q3SyNbyCFgsm07SexoAoT3jW8rxOgWDG0Oe5NfDX7Zn7Es3j3/ipPDUl7Nq9tDJJFbWqqBI&#10;7EHBOR719zx22bELfusrr8zHOKwvDvxC0vxL9sS0STFnIYXzjqMjj8qrUxPwyb/hbP7Mes3Op69o&#10;t5FC2Lfy7mYYViAR0Jr0GH/gp94q8OqkX/CMW8xIz8903/xNfrH8Uv2fvBXxn09f7d0WO/3SCU+Z&#10;LInIGAflI7CvDvFn/BNz4ZaqVe18K2UexT964l/+KpAflp8XP21PFvxXjOLD+yQ8/m5t7hm7EY6D&#10;1rifDHhD4g/FBfK0e1vNdklbywhkGc9dvJ96/Yzw7/wTi+FNpaxpfeFLOXauOLmbr/31Xp3w7/ZN&#10;8BfDS8huND0GCxaOXzRsnkb5sAZ5PtQB8j/sHfsa6j4Tjk1PxdZ3GjXk1vGzRSopAcEkgYNfo+yi&#10;ezMacjAUY/CuU8P+NdF1zxRqfhy3hdbvTMeaWPHJI459q6GSWRbpIoDsQjpSNS0YQtvGrcbalt5G&#10;kTLLtOcVXt2eSV0lO4LVmGRZFJUYGcUDJKKKKAGyAnHGabtPpUlFAEe0+lUdYWU6fL5aF32nj8DW&#10;lSMNykevFAH8/wB8TPAVz4k/bC1TSdUknsrDWPFctu8uc4R5yDgfQ1+i2if8ExfBGoeG4bSPxDeP&#10;bgkiURDn5j71p/tJ/sf2WoeIIvGWhWlra6naXEupNM8jlvMBLBgM4zntjFe9/sx3GuX3wt0q41u6&#10;W4uWMm5toUn94wHAHpQB4ZJ/wTU8GM9ts168LQcAeUOT781db/gnT4Phb7RLrV0rdMeUv09a+t47&#10;drfzZHIPcYqtqTPc6WGU4YsOv1oA+Tm/4Jz+ErVHSPWbpxNyf3K96+bv28v2Q9A+C/wX0zWbDU55&#10;LibWILUq8agBWDnOQfav1Jmjk8uFlYDaozXgP7bPwrl+MHwl03SVWN3j1WG4PmkgfKr+n1oA8V8P&#10;/wDBM7wd4s+H+kXMuv3scl5YQytsjHBZASBz703wr/wSU8GeGdWOpW/i7VhMwA8vYABg/WvtnwTp&#10;50nwfolkcZt7KGI46ZCAf0raoA5XwT4T/wCET01rBJHmjbALvwRgYrrYY/KjVc5wOtMqVfuigBaK&#10;KKAILiMj94gy69B61Wsr6W4uJopYvLC9D61abzPtC4b5Mcijy41eRgPm7nNABbwiBdqncCc5r8j/&#10;APgp94vgs72GC3jjnn/taRGXuPvCv1da4ub63YWj+U+cAsBX58fEL9kfWfj78YNXXUZrO5srLU3u&#10;WjmZlyu85Axjkg1UdyZbH5O65p7XT/aSmzC/dVaSbb9hjTavCYr93LX/AIJ7fCM+H3trrwhayX5P&#10;yyfaZsAYGf4/XNS6H/wTz+DNsJRqPgy2nXHy7bqYY656PWvMjKzPwV0uL7Rb+SB95qk03TkuNUW2&#10;vJPs8bSBEb1ya/efVP8Agn78E2tWj03wTa28xxtY3MxA55/j9KwfG3/BOn4W6losH9l+FbO31CGN&#10;j5rXExG/HBA3djTugsfivJoEmg68h0hW1EhRhenXrX7S/wDBPXWpb7wRNHdW62skdnartHUnYK+U&#10;Ph3+zTofgf8AbO/4R7xZYwX3h0aSZBbxyOFEm7g7s/1r9NfAngDwl4Bsov8AhHdNWyiuUT5UlZ+A&#10;OOppS7DR21FFFYGwVNUNTUAFFFFABRRRQAUUUUAFFFFABRRRQAUUUUAFQXkK3Fs8bMVU9SPrU9NZ&#10;QykHpQB8Vf8ABSLS9G1r4Y6NBdXzRSWM8ssRQjJcRnGeK/Lf4Z+PPG1x4YuodJE9zELllUrNJ2A/&#10;2vSv06/4KR6e39n/AA7sre1kuBquurZzeQhYBWGMvjovNenfCP8AY58CeAfCqxXnhzTZ3Z/OPkJn&#10;7yj265oMj8jtN8f/ABRguLxJ7K5VVBC5ml/+KqOHxN8TprY6gtrdkg42rNJj0/vV+1s/7NPwzkjR&#10;x4UsVMnJyg71Lb/s3fDWFRaDwtZFDzgJ8vrTEfiZa+MvihcLNLJaXIFv83+uk5/8erkfEfxm8b+O&#10;GfQLuOWPz8ZVZJAeOf7xHav3hm/Zm+Gi28sUfhWxUyqVJCD9a8D+KH7HngDwZHN4iXw9pcCwbR8q&#10;gNyQPT39aAPjP/gnrq3jf4O+NjY3OkbLLxFqFspmudxYqWAyDu9D3zX7NRXCbFVmAfbkivnX4O+H&#10;/h1r1rbXFlpVnHd6OkbAsVzuABG0A9cive7GQaqBdRjZH90K/BpGxpSSN5bGMBmApLV5JIVMq7H7&#10;ioJbtbFo0dSxfoVq2jb1BxigB1FFFAFS6Um4hx0rx/8AaS/Z/wBK+OPhM6ZeNcIwnWfNttDkqpAG&#10;Sp45r2llDYJHIrHjsdQXW5rhrhTZMmFiycg/TFPoQ9z8ifB/jn4jfsIahPp0PhtJdLvJ2ujNqasx&#10;AXIyNpUY59K+xfgT/wAFC/CPxCtIf+Ek1nRdK1AxF5YYWIKHcQByT1GDX0J46+Dfgv4nWrnXtAt9&#10;RdEKD7QmcAnJr4/+O3/BNBfFlvJcfDYaL4QvHlVvPIZT5YGGXhD1p2JPriP9oz4f3Fq00HiWzkC/&#10;7fFeMfF39vXwl4Dt5fsmtaRJIHMeJmPoff1FfBvjb9mf4w/Ci2lhn8TRagAnmn7IsjZGSMfc68V8&#10;reLvC/jHUvFHk61DeXEBuFy0kDhevqV9KQbn0b8Zf+Cj3izxhfPY6XZadLFLGY/MtzICDuPQ768s&#10;0X4KfF79o6+N5DoV7c20mJiYHYjaeM/MT6V9/fsj/sk/C3xB4Ta/1vQ9DuLpLjA+0FfMxsU4Gfcm&#10;vtnwL8L/AAr4FtxH4bsbOxjCBMW5H3QcgcVcXoI+Cf2e/wDgl9omm2KX3il9Z0+9WZjtaRMbSvH8&#10;HrXf+Ov2CdM0vUNLvPDyajffZ7pZdx2HAXBB+5X3YirNGVlw+exqK9jaOOJYjsQHBA7j0qr6j8zz&#10;34Q+H77RdNjjuIpECuc7/oBXpqsrE9M96rxtHDbkxoVGeg9aLVSWdieGHApPUA8wm9AHK46/hV2s&#10;uSYQXwBB247dOlaStuUMOhqZFRHUUUVBYySmU6Q/Nim596ACmTRiRCCN/H3TyD7Gn5GeozVDWNct&#10;tDtnnuDhFUseQOB16mmiZbHD/Ej4beGfiNpZ0vVFjtJQwkLQRoHzggDJB4wa8o+Ff7Iug/CPVrjW&#10;49Y1cwR3X20rc3AMeAc9NvTiuF/aR/4KCeAvhXfXNjLYanLqSMim4tEjYHchIwd4Pp2r89PGX/BQ&#10;T4q6tqV09n4q1GPQppGItmAz5RJwpAOPu8VqZn7iaXrWj6/cN9gvlnfbu2ofwzVa+01dd1KAz2MM&#10;8UeVLPGGx+Yr8IYf21PizY/6VoHiy8sFYbcNjO3uK91+CP8AwVD1XwrchPGl7reqbpdx8qNW+XBy&#10;OXFPlYH6+nRNO02MNDp9qpzjiFR/SrU01xHdQpFEDC332A6V4p+z/wDtVeFvj5ptu+nx3Fs8kTTD&#10;7ZsQ4DEY4Y817hCsmMs4ZfY5qPUZLRRRWZqFTVDU1ABRRRQBBcypGp3EDIwM1Us3K2rEDjNPuo/t&#10;j7RxsPOakhjRF8vhsnPHSqM3ucN8QvilZeC77RrWS4hR9QlMYEmc5yo45/2q6bVNFh1qM2tzbpJB&#10;IATIUBPqOor4d/4KUeNJvhlr3wtv1lkWKXUZS4hPOAYzznHrXtvw+/a+8N65pMMk32jdkg+YYweB&#10;/v0akly//ZK8P2fiRNasprwXP2n7SVUoFDZyBwucZ969p8N2b6VpqW8oO0EnL8mvHb79sLwja3CQ&#10;7LgszbMgx4znH9+ob79pjRpl+0R3Egg4Gzemc/8AfVAHut1bwyYV4Y5Uk4O9AcCqMPhnSI7omK3h&#10;SXHRYlB/lXj1r+154PM1tayRztKxCbsx4z0z9+pZP2k/Dlr4kkkLuYduAoeP0/3qk1R7fPLJB5ca&#10;RgqeOlR7rhnKGELGOQQK8J1L9r7wouoWkaLccvhsGPHb/bo1v9s/wfpshh8q6aTIGVMZHI/36Bns&#10;/iLxKnh3wzqmrXDJFFYwvMzvnaAoJJP5VnfDnxpZePvC9pr9vcRyw3QO14/unnHFfM37Qn7Tuhn4&#10;GeNLeBpzc3mk3HklGQ7S0TY6N79q8p/4JofHa58beFdL8HS3c/nWVlJO5mIEfEgHHOc/N6UAfoVY&#10;2H2GbhmYM2fmOa1az7G8XUMMqlfLODuGM/StCgApDxS0hGRigDCvtVZrpfLRGssYlnxynNeJ/tff&#10;Gxfg58PrC/tntyl8zwh5s8/KOhB6817pPHbWULwPFujkyWUc5r4Q/wCCr0cknw9+HVtanybe41kR&#10;FG4BU44NAHwV8A/2dvFv7VXjG31K9s9Qu/DjzzQTXsMpOzAZgo3Z74r9Pfg7+wH4R8B6ZbAyXzSr&#10;GFKXHltjBP8AsV6/8B/g1oXwP8Em10zT7W2jZxcFbMcZYDPYc816etw88SzISFbkKeopomWxzNn4&#10;UtNFjFtb6NaTRdd7W6E56entU+ufDzR/E2npDc2FvAdpz5UKAgkYPauojfzFz71C18okKbG64z2q&#10;iD5M+NP7AnhPx5o9ysc2oCVwoC27Rr0bP9yvm/8AZL1TUv2Zfir4s8M6y8kGn39/DZ6e2oyMzOqF&#10;gcc4z847V+oNw0kUwm3/ALgDBQdSa/Pf/goFodhovxQ+D9/oz28U9zrTvdiEgufmj+8BnB5PWpA/&#10;QWG6hhlW1VwZGG4L36Zq2NpGBgHvWJbtHN5OqBcqEC479MVtRsskayKMbhnnrQxoWiiikaD4+9Pp&#10;kfen0AFMm2iF9x2rjk0+o7iPzYXT+8MUAcD4/wDBcevaPNLDc3O7BbEb4GAp9q+Cf2P/ANofwX8L&#10;dQ+Ill4p8UW+nTQ67MFS9m52h2Hc1+kd7tstHnVyABGwznA6Gv5+dc+Cmu/En4r+PI9KO2KXW7lS&#10;+xyoPmOeSFNMyP2Af9vD4OS26rF480dmzkhZh/jSf8N+fByNTt8e6Kx95x/jX5Jab+xP4r0u8Y3T&#10;wzrt2/JHIeT/AMBpn/DC/i61kBlnt5VbkBEk4/8AHaAP1xtf27PgtfTHz/H+jxd/luAOfzpPEf7f&#10;Hwf0a2Y6f470W6YJuAacHJ9ODX5QN+wF4wvbcS293axcbsMknT/vivOfEn7MfirwddL9thF1Go3F&#10;YYpDkZI7r7UAfoB+zn+0h4e139qX4k65/blqbPUfL8h0fMbct90Zr9NbXULe8tftEDrImPvCvxF8&#10;DfsdeMvBvh/wx400y+toINadGNtGshlRcg/MNvHX1r9jfA1leaN4Sdb2UTyZB+XJPQeopGh1Fk0k&#10;l1MWXCMOGHerNjbfZYSmSec81VW8ENjBIFYF/Qc/jV+F/MTNAx9FFFABRRRQAVHNMlvGXkYKvqak&#10;qhrVlLf2ZiiYI+QcmgDLWVrO6cyIrQzvnMgyMZ7fhV9J3aTy7aJBbdQUGB7/AK1DbyRX1q9vIh82&#10;3XbubgE4xkVLbzjTdPTzFZiCR8v1oAkEsGqKwil3PEMMqnofQ/lTbhXj00Db8wbofrUWk6eNOkmk&#10;JVROQwAPPfr+daBmjmlMJUt3z2oAbbzPNbNlQGAwAPpTIZFkbyZVU4GcMM/zqNr+OG4SEI3ztjIH&#10;HXHNXPLjVy+0bulABgdOgpKKKACpV+6KiqVfuigBaKKKAK11LLH9xNy45NQWeJpZMn5scj0q+yhh&#10;g8iqUVq0NxLIHUK/3RmgB4VNPt22HPOea+G/ip+17L8EPiRdpdJp1vaXeotbNNdKQQu85IO4c4r7&#10;dt1YyCKY7yea/K3/AIKk2OiabFYyNp4eebVZF8xF6MQ3J59aqO4nsfbfh39sz4U6hpovrrxppcUw&#10;ONomAHQH196uR/tufBzc63HjvSYlHCnzhz+tfgDqU2saXbkx32626lI2zillul1axjC/JMqfPu/i&#10;JrblMbn77XX7Z3wOvrNoP+FiaUEbHzLcLnrmq11+2x8DYbI+V8RtJeS2UlVNyvJA4Br8DNJ1Kx0e&#10;MRahbNcMDztHr9ap6lZrZ3Ed4VzaXLb1jB5A96XKPU/Qr9uD9p7w58SFupPB2s2Oo6kfKCGxkw20&#10;E55BzX1J/wAE3fjTc/FrwlqFlcPDJNolvbW7+WzEqwUA7snrxX40aF5X2yO6stPml3fIEgQu/PsK&#10;/ZP/AIJo/AHUvgx4V1rWL+WB4/E0VvexRxbtyBk3YcFRg89s0PbQND7cooorA2CpqhqagAooooAK&#10;KKKACiiigAooooAKKKKACiiigAprrvUj1p1IxwpoA5LXvBMGsXMck0ZmCPvTcA20+oyOK6DSrEaf&#10;amLJIzn5uewq15w4yDmo5i8gwjbaAGX1mLuNRkjacjbUFvJbwsLJpcTnkKeuOtXI2Ma/M27isu70&#10;8f2gNRDAbRt9+mOtADrprqwWV4IfN4J+b9K/Ov8A4KLftJ+JNH8N614TisbVTNFAwbDCT76Hghva&#10;v0SfXlh+V4XkzxXk3xM/Zz8K/FnUH1fVtKs5MqqN9pU5wMY5zQB+VP7Ej+OZfiJZXNxa3X2S61G1&#10;c7pH27SwPTPTFftro8cn9lRq6bH9BxXh3hnw38OPB+pWNhpGgWdvd2kiRGSFv4lIAOM+or3G21VZ&#10;mVUjZVxx6UAWLjb50AJ56Vcqjdxl5rZgcc5P6VeoAKKKKACiiigBMD0qC8jjeLEjbFz1HFWKguoT&#10;cRhQQOc80AUvKsZpRGYYZwepdAT/ACrifiV8FdD8eaa0MtssTFtwMEaBs4I67T616EttBF8youR6&#10;VSutX2SeWsbAg9aAPzH+Jn7DGv8AhnWzrHhe58RXF5CpkitFutsUjbjwVAGa5PR/2rPjV+z5etp+&#10;peD7Zoo8QeZeeYzev9/rzX61yw280fmyRAso4z1rifEXwZ8EeOHkfVvDtreStli8oPXpnrTIlufN&#10;nwd/b+8L+KJoX8W61pOizeYymNWK/KAcHknvXT/Eb9unwppU1jF4Z1rStWM8/ltklvlPQjB9a4T4&#10;tf8ABNnSfGlyZfDj6bof7sKMRFsHOSevpXxB8av2V/E/wL8VaMsuqjUoP7SWIiCEgYGDnkmnqQfr&#10;18LfiZd+PdBN/wCTAV80p+5Bx0B9fevQbe7eZSNo3Acgdq8S/Y7hD/Cx2kjw4u2HPX7iV7fblfOl&#10;CptI70DHeQJ4Crcc9e9WY0EaBR0AxVSPd5oAb5auUmXEWiiikUVyx+1Y7YptrH5MkzEkAnPNSyx5&#10;GRw3rTN3mQyAdcYoAprGJtUaQMSm3qOnSvgj/gqB+0trPwvt/C+g+Hba3vn1xbm1k379yEeWBtKn&#10;r8x7V9/R4trMsRlgDzX5R/G60b41/tA+FLK+T7RDp+rSRgTcgBmUEDH+7QB8wfDT9lPx38dtT/tP&#10;U9M1JoLhC2+F8jKsE/izX2d8OP8AglfoF9p6prEuuWxbaD++TgYGeqdq+9/hP8L9F8C+F7S2trCC&#10;KWPeC6AjgtnHJrtZlKyIsLCNehA70AfCa/8ABIP4V+SGm13xBGf7ouIwP/RdY/ib/gkV8MJtLub+&#10;LWvEBubdcxqLiPDfX93X381vMt07Sy+ZFjhPQ+tTLDDeRsiqPKPDL60Afid8Rvhz4o/Yv11tb0O2&#10;vbjQZJ47RJ76QsmGwWPy7eQc1+t/wG+LWkfFfwv9s0e+t79IAqTNA2QrY6Hn2qp428G+Dfidcah4&#10;W17w1DqEFlGbhWuATHu25BHuM18rf8ErdWbTdD8e6W6NIn9tlYiPuooyMUAfoJRRRQAUUUUAFFFF&#10;AFJZmuJLiIgAAEAjr6VW0uL7D/o5ySzbvm69P/rVedVjfKrgseSKRlT7QpIG/HWqM+p+Z3/BZ6xM&#10;Ph/4ePCzNM1zclRnvmLpXwJ4T+Cnxl8aaUupaJoeoT2TMVDxSELkdehr9Sv2+PhndfE/xX8OLadh&#10;NZ2+pS7o5FJBUtHxx9K+pfAPwZ8P+B/D0WnWmn28MQJbbGCBk8+tIR+FJ/Zh+PJbJ8N6kT/12f8A&#10;xp3/AAzL8fNuP+Ed1TH/AF3f/Gv34/4QnSf+fOP9aP8AhCdJ/wCfOP8AWiwadj8AW/ZV+PN1NG3/&#10;AAjmqqynjbMw/rVr/hmH4+Wl2ZG8P6oeMZad8fzr99o/BelKwIs4x+f+NLceC9LmB/0OPP40jRH4&#10;B2f7MPx401Z2bw3qRMwyPMmY/lzT7P8AZJ+Pl3cG7Tw1qb7hjmZiP51++tx4L0e6RVW1hJUY7/40&#10;reD7SOxWG3iSJwclhn34oGfgfH+yv+0A0M0Z8K6hNFyGWSRiPpya9p/Y7+Fnxe+GvxMnfUfCklnF&#10;9kMeWB/56Iex9q/XjRdDs7V5Ybi3WUu2Aeg9K0/+EM0eO4NxFZRRztwZOckfnQBPYm5a3tC8IQ7R&#10;vwOhxWjVZ7Wfzo2ScCJfvJ61ZoAKKKPU0AZmoY/ty1BP8I4/E14F+2d8FYfjT4X0qK6+0oujXDXk&#10;X2ZgNzADg5B447Yr368uI2tZb3yT5kIIHr+FQ3dkPEejxbiEWRTvD9x6GgD5B/Yz/bc0z4ieFp7D&#10;xte6ZoeureyW8NjGSrNGg4bDE88V9jWmqJqVjDdaeVuLWQbkdeQR61+ZP7cX7Gep+B9UPj74dXsH&#10;h6HTLQb7KzgJaWR22lgSfRq+XNH/AGsPjz4P0+Gzl8XakIIBtEYiQFR1xytXEiR+7kF1eNIA8AVf&#10;YGq+p+KNK0hD9tuo4OoO7j61+HTf8FHvidZxmKbxBqpl9f3Y/pXH+If2wPi34+kxbeLb+EFi2GRD&#10;wfwrTlIP2A+OP7Xng/4T6DdSw67pz3aBHWK4fqC231HpXwN+zv4Ev/2ovjp4p8UzzXtzaWeqRXkH&#10;2eUmJFcseA2cD5e1fPPhP4T/ABD/AGh/EFvZ6t4gluI5gytJLCSoCgtg4xX69/sdfs6Q/AnwrIFM&#10;DXF5bQLI8SFSzKG5OSf71PYNz3vS4YtK8uwRtwxn5uT0q9ZzNJJMCAApwMVmw20n9rJPI+QARz9M&#10;VsQqoZiFxnqfWs2UtyWiiiszQKKKKACmyfcb6U6o58+S+OuKAOY8fabLqnhlobfcX3E/IcHoRXzR&#10;+xL8NbzwPa/EAXml7nu9ZknRrmMMcFm6HHvX1vCy/ZwkgyO+aqWtjY6D5i2lqIhM299nc+poAbb2&#10;MbWqM2nW+/uPKFS2Wh6fArBbeF8nJ3RqcfpVm3uxNIVCFRjPNZmr290+oW62s/kIc7gO9AFm4h07&#10;TjvnhgijY7RmMYz+Vcr4y0jwrdWklzfNbwRomCRGgGOTnkV189pG9nEl4ouCpHJ9fWvlz9t/WtX0&#10;f4ba8nh5J4Lr+zyYmgXOH+bBoA4nTv2zvDnhv4pat4MFxo7WNjIsUDSJliCcevX6CvtPTpraayFx&#10;bSCVMZ9s4r+fzwT8GfHHiLxtY+Ib+8mS8u7hXmaWA7jz0NfvVo2nT+F/CJWeX7Q4VTlRjsBigDfi&#10;uZmc74lWP+E461a2hfuniqunzfatMt5NpG5c89qnSNo1wzbj1zQA6iiigAooooAKcn3qbTk+9QBn&#10;6taSSzQSRKSUbJx3qOea+k+X7MNvXpT2t7mEXTSXgVWyUzxtFee+JfjJp3gB5I9QuVvTHgHZIBnI&#10;z/WgDvbr7JfNBmcrLHwEU4yfQ/lV63WQLgrgevevhDxL/wAFWvh74Z1iW0k8K38k0cjJ5iSAjIPX&#10;pXJXf/BYLwjJrLRxeHtUWLjA8wYHA9qaIkfo5LcQWbASOFJ5GaRGhkbzlk3BunpXzd8K/wBtPwl8&#10;XVtxHpsts7OkeZ5V6tjnp719AW2t2M1jHLbhZUJwFRs/jQyTaHtS0yNhJGrAYBGcU+kAUUUUAFFF&#10;FADGcq2SPl9ap6pb/aY4sE8Nng4qw9wv2gQlSdwzntVY6rarcPDJKiFeMMwFPoBK8Id1nQlnUbQO&#10;1fkL+2Qvjr41/Fi/8J6foC3dlaa08bSQghwhdlJySR09q/XSaUxTCWN8wgcqvc1x3/Cn/DkmuXGt&#10;Q6bbx39zIZpJsHcWJzk89c1a3A/K64/4Jw654Z0R7yHTNXmkUBtszKRz/wABqzZ/8Ex/t1imotDr&#10;SXTqJWiV0ChjzjGzpX65zRrHZtb3ifakPOO3sKmjt7SG3GyABNv3R2HpVczA/IqL/gmHd+ItPN9N&#10;Y60l1naI4nTbgHHTZSQ/8Ez9ZupIrObTNYW2UhC25chTwT92v1zVkk08rbEWxzx+dTw3UEUQVpka&#10;TGCc8k0czEfEH7Nn/BO3w98M7qC+uW1Tz0DArdOjDnHbZX21pOk22k2NraW/CWyLGvAHAGB29qZt&#10;uLi5yk2Ex0rRhjEajccv3PrSY+pPRRRWRqFFFFABRRRQAUUUUAFFFFABRRRQAUUUUAFFFFABSUtR&#10;zSCKMsRkDtQA2SESYIz1zTtywrgnFRrMFXzHcKrD5VJxWTrmp20WkzPPfw6aR/y1uHCBfqSaANmR&#10;lljYA5JGKzYrGRdPa3KnJbPXnrmvCfi7+2L4P+D+igy3UGs3GGjP2O7RjuCnnGfUV+dvxu/4Kf8A&#10;iPxFb3n/AAh9xq2iSkKImfbheRk8r3FAH6meMv2hvAvw3hMWu61HYzKGVVeF2yV6jIHvXxP+0z/w&#10;Uk0eTRdQ0XwpqWn6lJIiGNWikVidwJ5K+1fAXiHx58XfjNLYSXEWta0JG3PJHaFwN+Mk4XvivWvh&#10;X/wTs8XfFTWre6ub5tBSQMG+22jjbtU9SSOuKAOv/Yh13xB48+LF5qmpRFEn1eGYbG42tIDwCa/Z&#10;AyRafaKGbAA6ke1flJ+zH8HfEX7PnxZk0fWZpb6K41eOG2uBAY0KrIBkE9QevFfq1FbCWBTcEOCB&#10;97jtxQBJNmXyZUG5QN2asxv5iA1U0+KSNplkffGThB2A54q193heB6UASUVHuPrRuPrQBJRUe4+t&#10;G4+tAElRzQiZdpJA9qNx9ay/EWvf2Bp7XJgkuOo2x9emc0AVNb8QaN4Sja41G8MCxrvLFSRj8BXB&#10;yftVfDOO/a0PiOPz1baU8iTr0/u1+VX7aX7bXiXxH4yis/DGs3WnWS2/kzW4ZW3NufJ6ehFfPmlr&#10;8ZPE/l6tY6br1zFN+9S7isXZHXrkHaQaAP6FdP16z8UWJ1DSJhdeX8q8EAnGcEH61pQ3o+zr9pIj&#10;lIwwA6V+KH7P/wC1R8Xfhv8AFjw9ZeLtR1e28PtKJLiyuoBCHXpySo44r9c/DvxGtvHPgf8Atext&#10;JP39sZY2Bz6gYIHPSmiJbnWxI9peoluPMiPJLHnNZ3jr4e6b4/sbWHUtyeQ5kXywM7sYr8Z/HH7V&#10;fx/8N6xNpv8Aa+u20sjM0UzWuFRdxx1T0r6O/Y9/4KC315rg8OeOnvr7UcRW4mu3WMNIz43AEDsa&#10;CD9EPCHhaz8C6HJZwu4iMhkJfk5IA/pXQptMJdDkMMiqVyy6lZiWGRZImUfdOfftVyFdtkq+iY/S&#10;qGR20hNtvHLZq4pJUE9ap2amO1Ibk7jV1fuj6VLLiLRRRSKIvtC+f5WfmxnFVLaYLcSr/ebH61am&#10;hBO9RiTpu71BBb7ZGZuTnOaADVI/tFq0S8sewr85viQE+C/7RXgKG4CxDxBq7bTN8+dpB+XGcfe7&#10;1+khVWOcAmvj79vL9nnUfiXY6J4o8PzpY6t4biuLq3kWIu4kITBXHf5aAPrCO6GqwqYSHQnII46V&#10;DdwiG/tACeozn61+SXwh/wCChniv9n3UxpfxOi1rXnhiKvI0YiBZ2DL1XsuR+FfTejf8FSvBOuaT&#10;Lfnw9fIYl3AySqCOM8UAfb0ix29w80jbQw21maVp9xpNx5cSF4JW3OzHkfSvjG7/AOCp3gddLSZ9&#10;BvJQT97zl/wr5/8Ai5/wVWm16FrXwpZ6vY3TRlVaMq2GyMHp6UAfYv7XH7Ynh34C6ZPBY6jav4j8&#10;5bee1uIXIVXTIOQOuCO9ebf8Ep9L1rTvA/jSfWrNLWa+1X7QgVgQVbJzwTivzk0XS/iL+1B8SZ9R&#10;1+21S9t5THNm6tWIbbheoUdga/dX4eeBtJ8A6NaWulWUViJUUyLHkbmx1NAHcUVHuPrRuPrQBJRU&#10;e4+tSUAFFFFAFddwlcsML2qLyVmuknUk4GPappf3jbVYAg8is5tQW31qKxCn50LZ7d/8Koz6lXUt&#10;O07xRdIC5eexfO0DGG98j2rZt97x/vBtbpxXFeLvFmm/C+2u9Sv5I1WZWkClwpO3kgZ69a+GfjJ/&#10;wVM0LT5LjTtIsr6K6IUpLDMrAcgnt6UXEfpBtFG0V+G2r/8ABSj4gSahPJb6rq8NsZGKrhcBc8Dp&#10;UH/Dxn4kXC+YniPUo09MJ/hSuB+5u1FYZJBzxTbi8igDhmwyjPQ+lfhtJ/wUf+IUlu5TXtUd0HVS&#10;nX1+7WNqH/BRr4l3FiVXXNUW4bgyMUwR+VI0Wx+l/wABf2n7bxl4+8VaO9xBmx1BbYqiNnlm7ke1&#10;fWM14Wtllt8OCcc1+W//AASc02PxY3j7W9e2y39xeW9ws1wMNubzSSOlfqPYwosCorrInUbTkdaB&#10;kclu90yNIu0DripXtYvKALELnrVr2pCilcEZHpQBTs7eJQxRi3PerFPWNY1IVQo9qZQAUUUepoAr&#10;3N08MqkKptsfOx7VkeJJLq7htjpiC4+fLjIGB681qz7b21kgDCJ34AY8n3xXzT+2R8crv4B+HfC0&#10;9u08Zu777PI8BA3DA65HTmgD6E1SN9S22rRK+muv72QgEg9cAH3ryLxh+x/4M8bXk15cXF4rzMXI&#10;jIA5GOOK9N+HvjTT/iDoq31gy/ZwdjIHDZOM9q6nyxHkKwVew9KqJEtj4b8S/wDBKn4ba7cGWS51&#10;gnGPlnA71b8Lf8ErfhnorbvtmsrgDG6cHpX2ztb/AJ6D86Nrf89B+daXZJ5v8JfgV4c+DOmjT9Ik&#10;nmXzGlzcYZslQCM46YFeg/vdxJQLGDkEelOnlEPzFDKfUV8NfHr9qrW/BPxW8M6FbPfQ29/qjWrK&#10;mApUMvHI6c0LUR9w6gv9oWDrD8xJ7cd6t2cZit40bqFANUYb9Y4UVIGAKg8fSrLXm2PeVYADJqOh&#10;S3LlFZi+fqH76Gby06betQx6w1w0tsI3SVcoJD0J6ZHFQaGzRVWzjlt7dY5pPMkHVvWptx9aAJKR&#10;mCgk9KZuPrR97gnI6GgCOWJLhMgkjOeKqHWLazsbi5mcJDb/AH2wTgdKn/1M8jGUGNVz5eelfmr+&#10;3t+2he+G9Tj8M+C7i6gnuY5YZmsXWQLIrAZYAHB4PFAH0t8Xv25fBPwvvbm3udctYHiZVxLBITkg&#10;EdB718WeJ/8Agrp44F4x8OaRoupohIBZHX6dRXybYfD74h/tBag66i9/czkec1xLaE7sfKOgFe2+&#10;Bf8Agmx4s1dkRNTFgWYBjJZuR9eTQB6r4H/4K3eJ9Yvlh8Y2Gj6JAuDujSRjuyOOB6Zr7a+FH7Z3&#10;wz+K0MUFt4htbu7kfyljW2kALbQcZK+pr4Kv/wDgkT4kktxcTeKrWY8nabVs9P8AerynxF+y38Tf&#10;gHM03hee9aeIeeslnZO3zZI4688UAfs+fCeg+J5hdQvnnf8AIgA/UV01wvnqLeQYjIwSOtfn/wDs&#10;R/tlPfef4R8ZC6tvEOmW8cdxJqLLCZJDkZCkA1962qyQ2/myXKz9CApGcelAGjatFHH5MTZMYxim&#10;27zSRkzqEfPAHpVS8V/s8UtuTEzHLY6kelW7W6+2R79jJzjDdaAJaKKKACiiigApyfeptJI2InIO&#10;CFJ/SgD5Z/bK/aC0f4W+HHt59Qjglu4LiNVdGJ3BTwCB61+Mfjvx5rnxX8Z3EeiO12ZFVgI3KZAU&#10;A/eI9K9U/bX+MuqeKPjF4m0bUWuNQs9M1a8hijbGFUSFcDjpgV9Qf8E2/wBjnSvE1lpHxP1a0tbn&#10;SL+CaNdOljO9WV2QHdn/AGc0AfLngv8AYB+KuvXVg0/h2U2V6VMsi3kO7ae4+ave9e/4Jlt4Z8Df&#10;aZbHUEvA2CpukI5PHQ1+q2n+HLGKSBbC1WzitSFC4PPpj8qw/jZcLB4LnZmAww4zimRLU/FHwx+x&#10;T8ZLO+vdT8O+HpLmzsZi5aS/iXheRkbs9K+oP2bv2ota+B3iJPC/xCW10WW3g8sh90pLsy7Rlcjk&#10;Zr6h/Y18Tt4g0fxpDeFrqKO/eMKeRtxjHFecf8FIPgp4cuPhHYeItG0e30/xDJrEG+9CkyFArnae&#10;fUChbkW1PuXRdSTWNHsr+Jg8VzCkysBgEMAQf1q/Xjf7MvjT/hJPh/YQySmSS0t4IOWB5EYH9K9k&#10;Jx1oGFFVbGQyq5JzzVqiwBRRRSAwvGXiO28H+H7vWLuUQwW4G52BIGSB0H1r8jf2kP227uH4p6xa&#10;6RJaXMMFyGDFXXK7R64r9Dv26tbl0j9mPxnJa3Qtr1YoSjbgG/1ydPwr4i/Y1/Yrj+JEN14p8Vw2&#10;+qDVLZZY3uYWxnkEg5welMNeh7l+yT+3ZpHjXwf/AMT6/tLS8N26COOKT7oC4Odv1rzH9oP/AIKj&#10;XXw98SXFl4PGl6vPFePDJHPG67VDEZ6e1eU/tsfs1ar8AdUbWvB1zHouj2lkkkkNpCQhkLNk5Jxn&#10;AFfItroC6leW11qarfX2suqJOV58xz94+vJqo7i0P1D/AGdv+CnNn481K2sfHNzpui3MsjAxW8Mj&#10;HYFBB4HrmvtiTxhouleGW8RLeZsrm3+0xyshwy4znGMjrX5E/Dv/AIJp+LNZ8ITeKIPFENteQy7E&#10;3Wx3gFV6c+9S/Hz9qfxX4S8N6V4CsdQvbu70uKTTroW+DvwFH3cEjvWjXYD1D9oL/gqPdeH/ABfJ&#10;Z+Ezpeq2IiU+Y8cind3HSvAbf/gpJ8QJPEFvfXOj6bFatOJN4LYCg5PGa+Zo/hv4r8QRNeR+GdUm&#10;Zm+99kkP8hVq6+F/jlrNVHgnXfKjQgsthJtx6k7elXYND9gP2X/28LP4qLb2F7dWUd229ikMT5wM&#10;d8Yr7OszHqtra3auSHRZFI4ByM1/N54H1fxf8M9YhuLOK+0CZDtLSxFMAnn7w71+7n7I/wAXIPid&#10;8OdLjFyLm8sdPtluW3qxLlBkkDpk1nJWQ1vY95ooorE1CiiigAooooAKKKKACiiigAooooAKKKKA&#10;CiiigApksayRlW6HrT6ZMrSRlVO0+tAHyT+3j+0Z4j/Z98I6NqPh23s7iaS5dGW7ViMBMjoR3r8y&#10;fit/wUl+KXxq0K60LUNP0a1iulEZazSVX4OeCZDX7d+PPhh4c+Illb2/iDSLDWI7d/M8u8gWUZxg&#10;8EHnFeD/ABW/YV8A+P8Aw/dxeHvC+geGbyRQiXMenxoy4Oc5VQehoA/Jf4K/s7+IfjFqVzPcLeT3&#10;Dqs0aC4AXex4HOe5r7P+E/8AwS4j1l7d/HthfWQYt5n2W5j4XB29VPfFPm/Zv8WfsvXj6raajc63&#10;C8mFg06N8gIcjGB3xXb/AA7/AOChEtj4gtrDxH4c1ywADbzqGUXG04zuP5UAfTfwr+Afgz4RWos9&#10;DaedlVI2F1sbG3OMYUetetyafDqGntHNGsSseTEAMc15z8Ovjx4K8fwS3EV5p9nIqq5WW5j3EnPH&#10;XrxXpFjq1lrFmZLK5hmQnAMThh+hoA4b4hfDSPxLrvhW8iiZl0u4WXcpA6EHJ456V3dxcQzyfYwc&#10;y4Bx7Vl33iiy0G+tra8uovMu32Rq8gU5zjABPNaS2aNqYvFdCu3HH+NAFuMjYFTkxjBpykkc9aqW&#10;7NDJcAgtuY7T+dWIc+WN3X3oAfRRRQAUUUUAFZXiVr1dJuPsUSyybGyH6Ywa1aGXzEdTyCCKAP5/&#10;Pg38H/DPxM/aftPDHiu4u4YdQ1Fw8du65257Eqa/cn4XfDrSvhr4P03wxpkAk0XT4BBbSzqpkYDp&#10;kgDJ/AV8UfE79nyy+Fn7Q/hz4oW1jb22k6LH5t1bwwbPMO5iSTgDOMcmvsr4Z+OIPGunw67bzj7B&#10;exb4rbeGEeSMdDj8qAPDv2yP2Q9G+K3hPVdQ0iO5k8axWJj0y2jdI4nfLEbvlz1J7iuN/YV+Inj9&#10;Hvfhh4j02yt7zwvaxwzRxbiwJJPJzz17Cvt6GG2Zg80kU0uflJIOPYV+dX7RGh67+zV8ar3x9aa9&#10;LHa+LtRS3+z2jmMqFAHzHOCOaCJH118Tv2YfDHxEY3twLkXqRhFWEoB1z3WvhD9tL9k/wj8EI/BP&#10;izSJb9dVbVlkuFlkUoNo3dFUHt61+l9xqAsbeDU31BHt441LRCT7xIA9fU18Uf8ABT3xppl74B8D&#10;RwNFNPdaqYgqOpYFlwOAc02SfSH7InxA/wCFlfC19SLq+y7MO6MEDhEPcn1r2a1kLXEynoOlfM//&#10;AAT38O3Hh34KzwTsdx1GR8EEdY4/Wvpi3x9onx1zTQIkaT98I+1WapquZgxP41dqS4hRRRQUQ/aP&#10;9J8r2zTpm2rUJhJvvM7bcUt03zRj3oAfbglQxqpqhjuI/s0mDHMCjcc4qW7uhZ2nmHgD8K8D8Vft&#10;NaV4J8feH/Dt7avdXOt3Rt4GEi4UjHYnPftQB59+1B+wP4a+Myy38EV/LfyzRsyQyxouFQjj5c+l&#10;fHvj3/gmr8SrPS7mz8LaFJPG8LIvn3adcEDpX7Bfa1W3WQrsBOMHiqi3Eq3CA7yjN74AzQB+Ftv/&#10;AME3f2jFgTTv+EWthHGd3N2ua9z+Ef8AwTT8aadrlpdeI9Dmt0jkBJjuUOBg57V+s8lvmcyrIq54&#10;6054ZBMj+dhF6gng0AeV/B74J6L8KdDtTskW4CMjCXaQMsT2Feor5F8yzRsT5fAxwK8M/ay+N1p8&#10;J/CNhdmUl5L+O3IilCn5vXkcV7JpeqI1rYhLdgLiMMWA4HHc0Aa1FFFABU1Q1NQAUUUUAU2VLWZn&#10;JOZG71XutNjN6t8C3mou0Dtjn/GrrqJmwR905GarS3B/tGODaSpXJ9O9VYzPzZ/4Ks/GbUtB0nwr&#10;p9h5J8+a5gkyGBAxGOxr58/ZZ/YDl+N3ha08U3FtfT2cssiNLHcqvTI6Fc9a+yf+Cjv7PL/Ejw/p&#10;N5ZJGJLP7TOSsJZv4COQPatj/gmG8mlfs2adpd7eeVerdz5SZ8P98noeakkxtL/4JY/Du6soF1D+&#10;10kCKrBZ4+OOf4KvP/wSj+Cqw+XPca4rd8Txf/G6+2UPkxlmffxkc9fpVdrqObk27N74zVgfE0P/&#10;AASh+DVr5gsbjXH877+64iP5fu6NW/4JP/CiLQwls+tNMGHytPFjr/uV9t2M0UzOoh8kqcDIxn6V&#10;KHb7UyNkrjPPTpUs0jsfP3wP/ZR8KfA3T9QjsZb+JLgRlvOlVvu7umFH96vdPDsdnDaolpI0igHB&#10;b61k6D480fxPdXtqHgElu/lsrSKSSSR0z7V0ltZxW77oVVUxgBQAKRRaooooARvumoqlb7pqKgAo&#10;6c0UjAlWA7g0AYWoWt3deIrO4t0DWsYw7Zxjk54r5b/4KO+FLPxx4B0O3maTfaXTS4jIGDtHXINf&#10;WcDPpOn3EshM20lsDr9K8A/azsotU8D2l0+1POZyqt1ztFAHwl+zH+3dbfB7wjdadqGoWcIF27/v&#10;o3ZsHj1r1+T/AIKlaNLIWTV9MKt0/cSf/FV8XfAn9inxH8YNQkkkuZILWS5kjJlt3ZOATySCK90m&#10;/wCCPGvXcjSxeMbaCNzkRiBgB+laQtfUiWx61/w9I0j/AKC2mf8AfiT/AOKo/wCHpGkf9BbTP+/E&#10;n/xVeQ/8Ob/EX/Q72/8A35b/AAo/4c3+Iv8Aod7f/vy3+Fa6Ensdr/wVP0aO4VZdW0sQc7m8mTOf&#10;++q+efjV+0p4c+JPjbw14gttRhm/s69N4zRxsFGSp5Gc4+WuovP+CQGuWmgzr/wl9rLPvBB8hiwH&#10;HtXknjL/AIJ6+IvAOqaVp1x4rjQajKYIyY2QdQOM9fvdqWgj7BtP+Cpnh9tQig/tjTTDtwW8iTPT&#10;/er1zwd/wUG+HfibUNM0q48RWq3epSJbxxpC43MxAwMn3r4ss/8AgkD4iXUI1PjK35XORA3p9K5r&#10;xZ/wTe8d/D+STWdP8UzXV1pJa5g+zwSb9yfMApHQ5FS7WKVrn7K6ZqtkdJW7sJfNti2AzDvV5RFc&#10;wmaI7nA3AdBnrX50fsM/GrxfY6xaeGvHjas2yOR3bVWZUJ+UDhz+VfojayJcQwT2simGQBsIcjHU&#10;DisTQu2hlkt1eZQsvcDpUlNDlnwBhfTtTqAClHUY60lI33Tjg0AeZfG3xhdeA/Ds2p6YEkvpG8lk&#10;mBKhSpJIAOc8Cvy//ZX/AGcZf2ivih4m8SX8dzNo9vrky3k0MgURks5O0MD3r9Pvjn4PuPHXg99O&#10;tJPs1xHJ5xmIJJAUgjjnvXzn/wAE1/I0vw38T4I7dQ9trskcgUcyMpYE4oA98+GnwE8N/Cu63ad5&#10;72ewxo8+1icnJzgetevW9tBGv7tFx9BVGGP+07ZHH7pSciJuq8+lXmjaSEqjeWcYyKAHfPvI2Lt7&#10;cVBfQ2nkP58Ue3HOUB/pVaPTbxZmZrssp/hyal1S8W1hbfAZwFyQBnNAH5q/t0fs3+HvA/jrRfiF&#10;pUt5Hqev6qqThpFEWB/dUDjr3Jr9HNF0tILO2VywJjU9fYV8K/8ABUDXrbVPCnw+ttM1WGC9i1kF&#10;7WOYCROnBAORX2T8MU1GbRYbnULqRgmBiYnOMDHXtQB2OoLLHFEsKhgDzn0q23UcY4qG6uFWNGVf&#10;MUngryKmZg2CKAG0UUUAFFFFABVbUvO+xS+SAz7Twfoas0yeURxsW5GCKAPwK+J9hp+r/tW+KNI1&#10;NmR9R8TzW6qo5y0204JB9a/Yv9k/wrF8OfhPo/hy0VhZWvmbDLgtzIzHJGO59K+N/wBuD9je6s9Y&#10;HxB0J4Ybq3nuNYkaztz5pKkyAFgOvHXNeufsN/tPaVqHwZ0Cz8R3Hla1iYzSahcKsn+tfGdxz0xQ&#10;B9pWl5DcGUW7byp+bPY15H+0Jp+tah4Tu1s4FkUsuDnHpnvXptneWc1ruspom+0qCHiYHGehyPrX&#10;DfGe1urPwDcFr7awI/eFiKaIkeM/sJaHLoeieNJL9TEf7RZzznjHNch/wUW+M1lp/wANYNJs5onn&#10;XVIRsdD3Rx1z71+fWoftQeNPBOr+LtM0rxLqduJLydQLa6dVyGIHANUPAHgf4m/tReIIE1LxNqVz&#10;b/LdlLoSSA7GA/rQR5H6r/sR6De2vg2a6uUKiZopRzxgpmvp6STcSi8tXHfCvwrH4J8CadZqkaSJ&#10;aQrIUXbllQAmuss280mXqGFPUBbeM2sMh/Hmp4X8yMGokmW6jcL9OtSxJ5aBaTGPooopAfDX/BSb&#10;W7z/AIQfWNHtwrJc2cZIOc581T647V7r+yYJNM/Zr8AqEUSfYVD5Hua8Z/4KJ6HN/wAITq2tCNmg&#10;t7SMNhSR/rVH9a9p/ZAuhqH7P/g1mjOz7ApXdyPvGmgPL/8AgphYLefsz+MNibrj7NHtHH9+vyf8&#10;NacY7/4bwzDa3221T8crX6t/8FFL51+C/iMbWaL7NHkdvvGvyS0fWZG8ZeC928Rx6lbkbug+YdKq&#10;O4mfvH8K7Hy/DMVgyAQyEMfX7o/wr85Pgj8A/CvxX/aq+M/9uTXimw1qMQrC6gc789VPoK/RH4Pr&#10;NrvhmK8iuNgVgmMkn7oP9a/OT42Q6x+yH8adY8XTX87WvinVmmMduTESEYcEnAb71aLfQD9HPDXw&#10;B8P+FvLt7SOV7VcndJsJzj2FdRZ+F9PmtNRsBbp5bRmLOwZxgjrjrXxBov8AwVY8MRmO2n0TUJX7&#10;yGZCOnu1Wn/4K2eCrKZox4V1He5wWV4+T6/epWYHqHxl/YZ8H+P9Oubq4F+t2cfLC8ajAye6V5L/&#10;AMEv/DU/grx58Z9CiLtaafq/2aLzn3MEViBnGBnArzP40f8ABSmPxdp8qeH/AO09FeQqABcBSOue&#10;jd817P8A8E4PDuq6NJ4u8QajLNcv4jlivvMcHPz/ADHJPXr1p9APvSiiisDYKKKKACiiigAooooA&#10;KKKKACiiigAooooAKKKKACiimySCNSx6CgDJuGdrwiyHmShh5obgAe1WryOWZxGygW5HzMOoNUo4&#10;Usbq5uZLkBbgYRTxz7GptPWQ6dJ58pBLH5m7DigCLWdJ+3WtvHFEsqqed2OmK8V+MH7HHgn41TTS&#10;6499b3MqKhWzkRBgYxj5D6ete5WNhLBJI5ujKjj5R2H05pk0klpeBtrSjFAH5f8Aj7/gnP42+HOp&#10;XF38NLO6voZJHZ/7Q1JMbR904BHXJzXF3f7U3x+/ZQ0V7TV/D+hJHaneTK7yn52wPuye9fr3JcGd&#10;UDQnDcEGuc8TfCfwX4pik/tnw5pl/vGC11Ar9OnWgD8lfAv7ZvjT9pL4xeAodRttPhjh1e3En2RZ&#10;E+/IM/eY1+wdpbw2NhGszMvAJ79vavi/SP2JNP8AAPxgj8S6YYPss2ri9it7ezCCJRJuCgg9AOM4&#10;r7b8gXlumflOAMHntQArSFjB5Q3J3J9KsSkKu7OKgkmWzaCIqDu4z0qdmVm2nBFAEUMyy7uaczA/&#10;Khy/oakWNBnaAPpVd4mjlLhic8YxQBLtK4z1opS27HGKSgAqlrGpR6TZvPI20AEjjPbPartUNc00&#10;apps0JO35WxkZ7GgD8q/2oP+Ch0HjDwf4l8Gi4sTLeQPbBUtZQ/OR97OBXz58Nv+CjHjv4T+F7DQ&#10;tKsdKuILKHyEa5jkLFR64frXaeG/2R7hv2qtDtNYuDJY3lyZGW5tPkCliOctyK++JP8Agn34KmZZ&#10;NmkdQc/YF5/8eoA+A4f+CsXxNhIkm0vQ0lXlV8mYgj/vuvMfj3+3b4v/AGirDR7HxHZaZaQaVdfa&#10;4Gs45AWcYxnLHjj2r9Urr/gn54NvtVtbxbfSvKhUKYxp6kNj/gVWJ/2AfBU0hZdP0pBnoNPX/wCK&#10;q42tqQ9z82dU/wCCmvxGvNHfTbbT9HeJlVd3lzBuMf7ftVHwx4i8Z/tNeL/CcPiKxt4rK01KC5Vr&#10;R8HJfH8THtX6eR/sJeDLIb/7N0p8dvsI/wAa9U8B/AHwf4PhhMOgaaJo1XbIlsFIIOQavSxB0nw8&#10;8G2/gPw7FYWe8wMRITIQTkqAeg9q6KFoUlYhiWbr6VOqrGm1iAPTtUbCFujKDUjC4WQqQgz9amjZ&#10;lQBgAQOaiELdpM1JyO+al7FRH7z6D86N59B+dMoqSx6yAttzzTZY1dlJzntikji+ffn2xUjLkg+l&#10;AFXU7AX9oYWzjOeDzX5Y/wDBSrzvg38UfhN4q0kebeWN9cXSR3J3IWUR9QMHHPrX6rTSeXGWxmvz&#10;k/4KS/C+7+MXxE+FemW9w9mhu7iN5Fj8wAN5QyRkelVFXYnsfPeuf8Ff/ikb1rb+yPD3koQwcQzZ&#10;zj/rpVm7/wCCwnxQt44Y10rw+QyDP7ibP/oyvYNM/wCCRVvq1qt5L4uhV3yNr6aCRzjrvpG/4JFQ&#10;XN9CW8XR7Y2A50wcjP8Av1ryxIueL23/AAV6+KMkmZtJ8Ppb9mWKbOf+/lOvv+CvXxgto2iv9E8O&#10;w7xlNkc2cf8Afw17rqn/AASFtry3S3i8YRQbHD7100c+3+spPHX/AASVt9Ys1lh8XRRvDHtwmmqS&#10;x/77o90V2fEvx4/a08bftCeH7FdWsrCG3W8jut1qHHzIfdjxkV+tn7Ff7T1r+0F4JuZvtEEklhIl&#10;qvkQunOD13fSviX4I/slaN4T+L2teDNe1O0uILG0yk13bhQzNg8Atwfm9a+6P2Sv2XLT9mnQ9WsE&#10;1WHU/wC0LoXKMtuItnB4HzHPWk0rBc+h6KKKxNQp+8+g/OmUUAP3n0H50bz6D86ZRQBXkvV8zahy&#10;2cMMUkmP7Rj9dv8AjUyW6IzuQDnnkVD5ySXiAYJx1FUZ9Tzf4vfEzwZ4XsfsXivUHs0vFkii8uFn&#10;J4APQHHUV8NWvx++HXwj+NFpoela3N/ZflNN++gctkoSeijua7r/AIKneBdf1rQfCV5oF1dWzWsl&#10;zNO1rGTkfuyMnPHQ1+YGj+FfGvjzxBFrVlpGpamvMa3UUZfoMEbgKQj9u7L9sz4Sy6XYifxHIshi&#10;XgWsvXAz/DVsftlfCyFNsOvuy/7VrJ/hX4s3/wAJfi3fXUKw6X4gt4lfHy274UfnW6vwG+LM1mMH&#10;Xo3z/wA+zUCP2Ouf2vfhWYknfxA6sg3cWsmP5Vk65+258MLXR3ubXXy054w1pLj0/u1+Q83wM+Lc&#10;MJjaTXn8xdo3WzcVBJ+zl8Vn08BptcK5+6bVsfzpGq2Puv8AY38X3fxc8YeOtVsXWaC01CN4mUlQ&#10;Qxc8gn2r9CvDslx/ZMP2pQk+TuA6dTivz9/4JaeDdW+GukeNbfWNKuXmuprciS4iKEkGTPXOetfo&#10;DY3zT3bR/ZzCoXI9P5UDNTefQfnRvPoPzplFADw244pdvuaav3hUlADdvuaTyx70+koAo3kbzSC3&#10;x+5kHzHv+FeCfteeH7vUvC/h+009PM23TBssAduBX0HbzLcAttwVOKzNf0G28SLFFOiP5L7gHXPN&#10;AHCfAPwDH8P/AAZPaRw4d5zL8+CeQO4Ar01Y9yhmwG74FOjiit49kaqg9F4pccelO7WxMhvlrR5a&#10;1JRRdkFG6+zWf+kzNhVGOmRX5kftjfHzUde+Ovw40SFLX7Na688QZUZWK7o+vPJ4r9O5mSSYQyRB&#10;kIyS3SvH/Gf7NPhrxl4m0/WDaWC3NncG43G2DNuJB654PFO7A9Sknjt/LnwMbB29qlUxXEZaNEeN&#10;hmTco4B64zVyWGJIfnRSFAHNfOH7Xv7UWnfs+eFkRbZbmfUbeZUaO58to2C8HGDk5o1HFaniv7fn&#10;jjw78OLa41PT7jb4gV4EELRnZtJOTkDr+NfYHwPulvfhD4R1Akma90e2mf03NEpOPxNfiQ/jrxB+&#10;1l8XFgdr5LJ4g+JGM6kq30HrX7ffCPQ30D4S+FrJ3LPa6TbxYxtIKxqOnbpUmh1tr5+4b1Aj9e9W&#10;ap6bdmSFUZSG65Jq5QAU2RmWNioycZGfWnU2XLROB1IoAytYjvZNLlks41ku3UqVY4GCD/8AWr8t&#10;9K+K3xN/Yr+ImvJqOk6ZbeFNb1SfUbq6mYzSqpY4KhG/2uhBNfq5aoY4gWbPHevD/wBoD9nvTfjp&#10;pFzZSxQWUrxNCJ3txIQSQd3UelAHF/Cf/goV8IfHmmwlvE+7WtjPPbxWUwVQGIHVfTHeu7k/bM+F&#10;nVPEDEDrm1k/wr8xPjB/wTv8VfCnVry+8M+Jb2ZmdYxHZ2JXgqM9H9a+e4/Cfxg8NXjLPoWv6hHn&#10;O4xOOn4UAftNqv7e/wAFtEjLXnil4X6Y+xykbsey18yfG3/grBoWkeZH4G1Ow1VvJyBc2U4+fJ46&#10;jjGK/OnUvh78T/HE6wHwtrlspcMzNEze3oPWvoj4H/8ABNLVPGksFxrGty6aTNsK3Gn8AYBzy/vQ&#10;Bp/s/wDgbXP23/jBrfinX4CGheO9SKyl8uMMSf4XJOOK/YGeSGx0Mw6kfIRVVSYxk44A/WvNP2cf&#10;2d9K+AvhuG0sntru5W3WKS5hgEZkx3OCa9Ut5E1ywkNzAIhuxiTnj1oAgkubhdLsm0hVnhbvLwdv&#10;rW0kQVQKZbQxQW6xxhdiDgL0pbe4+0IWxjnFAEm33NG33NOooAjZQuMU2nydqZQAVFdQpNERISqd&#10;cjrUtMnXdDIP9kn9KAOVurrRPiRpOteH4pmmRIntLn5cFAVKnBI618XfFj/gm5osazat4SfVZdUL&#10;KFje7jSPaMA9h/Oqn7Lf7SEei/Hf41aLrt2FjXxBLbWpu7naFXzGGQCOlfamn/Erwk0CvP4l03By&#10;Cr3K/wCNAHjH7Lei/Euxt9QsvF+mWtnBZmKK1aGYOWQZBLfMecAelexfF/wbdeNfBU+mWkZkndgd&#10;oYL39TUn/CxPBcTM0HirSYcnLbblBn681WuviR4WHzp4w00gkcC6X/GmiJHwN4N/4JfaffeMru+8&#10;T2t/bxXF8ZWaG7iPyl8k42mvsj4Q/s2+D/gfeCPws91PdxwmIx3hVgEJBJ4Uc5ArvLz4oeELfTZJ&#10;k1/TZZEjLALcLk8fWvibVv204fDP7T2t6Ypa808WyBNt5iPcSvTjFGxB+grR+daSIv3iMEdgaZp0&#10;VxAojkUCMDg55qr4bvhfaDa36tvFzCkwUHONyg4z+NXLe8aa6dDGVUDqaoZFCsNnMERiSxyc1oMS&#10;uaikt0aZX4BHtUh5OallK3UN1G6kopFWPn/9u7TZ9V/Zh8aQWsSyTvFCE3YH/LZD1NeTfsa/tbeA&#10;bT4c6R4IvtY8vXdEskhurVLeQ7GJPG7GD+FfW2v29vrOoJpOoWC3unXCZlSUbozjkAjp1Ar8pf2v&#10;v2W/E3w/+K2u+LvA5vIYNTux/oWl2m1UVVGPmBORn2FAWPav+CiHx50iT4d614ZtbpX1G8tI5Ioj&#10;EwJ+Y9+g6V+c3he5s9a8UeBLSZ2W4bULZGVF/iLKKj+Ilj8T/GniaC71PRtdlVIViKzxswwCfavo&#10;/wDYt/Yt17x54wi1nWnutIisXgvIUu7PcpwyttUlhj60BY/WD4TaA3hDwSIIFJUsH/eEE5KqO30r&#10;wz9v39nO2+PngfR5Z4pzLpMdxOn2eRY/mIQ85Bz92vpiXSXsfDbWcU26QAYZRz0A6Z9qtWtvBf6a&#10;La+hWVNm1hKMhhjng07sLI/ml1/QLrwdcvZ6mGt5VbkK27g9ORVKW70+5WJLWaSS6b5QrKcFj0r9&#10;7Pi5+xn4M+IRnmg03SrJnVQCtkrkEEZ714v4V/4Jt6Fo/iqG/lksbiGO5SXyzpygYDZI+93quZhy&#10;o/JG6+FviKLw/H4iubXbbecqbhIvAz6ZzX7wfsh3kH/CpfCyWOHddKsxPuXGD5a5we9eL/8ABQL4&#10;N6L4I/ZZ1EaHodr9tjuoSv2WAK/Xnpn0q5/wTI8QaprHhHV7fUra4gFrb20cYnJwAExxkUrsD7h8&#10;w+gpd59B+dMoqRj959B+dPqGpqACiiigAooooAKKKKACiiigAooooAKKKKACo7iBbiFo2+63WpKh&#10;upmgt2dUMjDoq9TQB8kftsfHq6+Dq+CU06eONJtXWCfzE3YTGTjivd/hn8QLP4teCXv7Of7SnmCI&#10;kKU+YBSRyPevF/28NB0fU/hnaXd/b20VwnnSRNMBu3iM4wT3r8jvhr8cPi54b0O8g0LU/EElot07&#10;BLV2CZwBjp6AUAf0H7jp9lCi8PtCjPPOKSykveDdKFGTnGOnavwl1X9pz42y2MCi88UpMBz+8bOc&#10;fSq2lftSfHO1jVby78WOecmR3H8xQB+8eoS3rbPsShv72cfh1rgfip8RIPAnhi7vdZnW1ii2lmCl&#10;sZIA6D1NfiNfftK/Hl75ZbfW/FSxb95jSRunp92o/Gfxu+LPxC0GfTdRuvEMazbdxuWZhwQRkY9q&#10;AP1//Zj/AGmtP+NmqeJrGG+juotLnWCPZCyEAkjkkDNe8atNcWUZkhAwMDJr8Zf+Cf8A8ZNZ+Enj&#10;tdDv/DeoXp1/UbaA3zEoqZYKXORz1z1r9oIZYtRs0BZcsAcE57UAZPiPxBp2h6fBe6pMYisZkBAJ&#10;HQE9BXP6D8aPCXiCZYrfUDJOQTjynHH4iviz/gpx4h8c+EbXw9b+GTqtx9ujulYWIb5cFducA568&#10;V8DfBXxV8X7Xx1FHdT+IxGI23JIjgfyoA/oLh2SxrIhyrDcKl3bRk8V5X8AdW1PUvDCHUvtBkWGL&#10;m4znODntXp7S/PtK5HrQArSK/wB05pKNm38eaKACoLyaSGMGPGc4OfSp6Ciup3AEY79qAPMvGXwb&#10;0vXvFmn+IXgc3NnGFVg+AOSen4129j4ftjpsKsG+Vc9a+IP21v21ZP2drgeE4rO41a81Sz+0RXlv&#10;dhDFlmXAGMnG3P418S2v7fPjy8uHaG51oj/nil4SQPyoA/b/AEfyoIniBIJc4Bq7JvT7o4r8ONQ/&#10;bw8a2uX+16xDKo+WI3mC/wBOKXUP27viDY6faXUlxrm24OArXRGP0rSKuRLc/cmNy3WoridLf5mO&#10;BX4g6n+3v440G5jhludZkRl3mX7ZgD9Km1b9sj4gX9jp99peo6xqRlbdLbW90WMa/wC1gHiq5dSD&#10;9rvtllfNt3knp0IpZNNt4InlG4ALuzn8a/EbUf20/iFLeJDB/b1uxUfMLg9fyqu37cnxI0/MEza/&#10;OHPl5+0nH8qOV9AP1A+Mn7TkHwxe4RL2OLylU/NCzdSB6e9e5+Bdf/4SrwfpGr7xJ9ttkm3AYB3D&#10;Ocdq/n6+K3xc8WePI7h57nUozIFB8xy3Qiv1y/YV/aOPxT+HtjoEug3GmSaDY20DXM0u4TkgjcBj&#10;j7vqetTLQqJ9X0VG06LcCEsN2M4zz+VPlYxsg2ltxxkdqzNAWQ+bs7YqVm5X3pBtVuQM+tOPrQAk&#10;kYkXaelec+JPAPh3xB4g0u81QSfa7OUvbbWIGSRnOPoK7m+vHhjKrGxPqDXwp+2z8WNT+G/xe+Er&#10;JrM2k6ddX032pTOIkdR5f3ieMDNVHcmWx9z2vmQ3zwAAW6rkeueKbqU0sdzCIxnP+NeMaV+1l8PY&#10;dFimn8VaEbgkhlbVIgw5OM81q6L+098OL5yZ/GOgQksNpk1SHofT5qszPXQ0vkAkDfnmo4VaBwpG&#10;Axye9eOax+1V8PdP1SSGLxZodzGMYdNUiwfpzS6l+1j8O49NmnTxXoTui52rqkWf50WA+bf+Ckvh&#10;rSvhP4bj+JFnvh1e91OCCaRmLKVwB93twK99/Zh+PmgfHvw79vsNQF7JYskGUiZAGx0OQM9K+Cv2&#10;7P22/D3xq0mb4bwaRFJDY3Md0usLepNDOdoO1QB2Jx+Fewf8Ej/Cuow/D/xDc30E2meXqClILiMq&#10;ZBg8jOKf2Q66H6KUUUVibBRRT/L96AGUU/y/ejy/egCKZTIhUc8YqtY6ekLeZghwfWrCr88gD7j0&#10;x6VlTyXK3S6eqyYkG/7SM4X2/T9aZn1Of+Jvh9fFXgzXraZPMcWkqxAEDkqa8Q/YD+E8/wAP/g3b&#10;Wmo2oiuY7udtpYPwWJHIJr6P1h4rG3iW4mRIyMSM5ABHfOe1fNv7Qn7aHgz9n3T7yy0+PT7+WFUk&#10;W3s7+ONm3MAcDnpmnqI+opJrWBlVlUHOB8n/ANaqt8bhs/ZIo26Yyor8Y/F3/BR7xL441e5bR9P1&#10;ayRJnZVhvt4IJ4AwKy4f2wPihfSZjuPEEf8As/aG/wAKQH7Y28O7Z9uiQPxtwo69+lXnhgxsMa/9&#10;8ivx68Af8FJfEnwyujJ4p8P6xqyblMZubvYGC9cZXvX3P8Cf27PBPx10Gxu7m707wlc3Ss5tr3Uo&#10;jIm1iACODyBn8aRotj6SsdFi0nz2s0CtMdzZx17VYt5Z2bZMAGxk4xT4blJLFbiGQXMbIHRkOQwx&#10;wQRRbzieASyJ5LHjDdaBklFVo7wySBPLIBbGf61YLL5hQHJHbvQA9fvCpKjZlRgCwB7DuaXzPagB&#10;9JTfM9qPM9qAI4I1t8oOrHNQW6lb65PtUGpM8N5HKhLbVz5Q6tyamhnyvneWd0n3k7r9aAGWG64c&#10;StztJGavt3qpGu1TFGchjnzF6A1Ocxqo5c9CaCZbElFVTdOGx5LfWpftCKoaRhH/ALxxQQNuZI9h&#10;VjUNlara+bIOA3OadNNb3ETbJUY+oINTqB5Ix8wA6VQFRby3vmNszZduwBFfH/7a37GZ+Pl14dez&#10;0+W8S0ld5dtyI8A/UivsW3WHiUxLC/Tng0QxtL52WOGztJ7UmUj5C/Zb/YY0f4OXFvezabNa3KB1&#10;JNwH649z6V9dx7LGKK1HyxgeWo746Cj+z5Rb+WLghs53YqZrQsIctkx45x1pFii1SJt65zTqey98&#10;0ygApQdpGelJQzKg3MQFHJJ6AUAK0YlbJ6UnmCSJ/K5I4/GmyThoA8J8wHoUOR+lRWjNMrnyzDz3&#10;4z70AQzeVbKJLsAA8Zxnmqs2nafq0TbIwzYwPlxWmywSfJK6SY52sRSJDE6t5O1O2VoAxbLw+1lO&#10;xS3QLjGTg8VZ1KPTHXbcEp8uDtBH8hUl5rWnaKpa/wBUt4B0PnSheeuOTXi3xX/a48C/DuORmvNJ&#10;1Nli8zauoRqTyRj9KAN74zfF7TPgromh3b3X2aC+n8hWkRn3dOOAcda9J03WLfxRo7TWj+ajYGcE&#10;c8Gvxc/aJ/a4l+PPxR0vTLDzbbTINTWSKFbtZY9pIGAAMdq/aHQ7OKDQ4oYVW0LIp4GOcDnFAFy1&#10;X7BGFl+UEYHf+VW4IFt1Kp0JzVGBjcsbdhkxf8tDzurRzt4PNADqKZ5ntR5ntQASdqZTmbdjjFNo&#10;AKq6peJY2UsrthQpGcZ7VaqC+jWS1kVovOBU/LjPOKAP55/2rGhf49+MbzQJGe5TXLuW55Iw3mkj&#10;rivMW1zX9duil1MwQjd8r7elfql+zL+zL/wkHx4+M2o+K/De6yuPEEk1m2o2RKNGZCfkJ4Ix3FfZ&#10;9r+zr8M7OERv4J0RiM/vTaKM5oA/nWtrE7Z4xcXHmt9396etShptJsgr3Ey3C/w+YT1/Gv6H9O/Z&#10;v+GkbTl/BGiksQVLWa+9V1/Z6+Ga6w6S+B9FMeOrWi4zimRI/ny0PxH4gt45rvzS1tCcs27sPxra&#10;bRNdvPsfjK0j3C5mVA7OOQDnoef4a/d74g/sofDzxh4Y1HSdO8PaLpEt5bvCs8VmpKMykBgB6Zr5&#10;0+Gd58Mvhb4+m+Avirw9o6/2DarcjxRqXlwxXTMwAQI38WD6npQSev8A7JXxZ1jxf4T0+11B4v3M&#10;cMICoAceWO/4V9O+9cp4X8J+H/DmnLPo9jZpC6rIj2qgKwxwRjtiulhmMkQkx1/h9KEBGvmyONw+&#10;XNT8LwKi88vDIxQxY9akgG+FWJzxQyoi0U/y/ejy/ekWUtQab7M6W4DTn7oP/wBemW9rLcWoW+jX&#10;OOeAatXlq1xbsiP5Tno4HIqNLGVbeNGuGZl6t60AcLcfDnR9c1Bd8JaAjDEHBzXWW1umm2cNhpiD&#10;bbqIyCBnAGOtX7vTxNbPHC3kOejqORUZ09khiVZdsi43OBy31oAbCslovmSjAHXvU8nkXiAsTgDP&#10;GRUU1rJNICZjtxgr2NT+SPKCLhTjGaAI7e3t9o8sk/XNTXEy28LHOMA44pllD9njCE7myTuqRbf5&#10;nLneG6AjpQByfjDwTpHxU8ONpWsq8ls7hiIyVPHTn8apeAfh94c+FazWukrJF9owhDktnHArtY7M&#10;RXG9DtTGNgHFPazikbcyKzZyCR0oAWin+X70eX70AMqameX70+gAooooAKKKKACiiigAooooAKKK&#10;KACiiigApksiwxl26Cn1BeDNs/8AnvQB8pftweF9X8faBoGnWaxtBJeMpDHadrLisP8AZ3/Ya8Oa&#10;B4VaLW7GTzGuWkPlz54Kr7eua+q9f0Wz1aGwE9vFN5cgYb0DYP41tSQxW9vhWW2jA6jAAoA8A/4Y&#10;x8A3F5KWsp9qsSv773+lPv8A9i3wJeA5sZjwB/rh/hXr7Xlho5uLm712CKJgWJlmUBR1JyTXMN8d&#10;/h3p0ZY/EDQLhlP3P7Tiz6f3qAOBt/2JfhvaqWnsLjkdph+PalP7GnwovDt+w3eT/wBNR/hXqGj/&#10;ABq8Ea8xWHxNo8x4wEvY2zn8a6q21DT7qHzLKS3us9PJYHP5UAeH6P8Asa+BNB1qw1Gws5kktZkm&#10;QtNnlSCM8e1e6w6bb2qjYCAOOuaS3hdVlLSEbwcA/wAP0qS3At4QkkoZs5yx5oA474gfC3QPifJZ&#10;HV4pJRZBgmxsYzjPbnpXE2v7KXg2z1k39raTBsY3NIPTHTFezRrHEZP3y/vDkcjimxzss3lqpdcf&#10;eHSgCLRNBttBtRDbKVXAHJz0rQZQ3WnUzJVj1IoARs8Z/Cm09+1MoAKzfED30WmyvYbfOVSx3dMY&#10;zWlVPWLkWum3LH/nkw5OOxoA/FrRtF1z9tT9prRZ/EUcN1omn3TabN5f7s/KxbA6/wB+vvTRf+Ca&#10;/wAHNB3XNzpN0rspDFbjPv6V59/wTPh8NWfhDxm19HpyeIG8S3LW3nBBc7dkeNufmxnOK+87SBmh&#10;82XMgZfuNzigD5Lb/gnT8CfE0n2qHSb5riE7UJnxjH4e9W9b/wCCb/wo1DS7G2TS7o+Scndcf/Wr&#10;6h02ZdxRNOFsu7khMD69Kltbxmvp43BVV+6SeD9KuLdiJbnxx8T/APgnH8J18G31yml3Ru0VAmbj&#10;P8Qz29K+fv2Vvgv8LE+LnjTwnqlvdAWaRRRxhwAGYjvj3r9TpPKvUME8KyRt1VxkevSvxs/ao8ST&#10;/Bj9qLUdZ0e4kt1vNXhjmgtJDENoCn5sdqtX2IP0BuP+CfvwiJFydNuycZ3ef/8AWprf8E9vg9do&#10;GbTLzIG7/X//AFq7P9nP4wL8WPh4dTCZ2zmH/W+YeEU9fxr2WMbrPgYynb6UtUM+YX/4Jz/Bm+jJ&#10;bS7xgeP+Pj/61eifBX9nXQvg7dakulWzw20xjEYaTdwucZ4969S09HgtSTlm3HipG82TpuXP14qZ&#10;FRK0lqW15JOwX+lXrqbyZIh2JxTYLMwyB2kLn3okXzJFJHCtnJ9KgskY7pMjpipl+6KRdrDIwRSS&#10;NtFADZoVkU7q/MP/AIK96Laal4h+Ftkwc3VxNdJBt6ZIir9NZGkbgBv1r5q/aa+BK/Fr4kfDjUbm&#10;PzIdIu5JCsluJAQ2zuRwPlqo7iex+QX/AAyX431S+a6hCCxYZX9+27PftRq37Jvjya6tUtCm3AVt&#10;9w/X8q/e7S/hf4Y06xjt/wCwtOfbnk2yeufSpl+HPhaNwf8AhHtNJzkH7KnH6VpzGR+Ck/7IvxDS&#10;1EduY/tY++WuHxj8qk039i34kXul3eqEwf2Zaf8AHwpuX3HPoMV+8k3w/wDDCzFn0TTYweNxt0Gf&#10;bpVPXPh/oH9ny21vptjbxyr81vHAoEn1AHNPmA/Hf9l/9iWL4peObnTdWtTNbW9uJkH2gq2Q3riv&#10;17+HHwy8P/CWzj0zR4pIRPhmDtnkDHXFfJ/xs2fsS6pcfFmLff2WsTRaYNFiAgS3yAN4PT3xjvX1&#10;T8GviFpfxH0V9QtL21vnUrzFOsuwkZxkE4okHU9HooorA2CpqhqagAooooAprH5Mk8h781VGpFtP&#10;knGNytjOPpV+WEyAjdgGq8VmsLCPaDGeSMcZqjI+Xf26fjo/we8F6TOswilv4rgJlN2SoX3GOtfj&#10;34b0vxH+1B8S7e51VFnEyNHiNigwqkj19K/Qf/gsxDe3Hhv4dDTo5pkjuLkzLbqSFX9197HQfWus&#10;/wCCZfwn8O658ItK8USaVYSzC4nTc1sjN1ZfvYpWAz/gX/wTg8F2+l211qWmzeZNFE7FbjPJAJ7V&#10;7rH+wl8MtNw/9n3IUcf67P8ASvolimm+VFbWaiP7oEa4CjoOg6VZlJmt8lOfTrRYR8qfEL/gnf8A&#10;C3xhpMe7TLiR4kYrunwMkfSviL45f8E+da+F9xca94Mt47exjeNU8y5Zj0G7gD1zX6+zE3URgLm2&#10;LDaCTjP0FUZNG0y4s20vUore/VRuP2hA2e4JBoZpHY+Yv2Ev2lr74vaBrek6lOklz4f8izKpFtw2&#10;GBycnP3a+sLxpJLFDkbi3P61+ZvhHxLp/wCzz+0RZ6HockOpx+LNa2zR2LhFt9rE4ZV6/ePX0r9J&#10;LiO4kuPNAdYzgCPnApFGmqRwtEDnc2KrW7uddmX+EJ/hRqjLaxJdyyiKKBd7ljgYHJye1TaXqFpq&#10;1qt5avFKsgwJIyGB/GgCZo0uJFkXnbxT6o6LDLFHMJWYktxuzV6gAo6c0UdcigCvJ5csguOSI+DS&#10;WaStdTSnHkuPl9ak+x/uHi3ff/i9KzbzWoNFsbkTypH9nQkM7gZwPegDG8YfETRvh5bul9MyPtDj&#10;aM8E49a+dPHv/BSb4V+E7qbT21W4j1GBtsq/Z8gHHY5r8+/2yf2wNd+InjJNP8OTXsRNt5e2yvGf&#10;5g2c4X6V5H4F/Zg+J3xSmXVL7w94iMN0BIt3NYyOJMnGQ2KCJbaH3RqX/BWTRlvP9F1QmDH/AD5n&#10;Oc/WvQPBf/BUn4UatCE8R6xcB/LX/VWpHzHr3rxTwD/wSPTxFZLNqHiGbT3LFdktgAcYBzz9areN&#10;/wDglVJ4VjZtO1i41FtxH7nTwcgdDwO9BJ9/fBv9ob4d/GKzW58L3lxNE0rR7pUC/MACe/oa9YuJ&#10;5oRE0JHlN178V+JV98H/AItfs83X9paM3ihNMt13Nb2sM0MbM3y5JHGelfof+yL+1VZfETRP7I12&#10;WGx1OxhhhcX12DJJIdwbgnOcjmqFc+rZgL63Lw/ePAzxVq1UrCqnqBg1RNqbWbzxLiID7nQGtCFg&#10;6hgODzSLW5JRRRSLGv8AdqOpH+7UdABUd1CLm3eL+8pWpKbIhkRlU7SRgEdqAG6faixs1iHG33zR&#10;azGZZBIRgNgdq4/4neMJPAHhUXvlNdMJNv3iCeCev4V+YHxc/wCCmmraHrF/pdrouoRyCSRBJDfF&#10;ejYzxQB+oHij4geG/CdxKdQnkR1OG24I6Z9fSvlj42/8FEvCPhHS7oeFtQk+2JExAuLfI3gjHevz&#10;A8dftEfEz4wa05sr/wAQ2Ec0ikKl1K3YLXtPhT/gnL4z8eS27atreu2iSgBpLi0cjBGc89qAOa+J&#10;n/BRzx/41vbi3Sa3kgaTIK2xzyCP73vXEaD8IPiV+0pcKdOW3LzP5Cid2jGfveh/vV+mX7Pn/BOD&#10;wt8Oba3l1aSw8QyCDy2W905GbOVO45HXjFfWmifC7wj4ZjX+y/DelaYy4Ie2s44yDgDPAHNAH4T+&#10;J/2T/FX7Puu+F7zXooVnlvkilaGYuMggnsK/eHS70axp1tLZ8qsar8wxzgV5t8fPgRpnxYstGjMV&#10;vHLZ3PnGQW6ux6e3tXq2m6evh/S9iKH2gcKMegoAsRsmnxo02RI/BxzzVqT19qpXludSt4WyY+dx&#10;HWrr9h7UANooooAKKKKAChpBGrMfugEmiqOt3sljpssscDXDbSNijJ6HmgDzH4XfG7wh468XeLdG&#10;0WaV9R0m8a1vFeMKBIGIPOeRkV6nIFmj+zH7+c47etfiJe/tLat+zD+0V8R9QksL28h1XxDPciFZ&#10;jEFCyk7eevpXta/8FfDFp66qfBV2Vc7Nn2wfTrQB+qd1HIsaGPHyDnNQfZheQ735kJ55xX5W2v8A&#10;wWYVVk3+Bbx93QfbR+lSP/wWSaO3Df8ACvr1E/vG6wKZEj9SbprXTGjaQkYG716V+bn/AAU88I+D&#10;dL0k+Pbbz08RzanbxSzBzt2BWPQe6iuC1L/grk+rabdQ/wDCGXkU0iFY2N5zyOCK+c/FXj7xn+2B&#10;4sk0mK01mOyLJdfZQzzqu35fu/8AAuvtQTqfrb+xj8crb4ufDmOMzGQ2KQWo+TbjEY75OelfSEUI&#10;h4HTFfN/7GvwDb4K+A3immaWS68qcrJB5bKdgBFfRFvdma5dNpCgde1NAQx6hHebos5JOOmK0YI/&#10;KhVPQYqjDp4tWL7t3OcYq/G2+MN60ioj6KKKRYUUUUAFMk7U+mSdqAGUUUUAOT71SVGn3qkoAKKK&#10;KACiiigAooooAKKKKACiiigAooooAKKKKACiiigAooooAKZIoeMhulPpGbapOM0AVLmOC3t/MfIW&#10;Nd/5DNfHv7X/AO3Fovwl0i80bT7pk1+SBZoFaAspG8g5P/Aa9Z/ao+NFt8H/AAFPd3Zjj+2RTQxe&#10;ZN5fzCMkY45NfhT4p8QeIf2hPFDLaWt3d37boo7dGMzMoYtx09aAPXvH3/BQ/wCJnjC3utOtZbNr&#10;eQPGx+ztnYQQec+hrwPSYtd1Bmmka4aV3JP3sc81+oX7Nv8AwT9t7nwf4d1LWJWtbhrO3llhnsck&#10;NtUsCS3519t+E/gj4O8N2UdsdL027Zcnc1qoJoA/AjQviZ8RPAdxvsFXbkEb42f7vTvX1V8Df+Ck&#10;vizwutnb+KJ4YcOTJ5Vo/Qg471+qzfD3wzcXEkZ8I6eEDYD/AGZcEevSvH/j9+xn4e+I2h3z6etr&#10;psrqgVbeyViNrA8c+1AHr3wl+K2m/Fbwnp+qWMrSM1rFPNuXbyyg8Cu3/wBHuvn+b0r8o/2afHXi&#10;r4AfG668Fa3YXv8AZ19rcWm2NzdSGJZI1l27lXB4x2zX6txX0Zu1tgqglA/6UAV2S2m3MgbbD97P&#10;9Ku2UkMkKvFnYemarysLGdY1XeJ2Oe2P85q2sYj+VRge1ADt7Z9s0/cPWo6KAHNjtTaKKACq99Yx&#10;6hayQyglSpHBx2xVio7i4a3UFU8wk4xQB+SvxYfUf2Pfj1olxpw8jQph9vusjzDuLMD09lHFfY/7&#10;OP7cHhj43Xz6RZXjyahb2/nTBoCgADKDgn/er1b43fCTRfih4dvbW4jtheyweUkjQh3Xr0596/KL&#10;47/sU/Ef4XeIL/XfAr65cyzT7Gj0+2aP93gknIb/AGVoA/Z7+1lmuofKkTymA3ZIzUOs3NvZx+cZ&#10;F6kt8wr8J/D/AMY/i5oek3Fvqlrr8JRiGuJbhhsAwO/0rjvEHx1+KF5dSJBf65JHngrcMRj8qav0&#10;IkfsX8Wv23PAPw70+4WS7uE1BUDJ+4ZhjcAc4HpmvyF+NnxDvf2gvj5M9kVmtNS1ONbYsmz5mCrz&#10;npzXMWPwz+InxW1KIeVq90XzH91n6DPrX6FfsU/sQ3OiyW+qa+k1vNHHFMq3dn/Er5wCW68VSk0T&#10;ZH1F+xb8FdR+DvwpOi64qC9ku2uF8pwy7TGgHPrkGvoRY5lV1GMYISpIYVhjRVAG0AcfTFNeEuxO&#10;4ii7ArWn2iG22zY87J6dMZqf/SiQQVxT44RGPmbd7mpx7VLKiMmV2jITG7tmgJ+6I/iK4P5VJRSL&#10;IbdPIj2nr1p5ZT1okplAEm4djXhPx6+Odn8M/iR8PfD88pjm8QXUkEQ2bgSNnft96vcq/NT/AIK6&#10;6sPDniD4Xayl19nubCS6miAbazMBHwD2qo7ky2P0k847sCRN3fkUy4v4YZ4o2ddzcdRX4Qw/tyeJ&#10;Y9Ljmae8Lbj8v245/lTIv28PEt4rSMLyNohwGvzz/wCO1ryszP3fvokuxskdfLBBGGGc1HeQ2slz&#10;C7OPOUfL8wx+NfhDe/t5eJ7q1RAb6L5gd/24/wDxNXfE37a3iXULVfsVxevIExiO+JOfyo5WB92/&#10;8FaLy21T4B2dhO25k1WJ8Ke+M1yv/BIXxg+sfD/xBDfSF7gagiR7QcY2nrX5/wBxdfE39o6RdPa0&#10;1q6tdwmHLTLx8uccV+sv7BvwDn+BvgHVoryORZZp1mAlg8tuh6cn1pvRAfWrXCLIU/iHWpVXcM1S&#10;Eitbxzn5S5HFOuLwx6jBDjhxnrXObE8cyyTPGOq9an3ioE2x3EhJAzT6AJN4o3io6KABi4Dnj1Wq&#10;tjdO3yT/AOtJOMdMUi2rw3DSbywc/d9KhkututRQhOGTOfzqjPqecfHz4A+HfjR4bltdVieS7iil&#10;FriXaA7AdfxArwX9lnVLD9lXwrZfB3XJhH4mEst0iQ/vI9jEuPm9cVjf8FKNY8X+ENL8MXnhptQl&#10;3yXDTCzcoAB5eMn8TX5e33xQ8aeIvGUeuf8AEylvVTywwlLNgDH3uvShk3P6ItP1KK806C481P3k&#10;YcZI7jNPjvk6tKm361/O/qHj743axMgs7rxJBGhwqxzPjHbvVyTxx8bNMscS3viQyA9GnYdfxpXG&#10;f0DXc0UqSzySJmEbkww/WvGfiH+094A+Gtxct4jubiO9QBH8mIsMkcYxnsRX4sWvxK+NcMn7ybxE&#10;8cnZp3xisjxZY/EPxdvlvY9WkaQglZGZjxVxSa1HdrQ/Qv8AY/8Ahbo/xQ+K3iTxj4pHnS2OrJea&#10;I0UmNqMzn5hz2C+lfo+98ZNQkhMsflBcgbhmv57/AATrnxG8E2s6WUWrq7quPLcpyM4/nVbWPG3x&#10;w1bU5JoLzxNbq2MKkz9uPWq5EHMfuv8AtB+KZtJ+DfjHUdPmjD2emXEnzEHlY2PTPtXzH+wj+1t/&#10;wtzyPBUVysmt2No91OvlFVC7wOCeP4hX5gazqXxihs/7Kv8AUvEFzb6jGUkSaVipVhgg5PIr1T9i&#10;7xZqX7PfxIl1S60uSR7i0NqfMbyjzIhznB/u9KORBzM/dT7QzOgXGMfN9alrF0DVP7cs7e6CbMqC&#10;QDntW1WbSRadwoPfFFDZVWOMnBOPWpGQyXLw2ksr4yucYr55/a88dHwL4Dsr+Fisl87xk7C2eB27&#10;da97huH1XTbgXERshuK5bnj1riPi14Jt/GXg37CoW9aFGKAJuJJHGBmgD8ev2J/2WNR+MXxe0zxF&#10;qkcc3hxLq4inUSgPny3weffFftd4P8I2Xgvw3Y6NYRBbWzj8uNWwTjPc45618Gf8E6rTUPhXos3g&#10;PxTpkmja3fancXMH20bJjHgkEL1IOOua/Q63tzDAqeZvwMbj3pqxMgVpF7KB7U8MD94c/SneX70e&#10;X71ehnqc94u8E6X440ubTdTiL2s2N4TCng5HOPWvy5+N3wc1T9mP48eGb+2Cwab4o1wpbjfvO1WX&#10;GQOn3q/VfUmSxzeSTiOJBghjgenWvgf9sDWrX46fFH4b2mjyxzt4Z1hnufsreaVy0eNwA+X7po5U&#10;9R+p90ardXVp4XaWbHnYX7vTqK07O+WDRUupT8qw+Y2Ppk05THcWaMoWdNoG3qCcVg6bf3OuXV4l&#10;3ZtptpZPhWb7sq9+3Ax9aT2Gtzc0zXrXVtPF5AW8ksV5HNX/ADB5e/tjNeJwftA6Unx8/wCFb28F&#10;s2LL7X5yTjPXpsx+ua9b00vNNMXBVN2Uz0I9qg0L6TCaEOvQ0lR7mW5KBCExwe3SpKACmXDMsLMn&#10;3sEj60+jjvyKAMLxB4VsvHGhpY6srPHu3Hyzt5wR/I183eKf+Cafwb8RXFxfS6TdyX7szqxuMDcT&#10;k9q+pY7zdfPbBcBVzkGlhkeOKVmByp4B707EczPzJ+J3/BP/AMVeFtUlk+H1vaW9tC6sgupgflAB&#10;bPTvmul8If8ABRyPwNeQ6X8QJ/IWJvLY21m5G1Rg8jPev0Q8hL23DMoBPXjOa8q+Iv7Pfhv4jWM1&#10;vJplnpzMhj877KrEc5z1FFg5mZ/wt/au8C/FSGKTw/czu8kXm5mhKDbkDv7kV7Lb3qX8B2urA+hF&#10;fnp8UP8AgnlqemLJeeGPG2o2knmZENjalcKATjh+mQK8S0Pxd8X/ANmvUo5LzSPEXiuGGQ3B+0SG&#10;MFemOQ3Hy0WFzM/WLxF4qsPBsML3rFfPbYmBnn3q9otzc3FsRfFTIzZXZ0x1Ffjv8Z/28tb+KN74&#10;V0eXQLjw/d/b182Nrzcy5IGCNor9dvDGntoOmwRSXBui6q+9uCOBx1pBzdTdmkaEgJgDOOasN8xB&#10;HpVB7c3jA7ymOfUVfHbnNOw+YTbRtp1FIOYbto206igOYbtpko2wyE/3D/Kpar3m1rdg0gjU8bjQ&#10;HMfjNZ/s06/+11+0F8W0CQy2Ph3xDcRDL+UwUysT9eBXpVn/AMEy08waXdWSmyUZ2i6Gc9etfb3g&#10;/wCGXh39n3xB4q8R3fiC2iHiK5e+dZlEQHJYjOeevXitHUf2ovhnY2f2j/hKdCeTIBX7WueaYuY+&#10;K0/4JR2vyP8A2em1eR/pQ6Va1j/gl1Dd6KlnaWCfaA4J3XQxjPP6V946H8VPCfjSa1On+JLCR8jb&#10;FDOHLZ6D9K7YDbfM2cJt/DpRYT1Pz803/gl14ITU9I/tDTJGEZQTbbn3Ge1fRHwn/Yx+Hfwj8Sy6&#10;loVhPBctAYt0ku4bSynpj1Ar07WviDodnqMKNqNqCjYceYBtOec1uaT4osNcAayniuSwJ/dtu46d&#10;qQF+yRlt2jcAIvyqB6U1JU85o4MiVRznpVqFhsYkY55oSNPMMi4JI7UwK9r9o8uQXe3rxt9KuRlV&#10;jAHSq00v+kRrVj2FBUdx+8UbxUdFIslBzUMN5HNNJEudydeKZvZbhRj5e57UsMAjuJZAc7qAHNdI&#10;twsJ++wyKfLIFwCec1BMwmiMigFhxx/jXyVH+1Unhf4wat4fvoEw1+bOJprrbk+Zt4BH6U1qxM+u&#10;CwDhO9OzziqJd5BHdhT90HZ65GastI21D5ZyRkj0qrEczJBIFlCnrU2RWc0kkl2qmMquPv8AYcVY&#10;8kf89KOUfMyzupGYKpJqv5I/56Um1V+YyfKOTnpRZBzMmjuFkbAzmpapXM0T2+5JFAz95a4/4w68&#10;fC/wj8WatDJ5ktnp0sy4baflXPB7VBZ3YcM2AeadXz1+xZ8Qrr4sfs5+HPE84kWa8MpKtJvbiV16&#10;4HYV9Br90fSgB1FFFABRRRQAUUUUAFFFFABRRRQAUUUUAFI2Npz0pabIu5SCcUAfAP8AwV+8K6n4&#10;p+E/hCPSwp8nUZJJd39zyzXw1/wTg0O2uv2qvDljdxs1syTl1BIywUd+tftH8WvAtj468HalaT4u&#10;ZYraUxptDHcUIGB61+S/wN0dPgP+2V4f/wCEmP8Awj9h9nmlNxfnyVAJIXJbAwcUAfs3Baizs4be&#10;3G23RQir1wuOB+VQ3iWem5nkUgAc4yfasrwr4ysfE+m202l3MGoWzxq6zQOHBUgYYEHoR3rcW3Hn&#10;BXHmR45LcjNAFK38T2d7vhgL7wMDKnr2p1tHqMMw811+zgcjjPSua+JXj60+H+iz38MNtNJHG8jK&#10;xA+6M84r8x/it/wVj8QXepXFjpnhe3liKgCa3nY4P4UAetftra94ei/aP+BcWliRbxvE8a3ROSC3&#10;mrnrx19K/QKdYIoI9RjUifaq7vbHpX4/fsX+C9W/ab+Ll34z1+e+ibStZhv7e3JLpHukD4yegFfs&#10;E0Kw262RfKgZ3HrQBe8oXccEpHzABgal5/i60zzhbwxKAD8uB+VOjYyLu24oAWinc+ho59DQA2il&#10;57jFJQAUjsqozP8AdAJpaoa5Zm80ydRI0RVGbK9ehoAw/BPiDSvGiT39mWkNrMYiWyMEAHp+NbOo&#10;3SJ5sdzkwSDYAB6ivzW/Ym/am0zwfrWsaF4m12zso5NcmJlv7sIQu1OeT04r7fb9qb4USXDpP458&#10;PJAvKytqEWD+bYoAo6n+yn8PdY067Gr6N58U2S6rPIMg89mrlLX9i34JI3lx+GnUj/p4m/8Ai67e&#10;5/ac+E11Mk8fxE8PvHGMFV1GEqfr81Sf8NQ/CBVDDx54byev/Ewh/wDiqaIkWfCP7OngL4dyJc6T&#10;pJtnjYuD50jYJGD1Y9jXeSTyNHBFpzBFRhuDY+7XmeoftSfCa80+VP8AhYXh5S3AxqUOev8AvV8V&#10;/FX9s1NJ+MHh/SPC2oW2u2d7rMNo0lrdBwsbFRu+VsY5p3JP00kkEUeTxSQzebmordluLKGRm4aN&#10;SfyBqvqGrW2m2Nzc+ZHtt42kkJIAUAZJPoKYFq6SZ1IQgVYiBEag9cc18ffEP9vrwzoM08Gnalo9&#10;86YGEvFJznkfe7V9CfCH4weHPix4dtrrRtZsdRu0gje6gs7hZDCzA4DAE46Hr6VLKiegUUVHHPHI&#10;zKjqxXqAelIsWSmU5vmbjmmbhnGeaAFr8+/+CkngnRviF8Z/gb4f1u1N3aX9/cQPECy5UiLIypBF&#10;foK3y8nge9cL49+GGl+Mte0PW70r9o0eRpYMqDycHgnkdB0qo7ilsfMv/Ds34IR3X2aXweu1QDgX&#10;k/f/AIHWzJ/wTN/Z8t5beL/hDP8AWAbv9Mn5/wDIlfVv2rzLZZ1iV2Y46VJbyfaQXlQIU6ZHStLs&#10;zPl2T/gmH+z1twfBQx/1+XH/AMcqvpv/AATV+AUEu638HBeec3k//wAcr6wknjjUSM42njJPFRXF&#10;1FayJGNu9+VXufpSTYHl3w9/Ze+HnwxkDaBoxs3VCn+vkbjOe7GvRNUt797iBLcqLIDEinGTWh5J&#10;nQMxKE8kU1rkrIsbLgHvS3Ap6krQ6fbKnGHH9atXUMUckd3IP9UvXP8ASrEsKzQqCeByK8/+OHil&#10;vCfwi8SaxKy24s7dn3udoAA65rM1O82pewpInKtzzUtedfAjxhN4u+FXhvVUj86O6tVkWVSWDZzz&#10;nvXotABRRRQBWgkka4lDHKL0+lQ6i0NvGb7B8xMKG/HHT8atRTGSSVSgUDv60xrdLiBoScqxzmq1&#10;Mjzz43+DdN8dfDnU5ryDz5baxmeE7mXaSvXGeenevjz9hP8AZL8IePPhLba74t0f7Zqxu5kabzpE&#10;+UMQowpA/SvvS9lTymslRZ45AY3HXaOnIrKe98L/AAd8NSSX99ZaJpMJ3yT3DrDGpZsDJJwOTRqB&#10;xdl+yj8NLHCw6IV24H+vk7fVqoa5+yX4I1G5LLpGY8DrcSDp/wACrj/iD+3N4F0KQHRvEeg6qUZs&#10;+Vfo3TpnDV5Vq3/BTrS7cmIjRlPHJvB/8VRcD6Qj/ZF+G728Ky6ISyKAf9Ik9P8Aep8n7I/wyC86&#10;Gcf9fEn/AMVXj/w8/b+8Na9Mo1XU9F02Jiu1pL1VGD1PLdq+lfB/xV8K/ECyhm0bXrDUBJkqbW4W&#10;QEAkHGCfSqWwHBL+yP8AC7dkaE2R/wBPEv8A8VV2H9lL4bx/c0QjH/TeT/4qvWbeNbdXYtlTzk9K&#10;Ys4upCqEeX1Dr3piPEdQ/ZN8B61qVtNJo29LdgP9fIMYP+9T7r9i34T3l150vh8vKCGz9pl6j/gd&#10;e0XFzNbXUMUUHmRufmcA/LzUGq28qN50JZ2JAKDt70XuxlbTrjTNDaHTrZWj34CjkjjpzW5VSQBb&#10;iEC3Vsjl8crVuokVHYKC21ST0xmihu/epLM6e+j1iynht8lz8o3DAzXmXxg+J9v8DvD9hqF/I8ST&#10;uY2MabycAE8Y969at8NGzNEIcE9sfjXF/FLwXaePPDt1a3yDyoEdo3Khskr2zQB+U/x6/b10TxB+&#10;0p4W8c+EdRn/ALJ0uxkt7iWS15DlSOAV5616Pa/8FYLFbdBJrtxvxz/oH/2FfI/wz/Zt1LxZ8XbX&#10;wS2m3zaXqUszyX6QHdHtVmCjjH8NfXlv/wAEk9FlhRpNU1ZHYcr5I4/8dq476ky2F/4exab/ANB2&#10;5/8AAD/7Cj/h7Fpv/Qduf/AD/wCwp7f8EktBUZOr6qB/1wX/AOJpP+HSeg4B/tfVcf8AXBP/AImt&#10;dDO6PIPix/wUy+IfirXYrbwpr6/8I40I85ZrOJW8wMT3TPTFYH7Hf7T3hjwj4m+IOtfEW6kbUL+W&#10;Ke2kghJ+ceZu4UDuR2r6Db/gkfoctmwXXdYjOc4WJf8A4mm2P/BHfw1JvaTxTrULAZA2KNx9Pu0a&#10;AOm/4Kj6R9maz0HWrhbgnKbrL356r6Vzevf8FUbtdPurU67K07xNHxYqRnGP7tby/wDBJfw5pmoC&#10;4/4SDVlZR90ooHI/3a0k/wCCSPhzTbi3mh1vVr1bx8yF4lIj59lqZWsOO583/BP9qrT739paPx5r&#10;l3K8rWLWfnrBg/eBAwAP5V+0HgvxAnirwfo+p2Lkx3VnFOrMMEhlBH86/PfW/wDglXo+myD+z9V1&#10;RipU5jhH49Fr7y+GnhOb4eeC9B0iIzXYt7KG2ZpRhhtUDkDvxWJqdrB5vkKsxzL3xTqQIWPmNlT0&#10;xS0AFR3EhjhdhwwBIqSkZQ6lex4oF0KunxLIouWGZWGCaVblL2QrG25FO1xVLX7p7LS5VtV82ZVJ&#10;KL1AwTnFfN37EPxUv/iFa/EdrwFpdO1yS2jQsWOAzDHJ9qszPqlEEahV4A6VVtUuWV1uSCCeMY6U&#10;37ZI9uh2YmJ+aMdR+FWQzsVypUd6AKM2qWmnyFGDBs4OATXP+Kvh1oXjyzk+22pnLJ5fLsOOvY+9&#10;de1vG/LIrHrkioXQSKcv5XbA4oA/Oz9qX9gvR11nQtd8KaRDb6mdQEs8rXLnKjBHBbFffHhlbmax&#10;gTUWDzKoUEYAxj2r5v8Ah/8AGB9Q/aS+IPhi9jjurbTCnk+a24AknoM8V9ONC2r2LRPmzduF28HH&#10;XIqALt4ZIY41gIUZwfpVtRgVSiCaXYxxySbwgxvc8n3rEX4meGhMIJNbsUnPSMzqD+WapgdTRVe1&#10;vIL6FZYJFljdQyshBBHrmp9w3Yzz6VIC0UUUAFVdQhimtXEo3KAW4+lWqqapM0NlKyrvOCMfhQB+&#10;M37bH7Z2reJPGWu+C7TUnddKvLrThEbZRtAYoF3Y5+ua+avCP7Pviv4iaPBqCRxOkpJG47W4JH9K&#10;9a8b+BdW0v8AbihGt6DLbaf4g8ZlYZp4Sqyo1x1GRhhg1+0nhL4VeHPDenxWkWm2hKZ48oA9SfT3&#10;oD0PxU0Xxd46/Z08beFJ57hbfTPtCvc+XEJCFTH+z71+wnwB+NFn8Zvhnaa7bXDXEt1HMQ7IFJ2s&#10;w6YH92rvxa+DPhvx/wCB9a0/+zLWOaS0khSSOFS6Fh1HHXivhH9lNr/9n39pyX4bvc3NxpFhZM6N&#10;eOVyXXfyOB1agR87/HL43fFzSPiF4ht7C8jFpHezrEDboTtEjAdvStr4D/t5eOPh3q1vD4n1R4rd&#10;h5C7LNSNzOvfb6Cv16n+GXhjVoftjaLYzySDzDugVixPPXFfOv7Y3wN0XV/hjbf2Rodumox36Ssl&#10;rbrvVQjZPAzjOKYH1L4R1dfEXhXTNQRt7XVrHMSRjO5Qc4/GtS3VkcqemK+Xv2LfilceNtBv7GML&#10;cJpU6WMrI5fymVcYbng8dK+oZJGSQ7V3Uxkcy7LuJu1WchuRTTJE6lyy4Xqc9KVCHUMhyp6EdKTK&#10;juLRTufQ0c+hpFjJVJhYr97tUVpIXZ0Y5IFK0kq3iIIyYyMlscDil86KKVsOpYnBXPSgCvZSCNvI&#10;P8RJx/8AXr8tv27tFsfhD8TNE8ZX0fk28/iHzzLGS5wHLnjNfqm1uPtAl6YGPavzY/4K4XqL4U8L&#10;p9nWVG1VhI5/gXa2SaqO4pbHe2n/AAVY+EsGkpby6vei9CqF/wBCbGMD/Zqxff8ABVD4Wafb28ku&#10;r3gEgyP9Cb/4mvyP1Pwv4cuWF1FrkLTgYESyJ81ZdppdjrV4lvd3ywRQuFVty/MDW3KZan7C2/8A&#10;wVc+D7Q+dNq18YgcHFk//wATT/8Ah7F8EP8AoLah/wCAUn+FfkH4g0PRNN1pbW01GO6g2A5Vgece&#10;1QS6Tp8OzzJo08z7m7HzfSnaw9D9g/8Ah7F8EP8AoK3/AP4BSf8AxNDf8FX/AIGyAq+q6gVPB/0G&#10;Toev8NfjzJpulwtseaNG/wBrbU0Ok6duRxLGwyG7Uguj9e5f+CqnwIjt/Ki1PUAo6D7FJ/8AE14x&#10;8bf+CmPgzxt4J1rw/oOq3bJqVrLbGOSyZQ24YAyV4r85JtNsJNccsY0h2/e4x0qe/wDCuhzKk1rq&#10;0bSoufLjZOvpxXOan7Wf8E2Y7m3/AGS/B1vaMFRRPgNj/nvIT1r64TOxd33sc18p/wDBNuxZf2Tf&#10;B8u5t2Jxt/7byV9WjoKAFooooAKKKKACiiigAooooAKKKKACiiigAprLuUinVFdIZIWUEgn0+tAF&#10;CzltZry6gSNhIBhyejD2r5U/a8/YrtvjpJNe6NbWcPiH7MsNvd3UjAJhmPQA/wB6vq+OWFEaONla&#10;dRhgMbvxpkbS/YnyhEueB3oA/MPR9d+OP7HGoaRY+K9fs9Q8OzTxafbwaRAZHRFYD5iyjjaMZr9F&#10;/hj49h+I/h+DVbNZo7dyVK3ChWyOpwD6+9YPibUvB3hyWW48cT6XZW8zEQSasYwu/qdpfvj0qLQ/&#10;jr8J9B03ybLxp4fWEMSBFeRAcn0DUAa/xM+Hdt498Oanp8ESC7kgkjVpWIXcwwDx2z7V+X0f/BJH&#10;4nW+p+e+qeHza7yTGs0ucH/tnX6d6b8e/hvqM7xWnjXRp55CF2x3sRbJ6AYNdLpt5BcagkVvdi5j&#10;IyGVgR0z2NAHk37MX7Mul/APw7sjs7eG/uIITdyW8jMHkVRk8ivblWO5uvMI4IxzxTNPaYXFwskb&#10;BA2FJzgjNLq8LSWpMGS2eiUAS3sRLQlSAq9atQsGjBHSqlvMGtFjchX2gYJ56fzqxaoY4VU5yPWg&#10;CaiiigBr9qjqR+1R0AFVdUEh0658tgreU3X6GrVUNcsDqOmzxLI0Z2NynXoaAP5s/HHh3Urrx1rk&#10;1ntLC7fG0EnO72FZa2PiGZhb3trcTQp0UQN1/Kv1E/ZD/ZD2+JtR1XV7S4mjGsSyYu7YMu0hT3XG&#10;Oa+8JPhJ4V0+1iWHw1pdyykA/wChRk49TxQB/OXJDqVnMttb6deJDJy37huv5VL/AGbqjf8ALhd/&#10;9+G/wr+j+L4b+E5ISz+E9IVx0BsY8/ypF+HPhQ9fCekj/tyj/wAKZEj+cBtF1Pb/AMg67/78N/hW&#10;h4Yg1rQfEWmala2d1DcWlxHPG3kN8rBg2enYiv6Mx8NfCffwrpI/7cY/8KSf4X+EZ7eSP/hGdKQs&#10;pXcLKPjjr0pkHhn7EfxY8T/Ff4bi+8TXTXM63bQAtGI8KqKQOPcmva/iVpEreBfEKaftjnnsZ0yS&#10;cHMbU/RfBdh4H8NXFnpsKQo0hk/doEwSAOw9q6KBgdOgWRRIHUKQwzkY5zRqB/OZ48+DfjLwt4gv&#10;muZIm/es48rf0LcdVFfpN/wSz+HviTwdY+KLu5lhCX0VpIMbsnAk9R719i+N/gb4a8aai6y2drAZ&#10;FH3LdM8c+ldx4W8I6d4L0pLSxghj2RhCUQLuwOM4FIuOpr6fJLJCGkOTk1Bp8axzXjAdWyf1p+n3&#10;EsqjdFsXJ5pbW3Mc0zNkBmJ570iye3kWRQR1pskZWQN2zmobo+SpdTx0yOlWfM/0UOf7uf0oAqXk&#10;0kgIQ4GR1rk/iZ8R9L+Hvhm61DVvMKRQPL+6AJwoGcAn3rtLaaOSBXJX9K/Nb/gqj8XtTtrjwf4d&#10;0FDdTar9qtWS3kbdkiMDgHk9aqO4pbHW3n/BVD4d6dKbNDrCsnJ/cRkc/wDA6gi/4KzfDZbOcOdZ&#10;LkHbi2j9P9+vg74a/sM+NfG1lFfXWka4nmK2Sts5HDY67a9C0H/gmbr95dD7Va67Gm8Ak2pxj/vm&#10;t9DE+sdL/wCCrnwwvIBHcjWGwCQot4+vb+On+Fv+Cp3wy1dZxeJrMuoK2LaT7PGAo/77r5b1j/gm&#10;LrMN062sWvMvGCtr/wDY1l3/APwTb8UaTo93JZ2WvzXYGY0FqQc+2FzS0A+rfG3/AAVW8GJbLYaM&#10;+sR6rDIGmc20ZXZ14+f+lQ+IP+Ctnw3umtnsDrSGNcS77aPk+o+evij9nn9mW78RfGrX/BPiCG8s&#10;tS02yWWSOaEiYFgCMgjjII7V7VrX/BLUxXCCGTWXgfJZlt+F/JaNLFdT1u3/AOCs3hC8kMUU+rjH&#10;I3WsY/8AZ68u/aQ/4KNWPxI8B6x4Rsru/wAapaNDskt025IPUhq5zWv+CW8un2cc9vda4xdsbRbg&#10;/wDstUNM/wCCZOreYLnGuymM55tsj/0Guc1Pr/8A4Jm/Hh/G3gu28HPcyOmg6dFGEdVAXluhByen&#10;evuivzR/Y6/ZS8U/Brx94gujBrMVtdLGqmaJ0XAJPHAr9LIwfLXPUKM/lQA6iiigCtNJ9mYH/noc&#10;cU+5ljsoGlIOB6UqyrKzqQD5fNRNjUrdk+6pOMiqMjM1q8sNB0m61OQFdsTSk5GTgZ6E1+Rv7dv7&#10;ap8b/wBp+Dbe5un0y6hjLwtEoBIZW6hs9q+pv+CmXxsvfhP4R8O21mSDfC5gJEpQnGwDoRn71flv&#10;+z58Pbr44/FKy0nUPtLNciRvMCmR+EY8ZB9KQGX4N+CPiXxtNE2hGKAXRXcZw2Pn6Zwpr7C+F/8A&#10;wS58UeMPBMV9qbaRPftIwMrSyg447bK/RL4C/s3+Hvhj4Zsf3MV3NJbQ7vtECblKqPbrmvZLiNNP&#10;sCLK3QKDkJEuB+QosB+FPxq/Yv8AF3wn8eeEPDeoXWnSN4hvWs7AQPIyoRnG4lcgcds16U3hn41/&#10;sZusq63Yf2FZERrDZRtLJ8/JxuUd2r6G/a08WT+Jv2hvg3a3litm9lrrLBwQZeo719s+IPBOl+Nt&#10;Cew1LT7cytlj5sKs2R06itU9CTh/2Zv2itI/aH8LXDaZ9p+0adFFHem6jVdzsD0wT3U9cV7DZz29&#10;vdGxRWEiLuJ7Y+v41+cH7JepX/7PHxg8V+HdXt2sIPE+soliLzMW9VZ+IwcBvvDpX6TwvbJOYQ6N&#10;cKMsON340mMs0UUVIwooopMqOwUUUdcipLCT/SIWVeD05qrHYySpLDclXgZdoUfrUsUK22WeQgZz&#10;zwKom+uLu6kjWEiFDlZFzhhQB5tp/wCzn4f8L+KrbXNAsIrO7gyVkaQkgsCCcYx0Nepx3X2W2Rbq&#10;dPOA+Y7gK8m/aC/aC0r4G+D9R1CW7spLyCNZUt7mcIXBZQe/oa/Kf4wf8FCvEuu69dXWnwPHbzSk&#10;oba6cJjA6YPSrirsmWx+1V5qEN1ZuILqFJOgLuB/WltbyOO3/fXUMhVcna4PQc1/P3P8XviV8SLo&#10;Q2Gt65ZmQbR9ku5e3PZq0tL+J3xc+B97b3uqXfiLVLa+kWKEahczYJzn5cnnNXYjU/emG+mvrgT2&#10;sqraLlWQ4yTVj+0oN4V1beDjPvX5cfBn/gol4l8OeI7TT/E/huPS9OYNLJe38zqi/LhckkDkiv0e&#10;8B/EDQfil4fstT0nUrS7k8lJ5Y7OVZNu4ZAOCfQ0WEdjJZ298peRN3bmmaVdCV5oVBCwnaAaW2uk&#10;u49u5UfP3QeantZIGaRYmRnU4fbjP41D2KW5ZoooqDQa/wB2o6kf7tR0AFG7bzRTZmMcTMq7mAyB&#10;60CMy62vJekDnyG5/Cvw+8K/taeMP2d/it4/0bR9Sa0ttQ1+5m2xwq+f3jAdfrX7gaxqH2PRZp5I&#10;1jdo2BB47GvyL+D/AOxRpv7RXxP8aa9qGpXtktrrtwn+joCuC7ckkH0pmZj3v/BST4qRahLJDr7h&#10;Dgf8eq56VEv/AAVE+J3Q67Pn/rzT/Gvqf/h1X4GuJCreL71X6ldqZ/lWlD/wS08Jgj/idXmPXyY/&#10;/iaELU+SH/4KgfFDbldelP8A26J/jVGb/gp98UmJI1yX/wAA1/xr7Rj/AOCW/g/HOt3Y/wC2Ef8A&#10;8TTv+HWvg7/oN3f/AH5j/wDiaQtT88vhD+1Z4lh+NmueKNRvZTc63LGHkWFQSQ3cHgda/b7wV4kP&#10;irw2b+NiZVwoZwB2HpXx3df8EvvC8d5bvDrd8GhcONkKdvotfXfgXwLa+CdBfRk1KSYyMHDSEBun&#10;YfhTHr1MP41axrWj+EluLG4WKXaxY4z2+lfh237ZXxATxVJcXWpmRYndBsgXdjJr97/EXhmx1rSz&#10;p9zehRtK5YgnkV8V33/BNXQLHXd8N1dXMTkuXNshAJJ4+7QM9U/Yh+M2qfE3wva/2jPJNs0+GT54&#10;wvJC+lfUcjbbxfTbXnvwZ+DunfCfRYILV87bZIjuRVICgdcD2r0VfLufnRgw6ZHNAEoweRS1WtpW&#10;aR1YYCnAPrVmkAVDdQmaMqOtTVQ1q9msLF5oIvOkX+HmgD5a/aa/ZzXXr/TPHiR2wm8JyyausjyN&#10;uUp8+QMYJ+XoSK9X/Zz+KUXxU+GGleI57jzLm68zLSYUkB2XkA+gr4M/aB/4KIXcc3xE8EPp1nFM&#10;n2zTVJnIcnDpnbnr7Yr4x+CP7T/ib4ax22kyXN1FYQI+3zLt0UEknpnHU0xH9B8k1nbwSt5iFMEs&#10;A4JP618G/tseG4fhvc3Xxb0AR2mqzXFvaG43bn2sUjIKnjp718KaT+3J4mstSnu2vbi4EUgdIGvJ&#10;CJOemM9KyPjp+294g+M3g1/Dt5o62EDTRzeZ5zHBUgjigdmfud8NdSuLvwHo9zd3cLXNxYwyq28D&#10;kxg9PrXhH7cnxdT4T/CePU4LnbqMl8tu7w7XyrI5xgn2FflVfftceJLez0iGx1m7K2tusZjhvX/h&#10;GAMBqzo0+KH7SmvQQC11zUdMMiXIWNpZoztIB45HGetAH6R/8EvtHvNH8I+OL+4K/wDE11f7adoO&#10;TvXOT+dfcsDmSZmz8uOAa89+Avw9g+HvgDTrZYfKmltoWlVowhDCMAgjHXNelrjHGPwoEkZ9lAJL&#10;aaMjhjV+3iEECIOAoxVa0Vot4Ixz3q6v3RQy4i0UUUiytI8gvEUH5MciopdPXzXkVRuPJ5qzPIqq&#10;Rkb+w71Xsy7TSFgQuO/SgCKxvmumwc4zjkYr84P+CmOmS/E//hHvDmgyRw341gxStOfkOcr2yep9&#10;K/SWaFGtWSJhk916/pX58an8C/EHi79oDWL28i1IWFvqxnhYxsUIEucgkYxj0qo7ilsfPvhv/gk7&#10;42n0Q3j3WiNJkYYzy+gP9z3rQsf+CTnju6aQm70LAx1ml7/8Ar9aIbOPTdHFurc4Bx0PQDpWjCqx&#10;WgIUL8uT2rS7Mj8iv+HSPjeO689rvQyo7CaX/wCIrzj45fsQ6z8NfFHw50u8bTt+r6h9kHkyvtzu&#10;TOcr057V+21nceZZmTAY5x+tfDv/AAUUewt/ib+z9dXV/HYRR+Ii7szhVxuj4Oe1VzAeBaj/AMEr&#10;PEfiTbcWLaNGGAxvmlH8lqRf+CTvjeKONBc6HnAA/fS//EV+nngHxJo2r6PD/Zmo21/no0MitngZ&#10;6GujnuJVjdli3soJUY6mpuwPygtf+CUvjKK+2XM+iSLjnE0v/wARWT8TP+CZOs/DzwTrOuINKje0&#10;tHuN0c8jHKjPAKYzX646e0t4omnhMLnOQR07V4X+118TvD2h/CXxLp1zq1lDcXWm3EaJJMoYnbjA&#10;5681ibHEf8E3INab9kfwcRcR5xPkn/rvJ7V9dR7vLUOctjn618n/APBN97eX9kDwbBDdCQjzzuDc&#10;n9/JX1jGNsaj2oAdRRRQAUUUUAFFFFABRRRQAUUUUAFFFFABTXztO3g06mTLvjYUAZlrHa/brllT&#10;bOozI5PBr5Q/bY/bJg+B+l3mlaPdXNv4ha2SeC4gRJEXLMCDnjPy16b+1B8VY/hb4Cu/L8t5NQhm&#10;tmMhK7P3Z5GAeea/BzUW1jVviUqaVPceI72Te6xSPk8knbz6Vpykc1z0b4uftbfFH4tGKPxbrsus&#10;6SszS2cCWyK0YOfvYXPQ4rH8IeC/HPxGaM6FctptpISBHcRENkDJPT2r9Fv2Ov2IYo7Cy8Ua8Lqz&#10;uLy2huzbyRqyByFYqOfwr7r0/wAJ6XY30QSyhQquABGB2xmly+YczPwX1bw347+E+oabKmpJHeyS&#10;48xY+rKRyAR71654D/bu+K/w3+IdlB4p1u9uNHVcyCKyjGSVIHO0dyK+tf8AgpZZR2Hjv4G/ZrVM&#10;SazIJAqgAjMXX1r6W+LXwD0b4x+BLvT54lsWuI0G63iBYbSp4/KjlDmNX4AfGyx+NHhaK7tDKZkt&#10;oXlaUAEsy5zge9ekw3fl3n2UglsZz2r8yf2abnWv2Rfi14i8O6jbSSWGv6yttYy3r4LIsm0FQPYi&#10;v0u0LVpNWt0meEJuHUc1BZLeW5+1wNHhRuy3vzWlVPyRHPktyzZGauUAFFFFADX7VHUj9qjoAKRm&#10;CoxbptNLVPV5ZYdNuWiTefLbj8DQByvgcWdnoGpHTQI/37E7W3fNgc9a63S5JJLNJZG3MVyfWvyt&#10;/Yl/autPhZqniDw74pvYbVLnX55fMvJSSqFUAxx0+WvtaP8AbD+E2l3kl5ceN9MiSX5drOQvrxxQ&#10;B77Y3y6grOmVCsVIbgmrdeDSftkfBGa4jmT4iaT5igYRXOD+lTr+2l8Hj/zPWlf9/D/hTRMj3LOK&#10;jaZR614p/wANnfB8/wDM9aX/AN/D/hSn9sr4P7Sf+E50vj/pof8ACgg9iuYftUTRrwp7GjzI7eOK&#10;JgWK/KMeteKyftl/B66gb/iu9KXnHEh/wqp/w2h8I7dX8vxvpcrKDgGQ8kfhRcD2272R6gshdUYD&#10;qxA7VbmkjZY93zbu46GvzI/bA/bQ0LVrHUItC1i1uCyRhWglPXcue1feX7P/AIt0/wAWfCPwlNDe&#10;LPcDTYHkUEkgle+fpQyonpU0iWcBbB2jsKV83EGVONwyM/SopJPPl8hhtBGfepeLaM8544BpFmfq&#10;Cva6WQ53NuHSrXMmlgDqYv6VNby+dGCwAPpUck2JFXAxnFAFBIHj0oYIDDvX5dfHjR28bftLfDi3&#10;vgs0UOsyKA3yjkrkcfSv1R1SxGoWZi3FQTn5a/N79tKGw+E/x/8Agzq2pXQs7Q6pLLJNMMAAeWcn&#10;86qO5Mtj9B/CPhex8J6LBa28AiRCQArEjk57mtxpFt2GBgNya4/wr440v4leFbXWtAvY9RtZy2yS&#10;3J2naSDj8RW7pNzc6hDN9sh+zeUdqnrketWZl28vRZp5zAlGO0Adc1Rjmu7dWinl3zScxMOgHvU8&#10;d/HDKYnK+QB8rnuaN3mSK8g2yj7ieooGfn5+2x4Z1f8AZy168+M2g3MWn6xrN1BY3N1CN8kkYVV2&#10;lW4AwOwr6p/Zc+P2m/tD+D7y/sxcMto6wS/aECksQTxjtxXyV/wVq+KHh+9+FaeGLfVIJPEFtqcU&#10;k2n5O9Btzk8ehFP/AOCQuqajb/DzxBaxWvnWkmoL5k2fu8Gm1oC3P0Ua1tLr/RmhJWPkA5xUTXtr&#10;p17FYCJg03II5Hpz+VXxweByaTYrMCVBYdDWJqQW7ZvJkX5QKsUbeeByamoAhoqaigCjcGO13Nt+&#10;aTI4qGG4TT7B5XBKq3QdewqwrO8kysuF7Gkht0a3KZ3LnNUjPqfm/wD8FitBOteFvh9cQwswWW6k&#10;bqSOI+teU/8ABM/wjpesfETQtV+yp9rzcKJCxB4jcdK/Sb49fDkeMvB95bpC1zJ9mmVQFBIJAxjP&#10;0r8vf2VdXf8AZZ/aM0nw74jH9nJHHPODeNg4aNj2+tInqfskYxDHDGDwoC/0qteW99uJt5lSPHSs&#10;Xwf420fxVZLcWd9HP56K4CZ43DIx+db8k0ls5QJujxncaYz88/2qdHur79o74P3CyKJLXX2cluO5&#10;HFfdVxqEmhyPqd/cK1tt2lQQDnFfAX/BSzXJ/ht8QPhV4phj802Wpy3RjY4VsA8EjtXyp8dv26PF&#10;Xxs1C60bStHjiWZkZZLa4J6AdMgelO9lYajc+jPGXxE039pj9qDwFP4NSazj8H64y6l9rXHmFyAu&#10;zr/dNfpvbx2y6tIfLJvNnzSc4I44r4Q/4Jx/sz3fgHRPEWq6/Hc2k2otb3SGcA7j85JByfUV97af&#10;9nigWGKYTEc57mhyHyluiiilcOUKKKKRSVgo9TRQ3SkMpXAk1FT5bbUHBVuprB8X+MLTwRoMkk+4&#10;OI2CsuOoFdBJG7t9p24aPgIOhr5c/bxuJLvwFpnmSNabZnIZT975RwaAPyp/ab/aK8WfGDxsunah&#10;qkt5pskJikhaJF3AMTjIXsVr3X9mH/gn9d+OdLs9b10aff6LdxJLBauzhkGTnOMeleIfsZ+Fx8aP&#10;j1onhy/T7PYXUk4e6jG5l2xswGD6mv3R8A/Duy8A+GbHRrOZp4rOPy1dlAJGT1q4kSPLdM/Yp+DH&#10;hXy30zwVbWlyq5DpNL1Iwf4q+a/+Ch3w18LeGV+Dlta6YkUN34ktraRA7fMhOCOvpX3zdapqMLYW&#10;xDLjqTXxb/wUwiuLxvgnIkWZF8U2shUduelWuxB6B8cP2D/APxK+GFzp2geHrOy8QXEcPk3k00m1&#10;cMrNnn0zXzX+zv4+1P8AZT8e6h4P8R3Ek8N5dQ6fai0jBT92WB5Izj5xX6PWN4mq6XbafdP9lu5I&#10;1Kxj7xAAOf0NfCv/AAUAuvtnxI+DNnp9ukjW2sus0iDBxui5P5GnED70+3WVrp/9orCwVew6+n9a&#10;0NLhtvLNzBHsM43tnqaqSTw6Xo6tMwChVJ3fhWlZyLNaxyIQVZcjHSs3sVHcnoooqDQa/wB2o6kf&#10;7tR0AFNkzsbacNjg+9OpRzigTM3VtLbVtK+zybWZuueB0I/rXmfwR+D1h8I212FLaKNtWvGuiYWY&#10;gkknnJ6816nPORMUlXy4ez+p9K5j4kfEPSvh/wCH7q7u7mGO4WLzIo5MjfyB2HvVGZvNp+npeOxt&#10;/wB73bJ54+tThbhesqgdgSOlfn78Vv8Agp9ZeDTJZ2ltpt3cxOAYjMQcEZ9PevnHWv8AgrB4x8US&#10;7bbwVbcAqNl03P8A47SA/ZRfOb/lop+hFK0dz2kFfkD4N/4KyeKNBuFi1DwhaQrt2bpLo+o/2a+t&#10;fg//AMFE/DfjlojrV3puk7pdhAkY4GAc9PUmi4j7JtS3nOHYFgOajk02Nr6O42jKjGc1meEda0vx&#10;RYprWk3q31rdoHjeMnaR6itSOSW6Uxyp5RP54pjItQ022YiRostnJOTU4v0a1aZQQFOPepFjW3XB&#10;OR0GalWNVXGOKNQIlYXNvx1Ze/uKi0+3NmhiOMsS3FWxgcClpAMVVDNgYPen01u1JSKSurj6huYz&#10;JC6KcEjH6U+mu6IuXbavrQHKfjl+0x+ynFov7TOg3l/Z29xbeKvErNII2f5lebJ3nPHB7V9sWX/B&#10;Ob4L3nh+IXngmwuL7cd03ny8jcf9r0r6E8c/DvTPH6wu8u2W1BKFFBOfqehq74H0E+GrCHTzK83l&#10;BuX6nJJ/rQHL5ng8f/BOf9npbX5fhzZCZF+9583X1+/VD/h3h8Cb79y3gGxMnUkzS4/9Dr6Va5vf&#10;Nkja22wsSGf0HrV6KFI7UJE2/B69+tAmmup8raj/AME8fgJY3VtBF8P7JXkwNwmlIznGT81es/C3&#10;9nT4f/CzZB4f8Pw6fLFGU3RSOw2kg45PsK9KvUtFQ2k0wSScbVz1544p1hZw2Nulosu905JP3jVa&#10;kk8itHJDGh2x4xipZWMaDBxzVF7+4SYL5A2etXcfaIQW+XvTGOZkjGMgHsM8mpY/uL9K+Qf2sv2h&#10;rT4Q/EvwnMbiExeU7usjlVOCBzge9fQ/wt8bH4g+B9K8TQKrR6hCJV8s5XB54qWVE7miqFnfTTth&#10;4gozjOaZqk4CqucfMKRZYltWkukkyNgGCKgtb5ZL6eAA/Lx7VanH7kqDzUFjamORnI+8OtAEbM1r&#10;eoufkxkgVD9gsLa5e4WAiaVslsnk5z61pTTCM9s470yaFbpUO7GOeKa3E9hPKiucOy57c1G0ySZi&#10;UEAcVK0HyEAk05DtGGAX0qzMozSwaRZNvU7Ac4Xk8mvg3/gqv8O9R8aeF/Aet6PJHbvoc1zfs0gJ&#10;OAqEY7Z+XvX3pc6Wt1eCYucYxt7dK4r4taJdeLPhj4w0b7D5klxplxbQEAEsXjYDGe9MD8mP2Zf+&#10;Cgi/CVoLLxPdahciLeGFtbqeTjHQe1fZfg//AIKifD7xEoK2+rHZt37oQOtfk98ZPhN4i+Cfiu40&#10;W+0qZBgSh5sBvmJx0JrjtNFvp7bZrxoBeACX/Yz1x9Kt2FqfsF8Qv+CqngDRZ57W1g1eGZduGEAI&#10;5H418EfF74/ap+0p460XSbK9na0urmSFluIguVfHBwM9q+fPEVxY2uljTdOvP7RZWBDNyTnmvpb9&#10;gf4Ba74j8d2muSadceTp97byk4BXb8x556Vzmx+qH7Evwvb4afAnw/pEqxD7OJQRGTjmVm7/AFr6&#10;H6VjabH/AGfosSFRHtY8dO5rYjO5FPtQA6iiigAooooAKKKKACiiigAooooAKKKKACobqZbeFpGB&#10;Kr1xU1RzqrRsGOF70CZ8Y/8ABRKEL8OtPuWXInll2Y6g+Wetfnh/wT7+G9rr37TWhvr0cd9aN5yt&#10;GrkHgAg8EV+wf7QHw3i+JXge80+VZN0UExgEOMs5QgDkevpX5O/ss+F7r9mH9tTw9H448zQtPaCe&#10;48y8OAFYkD9RW/RmR+z+jwxWdpDYacv2e1tVEaRnnaoGAM/Sr8lrLJeCaNgqgY569KztB1Sw1S1i&#10;1WyuFnsb5FlhmX7rqwyCPqDW4nCZT5hUjPhL/go1dQyePfghFIpZl1mQZ7feir7j2iLT1WJ1iO0H&#10;k+3NfCH/AAVA1y18J638IdTuZY4Vh1KaQtKeBgxGvFv2jv8AgoxdWd/LZaC2l3ymGPBUvnPGej07&#10;c2wHpH7Z3jXRL/8AaL+BunafE8d1/wAJNHDdtnIc+YoOOeATX6HAQ6PpcZiTYgA4HPavxi/Y7+Ce&#10;u/tC/Ga08falDfk6TrMGphIZMwpmQSHrk4/Gv2llhjuIVt2bDADjv0rJmouDcRRSjrgHmrEedozy&#10;arecixGFGDMo2Y756VLaKyQKrDBGaQE1FFFADX7VHUj9qjoAKivv+PC6P/TJv5Gpaoa5NPDps3kI&#10;JHZWXB+lAH85fiXw7qfjDxlr15pZYGG+kiBZCeQc9vrUen/DnXtdlaz1OCSYQjecRsBn8AK/Wv8A&#10;Yn/Zz1D4Zxa3Pr2kSQedrU14DdRq2VYJg9OnBr7Oj0PSpEMken2jbhwRAnP6UAfzfX/wsmZtljp0&#10;0M3QSMsmAarr8HvFnb/0Bv8ACv6PtP0GwEbrPplnG5Y4HkJnHr0qz/wj2lr/AMw+1/78J/hQS9D+&#10;b6H4M+Lm56f8Ab/CrsfwY8Vbfmbd/wBsm/wr+jgaFpg/5h9p/wB+U/wobRdMUEmxtR/2xX/CqRB/&#10;OanwN8Qyw7YRsJ/vRN/hTYf2ffF4l3LKgGevlt/hX9F66TpUnMdlasfTyV/wqrPpsaMfL0m0Zc/8&#10;8F6flSBaH87usfB/WLeFheW7TMMZKxt/hX6ef8E6da8T3Gl39hf3LNa2cNrFDG0QXauH4zjJ6V90&#10;W+m28xAl0m0XPX9wv+FSaT4e0/Qrm4mgRImuCCyhAoyM9MD3oZUTU2r9pBx8+Ov4VS1GV/tUCKfl&#10;LYYe2ankhI1BZjkIBjPbpVpgsmCOSORSLBFVOFGKbJArYOORVe6heRS4B3cDAp9i7MrBhjHFAEqy&#10;eX8p614R+1r+zj4b+PPgi4k1TTILzWdPtJ/7NuJ5XUQyOBzhSM/dHXNe7S4DHmsvW9Dt9SuLS5ml&#10;kjFsSwVTgN06jHPSmtyZbH4seEPj58WP2L9f/wCEJ1vxCZvD2nRYihsrONgGkIcnLLk9W719deG/&#10;+CtHwz0zSY01y11q4uXjBZkthgnaM9PevoH46fsx6B8cGla88+OOSRH8y1CKchSuMlTXxV8dP+CW&#10;dlo9u2oeEl1zVLpIHlEbyoyb+SFwE6GttLGZ67J/wV0+CU2YzpWvcDIJt+M1498Tv+CkGp+LdJut&#10;R8Danead9lQgfabaPO7IxjcPSvm65/Yh+O+pWq2MXw/mNipyswU7j+Nes/Bz/gmHd6rDLH43h1vR&#10;r55MRQxSqgdcHJ+5TVhnyv4g8QeLPj18QJ9f8S3X9rXV60fmOIQmdoCjhBxwCOK/bX9jT4Q6b8Jv&#10;At9a6fZpZpdSJKyozNk4PXJPrXLfAX9inwn8E4YptOmvb3UBEYpIb4xvhd2c8IOa+mobplmhitIk&#10;aDGJGUY2mpb0EjTooorE2CpqhqagAooooAryTLuK4OelNWF44iqEBs5pZJI5JNu7lTyKa0kwvEUJ&#10;mHby3vVIz6kDXHl5inBcP8vH6185ftI/sd+GPihFd6/p2lW0Xi3y0ig1CaaQbFDDIxnHTI6V6B8Z&#10;/wBoDw78I/7POqapZ2YuHdSbk4+7jOOe2a4iP9ur4L3lmftvj/RoJc8r9oA6fjQI+d/CnwX/AGgf&#10;hJ400ESeNNNk8OveRbrWG3Ut5CsPkztznHHWvv7w1cTahpEZuX3z9CxGO1cJ8Jv2g/AvxlN8nhnX&#10;dP1wWRVGNswfbnpmvSLe4uftvltAqQbc7gMc0hHw7+25+xz8SP2ktS0KLTfEGm29lZ3EjLHcjnY3&#10;Qce1cx8C/wDglzJ4Dvre68TJpepTIrK8kMsg3ZJx3+lfZPib4i+B/hVNd3uu+IorDzGaQi5kAUYO&#10;SB9KydC/a4+Eviy3T7F42024L5x5UwPQ0M0jseoaP4dtNE0WGygjCJFEI8BiRgDFWbGxht4xIibX&#10;6E5NVtHWys40nhujKl4A6MxyCDyMfnWm0n7zb260igooooAKKKKACiijrkUAVp/NMgkRv9HX7ydz&#10;Xj37UHwrn+KXgmGGyMMbW++Q+cSONvbFewrvtblIUXdG/LE9RTEtVe5ug5O1lwQemKAPw2/YFjn8&#10;G/tSeHtJuVaK6aa6ZJtuE2iF+pNft1Zx31xAksd1G2eSVwc18e/tcfsn/wDCTeE9T1zwJDeX3im3&#10;hVLO3tyqB2Ljd90Z6Eng15X+zL+0h8Q/hVJ/wifjTRrbTrmwiS3f7TvZt2STkl+uD6VcSZbH6UJf&#10;RzyCEqSx/Kvhn/gpfqknh1vhbf3Um6zt/EkMm1MZABJx+Qr7I8N+KrTxQYrmzljmT7pZOmcZI/Wv&#10;h7/grhoer+Jvh94TtbK1eSRdRJUxjn7jAVWxmdV4+/4KLfDXwpNbQfYtUGti3QxTpGCAvQjrj17V&#10;8cfD/WviX+118fJdYtPEEI8P6JrCXEFtdQIrCN2yANq9cJ3ryL4T/sXfEn4k3sUV3oepPpzsyvcR&#10;sCwIXIAJzX6m/sc/si6R+znpt3O01+l5qUcJljvWVtrJu4GFH96r2C59Ox2qXNqthqK+e5UbiOB6&#10;jpWzbQpbwpFGNqIMKPQVX+0O0gMaho/72KtRklckYrJlR3H0UUVBoNf7tR1I/wB2o6ACkclVbHBA&#10;paZcAtC4XkkHFAuhR1eKS50wlWAaP5yT7A1+M/7dH7aGs+KfHKaF4cvrqCCwaeyu4pbdDvZW2/Kc&#10;E9q/YPxbqV3o3hmSW3iEkrBlKtkgDB54r8Pfhl4Ds/F37blvY3LSNaX+t3TXLcHYdznjgjr60zMu&#10;/AL9jPxH8erweJtTmtJ7a/hMix3G5GBVtvOMelfYvgv/AIJj2mnqDNZ6cwyD8s0n+NfePgPwPpng&#10;Tw7aaXp6h7e3DBHdV3HLEnJA9TXQtdR2/EhEfpQGp8Ea1/wTE0XU0P8AxLdODZzlp5P/AIqvF/id&#10;/wAEwfFeh20tx4cv9J05Uj3ABnY7sn19q/V6SCO8QMHODyCpqpJpNvMCrOzA8YPP86APy3/Zp/af&#10;8UfBnxVcfDTxTqc942jpHbIYLdBHnocHHIr9SzceY8DKeWQNnr2zX51f8FLPhrpHw9Xwr4otJ5Ev&#10;dR1cJIrYC9R0wM9+5NfbHwN15dT8Jb5pFL7wB9MCjyA9K2CRRu5IpIlZVw5yap2dwZLy46FQMirN&#10;ncfaIy3HXHFNgT0UUVICNTac1NoLjsFI0KTjY43L6UtQX800Fq7woHcDOD9KCj5h/bW/aat/2Z9F&#10;0yWCWe3n1FJhG1uivhlGQTu9K+Crr/gpB8RJ7T+17XX7pIH+UbrKLPXH92nftGahqP7WXx8/4Q+a&#10;JjbaH4gkspPsRw4DSlDuySM/hX2D4N/4Jn+CW+H9npOo32sW7oxYgSRhh8xI6pQB8a6r/wAFEfi0&#10;0ULQ+Jpgjg7h9ih5H/fFZx/4KSfE/TbNDJ4gut2f4bKL1/3K+6ov+Cavw22t9n1jWJHh/h82M8+h&#10;+SrFt+wB4An/AOJbPqOopKo3Fd0e71/uUES3PhjWv+Ci3j3WI7fUrXW7tPscYaQvZxZyOcj5adJ/&#10;wUc+JH9hw6tHr9y8kr7Dtsoify219f8Aj7/gnD4R/wCER1i30u61W4lmtpFVQ8fJKnA+5XgH7Nn7&#10;P/g7QPjJqHw51/UJ7W506wM7QyshlGXXBPGP4vSgg8xm/wCCmXxN+0Qq2v3nzD/nwi/+IpU/4Kdf&#10;EpLqSI6/ebVHT7BD/wDEV+gl9+wX4O1K7t5FuL4wkZ3qY+/IP3KbD/wTt8BLfSym+1Lkf3o//iKe&#10;oH5BfHD4++LPjv4g0uXUb+a5aBGjBkgVMZOf4V9q/XX9g/4vWt18IfC/huUTPcWOmqH+UbcjaOD+&#10;NUrn/gm/8OdTtZvs+q6q7dPlkj4P/fFenfA79mnTfhHeNHZzXklukHlI1w6nIyD6D0oLie3TXkVr&#10;Mi7T8wzxS3Nol9GjqOc55oeGC8kU78lRtGKfJcJaoqBgSDjBpFksamQZY57VISEA9KbDH5a4/GoL&#10;rLH6GgB7RC4bd26U54ysYCfKRRPKtrAzk4A7mvM/E3xnsvDepQW9xcW8Qmn8ob85POOOaa3E9j0a&#10;Ayq4EjbqmkXcM1UstQh1ezEtvIJEJxlfpmjT2ZppgwwFOBVmZW1T7bdWDxWMwhuyfldgCBzz+lXL&#10;eOUWCRzurz7MSEdCcc0+aaOCTc7BRWTb2ENvdTyyTOqztlcng/SmB8zftS/scQ/G64n1S2hs11B1&#10;RBLcSN90Z4wD718JeJv+CUvxBmvLqaPWtHWBHZo1+fKrngda/ZC81Kz0OxZ5p1RF5y9cB8JfjXo/&#10;xX1zxTp2mXVneyaJcG3lW35KMCRhuevFO7Efml8H/wDglh4it9Thvdcu9LvrfawKK8inPIHQ1+kX&#10;wP8AgNonwd014LSyigluFj3GKRmBK555PvXot1cXSkxxWqZ9AtWWtRd+TPcMYjB82F4Hvn8qxNi3&#10;NEky+Tt46+1Tqu1QB0FVxOs0YlgIkJ4FWB0FAC0UUUAFFFFABRRRQAUUUUAFFFFABRRRQAUyYgRk&#10;kZFPqO4LLC20bm7CmhPYoagySJCpUlS2K+V/2tf2PD8a9QbXdHbTrPVorVbeK6nJ3phmJ6A8fNXt&#10;fxU+OvhL4T2NrJ4l1qz0mO4kMO65faM4ycc9cVwNr+2Z8CSpii+JGlSsxzt+0qa1RkfIPw5+J/xS&#10;+BHjG28LeLNU1HXdHt7mPT7WOwhZ441VgvcDjaK/Rjwv4uXX7q28qKaGNk5WRcc4zXnvw3/aG+G/&#10;xH1y+s9L1XSNRNuQUeJVZjk4BJ9TXqkckkmsI9tChtdv31XHOKPIZ8B/8FMvhX4i+MH/AAi1nZTg&#10;/ZLm4KbwxCZMeOgPpXgnwJ/4Js+JvEHiyxvPEV9pt/b/ADB47jzOQFOOqV+snifxF4Z8Pxvc6xd2&#10;8G3L/vlGARyeorl/Cv7Rnw88RTImn6/p0jMSB5JHUZz0ou+gjX+E/wAF/D3wf8Kx6f4f0y10y8kt&#10;o4riS3GBI6rjPT15rsrOOXTbPzL2QTTA4Lg9u3WoYdWsddtjc2NwLjyV3jYeDxkU2Mya7a+Tcr5X&#10;OcpwaxNjRjjjRGnxkEbhjr61Nbzi4hEiggH1qCz2+S0GcrGNme/pzViGNYowq8gUASUUUUANftUd&#10;SP2qOgAqG8mjt7d5JFLKq7sD6Zqaob35rC64z+6b+RoA8j+EPx+0D4uW9/BplvcQtHdtat54UZYB&#10;TngnjmvX7OBreNULAgDGBX4W/B/9pnXP2Z/F2uRTW9t8+ry3afbSzAg4XsRx8tfRemf8FZNXkuJJ&#10;J7TQo4mU4bD4z/33QB+n2oWdzcTK8Eyoqrg1Pbq8aATSKzY5571+YZ/4Kz6lp8gi+zaCUc7izB88&#10;/wDA6cv/AAVGutQk8xhoqgnPG7H/AKHTREj9Nr5mhjaQMFVRzzXlviX9orw74V1q10e8guJbm4nW&#10;2DJsI3EgZOWzjn0r4d8Sf8FRLy40ea3jTRWZwOQHz1B/v18h+JP2ktU+JHxk8OXt15NtZJrME0sk&#10;LOFCBl3H73QAUEdT98IzDFGs8eBFtzgGojrMe7AR8euODXF+AfE2ieO/Aol0PUk1GDIQyRPnDBQS&#10;M/jWp408QP4J8E3N7Gkby29q8gEoyCVQkZ59qeozpVv4Gi3eakR/22ApXiM211kVwvPBzX4wfFn/&#10;AIKRePte8QXWn2eh6aY87Q0IkB+U/wC/7V9w/sP/ALVE/wAWtIubLVPscFzZw26mOEndubdkHJPp&#10;UlRPrttQS6k+zoGV25BI49aswRyQq29g3HGKb9mj+2LLu+fHC/hUN9eFZoYkwwZsN7c4oLLUcwf5&#10;TnNDwtkGMhfX3pVgVRgE1G0jQuBj5c9T6UANu50s7fzJQW7HFeBfFf8AaY0nwh8QvBvhx4rsNrV0&#10;1uuwLs42/eyw459K9+vbSPUrUxsxCE5ytfl//wAFMY5vhR8RPhZ4isw8r2t5c3OJzlfl8v0wcc1U&#10;dyZbH6XNbzyRhrOZYoM/Kufzq/cQPcWZiDDcV2k59q/KXw//AMFYNe021TTpLDQwsY3BmDk5Jzyd&#10;9ay/8FZtb0+4jQ2OhbZDksyv+nz1dmZn6f2ajT7NIXYFl4ODVRrKOO6juLsCWROUf+7X5lt/wVK1&#10;W91SV2ttFVNueFfHH/A6s3H/AAVQ1LW9BvW+z6GHjXavlhwf/Q6dgufYv7T/AMY4vgR4ZtPFFw85&#10;tr2+js1FrgvluBnJAx+NetabfbLG1jjVlkvEDrJ2Xjua/FT9pf8Abl8QftC/D7TPCDadp4isb6O+&#10;8y0V/M+Vs8ksRj8K/S/9in9pT/hpDwDevfiyt5rGRLRFs8jPB5OSeeKHsNdD6VZZYrSIGQNICNzA&#10;9ar61Ntt2Ed7DbPt43yAfj1qpNcPpMNykfziONsF+/Ga/JP9uD9rLxDpfiqOytlgjL2xA8t3X+Nh&#10;2asTU/X/AEe4SayiQ3UVzMF+Zo3DZPrxVzcfWvyo/wCCeP7TXiHxJquoWt3HDL5cEY+Yux5J9WNf&#10;qnGxaNT6gGgCTcfWjcfWm0UANWOPezADceTUNxM0LCbdmFRgqvJJpI7EQtcSKzMZAeCeB9KpwySW&#10;1g6bd027Ko3OelUZH5xf8FkI30/w/wDDubToZFe6uLrzfKXJYfuuuPrXgv7Kv7AN/wDF3T7L4iXx&#10;sD4cZpIn0q9DiUsAVBKlSOuD1r6+/wCCjmqK3iL4O6dPHGVvtTkgcMMkAtFnGfrX1x4D8G2/gTQY&#10;tItYyNP/ANYXYAEE89hjr7VI7nAfAb9mfw78FbMvoemWGmvdCN5/sq7d5Ud+BWp+098dNP8AgT8M&#10;b3xFdtMxhdUMdrgy8552kj0r0rVYbaxtxfzTNDa2qmV3zgKoGST7Yr8jv+Cj3xqg8SfFm50jT72O&#10;50CS2izcIzFRJlhjGcfpVaiPCfHXxs8bftH+NtS06PUr260/ULyVLOOZD+4jkY7VbbnHHXrXoGj/&#10;ALGfxF8GeBIbzTdXtoLtGOGjWTI+Y9tlfRv/AATJ/ZdutGj1vxN4m0+e0huHgvtPeRVKSoRuBGR6&#10;Htiv0gjS1vJGhFtAYCDz5Y9Kk0Wx8Af8E7f2i/E3iC58Q+H/AIiX95qt9Z3UFnp7TqAsYy4JXJBw&#10;cL0Hav0PaRDKVGN/f6V+cf7RGk6T8Nf2n/hAnhe5+0Lq2tSHUASAI8FMYCgf3j1zX6GR2W7WJbxW&#10;ZldAo547f4UDNGiiigBy/eGaftHpTF+8KkoATaPSk2j0p1JQBXhiaNWaZgzA5B9Kwdc1T/hH5DdX&#10;E4EEzYC7gD+tbaSuytHKNjMePXFeI/tZaFq2reCbJdIhlmkhZ3byyQQNo64oA9U0bVrK/tXv7AA2&#10;8Z2sqEEk/gf61zup/A3wN4o1OXWL3w9az3tyd7yyp8zHpk18HfsWftnaR4A8D32keMNWsNNum1CR&#10;tl4537OgPLdM19Qxft3/AAldFL+NtHR+4EwGP1q47kyPfNF8K6b4dhEWnWqW0ed22PjnGM1R8ZfD&#10;nQPiDDbRa/p0OpR27+ZEsy52t6ivFP8Ahuz4R/8AQ8aR/wB/h/jR/wAN2fCP/oeNI/7/AA/xqtTM&#10;9z8N+B9E8IxCPSrCGzTJYCMY5xgn8q2Li0huseagbbyM9q+cj+3V8JH6eN9I/wC/w/xo/wCG6PhL&#10;/wBDvpP/AH/H+NFgPpFI0jXaoAX0qK4SZnjMUgVFOWGeor5z/wCG6PhL/wBDvpP/AH/H+Nc144/b&#10;/wDh/pOmSPo/ifR71jExcNJnGB7NSaKie+TfGHSoviT/AMId5Uzah5Hn7xgpt/PP6V3TOzrGynG4&#10;A4r8m/hV+1lpHiz9soeJZ9TsVsm0swB43Jjzu+p5/Gv1N0vWU1zRdO1GzZZoZ4UmDL0wQCCPaszQ&#10;2GVu5yPSkpIZGlgDMME+lLQAUYzxRUdxIYYXdBuZQSAaBdDM1m1Fwk0c+JIXQqqdcHGAcV+WX/DO&#10;GtfAH9tzwdq2q6haXGnazqVxfKtsWxGjbiA5IAB+Yd/xr9OfEOoXej6W2rW8QluTw0bAlQME5x+F&#10;fkJ+1N+21e+Pr7XdMmi0+3v9Pkms4fs4ZZAQ+Ou7IPHamZn7MWmpWl9YpLbzxeUeVIcEdfrVebVb&#10;S4YLJExPQE4x/Ovw++HX/BQfxd4D8AaTpBtLK4+ylgJJjIzvlyeTv969FvP+Cs3xTuoVT/hC9FVQ&#10;u0Nslzj1/wBZRcZ+w0Mg8tSkqImOFLAYpW1Gyt13SXVurDnmUD+tfi63/BUz4i3jsl14a0q3Q/xK&#10;sv8A8XXnnjj9tnxV4uViVhty0e39y8i9yf73vQSfaX/BRP4kaP8AEjVfDHhK3t5LibTdXDyOwVoy&#10;OOhBz29K+6/CXhi08L29rBEkUUbIGKqcZOK/ATw78fvE2na7/aEthBd7WDhrhWckg57tX0trn/BW&#10;Txzrms2kFroGiugjCEoko5A/36LjsfsRHdWnnOsTojD7x3Dn9a+VviN8eNS8D/tl+FvCA1GYeH7v&#10;SzczWsbL5bNvcZOT14Ffn9H/AMFOPiDb6te48P6YW7giXA/8fryHxJ+1B4m+JHxg0vxvqllb2M9n&#10;bG1Cwl9m3LNnk9fm9aQj+gX7a2qWNndWj7I5gH+oIz2rV+teJ/su/EiLxn8L/DpklhMg023dguc5&#10;KL1ya9jvM3Fq3lfMe2KoZZam1FaqyxruBBwKlqTRBUN6kj2sojba+08+2KmqG8lMdux6kgjn6UDP&#10;zx/Yz8G6J4u/aK+N18bKJbzSvEzs8swwzOJWOV9ea/QC7vpdQY2toWhm672HGO4zX51/GDWJ/wBi&#10;v4xWuvWMe608c621zfS6gSUjG/cSm0rxj1zX2X8Jv2k/B/xSigjstasLi+kVmMVscnAJ9z2FAHpE&#10;CDR8JIu6Wb+JOeR3P50kP2ZdSaRoD9pI5kx1GPWrc8kEzRuWG/qg9aPtUkbFpY1VP72KaIkOKG4Y&#10;bPlj/iU96/Ir9uybWfhz+1BrnijwtqMWkajMYLeWZG+Zo8bip+pAr9MPib8e/C3w8s5Df6xaW0nl&#10;M4WZvTPv7V+Lv7aXxM0v4yfHLUbnTtRjuYJ5YNjWrHaeMccmgk/Yz9mv4uQ/EvwNaPvme5t4YYpX&#10;k2/M/ljJGD3NeqWwn/tWYO+6LHA/CvmP9h34R3ngHwPHJcpdILoQzr5zdR5Y5HHTmvp+USLdMUTd&#10;mi4EEkH2G+hW3HlxucsB3rV3eh4qJkEkiMeGFSmhlR3I0hSM5VQpzmiSGORssoY5zmn0UiwyR827&#10;5R1FJNH5yArgHrzTbghoWjz8x6DvT7dfLhXJwcd6AI44xc25SXDgnoa/Mv8A4KZa9r/wvh0TVdMu&#10;3thJqzY8nOQAGb0r9MA3lqZew/KvzY/4KyeO7O48I+H7JXt2lj1JkK45B2sOaqO5Mtj5Ts/+CgHx&#10;N02y+y2XinUICcFRwBnp61Zm/b++Lmn24lfxffksMnaB/jXytqcN/DP9pitiYgv3qXUL/U9UtYY1&#10;tB8q4O1fWt7GVmfTEf8AwUU+Kc8PnT+KtTlQdVAGf51qXf8AwUU+IzJp4/4SLVjkj+FeP1r5c0XT&#10;7y30xka2O8sflZa0/wC0nhVDcxRxiP5h8vpQPU968Zft5fE/xNbNpdn4o1CK5cggy4xj8Ca+3f8A&#10;glTomp6Xa+ONW1e4F3fazJDdyzLnLOwyzHIHJJr8urT4e+J/EFtH4r0fSnu7Nm8tXQfJkda/Xz/g&#10;m/HrMPhHUo9V09bNktrYLhcZwvPelLYD7P2jfux83rQyhlZSMq3BHrS0VzmwyGFLaMJGu1ewFWah&#10;qagAooooAKKKKACiiigAooooAKKKKACiiigAqvfsyWrlDtbsfxqxUVz/AKlqBHyX+3l8N9K8ZfDG&#10;0lvLKGeWHzpt0inO7yzz1r8vP2av2N9T+OWoDU7LUYbGzS6lt/LkhLDKgHOc+9fp/wD8FBvHWr+D&#10;/CPg3T9JtIbr+3tSOmz+acFEdCMj35rr/wBkX4Op8Dfg/c6baQyGWW+e7AnIY5dUzgjtxWvMiOVn&#10;O/sr/sZ2XwMa6vdQe0v5Lm3RVMcZUhgQc8k+le2/FT4jWPwf+Ht94juoGmt7QrmNGAY7mCjBP+9X&#10;VQ+RrkUAkciaHDMqcAH0r4G/4KjfHSz0PwTr/gc3MaXM8NvIsfltv/1iHrjHalzBys+Ofj1+2F4u&#10;+L/jjUNK8P399Y2n2uSIRvtYBXIA6DtisPQPg78WvDGm/wBp6V4nng2EkIltzzwf516r/wAEx/gD&#10;bfFnW/Euqaqs4WxltpoGhdQGzvJ3flX6+Wul2HhfT/KdEWzX7zugJBP0HrVc66Bys/Oz9g/9qnWd&#10;F13UfC3jiS81O8urqCwtpZSqBTnYTjHPWv0l3pBidP8AVkfdFfnD+2x8KNO8LftBfBLW9Meb/iZ+&#10;JEuJssAuDKD09Oa/RDQYluvD8SxsWHH8hWJoaXmRw44CtPyP8/jVqNSiAE5rGm0kanNDLKWR7M/u&#10;wp4b6/lWzCzNGC42t3FAD6KKKAGv2qOpH7VHQAVna/DPNpkwt5fJYIxJ9Rg8Vo02VRJDIjHAZSp/&#10;LFAH4T6d+y/q37QHxPmkj1OOG2W8a2dZIiwODnsR619O6p/wStZvB+mJFqWnpOrLvb7OckYP+1X2&#10;f8D/ANnfRvgzNeJpj3EqXV6147XDBiGYKCB7cV7TJc29u5Z3xnjHagD819M/4JPx3li/nahpjSg4&#10;Ej25yOP96qd1/wAEjbxMGHXtOiUn+G3P/wAVX6Yi8tblgFk56AAEVJLIYI12jI6c1SREj80LP/gk&#10;ndbcy67pr4P8Vuf/AIqkl/4JU3lleQvFrmnja46W57f8Cr9LbxGeMsvLY4FZWreKNN8OW9sNRuRb&#10;mdvLXKk5PpwKOUk8q/Z/+BGq/BnwwdKl1WK7jM5mIiUgcqo7k/3a9Q8ZeGR4o8MXWmu6K1xbvEGf&#10;oNykZ/WrsN1btZNdWjmVVOMngfrT76FtRtYHUEuvz4HHOKLAfmL8QP8Agkh4i1LUrjUtL8Y2On7j&#10;kKtqWI5/3q+tf2Y/2RLb4HaUDPLaXV5NFCJpokKl2TOSck9c19G2bSR2v74BWz061O1qk21iSMc8&#10;UmiojjCftAk3YAGMVFdW6FlkCjKncasSxiVCp6GkhhEIIBJ+tIsrw3DTXOeVTH3T61ZkjDqcjJxS&#10;87uBxSNGHIJ60AQqTCvXgdhX50f8FPPCNx8TPiZ8HNChnW2S6vLiB/MXIYN5XBr9H+FHtXjvxf8A&#10;gp4U+I3jTwfrmtXl1Bqeh3DTWMcJ+V2O3Ibjp8oqo7ilsfF1n/wSojmtUum1DTSzHGPs5z/6FWjc&#10;/wDBKWGZ4Xa/03KgH/j3P/xVfofaxzq3lSJthHIYdalu5FWSONjgMMVpfUy0Pzkb/glSGuG8vUtO&#10;RccfuD/8VTtP/wCCUf8AZ0bwHVNNYSnJxbn/AOKr9GWMkEYWFQwz1NOlZ/OjZVBQfePpRdgfm7q3&#10;/BLxfD8Kz299pwlchCY7c5x/31Xuv7Ov7J2o/s+XAtbLVrdLa6mE0kcEZUHHrkn1r6P8Y+L9G8C2&#10;sep6rdi2hmkESsyFgWPQYAzWxNFFqHkvk7XXII44oux9RDZLHZlbgiZ3UqzepIxXxZ+0z/wTvt/j&#10;JqY1OxutP09kt/L/AHkJY53Mc9f9qvt2TT0kt44izYQgg96nkiWSMoehGKxNT5A/ZP8A2JLP4A+d&#10;PevZ6hJPAse6KMqcgk55J9a+vFwFA7AUC2URonOF6U/yx70AMoqTb7mjb7mgCrDDKszs0uUP3V9K&#10;eyp9oUlecdanKjaRTI7dY1KgkjOeadyOU+EP+CkOly6hqnw11q3tJJI9BvpruXYCSwBjPB7fdr2P&#10;4CftceHvjH4ftrpYXsVdmj23Uoz8ueentXuXirQ7fxJol7pdyo8i7haF2AGQGGCQT3r8dP2mv+Cc&#10;Pi7wP4wmg+FthqGpaFsWTzri/RDvONwwWB6n0pC5WfbH7YX7WNj4B8E6pp9q8jy31ndQxPBIuEOw&#10;gE8GvzM/ZY+Gut/tXfG1dK1S93wG3ecS3SBkyjAgcY55rQ8M/sQ/F3xhq1jZ+I9BnhtIpUiLJfRE&#10;lSQGP3jX6efsc/slw/A/SrRjBcQzR+YD5sit97HcH2oHytHvnw902x8C+C9P0RlSEaVZRWsj52rJ&#10;sULkZ7cV5J8dP2q9C+G+n3UNtGzXETKPNglHcA/1rv8A48fDe5+Inh9NMgSXypInilaFwjAEY656&#10;18N+IP8AgmHpOqSMtxJrUikg/NeA/wDs1MpbFL9iXWov2jviVr+v+InF9LomqxNYfa/vR7mYnbj/&#10;AHRX6erdIt01qsZG0Zz25/8A118Sfs9/sJaZ8HdYivtMOo7kmjm2zTqwJUkjPPTmvt+z81oR5yhX&#10;74pDH0VJt9zRt9zQA1fvCpKbtC80m8+g/OgB9FM3n0H501pGCnABOOPrQA2PbO2/GNpxzXAfGHXU&#10;0Tw3dvKjTI8bqAvbiu2s5LiW1m+2oIcEgbfT1rj/AB/oVz4r0v7DbxmWIAjIIBwRjvQB+EPw3/Zz&#10;174/XF7q9hqH2G2W7lgxJEWPDE9RXcTf8E7PFolbHiCMj3tW/wDiq/V/9mP4Ar8CfCl14ZsbaRtM&#10;u7x7qSW4dXdWbkgH0zXvcNrb20axhFIXjlRVRdiXsfhF/wAO7vF3/Qfi/wDAVv8A4qj/AId3eLv+&#10;g/F/4Ct/8VX7weXB/cT/AL5FHlwf3E/75FXzkn4QL/wTv8X/APQfi/8AAVv/AIql/wCHd3i//oYI&#10;v/AVv/iq/dx4YzykSH/gIoa3j+X90me/yinzC1Pwk/4d3eL/APoYI/8AwFb/AOKrU03/AIJ/+JbP&#10;TdQSfWY5S8RCf6O3HH1r9wrjylykcSNN2UqKY9jDN5bvGqlOWAUYqXLQpXufhdof7FfijwesWoQa&#10;kv2xXA8xLduhP1r9lP2e7S8sPhn4ftL6VpZYdNt423DHIjUGu7kj06/m8nCl8ZwE/wDrVa+wpGse&#10;35Vjx0rMsj81lvmiGQmOB26VZp3mK65BzTaACkbBU7hkHrS02RS8bL3IxQLoZGq26rHIZVEtrINq&#10;xdgSMZr8n/2lP2Q9Ns/2rvAehWtra+X4pnuJ5pI422qclvn5681+t625kh8l8hR09a8+v/g7pOqe&#10;L9P8U30k0d5pbM0ABBXB9aqxmfJ8X/BOPw7cZ0Y2Om+dbjcZmhba2eeOferOn/8ABNCzjY+bcae6&#10;Z+75J6fnX2FrvxM8OeG5Ge71FYpMhSDGxxxn0rh9W/bG+EejyCG98WxQsw+6beU/+y0cotDwST/g&#10;mpoco5TTCf8Ark3+NFv/AMEz/D0TZaDS25/54t/jXusP7X/wkuFV7fxZHJu/6YS9P++a77wr8XfC&#10;vjRQdJ1RboFtg2xuOcA45HvTsx6HyRd/8E3dEjZhHHpqq3AXyT/jVfQf+CYWgaTdJPJDpUjKSf8A&#10;UsOo+tfdksMdxErMx2j5siqY1WHUFKWjiU9OhHNToPlPiS4/4Jv6DHqU04t9NIkboIT/AI0niH/g&#10;m9oL2zLa2+mw5A6RE8/nX3GswWJU48wcMPSpocKvqD60g5TyX4D/AAlj+Gmjw6fmN1gtkgXywQPl&#10;AHr7V6usiQzCADlhup0cQjkZh1brUTWKSXyXRJ3qu0DtTHyk4fcxGMYpaeuGz2pdvuaCkR0MiSDD&#10;gEe9Sbfc1FcwiSMjn1pDPHfjN8F/D3x00a8stb022urmzilSxlulz5LkEBl57HBr8pfjF8MfiZ+y&#10;z8Qb668K6xcGC3VUWOwtsjDKucZz61+zkzWHiS5CWsxknsHw6qCMNnoc9eRV3UrGS40zaLSOWcnk&#10;MoPf1oA/EXTv29viktu63mq6xHNAMZkRRgj/AIDU2tft/fE0+FxMPEOpmQtjOE9f92v008Y/sK+A&#10;/G0k82p3N/BJcFmYQsAAW5OOK4+P/gmP8KV09LRdR1jykOQfOGeufSglq5+Rfir4xfEz4yaxaW13&#10;qWoXCzHyQWiGMMevA96+uv2Mf2O7fXdYgv8AxLYwXzm3Zj9ohIO4OuD19K/QbwL+x14I8CTW8thc&#10;XkphZWXziDkjGM8e1e3adpNvpdusVugCgYBwAaBcrKOmWMej6VYWNqoijhgWMBegAAA/lWrD+7iX&#10;eQW6E+tRWUMkLSbxgE5zRe2cN+oR3YYOeKYuUmuDsjLj+EZpIZPNiDeopdmYmSQfLjGfamyK0cCC&#10;Abue/pQUlqSUVG15BGQrSbWI6Y/+tUsZWRdwOVIyDSKIjATMshIwvUVLMCyDacVGjGSMhuBmnp+7&#10;GBQBAsJms3TOCT1r4w+NH7PNv8SfG6DWbaG/s01AyLHMhIGWPv6V9rR/uxgfWmSZ4KxqxzzxVR3J&#10;lseE6X+xl8Ko9FNvP4N0yWRiDvKHpge9XrH9jb4RWqsG8EaWxYcfIf8AGvZ5XC27GY7AOpFUlvrK&#10;4+RJiWHGMH/Cq3IPGdT/AGMPhdcxt9m8I6XBnGDsbj9a8R+Mv7AHhi+0mVtL03TrVhHKfliJPK/W&#10;vtWSG4ERiRMr1znmvIfjt+0v4P8A2fdPsZPEGsQ6fLfeYkQnidwzIASPlHv3qlcR4Z+zn4N8A/DP&#10;wjbeAfEOiWt7fRyPOZXJVcHGBgnNfW/hPSfD/huzh/sKwjtIblEysByMY4zX4bfte/HGf4uftAHx&#10;n4VnjvrMWccCvBujQkM2eDg/pX6Hf8E2Pjxq/wAUvDmqafqcUEZ0mK3th5Wc/dxyT34ptDPuWin+&#10;WPel2+5rA1I6mpu33NOoAKKKKACiiigAooooAKKKKACiiigAooooAKZInmIVp9R3BkWJjEAX7ZoA&#10;+Tf25fh3q3jDQPD99aSMU0K+bUCAhbhFzwe3TrUP7LH7WegeMPBMker3UdtOl20J+2XKKQFVe3pn&#10;NfUHiLS5Ne8Mapp80QLXNrJCAMZ+ZSOPzr8jPjZ/wT9+IOi3d0nhTTbloJv3uZLtVO4uc9PbFAH6&#10;UfET48eEvCfhO9vrHVrBrh7eRkMN3GSCFJB6+tfiP8avGXiX9pr41GNJ7rVHlj8tdqeafkBOMKPQ&#10;VqR/s0/Gy8vm0WXTgxjfySGuznrjHXFfdv7Cn7B+p/CfXdK8S+KNPuLbUYTLv/eo6bWRgONue/rQ&#10;B9Mfso/BnS/hT8MNGu7GC30y6udPga9KqVJZVP38njGTXVeO/wBoLwb4ejmt7y+sruNV3Hbdpg+n&#10;f1rZ8SaBrP8AwjmuWWmW6u1zbvHEGOMkggfTrX5j6h/wT8+LHiySa31jSbiOKViS0N6M4ByOuaAN&#10;3xB8ao/2mP2hvCtlZO4s/DfiJEj3sHTaZQBtIHTAr9S9Esf7NsooTIpwM4HHavzg/Z5/YY8RfA7x&#10;Vbai2nXCk3cU7NPcK4+Vgc8AV+iWi/b7xkku41RduDtoA0ktZkuC4mAUnOPWr1ZmpfahcWogQNHk&#10;hyeoHFaKLtUCgB1FFFADX7VHUj9qjoAKgu1doxsODnn6VPUd1MLa3lkY42oT+maAMfXvGWieG7d5&#10;bu9tYyq79rTKpI/E1xN1+0B4LUEy6hY5/wBq7Qf1r8hv2mv2s/Ffjn4hHQNDWzn3obcgLIp3B2/2&#10;8V5I/wAKfi74oRZlscLJyNlwV/8AZqAP3Af9pLwPDbySxXtkGTpi7TP86Y37Ung77PEzX9oc/wDT&#10;3H/jX4q2v7KPxmS2cnT2LHkBrw9PzqKb9lj40xiMvppAzx/pZ/xrWOxEtz9wbf8AaU8IT4B1KyXP&#10;reR/4186fti/tBaWvhmyuNG1a3WaGV5AYrhGPC8Y/GvzRvv2ZfjWhG7TMDH8N2f8ax/F/wAB/ipp&#10;2k2jatp4ECkkH7QWPA571dkiD9UP2Bf2pLP4h/DeS38Taog1B9QkRZL6dEOwKuOOOM5r7H0uaK53&#10;TW93FcW7jcnlMCAD0IIPTFfz1eDvhX8Skszrnh+xElrA5Qlpto34GeAR2NfUnwV/b8+Ivge80/wn&#10;qNjpMTw+VYvvSRm4IU878ZpcvYD9geJOcgrUw4HFcB8JPFV34w8ExajOqec7sMICB19zXfR58tc9&#10;cVlIuI6iiipLGtIFbBparzQs0u4DIxUkalOooAdICVODXw3+3p8bNX+EHxa+D62t5NbaffX0wu0j&#10;IVWVfL4JI9zX3E9widTzX5ff8FjPtepa18LrXTVWS8llu1jU8ZbEWKuO5Mtj7F0H9rbwpqFhEZbu&#10;3SQk5Ml0gPWug1T9ozwXHAj/ANqafJIy5XF5HkfrX4jaL+zF8ZvEwFzBpeYmBxi6C9Dj1qzp/wCx&#10;r8bl1S3L6Y+PMBP+ne/1rWyMz9mY/wBq/wAH26+VJe2pZep+1oP61Xh/a28ICcW7XlqxkP3vtaYX&#10;61+O+sfsYfGifXrjZpbhccH7Z/8AXqP/AIY0+MGn+H9Qv7vTZI2txldt5xj86OVBqfaf7fn7UEGr&#10;eE7DTfD+qLHJDqkEheGdGBTAJ9e1fcnwD+LWmfFbwqtzYyIxtQkT4kVyTj2+lfg34F/Z+8d+PvEt&#10;3oMlk89zaw+cyNOMj3yTX6Uf8Exfhz44+Geh6vp+v2SwxS36vuMm87cHpzSktAP0RooorA2Ciiig&#10;AooooAr+diRhnofWp1bcM1TZSZ2+tWoxhaAEkhDdhWddafZ3Enlz2omz1JzitQnHWmsTtJXk0AZV&#10;v4T0iCQSx2Mavndu5zmtIw+WmI/lHoKhWa58zGxcZxVkb9vIG6gCvGzwk7yZAentQ0UMvLRZzUqy&#10;MufMwo7UrXCY4PNADY1jh+5HtqRZNxxgiolul7n9KkjuEkbCtk4zQBJRRRQAjfdNRVK33TUVABRR&#10;QfU0AQ3W+f8AdrkBhj2rJ1/xFZeD9PWa5KcjBO4LW6syTIxU5A4NeXfHjwVN4n8Ku1qrs8Ku5CsA&#10;AMUAbHwv+Jen/E7Qbi806VI9kxix5gY5HXpXaKdihX+du7etfh9+zn+3NrHwT0PUrJpLAPHfyPtu&#10;I5GODkdmr2F/+CuHincTHHoZTs3kS/8AxdBMj9YvMX+7R5i/3a/Jz/h7f4t/55aH/wB+Jf8A4uj/&#10;AIe3+Lf+eWh/9+Jf/i6epGh+rOoalDY2jSSSLEAR95gO9eP/AAV+OUPxI8YeONKiLyf2FMsRy4YH&#10;O7pj6V+dHjz/AIKheIfEHhe63DSPtmVCxxxSYxu/3zXKfsKftZah4O+K/iN757OKXxdf2+FdHIPL&#10;g7Pm4+8OuaAP2X0Wd9WZb4q0S5K7HHPpVqe3kjZpXuFjgUln3cDb1OT9Kbb3SQ3UdspGGXdjHtmv&#10;lT/goF+1Hqf7PfhOxt9NFmzaxBcQv9pRjyF4wQRjr3o6DR9SQ6vock/+j6hZm4x/DMpOPzq/9o8n&#10;bvcSLJ9054r8F/BP7cvi7Stej1OaOyRGYp8wkI5Ppur9k/gP8Rj8TvAehXkzRmVrG3kbyVKgFkBP&#10;U0jQ9e+XZ8uMe1NqjDI8N8bYDMQGQT16Zq9QAUZA5PaikZcqR+FNC6AVLHcDgV4d+0l8e9L+Ffhm&#10;7DXKm4a3Z18uZQRggHg969ovphY6bK+fuox557E1+DH7Z3x11f4ifEXUdFtWhkjt7i4tW8sMrcSE&#10;d29q1iZj/jZ+2L4u8ZeKL6DQr3UPKDoyrHh+Noz0WsPwv8Lfib8WL2Gaay1W3RXC75rF+/Oc4r6c&#10;/Yf/AGFbTxl4X0rxNrdteIt3Azb4ZUALLIR0K57V+o/hjw3o3hGzW0tlHIH+sQE8DHYVTYj8K/ih&#10;8JviF8OdJsTE98jG5WHctswzkH1HtXoXhXXPjR8M/Dc+oWb63KkX7/8Ac2TZJwPY1+hf7dZ/srwV&#10;oV5bwREyavCAWUY5Vj/SvT/hBA3jDwLNBe20KxuwQmNADjYvrRcDw39kb9s6HxxosGh+JY7q21u1&#10;t0Fw2oOsbs5OD8pAINfYkMdlp23y40jZhuGDX5iftlfBG2+Bfj3TvGtgbiL+2tUWJzJICmAR0VQC&#10;Otfo94XurTxnp9vfxyFhGiplOB09Kwe5qb1kRNdzOUO3qCatRyCRchSo6YNVlvoYf9GhbLR8EEdK&#10;tJOlwu5DuXp+NIYtFFFAD4+9Ppkfen0AFQ3gb7NJsba20nP4VNUcy7oZAe4NAH54fAH9p660r9ob&#10;4leH/EOqMlsviJ7S2+0yLGqr5pHGccAV9w3HxE8NWt01zJ4o0sW5GAn2uMc49c1+H37c2gwaB8Yt&#10;Y1PRJZjeNrF1NP8ANgBhIT2x3rxDWvG2v674VTz7qRCz5JjkZeh+tAH9GN18QvCt5JA0firSAoPK&#10;/bIzuH51c/4T3wkv/MwaUP8At7j/AMa/nDuPF0emx2LWurXklwq/MrSttyKmk+KmvyL/AMfDf9/H&#10;/wAaAP6NG+I/hKP/AJmLSv8AwLj/AMaiPxV8Ir18R6UP+32P/Gv5w5viF4im63Mg/wC2jf41Rbxh&#10;4ldubqbH/XRv8aAP6QpfiV4WZgR4v0dVPY30f+NWYfiR4RWPP/CT6RIwGSRexnP61/NpdahHeRho&#10;dYvzcBeV89sbqgtPE3iPR22wXdw6YwN8rMP50AftX+01+2/pPgCzf+zLkykQs261uEbkEV9Bfs6+&#10;OJ/iR8HfDPiaV5GOpWiz4kILDI74r+dC+8Razry7Lr5l6d/6mv1o/wCCaX7Sus+KtJs/AN3HZrY6&#10;LpY8oxo/mHDIoySSOjdqAP0Mmt7eY4ITzMcc81Ua/NhJ5Zid0ztGBxVbULeaO+gngXcoXJJPGa1l&#10;YTW6NLwT6UASfKMbcYx2pKbHH5XH406gAqveQTTeX5Mvl4bLe49KsVBeSyQoHQAqvLE9h3pomWw+&#10;8ZI7c+YvmL3HrVa3tbL76RorHBPPNecfEj9orwT4As5l1XV1tplQPtZCRjOO3uK+KviR/wAFMtJ8&#10;O6lNFoep6fdASMMSwydB06NWiWhB+jcscrXQZbpVTH3MivnL9s39lq0/aC8I2x/0UXGlxXEytKhc&#10;l2QYKjI5yK+N/wDh6briw/bQdH8teP8AUy/T+9X0J8JP+CifgnxVp/l61rtnDdTxoCkUT43NkEck&#10;1VmI/P8A139h7xroTNaadNPtBGJIrNyvP41+h3/BOX9mXV/gPoevXGtXv22XV1gnUNEYzGdvIOe9&#10;fTPw917RvHvhVNV0Z47y2dyokKAdOvUV0mi3NyZZ47iNI0UhY9gxkdOaUn2BI2qKKKxNgooooAKK&#10;KKACiiigAooooAKKKKACiiigBrMFGWOBUa3CFgpIVj0Unk028txcxqpzwc8VRurWzeZNRkkdfs4x&#10;x09eRj3oAdfeItP0uTbf3cFkpO1WnlVAx9Bk81LHqkN5IqW7rMrf8tY2BA9sivmP9uDwH4m8feCd&#10;IufCsAuJLWd7hi0wiG0KME889K4T/gnj+1lB8UPBM+jeILiGDxc+oSxQ2cET7SqL1LEkZwD3oA+1&#10;heJE06yzCNUX77tgD3zWVb3+ia032YajY39yxIULKrtj0AzXzN/wUK+NHij4H/DnSL7w3a2lzd6p&#10;cSW1wt1uwq7Oq4I5+ua/LvwJ+3N47+FfjGDVorfT5LqIs4SfzXT5uOQG/rQB+61v4B8ONfPKNFs1&#10;uVbc03kruY565x610iWoikUJhIgPuCvPfgp8Rrj4kfCvwn4knEQv9U0+C7nWJWVAzxqx2gnOMnjJ&#10;NelUARpGyl/myD0HpTGgYxkbv3nZ+9T0UAQtbJKqeaiyFe7Co5rR2GIZPKHoOKtUUAV5Ld3EY8zB&#10;XqfWplUqoBOT606igAooooAgnl8uRF2kg9+w+tCsruVDAkDPBzRcSRlfKZsGQYFcrr3i7RvAwM1/&#10;ctDyEPyFuTz2HtQB0bXhW4SPy2w38WOBTrtBNb3EWAcxsAT0yRXEeHfjp4O8WahHYadqTTXMrbFU&#10;wsMn6kV33lDb70AfiXY/s5XXws/aw0K48QxrqWlXVwbmWSeAiKNSzDBLDHav1m8B/DvwHf8Ahayu&#10;bTQtJnBi3DyoI2yPwFYX7QXwFsviZ4bv47aOV9We38qBY3VOcnHJHHWtb4H/AA1vPhf4A0awmRxf&#10;QW4hmSSQOB3OCPpQBqaH4W0DxNFLKvh+3sBE5j8uSAAtjuBjpzWvL8OfDrRojaNZkr1Pkr/hWwtx&#10;9v8A31lh9nynIwM1cjldYgZwFbHOKtESMD/hAfC83DaPYO3oYUJ/lXzF+1lpOmWMOj2lh4W3p9sK&#10;OYLYYKlR1wOlfV9vZ2v2xJEd2cZwD06fSuW+Kk2n2tjaTXp2ojl87c9Bk9qrqQedfs7/AA68LXng&#10;SWGfwraQK1ycpNaqM/KvOMV2Tfs3fDH7dJfHwRoT3RbzPMFhEWDZznO3Oc1q/DXxZpXiPQZH0mXz&#10;UExTlCvOAT1FddYwyxySNKoUHpzmgDM8PaDDo0apZolnZKT+4Rdq59cCujHtVS7zNat5XJJ+nerE&#10;ClYUDdcc1Eu5cSSiiipLGs23ikZwy9KJKZQBUuLOSbJEm325r5K/a0/Z7vPip8XPhPqRmSSz0e9k&#10;kmhkjLq6t5YweMfw96+wK8b+NXxn0r4a+N/Bmk6hcRwzazcNFCrRMxYjbnBHA696qO5MtjtLH4b+&#10;HtB0+OGHR7MFSR+7hUcZz6Vc/wCEJ0a4dHXTLWIrjrEAT+lbun3UWo263ETblbgHGPan582RSnIU&#10;4NXcgwJfB2itIQdMtg/eQxDn2ziqureCdGuZI7Q6ZbG3mGJI/KG1vqMYrZ1jVbK2/d3cpjAP8IOc&#10;1bullZVe3AZgOM0AfBHxT8O6V+xj8ZNe+Ler2cereGNcMGlwaPbRBRbuVA384XGcnivs74b6p4c1&#10;jS/teiQWcCyYdltymckZ5296+Q/+Cu0N3c/sy6WRGpuV1iFio6cVi/8ABKr4nReMvAusLqVxi/S9&#10;SOKNAxGNvcmn0FsfoX5ntR5ntTKKxNh/me1PqGpqACiiigCPyvmJ465qSiigBrKW74pozG3XI9Kk&#10;pknagBNw54wfWoyr7vvmnUUAJIu/b7daXamPuCiigBdkf9z9KWNVDZCgHHUU2nr978KAH0UUUAJS&#10;bPenUUAN2e9J5fvT6KAKrW5a3kSM7C3QjiuX8W6s2m+H9SgeN5z5DrkcjOK6mW6Md3HFxhvzqvqm&#10;kw6hazxvnMiFeMdxQB+OX7IX7Bs/x68H6zrt1dWlmP7Vmi8m8tyxwCcHkHivoJP+CUMKsUGp6SAv&#10;/ToP8K+zvgd8K4fg74TvdMt0kRZrprjEjBjz7qBXoyyPIgZQDmmiZH52f8OoIf8AoJ6V/wCA3/1q&#10;Rv8AglFEo/5Cekn/ALdf/sa/Q1nvN3CLj/PvViEyY/eAD6UyD844/wDgk7FJdLM+q6SYQMGJrbgn&#10;8qtW3/BLC40nxZ4e1vT9e020GlXS3DRwW5XeAQccD2r9DpZkaYQE4LDNcJ8RfjBovw61LRLG+u/J&#10;l1KYwxKY2bcwKjGR0+93osB12nxotuhlKrcKNu9uGx+Nea/Hj4D6L8efDU+m6jYWM9ylvLDbXF5A&#10;JPKd1IDDIOMHnivSLrT473UFZmYKV/hOO1aMISONY0Odgxz1pMaPzM0H/gkHc6VrQup/Emm3VpnP&#10;2Vrc7evpjFfoN4C+Hdn4D8L6JpVlDb272NtFbytBGFEmxQM8D2712FFI0DylaUvgBvXvUmz3pI+9&#10;PoAbs96jlUrEzZ5AJ4qakoAyNSjN1o9wC21vLc4PXoa/BLwL4NHj79rjWfClzajzNS8QXaR3U8WV&#10;UB3PPHTiv3tmje4vLmIjCNGQMdc4xX5S/tAeAbn9lf8AaF0TxyIPJtvtM+oSyzsJAAWPO1cHHzdO&#10;tbxMT9IPg14BX4ZeANL8LBo0ksVZTcRrtVtzlsD869A8uCKFpWCTFecjBrxr9n/9oTw3+0F4L024&#10;gvxNqEsbTSLBCyKAGYDBb2Fet2Udi9rLHBK7KeGz1z+VSB8l/wDBRm6up/hn4a+xpKu3W4D+7B6b&#10;X9K9m/ZtvH1H4ezAboH8wKC3B/1a8157+3tdPpHwn0aWBVYx6ihHmDPSNz/SvhCx/wCCm3ir4f6T&#10;c6fp1vpEhDHAkglJyMDs/tVWuB9J/wDBUjVrRvCfgazGpwXN3Hq+HhWUFlPHbORX1t8AxJa+ERFI&#10;GYs4O49ANor8bPDknjz9s74nHWtRsbcQRXMd6FtZtg5b0Zj6V+5XhPQo/DujxWyBgMAncQTnAFYv&#10;c1IXs20rUri6kPnJcHAQfw1r2dn9niK5Byc0N5d45Qn7hzxVkZ70hibPejZ706igBqrtzzmnUUUA&#10;FVdSDmzlCMVbaeR16VapGwQQelAH5X/CL9lfUvjR+0N8UdQ8RTpLptj4ikkgt9ShLq8ZlJIXcCMG&#10;vt6z/Zd+Feh6THa3Hw90C+ZCcsNNiOec/wB33ru/CvhfQdP1jWJ9Nlla7nmL3AYAANknA46Zro45&#10;LuG6aMxp9nVchj1zjPrQB5TB+yt8IEZWb4deHJi+CMabCdv1+WtBf2W/hDuwfh34dA9TpsOP/Qa4&#10;/Wv2ufAHw81C8sNb1n7LqM0jJbQ/ZpGDMCcjIGB1FWrf9sD4eSeG4rrU9aMMrNhgltJj72B2oA6k&#10;/ss/CFcA/D3w4PT/AIlsP/xNK37LPwiHT4eeHSf+wbD/APE1b8C/GTwn8SCraXqLXDK6ouImXJOM&#10;ZyK7OKS8ttYlEqKthtwj5ySeO2f6UAec2/7JfwihZm/4V54b+Y5/5BkP/wATVr/hlf4R/wDRPPDv&#10;/gth/wDia9LLOpyBweRQtw3cCgDzJf2VfhGv/NPfDp/7hsP/AMTWz4Q+CfgjwDqU974f8L6VpE8q&#10;eWZLO0SIlcg4JAHGQK7xW3U1/vUAZ7WMzXUchmzEvVMnmn6nay3kMaQSeTtYMccZHpVuigB38OfT&#10;ihVyoOcUiyDcF71XhuvOu5o/7lAE058mJnwWx2A5rwf9rD9oSy+BfgeG9uI5JXvxJAghcKyNsJBO&#10;SOle8283nR7j64r8uv22JNb/AGkvH8HgXRYo7qPSNbKXaq3lMse8oSGY4J+lVHcmWx8JfGr4+eJ/&#10;ir4uDW+r6jFaNF5ZhkmYjIZj6n1ri/7NnmjQz6ZLeSsvzTeUTz65r9avh/8A8Erfhppugi+8StrF&#10;rfK+cQ3ERG3aMHhD3z3r1Kz/AOCePwytrOL7HNqrxlRtLSx9O38Fa81jLU/Ei38N3kaZksJTbd4W&#10;iOKiWz1fSJGmtY7mzUnKOqsuzHQ59q/cJf8Agn38OGsyLqbVEOedskf/AMRWdqn/AATu+HGpWckN&#10;xJqgtNrLuWaPdtI5P3OuKOYep+Zn7M/7bnif4K61bWmsazq2paMisPsaXTbN7EfNgtjtX7afCfxx&#10;Y/ETwTomtWkiFruyhuXTeGZd6A4bB6818G/GD/gk/wCBpPCc994B/te81dZFKLcXcSJjknqgrsP+&#10;CYev+IhqPxG8J69DDA3hm7j0yJY23HEfy8nJBPHUUPUEfflFFFYGwUUUUAFFFFABRRRQAUUUUAFF&#10;FFABRRRQAhOOazWgTVEby5AsY4KjkH61cuvMMeIxkk4P0rIt9NutKvoo7Nc2TndKWIJB74oAeIrb&#10;U4p9MkhR0jUr8wyOfavzz/aY/ZY1z4W6z/wlXw9u7jTpbODetpo9rsMju20nIPXDelfohNpb2d29&#10;1ZLmaY/vNx4x7VJe/bzexiGNGt9vzlsdaAPxb+PfxS+If7QHw/8AD/gu98N67p2o6BKZptRuN0hu&#10;yRjGNowfxNY3wD/Yb134xatbWOswXWhiZ2Q3VzYl9oCjk5YdfrX7O6h8MdJ1LUFv5YCblnDtg4Ga&#10;6ZbMWNqUtEUOOnAoA88+GfgFvCHgjw94UguNv9hWsNq1wqbROI1C5xnjOM4ya9PHAAqpFBJEFcAe&#10;a2N9XKACiiigAooooAKKKKACiiigChqNu25bkNxCNxX1xzX5Hf8ABRT9oTxT4Z+LWtaZY/b7ewjk&#10;hKtHNtjyVPbFfrnqDyrjAH2fH7w9wO/6V8Yft9fsqRfFn4ftrHhWzku/EU19E8heYIvlKrZOGIHp&#10;QB+e/wCw/wDErxpr3x+8MLNf6lPp5vP3nzkp91utfuSjzzaTBIGYOW59epr8kv2B9W8F/DHxA+n+&#10;MrtrLxH9v/0WJVZgQFYdVBH51+tvhzXLbWNHgvrV/MspQdj4IJwSDwfcUAXJhudJ0beIxgqO5qnp&#10;6zPqlxJLIwidSFjboOR0rQtbWOzhdYM5Y55qldXE0LSSXgC2qgspHXj6e1AFi2t1scwoB853ZHFR&#10;X2safpoY3l7DCPSRwK+bPjp+3Z8O/hvp91DH4gWLW1hLwRvaysCQSOTtx1HrX5wfG39vjxb8QLiV&#10;NNurW4g8xmVlgKHGAO4FXHYiW5+nPxm/au8M/Du1mS3ms7yURhw0V2qnlgMdK/O340/tvax8QPG2&#10;maPpr3lrBcagsW6K83Da2B029K+U/Anwv8b/ALRHjKzsLC2F3d3BaNR5qovyqWPVvavbPEH7EnxM&#10;+B974Z17WdIjtbJb1HL/AGiN/lQhjwGJ4A9K00Jsfq9+yf4TutF8EiS4u2uC1yzncuOqL7176/zR&#10;sAecV4Z+yf44i8YfDF9SimEttHdNCzBSuCEXjGPevao76K5D+QdxUZPGKh6sYWqG1tSGO8g9+O9X&#10;EbcgPTiqdrJ9otd0nTOOKuJjaMdMcVLKjfqOoooqShklMp7KSc0xWyxHfpQAV+a//BWTxbL4J+IH&#10;wc1iNnxaXV1MUR9pIAi79q/SaaQQJufgV+bP/BUbw3b/ABQ+J3wY8PQqZ5L29ubdYw2zJIj4yaqO&#10;5Mtjxq4/4Kl3ej2i6ZFot8zxnd5yX+Mg89NnvSW//BVK/wBLlj83RtRlWTDc32P/AGSvXvDv/BK/&#10;QI1WbWdEuFuMENtvcjrx0b0rZ1L/AIJZ+C76WGX+xroxRjDH7aeB/wB9VtoZngv/AA9QmbW5rybw&#10;1fXdsy4WJr7jPr9yqmuf8FRNW1rQb2G00/UdPnZdsbrfkkc9vlr6Rs/+CXvghYwsGjXOPe87f99V&#10;OP8Aglt8O59TtjHo900AP7w/azkH/vqn7oj82fG/xw+I37QrJpF5qesXth5izLbSSmVFI4z2r9Uv&#10;+CfvwYk+FHhu7hubVt9xcpMJHgMZHyn3PrXdfDn/AIJ//C3wBMs9hY3UV5t2sGuGYYzkd8V9Hqq6&#10;fJb20KhYsBenOKnm6DL9FFFYGwVNUNTUAFFFFABRUckyw7dxxk4FBnQTCMn5yMgUASUyTtSLcIxc&#10;Bvu9aakq3C74/mHSgAop2w0hU46UAJRVebUIbeWONzhpDgDHU0+e6jt872x68U7MV0S09fvfhWH4&#10;f8XaZ4mku0sJjK1q22XKkbTzjqOehraiYMMjoaNQuiWikyKMikMWiiigAooooAz5l8zUIWx0GKr6&#10;5cSw+Xs3fe5xV/btnXPBovfLMY8w49PrQAtwwktWwQeKpJqDxZTyWYDjOf8A61JpcM/2GRZFw5bg&#10;ZFPa7bT1JuSFjA4OM/ypomRPDeGXrEy0txMi/emWP6mvAvjF+2h8PPhS8lnqGura6h5QlVGt5WG0&#10;sRnIUjsa+H/i5/wUy1HUri7j8H6naXoikc/vLVh8vOOqiqsyD9HviJ8YdC+GunzXd5dWs80YVgjT&#10;qjEE49K/Lv8AaA/aek+KHx8+H1jYySQwQ66QdlxvVlLJjt04r5O+Kn7SXjf446wP7baBZWjEYW3X&#10;bwrFh+tUfghptvZ/GbwWbosJ31OHHJPO4UrMD+kC1VdsTFwW2Dj8Kba2j280ztLvEhyB6VCqwWNm&#10;lxOSoVQCfwAqzZyPcLv6xsMqfUUdBomop2w0bDUmgsfen0xQV68Cl3D1oAdUc8nlQu+MlQTinbh6&#10;0EhgRn2oApLIZ7dZgmxyefWvL/jt8EdK+NXhe7s72C3F00BhjnmgEjJkg5HPtXW6p4rfw3rFw2pO&#10;IdJRPlcLk7sZ+vTNeCa1/wAFFfgno+vPpp8VqtzFI0UqG1mJDKcEZ2etamR8qax+z747+AeuOvhn&#10;XNSazjZYkjsrcxrtIBIHJ4ya+4/hL8U7/U7FYbrw7cwvlVaSVjknHJ5FcDN/wUZ+AupXS6c3ixWv&#10;NwzH9jm6ngc+XjvX0rZ3tta2KSxkAToHj+Xr6U76BY8b/av8E3HxM+G9lZwo0TC5EpCpvI+Rx0/G&#10;vzp8Gf8ABM/UPG15PNc6/JbBrllIk0/cMdc/f96/XzU9atdN0v7Xfvst9pOQpPYk8AegNeIWf7ZH&#10;wg0e1vfJ1/CwysJM20pww4P8FK4rF/8AZw/Ze0L4H+E7O1MNnfXcdusT3IthGz47nk17bpepDUYG&#10;fy/LVTt5OaxvCHjnSfiB4asdY0i5+02N2gkjk2lcqfYita4szZ6bNHaLlydwBPfIrPqalvasMhcY&#10;+ap6zoop5LG33qPMHLDir6OJFypyKQx1FFFABRSUm4etADqjmk8qMtjd7U7cPWmTbWibnoCaAPOf&#10;i/8AEHTfhj4T1K/aOKKeS0mmU+YIyWVSeDjrmvx5/aJ/a78f69fXWoeGvGGq6UkjRhbO1uixUbQD&#10;+fXpXb/t3ftYar4+8cXnhDSbuGeDRr+6sLxPKKNGgcoRkgZOB1Fc5+x3+xTd/Fnxfba9f6c8/hW4&#10;hkMMq3IViy5XpkHqD2oA8D8N6T8U/ixfrNNDrmoyRuCbtomcoW/i/SvXo/2WfibNpAu7zxLq9tb8&#10;nyZLVgBj3LV+x3wt+DehfCjSpLbQLdkMqoJllbdgqDjGfqa2vFmn2+qaFcwasgWz2k5QAHOOP1oD&#10;RH4d+B734p6fDqupeG9d1yS30KZhcQ2asRI0fOCf4TxX25+xd+3XdeJLyHwj4y0+6tNRtbVpZLzV&#10;LzlyXAAwVHODXSfsA+G4ZF+LOlom7TbvxBOj5xu2kgcE8jiue/bo/Y30C38Ow+I/A1nO3i06jD55&#10;e4wnkBWLcE7c8L70BdH6G2N7BqFpDPG6MkqB1wQRgjNWGjVu1eCfsy/FTS/iX4Khh0S7+2SaGkVh&#10;fAoy+XMqAMvIGeQeRkV7tbThowCfmxk0AOYGPvR6GmQ3UV4rGNt23g8U/leDQAUUUUAQ+WxvEbna&#10;P8Khs4tmpXLdjV3zNo2j73YVAY5d5ZQMn71AD2/0OFmzkZzjpX5d+IvGn/Ckf2mPE+s6tYG8s9Z1&#10;pkhaVvLWP96TkEjniv1FvAJomiHLHtXxR/wUO/ZtvPiR4DsbnQbJri6tJpLq5PnBNoCMcjJ9fSqj&#10;uJ7H0do/xe8J+NvDhH9vafZOxChWuVY9Ac/rXS2vjXw/b2MUUet2U21du5Zl/PrX83Z1bVvB/iRb&#10;eeaSMrnK7s9yO30rv9H/AGjPFsLJa6VJDIy4XEg/LrWvKZH7+T65pd/Zsq+ILWMk9fNB7/Wrsnib&#10;RY9JaCTWrVf3RTzWlX0xnrX4F6p+1N8RtFvPsEotUusbgu0Hg89ag1j9rHx/faf9l1A2yQMjIfLU&#10;A7cYPSjluFz9sviV8evC/wAIfh/PfLqljrcqSBBbx3SqxyDz36Y9K+cf+CZutXHir4ifG7XZdNks&#10;INS1j7VAH5DKxLAg4GevWvyz8M+G/E3xn16GLSwbt2bJHmhRhTz1I9a/d79lX4YW/wAOfhroqpC0&#10;N7cabbfaQWyN4QZx+NJ6II7nttFFFYmwUUUUAFFFFABRRRQAUUUUAFFFFABRRRQAUUUUAFFFFABR&#10;RRQAUUUUAFFFFABRRRQAUUUUAFFFFAFbUs/YLgKCzbDgDqeKz9PtI7zRkguoRtIPyyDp26fjV+4v&#10;kguIoWzmTgce+KfcRFo8IPmzQB8S/F39gKLXLpta0HXYtNvYAzxm0scvknsQ3WvlXxB4c+P3wZ8V&#10;XcUGveLPEGjQ7VitobeRIxkAkg4Pcmv1z0m3v7d2E4TYW7c8VT1/w5p+os7X8eYnOBtxnOMUAfmh&#10;pv8AwVm1LwVpc2kat8Mtbub9jlZ5LvawGAOmzPUV89fFz/goR4z+I1/Mmly6x4VjmnysbXnAGCNv&#10;3fev1B8Q/sEfCLxRefbLvTbp58cHz8Drn0r5c+Pn/BLuPUJ3u/BOnJGFufNUz3POwAn065xQB8nf&#10;Db9kHx3+0TfQXt/4i1KW3abyXvJLJ5VQEBuu4D+Kvtz4C/8ABL+w8EzST6vrdvrCui/JcabtAIPP&#10;VjXE/CP40eIv2UbJ9H8XGGHSvONzM1vCZG2YC9f+AV9EeCP+CiPw48VsIbTULpsAfetivU/WgD3f&#10;w/8AB3wV4KuIrrR/Cmm291Fys1rbhGBIwcEexrofEfhXTfG2jPaappsM6BG8tbhNwQkYyB61H4T8&#10;b6T4s00z6TMWXdt/eYHOM+vpWlNqj6XHPcXzKLdFLApyeBk0Acz8J/h7ZfDfwzPpMCQrFJcNN5aR&#10;7ByAOn4V2FvCitMEQJkY4FYfhnxnpfjQi506R3jVzGdwxyBk9/eumWNUJIoAp20fljySeeT/AJFX&#10;lG1QKpNu/tJW/gx/Sr1ABRRRQBFLuJwuR7imRRsrEnPXvUzSBWwetJuDZA60AJIqSLtbBFeT/E74&#10;J6d418UeHNZmSAT6TM00UrwbihJU5Bzx92vVlibNct8VPF0HgvwLrWqSyeWba0kmBxnoPSmtxPYZ&#10;4g8VWPgfw/Fc391DcL5mwySSKo5yep+lcb4k/aD+HtnYtfw+ONAaS3jLvYpqUO52Azsxuznt0r8q&#10;Pj//AMFAPFXigzaXYXVs+ih1aL9x8+7Yc5O73NfPfwz+GfiP4wa/JHo/mf2nf3W2IzuyxmR2yM9e&#10;Mmt+UyP1/m/b58H3urNpavYaeseG+0nU49rdsfr617Dp/wC0d8PNSkgtIfF2hJPOABt1GItn6Zr8&#10;po/+CWPxq1G0a51AaYSF3kx3TDoM/wB2vJvhL+zL8T/Flvq3ijQpLUv4dnML+dO2N3IOB3osB++W&#10;j65pusWqHT9Tt9QbG7dbyhyRn2NXNOvDqKu8lsYmQ4G7qfccV+Tnwf8A2oPH37O7xN4+ntbfTSPs&#10;6vbQs53s2e596/UX4c/ELSPiHoxvdJkeRFChyy45IzUS2Gjq6KKKyNQqaoamoAKKKKAI5GQ4DYJB&#10;/KqVxC8mqRsGKjb6fWrpgQtuxznNQtJ/pyAdNv8AjQBWhtRp7XDTXK7Zum7jH6+9Y03i3w/oT/Zr&#10;vxHYW0v3tklwqtj6E186/tyftJXnwI0vRZraZYjdGdTui3/d247j+9X5Z/Eb9trxT428RHUI5BKm&#10;0LlYCBx+NAH7pr8TfCUbfN4q0rHveR/41L/wtbwZ0/4SnSP/AANj/wAa/n5uP2oPFsy4XP8A35b/&#10;ABqj/wANJeMs/wD2pv8AGgD+gfVviV4QfT55YvEGkzyxoWUR3cZOfbnrWZpnxV8Mnwyt1ea3p6Sk&#10;MCst2gPUgdTX4P2v7SfxAhhMloEMSjdJ5kDdPzpkn7S/xL8QQm1iWEwHn/UMD/OtorQzerPrL4K/&#10;tiX2h/tHapoN5NcDTL7XBEk8l4BF5YZueRyMH1r9XND1Kz15/t+n6lDeWki4VYHDpwcEgg+tfzj6&#10;54wsP7UstR0wTHWrd97Fozjzf/119Sfs3/8ABRjxd8OxDo/iWWO30yGNgjpaMSWLg9z9apx7CP2q&#10;aN9wwxxT2kSIYdwPqa+bvgj+17ofxMt0LTyySM6IMQbRkge/vXvqahY6pEHG8q3PTFZiLCbZLmNl&#10;u1IB+4D1/WtKsuz021WVZIw25TkZNalTIuOwUUUlSWULq4ZbpDGhlXHJXkCuX8c/Fjw/4DtI5tZv&#10;rKzDNtC3dysfPpz3rozDfwzAQhPJJy2eteUfHr9nnwr8YNJgTxFDcSssjSAQzbBuI+lAHh/xT/4K&#10;WeFPCNnPFplja6xNtDKLPVIySdwyBx6V8a+Nv+CgXi74iatejTNP1nSYdxZFF1lSMYwMLXS/Fr/g&#10;mDrIumuvh/ZxRMqfKbu7YjeTz29K8g8DfD2X4M+Lr3Tvi2n7mFliibT/AJxu6tzgdiK0huRLY8s1&#10;bwZ8afjVdfbj4X8T6tH/AKn7R9jllAx82M7ffpX2X8BP+CW95q2h2Gqa1r7aRdXVvFNLa3umsGVi&#10;AShyw5GcHivtD9nz4pfDLULGHRfATzfvpCQt4mPnCrnn0wBX0BDCbhQblkIjGR5ZFW2QeE/DH9jv&#10;4f8Awv8ACMlhqmi6Prt75xkF5NZKrBSFGOc8ZBP415T8ff2UdFh8Z+A9X8O6Ja23lXxnk+w2X3Rl&#10;CMkfjX2ZdQ22sW7fePb0qLUFsYo7OO4zuXiP68UtRi/Z5LoJBIGCbQDuHHStS0ZVj8pSD5YxxTGl&#10;aC3LydR6U+1hRQZEzmTk5qHsOO5YoooqDQa/3ajqR/u1HQAU4feH1ptNkkWFSx+6vJoAzNahsb6G&#10;7gureKTbExzJg9jX4Or+zrr3xk+PHic6Ql2tjFrlzE01vatKqfvHI6dOlfvJqVvb3On3V0oJZomH&#10;X2NfFP8AwTe0db66+Lt3Oim4h8UXAibjGN79aALXwH/4J96H4Z8Oaff669jdX7Kwf7Vp4V9244Jy&#10;c9BX1+0lp4XsVOoSxfYok+e6mIWOFenJPAH41oqrXlw1vcAbVG4BeK+bv24/jNp3w7+DPibw9NcN&#10;H4g1TT5P7PULlSwI6nPFAHxh+3t+3DqPirxXqXw38ESXWmyaXfBxrGn3iyR3MYVl2KqjuWHr0rxT&#10;4V/s1/Ev4phdVYa5ptqkpSW3ayd1lOASxIwOc1zv7OPwrn+OXxHkS0QTeIIAtzqHmPtj2h0Bwefa&#10;v3W8CeCdN8BeHYbWyiKRlFeTdyd20A9vagD8e9D174v/ALPPj7+zdW1PxEnhvz0t7SOZHghAB5Ck&#10;j07Cv2G8N+KofFnh37VaspYBU/duGycDPIr4k/4KtPJpPgvwTe2CKJbjVtpLDqDivpH9lSG4XwM3&#10;2v8A1pmyMem2gD2DSY5oyzSsxBHRugrQhkSRSY2Vlz1U5qsl8jzywk/d46U/T7QWcJQDALE9c0AW&#10;qKKKAGSdqZT5O1MoAKSTmGT/AHT/ACpajuPM8oiLG48c+lAH8+H7Q2jz6b+0p48+0wPaRah4gulj&#10;kkQqHBmPIz1r9av+CfOmJo/wH8ORLbeZtE/+lBcA/vX46fhXzv8A8FJP2TxcLpfinwxagahG9xqF&#10;480vG7G/IGPXtXo3/BPr9pbwxp/wP8N+DdbuZk8TwLM08ax/JzK7DBz/AHSKAPuK5jaL94j4A5YD&#10;v9ay/EajUPDVyUXqjHA57GrukyT39pJJMVMMqgxY64560zUvJ07QbgPkIsbdPoaaIkfEv/BNKWW4&#10;uvjBJcO0SW/ii4UeZ0wCPXpX0F+0R8TvCXhnwrI1/e6bLN5uwxy3KKwJRsHk1+Z3wv8A2yLT4BX3&#10;xg0mG78i8vNZu5YVaHcC24qOcjHNeQeKvi946/ai8QCzt5IJImlSdjsMfA+XHU/3qLkH6B/8EsZL&#10;iTTfijNLG62914kklg3D5ShBIwe4r7xj/wCPtwBgYrxP9lP4MwfCD4exxrEYpbyKG4f592W8sZ7C&#10;vbofnmL+ooQyNYfsdtKV5J54GKltnMkKsRgkd6jE25vLboxxVgKE4HShlRCiiikWQTwneJjLtVeC&#10;P/r0+P5QH37g3SlmhNwhjP8Aqz19a5vVPH2h6DJ9jupXVoztIAB5/OgDobi38xvM8/YAMZ/+vmsm&#10;80sbZEu1/tK3uAUMbLkAHrn2xUllrtj4gsitk+/ccDdxz1qRWvrfCO0SxLwMkZxVR3JlsfGf7Vn7&#10;AOi/FW4lvNBS00KQ26x4tbDeQwZiW4I5wcV8E/Fr9gHxl4Fjt20KPU9WnG8MLTTZMsRjGcE9c1+6&#10;kMsUq/Iyv+INZz2dndSy7EzMhJ5AxmtFIg/nph/Zr+L2qaW32v4deJvt27i4k02XdjP+7XsfwX/4&#10;J1+M/F+oW8uujU9JjV4mMd5pT4wT8w+Y/nX7YiSSzgL3SwrjrgCqS6ncSTfuWgCZ9gcU+ZgeF/s6&#10;/sfeHvhFYW/2m1sb+4j3ZkazEbHOPf2r6HbTUX7MlpIttFBgeWg4IHQVJbySSRgSMjf7pFPjMEMg&#10;AzuY/rUvuBeooorI1CiiigAooooAKKKKACiiigAooooAKKKKACiiigAooqtqAuGtXFqQJv4ScY60&#10;AT7gWIBBI6801riONtrSKrehIFcT8Qdcv/CfhO41GKZYrqKGSSRsA/dUkYB+lflj8U/+ClnjfTda&#10;kfTNdKxxLs5s4zzuI7pQB+wqzI+drqcdcGlSRZFyrBh7HNfiN4X/AOCmnxng1gS6nr0Y0ieRdm2y&#10;iz5ZPP8ABnpX6NfsxftcaH8VvDdpbNey3GsTu+CYNo4BJ7DsKAPp7zU6b1z9aJJEhUs7BV9WOK89&#10;+I3jq28L+F7zUY5Gjnjt3lVtueQuQcHivgjwF/wVI0ptejsvGutzyWW5hIsdmB2O3lV9cUAfpu1x&#10;Em3dIg3/AHckc/Sns6qu4kAepNeP/BL41+GPjxYz3ehzSTw2SxuhlQoQGGR9a9OFwk139jlJY4zj&#10;/wCvQBpKwYZByKdUCqsMbeXwVGKdbszQgt1oAlooooAY0KSMGZFZl6EioLmKSQ/IzLz2zVqigCC6&#10;Vmt2CkhsdutZ66XJPGrSTtjrtbP9a16a/wB2gCqsm7EYj29t3pTLqY28ePKM4PBHUYqzRQBwviL4&#10;SeE/HFpKNS8N6W7suzNxZo/HXuPevmT4jfsE6d4ovJ10K6j8MhXLLJp9mE3DHAG0DpX2oy7lK96k&#10;RdsYHtQB+PnjD4IfHT9m/wAUW11oHijxt4202KMzPaWon2OzcbSFOMjOaf44/wCCg/jvw/4Rh0TX&#10;PAfiLTLwxvbtcXcsiOWKkd+c81+usVvDcRsskavk9xXz1+0J+yJ4X+K1q91LpEdxdRs0+5pmX5tu&#10;AcAj0oA4P/gmdrF/4z+B9xqupXk/2s6rMBHcOWcDZGeCTnHNfX1qXjluAzl8A4BNeHfsffCb/hVv&#10;w/n07yFgAvpJAquW4KKPX2r2zT5fO1G7QnO1v60AT2UrfZ9zofMBOFbrV5TuUHGKrt/x+r9P6VZo&#10;AKKKKAI5I9/fbUNv/rCN27BqWd9qkd6r2aFZGJ7mgCW+uPssBfGce+K/ND/gqx8WNc0Gx8M2Olan&#10;eWNvfR3cVzHa3DIrrtjwGAOCOT1r9Lr+3+1W5TGea/Kv/grz4dnsU8GvGAqMt4X5znAjq47ky2Pl&#10;v9jf9krWP2iPF4bUWvNO0Fbc3EWoyWpkgmdXVSoJ4J6/lX7T/Df4C+Cvhvp2nW9voGjm9hSMLdR2&#10;UaSblUDcDjrkZrxL/gmH4bsj+yR4M1AwASyC5BbJyf37f4V9XRm31STfDnfbnaCcjBq2zMW5jRY7&#10;zEwH7lv3IPTjrivgP/gmsbZbXx5pt0keqxXWtNuMgDAD5uCDmvvS4e2RrzcD9r8hg5GcYxXwp/wT&#10;Rh0u2tPHjIrLN/bTFSxPBwaEB7z+1P8Ask+HPjh4Ej0q2jsdAmguBdfaYLRC52jp0rxz/gmv42nt&#10;tF8TaFeX76lLHqQgWWWYsQACOhr63+J3xB0fwF4UOo6xKywSkxKyDcckHHAr4d/4Jk2Vh4il8Wav&#10;p6sYo9ZPzMSD3PSjoPqfo1RRRWJqFTVDU1ABRRRQBGMhmJOB71W8xXulkRgyAYLA8D2qSSQssqe2&#10;BVCxVbW3e3cfMzFvb8/woA+Dv+CsXgTW/HXhXwp/wjmjXmsfZjdNdGxgMvlKfLwXKjgHB6+lYf8A&#10;wTd+EPgbWvgfp0fiDw/omp6011PuN9ZxyTkbjgfMM4Ar7p8eat4f8P2I07Ukb/icq0CgAkMSADz2&#10;+9XgXgf4B6p8K/iVaW3hSGKx0dUaTyjJv+ZlbJyxJ6mgD3KD9nb4XJCmfh94ZJ2jk6VD6f7tMb9n&#10;n4YeZkfDzw2V9tKhx/6DXYW9vqn2aBZZFLhQH6cnHNX1jnSHaGUPmgDhW/Z/+GXkug8A+G49wx/y&#10;DIR/7LVaP9n/AOGtjaMI/AXh1iFPzDTIf/ia9DEcu0iUgsemKqxtP9qaBiPLxjH4VotjOW5+Z37O&#10;/wAMfh3rnxm8TwX1r4fcw6wqxWU0ETZ+dgVAP0HAr7X8ZfswfDvxUv2G38GaBpzo6yfaI9MiycDG&#10;Pu+9cT4P/Y48M+D/AIjXHiePSlhvbi+F55q3LnL5Jzjdjv0xX055K+a0gHzMuM1TJPNfBPwb8OeA&#10;4vLstG0/5WDbobRUwRx2HtXoltHAsa4gSFe3AAqhbvcaXa3txqDDyVJcbcZC9axtI+Jmg+Idak0a&#10;2eRrmJPMKlSBjIHX8aQHYrEA6lTtA7DvU1V1LNIpU/L3qxUM0jsFFFFSUUpJC9wvzFF6Hnikv5Fj&#10;hTMP2nn0zj3qZbcPnzBk/WmSRyR8JgJ2oAitYYLu3bNskXOMbRXAeLPgP4R8XXE8t9oul3c7EsWn&#10;s0ds465IzmvRtybSI+G7VVuJFsisnSSQ4YjnNVEmR+ffxq/Yj8R2bS654I8ban4Yu4IwsWn6LG0T&#10;M245YBCD04/CvJdB+MHxr/ZjupJ/EOkeMvHVmxEYe7M+3CclstxyBzX6xyabbSXqXLJmZVwD2xXF&#10;+J/CGnfEZ7jTNVtlubWMsu3leDweR7GtLmZ8pfBv/go/o3xGuIZ9W0eHwjh3ia2v7xUJwM7iD6k4&#10;/Co/2gP21NM/4TP4cab4buINSOoagYLj+zb4P5YLJywU/XrXWfFT/gnH8LtY0C6l8P8AhpYdZO3y&#10;pWvJgB82T/HXwL40/Zi1n4H/ABw8CSrAsVrcayF+WZpPlVl9SfWnpuB+2VwourQRlwhZQc+nSpbC&#10;2a3jwZDIMcVmQ+dcXsPINqUGR3zj/Gr2nXfnzTx84jOMYrN7FR3L9FFFQaDWyV4pvPoakooAj59D&#10;TJIvMRkPAIx0qeo53McLsOoGaAMrUrFl024QTFV8tsenQ8V+an7Kvx4PwI+IHj3R/EOnNpVrqPiG&#10;4nS6vpPs6Mm5vm+bAIOetfpxFt1C02yfMWBz2r4w/aq/YjPxTinutJsIfP8AKf52uGT5mIPZqAPZ&#10;tc/ar8AReG4tRs/FOhXF05IMEOpRF1xnrhvavyR/bM/aM1P9pXxVpaaNBdW7WSyQCK2naXzckHIx&#10;9Kva9/wTt+LPhvVJv7LmtII8hQpud3Ue5Ne6/sp/8E4fF3hvxZY6l41trO7tY7kSMY7k52YOeARQ&#10;B7J/wTl/Zdh+HXhmw8b31z5l9q2lgT29xb7XRiUbknnjbX098Qv2iPCXguxnS71vS4pFi3BJb1EP&#10;BI7n2rtdL8Lab4N8Mpp1lCYYY4TFGoYnHBxyTXwF8Xv2JfFnxl15riOKCS3IMRDXBX+Jj0yOxoA8&#10;o/bE/ax0z406x4Z8NafaQXkFjqgdp4bkTJtPfAyAOK/Uz4e6Pp1jpEDaXdQTwAAn7NjbnAyDivz4&#10;8L/8EzU8E/Zbq50i3+1ZG6Rbx2yRz/er9APhP4b/AOEV8Nvaldn7zOASew9aAOrVIhcyklQ2epwK&#10;tr93rmqK23nXEhYZXqO1XlQRrhRgUAOooooAbICccZpvPoakooAj59DVe8uGs4TIsRkOQNoq5Ve+&#10;njt7ZpJc7B6UAYXijwrYeLPDt7bajaw3Cz27oPtEYfy9ykHGfrX53/GL9hfXPB/iS68eeDdc1I5C&#10;RR6LpNuypjaASNvuCTXuN7/wUZ+GnhPxN4p0XxJqN0DplzLbFUtSQNhIYZA56VgXH/BU74L3Vmtn&#10;oGpX32ncNqvYv0zz1FAHb/su/Gbxn4us7zTPE/g3WPDhsDFbxTamrr9pHzAsu4c4wPzr6M8QWL6h&#10;oM0KuQzKRxz2NY/gfxfo3xJ0aDUrFHYpGkmWQofmGRx+FdPdX1vY2JlnOI160yJbn47+IP8Agnxr&#10;/jP4rancSx6ha2l7qUjtJ/Z7FdrSE5JxgjBzX23+zv8AsKaD8J7G1lnks9QuUiaNvNslD8sDk8Z7&#10;V2/jj9tL4ceBb02d/c3Ec/I+S3LDIOOuPWui+Fv7RnhX4nSJLpVzLIJIy48yPbxkD+tIk9UsSsMM&#10;dsIgiRqEAxgYAwMD0p8jmCTKoSvTipdqSqkq88ZFQJcGa7eHPAGapiv0JZkUSKwxkc4HepVywBKk&#10;e1JIg3Bz1WpVYMoPaky4jefQ0c+hqSikWYHijXrPwzpc9/qV7FptjCAZLq4kEcaZIAyTwMk461+K&#10;v7U3xo+IHiz47+KbTwDqOt6zp1vchkk0W5kliKlRjHl5HWv05/4KDXqW/wCyn45Usyt5EJGP+uyV&#10;4n+wf+yfpen/AA90vxfPp0ZfWrJJDM07Mz8t154/KgD5h/Z3/aw8bfDXxbYWnjqPWNO+ZpTHrF1J&#10;ECpXAPz44yK439o79vrxl408R3uneGNQ1fRoLe8kxdWOoPsdOQMbTjHevrz/AIKRfsv6LJ8Pda8c&#10;wacqtp9lHEJhMysMMT0zjv6V+Z3hnwVHdfY0iQbJSofc3UGrjuJ7H0J+zP8At+eK/hz4lsrXxDfa&#10;t4ri8xpHlu9QZlwVGFOTjjGa/VS1/aU8KSeALbxENQ0xLm4s/tRtPtibw23O089a+M/2Zv2EPh94&#10;1+HEus6l4fS4vFu2jEn2mQYG1DjAbHX2r5i/abtfEXgHxdB4Z8LSfZrdruSzjiY7wFGAoycnvWtk&#10;zFHU/tU/8FCvEfjTXLuy0B9S8NiSJAps79l2kEEkAHvivmz/AIaI+LNvLHdJ8SvEkgz5n2ddSl7c&#10;4+9XsXhn/gnZ8WPiHbJrMpsJJGJXLTBTx7ZFdAP+CUfxwjKSrLpXkZ3AfaBnbQNHafsh/wDBQrVt&#10;F1a20zxXNeahIFctNqWoMQc4xnca/VTwP4tt/iBo1hqltsjSWGOfajBhhgDjIr8GvjL+x98Rfgvq&#10;L3WpC2MkQXLQS7jg5x/Kv0Z/4JffGHW/iZ4f1vS7m788aAlvZsrRhduFwQDgZ6UpeQH39RRRWBsF&#10;FFFABRRRQAUUUUAFFFFABRRRQAUUUUAFFFFABTJeYzltvvT6a6CRSrDIoA+N/wDgoNJqvhzwJYz6&#10;fdXEiXsssUvlErsXy+ScHkV+bv7M/wCxrP8AHX4hWUbaxcPo00kiy3625lRHAztJ39efWv2Z+MPw&#10;/wBN+J3hLXNM1O3+0/ZbSZrUbiu1yhAOQRmvij9gnW7H4H+PbP4Rauxh8QahdXGo28Malk8ogAZb&#10;sflNAHpDf8E6fD2taDHoA12OFrKLyftCWILHA25xu49etfKmtfCzxP8A8E6f2gLfxZa2upeM/Ben&#10;25eWeRPs9sHlUpgnL4O5h+Nfrw0FppFxJOqlZbhiMgk5Oc14z+1l8Obj45/CDWvh9bIs2qaiIiiy&#10;PsUhZFc5btwtAE2taDbftMfCXR9Rtr9dGe+0/wA54YB5uzzFHBIIzjFfBGvf8EmwtvPJB4jvZ5M5&#10;DLYHnn/rpXv/APwTp8eeIpfEHxJ8CeIblJY/Br29hFGiKAgAkyAQMn7o5JNfaMt3NqWiPJozbJd2&#10;FL/UZ6+1AH4//s5v4s/ZN+OGl+EdWi1GSx17XYLG2numaFWVZNvyqc7hjtmv2JnUW7Le43NtAx07&#10;etfB/wC3hosK/Gz9nu6VQbyLxBHJOwbPzCRSTjp1r7w0uQappMRm+YED27UANbdHNCwJImOSPT2r&#10;U6VQWaK4mSOMH90cc/59q0KACiiigAooooAKa/3adTX+7QBHRRRQAqkjnrUD3pEhQrtGeuamaQRg&#10;segprQx3ChwM55HNABcW/nKdrbfpVSG1kSRlYs69OehFTJJOsyoSNv4VPJ5gxgjmgBiW8dvC0cKq&#10;nOcKMc1HZ2f2eWWTPL8ninxh1mAapLiQx7ecZOKAIFJe+VscY/pV2q8ii3jLjg1NG25AfagB1FFF&#10;ADdoLZpeFXpSPIE601JlkyBQALLubGMfjXyT+39+zLL8c/DdhrNteTR3Hh+3uZ47OG38w3LEKQnU&#10;Y+56GvrfywOQOay9TW4uFVFINtyJRxkiqjuTLY/M79j39qKX4cWNp8LvFulDwjJpkLzma+uRGWLy&#10;ggbMcZDZ61+jWj+JND8TaTENN1W2laeIDdA4JyV46d+a+bf2mv2GPB/xkeTxBpGiJJ4rmlTfdTXL&#10;qCiIQON2OCF7VxX7PvwF+PPwt8RQSeIr7T28N214j+XD5ZcW6kcdM5wPrWrM9T7LhY2MV3p8i+Z5&#10;cDn7Q3VuOn+TX4afC39pSb4JS+OoolaaV9SeVIxceUW5I44PrX7sTRx61p73FmvzTIVy3HbHSvyt&#10;1r/gmHqj/EaO51LTLWWwu7hpZFW7bJBOezUIZ84+Nv2ifHX7S1jFodhYapZR+cspkguTMMDjpha/&#10;U79gP9neX9n/AMA6rY3FzLcyX1wtzumg8sjg+5z1qH4Q/sKeCfh3pNpPZaGttqAUq7LdSMMbiRwW&#10;r6psgFtljXpGABSb0sHUmooorE1CpqhqagAooooAjGFZyR71SvpRJYySRgFgQOPqKvbM7s9DWaJI&#10;ob5bEcK4Llfz/wAKAPiX/gpb4k1fw3pfw+1LTo7g/ZZp5pVhcrkKYjyRWR8A/wDgod4duvAMV1q4&#10;sLfUBKw2XF+N+M4HJXPSum/4KYazZWfhjwzazbszfaY1Cj/rmK/On4b/ALAPjX4uWqapoUFqmmyM&#10;yBZpir5Gc9TQB+jF1/wUk8NSXixoNOwHxkaivPP+7S3f/BQ/w003MunoDj/mID/4mvhW5/4JZ/Em&#10;1uIh5Vh8zd7n3+tT6h/wSp+KNxH50CaepOB/x8D/ABoA/QC4/wCCgHhFbWzk+26ZnaCw/tAdcf7t&#10;Z2qf8FCvC0kOYn00nI5XUBn/ANBr4H/4dTfFa3tZJ5101kjXcdtzjj868sb9jfxlY/ECbw3NHbB4&#10;0Dn97wcqD1z71vGxm9z9Ur/9urwjqV1pYXVNMjOfmxfg4zjrxU+o/wDBQbwpouqyaf5+mTJGARN/&#10;aAGc89Ntfn7pf/BJ/wCLt0I7+FtL8gYlGbjnHUd6m1j/AIJV/Fm+b7TGNNVnIBPn/wD16dlsSfYX&#10;x2/b+0CbwJq1pp8tm1xcWMoRob8FgxQ4wAvWvCf+Ccfxoi8SftC6xd63rnkW0mktsW6uMru82PAH&#10;vjNecap/wSx+JNhJZR3Een7pEH3bgf41reHf+Cefxc+EurReINLOnW6yMsBPnK52khiMHP8AdoEf&#10;sVJeGbULX7MPOgb7zocgVtVyHw/t9R0vSbe31Rg1wyLjbjHTnpXX1jI1iFJS0jDcpHtUlGZdxm+k&#10;DxSkKowdvPNWraVI4lieQb1GDk81Rt5otG3RSgguxcY5okgD+ZdqMIRuyTzQAl9Nb6DA93d3SxxR&#10;4LGQ4HXA5rzTx5+0/wCAfCMKh/Eekz3SsQ9u12qshHrXy3+3H+2NF4R0W+0nTNReKSW2RgvkBhne&#10;M8kH0r8rrjV7r4r+LL27kDz3dy6sz7MZ7dsVcSZbH60+Iv8Agp9oej6kLeDTLG7G3O5NRA7kf3TW&#10;p8Kf+Ch3hjxxrN9bammn+H42AAuJtQBBy2CfujpnNfn74J/4Jj/Fjx9aLqunjTVtQ2wiWYBsgDtn&#10;0Ipf2jv2Hdd+EekeCLa5tbWLUtVvo7CSSOcsGdhj1IAzWtkZn7H+Ffiv4GvLcNY+NdL1NSxOY7hT&#10;zjkdTWj4k8BaR8QpNPvXhtyLZjLFL5YfOccg9ulfkXdfs1/FH9mHQ21nfaQaFCFlkjiZZH3Phc85&#10;PpX35+xR+0rD8bNBvtLtr5prvQYIIrhZYhHtZg3TgZ+7UtAfTPmPo0HlRxm6deR2JrTsZEmiDhQj&#10;sMso6g1SiuEjtzd3HLKcZH5dKsabGd0kv8MnIqHsVHcvUUUVBoFFFFABTXwFOeRTqbIAyEN93HNA&#10;FOSTzBtQYH+zVmOLEZVjvB9aiWJNv7oYb3qpJHqe/wCRlC/hQAt9Z245/s+Oc56lR/hTdNuZLqN0&#10;azNoM4BH8+lSxi/XG9l/Sn3clyhUIQOOelADVtEt5WaSXeDxtbtUku20UtDbhjjPyjFOS2W4hRph&#10;ubqfrRKz7SIDg9BmgCveSmW3hZ4vmJyVParqRpbxnoq9T2FRMhMEfnfM4649affRmW1dV6n/ABoA&#10;fHIshOwg8dRTLRWWMhs5yetR2NuYI8t1IqxFKsy5Xp0oAfRRRQAUUUUAFRXChoJAV3DB4qWqWsfa&#10;fsMv2Vgs2OCcUAfit+2F8IBqPx0gtLC4Zn1rXp4pRDFym+UjkZ5619afs4/8E89J0HRbDUL+/VpQ&#10;HDRz2A/vHHO6uN/Z58H3Xx//AGkPiRca2sd4vg/xM3kZby/LxKScYxu/HNfo/B9nhQWNqpTbyAc4&#10;9etAFGxhtPCenW9tbwRpbRIFllQBVUAYyf8A9dfn/wDt/ftdJ4Cv9W0PR5FupY3h2m3u9rEMqk4A&#10;HvX2p8bfEh8F/CnxXdvKIrhdPleEjB5VfT8a/COzuNQ/aO+N7/2g328SojEMBH91QO2PSgmR1nw1&#10;/Z1+IH7RF7Pqk8+tW0MlxkMsRlCq53ZzuHrXpHir4Y/ED9lfT7e4tBrWqwxTrb7mQw5DfMTnJ/u1&#10;+q37PfwrsPhb4EtUgtvs/mwRSvtctyEHqTW58Tvhz4e+KXhmW21a2+0wqTMFLsnzBSAcgj1pmZwn&#10;7Ifxki+LPgWSZmRZ7PyoJF87eQ2wZzxwc17pGq/bHYEZxXwp/wAEx9Hms/8AhbVtt221n4nlhhGe&#10;iLkAe/FfdUMRS6c9sU0MkkcTQuFPPTipLZSsCA9cVUsf3ccpPrmr0bblBFJlRHUUUUiz5e/4KMWL&#10;3H7KvjmRWYf6PCPl/wCuyV1P7G8Lv+y38O0ViGXTlzj6msb/AIKISND+yH4/lU4K28J/8jpWv+xt&#10;qUFp+y78O5JG5k05en1PagDkv+CjU7R/sk+N7c7izQJz3+9X4/adaXC6XoTwF85jLsPTjrX7Df8A&#10;BRlYrj9kbxvcqP3iwqAT/velfkHY3N3Z+HNKeNsNLEgHyj0qo7ky2P11/YNY3nwDugZdxOouN3XH&#10;yR15T8WpfD2g/FLSjqsdnmfUSFa4AGfmXJ5+td3/AME3ZLxvgXOl6cg6nISMAf8ALOP0rw//AIKr&#10;+CL7RI/A2s+GY1hvRd3Fw0jHdyPLIODkVr1Mz9D9Lt9ImtkuNNa3a3xgLCBt6c1q3Egjhj2ruXHO&#10;OgFfhdoP/BRD40eAbZNOl1uGO3Qltq2sLdffZmtGx/4KaftBaot5JB4htfscI3MGs4d2z/vijlA/&#10;ZTxhJ4Nm0+Z9fOmxcctdhT2OOtfHv/BO37BN8ZPj0dKeE2S6+3ltb42ld7YxjjGK+A/GH7eXjj4g&#10;aO9prerefNIwJ22ka9OnRa+zP+COtndRr8StRu9pbUrmK5Vl7huenbrQ1ZAfpdRRRWBsFFFFABRR&#10;RQAUUUUAFFFFABRRRQAUUUUAFFFFABUcztHGWVdzdhUlV764FpavKc4X0+tAHKeNPiB4Y+GunjUf&#10;E2sWOjJd5SP7fMsSyMBnaNxGT7V+bP7Vnx80TQPiha/Evwt/Z2oXWmWIgSOykXDEyNn5lOc4avcv&#10;+Cmnw21/42fDHw/B4ZmhtrjSruS9na6yMqIz93APP1r84fgp+zX8S/jlqCaHZ6rpkdvNK0bx3TOM&#10;lRk9EzQB92/Dv/gp9Z6t4Z01b610mC5jtkaRJbvLq20ZB5zmt+1/4KLaNc+JIpz/AGOPlI3fal9C&#10;Ou6vla3/AOCPPxft7i5kTXfDiLICF/fTf/G6ih/4I9/G63bdH4h8NK3/AF2m/wDjVAGf8E/2tIvh&#10;/wDHf4r65GLPyte1JLhcz7VYAsODnkc19N/8PPIrWT+yoNP0oswJylzz0z2NfNFj/wAEhfjFJqDn&#10;+3PDm5WG/wDezc/T93XUab/wSN+K1v4sh1K41fw69uoIKedNnoR/zzoAwfhbc+LP2ov2k9O8Ssmo&#10;z6b4e8Sx3eyJnlhRDKGwc8AY/Sv2Wjh+3adHGv7gYHKcdq+bf2P/ANl2P4A6frsd1Dard3gjaV7a&#10;RiHkUcnkDvX0nDcR6fp/mODtDY460ARXlq8MtmIwW28MQOvTk1qqSV5GDUccyTRo4HBGRmpQc0AL&#10;RRRQAUUUUAFFFFABRRRQAhUHgjijp0paKAEwOuKWiigBPeggHqKWigBCM8GilooAKKKKAEowB0FL&#10;RQAUmBjGOKWigBqoq9FA/ChlDqVYAg9iKdRQA2ONYlCooVR2AxTXgjkYM8asw6EjOKkooARVCjAG&#10;BSEAKcACnUjfdNAEVFFFABU1Q1NQAUUUUAZ+rXT23khF3bm2mqOtKuk/8TQvlo1C7W6cnHX8a17i&#10;FLhcMPmXkZrCumXUbwaVfAyxyLuIHA45HP1FAHh37TH7Pcfx21TwDqj3N0kej3bXTRW67kk3FDtb&#10;g8fLXvej6RY6XaRxWemW9qij7sMQUZ7nAFeFftTftBx/s/3/AIEsklmgt9WuXt9sMYfIUoMEkjH3&#10;q9t8M+KrPxNpaXlnMqRMcYkYA+/Q0AarQo5BNqhPbKinbR/z7rj/AHaT7QP+fmL/AL7FH2gf8/MX&#10;/fYoAiuvKaMxSRIiyAjkCvnv9rb4Qt46+Ftxp+hWslvqf2iOQXmnw4uMKwJG5RnGBg19CTy2zged&#10;LGx/hw46/nXHePPin4f+HukTXOpmRkX5SISpPI46n3oA8d/Y/wDj5afECx1rw9fT2tve6IYbIp52&#10;ZHb5gdwJzn5elfS0IQTG3MalVGckV+JX7OfxkudD/a0urTR5ZIdP13xGplXYCWXe3X061+3FvIk1&#10;wzqCDt70wJpLaGXaXiRivTKg4psllbzRhHhjdQchWUEVPRSAYyLj7o46cU3JqRvumoqAFyaCTjrS&#10;UN0oAr33+j2csqIJ5FGQCMn6V598XPiBb+DPBK3d7NDYm5jdVWV9mDjoMnrXositPbyLEQCeOa8X&#10;/aa+HJ+IHgOG1dY5HtA8jeYxA+72wPagD8JNc07xd8TvHwh0O31HxVNI0iRxRbps4ySPwHNfsN+w&#10;9+y/p/gXwHp2r69oaLqt9Zr9otL6zXMLgnsRnNfmx/wT41ie3/at8PaGhKxPcXZK444ifv8AhX7p&#10;tef2Xp9qpzk8fLzVxJkTWlvbabMttbQxQxn5tsahR6dPwr4x/wCCh0zabqnwtk8nzvM8SQqoYd89&#10;q+2Gjj8xZMfvAODXw/8A8FJI75tU+DbJIojHim3LfTJ9qozPrzTdNsfEWhRWmq2Fu7Oi/ubiNW3A&#10;AEHBHrX5m/tEfBCX4C/tBeF9a0bXdQ0a38Ua6xltYGMEUihlwuFwGA3dK/URLqxtbe1uZWXzVhUA&#10;7h0x9a/NP9vH4zaZ8SvjN8KtG03zmm0XXnWcyABclo8YIJz0PXFONwP02s44bOwSN3DrtBJbHpVy&#10;ORGUbGBX2rG0mRNQt4VkBIK/TtWrCsSZWMY28GpZS3JsmjJpKKzNBcmjJpKKAFyaCx7fN7etJSOG&#10;KkIcMeh96AKl9cTrGPLgLHPYHpUy3EvlbmiIIHTmooBew3Ejzyo0IUkKOua+O/2hv23rb4aw6jDb&#10;Xd1DcQhwpSJGAKtjuaAPsoXBmUDbhupA6iiWRJJFcMCq9T2H1r8d4f8Agqh4nbVJPK1i8EWB/wAu&#10;kf8AjX2B+yr+3X4d+K27StRkv5r+6uFiiaSJEXoSc/Nn9KAPrfW9YfS4o5LZRcs7hSuc496vW6ve&#10;KsrqYWwPlH51k7Ilt5r+bD2CRtKiqeRgZ+nQHvXx54o/4KeeAbbWpLSx/taNLd2gkDQR/fVipx8/&#10;TigD7XkX7SxgDkGPqQeaRbUS6fLEsrNuP3gckV5J8Df2gvD/AMXLEXlg8yvJCshNwFUnP0Jr1Ty7&#10;mzkG11EJ5IHP9KAFvHks7W3jTMhBw3XP41qR528rt9qjWJJ4lZxu4zT4ZhOu5QQM45oAkooooAa5&#10;IxTMmnSdqZQAuTUN5C1xbSIGIJB6delS1HcLM0eIWCvnqemKAPybvfHnin9lL9pDXbu40GeHR/FP&#10;iR5XvLpXhjMYlOX3dCMHOelfaul/tq+CtUuPJ/tzRI7jaSQt6m7j/gVaH7WH7NkHxz8JAJBbvqln&#10;azG2lmkZQkrJ8p4HTNfmdff8E0fjZ4XsT4kj17Qcv+6IV5SeTjoY8UATf8FA/wBrrUfjhrGhaN4d&#10;vvs9vZvcwXA0m7JEytsADhW9uM16x/wTF+Af2XXNN8Q39lJJHNbzqZJoAV+8wHJHtWR+z3/wS78U&#10;L4ii1XxXLo+oWv2iOaZY5pQSuSWA+Qcn61+mvgf4UaL8L/Dlvp3huzWxSDcEVXJABJJ5P1oAxfiT&#10;8Y/C/wAE/Itda1rT7BrmMvFHfXCRZA4wASOOK+I/2zv257LWPBttpHhXUrKSf+0YiZNMvAZNm1t2&#10;djfd55r1z9rT9k/xD+0V4u8PXM0ljPa2QMbLcOynBY8DC+hrxrUv+CXEunsLiO10kDcMETyE5/74&#10;oA+uP2O7HR9P8BST6fcwTT3vlTz+WVyZDGCc46nJ7817dZyXLa1cB4WWDaNrkHBOBXiH7M/wX8Rf&#10;CjSZrfUp7V4TIjKsDM2FC4xyK99jv45ZmiAYMBnkUAQ3LD7ZCAeD2HerRJ3entVY2beekrkEKc1Z&#10;b5uR0oAMmjJpKKAPLf2lPhenxc+EGv8AhuSeaFL1I0PkjJ4kVuB+Ffnb8F/2hNT/AGb/AIkeIvAW&#10;oxtPpOiLHbW0uoylFbjcSASADz2Ffq3eyCRDbgHe3IPavlD9pf8AYb0T4mI2r+HdNtbbxJdyM95d&#10;3ErgSfKAOgPpQB8uftdfty2Xxm8K6h8NrJdPaz1a2XfeWdyHZGBOQACfSvjLw5rWqeIPG3g7wpDp&#10;TtaWOpW9ubpUJMqhgmT25Fe9WX/BJn4x2V79qttd8Px3Sk7H82Xj/wAh19N/s6/8E8db+H+s2uqe&#10;Nm0vU7iMxSRyWksmVkUgk4KD0qo7iex9lfCrwTH4H8DCztYSjMwlCKm3JKgE4A9q1fiL8P8ATviF&#10;4ZNlqUMbP5DohkjVipYAHGQcHiuomP8AZ8aSH/UxqFIHJ6YqjcXE2sSQmybYsbZfzBjI9vyqzI/F&#10;f9qL9gzW/B+v3cugWur6ttjQqPsxKkkjI4XtmvCrX4O/EyNU0lPA2pKZgLfzFtX3NnjPSv6Gte8H&#10;6b4gkL3UAkkIAJ3EVz1t8GfDC30dy2nqZYXDo288HOc1XNoM/DfXv2QfEHw5+Er+M9f0rUtPljmC&#10;Ml1blEXPTqtfcH/BJHxPPqdj4vgis18uBreIsgJ4xjJr6O/bz+FOr/Ev9nnUfDfh2SG3uJbiJl88&#10;ttGM56An9K86/wCCbP7N/ij4A6X4lGvXNlOdS8mRTas56DBzuAovpcXU+46KKKwNgooooAKKKKAC&#10;iiigAooooAKKKKACiiigAooooAKr3ztHbuyx+c3GEx15qxTJAxQhThu1AGHrGi2fiLQbqzuYYla4&#10;gaMqUBK5BHA9ea+MPAf7Pmu/B79qTQbnSdO1C78OfZpJZrswlYkkYkYJAxnAFfc8dqoO5xuc9TUx&#10;AIwaAMG4Rr5omnla0wwZRnGfbmtRWMUgLZVcck9KkuLKG62eYm7YcryeKkkiWVdrDIoAp29rDZSS&#10;zGUETHPOMfh+dPvYxfWbLFIeSMMh561NJaxTKFdcqOgzToYEt02RrtX0oAxtQsnY2SxlsJgOV7+u&#10;cVfMUNxB9n8wZznHGfyoN1FG0ilWPODUEdxbLcb1iYNjFAFi1niuI5YY3VjF8h29Rjj+lWLddkSg&#10;kn61XhsIoI5nt08uWb5ick8/jU1mksduqzMHk7kUAT0UUUAFFNZitN3mgCSio95pVYtQA+ioxMpc&#10;L3pzMF60AOoqKYSMP3bAcd6hWO67yA0AW6Kr/a1VgpBzSt5kmxo2wM5IPpQBPRRRQAUUUUAFFFFA&#10;BRTGkCnBoEgbp1oAfRTMP/eGK8v+O/xw0v4N+H5Li+Wbz5oJHhaEA4KgdQfrQB6nRX4k/GL/AIKa&#10;fFFvHV7F4S8SzWOlKIykU1lCx+6N3JUnk17H+zf/AMFRpNQ1Oz0vxpf6hqF7cXEcaslrGi4OAQcD&#10;1oA/VOiuT8G+P7Hxt4Zttfsg4srnOyN8bhj2rwv9or9uLwp8AfEGj6Zq8OoGS/jd4/s8QYcEDn86&#10;APqCkb7pr5P8A/8ABQ3wH40nSCG31ISMucyIoHXFfT9lqHnRxszbxKAy4xwPegC5RRRQAVNUNTUA&#10;FFFFAGRrEMszw+WWAV8tt9KS9jVrpbiHEkqqFAXk/p9auOxt5CZDuWQ4AFVvscsOrxPEwW22ncnc&#10;nnmgD8+P+Cu8g/4Rv4e3azeXPaS3MoCtghgIjXwV4Z/bS8UaPpgt/tV0gUnpeOP0zX6Af8FVvDNx&#10;41/4V1pWmlYpJryeKVnzg5MQrY/Z5/4J0/DGLwFBbeLvClpqmumRi1ytxMoK5yBgN6UAfn7/AMNz&#10;eKf+f66/8DZP8aP+G5vFP/P9df8AgbJ/jX6p2/8AwTi+BkTl5fAlmy5yQLmbPv8Ax1aH/BPj9ny4&#10;cxR/D23DkZybmfH/AKHQB+UEX7cHjH+1LOeKe8nhhcNKPtkhUD35rN+JXxx8ffHy/ntdJTUvJnKs&#10;DZzyOPlAHAB9q/W7T/8Agn38DtHmmhl8DW7RXLYCpczfr89df4b/AGL/AIP+DZEOh+EYbGRM4K3M&#10;xwD16uaAPhT9hX9izWvD/iOLxF4hsNStp47m3uomvLcjd97JBI+lfqxHsR9oI3Y6d6q2NvHY2qwx&#10;LsihUIq9cAdBTbXULe41F4kRhMFyWPTHFAGjRRRQAjfdNRVNTdo9KAI6OuRUm0elG0elAGVNfHTb&#10;qO2VfM8z5snr6VV1fTY9QsbtLiQxCeMqAfp2zVjUI1bXLTIydo/mam1rTpb9IhEyrsbJ3UAfjl8R&#10;Ph9qn7DHx20rx3o+g3Ovw2MElw63EJVSZMpjcB/t1+m3wM/aA8P/ABt+HuiazNf6faardW4nuNPj&#10;nVmgJJ4IzkdO9bfxi+DPhv4raPcJrOnxagGjWM7pGHAYHHykV8Q6j+xr8W/hf42u9W8CeJdL0Xw3&#10;dyqsFiU8xo4x/DlgT1z3qokSP0djhVpVmSQyKBjAORXwd/wVo8VXHhDwf8PNUt7b7RJb6ysoXnja&#10;pbqPpX1x8LZtd0/S0ttfuxeXZfPmIoAxgcdPXNeIftyfs2+If2ivDWk6bYXlnD9nuWlj+05AXKkD&#10;p9a0W5B+b3xD/b08Ta1Zh4hJausaxiKO8cdD161237G/7P8Arvxb8bT+LtcGp4+0299F5ytIvzFm&#10;JBYHj3r2P4C/8En7/wAO+KLa6+I8mk+JNLUyebDDI6EgrhcYI6HmvvbwP4P8I/DG1j0vQdNFkqqs&#10;O2ORnA25A6knjNVfsB2dnpsWlxqzS4VQAd3HbFS2NiLaSaZZmlWU7hk5A+lRX15FLP8AYpEZnYA5&#10;7VoWqr5KqBgKMVm72KjuLRUm0elG0elZmhHRT2UKvAplABSMNykZwD3paiurhbW3kmcFlRSxA6kU&#10;AZ+oaTut7uUXL/6pvlB4HBr+f/xH4U1H4y/tGa/4ek1S+eCTWrq32xuX2jzG4A59K/fF9QmaG4vS&#10;5FjNG0ccWBkNjGTX5JeE/gbrHwV/by8Lx67cwXVp4p1i7v4Vt84jQl2AcnofmFAHpvw7/wCCVujS&#10;eGbO7n1TVPtDhsq8C5HzH/Zryj43fsg+Jf2aNXsfF/hw63caRpcTXV3KqMkMYGANzAAd+5r9ibWa&#10;HT5Dawri3QfKqnIHfrWT8QfCdh8QPCOp+F9Zt1vbHVITBLCxIVlPYkf0NAHjv7M3xN0b4sfAPQLY&#10;a7by6tLpu6aKO4V5VJXHPJPVu9fDHi7/AIJjTKdZura/12a7uppJkjWLJJZiRjC16Z+y7aWnwa/b&#10;C+IXhSWDyfDFjZmGwtI8kRHzI8fMeTxnqTX6HqkupX1teQMFtkUAq3U9/wCtAH4ZW3hD4ofspeOb&#10;EXNt4gj0i7u0tY5LsyxR4ByR6HrX7l+H9W/tzQ45cKH2KMKcnoK+F/8AgrlctpfgXwBdWx2TNrIB&#10;IGc9PWvqH9nnxW2teCDNOWklWQKGwBgYHpQB615gtIU3HG7jB4qxHGIlwPXNQGNL6FCwz354qeMM&#10;q/McmgB9FFFADJO1Mp8namUAFRzwmaPaCQfUVJTXmFuu4gkdOKAKdktvavJG10JWc4KMwOPbFVHm&#10;kuNYbTptOU6co3CVkypOM/TrUrQ2jXUcixHeWDE5PXNaGoeb5B8pgpzQBBdWaeT5UCCJWBUtGMY/&#10;Km2tm2nWq7JGuSuR83OaueW3lrz2596VfkXavAFAFO3aS/hnE8P2c8qGxg49RUkKxwW4gVvtDrzh&#10;uTVlm3KQTxUUdvHHIXVcMRjNAFOx1K4lkdJrXyFDYBIIBHrV1o4929SM+1OkZJByMnpRFCMdOKAE&#10;bfPbyAqVJGBSQIY4VUkk471YPSkC+vJoAjoqTaPSjaPSgCpfTSW9u8kUPnSDouOTUE2oSC0gd4ts&#10;jnlD2rTqGa3jkwWGcHNAEEkFu14gLqsmOI+Mn3xXmfxK+LmifC7UtKiudTs/O1K7W0SG5nVSHJxh&#10;Rkc57V6bJbxtcrcFf3qjAb0FfnT/AMFeJv8AhDfCfgPXdLzb6nFrazpMBu+cKzA4OR1GaqO5Mtj9&#10;DGvluLdfPCxRsobJ6Y7Ul9dfYbVPs0ayeYDyo6+nSvwr1L/goJ8eL61EcHjEKoVVAaxh4Hb+Cmyf&#10;8FGPjrpttCl14vLsowm2xg4x/wABrTlI1P3W0RpptPxcK0UpY8NkHrUvlRWDOZbnb5vTccflX4U2&#10;v/BR749TW5vG8Y5iHG0WEGfT+7Ve6/b+/aDv5I3m8ZB4Scxj7BAOD9FosK5+7F1eadHZObuaGSAc&#10;kykEZryz4E/GzT/ip4s8a6Rp4swvh+8NqxtXDHhiPmAPHSvx0k/bw+OGsXR0mbxbwy7yrWUIH5hM&#10;19jf8Ee9QvdU1H4r6jqU3n397fRzzyYA3u3LHA46mhqwdT9MaKKKxNgooooAKKKKACiiigAooooA&#10;KKKKACiiigAooooAKRmCjJ4FLTZE8xSpoAbIPMUY5HtTFYwrg/Xmq91qkGnKFk+nFFpqUGpL8nIz&#10;jk0AW1kLdBUlNVAnQYp1ABRRRQBBcTxxYDkDPWkjWKZcowb3FZ9nq+n6xdXECMrSW7bHUuM5zjoD&#10;Vm4/0FN0fyoO1AEm2SGT5VLDPNWlzjkYNNjfdEreozTlbcMigBaKKKAGv2qOpH7VHQAU14xJwTgU&#10;6o51Zl+Vgp6kmgCNLeLT1MjyYUckmnx6ha3jFI5lc9eKzJvE+j3Egtpru3BbghplH9aSO+0HTm8y&#10;K7tQzfL8twD/AFoA05IFjgeIOSzcj1pbWIWsY3tjjHNVZJft224tJkZEGCVIPPX+tTxo7xg3DqVx&#10;3OKAHvNbztgSjPtUsMKqMhtwrLuNR0exb557cHGf9aP8a0LO9truJWglR1IyNrg/1oAtUUUUAFFF&#10;FABRRRQAySMSd8VDCu2RgD3p8zN0U4NMhVgxJPegBb6c29uXAyc1+XP/AAVt8Tay3/CGWWm2rTC5&#10;F3E+w/dyI8V+pU0KzptYZFfnN/wVO+F3iHXm8G6joEqQQ2C3UtzlSxYYjx2OOhoA+Zf2Sf2E7b4l&#10;eGbDxHr93fac13HKhVUBUESYA6+gr1z4lf8ABK2w8K241zw9qGqX9xBC1yqhVA3AFgOvevqz9gWx&#10;srr9l3wpLqVuZb0tcb5Mlc/vWxwDjpX0lq17BJZnTxE/79DGvHAyMDJoA/PT9hv40a54P+Kl58Lv&#10;E+mLp1npWmtKl5O5LSMzphSo46E11P7an7JurfH7WtH1SG1uwLGF1T7OFwckHua4r9uT4VeKfg7q&#10;A+Jfhm6hs7u+1C3sJHjTzHMRDEggggD5euK/RHR5p9U0HTnhuo2JgXfgg5OB6UAfizcfsDfE3wnr&#10;Ut/pui6tPbx4IJZQCAMn+Kv0D/4J1fHfVvjR4I19tW01NOuNNvFtDGHLHgHOfyr6l1eQx6PPbn5p&#10;VjbcR06Gvz//AOCbEl5pWqeLrW2nVLWbWi0ka4Oevc80Afo3RRRQAVNUNTUAFFFFAFa4g+0MueNr&#10;Z4oa5K3yQ4BBXOe/enXDMu0ocZPNO8uNpVkP38Y60AeafFD4TweN9W0K7dnY2M5lwFBHUHnP0rvd&#10;U1Kx8P6e1zeSJa2kYAaVhwOeP1qhDrz2o1ee6ZjBaKX6AcDOcflX5j/tvftx62usX2l+GNYlttIM&#10;Uf7jyon+bIyehPUetAH2n4+/a4+GvhBpRF4t0+a8TfugdyMOv8PT14ryRv8AgpFoVvf+U0mmC2A/&#10;13nHr+Vfk14V8C+Ovjv4mlkgnbzZ7oHzZoSoy7cHhenNfTnhH/gl/wDE7XYUmvdd0l7VsjyXVlbj&#10;8qAP0E8P/t+fDfVpLVZ/EukxF9vmESE+Xnr2r2Lwj8WPBXjrUFvNA8R2+ptKp2pCTggcE9Pavx2+&#10;OH7BOvfDfxD4K0Oyu9OttR8QXH2YTK7Eb8dTntn0r0HRPhn8Xv2LpBe6jrsOoabaDyvJ0y2Dvlzn&#10;jK/7VAH672Mck/nNMpiXOVPqOasWc0YuDChDYGd3c186/se/tTWH7TGkav8AYPtiSaOYYbr7bEIy&#10;Wbd0H/ATX0BbXtoNcls44XWZU3GTnaRxwD+NAGxRRRQAUUUUAFFFFAEDWwkmSU8MvauS8aapf2tj&#10;qDW1sZBGjNkHHAFddNIfJYofm7Vi68f+Kd1Vm+/9nbJ9eDQB8vfsI/tB2/xA+Hupz6rLDbSpqk0I&#10;XeW4Xj0r6ou7ux1C2ilEytETuVgOCK/nk8B/tCeNPhbput6X4bvJrd21CWVBHbLKNxbnqpr0HT/2&#10;0v2kbnTUW38TyJbqvyxtpsWQP+/dXFXZMtUfu5Hr2lk4S5jJHHFJJfWuoSKFlVtjZ4r8DtP/AG5/&#10;j9HJh9duX5P/ADC4/wD4itPSf26P2ibqe4Ft4lmi2Dd8+mRdP+/dacpB+7eoahp9vMDPdiFtvT2r&#10;5H/ZL+Ja+MPjd8Z7CaUGLSdQjjhOSdwIc9D06V+aGoft6/HaaF1vvFEkl5kBR9giB259Albn7MPx&#10;u8b/AAw+Jcmrak18f+EwvYJLl47PIkIJzn5cD746Y6Ucoj9xpteaPRHvxErOrBQPxxWtpsv2izim&#10;IwZFDEVzfhfVtO8UaQkcdtKkEnVZMjnrXT2sH2ePy14jUAKPQVmyok9FFFQaDX+7UdSP92o6AClG&#10;GIBGQaSo7q5W0t3mYFlRdxA6nvQBmapi6mNrOBBbIQwkHcjt+tfKP7bGj+Fm8Pt48j1lU1fwxZu1&#10;vbL0kORnJ6ivqnVmOuaBJPa5hfazAycHgGvwo+JfxZ+KXxP+KnibwLJrYk02bUriyFu9sgDIrtgA&#10;hd3agD9Hf2Z/23vCepfB3w8dT1awt9VKSGeB5CWX943U49MV7hN+2R8H4VCv450tbgj5Y956+nSv&#10;xB1b9n34i+ANzWDP5O7YFht3brz/AHTXM6l8G/HEwOomyuGlgGR/oz5/9BoA/RT9uL4w/DO8sdB1&#10;3w14vs7zVZ9ct3uooCQUiyxZiccgcV9W2v7anwhg0Czjh8c6VJi2jDt5h+Vto46V+L+nfs/+I9S0&#10;e2vtT0+4nM4BC+TIGUnuQBUc/wCzb4ks7uO1SxkaKYZOIZCPzxQB9aftp/tOaN8eNd0Pw1oV1Z6j&#10;a2OpiRJreTcWXgZxj2r9M/gf4T/4R3wmIX3As4bDD2Ffmp+y/wD8E/b6R7TXtRhtSsipKiu0iuMH&#10;PI4r9Z7WGPT44rWEbDtHGc9qALXlbPu5NPicyLkjHNRxzfMUbqOtTKoUYAxQAtFFFADJO1Mp8nam&#10;UAFRXSb4sdOalpG27TvIAx34oAaJY/szbSG8tefypun3SXFuvzAtzx+Nc14Q8S2mvanrVpE4b7NK&#10;Y3GR6kVtWyx2+qtAg2qFyBn2oAsWaszy7sjB4qxUFq3zTZz1qegAooooAI7cRsSCTk5qRm2jNQ3U&#10;5hUY9Kbau0y/McjFAAhdzyvFWV4UCoLm7jsoyz8DGetPt7hbqFZU+6wyKAJaKKKACmSdqfTJO1AE&#10;TV+e3/BYS+jsfhr4OaTbltSKjd/1zav0JbrXzH+2x8HrH4waf4PsdRsVv7aDUVkaNiw46dVI7Gqj&#10;uS9j8LptZ1CG4Esdiskaj71bl7pt94g06F0tNrKmW2+9ft74Z/YL+DI0cJeeDLd5M9ftM3oP9v1r&#10;oLP9iH4N2isqeDoVTGBi5m6f991q5GVj8F449TttBfT49P8AMkLZA79aX/hOtRs1t4ZtLSPyPlZm&#10;b0r94Lz9hr4OsrPb+EIIpuMMbmbH/odePfEv/gnb4KurC8m03QLOGRkkKsZ5Cc44/ipqQbH5Rafo&#10;uu+LY11nStKa6DDy1WM8cV+kv/BJnwjrvgu38btrenSWDX8sDxhyPm4HSs74J/D/AMA/CfxpD4J8&#10;TaWssscTTbY5mVOSMck57V94eD/C/hnw9a2k3h60W3gulRyI5C/GARnJ4pMEd7RRRWBuFFFFABRR&#10;RQAUUUUAFFFFABRRRQAUUUUAFFFFABTJmZYyUG5uwp9Ml3GM7W2t2NAHzx+11491H4Y+D7LV9Phj&#10;mnkeQus24qNq5GMGvN/2P/2xvDPj7wPLqHizWLDR9YS9khW1RtoKBVIOCSepPevYP2r/AA7b+IPh&#10;tMt0kc3kQzuNx7+WelfhBeah4m0DWLifwzFeJYxytuW2hZxuzg9BjptoA/frTf2j/A2oX11EfENk&#10;I4jlWD8kZ781qxfH7wHKwQeIrTf6b6/AfT/if8SLQ7o7LXMuPmK2knP6U64+KnxVh1ASQw62iAdP&#10;scmf5UAfvbeftA+C7N18zXrRUY8Et2rG8VftTfD7SNHuJ7fxNYSTqvyoz5B5x2Nfhfqfxe+KN9DE&#10;jW2uAqD960k/wrLX4neK4LcrrdtqpXv5lswHt1xQB+ov7FfxN/4WV8Vvildaxdi1ih1ndpXlSMBc&#10;KZCQcEng8dMV96lPtVoDc/ujntx9K/BD9n/xZ8QfB/xk8Cy6c+pQaLq+q2r3KRwPtaMyKcMcYAwf&#10;Wv3h0DUP7V0GGeQNk8HfwelAGpBIkkRSJg2wYqWHIjGRg1VjjFqw24G/nira52jPJoAdRRRQAhUN&#10;1pNvuadRQA3b7msjxNZy3WlyLCGLgE8fQ1s1X1BiljOwONqMf0NAH4VftLeLPE2j/EaGwkurq0u5&#10;UJghWd1L/OwB+9XV/Av4DfG7x9qFtf3mlasNBlRZYLqKd/n+ZeTkkdM123wo8JWn7Rv7SGlatqVj&#10;9t07T75rGVLxDzg7sdxj5vWv1Qs/Dtp4I8P2OnaNbrY20GIkjh+6q+lAGH8IfBc/w98PrYs9xKkj&#10;CR3um3MrbQCM+nFfOX7bf7ZDfCnTYdP8INYaxrUVw0V3Zybi0S7Qc8MPWvqPx14uj+HfhDUNf1Rm&#10;nsrKLzpY48Fio7DJA/Wvwq/ag8Zah8TPjxrGqaFdyWmnaxeKsMUnDKCAPmAyP1NaRS6kSepdu/2r&#10;vHHxBuzc2dsrXIJjSKF5ADjk8bq9s+Av7c3xB8EeItM0rxDo1jaWdzNDbLNceYWILDcQd/XBr6d/&#10;ZL/4J+6J4B0FJvFmn6Tq9x57SCVAWOxl4HKj1rtP2mf2OfCviDwadR8MaNpulXmjiS+eZhtYhUJA&#10;GAecjvVe6Tdn0t4R8aW3i7w//aVlNHOgO0tH93OAcdfeuihkMkSMRyRmvjr/AIJu+Nb/AMbfBS+l&#10;vJ5Z3i1iaDdJ6KkfH0r7Bt5ARsxgqMVLQ7se1wFk2DBPp3qUdKx5JiNeSPnBX+lbNSylcKKKKkob&#10;uO7GOKbJMkeA7Y3dKdt+bNZ2rQyzTW/lttGeaALjNHHHvL4X1ryn41eO/A48J6jpmuaxa2z3VtLE&#10;m8jd0AOCRwelekatBKullFb589a/I/8A4KKeKPEng3XvDrCa6e2mluC4hQkBRs68D1qoq7E9j2T4&#10;K/ti+Ffhn4+uPhld6tptr4R0y08+21OZsSySMysVJyB/E3QDpX1Q37a/wXt7MPJ470hSqZG6ZfSv&#10;xXt/gvr/AMVPDlr4v0tNrXjlN7xuW2rlTnaCO3rWm/7JPjTUNNk/ep8qcho5M9P92teVGd/M/Uj4&#10;9ftLfCH4rfD2Gxs/Gem3si3AnCQSqx4Vhnv615t+xn+2P4LXQ9c/4SvxPY6ZNb3eyBZJSN6AHnk1&#10;8HaZ+yp4303QoBbXCQzk7WKxydD/AMBom/Yf8d6dNHDb6lbRi45baJMfj8lHKh38z9BfjR/wUf8A&#10;C3hHUr8eGNa0TWC+Igsjl+CoyRhuua5j/gk34bl1vw/4u1++EkEzav5qop+TnJ75r5R8D/8ABOPx&#10;fq2oJcahqOnTo2CVYSdjj+5X63fs6/A+2+CPhufT7SC1t1uWWRltQcEgY5496TSFc9g2+5o2+5p1&#10;FYmo3b7mnUUUAFFFFAFeRTCxZBuZuxqsysZhO2RMowI+31qxcSfMgGRzzVebzDq8XP7rZyPfmgD5&#10;r/bk/aJPwR8BwwJ9jQ61BcQO1wDkYUDjBHPze9fiF8OvAuu/FTxNHZ6BFPrWtyFmjtmYvuwCeSfQ&#10;Amv1N/4K+eB77xZ4X8DnTyqLby3Tz/KTlf3XoD6d6+a/+CZ/hmwh+PmhXTRRsAtwCq9f9U46UAfo&#10;t+zl+z9ofwp8D6DPdrJFrN3Y2zTQXCodswRcqPlHQ8V7/byOqjzoI4I/VVx9KVreyvFid4R/o/Kb&#10;uMemKmuFOoWu2M7ST3oA+F/28Lq7X9oH9nmR4vLtI9dYmQcDbg8n8K+wfFfh+x8XaVI8MaXYk6YQ&#10;MDjjuK+SP28Fa4+O37PFuT+6XWmWVT0YbSK+zL7VNM8L6WSJYraND9wuFI79CaAPzm+Et9rv7KPx&#10;pl0A6asUHjjVwqfax8x2s3+rwQP4+4NfpVpefJUSqFuOdwxz1r8uP2gfjxpPx4/aq+D1n4Us721b&#10;QNbkivZ5kGxi2wAgqW4+U8nFfqTp8LRwr5rCWbnMgOc80AXKKKKAEprSovVgKcfemeWj8lRQALcR&#10;twHBpkkkw+4gYUot0VgVUDFK0wjz8p49KAI7KNo423Agk55rA8YTPNo2px7cbYWxjvxW7DfLK4Ta&#10;2c4yRReWEN3BNG6KTIpU578UAfmJ+wn+yro/xL8Pajr3iD7Va3sWqTxLHHtCleeSCpP619h2f7Fv&#10;gyzkldbi7PmDBB8vA+nyV6J8JfhXY/C/R7iytbe3gEk7TfuM4yfwrv6adtgPne3/AGJfBVtGyLPe&#10;NuOcny8/+gVXj/YZ8ERSXDi5vczAg/6vjPp8lfSFFO7FZHw746/4Jt+B4dWXxLa3uqzXtvH5aRF4&#10;/LIJIOQE68+td34X8K/CXxkNL0S316GTVvDeyKe3hMe+OT+6/wAp5+WnftnftWab8CPDt5ZT2mpP&#10;dmGKZZrONWUAyFcZLDnivyq+HX7Quv3nx0XUfDLajbw63qsb3m2MkkFsDdjOOpo5mLlR+8trYrpt&#10;j5dovmKOhwM1ow58tSww2ORXJeFdWubrwyjSs/2nPVuuK6bT1mWPdM+/cMj2pDsi3RRRSGIRupNv&#10;uadRQA3b7mk8sdDyPSn0lAGbcEXs01icKmw/d4PTH9a+APiF+yHZfD748aL420mO+u7yO4lujFMV&#10;aIsxPBG3JHPrX37DGya1M7HKlcfyqtr/AIes9YvLd7iFZHUEKW7UAY/w8Vda8KWN1qelWkM8gbcn&#10;kDAO4gdfauibQtNbGdOtMenkJg/pTl08WOnRW9uBGqHgDp1zVxfuigCgug6apJ+wWuCMY8lcD6cU&#10;228O6baqQLG2bJzloVJH6Vo0UAJHaQxoFjiSNR0CKAKik01Jb6O6LsGQYCg8VbX7opaAIGtVZy2S&#10;DU9FNLhTg0ADtt7VH5zegp7DevFRsu2gB6t5mc/pTtvuaZD3qWgBu33NU9W09L6xliZmQbc5U4PS&#10;r1ZPibVRo+lSXBR3GQuEGTzQB+a3wT/akHw9/aK+JGg+I7m0061bxE1raPcMwaVBKRkfNjP4V932&#10;fxi8FST/ANrNr9usbDbu3/L6V+Un/BRbSdI0Hxv4f1Xw3p622r32pTTTSQLmRpC2QSBk5ya+dNU+&#10;MHxat7c6fFJrCwoQRttZMc8+lAH76N8efAyAk+IbML676h/4aC+H3/QyWn/fdfhD4q+JXxStIdL8&#10;h9WPmIWkVLaQ56e1Y/8AwtL4n/8APDXP/AST/Cgl3P32/wCGgvh9/wBDJaf990f8NBfD7/oZLT/v&#10;uvwI/wCFpfE//njrn/gJJ/hR/wALS+J//PDXP/AST/CncnU/fF/2hPALxuZPEdmuP9uorP8AaQ+H&#10;jSGFfE1j8o/v81+Cs3xS+JksZQW2tgn/AKc5P8KoQ+NvipDO06Qa0N3b7HJ/8TSDVH7FftVfteaL&#10;4G8Oz3WgalY38qWzOEck85HHBFe2/sz/ABAm+JXwQ8J+Ip1jW51CzSd0iztGR2yTX8/3iTxR8QPF&#10;1qbbUbDWJ1ZNhDWkmMflX6Ff8E0/jL4ymul8Jam2qRaZpmmBYba4gZEQhkAxnHYmgab6n6jT3KQ8&#10;FgHIyAajt55pGJZAExkGmuIbgRltpkZeMkZouJxaQquD128UFliGZZlJUgjOOKeRuqK3gEMZUYGT&#10;nilZzDyxyKAGSK4b5RkYpWt0dV8xFcjn5hnFOjuFkGRmqt1cOGUKSvNNasT2HXVrHL95inH8PFSq&#10;NsSqvzADGajMZK4Z1J9zTG8yHGWyvbHpVmYSIWhKSZVO7d68w+MPx38P/BXRjc+JtSs9KEschsvt&#10;bYE7IuSOoz1FeqLMlxlCpx714p8f/gzoHx+8G61peq6ba317Y2twthJdLkQyOhAYcH0HamhH49/t&#10;YfHaD4sftEN4tsr+GPTvsSQCewdli3Bm75PNffn/AATF+O2qfEPR/EWn68kNtFp3kW1jICxaZNuA&#10;xJJ5PtXxD4k/YD8U+Fdak06e5s7mH7wESyMvJ4/gr7y/4Jzfs16v8GLPxFN4juLe/W/MEtkIg2YV&#10;A+6cgYP0q3sM+6aKKK5zUKKKKACiiigAooooAKKKKACiiigAooooAKKKKACormETwsjEqp6kVLTZ&#10;OVOeBQB5R8ePBN14m8D3NpYLJNK0Eq4DBc5QgV4h+xb+zU3g34U6ha+INP8AL1FtUlkVJfLkypVM&#10;HOD3z3r6x1rVrfTLGaWePzI40ZjzgEAZNcN4H8XR+ML1brRybPTlcxvCCCC4GSc/QigDp4fDtnp1&#10;rbW6aNYsqgIWaBCcevSrz+GdFjmDNp1mDjp9nT/CtJnEaoH/AHh4GR/OoJoma6Em/MePu0AUZfDO&#10;j3Q2nTLML0yLdP8ACvmP9rL9nm88XaHfnQNGjndli27BGnR1J647A19YN8yjYNpqG52/YJkuCJBt&#10;Oc/TigD5t/Zx8YeCta0mLw48lr/bfh+OGyuoVtuYplAUqWK4JBHUGvpFbNJtPEUROzORjivxm8A/&#10;GK8+GX7b3iPRRPLLb694z8kRxEBVX7QVw3HTBr9lorn/AEFJo/kQgfL+FAFprcLHFkn92BU8cglQ&#10;MOlVLPzPLkeV/MVuVHoPSrMUi+WNq7R6UAS0UzzPajzPagB9FM8z2o8z2oAfVLWJJI9NuDEoZtjc&#10;H6GrXme1JJskQqw3AjBHtQB+b/7DfxM8KeE9Y1fR9dvo7PWrnXJpIIfKLFlKoAcgYHIPev0Tt9St&#10;NWsxNbSebHt3qcEZ49xX54/tvfsn3mm61H8SfhveQ+GI9FsvMms7aHc9xKGZi2SepBA6dq+Pbj9s&#10;/wCM+g2C6bFrOsW8sY2GUxqFPHT7tAH2R/wUK/a1k8J6Jf8AgR/sqf2xp5x8j+Ycsy/KQcD7vevl&#10;39gP9n/Tv2ifGGqf2/cXdvFpSRXFu1q4BYknhtynjivHvDPhfx9+1P8AEXSbDxRf3V3fTt9nh1G6&#10;iG2FckgcY4BJNfs9+zX+zpo3wP8Ah7pkVla2qa0tqI7y+gUhpyCcE8n1rSOxnI9lj05rW3SziUm3&#10;2gF8gEYH/wBb0rxj4+ftA+Afhj4V1XSNb19LK+v4JrKKKSKRi0jIQFGAeuep4r5l/be/aR+IXhDz&#10;oPB8+p2UxtVZWtowwDbxk/dPavgu0t/il8dNcgvvGN1f6glvMt0i3MGDuzgngDnAq0u5J+q3/BNn&#10;QY9D+B+pIucS61PMu7ByCkeK+rVVbeV2Y43Hivmr9hyO40n4btYywyQ5vXO1hj/lmg/pX0deBrh1&#10;VDtKNyfWp6jFa13aos3YD+laNVo5Bu2kZb1qWSYR4yCc+lRIuJJRVee8EKlipb6VKsgaMPjAxmpK&#10;GXWfJO0ZOaZaKw3Fh9KVA00m/fmPptqRozxtO0UAU7y4k8xowoK8V4l+1B8DLH4meB72Vo3a6trO&#10;YxKmwZZgOMke3rXvPkqeWAJ9ar3FsslrPHcATQuCCh6EdxTi7MT2PAv2K/h2ngv4BeH9Jv7GMXEB&#10;n3LKiueZWI5A9K9v0/R7JTLmyt8bv+eS/wCFM06zt7S1S00+EWkafMAOmM81o7TJA6I2x8Y3e/rW&#10;jMyh/YNn9sd2s7cIRx+6XGfpiqr+GLG+jZjBHkcDCD/CtU28/wBkSNpsyA8v61L5i28iRheW6kdK&#10;QFTTdEt9PjAWBBgf3R/hVuxuGn3b1C4OBiqzXEk15JEpKBRnPY8VYtZ0bOEK880PUFuXKKZ5ntR5&#10;ntWZqPopnme1PoAKKKKAILm5W32biAWOBmnOGaMkD5u1QahZNeeVtYLsbPNSGGX7UriT92FwV9TQ&#10;BwPxk+Gtt8RfB9/bXKuZktpRCFxySvTJBx0Ffj78LLLXv2LP2krLWtZtVttJtYZGeS8kEiqXR1HC&#10;HP8AFX7byWNzJK+6fMTH7uO3pXjHx6/ZV8N/GPSrtJNOs1vplRRcTISRtYHsfagDrPhv8VNA+MHh&#10;u0v9P1BZZGt45ZBEjKoLKDj5h0rvtKWO3gEKuWIJPzda+CvCP7H3xa+GnjLTbjRPiTHZeHoLxHuN&#10;NitgRNArA+VuJ444r7X0n7VLpaQeYRdg8zf0oA+Cf+CqXjuPwL4t+E/iWNla+0a/mubeFgSsjqDw&#10;2O34iviX4w/tseP/AI/6tc2cOnW1nNcFG2WUkiY2gdPnx2r9Qv2zf2Kb/wDakk8Htb6zbacmjytL&#10;Os0Rfztwxjgiuf8AgX/wTb8OfDfxSmp69b6ZrUKxspjETKST0PWgDz3/AIJ2fsm6h4b0vXdb8Y29&#10;zaXNw1vdW8jTRyZ++SeM47V+gWib7d/ssX7yzVcpKx+YnPQ1NZ+H7TSrWO2sIltrdFCeWucYHQVe&#10;t7dLeMKqgfSgCaiiigBGG4YqrcRuvKDdz3qzJnY2OuKq/PCN0j7geAKAJlk8mFmk+UDmuT8QfFrw&#10;v4bcpf6msDhthBjc8/gKs/EzUJ9J8E6pd27MssURZdvXNfip+1h8dvHEvjTUbSy1u5sES8GNwGBw&#10;eOlAH7XeHfiH4f8AFWP7Lv1ufm2DCMvOM45HvWjqcFwzKYU3jdk89q/KX/gn9438fa7q1jFf+ILi&#10;+hfUCC20bQNq8Hiv1h0/zF01BLJ5swX5m7k0ASMi3eCrEjGCRxViNfLjVfQVg+HbqSazkjdyspc7&#10;S3pWys4j+RzlhwT60AT0VXubsW4yVLcZ4qC41qztLczTTxxDbuw7AHpnFAHkXx+/Z18L/GyGWLXr&#10;27tjJEkZ+zso4DEjqp7mvnvwj+zN8Kv2N/FFvdy6zeGbxPdKIBqIWYFkPRNqDH+sHWvT/jp+254P&#10;+D0kh1DTZdUCRK5NvMvdiMdPavzQvP2n9a/aQ/aI0L7Tf3H9g2mtq9hZXO3EUbuPlBA/2RQB+3tr&#10;DBdXEd1Ad0e3AwMDp6YqxZy3Mk0yzRBEU4QjuKzL12s7FYLUGE7VIK/hWvZljaxbzufaMmgCeiii&#10;gAooooAKa7bVJp1Nc4UnGaAGR4P7w8E8UrxLIwbPT0rKvrx7hZYYN0LRL5hbsQB0rzj4E/HKz+LE&#10;XiZYoZYX0e/aycSMCXZSQSOOny0AeteZtYqBnHrRUNrcrcTE7CvHerHl+4oAbRUBugszR7Tkd6mu&#10;H8iF5CNwAzgUATL90UtQQ3AkgR8Y3DpUkcnmdsUAPqpcybZlGecVbrxjxf8AtB6T4b+OWkfDu4tZ&#10;Pt1/Z/akut4CKu5hg8e1AHssZzGp9qH+6agtblJrRZUO5NgYEHOeKLG8F9CXClRuK4NAEkPeparw&#10;yjzJFwRg1L5ntQA+q96yLbPvAIxjBGR0qXzPakZUmXay5HvQB+cF1+yb4s+In7Q0niDU9KmGj2Pi&#10;D7ZBIs8RUxeduyQSTjHbFfdkfwk8PxrtFpCT7wx//E1u3E0Gns0NtDsmnJXevY9AT+NQ3WpjQdNA&#10;vbpTKpw0jEDPPHWgDOg+GWiRMW+xQMVOQDCh/pVr/hB9J/6Bdp/34T/CuT8bfG/Rvh8bNbmeO8N4&#10;CVMcqjbjHX865zSP2pvD+q6z/Z6oY2xnzGlGP5UESPT/APhB9J/6Bdp/34T/AApP+EH0n/oGWv8A&#10;34T/AAqSPxdpkywmO/hcygEBZASM9q0Wvh9nWZH8xWOBtOaYtDHm8D6WsitHpdocf9ME/wAKvWfh&#10;3TFjEb6VZAgf8+6f4VpRyGNkVySZOR7VHdK8bb1OM8cUxGT/AMILo7SBv7OtBg/88E/wqtoPg3RN&#10;F167u7OONLqRSjoI1AAyDxge1dRJnyTg4OOtQQ2saYkCgSt1fuaRa3MwaAw1aC53PtQ9Nwx+VXdV&#10;nWTZGhDOrjI9KuylnU7DtOKjS3jGC6hpO7etIoVpGF1GoHykf0p9xGJFANR3Egt4zOy5K9u9LHKb&#10;qNZF+UEZwaAG2dqLWMlic5715F+0B+0ZonwV0eG6u7yCN5XaMCaJ2G4KTj5fpXqmpSyXelym3Yxy&#10;dAetfkH/AMFMPF+t3EttYNPMsUGqyKWYfKw+YccVUdyZbHpPiD/gqolrryRwtpb223lzBNnOT/tV&#10;9b/AX9sDwx8VNMQz6lbJP5cZCwwyDJbPHI9q/BwaNHqlm8kdt5k/TdnNdn8G/ir4i+GetSSC6uor&#10;WGSPMSgDhSeORW1rmdz+jK1kgvttxC+5Og4r5M+L/wC3N8PPhB4w/syw8Q2txem7aDVIrmCU/Ztu&#10;M4IAB6npmuo/ZZ+NB+NnwRg1SzuHsb6aZ0UTsPMG1sHgewr8gf2vPDN/pfxo8Tzz2kt41zqc2XVD&#10;83IyfxqVENz9i/hX+0f4G+Mt5FdeH7+z1O8kUgItswXAxk/MB6+te66LqlnqClLXZ5kfEqomAp9O&#10;lfzt/C3xF8UPA80Go+EbnUNDtlYqPLhB443DJB61+1/7HHxwsPi54LjgWzlg1nTbS3j1G4mYZnm2&#10;Dc2AOCSDRJFbM+jKKKKxNAooooAKKKKACiiigAooooAKKKKACiiigAooooAKr30IuLV4znnHT61Y&#10;prfdORmgDzP43Wz2/wAM9VEOWdbKfHP/AEzavyW+DP7fniH9nv4e6t4dNtp7XzajLcRxXKOzMpwo&#10;ORkY+Wv1m/aAvJYfh5qflRyNm0nBCjPHlmvya+DX/BPbWP2nNJvPGUWvW+kW8d5LZ/Y7qBmY7cNu&#10;yD0+egDstH/4K+eN4d/n6ToyIy4Rirnd+lXv+HvnjK3bd/Zej7R6xv8A4Vozf8EbdYvLYeV4002M&#10;xjcVFsxPHbrVfSP+CPOu3ahZfF+njkj5rVx/WgCq3/BZDxeqnGmaKT/1yk/wrl9c/wCCuvxK1wOl&#10;p4f0WQONv8Q/nXZX3/BG/VraRW/4SzT3GTkLbSf4133gH/glEulRxPd6xpc+1jlTA4JH50AfJf7O&#10;Xwl8V/FH9orSvH2qaX5L3OvwapJ5MqbF3zbzwTnHNfujaWflabHAc5Azjv0rzb4T/s9eHvhlptvG&#10;tjavcQxxgSxAj5kA55PqM16VLd+XNvHKYxwePzoAubhEqITgkYobCscU1l87yn+hp7/eoAbRRRQA&#10;UUUUAFNlnS3jZ3OFA606oryNZLWYMAfkbGfXFAHmfhP4heHPFVreaRNfKZp5jGIxGcngdyMVz/jz&#10;9l3w74wjjcGfmUSHy9o7H1r85774weJPg1+0DpUeo390+mPKZ3hwEBBYjqR7V9WT/wDBSjwrp+m2&#10;9v8A2fcPcIQHdbmP+VAH0r4C+C+gfD20+zWrSbnfzB5gBOcAdce1d/HFHaoFRiR05r4mP/BSzwjG&#10;6yTaVdOy9F+0x5x+dRXH/BVjwJa4VvDl6xHpcR/41cdiJbn2leaHp9826VVY4xyoP9KdDp9hZRhI&#10;4o8Y2nMY/wAK+HpP+Crfgq4bMPhfUgP+u0Z/rU8f/BVTwS21H8KalvPGTNH19etUQfclvDHbwMLZ&#10;VPOeABU0c3ZwFNfCWof8FYPA+gv5UvhjUnJG7KzR45/Gq7/8FYvBV2iSReF9SA+8R50fI/OiwH1t&#10;8XfitYfCrw/d6tfXEcENuE3PIhYDJAHAGe9db4X19fE/hnTNXtyssN5AsysAQCCMggV+R/7W/wDw&#10;UO0X4y+E9V0LR9A1K0kukjCs7owBV1J6fSvvf9j348aX47+GGg6XFEYrjT9Pt4pA0in5ip7Dp0pS&#10;Vki4n0etwhIUkBvSkkKzKyZ4IwaP3fnBcDfj15qpc77e4hwflZ+g+tZllu1txbQ7BnGc81NRRQAV&#10;DcF+Agz61NXjfxs+NkHwx8Y+DdImjkY61O8YKOFA27eoPX73aqjuTLY9Ya4FunzgA9KYsDSSBz0z&#10;kYqCGZdc0+OaIhAx6k59quurJblQ3zbcA/hVXIINQjlljCxrlt2aZJM0MDR4HnMPlX1pLW1uN3mN&#10;PuUjpUN1ayT3kN0sw8uH7ydzT8hBdLe/2bD5UIafd8y5HHNX2kdXjTAwRz7V5n8fPjNZ/B3wjZaz&#10;dRySR3F0tuFR1Ugn1Jru/DPiCDxLp6XUK4+UHqD1GaXTUfU1qKKKzNQqaoamoAKKKKACiiigAphb&#10;5tvan0mO/egCvJYxyHJzTorRIfu5pXuNp+6TTo5fM7EUAOVic5p1JS0AFFFFABRRRQAjNtUmoJIV&#10;vIwSTjrxU5G4YPSs9rw210ylGKdB6UAO1COG8t2srhtvnDaAOpr8y/8AgoH+x3qOvR3Wt6PZXE7S&#10;34kLCVFXaEfJAJr9M7qxa5voLhXAWPqO9V/Emi6dr2nta6lbpdxc/I/rgjP5GgD80v8AglN8QvAf&#10;g/4e6r4a1nWhbeIZNcm8q1aJmJ+SMDkDHY96/SLS760kkeWxm85GHJIIr4R+Nn/BPnURqjeLfhnr&#10;tj4NezjLmG2ti7SS7mJf6kED8K8b0v4pfHD9n++uE8Q3mveMoD+6Q2NkQAR1P3ehoA/VGa1bUPEF&#10;tdQAtbopV2HABwe1Znjr4heHPAsEcviPUf7Oti22OTYzbj3B2g1+bl9/wVGubKxfR5/DPiLQdQn+&#10;aO4vVSMKByTg464xXy58WP2oviJ8RNel8zXL3WtMll3Q2UKq7Q8Ac7R3oA/Q79ob/gpX4f8AAunX&#10;Mnw/1Ow16eOJTHHcQSrufcQRyo6ACvz++Iv7b3jz493F3aTabZW0jO7gWrMvLZAHP1rr/hR/wT/8&#10;XfHJY746m3h6FnaIxXdm552g7uexzX3r8Df+CdvhL4eWKDW7DTNXuxAqNMImUlxjLcnuaAPym+H3&#10;7IvxS+LF0ko0a4uLd2Zd32yLOQM92PrXVW/7K/i/4J/F74e3GoaVLAs+qIMyTRt91l9D71+33g/4&#10;a+HPAqC307SYYvmLh4c4GRg9/QV578evhRZ+NvEHg+7hsFD6fdNKWZCepQ/h0oA9t0y4uHjiSeNU&#10;baM4+lT2dxLNNMrqFVDhcd6o3N49nqCDyndQoHyjjpWnbsrrvCbC3Jz1oAmooooAKKKKACmSlljY&#10;oMtjgU+myAmNgDtOOtAGXq8l2uiztHErT7Gyv4GvxX+Gv7XWtfs//GjxjbXUNnBYza/cytJcKzYA&#10;dhxjPrX7QTW9zDJfSS3geAwMFj9DjrX4d+H/ANlnW/2iviJ8R5ra/wDshi1+5gRpoGfH7xjxj6UA&#10;fW2of8FXrX7OptrvSpDn/nhIOPyrJ1L/AIKyPaSJ5cuktkZ5hl/wrzuP/gkL4ht/C9pdP4rsnnkY&#10;hgtm+4ckZ61paX/wRd1+6iZpPHumue2bZ8jP40AdqP8AgrJfyWqSQrpLuR/zyk/wrMsf+CsXi+7u&#10;gn9m6OY84LCN65uP/gjb4l0+9cL46sGQcYW0f/GuY+K3/BM3xV4C02W4tPEkE7RQ+YPs9rJ1yRjr&#10;14oA9Jm/4Kw6tDqE0U0WkI6nlRHJ/hV7/h7fcRrs3aRuPbyZf8K8i+G//BL++8faPb3tx460q1vp&#10;ow8sNxEfMUnsRnINdncf8EU/EBbevj7TduOgtHP/ALNQB0T/APBWLUXy6DSWX/rnJ/hXyn8ev2r9&#10;d+LXxs0r4g2kNpILCxFluhDImd7nnODn5hX0rD/wRe15bcL/AMJ7pp46fZW/xqnF/wAEYvFaxNHB&#10;8SdOt4SclGtXPPr1oA/Qv9l3xkPGPwf8KTu6tcvpVvJKqg/KTGueT7168nl2v7tT83XBr5b/AGSv&#10;gD40+C6Xmkax4vj1u1trVLaDZEUC7cAH8hX0jY6fdwXyfaZ/PXBOccdKANQMjE7Tk96Wq9vdLNNM&#10;iwtHsONx6N9KsUAFV76S5ity1qgklyOD6VYqrqSyNat5c4gYc7z/ACoA84+M3xm8P/AvwbfarrOo&#10;R2epS2c09rDLGzrJKiFgvyg4GeK/ID9oT/got4t+Mtrc6Tb2eniCZ0YS26urfKB649K91/b8+Mr/&#10;AB4+IHhL4d6FbXVvcW+pyaTeXfEkZ3N5e4gcgZ5r079m3/gmHo/g24tdW8TNpuvwbHVoWt2ViSTg&#10;9e1AH5raL8I/i18To5bmw0ua5iTBZhdom0N06v7V0Mv7JvxeTS1EGjXBmzz/AKdH6/71fuLo/wAB&#10;fCOj+XHouh2umQrgTKqn95jp37c10sHw88NxyeQdJhJHO7nHr60zOSPwi8LeC/jH8DGbV7vRmKWz&#10;fasXF6rjC88gMeOK+4v2NP8AgoQvibVI9A8ZS2GlLFbM+I43dvM3qMcD0Jr7i8VfA/wh4kiMF3ot&#10;rJAyFHWTOCp655r4l/a0/YntvDmmjxB8PYLXSbw3kYK2FuzyeWFYsDjtkCkS7n6KWckGq29rfRPv&#10;ikjEkbDgEEZB/I1dr5t/Y7+M0nxG8G3dlOJmudHeOwcysCdypg8DpyOhr6PQ7owe9UMRZEuFYK2R&#10;0OKVVCKFqpaN9nglc8gHNWY5BMiuBgHmkyojqKKKRZDNA87bcfIepqaLbHH5QPKjFIbhY3CEdec9&#10;qFj+YyAjB5oApWMDaeh3jEe4kk818o/t8fs4y/GfwJDLpVtLdzWby3brG6p0RuTkjIr6ze4GoRNE&#10;gI3cbuorjviR4m0zwvoqxajqVrawzhomWaVUDDBBHJ9KqO5Mtj89v2Cf2H9F8X/DafXvF5vrLVbf&#10;UZYFjhlUpsCLgnHfJNez/FD/AIJv/D7XtKmu7S61SW6tUklRRKqgtjIB6eleVfEL9uLw7+zP8WtP&#10;0bTraW/8My2xu57fTJozEZCzAkn1wo71s2f/AAWQ+H95JJbL4E1tlb5XbzIsYPrzWruZ+Z5x+zF4&#10;S1b4J/HbTJPEUT6b4Qt0lMl20ofaxRgOFJJySB0r7m1j9n/w58TJbbWZZJmsmb7RDLHgblbnJBGe&#10;g718K/tB/tpeB/iP8P8AUYvDfh2fRdRm8vy7p5UOzDqT09gRXR/Cn/grP4W8MeF9N8N6n4b1a5uL&#10;e3jtPtHmxhCwGCwJPSgR96w/C7RtH8EtoVohksFYyeayjfnHIzivlL9hOz0rS/jN8ZbbSLl7ho9d&#10;ZbhHyPLIcjA4H6Vwfjb/AIK1eG9LWSwt/DGrupXcJoZYyvNXf+CV/jKDxj42+LviIadOi61qy3ib&#10;+SgkO7kjjjNHQr1P0tooorA1CiiigAooooAKKKKACiiigAooooAKKKKACiiigApk0qwxl2OFFPps&#10;iCRSrAFT1BoAxtf0a38UaPc2lzuEE0TJlMA4IIPUV5v4R0Xwb+zH8NdS8+9mtNES5a5mmnAYqWAH&#10;8IHHy+lafxE+Jtt4b0HxAs5OmmztJWhmlcRiRghICknk/SvxU+IH7V3jz4va1c6Ta6trU+lyFon0&#10;9rhnWUqxIO3cc/lTI5j9jvBv7U3ws8UalNb6L4iF3ckgFfLPUnA7eteqrrStZ/ak2+R/exX89+h+&#10;Hfi14Z1CTU9HtvEMa3DBx9ngmGwZyDwO1fYX7Ev7Tvi1vjZo/gvx/q2q/Z2jlllbV52WEgRsRkOf&#10;Yde9IOZn6vwSi4hR+CGXIOKoNqlguqrp5lxdsNwTHbGf5V5B+0Jda6vgdr7wvqk0A+yzSRtYuefl&#10;BUgrX44W/wC0V8etH8RfbtQ17xVLJGSMmSbOOR1JoDmP3zurr/Q7vkYjRs/kazdIk/tLQh5XzHfX&#10;wn+xT+2wfGl1NoPiVb6a/nkgswdQmyS7YVjhjk8mv0Htbe3tYQIUSKPrhRgUFkNneJJGyIwLQgK/&#10;sen9KsI3nLuHSqoVLGZgEB+0NnIH8/zq9GgjUKBgUAN2GjYakooAi2kUbTT2pq0EOTTsJtNR3CBo&#10;ZN2QME8fSpqgu1LQlRnnjigOZn45fteeFrz4x/tE+GfDfhqP7XdXdt5QVW2Hd5j8ZPFUYP8AgmP4&#10;9tbgz3OkXayOcMv2xSMn8K/Rw/suWTfFbRvGML2MM9gcgCICQ8k5Bx717Tda1Y6fuTU5IrZE6T3D&#10;BVJ9ie9NBzM/KW1/4JaeIb1RPe6bfLMv3Ql2mCP++a8/1T9hvQrHxFcaPdDUU1GFwkkf2hTgnoM7&#10;a+w/2yf257H4Rzf2Los9zql1dWfmx3Ok3AYRNuYYJDcH5a/PC68efFn4r+JLjW9DPiOJpHW4aSNJ&#10;nLr0xkZ9KalbYlts+i2/4Jk+KNLt/MtNIumXAYF7lO/4VlXX/BNn4j3LCSHQ5SnUH7Sle7fsk/tu&#10;ahp5tvBnxBs9Wk1i8nd0u9VkKhYwpI++c4yK+/tC1q31bSoL+2dXtp13JsYEAeuRxVc7FofkhJ/w&#10;S/8AGmsWTve6NdLc5wAl2mMflSaL/wAEyfG+nyTRy6NcCLbsT/Skyf0r9e2/eqZIJwU6EIcj9KW3&#10;tn3FpH3DqM0czA/IRf8Agmj4603VBNDoUpiA6vcp3/Cvp79iX9lnxn8JdY8QzeJdPezt7h4TbHzg&#10;2Qu7PH4ivuBZhNOFK8Ed6uLwoxUuVyo7lF7aT+0llA+QLjP4VNcxNJJEwXIU5PtVmipNAooooAK/&#10;Or/gqP4ul8EfEb4OavlEtbW6uZp3kyQqjyjnAr9Fa/NL/grl4MuPHXij4U6PbX62Ml1NdRAt33CI&#10;dB1qo7ky2JNN/wCCl+m6foEFtpupadNKrnKvDJ0ySf4hU95/wVO0pbcx/wBqaX9p24CeRJ97H+96&#10;183eH/8Aglt4q1LSob6DxWsQkJUBYX45x6VtH/gkT4mkj88+L4d4G75rZ8+vpW2hme8ad/wU6DWa&#10;tJeaWBz/AMsZP/iqoaH/AMFRLS41BYn1DSxYs376TyZMqPb5q8k0n/gkZ4s1DEbeO47ePBPzRSAf&#10;yrB+Jn/BMfxH8G/D95eRawviBxEZRHa2zEnBAx0680aAa37aH7aWn/GzwTZ+H/D9/Z3sttqEdztj&#10;jZWwvJJOcV9v/sR/HW3+JvhedILiKcRSpCdikEHB9TX5nfBX9jjxH431Zzd2VxoweEsJLu0dQTnG&#10;Mkda++/2Vf2D/Fv7PfiSzv28dre6Wbhbiaxj3IJPYjABpO1g7H3JRRRWBsFTVDU1ABRRRQAUUUUA&#10;FN3fNjtTqZJ2oAQqnXNKu1ehplFADvNA6mn9aiK7sn0qAXBWTac8UAXaKQcim7/3pX2oAfRRRQBH&#10;OzrExjGXxwKiWJri3UTja/Uhas0UAQWquqsHGOeKgk08TTOz5C9iDV6igDnpbWeG6S1t4w9hJzK7&#10;ckE9cfhTdV8I6bqluIXiDbc4+UZ/UVuIy5xtxz3pXg3HKttoA+Vvil/wT4+H/wAaJTfeIv7Shu0T&#10;ykW0lRBtznP3DzXzV4q/4J03Hwb1KTUvh/p13fBpOf7QuEYbV5BwAO9fpvNBN2mI+hNNktVaALcq&#10;LhSMbWGf50Afnj4R/bs8Q/C2VLD4hW+j6FEpLu0UTsQuMKfveoNfQ/gH9vz4PeOoUgtfFcE98UUP&#10;HFE3DHAx+Zr0PxT8APh344tpRqPg/RridgFElzZRucZz3X3r5L+NH/BPjy5Jb3wVcWHhqR5XkB0+&#10;12HHOB8gHTjFAH2/4V8XaZ4gsi2l3H2kljjII7An9Kj8TfEDSvBs1pFrdwtrLeMUthtJ3txke3UV&#10;+SesWvxz/Z/uvsR8TeJNYjx53nW3nbRuO3HXrxXO6r+0V478TfEv4cadrd5rZDaisZF5I+OWQHgm&#10;gD9rNNupLyFZHVcHuBV6qWnx/Y7GNSQx2g8fSra9M0AOooooAKKKKACmSrujYDuKfUN3N9ntpZdp&#10;fapbaOpoAyZIbO6ee0MjfaCh3KOwxj0rx79nL4C2fwvvfFV1snSTUNTe7HmsGBJYnjAHHNeyK8dz&#10;p81+kHkzNGxJIw3APevjb9kP9ol/Ffijx3a69rzRrp+vTWsa6hdAbVV2GACeBxTsRzH2Naajcz69&#10;c2bxoLRFBUgc5wKu2+nx2KuYSzMxz8xrmLjxd4ZuLhpLfxPpaSHGdt3HnH51atviB4eJAbX9PPPJ&#10;N0n+NFg5jcildZmMigZ9qj1jRbTxBavBcZ2Ou07cZx+VZ8njzwunzNrumH/t6j/xrIvPjF4Uscj+&#10;2tPPGeLuP/Giwcx+evxF8V+I/gX+0Z4kk1SKGz8J3d0sOn3DsWeQ55yAeOvpX6PeFfFFjr3h03sU&#10;2+3XAZgCMcCvyQ/4KQfG7TfGniyw0vQ/nuLXVQ7z28qtuHGMEE1+hH7FusXOufC6ddTjlLm6IxcZ&#10;zjAI69qRZ9AWccdwvmoSYmGQfWkuNJjkbeC270zVHxDdNptvbLbhkUvtxHwMVuL90UAZB0+bT5Ee&#10;0XeXOJN3Ye1aVy0ywEwqGk7A9KmooAhXcY0LqA+OcetFPk7UygAqnq1tFdWEqTMyrtzlevQ1cpk3&#10;lmNhKVCEYy3T9aAPzh/ZU+Dui+Lv2ivi3f8AiWS4ik0/xG8mm+S4wwEpI3ZB9B0xX6LWvk6eosbd&#10;syLztb3r82P2w9H8Tfs0fFDwz4t0C+ujpmsau97qEOmbkDRB95EhHB4Pevq34M/tNeGfiZ4EsNWW&#10;/t7S+uN+Umuk80YZhzz6CgD3u3uZbhJ8BfMT7oHr7061hlaISTLibuB0rCtfFWhqscia5Y4IDMBc&#10;J+vNJeeLtEaVpP8AhJdPhj4+U3SDH60CaTNWCd7sTQ3WE3Equ3qR0riPiJ8QvCvwr0u4ufEV8LS0&#10;IMKvIm/LFSQMAegNYvxW/aW8IfCvS5L1rq01Yw27TlbW6jLHaCcdepxX5g/tQftww/tBay+g6FpG&#10;qW6NcxSD5gygYKnhSf71O4uU+tP+CZuoWGrv8Vr6CbfHceJpZbdgOGU5wfyr7fGoNJqEtsgBZRnH&#10;4V4P+xf8GYPhX8PXk8i3WTUxDdkxxbDuMYznjk89a93ggWPWZ5eBuUDP4Ci4cqI428tWtrj5JJT8&#10;oHetGGDyY1QDgCqt9b7ryCbGQlX428xQ2MZpDsN2GjYakooGU76Fmt22DMnYU+z3/ZVRxhgMGppF&#10;zz7UkXegDNULo9m5Jw+cjPP8q/K//gqD4h8WTadZrfxJaaX/AGlILWaB2DMMNjPXt7V+r91ardRF&#10;CBk9yK+Q/wBvD9me6+NXgixgsbiO3exkkuCfK3E4RuBwaqO5Mtj8P7NbO6s3TUbmY3Jb5dzZOPqa&#10;n2jw/Hiy/eRXI2zNJ1AHp/31X6X/ALHv7AFvq3hOS/8AEMen3lxHeyR4vbXc5XapHUdMmvoWz/YM&#10;8JySXivo+iuI/uhrJffp8tb3Rnqj8PrvUIYUbT4ZWbTW+Yuw+fPX+dPuLOIQ2pvS0VuwzEyjkrX7&#10;er+wf4KOiuW8N6G0m7/nwTPX/dqe6/Yd8GXB0pH8NaKyRsMq1gmOo/2aV0O7Pxt+Hnwz1z4q6zH4&#10;c8NWwv4GBk3M4DYBGeT9a/bz9iv9m3T/ANn7wPG0SXEd/q1pbvdLO6sBIEGQuAMDNdP8P/2V/B3g&#10;HWEv9P0HSLWRUK7ra0RG59wBXsWnyRlfISLYsHyqMcADgYqZS0DqX6KKKxNQooooAKKKKACiiigA&#10;ooooAKKKKACiiigAooooAKr30xt7V5B1Hr9asVDdsFt2JTzB/d9eaAPl/wDba+G+p/Fz4ZxJo6PI&#10;+mrNdXPlyCPaojOScnnp0r4a/wCCe/7NejePNag8UTi5aO3vprVnWRQMhV7EE1+r/jCxGoaDNZRR&#10;eWL6N4HKjOAykZI7jmvgrRfBF1+y7+1RoNpHrbDwpJavd3FqiiC28xiwyRk8/KOaZifc1n4F8PeG&#10;dJjtSpETxiIFkBPTHYda+Kf24P2StDk8I6x8QfDxvTrVvHFHDiVEj5dVPYHoT3r7r0vxBpOuaXa3&#10;xureWG4QSR/OGABGRg1Q1x9G8SQvoVxDb3NlNhm34aPIOeR9RQxniX7Kfxe0H4hfDq28NS3nm3mj&#10;2EFrdII23KxUg8kc/d7V02ufss+AddV7+4kvVU/KTGUA9Om3NfP/AOyxNp3w3+OHxYhvBDFZ3Oox&#10;raq5CKFBk+76jkV9n3XjDQfsbRyX9nbwdSzSgAd6aA/NT4+/s/6L+zv+0J8H77Q5LoRa/wCI4jJ9&#10;odWyBKCMBQMcHvX6efavM0GKSE7ug5+lfnb+1546034n/Hz4M2GnX0Mh0nxEiloZBJn94AMAdM1+&#10;hvhpfs9nFZy/vCF3c/Qdqk1NRo/Ms4pT/rEQMB2zipbGV5rdXkADHriqsupNHcJALYsrNtz2HatB&#10;VVBgDAoAdRRRQA1qSlakoM3uFR3DmOJmHUDvUlRXEfmRMM44NAj4s+Mn7b2nfBvxhaaZrl7a2d1N&#10;GJYkaCV8ruYAkrkdjXxd+0F/wUP8V/FzU73w9bRaZ/YEExltrm3SRJGwpHOW9GParH/BT7wtcap8&#10;avDen6dC099caevlJAuXP7yToB1r0L9iv9hV7aO28Q+JB9sF5aBjZX1iP3bFlPJLdcA0AeIfsf8A&#10;7Hvi/wCPOtRa3c2sl34SW+eG9uRdIJEOFOFDHPRh2Nfrj8IPgX4W+DulpZaeJnbyRCwuArYAJPBC&#10;jnmu68KeEtE8B6athoOk22m2z/O8dnGEUtgAkgd+BWt9nVGaVlD7uQpHSqA+Lf2xf2R9P8ReZ4w0&#10;ZLo61YWyx26LKiRnLAHIwD0J714T4C/b01r4H6TfeEfGZ0/TotPtjbWTCGSV3k5OCVYjv14r9O73&#10;SItcuEe42yWoG1rdxkN6Z/Gvj/8Aba/Y70P4weFZrnTYbXQbjTDLfS3ENoGacLH90nIx0680hHoH&#10;7DHxyvPjp8MJ9cn8hk/tGWANCrKMBVI4Y5719IwTPJNKjAALwMV8V/8ABKlItK/ZyvoY4w/k63On&#10;mDjpHGK+0YJxIsjCPYdpOfWmMfIq2yebk8etWo28yNW9Rms+BWurEq5Kkn+L61fjXy41XOcDGaTL&#10;iPopGYLyTijIxntSKFopFYMMg5FLQAV8j/tjfAm9+LPxc+EepwQySW+i30sszJKqYDbB0PJ6dq+u&#10;KpahbwSbJpYFleL5kLDkfQ1UdxPYx9LsLTwjoUFqeI42IBYAnJJPYVssySWrNGAcrkce1VJvJuoF&#10;luWSONjwr9M1K19HGY44lEqsMZU8CqMhsUcd3AsL/LIPmIUYqB4bi4hkjvYYxCeCcAnFWrq3+1Qg&#10;RP5Emckjrx2rP1+2n17w7fWlvcNZTuuxZ15KnPWmM+Rv22/2s4PgD4Wji8PJZS6lDexxPFcW7kBW&#10;G7qMevrWx+x/+2HD+0JbudRntUvo51hiS1hkRWyDnO4n+dfLv7T37Hvi/wAd+PNVa41+/wBRsmeN&#10;1jNqXXIRRkfNXqv/AATx/Zi1DwJHeaje3MtmbW9VhbzW5QyDB6Et/Sqewj9CaKKKwNgqaoamoAKK&#10;KKACio5Jo4du91XccDJxmn5HTvQAtMk7U7pUZkVvmBDD1HSgBKKP4SegHOaYtxG7bVdWb0BoAmj7&#10;1DJb/OW7UryNGy4BIY064kxGcfe9O9AD1YcDPNLtG4t3rgbzx9pljq9tZXGpW8FzcP5cUMkoVnPo&#10;B3Nd1auZIVLdfegCaik3D1paACim71yBkZp1ABRRRQBDOyr1PzY4oVn8tSoB4qC8jZplIJxiodS1&#10;i20OyWW5lSJccF2Cj9aALFvJcuw3qoXvj/8AXUpZtz+YAE/hI614RqH7VfhrS9QSE3dnIcE4+2KP&#10;6V614T8bWHjDR7a+tZImWZN4VJA2BnHUUAaKC0uJAquxb06f0p8/2tVCxRI6jgbsdPzp+1LVSwiB&#10;brkUn2hrpSqgxnHWgDA1vwxp/iiJrLVY1SWQDAjUdAcjkj1r43/aW/ZTgX4ifD7VdIgmkFvqbTyF&#10;5IwANyY4x9a+3VsJLNvtDSmd14HHOKdf6Xa6qkM1zapK0PzpvXJB46enSgCcRy7Y8gbQoH6VahkV&#10;xgHJXg1WhvGuLIymIo2cbe/WpraLYpY9W5x6UAT0UUUAFFFFABTJcmNsDJxxT6iuc/Z5NvB2nFAG&#10;ZqtybLR7hpQF/dsPXsa/nd+J3iHU9D+Mni/TtAcs9/rFy7KzEfN5jdMEV/Q/fwfbNFlhZt0nlscH&#10;k9DXwD+yf+zTp/iv4ieMte8R6DC32XXpjGl7abjIhZuhJ6fhTMj88PCupeK9FuXudTlkj3qVH74k&#10;Z7dGNXT4x+KSsSlrb+X2/fHp/wB91+603wL+Hd1IYT4P0fK8/wDHsp/Spn+BfgFlwPCelL/27LRY&#10;R+E48QfE6+XDW8Iz/dmP/wAXUb+EfiRq43NEeePluf8A7Ov3U/4UH4GVsr4Z0sf9uy1ft/gz4KgG&#10;P+Ea008/8+60BY/Jb9m39gnXPGmr/wBu+KLS58qUJNE8d1ERnPPBJNfrp4W8A2HgrR/s2neYR979&#10;4R1xjsK07XwvpenQLBp9rBZJGMbYUAAFWIybewlIm+0kHqP5UjYdcWpvLeIMPmU5IFXId+35wAfa&#10;qdhdeYG3DaQOhNWLO5N1EXMZjOcYNAFiikLAdaWgBknamU+TtTKACq2o6bFq1uYJmYISGypwas0e&#10;YIxk9KAPK/i/8J/D/wAafCd7odzJO8tvay20YjIB3MpXqwI696/KT4ifsd+Kf2ePGF1daBDdGxgV&#10;Y4xdXaMBuAJ4Ujua/ahrOKHdPCio3322jlj15rJvfDejeKsnVNGt7rdy32iMNnHAzkUAfgxefHD4&#10;leEY71Lu1s0zkR5dj0+j1zsv7Smo61pPlapcrb3RbLLEJO3Tua/dTxR+zb4A1+a3dvDOkQiPOQ1o&#10;p3ZxXNR/sp/DeTVmj/4Q7RXXGd32JcdKAPxD8BeHPiB8cb17PQIlvYZZ/s7NJPt+8enzMPWv0C/Z&#10;H/4JyzaNfQ6n45tLq0YwMCYbiJxv3qQOMnGAa+8PD3wN8E+DZFl0rwzpdm6sJM29sqHI6HjvXbvc&#10;22m2QkZUt4+mCdoFADLKyXR7Gz0+2H7iGJYlLdcKAB+OBUtzas0alR8+eeayfCvi7TvFAvGsLuC9&#10;+zSeXIYZA+1vQ46GtyK482YoUxgZzQA+ImSMhvpUirtUAdKjkkWNgvAY9KkU/KM9aAFooooAKRm2&#10;jNRNIRMqjoRUvFAEK3S55P6VxPxQ+JWi+BY9Lt9XuVhGrTi0izGzFmbjAwOPxrtDbjzByK+GP+Cq&#10;PxCk+GfhX4faxFbPc+RrCu0cT7CQqk4zg+lVHcmWx9naDoNj4bsxHZltrnzRux3A9BVu4vrTR2Rp&#10;nKtcHjjPP5e9fl54b/4K+WNnFF9s8HXTMgA2yahjIwB/crbv/wDgsfoV95Ofh1O/k/MM34Of/Ida&#10;crM7n6XvdBoitthpOwI4pjXrNsVAplHDDHQ1+ao/4LV6FG+F+Gdzv9BqAz/6LqWP/gs1oUwkkHw9&#10;mR152m/5J/79UcoH6UTXi2NsZ7o7Mccc1xPw3+Jmm+NNc1+zs5xLJp85idQjDBye5HP4V+aXj/8A&#10;4K0r48hlsdP8KXuks+CHF/nGM9tg9a9W/wCCWHjq8+JGtfEvU7m6kG6+jkCSybyATnGeKOXQZ+jt&#10;FFFYmoUUUUAFFFFABRRRQAUUUUAFFFFABRRRQAUUUUAFMkbbGxFPqK4z5LYGT/8AXoA8M/ao+NGo&#10;/BjwfZ6pZSRxNM0ilpI94+Vc9MGvyJ+PP7W/iT9oJrnT457e4nmi8keVF5fCsT1IHrX7NfHb4YWn&#10;xU8EXFjcGMvbwyuism85KEDA9a/L74D/ALK7eHf2ntG0y/0yS4sJUmldp7QhM8gZBGO1NmJ41Zft&#10;yfE74feGdL0CH7EEsIUth5kQY4RQvJ79K2NL/wCClXxH0+z2brEEEnmAE8/hX6rxfsceAs+fdaLp&#10;UjSchZLRc5POOatt+x78PJrFl/4RXRwxP/PiuetAH4n69+1h498Xa2+oP9l3LMZfkjA6nPr7Vr69&#10;+1R8QfGehSaK5tj52MhFCngg9fwr9ovD37Kfw8s1uY5PCGjtwApazX36U/S/2XfAFj4gik/4RDSW&#10;iUHI+xrjoaQz80/2I/2VfEXijx5p3jLUrBpPsN/a6j5q3C4Ubg5+Xdz06Yr9kLS3ikZbpMmQJt9u&#10;lcqtp4X+HM1rp9laWGlm/YQxxptjJPQADv8ASuls53tr0WXllk27/N7fSg1E0vU2vJb1XI/cvtHH&#10;TrV6OQTKGBzVGxWOOS9X5UZ3PsT1q5bxmKMKetAElFFFADlpaRaWgze4VR1a6ezttyEAnI5+lXqi&#10;uFVozvQOAM4NAj4P+JHwd1Hxx+074M8ZRWvmxaXEIml8wKB87HGM8/e9K+2dJdtP0GzDBVfAU8D+&#10;leRaP8YNGh8Z2miXWk2tvc3EmEkkcBsZxkA/SvYvOttWUQwzRjyzuwjA8fSmhGgqPGRsGVPJzVJp&#10;79rl0RVKA+3SrE1q0txHIlxsVRgqOhqGxjlTULgszMnYnpVDHz3NpYsElcqxGccn+VZXjSxGreB9&#10;ct7dd7XVhNGozjJKEfhVy8tLe81KKY3KfKuPKyDmvBf2iP2orP4P6x4W0hbFL3+1dUTTmCzhdgYg&#10;ZI/HpSAr/sF/Cu9+FPwd1PRr63NtLLrE9wF8wNkMqc5B9q+jri6S1ESFuSQvSqumyW9vFClnbKkM&#10;ih2MQ4BI/nViWFJCZZSFVfmy3Qe+aGG5akKP+7J5PNMkYhkUdAcVgX3xC8M2Nxtn13TonA5Elyik&#10;fma0dF8Sabr/AJhsru3ulUA7oZAwIPQ8H2pMuJpXUXnQlfWhV3QmM/3dv6YqNbj/AEoRHrjPX2pb&#10;iYQyRj+81Iofbwi2h2DgA5pVzuP1pZM9uR+lLH3oAVnEa5PSvJPjx8ctJ+E3hW8mubxbfUJLeVrR&#10;WjZgzqB1wD6jrXqWobvJO3PUdK/Lr/gr1qV/p6+CWtdVl09St3uiRsCXAi4NVHcUtjyb4kf8FRPi&#10;ML+XSoptPa2hKuCLUA5x64962fgh/wAFS/GT6xbweKruwtLJrlFYx22SI8jJ4BNdj+xj+wronxn+&#10;B3h/x7q+qQLNqJmVori2V8bJCo5PXha9v+IX/BM3wz4o0GePStUtdOmS3aMPa2a7t2OD9a1ujI+q&#10;fhB8QrL4seAtN8V6TP8Aa4b4Ntk2lQQDjoQP5V5J+1d+1Npv7ON5p1pe6jHYi+gaX54WfOCB1APr&#10;Xyt+zJ4u1n9k34/ap8NvE2v3Nx4W03TcWt1qUggtzI8iEAbsDdjPFfSv7Uf7F9t+1TBZXknif7F5&#10;Nu0aFIhJwxB4Ofal1A8+8Jf8FKvBWpWdsJvEMDSSHH/HnJ/ex/dr7Q8I+INJ8XWK32myeaqgFiFK&#10;9RnoRX5g+Iv+CR83hPRo5bTx3ezNGxO2O1A9/Svc/wDgnD4qv9L0PXdE8Q+IJNRvvtyxwC8lxIVA&#10;Iwo7/hTa7B1PuyiiisDYKKKKACiiigCnqWmQ6l5TTZxC24YOKkWb7UPNtvm2/Lzx/OnXV0sKqrAL&#10;v+UE8VSuLr+w4SFTzf4sDigCDW/FFn4bty+ry+RHIpwQpOQOvT614P47/bk+EHw5aTTL7xL9muVC&#10;vsa2lPU+oQivH/8AgqV8TtZ8D+EPBsulTXNobw3Ak8hyv/PPGcema/NT4e/BXxz+0JrVvfGTV9Tt&#10;Zw0f2qOBpl+UE43Yx2oA/Vq1/wCCoPwKkWSC68YqAfk/48p/of8AlnUsf/BRr9nyy/0mHxllunNr&#10;P/8AEV8E3H/BMrWpkti1zqVvJIBlf7PI5/Ki4/4Jh+IrWHIv9VkXP3Rp7f4UAfdEf/BUD4PXFw6Q&#10;+LY2RWIH+hzdO38FTSf8FIPhZI7TQ+KFZWGA32Sb0/3K+Fo/+CZesvYzSG/1K1kjXj/QSC5/KptO&#10;/wCCZPiW70NLga3q6MT/AKtbF8cE+1AFL4vftOaD41+O3gTxNaaqJbbQtTkuWkWJ1CKcYJUgE/d9&#10;K/Ur4E/tN+HPi9pNvPaamt1PIjudsLKMBsdwK/GbW/2NNT0Xxpougtq12JtRufJDtbMGByBwO55r&#10;0zXP2YvjT8BrgJ4S1TxRewRlYwtnZyY2t8x6e4oA/bQsLhRJF83GRmo2muIeZAAnTtXw1+yxqHxV&#10;22y+Jo9fP76IN9uR14+XOcjpX3PpoaWxj89SX7hxzQBIIYriRZQSSvSrNQ+YkcioABu9KmoAKKKR&#10;uVPOKAMnUm1QSA2qKRjvj/Gvnj9qS38c33heJLa3iMau5BDKD0HvXv66VM1wGGqMRn7uf0rRutJt&#10;dQtRBewpdoB/y0XIoA/mb8aLqei+MVbVmaJxkja+flyfQmv2Z/Ydj1k/C3w9dRKGtprJSjEjkbj6&#10;nNfQkv7Pnwzu7gSX/grRJW5+aa0Xp+Nd5oPhrRPDtjFaaTp9rY2kS7Y4rdAqqPQAUAXblpRBjAzi&#10;nWsX7vc3cc09plZtuN1SMu6PAO3jtQARbdvy9M0+oLOEwxkMSxznmp6ACiiigAooooAKKKKACmSS&#10;CONnbhVGTT6bIoZGBG4Y6UAZu2PbPexnP7tjnt09Pwr5s/Zr+PNz8QNd8XWTSwubHVpLUBY9v3WY&#10;cnHPSvpC6ulWG6t/LESiFiD0HSvwP8XfFnxR8FfjN4qt9H1i9hiv9auZiIZNmD5hx9etNmR+9tnD&#10;d/2hJO6jYy4B4rS+0R/3q/CnWP2w/iRHottLD4m1cOzfNtuTnFX4/wBur4iKignW3OPvec3NMR+5&#10;H2iP+8KPtEf94V+HP/DdnxD9Nb/7/tR/w3Z8Q/TW/wDv+1A7s/RTxL+15aeFfjHrnhe61GOIQzCF&#10;E8lmPJxjIFfUum2tro9iBFkI/wA5zk8kV/OtqHxf8ReI/io2v3y3iyTXKySNMxzwe5Nfux8B/iZb&#10;/Gb4czX0U8cJSQQeYsofGAD1qTQ9Wa3WQGded3zViXuvX8Vs91Ft+ypwWwOPwrO8am50fwrJ9nu3&#10;kdI2wyHknHtX4TfE79pL4sxapdRr441rR03Mo09rjaXwx+YcCgZ+/mk6iusQIznJVQxwMVde+Vzs&#10;hbMvYEV8I/8ABPP4ieK9d0XfrV5f607adC264YtyQuT+NfcWm3z3My77JoDz8xGO1AFyE3BZvPAA&#10;/hxipaiiZWkkCzCQ55UHO2paACmyQLcLsfO3rxTqZNI0Me5VLH0FABcLNHCFtwCQMc4/Cq1rJqLS&#10;fvkUL7Yq2ys8O4vs4yc9qy7zWdO0vL3er29uo6+bKox+ZoAuzfZ7xlV2O4ccZFQLfWNjeNb7yJlH&#10;TBPbPWvJPiF+1V4G8A6fc3B1vRrqeFHdYft8YZyvYDPWvh34q/8ABW63uL250vR/BEs03ylb60ug&#10;2eB0IoA/STxV4+sPA9rJeaxP9ntUQys4Qsdg5JwBnoK+Kv2qf+Chngex0OXS/DviBJb4TqDG9rJ9&#10;0q2eSuOpFfn/AONvi98Y/jDPPNp+q+Ingl3qumx75MhiSEGAfXGK4/8A4UX8V/EFrHLqnw88RcNv&#10;N5Np8vzY7cigD9Of+CUkOoN4N+IOoy/MNS1v7WGZs5Dru4GeOtfdlv532xzIAFxXwr/wSn1i8TwD&#10;4psLvTprSaDUUhZZVKkFUAOQenSvufUb5rXkRnkgbumaAIdQYf2vaAnk5rTf71QXFoJpYpy2Cg9K&#10;lB49aACiiigAooooAK/PL/gsVHcyfDvwOLdd3/E1+fp93Y1fobXxr/wUe+D+q/GDQ/Amn6at1iHV&#10;0kma2hMmEwQdwHQc1UdxPY/G3xPbeHY7pftzyJceWuFXPT8K5m61KBZIo9OJaNTg7l7dutfs/wCB&#10;/wDgnX4dfS0uNWe1kmU4P2izGcYHr7109x/wT18GqYTFb6f15K2S8itrozPxBub63juN6n/S8cDb&#10;xTtNtbSa31C5l3faI03p6Zr9x/8AhgLwYt8u6104nHX7GvpXOal/wTx8NG+/dLaLFI5DBbIbce/t&#10;Rcmx+NfhWTTNSgxMzf2pzwM42/yr9Jf+CNthHayfEr7QCpN3D5eO4/Csj4ofsaaJ8D/i43iy6eBv&#10;DcdssDCa3EVqHJ67jxnj1r72/Z/8F+DdL8L2V94UOlo91awy3I07ackqCNxB6/WiTGeyUUUVzmwV&#10;NUNTUAFFFFABRRRQAUUUUAFFFFABRRRQAUUUUAFNkYIpJ6U6mTFVjJchV7k0AVfIRlmZs7ZBg/Su&#10;NT4d+GrPxFD4m2Ml/bKY1dnAAHPbHvVr4kePNM+Hfhq41bUL+3gjjieSNZ5ljEpVSdoJPJOO1fkX&#10;+0V/wUO8R/GDWJ9M8JRan4ZiePyPtGnXrbAysxLfKcZxgfjTJ5T9jvt1nqzIscqkxkNywFTtqSLe&#10;rB5sfT1HpX89DfHj423rvb2fi/xZE1t9+WK8m/eAeuDUC/tCfG5pQT4w8Xbwdu/7ZNn+dAuU/onk&#10;uBwVkj9/mFN+1q8JKyx7/wDeFfzwr+0B8cm4/wCEy8YD/t+n/wAaVfjx8c+3jTxgB/s3k/8AjRcO&#10;XzP1J/bc+K03w7+JHwqmknVbaXVR5uwbjtDgnv6V9U/Df4i6X488Mw61aStJG5KbiADkAZ4zX8+P&#10;ibx98QtUa3XxfquuazczMf7Ol1OaSRomPePccg59K9g/Zz/bQ8W/s66pBba9baxrljGrZtbm6dUO&#10;7GDhjjIxSHc/dV7FGkjuEzgnc2T+NW9wfkdK+LP2f/8Agohp/wAbtUt9POhpo582KH95dqxbd3wP&#10;TFfaMEsU0YaJ1dOxUgigOYdRTuKOKBcwLQKWigl6u4VWvmkWEiPG48c1ZqK4kWONixA44z9KAPyY&#10;/wCCgfxM8WfAH48+Fb3TTboPsSz/ADDfz5kg6celeOWf/BUP4t6PePJaSacVk+Qb7Zuh/wCBV9Gf&#10;tO/BHUf2hP2k/CHnyXQsY7dYHYxGVB87nnt36V6Lo/8AwSw0IN9rm1m2y658ptPT5T+NAtT4+1r/&#10;AIKofHjR7iOEvo6mRA4/0Rj1/wCBVbsP+CsnxhjtFN3Lpquwx8tm3X/vqvsK7/4JhaFq13FO2tWz&#10;CMbQPsCHpVj/AIdeeH2wG1S0P109KC0mz4f/AOHpHxiS4W5J03yl6/6M3f8A4FXl/wAQ/wBrvxL8&#10;XPFXh7VdfeMnTdRjvyYYMAFSOcZ9K/Tpf+CYPh1V2nVLMr6f2elNm/4JgeGvs8qrqFirMpAYaeme&#10;lAuU9T/Y3/aKsfjl4BjvkmaaUXLQK3lbB8qKfX3r234g3txp/gzWbm2wJIrOZxn1CEivLf2Z/wBm&#10;20/Z/wDCL6TBdJdH7U1wHWARn5lUY/8AHa9nkWLVLW4tJo1eN0KOrgEEEYII9KdyrH4I/Fj9qPx3&#10;N4gvEhltwAxQB4yOh+tfZ/8AwTl/aW1Xx9JrFjqMqu9qLaL5YiOSGB5z7V6T8dP+Cb+h/FzxhJe6&#10;dqdv4ft5IwPLs7FduQOTxxmvZ/2ff2U9D+B9i8FvHaXE5SNXuFtFjaQrn5iccnmkCVj3Boy2qI/b&#10;b/Sm6nnz7YD+9Un21WvBCACSPvj6VYm2DBYAkdM0FD1X5cUxGKsR706OTzFz0ppiJbIOOc0APdBI&#10;uD0r4h/4KOfsw33xo0HSdat4Fls/D8FzcT5l2sFIQ8DBz9019tzTLbx5Zh+JrxD9oL9oXQ/hdaWt&#10;hqttZ3kOppIhhuZ1UMBtyMHqDuqo7ky2PMv2C9Q0uH9mXwr4XsGkW4tWnkMbjkAzN3/4FX1XDbJp&#10;Onu8fDbdzbjnnFfkdpf7b1p8Hf2pNe1az0Zf+ETk06OC20q2uRHaxSHYWZQPlBOD09TXt19/wVO0&#10;vULi2nTw/HHbpjzEF8u085IPatGiDpP+Chn7P+leLvANt4vsIJP+Ein1SHzZfM2qUVW9B6gV9Ifs&#10;3fEK18ceD55IZC/2MpE+Rjnb/wDWr5E8Tf8ABSrwv4z0lrC58L2L23Losl2jJnacEds814n+yv8A&#10;tv23wws9dW8jEyz3nnJbyXoX5eeACfenboI/W/U5rXU7e6t5M4SNm9O1fm9+xfqWneKPi5c3NizN&#10;9k1UxNngZyaw/i5/wVigvrJ9L0jwpJFc7/8Aj4s71csCOhxzjmuz/wCCZnwjv7iHV/FF75+nOuoi&#10;Y280JG/IJ6mkB+kNFFFYmwUUVLtHpQBFRUu0elG0elAGbqVqb7yQnJjcM3apZrWO8mAYEjbg0lrI&#10;ftdwGBVckKTwDz2pJLF3uFmE5RQMFR0oA+dP2x/gDH+0H4Ws7K3h86XSY58bpNgBYLjsc/dr52/Y&#10;h1jT/wBnvXNK+GfiIPHrStNOFiTem1g7D5uO1favxX8ead4H/swzT28a3DMJN0oQEDGc889aq+Gf&#10;Cvg74g30PizT9J0mS55iW8t4Y3cYBBAkAz+tAHeX0Lar/ZtzbKpiOH+YYODgitK7McNvukUYBxwB&#10;UlvClrbxxjCqihQOgGBT28uZdpKsPTg0AUbi3s5o4hInEg+XApIGtbaRrCFcOqk4I49ev41Pdwo0&#10;JiMixsw2o3cH2rkvGHiq1+GPhltSvGjuZEYK0krhScnuTTFex8hfFL4U+Jrj47+CNXiihNnaam80&#10;hzyF3L2xX27b2/25RJcRoYz0wBnNeNfBP47aT8erjXXt9Atlk0aVUEilZSSxbkHHH3a9v0ycTWqg&#10;qEfkmM9RzRYXMOFitvj7Oir35p6NcKcybce1WMmkosO5EqxPIrAHcOlWKaqr2FOpDCkb7pzS0UAZ&#10;drFbybmt92/ccbumabJ/agkITy9mePWtOOFI/uIq/QU+gCjd2sU0Ra5B6YO00+GOBYEC7toHGetW&#10;mUMuCMj3pAiqAAAB9KAI0t4+oFSjHQUtFABRUUgZTvBJwPuimJdKc7/3fpuOM0AWKKz5WRpNwu1V&#10;fTdVhJo5E2pKrkDBKsCaA6XLFFU4Y3WbczsVx0OcVYZiqnAzVWJ5iSis6W+lU4ELY9eabN5l1NCy&#10;SMiqfmAPX60crFzI06jncxwuw6gZqvMvlyNK8+xCMAE4ArhtU+Kfhrwjq8Gn6h4i0/zLt+Fnu0Ur&#10;zjGCaOUfMdLqkTSabcTn7xjb+Rr8tfgx+yz4d/aW+KHizVtWs5LmDTNbnt3Pm7MfMx4456V+qcN7&#10;Y+IdLWTT7uG7tpBhZLdw6sOhwRwa5P4e/C/RvhrNqTWSWls+oXBuZBFCsRZiSSTjqeetHKZnhcf/&#10;AATX+ELWscU2lXRCnOBcf/WrXX/gnX8HVUD+y7rj/pv/APWr6VjuhNMUUAjGQwORUEhktVZ0LTY5&#10;2jJ/CnYD5x/4d2fB7/oGXf8A3/8A/rUv/Duz4Pf9Au7/AO//AP8AWr6Pt75rhfnQwcdW4qOC1ktF&#10;ZzO03OcZP5UWGfLupf8ABOP4KyOf+JVeebnn/SOM/lXrfwW+DPhv4J6E/hrSIZoIriZp9rvu5Pvj&#10;2rvdRuXsdk4gM5mONuPu+9SiZbbUoYXjEkjDIlbqox0qbF8xFrVnp0lp9luQ5Rht+XrXzD4x/wCC&#10;bPwm8ZawNSvtKupLvbtDC5wMZJ6Y96+pLuGO1mM0zLIshwqv0B9q0LeEwpguXPqaLBzHmvwf+Bnh&#10;v4K2aW2iQSQx+StuA77vlXGO3tXp8jrGuW4FNKhjyAaUqGHIzSDmK1vYw2skk0QOZeWyanqRcY9q&#10;XaPSgoiqC+vIrG2aabOxfQZOaubR6VBexQyW5WbYEP8AfxigD85/2o/+Cimr/C/WrrTNEnUNHcTW&#10;5WS0LfdJA5z7V8geK/2+fiz8QbdhbSaeY5SD80DA8cetfrZ8SP2a/B3xMt7mOfw7pMU8okH2x7BH&#10;Yls/PnHXJzmvhv41f8E2LjwXJca14e1G41UKUVdPsbH5cYGSAo/OgD5j8L/st/F39oed7uU2LIrA&#10;kCZk+/n2PpX0Z8Ff+CW/iPTdUt5PE1nby2QVt3l3PzZ7fw10Pwj/AGwpPgVcLoeufDKeyWZ0hN5d&#10;AQKNmQX5A9a+5/hX+0R4K+I2j219B4j0e2u5t3/EvW/jZ1AYjOM57Z6U0rkt2Ob8C/sY/DjwDJYz&#10;WdjcR3sZR/ml3DeMe3TIr2O/0DTYNEWzmhxAMgYAznBq2qnUpI50coi8qVOQw6gg1yvjr4lWHg2O&#10;4/tYwWtqgIW4upAis2CQMnjNPlFzHO/A/wCEOnfCOHxLPbxmNNQvTdt8+7JOe2OOtepsItWtEdcl&#10;CcjPFfOf7IXxn/4XhY+OXWQvBp+rNaxv5/mrtHPHYDFfQdy50mxiRBvwcfLx70+UOYvG4RtsYPXi&#10;nhdvFCqoAYLg49OaUnJ5qSkxKKKKQwooooAK+YP23vj5dfAew8GXkEkccN/qiW8u+Lf8vXjng19P&#10;1+e3/BYa3M3wx8HssnlPHqRdW75EbdKqO4nqrHu2j/ttfDy40kDU76481sZ8uEYxge/rWsv7Znw9&#10;dYxb3s+zp80Q6fnX4KwfEjxBpv7p7q+lH+1M1WdP8eeJ76aRk1XUIl4O1Z34/WtuUix+7ep/tqfD&#10;eO4NvFfXH2wjK5h4x+fpVj/hsr4e3GmT+XfXBuEjPWEYzjjvX4J6p8QPEkOpHGo38kqj73mtn+dT&#10;r8TvEUVrJG2rX0UkyYH79gf50uULH6c/twftOeEPi1+z7qPg7TLuWTxDLcRyqvl7F2jP8X41of8A&#10;BKb4vS6/pPijRtSkLSad9ntIwqdMLjk5r8tfD174muLsXQTUdbkb5fJ+Zyc/n0r9Uv8AglX8FtU8&#10;F6f4u1fWbG5tG1Z4LyFbu3MZGRu+UkDPXtQx8vU/Q/rzRRRWBYVNUNTUAFFFFABRRRQAUUUUAFFF&#10;FABRRRQAUUUUAFVtQtzdWrxDq3+NWaKAPln9uj4X638Qvhfp9ro4jzYmaW4DPt+TyznHrXwF+x/8&#10;C/AnjDxJB4c1TS2m1ua5lK7pZFG0KO+7HXNfsZq1pBqVrd2jlZRMjRsCM7ARgkivkHxh+yyvhfx/&#10;b+KfDuqSS3VvFhbS0g27iWbPIbrg+lAHoWk/sI/C3TbOPHh1VndAJj9plIPHP8dSr+wb8GQcnwx/&#10;5Mzf/F17L4VhuR4Q0RbxnhuVgj8wSfeztGQffNdJuQ9HFAHz4v7CvwZXp4ZP/gTN/wDF1Kv7Dfwc&#10;Tp4b6f8ATzN/8XXv3lhuhprW+7+LH4UAfmR+2j8Efhv4V+MHwO0aw0h4bfUNdjtZoxJIdy+YoxnO&#10;R+FfUOrf8E/fgf4l2zah4U8+RkGW+1TDt7OK6j4y/CTTfit428GanFdRmbw7frcMqRhzuDA4Jzx0&#10;r2GWxUQrmbYoAGaZmfPXhv8AYZ+FHw51zT73w34c+wyLKsrEXMp+ZenBc19G2NjFp9usMK7UXoMk&#10;0kMkTQ/u2WZox25NS28jTRhmTYfQ0xEtFFFSAUUUUAFRzwJcRlZBlakqjq0jx2bmNSzYPT6UAc7b&#10;/Dnw7Y6nHqcVrtu4TuVvMJwfpnFdCt8zSsM/JjgYr8+L79ou78C/tFeG9D1m5a2srphI73NyUULu&#10;YdCMY4r7Htf2jPhmtqjXHjPRLeUj5o2u1yD6U0B6NYtD5bGIELnn61Z8wV5fZftFfDGGFz/wnOhn&#10;5icfa1qVf2kvhm3/ADO2h/8AgYtDLjselectJ9oTOM8152v7Rnwyb/md9D/8C1pzftEfDLazDxto&#10;hIGcfa1pFHZS3rrrEVsT8rLkgD60yLVLNrq4gjDCYEq2QcZzivOZP2mvhuswkbxZoowMbjeL/Org&#10;/aK+FkMIuG8baCryDdzdoOevWgDr9e1L/hGPD817KwRoyPmHPBIHT8a0ND1L+1tOin3bhIgbOMda&#10;/Oz9vv8Aa80qXwbrWj+FtXtdQnkjhMctjeZOd6EgAD2r69/Zd+I1j4v+EPhhPtMJvI9Nt/NXzNzb&#10;ivfjrxQB69DYxRzCUL8/rmobiZmuEQnjdj9ackLx3oOSUx17dKkuo1kZCpGQecUASsnl/dGBT1kB&#10;wKYvyx8+vemRqTJ7ZoAg1W3aaE7fUV+Z/wDwVW8B+JtWXwfqGisiR2C3UsxYjp+7x1+lfp+cY56V&#10;4z+0BqXhe5TTvDGtXNhb3muLJa2v2krvLHAOxT948jirjuKWx+Y/wV/Yh1T9oD4I6H4oksbe51O8&#10;eTfNJOUJVXZegIHb0r0OH/gljrq6LcwjTbLzHQhf9LPXH+9X6EfBf4R2/wAKvA9hokV75sNuX2ny&#10;9gO5iema9NTbGqqWHPT3q+a2xkflHpv/AASx1mx0mMXem2hfODtvG/o1V7r/AIJd3iXcVwmlWogj&#10;5k/0ps/+hV+rM2YrhnZdydAD0p0OJ4ZN8AT2I607sZ+d/wAM/wDgmZ4SkvFn1nw7DMwXO77ZL94H&#10;j+Kvu34e/DfSvhvpr2Wj2otYHIZ13s2SBgck1yvx6+LmnfBfwnZapdGCNJrtbb95KI+T74r0XRda&#10;j1iyhmi2srqCSrZApO9g6mlRRRWJqFTVDU1ABRRRQBWvI9wUgcg5qK7eX7A5jOHyMH8RVlY9jOxO&#10;QfWiNlmjOMEe3NAHxf8At96dqFt4V0e7gYK6pcSE59Ahr84/ht/wUG+L/wANfD40Tw/rMcVjHI7K&#10;rWkT8k5PLJ/Wv0j/AOChdxdah4f0PT7SB5JJBcRfu+Tk7AOK8G/ZL/4J8W/iP4Y297rWoSWF61xI&#10;GiuLLLfeODkt/SgD56uv+Cnf7QMkbBNchPB/5cYf/iKo2/8AwU2/aGhky2u2+P8AryhH/slforD/&#10;AME5vD6RgHWojx/z4D/4qkb/AIJy+HWP/IbiH/biP/iqAPz5b/gpZ+0BqF1Zn+3rfarAtus4R/7J&#10;XI/Fb/goF8aPHf2nQtS1yGW0yrFFtIgegI5CCv0h1z/gmpod9akR+IVhZVONlgMn/wAeryDW/wDg&#10;m9o3gXVpNbvfEu634Q+dZbU6Y6l6CHueU/8ABN/9pBvhr4k1DQ/El3It54mvbdYFSEEPjcTk44+9&#10;X6+afNbXTefCCCwxzmvkTwn+yR4S13xN4V17Rdes7iTQZUmljtrYHceOCQ3Gdp7GvsCGQLdGBYgq&#10;qMhhTRJaoooqihVp1NWnVLKQUUUUhhRRRQAUUUUAFFFFAFGS8ZNSSHPyFckY781PNZxXHLrn8TT2&#10;xvB25bHXvWfJuWYl2Ma7uM9KAC60+ytbdpJlOwdeTWdpOr6TNcSx2jEMrYfJPX8axPil4PuvFfhu&#10;6istRmt5H2gGEEnggnGD7V+bPxg8N/FH4Lanq2oabHruvW87SSnaWjEQXnOcniqjuTLY/Vx5PMj/&#10;AHLrn6iqvmXUMmZWGwnjGK/Jn9mf9sjxleeN4dJ1XQb9GEbMfPuye47Fa/VLwfrk+ueHLC8mtGha&#10;W3STDHPJAPXFaWsZm/HPHcAAc/hTPLEKyBeGbpT4G8yMHZsNIVWd1Ib7p5A71Izwf9sD4tXvwa+E&#10;cWu29z9mma9WAuEDcFHOMY/2a/HDxL8XPiV8dvF39o2GorL9huWSNmjRP4sjjbX3f/wVO+JR1bwz&#10;L4FtowbqG/glJSXLYMTfw44+9603/gmD+zzDpPgzW7zWrZZJJLxJ1+1W45BVehz0q1tcR8+fDH9t&#10;z4sfBmaLw34g1YJY2iYAhtEflmB67T2z3r3z4mf8FHLCHw3Fc6frEyagtsGLG0GN/HOCK+2/GHwT&#10;8K+JdNnjOlWEUgUv5otlJOAa/Dr4jfC2yl+LWs20GueakeozoLdE4UB2AGM09GwPvv8AZb/4KMWH&#10;ivWDbeKtVuJ0MBIVbQL8+7A5UCvrT4zfHTTPhP4ffUbq5aKJoDcKyKGO3jtj3r47+E/7Ael+OPgf&#10;oetDxO2iXEgklLR2nzfK7YXO/wBq+RdB8C+O/wBpnxg+hy6xrEGn2d01g0iFpldeefvD06UlZgfR&#10;PxF/4KjXAvJ4NA1yRSkmcNZqflwfVaw/CX/BUbxPJcImq67J5ZfkCxT7v4JXovwx/wCCTOl6XCl7&#10;qPi6bzpYsMtxYcgkjjl+tdtrn/BKrQtQhZo/FhhO3b8mnj/4ujQR6l+zX+1xpHxqNzbPfSXNxBEr&#10;ndDsAJJHpX0ZHaz3Fu9xKQblfuN0AH0r8efiF+zP4u/Zd8dRXmjX+rX2my3gjMqRGKMoDnOQTxX6&#10;qfC34lWnxI02HVbOSI2cOIZHik3KGA7nHWsnuM7aNIdTRIJwXkh5PYZrThlWZcr06VXt442klljY&#10;MHHUUunxmOFgc/ezzSGW6KKKQCrTqatOoNFsFQXlql5CY5Blc564qeobqHzoSofZ7igYxU8iMIf9&#10;WBgAVGkltnYFzx3Ga5XVviRpWiM1tqN5b2aAlDLNIFwBwTz6da86+If7TfgP4b6HJqNt4n0nV7pG&#10;CfZFu1Vjnv3/AJUAO+LX7Jngr4rR79W0dLqQCTYTO6fexnoR6V8LfHL9m0/syzXev+CoI9LaBo40&#10;/wBIMoAOM8Mx7movjF/wVYbVpntdN8PBDD5iBrfUQd/TB4T2r518R/E7xt8foTe2dlqVzJdEH+zY&#10;5jLjadueg9M9K1gZy3PoPwp/wUj8Z6boN1b6lrv+k2q+XFts4yPlX2SvAPjN+2T8Vvjxez6INZin&#10;0VXWdFa2jjJIUjOQoPRj3rr/AICf8E+PFnxW1NbnxPHqvhNPtSqFmtCyuhIJb7w45r6u17/gknpF&#10;74dFjF45mtHjbf58Vh8zcH5f9Z3qtBGl/wAEk7CHSPhj40IXE0mpq8pznL7BmvvELHefeGR19K+P&#10;/wDgnX8E9S+CfhvxtpOpSXLxLqxMM1zGU81AuAwBJ4PXrX11dRnaJYSXDHovSk9xDb67kh1K1hRs&#10;I+dwxWj3qKSNGljZsblHAPWpv4qhlR3G0UUVBoFFFFABXwd/wVc8E6x488F+B9P0fZ57aqA3mEAY&#10;Kkf1r7xr57/ay8UaR4ak8Etq0ltGk+qJGhuXAGc9s1UdwPz98H/8EzvGWvaA13PZ2Mj78bjc47A+&#10;vvWza/8ABLvxvGT5Vlp6qf8Ap6/+yr9UrHWtMk0IXFjJBJAAAfKIxnA9Kvrq1r9k8zzIwducZFac&#10;zA/KqD/glr4pjmF1eWFiwXg4uj9OzVzvib/glV44uAbu1s9PSGLdJ/x9HOOv96v1n0/xEt8w8yIR&#10;w85kLZA/SrN9rVugSKMpMr5ViDwo96LvYD8lP2Tv2Yb7wr+00nhjxxbQT6KuntMIo5DjfuGDkHP6&#10;1+sWjeHYfDtjaWmkRrDZRIsYXOTsAwBk89K+Nf8Ago3psfgz4N6l430bUvsWrRTwxL9lGyTaSc/M&#10;DnH4V2P7Bfxyi+J/gdIHvlu7qys7WOUm48xt5QZzxwc0PuB9a0UUViAVNUNTUAFFFFABRRRQAUUU&#10;UAFFFFABRRRQAUUUUAFIfalpsh2qecUAct4wafR/DXiHULMiO7jspZEc4OGCEg4PuK+df2M/jZee&#10;OPBd5e+NbsXXiCPUpoYpI0VVEIVSowoA7ntmvoD4oWi/8K/8SzGcp/xL5yBnA/1bcV/P5a3XxOuP&#10;EV1deE4dcmskuZF22LyeWzZOfu8ZxigD+gXVfiRoNqq/aJWPPy4Heqtv8UvDzY/fN+Vfgpd6F+0B&#10;4mkPl2HiwCI79sbT8frUUXhv9oCNsfYPFhx6mf8AxoA/f1fidoKrlZmx9KqXnxc0OOGQrO2Qpx8v&#10;tX4NDw78ftn/AB5eKun96eqc3hr4/wAnBsPFQ+hn/wAaAP1M/ZN/aA1LxJ8Yfijpmu3wmtE1poNO&#10;VYlG1DIQASBn0619q3EcT2+2QZTrX4Gfs9+Dfil4H+Mvha9vdK1qKC71a3mu3mWQBhvBYscc++a/&#10;dvwffyap4fhmnXY5ODn6D1poyK2t61ZeCdLvLyZjGhQyAjk4Ht+NeNL+2V4PW8+wPez/AGwYyPI4&#10;5564rjP+Ch3hzxXr/hGwXwxDqEpSzuhJ9gD9wu3O3+tfjppPgT4mw+KktLi111LxcFlkMpb19c9K&#10;AP6N9J1yDW9Lju7VyyNGHyRg4IyKtQ3yNGNxJavCv2U9J13RfBqjW4buINbwEG6DDopzjNe53DQ3&#10;MIETK3OflxT1AltRN83mnIzlfpVio4SfLGRjgCpKkApkn+qbPTH9KfVXUI3ktyqZ3e30poD8Z/8A&#10;gozpL3nxz8Nroq7NTNiBCzcjPmSetfN+v/A/xhqVtBd3KRvcyODK2RzX6ta9+y/deIv2ifC3iW8t&#10;rue0slCu0sG6IDcx5yPevq6HwP4WsYVhk0zTWKjHz26Z/lQI/n61D4N6y91DHY2wVWQbtzHr+NKv&#10;wJ8VJ0jT/vqv6Bo/BfhS3kEf9j6YZXOVBt0yfpxVv/hCfD//AEANP/8AAZP8KGaR2P58h8EfFq9I&#10;4/zpX+CvjBYztWPdj1r+gz/hCfD/AP0ANP8A/AZP8KT/AIQnw+AT/YGn/wDgMn+FIo/notfgf45v&#10;F8q68oxE8rkUzWP2e/F14lvGscbJH6mv6GY/BugNGW/sDTw2cY+zJ/hSxeDdBkLbtA09cdP9GTn9&#10;KAP58I/2e/ESL5pgX7QP4t1fe3/BP5fHel3mo2epzRG0hNskSoi5Cjdntmv0RTwVob3wLeH7AJjr&#10;9mTHT6UaJ8PtK8O315dWltDEZ2DFUiVQMZwOnvQB0FzIVh2qfmxT4owqBsfMRk1WikM14Gx8uMe3&#10;SpLm4EckaAg5ODz0oAlJ3cmlXK9O9BXacCkoAUsSMZr81f8Agqv4sj8AfFj4HeImkMQ06+uZy6ru&#10;IwIucd6/SmvzX/4Kz+Gz4w8b/CHRgrMb25uodyDLDIi6CrjuTLYl03/gqh4SksY7a91q5N2pJbFk&#10;cdeOi1rSf8FTvAdm8RvNYu88Fdtkx4/75rxPwn/wS5i1qGPUpL3WFMgI2+QMcHH92trU/wDglLaa&#10;xdW4bUtaiCgISsA6f981roZndaj/AMFYPB8moyeTrV19j42g2Jz/AOgZrQ1H/grH4DbT5Bbazeef&#10;twubA9f++a4Wz/4JN6RaKIW1TV3Uc72hX/4mqXiL/gmTp/gnTLjSbC61LUVv03NNJApeM+gwtGgz&#10;zr9rb9uTwn8fvhnYaIL66vLuC+S6Km2MeCpyDnAr7T/4Jo/HjV/jZ8OdbudcvPtMtndpbwfulj2r&#10;g8cDnp3r4R8C/sJW+rfErU/CGtz32m6fYwiSK+eIK8jEAleRjvX2/wDsy/sZy/AnxRY3Onatqjaf&#10;56zSQsNsb/UAAH8aTBWPt2iiisDUKdvNNooAdvNG802igBkfm+Y4lOUbhQKrfZ7mC7VbchbXGWBw&#10;Tn8fwq1IBOrKGwVHaoElNrZu/wB4hu/4UAcV8RvhtofjC40uTVLQ3DwSMykOwwSVz0PtXVaR4ftN&#10;D00W+mReUgOVBYnnv1NR6LeyXVxeNcxbI4zlWbp3ya5XxX8XPAfhnUCmreMdM0yZVBMM95HGQOxw&#10;SKAO1t01ASHzmUx57Y6VfOxV3Y4ry/w38fPh94nuHtrHxnpFzIrCNRDexsSScDoetehWskU1v9ot&#10;ZhdITgbTkGgCtfattV5YmIht8mXjnHtXxN+3v+2B4U0DwDqHhy0urmLXI5omwbclcHB64x0NfcN9&#10;YRXao7MIlUZdRgA+oNfL/wC0F+w74Z/aI1q9ub3VJtPiudjFraNDjaFGASD6UGb3Pzy/ZF/bS8ea&#10;X8XdJ0W01PGiarqEMd5H9lQlo8njO044z3FftdpOoW2sWqXtvnZJkDdweDj+lfLP7O/7BPhf4A3l&#10;xNaTvrLSSxyK95AhKFS3Q7eOtfUVrpa29+1yjsgZdvkDhR05AqugjTooopAC0+mL2p9IuOwUUUUF&#10;GbdS3S6pAkZAgIG8cepqTVWuY4Q9swXby2cdPxqa13MrF1wc8ZFYviMyR6Vq7MzIvkNsOcdu1AE+&#10;geJLfxRbPc6e+6FGKNuGOR1rXWTAw3XvXw//AME1PFB1n4Ma/ZazrMn9pSa3cBBcT5k2hiRjJziv&#10;tmwjFvZxRq5mVRgSHkn3oAseYKPMFG5v7tG5v7tAEUlwFcY9KbLHHcqPMG7HSpGds8R5/CnBj/cx&#10;+FAEMey1j2R/Ko5x1rE8ReE9P8YWU1pqEPnW8yNFIu4jKsMEZBz0roGY/wBzP4VBNfRWqFpisIwT&#10;8xxTW+gnsfmJ4r+Hul+Cf2+18L6Nbi20P+xRceSXLHzC+Cckk/rX6W+G4xa+FdORPlEdogHthRX5&#10;9/FBRqP/AAUGF/at5qf2IqZj5H3vUV+gPhUu3hyxWRSP9HQc/wC6K1exkjRsZvOgUk5aqWmSyKbt&#10;pDkKcjH41fjaKGEZYBfU8VWhtVsIriUPvDDdz0qRn5Hf8FEtYh039oa/vp96wyzWsQYDv5Sf4V+k&#10;P7P2j2vh/wCHdgYYzH9qtIZOpOSY19TxXzJ/wU+8P6Y3wbsfEKQQHUG1q33bUG7aEfqQM4+UV7z+&#10;y38Y7b4o+AdP+xx2jxabBBbTNbOGCkIoO7BODV9APZZruNdOuEXImETZ+mDX4AXUGoy/tNeIIg6+&#10;VJrd18vH/PR6/fN5hNqmoKgDRfZ2II5HSvwt8O2M2r/ttPpwicrNrt2OBk/eftQupJ+x37PFnCP2&#10;edDt7pSxSGc4Geu9/Svmv/gmP4ctdYtvHGp3EW+5tNbIjbcRt4Pboa+xfhjoS6H8NrOxYEMsUihW&#10;GDyWPT8a/M7wN8cvEv7GfxIOga54cfTtN1++e6N3qG6BVUE884BHPWl6DP1ckuLfULiS05MkXPoM&#10;9Kisbi4tYnS/bc+4lduPu/hXgvhb9sb4WXWj22rXHjnw9BfXMf7y1bUoQVJ5xjdmuV8eft6eE9Au&#10;Faw1TRdQUR7hi8UgnJ44ajlGe1/HLSvDOu+ENviCBp41V2twGK4fHsf5189/8E09L1Cx/Z/8QQaz&#10;tdzrUxXb/c3cdK+T/wBpT9uC8+LWraBo+jLAgF+PM+w3RJ2nAyQCeK/UX4TeCbXwn4RNlbqI0mYS&#10;thAvJA7AVm9wOz02COGzj8sYG3ipoFZVIbrmoWcWKKucjoM8VboY+gUUUVIg3baTeaGptBcdh281&#10;R1r7W1i4s2Cz9icY6VcqvqFuLu3KNKYRkHcDigo/KH9ryT43y+I9Qjt7+0/sr7TcBVMcefKyePu+&#10;lfBXjx9Rtbh4tYR2ugV3MqfLzjHT2r+jnU9H03y41/sq11JsYJkhVz9Tx3rhPHH7Ovhf4l6S8Vzp&#10;FlpskjBi0VnHuGOMcj2oA/PX9iv9jf4UfFLSb+98TaCt68PkMjNdSrjduzwGHoK+7vh/+x98LPh7&#10;PFeeGNDWzlQEK32mVuCeeC5FfKfxQ/YR8Q+EY7q/8H+IfEnmKJJBa2JZUcj7q4UDPU4rzLwn8Uvj&#10;38Bo45b7wJr2rw242lr0T4O455z6ZrSJnI/WSztJoFjjbHlxgKoHYdKtXkkccYMoJUnHFfn/APDn&#10;/gpbfa5eQWXijw/ZeGv3iws11OYyBkAsdx7V9M6T+1d8K7zRPtFz488PwzlW/dNqMWRgehbNOxJ6&#10;t/ZrLMq2wAtJOZhnJP51cnja0tUS2+XB78186fsg/GZvi2fGU8Msd1Z2erNBDPDL5ilOoIOSMEel&#10;fQdu0jazOrKfLC8HnGcCgC9MqKolccqOtSwss0SuOQwzUNwBIwQng1PDH5caqOwqXsXHcXaPSjaP&#10;SnUVBZG+Bim09vvfhTKACvzt/wCCxmoHSPAnw9vkLCW21pZoyvOGVWINfolX56f8Fh9WfTPhv4LW&#10;K0jvJZ9U8pI2GeSjYxVR3A+KV/4KJfFDw7oL6Xo2toiMQwVrSL0A7pnoKs2v/BRf43x2Qe5123CF&#10;Mj/Q4f8A4ivAl+CfxF8Vn7bZeC9UkhHyZhtnK+vp71qTfAf4rParF/wgmrBVXbu+yP8A4V0Aewn/&#10;AIKafGmTT2tLPXYgWOcPZw+uf7tW9T/4KGfHXTtPtZbfXbVXnTL/AOiwt/7LXhln+z78R/sphHg3&#10;VPMY9rV8/wAqe37OPxZ1h44U8E604jOBttZCOfwpAd98Xf2wfiJ8YPhTNovinVY7qGadS6LBGmcZ&#10;xyqg96+o/wDgkdf2Gir4kiKus11PbdiQWIFfNPwr/Yp+JOratHDqnhPWreHBJ32T7e3qK/XX9kz4&#10;C23wm8MgTWPlXU1tBuE0ARgyqM9uualtAfQqnKg+1FFFYAFTVDU1ABRRRQAUUUUAFFFFABRRRQAU&#10;UUUAFFIx2jNJv9qAHU1lDqQRkUb/AGpj/vVKZxnuKAOB+M2napqHgfVrXT5Uj820mjO7PeMj0r5m&#10;/YX/AGY9L0v4a37+JrGG51BtVmcPG7D5Cq4GCB3zX2h9lTy5Vb9/lcFG5/SsvTtPi05DPHEtmqk/&#10;uY1Cqx9SKAOU0D4QeF7HUL1ItP2ocrjeema0/wDhTHhL/oGj/vs1Y1Lxt4Z8HtLeavr1np6yk5+0&#10;zqgB6kDJridV/a3+EunytE3xB8Ohxj5W1KLP/oVAHX/8KZ8J/wDQN/8AHzSf8KY8J/8AQNH/AH2a&#10;xdB/aM+G3iPiy8baJcthflhv4269OjV3Wl+IrDWNpsbuG7Q5wY3DZ9ehoA5WT4I+D5riKcaYPPt2&#10;3xt5h+Vs5B/Ouy0vTYtNshbIoVAc4FSWzYaYt8oByc0vkpcSeakpI6fKeKdyOUyryzg1u1vbe7Qy&#10;RAFMdOO4ryj/AIZm8H3PiJ9dbSo/NkAXeZDu6Y6dO1e3xxxEsEIJHDAY/WodSsReW5hDGIZBynFI&#10;OUatklvpK2kK7UWLy1HpxgU3S9PFpaorgFx1IPFW0TbEEznC4yetQta7lxvYU7hYfBcrcbgoI2nH&#10;NTL0psaqq8AD1p9BPUKjmYrGzA4wM1JVXUXdLWQRoXZlIwPpQgPP/DHxw0TXtaTSU883ckpjQsFx&#10;+hz+ldnJFaXN9IskZZlOc+9fkR8UvGmv/su/tN+GdQ3XmoWTD7W8d1KyR8u4wRkDHy19AW//AAVN&#10;044M1ro0MzcMrXYBGf8AgVAH339ktLi6jlWM+enCsT0q/sm/vivz/b/gptpejXEcKro8/mfPzeDI&#10;J7feqpqv/BVy00/7tjo8nP8Az9j/ABpFJ2Wp+heyb++KNk2D8wr802/4K/hWwNE0kj/r6/8Ar1dt&#10;f+CuUM+M6Vo6k/w/a/8A69BVz9GInljuljdgQRnApb6WWJo9jAAtg1+cN3/wVSb+0Eu10nTG2rjY&#10;Lk89fesnXP8AgrZcyeWU8Pad+7bdxcHnH40BdH6DfGTx6nw38CX2uO7Itvs5QAnlgOhI9a2/BOvf&#10;8JP4W07UgxYXVusoLADOR7V+Pv7R3/BSLUPjp8PNU8KHSrbSEvQg+1W9w25NrK3HPfbX6BfsU/tA&#10;aT8RPhvpejre2LXGk2FtC5inDOWKkfNz1+WgE0z6Yt7fycdM1n3Ubi9iJIwX/rWr5g8wKCDxVe4U&#10;TSx7fm2tzjtQMnf71NpWGDSUAFeD/H/4OaZ8SfiD4B1O/gimk0i5eSLzHIKk7c4A6/dr3ivj79tH&#10;4yS/DH4vfCCzMghs9TvpY7iZpSixquw5POMc96qO5Mtj6503ToNKs0trddkSk4Gfehg8UyhThWPN&#10;cVY/GLwjcabG8XiLTpWLdFuUJxn61Zk+LHhVWQJrthIzY/5bqSP1q7GZ1TxySXTrkbAMge9Zz6f9&#10;qYi7AknHEbDoB71jSfFrwrDy+u6esnQq06gj9aZd/FjwlpJUza/pyqw3bnuEGP1oA+ZP24rW/wDB&#10;fhOHWPA6rYeLXv40urqRS6PCAMjH0A7V6b+yf8cLv43+Hbu8F08i2EqwSiZQrE4PQAnPT2rI/aU/&#10;ab+HvhfwOt2mraBq08kvlmKW4jbGQecZr4w/4Jm/EC8Xxtf2FtI09jqGrbztkO1Ac8YBxT6AfrXR&#10;RRWJsFFFP8v3oAZRT/L96PL96AEWFV3EDBYc1XWPd+5l+YNzxTLhmWRRGS53fMB2qWSZFuANwM2O&#10;EzyaYro8Z/aX+MNp8F/Con3SRSXcM2wxBTyoGM5I9a/EP4ofHvWPjN4yeW4nmuvMXy+YgOF6dPpX&#10;6Bf8FU9N8QQ6P4amsI7yeKSW5aTZuIRf3fp2rhP+Cev7Kfhz4leCtL8VXl0WneaaMxeUjLxuHoaQ&#10;XR8ReH/EXj74T6rbarYPJFbmZbg+XAX+VTu7jHSv1F/Yf/bOl8faTZabrtzczXjeYzbolQYGMfxZ&#10;r68u/gz4RvPCT6G+h6d81obQXH2SPePl27hx171+bH7VP7POq/s5+KJfF/hVNRurSIRReXDGUi+Y&#10;nJ+QdeKAuj7G/bD+PWp/B/4fG/0qWeO61CzlktXhiEgVgMqW9Otfm98Jv+ClnxatNWjHijW3uNM2&#10;N8tvZruz26mv1L+HFx4d+NfwT0HTJZLHVbyXRoIrwfLM9o7xLnIOcEH1ryzUv+Cd/hC1meaC/eSY&#10;jHlC3j9OuAtBLVzvP2Zf2mrP9ozTLqfRZ50Om+Wt19sRUJZs/dAJz90+le92+oxyXz2jBjOq7mbH&#10;BHt+dflzY/DPUP2OfjN4W0PSrvUbmDxpqm11uCUC7DkBQMZ+/X6g+GbN4NLi89Cs+TkuPm68ZNAr&#10;M1qKdto20BysaDT6btFOoKirBRRRQUVF1BGkCgNz7VzvxKivJ/C919ikVGETk7u4xXTThVhdlUE4&#10;7CsbxBb/APFNajIxJJt3O09uDQB+A3hP9pDx98EvGhsdI1eO2smuZJmVYg3JyCea9OuP+Clnxwt5&#10;Clr4ohW3HC5tU4H51e/Zf/Yd0z9qbRdV8QatrGoaXcR6nNahLZQQApPOSDX0ja/8EWfBstujv441&#10;xXIyRtj4/wDHaAulufL3/DzD48f9DTD/AOAqf40f8PMPjx/0NMP/AICp/jX1N/w5V8Ff9Dzrf/fM&#10;f/xNH/DlXwV/0POt/wDfMf8A8TQK58qN/wAFNPjznjxTD/4CpTk/4KZfHluvimD/AMBU/wAa+pD/&#10;AMEV/Bvnhf8AhN9b2Y5bbH/8RSyf8EWPBMeP+K71v8ov/iKBcyPlmT/gpl8ef4fFMH/gKn+NWbH/&#10;AIKa/FIxyp4j8QG43DEawWqcA9c8ivqBf+CKvgluf+E61sj6R/8AxFMX/gjF4MhmwPF+sTDOCWVD&#10;j/x2rWjuF7ngP7LPx4vfjF+1MmpXs807NpzJueMKeGHpX7J+Hzv8O6efW3T/ANBFfld8M/2e9E/Z&#10;r/bQTwhp1+99GNJNx5txtDks3TgD0r9StMZ4/DNtJGpJjtlZVH8Xy8CqbRNhdW0+7urXy7d1Vsg/&#10;N/8Aqq9lY7eKCYbi42nHSotCvZtQ0yO4nh8mVs5Q5GOT61Nc2ouZon3FfLOcDvU3Cx4l+1Z8GtN+&#10;JvwzGlS2qTKlyJtsjEDhGHYe9fDP7DX7QGi/ADxV4g+HviGG9S41bXDDaCGMGLZkIMsxBx9BX6rT&#10;W0c+4SKJFIxtYZH5Gvlv9pX9inw/8Vl/ty0vJdD1KwhkeJtNhRHZ+WByBnOe9UpKwuVnsPiL4meG&#10;fC/hqTVmEnlSq0QCFSehPQn2r8dP2d1fxl+2susWoY2sevXJG8c/MXx0yK7H4q/BP46aTGnhnQNI&#10;8VeIdIhmUrqBE7lwQcnIHbNfXv7Fn7Etl8KbdPEOqXN4NTMyXckd9EAyuVO4EkA8E07pEn2no8Bb&#10;R7dD1GT+pr56/aw/ZL079o5bae9srW6vbOBoreS4kZdmSD2HtX0Ra6pb3F69tC6NtXOFIP6U++tX&#10;kmjmRm+T+AdG+tSmV5n4SfFT9gnxL4T8Zaja2v2FbWKbaiRvKwH4lazdG/Yy+Ifi7XrKxtLywhEm&#10;I/3pkA/EhTX7y3HhvTNSzJc6dayStyzPCpP54qOx8KaRYSBotNtUfOQwgUEfQ4quYWp+IVv+y3f/&#10;AAP8aWD+J/stxNJdpGJLZnI3A89QOK/cPw4pXSoQf7q/yFfJ37aHwTu/ivceH4rWzuLNbDUftHn2&#10;cJzJjH3iByOK+sPDry/2TF9oiMDIoXDDHQDms+pXKTzQm6kI6hTnmr1VLqdrfa0ab9xxmqMniTTb&#10;PXoNFkvYRqEyeYluzgSEc8gZ5HFSPlNmisnV9Uns5IUs4PtTM+2QLklR6mrtxcPEwVU3sRnHegXK&#10;yw1NoVt6Lng45HpRQWtAqK6aNYv3qllz0FS0uwScEZFAypazW2792jKT6/8A66ffx3cin7NIqHtm&#10;rJhXaVAC8YyBUUNp5Mm7zGb2NAFRpbq3gaORwZnGEYdAawfEXhnTtY0PZ4ht/toZhu8snnnj9Ktf&#10;ErWl8L+CdZ1w7T/Z9rJcYY4B2jPJ7V8b+Bf+Cjml+ILiDT5V0dmY97oE8n61SdiJHd/E39hH4deP&#10;LeWfSvD8EN00TYe4lYfM2TngHua+F/j5/wAE9PEHgtZ7nTP7NhthIqqkckjH7p/2fav1/wBNurfX&#10;tJsryKdIxPCsmI2GOQDx+dJqmkWs1hsktYr/AHHb++QN2PPSruQfBP8AwSL0vUPDHgPxxZagwZ4t&#10;YC/KD2TB64r9BreZZbpyoI471w3wj+Dum/CmPWjYPvGqXRu3UoAEY54GB05r0IRqrFgACRihtMCp&#10;p8v2rezclWwM1o1n22ni3hlQOTvOc9xVyGPyolXJbA6moZcSSiiipLGN978KZUjKG6nFN2nJ9O1A&#10;Da+X/wBt74HP8bLTwTaCOGSOx1VLhlmZl4HHGBX0vJPOsgVYSy464NMvrGO8jhkmQHYQ3zAHH51S&#10;dmB5t4C+A3hvwd4dFtNp6Z3bzsckdAO/0robX4a+GLrzFGn8e7Gurk1C2njKRTRyN0CqwNShjGqb&#10;Ix83BIFPm0A41fgv4WjuhKmnAHH981NY/DXRNJuHkSzChmBGGJrqWmkjuhEUPlYyZD2/Go2vJFdz&#10;JEFiQ5MhHGO5ouAmn6XZ2rCSCIow4yTS6hHeyTQG1kVIg37wHqR7VXOt211N5UE0bpjO9GHWr1rG&#10;IgSZCd/Iyf5UvMCUe9FP8v3o8v3qQGVNTPL96fQAUUUUAFFFFABRRRQAUUUUAFFFFADX+7UdSP8A&#10;dqOgApsiuykRsA3YmnUjKHUgnAPegDN0/Vo7q9urVFZbiAfPIwwD9K+WP2xP2x9M+ACzaRdS3Tah&#10;JbpcRy2sauuC5XB9/lr6F+KGrjQ/BOuTsBEI7Odlk6EkRk9a/GLwv8O/E/7WnxCQJZXFzorSSWzX&#10;sDhsFGJxyR60AcJ8Wv2xfG/xY1a4jXUbq40kTtJHD9ljyEJPHAz0NefWfgO6+Il4Li10+eB5OCZ4&#10;2Xkdelfr7+z9/wAE89A+EcUOpfbLq6u7mKMzQXEYIRhgkdfXivrfSPBmk6bbLGlhAcdzGKAP57ov&#10;BPxB+GUaXGiXX2Yty22Hd93p95T616P8NP29vit8Ob2C31jWrsQRsSwWxiHUf7nvX7h/2To/nTJc&#10;2dvGpOFyg5/SvEf2gP2Q/D3xg0W+ZJmt5JVRQtvEP4WB459qAOh/Zl+Oll8ZvCFvcGSR7n7JA07T&#10;ALuZ0GSAPU17VC0NvJ9njXbxu9q/I/w94U8Qfsr/ABw8KaJLHcmw1zXIbS3e5bG9VkwCAD6V+sOk&#10;Wpuo47uTKOVA2dulAEttHJZ/bpZGyuSy46gc1NY3X2y2WUZ5z1plvc+ZJNFKAg3bV/2u1WYoVt12&#10;DkUAOooooActLSLS0Gb3CqOrR3T2jfZZBG45JP0q9Uc21oyrHAYYpoR+MP7W3hXxV8b/AI/+HNFt&#10;dQjWSa3EAeVRtHzt1wPeoLr/AIJFfEq+sotTXxBoqrcHO1g+78ea/SS2/ZT03T/ihpXilb6eWS1b&#10;fsKDaeScE59695hkt2Z7SNlZ0HK46dqAR+OK/wDBI34hahYteLrujZhG3lnzkfjVVP8Agkf8Qrg5&#10;bXdHP13/AONfsppGn/YYZEPIZy3Iq80aqOFH5UB0ufjQP+CQPjzb/wAhnR8/7z/41Xk/4JC/EBT8&#10;uuaKPT5n/wAa/Zfzmz/qxT1bcuTGM4o0C5+My/8ABI/4oNwfEmifk1O/4dE/EpvveIdEP4NX7KeZ&#10;L/zwFPVnPWICnYVkfjaf+CQvxDJy2uaK34v/AI19P/sF/sm698FdZ8Uw6tc2lwS8AVoC2Pl356/W&#10;vvfBP8AprQosMhRArMDnAxmky4jGZftIReGxwe3SlSM2yyyMc8E8VU0axaGMO5O7J4NGmXzXFxeI&#10;6hVjcgH8aRZat7gXUe8ZHOOaloBUj5DlfaigAr8uv+Czurvo+o/DK4t8rdo920LgZwwEPav1Fr4E&#10;/wCCjPhXUfFXxm+B0FpYtd239oTrO4AOxSI+uauO4nsfl74Z/aG+IumybG1C5kgCnCraJ1z/ALtX&#10;If2lvieuqQyfb7oQrIDt+xJ0z/u1+2/hD9m3R/7IhkuE2S5OVMS8c8V1d/8AALQbhEYRxho1wAIh&#10;zWlzM/BvW/2jvijd6rLNFqF0sWRtBsk7f8Ap+p/tF/E7xIiwG9umYjYCbNB/JK/em3+D+hW9gkLW&#10;8O9TzmJc1Jp/wR0KzbeIY2Oc4MQp3QH4J6L8PfiB8Y5I7S/vA0ORJtkh29Djsor9Y/2Iv2V9M+E+&#10;my3UtjCL0TpLHJHI/HB7E19Saf4NsNFuGaGxiYYwDsArf3PDKiRwBY2+8QMYqWw6lmiiisTUKmqG&#10;pqACiiigClI62spZv+WjYGKqzWM0muQ3IcCFUwV755/xp+s2JvGgwSNrg8VcaZImCEgcVRkeVfHr&#10;4W2Xxg8M3FlNAksttDKqGRioUsByMHnpXxR+yn40H7MfxW0j4QasZHkYTXgFqm6Layu33jzn8a+y&#10;vjF8aNO+CNub6/ngjF3vZPPJAbbjgYH+1X5N/Hf9r4eNf2hIPF2i2NrdTRWohWKCQ4PykHnHpSA/&#10;bCWS51eGxurCVYopFEjBsEkHkCub+K3w7tPiV4RuNF1CJLncRIVZio4BxyCK/Kvwn/wVg8beHbc2&#10;kPgS1uvswEZLXRGNox/dro/Df/BXzxHqnigpqHg2xsFMTAk3RI/9BoA+hf8AgnffPD8RfjboO/bH&#10;o2rmyhQgAKFYgAHqfxr7UbNjO13cyoyAYOCM9K/Cnwp+29q/w9+InjXXIdGgZde1CS7wJio5cnAw&#10;ORzXbeKv+Ck3iLxd4Y/syy0GF7pmDYSdg2AfpSNFsfRf7XnxasPHv7WHwBtNLWYfYNbmSfeAQc+W&#10;B/I1+lMc++Zk7AZr8f8A/gnH8GtX+J3jHW/FmuR3MM1lqFvcxIwDAAlyeSeK/X2ztvIjAJJPvQMs&#10;0UUUAFFFFABSUtFAFa3fzIX3cjOKoeIFa40a9hQ4DQsoH4VeuF8m2kAPOM0kJT7IokYLuGOaAPmD&#10;9g34Vr4B+HmqwSRxqzapLKNhb+L619TFQvA4FZuk6bb6DGbWFhmRi+MY5rSOT1GDQTLYWiiiggZI&#10;+1TjrUaw+Z8z/N3FS+Yu7bn5vSiRtoxVAJvSP5elKGVcEDlqozafHu86SUoB69K5nxL8WPDHhfS7&#10;1p9Wt0mt4nOxieSATjpSZUT4W+KWm3N1/wAFLg6uvl/8I8o5/wB81+g+k3UdnomlQSgsZIETjp0A&#10;r8xLr4vw+NP26P7YsPKuIf7IEW+Mnbw3qRX6c+HAupeHdIuGO1hbxvgdjtBpFmyI1hjCoML6U2nF&#10;93T7vrTaACo7mL7RbvGejAjmpKbJGJY2QnG4YyKAKM0Eljoskduyo8cbEd+xNfGv7Kv7Wk/ivV/H&#10;2j+Lrya/kstbmtLb92iKkauw25AGeg5NfWUcclvq1/CctEtu2GP0r8B/j1eSW/xY8UQ6NfyrI+qX&#10;O8QtjDeY1UzI/fPT9c0KG3TU7XbG02VyZATjOOhPtW5D4ksZSAJ4xn/bH+NfzhaX4m+IKL9jtWvb&#10;lYxnmU9Pzpq694/TJN1fg/8AXb/69ILn9Ira1ZIuftMX/fwf41Uj161kmX/SYsZ/vj/Gv5wf+Ej+&#10;IUkhQXWoYH/TWpdQ8XeN9JhLyX1+CBnLSn/GgNz+jrV/suqQwgXUHytu5lA/rTdZ1JBGVivIFG3+&#10;+OufrX88vhfwr8WvHdq17p7arNC8fmBo5sDH51lxaP8AFfTroR3P9rRjnPmT5/rSND+i6PXbGCxh&#10;8+4idgOcSDr+dfnN+2B+01efCn9rzw1qttfSposOkDzI4Y0di5kkAwSPpX5vK3xCm1KaKW+1KNVP&#10;/Pb/AOvSeKNG8VaohsxaXGpbwp+0O2WHtzQM/oY+EviVvF3w/wBG8Sby41WxiuVLABvnUNyOg611&#10;umNI8Jmnbc4YgHpxXxd/wTZ+LWr+NvCsXhbVNOWxGgaXbwhg5Jfaqr07V9syTwySC23gMwyAOtAD&#10;kjKszdm5FPqKGbezx44TgH1qWgAp8dMp8dAD6KKKAPOP2jkMnwH8eIDgtpFwB/3wa/n1+D3g3Upv&#10;HVmIpowQwY+/Nf0D/tKAt8AfHwXr/Y9xj/vg1+FH7L2238SaeJvkbLfe/wB6gmR+9/w90tbXwDoY&#10;dQZBYQ8gnrsFdPar/o6huQKxPCitJ4V0HapK/Y4ckdvkFbsibYgvvTsQTUUi/dH0paQBTl6U2nL0&#10;oKjuLRRRQWVJXb7bGv8ACRyKfdXAt1UnPJxxSSRlrxGxwB1pt/bm5jUDnBzxQBI10iwtKQdor5G/&#10;bM/bAg+A3h1GWW7hnvZZLWFoYlcB9rbScjpkV9Yy2JeweHJBJz71+cP/AAU++DviPXPCOlXOjabN&#10;fmK9eaTAGEUKxz1oA+RtD/b7+NMmtCzi8WFJ5GZo3azhwB7/ACV+pH7Gn7XGlftFeHNQsYxeS634&#10;ct4U1OeeIIksrBslMcfwGvwk+3arNpsulNp3lln+aVR8y4r9bv8AgmL8K/F3wv8ADutahqOhyw2u&#10;r29rLbyyY/egK/PBP94UAfctjdXuv3S3dvL5en/dMTgZyP8A69eD/tsftJw/s8+A44XmuE1LW7a5&#10;t7CS3jVxHKE+UtkdMkV9EWeqFoxE8SxXRPEI649fyr4F/wCCmnwJ8R+PPD+h6ppNjc30OnNdXd1s&#10;IxCu1Tk5PTg0AfFFn/wUF+LGl6T9iPiWQ6v5hfz1soimw9vuV+kX7Av7UV1+0roOpJd3c9xfaLHB&#10;FdPcRJGDIV+YjaOckGvxqbVtTsbE6S+mL5AfP2luuemK/RX/AIJc/BnxT4RfXdUv9OuLW01Ka3uo&#10;mbADIec8Hpg0AfqLRSDoKWgAooooAKKKKACiiigAooooAKKKKACiiigBr/dqOpH+7UdABTZJBDGX&#10;bJA6gU6mTOY42ZVDMOxoA8a+PDX0vgfxA8su6zNncFI8DIHltnNeCf8ABKfw3ot58EdR1mCz2XUe&#10;u3KLIzHP3E7Zr6m+Kul/2p4A8RCYFC9hPtA7kxkV8N/sD/HXw18DfBt34F13VrPTb651a4vFt7ts&#10;SlGCjI5HGVPagD9D7XU3vdQuLdCy+UxB3DAPOOKvSM6XAAOEx09653wl428P+OI/O0jUYbtwgkby&#10;T0B710kix3Clt+B0yKAIbnT7a4UvJHuIBOQTVbTZmaQKgKQ8/KRVGbxPpegtKby8SFM9XPYda8Z+&#10;L/7ZXgn4b2d08ev6X5saKQJm9SB6+9AHgn/BReW3sfjt+ztJCVLf8JJGZFRsn769R2r7h0e8n1Kx&#10;ha1YxLgcMPYZr8lvBPjXVf2vv2jtG1cQLPpnhvxJHcRTWWdjK0ucncTxj0xX6/2VqtjFHFHyQo4P&#10;0oAZatDceZuQ+bDwzHue5H5VajfzF3dc01rcQwzMv3mGTUdjn7OuevNAFiiiigBy0tItLQZvcKhu&#10;dohdm6KC36Zqaq19bJc27K5KhRnI+lNCPi34jf8ABUDwB8MvEK6bq2na4kmN3yWvBGSOPyrmPDv/&#10;AAVQ+HGra5NNZaT4glM4woSyLY5HXGa8F/a+0TT/AIzftSeDPCWjKt3b31oIZmtFAdWEj5A4xnGO&#10;1fWP7Pf7CXhr4YrDf3T363DQeW0dyY2AO5T02deKQH0B8FvigPij4fn1SOO4t4kmKYuowjdFPp0+&#10;au81PWLTSLR7i6njjjVScs4GcdQMms3+z7Kx0t7eHbBZlcPIgAK8Yz09BX5O/t5fta634j8W6h8O&#10;tOMEdn4fuTsuLdnWZ1Kj75DY/lTA+ufHH/BUf4UeAdQ+x39lq8kuM/uIQ4647Gu9/Z8/bn+H/wC0&#10;XqV9Z+H1vLKWzRXf+0AI87jgAZPJzX5Q/swfsl+Iv2iIY9durDUZdOS4eB7i3fgYU4GWB5zXqvxA&#10;/YD8T/Cu9svEPgmHXJ7iyuRdX6NNhFij+b5toHHFIR+x7XkawmVWEij+6c0ya/SFImKtiQgD2r54&#10;/Yj+KM/xY+E099c+UXjv3tj5W442onXJ6819DzW6yrGoyfLNUMkuJTDGX6j0FL5hktwVO1iO9Nad&#10;ftAhOOR+NScLwKTKiV7NbiOMCVw7ZPIxTjapHHN5I2SyA5Pv61NRSLKVn5lnb7ZzucEnK9K8p+Pn&#10;7UvhP9nu30+XX1uLpb3fsWzw5Xb1DDPFeq61q1noWnyXl9OtvCoxubp04r8If2nfiJ4g+MHx81jw&#10;np8IvopNburS1ERbcymQgbctjpnoKAP1Z+Dn7efw9+NXiRNF0dLu1uGjaQSXm1EwByM561694m8G&#10;eHPHOp6Tq16kF5LprmWGYTECMnHPB9u9fkLF/wAE6fGmg/DW38Q6bZ69F4mMmGt45wi43EdgD096&#10;05P2oviB+zv4XvvCmv6ZDbxa3D9lNxetIZIwgIJU7uD83oaqO4nsfsJdeJtK02Bdl3BLzgJFKrEZ&#10;74B6U2G9uYbiLzpN6TEMuAOB2zX4Q/DP4sfEXw78Qptd8K2sviSwmhES/aZneMKGUscb+oIxX6Re&#10;H/25NLl+Fuq3fiC80vTde0+zPkWfI3usfQgnPUY4IrTlMz7AuNVtIb90nlRAB1ZwBn86hk8VafJO&#10;iRajbAHjHnJ/jX4t/Fr/AIKFeMPHuq3Gk6dp+ntACsiT25kBOAe+/pzXkul6p8VIrk3U9vfJk7gD&#10;cSY5/wCBU7Cuf0I2+pWtwoC3cEr9TskB/kafayMysHbJzxX4ffCX9qPxr8JfEsl3r9vHb6eyCJZb&#10;ySRlyTn+91r9dPgl8XNC+Nmj/wBq6RqdvfC0Kxv9lbKhiM4PJ9Klx0BPVHqdFFFZGwVNUNTUAFFF&#10;FAFKaO4aTKuAu7OKk8uK4bzCuSOM1HfXBh2AY+ZsGrEcYjXAqjPqfIn/AAUJ+APiH4yeDdJk8PXV&#10;taDS47ma5W4z86kIQBjv8pr89/2Sv2VbbxlrtidR0+HzmeVSLhnU8Bh6+1ftT4m1zSdPt/s+p3Mc&#10;C3KlBvxz2P8AOvItD+Dukr4+t9X0qSWS0VCN6YC5KkHtSE/I+WrL/gmFJHeXdyqaWILpzIq+dJkA&#10;8gHn0qPUP+CV0Vwplhg0lbrP+sM8nT86/Rb+zka2hjLOvlqFGD7U1rGKGPBkb8TTsB+eLf8ABLjT&#10;HhgjvdP0yeTAG4TyYB7k/NW94J/4JleFvCuuLeaho2n3FuqkFYriXPPT+KvvOS3xZSBMsxXj8qp2&#10;99Do+jq+oSC32k7i/wBTiky47HK/CT4UeFvhXY3cPhvS101ZwnnbZHbdtzj7x7ZPSu9jZmkaTd+7&#10;I4Fcj4I+JXh34kyapDoupwXp09xHceQ3KE5Az+Rrp4kgZBapKWK/N15/zzSKFg1SK4jmYKy+WSDu&#10;4zT7XUI7r7uRxnmqGqW8s13brEmYejsO3NJf2b2cK/ZFMsm4AqfT1oA0rW8W7DFQV2nHzVYqpHGl&#10;w8cgOCvUDpVugAoopGztOOuKAK11IrMIyM7h17VQ1hjDZxbJUjCHLZI6fjU+kNceRI13H5TBjj6e&#10;tcp4y0GHXNP1UvcSxiKJnXy2x2oA1tF1aHxPeR39lOjW0JMbjcCc49q6TIJ4Nfnn/wAE/wD49+Cd&#10;H+FetJ4o8Vw2N6mrzAJPMc7AcA/NX1hB+0v8LfLUp4xsWXsfNFNEy2PXM0Zryb/hpb4X/wDQ4WX/&#10;AH9o/wCGlvhf/wBDhZf9/aog9NZT/aCHttNSXNwI2RSCcnHFeZx/tLfDJYy48WWJUHqZBT0/aW+G&#10;kx+XxVYsR/tikgN34rw63J4RuxoV0trfZXy5GUNj5hngj0zX5weJv2fv2hPiD4h19f8AhMdPSykk&#10;cRxyWqghW7cLX35dftHeCWbEGvWMye7Z/rVC6/aM8ERyQ+Tq+nMcjzcY+WkNbnyX+y7+wL4s8EeN&#10;ofEnirVdK1KfyniZYXKyc4wdo7V+g1rHHo+l2tgmAyxCFdpyAQMCvh66/a60Oz/bNGnf2vZLoR0o&#10;P524gby3TG7H6V9paGbHW7ODUYLkyw3iLNGyn5WDDII9uaRoblnG8NqqSuGkzyR9akqjBDbW96UW&#10;ZmmxyhPtV6gAozt59KKR1DKQTgetAuhn3XkP9r2oRKYWBbseK/N79mH9jXSPG3jr4ga/4z0qHUYY&#10;/EE7xrI0kbGNnYgAAjPav0ka4tP3luJQZY13MO/TvXnHwu+J3hjx1daz/Zt9avJpt21vMtvgAOCQ&#10;Q3qeKrUyOZsf2Ofg3Zt9pg8IRoJBt2/aZsj6jfU3/DFHwg2szeEYeef+Pib/AOLr2O1hT+0JLxXL&#10;RSLhfT04rUHvRYo8Kg/Yo+Dobd/wh8PT/n4l/wDiq5nxz+wb8L9ctZFsPC1tExj25e4l65P+1X04&#10;famGTaCWwKLAfC/wJsfh54J+J3ibwHd6WYDpSLCAZWCHkj5STk/nX0PqH7Lfw1vrlLmXw9G0W35l&#10;NxICf/Hq+Gv+Cmnw70PwH4j8O+N9K1m8i1TUdZBvYkmCxogx2AHHPcmv0D+G/jPQfir4TXVdE1SO&#10;/tYdsLSW75XcAMj61JZzK/sbfB+VjP8A8IlFufnP2qb/AOLqrN+xn8LGsXFp4WhiuM/K3ny8f+PV&#10;7DdQSpY2yQKZAp5+lakMiyrlSCOnFAzg/hj8D/CPwn86bw9pCafd3MYS4kSV23456EnHPpXYNpv/&#10;ABNI7kAAKpHXnvWhRQBB5KRsWVcM3JpafJ2plABTk+9TaZLI6IWjXc3pQBNNKIYnkIyFGSBUVjeL&#10;fW6zICqtnhutcyvjywbUPsE9xFHM8nkhO5OcY+tdLHElqvXCDuaAPPv2gZDffA7x5FCjPJ/ZU6hQ&#10;Mkkqeg71+B3wk8P+Mo/iJawQ6fqFrGvO6SzfbjI9Vr+i0QW6rIHYOkn3lcAgj0xWbH4Z0WS8M8dl&#10;aiTHRYEH9KdiZGd8MLyW48D6Ok2RLHZQqdwxzsGa6SSRm+TOT1z2qC8t382FIo9sXRioxgVj+K/H&#10;GkeBtPEl/ex26hwpMp9QT/SmQb0t8sE8MDKzNIOCBwPrU1xcC3UMwJGccVxfw/8Aip4e+INjqF3o&#10;+pW99HZy+XK0LZCN1wa6yG6g1OIBJAx6/LSsBaeQLGX+8B6U6GQSRKw4BHeqemqqxyBWLDd35q+P&#10;u0FRFooopFiMu6kUFadRQAzDeYCD8uOlY/irwfpPjSway1e1F3bkFShYjgjB5B9DW3RQB86t+wV8&#10;Gf7SE48GweWclh9pmySf+B17dp/h5fD+k2Gl6OFtNPs4xFFDkttQcAZPJx7mtyigCj/ZqGcXLKDc&#10;jgSZP8qr61oFv4k0e+0zU4xc2d3C0EkeSNyMCCMj1BrWooA+cJv2DfhHPdFn8I27Rk7sfaZs7vX7&#10;1e1+F/A+m+CdNtLDQ7ZbG0hjSHywxb5VAAGSfSukooAKKKKACiiigAooooAKKKKACiiigAooooAK&#10;KKKAGv8AdqOpGG5cU3YaAG0y4/1L461LsNQXjTQ27PCgeQdFPQ/rQBnSPba9a3WnTxbv3ZjbzOA2&#10;Rg1+dn7XX7BGsXHigeOfCNzp2lRWdqsRjQv5rMXYkgBCOhFfojeWytZ/bLgmExgyS7egAGSffgVU&#10;8P6/p3jK0L6XIt/poYxvKyEYYDJGGHuO1AH4Xx/HL45fAfWNSsLbW9TSPLWySWtuxQbTjOSBxxVC&#10;T9vj49aRJtufHV5KnUrGfWv3B8b/AAS8N+PtPuLG6j8kSK6s0MaBhuBBIJXrzXyfqH/BIv4U3FzI&#10;za74gMzktt+0R9+f+edAH5v61+3L8VPEVuI38SajK5Ug/KDkn8a5/wANeE/iL8fNSiTUby4ninJV&#10;vtMbgfLzzhfav1N8Lf8ABLXwL4bvvMhvtYdA6kGWWI5x/wBs6+n/AAF8EPD/AMM7KNLCPz/KJYGd&#10;EJ569FHrQB4B+wX+yvZ/Bnw7dXd7ZWb3V5FbzB4VOQwXOTkDnNfXaTb9Q2gEDb0rG03xhZaxeTWm&#10;kNHO9o/l3ShCvlkHBAz1/DNbbMiXH2hjiPGM+9AC30xjmhT+Fzg1PsEfCjApksaz+XJnhfmBqT/W&#10;cjkUANop2w0bDQALQDmlCmjFBm07hWV4kuJLfS5mjJDbG6fQ1rbTUVxD50MiEZDKR+YoCzPyp/ZJ&#10;jsfFnx8sta1KJJNTs9VeGCaYAOq8EYz2yTX6c6tpOpahMGgu0SHcGALHp+Ar8uPjx4Fu/wBmP9oX&#10;w/4j04SHRY4vtl3LcOCqMXYH5VwSMAdq918N/wDBSrwo2kCK71bT4iITgi3mPOPWmFj3n9qj4yaf&#10;8JPhN4hmEjreQ2JnU27KW4B6Akc8V+Lfhjw/q/x8+M994jt3aaC9uI5bhJg28rwCGAB/u10f7WH7&#10;SV38XvESSaLPHe6cLfypDH5irnc/VWPoa+2f+CY/7OeoeBdLufGFxYM8fiCyjYfaHR0XBblR1HXv&#10;SCzPtj4ffCXSvhvZ21n4Ps7bRNIYeZLawDaGkIwTgCp/iZtbwH4rjhZYLgabceY7HAb923A9a4b4&#10;3ftK+C/2fJl0vVNbittfmiE9vZzxSPvUtgn5RxxnvX5//H7/AIKUa14oa70Xw7Y6XfRyM0MriOVC&#10;EZcE8sPX0p3FY+qf+CU9m1v+z7q/mkNJ/wAJBc/MP91K+xLGZpLy4Qk4UnGfrXxl/wAEudU/4sjP&#10;bS4SabVppNg944+9fajWzRyF0GSx5phr2KMm4a9Hzxt/pWo3WqjGP+0lBP7zHT8Ktt1NJlq4lFFF&#10;Io+Yf+CjnjTUfAP7Meq6vpVzJbXcd1EoeL73JORXwb/wTl+GMHxn8faj4t1KGG6vLDUIrppbkHfu&#10;Y7iRgdc191/8FHND1Xxd+zbqukaFaLfam9xE6wMQuQM5OSQK+Zf+CROl3FhN8RrS9iEF1ZXcUdxG&#10;pB2MPvDvnB9KAP0kWNZNZexKZswuQmOM4z/OvzE/4LBeCdF0fVPh3c2lnDCjPdvcBOrjEXX8zX6g&#10;JeXrXhFtbpJaY4lPBJxz39a/M7/gsfpv2NfAcgLNvF2z7jnbxF0q47ky2PSP+CfvwT8I+KfgZ4f1&#10;59Msj9pSddkmN/EpHI/CvLv+CgH7PlhqXxW+H3hPwRBZ+HW1w+RcEgokrM+3JIBOOfSvT/8AgmL4&#10;XfVPgr4dupJp1tmiuCNr4GROe1O/bIure8/a2+BSQyloILyJJWXIK/vgPxrS+pmdt+zv/wAE9/A3&#10;gbwTptn4s8O6PrWvQownv40LeZls9SoP6V7if2bfh1ebRH4XsVjT5SCleh6VeQyYgt38yJQSGI5N&#10;T3BlsIXa3TzOMnd60mxnzx8ZP2M/h7408NpYWXhjTIrmOXzC0icYA6dDXg/7MM0n7OvxN0v4fyB0&#10;Gv3e+NbVf3WF45zg9+wNfd8+p2ukWTapqMvkGRSCMEgceg+lfE/hfxQv7Qn7RvhHxP4XWLUNI0C5&#10;aC8uIV8sRsSMAhsE9Owo6CPvainbDRsNYmw2pqj2Gnbh60AOopu4etG4etAFea285gWwQDkZqJp2&#10;XUEj52lfw71LPP5Od3G7hfemQq4Qh1xJnge1Bnr2Pm/9te81HSfDul3umztA8KTyMy9eApFfO37N&#10;/wDwUd8MeGfAMVj4pt9W1HV1mkLToiEbcnHVwentX0Z+194rs9I8GTRaxJHbeZb3C2/yli5CjPTp&#10;1HpX5Y/AP9iHxj8btEi8V6bp95Ppsk8sYlhu4o1+ViD8rc9aYrH6Et/wVK+HcdxtOma1gt08uPpn&#10;/fqnrn/BUj4eKx26ZrQXj/ljH/8AF18pah/wS/8AHM0sTR6VqRwef9Oh/wAajvP+CXfjm4j50rUN&#10;3/X9D/jSCzPsa3/4Kk/DePTRM2k602yPcdsMXPH/AF0rhPi1/wAFNPA+veA5LvTdP1iHewxuijBH&#10;OD/y0r5x/wCHYXjkRJBJpupKrcf8f0P+NVLr/gmn47sFNidIvjZL8wZ7yAnJ59aDRbHpn/BN79qn&#10;StP8aeK9L1CC+kn8R6lAtqSi7VyX+9z7jpmv1HuJI1vnjhQpOAC0mOCPSvyt+En7DPxM8GfFzwTr&#10;b+H5YdK06/Sa4l+1RYCDGSQGyfyr9XVLyTGREBVhjdQM+e/2rv2q9J+AOkLY3MV6dSvrSR7ea0VT&#10;tYAgE5Yd6+M/hx/wU6+weNGTX7nWbyzkQRpGEQ4csuP4vTNfT/7a37Ij/Hi3t9Rsft0+o2FrIIIY&#10;ZkRXc5IU7h6n1FfCvg//AIJi/EXVvGG/xDoF3Y6dGFdJob2DcXDDjgntntQB+xPhzWItes4Lu0Bj&#10;iZQxVsZORnsa3q53wP4Vj8J6LDaJJI5CKD5hBPAxXRUAFFFFAGVqM0v9oQwo+1XUZH4msnxjfQaL&#10;4c1EvCzu8DBigznitW+tduow3RyI4x8x7Dk1V1RrvVNN1KJYEaJoWELcZc4470Afzl2Gsas+sX1r&#10;oWn6h9klupCwhgZ13ZPoDXQLc+P4/litNUEY+6ptJP8A4mv1m/YL+BOreAfh3qo8f6JDpesNq00s&#10;UOI5Q0R+62Rnt719aw+HdGMS7dPs2Ujg/Z0/wpkyv0P55vtXxB/59tW/8BJP8KPtXxB/59tW/wDA&#10;ST/Cv6HP+Ed0j/oG2f8A4Dp/hR/wjukf9A2z/wDAdP8ACixNmfzt3Hirxvp8Jtbj+0YmbnMlu6/z&#10;FdNb+G/idqGlrd6dqVwqeX5hVYpCcdR/Ca/Zf9oT9nix8faNcahpdkr6siJHFbxLGiMA2STkdcE9&#10;68Z/Z9+O3g7wr4o1XwbrstjbapaTR2Qge2Z28wEjaSBjOcc9KLCt5H5f6HrfxXhmSOeTVGXn/l1k&#10;/wDiap2/iX4qfatTULq+MnZ/osn/AMTX9Ckmj6XDiR9Ms1ixkt9nT/Cki0DS92+PTLNg3JJt06fl&#10;RYa3P5z7/wAP+P1ni8T3FvqDaiGWIyfZpPM2Z6fdr9x/2P8Ax0/ir4V6LDd29ytzY6Xaq5uI9uW8&#10;tQcZPqK9n1Pwho+rWZgl0+2RSc/JAgPH4VHY6OPDphi063QwuQsh2gbQOOMe1I0NSGKGeb7Use2R&#10;uMkc+lWKi82b7UU2AQ44bvnFS0AFJI4jjLEZAGSBS0jkhWKjJxwD3NAjmNc1azsLa5uVtZPNaNlL&#10;KuT0PvX5A/Dn9r/TfgP8YPFNpeQ6gbC61y4mmitI1YN87dcsOea/ZW8mDWV0kqIGELEjHsa/BzSf&#10;gN4o+O/xx8Z2+m6Y0+nDXrmCSaGaNHX945GNx9qZmfb6/wDBXD4dNMbGLSPECmPn/UR49f8AnpU1&#10;x/wWC+HMeANJ8RA4/wCfeP8A+OV4TZ/8Er/EFndNMNP1HDDGWvIf8Kmt/wDglTq6hnnsdTVc5/4/&#10;Ien5U9RHvFj/AMFgvhqy4fSfEJOP+faPr/38rH8Rf8FgPh8xKW2l+IlO3tbR/wDxyvFNR/4JUa7I&#10;oe1sNScE9ftkI4/Ktzwj/wAEq7jzkTU7fVItz5P+lQnj8qkep88fFr4veJP2wfiFfW9le3S6DHcC&#10;a0t75ceWTx0XNfql+wX8G9f+Cvwvn0HXr6G+lmvWuA0JYrtK8A5AOawfgj/wT58M/DxluJLjUFl2&#10;KCJJI2GQc9lr61kXZa+ZZKHkjAVVxgHtz+FBoQR6qIb6aBlcqvCgDgVp20PkRleOueKp2iLcqWlG&#10;24Ay6DoDVm0uGniLOApzjigZZopu4etG4etACSdqZT2+bGOaTYaAG1U1aC6uLNktJRDN1DE44x7V&#10;d2GmyN5Klm4HSgD8zfit458YeA/2ifC1tda4y2N94iEZQMQNnmgEHPbFfozp3ifS77Tkkl1G1O4n&#10;IadM9frX5c/8FeNNTw7q/wAPdRsZJPtEl9NL1xznIxjB/Wvg3Vvih4suNUkifUru3hx/yzupB2/3&#10;qAP6Ph4g0SRSP7RsuO32hP8AGs1vGuhWt0YVu7fcO4mTH86/m4h8X6w8zSx+JdWaSM52m8kxn862&#10;dL8a+OLq48+2u7uWNh1a6f8A+KoIkf0dTeNdHhKhr+2+YZ/16f41w3xS8O6J8Q/DsqC+00tnzP31&#10;wo6KR2PXmvwFvPFHjXV7qGOa/v4R9w7Lx/8A4qrt9pfjx9PX7FqWqSjd/FqDdO/8VO5KufqV/wAE&#10;7dbtPD9j8VLDV76CdU8QyJF+8AUIMjjJ5FfZ+geKtCvrhrexmhV1XORIuMfga/nR8Jw+I49M1STS&#10;by6ISXF0VuWXa/fOCM11ngX9oDx78Ib57+OP7bG6eUpu7h2HJz0DdaLhZn9DWkwm2WQNNHIWbI2t&#10;mtSvyK/Z6/4KfXWoeL9NtfGCado+ntNtkmWOZyFweRhj39q/VjwT4w0zx94X0/XtHuRd6bfRiWGZ&#10;VKhlPfBGRQXE3aKikuI4WAdsGnrIrKGByDSKHUUUUAFFFFABRRRQAUUUUAFFFFABRRTTIq8E0AOo&#10;pKWgAooooAKKKKACiiigAooooAKKKKACiiigApGwRz0paqap5pspPIXdL2H40AcZ47+3Q+FfFs0d&#10;yUSPT5nQAfdIjJ4r5H/YK+N0knwv1OPVtSMlwNYnUNK6qdu1cV9jfELzV+FniPzVCyf2Xcbh6fu2&#10;r+evQPhvrXixtT1DTDdNYrezRs0U4Qbgc9CR60Af0SaX4u0a5sYZ/wC0bUNIoZsyjPIz60SeKNE+&#10;1BzqVqSB/wA9RX89P/Cg/HRkLf6d5cn+qxeDnPT+Kof+GffiRb3AS7hvIh14vVbj/vqgD+hXVPEt&#10;hKsRt9YtYhzn96KzdR+Imk6HpczXOo29yVU/dlHPpX8/N58AfiWzL9kt7yZMcs16v/xdZHib4Y+J&#10;fB+nvPr097aMm3cPtO4cnA6E+tAH6bfs0/tFXcv7QXxB0u4vZpbS68QmC3j3LtCGUgDpyMGv0Vut&#10;jWedoKnBwK/Bb4N/BL4leDvHPgPxDaaMZNLuLy2u/PlnjyU3KwbG7PI/Gv21+E+uajrGhwPqEKRS&#10;8ghfoKAO1t5BPCUUbdoxzU0MZjjCk5I71DJH5EmV5LHPNWIyxUbhg0AOooooAKKKKACqepRyyQgR&#10;TCBs8se/tVyqOraXFq1usUrMiq27KnmgDzf40fAXQ/jDod1bXtnazXckHkJNMpO3kn196+A/G/8A&#10;wR51/wAQa3dXGk+MbDS7OR8rbrakhV9PvV9/+Jvjp4C+H0ws9T10W10yb0Ro3ORkjqB6iuv8M+Nt&#10;P8YaLb3+jXC3kcyeYrbSoK+vIoA/Pb4Rf8EnpPAOvWb67rOn65aLL5ksJtyA49Pve1foF4X8P6d8&#10;OvDOnaPp1ukNtbJ5SRw8Koz/APXra0yS4vLWUXSCNtxA2+lLHo8MUjOGYk+poA+fPj/+yfpvxw+J&#10;mk+IL+O0lFra+RtuEJbueoNcPov/AAT38G2uqajK+kaW7yJgN5TdfXrX2HHP9ohZkAJBwKakKW7e&#10;Yxw78Y7ZoA85+BfwX0z4PeGZNOtbeBGNy0waEEAZAHr7V39jdtNeXMZJKoePTrUt35rxlQowafZ2&#10;wgXdzuYc0AQNGG1ZWxyF/pVw/eP1qq8btqCyKMqB/SrJ6nPWgBKKKKAOO+KngseNfCs9jE6RTsQ2&#10;9hnoDxX5+fsc/E7SPg98dPiZ4RvLFnvNY11rWOdW2ruDkFiD1FfpV/Z4a+ack8oV68V+eX7WH7JA&#10;8L+PLT4keHo7u41K1vZtVdHmURbslgMZ6ZNAH6CtP/YuniQnz0BxhPrX5mf8Fmlm1Cb4ZeW5iib7&#10;WXU9wRDXYfC//gope6THDpni7+zdNMasXAjd8EkkcjPrXzF+1t8dNb/bU8WeGND8M29pqYs7ia2H&#10;2XMZ/eFAuS5HXYauG4nsfoB/wTS8Opp/7LfhK6RlCMLlcL/12b/Cs79uT4QXOoaSfGeiOtrqug2M&#10;11byIhLiRQzqR2zkeld/+xH8M9U+Ff7Nfhfwhrts1nq1i07S25cOV3SsRyDjoa98v7OG9sJLWb/V&#10;yIUbjPGMVV9TM/EzwP8Atx/E3wNClx4i1PVrhduxgVVTkkH+77V3v/D1O4uNDvU26os+AFfcnX8q&#10;+4fix+xR4V+MN9cRao15DZMyyB7V1UkgYx+teK/8OefhbtdvteubgeB9pHNVcSPib4m/t3fEjxlo&#10;UCaTr2pWcM0wA3BSAOh/hr73/wCCY3wqufBngvW7i6vYrua4vVuGZFwckH3rlfiN+wB4U+HPgS1h&#10;02TUHED4HnSKeOTXY/8ABLvxM/izwT4seYqGs9SECBM8gA9fypy2A+6KKKK5zYKhqaoaACiiigBj&#10;bLpguOYznmq00zLrUUfO0pn271NbwtDNNIRgNyDSW7Lc3AmBzjK0AcF8YvhXpPxMtrG31KC3lSIu&#10;AJs/xYz39q0PhH8MtN+FHhKPQ9IhgtbNJGkEduCFyTk968q/ag8cap4Ksba9tYoysfmuTJ0wMEdK&#10;5f8AZr/bC8H+NvhvDqPiTWYLLUTNIjQwwybcBiPSgD6z+b++KPm/vivJP+GlPhh/0Mq/9+JP/iaP&#10;+GlPhh/0Mq/9+JP/AImgD1edlhheVxv2DIqCF4NUtFnaL5W7N19K80t/2kfhvK3lQ+Ilff8AKcwS&#10;f/E1ga9+1B4O0++n0621iJwi5GYZM9M+nvQB67oviS2177bFbjH2Y7W5z6/4VrWoCwKBXw1/wT/+&#10;Oln438VfFC3vbqMMupxRWwRW+bJk9uO1fc0cIjY46YoAlooooAKKKKACkb7ppaSgDOj3TWM4kO/k&#10;9aq6pqi6PoM8oRm8uJmG32FTXEsVnJ9kDZkl+YA9T26/hWV44l1Cz8JXX2CBZpPJYMGI4GPegDxn&#10;9kH43xfGfwJqWpz2826HUJbYecwJ+U/SvoqDYY1KrtXHA9K/Cn4P/t/ePf2bI7/QbXQ9Llie9lud&#10;9zknliOx6V6h/wAPjviI3P8AYGi8/wCw9XGNwP2J4o4r8dv+HxnxE/6AGifk9H/D4z4if9ADRPye&#10;r5GM/X6Ysl0shuFjhAwUPf3r8PPiP4gbw7+2Zq0sU24TeJMkK3XDCui8Uf8ABVTx/wCLswto2kpI&#10;y42xh+xz6V5r8Efgn41+NHxhbxddaQyrNqEV45hmQL8xPQFs9hT5bCP3R8F64vijw/HM6Eg/Kdxz&#10;XQx7FUKoAC8cVz3gHRW8M+G4rOYGNlJJDEE/pW9DapAzSKSfM5OazYEtFFFQAUUUUAFNlUtGwU7W&#10;xgH0NOpJGIQlRk9vrQIprEGjlgkw0xQqXPfIxXi37Pv7Omm/Cm/8UX0sNrNd6lqcl6kkalSpYk88&#10;9ea9n8lmkMqjM56r2ArzD44fGaw+EmizXmpXEdpJHCZUDoWBAIHOB707mR315fHRb+S4vLtTZthU&#10;jYgAHFOvPEmmtZyD+1bZWI4zIK/HL9qj/goNqvxGWXQtH+w3FpHOkiTQo6seADnOO9fO1j4B8Y/E&#10;rUIF09ruWSQ7QiXO3BPPdhQB/Qna+LNKt7OENqlq7cA4lH+NWG16wkv4Vju4XBH8Lg1+E15+wp8b&#10;ItFg1Ox0q9lT/WEvqcYGAMk4357Vq/C/xl8aNB0m6v7Hw/Bdw2E7JI0tyowygAjBbJoGfu1DukaR&#10;xMHjYfKBziotLUxRMpOWLE1+fv7Mf7c19qcq6H4lFlYalBGiyQxo7FXJwRkcV+gbsGVLlTkbc+1I&#10;1IbG3kj1K6dn3I3QVd8tY+FGB14prTM0IZAGYjmobHzfJPnLtbcePagCxRRRQA+PvT6ZH3p9ABUc&#10;+zym342471JVPVNPj1O0aCVmVCc5XrQB+aP7Uenf8LV/aD8AaRrFmdQ0y18ReT5Uy5TyzKB+WK+y&#10;Jf2Q/g5bL+98A6XLJ3IjPOfxroNa+EukQa1p+oq8rXEMwmUNjBYHI/WvQbe6vZOWhUD1oA8fP7HH&#10;wUt13r8PNKG4ZO1D/jU9r+yb8IIIw0XgTTY05wqqf8a9Nt9Uu777QscaMY+MdKhj159Pk8q/CwIB&#10;zxnHp0oA84/4ZO+EV7HL5XgjTYpeQrbW4PY9aoah+zf8MvCWkyzXHhbT5F2MgABGCQTnr7V7Dp8V&#10;nO7S20zSNndjkDPX0rnfiD4FsvHGnzWeoTSwpyymE4JbBAH60AfFf7Dvwh+HvjC4+JEN94Ys7iJd&#10;ekjjVxwF5xjnpX0pqn7Lfwehk8mf4f6dOikALtOM1wn7Fv7PusfBu48bHVrSa1hvtZe6tWklV98Z&#10;4B+U8Z96+n7fVTcatPbEL5ca7s45oA+b/if+wP8ADHxJok66D4T0nSLxoyEmERyrEjnrXKfsr+OL&#10;7wz8RtW+Ef2mSRPDNmVG0Dy8B1HA6j73rXp37QH7VuifCfw7e3Vlf28l9FC0iRzROQSCBg4FfIH/&#10;AATs+IF/8Uf2wPiT421KOKCPVtMZk8n7pPmx9uooA/TiRFkmiDjccd6mRlGUUfdHSqs8bNqELD7u&#10;Kjto3XU7hyMKRwfxoAuWs3nRk89cc1NVezkEkZKnIzVigAooooAKKKKACiiigAooooAZyvJORSlV&#10;bsKTBdcEYqHY8f3RmgCvetNDyrkLkcCr8eTGpPXFQNdeXxLhf1qwDuGRQAtFFFABRRRQAUUUUAFF&#10;FFABRRRQAUUUUAFFFMlLiMlBlu1AHIeNdDvdU8N+JLZbwMlzZTRJEBkrlCOlfNH7Hf7J2i+Gfhvq&#10;Nr4h0u3vLmXVJpsyxMp2lV4wT65r6g166ufD+i63qpVQYLWSb5uR8qk9PTivN/2V/jh/wuzwPd6s&#10;7W+6K/ktR9nRlX5VXsT15oA6iH4I/D9sQjw3Zs0PoDwR+NR6l8A/B+rMXXRLWMEAYIJ/rXc2dnDD&#10;fXMqMxeTOQenXtUjSXcSnbGu0f59aAOEi+CHgnS0jV/DttKWwMqp4x+NeR/tDfsU6B8VNFvYtLgs&#10;NMZ1jIZ0ZsbWDHofavp+HzJk/eqBx2qve/Z7G2laRiFCnrz2oA+RP2afiJ8P/Emoal4Dv9NtodT8&#10;HSx6SJLmZVE8ifJujGc8leB1r60hs7TS7AG0iW2TPGK/DDXNeTwr+3FfXdlcyAzeM2kdCx2nFweo&#10;GOK/a7wLrT+OPBcNy+CzNt/d5A4A9aAOxh+aNWYhjjIqZTuGapMRai1izzjAz7Yq7QAtFFFABRRR&#10;QAVR1iOaTT5fIk8t1UnPrweKvVXvLyGzh3TNsRjtzQB+A37UPxe8d3nxCc3UWqW0cKlVeeEqCA7c&#10;jI6V9J/sF/Hrx34k1NNGkm1JrK2sxtJT5D86jjA9DX3L8Zv2K/A/xkka51Q36y+T5W22eNARknuh&#10;55rT+B/7LXhP4E7X0lrwv9n8j/SXRuMg9lHPy0AevQrMq26edhnRSfrjnNXpI5dijzOe/vULxxXF&#10;xHIrElRgVaoAjWRLedYFjIDc7h0pl5by3TRhJNgRtx9xU9KvWgB/8QGM8dajuCw2bSQM84qaigCO&#10;VxDGWC5x2FNViwDYIzzipqKAItpo2mpaKAKqQzfa/M879zjHl+/rWRr3he2163mj1SJL21YEGFge&#10;VPUVvSUygD5p+JH7E/gfx3ayz6ZoWn6XcSFcO6MSAMAjg98VP8OP2MfBfwwvItSt9I00XcLpN5kM&#10;bBiy9+vXmvo/p0rP1++s9J0m61C/k8m0tYzJK/XCjknFNbiew2xmgx9qysCEY2scYrA1n4meF7e4&#10;Fq3iPS45GyhzeRjac45Ga/P/APbA/wCCi0vgO4utP8AXGm6rEJI0T7VFJkqyEseGHQmvzck8VeIP&#10;iN4oklnuJo9V1K4Z4ooJWVSztnAyTgZNbKPUyvof0Gw/GfwrFfNpZ8RaaZIhuNx9sj2n2HPvWnH8&#10;R/Dtxbv5PifS5ZOypdxsSfYA1+F/h79jv46+L4/tGlaa80bLuDG9IJA4PU1meH/hl8Y/hn4y063F&#10;kXv5JC8cVxdFlJHHOGFPl0GfvldR6X4m8OxfbFi1CGTO07gRnkZzmuJ/Z6+B+m/BPT9YtdPht4E1&#10;C588rApXnnrn61+dPwv/AG6PiZ4B8RN4N8Z6dpGnWlggCyosjOWY7uTvPZvSv1H8B+OtG+Imlpf6&#10;Td/aRCFWTapABIzjmoewLc7CioaKyNSaotppKmoAi2mjaalooArGYNuQjbxgE96qn/iWWDvjeQc/&#10;L17Cp76F5mj2rkK2etN1DzpLdkjUMx7UAeRftLaFZa78N76a4EaOllOy+YcE5UdPyr8IfBs3xMh0&#10;yRfDOja3faYJn2zWVk8kec8jcFIzX76fGrwPfeOvCbWEcTMxgljwjBeWAH9K5T9jX4Kv8F/g7b+H&#10;L2xWKaO5lkxNtdsMxPUCgD8U/tXxs/6FrxP/AOC2X/4ij7V8bP8AoWvE/wD4LZf/AIiv6If7Otv+&#10;fWD/AL9ij+zrb/n1g/79igD+eGOf45rmeHQvEsAh+chtPk+bH/AKzYfF/wAVYfELXerx61aqw2t9&#10;qtGQDIwM5UV/RRqGlQzWU0aWkBZlIH7sV8rfta/s/wB14h+Gc95olj52uG4jJhyqptBGT0z0HrQB&#10;+ef7KOi/Eb4T/F7w+yabrFxpmv6lDLdTQWbiNFBJy7EYx83Wv250u+N5EuUYHGcn614D+yd8UtI+&#10;I3hzVtPRreS60BIba6EcWDE+GB5PU5XtX0Dphga1Vrdi0Zzgn60AXKKKKACiiigAooooApNZxXd0&#10;lwVG6PgZ61l+KpnudD1WGImNo4G+b14NadwLm3BFsgfjPzetZF1ebrHUlvMRnyW3be3HNAH4v/s8&#10;/sN6x+0j4V1rxFca3DYSRanNbLHeW7F8K3Ue1e8ab/wSCvXsoS3ibTCcd7aT/Gvqr9jK18IjwTqS&#10;6JeSzxtqMudwA+bv2r6biijjjVVJI7VUW0B+Yf8Aw5/vP+hn0v8A8BpP8aP+HP8Aef8AQz6X/wCA&#10;0n+NfqBtX0o2r6VfMB8EfDP/AIJdaJ4Vtf8AicPpWrXAkYiUwuPlKgAda+r/AAV8GfCXwy02GOw0&#10;a1hlWNQzwqRuK9D1969DDSLcKqqPKxye9eMfDv4/aP8AEPx54u8NPexNPodyLdo40YMpOeCSeena&#10;le4Hrlvcf2ta+an7pc4w1WocquGOQo69qgjt7e3X7IjNk847+tWZFRoTCxwGG339KTAPMTbuDAr6&#10;54pRIrAkEEDknNVo9Pt47f7GGfbnd15/Oo5vsmnKLd5GVrgbBnkntUAXVdZBlSGHsc07aahsdPSx&#10;iVELHGepq3QBFtNITjk8Adc1NUc0YmhdCSAwwcUAYv2O7t9UutQN0Hs/KO2EdiBnOfwr8bv28v2n&#10;L34reLLjQdKnuLKKyeexnEjqVJV8Z4HA+Wv2S1G6hsdOuLWNyZFjYYbr0Nfz0fHLwzqXhX44a5BN&#10;Fsj1XVLmddzZJHmMePTrTMz2v9i39je5+LmuGbU7dVtDbmVLm4t3McmHwQDwCeK/W7wp+zp8OfDs&#10;cDWnhSytbiLH7xVIyQOvWuM/YdtbTRP2YvBc8oEbtFMpOBk/vnr6AZBMhkl+VQOMUCMXxB4fsbfw&#10;pfQW8CRRRW0hRV6D5DXxF/wTh8K6V8QvhP4/fW9PS+lTxNewKZs52DZgDpxzX2540uJ08L3yaeol&#10;fyJAQ3psNfIv/BMO3v8ARfhr42GoxLDu8T3knHPynZQxaHlv7WH7M0vwj1q08YeGLVSmoXnz29hA&#10;zOijB+brxzX2P+zT8Wl+KngeW8AknEc/kliwbGAOOK5n9rb4z6L8OvCMEslzEHuneIedGSM4HTHT&#10;rXmX/BKUXNn+z1rct2MO2tzuCeeCTSNT7XNxDbxrkgH0zzSwz/aF3bCmDjBqn/ZsN8fOdmGeeDgV&#10;chmWZdy8gcUDH0UUUAPj70+oaKAJqhuo3miKo2xvWioru8jsYTLKdq9M9aAMy61CDT7C8vNQx5dk&#10;jSFpCAMKMkg9O1fC/wC1R/wUb0zwPa3ukeHbS9ku43j23ljMjqcgHA/PFbn/AAUU/aiu/hf4StNF&#10;09rU2/iCC5sZ3mRtwVlK5Ug4Bwe4Nfld8FvAfiL4ueOP+ES8PQHUgsRlzK+HKgZ6mgDupv26PjXq&#10;GrSf2N4y1GL7TKTHboiM5yeBgLyasyftGftQ65cGP7b4mn/iLjTyen0Svu74G/8ABL3wdod5Z+If&#10;EUWqWupWjx3MYW4jKbucjGzp0719jaX8NdH8PWc9xpsPmqIXCmVVPY56CgD8f/hb+3p8UvBN/u16&#10;TXtegtpwblLaEDy1UjcjccHg9a/Qz9mr9uzwr8bkgsb6yk0K68lpml1W4jQ8MFA+p3V4X+xj8FvD&#10;XxT1L4u2/iAzxu3iK4gRYCo+UnB6g+tct+1x+wPH4NhXVvA66jJJHexEeZcqo8sBiw4A7gUAfqHc&#10;I15DFNa3KJbsu4MDkEdQQfTFQTxx6fp01wiCWdkZfMTkng4rwz9kv41W3xb8AzaXcXET3Gj+Vp0i&#10;wqwKsqAEEk8nI617/Fax2NmkKElF6FuTQB+FXxQ8G/GX4meN57K7h1s6a07xjzLF9uwnPUL0r9K/&#10;2I/2Y4/hT4L0nWZY4YdSubART/umSQklScg/7tfU32eMTIGtYRnv5YzV9VCKAoAHoBQBWnm8mRPk&#10;LcdqWRt0QdVILdfWrVFAEFrb/Z4yuQec8VPRRQAUUVFPv+XYM880AS0gYHODk1C8ifaFjJ+YjOKp&#10;XUrafMmzkStg55/KgDS3ru27hn0zTqpSQgagJuc4x7dKsed9KAJaKi876UjyqVO7hcc0Aea/E/4w&#10;ad4DaZLi5WN4yoI81V6gHufesTwL+0x4V8RTNDLq9nE+5VBlvIx1z71mfGP9ljwt8aL67m1G61JZ&#10;J9pItZlQfKABjKn0r85P2jv2Cb34SpNrvhkao8dus1w/n3gK/JgrwAPWgD9gbXXdI17CWOpWd455&#10;AhmVzjv0Na6jaoFfmt/wTDvfEOtS6RqOpp+4kt5/m3k8h2Hcmv0qoAKKKKACiiigAooooAKKKKAC&#10;iiigAooooAKrX8MlxavHFJ5Uh6P6VZooA4r4jxuvwx8SwtcgyrplwGbdzny2r8UPgn+15e/s/wCh&#10;anoYvL+XOpTXGLW42jkgdCw5+Wv2q+I+kqPBPi6eUsEfTrg5B/6ZtX5V/sr/ALBHhH9pLwjqfiq8&#10;bUnjXVJ7Vmt50jA24boVzn5qAMq4/wCCnuoQ7WSTXDvOdy3P/wBlRJ/wUp1i5+7qOsqD2+1n/wCK&#10;r6ub/gkj8E7fT7MXlzr0cxADYuozzjn/AJZ1ai/4JA/AyZQUu/ERH/X1H/8AG6APktv+CjGuCHjW&#10;NWBx/wA/h/8Aiq8+8Xft5ePdeWRNP8Ra6ocAALeOf5Gvu+4/4I+fBdTmO48Qbec5u4//AI3Wlov/&#10;AASn+C2jBSlzrwdTnDXEZ/8AadAH59/sw/A3xR8UPi7pvifV/tUxk1WC9aW6gZt2+QMWyRznua/c&#10;LwT4cTwnoEVkoTCnP7sYHIFcv8Nfgv4f+HNjFa6X5zRW6RojTbScKMAnjrxXoKlpZuB+6x175oAh&#10;urVpriB93yqc1dqsLyGVmiV8uPlxg1PCnlxhaAH0UUUAFFFFABUVxDFMoEyK6g5AYAipar3iRvGB&#10;ISFz2oArTTPLOqRMVGMcdKVrGQ4LzAjPc1Zit47ZcgnHXmopla6+XHyZyCODQBOqxKuF2/hikqGP&#10;T44DuUsSOeTU1ABSr1pKVetAEtFFFABRRRQAUUUUAMkplPkplABXxt/wUY/aAb4P+D7XSEa4jk12&#10;0uoEeGTYFICjJ5H96vsmvy1/4LUeXJP8NoWZhJIbwIq9+IaqO5Mtj4E+FHgPxB8avHclixutVYQi&#10;Vn2PMMBlXPQ9M1+w3wD/AGKPCPgnRrHUNc0XRb66RYp1aazTemFBIyy5BzXzx/wSr+H8Ph1rbX5Y&#10;83FzZTxt5m1h/rl/HtX6Ra5NYSKlvqUrQmZdqCMHkHj0rVtmZTtdB0Xw3aLdabpduts3yLFbRgAA&#10;8noMY4r45+OWoaDZ/tY/CrTINHiaK9aXzEjRdpIX+Id6+z/D8N3aNJbQIH0dYyYZX5ct78/XtX53&#10;fEK41uD9ub4PjU4I44TNPgqc8bT70kB9QfHb9lfwt8R9Fe60vRdL0zVTJ5j3P2RPMIAxgkDPavBP&#10;+Cb/AMXLjw7Jrvg7xBeS32oXWqeXbPPLyFGRgKTnH0FffmpyWlja3V88hCyRsBxkdD2xX44/sx6s&#10;3ib9tDw3cWbb7a31F0kxlRnPoetG6Bbn7S0UUVibBU1Q1NQAUUUUAQSXWwkbTRbyi4jLFe+OaWaS&#10;PIVjjJx0qC4uI7H+LHfnmgDj/H3xOsfBSxNdR7kJb+IAcYz396v/AA78b2XxC8PLqum7Ut2cphWD&#10;DIODyDivIP2uPB76z4Ie8td5aK2uJD8wAHyg9/pX5afBj/got8SPgZ4QHhfSdN0i5tIp5JFkvEka&#10;Q7mJPIcDH4UAfultb+/+tG1v7/61+NP/AA98+LP/AEBvDv8A37m/+Lo/4e+fFn/oDeHf+/c3/wAX&#10;QB+xt7DJIoVbnymPA+bBJrI1xbT+xZLK9voDKoy3muM+o4Jr8hJ/+CtvxSuGWebSdBQwncuIpsfj&#10;89cv40/4KVeOvFttJqgtdJGqTEI0KRTLHjGOMv6D1oA2fhD8YtT+Hf7Vs3hbSNSuYrLxB4h8m4Sz&#10;mxGwDNw4BGfvGv2h0W3+x6fHDuDFSen1r8Sf2Lf2e/EfxO+Mll4+a0Lx2GqQ3t0ySqqx7ixJCk5P&#10;fpmv23sVDSeZHzDjAJ60AXqKKKACiiigApGG5SAcHFLRQBl6fDPp+5Li4M7MxYZJ49qzfF0iJoWp&#10;ssHzeQxLAdeK15o7ea7RmdhIBgAdKz/GDTDw3qCWqh38hwd30oA/JL9lf9u/RvgP4T1mHV9Dvb/y&#10;9TmkJjdcYJIxya9xT/gs14IYfJ4L1cjttaP/AOKr4h+Gn7JvxK+OWj6y2iaRHNDJfyxhlnjTkMSf&#10;vNXXw/8ABLn4628YjXw9bsq8DdeQ/wDxdXFDPrD/AIfNeCf+hL1n/wAc/wDiqP8Ah814J/6EvWf/&#10;ABz/AOKr5T/4dffHf/oXoP8AwMh/+Lo/4dffHf8A6F6D/wADIf8A4urtED6wj/4LLeCZFz/wh2rL&#10;/wACj/8Aiq+VfgT+1dHF+0l4j1aK0vbS18VazFJEjNt2rlhhucHrWfff8Euvj/NGRF4etSP+v6H/&#10;AOLrq9J/4JvfGvSdd8K38ugQI+n3CyybbyEjgg9mojawj9jbVk1B47yOdNu3GNwPOPWuQ+LnjqP4&#10;eeCdb1KV2leKymmjKOAV2oTwc9aZ8K9C1+w8Pw2+v26wSgnd5bg49O5qL4xfC2x+JXgnWtLV52up&#10;rKaCJI2Cgs6EAZIx1qGB+W9x/wAFJNUh+JBBvdY+wBdmz7Uduc/71fpt8B/jNpnxe8G2WoLDma3s&#10;4ZWaV1ZixUEnOeua/LTXv+CVHxHm8XuLPSJG09hvJa9g3Zz9a/SP9mP9nyP4K+EYtPvvtEN3cWkE&#10;UqPIrgOqAEArx1qAPdNOaW+mF4spEDAgRZ6HpWrWVptncafKLZFH2NQdrE856/zrVoAKjnk8mF3w&#10;W2gnAqSmyMFQk9MUAZiQQ3im4lRVEi4w45/Wvy6/4KVfs63Nt4l0nxHomngpbwyzytaW57sOpAxn&#10;nvX6g66lzc6en2JQ77wSDxxg571i+LvDNp498H32lXa7hLF5TlAAR0zgke1MyPlP9gH4y6VffCnw&#10;/wCFdYmSzuLK2ldlvZVT5jIxA2k5BwfSvs+CeFYGJuI5l6jDAjFfmd8X/wBhf4g6P4outW8AafJc&#10;QtJHsNxeRqCoA3cblPUGvqj9me++IPijTJ08Y6fa2f2aVYv9Fcfdwck/M3PFCA948URC48M37Qss&#10;P+jyHPTPyHivxV+Gf7YN58FF8T6VLcX8iyavcy7YJ9oI3Y6ZH92v2S+I1prTeFpbLw5AlzdFGQrM&#10;QPlKEZzkc5Ir8mvCv/BMXx94w8U3l94q0mSGzmvpXY2t5CCEZt2cbj60MR5NrXjrx9+1Z45SOCfW&#10;v7FiuVnSK4EkkYVjjgDiv2f/AGf/AIU23wp8DSaLEtvGJpfOKwx7ASQOowOa4T9nL9kbQPg1o8Mc&#10;aXSyrAsbCZ42xg57Cve4V+3X0VzDzHGNp7Dp6UjXoThvsOVPKngDoBUtpB9njK5zzmo9SUXARQeV&#10;OTVvcGwRyMUDEooooAKKKKACoryOGS3cTBSmP48Y6cVLVXUrWG8tjFMzKhIOV65oA/D3/goVca9J&#10;8Q5BrM902mwapdGxS43eXsDnATPHTHSvub/gmX8HfDsnwV8M+Ol0uwGp3Uc6PceSpmI8115bGeg9&#10;a4j/AIKsfAjVvHWh+EtQ0i38zT9J+0XN7J5iqyxBSScHqcDsDXa/8Ewvix4ZufhF4a8EaZftPeW0&#10;Vw/lyRsGx5rt1wB3oA+xvDd3PqE18kwkihhfaBJkAjJ6Z7cVa1W4CWt1Hb8J5TY2dOhz0q3+/kWa&#10;O5RUjfIBTqRUbWMdjpFwLcs4ET4L89jQB8U/8E79MeTXPivKX5/4Sec89fvV9heOpNDh0OcayLWW&#10;PBwLkrjdtODz3r81f2S/2tvCnwX8S/Fu38WanHpp/wCEkupExBI+UVsE/KD6Vyv7Xn/BQDSPiVat&#10;p/gLUrfU5JbuPaskE0WVKsDy2O5FAH0Z/wAE07WC6uvi5NDPGIl8UzeUqkdOcYx2xX3IsMi3Db5d&#10;yY4B6Zr4m/4J2/A/xJ8LPCOrahqNr5J1i7TUjmVXB3pkkAEkde/Nfat9JJJZRsANxPNAFq6kEW07&#10;dxxxipYXMkStggkdDTGwqCWU42jNSRyLKgZTlT0oAfRRRQAUUUUAFef/ABV+L+nfCltFF/EZP7Tu&#10;ltY8Oq4Y/U816BXwh/wVK1yDw/ZfCm7uJTDDH4jhZmGegye1AH2kuoC62X0aEqFHA5PTPb61oRzR&#10;3ioZIuRgjeOhr508KftjfDbSPD8cd5rmyfghfs8p4wB2Wukm/ay8AtDBPFq4KONwPkSdP++aAPa5&#10;JwtwEMRbjrjijzh/zyP5V40P2vvhx9nLHWvnB/595Mf+g1D/AMNh/Dv/AKDP/kvJ/wDE0Ae1+cP+&#10;eR/KgzLg5j4+leKf8Nh/Dv8A6DP/AJLyf/E0h/bA+HLZD61hehxbyZx/3zQB7UqpJxEojP8AeFea&#10;/tLabYt8DvGtxcWkdw8Ok3DKWUEj5e2a5mP9sL4Yxz+Vb66Xf0a3k/8Aia4342ftPeDPEnwg8Y2M&#10;OpbjNps0YCwyAnK+pFAHm/8AwTXmh1L4OeGb22tvs8siTjcB82BLIOor7zjz5a564r4S/wCCad5b&#10;x/Cbw3a6c3mIsU5XeOceY+fSvu5c7RnrQAtFFFABRRRQAUUUUAFFFFABRRRQAUUUUAFMkUshAbb7&#10;0+mTKWjYDrQBzmtQv4gtL3T3UxwLGyuzcrIpGCCPTFeVQ+MPB37Nvw31I2kenWzRzG5/s6GRYDIW&#10;wC2P+A9cdq7D4ufFKy+HvhHUri4uBDcLby+XlCwLhCR0FfhX8WfiN46/aa+JaXtn5NxNFG1oixlY&#10;0YK7HkHH96gD9ho/2xPC+pW1jNKLRDOVby2vFJUnt07V7J4Z+Jml+JdBF/YNDK5YqtvDKGJ55xgV&#10;+INv+wz8XvF2j2moaRpKy3VuguJS95Gq4AznBavXP2UvjN41/Z1+Mml6L8Sjb6V4fgjkkmkQCUgm&#10;NgPu5PUjpQB+u2j28um/a7+/v8wTgSLHKcCIckjJPvWJN8TPCa6gGXxBpzx4xtFyuM/nWD4k8VWH&#10;xA+GOpXNtMZor7T3a0ZVK79ynHUcfjX4L+Po/Fnwl8bN4f1VvIJPnBfMDnB5HIJoA/oksVi1DZd2&#10;uoJLA+JAIyCCvUDOehFa7L50WI22DPavyp/Yj/bc17VdZ03wlrd3bxwvPa6dbKsJLOpITBIHX3Nf&#10;qjbzJCyxA/w5oApXlv5l5beS2NrfOV7/AFrYqoqwWMpwSHmORnJyf8mra5xz1oAWiiigAooooAKa&#10;yhhhhkU6igBOvWgKF6ClooAKTaPSlooATaPSjaPSlooAKKKKACiiigAooooATrRtHpS0UAJtHpXz&#10;N+25+z5bfGHwW2rv5Ul5odncS29u0HmPKxC8KcjB+X0NfTVVrqzS4ZHcZZMkDtQB+T//AAT6+Kkv&#10;gf4s3nhrxVYSaDFbacxWLUZPKXc0iEcEDkgk1+oGoWdj4kW0vo72FYUQMCCCMHkc56V8kftffsW2&#10;Xxl8T3fiax0+afXZHiJaO58pdqJgcbgOoFcd8CPEnxm0TxFaeFvGllZ2uifa0tEMLRs5twQuflOc&#10;4/GnqI+7otWFjGbeGD7REo4lQ8GvzE/bm8aJ8Mf2lPhf4qMnmx6es0rQK2zfnAxu7dfSv060fT5N&#10;Psza2C509UPlliCSffNfl3+2f+yT8V/jh8SvDa2mkxTQRpLGf9IjTglT3b2oA82+Pn/BQrxF8QrH&#10;+x/DFvqWnTecreZa3hfKleRgJ0/Gvpz/AIJb/Aw6H4e1jW/EFgJdXF+s0Vzd2+JRlSTgnmuP/Z//&#10;AOCal/4VvI5fEeivFdLGfM23itzuyOjelfpL4Z8Np4YtYra0TZDgb8kE8Ci4WN/aPSjaPSlopDE2&#10;j0pmT6mpKhoAdk+poyfU02igCvCm64kLHIzkA9qdeMkcLSMglI7Uvl+V5r45IJqvpkpuoW3f3iOK&#10;oyPI/wBoPxFI3gPUbeKwaVntJkAUk4yoHTFfmj+zr/wTCv8A48fD9fFN54um8PzzXMiGzlsA5XDE&#10;ZyXHX6V+uPiKz0RoZUv2ZUYENjPTvSfD3TNG0zQFh0Is1gHYgtnOc89aNQPze/4csy/9FLb/AMFo&#10;/wDjtH/DlmX/AKKW3/gtH/x2v1J2Cl2j0osO7PyvvP8AgjnJYgWn/CftcC6+TzP7NGU9/wDWV698&#10;F/8AgmLofwfS2k1jV7PxQsQZWFxpwXcWJweXPTNfdcqlcO3ReSfSqt3LFeW5aY/6J1yOuaktao57&#10;wv4H8N/D6GG20fRLOwW4CiQ2sQTdjoTjr1NdJHp7pqDypc4iK4EI6Dpz1rz3wL8cvBnxKvNYt9H1&#10;I3U2hyCK5XynXY2WAHIGfunpXoWmzW2owrfREssmVB5HQ46fhQMnuZ2ikTapYY5xVa6vJZYwqIyH&#10;OcipZFuo4JvJALkErnH4VX0mTVGmP21FVMdRjrmgDUXtzzjpT6qRsqyAScNn5at0AFFFI2dpx1xQ&#10;BUa1DQvhhvPRwORVHUNHkvdJubf7UUaWMpuxkjIx61Y0oTwW8pugFO4kY54rKfUrqObVZmx5EMZe&#10;M49jQB45+yf8B/8Ahn7wffaDdagNYu7q/lu0umh8tlDHO0DJz9c17YLqa/uJLdUeDyeTJz81fnRc&#10;f8FMLTTtSlm1XWreG7gkaNALV+gJHOFpnh3/AIKWeIfE3iaK2s7+zm0+eVVjb7KQSCcd1zQB+jjB&#10;9WjMyzm0UfKRnP41Yu7KV7OAxznMQDEj+PioE097i3iQj9xIoZsHnJGa8p+OH7Rmg/BfT7L7TqK2&#10;v73yn3RM/QHPQH0pgevWN8dRs2ZkNswbbgnntzVxog0PzEMQOCa+F4/+Ck3gDUvGNtp48SRtE8ZJ&#10;C2koORn/AGK92+CP7VHg74x3WpWWlasLx7MojhYXXbuzjkgelID2OORre3M+/wA1Qcbc9e3WprK6&#10;F1ubyfK759abJaRQ2rWkOcn5gD9c9ant5EaMRg/PGMMPQ0wJNo37sfN0z3oaNXKlhkjpntS0UgHZ&#10;PqaMn1NNooAdk+pprsdh/i46etFKDg0AZ15cNY2004UlQhwnTHGc18l/AH9qyC78ceIPDmqREu+q&#10;yQxyTXX3QrMOAR049a+stUjubmKeMKDFsOOg7V+G37TGpax8IPjfHqGjIqSSXdxMxlII3b/x9aAP&#10;3DXWdMul3nULfy26IXGB+tMs9U0DS0dbKW0j3HLCJgMn3r8Grj9vD4oRXT2cDWLCM4+aEUyz/bq+&#10;K+kNvAsRg5+aIf40AfvX/wAJVYeYcyRL2JLikl1jRljZY9StYcjJw4/PrX4Sv/wUL+L15HsC6dj/&#10;AK4D/GqA/be+ILZbUmtI/wDdi7fhQB+oPxo/a2tvhr4xh0mP/ThJd/Zw8d3tzz1xivrG3uFTyGWP&#10;yo3UMQOmcV/OTrfxL1/4i+MbDVrjY0UF2twWUYHX0r95f2b/AIuWnx0+HsmrQXK3Swy/ZtyoUxtA&#10;4wQKAPV7d/MuJWK5XqD2q1uVuUII9qzdS1a30O1hSVtm47BwT/KrWn2otINgGMnd1zQBYooooAen&#10;enbR6U2PvT6AE2j0qtqFt9otygcRHOd2KtVXvo3lgKoMtmgDlfG3h2w8WaFPo+oW0MyTwPbeZMu4&#10;AMuCcGvza+LHwU8VfswfFDUPFXglL/UrGONIY9N0iAxL8yLkggt3JzxX6iahYxzW8TzAhYly2D0G&#10;OahsdU0xoxDG+4Yz8yk+/pQB85/ss/tOaz8YbW4ttW8G6hoctmYoS97IWMhO4FvuDGNv619L6pC3&#10;2G52HAMbAKPoa+evHX7WXwc+AmpBPE+vnSp712KA20r7ih+b7qHpuFZVt/wUv/Z/vgBF4zD7ztH+&#10;hzjrx/coA/Jn4s/CDxrrPxg8SnTfC2pNYT6rP5skNuzK4MrcnA7ivp79lD/gn3J4mvrfV9ZX+zt8&#10;Bb7Nd2H3GDrjknqa/SL4e+PfBviC1luPD119pF2wkDNEwyWGR94d813sxu1s0a3RPOzyMADFAEGh&#10;aLb+G9Ds9OhRAtvAsXyDAO0AZx+FaMTJIgUqMdaPJ8yNd4+fAz9aI7fy+goAkmTzI2X2pIU8uJVH&#10;YVJRQAUUUUAFFFFABX50f8FlrgwfDXwOEi8yd9W2xEdVbY2CPev0Xr4R/wCComjW+vR/CK0uVLQv&#10;4mgVsNjqTQB+TH9h/EZdriTV5lx02t0rSt774rRqIRba5Kv3FGGx+HFfur4f/Zh8Ftpdu7W8+4op&#10;P7w/3RWtN8AvCWnvbBYJRhuMue2KAPwUkh+LlvJj+z9ecenlt/hRv+LX/QI17/v23+Ffv7L8K/D/&#10;APayxeU2/bnGfarv/Co9C/54H86AP59d/wAWv+gRr3/ftv8AClWT4sKwLaPrxA6/u3/wr+gn/hUe&#10;hf8APA/nSN8IdBZSDC23HPzUAfz96lN8TbjS18rSNbtbjcMyKrZ/lUniLTfiZDpMTXM2sR2rREzo&#10;yMAw77vav3tb4L+E7m6MJikLjnG41wX7Q3wW8NW/wb8X3kcMgktNMmdSWOBhaAPJv+CY9vD/AMKJ&#10;8LS7FinKT5bv/rXr7iHT1r4R/wCCbOoW198HvDUEb5PlznG0j/lo9fdqcIo9qAHUUUUAFFFFABRR&#10;RQAUUUUAFFFFABRRRQAVDeOY7d2Gcj0qamsodSD0oA8c/aO+Fv8Awsn4cXhiufsk1rbTz4RNxlPl&#10;nC/pX5YfsH+D/J/am0ew1vRzAhe4xY3cRAkGOH2kdM1+0d5Gl9a3Vo/MTRlGHTgjBr4J+MHwzPwH&#10;+P2mfFnTFjg8NaVYmO5dm3OHZ2zhe4wR3oA+2E8P2Phvb9j0qMxXP7to448BF9D7V84/tn/spWHx&#10;H+Hesz6HbrZ63IsQieztt0y4dM4xz0z+Fe9fDj4w6N468L6XqUVwWa6to5iSoH3lB6Z967FdTsZ5&#10;gfMBOO5GKAPj39hv4rN4ss/Evgm/0t5rrwfFBYy+c253ba/Veqk7ele9r8GfAXjK4Gt614M0oXPM&#10;Z+12qlsdBya+bb60t/2d/jFqureENkM3jDU9+qtOQ4fa2BtHb77V9c6t4w0mDQXklmIjGC23HqPe&#10;gD8+/wBtP4d+Hvgn8bPgvqPhy0s9OjvvECvJHZxiIEBwQCR1xX6C/DvWG8TaRBqJGAwK4znsO9fn&#10;L+3V8T/CvxU+L/wX0rQppp7zTddWKdWXADbwOueeRX6FfBjTrnS/CNvBIAIsk9cnOBQB1V3CNRvI&#10;nSYKLdjuAOc89/TpWqrB1ypBHqKybiye0ul+zDCXDEy7j79vzrRjaK1URLkAUAT0U1WDdKU57UAL&#10;RSLnvS0AFFFNZtq5oAdRUe40bjQBJRUe40bjQBJRUe40BjQBJRRRQAUUUUAFFFFABRRRQAVFcDdE&#10;yBtjMMA96lqrdzQxSxeZncT8uKAK1pbwwqUlkWabHIbGfxFYVjo+l6hfPcz6NDbSwSfLJImC3Ocg&#10;1vPp+++a5QZLADk/0qzNHFOojcHkbeKAMppZZ757eBWit1G5ZV+6fYVbuLGxkkS8aOKSWAcPgEj8&#10;e1PbZpsW1uLccDHJzUFvNYtDJCm/ZIfmzQBFY2zDVptQa4PkyrtVCeAenB/CrC28ovImW4aSMH5g&#10;OR+NPaxDWqRRf6tTkZPNWbWD7PGRjHP1oAsUVHuNG40ASVDTtxptABRRRQAm4yb1IwMYzUdsiWsR&#10;GQvOfSiHzvNk8zHl/wAOKZdILiEiP75xiqMjw79p6x1Sz8J3F9pt3cIyW88h8kHjCgjpXx9+yn+3&#10;1a+D/hfHp3iOeK41FLmXdJfXypJjcccHnFfdvx6vraw+G+qLdZ3NYzAYGedtfin8Nv2EviF8fPDx&#10;8VeGltP7LmmkjX7RMUbKsQeMGkB+mUP/AAUg8JlRkab0/wCgin+NMuP+CkHhRV4/s38NRT/Gvz8/&#10;4dV/GQHhNO/8Cm/+Jp6/8EpfjE33k07/AMCm/wDiaQfM+9P+HlXhlTsW1sLjdxhdQQ/1rn/E3/BS&#10;7QZoZdNg0u1jcDIK3656Z6V8Xw/8EtvjHpt1AqJpvmSNhf8ASmxn/vmr3/Drf4zN4id7lNLMu3nb&#10;dNjp/u0Gi2Pcf+CaXxq0iHxr8SIdZubVZte1WE2sV1OobBaXhQT83UdK/TRbqNbg2kcYt7VRuWZe&#10;FJ7gfnX47fCD9gz4q/Dn42eD9Vuk09bC11FJbny523YBPQYr9jLWySTT44Lgfdbd8v145oGeB/tY&#10;ftWRfs6/YFbTv7R+0WzzD9+I+mePxxXyXo//AAVwh1jXEsT4ZktgxUeY16MckCvpb9tj9l+5+O2i&#10;CexgWS7s7GWODfLsAYhsZ4NfnF4J/wCCavxIHjQHUbaxa0j2yJ5dyd24MP8AZoA/avQ9Wh8Q29ne&#10;LMkTFA3lhgScjNdFXC/DrwjdaJpMK6ioFxEqhNjZGMY5rttxoAkoqPcaRnbBx17UAZl9JMNato1D&#10;GIqNwHTqetYfxLle18N3hs4yZPLff5Q5Ax3rpDK1pbyXN5/yzJIK+lZeszW194d1WeDJMluxO7js&#10;aAPxd/Zf/ZHm/aW8cR67JNNBo8d5cW0rC2MkIYBiMnoDntX6teCf2VvAXgnw1penHw9pNxdWSgG8&#10;+yKrSEHOa8D/AOCTtpPZ/s/+JEAUT/8ACQXJGf8AeNfZ8upJHiO6J8xeBtHGaAMT4jePrb4d+B73&#10;X7wRwQWgUMJpAi4zgcnpX4kftFfG7U/jB8WNX0yC/mltbnU5EtIY5/MB3uQAgHXrxivt7/gpl8fT&#10;oXgrV/h39pA1XUrKOeKNVyCPMI654+7Xxp+wz8DLH42ePorprd5r/QZ4LuVmbYokV1zjjnmgD2r9&#10;nD/glrd+LvD41/XvEd5oeprMyJbXdmVcptGGGecHcR+Fc9rfwb179iz4n6fLH4jvriy1zUwn7xTC&#10;jLGw4B6EfPX6920cdlDCJhiRECjb0xjFfAn/AAVIeLVLz4XRj/WLfzeXt45zF1oA+2vhf4kXxh4f&#10;h1MMGBJX5W3DjjrXRWMbpdXJbIBbjIryz9lCzudP+FNtDdgCbznPH1r2E78ndjHagBKKKKACiiig&#10;Apk0hjhZlUswBIUd6fR05oAz5dRdtPmYwMr7G+Xv0Nflfo/wb1L43/G6/u7/AEq4ksbLVZ4S0tuZ&#10;E2lieuMAcV+rrQhmYnqylT9K5jwb8NdF8CzX8mlwujXsxuJS7A/OSScce9AHh/hn9iHwPDapJPo+&#10;mNOVIbfZru6961B+xj4Fs5A50HTLgddv2MflX0KFCuW/iNVLjUms7iNJTw3PAoA8jsf2WPh20Hlt&#10;4O0iNgD85s1615L8T/8AgnR4T8aLKbMWWmBo9gWGyX1Jz+tfW2pSXk1rC+n7dxYFt/8Ad71y3xa+&#10;Jtl8MPBupaxeyNGbWDziypu6e34UAfJfwJ+CHwl+FvibW/C3iSfw5cXFrEsCNqAiRt2TyFYg5r6g&#10;+Efwv074V+GLnTtFmhmt5pzN/oqhVBPbj2r8Ov2kP2jLzxZ8cNY17w/cbxPd71MkRHfjjNfrh+wR&#10;8VPE3xN+ENxqHikwnUkvWhTyU2jYAMdzQB9GXmnxapawiXaZI/mIYZOas6feSXkJeSFoGB2hW6ke&#10;tU9Whuo1ils8eY7fPu6Y9q137euKAG0UUUAPj70+mR96fQAUjDK4zilqG6uUtITJJwooA4vxt4xs&#10;vhr4c1zV9Qv4bgQ28twltNKq7tqk7Rk/hX4+ftU/8FCvEfjTVNQtvCC33hZXaMx3NndZUABdwGPU&#10;givor/gp18aNX0i00bTvDMsXk3TXFvqAmXkIRg7efTNfG37N/wCytqvx88QW0Rt0n02ZGlUGQo3y&#10;5B5x7UAcVqnhL4nfFiC0vH0zXPHMsY35W2afyy3uBxnH/jteufDz9hfxh498L282paNrHhGcq0jJ&#10;LpzqV2k4ByB1xX62/CH4B+EvgjpNnbadayR3NxHH529g43KPp6sa9S1yEz6Lc+QihjG3YDsaAPwN&#10;8E2/x2sNa1SDwjqninV7TRLxreVdOikdcxnAU4BweOlfUf7N/wC2R4+8BeOJNN+I1jrFqEt9h/tu&#10;Vol3s6lR8wHOM4r3X/gmjb/a7z4yreIjOvim5VeM8ZFdV+1j+yBY/E6a51mztc3xmWXd52wfKrdg&#10;PXFAH1H4X8XQ+ItMs7pNoW4jWQYcHAKg9e9dEDnpXxt/wT1+JGufEzwv4ztfELRPN4Z1X+yrbyRt&#10;ARBjnrk8da+wIbhEjVWJzQBIHIOalHIFRPt8tmXqKfCxaJSeuKAH0UUUAFFFFABXl3xs+CNn8YpP&#10;Dr3c8cI0e9W9TfHvyV9PT616jUcylomUY5GOaAILGOKK3SOKRWCgD5SOwxTbmQ7hmAvtPBxTNMsf&#10;sMLb+G3E9c0+6+1s6GDbtzzn0oAar+dcD/RyjY/1mORVnyW/56NUi7tvP3qT5/agBnkt/wA9Gpkk&#10;bxoXDFyozt9fapvn9qUbs84xQBmLfMv702ZVjxnHP8q4r9oP/SvgR46Urs3aTP8AqlZPxg/aP8Kf&#10;Ck3Ftq888U8JXdsi3LyARz9DX5/ftb/8FNP7f0mLw78P7lrmxvo5rXVPPs23BSFA2nP+9QB7H/wT&#10;JsY7LwF4eh85XZYZxtzz/rH7V9/V+aH/AATN1DVVj0e4mQJorW8wTKkPnc39a/S1WDKGHQjNADqK&#10;KKACiiigAooooAKKKKACiiigAooooAKqaoJGsZBFuD9tvXrVuq99eJYWrzyZ2L1wM96APHvj58Rr&#10;j4e+AzeWkMl3dCKUyLC5DrhCQSev51+QnxW/bP8AEHxk8E6z4Tt9O1KSe7YoHW5aQja2cYr9oPF/&#10;w/sfHXh/Vhcwect3bSCLLkclSOcGvzD+GX7Itr4N/bG8PeF9Q0tP7GvbaW6kiWZiCxLAc5yPu+tA&#10;Hy7p3xQ+M3g/QNPt7X/hK7W3jiWON45Z0G0DjGBjFO039pT40x6pGkmt+LWbB/dG8nz09K/azWP2&#10;V/h9qFnZ2Z0UFISFK+dIOAMdd1Y7fsL/AAs/ttLtfDq7AuD/AKTLnOP9+gD8TvFfxD+LPibVLa5k&#10;vvEzyRSFwWllfaSRyD+FdHqnxE+OOs2htItZ8YASY+VZ5scV+yNh+xj8NvtdyToAIVvl/wBIk/8A&#10;iq2tO/ZP+HtjeI39ijK5P+vk9P8AeoA/NP8AYy/Zb8ZeMvHuneJfFT6tK1jqFtdqdRtnfPzhmO5v&#10;Xua/Y6xs00uxSKJBhR0UYrK0XwvpfgvT5IdLt/s4CBRyW6Djqa0LHUG/s8TXLZOcZAoAmhla483d&#10;GUK9CaqSQytMeX/Wrj3SxtDjIEvPSrBZVb3oAr26uvXPardFNbJXigBaWmR55+tPoAKa/wB2nU1/&#10;u0AR0UUUAFFFFABSr1pKVetAEtFFFABRRRQAUUUUAFFFFABVa6kjjkiDorEngt2qzVS88gyRLMCW&#10;JwuM0AEls0shZJiq/wB1TxUM11JuEYgYk8b8dPesXxv4ysPAmj/bLmXy4g+35eTnBPT8K+JPil/w&#10;VA8KeFb64srPV7mO6j3pj7EWG4Ej+7QB93w2YiuWlubkOhGPKkPAPrg0l7efYpEENh5oIzuRen6V&#10;+XTf8FMr3UHF7JrkhsHIC/6GoOf++a9m8C/8FXPhZdKtvqerXr3LEBf9BcDpz/DQB9xfZptQgWQS&#10;PaljnZyMdqsPO9vNHCVMgfq/pXmvwn+PWhfGSKO48P3LyQSRmRfNTbwDg9fcV6fNLGsqK3LnpigB&#10;1FFFABRRRQAUUUUAMWbzfMTGMDGag0+3KruL7uasPGEjkK8MVz+lVNGaVrZjIcncasyOf8eeD4/H&#10;2mT6fJMsKmNoyWXIIYY6fhWD8D/gzY/BnwSnh22miuIlleXckQQfMSegqn8bPHF78P8AQ59QtJvI&#10;YRSyZChvugEcY965P9k345T/ABp+FkHiK/vRcTyXEkYkaMIcKxA4xUiPfBp8X9xP++RTxZxL/Av5&#10;VFDqVuyj96vQfxCnSalbryZV/wC+hRoPSxFfW0EcRufLQtCN4GBVTS5l1Rxf+QF3AjGM+3XHtUra&#10;hb3e6FpVKP8AKRuHNc/r3j/QfAdrLbzSMixA4C/NyRn+tI0WxtqdG1RZ3tBZ3U9v94xbWZG98dDx&#10;Vm0ja70+NS5jkzk+vWvij/gn78eL74heM/ixbazefaYbfVY4rIbFXahaTg4HoB1r7be2njuGaHCp&#10;jAoGPmzFH5TRm4Vh82RkYqGHTrJW8wafDG54J8sA/nirUPnKpMpBH4VK2XT5OvvQA14y7KytgL1U&#10;dDRTY0kRSGIxTqACkb5VJxnjNLQfegCrDN/alnMs0Xkrkrh+49ax/F1s0Phe5is4y7NCy/uh149q&#10;6CRVmt5FTvxzUbMtrbrHNyrDbgc0Afjr8Ff2itd/ZJ1ttB1fSL+Kynu5rxhcSNboQ2cEg4B5719C&#10;6v8A8FTNGh0lmk8LQjzEIjna8X5j7H1r2X9pD9iXw58aLwXf9jx3EywCJWe4dP4snoRXyNrn/BLf&#10;xXdai9vJZWJ0KF82sX2s5Ud8ndn86APkDxZ4g8V/tSfECCKP+1NR1KSMxRYZ7iUIGLYHsM9BX7Ff&#10;sq/A/SfhH8K9Evbm2tdI1KTS4Ptk0lusEpcRqWMhwOcgk5rlv2a/2HPD3wiSHXk0aGDxRbTMILhZ&#10;3YKhVR0LEHv1FfUur+HI/EGgjT79BIkkRjlXdtyCMEZH1oA+Wfjd+3d4Y+Fd8dIs5dP8Rs0Ql+0W&#10;9+h2/MQV4Pbbn8a+GvjZ+2BaftA/FD4d2KaWsMVlqv70m4EqhWZOuOg4r77vv+CcfwV1TXVuLzws&#10;ZdyncTez9Tk/89Kdof8AwTa+Bvh7Vjqdv4R8qeJxLFILyc4I6ceZQB9CeDZNMtfDcZs5baK2B+9C&#10;QFB/lWzZwlC8n2jz1k5XnIA9q5XT9L0XTNGOk2kLxxZyFJJ756k5rqdN8mO1jjiBAUAHNAFqiiig&#10;AooooAKKKKACiiigAqFoEvJFkdVynABGampI49oO3g0AVNXuZLC3iMELS/MF2oDx78Vy3xO+HMPx&#10;S8K32lXUi2yXUPklpE3AA98H612TTKrFZOcU2SQ3cTCI8dDnigD4Fj/4Jo6LZ+Krm+kvba5jdwV3&#10;aehHXtxX2h8Mfhnp3wx0VtNsI7dI2fzCsMIjGcY6CtvWBcw2tsIiA+7DdOla+zLBu4FAEEd0k00s&#10;O0Ex/j+lR2MkjwkyKytuP3uuKjsrfy9SupP71XfMEnI6UAJRRRQA+PvT6ZH3p9ABVXUZBHasTF5v&#10;+zjNWqgvLhLeBnfO3pxQB+Pf/BVjw7ceE9U8M30V/JcC/vLh/sy8eXnnH64r68/4Jm+HLL/hm3wn&#10;r7abBDfSJOrSeSA/+ucctjPQVy37en7MeufFjw5Lr/kW81tosN1fRlpCpUBSwwARk4HSuX/4Jn/t&#10;KabceHdE+F1zcyrf2UE0r27QFQuXdh82Pf1oA/Qr7OLeZfNHn+YflLDOz6UXk7KLuDadohY7u33S&#10;arRavHHcRpdNvMjfudvOB71p38afY7qQD5vKYZ/A0AfC/wDwTRSS6vvjaGcwn/hLLpQenfrX1n8S&#10;viFo/wAO/Css2pXtpISTFi4mVOSpI6n2r8i/h7+19dfs4+NPijpsGotZNea9dTqot1fPzkZ5B9K4&#10;j4u/tgeNv2gZF0iz1RrmN7hJSrWypwAV7L/tUAfff/BLK4S8s/jJdLjy7rxXNMncFWyRj1HNfcKq&#10;rX0ikgDGcV8wfsDfB26+FXw/vDPBHE+pyRXb7X3biY+SeTjrX1LNDHHIZcYZuCaAG3Fwsd1DESBv&#10;7Zxn8KtgY6Vl31o02qWko+6vXmtWgAooooAKKKKACvDP2mPjL/wqWTwh8pYapqSWp/feXjJ/X6V7&#10;nX5/f8FbfEDeF/CPw71JHaM22trLuVc4wpPT8KAPuq1vF17RhLDMI9wHzo2cHAPX8avx4t7VVaTc&#10;VXG4nr71+TXhv/gpxJo+h/YhrkiSZBA+xqewHXb7V00P/BToTWpEuuSliuP+PNf/AImgD9NbRTdY&#10;mE528jbnirfln/nr+tflfa/8FPJLRfKXXJByT/x5r/8AE1Y/4eiT/wDQdk/8A1/+JoA/Ujyz/wA9&#10;f1pCpjUsH3Ec4z19q/Lj/h6JP/0HZP8AwDX/AOJpk3/BUW6WJimuyB8HH+hp1/75oA+5vjn8G7T4&#10;jaPNcSWcT3Msibg1uHbAx14z0FYXh39lv4b+C9ButR1Pw74fvFiiEsr3GnQjZgEnJK8fjXyDH/wU&#10;+vLTw+l9ea5LgnB22SeuBxtrnvix/wAFHI77wHqmlW+sTGfVrOSJB9lGGJHrt460AfpL8K7XwNea&#10;Da3PhbTtFt7dt3lrpkcYUDcQcbR65r0IDHAr8q/+CYv7QWqanqGl+Er6/MnkwTuU8tcffY9ce/rX&#10;6pQv5kSN/eANAD6KKKACiiigAooooAKKKKACiiigAooooAKZMoaMgrvH9096fTZJBGpY9KAOd8Ta&#10;kui6DqF/FiQ2UDzmAHAwoJwfTOPSvKfgL8TtI/aI8J3PiWTSLXRNTt7x7JGDrJIAoByGwCM7jxXf&#10;fECzu4/Bfi24iZVWXTp9hJH/ADzavw28D/tjfFP4F3V/4e0jVore3kvJbhVNvE/Ulc5Knso70Afv&#10;Zo9q1qzpI5cAbVdv4vcVeWzZboTeaSMfd7V+Iuqf8FQPjc1rbR2PiGDzUx5m6zg7f8BqL/h6Z8dl&#10;4/4SCD/wCh/+IoA/b+1sfs080nmFvMOcelPa13XAl3kYGMV+Hn/D0747f9B+H/wCh/8AiKP+Hp3x&#10;2/6D8P8A4BQ//EUAfuSwUjBwe3NU9SsFvrQwK4iGQcgV+IDf8FRfjyWB/wCEgt/m/wCnOH/4ij/h&#10;6H8ef+g/b/8AgHD/APEUAfuEtmojgUvkxDGcdelfOfiL9rKy0X9pC/8Ahld2sFuLe3Wf7dJcgZzG&#10;rY24/wBrHWvzJ/4eh/Hn/oP2/wD4Bw//ABFeYx/tMXniz40T+PPGt202uXMSxS3EUIA2hQF+VRjo&#10;AOlAH9A+n6la3VrHNFdJIGUEbWyPar6zF4Q6jOe1eKfs1eMtL+InhNJrZnl+zww7twK4JB/wr2hc&#10;Rfu4uMdqAHxzFuqbad5ntVeB5H3bznnipaAH+Z7VBeXDQ27uibyoJx68VJSqN2QemCKAPgL4nf8A&#10;BTDxD8NdeawuvhfcsgBYTPehQVyRnHln0ril/wCCxiGRkfwLGkij5lbUl4/8h10//BR7TPA/hbw/&#10;qUb2kp8UyaYXsWj3PzuYDjJ7g9q8J/ZD/wCCct98R9GsPGXjLTLe+0rV7MTRobko4YleqgjHGaAP&#10;S4f+CvevapBJc6T8I7jVLSM4eeDUQVUjtkRV9v8AwD+NN58ZPB+n61daI2jS3UAmNs0m8oSTxnA9&#10;PSuE8NfsJ/DLwTbppmh+HltNInPmXUX2mU7nIwTkuT2HQ17d4V8A6R4D0yKy0O3+zQRJsVS5bC/i&#10;apWA1dWv5dP0+WeGA3Ey/diHBbnFc14q+KOkeCfDkep65eW2ls6MRDczBMsBnAJ71Jr3ir/hGdPm&#10;1zUZNumWvEuAM8nAwPqRX5F/t4ftbD4oeLL/AMN6dqEk2n6ddswiaADajIM87eevrVqN2B9QfFD/&#10;AIKxaV4F1Q22n+HrTW4tgfzodSUDO4jH3D6ZrlPDf/BYi41jxBp1ne/DdtNsbudIhfTaj+7CswG/&#10;/VDjHPWvzZ+HPwb1f4zeKrfSfC1v8lwWG6fKqGAyck19Ut/wTR+M3inw/ZWNq+nLHbxgYeZemMet&#10;VyoD9Y/Bf7QHhHxxd20Gm63pt20y5/cXIcggZIwPpXokt8qrEyYdJOjA8V+I/wAPtD8TfsJ/FWzs&#10;/iDKkWk2kbyyvZp5o/eIwHIB7sO9fsn8N/EVj428B6Fq9mxkgubSOeNm4OGGRkVnJJbAdZJJ5aFs&#10;ZqGO6aRgPKOPXNMXzpGCuQVPUVawI1OOMCoAdRTI38xc0+gArzr45fErSPhv8P8AWb/UL23trpLO&#10;WW3imlCNIVA4U+vIr0Wvzo/4KuXl5d658NfDto+G1l7q224HzZEfGe3WgD4U+LHx+8c/tBeNL2HR&#10;J9TtbMqkqra3LSp8qhTjAA53etZngf8AZN+IfjnUFFx4e1aeGSRVe8NuX2gnljz75r9If2Mf2G/C&#10;/hzwXp2qa7oyHUpElSSRbmTJ/eccbsdB6V9ieH9G0f4dxmztYWgSYgqoJbjoOSaAPye8O/8ABKe7&#10;1i3SXUPEeoaUrDPktYcA+n3+9UfHn/BLPUfDGkzXOl6nqF/NGm5RFYck56Z31+xM0H9rLvI3W5+Y&#10;A8HNPh1C31JTCoYoflIIIoA/DP4c2vxQ/Z38Qyx3mm60mlwx+VHNIWiQk/NjvX6s/sd/HRfjt4P1&#10;PUPs6xNYzrAf33mEnB7446V03xm+CejfEbRZLP7H51wjeYd0jAcDjvXxb+w7q2p/APx9J4AvplgX&#10;XtSMscMQDgqM9TjI6+tAH6WUUUUAFFFFABRRRQAyRhCQTyG4xUd4WjhIjQn/AHaDG8kh38qDkVIt&#10;1G0gjGd1UjNnkH7Sl1a23w7vPtXlozWc+PM652ivwa0/XviDatJF4W1fVbfS/MYqtjKVj3Z54BxX&#10;7qftTeE9R8YeG4rOyUMWimQgnH3gAK8Y/ZM/Yh8HaT8KYofFeiLNqouJWZ47iTG0scdG9KQup+Vl&#10;tr/xlx/yMfiIf9tX/wAadNrnxnPTxH4ib/tq/wDjX7er+yD8LY/u6C3/AIES/wDxVSD9kL4Xt/zA&#10;2/8AAiX/AOKosHmfhtD4j+NRuoYhrviTZI4DP5r/AC+/WqXiLxV8SE1SXSL7xHrUoXBM8srEnjIG&#10;M1+6V1+yH8NIraRYNDKzOpC/6RJ17fxV80ftYfsj+EtD+HU19oGi+T4qW4i3TefIw25GeCSPu+1I&#10;0Wx8bfsv3/jDwD8VvC1tFpGoNY6pfxG6u1ZkUAH7zcc9a/b/AEWX7XpELh92Sfmznua+Xf2ffDnw&#10;t+JGk202h2UrX+gpEt8ZHkXbJgjgE4PKnpX1Fo7WcNqltaBljXkA59eetAy3LGZFwGI4xTrePyEA&#10;LbqdRQBDcW7TXEcm8qF6qOhqaiigAooooAju7fzBuV9hx0HemSWhmtY1Lcpz0zmrTfeWs+7vHgmK&#10;qcAnHTNAC21zLdWMhMbI4OAO9TfZTPBGGYqRycjNK9xHaSKhyARk96sowkUMOhoAa0QMZVfl+lNi&#10;gMZYly2Rj6VNRQBTuLVpojEHKk8+Zjke1R2DPueKQHauFDN/FUuoXgtYS2cNx2z3rN1bUJIfsLRn&#10;/Wn5uOvSgDQ8uNbxVES4x1wPSktrEWk0zh9wkOduMYqxgecD3/8ArUpUqxz07UAJRRRQBDeXD28O&#10;+OMytkDaKk3Ntj+XBYcj0qRc9jzWasepG6Ul1MW7nGOlAFhdStGvnsluI2u0Xe0IPzAcckfiKZY3&#10;k10s5kgaIxthQf4q+IfiR8fNb+Hv7ZniHTZL7yNFWxhEa+WpwxWInkjPr3r7P0zxFHqWj2V5Hcx4&#10;khWRiWGSSAelAGnDOzNiRfLGOppz3CKwVGD59DVV7yO8tFIuYsk55cD+tFkLSHl54d2cjEo/xoA0&#10;IwXUH7ue1NWYSI2Ts7Zpi6hb7iPtMO3t+8H+NVpdQ04HYZ4tzf8ATQf40AWvPhRcb1Y9DzRJbiSZ&#10;ZFfaoHIHeqqLprYcSxZP/TUf409tWsIPlNzHz/tg/wBaAH3V5FDhcrIc8gnkUkyyXkLR8w7v4h2r&#10;4N+Pn7Zl34H+L03h3TdTKbb0QsggVxjPTOK+7dOvZLqO3YnKsgLZGOcZoAhnMuixxlFa6ZztPbHv&#10;WnFDsXGc96S6Xcq/Wpgd3IoAb5fvR5fvT6KAGqu3POadRRQAUySMSrtbpT6bJII1yelAGbq1jDqV&#10;v9kmVXhkUxujDIYEYwR6V8SftM/sDf2/4iv/ABp4T8T3Phq/mMaC20u1ClVAVTghx1xzx3r7juoT&#10;Iqyp2+bn86VUW9tB5w3DPPbvQB8b/s469418G6ouj6poeo6xA8sULX9ySBEAWBbBB659a+sPFcM8&#10;mlzy22+RnXaI09xjtVywtLC0kkW3RkMhw3J5q880dmNuCFHpzQB+OHi//gnjrfxE+KV9czzajp9v&#10;f6jIzyLZblCvITn73OM19qfswfsBeH/gSsF/dX8WtyeQ0JjurIKeWVt2dx5+WvrbybWP98FOfvd/&#10;rUiyR3y9CV6jPFACWttDZ26wwRLCirtAQYA4wOBTL61N3brHvKEHOR3qxjaMDoKKAGtHukjbP3R0&#10;9anqKpV+6KAFooooAKKKKACvz7/4K6aWde8F/D7SlzvvtZW2XaMnLqV4HfrX6CV4t+0X8F9I+LUn&#10;hObVbaO4/sXUUvod8pTY69CMHmqjuJ7H5yfD/wD4JMHWLFL/AFbxPfab833JdP4xtGDnePWurT/g&#10;jlptxNu/4WDdxo54b7Bxg/8AbSv08jvLHUrdLB1ZlKhcHIHA9anutPjjWCOIYQfLjPar8rEXZ+XV&#10;7/wRrsLXURHB49vLmDGfN/s/vjp/rKlvP+COelW2ny3A8e3bGONmZfsB44zz+8r9RVkt7eQWcYYM&#10;eR1x69aivI7SGNreZSVux5ZAzz2P060aW2C7Pw1t/wBhaCH9oA+BtQ8RTWXh77F9pOuSWwCeZu4j&#10;xu6/jX0zZ/8ABGXQdR06K6t/iNcypLEHRo7AEHIyCD5le6/t8eEdB+HPwdv/ABZpVq0GtQzxKs25&#10;nG05JGCSO3pW/wDsL/H4/GLwi9qLtriTSba3hlDRBNrbRkDgZ6U2r62C7Pmwf8EbrGO18hvHl7LG&#10;P4WsDj/0ZVR/+COFkqOsnjm9lz93dYH5fp+8r9TfPX3oLK3UGsTQ/OD4M/8ABMd/gz4wj12x8a31&#10;xIqGPZ9j2Ag9f4/6V+i+j2zWek2duzmRooUQsepwAM1Y8mNudtPoAWiiigAooooAKKKKACiiigAo&#10;oooAKKKKACobu3+1W7Rbiu7uKmpku7yzsIDdiaAOO+JUKyfDTxNbRTF5YtNuMgH5s+W3Wvyp/ZM/&#10;4J96N+0H8Lda8V+INb1DTNQTV57ZY0VcbAFYckE9XNfrHPYQ38GtWtwA6TwNHJzgEEEHn6GuP+Cf&#10;wy0z4f8Ahu40rRYYrfSZbt55IlctlyBk5/AUAfGdj/wRu8Cx/v28catumGSpEfU+nFaH/DmrwR/0&#10;OGrf98R//E19/wAaWsshhEbZiOB6Zq9tl7MKAPzy/wCHNvgr/ocdW/75j/8AiaP+HNfgn/ob9V/7&#10;5j/+Jr9Dtsv94UbZf7woA/PD/hzb4KAx/wAJhq3/AHyn/wATS/8ADm/wT/0N2rfkn/xNfoh5g79e&#10;9HmCgD87/wDhzf4J/wChu1b8k/8Aiakuv+CRXg/TdPQweItRuJFYEZiQnr/u1+hnmD3rDj1lpPFE&#10;lj5n7tVzs49M0AcH8BfgvbfB7SZ7OC9muBKsa/vgAflz6AeteiT3MtvqLkIWUgDnOKke4E10gjyA&#10;rfNnvU9wq3EhjX/WDkk9KAJ925QcbTjNJTm+VVHtim0AFVNUvJrG38yKLzT3HPA9at1BfqzWU4Vg&#10;D5bDn6GgD80vjp4u8PfEb/goJ8J7LSdYtPEdh9kWK6t4ZlnjDiSQ7XUEjIBHBr9FtF0Oz8MW8ZRl&#10;srbb5aW6gJGnsAOnSvyd/Z5+H+l+Hv2yvDdxNa41B79njkBPcn1xX6vx282q69dW94RJaR/PGnTB&#10;yMH9aANia1N4u4u0QxgY4yPWm2Nv9nkk/emQY7nNLumSZItwII4x6Vh674kh06x1IKxhmhiYhmwA&#10;Tjtk1cdQPhz/AIKY/tQXfgGxn8A6Zaxypqtik32qKQh0IkBwAD7V+V2m6O3iLxZoqmaW6vNYvYoJ&#10;1+867mC/XPNd38fPjNrfxf1G71vXrz7ZfWRNrE4QLhA/TFfQX/BLX4BaR8WPHGt6p4t0sXqaZFBe&#10;ae0xZPLkEh+YcY7VqtAPv39jz9nfRPg94Kj025to21N7hrhHu4EWbayKOOAcZBr6Rsri2huJIIxG&#10;hU7eMA9cVHNoUTahBeRqBLCnlqxPQVFstFmmKxt9q5y/bd69fWo3A+YP+CjXg3SNY+Afia5ktbdt&#10;Q2wBZfKUyf65OhxnpVX9gH4iXGveE7nSnG5NLtLaEfMTgYbt26Vs/wDBQDfp37K/irULl1N9H5OG&#10;U9vOQDj6Vy3/AATt8C3nhzw3qepXnlsmqW1tLHsJz0frke/bNJ7AfZ1rcidQcAH2qKyuDPNcqeit&#10;ikt1W1kEZHPXils7V7eS4ckYkO4YrMC4qhFwKdUcbHb83WnbvY0AOr4E/wCChEcC/tHfs6XF2VW0&#10;h1edpmkxsC4i657V987vY18v/txfBo/EHwePE1tDEdS8NWlxdWs0jENG+FIIAGD93vQB75atp+pW&#10;aXWjXMMtq5wgtSCnocY961bi0WZ7eRl3lBzkZ/Ovys/ZV/4KNWvw10mz8P8AxGm1K5u4I5PMNtao&#10;E3M4KnJI/hPpX3N4b/bA8GeKdFlvLMXirsyPMVARlcjo1AHst5ql1asUis98ecAgHFW7eFLMgAD5&#10;+TkYxXky/tLeF4dDiu5zcMC2DtCZ7/7VeQeP/wDgpl8K/CVrKJ4NZ88KdrJDGQMH/foA+pNeurTw&#10;/FdaldXSwpIhTEjALnHY/hX5Vfs46xq3xe/at0DX4rKVbDR9ReCSSAM0fJzknoOlcX+0N/wUU8Z/&#10;Ea5kg8EarPBossyfZ4rq2QMBgK2cE/xZ719a/wDBMv4H6h4H8I63feIzBcanPfLcRywluAQc8ECg&#10;D7wooooAKKKKACiiigBDKqnaxAHQZ71XexHnLMGOQMYpuoW8k3lGMgbWBbPpUl5dra2bSnJVeDiq&#10;MjK8Sa5YaLZ+bfNAEVS2ZiAOOvWoPAfirS/F2hrfaXJayWpcqPszBlyD7d689/aH8P6xrvw/vrzS&#10;Z44RbWc0r+YTk/KCO3sa/O79lf8A4KFaV8Mfhqmi+IJ79tQjuZWcwwoVwWJHVgf0pCVz9eCPbNQs&#10;zL0XNfnqf+Ctfw9ssLcNrTdvktoz0/4HVuD/AIK2fDa6XMZ1of71tH/8XTA+8dQSaTZKiMWi+YKM&#10;/MfSoPJtNctXGoWsLTFSWglQNjjg4PtXwpJ/wVo+HSh4VbWfPkGIz9mjwG9/nryj4s/8FO5ILKe4&#10;8NahfW+osVVWktoyMEDIxuqTWOxxXwJ/aDv/AIO/tUax4Usbb7fYeIvEXkzO0jBbdVdsYAOMfN3r&#10;9hNPvFvYw8caiI5w6Dg/jX4Tfsm/DvxN8Vvjta+MbiSJ0XV4rqZpNyswZmOQAuOwr90vDtjJZ6dH&#10;ESBGM4H40DNOin7D6j8qNh9R+VADKKfsPqPyo2H1H5UAMoJp+w+o/Kk8s+ooAbHJ5zbh0BxxSSeV&#10;GskjFTtGTnHFRxA2VvI0nIBz8vNZuqySR6RqV1uAjMDMo7jigBvh7xBZeMtPluLOeKZEcxmSFgwB&#10;HbINbkUflRqmc4r48/4J4/Ff/hNvhhrH2qdmuxrE8StIAoAX8favr1L6FVAaaMsOuHH+NAFmiq/2&#10;6D/ntH/32P8AGj7dB/z2j/77H+NABPZrcSbmJ6Yx2rN07V9O1q8ntbe4hnlsyFdUYEqfcDp0qxea&#10;pFagzefH5SjBAYZzXxb8Af2jrLTvjt8S9I1aSaYPqUcFp5aqQvL9TnpyKAPthpD/AGgF7Y/pU3mb&#10;mIGODWRJqS22qIswZnK5yo4xir1vMu2WbO1MFjnigCzRXOy+PNKh1L7E0o83buzuXGPzrWTVYJfK&#10;KNuEmMEYIH1oAtSRiRdu7Z7iq8b2+nkrJdDMn3Q7D9Pzq28e7gEZrOaxs9WkBaIkwnHJx/npQB+X&#10;X/BVbS7bQby88T6dqhi1WS9t4isLgNt8r1HP8Ir5Ftf2rPiBpljZ2vnaksJiVTIbmUALjHrX3n+2&#10;R8F734z/ABm1Hw3AsDWUTQXPlzlgvCKDyBn+KvZPDf8AwT9+FC6Jpg1vwtb3Uot03lZXOflGcZ96&#10;APyN1r9qrx/eXT2tpq2pjaf+Wd9KTj8DUUf7Qnj7T2T7d4n1iDzPmCyX8o/ma/Yqx/4Jz/AuHVJb&#10;5PBdukLIQo85twNfEv7Tn7LPg/Xfjd4Q8HeCtHSyl1AywlndjECOm4jJHA9KAPlDUv2jvH1rbrcW&#10;/iPWJ4pDhX+2y7f51mn47/EOQGQeJ9bOP+n2X/Gv1q+Fv/BNj4b+HvBWn2Hjbw1ZanfRhhLJBM5U&#10;sWJBGQO2K73T/wDgnb8DlhcSeDbchjxiVulAH4s237SnxDMxhPiHVyF7/bpc/wA66GP48+Mrba93&#10;4r1WMjn95fSdPxNfsBD/AME4fgTDevK3gm3w3cSN1rgPjh/wTX+H3iHTZR4T8O2djcfZ9kbTzPhX&#10;yeeAeMYoA/JFvG+u2PjGDxNdpcarHPOsgmuHZ1YA5zuPWv3V/Za/aCX9onwC2qpb21oI5vs3+jPu&#10;Hygc5yea+Rf2av2cfhV4m8ZeIvhn4u0Bb7U/DMKK5aQiIscjKnOT07gV9t/Bv4A6D8DPB9zovhGw&#10;h0tJJzcIsbFl3HqeaAPTbm4/s23iUkNk7csatQxeSuNxbnOTWfbw/bLeOG9HmTxjLMOAT7VfjYhf&#10;m5NAEtFN3exo3exoAdRTd3saN3saAHVWv4DcW5QEg5zxU+72NJuLD5eD70AQyfubML1+THP0pLFx&#10;9jQt8o56/WpZY/M2g89jR9nXyxGBhaAIRHG29omDMOcLjrUlum6MF1+buCKrafbtatNvIO4/Lj8a&#10;uqS3JIIoAi+1Qs2zcpOcYouIyqDy1yc9AKroLUXAxG2/d1981anm8ldx+7nHFAAudoz1xRTYJRcK&#10;zLwAcHNSeWfWgBtSr90VTW9R5FQA5Jx0q4OAKAFooooAKKKKACvjD/go18RtT+HVv8Mruxmlhhl1&#10;+KO5ZJSiiPnO7BHGPWvs+vzu/wCCxt5cWfw58Dy27bdurZf3UI3SqjuJ7H1n4L+NPg3x1oUSw+IN&#10;LjumwgENyhbgAnv711j/ABJ8L6fHFBLr1juxty865z+dfgJo/wAYvHfh/UIbjwfcSWcCLyJbfd85&#10;6noe22tLVP2kfjDfSRM93K86ElitmdufyrWxkfvU/wASPC8bbF1qwkn7DzlLfzrKm+N3gu1806h4&#10;h0u18nJBluUHTr1NfhG/7TvxjhuhIbyT7X2/0M9Ppj0qhefGD4k+MJF+3yyywg5uV+ylSwP3gOKL&#10;Bc/U/wDbU/aS+HXiT4S3+j2nifQtQmaVGEa3kTk9e26vmj/gmL4l1LSPG3jRLe3aWwv9Ui2uM7BG&#10;X4IxxjFfGOlfCnXfjH48XTNIt3sw0e7fexsq8deQp9a/Yj9jf9lA/Bzw1ZXN/FaGe7t7aUtbyMfm&#10;CjPBHHNPZD0PrSNxtU8ZIqdZFPoKT7NGMfLSiBB/DXOajt6/3hTqZ5S+lPoAKKKKACiiigAooooA&#10;KKKKACiiigAooooAKr32w2r75PKTjL+nNWKjuIEuYmjkG5D1FAHn3jnTI9K8FeJdShv5Gf8As+aR&#10;OcciMkYP4V8vf8E//wBo3StS+EeqP4j1tY75dZnQLcyszbQqY5PbOa+r/iU1mvw+8T2/lHC6dcDr&#10;x/q296/nxPxO8RfDy+1DTNBkmgtWuZJikcIcbicZyQfSgD+gFfjt4FX5m1+zQnqcn/Cnf8NAfD//&#10;AKGez/M/4V+Bg+OXxGurcMbm7K4z/wAea9P++apf8L08det9/wCAg/woA/f/AP4aA+H/AP0M1n+Z&#10;/wAKP+GgPh//ANDNZ/mf8K/AD/henjr1vv8AwEH+FH/C9PHXrff+Ag/woA/f4/tBfDwdfFFl+Z/w&#10;prftDfDtf+Zoss/U/wCFfz/t8cPHLdftn/gIP/iajf41eOG/5/M/9eg/+JoA/f8Ab9oz4eL/AMzR&#10;Zfmf8K+MPHX7Z1joP7XWp2Wm3cN7o620eyYSsEYmJeg9ue1fmW3xk8cN2vP/AAFH/wATWRNr+vza&#10;sviGW2uvtrlVaT7MclRx0xjtQB/SZo96mq+H7PUF2r5sCy/L05GadbwRyqLtpiobj2rwX9lL42R+&#10;PvA0Vvcx3TfZbaCM+ZEE6qc4/Kvf7eW1mt1iWNhGOQpzQBYhmimB8qQSY4PtUlVrFbdQ4gQoM/Nn&#10;uas0AFZ2u2cd7ZiOW5a1Un7ynBPtWjUN1bw3CbZl3oOQM0Afmd+0hZ6X+z3+2F8PfEX2xRpdvarP&#10;cSzDagJeQc4x6V93/Dv43eEPH+i2mqWOs2skl3Hv2xE9/fFefftRfs0+HP2h/AmsldNiPiAWbWtp&#10;d3ErqI+pHAPIy3evyq1iy+Nn7OfiC58OaR4lt7e10kiFBHbo42jnALISelAH7eah4g07wXpc93qV&#10;6sUKgymSXPC/4V+Yv7ff7aDeKmXw14OuEaWzuiJZrCZkdoyo+9gjIr5Z8dft/wDxZ8Y27abe+I5J&#10;rVoxDLG9nCpOO2Qua8o0zwx4o8Wa9/advITNqEg3yeWec8cgDFawQGz8HvhTc/EP40aH4VsXnvhf&#10;rJIwXBJIjZjweO1fvJ8DfhVp/gf4Y+HtIitYtO1KzgCXDxRqkjnJIDEDmvlb9jf9j+L4X39l491a&#10;3trjUNPmfbNC77wroUwBnB6+lfeCuNQsRe2QMLyAsS3U/hTluAt09ta2ptp7sws3OSecVzniT4qe&#10;FfBNgHvtVtomUFQZCckgfT2r4M/bg+OXxU8GfF6w0vwvrD2lhJpyyMq2iSDfvcE5Kk9AK+Ztb1z4&#10;1/E+J477xAksa5cLJZovX6L70WA9t/bY/aRtvjTqGo+ANDu47m1voIzvtZDkbSrng8fw1+hf7OHh&#10;+30D4O+FIo8GVdMgV+ADkL3xX4tWP7P/AI68N3Q8WzXsElzDlN6RkNz8vTGO9frT+yn4t1TVvBdh&#10;a38zSNb2kCHKBexz0HtUy2A+h418xvMYYPTFV7mWRJ4gFwpbH61a3bZAnbGaWSNXwWGSvIrMBH+9&#10;TaUtu5pKACs/XLW31TT59OuQpiukMbBhkYPB4PWtCuf8QeJ9N0XVdNtLxGae7YpCQcAHj396APjX&#10;9q39gew8ZeH3u/DsTm/edCY7SBEIUIwzwPXFfnt4g/Zb+NngKHUI4bXXVgXcY/8AStoIGf8Aa9BX&#10;723l2NPXe+TGTgAdc1kax4P0bxTaut3Z+aHQryxHBHsaAP55pfDfxp02EJPb635YOMPdnGfpurW8&#10;M/s6fFj4q7o08M388e7YZPMViD17n2r9xtc+A3w9sbBZNQ8P/aAzhfllkznBwfvVt+B/hBo/gpt2&#10;mWkdrG7+YQrsT046mgD88P2Y/wDgmwEhtZ/F099pVwIizwyqjKG38D8ua/S/wr4btvCNmllYxq0J&#10;ABdVA6DHarwms5L6W2aJjJGu4tzg8Z4qv4b8TWWvRz/ZmA8t9hVmGSfagDZooooAKKKKACiiigCC&#10;O6W4eaMYyoI461EtiJ7F4WYkMc5NSx2kdvJLJwrSdyagiMkcwH2iPZ3GRVGR558efGFv4V+HGr2+&#10;6ORprGaPa2c/dx2+tfjL8Ff2JfEHx88L/wDCUWtvfw289xKmLUKF+VyO4r9sPiT8NbXx5pMtvNFH&#10;JujdTudgOQPQ+1Y/7O/wlh+DvgeLQrSKO3t0mkkEcTMwyxJ6k0tw1Py7h/4Jc69sUPb6ox/2glXh&#10;/wAEtdXlhwY9UiP+yEr9hri5W3xuBOfSljmFxHuT5T707BZH45Wf/BKnVx5xdtWz/CzBP8K6bwb/&#10;AMEo5m1VJ9SvNWVMHIkVCPbtX6wwx3StJvkBBPy+1VbuHU1YstwoT0wP8Kk0R5R8Df2atF+EOnlY&#10;AsrsI8mSJQRtz3A969tQrj5cY9qp2d15yskhywwD2qeOJo5iQR5eOBQMnooooAKKKKACiikPtQBD&#10;PiRhGejCuR+KF7LpfhOcQpvzE6nt2roj5ywvKzZKk4NZ3iiGDVvCt+J18wrA7Dt2oA/AXQv2jPEH&#10;wpvLzT9CikaBriSY+VO8Y3FiDwK6Ff27/FyjEst0kn8S/bJOP1r6N/YR/ZL0L42+DdX1vXtLgvpY&#10;9XuId00jodoY4GFIFfZ1l/wTp+Bn2aP7b4FtZrrH7yT7VMMn/vugD8pP+G8fFf8Az3uv/AuT/Gj/&#10;AIbx8V/897r/AMC5P8a/WL/h3T8Af+hAtf8AwKn/APi6P+HdPwB/6EC1/wDAqf8A+LoA/J6H9uDx&#10;NfXSiW+u4oz1BvJMfzrhPhD8YL/S/jamrSzSONR1OORmeVuznHOeetfspdf8E/8A9nzTky3w+t94&#10;5DC5n/8Ai6par/wT1+Df2jSr3R/BlraSxN5m43M2R0I/joA95+Gfi+Dxn4Ri1bZGckrkc9OOprk/&#10;2jPFmu6B8Ndfl0jTTMDptwWmRipjxG2CCCOnWut0vwhB4H8FvpulxraorbgASwGSM8mtbU9Mtte8&#10;MtpeoxfaIb23MEi5IDKy4IJHI4NAH87vxA+NfjVPGEt5/wAJLq1tMpC/ZVvZQMZ/3q/Xb9g/x/4o&#10;8TeAd+sWMjrHZWxS4mkLlwUHzZJPXrWjr3/BPv4S6t4k86fwhbSSbQ243E39Gr3rwD4J0H4ZabBp&#10;OlWH2S3aJLdUjYsNqjAGSc8UAbmj3lrNqG5rz/SSpzbknAGOtb8caQ7iMDdzWT/YNhFqDTQQbLrH&#10;Mm446fX0rVuF2WzH+JV4NAHEyfDq2vPiBea86hmmiCZKAjgAdevauxuIxGsYVQxUYUUyzuttgkj5&#10;YkkcfU0FZp4ZCrYfB2k9qAMvV7EfY7m7muHtt0bDYDwDg/4V8W/sHyf8Jdf/ABP1e/iXUdT0rxHP&#10;FZNcDe4UO4wpOSOB2Ir7L8VaLq2teG/slpcxx3hPLvjBGCMdPevy18Ra949/YT+O2nW1xq6Hw14k&#10;v59QvbexgWRm5PVmBI+92IoA/VHSdavbhsanZC0ixwzc8+laWnwrDFI0UxuDnOCf0rgfg/8AFrRf&#10;i94K03VUchbhWcC4YK3DEcgH2r0BvIs7d2gZQAMkKwOaAFa+Mbf6QohTsx7n0pz3SzW7yW4WcjoP&#10;f0qt9ss9SiCXBXC8/MwHP515z8Sfjz4Z+EtlN9pWV9sXm/6OQ3cj168UAfnR+21HrHw3+L134q8O&#10;z3UN7fagPtkNtIY8IMHkryRX33+yz8Zofjr4P/t60mSSGCY2zGFyy7gvfPevyE/ak/aUvPif8ZNa&#10;h0+4uBp1xd4t45YVBXPHJxX6Vf8ABND4V6t8Gfgjd6Rq80M0smoyXAMGcbWHHWgD6/uLy3tDmV1Q&#10;scc96eFK8VQ1HSxqaxsAMBt3JrQ3ZAx6YoASiiigAooooAKbJu2/KMn2p1Nkk8pdxoAljJ2DcMcV&#10;UvtStrWPMsyxjPWq/iPWI9F0G9vZG2iGB5O2eBmvzO/ad/b8n8I6tfabYXt3E6GPbthjYcqpPUe9&#10;AH6Eat8afCuiNi+1e2t0GdzOTwB1PSsZP2i/hnM25PGVkR6Bjj+VfhX4v/az8ceMr0oNSuJbeQsC&#10;n2aPcQ30Fcu3xC8aTXAg09byE9t1rn/2WgD+h/Rfi54M8SMsem65a3UjMEURk5J7DpXQy3twoxDb&#10;idM8Ma/n08K/H74q/CjUrS5l1K4EHmLMWSzQ7QDnuntX6H/si/8ABQmHxvJBpniOa/urxYGdy8CR&#10;qTuUDoPQ0AfoLbwhrdwGIL8nHb2qrY2ctvqUpZnaLbgEniljvhcaSl7bttjljEoHU4IBH86fpeoG&#10;8UBiS2M8jFAFia4ijwFCmQ/dGKmiZnjBYbT3FZf2SRL6EuwIz2rWoAWiiigAooooAK+G/wDgp98P&#10;9Q+Iek/DSxsreSeNdejM5jx8qcgk5+tfclcl488G2Pi7+zvtsCzC1mEqbmIwfXg1UdyZbHiHwo/Z&#10;S8KaD4aRZ7e3lfeGJmtkJ+6OM4r0vSfhT4c0nfGPC2mXMZwBI9nGeB36Vt+OvFGkfDrwjdalcj9x&#10;bhdyRsCx7cAmvkr4if8ABU34beEVax+y6wtym6MmOAMNwrQzPpiX4K+D4dXXXDoemHYNvkmzj2Hj&#10;HPHvUmn/AAT8Ix3Ut82h6aqOwk2/Y48Y646dK+ALP/grP4YZfLuzrEkJJJUWyj6dBXb+GP8AgrR8&#10;PdSubexeHWSHKx7TbgDk4oHY+4Y/h/4QkuAbLR9Ntp8cNBaorY+oFdPBaRWccMQbaqgKq9BxwABX&#10;knwZ/aA8I/FjypdGt54HkDYNxgcDGe/vXsWxJiGJDc5Xmp2BFiiiiszUKKKKACiiigAooooAKKKK&#10;ACiiigAooooAKjjuI5fuMG5xUOoQ3E0ai3kEbZ5J7j0qKGze3GA6gnnr3oAlXU7VpnhEymRfvL3F&#10;S3EfnQlM4z3FcD4r+IHhnwTdNLfFWuZX2tslUHPuCeK1PDPjyx8YQ/bdOukFujFGiZ1LE47AGgCL&#10;4haetv4D8RAOXmmsJkRD/E3ltgCviv8AYW/Z4TWvBV9f+J7VtO1IarOq27Irbo9qkNnPua+9dX0+&#10;LWtKlikUOHjYDJI6iub+HPg2HwjpUq7FDec0gKknqAO9AFJPhRoOjxwJ9nhYDC5aIc1uL8PdDZRi&#10;xtyP+uQrcvIo7mJXI3CP5sZ5plvOb6yLWwMJzgbx70AZH/Cu9D/58Lf/AL9Cm/8ACvdC6fYbfP8A&#10;1yFXkttUSYlruNkznAAz/Kr8lwsK72ViR6UAcdH4K0SeeVIrC3kMbENiMcVah8C6N5mxtPtg/XHl&#10;CuO+LXxi0j4T6tocLLIZdYmKDySpw2QOQTx17V3nhLxDB4g0VNUVHyxK/NgH9KdiOYjk8HeHrV0j&#10;ls7ZGk4UGIc/pVXWPhPoWrQlGtoYgSD8sQrprm0trvyriWPc0Y3r2xViCdZ4w4BA96A5jA8JeGrf&#10;w9HcRxQqinAX5QM4zWrBJK2oOGh2xbeG96vUUg5mVre38neRk7mzU+006igOZjdpqG5uDboCBnJx&#10;zViq926JGDIpYZ6CgOZlRbP7PcIRzF95iegrgPHnwN0jxtNcXEkhR7gksVQHqCOteiNdCaZU2kIe&#10;DnpTrjUrTT4x5k8aDpguB/M07BzM+JtQ/wCCVvgm+unuP+EivwzksQsQwCTn1r6G+DP7N+g/CHS0&#10;srZvt6pEIg08QB4JOevvXpWn+ItPvIXdbqFVVsHdKv8AjVn+2LD/AJ/rb/v6v+NVfSwczIdN0yPS&#10;0NtEoaFiWJIxg/Srl0wt7WRxwI1LAfQZqFtYsVGfttv/AN/V/wAa5rx94ttNM8F67cw31uJobKZ1&#10;IlUnIQkYGeeaV9Q5mWdEu7LxTZvdzWMEk6uUAKgkjg9ce9W76103T0hzZW6GUhcbAOfyr5d/YJ+I&#10;viP4peBrzWNRv/tEUeqz2+GRVbCquOgx3r6yvLW3uvKNwm9lOV5xg0XC7K1x4f068tTbtbRLu5wE&#10;H1qLQvCtr4fknkgPMmDtwAB14/Wr11G6t5sbAYGB3qxES0ak8kjmhjTBctMGYbajmml85QI8ruwT&#10;+NTUVJQ5z83tTC4HelZflzUEi0ATBge9fEX7d3ih/DPxw+B8zTmC0OozNO2SFCgR9cV9sxr8or8z&#10;v+Cxl1qWlXnw31HTrlbeW1N3JuKgngRYxkUAfo34b1my8Y+HLe/sp1uLWRjtkTkHBINakN0rMqQY&#10;kRTtcjtX4bfCn/go9458E+ELPQV1a+xb7zmO1gK8sT1Iz3rurH/gpl4v0qxupJdV1BnfLAraQ/1F&#10;AH7LsqyMQQGHXBqhNd3jXMcQtv3TcM/pX492v/BTTxzrFmpstavIJ+paS1gxgfhVW1/4KafEOMO0&#10;/iC6kVT/AA2kH/xNAH7E61dNZ6bOLeMTTBGDDuODzX5lfsXr4j8SfGmS/uxcxW9rqpUoHyhGT15r&#10;ydf+CoXi43Ewl1DU5N67Tts4fTHpXl/gH9sTWvhnqFxNpM95b3FzP53mLBG4B9TmgD96oryGa4eB&#10;HDTJyy9xUjSJHIsbNh26Cvxu0n/gpN4stWa6k1e9Nyw/eMLaHnueMYr6O/Zr/wCCmHhzxsy2XiCD&#10;VbrVJLoxxzyRxRqq7VwOGHfPagD9BW+XrxmiuL8B/EC18eTTT2zM1qUDojEEge+DXaUAFFFFAHyh&#10;+2x+0dH8IfDVtLAIZZmmeLa7lTkKfQe1fnJY/wDBRrxlcXX2mDwxHNEpI4ujj/0Go/2xPHnij4lf&#10;tNal4JvNRWbSIPETwRW7xqoVTKyAZA3HivvD4D/8E/8A4eWfhdI9b8N2l1O8pcss8wGNq4GN3rQZ&#10;st/s+/t9eC9c0GFfFOtabodysEeY5ZWzuIOR07cU/wCIn/BRLwf4V8erp+karpepaN5Qc3vmsADj&#10;OOnrXDftFf8ABO/wdZeHrvUtB0nT9PaGKaXLTzE8AEY56ivzd+AHwPvPjP8AEu18GCe3N1cCRhJM&#10;zBMKrNzgZ6LTYj90/g3+0h4R+MVmW0rWLO7nRU8yO3YnazDp0qv8YP2nvBXwfupNP1bXbG01RVV/&#10;stw5DbTnB6e1fnFr3wR+If7Bumrqdj4hsRFqYM6xWEZkceWMgYkXr6Yr591rT/iP+2d8RP7VvLyQ&#10;SSQiITXlqY/udB8i+9AH6D+M/wDgpZpdjIZNP/s27hhLHcszDIB4PTvW58Jf+ClnhjxdcwLr95pe&#10;j2rq2ZjKx+YE4HTvXyL4O/4JLfE3XoYbl/FuhJYkK8sEiyqWUjOPu9ak+In/AATC8R+EdNkkj1DS&#10;Z7eNgVSBpmOevHFIuOx+umj67pXjawivdKvkuo1USboc4IIyPzxWzZzIoELOBKOSp61+UH7F/wC1&#10;54n+FPjg+AvH41K9l1G9hsdMeCzRIgq7g2SQpPbpmv1X0+e31D/S44mSRxgl+DgcdM0FGluHrRuH&#10;rUVFAEu4etG4etRUUAS7h60bhzzUVB6c0AMhk+1QuCAOdvFVJtJWeG6iLlUkUrn0q1KywWsrRjaR&#10;z+NYPiGTVE8P3V3aXSxOkLOCQCen0oA5j4LfCXT/AIQ+F7zTrG5eeKa5a4ZnUAhj24rs9Q8WaZoq&#10;xC8u44PMO1d2eT6V+Ht1/wAFEfjvrHiabSdH8VSRx+a6bW0+F+VJ9FJ7V6/8KfFn7RHxY1q1l13x&#10;ZBJYROsqrLp4jOCcHBCD0qoq5Ldj9elkZlyBkHpR5x546dayLi/k0+ziunJaGONQ0ajljjqK+Xf2&#10;kv239D+CemyvMl880zyQItqsbMrYOMgt61SiLmPrGbUIYYzLMVWFeC56CiS8by0kgQSRsMhu2K/F&#10;6b/go/8AETxZrS2+m3uqDSHB3I1hCcMMkchT7d6+ov2cv2+18RahFofiAalLcO0VuheCONQxJB6c&#10;46U+QXMz76M0GqW5heQK7HoOvFSQlILeRYGEskYOF9+wrOuYY7FRew48sAcKcnnj+taNnHH5KzIu&#10;0ygE1LSWo029AtbmaS182SELNnG2l+0SmGVjCN6glR6+1T0VBZFp9xLcWqSTxiKU9V9OaitXllW4&#10;WRNnZffrVqigCssJazRCMNnJFTSO6vEqruXufSn0q84oAybnSFOoSXaSszsMGPsB614T+1P+zpZf&#10;G7wleT2880mpWts0UMMKAksSOMk8dK+hI2/4mMi4421HcRx6ZbzG3Qo7fMcc80Afgp8WvgB8YvhD&#10;fOBp2rWuhwyKIbgzKAzEAkY3fWuo8G/8FHvFngErbHw7FeyKRgS3TZOOPQ1+zHjb4b6H8TvDsFt4&#10;gtI7uLf5hWRygyMjsfSvB9W/YT+BmtXaS2/g+0tZlyN013MPm9R89AH5j/E//goV4w+IULRN4fj0&#10;sGTzC0Vw3oRj7o9a8UsfEni/x/fqmntcalcSPtWFZTyeuOfrX6+N+wX8JdN1aR73w9Y3do7BFiju&#10;5Tg56n5vSvVtD/Yh+DfhW4guNC8JW9hdL86MLmY4Y98F6APz3/ZH/Yb8U+PtS/tjxlpN5ocEax3F&#10;vIFVhK2eR1r9etFQw2iQvbrAVG0KB1AGM1W0GxtfDemwadbwlI4FCALkj8zV7UBMn72NgAo6dTQB&#10;XutTktZ2WSMJGTtVj3q7b232dNqsWHXJqvth1K3UTJvZBu545p+j3ElzalpCSdxAyMUAWtp9KNp9&#10;KkooAi57jFJT5O1MoAKGkWNSzkBR60VXv5I4bZmkQuvTC9aAPgn/AIKB/He/8C6K1tFAuy5juowx&#10;kIzhTg8CvzF+CPwv1f8Aaa+Kb6dFDcTXEkJlKwEM2FHXkj0r6/8A+CrMGsaTf+GJ7m6SbTbi6nby&#10;Ix83l5ztPHXHvX0Z/wAEz/gz4O074L+G/iRpejpZ63eRzxPdmVy7KJZFwQTt6D0oA2vgp+wPo3gl&#10;bPUbu4uPtdt5cogmiXBYZyDzX1dofg/R4Y0L6dbrNg5Qxj1rbE5jeMTZkMh+Ur/D9abcX8FndEGJ&#10;y/TcOnT60AcT4++Emg+PNNuLO7iisVkiaHdHECcEEZ/Wvz7/AGlP2E9Z8JTSa34EhvtZnW4QBECo&#10;NgBLHr6gV+m080U80WY2CnGc8UmuXFna6PceaV8sI2BuA7GgD5a/YY+OmvfE3wzqVjqGjJaf2Jcp&#10;p05EhYoypg59819YysY1EsC+YWOMCviX/gmreQXUnxmjTo3iucDn3NfbUzG0gUKcDOOOaAJm2yLn&#10;POKfHwo5zUUEOxTuwc81MOnHSgBaKKKACiiigArifix8QtJ+Hvha7vNUvIbTdDJ5XmkjcwUnFdtX&#10;57/8Fg/Fur+Ffhl4PbS7hoPtGomKfbGG3IY2yOQcUClsfA37Wn7S2ofEzxXJZ6fcH7C0AjZ7eZiM&#10;h27cetWfhT+w34+8aQWeo3Ojag9jeCOWOYbSCrfxctVP9kX4NWHxs+NmjaPcWCy2dyJPMacuF3Bc&#10;8leRX7hfC/4ev4H0S30yUxPbWkSQwJGSQirkYyeT+NaczMtT4H8L/wDBKHw7qenpNrGr6jYXWSDH&#10;5Y4HbvXjcn/BOfSo/G15p9nqeoSJFd+XGwVcn5uD1r9kbpYfLMjpu7cda/Pbwl8UNQ1j9pjWdKhu&#10;Gjt7TXIojHIq8qZOgPWnzsDwPxZ+z/49/Zb1X+2NG0/UdT0uFApedwo3N17+1fev7Gvxyg+NmgXN&#10;v5sIvtFigiuoYXLFJNo3K2R2Ir134laHpPjPRpdG1Sya6jZQ5ySFyAccg5r4V/Ythb4c/HP4nabo&#10;7LZ2d14gKPEPm+USEYycnpS5hn6VUUi/dH0pazNQooooAKKKKACiiigAooooAKKKKACiiigCveTR&#10;wopkbaCcCqGoLaeavm3BR9uQueoq5qBhWNPOjMg3cADOD61X1C1g3LcSRbwg6Ac4oA/B39uLxxf6&#10;r+0t410N9TuLSzsrwGFoZ2XdmNffHf0r1b/gm34o8W/8LY0HRGE93ok09w8t1NK7MD5TEDk+o9K9&#10;H/4KRfsrwW8yeONK061W71W8Z5JIYyZmAVfvYH9a2v8AgmL4y8FWPg/ZqOlG38TDUJhBd3AVCi7T&#10;kZJz0yOlAH6YTT/YYYF45O07qsTR+dCVHGfSsp9QttVtbWWKeOUFg3yuD/I1f+1AXiRLypXPHIoA&#10;qaSHW8uVYEKOBn61euJJI4SbeMMewxWfd61Y6SLua5uIYggZjvkAJxyRyetfKHx4/wCCgvhL4Ww3&#10;kQg1KSSEKd1osbdSM4+cUAfVF3qtro6NcapOLROWBY4GB1rwn4wftueBPh7aXXkeItLkuI1UhJ26&#10;5IHqPWvzL+NP/BRPxX8TJhbeGNT1m1iLSDy5ox91sYHysfSvI/Cvwn8ffFzVoLnW5JrqGXIYXMMg&#10;HAJGTt9qAPavGH7Sdx+0L+0d4Eso5oGtV8RIqNZs2CrS8dSe3Sv2R8C+GxoPheCxO8AHd82M9B7V&#10;+Jfh74D3nwh+PvwfuGhRUutdtS3ko/aRevy1+5FjdO3lHcSmwcfhTMtLlzyo41MZY/OMc1JbwC3j&#10;CKSR71HJHu/eHtyPapIX8xA2c0ASUUUUgCiiigAqjq1xc29uHtohK+eRjp71erP1qG5msZBay+VI&#10;AefwpoD5h/aU/bBj+DdhcRhtOW5+y+csdwGyTlh6+1fnD8Sv+ChnijxpfzpbWtkI/M8wGBpF7Ef3&#10;/eqX7XEfi3xt8XNP0q/1B2inh8vbPuA27n9R0r7U/ZF/Yd8B3HgvStR8SeGNK1SWeyBZ3j3FmO3n&#10;kemaBH56W/7aXiiGyntmWJPMJJbfLnn/AIFUcH7YPiNRkyp/38l/+Kr9lY/2HfgVdKWPw40c4OPm&#10;tl/wp/8Awwz8C4+nw50cfS3Wiw9LH403H7YPiIocSp/38k/+KrndW/aq8V6tDJaqVYTgxkGWTnIx&#10;/er9uD+w38CpOD8OdHP/AG7rTZP2E/gaI2MHw70aObHyOLccHsfzosFjx/8A4JRG7s/2Z7r7bCIr&#10;htYlba3XBjjr7Skslu1R2ZlPXg1x/wAM/hfpPwr8MS6Tplnb2Vs0zTeXAMLkgD88CuvupGjjt/Lb&#10;aCcHHpQgH3DGztTs+Yj+9UsTF4wxGCRk1XlkDXywsNykZx26Va27eAMAUMqIUUUUiyQDcuKidPWp&#10;l+6KbJ2oAZHHnHpX5s/8FavDd54w8dfB3Q7SF5vt9zdQMI/vciLGK/StfuivkH9sr4S618Q/jJ8H&#10;NS0u4jhi0m/llmEm7kHZjGAfTvigD54+GP8AwS50fWNHt7nWhrVpO27cFkQAfNgfwelen3X/AASO&#10;+F2oWwF3rniCIlMELcRjqOf+WdfallZX2i6RDFLOHdWwShJ6knvW4FSWNN67iQKAPgew/wCCQnwi&#10;tz5MPiPxGWAzj7VHn/0XRH/wR/8AhTDbS/Ztf8Ryt6G6jPP/AH7r70jtYI7hikeJMctVKzWVbG62&#10;nD5+U0AfFGlf8EqPh3o9nK/9qa5lI2I3zRnnBP8Acr5g/ZI/Y78O/GxfE0Wp3N/FY2eom1M9syAh&#10;RnkkqeeK/XLUnuF8Pv8AOTKyMCR1PBr85/2GfD/i/wCHvxE1PSb2eU6ZqerNK8aowUqSeuR70Adj&#10;J/wR9+FMkklxBr/iOR5Oo+1R4A/791yXjT/gkf4O8G+F9R1jw3q3iS51q1QyW0BuY9rN2BAjB/Wv&#10;0ijC2szhR8mMADtWbeNJNdLJNeRQWa8SRyuFyKAPhj9gfWPEPw98Y+I/DXjG3OmWtjbxwWstwzF5&#10;Gyc5JOM8+lfoCvzYPUda/L79s74123hv4qWOm+EJJLLUTq6xXdxb7SsiccZB5Ffp3YsWsbck5JjU&#10;n8hQBNRRRQB+EHxoW6h/b3vG8jMUni8fMV7faTX7p2M0Frp9sWKx/ul7Y7Cvw0+Ki3V5+3zq4lLL&#10;bw+K9yb1IBxcnpX7gw3Fu+jwPJGW/dqNvfoKZlc8z/aZ1uOz+HmoKjKfOspwue/yjp+dfkx/wTAN&#10;zY/taaLa3EW2TbdNhxnrFJX6Mft6andaZ4G0w2EjQCWC4BA9MLjP51+dv/BMq6ab9rHQracNLqHl&#10;3J+0fwlfKkPWgTuff/7cnhW78aeM/hZpogZ7S41DybhkHKozAE85HQ+le7fDf4QaR8KfDMNtp8An&#10;ZWLZnRS3IGeQB6Vyvx18I6nb6BeeKbm7ilGgW82oQqGPmLsUuAgx149a82/ZR/bL0r4xSRaTftew&#10;Xn70ltR2RjCkDu2fpxT1A+rv3t1a+SYVhjlXaSgwQD6U6GxsdB0xIZ2DwqfvTAEk5z6VXPiLTFhc&#10;LqlpnHyn7QnH615L8WP2ifDngPS5bbUpGvpInUs9s8bA5xjBLD1qTVHzt+3s1tovx9+Al1Z2tvHM&#10;dTmZFSMDzD+7PbrX2t4P17VNct0lvbOO3jYHlFIGc4xya/NP4j/tCaJ+2L8fPhUvhPS9StY/Cuql&#10;LuW+t9qtv2hSpUtx8h64r9RNFtDpthHaMQzISSV6dc0DL1FFFABRRRQAUdAaKO3saAImnS9tJfLI&#10;fqOKztbU/wDCL6hGRjFuw/StFTDZuIkj2h+TjpXP/ESaaDwveNbv5ZMTZx3GKAPyz/YC/Zbi8aa9&#10;L4kvoLoW8WqXMbOAu0cNjqvqa/T1fB+mafptlpdjFG32M4LBFDY68kCvkv8A4Jf3M8/wd1vztSgi&#10;uDrlxtjkkAcjJ5weTX2XJcQ6DvubmRHMvBZWHP5mqiRLY5j4xfEOw+GfgW/8VXtxDBYWKDzJbg4j&#10;XJ71+FvxF1K6/aA/aL1eS2mkutJv9ZLQNbMdjI8pxtySAMGvsb/gpf8AtAXF5qU3w90u+mTR9T05&#10;JJLdWUxM3mN1wTzgCuX/AOCV/wAGdO1/xX4ou/EWkJdx2EEc9o08ZwpBUgqSME1stDPyPrH9nv8A&#10;Yf8AD/hfwksN99sjnaUyATbCcFV/2OlfN37Zn7O+nfA3xp4M17Rpr1pLvUZJWWVl2/IUI4UDjmv1&#10;D03UIL6zMkBFuqHYBIQOgFfD3/BSCdL7WPhhbLew3O6/lV445AxHMXBHapvqM+lP2efG194/8C20&#10;97DGgZ2UlAe3TqfavX4Wj2iNGzs4NeY/AnSbbwv8PYUSEIqyE4Uep969D023ljeWZ2DJKdyjuB71&#10;Miol6iiiszQKKKKAClHJFJQzbQT+NACr5ayNg/NjkVg+JvFmj+C7OW51S+jtUVS+6Y8YzWnMG2tO&#10;GC/Xg1+ZP/BTf9pi88Pz2WjaNe3Fs9xayxt5e0ruDAc80Ad5+1R/wUM0zwj5uneH7/Sb54Z1wCW3&#10;FSoJzhvU18g+OP8Ago1448bSxNp+j6efKQofs/mLnPr8/WvCPhP8LNf+NevvcXj/AGszR7g0yseh&#10;29lr9Q/2Zf8Agm/o3w702Wfxnp+j675kiyr5YZiEwfl5Uc0AfF3hX9tT4vxsJrTwnZ3YRd/zmQjG&#10;Qc/fr1Dwr/wVC+IN7dRXuseHNI0+2tW2SNslCqB3OXr9C9V/Zb+GNj4dvZdL8J6faSLbSEFYwCAF&#10;J/niviX9iD9mjQPjd8PfGlxqOmWN2sPiC7s1+1DOFXbgdDxzQB9p/AP9qzwj8X/CljcjWtPbVXgW&#10;Se2t2+4T2xk17Hb3Vwl0kTRDym5LEH04r8l/jh8C/F37GvjW18RaHeRp4e1W+W2j0/R1Z3iQEfeG&#10;0ADn1r9PfCfxIsPHfgmTWNMEmIdsRY4JzxnoTQB2PkR2Nw84c5lOMHoKvrjt09qyLPfqWk2kjHax&#10;G47+DWuBtoAWiiigBknamU+TtTKACmTTRwRlpWCp056Zp9Q3YiMP75N656UAfCX/AAUC/Z/1b4pe&#10;GX1aGxuZbXSYbq68yEDaF2k5OQeMCua/4Jq/H7TZfAOgfCq7vLOGexhmkeNTiZcu7jPPTn0r791b&#10;TYvE3h3VdImjD295bvbGN+m1lIwfbBr84vix+xj4l+Cfj6+8d+Bbux0dCiQLDZB/NAKqDwExjOe9&#10;AH6WsyWVg8lufNbblA3OfSqWj6jeXarLe2yQqc5OOPbvXx5+y/8AtKa7NqraB4wh1fU7q5mit7eZ&#10;rc+XGcsCSSRgHjt2r7I1eKS4t/sdrIIJgQ24nA9aAPnr9sT9rK2/Zxhs7Z5tPjnv7V5IlvM5YjOA&#10;uCPSvzv8b/8ABTPxv4yuH0fSNE0y7RmBEkIkBwRg/wAfvX2X+3Z+xP4k/aY1jw1qNpqlhDBpNuyS&#10;pdO4L5JPGFNeT/A3/gl/d+GfEv8Aaeqy6Nd2xhKiMFywbcpzyg7A0Aeq/wDBNj4Xat4P8N+JdT1K&#10;2ntZtY1JdQZZDkZdcnHtzX2xqtwLeBWJAy2OazPD2g2HgnQ7extLdYRHEqt5Q4JAAzV+6h/tWxjI&#10;+Xnd8/FAF9sSR4zjIpY12IF9KpXFyYLqCPnBHOOlXgcjNAC0UUUAFFFFABX55/8ABYqO+k+FvhH7&#10;DbfaT/aLeZxnavltzX6GV5j8evg9pnxh8JvYajZ2920UcjQ/aAcKxUgEce9AnsfFH/BKbwp4ck+G&#10;seuC8LeIIdSmjjt/lwV8tOeme571+jkcjBC0qhABkmvxrs9T8VfsRfHvStIea5bws8D3skGlxM0Y&#10;ZiyjkhRn5RX6ZfDX9orQfiD4dsjCZEuJ4EJ85kByw74Y07maPXku7eaP7SsgMY43dq/Ovwt4K0/S&#10;v2lvEeuXFxLCj63HPkkbeJMnt0r9A7CGPT9PMEoEyZ3fJyOtfi1+1v8AF7xT4a+K3iKPw/qU2mmP&#10;UZhtxjcB0x9KGB+rXxI/aS8C+BdJlnuPEFhHcqoXbO2OCD7ivh/9h29uPi18evifrtkqz2EPiLz0&#10;mtvuMhlLA/TFfDFj4p+IPxYuUttUub3VFkIy5hdhx9Aema/X39hn9m9/gp4OXUkW0t31y2t7mVYM&#10;h2YoCdwIHPNID6yX7o+lLRRQahRRRQAUUUUAFFFFABRRRQAUUUUAFFFFAEc2do2rk03cY1+cADv3&#10;qamHEikH6UAYXizwnY+M9N+y3Y3IoJX5QcEjHcV+evxw/wCCcV9dXcms+EpdabUoUAht4buOGNmL&#10;c56die9fpF9ndSdr4FR3ENxJGyRy7WPRvSgD8k9L+NHxt/ZZ8vS9Y8L2LafFi2+0X10ZXwOSflc8&#10;4Ndbdf8ABWK58M6LMIbfRZ9QU7lhkinPsec1+hvi74OeEPGlmR4g0O11SUgsWmB5YjGeteC+IP2E&#10;/hnr1wWg8JaXASMfNETznPrQB+Xfxi/bB+I/7UWs2+lWWnW9jJJeEw/2bNJGZC5KhTuYDHNdv8Of&#10;+Cd/xh8Yarbt4v0K8t7GQEvJHfxOQNpK9XPU47V7z8Wf+Cbup6FfnxB4R1i10NtPna8SK3tySVTL&#10;BeT144rV+GH7eurfB/w+kXjbStY12a1dhJIoC7h0UdO3FAHf/Cn/AIJWeBfDD2mp3moa2l8pjleJ&#10;5YmQMOccL0r7L8O+B9B8P6Yul2sEbjOQzwru9eoFfPPwV/4KCeFvjXe3Nta6VdaSYGjVvtcgGd+f&#10;btivpZNc0pF8+K7gmbsEcE80AecfEv4DaT478SeGdRbzkk0e6E6+SEAyCDzke3avR7GZNPvk0xG3&#10;gJuy3Ws/WvHVh4durGOVlZr5gEAYDHP/ANetW1t47u9GoLjG3b71SMi7cXMKkRO21n4AxUkMIhjC&#10;gkj3rJW3fUL0uH2iFu/17VsIpVcMdx9aTAdRRRSAKKKKACkPORS1ma9rK6JZm4aJph02r16U0B+e&#10;X/BQz4M+Lp/FFp8QfD2hx3dhoen5mkaREQMHcnIzk8EdBX1H+x74pfxX8EPCn2uOOC+NgjyxxAgK&#10;cDjJ+teTePP28PBaQXvhrxH4Wu7q1ugUeKVxtdc4549q+Zfhl/wUE0j4Y/GnxLHFpd9H4R8gxafp&#10;0TqEg+ZSMHvwDSEfrCsl20gVoVVOhI//AF1bj3Dqtfn7J/wVo8HaChS70DUbl2O4FZAcA9ulQr/w&#10;WM8B4/5FbVT/AMDH+FMD9DKz9e1NdF0W+vnwFtoHlJOSAFUnn8q+AJP+CxngRVP/ABS+qf8AfY/w&#10;rnfGP/BXjwV4g8M6tpcPhzVI5ry1lt0cyDAZlIGePei47n3D8F/ipYfHLwjdara3EbxR3b2pa3Vl&#10;GVAP8XOea9Ekt1hihXJIXAyetfGf/BKuS41T9m3Urh5f38uuTurN1AMcZxX2dHbyKqiWTef60dAI&#10;Pnk1RHVcxgY3fhV9utMk2wR7gucelOVtyg9O9DKQUUUUiyVfuilpF+6KWgAqOSGORlZ41dl5BZQS&#10;PpUlFAEFwhb6VHESpGexq0y7hiq7Lg5oAlZgyj1pu0dhUcZO/BqSgAKjuARVYWNna5lFvDERzuWM&#10;Aj3zirNMni8+No843DFAFa4Z4LeW6tlEp2lsN0xjP9K/Lr9vz9qnxbZzzaJZ2dpFHcWW0yxyOjr8&#10;7DIIPXiv1OEQgs/Lb5htwfyr5z+Iv7KXhr4pasl1d6bZuwTy90yEnqT6+9AH5yfsXfsr6l8bfEDe&#10;JNck1FyUju0KXKsM7j/eJPav2nt4/Jgij/uoF/TFee/CP4N6T8IdPS2062ggHlLD+5UjgEn1969F&#10;oAKKKKAPzb/bx/Z1m8L+MPDXj/w/DNdXX9ujUL1ZXQRrGGLk44JH5mvqv9nX9oDQvjZpEN3BfQya&#10;nHIbZbeCN1Q7UBJO4deT3r0vxt4AtPHGj6jY6pHHdpNDIkAkBxGzKQD+tfmx8VvgD8Rv2V7a78Qe&#10;D/EzQWlv+9FjYW+SzO+0kZz2IoMup7P/AMFHPidP4N8P6Pb65FBZWV39phgkwWLD5ATwTjqK+Xv+&#10;CZfgsWvx80LW9JD3mkYuB9qkIzu8pxjHB6msCfQviP8AtvXmmab4i1S8hi0OYZGoQZD+YRnGAP7n&#10;NfpR+yr+zHpnwL8N2dsIrWS+geRxcQoV4bPHU9jT6gey+NvB9v410W5sriWWNZIXiIjIGdwwQc1+&#10;W/7U37CviCz8cz6v4TbVEQQoimG8jiXPOeAQa/VOa3u47xXE58svkqB2z0qW/wBJ07WGKXVss2Rz&#10;up6gfzxa14L+K3gm8vbK9m1JWkdoofM1IsSQcf366bwH+y38bfi7ZxrBpt5d2kilxIdSTcduf7zn&#10;0r9uPEH7PPgLxRexzXHh2yeSNy2XBySTyetbOneFfD3w1sDHpOjR23lqVUQZ6HJP86k0Wx8H/wDB&#10;I/wtdWsPxJ07WbGOG+0y9t4G+67Kw8wH5vXjqK/SK2YQzNbjkKM5PWvhr9hj4e6/4R+InxQvpbto&#10;7XVNWjnEbRkfLuk45+tfdSiP7QSB+8xyaBk1FFFACN901FUrfdNRUAFB+6aKKAKyF5bOXaAz5IFU&#10;b6xGt6XPYykq3llSF68jHetNrhLaURqnDc8Uvkgt5iEIzdfegD8Y/jt8GPGn7H/xUsvFXhGC8vrG&#10;1ha5ltr68AhLyEocopGfvVgeJP8Agph8T/EmkQaTL4X0eExAgtHJLu59fmr9lfHfwv8ADPxCtZI9&#10;e0m31EMoT98D0ByB19a8Vu/2HfhvJfSXEfhrS0Vmyo2Nx+taQ3Ikfkf8E/gt4w+OvxKsLzVrS4ML&#10;b08xLlSRgZwNzH1r9p/hH8NY/hT8NbCKxt913HpyRSCQLnKoOpHXkVo+AvgF4R8ByRy6Zo9rbSRs&#10;WVolOQSAD3rvXuoQDamE+X9zHbHSqbJPz6+PX7RPxf0zxQuh+HPCemXtjNAJGmeYo6sGbgfNjoBX&#10;yL4c+EPxo8afGG11/WNEbyBqa3Plm9VkjBPO0FzgcV+z+pfDHwpcSfbbjRYJplGA3OcE/X3qfT/h&#10;94atQJbfSIYmGGGM59u9HN1EUPCIuofB6xXkK284PKLzxn2rsbSQNaxYOTtGajt4YJYtohCr6GrC&#10;KijagCgccVDKiLRRRUGgUUUUAFMmkMUbP3AzzT6CoYYYZHQ0AUb5RqOiys7FPkZvk47Gv55P2mPE&#10;GpeNfit4guoUE8WjajcwdTjAkPXJ/wBntX9Beuyy3UcmnWZNu2OXHIIIII/Wvxq/4KJfBOT4F+ML&#10;Sazt1nh1zzry6e2QgbiwOW5PPzUAfb//AATq+EOix/BHwt4umLjU7+1kEsLKpjXErAY49AO9fZ9u&#10;UmhaPPHTivmr/gnxc2s/7KvgZxcRo7QTZjJG4fvn6ivpc2+11eIhVHJA70AZOtWKWWj6vKHY7rSU&#10;YPT7hr44/wCCUfmr8K/H29cN/wAJbfY9/uV9j+NJjH4ZvzzzBJn/AL4Nfmz+xp+0xo3wb+Gvjq2n&#10;tJHm/t+7nyjgddvqPagD7m/aE1DQtD8LGfW5I4xMHVPNj3gNt7ccV8/f8EtZIrf4E63bJdy3skmt&#10;zshuGLHGfU18Wftd/tpa18arzTvD/hua/sSl6dzEq6hTgY6V+gv7A3wXvvhP8M5rW9u1nd71p8hC&#10;v3l9/rQB9QzWIureJZCYyvOEqfcpHynIFY0+qSXl9JaxBozE3LdiK2FTYoAOfpQAtFFFABRRRQAU&#10;yZGkTAGTT6p6tb3N1aGO1uPs8u4Hf7elAEjyXEbRKsSkHgmqWu32m6Lavf6qyR24IB3pvGeg4xXM&#10;/Fb4hQfDfwPe3d0++4ispZFdWAJZUJyPfNfkj+0R+2p478badc23h7Xr60R3j2RAq2OBn+GgD9Gt&#10;Q/bL+C3hW4vIrvxDYW1+rMIk+xScsPcJxXNt+358GprjzdT8Z29o5+8Ft5gB6fw1+OOraT4u1KSK&#10;XUtJv9Su7nLJcCE/Kx6np3qzpPwD8TeIpFNza3CFsn95A3agD91/Af7WHwt+I3l22h+J4tQdmWFV&#10;W3lGScYHK+9er2+xohPZ/vA3AyMDFfz1r4N+KHwdZbrw3qN5beWfPxbwZIZeQeQeeK+vv2TP29vF&#10;Pht7ay8fy6pqcghZG8/amXLrg9PTNAH6pahI8d1bsQNmMtntVzi4hVk6ZzxxWH4Z8TWfjbQYtRt1&#10;AWSNXwTkruAODj61u2ahbdQPf+dADzCpwaeo2jFRW84mVj6GpaAFooooAY33vwplPb734UygAqve&#10;TrDsDEAM2OasU2SGOXG9Q2ORn1pomWx5v8YPgToPxh0W5stS8yEzIsfm26oHABJ4JB9a+dfAv/BP&#10;PRfBPiefULbWvEDIZ1kCyXSlflJPTHSvsaS3uJJg0c2xcYxV2JWVfnbccUbme5naLp9vo9qlkkry&#10;45Bk5P518rfGL/gnP4H+NHixdY1fUtYtpRdtc4tZI1XLEEjlSccV9byLFETJtG4enWqN3Y3ly6vD&#10;deUuckeop6geVfB39l3wd8CNNig02Se+jiLYe+SNic464UeleuQrb3jR+S21YcYVBgD0GMdKdHbs&#10;ltsuWE3POant4oo8+UoX1xQV1LFFFFSaBRRRQAUUUUAFFFFABRRRQAUUUUAFFFFADJZVhXLnAqks&#10;ommVo+R0q9JGsi4Zdw96bHBHH91AKAIriaSFQQoNCyySQMQoLg8Cp2UPwRmlVQowBigCsqJ8rOSH&#10;PUU5pnjOWUKg6mpmjVjkjJoZQ6kMMigDKvLq8kdFt4EljZsMTjp61xfxE+Cfh34kQzWWpNJD5yru&#10;EIAPBB449q9JWNY/uqBSeShkD7fm9aAPz3+M3/BLPwnqW6+0C41mW+kMjsFugg3cYHX61872PwG+&#10;Nn7M9wNQ0vw899ZWmW3X9/G33+Ofmz/FX7J1l654a03xHavb6jaR3UL4DI+cHBzQB+L+uftAeMfi&#10;F8bvhTo+rWVvaXCazBDJHCx+8ZAGGc461+xHhu1k0nw3DBc5SQENgnPYV8t/tEfsl6He/Eb4f6x4&#10;Y0220i7tdTFzJPFGxO4OCD7c19S6NpN7pPhmOHUrv7bdKwzMeOOwoI5Was92LNYVjwWlHAPc1dtW&#10;kaEGVdr9xVK4VAtk5TcVAI/Sr6SeYu4Ar7GmHKSUU3JoyaQcrHUU3JoyaA5WOqrqBmEP7lBIx4IP&#10;pVjJpknK43hPcmgOVn5Q/wDBUD9nvW9S8V2HiLQrOSfw7Z6YDf3YkRTEwdyRtJyeCOgNeH/C/wDY&#10;e8cfFPwbY3k2iTNoEtv59jdQ3MSvK2PlJBbjOe4r9j/jD8JrX4ofDvW/DcjQx3GoQGFZpM4XPsKj&#10;+EPw/s/hX8OtI8Mz3ltctpVsIyyNgfKOuDzQHKz8ffC//BMP4nyWN2+seGp4LwSsLaNb2Ehk7E4a&#10;tiH/AIJkfEpevhm5/wDA6H/4qv1rT40eFprG5vpNVsbd7VinkSXUYZsegzV/TPjH4R1S0SY+ItLt&#10;SwztkvYwfp1p6C1PyI/4dj/Efb/yLNx/4Gw//F1Gv/BMH4i+YGfw3cBQck/bYen/AH1X7E2/j/w7&#10;rDCOy8SabJI3CiK6jYk9TwDW5a3Eflbmuo5lYcEMCDTJ3PnH9hf4O638D/he/h7UbJrVTfPPiSRX&#10;bBRBnKn/AGa+i9XkaPydo4Z8GiK623iRKhRCMn0qe8tTdeXhgNrZpdCiZWWMhM9s807IJyKbLtRd&#10;xG4ipEwyg4x3oY4jKKl2j0o2j0pFgv3RS0lLQAVUvJjG0Y9at18Wft0fGfxB8Kfi38HYtO1t9M0i&#10;/vpl1GEMqrMg8vAJPbk/nTtcV7H2bbyb1qWvNfCfxm8L+JdHhuItd063ZieGu484Bx6105+InhpF&#10;G7xBpvTk/ao/8afKxcyOgaPHIptc2vjvw9JMzjxJppjI4UXUZ/rVj/hPPDQ66/pv/gUn+NFg5jcp&#10;sm7YxQZbsKw5PiJ4XjGTr+l/+BUf+NUpPih4Wb5f+Eh0yI/3zeRgD9aOVjujqoyzRDzhtNLDHHCp&#10;Cnqc81yUvxW8IQxqh8TaTM2edt7Gf61xPxU/aO8M+A/Ceo6lHf2t21vCZALe6TcfYc9akZ63fB5N&#10;oQZGasL0r5C/ZF/aeufj98QvFNuklwLK0jSSKOVlZQCSOMfSvr2gAooooAzoZrmS8mW6QRwqf3TD&#10;q3PGaq3UupP4jht/scUuktHl5mAJDc4GPyreMauBkZ9KdtFVcjlMNNNsdFuneONEa5bn5B19sD3q&#10;7NClmvnLkkdj0q3LbxTlTIgYryM9qJlDjawyp7Urhyjd+6Dd6jNU1tUkXzHYjtxV3G0bf4QMYpNo&#10;27cfL6U7hylH+z4GkWUOx8o7jViHVLS5uDAkgeXGduDU8cS7WG0YPWmR6bbQz+ckKrLjG4DmpL2K&#10;m67juVEdrGsZb5mAAP1q4scYvGYMfMK8r2xxVimeWocvj5j3oAfRRRQAjfdNRVNSbR6UARUjD5Tj&#10;uKm2j0o2j0oAoWMJtYXeYbcEn14pl951yqGBd6ZyD0q3dMIbd2ceYoGdvrVWa82WsLJ+6Vu1AE02&#10;y4jNtMdruOg61FNYRTW4gDN+7/OrnlpuDsAX7HvTNyKzMSF9cmqRMtjO0m1msl2OuF3E5Jya0HMc&#10;vBPINVGhluNQjuI7pTbKNrRg5BNPmmFrKCULBmwMdqogfMJV+WJAynnJ9afDJIoxIoX0prXwW6WD&#10;Ycsu7Panxj5nZ2yvXntQA5rqOM4LYqOC2SFmkQlvMOearzWv25vMilXb045q9bqFjCcMVABpPYcd&#10;woqXaPSjaPSoNCKipGA29KjoAKZcKzQsEGWIOB70+jO33oApWd8g/wBFyDdqMlMdPxryX49fCG3+&#10;Mng3VNN1SORL2WFobdISAWBIPU9OlesLNbf2lMViC3CplnzyR6VwOj/G/Qta8WR6N+6N755hXMq7&#10;sgkHAzntQB+b8ngP4ofsm+IpmstDU+GI9tvbz3VwrElgGb5VYnqT2r74/Zv/AGhLX4raRMzzwGWK&#10;RYsRIw5wc9R7V6v4o+H+h+NYzDrmnw6jbbg4ilBwDjGetZ3gr4Q+EvAayjQ9HtbHzH3t5IPX86AN&#10;zxNDHqHh3UYwxP8Ao0hGP9wivwHsf2afFnjbxNrtrpdjPOLnUrgKonRQcufU1+/15dxw74TbM8bD&#10;acDgjHIrk9E+EngvQ7g3Wn+G7e1n8wybkU53HknrQB8A/ss/8E87nwuYdR1yxvLe7KI7A3EbDcDn&#10;sa/S5oZY/KgjjAg24YjAI4rzf4nfGnQfg+un/aXhka9n+ziBJVVkPHUE+9eksZLlEmSXyUKg4NAD&#10;bW4t2llhhbdOg+ZcdKi0b7V9lb7XGIpNxwAc8etKzQ6e3nJD5ksnDOnOfer1vMLiPdtx25oAKKl2&#10;j0o2j0oAioqXaPSjaPSgCKobuFJoWWQlV65FW9o9Kr30iw2rswyOlAH5b/8ABSTx9qvibxN4Q8Ia&#10;QiXDX1/LprKrFWwx2YySBmtj9ln/AIJn6VaQWGveIk1O1v2SRXUXCMg+Y44B9AKT4/fCi5t/2lPA&#10;Gq6rfxvbXHiRZ7e3lBUkecDtXPXjjiv0YuboaBpIntbVxEG2iBByOeTQAtnpNvo+k2ljZWsMwtox&#10;GN6DPAwM8Vcj0uO+sQtzaxRSE8hEHrVq1mimt1lUBSwDNzyPrUd9qBs7fzlUzrnGE5piuUYfCdhD&#10;DMjQqQ+ckoDx+VfJX7VH7E+h/Fx7i/hF4bnzkn2W8qxgBVb6V9habqR1GN2aJocHGH71meI9b03S&#10;bS6+33ENlH5bKJp5Aik4OACT1osLmPlb/gnf4ruda8L+NdGkwRo2qjTh13DYuOSe/FfX1nG8UzKw&#10;wAK+Ef8Agm7p9zc3nxjltr5TE/iqZ1KHIIJJBB7jFfd1jDLCmJpvNkxye9Fg5iPTv9RNn1q/Cf3a&#10;n2qlYxtDHJuywJzirseDGuBgY6Uhp3H0UUUDGN978KZUvWjaPSgCKo5rdbgAMSPpVnaPSjaPSgHq&#10;issaWcZOTgc80fLdqQeg9KsMiuu1hkULGsf3VAp3I5TLextoGy8jA1c3MsS+SN4x3qWa3jkU7lBp&#10;FAVQBwKLhyld4xNH++yp9qWFoYG2q5JPHNTsobqM00QR7gdozkUXDlLFFFFIsKKKKACiiigAoooo&#10;AKKKKACiiigAooooAKKKKACiiigAooooAKKKKACiiigDHuLCW/vI3njAWJ8oRjpmjVfPupPsyKCn&#10;B96uSXvEihGyOMio7NizCSTIPIy1AA+2FbSKTg42/lire3ZwOlRXEKzyRyZAEfOTUm8Scqcj2oAK&#10;KKKACiiigAqKe1W7TaxIxyMVLTl79utAHGeKPHGl+BdFu9Z8V3I061s1LvIoJAjHcgfjX5rftM/8&#10;FEB4e1rUX+Gt3p+tvc3BgC3MUh/dEHJGGHOcVrf8FRPjZqXgbWrfwzFqNzPb6lpmWign+Q5dxhhn&#10;np6V8e/sw/sieIv2mPFUjJqDaNbxxfbBJcQuVcB1G0H33UAedeKvHHjLXNejXUcWup3OZIoIHYK4&#10;JJ/vHvXSeG/2f/iz8Ql8y1t52j2+YNt2V6/jX7K/DD9ivwX4N0Uf8JDoOi+INQjYGO5ksUd1GFGA&#10;WXPUE/jXsOjfCfwjo9uv2Dw9p9oNuMRWyLx6cCgh7n4P2Oi/GH9mS/j1S7sYybfM225uGlXDDb0D&#10;D1r70/ZT/b+8K+KotO0nx1rVrpuqFI44oLeN/mmZsbcknjkV9xax8I/A3izKat4T0y9RhtP2m1Rx&#10;gcjqK+Iv2pv+CedlJff8Jf4Ok03w4um3B1DytPtRGxWNd235AMcrTsSfoPZahaaxZC6tH8yPGAcY&#10;7Z/kavxyEr9BXyx/wT9+Jl58TPhBc3V5NcTyw6lJbF53L/dROM5PHNfVDbY426ZA5oQApFxHz09q&#10;mVQqgDpWasx/s9nQ8g9vrV+Bi0KE9cUMqJJRRRSLCiiigAr8xf8Agsxa6PNbeBJNRupbe6jS8a1E&#10;X8T7Yutfp1X55/8ABTjwHcePviX8G7GPTX1C1a7uEn/cGRAD5X3uDxVR3E9j8nfC/jzxNoNgjWUr&#10;NBkqGkkbufrXXJ8WvFeqaTcyFlHloR8rOO3+9X7VfB39kj4caf8ADzT4NV8FaHPdKX3STadFk5Y9&#10;cr6V29l+yr8K7WGVP+EE8PlZOf8AkHxf/E1rzGW5+A9j8cPGGnwoiFGUf3i//wAVVxfjt4yn4/d/&#10;99P/APFV+9h/ZR+EnlhP+Ff+HQR/1DYf/iaWP9lH4TR9PAHh0/8AcNh/+Jp8yDU/A6b4veMZmzlc&#10;f7z/APxVY+rfEPxXdWciTymOJhyyyNkf+PV/QZ/wyv8ACft4A8Pj/uHRf/E01f2U/hOzYbwB4dZe&#10;4/s6L/4mk5KwJan89Gk32p28YvV1C7dmH8U7Y9fWtEfEDxP4w0u40sFZhMPLwHYH9TX7/wAf7Nfw&#10;kN1JaL8N/D6hAfm/s2HH/oNWtP8A2U/hNp53R+APD6tu3Arp0Qx/47WBsfjJ+xR+0X4j/Zv8e3ll&#10;DBZg6j5Vq/2pWbox6YYc81+9drJ51tDIerIGOPpmvGbf9lT4aHxHcXg8GaCrq4dG+wR5U+o+WvaY&#10;1CKqqMBRgAdhQAtFFFAEq/dFLSL90UtABTJO1PpknagBlFFFAD4+9Ppkfen0AFFFFABRRRQAUUUU&#10;AFI2dpI64paKAM21uJXs52vVEYDEfL6VHdW0WqW8IhYlVORjjiraNHKjRSbcscbW7/hWbqcx0Wwv&#10;Z1yypGWVU424GaAOP+KPxo0L4V3KnWb1bSJYg5ZkJ4JwOnvXmA/b4+Bl5ObSfxnGt5nDxrE2QT+F&#10;flf+1F+094g+M/jddK0y81KENEYSrTls7WJ6An+7Xjd98HfiHDBa6nZ6Drd+8jbzNb2krFsd8ha0&#10;iTI/oQ8B+PvCmvWYh0PUWu0kckFlIOcAn9K624MzlPLUFFOSfavxn/Zd/ak8S/C3x3plv4s0jXoL&#10;RS7t9tDRpjbgZ3YHUV+qOsfERvEXwffXtGWUS3eltcRLbtudS0ZI5HfJqrWMzu7zxBpdlqCCafZN&#10;t4XHGOasx3kGpWtwLR/MZlPHT6V+C/iz9oL472/jKSWa+8XRwIzgRsZhkbjg/SvqD9mP9tLW7PXd&#10;P0nxDLq0txfSwQL9qmPB5DZDH3o5QP1C8LWdxp+leXdLsk3k4znjPFatvCI2dh/Ec1BcSebZ7kOS&#10;QDwc1Yts+SueuOah7FLcmoooqDQa/wB2o6kf7tR0AFI8gjUsxwF5P0paRsMp3LuU9R60AYsaxXGq&#10;Xk0TlmaFgPTpX5B/F/xb4w/Z/wD2lNL8QG2hjsxf3FzuuGZxt3MAcBh61+xF40VnbyvFb7W2nlRg&#10;9K/JP9pX4cah+0b8W7PSNN1X7BIs81vuJLYO4noPpQB6Pef8FQvEK2qSxro5Vjj/AFMv/wAVUkP/&#10;AAVCvdPhYzT6SpPPzQy//FVwGj/8EdfF+rafE7/EaOEEE+W0cgxg46Vb/wCHL3im5H7z4j27AcfN&#10;G/8AhQB0k3/BWqdZCq3OjnnvbS//ABVWZf8AgqhrckJe1OjSDHeCXr/31XK2/wDwRU1iHJfx1Yyn&#10;GcGEn+lcV4+/4Jd+K/CsLi08TeeFjziGB/UjHA9qAPMf2gf2kLj4u+L9C1TVriKBV1Fbl/sgdQME&#10;Z4yeK/aH4Z/FXQPjJ4Ha/wDC98NRgjKwF1Ur84AJFfmf8BP+Cct/rUt3Fr+s2hZYl8v7fAeGyem4&#10;da++f2af2e9R/Z38E3Oky6vHqStctcA26kDBHTFAHulhGbWxiSUYcDBHWpbVGSPDDBzUKs01nE7E&#10;qepz1qzBN5ybtpXtg0ASUUUUAFFFFABVe+gjuICshKrnORVio5mVYyXIVfVqAPhb/gpB4J8SXetf&#10;Czxf4ctFuIvCN62p3DSPhQseGyR1I47Va+Dv/BSzwX4ssrW28S65p9prDBjLbwQvgYY4xkntivqz&#10;U7HTvH1jq2k6nYxyRsj26fa0DKwYEcA9RX5fftm/8E7NZ8IanqXjvwXdx28TGGKPSdJtWVhwqsQE&#10;H1JoA/Saz+NXgf7IrpqxKXihgdh6H0496nT4y+E7W2FvZ6l5jrzh0J46mvwr1H/he/hdraO6vPEy&#10;wDhN6TBVUevoKxLz4ifGaPUHFvrXiIgj70by4pkSP2W+Jn7enw0+Hun3cV54jt7bWvKc2lvJE2HY&#10;AjHX196/PD9pT9unxT8ZkGjOtgnhiS5je3vbNJEleTBXGd2MfMe1fPuj/Dz4hfFjVILXVdI1m8nm&#10;kEaX1zayOItx65I981+hn7IP/BOMeHra11/xhc2Ot2csLIumX1tu8qTepD4ccHAP50iD2b/gnX8H&#10;tR+Fvw/1WS9gkhGrXEV6hdw24NHnPH1r63jhdbx3I+Ujg1RsbG38PabBZWdssUMcaoqwqFUAAAAA&#10;e1aFtKZIwCpBx3qxgt1GW2buSeKsr90VnSWbC6iYN8vetFelSyoi0UUUiwooooAKKKKACiiigBrf&#10;dNR1I33TUdABTh94fWm04feH1oAkooooAKKKKACiiigAooooAKKKKACiiigAooooAKKKKACiiobq&#10;MyQsqv5ZP8XpQA+WTy19zwKr/aJY4CZMCTPAplxdR6fpskssiv5KFyScZwM18WfHn/goNpnwu8UJ&#10;bro51GNYA5EN7jJLsuOEPpQB9seZJJHGY8E/xU1ppvt4QAeTjn16V+Yei/8ABYmxj142r+Bbt45Z&#10;hEHN/wAJlsZ/1dfZXwL/AGqtG+Ml9Z2Vvbw213cb8J9qEjDAJ6YyeBQB7hLe7mIhOfLPz8dKdb6j&#10;DeL+4feT04IrJ1DWF0Wz1O8kgzHCjSNk4BABJycV813v7dHhrS4nvI7C3MUbbdq3oAyTj+7QB9VS&#10;3CWo3Mcd24z9aqaldNdaaZLPDncByMfWuQ+HPxc0L4paQk9rPaxvLEjeWJ1cqXGcfXmu7srNbS1E&#10;RIZc56cUAQfvPs1vGf8AlouH/LnFW7e1S2jCJnb7mmFRM3Hy7OlTrkKMnJoANgo2CnUUAMdQMUyp&#10;H7VHQAU2XHlt/ukD606obq3a6Taj7D1zQB+J3/BULR9Ysfjh4Zj1OJUmk08GIBhgr5kmOhPvX6H/&#10;ALEXhDRfA/wK8Ha/OjQXV9p6RM/JBY4OMDOOlcF/wUK+Ag+IfgLWvGMcatqek6Y0dvF5G+VipZht&#10;Ocjr6GuA/wCCbv7UFr4mhT4ceKbM6O2gaZxLqc+Fd1ZV+VSBg8mgD9GLhrxr63aFQbQrlycZ/wA4&#10;qxG7+Y644HSuesdPe71CC7t9aE9shGYkOQ3fGQfSumOFBIx0poiW5SkW6lsZQ6gSk/KBj1rifitr&#10;ljoXw08QLfSeXLLp1xHjaW58tvQV8vftrftoTfADxhaWC6dcTrLZrNmG6MYzux02mvgb4j/ty+KP&#10;jVqVtpGmpqVlHdT+Wyrdlxtf5em3nrQSfcP/AASz1W4h+FuoWVrg2kmu3L/MOc7U9a+74VE7zI/3&#10;sc18n/8ABPH4YXHw/wDhW0V3uMrahJNuki2H5kT3r6xMLJM7hjgnPFIBIrVrdRGB+6zk+taEePLA&#10;HTFV5ZPMtyV/Sp4f9Wv0psqI+iiikWFFFFABXN+KfCul6xdWWp6hHufTiZI2/u9CePwrpKoa3fQa&#10;bpdzc3W0W8UZaQucKAOuaa3E9itDqFnqlglwjZtWPBAI9ulcf40+OXhHwMUh1PUDbzspMY8pznHH&#10;YV8Lft6ftxReH/Dcnhbwa5sryC6icX2nXo+ZWjYkYC9MkZ+lfA6+PPiV4wmW4/4SPVvE0znMcCuW&#10;IJ52Dr1rblMj9tLP9rL4dahM0Ca2WvFG508iQYH/AHzT/Dn7UngzxrrEMPh/VxdwK/lzfuHUhvTk&#10;V+QGjfAX4teItOh19NQ1zRpbobWtfszEoPc5H8qp+MvBvxE/Z+13S9Dstc1a81LWVaWExIY3DD0X&#10;JJPNOyA/eeDWI9Ut1ksX8zPPII4q2LyLzFTPznoK/F34U/te/En4Iaqo8Y2OvX1oQIA15O0ahmbO&#10;fu9cGv1p+FXxQ074naQL2xSJhHtVjFIJNpIzyQKhxC53ixqkrSAfM3WpfM9qZRWRsRrbokzSD7zd&#10;alVkbkGmn7p+lR6fzCc8896AJWkjXqTRG29vaoCBLcMoI4NQa9rEOh6dJcOVAXnaWxQBeW4Rt6qc&#10;lBzUUdw9xbM0WC+cCvPvh78ZtJ8d+INY0m3EMU9jw5WYMWOccjAxXd2t0UuRbiEhWy2/t/nigCa1&#10;mlbzPOwNvpUkMyXCbwc9qzVupPtkieU23djPYitTiL5VTA68UAOwvrRhfWmeYP7lHmD+5QBVvb02&#10;txbop4kbByKmvpJhGRbANLnofSnOI3w7RgsvK56/hWfDJK2rvIwYR7Cdp6dKAL8l0IURXOJXGAPe&#10;nwNKeJAAfavPPhv8UdP+I2pa5DEY0bSZhG580PySR6cfdrube3MmoPdrceZCy7VQcgHjnNAGhRRR&#10;QAlN8z2pzfdNRUAP8z2o8z2plFAGdfWwk1q1k5yoHf3NN8SQt/YeqFRlmgYD8q032MpkKgleh71Q&#10;Wc6m89qylEC4JPIagD8Kf2XfhFB4l/ar0XRfEELG4up7p0jWQDKiNyOQcV+2vhnwNa+E/DljpWn2&#10;key3TyyJFBIGfU18XfH34S2nwV+PWhfErTkjhtNIs382C3h8oOXBXJcHg/N6V9i/Dvx9B4j8BaLr&#10;zsqjUIt4VpMleT3xz+VXEiR4N+2V+y9p/j/wFq1zo1iz6/5CJBtlEY4Yn1HrXm3/AATj+KHi7X/E&#10;3jP4c+KY4I7fwrbLYwxxgFhtITkjOeBX3ldGzkt2+1GKSPjIfGP1r88fjho9z+zJ8Z9K8VaPcSPD&#10;408QJbSR2i+SFV5N3zHJ3DHsK0WuhmfYPir9n3wx4okM9zZs17gKu1sDGc/Tua+K/wBsj9lvTPhz&#10;4o+HfiDwvZyRzrqD3F6zzcYUxngE+56V+iy6haR/Zria9iiHlKSrMB1HWvhL/goL8eLGG48LaNZR&#10;peXFzcTW6mGcZUnYAcYpJsZ9efBfxlJ458Kwaqsglt9xQsBt5HHQ16PbzeaWHpXzt+xLY6h4f+EN&#10;ppepJM8/nyMZJgVOCSRwa+i4YRGWI71MikS0UUVmaCEbqTYKdRQA3YKNoXmnU1/ut9KAIbwNLbMq&#10;AHcCpz6YNfPPhb9mHwz4b+IS+JLW2uP7R+1vc7mmLDcxJPBPTmvouMYjAP60gt41bcEUH1xQBHFG&#10;FQM42seoHSiN5ORKAB7VJKu5AB69qHXzIyOhIxmgCvIxDf6Py+fmB9KyfFPirSfC2lz3WtSCG3jT&#10;e7bCcD8BV6ON7G6Z2YyBvlA6CvOf2hvBF5418Datb2N29vLJamNTGm45yff3oA+AP2n/ANv5/CPj&#10;yWx8Kahbvax3e3D2zZ2fitfcn7Kfx3g+Nnw/m1d7tLlo7kw7o4yo4A4wRX5beOP2DPEXibxlLJNq&#10;t2d03zObEnOf+BV+nn7Kf7Pb/BHwFLo7aiLsyXBn3CDy8ZHTGTQB7Zby3Ul5MbkBbP8A5YkYyfri&#10;tISBh8vT6VVs50kka2IDGIdT3/CrHl+WMZzQA/zPajzPamUUAP8AM9qPM9qZRQA/zPaq19ajUIDE&#10;/wB0nPBxU1MmnNvHvClz0wKAMr+z4ri4hE2V+zsBHt4zz39a0bh7cSsJgrdOGXNMmurbToHubqWO&#10;Jdpf94QMDGTya818XftBeF/D3mbruxnZSP8Al5UE5A9qAOp8ZfDPQfHlqIdQtg0W1lzGApwcZ6fS&#10;vPLb9jz4e2pBSzm49ZCa5aT9uTwvbsyCK0fbxxfrz/47UC/t2eG2/wCXS3/8DR/8TTIke6eFfhho&#10;Xg+LZYWwAyDlwCeOldLNBHHE7Y2hQTgcCvl26/b48OW6k/YbduM8Xw/+Jrmda/4KLeHlt54106EF&#10;kKjF8PQ/7NPQk+gPhn8aNJ8fXmr2tvdieSwu2tmHllcEZGORz0rv9XvJoLVHtsFiwBz6V8Kf8Eut&#10;fPxCsfilrkzfKfEkjRrI27apBOAfxr72kWOSMD5WGcgUIY1pJTJGAPlI+ap92OKjY7oWwMHHFEOf&#10;LXdycd6THHcl8z2o8z2plFIsXzG3e1SVEF3EVLQBBdTNCpK46V418eP2lvDn7P8ApdhqHirU10y0&#10;upfJSTyWkycE4woOOBXst0u4EV4d+098ItK+Jnw51Maotu32C1nuIvtEQf5hG2MZPBoA8803/gp1&#10;8D5rU3Nx4vUQKcMwsp+P/IdZ99/wVJ+CG24Ft4xVmAPl5sp+T26x1+XPwC/Z01L4ptd2KwTQ2zX8&#10;sXm/ZjIuFx7iv0C+CP8AwTL0bQ7d7vVLy0vWmWN/LuNOA2kZyPvUAe6fAP8AbQ8K/GjWLTTLPWEu&#10;7q4Z9qJbOuQoJ6lR2FfSkdzDJGzq2VUZNeP/AA5/Zl8O/Du/gvNOtLGCaLO17e2EZGQQcEH3r1uY&#10;RWenzbmVQsZ3N07daAIo55prnemDabfvd814p4w/bM+GnhPUNQsrrXvJuNOkkjul+zyHYyZDDIUg&#10;4IPSvB/20v200+Dul3mi6ZDJLdL5bie1u9hw27jGD/OvyU8QeOvEvjbxXqd1Hd3tzJr1y7rbhy7A&#10;yMTj3PNAH7N6d/wU6+C83iJrWbxcot9vGLKbOcf7nrXvvw7+Onhj4mwzSaHqH2sDbt/dMv3s46ge&#10;lfiL8Ov2MfEnizw/bX8hvLO9l3MyG0LNgEjrkelavw/8afFb9nnxnAby08QXOkw3SmRsNFG0aE9e&#10;DxzQB+8Vu1xu/fABfbFW68J/Zx+N8Xx2+HGl6hF/oVzdb32NN5jgK7D0HpXucalI1UnJAxmgB9FF&#10;FABRRRQAUUUUAFFFFABRRRQAUUUUAFNdRIpU9KdTJJUhQvIwRR1LHAoA84+M13Lo3gPXpYjhvsM5&#10;XPPIjY1+CXhvwz4y/aC+LCaLbW8d1dyvKiIGVAVUnuT/AFr9+vi5oUnizwPqlvbOcm0mCmMbtxKE&#10;ADHWvyZ/ZP8Ah7qnwx/bm8OWOqWF1HHLb3E4W5hZFIJIBwR0460CudNoP/BMnxu2kxSSaB++kiGf&#10;9Nj64/364a4+D/xa/YT8d/8ACxINOgstI0yL95JPOk+0yAp90Ek53+lftKqiW1hKSeQpAwoOB06C&#10;vLv2gfg9bfGz4f6l4PulWP7aEJvpIPMK7WV8c/7uKYuZCeDfGF18afgOk8JW41PVNGDOqjYC8iHp&#10;npzX5Na1/wAE4/jNHcT6HBokeyRjKFa9izj73XfX1/8AsArq3wx+JHxU8J+IvENzc2NndQWemC/l&#10;ZUVV8zIjVjgdRwPavvSy02O3kBljW4m5/fsoJx6ZpDufjL+zLL49/Zx+LmkeGvE0cNnHeavb2aje&#10;JThJApGVJ6V+0OmXianYRyq25WHXp2r4e/b18B6ZceKvAev27W+h3Wk3r3pESKjXjKwbBOMnJHWv&#10;ob9l/wAUT+M/h9a6tNJIoaRk8t3LdAOcmgZ7A8kVnxnBfp3qaFi8YJ61UvITNNC/RUJJParkbKyg&#10;oQV7YoAdRRRQA1+1R1I/ao6ACo7gzbR5ABbvmpKjuPu/6zysd84z7UAZfiHSbDxBo1zDqWTbshWT&#10;bkcV8BftEf8ABPo67q914t8B6XLNqUtx55ka7VFKAE9GYdwK+/45v7QuVbG2BTtZeqn69qo6j4s8&#10;PaPJNFc65YW2wENBJOq7RjkEZoA+Kv2K/FPxq1LUI7TxNY2cWkwag0ErxNGTsVVA6H+VfddjNI19&#10;cRtjYOleE65+0j8MvArSSaZqXhxAmZHW2vIUBbOCTg9eK8Q8Rf8ABU/w5omuzWNvolpdIH2faY79&#10;MEeuaaJavqdn+2Z+xvbfH/WI9WbT5LuWG1WBWW4Ef8ecdRXlvwT/AOCaej+E9attUvdHnikieOVW&#10;+17uVbPTca+ovhh+054C8eaI/wBo8XaHaXLyFVgk1KIseM5A3Zr1vR9csdUtQ2n3UN7CFyssDhlY&#10;eoI7UaE8rEs9Ih8O6Obe0XaowcHnnAH9K0oiz2Sk/eKf0qGCVJbZvOcLz/Gf8asFhHCu3DLjqOmK&#10;LjsVrDcLM7+u7+tX0+6Kp3DlbFniTec/dX6+1WrcloUJBBxyD1oY4pokooopFBRTWbbSeZ7UAPr4&#10;V/4KeftCeLvg/wCHtD0Lw/8AZxp/iK3ure+MyAsFCoBt9/mPSvufzPavzL/4LDLJ/aXw1uArPBC1&#10;20q/wlcRdaqO5Mtj82/CHw3uvib4gTTNBRrzVhtknSSQL+6yFJySB3Wv2X/Zs/Yj8AfCPTdG1I2V&#10;xbavIsF2d1wXUyhVJ4yRjNfGn/BMXw5putftDavrbWNveW1xozKtr5auisJYxkHBGflr9cVt/sEa&#10;j7P5wwNg2/cHYD0rZsz8h4sXmnkjMSfYguUIABzXwj+0ZBNcftrfBZ72MCCMzjgDptr70Mgv7Xyl&#10;l8iYclAfmH1Ffn9+0RPdyft2/AuCaOWOJmuAwcHDfJ1xSj1A+iP2iP2YfCvx08MtbT2kty6yC4Kp&#10;Ls+6OO49K+aP+CcnjmD4V6hrHgPWbj7NqWpanizt2UyF0GR94ZA69yK/RDUrq30m0d9sfTBHA7V+&#10;bOreOvDmu/tw/Cq38Nrp8KCaUXI090IZsj723v8AWl0DqfprRRRWJsHXijyRFCyp9eaKSeNmBYMR&#10;gdBQBFa2nlyvIRjd71xHxY0G71rSbiK2TeWQAcgc5Pqa72FiVKHqB1qG7kgtoWM7Icc4cj+tAH5R&#10;fAj43+BPgb+0d8TU8Was2mz/AGt0YbJJBuWXkfKp9K+wJv8Agpl+z/aqPM8ZBeB/y5z/APxFflZ+&#10;0t4I8S/ET9pr4j2/hXwzf37R6rcb5tOtmkJBlIBJUdK86l/Zh+LllciFvh14lvVYZ3HTpT/NaBXP&#10;2Ytf+Cl/wEvllMPjFZNozxZz/wDxFRw/8FMPgRt/eeMFDf8AXpP/APEV+PNv+zX8U9JglaX4eeIY&#10;YZFzJI2nyhY/Uklegrkl+FfipdXXTbDRNT1NmUkPDbuecZIxjtQF0ftt/wAPMPgL/wBDiv8A4CT/&#10;APxFH/DzD4C/9Div/gJP/wDEV+N1z+zT8WFt4pofh54knR13Bk02UgDrnOKfp/7NfxSuo8v4B8RR&#10;Sf3P7Olz/KgXMj9jX/4KVfAMxvI3jFf3Yz/x6T//ABFc7rn/AAVI+B4sH+w+MVeY8AfYp/8A43X5&#10;HSfsx/Ff7dDE/gHxHDEXxg6dKA4/LmotS+EOuaRr0mja/wCFrzw+I8ZuryzMXJAIByB1zQUfoz/w&#10;To+LvgzXPFPxNDai7vrmpxNAPLcb9xk9V46jriv0Z0m3tdNjFjbFsRjOGye+ev41+J/wp/Z0+Ivw&#10;t+MXw21TQNH1+50W4vo5r5rS0kSHYMYMhAxjBPJr9qtBle8sku5oGgmfIKOMMOe/5UAa9FM8z2o8&#10;z2oAc33TUVSbs8YxSeX70AMop/l+9Hl+9AFGeWSO+igQfu3GW9ah17UItD0q7ugdjxxswJGRwM1L&#10;PdGHUoYTCZAwz5mOlYOpaTLqE2sRPM8kcsZVUOSFyD0FAH5JfGj9vbUfjN8KvFHh26v7WTVZn8iG&#10;GO3K7lWQH7xAHb1ryLwp+338XPDfhXTfCtjHp7Wujx7EDwruwD39a9Ch/Y/Pg39qrw74evrphpuo&#10;xT3Es09oFjU7XIz2PNfevg/9gHwnb27XgfTbkXCfe+wRkfXOOauLsJn53R/8FQvjH4gT7Cy6YUfg&#10;4gAPHviuP+J/7bXxS+NK6HZajHYMvhm6S8g8qIKdydCxOK/UOH/gnV4VgjYRvpyOTkOunICP0p+o&#10;/wDBO/wxdQ26wS6fbOhBkkSwQGT1zx3rTmRnZ9j80NQ/4KM/FHxFIlve/YFIXYNsIHA6dBVT4T6P&#10;47/aA+L3h/Vb61jmtNO1KK4co6L8rMCTjP8As1+pFn/wT78H2se02+lSPn7506PP8q908E/BXwl4&#10;I0+3hsfD+lxTRoqtPDZojMR0JIHWlzIfKzoItNXR9LVbNcOoGM/hWtasz26F/vEc1Tk0uR9SW589&#10;vKAwYf4TxjpWiqhRWbZSQtFFFSUFFFFABRRSHpQBBNKVbApzM4jJ46VWv5Gt0EqxmQlgNoHI96fL&#10;dMrQx+USsg5bsv1oAlt5d/HtUV1I6XEQXoaJJPs/zR/vSeNq9vekUG3t5JXBkYcgN1oAnkjWaJfM&#10;+vFNVvssDtLwq8+tUbyfz7eJhL5TFgSoPI9qvvICVjZNysOSeRQBSbS7O6zdBMlxnNM03U5L7T5Z&#10;UILqdo4xUtwj2vzR5dGOAi9BUsFtGrB4wsUfdFGAT60ARwWot2+0YxNL970q3gjr1qskarcSObgM&#10;D0TPSp45GmXcVKnpg0AOooooAKKKKACnKdp56YptDMI1YswUYIyaAPhP/goN+0+fh3oI0/Tr2NJp&#10;4bqBlkhJ+YKQBnFfl74Z8O/Ev44TLc2cMM8VwCQVkVM7eO7D0r66/wCCk3hW9tvGnhyW9jmWwu9R&#10;nPmTRnywhbOcngjBr7C/YW+GPha3+Afh3VbbTNN1It5wE0dujFv3z98UAflxpP7AfxQ1W3ubmHSt&#10;08YDD/S4xyc/7VLD+wZ8dJGwdJi2/wDX5F/8VX7u6b4d0i0EggsbUh8blSNePY4FXl0PTB0srb/v&#10;2tMiR+Eq/wDBPv423C/NpMZz/wBPkX/xdVn/AOCbXxllbedGj983kX/xdfvP/Y9gvSzgH0jFKNLs&#10;8f8AHpCP+ACixKPi3/gmv8Ddc+Cvw78UaVqlp9mnub5JWXzVfJEYB5B9RX2jZ2IjgUOCH781D9lt&#10;NNs7hrOCKHPLCFQMn8Kb5puNNidpvIJPUnBPPSgC5cXSW5CE4dh8vFPiYuiseuKrzQCZknB3eWPu&#10;jnNWol3xq2NvHTHShlR3Cin+X70eX70ixV+7TqQDaMUMM98UAIy7q+Uf29/ilqnw58N+F7LTGjDa&#10;9ff2dIJF3bg6kYB7detfWFfDv/BS4yfbvgyqQNOreKrcOAMgDJ5NO1wPUf2Pfg/D8N/ArteW5gvG&#10;vHnALBhhkXng+ua98k+2TzAooMWeOg4plnbR2en2xiiWOPylJRRgE4FWrmXEcWG8suMcHFFmBM3m&#10;xrwBivNvj747034d/DHxFd3dwYLuXTrlrcbWYM6xk9ge5HWvRYQ1thJHLjrvbpX5J/8ABSz9ouTx&#10;trFp4f0zVm0g6Dd3UdxFb3f/AB9qVA2MoPTrwfWmotgfF3xQ+Klx8U/iFLcatNHJbsvl5RNvKk4r&#10;64/4J9/siyePvEUviDXdOZ7fTLu3urGSOcD5Mg5IzzwPSvln4GfB25/aG8dwaVbQTaaCrS/aYYS5&#10;O0jI/HNfvD8KPA0Hgb4b+HdJsLCOyuLfToLe4uIYPLaZljVSzYAycjPNHKwOz0PwfZeH7hGto8Rq&#10;m0bue1ef/Gz4WWHxO8B+ILK3gM18bOWOFVIXLMOOTx2r0cRz2+iIod55d3Lcknmor/VrbSNGur27&#10;MdjDBGZHaYhFIA5JJqQPze/Yz0Xxz8HfjyPh9dW0dvBY2jsImdXI3Lv+9k5+961+n1uWaCMycPtB&#10;b61+eXwr10+LP+Cj2ta9pkv2/Q5tLCRtbtvgLCFQcEZBwQfxr9EF+6DjHHSgBaKKKACiiigAoooo&#10;AKKKKACiiigAooooAKoa41uumzG63eRgbtvXqKv1FcJFJCyzKrR9w+MUCOW03VGuleG1P+hxrn5x&#10;g7a+Rv2x9FHw/kufjH4YEQ1nRLNYInmYFeWOcqOv3vWvpX41XFxo/gDWLjSIZIpI7OdvMtQQRiNi&#10;Dkehr8Gbv4m/FP41a7deFYPEHiLVobqR0OmJcyTiQKSfuZ5xTMz9i/hr+15oj/Dnw1qXi26Zb27s&#10;4ZH8mLjzCgJ4z0zXounftUeBdQhWSO7mPb/Vj/GvxAg+Efx/tons38O+NXsoF2W4a2uNgA4GwduP&#10;Sm2/w7/aKs7Nlj8P+OFwf+eFxSA+5v2hvipoPw5+K3hbVtEneNdc1ZnuWcZyAykYAPH3jX2Zqn7W&#10;ngrS7D57yYTqoP8Aqsjt71+KLfCD44ePpIX1Lwz4ukl0tt8TT2k7lSfTI46VJqHwx/aC1zVFA8Pe&#10;N1gYAbvs9xjigD6n/av/AGpYfjl8WPh/4Z0G588HV/skqtFt+V5AvXNfpF+zj4IfwP8ADK102ZNk&#10;iyM2A2eoFfnP+yL+whr0PjPRvFPiZ7/7VaXlte+XqFkxIYMGZQWHHua/VaGN7fVFt44jFbKnVRhc&#10;0GpqSKJrd0HXGKbYQm3tUjbqKo6jFP8AbLQxM4Td823OCOOta1ABRRRQA1+1R1I/ao6ACobuAzx7&#10;R9TU1RXMfmR/6zy++c4z7UAeffEb4oaD8MvAOs61cTPDb2UbTSHbuPHoM1+PP7SX7b0vijxJqEvh&#10;C883z7ggmaFgNhBB79ea9n/4KqfELWY/HGleHNO1G80uy1DSwstlbzFEmzJICSgIDZAxz6V4h+yH&#10;+xFL8aNfWXVruXTbaCBbtJprXckxDp8oJ4PBoA8Z0D4X+NviNcAw7DbzviTe5ByeTj869c8L/wDB&#10;N/4l+NIQ2mxWe0Lu/fTkHB/4DX67+C/gP4V0G3gkXw9pkb2+B5QskUykADOMV6lp9noukwr5FtZ6&#10;czDGxFVCPbAoA/C3xL+w78VfgDfR61e/Y1NqnmYhnZ+G+UcYHrXt37P/AO3f4k8E65o3hXU7iKJG&#10;mhs2BtjnDOB1J9DX6sah4d0nXybfVdHtdTikGC11Csi46gHI6Zr5c/ab/YY8OeM9JuvEOiSWXhm5&#10;0rzNSU2NkiM5RMhdwHHK9aAPqjS7qz8UaMtxZsXDAA545wCf51tRw+VZrGeqpj9K+K/+CbfxD1nx&#10;z8OZ5dTubudodVnt83EzOdqomOp6V9ltM/2ll+YgNj2xmgCXTzttst/eNWxzVW+YQ2blBjHp9ant&#10;2LQoT1IoAkooooAZJTKfJTKACvmz9tn4I6F8Wfh7eXGpwSTX+n2NwbQo+0BmA68c/dFfSdZuuWdv&#10;qNrJa3Nsk8MylHMiggA9c+1VHcmWx+P/APwTb1C6+EPx/wBV0jWWWKGLSWC7Rk7mljbviv16k1lm&#10;FnLGymGVQzdzg8/yr4V/am/Yev7zWbjxv4G1660u+uJIoja6LbbW2KhyMpzgkDPvWJ+zn+0B8WND&#10;8Xaf4U8TfDfxVc2rXkdr/auoJL5axghC/wAw6Y5rV2Mz9Afsk8moTX1rjDpgbj/Svzd/bO+KQ+GP&#10;7TPwv8U+LZViXTRNJHJAm7CkAcjPPWv0i0yUS3DTPMIC6bfshOCvvivzB/4Ke/AHxt4o+IPg86Bo&#10;OreKrXyJfOms7R5lgJK4BxwM0LcNzhPjJ/wU4+I974p1CbwrcafN4PmKpaPNbMJSSgDZ+b+9mvR/&#10;+CaPwB074ga9cfEzV7eR9c0vUAYZQ5VVyDn5SOelcV+z/wD8E2tU8eWdnNr97f6AdhlayvLJgFIc&#10;jBBHcc/jX6pfDX4a6P8AC7R207SrW0s1k2lxawLFvIGMkAcmiT7Ar3OxooorA2BulFu3mIfrRT44&#10;xGuBQAqqFYkVzfi7T7q6tXaHGNoHJ963WuCspBHGcVM4R0IYBl755FAHyB+zL8C9Y8L/AB0+I/iD&#10;XYYTZapO8lqUbJ5kyMgjjivrGWx/0lHjij2hccqKzdcsjDJA9lD5bO/ztCuCR7kVrq62UOJZQT1y&#10;xxVGXU89+NXiCDSPAes7FRbj7JNtygxkLXyb+wH8KY/iJ8M7Pxjr0CPqxup4y8TbV2hmUcY9K9v/&#10;AGurC8/4RATWcs3ltb3Bk8nOMYX0rl/+CbdxHL+zvZbJAv8Aps/yqf8AbNID6es2sLe1jsVQYiUR&#10;fdHYYpRpGnQv5vlc9OgrQ8mJTuESknnOBk0yWbb/AMsNw+lMClcWGnXpjnkiGbb5lIUCvmH9tT9m&#10;8/GLwLd6j4QhT/hKZZ4XDzvtj2IRu4APO1a+oZoTq2nXlqh+ys6bBIvVfeufubrT/hn4JDa1qcDR&#10;R5U3V5IqKxJOBlj74pM0Wx4h+zH+034X8WWNx4Z89pNV0ERWNyvkgBZMEEA555Wvpe0umvj5sePs&#10;zfdyMHNfhP8ADXx9qnh/9tOyg02S4t9M1fxJmRIJCsVyu44OBww5r91dNvPtEKgW/wBnXrgDAFIZ&#10;cooooAcv3hUlRr94VJQAUUUUAV02XLiRedpxUEcfk3s0j8K/Ap814ls21FDZ5+WlmhN9ApBMJPJ9&#10;aAPIPih8A7Txl4ysvEkMBa+tYfKRvM2gZyDxj0Nep+E9NfR/D1lZS/6yFNp5z3NT2sUtjZvvdp2z&#10;kbutXYXMkSsRtJHSgB9FFFABRRRQAUUUUAFFFFABRRRQAVHceZ5L+VjzMHbn1qSmupZSAcEjrQBn&#10;Q/2htPnbOBnio9J1iHVEuFaRf3bbDkgVVkW4e+uoPOkCrGSGycdPrX5A/tefFb4lfDbx1Lpeg+Iv&#10;EG+/mmMUdldSJjD8AKOvFAH7DXmsadozbpJQCTt4INXIJna1ke5Kleo2+lfhX8J7X9o74oa0gutc&#10;8eQWfEiuzXDq2Gwea/ZH4a+BdZ8N6PHJqOuXmquFVjHcFienIwTQB2ty2nIqu+/BYYx61oyTxGPa&#10;rqGI+XJAr58/aG/ao0b4M6MXktLW+uhN5LW/2hUdCVY5I7dK/Lj4uft1+P8A4k+JI38Kza9ptui+&#10;SV0++kK7gzHPy98EUAfubCweILkMQOcHiq8TMkghl/i549K/LD9mX/golqmgmLQfFlleS3cKJE91&#10;qd6Qztnk/Mc5r9OvDviC08Z6X9vsZ4pFHG6Fw+DjOMigC7eWLxy74h9485PatIsGwR6VFaylsxOM&#10;lB95u9S7lb7uGHtQAlFFFABRRRQAVDeRrLCVbpmpqiupTDCzrGZSB90c0AeBfte/s86T8dPAMkNz&#10;btNqllYzjT8SbVWVoyFzxyM4rzz9irWZPg/8I9A+EOqSonjfS0ke4iQbogrSPIMNx/Cw7VwX7TX7&#10;aus/AnxRE+qeFr9rFbuUQiaZo0uFRuigjByBXxjqf7fOo6v+0NffEnTfCV7aWVzbrCumwTnCkRqp&#10;PAx/DmgD9xdNt4YIS2795IAX54z7VN5Sq2VI/Ovx+t/+CsGrH5P+ET1PC8Ei7b5agvP+CrGoyMwj&#10;0bUF6dL4/wCNNESP2P3L6j86oatqsOn2c0jSAFVJ/Q1+Psf/AAVO1Vo2B0jUc/8AX8f8a5nxF/wU&#10;x17VPNjTTdTQNxxfEjkY9aZJ+j37K/x+vPjbc+ObeaZZk0nWHsFxHtwATx156V9EXWmiaxigx905&#10;xmvgv/gkhqa6x4J8fajcW/lT32tfaP3n3ssu7qeT1r7xvop5J2MbuFyPu5xRqIugx2a7ec4qxEwk&#10;jVh0NVZl/fRA88d6tqAqgDpSZcR1FFFIsKKKKACvh7/gpxqN1o9h8MdQtx8lrr8U0rYzhFyT/Kvu&#10;GvO/jh8PdL+IXgjULbULO2uporeVrf7RCshWQoQCuQcHPpVR3Awvgf8AHTRfit4ciaC4aSXf5Qyo&#10;Xoqn1969MkjG1pbkgQwjcmDzjvmvw6g/4Wt+yz4vbUi3ii80SB3meD97FF8xIGfyr1TXv+CrN7q3&#10;hddLj0C+tbyOBonlW/8AnLYxk981py9gPu39qv8AamsPhR8LNZ1fTLnbfW3lld8W8cuo6Z9Ca/Ff&#10;40alb/E7xN/b9oXl1PVrh5pW6KXb0Hbml8TftBeJ/Fmnzw62dRv9PlI3peTvJG3ORkHjrX0D+xv+&#10;yBrHxJ8YWGv6nBeW+lW91a3ccM9mWheMvnGSMYwOe1VblQH05/wTB/Z5k0nwzpvi7ULfbcN50RYS&#10;fTHGK/QnS7yW4nuLfjyoW2DscZxWd4R8J2XgPQ4tM0yyhggQ52W0YReRzwBjtXj37S3x01T4PWdl&#10;PpXhi71iedZG8m0JDOV6Dgck1G4Husn223vmEbRrZgcbjznH+NfPH7YXxx8OeFfhhrthdXMi3d1p&#10;9xHEEUH5goHJz718PfET9sz4x+Or64j07wB4w8PeZggRtMu3AA6Ad6+XvFNn8e/Fl5Lcaz4c8Zan&#10;aAs3l3cM8ihT1HIxg1kB+of/AATT+G+gzfA/wz8Q0jkOuXcc0ckzt8uPNden0HrX24OQDXwX/wAE&#10;5/iJra/D/QPAep+FL3w6lrHM5muEKL/rHYDaQMZzX3mnCjnPHWgB1FFFABRRRQAUUUUAFFFFABRR&#10;RQAUUUUAFQ3UaSQMsgynGR+NTVDdqHt3BbYP73pzQBm61pcOreHbzTnTdbXFu8LrkjKspBGfoa/P&#10;nwR+yfovwb/bC8PavoOmLY+HxayPcIJndmlYtkjLHtiv0F0+/luLi5tnhMcMS/LOej57isLxlq+l&#10;+CvDV1r00NvdG2/5aSYXGTjGccU7GRtWaw6lCFAzCq5jByMDtVmHToFjxKBnP96viH4uf8FLNH+G&#10;Meyw0a11ad5GiaGHUApjxnn7tfJPxC/4Kbar4wvJFi0S40cSBR8uodPfhR1qtRXP2PstGtLBrpoF&#10;VWnHzfNnPX/GolsxpmnNkYkBzkc96/GXw7/wUi1Tweyyy2Vxqm4g7P7Q6Y/4D3zX1L8Dv+CpmleP&#10;JLWx1XQ7XSPNZt0lzqIJXAJGQUHXFTcZ96WOpJdRTfZGIeIfvNw7+1TfaLq8039ww+0Z6kACuO0n&#10;xlpfjyPR73w/e294jBJLhbOQOE3YOGIrtdVkVbfyYSPPyDsXr+VI1JdNuJXjcTHLoMNx371bSZXU&#10;Ed6hgzDbxZTllG76471IpDDjp7UASbxRvFR0UAPZgcUyiigAqK6KCM7we4GPWpaQquPmIAHrQB+N&#10;f/BVO3vdD+M3hmTVfm1H+zVa2ePBAUyyde3XPWvv79i3wTZn9n/wTrEMa/2jc6fG00m885AJ4zgc&#10;j0rlv28v2cYPjT4H1fxHHcNFf6fpxt4Yo7fzHbBY8HIx970r5o/4J8fFhfh5461Hwh4r8R/2fb6X&#10;p/lRx6hPsG4OmMKehxmgD9Sb+FmuIjHgShcKarNotjqUrfaoy9wnLHJAp+i+LNG8R2v2nTNRt76B&#10;flaWCQMoOOmR9ausqqrzRkSbhnjvQAyO4VUL7gsK8EHrXIfGPXLbTPhn4hcyhfO0+4UcjP8Aq2r4&#10;w/b1/az1j4Oasun2mizyRyWiymWO6MeCXx02n+dfnyfj344+OviaDTodQ1Owt551VoYrlpVKsQpX&#10;GBmgD9CP+CWd5c3Hw2vjA37k65c5yB12pX3tYCf7RcmUgjGRXzh+wz8HJvhf8NDaz+YJGvXmPmQ7&#10;Cd0aDPU+lfTsMe1pM96AI4yJ7Y+Z8yZ5q1GAqAL93HFQRSImIyR61Y+lAC0UUUAMkplPkplABVHV&#10;pGihZ2YC3VSZQcZI9qvV8Gf8FQfj9rXwd03wzp2kWVxcvrUV1CZIJzGYyojwcAHP3vaqjuKWx6p8&#10;WP26Pht8INcn8OXN7dQanbFHkVLdnXawz1wfUUeAf23vht8YNa0+DQry4luVlWAmWBkG8keo6ZNf&#10;ifo/hb4ifFvxRLc2ukatrt9IgZsKXYKMLk57dq9I1L9mn4v+DreLVNN0HxBp7wp55EMDJ8wGc5B7&#10;VtZGR++dpp9lfMb9V3TSDBbJ5/DNVZL69sdHvJriVVlTmM8cCvzy/wCCfP7WmuDUovh14102fT73&#10;TbJ5ZL7Uro7pWMigAqV4OG9a6r/gpofH8i6VJ4Kg1WS3NjIZW05iFDZXGcVNhn2t4T8V2OrXBhaX&#10;dqCoWkboCM8fpXSzeQ1xGTzJ/Dg1/Px4d1z45eGVjvjaeJLhiMODKy8A+tfqH/wTw/aMT4xeD9Y/&#10;tZ1tNSgu1gS3nuPMdvlOewpNAfZVFFFZGoHODRbrIqESEFs9qKmoAY0KsckZNDx7kKgU+igDPt2n&#10;8yZWYEDhRxx6VXFul5+6vRvlbpjgYrQVBHI7E43GnYXO8YJHFUZHJ/EfwfD4q8G6jpqxB55LWSKA&#10;FiAGK4GTmvyVtPjH8U/2DvGMPgfXNShtPD0Qa6MdrAkxBkyRzgnqR3r9jZLdrlsklADx714x8eP2&#10;ctL+KNrdXU6xNdOqoGNsHbAI75o1E1c8m+FP/BTD4X+MrKztJdTvJdUZI45P9EZR5hAHoB1r28ft&#10;MeEI9O+2yXM3kZxxGc1+T3xr/YP8b6Fr13eeGrLVpV+0SyL9jsyoGGJUjDflXkdx8E/j1Zr9lfS/&#10;FDRD/ZbH/oVIPQ/Wfx1/wUW+Engu3uoZNQvIr6TcseLZmG8fgR1r4V/au/bxv/id4TvNL0zVXn0a&#10;SSNkRrVQSRjPJA7+9fNE37NHxc1SRvtPhfXLkM3LyQk7c9T1r6X/AGb/APgnxrPiyKyk157/AE0M&#10;rl47iyyAQxx1bvikaoxf2B/gH4p+OXxAs/Gk8cM9v4Zv4LhWdxGyqxbOBxu+4K/a+zjcwruIzXmX&#10;wn+Fdr8FdPh0/TLZLlLtY0mkiiEeNoOCQCc9TXpMdns1SScT5yuPJ7DpzQMueX70eX70+igBiqQR&#10;T6KKACiiigCpHawSNvCnIPqagmF555WFgEB6HHSrFxMIYWIGe/HFVrm4b7LA6g5Y84oAszSOt0i5&#10;/d45FL9uiVinORx0qLUNWsdMUyXlzFbhRkmRgMV4j8aP2r/B/wAMbFWh1PTNQut5R4RdqjLxkZ4o&#10;A97pkkyx9a/MB/8AgsENLnaOLwWt4oJPmLqQx/6LNbXg3/grrY+INU8i78K29grMoJl1NSBk4P8A&#10;B2oA/RxdWge8W2BPmMCRxxS32qQae0Syk5kOFwM1418Nf2iPCfxi0vy4NW0+xv5HKpHHcq74ADEj&#10;gV7Fa/Z5bOMLIl15a8Pwc+9AE815HA21s5xnpUqyBlDdiM1Xgljkt/Mk2gZxk1Ha2f2eSSTzjIsh&#10;yB2Ue1AF3eKN4qOigCVWDdKWmR96fQAUjMFUk9BS1HM6xxMzsFQDJY9qAKswVY7i5HTy2Ofwr8k4&#10;LW7/AGjf2vdGaEi70LRdVurO+jk+Q5yeARg9vWv1b1NYbjTbiSK7XYY2xtPHQ18B/sU65o3hP4he&#10;OdD1Y21tqup+Ip5LVrghZGG9+UB5P50AfcnhvwZonwz0mFLG3NuFBQYYtwST3NaMviqDSNDvtVvX&#10;ItbUb3IHOPYVcS1g09POuLpZYjwPM6Z/Ovjb/goR+0Np/hPwHf8AhrSbuFrnVbCQLNBcbWjbI7Ac&#10;n8aAPzw/be+L2peOP2hfEenWNzv0me+VbZDGAdxO3njPevsb9hj9gzT9L8EzXnj7Soby+e+MySRX&#10;Lj90UTHAPXrXxn+xX8A734/fGDUjqN3cA2MIvfOlhMvmFZYzzyPzr91fDMsdv4fVYbVE+zosZVQB&#10;uIAGelAHxF+1d/wTv8Ma1oljq/w+0OG01WGYz3M0905yoAIwGYj16Cu6/wCCd3i/VfFXwk1C6lmE&#10;kUGpSQPlVHKjHpXo37TXxusvh54Rtv8AVS3NyWia387YyHb3GPevK/8AgmrcXunfCvUrO40uSBZ9&#10;VmkLPxgHnpigD7EsN8ksrMc7hU1vb/Z0K4xzmns8bZQOqt0IHUVDZ2hs4ihkMpyWyaAJ6KKKACii&#10;igAqO5aRY8xnDZqSjcq8sQB70AfGn/BRj9nK7+NngS01e3t4Z08O2lzeT+ZIUIwhbI5GelfKf7Kf&#10;7FP/AAtL4R6L4httOhdroSZaWdlJAdlPGfavv79o74r2PhfV/C/hi5aEReJZzp5d5QoAYhScY569&#10;MivRPBPgi08B+CLTSdJZJ4ISdrQptByxJwAfegD4zk/4Jn+G5IgtroFuryDFzm7k+Y/99fWqCf8A&#10;BLvwgs3lnw3BuHP/AB9yf/FV+hcMZjWM4OSAWqA38K6g0LMqtjqTz0oIkfAX/Dr3wrGygeHLf/wM&#10;k/8AiqnH/BMTwhbqGl8OQenF5J1/76r71vLH7bcRSLcbAn8I5z+teV/tHfGiD4NeELW/kRLlpL2O&#10;2KvLsI3Buc4PpTsSZn7Mf7O1h8B9D1SzgsUtUuLhZlWOVn6LjuTXta3qSzGCLIdeTkcVneHdVbUP&#10;Dlhf7NwureObGcgblBxnv1rVt5o5vmAUSY5A60ICSSPdIrelTL0rHk877dCcMFB59K2F6U2VEWii&#10;ipLELAdaTeKRvvfhTKAJN4qC6tobtQJRkDpzin182ftjfFW6+GM3gA26uy6hrMds+2XZwTznjmmt&#10;9APT/iZ8EPDPxO0yfT9YsPtVvMgV081lyASRyCK+MfiF/wAEv/Cl1qazeH/DsEJaVmffdyc8jHVv&#10;rX6AaXrdvqWlxzpIhyozhs84B61Znt1uFicvtxz9a0TA+E/Af/BOPwPBJDYeNPD0d1bkkyIl3Jg9&#10;SOVYd8V9h+EfA+i/DHStP0vw/a/ZLBY0gSPcWwi9BljnvXS3UnlQtcJEJ5BgBB1PajTbyS+3efam&#10;HZjG7n8uKTYC3321ubVlC8fex+NYGveDdI8bNatqVuZ7mzOVO4qA3c8HnmvOf2vPjB/wp/4WXOsx&#10;xCZ45412Cbyzhs98e1dX8D/idZfEbwVpF7bNE0z2UEsyxybyrMgJBOOuaNQLq/B3QXuzNLZ5JHXz&#10;G/xrYk+H+ktZS24t/lZdoG8/4109FZgcf4f+GmkaCyzQWuy5UEZ3kj+ddeq7VAHYYpaKACiiigAo&#10;oooAKKKKACiiigAooooAKKKTcPWgBaiuVR4WEgynepNw9abIokQr60AYOqasnh/Tby7uyRZRRM4C&#10;jJAAJP6V+XP7af7eLNa3vhfwnqkiadcQKzxSWwJMgdsnJBPQDvX6V/FHTwfAPiV1lZmj0+d9o7Hy&#10;2r8APCfhe8+MPxQa0t4prvV/Olji0+FS7uqkndjknrTMrMs+DfhFr3x31YXWnWxa9ldZZ5pVKKSx&#10;6joOpr7b+D3/AAS9OsLbXvjDR7W7iJYSbLt1OMHHRh7V92fs3/CvSPCnwv8ADUFxotrb6nHp1uk4&#10;ktlWRXCLnPHXPrXr01rG1sYEIgHogxj8KAsz5Aj/AOCX/wACIdORZ/Boa8aPGRe3GN34SV8+fGb/&#10;AIJVzJJcXPw/0i008qqmJpLxzg5G77zHtmv08sdN/s/zH81pi3ID84+lMuwdQs3ilzbhurdMc0WQ&#10;H5j/ALH/AMU9Z/Zr8bTeB/G155V3qd/DplmsMQZWZW2EEhfXvmv0yt/LaddSfkFdu4f4V8Rft1/D&#10;fw7o/jH4aa9JqMen3lnfm7hUbYzcSA7gCepya+lPgL4suPHngW282PYjOw80Et0A7mkanqt3qCRy&#10;WyZOJunHXpVraE4UYFVLmxQ/ZSX+aEfKP73SrSsXXcw2t6UALRRRQAUUUu00AJQyB1wfTil2mq97&#10;Zm8jC+Y0WDuyvFAHOpoN1fW02nakFks7hjvQHBK/UV8rftHfsI/Dm6Z/Euh+HVTxJeXI865a5lO7&#10;gnoWwOQO1fYUMK6lOlwsxHlfLhTkH6/nXmnxP/aC8J/DuSW31nVNKheF9m28uEXDAE9CevFAj5t/&#10;Zc+Dvx78B+JLO01K+08eBnuzJd26+WZChAAwcbugHevtzT7uOO6ntVz5cQwB/wDXr8+/ip/wVCtv&#10;DLSJoOnaVqtuseTJbXO4A5Ix8p9MV5Hpv/BY7XtPunKeBLW4V+C3nMePXrQM++vj3+zD4D+PGnz3&#10;uu6Mb+5SJYFLTSJhQwOMBhXnnw1/4J5/DLwVeWmpWHhtLa5VkkDi7lPKtkdXPpXm3w1/4Kh6f421&#10;i1sNasNH0GymLCS4kuwoTCkg5LY5IxX178Nfi14Q+LUXleG/E2n6rcWqrLPDp90kpQE4G7aTgZ9a&#10;AO8s4bbSkWzgBXjIHJ7Y6/hU0U4Mjqx9qp3iiDVI7mR9kKpgs3AHXqaW6kEjRSWxEqsQSUOQB68U&#10;ASSWhbUAwHy4/pWgo2qBVczDzgFGeOv4VY3UALRSbh60bh60ANkplK7fN1o257UAJX5w/wDBXbwf&#10;4g1618GanooXytMju5py3ptjx/I1+j/PcYrlPiV4F0v4heDtW0bUo4hFeW0lubl0VjEGGCQSODVR&#10;3JlsfHX/AATJ+G2mzfBTw949u4VfVr+K4hkmEhywE5A+UHA+6O1fbOpaLaa9ps9rdJvjkQpjJHBG&#10;McGvz8/Z/wBe0H9mv9pbWPhRd+J0i8JaVpaz219fXCxxvJIyMVAJC55bpzxX3FeePvCl0tvIviWy&#10;jRlBUrcKA47HrWhmfnT+2f8ACLUPgp48ufH2g26W1tdXMFmJFbzG24JI2nP92vv3wTqmkfFLwrFD&#10;fZugY1jYcr1GccfSs/4o6J4Q+Kfg3+zLvV7N4Y3Nws25HywUgDn6181fsB/E6BdB8Xf8JHqEenXN&#10;rqXl2sF3OAZUAIBAY9PpTA+pW/Z/8KStPC+n5tyhCr5r9x9a+HvBfwvf9mH9q/wL4YsY4rCy8R3L&#10;3LwxuZd+0jqSSR19RX3H4m+PPgvRdDNzeeJtLtJORtkukXnBwOSOtfmX8IvjF4h/aS/bV8Ba6ulS&#10;HSNBu5Lc3kJaSP5iDkt0HT1pajW5+wVFFFYmoVNUNS7h60ALRSbh60bh60AZ2rzGHygpwWbFWLNG&#10;WHD8nNMv4fOaPAyFOT7Ut1cLHbM6kFRwSKoz6nCfGD4nQfDnRTdySvF+7kYFU3fdA9vesD9mf4wn&#10;44fDmLxLBdG4hknkiDvGEPysR0wKX9o/wcnjD4d30hdk+z2U7FkGeqjr+Vfk18C/+CgWrfsxeCx4&#10;J0zQI9dtbe4klF48zAtuYkjjjikLU/cPiSMqxzkYNZt14X068YmaLcf94ivyah/4LJ+J4f8AmQ7c&#10;/WZ/8amb/gsd4luBtPgSBM/9Nm/xoH6o/VP/AIRvRrEiIwH998vDE/14p2oi08J6SZLbEQTgc59+&#10;9flTD/wWK8R2iyoPAdvcNKMAtMxKn8653Vv+CpGv+MmktLvw9Fppbkj7QwxgehNItH6Jfsx/tBT/&#10;ABk1PxzbTXbXJ0W6WBAYguzJf25+73r3jT0kkkNw5BLDHvX4/fsE/tTXHhr4jatpdzp9vAPEmpQj&#10;fJIVOMvyOeetfr9paxTyfa4p96MMBAcqPcUAalFFFAwooooAKKKTNAFX7P5sDqwyTwKpahNHbWoB&#10;/wCWQJatJptsypjr3rntd3QWOsyPwPIcqT06HpQI/P79uj9s5fDPnWGg6k8c7WqFVMAYbvMGeoPa&#10;vzshvvEPxx125muYJriaVg7O0WxSTx2AFbXgrQdS+On7Rmm6JqhuljmkuE7v8qK5GAc+lft18F/g&#10;x4c8B/DfQrJdBsbm5ht9jyS2aeYcEnJOOtAH5MeG/wDgmN8UfFFv5ukpp8SM3HnTgc4B7n0NbDf8&#10;Eivi7ArTTjSzgFiFuvx9a/aPTFjhjwlnHbc9EQCrgk83crLhenPenYND8LtW+BXxp/ZXk/t/S5LS&#10;B7QZ/dqsv3/kPBBz+Vfav7D/AO27/wAJ4NS0TxdqE0uq2629uFNsIwJDuDdFHfFfamu6Xplzdi01&#10;HSrWfT2UM9xcQhgCCcAkjHWvzj/a4/Zxt/gr8QvD3jfw1d3Cw6hqMl7cw26iOJVUqQCVAG35j1os&#10;B+nSxRxacRccpnJwffinWSzANvIMR/1YHYV5R8A/iUnxu+G0OpW8sb20sjR/aLaTeMqem7J9K9Ts&#10;ZjDC8T8JbjbvPfHc0DLtFQG/t/s/nmZfJzjfkYz9ak8+PajbhhwCpz1+lICaPvT6YoIPPFO3D1oA&#10;Wq+oJFJZzLOC0JQhwPTHNT7h60hw3B5FAGFp9rpdxbmzgiYRhScHPToec+9fm5+3J8CfFHgLx3pH&#10;xL+FkVvYSaIs11dvM28s7EDgNkHq3av0vmvBb3DRRwoCB1AwaxtW8E2OsaNfadeKs8V6PmaZA20E&#10;5wMigD8U5P8Agph8amhbTta1pR5WcqtjECCfonvXlTX3xL/ak8RWk1xLHcSW7mKNniWPbnnsvtX6&#10;ufFD/gm34Q8c3j3yahNaM8ivstoIwBgAf3favW/hD+zF4d+HKh47WKVo3DASWyAnAx6UAeb/ALCf&#10;7M0Pwb8N2niC6so4NXvtN8m6mSVm3klSeM4H3ewrjf2zP2rPEnwN1aO08HXE0EMlp57otoJsvuYE&#10;5Knso4r7fjsFsQxhXajDaIlGFX6CshvAOh3Ln+0NJstSZjnzLq3SQgenI6UAfh38T/jR8VPjE+ka&#10;hqUrzwTXAmO60WNsHGeAtfrD+xs1tZ+AXtzG6TtclhkED7tep3Xg/wAJWfmJdeH9JtLaMHZI1rGB&#10;+HGKf8M7/wANa1o80/hu7sr61SZkaWyKsoYdQSvGaAOlksG89pEAyx55q4/UfSolvYWkaJJFeRfv&#10;KDyKeM9SMGgAopdpo2mgBKKXaaNpoASqupXUFnbGS4BMeQOMk1b2mkMayLiRdw9GGRQB+af/AAVy&#10;1i48IXPwo8RaM3kXNleSXiOy7iCo3A4OR17V4p4C/wCCmvxF/sWG3k14LKu4n/QovUn+5Xv/APwU&#10;80uP4h+Pfg74XOUhvtXNk7xDJUMQucfjVfTf+CRnhm+vP33iLVrNMfeRFAH5rQB4Nov/AAU++LOp&#10;Xd7KfEMZsrRsy/6FFnbz0+TParL/APBUXXbjUnuJNck5HX7Cnp/u17xp/wDwRs8DwtcCHx1rEgc4&#10;dRs/XApt1/wRw+H8I/eeMtTjwQcbYx/7LT1IlY+f5P8Agqp46GpW62+vMLXcN/8AoEfTPunpXD/t&#10;F/tpa38aPCtpY3epm7KX0dyVMCJ9zdzwK+r/ABJ/wSn8NaD4dvBpus6jfT+QxiXyUJJ2nAGFzzXk&#10;vgn/AIJnaRH4gkl8aa3qnhzSmjIjuLtFiQyZGFBZepGTjrxRqZn2b+xZ+1TpHxl8F2+nLdzXM9kI&#10;bH5oSmCsYyOg9OtfUrwLZsZEG0njPWvmz9mH9jzw98DIpJ9F1ybUYJJ1uFZlQBvlwOQOmK+lm3XF&#10;wyFcIOQ3Y0ajHySAruHUCp4GLQqT1xTXwkZOBgDvT42DRqR0x2oZcR9FFFIsY33vwplPYEtwO1Jz&#10;6GgBtfA3/BWibWLPwP4GvtEljhu7PVfPDSYx8qMRwfcV998+hr4D/wCCsnh2bxT4b+GulJNNAl3r&#10;qQu8OchWBU/zqo7gfFGif8FFPjJ4faOyfXIli6/LZwntjrs9qut/wVQ+MTXEcI8QR+Wrbf8Ajyi6&#10;f98V9MeG/wDgk74V1/R1vrjxRqkUhAH3E/uj1X3rU/4cy+B5Nk3/AAl+rbvvY2x//E1tddQ0Plnx&#10;B/wVE+NWmah9nstfiHyggtZwnr9UrHm/4KlftEKN3/CRWuxvu/6DB/8AEV9iTf8ABHPwTqC+bN4v&#10;1VG6cLH/APE0tx/wSL8G6THEI/FWp3Dc7Q6RnJ/75paXDQ+F/iR+2F8Vf2ifBM3hzxBq0V200gla&#10;MW0acL05Cj1r7K/4JN/F2a+tfFWi69cb57SW3tLZVQADAxjIAz+NcP4g/YH0X4WfEVtR1fWLzTPD&#10;Sw7Gv7tFjh8xug3EAZ46Zr6e/Z//AGDvDXw91Gz8V6B4tvruK+lh1ErGV8uQZDAZA5B/lQ7WA+zq&#10;WkUbVA9BilrAAooooAKKKKACiiigAooooAKKKKACiiigBr/dqOpH+7UdABShgvPakpk2PLbc20et&#10;AHM+OrGfUPDOtW0LD/SrSWIA+6Ec1+NGkaTbfslftaaPrGqxFIhbSTs1nlz87MP4sDtX7dyMq26H&#10;asiH7xYcYr4q/bs/ZFHxwsbvXtCWdtSitEt4obNEGSHLZye/zUAfUvgHXP8AhM/Aug69pEoRdQtY&#10;rlvMIyVdQeR2PNdVPJ9jtTNcHeVwCV6+lfmV8Bf2hPGPwBlh8KeIdHkFlYxx6e095OT5SphS3BOD&#10;gV9+/Df4oeHvH2hxXOhapDrIkYgCMkgkdR07UAdpJdSxWj3buBAql8d8da+avi5/wUK+F3wj1CXT&#10;Neg1aSdEVybaKNhz053ivfvHFjcax4T1C3TfbyvbOqiM4OSOMV+Jvxo/ZN+Kd58SmuLTRNR1y18s&#10;AvPKD29z2oA9E+Mn7SkP7XXxV8E2ujy3EmmWWrL5Md3CEKxu4AB2k9q/Uf4A+Ef+EL+Httasiq6y&#10;M3ykkcgeor4K/YX/AGLNR8Ma/JrOuWdxbzx3VvdCKZEIQgglfbFfpvPthjEEaBQADhRigAvpMXFp&#10;/tH/AAq6/wB6omtxIsLscFMGn7t/IoAKKKKAHLS0i0tBm9wprEKpJ6YyadVTUbp7WDcib+cEelNC&#10;PmL9on9rjQvhT4J1q10hb6z1827S20piUqG5AJy3tX44fGL4y+Ofjl4qn/te/F9FcXYcBYwpB6ZO&#10;PrX1d/wVk8T2Np8TNBt9Iu1kEulr5kcfygt5kmQQMe1Sf8E5P2Ur/wATa/N4l8TWEtvpF9p/m200&#10;yI6M29CAo57Z7Ug2RxPw1/4J1+MPHzWuoafPpcOgAhbq1nkkDu2ATj5COhHevrTSf+CaPg/SfBbT&#10;XuhWEl7FbszyLNJ94AnIBFfcXh/wzb+E7RbOztkaE8khAOcAdvpT/ElqIfD+qStIVDwNhOw47UwP&#10;xe/ZF/Ywn+Pnh3UNWmisp7SHUZrQrcOythcgYwOn4102oeGPiP8AsG/Ehb7wpeW1ho2q30dpeR20&#10;bTEwqQzAZUAfxc19Lf8ABMHxbLp/w21fSobGOUya5csGxz1J4/Kvr74weGdM1r4b69PfaVaSXCWE&#10;7q0sKsVby2wQSOD70guUPgR8VbD43+BDqKmaVPPMLecArEhVJ4B6c16da28FqpjiTaAMda+A/wDg&#10;mBqUkfgi7t5bqSQf21c4V3J42rX375A5kVzg80wCZRb5lxwPSpUbeoPrzUTn7RanAyc/1qSNSqKO&#10;+KGVEdRRRSLGt1qdelQN1qdelACSfdNfDv8AwUa/aQ8YfAN/CS+HL9rOy1AXH2xViD7lUJjr0+8a&#10;+4pPumvm/wDbC+BCfGTwqZRE01xY2s/lKqKxLMBxz0+7VR3Jlsfid8VPjJq3xQ8aXPia3jvJ9Sn2&#10;K0/2fqqqAOBkdq6HT/2hPjHqlnGsF68cNqgjAe0xwBx2r9PP2LfgrovgXw1ZWPiXQrL7VHDKH+22&#10;yO2TJkZ49K+mL34L+EbyNntdD00BgThLOMD27Vtcz0PxB0b9rT4z2E7adcX8pgVDgLZHGfriuO8N&#10;fFb4p2lxPLp08kTM+4l7Ujn8q/fCz+BfhNrFEk0HTlkB5P2OPP54p8XwZ8L6feQ+V4d010zlj9jj&#10;x/KldDPwM174gfFLx7dHTNTmklwysSbYhc9OoFfqj/wTj/Zxsvh74X1K/wBRtIzqP2pJopUZuPl5&#10;zkCvrdvhf4PtpDcP4f0tCeP+POP/AArYsntrWZIdMtIVtmPztCgUA9uBik32A16KKKxNQooooAKK&#10;KKAI135mLHIwcVBYxrcWLpKNyluR+VXOcEFcDGM1XkjFvaMpO05zQByXxfvLfS/hr4hRlbD6fMo2&#10;8/wH3r8nf2Yf2Hf+F4/DpfE621kyzXcyfv5HVvlcjoBj9a/XXxl4VTxV4bu7NpWHnW7x8c5yMVxX&#10;7N/woX4OfDuLw8iMypPJKDIoB+Zie1AHxba/8EtUbGbHSe3/AC3k/wDiavL/AMEsrfvYaXn/AK7y&#10;f/E1+je5gOExTGmlXpFmgD84rz/glvFDbSvDY6SkwUlW8+Tr/wB81454q/4Jma/ousyarc/2S9g2&#10;1fLSWQvnAHdK/Xxp5jG58n5gOF9a+fv2gP2jPDHw30u6tNaurKzu4WXfDPnIyAR29CKCHueTaD/w&#10;T88LaTN4a1rQ9M0+11SxCz+aZ2JEmByOPXNfYXgjSL3RfD9tbajIkl4pbe0ZODySP0r8h/hD+3Nr&#10;+oftAaTotur3um6hqyxLJ9pcoqbuMKTjGDX6+aDfTaowvGXYjqQADxkHFBJu0UUUAFFFFABRRSMN&#10;ykUAVJ1ZpBKhAVRz61leJrWfWtFube0dUmaNlJfp0qzdSf2erW6t5sknKg9fpVO8vF8OabNqEzcl&#10;CxR+gwM1WoH5K/BL4D+I/gr+2/4Oj8Tz2tzazR3U5+yluFaNwOSo5zX7AafPbvZRNAD5JHy89q/K&#10;T4//ALZug+OpLnVbYafY6jar5EUtuSJBh8Eg9Rke9VvB3/BXDWfBfhuw0VPCdrqq2cfli8eckyc5&#10;znNNasVz9bfMT0NHmJ6Gvys/4fMa5/0Idl/3/P8AjR/w+Y1z/oQ7L/v+f8aqwz9Q79YNQmFlOheG&#10;QZYHgZ69a+GP+Ckvi1jb+BPDGjzeVNf3E9l82CvPljkjJxz6V4jqn/BZPxDdZgj8AWaswH7xZyCO&#10;fXNfMOsftOXvxU+LWj+IfEAGn21hqQu0hlmZ0ALAsOTwBtppdRH66/sQ/BvXfgb8IbHw7qU9q0cc&#10;8spW2LMDuYkckA96+iUWK5EqBflbh89/WvzV+In/AAVsi8J6kLLw5oOna5Esa7WhlKgtgZGM9q45&#10;f+CyXii4mSD/AIV5axCQ7SwmbPPfrSknYqJ9x+Ifj94b8O/HD/hWl2t1v+yfbNqovl9cdSc5/CvZ&#10;o7qHUbaxe1BWLClN3pgY6V+Evxk/as1nxv8AG6Lx62n/ANmTfZ0tGjikIAXd/ezX7Lfs9/EWx8d/&#10;C/wtcW88c00WmWr3G0k7SY1zkn3rI0PXl3CMByC/fFJVKK3juL43kdyzqwwEB46Yq7QAUyeZbeJ5&#10;WBKqNxx1xT6RsFTld3se9AGc15a+WL9lbY52jPX8q5/xt8Q9N8EaXNdalIzAJ5iiPBIGemM+9aXi&#10;C0fWLWezO62jhUyh4+MkA8frX4n/ALTX7R3i34q/Fabwp4ea5e8sbqewjtre5YeeVc9ctjPy0Afo&#10;P40/4KdfDDwTO2m3EWsG9hcCQxW8bDkbuPnz0PpVdf8AgrN8GNgJt9dzjn/R4v8A45X5naD+yf8A&#10;H6+1KTXT8Or/AFRLpduJpUYDHAPLdsU9v2F/jrLIznwFfJnnbuT/AOKoA/S//h7N8F/+ffXf/AeL&#10;/wCOUf8AD2b4L/8APvrv/gPF/wDHK/M7/hhP47f9CLff99p/jR/wwn8dv+hFvv8AvtP8aAPvP4rf&#10;8FMvAXiTR2TRxqyKwbAlgjHGOP464n/gnn+1zo2geHZtDv3uybnUZpiqxrjBUkZOa+NdU/Yt+Mfh&#10;eF7zUPCN/EkmcK7rj3/iqp8Nf2cfjP4r0C41Hwp4T1CRIZjH5ltMqfMOo+8OaDJn77+Ftc0fxFar&#10;qlgdpuk3/OwzjpyM10Fvv2HewY56ivxz+E/hv9qP4fNFDdeB9YuYAFQGW+JAAOeBvr9RPgDqPibV&#10;PBLy+KtKk0fUvPKiCR9xKbVwc59c0wPTaKKKQBRRRQAVT1KO5ktitqwSXPVumKuVU1Cea2ty8EXn&#10;PnG32oA8Y+L3wJ0nx54x8Da1eWcU95o16t2sjORtcMDkADnp3r2dbhvtzRc7cf0qi8qbVmvMQuBu&#10;VT69cUjeKtKtYfNnu44uxJz/AIVWoEkOyS3vRYDyrjGNzdN3ODVGSMWekpLrP+k3Ab5zF3544+mK&#10;m0eWCb7QbSbz0kILMP4RzioraxRdecPM0q7P9W/I6elVHYB1t4m0+6sZ7pYpVjtQchgAeBnjmvzy&#10;/wCChX7ZOl6fYyeE7CS8jv7W9imIMS7dux+hz1z7V+gutx/bLebS/IW1S7UxmRAAQDxkV8WfHL/g&#10;lnoPxZ8ZXfiWfxVqyz3BQG3j2bBgY7iqQvU0P+Cf/wC1FqHxi0O4try5uJxb3Edqm+JVwAnTg+1f&#10;cc0n2ddx6dOK+b/2W/2U9P8A2fdKu44biWUeesoaZFBOFx2FfSUNxHdxgghu9DH6DFmE8Eh549as&#10;W4xAg9qhgt/LjdfU1ZjXbGBUMqI6iiioLCiiigAry/41/C7w38Sj4f8A+EgtEu/7PvFubffIV2SD&#10;oRivUK+KP+ClnxJuPhrovw9v4r+SxhfWkWZklZAUwSc46iqjuTLY+wI9Oh03STBaqEQAYAOfQVa3&#10;MtmCD822vmv4Qftm/C7UPCIbU/Gumw3PmY2SSEkjavPPvmusX9s74QeY6P430tQDgfOef0q7Mg9Y&#10;W8aLR3llySrY4HPWp5rd7+K0ljIG3DHPWvIV/bC+ETSAN4z0oWx6tuOM/lVCb9s/4T6eLh/+E00z&#10;bgmMFzhselGojP8A27/AOp/EX4A6ho+nS28d41zFIrTkheM+gzXl/wDwTp+J/i/xRb+J/C/iXVIb&#10;qPww8OnW6qoUBUG3jueB3rmP2jv24fCt14XupdI1exv03KAscjYPXNfNv7E83iLxp8Zr/W9Akum0&#10;+bW4bi8FrKRGFaQE7hnkYqugH7OUU2P/AFa564FOrA2CiiigAooooAKKKKACiiigAooooAKKKKAG&#10;v92o6mooAhqO4hM8LIpwT0zVqormb7PC0npQBSmuktbdIJAWY/Lx0zUf7vQ9LleYFkDbiE5POKfa&#10;2kazPdmTLSjO09AfauL+KHxi0b4daLcyX15bx3yKHW3kJ+Zc4z09jQBkeKf2dfAfjqRr++0SOWS8&#10;JllaSeRS27rwGHrWr8O/hX4H+ENtFYeHtPh0yONmdVWdmALZyfmY9c1+d3xu/wCCoN02oXujW2k2&#10;Pl2c0kcciXBBfGQP4e9fG3j39ozxV8Y7iaSTztHWYBd1vcMwUD8uuKAP6CnmW4LmS7geE5IUSDOP&#10;SqKaJoV5L5otdz9Nwc/41/OxoHxi8RfDPUlmj1S61Us6sY552AXb/jmvs34F/wDBUTW9LhtrK88O&#10;2gXe2ZZLgn1/2aAP1rtLHT9BVmt4PK8zk4JOfzNXYGivF84LyeOeteQ/Bf436H8edJgvLW+tzc28&#10;UUk0MDFtjsASp47HivXfLSHgNk+lADIbxbhpowCNhxzUsalUANVb6Qx3FqFHDHn9KvP96gBtFFFA&#10;DlpaRehpaaIaCorhUkjIcZXBqWoLyEzRgDPBzxRYk/G3/gq9oul6X8WvD0UFg6zSaYrCRQxCnzJO&#10;Sc1+if7DdvYt+zX4EVQrXK6bGXIbnoPeov2uP2frX4zeB9WmtvMm1VbE28EMKAsx5IwSR618I/s+&#10;fETxv+yD4+1Gx8TaG1roccH2GK4vZRjJZTkAZ5AU0bCP1pvnnglWZZALaMfOg6msnxis2oeFb6SB&#10;wi+Q5w3piuP+F/xs8FfELw/LdaT4htb+PzNkjREkI+0Er07ZrtdUltrrwxqJtZRMrW7Yx6YNMZ8I&#10;/wDBL3VdIX4d6tdSqFuY9buVDM23jkdCa9H/AGw/20/DHwr8L3elXAvHuNQWWxT7NGrjc0ZxnrxX&#10;46aprGsfDfWL7ThdXFmJriSYIHK9WPpXWfB/4K+Pfjh40tXh0++1LTzPFJLNvDbULgFxkipEfot/&#10;wS50G7vPh7NqTOvlvq874PB5RD/Wv0FjSSEYZgQeABXjn7NHwLh+CHg1dNimmlBnM585QCCUAI4P&#10;tXtUcYUl853UwETFvDz69BT927mqBkZ9UQAZTHX8K1aGaRIaKmopFFdutTr0pj/eptAEkn3TXx5+&#10;2h8evEPwo+KHwq0LSr97TTvEN5Lb3saxK4dR5fBJGV+8ehFfX9fC/wDwU00/TLrR9Ckvb77FcxW9&#10;0bdsclsR9D2qo7ky2PqDwbB4c1LTormRY2uWzucy4yM4HGa7SOSGDasF3Akfp5g6fnX830PjPxTo&#10;mrSxWWpXt1CEwGMxHWlsvE3j/ULsSre6jtV+ds//ANetbGVz+j+a6kLEx30Cr/vrTtP1eLyZGmu4&#10;WIPGHH+NfzlTeL/HLahJbzXt/CqjO7zz/jWa3ijxYGMD65qCF/8Apr/9ejl0GfvP+018Wj4F8GxX&#10;theiKQ3AQlNrHGM9DXE/sC/GrUPjR4P8SX2oXcly9rfCFDJGqHGD0AHPSvxVXUfFPjaNfD1veXl9&#10;Ja/vW3SEn8cmvtv9gX4g+Lvhz8UtD8F33h/7PZ6xdq73EkgyuOOAOvWhqyBbn68UU2nr1FYGwlFT&#10;VDQAUUUUANnuVh2Ag8nHFMvrZ7pdqMAD602aUbgpwMnFTKq2kJJbIznJoAr7biFUQyD0qVo7ktxI&#10;AKrGxWSQzPIVUHd7Yrxf4+ftZeGPgzZ3UJ1Kxl1mNVdLKVyGYEjnp6HNAHuLSNCB5s6L9SB/Oq8m&#10;tW0XBuos/wC+P8a/Fv48f8FFvGHxOur3TbfwzFY2cLzQpdQXLfMrEjd90dua+Y73xrfXebybxbeW&#10;92Tj7P5zbcUAf0errNvKrMtxGwXkgOMn6c18X/tmfsT+If2nJtRvPD9/p9hLdvCVkumbOECg5A4/&#10;hr8pPh/8cPGPgvxJa67FJc6lbabMs4jknZUkUHgH2Nfe/wAAv+CoGpeLPEEUet6DZaRZMjZnNwWA&#10;POB92mQ9zrvgb/wTLl+GPijSNW1ZdMurqznjlSWCaTIKnnjOK/Q3S7FdPs0t1AAUk4H1zXF/D/4h&#10;eGfGlqtxpWsQ30rhHeOMn5CckDpXbJv+2MSuFx1p6klmiiipAKKKKACiiigChdWsUuoQyMuWUcHP&#10;vWdrlvbeIre6010yVQr8xwDkY61ZvLFrjWba4UkpGADjp1PWm6zpMetMieaYzE24lOppsD8W/wBp&#10;79jOfw/8edE8DaEtnYvq9q91kO7JuGWOevYV0ejf8EhPihqWmQXVv4m0SGGVdyI+7IHvX6OeOPgs&#10;3iP9pjwp46CySQ6ZaPAcKCnKMOTnPevYvEjeTDbqnyjfjA4qo7iPyOH/AARz+Ky9fFWhfk1L/wAO&#10;dPit/wBDToX5NX6565qmn6dbl767W1QDljnis+y8d+HNQ2W1tq0MrrhQBnJ7DtTCyPyS1P8A4JB/&#10;FTTbGSf/AISfRCVIHy7s8nFNl/4I7/E+8tLeQeJdD3uuTu3d6/YmGKJbhVaTLkZCHv71VE91byXB&#10;8jKA5Unpiqu9gsfkdpv/AAR9+IWi7ZZ9d0OWZf4gX7/jTv8Ah0B8V55nni8U6Gisd0eQx2+lfrlb&#10;SHXtLbzB5ZLY+Xnoau2uFjEQO7YNvvUt6WKW5+PV7/wR7+MF4VNz4t0GVAQduG7V99fsj/AnxF8D&#10;fC97pfiW9tr9mtooYza5wNi4Oa+kaNorM0KelxxR2iKi7f8A9dXKNvoMUUAFR3PmNA4ibbIQdpPY&#10;9qkpGztI6mgDJvI54dJzIwa4kyjOO+Qa/LL9pj4A6R+z98e/Dvju30xFt3kn1C7+yl3d2Y9eTgH5&#10;ulfq3GhW4ZnGFxjnpXL+LvB9t4u8K6tYSxCV5lKKxUErznjNAHP/ALP/AI2g+IPwd8P6zpQkt4rp&#10;XZVmUBwA7DkfhXqSsu0ZHPevMvhV8PZfANjBbxrI0caFAjAADJJ/rXp29v7tABuT0o3J6Ub2/u0b&#10;2/u0AeV/Hy0m1Xwu6W3yyRK7HP07V89/8Et9Z1O7+A+uXWrs8k0etzoNybTtBOOMCvrvxRqFroum&#10;XV1csqho2wrjjOK8V/ZK+IsHjz4barqNnawRRR38kRWH7pI7njrQYvdnuOqR3Oo2cL2kgiJOfmqf&#10;R4b2C1K3sqzTZyGUYGPSprf/AEi0iZvl4zgU+0uRcxluODjiqYyeiiipAKKKKACoLtZnhIhYK/Ym&#10;p6ax2rkDNAH5p/8ABRb44fF74G3nh+TRfEsdra31xMojFvG52A8DlT2r5f8AB/7QP7QnxalitLDx&#10;UsCyDcGnsIscH1CV9i/8FEtP0T4jfFH4M6DdX627ya0LfagyxJcKR9a+w/hT8GtI+GPhe00q2jW6&#10;+z7sSSRgMcsTz+dAup59+zv4N+Jnh7Q1uPFev2uopNHE4WJFXAAJYHA75Fdx8ZfidpXwj8EzeKb1&#10;ZCEcRkw4LZJwOK7u4W1sbeWGWYQrMCBnt9Pzr8jv+CmX7Qlzb+Mda+FdtGj2SG3mW8VzvOVV8Yxj&#10;rxWsQM/4zf8ABSzxf4g1K4HgfWryye2MkYWayiY7gx24ypziug/Z1/4Kia94ZvoU+Kl7qmqRtEY8&#10;wWCIDKXXacqo4xmqP/BP/wDYrk+KEi+LvFK3WkT6XfRvbQhVZJowFbJ56Gvtf4/fsY+HPiV4NbSk&#10;u5beSKX7Qfs8S7uFYevTmr8g1Pbfhd8SLH4teGpNRsA4hcIQsuAwDDIBx7V2Fna/YeDjaBjivgH/&#10;AIJlapL4Rs/iF4flmadLLXmtkeY84QY/pX6Asf7QtEZehOeKljJ45cqxPQVOrblBHSq73CxSpHkA&#10;tUjdTWbKiS0VDRUlk1FQ0UATV+dX/BZaKG4+GPgqGWNpHk1QrHt7MY2r9D6+T/28PhfrfxLX4dxa&#10;RpsmopZ63HPceWAfLQdWOSOKqO4nsfjp4V+BPiq+tftVrIkcIfG1kbOcfStjTf2aPGGsXUn+lQqI&#10;yPvxsOv4V++HgrwhpfhnRIrSa2hEhwxDoM9AP6Vt3Gg6XLsZraGMdQQg5rTmMrH4A6p+z34vhuP7&#10;KE0e5hu3LG23164rO1L9nvxVqot7ZZIw1ucNuRsH6cV/QtHoWmMm5bOBz67BVW+8O6VInnfZYQYA&#10;XICDnvz+VPmYWPwR+DX7Mev/ABK+Ki/Dd57dJPsxvC04Kx8Ed+uea/W79kH9k23/AGc9PvkuILUz&#10;3oiO61kYjco5JyfWuQ/am0+z+Cn2n456XEtzqUKx2BsT8kRQk5ORznj0r2X9nn9obw58cfCtnPp+&#10;pWsuoQW0LXltbsSYZGQZQ8djxQ3cEe10VDRWBsTUVDU1ABRRRQAUUUUAFFFFABRRRQAUUUUAFFFF&#10;ABUc6JJEyyDcncVJUVyqvCwdtq9yKAMTxLqUfh3w3qmoH5orW2kmCpgkbVJ7/Svw5/a4/bI1z4qe&#10;LXl0G+urWzig+zyR3EEW4ssjcjAPHNftL46tVs/A/i55WYQS6bOoZj1/dt0r8Dfhb8O/+Ey+Mf8A&#10;ZOnLJe2c00zO64LBwScDj+lAHU/A/wDZJ8T/ALQeow3n2i3heXy7iSS8jdQ+4g8FRjvX6FfDP/gm&#10;Fpvh77P/AG7BpV/GuS6xTTAng/TvX1F+z74EsPBnw70C3tog12thDHMrouVIVc9AOc16n50kcgTa&#10;NvqaAPnJf+CfvwGmt4Ev/AtrPcKBuf7TN97uR89eW/GD/gmR4Q1q3uB8P9K0zw+xRfKM08zbSCCe&#10;56jNfbFzo8V0wkeR178H/wCtT4IIo4/3MhkPbJzQB+Q/wRj8c/sj/HLTvCmpasstn4g16KxT7LCN&#10;m1ZQvLOAcY7iv14tIXk2StIrqVHQ98V+f3/BUWb+wvEXwp8RWcUfm6NfveyNtwPk+b5sYJ6etfTP&#10;7IPxTm+M/wAErDxC4hJlmeMG3J2/Lj1Pv60Ae3XEKySRtwdnSpCQxJFQWZMayF/lA9am8xZBuQ7l&#10;9RQAUUUUAOXoaWkXoaWqRLCobpZGj/dOEIOSTU1RXMXmxEEkY54piZhwaxDNdLDDDJG7HG5hxn1r&#10;gPix+zr4N+LlnLBq+lw3l2z+YzSTOo34IBwpHrXyr+1x+3p4/wD2f/Gljp2n+F9Lu7GS2EzzXEb5&#10;U7mHUOP7vpXiei/8FPfiN4m1BZPDvhnSNT1SUjzbVVk+QEgf3/XFQSfVfwM/Yz1r4F6kfLv9O/4R&#10;s3bXU9jbl2ZgcDALDOcAd6+p47SC509rawiNsjKVIfJyPSvL/wBnf4mfEf4heEprvx34Yt/D+o+e&#10;UighRgGj2qVb5mPUk16P4z8f6H8PdFjvNdv4dMVgQhlOAWAziq1EfMerf8E+vAOu/ECyvta0Kxvb&#10;cKwdfPm3HIJ7N617r8MvgD4K+Ez3C+G9Fj04CMIBHK7cA5A+YnvXwT8Y/wDgq7rHhXxBG/hex0PW&#10;beOPJfa7fNnGOH9K7P4A/wDBUhPiDfGHxW2h6LJIECogdSWLYI5c9qNAP0FsL4XUe1w2MkcjFP1K&#10;SWFYlhO0E4PGawfCfirTviBoLahpdylzDu2F4Pu5wCR+tdFZzKw8nOWjGDnrmkhj44lhUMwy/tVp&#10;W3KDVFi/9oqNvyY6/hV+hlxCiiikUMkplPkplABXwT/wUo0OfxJ4y+GOnpBJNb3E1xHKFQkYPldS&#10;Olfe1c94i8Faf4m1LT7u8GZLNi0YwCM8eo9u1VHcmWx8rfBH9hH4Z6h4Rsr/AFrwvb3NxJvVmaeZ&#10;W+9gfxeleoWP7D3wfsidnhCBVzn/AI+Jv/i69ruJH02FUtol254GMD9KuPIfspc8Hbk/lV3ZB4Fr&#10;X7GnwUsU+1T+CkmLEJ8txMT/AOh1Qn/YW+CmsWkjW3gmGGfGFaS5m4z/AMDr6KtWWe1VuGHbPNVZ&#10;Lq8jjYpbrnsMUgPibWP2MPAnwV8R3PiibSbKPTrrbbpHFcS7wcDqWbHb1r3T4Y+AfhT4g1S11/Rt&#10;Ihg1bTmAgka6JYMe4UPg9PSvi7/gqJ+0ndHQZfBUMlvDe2V/DIyxFllAKBueenPpXg3/AATavtcl&#10;+Mmifa7y9khe+XKyzOQRjuCcVTvYF3P28p69RTKevUViaktQ1NUNABRRRQBS1BDG0JH8TjNT6orN&#10;YuFODxUpVZ/lJ5X0pmf9IEZ6YzQByfxG8ZQ+CvB1zdTbw4tnZSmMgge/1r8RPi1qniT9qv4zJHpE&#10;0sLTRCMXF1D8g2Ak/dBHQV+pX7dWuSaf4HiihYZe3uVPUdl9DXjP/BLP4R2eofBHS/EN5HIbr7Zc&#10;qWYKf42Hpn9aAPKfhF/wSl8bwR2WpeI/Eehajp90Ipjb5lRthwWU/KOccV9VeF/+Cd/wWs7dItd8&#10;F2mo3vJaaK5mwR2H3x/KvqS/022mtYoHlaJY12rsOOMY9KXR7K10+IRxTNKck5c5NAHgN9+wn8Eb&#10;ezFrb+CIY0nXYQLmbHtn56+efit/wTLiuNSum8DHSdBsgAYoZJJWK8DPXPU5r9A7q6uo3JMK+UD9&#10;7HQetVplUR/bYT5jN8uOo9KDOW5+WP7Ifxe1T4DfE+58FeOFvNQutT1OO00+W1t9sY2FgSSwGQdw&#10;6Zr9UbGS7vNQa584CyZcLCQNwPGTXwj+3ssXh79oj9n28hghhiOqTtO4QAAfujk4xn8a+5/C9za6&#10;5ax6vbT+akwKjafl4ODj8qfkI36KKKQBRRRQAUjcqaWjOKAILdTGpDsCScioLgG2YunG8445qG5h&#10;N1fxPHlo1GGI6Dmlm1SK1ju13KTbIWOe31qgOP8AiD8UtO+F+lzyamzO6qJB5ZUHBIHc1+af7Tv/&#10;AAUc18a9cab4P1G8sZLef7z28LrtwMYPNee/t/ftOXXxS8VJbaPcwSR/ZRAxs2cYYPn+914rzP8A&#10;ZJ/ZR1b45a/qL6paaisCRpIskLjLAkjkkH0qo7gO1D9tD9orxtYukvieS8ibClY9Niye46R1U039&#10;oz4+aLm6i1S6tXXDeZJpqgcc55TFfrN8Gf2JfB/wnt4rhJ7yWSOQvtuzG45AHPyCuq/aA+H3hy4+&#10;Gl+sscNukdnMVdI0BP7tsZOK0uI/NP4S/wDBQ74oWdn/AGl4t1a+1ZYZGjaW1sIgoXaABkKBwa/R&#10;r4A/tZeH/jFo8USx3Ud2sMYlN15abmfPQA+1fLH7D3wB8F/Fb9nfW9Jlv5nln1qYAxbN+FCHgla8&#10;p8ZfCu//AGV/i5pMsDXqabqWq7Ee8fIZEZeRgAfxc0rCP1uSRdNuhDGpEGN2Bzzj1rSjVMblGC3J&#10;rmvAfjC18aaHFdRyxyMx2/u+nFbtosizShl2pn5T6ioZaLVFFFZmgUUUUAFI7CNSxGQOeKWjjqeF&#10;70AVYbtbyZkCkYGfmrzn4xfHDRPg3p7zXokc+WZMQMhPBA6EjnmvQZv3TXE0XzERkj06Zr8Nv22/&#10;jB4g8ffEuTQrdQFWe4tv3BcHAf8A3uvFAH1Z8Sf+CrmiaLfTW9hFrUZVgARBCw5X615S3/BUjxMz&#10;7k1a+2nkL9lg6VX+A3/BNy3+J3wz0TX9UGsrNeK7SGORdvDsvGVz2r36H/gjP8KmiQvr3iRWI5H2&#10;mLj/AMh0AeEf8PRfFH/QXv8A/wABYKP+Hovij/oL3/8A4CwV7z/w5l+FH/QweJf/AAJi/wDjVH/D&#10;mX4Uf9DB4l/8CYv/AI1QB8s+Lv8AgoN498ZW80K6/OLfDYSS2gGAePSvsH/gkzfXWqfszaw9zOsl&#10;w+szHc2B3z0rnrj/AII6/CSMhI/EXiQyA4ZftUfH/kOvpf8AZt/Zb8Nfs0+D5fDei6jqE9tJctc/&#10;6bIrNk/RQMfhTM2ey6RPId8MhLBF9OKuac0TQt5KFFzyDTJJlsbeMIQ2eMnqantmdo8ugQ56YxQI&#10;nooopAFFFFABVe8uBawl9pbtx1qxVa+kljty0MYlfP3TQB+en7aXhdbT9oT4G6lPJEsbeJI5xuYg&#10;j94p+lfe9xJc6gxlsL+ARHphg316V8h/8FEPgLqPxS0bw1r2nw3rXHh4TX/+isAFZRu+bjOOPWvi&#10;Dwf/AMFBfG3wTt4tBuNLspmtgRuu/MZ/mJPJ3+9VqI/UP9pD4yaX8P8A4b6zcPKTq8dhM9tLG6Hb&#10;IqjnBPPJ6YNfih5ms/tSfEaLWL+Q3ms3DRtLNJHtLKhA+6gx91fSs/4qfH7xB8evE+nxTt5IkmYe&#10;Vau4DbyMjBPtX3v/AME5f2XJfDviSx8XXtpdrBNbyxkzbTHkFh02+1XHYOp95fCHwTZeDvA+iw6P&#10;ElgDZw/adzE7mCLk89P0rf13WLTQba7u7u8gbfGyYWQA9D2J9q8H/aw+Pl38ErOCx0yK2nS7tXY+&#10;cDkEZHGCMdK/NX4r/Fv4t/Eh5bzTtE36PM4MdxBJIASAQcfNVWuM+zf+Cdelwa9rnxYvVCtGPFEx&#10;5J5ySa++C0em26qFwucACvz/AP8AglDo954d8C+Lzfo8c8+qLNJ5nYlOf1r72vITqEYK5K7sgilL&#10;cSJrm2aW8glBAVeuaufxVG0yRMiMwDEcZp4IbmoZcdxKKKKgsKKKKACvG/2iP2ifDfwB/wCEXPiG&#10;xvb3+29QSwtvsaqdsjdC2SOPpXslfnn/AMFgNWk0Hwf8N9RiVXmtddSaNW6MyqxAP5VUdyZbH3Pp&#10;V2nisw6lbnZabQCj4z0z/Wtq8szMkaoyjaMcmvx00v8A4KteO/h/HFo6+HNGeAqH82VJSegHZ/at&#10;jX/+CvPjG3tbOW20LQ5ncEsuyTg8f9NK15SD9creN7SzKtIrSZzkc96JJLdVEbjcZhtbB/n6V+Re&#10;lf8ABX7xuyrcT+HtDicZG1kkx/6Mqpp//BWXxzBqU8194f0a2t53DROUlwRnt89HKI/RT9qxfCNv&#10;8J7yx8S2P2/RjKpa0WXaS2Dg5yP518CfsC/EvQfhf8ZPGmkQ2dwtjruupFp8cOGEKGTChiTngEdM&#10;14J+0f8AtzeKfjd51k9jZQ2M2webalx8wz/tEd6+hP2B/wBlXxVcavY+K/EGlXtnAJ7W/tJVPyyp&#10;kPuOQfrTtpqHU/WiNt0akdwDS0iDaij0AFLXObBU1Q1NQAUUUUAFFFFABRRRQAUUUUAFFFFABRRR&#10;QAVHNH5kZWpKiuGdYWMahn7A0Acr4j8vxRoGvaGsTCU2kkQZxhTuUgYI+vpX4q+PdGuf2Nf2gtPm&#10;voXksmt3u3fTo2ZRvdwMlgvPy1+32pXl3apbG3t43kkYCUHjAr52/bQ/Zbsfjh4H1OaJLhtWaCOG&#10;NLcxrwGJ6sPemzLU9T+Avi6z8bfDHwxq1i4V7zT4LhgzDd8yKeQCeea7zUNYisp9jwu7YByoyP51&#10;+V3gD4qeO/2L7yzsdZ0u3i0BnjsBcX8zSlY0IG7CNwQo9K/Q34O/tDeEPjVo9td6BqsOoyzEqqxx&#10;OoJUcj5gOmDTC56Nd3DCzFwH8uMKWZW4OPSvmT40/wDBQXwB8Cb6a01XTNTu3iRXJskjf7xHTLj1&#10;r6O8X6SdY8O3sILI5hdQEOOSK/Hj9oX9jL4r+NviQzeGtCl1WJ4lANxeRAHAyerdqTC76Fr9on9r&#10;bRv2rfiD4B0fQrPUksrjURDcQ3kShTHI4G07S3Y81+mH7NPgW3+FPwjtNJsbaOztY5mcQwAgDOMn&#10;pXx3+yr/AME67v4fa5pXiDXra/ttRgntruSJpoZI1kUhmUYHQEetfozNLbSkWCMA4AO1RikFyy7G&#10;SGPacGQc571NawmCEIcE+1RywlRABn5BirCsWFMdxdoo2ilopCCiiigAqveXH2eMHBOTjirFUtUn&#10;kt7fdGqs3TDUAfmP/wAFH/hTf/FH9pTwN4Y0S9t7JNQ01VkSRiAxMkvPAJ/SvqH9nP8AYp8A/Drw&#10;To/9o+GtLuPEcVsqXN7DH80jgg5zjPUV4D8WLS4T/goN8Jrq53CFLZc5bI/1knav0EikvhfSSW8C&#10;vbN91s47+marURNZ28em6e5C48vhQvUDGABX5h/8FH/2g5/F7jwdoF3Pp2paXeMZ5JtqowKrwOSf&#10;zAr75/aE+L9l8IfA+q6350R1aztTPBazKxjc84zgdMivw18bHXP2jPj5qfiO7tfs8Oq3kbuLOTai&#10;rgKdoY57VcdgPZv2Hv2RJfi5eW2patFY3th9qkjkhuQx3YQ47Y619K/H7/gmikHhuXWPCEWiaHc6&#10;asl28iblZlRSQBhDzxX2P8E/gfoH7PXg3+ydBuLi881xc5vNpYMQAQCoHFdP8SL7UJfhr4if7MhV&#10;tOuNxz0Hlt70/MD5J/4Jc/F2XUvhPPoGtTzXmsf2tOolONuFRBjk56g9q+5/KSPzZFAV5B196/NT&#10;/gmr8NbzULxvFMKzHT4dUuY3dZAFDbV6g8nrX6V3Fukyou4/uzk4/rQ7XASxhlW3zK26XPDVa3MO&#10;ppomUx7l5HSlzu5rNlxHbj60bj602ipLFJzSUUUAFeH/ALQPx8svg54l8J2t4ty0epyOuIAuPlK5&#10;zkj+9XuFfEP/AAUs8FS694d0nWYfM83SLa6nXY4AzhDznnt2oE9j668J+LLL4g+HbfVNPykUxOBI&#10;RkYJB6E1uSSCCErKDICMYHPFfiN8D/8AgpJ48+Dvguy0+x0HSdQSHzEDXbSljubcc4au6s/+CyXx&#10;WvIbiSHwT4bkSPk5M3/xVVczP18sbyKRjDHG0YAyMjiq0v2iOGS3aYefL9xs8LX5Hf8AD4b4vSwC&#10;VfAnhvyz/EGl/wDi6qz/APBXz4h6qpu7nwtoEEluMBYzMQfr81K4H6JfFH9k74f/ABHkbU/EOhaT&#10;favLIHnuroDLgDAGSPQAVP8AB34O/CuzvRqfhLwzYadcWEgBkgVQd/qMV+ZXjb/go74n+JHh2NWs&#10;tPtrp33vHbGUbcDHUtXtf/BKP476KtjrHh7WNZP9vapqSm3tZA7lhg9Dg+vc07iR+oGKKKKk2Hbj&#10;602iigAooooArQy7pLkLlSAeagsUnmhaR5NzhiAx6gVfS3WPzGBJLDmorXMVuxxzmgDzT9oPwjpH&#10;iD4c6u+o2Md3NDZTtEzDJVivX9BXzv8A8Eu/Flppn7PFho1/OsV99uuTiRgvHmMRwSD09q+w9b0l&#10;PEGj39lLnE0TRnbjPIxxX5Q/tN/s6+MvgP4sufFnhOC9uNPtYkwk92qRbnwpyqkd29KAP1weOK8Q&#10;FGRxjIIIIptrY/Z23HB47V+Qfwj/AOCsHjDw3IND13RdFtfs3l2oZhM7Hb8pyQTzxXqfiD/grNqO&#10;n5FnZ6HO3H3o5/8AGgD9GY/EUF9PcWnkyKUYxlnGFPOM5z0rB8UfEPQ/BFlJFeOreX1RHXOTyOCf&#10;evzP8Yf8FcvFlpZxJFoGgkXCkFgk2R7jmvlDxx+0D49+P/xAutRsbZA9wqjyLed0T5UA/ib2oA+k&#10;Pih+0hbftAftTfDbTo7LUryw0fW3hm86IFArFRgYYjHy96/Wbwzp0VjboLCMWumAEJb4wVOeTj65&#10;r4N/4J9/st+IPBlvqus+J9LaC6mkgubYySRyBvvE9CSOor9C7bzGhVpUEb91XoKAJcmjJpKKBaDl&#10;OWAp9MX7wqSgBNoo2j0paKBlWO3KwyLHhWJ4Nc1rdv8AYdK1mWXDO1u/I78GujkmaO8jjCgqwySe&#10;tVPEOkxa9ps9oWZSyFfk4PIxQB/N1pNvc+LvEl7Zgt9se6lEUkq/dAJNfud+xn8MNJ8D/Bnw3qMV&#10;nbpqdzYr9pmi+85BPXNfmX+0p8Jx+y38ULK7SKQp5DXJ+2FXHzEr/D25r9V/2TdatvEXwR8K6nFJ&#10;umurJXaNQQq8npmqjoiGenWetW+sMIvIkUE4+dcCvOfjxprr4B18zOskAsrgogOSB5bcYr03zruO&#10;TJto1X1GM/zrzr43aTJ/wgGvXMe53axuGKkjA/dseKtEHzf/AMErdJguPgZqd9bxrBImu3KDIw33&#10;E/xrq/24Lfw7Z+H9PuNesUu7xEnaykbGY5AF+YZI746V8y/smftdeF/gj+zxr8Ump2qeN49amkt9&#10;ImikKSRnYpbKjsA3ftXj/wAfP2m/GP7YHi3wpoOq6TZaXpFpfMn2nTXdXeOQoMnceD8vpVdRdD9B&#10;v+CcetX/AIh/Z9srvV7k3mpm7nUzMcnAc4H5V9Uw3SzMyAHKHBPrXin7L3wa034O/Dm00rRrm6uo&#10;IpHdTdMCcnr0A9a9otbTyGeQ53SHJB6CoZUSxRRRWZqFFFFABUdzJ5dvIxGQFJwKkpsrpHGzOcKB&#10;kn2oEU4Z45rEkDBdSuD16d6/KL9pj4O2Hwz/AGnvB2qanpa3uj3s9xc3SwIzLgknLkjAPPrX6peV&#10;ZWVw2q+e+2QbcH7vrwMe1eJftLx+G/iN8O9b05LkPdvbGJXjjw6nIzgkcdKbM9T0D4EatpGo/DfS&#10;F0C2NlpwVzFFgAKN5z0PrmvQftKf3DXxL+zp+0F4V+EXhPTfAOpaukVxpUTBvPjkaX5nLDcQMHhu&#10;1fS8X7Qngl41b+2Y+Rn/AFL/AOFCC/meh/ak/uGj7Un9w159/wANBeCP+gyn/fl/8KP+GgvBH/QZ&#10;T/vy/wDhTDm8zsdUWG0ha6O1MjOScH9axvBfiS18b6PPewuHaOUxh2YEjH0NeK/HD9pTwFN4fa3t&#10;/EC/aUD7lWKQYOPXFcD/AMExNWTxx8B9ZvprmR1/tiZA4JPAPHXmpNNLH2lHaxyW6LIFcgdfei33&#10;bPmbec1RgaxtV8sXDHAxzn/Crdn5QiPkuXXPU+tA9Cxk0ZNJRQLQcDmlpFpaCHuFRzKzJ8jbT61J&#10;VW+uIbe3LzPsTOM0CKOqR2mr6Tf2t5D9otzC6SxkZDKQQR+IrwLxD+xt8I/GmmHUH8EaX9plYDzJ&#10;4gG4Pfr6V7tbrd29wHtohNbzMCzMei56gZ9K8a+N/wC1J4D+GusXfh/Xtdh025t9jNH5MhIyoYcq&#10;COQapgZvgj9g34S+Hbhrq48FaO8wYPDIkQyuM+30r3fQ/CuleENHisdFtYtPtIydkcfCjJJP6mvy&#10;++Lv/BXLWPD95BbeEdP0PW7dGdGeZZkOBjaTyOtcC3/BYb4o6zaCyi8G+Hs53ZVpQeDn+9RfsFj9&#10;ZfHHwf8ACPxEaGTxDo9rqpiQqPOXdweoH1rAsfgb8OLK3XSbfwpbRW0XKosY2j/Oa/OT4d/8FYPH&#10;F5fRLrfh/Q7C1WVVkcecSq55PX0r7V/Z5/bP0H41ax/Z4u7P7QIGmIt4ZQeGUdSP9qi4Ht3gn4X+&#10;HfANvcw6Jplvp8NzJ5siQrjccdTXTQ28kExIcCDGFT0qK5WSUxywDcuMjsKfJ50lqpK4kzyAaAH3&#10;EYeaMkZxVlVG0YFUbC6DQyM5ACnmr0UiyRhlOQaTKiO2j0o2j0paKRZG/Wm09vvfhTKACvz9/wCC&#10;unhe48VeDPh7ZW0iRyvrSgeZnHKsB0r9Aq8m+PX7POj/AB4Hhz+1rq8t/wCxL5b6AWrKNzr0Dbge&#10;PpVR3E9j82/Bv/BL3xP8T9FGqvqukRsreUPtDSBuAD/c6c13MH/BJzUbO2SO6utBuXAwGDOcH/vi&#10;v0H1HxNpPw20/wCz6jcLZ2kahmk2EkDoD8o9vSrvg3xl4e8RfaJNH1E3zYDMGQgDOcYyO9aXZkfn&#10;N/w6U1m6X93qGgIp/h3OD/6BWtdf8EodSuLW1jlutBkEI/vP+nyV+kS6e0lwLt9yzDjYDxjpV3as&#10;Kl3OABk0+ZjPjX4N/wDBOfwV4TsIY/E/h7RdVKsSdqFs9MdVHSvrvw34d07wvpdtp2mWyWtnbxLD&#10;FFH91UUYCj2AFWswajH+7kJX/Z4p6RvbsqoNy5wSahgty3tHpRtHpS0VmaibR6UtFFABRRRQAUUU&#10;UAFFFFABRRRQAUUUUAFFFFABVe+uxY2rzFS4XsPrVio55UhiZ3OFHWgDD17WorHwvfaqYyRb28k+&#10;0HkbVJ/pXm37Ofxotfjd4Lu9SEEqLHfSW2yZgSdoB7DpzXU+NFI8G+MJ15RtNnKn/tme1fkR+zH+&#10;29qXwU1+bw2Y7FLB76edpZ0YsCcDt/u02ZH6w+NfhF4J+J7vba54dtr1bZy/+kAkMTkHHPetH4cf&#10;B/wf8PdPjj8NaDa6OI2YoIQRgnOT175r49b/AIKaeELyMre65p8N3EMiNLeX747H5fWq0P8AwU80&#10;HyftF3qmmwspwP3EuMdB0WgR97WkF1ZzXBupvtMUp+Rf7o71FJZWVqxuYLUR3CjiQdQO/wClfCVr&#10;/wAFUPDLyMsus6YFXgH7PL/8TV6P/gqF4RumMSa3pzblI/495fT/AHadxn1P4H+N+meK/Emr6Okb&#10;JPYXP2Zyzg5bOMgfWvSfsMSXn2raA23Ga/Df4O/HbW9H/a0ub+xSK40XxN4pS4mncnCRNPncg6jg&#10;9MV+2Nvq/wDb+lpPppFxAwA3YxzjnrQgNtpPNDFeAv60+Ft0YPSqUl79lFpDJgNIApHXnitBVCjA&#10;pALRRRSAKKKKACorhVaM7l3CparXtwbaNWUAknHNAH5mft+eEfFWk/GDw/440HUpLM6PYKxESbmJ&#10;Ejng9O9VfAf/AAVJsvCvh200fX7DUr3V7eHy5p9yjc397GK/Rr4geCdP8Z6FdWt+WSKaPy2ZAMge&#10;1fE3xQ/4JU+AfF19NrtlNq89/eS7pFW4CpjB6Z98UAfDP7UH7W3ib43a5DZaZqV3a6fcW3kyQS7W&#10;D/Mx9PQ19Kf8E5v2ZZL6a91bxF5eowSW0ctus0ZGwgnkHPtXpXwz/wCCT/gbR9Sg1DUJNXhnglyu&#10;bhWGMDmvuDwr4R034d+GdN0aydvs1qnlRu4G4jOeT+NaRYjy74wftNaL8IbORtS0ie7aONW/duBw&#10;WAAGRX5tftFft7+OPiBqF/pfgu61TRbCV2R4iqspjZcFT8vTrX6dfGz9mrw78cNSjOtT3cCGERH7&#10;K+3gHI/WuL8N/sH/AA/8Nxz29rdahJuj2HzGBP8AKq0DU87/AOCU7NpXwDnsL1vMvpdXmlLtweY4&#10;+34V9oW+/wC0XW5vlOQvtXmnwt/Z78O/Ce4jfTbm6Z1dnCzPkEkAf0r03UozN5BXkBgeKHuMdZxl&#10;bMq53fMf51ZXhRSTBjD8oy3pUkafuxn72Oah7FR3G0VJt9zRt9zUFkdFK2A2KSgAr4R/4KZeJNUs&#10;5PB2gaeZlTWRc20nlrlefLAyPxr7urg/iB8KdK8f69oWpag8qz6XI0kITG0k4znP+6KBPY/OL4H/&#10;APBPtPGHguya6a1SRvMJ86E54f612tr/AMEpJFt7tLfV9NhWYk8W57/8Cr9FZVj0SxRYVUKDgZFT&#10;SXTrJbhVG2QAmqsZLQ/Omz/4JW3VjbrHLrmnSKvb7Of/AIqo5/8Agk8HuY9uqaaIj95Ps55/8er9&#10;G5oEkmJUkydx7VVmmltb+CNFDRt94nqKNQ6n4u/Er9h+4+EXxH1H7TqFpLpZaOGKJYiqBiq9Oa+x&#10;/wBnH9g63+HXjrQ/Ftpe2ISzlEzRwxEM3fruNfQP7U/wKsfjh4Fh025+0L9nuVuwbdwjEqOOfSvC&#10;f2G/2j7bxtcanoPiS4gsdat74WtnbRIx8xRkZJxjPTqRUj1ufcVFFFBqFFFFABRRRQAkDs0jg9BU&#10;u1fu4Hrio1aTccqAvY0xo4jciYsdwGMdqAK15ObGRcZIcnpWZ4n8E6L480uW01jT472CXAZJs4OC&#10;CP1FbchSZgSeFPFTTN+6JFAHw58Xf+CbnhTxlczSaHp+l6TPK8h8zyWJDMTg9e1fN3iz/gjt4q3S&#10;XcPjqxjTgeSLVv8A4qv1ygmEgI7rVOe3ka+8wr8m3Ge1AH5FeC/+CVOv61eSrqHie1uIrBwpWS2P&#10;zgcH+Kvsz4H/ALCvg/wJodlHd6Rp1zfx791wsRBOWJ9a+svMijAPAwOcCo7q4/0XzYcPzj0oAxZt&#10;Ba0gtLfSrqOxjiG1kX+IcACtixEtvCsFw5mmXkyetfIX7R37QEvwn+NPws0PRmhurbxDqMkN804b&#10;dEF2EbfzNfX9hqEWp2q3EDCSFicMARntQBPRRRQA5fvCpKiBwadvPoPzoAfRTN59B+dJ5h9qAK8k&#10;im8jGOfWpY4ytxI2eDVeaFpr+GVRuVeCfSn3dzDbRzSSvtVVyx9BQB87ftWfsp2Xx+jku5DaiZbd&#10;YFadC2MOD2NfDvhD4qfEX9mbx9rfhO5vNQv/AA/pmy3s4raPbGigZOODxzX6d/D3x5o/jDQrm48P&#10;3g1BUmaM/KR8w6jkVr694Rs/FVgkV/EI3/iMajOfrVxIkecfs2/HSL41eEDqIsri3xctCftBGeFU&#10;54HvVr9pjUrnTvhzqItVkYyWs6FY+f8Alm1dZ8OPhhpXwz0KXS9MklkgkmactLjOSAD+HFdTJZwz&#10;QSRP8yuu05GeMYp6bog/nJ8C/BXxV8UPHklhax3GlLNLN/pE0JKjBLc/Wv0u/ZZ/YDuPAfk6p4l1&#10;G014zeTLArQlTFjOe/fIr7w0vwLpmkwNHDGMFi+Sozn8q3oYVhjVFHyqMDiqch7mb9hjtbH7Fp5W&#10;1bquO3c1dtFkSJUlbe6jBPrUDaNDJqi3xZvMUY29umKvnaF54FQ2NDaKxdc8YaVoKn7TdeW47FSf&#10;5Cr2n3xvLUXRH+jsodHHdcZzj6VBoXKKjhuobhQYn3Z9qkoAKralcJaWE8zoZVRSxQdSAOlWaOO/&#10;TvQBhQrF4k8PqIEFtvB2o3VeCM/rX49ft0N8Wv2dPH1rYjx9JdWmvPPcQxwxKohQNwpJz0BFfsPZ&#10;2/8AxUk8oztaPA9O1fJP7c/7LWnfG7VNKu7r7Uxtbd1XyZAo5INUzI/IWw8TePX16fWrpdS1WS5Q&#10;L9qjiyrEcDnGOMYrc/4TT40fw6jqyL2XyBwPyr9tf2a/hDB4S+Dfh7wxNa4srFHCSSBWckux5PPr&#10;XrTeB9KjTJiUAd9g/wAKVgv5H8+H/CafGr/oJar/AN+F/wDiaP8AhNPjV/0EtV/78L/8TX9ByeDN&#10;Jk+7GpPX7g/woXwPpx6wqB/uD/ClYL+R/PHN/wALT1mRzfXOoSeZ1LwjnP4V+rX/AASj0O58F/s+&#10;6hpd/C5lfVZJOVK8ED1r6/vPAuj6hGsLIAYz2QZ/lV/RdAtvC9g9vaD5GbccgDmg0Ln2e1bDmAZN&#10;TxxxxriNdo9KQMs8K8/MBnFR2jTNGTOoV88AelAyeiiigBy0tItLQZvcKr3kMU0O2ZPMTPQ1YqOa&#10;VYULMcCgR4f+0v8AGJPhb4Ju5reVraf7HO0TIwBDKhxjI9a/DL4pfEbxR+0N8S7u6ku7q8nuFXO9&#10;cnCoBzgDsK+3f+CuElzNH4bMrNDEJrrZsP3uDwa57/glv8GZLvxJp3iu5t3+x3NtOgkZlK8Mw6de&#10;ooAb8Df+CdP/AAmFpFql7LZeXbiOWSGW3Pz5ySOvtX2H4J/YJ8Aafof2m48O6ZJMI3zmNge+O9fU&#10;Wn6fF4ejKQgb5R8oIHJ7dPrVm/uBZ6PcXF5+4by2BA5HQ46Uxbn5Gfs+/sw6V8ZvFHjyygitLWLT&#10;9bmsUWRCQAGPTBHAqX43fso+Pv2WL1/FXgzxKLZWnjtTBY2+TsOXbrn+5Xrf7AN5bf8ACffFCKGT&#10;f53iyfse7iv0R1fSYLnQ54bhQUVGPIBPQ0IPM8H/AGL/AI7T/Gb4f389yZ3utLeO1laYjLOEG48D&#10;jkV9EWt0ZsqVIIGcmvz5/wCCdPiK40XxV8WNLsFSa2n8WTmQydV5PAr9DIWdlxIAGxzihDM/TY/O&#10;trhBxlsVp28ZhhRDztGKp2FvFb7wrEljnmtGgqIUUUUixjfe/CmUTMVcemKaGNADq+ev2yPj03wK&#10;8HWN6hmWW9d4UeFgCrbSQTketfROwV+ev/BYfQrjWvhf4SW3VmEeol5CrAYXY3NVHcmWx8CfF79q&#10;f4tfEPXPIsfE2oT2kkYXyFVGJIYn+771V8IfG34++DbmCS11/VbS2kZfMzCoBUfVe2a+zP8AgmB+&#10;zJ4X8UeCYvHzXF1NeW2oSwD5h5ePLTt171+g3iL4Y6d4z0ltKv4fJtEjMSPEoDEEYJPvxW1zPXY+&#10;df2Kv2oLv4j6Hp/hzXZ7i+8QTySt9smZeFG5gMADsMVU/b0+J3jT4X+G7K48P6rc273CXOfs6g/d&#10;UFc5B9a+WPj18MfFn7Dfx8X4heAtKOqeF9PtB5lxqdwpAeRShG0HPV/Sv0WsfDNv+0F8KfCOra2D&#10;DNeWC3Ei2+AoMijOM9qnQD8kPAP/AAUM+JnhV0k8QalrF3ApYHCqFyen8Nfpx+xl+0oPj/ol9KUu&#10;BJaRQ7mnYHJYZzwKpeOP2B/APi/w5NpNxc6gqs3mfu3AOR74r5m/ZUj1r9l34zeI/CZtFi0fVtbW&#10;zspbpg8jxLJsU8E4OPWm7MNT9QqKarblU+ozTqwNgooooAKKKKACiiigAooooAKKKKACiiigAooo&#10;oAKhuoRPAyHGD6/WpqZIokQg9KAOO+Jix2fw08ThAN39mXA+X/rm1fhD8Cv2Y9f+MniS41eB5IrV&#10;b+eEloGYZBz1xjvX7w+MNLmvvC/iK22krNZSomDySUIrw79h74Uf8K/+GGo293bmK4bVZpgGKtwV&#10;XnIHtT6mR8LaL/wSn1fXLy7uJtcgiEo3KHt2G0n8KdJ/wSI197nyX8Z27Kedpgb/AAr9eLvzYY4v&#10;IjQr/HkdqrR/YLq+UrITPjgY46fSiwH5O3//AASR1HRbASHXre8YoT8sLk/yr58+IX7CXjDwvdub&#10;KG5uFUL/AKmzkPU49K/e29FxG0K28aOmcNuHQVgfErxJZeB/CN7q9ykKRwgAtJGCOSB/WgD8qfg/&#10;/wAEzfFOuafZa3afEW1s9Rt4orpbfyz5kEmAQCuOoPGD3r9IP2a/hz4o+GvgW20zxP4j/t68jkcm&#10;crt3A4wMYHTFfn/4W/bbtfh38aNagN7apZanrJDGSNztXzTnAB44Nfo78K/iVpvxY0OHVNPuVuba&#10;QlQ8alRwBng/WgDup2t5laUoszwcjByQaksbz7bbLMUaPd/C3UVW07Tk0trqTLbXO47jngZq9BMk&#10;8YeM5XtQwJKKKKQBRRRQAVFcbTHl03gc4qWmyFgvygE+9NAfFf7T37fmnfs/+NtN0zVPD2p3FvNb&#10;CZli2hSNzDuR/drhNK/4K2eG/Enk2mj+B9blfI/1IR8A8difWuL/AOCiXhaz+LH7SHgrwzKWJvtO&#10;SLZAQrEeZJ0JyK9m/Zq/4J7eDvAdvbarKNSS5e3AbzJY2Gdynps9qQH0d8Gfipc/ETQXvbjSb3Tz&#10;5u0JdIVbBUHP05rr/FXibT/D9ilzfbNp5AdwOn41ZhhGjLFHbooskXDsRyMDH8hX51ft6ftdQeH7&#10;6fw/ZXdqZ7e5aNo2R9wBUdwcVpFCPZfG3/BRLwn4X1yOD7I8yhNxMVxGR6f3qveDv+CgXhHxFqNv&#10;D9jaBrp1jUyXCDBLY/vV+Zn7NP7IetftHx/2vd291PbG5khJhnVcYBPcGvo/xZ/wTVufBfh+LWdN&#10;tdT87Sg123mXaFf3YLZICgkcVpZbAfqJp+pW/ia0W6s7iNl4GUYNjjOMj61qwx7UVWIdlGM18W/8&#10;E7/jJd+PvBLwXbRGVNSlhIQN/Ci9ya+x42le6kG0bQf0zUNdAL+7BwfzqRelQSSIzeWT8x7VMvCg&#10;VDLiOoooqSxklMp8lMoAK+Pv26fjprvwb8ReBTpd1cW1peSTfafJwFKrsxkn/eNfYNfG/wDwUc8P&#10;6Fq3gE3GqTyxXdtYXTWqx4wWwueoPoKBPY9I+Df7RXh7xp8ONMvtT1izW4ld932i6jDcMRyM+lej&#10;zfGDwdE8CnXtLJI4P2yPj9a/ne8J+H/HGveHrcaQjvYFmKMJip4bnv611DfBP4q3EIuPJlKxjORd&#10;n6+tMzeh++x+Jnhm+un8nxLpcRAzuN5Hj6daRfjF4Omuo1PiDSy44/4/Y/8AGvwHj8GfFLT0EQgY&#10;npzOc8/jVnT/ANnH4wLcJPDaTM+cjdeev40hn7O/Fz9tTwd8O2vLNmh1IqNga3uoz1XOevvX5hfs&#10;S6z4h8RftfeH76xsb6DQpNSZ528kmPnkZYDA/OuU8N/sH/Gvx9qAurnR2lhkG4lbwZ4OO/0r9P8A&#10;9kD9mnWPgxasupad9nZplk3O6uQMHoQKNw9D64ooooNAooooAKKKKADzC+VAK9s01YhH99lP1OKm&#10;Vhj6VmXqm6ulROQRQBfk8uNS2Afoap2+pi4uFg8ltpz83b1qRoYrW23SswULlv61jXnjTR9D0eTU&#10;57nZp0Zw8pUnBzj+ZoA3PKAkykqr83Kg9fan3V5b2MJkup44Yx1aRgo/Wvj740ft/fDfwOtxHoXi&#10;S3uNYTzV+zzROQZVzheD618OfF3/AIKa/FbxpaT6bZaVoj6W21hcJFKGyM+slAH6sePvjz4R8GaP&#10;qF5JqunzPaRu5hW7j3Nt7AZ618DfHT/gqhYzaPcaR4ZsNQ0y+DKy3SPGVA4JHXvXwh4V8H/EH9pD&#10;xVctZQtPM1z+8jinKKGc5xyTxX178Kf+CWesa08J8Z6XfW1uVYs1vdJndzj+E+tAHg3wZ+N3iD4w&#10;ftH+BT4smudYC6uhtfPQDygx+bpjrgV+8mjm3t7NLaLbEVyfKB5HPXFfkve/stn4N/tGfCf/AIRi&#10;1mmsxqv+mNdSKxVV24xgD1NfrNHoMMWrSanucXEihGXI2gce3tQBoUUUUAFFFFABQelFFAEZk+x2&#10;8jt82OcCsXWpDcaDqk20j/R3ZQexwa27mFZnCNnaRg4rmPiLqcmg+FrjyApDROp3jPGKAPyj/Yt/&#10;bKn+FovtJ8RS3Fz/AMTS4fDuiDbzjrjvX2jH/wAFEPCDqCdPcn1+0J/8VX5HQ/B/X/iz8QvM0G1+&#10;0WjSSRs6uEwwySOa9Kj/AOCdn7Qd8vn6V4djl09+YXe8G5l96uJMj9Kf+Hh3hD/oHP8A+BEf+NH/&#10;AA8O8H/9A5//AAIj/wAa/Nj/AIdw/tKf9CzD/wCBoo/4dw/tKf8AQsw/+Boq7Ik/Sgf8FDvCHbTn&#10;/wDAiP8Axo/4eIeEP+ge/wD4ER/41+ax/wCCcf7SfQ+Gof8AwNWk/wCHcf7SX/Qsw/8AgYtHKgP0&#10;q/4eIeEf+ge//gRH/jVDUv8Ago94RtWjiXSppGm+UFZ4zg/nX5yf8O4v2kv+hZh/8DFqWz/4Jz/t&#10;JQXkEv8AwjFuzRsG+a8XsaTSsNbnqH7Vn7c2p694s+yeHpb3TkcRYClGA5Oema/UL4H68vi/4NeE&#10;pVvo57yTR7Zrhg4Zg7RLncB0Oa/HbUP+CdP7Rupa8L2bwraBwoH/AB9jGBX39+wD4K+Kvw/std0v&#10;xzo9rYRw+TBB5MhfKqMHvWRZ9iaXZrYWqQtIsky9SDz1zVyqCJaLqzbZGNzjlT0xir9ABSOpZWAO&#10;CRgGlqO4kaGF3H3gCRmgRTumFlCrJ882cEr1qnq1pp2oQi7vpIfs8K/vGkYAAe57VahaGNPts7EO&#10;42kDp+Ar4W/4KFftNy/A/wAPy+F9Imt2k8QWsjhbhWLlgw+6QRjr3zVMzPW/i9+2J4X+EM0+nWvl&#10;zxW7qim1uEI5APHPqa+PNa/4KpNHLKI7fU5FBPyxshzXxz4F+H/jv9o7WXt0tfPUr5x8qbYeDt7k&#10;19o+AP8AglWkM1vPrVjqUUWdzkXUZwCOf4aVwZT0P/grla6bIv2vQtakXAXqg5z9a+h/hX/wUw8K&#10;fEJYx9gnsi0nlf6TMgxwOevvVa3/AOCU/wAJtU0tPtcmtC52ksq3EeN2P9yvCfiV/wAEsZPDrSSe&#10;C7PVJ1WMspmvFHzZPHAHbFIR+l3gX4kaJ42sI7qzurYtIochZlY8/Q11Fxua6RBnYRz6V+OPwr8e&#10;+PP2Z/GNxoXiO2t7O1iZLeMys0jEg89CB+lfrT8O/Hlr4+8NtqNjKs6qQhZVIGcDI5oNTpntzHyr&#10;flUokEnI+lV7K6eaaSNwAFHapkjWNcKSR15oGOooooActLSLS0Gb3CmTKjoQ+NvvT6inhW4TaxIH&#10;XigR+Yv/AAVp+Hur69a+FbmxjlltrZ7iWXy4mYbME8kDgYr1j/gmn4i8NWfwF8LaWltCNcjSfzMO&#10;PMx5rnlc5/Svp34m+ALX4leFdZ06+RjttZYYvLwCdykDJIr8xvDuk63+yB+0JeagsXk+H4LYRK92&#10;/mYZ0BOQpHc0B5H64X9ym2I+QzsR8rAfdqhq94P7FnS5tmuBsbPHsa8P/Z//AGwvDPxc+02h1O3k&#10;vkaOKKOGJgNzbhgkn2r3zV7p7fSblpFUN5bA8exqgPgP9iy98KaH438ezXF/p2mSf8JHK5Sa4VGJ&#10;357mvWv2kv2+/CfwZju7OO0fX2DCENps6SZ3KeR83Svxy+NsP2L4y+Jfs95cwy3GrXDhY3IBJlb0&#10;r0L4J/su/Eb4va1FNo9g+pWzp5oaW4w20MBnn0zSA+7P+CX1jc68fiB4jltZrdNS8QNfRxzIQyLI&#10;CQPwzX6Cw3pk1ea35wozXmv7N/wfj+D/AINFh5UkVxOsTzLIVbDhACAQOma9PhsBHqMtzzlhj2po&#10;Bm10uoxk4zzWkvSq0zr5ZkByVqW3k8yFW7kUmVElooopFkUq7mH0poFT0xl7igAVuxryX9o34W6f&#10;8VPBrWV7aR3ZijkaLepO1ihAIxXqpavB/wBrD9o6D9nbw1pupTTW8AvJWiU3KFgTtJ7H2qo7ky2P&#10;B/2OPFVt8APEVp8ErqzkjvtTnl1OO4xsjVCAuMHB/g9K+55Nxi2rcqpYYU571+F3xo/bV8Sav8ft&#10;H+KeiQ6Zc3Ol2H2NB5biLl2PI35J5FdXP/wVs+LS29m0ekeHm2/e3Qze3/TStrXIP1B/aU+BZ+Mn&#10;we1jwzLcxDUbwx4uZATgCRWxj6LjpXk/7CPxE1bUtZ8c+BNT1GSaPwb9nsYjIQFwNw+UdQPl718a&#10;aT/wVu+K1xqCXeoaR4fgsFBDyrBMe2Bx5nrXkPgP9tTxr8KPGnj3xTZWemNJ4tmFw/nJJsyN2NoD&#10;ZHBHUmkkyT905rqC0vmu5tUgW3CEbGkA5r81PGfiu5+JH7Vnh6HQTIsGj+Kgt28Xzq6icdSOgwO9&#10;fOGtf8FGPiX4q0RrddO0jc7gfu1lz+r19ef8E1/g3q8174l8XeJLQwXOq3EGpR7HBXLfOcA5IHPr&#10;Raw/Q/R+H/Ux/wC6P5U+kHHFLWBsFFFFABRRRQAUUUUAFFFFABRRRQAUUUUAFFFFABUF6rvbOEYq&#10;3Yj61PTXbapJ6UAV0iDWuyb94CuG3c59ar6baWenr5FlbJBEzFiI1AXP+RU6u0jSjqMcVxfjr4ha&#10;d8M/Dl1ealcfZ2i+fJQtwTjsParMjs5Jo7VmaedERuAHYAfSsq41rRNOuPOe/s4So6GVQfT1r81v&#10;2iv+Cj9vbXX2LRdZgkeC5dGT7K3AGQP4a+RviH+3J4w8TXTm0u4X3Koz5RWpDU/eFdettUkQ2t1G&#10;yqclkkBB9OhrxX9r74c+Ivid8N9Z0nQNbk02S4WMI0LMdpDqTwv0r8nfC/8AwUS+MHhexEdkuntG&#10;qKuZIwTgdK+oP2d/+CmU15pNrefEjVLPT7bzXWYxWrMFHIX7oPfFAHjfhH/gnX4r1nx1E+q62zyC&#10;+X99dQSHcS+SwJH41+qnwD+Ds3wY+HNv4blu4ru6ikaT7VECo5A4/SrXwr+LXgj48afHqPhm9F+L&#10;NI5mZYmjxuGV+8BmvRdQcrZ+YPvZApGlivp6yRectzN5gY4VXPX86vxBVQBVCL6Disq8tW1CWwmQ&#10;cQ4ZznGOn51sbxJypyKYWQu6jdTaKQuVDgc0tItGecUEPQWqepQyzW+IpfKYc5BxkelXKr3iytFi&#10;IfNQB+dHxd1WPUv28PhfbXOlyLutlXz5Y/lA8x+5r9CWmXTNMt1gTcmQo8voB+FfnN/wUL/4WZ4H&#10;+K2gePfDVjavaaLpyySyTMnBEkh4BOTwfSrfwj/4KiaAnhGyj8Ya/b2mqrb/AL6NLSRgsnpwtNC2&#10;PuD4tfEmy+FPgDV9cv1+1rZwGdoEYBmHoATX4V/GbxgP2lPjpqNzpdnNZ21xfLJ5cq79oIC84z6V&#10;7D+1N/wUBvPiXZ3el6NqMF3ZXFqYGItmU9W9VHYivUP+CbP7MOmeNLq/8R+JLOQi6tIriF45cZbL&#10;dga0i9BrY+7f2Zfgba/AvweNDT7NdzTy/aRc20eAuV6HjrXofxKv0/4V74qgmPlkabcAM5wG/dt0&#10;9a8s+P37R3hr9nXw3d2kupC01kRLNbxywvICu4AngHtmvgT48f8ABTK/8VeGU03R9UtbmaXfHMn2&#10;Rl+Vlx1Kj1pgeu/8Eu7Ge10yceUxh/tm6beAdo+Ve9fo7d3S2eCse9mODtHIr4a/4JVahDe/BWWa&#10;4P8ApsmrTNwPWOM19u2LStfXXmAeWDlfzolvcQ1Vd7pb0sUjAx5Z6+laiy7lBAqg0/2q4EQ5hPXs&#10;c1cVRGoUdBxUMuJJ5ntR5ntTKKgsk27uelGz3pV+6KWgBuz3r53/AGsPgvc/GCHSbCG8S3jKTROH&#10;UsDu2jkfhX0VXif7QPxt0H4R6t4cTWb37I168nlfu2fO3bnoDjqKCZbGH8CP2TPB/wAM/htpmian&#10;oGk6ne25k3XX2NMtuYkdR6cV6D/wqfwZp8yW7+GNOkSY8f6KmAOmDxVrwX8RIPiF4VtNU0GYXQmd&#10;vmKFRgEg8EetdkIPORDMPnA5x600QcLcfAzwBdHYvhfSN4OT/okef5VauvhV4WSSNItBsYxjGRbq&#10;AP0roptMNtO1zZgm5bhtx4x9DUmmzTX0EouQAc4G3iqAq6d4W07R7WOO0s4ItvGY0C989hWrbY2l&#10;fMDnPY5xXBfFz4pab8K/Dq3d1c/Z1MnlglC3OM9hXmv7K/x3Hxu0LXNQsrpbs2d0IQyxlAOCeQQP&#10;SpYLc+h5bhI22qd7A4KqckfUUSTCOdIyPvDOewqlZ2K2u+9kyLqVTuGcjPXgfhWIPFC6X4c1HWPE&#10;DiC2tCxaRRnCDHOBSNTqlkDSMvQD+I9D9KdXm/gP44eEfiRqd3p2j6i11JaKCy+U64z7kc16QPag&#10;AooooAjhnEksiYwV4zSKojuF4ycHmpEhSNmYfebrTWDecH/hxTsRzM+f/wBqjVPE+l6AkmhT3yMY&#10;5iRaF89Bj7tfkN8TfjB8dVsbqFtY8U2+l5G6JmmC53d8+9fvheLaX8TwTYcMCpBWvOPF/wCzz4L8&#10;XaXPp+pWz/Z5cFghIPBBHI9xRYV2fh18E/gnqHxu8QBdV8RRwXUlzGrfbWLMWc8k556nmv0U+Dv/&#10;AATXs9DaG61HVNI1u1wwMbW4YEnHqCK6P4h/8E/dC8Hxvrfw002dtZ+e5/fXfymYcpwxxjdXi0n7&#10;RH7R/wAAb37H4p0/S7PRYhkyDy5GBPThST2pBdn6BeBfgT4B8CwQjTPCmkWF5GEEk9vaRxtI4GN2&#10;QBk13EMwXVGgRcRbeAOnSvkb4e/8FHPhH4kt7O017xQqa2EjSWGO1mAEpA3DITGM5r6Q8H/Fbwp4&#10;u02HUtIvmntpchXMbjOCQeCM9RVajuy7eeCNA17WLa+l0q0F3ZyF45niUsGJ6g4yDxXUqW8wqWJ4&#10;61534j+LXh3QfEGj2El6UuL+UpGvlsdxBHfGB1rv4JXmuCy8wkcGkLmLW2jbS0UguxNvvTadjGab&#10;QVFt7hRRQwO0gelBRTvLsx38KhSykclfrUXiDS49e0e5tpEXc8bKu8ZxkYzVq0tzCrNKNrbiR34q&#10;vf3htbO+uM4SOIsD9BQB8r/sh/siWnwb0O8XWns9cum1Ca5W5aHlVbOFyR2zX1paQw2tvHFbxLHC&#10;owqqAAB7AV89fso/tAaX8avCOoPHerc3K30luuyJlHyn3A9K+iYYRFCq+g9aAF3D2pNw9BTmjB6V&#10;GY29KdxWFyrOBgZqK4uEhZRgOehx2qC7kks1MxwEXqetfMOg/tjeGP8AhZ2teGtQ1dEure9FqkQt&#10;3+9k5GduKLhZH1RGyOvOFPoetMjukYygpt29Ce/0qjcXMV8oe3be5HHUVZmjieO3ExKyADAHrRqF&#10;khsfmXFxvDFVx3p1otvC83lxpE7E73AA3H1NNj1KOK9+yO2JNu7GKhvJdPt5kjmdle4baoGeTn2p&#10;DLMYiN0SIwZMf60Ac/jVms21t7y01Awqg/s8DhiQTnH+NaVABQVDDaRlT1Boo6daBGNMwa9u4NuY&#10;0iLKvYHHYV+JH7TuleJPjb+0BZeGr+W7WV7q5trOS6Vm2KH/AIR6YHav281G1njkee1XdI/ynJGM&#10;Y96+D/2pfhL4i8I/GTwj8SbCyjTStDEtxezOynZu77c5PXsDTZke1fsd/s66J8L/AIY6HDfaZYza&#10;1HDJHPeG2VZH/eMRkkA8DA5r6Sik/wCWZQleg44Arg/gn4ot/iR8NdI8SiQSreq7bo1KqdrsvAwM&#10;dPSvQbe5juFJjOQpx0p6jJFVYxwAtRNIsp8to8qeDkUxWke5dT90dKkvLqOxt3nmO2NBknFMD5g/&#10;a2/ZdsvjRpMb6RFaaHqNjK1zPfeQN83AwMgZPTvWB/wTj1K91T4P6neXWpNdx2+qSwtukLA447nF&#10;en/HT9ozw54J0P7MdREVxeFrdQYWOWIwB04615x/wTp+FOrfDP4J6zoniC3+z3V5q010qrIr5RmL&#10;A5BwKg1Pri38qSPzIwqlhyVpkQEEJaWZSueWJ4H41FDHbaXCqbivGOcmvFP2pPig3ws+FGtXtnMs&#10;d1Cqum9S3VselAHs9nqgvLieMRMqx8h+zD2NWoJRLGXYbADj5q8/+F/iy78QfCzwdqwKtNf2UE0p&#10;24B3IpOPzrvtSVpLNwB83H86AJlYc4OaXdUNvF5UKf3iBmpKBWuO3VWvoZLiApE5jbPUVPVbUGul&#10;tybMAzZ4BxjH40BZGfqmqW2irbW05RZLr5N5IGT0yc9a5bxV8MfAniaBzrmnaNe3DEb5LuONyccD&#10;OR6Yr4v/AOClf7Q/xB+BEngm5sEtYxdTy48xQ2duCOlfOPgv9pb46fHCSNdPtrGVZssNuxPu8Hqf&#10;amFkfoboP7K+keFfFFrrfht9Ns4ILgXE0FjCFMmDkA7Rj1r6A8wX0DTSplHBUwsMkduRXhv7NNp8&#10;RbLSbk+I7WGNnWIrtZDng56E+1eo+OvHWmfDHQ5tf8R3H2OzX5DJtLDceAMKM/pQLlRxtv8AssfD&#10;C9vrvUb/AMHeH9RuZJjMZJLGJ2DE5OSV65rs/B/w18NeCb4zaDpVhpabPLWG0hWPaMgngAcZFfmd&#10;8Xv+Cl3ibwL4kmsfB17Z3VvdSyf662OfvEL1X0xWZ8Lf+CoHjK18WPL41vLGxsJItitHak/vCy4G&#10;ApPTNIdj9b763mmAaKUpgcgZ5pLXe0QjLneOSx71wfwY+Lmn/FDQRe210LgsE+YRlRyue4rufOEO&#10;oSEnC4A/SmFkJCjR5hclvMPB7Cr8eIowuOnFKyg4buOlNznk0gskO8z2o8z2plFAyUHcM0tNT7tO&#10;oAiMPvXxn/wUq+BOq/Gb4e6FFptw0f8AZt013Iqxli6qjfLwO9faNee/Fr4q+GfhzDpVr4ku/sq6&#10;zOLGAeWz73bjHAOPqaadgPzB/Zd/Y1t/iJ4bbVdSgs7dYruSA6de2w3SYCndtI5HNfR1p/wTP0Zo&#10;ZZWTRQsy7kjNmMpnt92vo3Rfh7D4d+ImnyaTERpTRGRyWH3jnsfbFejtNeXF4Y4QDHE+D0GKfMye&#10;VHxJpv8AwTV0yNRbyf2S8XJwbQY/lWnP/wAE2dHuIfLkTR3VQQq/ZBx+lfbs10izeSp/fEZAxTl8&#10;/uB+lHMw5UfHvgf/AIJ8+FvCtwj3ulaLfRrnKmxTknp/DX074K8J6d4KsYrLT7GGziVEi2wRhFwB&#10;gcAdBXVLu74pJJFijZm4VRk0czDlQxrhVkKnj3zT/MXjBB/Gqii2voBKrEoe/I9qivprTQtPuLuZ&#10;ykUSF2Y5OAKko0XfaucZpa4Dwj8XNE8X+ITpun3nnS7C4XyyOMZ6kV6BQAUUUUAFFFFABRRRQAUU&#10;UUAFFFFABRRRQAUyZfMjZc4zT6RulAGZq18ujaXcXRXcIo2djnHABNfkR/wUS/akvda1SfSNHupr&#10;aKazRS1vc5UMJWByAOtfq/8AEm43fD/xOsZ/eJp1wQPfy2xX86l/Y3vj3xfc6XdDdqsk8gijU4yo&#10;Y9+lNmR6t+zn+yDrnx+vTdX19cWyXCRziaS1Mmd5BzncPXNfpv8AAL/gnj4S+DtlaDWotN8VvEzu&#10;xuNPVS+4EAHLHpmvS/2T/h3beBfgz4NeOIx3MulWyShiGGRGucfjXuhZftirn5sf0oA+Rf2hPgr8&#10;O7fQx9n8K6Po+2OX5lt1XPAxXifwv/Yw8PfFn4CTyWN3YRSzXDBZY7QORiTsQ3tX0N+3PY2knguE&#10;uzBvJuOhPXC1z3/BLGwjtf2W9ObLMRfXH3mz/wAtGosHU+XPh4/iL9jn4t6HoF1qN7faZr+sRWis&#10;f3EaIsgHI5BXFfqZ4f8AE1t4iWPyAkkLLncrbh0r4c/4KijStIt/Bur6gxiubJ5rm1YZwXUZGce/&#10;rXrH/BPnxdcePv2fNN1wuJbuS4lTdjAwMdjSNT6Q1TWhol/Z2wt/OF2xXIOAnP0561ssApwBgVjG&#10;3bUmeadczWxzHjgZ9/yrRsZJZbdWmAEnOcUAT0UUUAOWlpFpaDN7hVTULWS6iVYpjCwOcjv7Vbpr&#10;MR0oEcL8RPBmjfEbQrrRdStrYzXUXlK9xGGO32B6ivgD4pf8EkofFXiK6vbLxlHo8Esu8QQ6cMAe&#10;g/eCvoz43fGa/wDCv7V3gDwbbSxq+q2yyCIpkt87j73Qfdr6cFibyxQ3a4nxkgHjNVqI/OT4Y/8A&#10;BJmx8C+NtK1XUPEsOv2lu26S1m0xQsnsTv8A6V98+D/Cmj/DzSrey0jR7e0WNBHm2jCAgHPQdua3&#10;dD+1eS6XShTuIXGOnbpWhciVEHkKC3fNUtrDPJviV8BdJ+K/iS21TVILeSKKLymguIA4YdR1PrXG&#10;SfsP+AzJcyHRtHHmA4JsF+X3619DWf2ySMi5UA57Y6Vl+Nr6fR/Buv3kOBJb2M0sZPIyEJGfxFO4&#10;jh/hF8E9N+FWjta6TLb+R5zS7baERrkgDsevFepxxqYSBgORgn3xXzX+wX8WfEHxg+FGo6zrnlGW&#10;LV5rYGJQo2qqY4/GvoixW6jvrppgBCT8hGOeaHdjJEiGm2pdgJGB69D1q1G/mor4xkZxVeRXum2s&#10;MwHqR1zTrO6hnZ4YW3GH5SMdKiRUSxRRkB9vc07Yaksev3RS00ELweDRuHrQA6vkH/goZ4fh1DwQ&#10;mpMimewsrqWNyuSpwnQ9ulfXm4etfKP7c+leI/FOn6P4f8PwJcHU4Z7aRXIUndsAAJPHegT2Px10&#10;X9pf4l6T4dgtNH8W6tpECuQpgnO0c5PGO55rSuv2k/jFbwiT/hbOssxXdt+01+knwP8A+CXXgO4+&#10;Ful2/j7SblNdVpGnSO7JUHcduNrHt712Tf8ABJj4Ct/zCtQ/8DZP8aZmrn5Tr+1Z8Xhp6bviXrW/&#10;d9/7T1qeX9pL4w6RpVzKPiZrcrbcjbPjFfql/wAOn/gMYxCdK1DC8/8AH7J/jU1x/wAEu/gdJttz&#10;pt9sbjH2t/8AGgD8j5Pjh8S/iRpKWWr+MtWu0UmXdPNuDY46Yr6n/wCCW/7QTeEPED+Bp7WS5udY&#10;1BWExmxjj+7jnr6ivsm4/wCCY/wj0a1RNK0y8B3YIN23Q9eprd+G/wDwT3+E/wAJ/HGleLNEsLyH&#10;X7B/Mt2e4Zl3e4zikNbn0raRmFmuLi4/dyL8sT8ba/MP/gqT8RviLoPiixsvC39s2WhS6WDdmyLe&#10;Tu8yQEsAOuAK/T+80mPVYUF0DuUhhtOOe1cr4++Fum/FDwvfaTr8LSRXERgKxttOz6ig0PwZ+CPx&#10;m+IsXi7TbXRbnWGmM8a3ktq7FmXd/HxwK/oZsWZrO3LZz5ak565wM18+/C/9hn4bfCXVLjVNBsri&#10;G+uwvnGWdnBwcjgmvohQFVVHQACgBaKKKAILxH2gqxHfApbWT92Q/Bz3qSMyB334Cfw0yaFZlLLy&#10;3SqMhzW6NhgAvfpSOsbLtJUtTZporKzlmkbEcSlmPoMVjeGNasPFVsuoadIZrXJXdgryODwRSYGr&#10;5IhDeZMAp7HgY9K5Dxl8L/DnjqN1vbGyvS2M+bEHzj8a7K802G+TbKDjGODiq9lodvprb4A27nqc&#10;0WA+Kfjn/wAE9dE+I8lpc6Be2ng64sXeTNrYAtOx6fxDp+NfKvxS+Efxg+CcMul+H/Eev6nBbMNr&#10;WsRRTuAJwMnoTX693Nit1dRy3gwYW3R7e/1xT7hmmuGMqKbIjhsDOcf407AfiD4R+I3j68/aA+F9&#10;lr93qoD6kqFbpzz93PH86/cDw+S2lxZbccnk/Wvm34pfsr6R4u+Jng/xPp9nJKNHvGuppPOChM45&#10;xnnoegr6R0tWjwkI/wBCA+UnrSA06KazBWAPU9KdSAT+Gm07+Gm0FR2CiiigsivI2nhba5U4xxWb&#10;ri7fCuoIfvC3cEnvwa0rmd7b5uAgGSawPF80tx4bvms/mfyGL544xQB+FXwT/aivf2cZdRtliubs&#10;DUJpwkVwY8hiR/dNe3x/8FaLvaM6DqOf+v8A/wDsK8//AGd/2NNU/aK8b/25LpzXnheO8uLa6kS4&#10;WNtyhsDG4HrjoK+uR/wSh8EZz/Yl1/4Gn/4qgDwdv+CsV520LUf/AAYf/YUjf8FXb49NE1Ef9v8A&#10;/wDYV9Ax/wDBKvwLuA/sW6/8DD/8VVyP/glb4BA+bRrrP/X4f/iqAPnq0/4Kq3Wof6DJoOoAuc+a&#10;99kDHb7lfNfh34tSaj8dv+Egl3wpf6qlwUeTp83QtgZ+uK/RDVP+CW/glbV0stHujcnG0G84689W&#10;9Kh8R/8ABLXwi9tpEtno90Z4ctcf6acA8dPm+vSgD7N+DvjjTvGXg+DUIpISSxXCyBjxx1xU3xa8&#10;Xv4M+HfiTWUtmuPsOnXF0m1tpBRGbg446da434G/A/Sfhj4Lh0qwimjmjkZlWSQt1PPOT2r03xR4&#10;bh8W+Fb3w9doXsNQtXs7tVODsdSrYPrgmgD8N/ih+254+8X6tL4k0TWNW0i3VxALOO7LZwTk5x3+&#10;lfoh/wAE+P2obn9ojwvqVvqOk3KXmiQ28D3NzMZWlfby/KjGSM9TXmXxN/4Jh2lh4ieDwPok0mhk&#10;B/3t4M7iTu+82a+vP2bf2avD/wCzz4VlTQ7WW21TULeJr5ZJS485V5xyRjOelAHrlmxyA025+8ZP&#10;NW6z7HST9o+2zgi8YYbB49On0q41yiuqk/MTgfWgCSkkQyIyg7SRgH0p+0+lNjbcTjnB5oAz5rp7&#10;G3kjKGZkUnPrxmvzF/a4/bcms9G8SeB77wxdRXOoCW2trqW5PADfeClORxX6ZzavFNqcthbPuvFX&#10;LoR0H1/GvzU/4Kkfs961rniDw94j8N2QlSwtZZLl5JVG1iV7EjPTsKbMj5s+Gf8AwUE1r4V+C9O8&#10;LrZ6hOtgrLvjvNitli3C7eOvrXoun/8ABVS8s7eQHQ9QZuv/AB/Y/wDZK9c/Zr/4J5+Bfih8F/Dv&#10;ijxTpdw+tX8btcNFdFRuWQqMAHHRRXoy/wDBLH4VzZI0i8K9/wDS2/8AiqQj5Om/4KpatJdPJHo2&#10;pKGPQah/9hWZ4q/4KZeI/EFjJBbaZq1vvTacXxPPr92vtIf8EsvhFbRK40m8V+n/AB9v/jRH/wAE&#10;zfh3Z/P/AGVdiNeSftZ6f99Uagflj42/aY8R+NNT0+a7TUHjtZxO0ck5bd+lfWtx/wAFRrezsVn0&#10;7w7cWkcKqpihv8bm6Z4SvpfxB/wTV+Ga2dpLaaXdmSRsS5um+77ZNVp/+CU/wa/ta3+zaTfHSCn7&#10;9jevkNjtk560GvQ+YIf+Col5rZZv7LvYSvzbWv8AP/sleUfGL9vu++LWhXelto96qXCKhEl5vHBz&#10;02197ah/wSj+E0MivpWkXjIzclr1jx+LVauP+CVXwo05d2maReeYAD8143Xv1agZF/wTb+PTfFDw&#10;6+iXVtJbpo2mwKqzTbxkBRwCBivuG3kF8pcHABxjqK+bP2af2S7D4G69rVxaWcttBdxhE3z78gEE&#10;dz6V9IQ2r2dmyQj585AJoAlTKsR2HSn02PzSo80AHHanUAFR3ELzx7FcxtnO4VJSjPbrQB+ev/BS&#10;zw3aePPiN8EdBuZYsXGsC2YyLvHzMFJK5H5V9TfB79m/wv8ACnQ7WE2NhNLCHBnW2EZO5ifX3r5W&#10;/b10t7P9or9nuS5GxZvFERTnOcyr6V+g2oaZBqNr9nmz5ec8HFAEFkLcBvswSGOPqE6Edq/LT/gp&#10;5+0dfS+LNb+GFjLcWrIbeYXMdx8p+RXwEx7+tfePx++MOh/BH4b69cx3n2fVjYzSWayRs6tIg4zw&#10;e5r8RY9a8W/tafGX/hIL+GKfW7oRiVYdsabECrwCfRTQB9I/sB/svt8WFuNZ8RILj7HfxgLeWu/c&#10;nyk8k8A190fFr9hrwf4u8GC0s7PTNJuYZPP+0R2KluFbj7w716z8DfhXZfC3wPptvo8TRtc2sMly&#10;sjbvn2DOM12/ia8tbDQ55dQcxoyMuQCecHHSgD88f+CePjTUIfF3ivw5PPNNHpuvPYIzN8pVAQMD&#10;sOOma/RrVIPlDr1LDoK/PH/gn74Kn1X4ifETWtOi8yxt/FE5lkLAcksehOT+Vfo3I0bkox5HNAD4&#10;+UGRimN941Et/FJE7xtlU4Y46U+JvPjVxyCM5oAWinbDRsNADk+7Tqao2rinUAFfnv8A8FeNfvfC&#10;3hH4b6vZCRmsdcW4dYjgsqqzEZ7dK/Qivz+/4K6tfyfD3wVZacivcXuqfZwGx1ZCOpoA4X4T/wDB&#10;VjTrXwW93f8AhCa6uYJNgaW/G/AVenydK6u2/wCCtGhwb5v+ELf95yB/aGP/AGnXy98EP+Cdfj7x&#10;P4be4udEEls87Ast3Gv8K9t2a7W1/wCCXfjM6hKbvQWFqG+XbfRj5fwegD2Kb/grXohuxdf8IY6l&#10;Rjb/AGh+HXy6Vv8Agr5o2OPBUn/gw/8AtdeUat/wS78SzX3+g6ExtcDhr2POfxeq6/8ABLPxX38P&#10;t/4Gp/8AF0Aeryf8FgtFH/MlS/8Agx/+11Wn/wCCw+jxRO58DzSqo5jGofe9v9X3rzFP+CVvifvo&#10;Df8AgbH/APF1PH/wSz8TRMrr4fbcvI/02P8A+LoA7qx/4LTaHJILf/hWdzAvo2oDH/ous/40f8FQ&#10;LXxZ4LvINP8ADs+mvLaSKGS+zyQMHGz2rkrj/gmJ4wmuSzaBn/t8j/8Ai6p3/wDwTN8UXUkUE+hN&#10;hjtx9sT/AOLoAtf8E5/jBe+Kfi1b3OravJBE9rLlLibIyMgelfrjbyLLbxurB1ZQQw78da/KTwz/&#10;AME5fH/gO8t7vQND2SxuP9Zexn5c/N1ev1K8J2c+m+GdKtbpdtzDaxxyLkHDBQD096ANaiiigAoo&#10;ooAKKKKACiiigAooooAKKKKACkbpS1V1K8Wxs5J26Lj+dAHHePLKXxX4d8Q6VbM1vKbSWPdHksxZ&#10;CAMfjX4ceJ/AN7+y98a7afWrOfUo2R7kyXsJj2hmYDkjpxX7xxwMyreWQG+4/wBYW7j6V8y/tufs&#10;q6H8YPh7q2tSWjSeJ44EgtnEu1AoYnng/wB41TMj2X4K+Jotb+Dfgu8tLdXW7023cRxnd5YaNT29&#10;M16Db2JtWEss27/er8t/g7+154v+B9xa+DvEDQxaRpIj0+IQ25dtkZC9c8/KK/Q34ZfGHRPjH4Zi&#10;vdHeWRJmK5lTZyOvf2pXA5T9q7QbTxF4GmaS4ij8i2uG+bBzlR/hXyV+xP8AtQ+GPg98DYdEu9Q0&#10;55IbqdsSXiRnliRwTX1N+1RqWmeGvAdwuo+YPtFpOqeWN2cKM5/Ovw28L/CPXfiVqh0/wvGwjnkb&#10;b9qYoOMk849qBH098YvjRe/tX/GzQ9Bto57jTINbNuWSb7REI5JNvTkbcHp3r9Uf2afhjF8I/ANp&#10;4ehVVijdpAFi8scgfw/hXxl+wf8AsRSeCZ59Z8Q2qm+t3t7mNo5sjcuGJxj1Ffo0j+XZrOoxIDt9&#10;qRsSo32e4Zdm4StyfSrbKF4AwPao22/Z1lbqF3fpmm29wLmISDvQBLRRRQA5aWkWloM3uFU9RupL&#10;WFWjiaYlsYWrlMkkEakmgR+Yv/BRT4vf8Kb/AGsfhz4qfSWvTY6akmAdp/1kvG7tWfoX/BZKFb+W&#10;FvAV1c7VIz9rB7jnrVT/AIKY+BdY+Lf7QvgzQNOEb3F1pqxKJDtB/eS9+a808M/8Er/iiii9gt9O&#10;xLHgBrpv/iaYHs83/BaKC3uFjPwxuxn+L7SKe3/BaK2X/mm9yP8At6X/ABrx+4/4JY/GO6mVnh0v&#10;aOP+Po//ABNDf8Eqfi2elvpv/gUf/iaqPmB60n/BaS1Y/wDJOLkf9vQqj4p/4LFW/iLwxqulj4dX&#10;ETXlrJbiT7Wp27lIzj2zXl6/8Eqfi5/z76aP+3tv/iah1P8A4JgfFHw/pd3qV3b6cLS0iaeXZckn&#10;YqkkAbfQVpoIi/ZP/wCCgkP7O/ww1DSLrw+17LLqUt2qfahGx3BRjafTHWvcNJ/4LHWGo6ha20ng&#10;l7dZZFQySXy4AJxnrXzD8H/2Mbn9ofS5dR8PW6yKlw9oWmnMfzrgnsfWus8Tf8Em/ioPsy6bBp0Y&#10;V+fMuj0/75qtBH6U/DP9rrwd8SYYI31fSdJmmJ+Rr+PcMAnpn2r3TTJLS4sxcWcsVxHKoYSxEMGH&#10;Y5HWvxE1j9hv40/BjU/7Wb+zxBboCVE7Ofm46YHrX6Hfsc/Hi68UaTJ4f1KZWu9Jhgt5FVMYY5B5&#10;J56VlLYuJ9WWqSNcq7lh14OfSi881biLazYLc4zjGadeXDwzZXAGKsM263En8W3cPyrM0HsCOpzT&#10;aitZGmi3N1zUtABXDfELxd4d8M6ppK62bBJpmPkPeOqkEYyV3fUdK7mviD/gpBY6lHD4Y1ixZQmm&#10;x3M8hY9MeWenfpQJ7H2bpurWfiHTY57C6hmiYkq1u4YHBwcEe9aMQKqQxJ9zX5Q/A3/go9pHgbwj&#10;ZWOq6kY2jEmdtvu5LZHOa9C/4eqeHZ7W5dNVJCA/8up/xp3Mz9GLu4NvH5iRmU5xhaqm6+0QOyw4&#10;YDgjqK/O/Tf+CrnhYQg3OrMBg9LQ9fzq3o//AAVS8Grp93JLqsgdTlf9EOP50Afft1qltoun/atR&#10;u47WPoDcOFH0ya5P4S/FvSfitb6hPYT20ps5vJJhnWQ557g8dK/NT48/8FJrb4heGxpug6h5sqzB&#10;9r2xX5cYPOa7f/gk38VdIh0XXdI1eeT+29R1MNbqoyp4PfPHWkC3P03ooooNQooooAKKKKAHfw+t&#10;IrLnbkA+lMjuFkkZBnK9agkhl+2pImNgXHP41ZmcP8Wvtml+BfEdxDJKx+xyuNhI24U46V80f8E8&#10;fjfoN18BbaTxL4tsrHU/ttwGt9Sv1WYASHHDHNfVfxZkZPhp4lz1/s+b/wBBNfzpaXqnia31OaHT&#10;SRB5sm3GeuT6VAj+iO4+MXgSUDb420RPpfxf40kHxd8DRjnxtorf9v8AH/jX4N21z40mgjLdcD+9&#10;Ur3njS3h4/8AZqYj94x8YfApbH/CXaLNz/z/AERx+tYy/GPwnceIp7ZfEOltbLGSri8QoTtzxzjr&#10;X4SR+JviDDM8drs3OcfOrVo2njf4p2MnkRC2M4H8SPjBoA/SL9jT9phPFHxK+Imi6rrQuVXVkt7J&#10;bq93gruk4QE9OnA9q+6rqFZkFvDMIXU5IU4OK/A79nDR/FvgX406DrV6iR28+pRXN0VBPQknj/gV&#10;fup4D8QWvjDSIdat2ZnnDLlhjgHHT8KAJfEvjDSvBOh3d/qOpWsa20TSk3EypwoJPJPHSvHF/bS8&#10;C3Cxqmu6KXZgNq6lFn/0KuT/AG2NPP8Awq3xSsocu+k3Rj8s/wCw1fiJ4V8J6tfa9bxxxzDa6tli&#10;w/iFAH9LWn6ja62kFzZ38c6YyRDIGB/I1p14l8ANI1yx0SDzwnkfKW55xivbaGaR2CiiikUO+WZS&#10;GAPbBqjcWS3Fvd24AAkQrwPX2qSZniu41T7pGTmpZA8eHTq3XNAHlv7Pfwitfg/4TvtPhijzNdvc&#10;BlgEZG72r1JI3DNJvYhv4fSoZLwtfRwr/q2HPFKslzDcSeZtEH8OOtAFhZN4xjYfWljUpuJfcKhW&#10;RbqFngOSDgZpkXmxCR7gqEAyMGgB1/IUtXeNN0nYL161z/izx9p/gy1sm1KeC3N1kKLiUJnGM4z1&#10;61leOPjL4d8B6TNfX9w6RxYztUHqcdM1+ev7Zn7XmlfETxB4H0bw1etJM19JC6vFj7xQDkH2NAH6&#10;XeG9esvEmki+sDDJEWKhrdgwznnkVswx7QT3bk15P+zDot5oXwvt7a/A8/znb5TkYJ4r1aF3aSQN&#10;jaDxigCaiiigCvfb/s52bs5/h61wvk6g2poS0+0P3zjGa9BJ28mqrRp5oYDkHNABCkjWqhmYNnkn&#10;OaSKFoY5TuOetTSSEL8nX3qvunZWXjmgXQg3WtuxmEcZuW+VmAG/8T1rA8VeB7TxZp81jfwx3a3K&#10;43TxhwgznHNb0djbyTkPnz8ZODxXJfEv4o2Hw28M39/fymJ7eIumFzwCB0zVamY6yfRPg/4Ws9Pl&#10;u7O1tIGMaozLEi5JPA6DrVfUPj/8N9Pgbf438PRNtztbUoQf/Qq/Jr9qD9vrVfF3izUNItLuN9Jj&#10;dJIv9HIbOwZyd3rmvl3R9E174u3+20aUuz+WNzMoyeaQH75XX7S3w0W2hK+OPDjszAEDVIcj/wAe&#10;rdX41+Dr66gt7LxDpN+JVHMN5G/Xtwa/Gjw//wAE7fiFrvh+LUrVYcrD55ZrtxwBnpiuY+GY+MGh&#10;3E13pBsXh0+5aNzMWY7l4NAeh+8ulNa3xe5iuY7mJxuWNWBVR7Vmmxk1LxJa3sF0y2UalXgQkoxw&#10;eT2zX52fsr/t5ah4e8Wah4d+J9zHAFSOC1FnbnmQkg8k9OlfoZDqkek+JLHS7XP2e6TzTnk9CetI&#10;06Gvqh+3OsFrceW8TZZYm5x7gVtjoO9Zi6fa6XeS3aBhLOcNzkflWmBigYtFFFADJO1Mp8namUAF&#10;DSpCNzsEX1JwKKgvoYZoCs+dme3XNAHyF+3h+zPffGzR9M8SaV4kurC/8KrNqNt9jXfJ5ijcoUg5&#10;HI7V+cVt+0l8ZPhrMX1zVPFt1DGNrPdXcyjJ6dfrX7j3llplvZSWUwcxX6GJh1yCMH6da8Y+I37F&#10;Pw7+IWlywXdhcS+YylgJgvT8KAPxs+Inxi8f/Hq6061tJNcv/LZka3jnkmMhfHylffHSvur/AIJ2&#10;/s3X+iTaVq/iHwzNpspgmDx31hsKnc2MkgfhX0n8Mv2CPhl8NdSGo2em3EVzDIkyHzww3DPUYr6I&#10;tbV7WJUs1VYR0yMGgD5w/bA+NXiP4TWFrZ+HPDWpa00tk5X+ziwKsMhQAB144r83vit8Tv2h/ijp&#10;ONP0Hx5osUkobEZuMBQCCOPrX7P+JPBum+ImS41OMuYVP3SOnU1XsfBmhvZpb28LeWORux/hQB8L&#10;f8EufCPirwJ4P8UDW4NTFxd6ms8hvEdWLbOSd3XnrX6G2bedAsjLhmHIPWsvw74P03wrDcx2MbIt&#10;w+98nOTW1FGI0wvTHFAFVYUa1mSMD5uu2rFnH5Vui4xgVFp9u9urhv4jmrdABRRRQAUUUUAFeIft&#10;Mfs1RftEw+F45dW/swaLqC3w/dB/MK/w+1e318w/ttfHzxR8C7bwNL4bkt0/tXVo7O6+0Ju/dnrj&#10;kYNAHvXgvwpD4M0UaZFMjfNuyoC9gOn4Vr29ubVpXln8wNyAx4Fcp8NPE/8AwmHh9dSu5kacNsyp&#10;AHQHp9TXSpdQXjyxySqVXgYYCgCzDtmYTJINvTAPFT8f3/1qrb/ZLOHyllUL15YU/wC0W3/PZf8A&#10;voUAT8f3/wBabK22NmB3EcgA9faovtFt/wA9l/76FMkuIfLby5U8zHy5YdaAM+O+ufthZraTbjuD&#10;itFlt7xCAYxJjgjGRTLOeXyx58kW7vhhXKfEDxdpXw90G+1SaXb5MTzZBDfdGemfegDpI9JmhbJv&#10;WI9CT/jWovyqBnPHWvmf4FftXad8avGi6NY3RnLQtKAYtvQZ65r6ZXgAUALRRRQAUUUUAFFFFABR&#10;RRQAUUUUAFFFFABTJYkmjKSKHQ9VYZFPpsjFUJHWgCja/u5pUKeXEo44wPwqpcaTHrF0JZJVuLTG&#10;1rdvmQn6dKtLHczNOJmBiZSE6D868C/aT/aEtPgH4A1RUvGtdcRFnhZY/MAUtj09jTuTyo7vWPBH&#10;w4jvLmfWvCXh+3CsWN1eWkQDHOScsPxqlp/xM+D/AIbsja6Z4r8J6EisSI7e8ghCk9TgEV+Svxx/&#10;4KMeL/HWmNptprDTnLo/+hovBBB/hFfJC/b/ABPcPJexSzTOTz5ZHv2xRcXKf0W6l8Q/hx4wgtbV&#10;tU8P+KV+7t+0RTgZwOmT1/XFXrP4MeBPse/SPCuiaZLn5ZrSxiQrzzggDtxX8+3gf4lfEH4S3Hm6&#10;HIbaPKna1ur/AHOnVfevsP4P/wDBUTxZp62tr4p1twNzbwlgnQg46JRcdvM/WSSS38Jf2fY2mnoR&#10;cbYneNAvoMnA5rdVh5wgMP7vG7djivJ/gP8AGzQPjzocN7ZTPcz2sMUkjOuz5mUHgV6t9qf+0vJz&#10;8m3OMUih8kyP+6jw4+623nbSwwi3jCA5AptrZravO6jBkO7rmpQxbr1oAKKKKAHLS0i0tBm9wqtf&#10;SGONSF3c4xVmq95NHDGDKCVz2oEfEn7RPh/Ubz9vT4S3UOkTz6PHZJ9oukhJhjPmSfeIGBx619se&#10;db2sKoGSGL7qkEAfhWDqPh3T/EGv2epSRF5YF2qxJGOSemfetq60q2vII4HTKRsGAyRjFVqIfDZy&#10;RyBzOzDOdvY1aZSe9Z9xcTR6hBGjAQkfMOK0d6+o/OmURKp3csa534mMI/hz4nJO7/iW3HHr+7au&#10;kYKe4/Oue8eG1XwXrpu/mtRZTGUA8lNhz09qVxHyV/wS9urOb4E6vcLZRR3S69chRgb/ALifjX2D&#10;eW+5opZbrydzBgjHGe+BXzH+xDqngaX4b6gPBEEsCf2rNnzN/wDrNq7vvH0xX09qkdr/AGbHdagp&#10;b7OvmkjPBAyelVfqAmqaBp3iKzeK/soJ1bg+dGGzg+49q/ML4C+KpvDn7UnxU062jdbaLW44kjjO&#10;1FALcADjHtXaftoft+eIfh7q97pvgLV/sk6xRtEs1sjAHcN3LKe2a8d/YJ0vxN8RPiJ4p8VeIDHc&#10;X+o3dvdzSLhMsxfPA4/KoYJ21P10s7v+0LZXaHbkY55qf7SPlTaCOhHpSwxJZ26heFAHvSNEiqZQ&#10;Mcbv60WK5vIlVcDAXaPQCl2mo7Wbzo92c81NSDmG7TXyD/wUIuUbwhDpyqJLu8tLmKGPq7MQvCjq&#10;T9K+vya8p+MHwVsfijr3h2+vbVbkaZI7AtIy7c4zgA89KBXvofkL8E/+Ce+t/Evw7bXV/c6jpckq&#10;uxheybK4bHcd67+0/wCCW+p2WnX8Z1fUGZwwXdYHJ47cV+ufhnwjp3hW1SO0h8rbkfeJ6nPrWrOh&#10;nw0f3l6Zpi1Px70X/glzqFvYpJPf30rEEeXJp5OPzFFn/wAEtL+80+7D6nfWxzgf8S/H9K/YOD7S&#10;khMxBTHbFPvGZYyFOCRxQwPwS8VfsU6t8LfFk0WrPeW+j7lih1K8tDFE7MBwGPBPPSvt39nv9gm+&#10;+FPxa8J+KbDxTeT6fbOJprOOApDJnB+bH9a94/bl+Gur/E/4S6fYaeI3mt79bnDsFxtzzWR+wn+0&#10;Jd/Fjw5rFrq94bm6sbtbSMeUEAwDxwOelIfVH1pRRRQaBRRRQAUUUUAQx2vkySShs7ucUsN0ZG+5&#10;hf71NjkdnnDH5QOKZYyLLCUbk5NUZ9Tm/ifM0/gHxDDHCZneylVVUZJO08AV8n/sD/AHQb74L211&#10;4o8G2J1I3k+7+0dPQyY3nHLLnHpX2tdWEF1bzQlchlKkZNZHh2zsfCsA0uJTEdxbGSRzz1NKxJkL&#10;8Evh+sYVfBuhfKMcWEX+FPX4J+AGXDeDNCP10+L/AArZ8ReLNM8J6bPfXkm2GONpX28nAGTxXzb4&#10;o/4KT/CDwhrh07UNSvI5gAdq2zEc++KYz22b4I/Du2WS4/4Q3QR5fzH/AIl8Q/P5aS1+FHw9vLNb&#10;yLwToMm443LYRHvjrtrhfAf7U/gv40fu/DV1NJbHaLjzoymQ3TGf6V6to2q6XHMuj6eSCgLBSSR6&#10;nk/WjURlr8JPBEkMjJ4Q0e2kUfK4sYwR7g7a39H8Pw6XokFlZ7bVIySPJUKOpOMCrlyl1LZ3IiYe&#10;ftIi6YB7ZqDw615FYx2+osHvlyXK4xjPHT2oGO1bw3pevWpt9U0611GJk8t0uYlkVgRgggjpXHN8&#10;Cvh4s2IPA2gQOOfMXTogfzC16NRSAzbTRorDYLYLBGvWONQAfwq/Tv4abSLjsFB6UUH2oKCFvOyz&#10;R7SDgZHNI0uWdSu0KOCe9N+0CFwspy/UYrK8U+KtO8Laet3qBZYTnG0Enpk0AT2cjQ2ckxi82VTw&#10;Mcn6UkeribzBdR/Y0UZDynAP518h+OP+CoPwc8LrLaQ6lfRahgMv+huR1x6Y9a+NPi7/AMFOvG3i&#10;bV72HwjrrNpm/wDcrJYoDtwB3TNVGPMS3Y/T/wAXfHTwZ8N9NmuJ/FekTzR/OLdr+NSwJx0zXw7+&#10;0X/wUsEcc9loVhI2yWSMTWF/kEYOD8p6d6/PuSP4g/HzxBFb3TJNdzAoC6KgwMt2HvX1d8Ef+CXv&#10;xAvEs9U8T2+nXWjXCRyiOO5wwQ4J6EHOKvlXcXMfO3ir9ob4jfGS1l0rTzr8v2gj/U3MsuNp3dhX&#10;OeE/BnjHwz8TfBt94r07Vba2bUY3WbU43CHDDJBbj0zX7Q/CX9h34UeB4I76x8O/ZrmJ2+YXMp5I&#10;APBbFaPx3/Za8M/ES38PRDS1mSxdym6Z1xnb7+1LlQuY9K+FfjC11rT7aLTkjmsmyPtFuwZAQORk&#10;cZzXoiyxszBWUsD8wBGR9a86+Dfw1X4Y+HYdJtoVgtkdmCBy3XPcmu2sbN7W5uHYALI2RzUtIpSu&#10;aW4etG4etRUVJQszfu+Oee1O+XbnAzimUUAN887iPL4pwm+YDZjNFI2dpx97tQBjrp/2PXZ9Qkvv&#10;3bptFuzYA6c/pX5b/wDBWr4uazp/ifw1pOl3t3p1pdW0yzfZ52VGwy4LAHB/Gv1L1jT1msWdlzNy&#10;Sc+xr8U/+ClV9qPiD4qeHLCd967Z0RcAYAZe9NmSOT/ZX/Zb1X4yawt3rFrdQ6a8XnR6pcWhkiuC&#10;G27QxHJ4x1r9j/h18A/AugaT5S+EtEiuMDbKNPiVsgdRxXnv7CPgqztf2XfBIuochYZujHr5z+9f&#10;SFheWd6w8oNujO0ZzQHUy7zw/YaR4e1OK1s4YUS0lCrHGFA+Q9ABXxl/wTJ8P6P4w+GnjufWdItb&#10;6aPxTexK13CJG2jYQASOnNfbHiSO6/sfVihG02suOn9w18Xf8Et2ubLwH41trpuZPFV6wA9Dsp6g&#10;Xf2rv2G9K8eNba54euYfD93aXJu5P7Ns1DMAAQrFRnFeg/sP/GBvjN8J9Q8SXVm0t5Y6hJZK00nm&#10;vheOG5wPavYvid400TwT4fvpL5mRriJ4xtBbJx/9evkr/glJdrD8Etcsoj/rtduXAx7k9ak16H3T&#10;ZzR30YdsFsZMZ5K1ajk3LkjafSq1rYx2u6RRiVh8xzTLCaSeHdIctuI/CgC9uHrRuHrUVFAD3+YD&#10;HP0pOfQ0sfen0AR8+hqnqmnvqNqYllMJyDvFaFI33TQBn+Si2eJIhNJbphWYZLYHUUlq0moaapbd&#10;bOT0PBHNXKKAK8sbrHvDs+wfd/ve1MKvqGnrtJtHJzgcEc1booAztLWWPzY5y0oZsZfJGOnerN1a&#10;jyx5JEZz/AMVYooArTQytcW+GYqBz6fjT7q5kt1ASJn5xkZqVZD5bn06U2C682Qp1OM0AOnm2xHb&#10;yxHAB5p9uzNChYENjnNQSxYuoiBwKt0AFFFFACUbh601vvfhTKAJdw9a/PX/AILBNOvw78EPbTyW&#10;8seq7lliOChCNg57Yr9Ba+Dv+CrXhfU/FnhPwBYaaFJk1lVlDf3CCDQB+X83x1+KPhODbYfEjxD5&#10;Q58iC/kAJ6dM+1LN+1F8V7u1TZ8QPElo+OWGpSgsf++q/Sv9n3/gnR4A8QeG0uvFvhyO8m84gsLq&#10;QfLtBHAb1Jr1xf8Agm5+z9I5RvBuWU4/4+5//i6APx0s/wBqT4rR2pik+JXiN5j0LanLkf8Aj1Sf&#10;8NRfFf8A6KN4k/8ABpJ/8VX7BTf8Eyf2elm48F4lxwfttx/8cpP+HZnwC/6E0f8AgXP/APF0Afj9&#10;/wANRfFf/oo3iT/waSf/ABVMl/ag+LLoVHxI8SIzDG7+05Pl/wDHq/YT/h2Z8Av+hNH/AIFz/wDx&#10;dH/Dsz4Bf9CaP/Auf/4ugD8dJf2hvi9Hp4uR8V/Ervn/AFf9qTZ/9CqWb9pD4i+LNDvLLVfG2uSr&#10;5JiIn1GRvMz14Jr9hv8Ah2Z8Av8AoTR/4Fz/APxdH/Dsz4Bf9CaP/Auf/wCLoA/NH9gH44L8Jfix&#10;bahql0LmJrd4QLm52DLE45J96/dXQ9RXWNHsb5AAtzAkwAOR8yg9fxr5ct/+CafwEtp45o/BwWWN&#10;g6t9rn6g5H8dfUuk6bBoul2lhapstrWJYYlyThVAAHPsKALlFFFABRRRQAUUUUAFFFFABRRRQAUU&#10;UUAFIcd6Wo5lZomC/e7UAcv451GS28M61eIGjFhay3AION21CcZ7dK/BP9pL48a/+0V4wlayt7uL&#10;yk+xmxiuPN83a7HPQevTFfu78Xpmsfhr4gxnMmn3CvgZz+7avxP/AGKfA2l+M/2qNO0+4s3bSpZL&#10;kyRSFkYsOfUGgD6b/Yp/YDSPSbDxTrckjyXdpBeG1u7EMAxCsUB3c+mcV962fwt8N3Ekat4PsIAB&#10;tz9lX069O9d9oVnZeFfD+m6dbIY7eGJIYlGTgAAAEmrcy6iT8jKB+FAHNv8ACPwfJY+W/h7TVLJt&#10;ybVcjj6V8/fFj/gn/wCF/iV9pa31C30gyIoAgsVbBGDx8w9K+q4g7Li5IJxxj179Kc1uBETCMN2y&#10;aAPx2+GOmeMP2Rf2hbLw9qA1KbQdX8Qx2kF5cEwxGFJQu5RyCNvOM9K/YDR9asNYt457a4im3ADc&#10;jA9vWvib/godFZ6ta+H9WiU/bfD/AJ10rNkYdBkEA8NyPevRv2BfFWo/Eb4Haf4gvXMksk8qZdAh&#10;wMY+XAoA+pSobBqNupoeZY9iMfmbgYpnmIrFS659MjNADqKKKAHLS0i0tBm9wqveSGKMFYvNOelW&#10;KRs4OOtNCOD+JfxS0z4aeH7zUb1reKSCHzhDLIE3D649q/Prx9/wVOi8M+K9QS20KO+jV9q7NRAG&#10;PUfIawf+CrHxX8UaD440vw/Z3kcdpf6WPMQxqc/PIOuM9q8o+BX/AATz174seG9M8R3lnazw38An&#10;DNclCc47AigNOp2d/wD8FddQ1KQFfA0sKY2mQaiDj3/1dVP+HrF5/wBC3J/4Mf8A7CvdtJ/4Je+H&#10;obP7LeeH7djJ6Xb9MezVZ/4dU+DP+hZh/wDA2X/4uiwHz63/AAVWvf8AoXZf/Bj/APYVm6//AMFQ&#10;r7WdFv7D/hHZALqB4if7QzjcpHTZz1r6TP8AwSp8H9vDUH/gbJ/8XUcn/BKrwkqMV8N2+4DI/wBN&#10;k6/990tRHW/8Eq9ek1b9n+6uDpYjMmsznfnOMxxn0r7F8V+H5PFWjzWYuGsd8bLuUZ6qR6+9eXfs&#10;0/BsfAX4VXWg2Nsll/pjTqquXHKqM5JP92vYLO4mWGJ7ptxYcY9fwoGfmr8Z/wDgmXN45+ITXTeK&#10;75o3jA+WzLDpn+/X258AfgPpnwX8J2loskdxMLWKNpGhEbZQHk89ea9UnXfMGi4lxwaTy5LpWSTk&#10;gY9KBDPMF/MAjYQ/xDkVcZ1hWNCQc4Xmq+m2q2S+VjDZJ9adfQmSaBh/C2aofmWwoXgDA9qWkU5F&#10;LUgFfP8A+078fF+C194fV7ZZkvjLuZp/LChdvsc/er6Ar5D/AOChHgG08UeA21SeESy6XY3UsTbi&#10;NpwvYHnpQI9p+Efxq0H4i+BbHVTqVpbyzF8xCcORhiOuP6V1dhrmjfvfL1u3mG45w4+X261/P/8A&#10;D/8Aak8b+B/Dlvp2i3LosW/afsqMME5POD3rpdD/AG0/jLb2GoSxX+ApJP8AoKen+5TGfu5e6ppv&#10;krI2qxJHu4YtwfbrUreNPD1woiXWbQuRgYkBNfhX/wAN9/F260aO1uL+RtrZ/wCPGPH5hKxrL9sj&#10;4rWusW80l1IsWcsPsSE/+g0gP2k+Ln7QfhH4faLLFfanps5z5eye4VSCRkHBHvX5RfsM+NdT0v8A&#10;a00nSrR520zVNVaZvLkIjA7cdD1rxTxt408f/tFeIriynLXEO5ZgJLYRcgBf7or9C/2Hf2Pbrw/4&#10;o07xbqNhELnTZ1dJBMQVGOwzg/lRuM/SWiiig0CiiigAooooArRMzSTgrgYOD61Hp9uVbeTjk8Va&#10;klS3K5B+fiq2ryva6e7wnDgjHfuKdjIsNttElmdwEA3EngAV8Uftf/tvaZ8MZr3QLK3t7qby45Fu&#10;0vAjDJXIA2n6V9Q/FDWL3Tfh7ql3BKqSLZSOSQOoXPQ1+E1voviL9pj4nRy3bR3sEu6Paf3ZO0E9&#10;Fx6UCMrxR8XfiH8WfE2pDSdd1d4bi5cLaQXLOMOxwoHHHOKoN+zX8ZtYkF5H4I17VA3HnGAnP45r&#10;9bf2cf2A/h34N0TTtUufDyx6m8EE/mLdSn94FBz9/wBfavqzSfDp8O2y2unARWynIUnP86Bn4Dw/&#10;Bv4+eFdNkltPCvibR0SPczQoyjA9cHtXr/wJ/bF8bfAK1tE8U6DqGp3UIZJJL66KMdzEgnKnoDX7&#10;Q6po8GsWMlnqK+YkyGMgEjIPXkV8/wDxY/YZ+HfxA0mbdoCzahIync91Ko44/vegoA6X9m74w2Xx&#10;e0e+1K0uYpHjWKR4Y5vMKFsnaePavbLeQSqHZQkh6jvX5I+AdD+LX7D/AO0B4V8KyX1naeGPG2ri&#10;JIIQkreTGScFiCRw/qK/Wq1zJJ5pIbIxkGgC5RRmikAn8NNpdw2nBzSUFR2Ciig98daCypfaWby7&#10;jm84oEGNoGc1i+NPBaeM9JGnvdeQFBG/bk8jHTNbqLeiUbmXZnnpQ19DDKynPmdCccZoA/Lr4wf8&#10;EnYrO8l1e18WXeoOq5Ea2Gc5bpnf2z6V80eFf2c/GHwr+IupJe+EL+50VJFWC9nttscgHJIHNfu3&#10;5LTWMiXvzqTzj0z7VzniXwHY+LLFbS8g820XO1dxB568g5q4uzIkeG/Bn4kfBiLw+pvb7wvpuoLJ&#10;hY5HjD42rz+ea900C40vVlW50bU4b2zkUPGtuQyBTyMYPTFfHPxs/wCCbPgvVLW5vPB/h6G21vYP&#10;Jmku5OG3EngtjpXhGoal+1D+zEsENtqunReHYG+zrFDBFI6wp2yVP8I9c1pbqQfq7LIsPypGAnUk&#10;dKnMayxoxHTkZr4G+A//AAUi8O+IJotH8X3982rO7HBsSi7QoPUKB1Br2zxh+214C0PTYHiv5lMy&#10;HbthLcjGO1TYD6Llu1itzLgYHvToZjMobbtHUV5n8EfiNB8YPh2msWsjSxSTMgZ12HhvTAr0yFfL&#10;hRO6jFSykPoooqDQKKKKACkZvLUt2FLSModSrdDwaBFOOMG6e4eT90w2hT0r83f+ConwK1PxDqGk&#10;+KNC0+a7i0u0lkla1gyoYsvU54r9GdSZ51+xWnyyodxz0x9fxrJ8UeGYPE3ha+0DUYvOjvo/LaME&#10;gEZz1GMfnTZkfKP/AAT2/aC0rUvhXoPgrUnttP1HTrWWSWOa4HmAmViAVwMZBr7H0q+e6JP2LyRn&#10;hh3Hr0r8z/iV+x/4z+CfxO1fxr4NhtbHTbwRwJ+88xsBVzkNnuDXvH7Lfx++IHxCvBa67eGVI7hY&#10;cG2ROMHuFHpQB9U67psi2eszmdirWspCY4Hyn3r8f/gT+3yP2bY/FOmN4YXVGOt3VxuN35RPzAdN&#10;h/u9a/ZDVlkk0DUFc5ZrWQf+OGvwY/4Y/wDG3xM+IGoxaZBCsdxqEy/vm29XJ6/jQBtfGj9r7xZ+&#10;014lVND0i+09JLre8NtdebsU8Y4UcV+oP7CfwYu/hJ8OJbK+EyTPeNOFmh2Mdy/WvHP2V/8AgnZb&#10;/DeGO/8AEelW5vniTdJFdMcsDnoGxX3pDdoLuGGPIXbjGPakalRbe4bU7hjvEWeOuK2Pl42Yx7et&#10;RSalDHI0ZzuHHSlt4Whj2nrnNAySiiigB8fen0yPvT6ACkb7ppaRvumgCKijIpjTxr96RV+rAUAP&#10;oqP7VD/z2Tn/AGhR9pi/56r/AN9CgCSgttUk9MZqP7TF/wA9V/76FQ3t1GtlOwlTIjY/eHYGgCvo&#10;fiC01lrlIJo5DFIUYK2efSp0zHqUrY+UgAenSvhj9kf9omfxR8TvGGiz328Q+IJbUKYgvClhjOPa&#10;vu+ZFdQ685NAEzpuwe9OXoKb5gyMdKfQAUUUUAMb734Uynt978KZQAVj+IvDNj4iW3N5aw3X2d/M&#10;jEiBsH2z0rYqC6M4Vfs7AEnnOKAMu3vJYWFtDppt4jzlOB+WK1LOzEG6RjkuM4I6Ui/a0XMjA/TF&#10;RJJdzSMFYbQec4oAtC43yDbHuH96pN5/uU2PEOIl4br7U/8AeeooATef7lG8/wByl/eeoo/eeooA&#10;Tef7lG8/3KX956ij956igBN5/uVLUf7z1FSUAFFFFABRRRQAUUUUAFFFFABRRRQAUUUUAFNdd6kZ&#10;xTqq6ilxJZyLasqT8bWboOaAMu4zqiajYX1uEs/KZBLIuVYEYPXjpXwt8WvhZ4U/Z6+LVr8Z9H1G&#10;GaXRrMxHTVCRwSb3OS23HPNfY/jXXL//AIQrX47KTZqllYTSNIR8pYISMevNfhZ8WP2gvip4u0DW&#10;dI8R6pHcWkkzRtCsO1igbjtQB+4ngn4u6H4g8E6F4iu7+yt21S2juPKaUbULqGwMntmuhm+JvhOQ&#10;YPiKwU+1yn+NfgZ4f/aW+MC+HbLSYNQYaZp0CpArWp4VRtAzjngVRuf2ovivcEmK5m9P+PM/4UAf&#10;0AQ+PvC33h4hsnHX/Xqf61keIvjx4O0GJ2fxDpgKgHD3SD+tfg9Z/tXfF63jKNdT4Ix/x4n/AArF&#10;1r41fFDxVI3nzTFWAB/0XHT8KAP0A/bC+KegfHD4rfC3SdO120gtodYEV0un3KsJVZwpDgHBGPWv&#10;t34U6f4R+Fegw2FvrtpBCmW8kyIi8gc4Bx2r8BrG48Z+H/E2ka7J5zTw3KXKMsJJBDA5I2+teqa9&#10;+1r8VdQ1zyorucwbBw1kQePwoA/dCz+KfhOea6RvEFhlWwCblMjr05r4D/aQ/bP1L4XftKalp+ko&#10;mq6MkcQSYXB8slo1PGDjjJr4Eb9pz4o2dxLsuJg7sSc2Z6/lXI+JPFfjXxxqX9r6n5stzI6lm8gr&#10;nGAOMegoA/or8L+KL/WPD+h3f2IkXlukjsASFyoPWunv9v2cb5PKG4c5x+FfN37InxyPxI8ERwk3&#10;B/su2t4nE0YXqpHGD/s96+jZFj1myRlHyE5AbigC3Gu2NcHcMDmnVFC2V25ztwtS0Gb3CmSMVX5V&#10;3U+kJx7U0I/Kf/gqx8Cdf1jxjpviuws7670rTNKBuLqKItHFh5CcsBxgEdTX2B+xraxeIv2Z/ANs&#10;kv2eSGwjcvDwzYHQ+3Neo/E7QdL8deF9R8I66IrlNUiMTRs4VGU8YJ7flXzZ8B/Gkvwo+LWt+Ajc&#10;pH4b0e3MNlbQkFUwygYJ5PGaQX1Ps63zIyGQFHT5QD/F71drmZPG2lApKZ1I25+8v+NOX4gaQ3/L&#10;cf8AfS/41QHRKm09SaSWRIY2eRgiKCWY8ACufbx9pK9Zh/30v+Ncv8Qfihptn4L16WC42yx2UzKc&#10;qcEIcd/WgDtbfUtO16yf7FdxTRbtpeFgQCOo+tX4olW3WMEPtXAPXtXxV+wL8TNd+Jfg26uLq885&#10;P7Vni+ZAvCquOn1r7Os7e4hY+Y6kY7UrjJCxtbUuRuYHv9anibcgbGCRk0SIs0ZU8g05VCKAOlAg&#10;2jrjmggHqM0tFICvJcPHLt8vK/3qkVSqluSSM4qBryKS7+ykMWxnPauJ+Lnxe0n4S6KbzUjLt8p3&#10;HkhSflHPU1YHayNJcMYyhReu4V8s/tyXHiTVfDdrpHhvRJ9bgvLa4hupLZGfyQQoBO0EDPPX0rf+&#10;E/7bPgz4k6hFp9t9uFw6M2ZkjUYGe4c17dJpNvqkcclqYzbTDdMN+SQf5d6QHxr+yz+xno1x8BNA&#10;XWrP7Pqm+bzUmtU8wfvGxnK+le1j9j3wnZ6PcwpbW7s8Zx/oseen+7XtFvDa6XCNO0544PLO7DMC&#10;Mdf5mtCTUEtvLWQl2YclcEUrAfOtj+yl4dlsY9Ok0m3SOP5xObNMk+mce9dBb/so+Etu1tPs/TJt&#10;I/8ACvZpL77P++dwtueFBwDmpm1S1Vdxnjx/vj/Giwjz3wx8AvCXhWTzI9KsHbaV3G0jHfPpXe29&#10;nBp7pHaW0cMR+95SAD8cCmySNeqGhmjKHkDcM1YadbeRIiCWfoR0pjJqKKKk1CiiigAooooAj3C4&#10;ZkIxt6GmtGtvbkN+8Gc/NzUN8zWyh4uGY80tq7Xlo2/ls45qjI8f/aS0W/uvAl++nm4kzaTkpDkj&#10;7owCBX5df8E3tNvIv2rtFttasGtF23JNvOvyn91Jg7TX7L3sdtf2F9b3432oQq65xlcHIzXwF4h8&#10;I+H/AIZ/tRWXirwtFFYabBbFWXzMvuKMp4PHVvWpA+/7vTStzatbsyxKwO1OABnpx2q80rNqHl8g&#10;bc5rzXwR8c9F1yxUSTSGSNFDE7AM45xzWrL8WtBh1TBlb7vYr/jVAdreW4lKSByDFzgd/rTba+ku&#10;Jtpj2pjO7muOt/ipo8xnJlPljORlc4/OvLPi/wDto+CPhRps7XAvjJEyqTBGjfeAPGXHrRqB85f8&#10;FEi958dPgetqWeRdSuPnjOWTiPpjpX278H9HuLfwvaXVxdTTyNvBWZif4uvP0r82dH/aF8L/ALTn&#10;x08GyMl1Mum6oAn2pFj27z7Mf7tfpVqfjbSfh/I0Msq/YEwqRxMpIJ5J6/WkhHcTR5ZXzjbzj1rh&#10;rD4nWGsfEa/8Hx3Nv9utYPPaNJQZQMqOVznHzVjS/tIeE2zFm43NwOE/+Kr4l039oDTvDP7e3i/V&#10;GllGm3GlxwxqoUncWQ85PTimM/RzQbUxCUmVpPm/iOcVs1m6evmRwTQELFIoZh3PFaVJlx2Ciiik&#10;URyPwQOeKi+xrJ8x6/Snw7ZFzjvTJp/LYAZAzigCVYxGhDHI96o/bZ/tDoIPkB4YA4NaDruUg1z/&#10;AIi8X6f4Vt/OvJgU6bUYEj8M1SJkbFxb/aoSp+QnuOtYmseGtF1K3+z38NtOGBX99GrHOMdx1r5z&#10;8af8FJPhZ4DuGh1GHV2ZV3kwwxkYyR3f2rA8M/8ABSz4PeOtSFvbW2smTeMGSGMAEnA/jq0mQdT8&#10;ZP2JfDHxI0m4ispTo80gULcadAiSLhsnBAzyOK/O345/sg+Kfg74m0mbSrzX/ENu92+6O4DOoVSu&#10;Ogxg5r9fvBfxR0TxxYh9JkaLcxUCYqDkAE9D6GrPiDwDonilUk1e2F55OWTa5GCevT6CqTA8q/Yv&#10;gvZfgza/bbFtKl8+TMG0r/Eece9e62N408k0TLtER2g9zWX4a02w0XTxZaPCbaDcWCtzz35rbht0&#10;t8sB87csfU1DHElooorM0CiiigApdwXknA7mkoKiTKsMg8GgCnJEkMr3ituLLj2/zxXgWtftO3Gg&#10;/FLRvCc+m24bUZWWN5XIfAzyBmvb7fVIJtcn0ra2I038jjsOv41+Zn/BULxNqfwf+NHw68QeHLhb&#10;O4t4ZpS33jnIGcH602ZH6cbI9WtEkuLSO4VudkiBgO2cGn6X4Z0rSyXtNLtbRt2cxQqpz68Cvxe0&#10;/wD4KYfFq1tIs+ISIu3+ip6/WuqH/BTD4itDka7Lu/69k/xphofsJJaCQnLHB6r2qjD4Z0ixYy2+&#10;lWkUoO4MkCg59c461+PX/DzL4nmYr/b8u3/r0T/GtKX/AIKceO7WEmXXZs4z/wAeyf40rhofoJ+1&#10;H+0dF8EtP8P/AGNLW7ub28+zPC0u0p07A5717R4f1S41S1juLqz+ykgc4I4xnNfgf8cP2s/EXxe1&#10;bR7u/vZruO0vPtRHkKCcYz0+lfsR+yP+0RYftFfDOTVdPN0fLuTbBrqMIcqB6E8cUjQ97t4gbiRt&#10;u5T0bHBq7WVfakNFtbcS5ZmO35eea1FOVBoGLRRRQAyTtTcmnSdqZQAuTQBu4zSU2WYQxljnGMcU&#10;AfNf7W37U0X7NOjwzW6Wuo3F9HNthnn2kMoOAoz1zX5teMv+Cl/jnxpJJ9k8NS2m4g4hnlGMD2Pt&#10;Xp//AAVW0TXpNY8K3N5Is+m/bJ5QkanIjzkg8dce9dF+yD+xZ4e+LXwu0XxZJplq8F4JOJZWEnyu&#10;68gcfw+tAHzk/wDwUB8bXQR5LC4ge26It1J8/wBeabJ/wUe8aN10yUf9vUn+Nfo/F/wTj+FJVTce&#10;FrRzxv8A3z8nvjipZP8AgnJ8Fm/5k63P/bVqAPzYj/4KOeNFOf7NlP8A29Sf41owf8FIPGUkJR9H&#10;l2spUt9pk78etfoon/BOP4L7v+RNt/8Av69WJv8Agnb8FoLGdx4OtwVjYg+a3oTQB+PHgv436r8O&#10;virD4x08POjXb3lzAszKm9s5DEH371+lfwG/4Kc2vjC1h0/VLbS7B44y7NLd4b7x4OTXlP7GX7Hf&#10;gb4wN8UYdS0SC5i0vxBLYwLLIy7Y1JwBxzXsmq/8Ev8Aw7Y3ks/h/SNOsycAbp5Dxjnt60AfXXws&#10;+K2ifEjTrl7HVLO4YOE/0edXwcZxwa9BjXy0Chi+O5r5o/ZZ/Zz1f4O294moPaMjXAkHkOzcYI7g&#10;etfTOR26UALk0ZNJRQBJH938adTU+7TqACiiigBKMAdBilooAT3paKKACiiigAooooAKKKKACiii&#10;gAooooAKKKKACiiigAooooAKKax2rTd5oAkqG6kaGBnVdzDtTt5qG6WWe3dI2CuehNAGBqqSWiiW&#10;O1W4+3Hy50YDAXofrXwX+0d+yXqXj79q7w6+laE0fhJtL23N3axIsay+Y5wV7nGOcV99+JbiXRvC&#10;Oq3szhntLSSYFeoKqTn9K8Y/ZE+N0Pxo8I3Wp3DzT3keoS2yySoFwFVeMD6+lAGl4f8A2ZPCdv4U&#10;0nTjp9oZ7SBEkJtI9zEKAc8c81t6f+zp4PswDLo9h/wKyj/wr0NWfS76SSY70mfCBeo571qNH5i/&#10;NgigDzZ/gF4KuAAuj6bx6WUX+FEP7Pfg+E5Gjaef+3OP/CvSEtxGflAFPYsqk8dKAPLrj4E+GLuR&#10;FbQrBUjOAfscfT8qr6n8AfB1vbmb+x9PyCB/x5x/4VFo/wAfNL1bxNq2gI0ovYLk2iM2AA+4qD9M&#10;16TawSppoTUnE7bs/LwPbpVWZPMeV2f7NvhFhLdS6RYqv31Bs4yCOvpV2P8AZz8HX8IlXTLFQ3QL&#10;Zx49PSvUP+Pi38uL5U24wf0qolwLVBZRSLHMvOSRj170cocxwnwe+Etp8Nm1xIYtqXjqQPLCgAFu&#10;mPrXpSyR2Nqu4hVzgdqitftEccjXMgkA5G2lPlajGFZCU6gHjmlYOYLG1+zh23s4kO7mreagtphJ&#10;uUZAU4GfSpuaNnYVnLVDqyvEGmPqlmsSTPCQ2d0Zwa08mo7icQrkgkdOKQcrPys/4KRL4z8E/EjQ&#10;7vw1q2qSaTHpyyXVxDctGsbeZJnIDDtiviy5vvHHiiT7bbanqUUs53i9iuW8yUnsWzk5r9o/2xfg&#10;zpfjj4HeLjFaR/261g8drcO7fISDjgHnk+lcH+z/APspeA9N+A3gp/EGgR3uti3jFxcLNIu58Zzj&#10;dxQHKz8oI/D/AMdbWFkuNS8SRFuV3ag5yOx+/Uf9lfG5eP7W8Rf+Bz/41+7Nx+zx4D1KSF20NCqq&#10;F5mkzgf8CpG/Zn+HjdfD6f8Af+T/AOKoFys/Cj+zfjbJx/aviL/wOf8Axpk3hf4z3UMguNT8QGBg&#10;d4a+cgr3yN3TFfu0P2Zvh2p48Pp/3/k/+Kp0n7Nfw+eF4/7BTDKR/r5P/iqBch8wf8Es/Cd5oPwb&#10;YXMThl1SUln9446+4re+FxcTRAj5OOK5/wCH/wAO9C+GuktpOiWS2Vq8rTGNHZhuIAJyT6AVt2+n&#10;yWt1PNlQrHOB1xnNMrlJ1mC3Hl55qzVfbHOPOTCv0DMcU2781fJ8tgOfm96A5WWqKikmBOxOGPem&#10;zSeW0a55bANIOVkV20FpuupGCYXGSK/HX9vT9oDVfHnxCi8HaXI24ajcWJ8idwxG8r06dq/XnxTe&#10;Qabps096pktgpG0cHODivw50HSB8Qv27tRM6edpVr4um/cvkHYZW4yKYcrG+Gf2Pvi9p2hQ+IfDt&#10;vrsjuSq+VOEBG4g87ga9n8L/ALVPxr/ZR0K70/xd4HmuodVQLHdahfMxjVAdzDk4++K/WDQfDOm6&#10;Z4fh0/TrcW9ihJSPcTjkk8k+tfO37b3hvwNffDXUpvEOkNe3dtp9wbWTzGXY20ZPBGeg60hNM/NS&#10;T9vD4geJ/iBd6joukyXaPEo+zxXsm0AYBI/KvvL9lf8Abi8O+IvBmr3Hju/sfDt/ZuESG4lZy4Cj&#10;JyR618W/8E0PhLoXxE+M2pzajYpdeH30lzDavI6sriRFJyD9e9eif8FDPgL4Y8I+LPDGgeBNKj0W&#10;bWoWSb947h3LEAnJJH4U0LzNP9rL/gpY114gvPC/hG3s9Q0y3kSWPUrO5dWf5TkYHua+X7X9p74s&#10;+KrgS2FnfyIpxiO/kxz+NfXv7If/AATm0Wz0Gy8Q+PtMsdat7iB4zHHNIrh94wSARxgGvr3Qf2Pf&#10;hPpdjONM8KR20pIIb7RKcH8WpC1R+b3wx/b+8WfDS+Wx8R2AWaNdjrd3jnBJznv2NfqH+z/8eNN+&#10;Nmgz31vJbF4HWPbCxbkjPUj2rzH4l/sC/DDxdoqzJ4WtjrDPukuHuZfmwMDjdj07V8o/AXRfH37N&#10;f7TXg7wO+sW6+HvEF00slpBErZC9ixGR17GgFe5+rFFFFBsFFFFABRRRQANtP3gMds0kbJtPl4Iz&#10;zioryKSRVEbBQOufSktWVF2Y5zmquZM83+P2m6pe+B77+yFl89bWY5gbaclRjmvwb19fiPJrz6Hq&#10;V3q1vq0jF1U3LGTb1HIb0r+iq4s3vI5YZiHgkG1l9Qeor8/viF8D/Ds37dOlWv8AZG7SWsCXTc+C&#10;3lN3z6+9DEfnfb/Cv4yWiwNb6h4hjjmAKlb1hx2/ipNY+HHxtsIzcf2h4iYcDc1+/wD8VX7r2fwJ&#10;8EDT7XdoqkRRjaPOfjj61DN8FPAmpS/ZJdD3KRu2mVwP50gPwzHgP4ySWsZTV/EQkZB8ovn5P/fV&#10;Zi/DX4vXt6ba/wBN1PVFxktdXBcn0zljX7ly/ADwXYM8TaMhklJW3ImfCnt3qbT/AILeCtL2x3uj&#10;LNer96RJXwR1HGfSkUoux+F9r8Gfiv4b1K3vdP8ADd7aSK/mB4JVRlI6HIOa3dS8LfHfWL57yWXx&#10;FJHJgeU1+xGRx3ev3Nl+DPg26iDf2QuxRkgyvn+dR2nwN8GSNvXR08jHyqZXyD+dA7M/CST4XfHV&#10;r+GYW+umNSCT9tO3/wBCqG++B/xRGuW+uT2Op/annQPIZvmKg55bOe1fviPgt4OC7f7IXH/XV/8A&#10;Gorj4F+CbmJY5NFVkU5A81/8aAszJ+BPiy88TeGU+1QCJoQiH5iT0716nWRoHhXS/CtvJDplsLaN&#10;zllDE5P4mtPeaCkrElFR7zSGQ4NAyONvs8bbuOc80+Nlky3BGM1EGF5C+OucDPFZTXE9hFqDyvmO&#10;GIsoA6YBoA8Q/ab/AGmrL4OafOWkt9ywrKPNkK9WA7V+Pf7RX7RHiHxr4tutX0nxVqCw305ZbS2v&#10;ZPKQYAwoz0rov20/2h7v4peN4hFcTyaHHbmG6geNRvIfjBx616v+xX+xvpfxDVda8Q6db6hpVxDH&#10;NaRSO6tHyc5IPtVx3JlsfPWgfAb4yfEzw/Jc6f4TvtVVn2ec0qk8AHGGPvXU2/7EvxY8O6Hcape+&#10;HdU0t0gaUmN1ABC5PIbtiv3B8KfDHw58P9J+x6Hpy2VuDv2LIzfNgAnk+wqp8UJLS7+HPiKOWMs0&#10;WnT7ecYPltzWvN2M7H4a/BPTPj3osB8a6PZ65qvh6zle3lZr9vK8wqBjG/r8w7V+in7IP7aS+Lrj&#10;UdC8UfZ9Nv7LyLcxyzs7lzuyD7jArQ/4Jw6PaeLP2Y9e0/VYftVtL4guCyZIzgRkcjHQ157+2x8D&#10;tB+DOueCPEXgDTE0Oe8vZJ9XkVnkNwqlCOGJAxubpjrR5A+5+jFlfWd4Fa2dHB6bRUsKMskhJJBP&#10;Ga8f/Z78fW/jz4aw6/a79nmtHmQDdkHB4HFeu2V4t5HkAhgBnPes3oNbliiiiszUKKKKACkdiisc&#10;ZI5paXbu4PINAFDbBA5vZdsbyDZux/X8K/OP9vD4MQfGD9pP4YeH76/uLeC+WdMxgE44PQ8dq/R+&#10;aGG8ma2dMqvzAdq4zxX8P/BuseOtA1jU9MW48QWAIsLrzWHlevAOD+INO5HKfHl1/wAEkfB19ocE&#10;D+J9UjdW3HbDHnr9Ks2X/BI3wVbqM+LtWOP70Mf+FfesNwrTNAcmRRkntU7YCnPSjQOU+Dl/4JOe&#10;ByxA8V6kT/1xj/wrkvGn/BIPwncwu8HizWGIToscY559q/RfzIo2J2ke9RzXsO0h0YjuKNA5T8q/&#10;g7+zF4E8DePte8Ja9q4jjtEWCKa8gRndiSPTGa+/PgT+zzpn7Pfg640nQrubUI5bg3I8xFQ5bsMe&#10;1fJn/BTax034T6b4R8Y+H7f+z9U1LVwt7cAlzKnHGGOB17CvsX4K/GrTfip4RGp2KzeXE4hbzQAd&#10;wAzSKvbc9Am0/wDtOzg+0ZjdfmIxnmr1vMs8e5TkZxVVbpgPMckxSfdHcVYghSBSsa7QTnFMXMT0&#10;U3JoyaQcwknamU5u1NoK6XCmTKjR4dtq+tPoaNZhtYZWgDw79oz4Sp8VvB9/C+nrLNb2k4tysauW&#10;YqcYJ6GvIP2K9H8bfDNtP8G6j4flttGs4pCt1I+OSWbG0HHVq+yZLiOK1uS4JijU5HsB0ryz4lfG&#10;Tw18LfDEniO4ilCKyxlYyGfk46ZoA7q8mXWtQtXspzJ9nf8AfLGeB04P5GugDP3jFfl98V/+CmWi&#10;6Ta3lv4Ml1HTdTnWRRI9urgyfwnkHuTXzZpH/BTj4zafqezVvFcs0S/e8uxg/wDiaBH7q89kH5VW&#10;vjJJZzoIslkYfoRX5r/Cb/grH4fZYIPEkmrXlwzopKWqAds9BX2p8Hf2m/DHxqhik0eO5hWSIyj7&#10;SoXgEA/zoFzI8o/Yz+Bep/C3VviJNdi7hj1jX5L9fMIxhiemD0r6kvLea1UPDumYnBUnoPWkazmi&#10;vIntHWO3Y5lXruq1cR3Eh+RwBTsHMMuLqOKSK2JCPKO3BqwkfkqEznHc1UuoI5L62d13SL90+laO&#10;0HnFIadyKipNo9KNo9KBgn3adSUtABRRWTr3iO20D7MLgkG4fy0wQOaANaishotRk1WGZbhRYhPm&#10;TjJP5VY1C4khaLYcAnninbWxPMX6KgSbzMEZxUm73osHMh9FN3imvJ8hxwccUWHdElFULi4kjsd4&#10;Pz5xnHvU7M8lqRGcSFeCfWkMsUVyWmeLkHih9AuZd99Gm9iMAYxkfoa62gAooooAKKKKACiiigAo&#10;oooAKKKKAGv92o6kf7tR0AFI0qwje7bVHUmlqG8CG3bzFLL3AoA5P4k2AuvAHiuVXYrJptwVI6H9&#10;21fix+z3+2Fqf7Mst7o8Glxag39oz3KrPKVYhiB2B/u1+1nxNkMXwv8AERgOzGm3HHUj921fiN+z&#10;X+x/4m/aQ8TS+IDf2aWCX89qVu96HKnPVVx/F60AfT//AA9o1+9jtgPCViQpBdvtB+Udz92t4f8A&#10;BWQ4GdL03P8A13b/AOJqif8AglDr/Bg1TRURvvfvZeV/74p3/DpC873OjZ/67y//ABNAF3/h7H/1&#10;C9N/8CG/+Jpkn/BWHfG6/wBmabyCP+Phu/8AwGq3/DpC7/5+NF/7/wAv/wATSf8ADpC7/wCfnRv+&#10;/wDL/wDE0AfGngr4nT337VmneLJL9obTU/E0d9NGHPlxqZg2PpzX7p+EvE2neO/C8OqWl0slsxCC&#10;SPJXIAr877H/AIJW65o2oJcjUdI3QuJIcTSnbg5HVa+3vgT8LdY+Hnwxt/D19fW813HM0m+Ekrg4&#10;9RWz2MfU6j4peOD8O/Aep6xFGk/2OzknAc4DbRxX5JfEL/gpRqd74qn1S10u3dm2jyknbA+Ue3tX&#10;67fETwdb+MPAepaHdqkr3Vm9v8zED5lwenavzR1X/gl/HN41lEUenJY4BEZmm/ujvt9feiNuoH1l&#10;+x3+09P8atJuvtVnDamEQKBHIWJ3Zznj2r6lmukt+CQD0xXhv7P37M+lfBfTXWytraKWZYi3kyu3&#10;K555+te4/ZEmGZF3N60nYCZcFQV780UyFSoIJyO30p9Zvc0jsFQ3U0sMYaKLzWJ6e1TU2RZHX90w&#10;VvU0ij5l+MHx2uPB/wC0V4N8KXdnCtlqNuskkkjHjLsOmOelfRulalYapZxfZnjKFdyqg4A9q/KX&#10;/grB4w8S/D349eDtZ0zUlt7i20pHRlRWOfMl7MMV4noP7fvxh0nRrSS11y6xgA7dPib5f++TQB+6&#10;KvHaSLFu5bnmrG9fWvxA1L/gox8X9QKz2mtX6lFC5bTouv8A3zVD/h4p8c/+hiuv/BbD/wDE0Afu&#10;dvX1o3r61+GP/DxT45/9DFdf+C2H/wCJprf8FFPjovP/AAkV1/4LIf8A4mgD9xZI4zqKOZMPtwF9&#10;aj1C6jDRpvwd2K/CqX/gov8AHx9UjePxFd+WBjP9mQ5/9Aqzqv8AwUK+OMkMTx+IrrzlO5j/AGbD&#10;1/74oA/Wf9qb4lS/Cf4Y6trNrGtxNbCIiNyVBy6j+tWv2a/jZa/GLw2TE8P2m3t4jNHExYozA8HI&#10;/wBmvxb8dftd/Gn4y6DcaNreuTTWtztV0ewjQHaQ3VUz1Ar6N/4Jv/FvXvBuua3Y6ldSMLqW2iXb&#10;CoBA3g5yB60Afrna2Zt7kfMWHPX6VWt45JLyUsCFV859s1djuPOiWdeFx071KAiLkDBkoA4L45aT&#10;P4i8B3NpaBmkLg/J1xg5r8yf2OvDthJ+0L8Q4LqfZfW+vlApGWLbzkfXNfrfdWkclnIkgBG09/av&#10;x0sbHW/gf+2xPcyzFNN8TeLJZFVE/h8xiMlh6HsaAP150OaS1lFgy/cBOT19a+Dv+Crnip/DmkeG&#10;7BDn+0oLuL72D0j6fnX37pk1rqka6hCuC/G4n049favzg/4K5R+fa+EZ5dpkt47tot3BHEfT1oJl&#10;seM/8EgtRnh+P+r6LJHiO30SRw565M0R6fjX1J+2Pouf2pvgxdN81jFdI1xIR8qDzgea8N/4JG+G&#10;Iv8AhNpPEbxr9uutLmieTJ3MBMnbp2r7d/a8+Gv9veAdX8UWMSf23ounTz2cvzFlkVGZSFHDHI6E&#10;VVjPoez6ReQvpsR0xEubMk7ZF4B9a0Li4nhu4I44A0Tfeb0r8f8A4P8A/BSTxP8ACXytG8dtrF0t&#10;vGVKw6fGoDFgQedp6Zr6Hh/4KseDr7Q7qWG01hJlA2s0EXB+m+i4z7yv5HWViyYjXnd26V8N/HXx&#10;dovib9uj4KDRryG7EPmrN5f8J3LweK8B+IH/AAVbubqa4tdKl1aIg4Ba1gPG3n+Kuu/4Jx+BdQ+O&#10;fiGT4la9PDd3miahtgabMbqpyeFUAHp3pD6n6i0UUUjQKKKKACiiigCGFmWaTeNq9j604wK9wJQ2&#10;SBjHaq2qXBgWEA4LMBS3Fw2n2DSOckelUZEl1eGJ0VAGycH2rJ8U6xp3hizk1fUFhgjhADXMg5XJ&#10;AHP41dury3sNLl1GZfkjjMrc8kAZPevyu/b6/bU1+6fU9I8K6rLZaXJFD+4aKJvmDLk559KAPpP4&#10;of8ABRLw14Qup7fTrzTb64heRBEZSCWU4A6d68E17/gr54i0m7Pk+CrGa2A5nFwf/ia+JfhV8BvF&#10;Xxs1g37SL508scvnTRuAWc5zwuO9fcfwz/4Jh6rrGixTa1daVcwliDG0soPGMdFFJC1Y/wAK/wDB&#10;Vf8Atpbi8vtL060khxIIzcE5zyR92vof4M/t2/D/AMeW9rq2v+INM0e4uFYNB5hYKQSB29AK+Nf2&#10;sP2MfDXwl8UfDTQNO020guPEl2bSZopZGV2A6tnkDI7CtjXP+CVniVtG+2aHrOjaeobckZklLDB5&#10;42mkaR2P1Ktda+1/Y59KC31ldYdpV6Kp5B/EV0SxgSFgeoxX5f8A7Jn7bmveCfHjfDTx/Hq19fTX&#10;sWmadcRWSJANu5WO75SR93nFfpzYytNGH3Aqe3egotUUUUAI33TUVSt901FQAUUUUAULrMeqQY4U&#10;gE/mai8UbLrw/qaI2X8h+nXpWhfRJ5bSsPmUcH0qCO0S4sZAcHzkKnJ60Afzsr4X/s2x1rS9bY2l&#10;7c3ckkaScsV39RX7j/sh6fb6f+zn4HWBFcrYKM4wTyetfnZ/wUA/ZX1Hwz4kTxDoXk21na2gMiIX&#10;YszPjOdpHevsT9jH47aQvwh8M6DdM/22zslSQkqBncemTn9KuJEtj60t7oS/K+Fc9FrgvivYGLwP&#10;4nlycNYXB9v9W1d1bpDM6zxFW47HNc58Vljk+HPiYNgn+zrjv/0zaqW5B8v/APBMPU4I/gDq8juq&#10;wjXrjcx9dkdbX7bHxO8PWHhGG0N5byXM0NxHGjZyWwoAHFfnT8I/2ybj4C/CfXvC1pNeJcyarJco&#10;YIY3T5ioPLd/l9K560+JnjD9p/4geH4pnup9Ptb9TMs1qFBRyO6D/Zq7LcOh+kf/AAS9a+s/2b9P&#10;sdSg8q4+2XDFWOTjzGIr7FBXPy4464rz74O/D/Svhz4Qgs7G0FsiMzbVYnk9eprt7SYTNLgEDPes&#10;5a3KRaooorM0CiiigApsjMiMyrubGQPU06g5I4OD2NAEUKnyzPIuyQrytfBnx3/aEsvh3+0v4ETX&#10;ryHS9LaWbzZ5pCFVR3IxX3ZJDeeazNMphIwFH/6q/Kf/AIK8aPoUfjTwhYW+lyXOs31pN5DQlnw2&#10;VzwCT+lAH3hp/wC2B8HJLt7w+PdM2yDH3zjjj0qzdftk/CeHp400sgj++3+Ffz9f8Iv4m06FbVtA&#10;1VzGc5Szk288/wB2pY9B8b3nDaTqgX7v/Hi//wATQB/QBbftmfCF+H8b6WuB/eP+FMvf20vg5bKS&#10;PHWktgZ++f8ACvwJj8EeLt3z6Tf/APgG/wD8TW5p3wc8R6zjfpt2FJx81vIP/ZaAPsX/AIKf/tRe&#10;G/jR4W0XQfD2o2epR2d+0qyWrkkrjg4x7V9Ef8El7O8i/Z7vrfUBIlw2qykLJycYr5b+Af8AwTtv&#10;fFlvaanqiWbwSKkohmeVWXnv8tfq38Gvg3ovwf8AD/8AZmmWkVqrSeaVjkZhuIwT8xp7mR3S28c0&#10;KQ78GPqO9W0XaMVSt4JLe+nkdx5bfdHpV+gAooopAI1NpzU2guOwVHcSSRR7o03t6VJQ0ohXc3Tp&#10;QUeJ/tCftBaB8GPBupXF3qFqupz2k7W9rMxBllVDhBgdzxX4vePvFnjr9rzx5dPpemzxanchGbSL&#10;WbcqqoAzk4HRc193/wDBUDwcdf8AH/wc0S3MccuvaubUOxO0F2AyTzgc9q+jv2cf2MfB/wAGNOsr&#10;u50m2m8YRo6T6pbzyFXUs2BgnHQgdKAPzy+Hf/BMPVdQNrceIBqthO2x1Uqp3Hv37cV7fYf8Eq9J&#10;upg9xqGpRkjn92v+NfpNdabDMkXyDzIhiM5PFSWyyrbhZZA8vcimRI/MHxp/wSj06K1eXTtQ1Sed&#10;YztVUAyew614RqmheP8A9kbVtltod1e2cLLb755dn3vm9T/dr9o47i7tZj58nmKzZG0DgZ6dK4v4&#10;m/Bvwh8TdOuX1rSFvHIMhZpXXkKQD8pFIk5T9lb42J8ZvAc9yvkiezEULxxMTh9gJByBzmvbbOdm&#10;YxMu0qK/OP8A4J6+Nl8J+OvHnhUMyQP4lmigjUKVVFyACSc8AV+j1xiH94o+ZjgmmhIjt4/ObzGO&#10;Np4q+p+UEVWkUJCVX5SwqW3BEKBuTjmhlxJaKKKRYUUUUAFfDv8AwU28RS+GbX4WXiXDW8KeIYmm&#10;ZSQNg65x2r7ir4x/4KZeCV8YfDfRmPlh7KeSdGckYYIxGMVUdxPY95+FfxR8P/EHwqhtNVhlYts/&#10;dkk5CqT2969Gs7i3mh8uGQTGMYPrX89Hww/au+I/wxZrHTdfMEKTM/8Ax7Rt1AXPK+gruNI/4KAf&#10;H1L28e18YbIcghTp8J4/74rVxMrn7vRzzrcBDDiPu1Wt59K/B28/4KGftFzSb7fxqqw/9eEH/wAR&#10;Vb/h4T+0d/0PC/8Agug/+Ipcoz96959KPMPYZNfgp/w8K/aO/wCh4X/wXwf/ABFI3/BQr9o9VJHj&#10;dSR/1DoP/jdLlF8z95I5J2vSrw4ix97t0qjq19p9vG15PeCGO1Bdz2A75r8JZ/8Agov+0hb2+9/G&#10;wK9P+QdB/wDG6r3H7e3xxm0HUbfV/FZn+1xEL/oUC5z16IP0rI2Pv7wp4ls/HP8AwUa1z7DqrS6c&#10;dNUp5ZOwkQqDgfUV9+xJ5cSJnO0AZr8Zv+CWuuax42/aWOr6xerdXUthIC7KFJwCBwAB0Ffs2o2q&#10;B6CgBaKKKACiiigAooooAKKKKACiiigBr/dqOpH+7UdABQc44GT6UUyZzHGzDr7UAZHiLRotQ0fU&#10;bOVmWO/ge3fB5AYEEj3wa89+AvwH0L4I+C7vw5pE889tcXj3bTXG0yBmAyAQBgfL6V6jbk3TN5py&#10;qjI3dBXP+KviBofgyNmuXQlVDYR1z1x3PtQB0rN9hhgjT5lGFy3XFXK8Ik/a28GtNNC0cxaEnvHj&#10;Pt89Zkn7ZXhRc/JcgD3j/wDi6APojc392nV83/8ADZvhb0ufzj/+KqWP9srwqcfJcn8Y/wD4ugD0&#10;/wCIXjW18K6ro0VzNHEtzLtJk9MjOOa6DT7iw1GQanbXXmRkbPlPy1+bH/BQL9qtNRtfCt14Vmu7&#10;SW1aSSYoVycDIPBP617h+wN+0dZ+PPgzp8Wu3ck+qPPKWluHReBjA61tbQxPrSRF1O6WSJixhY8K&#10;eDz3rS8hZ4h5kSq/fAGah05rNofMtHixKN3yMDn071cUMFwxy1SMjt7dbbdtJO71qbdSUUgCiiip&#10;ZcdgpydSfam0MxUHFIo/OT9tz4UH46ftcfDzw9qMc8WkXdgsM81rgOv7yToSCM8+lex+Ff8Agnn4&#10;G0azTTheak0UMewM7xlvx+Svc9W+Ftr4g+IekeKnht2n04BFkfO8YJPHHvXpCxqrFwBuPU0AfKln&#10;/wAE9fAWnxvbx3+pMshLEs0ZIz/wCpf+HeXgH/n/ANT/AO+o/wD4ivqKPMjbifunFT0AfK3/AA7y&#10;8A/8/wDqf/fUf/xFH/DvHwD/AM/+p/8AfUf/AMRX1TRQB8vWf/BP/wACWds0K3uoMCc5Jjz/AOgV&#10;Ui/4J3eAYrl5hf6mSxzgtHj/ANAr6sooA+X7j/gn/wCBLjre6gv+6Yx/7JTvDP7A/grwrrEeo2mq&#10;ar5qSrKFaSPaSpyM4Svp6igCta2KWtqIFZio7nrRPZLcNCxZh5ZBGO9WaKAK99JFHbkzP5aZ618e&#10;ft6fBa58YWfhnxZoljLcXvhzzb+PyAoVmAyN/GTn619e6tZnULQwqVDE55qpqWm22p6PJpd3GsiS&#10;ReSyt0Ixg/hQB8T/ALLv7aMVroOn6N8RLjTfDbxpI0vmMyurbmIBJY9civnT/gpT8avC/wAePFXw&#10;60/wXrVrrqWs9xFd/Y3DGMMIwM/Xaa+mfjh/wT9n8dand3fh99J01JCm0OWUgAAHonciuP8A2e/+&#10;CZp8AatfXviQaNqkjTxyxMhclMFs9V78UClsdl/wT3+Edr4J0Oy1jfOl1NbTQtHIRtA83PAA68V9&#10;rXFpFeY3gOuMFCAQw9CKwfBfgXTfBukw2dpaxQCPP+r6cnNdHHj5setVqZHyv+0B+wj4Q+Oet3mp&#10;ahNfWcszK5WxMcagqCBjKGvjO8/4JcWNlJM9u+vMqk4BmTB+vyCv1ymmEPzEEjpxVR7e0ZljMOd9&#10;Kwz84fh3/wAEmfA95pR1TV9Q1+3u2hdmTz4woIJ7eX3x611//BKyONfC/je2kPlNZ6v5ESjjeFyM&#10;mvvELEI57OJNoCEe3I/+vXhH7LfwN/4VLB4gGy3T7Ze/aD5OffrkdeaBn0FRRRSNAqTb7mo6moAb&#10;t9zRt9zTqKAM7UrCO9ClmYGI7hj+tRyINS050nPlrkDK8dMVcVT5khJ4NQXke2ycLxz/AFqjI4/4&#10;tQBfhlry72RY9PmwwOCflNfzxeHPBOp/FTxY+l6b9q1K5ldyqK5ZuMk9fYV/RH8VrWS8+G2tQp99&#10;7CVfzWvxl/Yj0W1+G/7WOl2fiKFZLXZcOyHgHMT/AN7HfFIR+sv7NPwf0v4Z/DDQWkhIupNMtjcL&#10;OinYwjXI6Doa9fs7+zvFC20ikdgmBVLQ9RsdW0aP7NERaCEbU4xtxwBg+lWtNs7SFQ1vAIj+RpjR&#10;8I/8FGLq40z4sfA+7hjElxBqzvDG3Ic44Br65+Fl1JrHhu117V1FpeS71eAcRjkgYB9hXgf7a2i2&#10;l94m8C6hqECznT7p5oXf/lmR3BPSvTPh58T9FsPhvZ317dRTwZceUJULfePYmpNEfM37dW7w38bP&#10;g7qGnWEH/IQmkd1jA6eWQTjrX2t8KtYuPEnhu11adAjzblIXO3hscc+1fmn+0x8YU/ab+OHw30Xw&#10;dcSaVJpmpSW8zXhVUcuVAwVLdNhr9Kfg54V1HwH4FsNA1a5S91C2LmSeIko2WJGCRnofSgZ3e8+g&#10;/OjefQfnTKKAHhtxxS7fc01fvCpKAG7fc0eWPU06igCheL9q0+dEOScjim2tqpsIYmLAxjJGeac1&#10;xHa3SW2DmTnjpUGpXBsbW+mB4SMsAOo4oAwPiB4I0/4q+CNS0O/G2C62o0kQG9QrBhgkH0r87fjX&#10;+xTrHwY1hdf+H41nWLq+uAslvcThokVQCCoULjmvfv2d/wBrux8W66NGvZbvzpLmRA1wVVRtBPJ3&#10;e3pX1DqmqaJrFtEZrm1kUHcFaZcj9auO5Mtjxv8AZk8ReP7jw2o8XaEulkXDAnDZC7VweT3NejfF&#10;bSb7VPBerxaXE93cXVpMmxeeShAA/E101vqmjPZtFDeWkaZ+6ZkHP50sGsWFruD6jashGFVZ1OP1&#10;qjM/IT4R/wDBN/XPHHipl8b6Xq2k2800zFoHVQF5ZTyp6mv0W/Zx/Zp8J/A20v4NIklvpmjjWQXg&#10;RyhTdjGFGDzXr914i0bTc3HmRbl7rIv09a+UfiT+2Bovgn4kaLotst6JNV1A2rGAKV6r975unzVV&#10;2wPrVtQS6QwzFYkPUrxitaFUWGMIdy44PrVNLe0mKL5QO5c57dM0+ytZ7d5fMkDRE/u1B+6KzlsU&#10;i3RRRUGgUUUUAFNk+aNgOpFOpsjbUJ9s0AR5kjswFXc3TBr5F+K3wBPir9pLwB4wu7e5ll0d5THG&#10;xBiIYYO5SOfzr6vmvnk+VCy85qLXLnS9OhXUb4RmS3XcrMwBH0yaAEj0vSEt0e60yxikPBH2dOv5&#10;VNH4c0tRxpVng/8ATun+FeZat+0Z4Qt7yS1nDO8fJIeMjpn+9VFv2tPCa8BJgPrH/wDFUAerXPg7&#10;SLv7+nWq85+WBP8ACprTwtpVnGVTT7UjOeYE/wAK8eb9rrwmP4J/zj/+LqM/te+Eh/DcfnH/APF0&#10;AeyKFs3ud1rFBbRLuVlQAYH0rmfAvjfSviJps2s2d9HPBbytAzQH5QR2PvXjHxG/bF8NQ+HZ1tRc&#10;pJJG65Bj9P8Afr5m/wCCeP7Tllo/hG98I+JHurnUr7VJ5o5G2iMJywBJIPQelO5mz9KLyS0uIIiZ&#10;9ozlSDjNWrOSWSPMqbGzgCsfSbzTNc0u1mt5YCpXcF8wEj8jW9G4ZabEOoooqQAKD1pdvuaFp1Bo&#10;thu33NUtXgSSzIdii5HIOKv1FcRxyRkSLuX0oGfn5/wUemt7X4v/ALOdzPN5dna+II3mmJ+4gdSS&#10;fwFfb/h3xdpOuaRFLoN7HqSNnYynduGTnp715L+1h8FdP+Kfge51A2dtLfaHZ3FxaSTA7o5AhKle&#10;DzkV+b/wb/bR179nrxbHo/iyTWruxtYmBW3hym5vmBG4r/eoA/YbQ77Ub6Sf+0bYW3lkeVtBG4c5&#10;zk/SryxO14zkELjr26V8geH/APgpR4D17SZJ1sNVVoo1J8xIgTkdvnqwP+Cifgy20salLaam0ByN&#10;gSPd6dN9NESPra6knFxGkcIaJvvN6DNcn8RviR4e+Hej3Fxq2pQ2KsDFmZuNxUkD9K+E/iJ/wVm8&#10;Ia7p99Y+GrPXtO1DynijnkgjVBJggHPmdAa+GfiP+058Tvix4lNhc6rqOsabJKhFukZkKnpuO3Pr&#10;TIPsD9gvwbY+Ovi54z8UyXMyNb+JpmthC4EciMWIJBHPX1r9PmjkY+VjKLyD3NfL/wCxf+z6/wAM&#10;/CcV9JHao995V4wjyG3NHzuBA55r6rDgsV7ikMrXCj7VBlsH0q9WbdZa+gI6CtKhlRCiiikWNZtt&#10;JvPoPzob734UygB+8+g/Ovi3/gpd4qbQfB3hKzUpu1PUPsahs5JdSMDnrX2fXif7SvwBX45Q+GS6&#10;Wjrot+t9i6z/AA88cdaqO4nsfDnwS/4JkeGviRo/9qeKLjWtOdpmUi3mRV24Ujqh7mvatO/4Jb+A&#10;LWGS2XU9a+zldiv50eSvrnZX2J4H023sNDFvFCI41bBXGAcADP6VYutaEkpt4FdXU7c44zWlzI+O&#10;7P8A4JYfDLTbX7JHrWuFM5y08ZP/AKLrA+Jf/BNT4feEfhz4m13T9V1ie+03Tp7uGOWSIoXRGYAj&#10;yxwSOeRX3IbiDRLEyalcw71PLM4HGeOtfE37Xn7bfh/wX4Z1rw9Et9NNqFvdWS/ZQjruKYGcNnHP&#10;pQvIZ5b+yD+wx4R+PHwftfE/iS91Kw1WW4khaC0dFTapGDgoTk59a9mtv+CW3w5EzibV9aRd2EPn&#10;R8jP+5XVf8Ez9Yt9W/Zj0u6yEkku5ztkID4yO2a+oNJ1SLVru6jCMDbttBYcH3FK4a3PjW4/4JXf&#10;Die7aP8AtbXNnXPnR+n/AFzrA+MH/BLXwD/whV/qlhqWuTanpdrJNawLNGFkcDIVgE5HHrX3yqn7&#10;YWzxjp+FYniDfDE32mQNZMD5qE8Fe4NZGp+TH/BOPwTrPhL9ri50vV7N7G4j05yYj2+XI/Q1+xKr&#10;tUD0Ffnh8PLqzX/gppryaQBDYf2Uu1YyCo/cL6HHXNfogv3R9KAFooooAKKKKACiiigAooooAKKK&#10;KAGv92o6lYbhim+X70AMo3BeT0p/l+9HljvyPSgDlviP4jHh/wAH6rdxlQ6WkrjIPUISOlfhf8XP&#10;jZ4z+NfxLTQdHPnSzRmMLBMyfddiepAr9z/iN4f/AOEm8L32mIyxPdQSQq7chSykZ/Wvyb8G/s2P&#10;+zj+2x4c03xC8evWFzZS3jXsaFIk3OwCMSTyCv60CufP2k/sf/GrXpp5U0+9Jf549upINxPTq9aD&#10;fsO/tIYx/wAI3cEf9hOH/wCOV+53hPwr4am0iyubPT7dQ8SOpUk8YBHetiS3sFvhamBQ5GQc+2aY&#10;XR+C3/DDv7Ru7/kXLnP/AGE4v/jlPj/Yc/aQ6Dw3cn/uJw//AByv3t/sWzwWEKHv3pIdNstm8wKP&#10;rQK6P59PHP7P3xl+CMdpa+KfD5jbXyYrUXF3HNluhxhzjr3xWr8P/wBk79oHULePUPD2gzfZyTgR&#10;6jHGue/AcV98f8FNdWePx98FRHaSS2sWr4mjVchk3DI/KvrD4BLpupfDS2vLKxFmplYeWevQZrXm&#10;J1Phb4M/Fb4+fDXWtB8O6x4Vs0V5IrZ2lulkb5OCeGPNfpT4J1PU9Y8PW91q9ultfMTvjTGByQO/&#10;pWfefDvw9e6jZ3s2lQyXUb7xIc5DZyT1rrorZIYwkYCKOgFJtC5WFFP8v3o8v3qB2YyilK7aSkWt&#10;gpVYKTn0pKZMjOow200hkAQwwPEP9Y5yB60+zm2/u5PlZRgiiW3eS7ilD4VRgj1qK4s5JZmdH25O&#10;enagDRVQvSlqKNiq4Y7jTvM9qAH0UzzPajzPagB9FM8z2o8z2oAfRTPM9qPM9qAH0UzzPajzPagC&#10;t9lb+0PO527cdePypbrTo7qaKRmYGM5AB4NT7zu9qSYsyEIcHHWgCrfXF3GStvEsh7Z//XTdtxKq&#10;l4wregqzbq0cY8w7pBnLVCqzRyHdJuDHj2p2uJ7ETW80hwy4Hsat28XlKaRn8hcu2e1OaYKyDH3q&#10;djMWSVEGWPFVhJHdTo8bbgvBqyyo3BAOOcVS0uaOZZCsezacc0agWY7UJdPNzlhio5pmhuI40Vdr&#10;fe4xSalqC6fAshUuGbHFSrtYK5GWxkH0otoPqSUUm72pwGak0EqameX70eZ7UAPopnme1Hme1AEF&#10;2zKyYHfmn4Cx4bgUy6mSLYWXdk8e1V5FkupBsYouOhqjNj5rVb63nglGYpAV/DpX5m/t7fsj6zp+&#10;r3/jzwhY3E1xawRRxyLOka5JVW4yPWv01lYxJGuecYzWPrGg23iKNtN1WJb2ykwXik+62OR+oFAj&#10;4l/Zv/bU0vR9J0Tw14k1C1sr6CK2spY/KdmDgBWBIHJB719ueGvF2jeLrdLvSrv7TE2QCFZR78EV&#10;8/6p+xr4Li8RyanHpmnQO9wZ1JU5U7sjv2r2Lwho+j/D3SEt0uLZQjE4RgOv1NGoj5Z/4KYeMm8N&#10;+GdFtZtsNveRzxvJgllXHVSOhr8i7G+13Utd/srwjqt/qS7dyxyXTKMd/vECv6E/iR8NfBnxo0UW&#10;uu2FlqzrGy25nO7yyw7c1wXgH9jD4Y+CVimbwnpj3iAgzIhBPJx39KVnc0TSR8c/sUf8E+xHrUPj&#10;LxcupWeo2U8F7a7bpGRj8xbIB6dK/Tuzj+zxiNPmhHRz1JrMtks/C7W9lb2u2GbCIE6KBwAfzrWS&#10;F0uiQ4EWOI/Q+tFmO6JqKdto20WHdAv3hUlQTP5EbSEbgvOBTreb7RCr4K57GkBLRVf7WPNCbTk1&#10;YoAofZ0uruO45zHxx0rJuTLcyaxC64i8ohT+BroBFtkBQhU7gd657xVqC2On3zRRMJPLbLL34oA/&#10;Cj9ozTdW+EvxasE8OGV5XieXY8mBkkg9CO1cPD8fPFlldT/brqaCXoU86QgH86+3/gz8EW/aC+NW&#10;leKNZ8uXS7SSe1ks7pCS+FbBz6Zwa+5F/Yw+D8kCfaPA2lzT/wAchQ/N+tXFky2Pwjuvj14wnuwb&#10;a9nZMf8APeQc/wDfVPsfj1400+8jluLucR7weZ5D0P8AvV+7jfsY/BlYyI/AOlIfXYf8aef2Nfg1&#10;JGFk8A6U/HPyH/Gr5iLM/F9/2uPF1+otLXbNYsBul8xwwb05Nedaf8WtSXx/Y63qLqDZXguY9xZh&#10;kMOvX0r9mfjF+wP4A8WeHbrSfCmgaX4cv5gjR3axN8hDZPfuBiuH+DfwF+DVjfX/AId8R+EtK1DU&#10;NOKW8lzMMCRxuBbGe9PmRJ7j+yR8Yv8AhfPwhtPEjvE0skrxDyAyrhTjv9K9xtZJG3I64C8CuX+H&#10;vw78NfD/AE2Kw8I2NrpmjIWZba1+5uPU9fWuksdQW8uLiNYihjbBJ7/SobRaLlFFFZmgUUUUAFLt&#10;3cdqSlX7woAoSXSW9zMgxuRN3I9q/J/9vj9rnXLXWn8PacYczLNANu9G+V8fTNfqzqUa2k0t0yeY&#10;JF2BR16da/LX9u39mn/hH/Glh4sm8m7tYkmunt0jOWDMDgnPWgVz5H0P9nH4xfEzQ7fxPp9nfSwX&#10;2SjLqKqPlJXoWz1FdAP2N/2kWUY8OTkdj/acX/xyv1Q/YruPDviz4I+GrOLRvsskcUrlpCf+ercV&#10;9Jr4bs1AAgTH40BdH4N/8MZ/tIn/AJly4/8ABnF/8cpG/Yt/aQb/AJl24/8ABnF/8cr96V0CyHH2&#10;dP1qRdDsR1tUP50Bc/Am8/ZD/aF0iEzXfh2by1BJ36jEwx343ms/wD+z18ZvidZP4v8ADWgGWKxk&#10;NsTHeRxLuHBBBYHPNfvJ470fS4vDl6ZLFZW8l9vXjjrXyR/wTB02ab4Ga+b8ecv9uXA2MOo3HFBm&#10;31PknwV4o/aR+CP2Xz/CVrLFJtjJuL1H6HP98+tfqd+z74+134jeB21PxDZwWV8s5iEcB+XaFUg/&#10;XJNb918MfDuuKr3+lw3KD5lVs/Kfzrc8P6FYeH7NrbTrZLWDduKJ0zgDP6U+ojVooopDFWnUzcF6&#10;0eZ7UGi2H1DduiQkyNtXPWn+Z7U2RUmXa67h6GgZmXdnC6ohJaOcYYHkEH2r5o/aC/ZA8LfFK+vJ&#10;JEnW5mKErBtTGABxx7V9S+SCDkZx9329KatlCzb5UDyd29aAPyA+In/BMfxBpW+fwlZaldXXzukc&#10;l9GoLfwjlu9eO3X7Bf7SMg2SeD8P/cGow4/9GV+8cdrGrZKgnOV9qY1qrXBkb5hjpQS79D8YvhN/&#10;wTX+IviC7jHxE8Oz6TZecqvJa3kJPlZGW+Vicjmv0B/Zp/Yb+H3wK1Aavo8l5e3r27QMl8VlUKWU&#10;55B5+UV9N3Vu1wyjdiLGGU9xTXsVSMLbYhIPUfyoFZj0kih2QxBQMYCgYFWFXuetNS0RdpIBYd6S&#10;5hklQCOTYc9aq4coy4jC/vB/DzU8Mnmwq3qKGj3IVY5yMGhcRKFA4FIaRJRTPM9qPM9qRQN978KZ&#10;TmbNNoAKq30lwnliBA4ZsNnsKtVFd3UVlbyTSsFVFLcnGcDNNaMT2GtGltblAdvevNfiZ8XfDHwg&#10;0me+1LUltriWN3iWWNmDMo6cD3FeRftG/tvaB8LdJu7cWk810sayCS3lXgbiMdPavya+M/7UPjT4&#10;xeJpI0v7+60xrh/JtdobYjkfLwPatEzOzPZP2nP26Lr41QahpdnfwxQXCIvmWJkjf5WB46eleO/B&#10;/wDZh+KfxW1o3mn6Rcarp8ckcjyz3iE+Wx4PzNnnFe1fsq/8E+b/AOK19YeJ7m8t7GwdpI2066tz&#10;nIVhnqO/Nfq58Jfg3pHwz0eCwsLS3gljijimkiUjzNvfrVcy6D5Wj87Pgr8UG/Zm+NVv8PfHk6eH&#10;tKSzNyGO6Q7mYY+5kdq/Svw74otdd0vS7vw/Kt7Y3UaSNMVIOxgCGwR3BzX52/8ABTz4AT6n4ovP&#10;HVjJHFcRwwwKFQl+Cx65r5I+FX7bXxI+G9rfaVeeJL+S3s0WGCNQo2Kg27R8voKV1YVmfvk01rYf&#10;vZJSo6c5P9K+e/2svjdpHh34X+II7S/Q3TafcBQUYHcF4wcV+Z0//BQzxxqGirN/bGojc2NpK+v0&#10;rxb/AIWj8TPj94li0STXrz7NeT/Zz5iBlCucc4A9KxNT7a/4Jk+C9d8TeN7D4kX9u7/brSaLzjIC&#10;DtLJ0Jz2r9U14UfSvmP9hf4L3Hwj+BXh3Sbq5imvLUTBp0Qru3Sue59DX04OgoAWiiigAooooAKK&#10;KKACiiigAooooAKKKKACorlnWFjGNz9hUtI33TQBk3F415G1tGAZcbZR02jpmvLfjJ8BdI+Kfw31&#10;XwpM9wIL8DdNA22VcHOFbtXqN0oY3LQp5MiqSXAxu46ZryT4uftBaN8D/hfq/iLV5Ulu7Ihl0/zl&#10;W4kUkD5QSPfmmzI2PCeheGf2f/Aei2F/qM9vbWdpHbK1xudjsUDnA64FcjfftPfCC88UJI3i0C42&#10;7dgglxwP92vyZ+MH7aXi3x34s1W7g1jWLjSL65kez037UzeSrElVxk44OOK4XQfDPxH8aahHd2Wi&#10;a9biTIE32aXsPUCgR+28n7WfwvsZIIYPE0bmQ7Rut5f/AImu10P4ieHfG15HBp2oC48zONqMM4GT&#10;1HtX4c3fwD+K8Nu2ozXmtQpbqZgrwTLtA5PJ6VY8O+L/AIzweED4g8O6/r8fky7R9lMxPXa2NppA&#10;ftT8WPhHYfE640aS58w/2axdTGQPzz9K6rwV4OtvC+jpaRGTYpJwxH9K+MP2OP267Xx9DB4X1u3v&#10;k122+z6fPNqEw3vOQFY4Zs5Lc+tfcEoms2FyZy8OANgPFBsTtqUHmCBGDMDtIweO1Xo12IBVVbeD&#10;y/tAhXcV3dBn1qe3l86EPtK57GgCWiiigBr9qjqR+1R0AFFFFABRRRQAUUUUAFFFFABRRRQAUUUU&#10;AFFFFABRRRQAVzXjD4iaD4GWEaxfLZvOpMQKM27GM9B7iulr5Y/bot7qHwxBqtvHK6afa3EzmME4&#10;wFPUdOlVHcmWx9D6Fqen+PNBt9Qs7gzWsjErIgK5IJB4IzWtNcW9pJBFI5VyAEGCc9q/N/8AZg/4&#10;KE6H4b+HOl2OoWF1PJH5mS0yjkuccFq9g1D/AIKGeD5riCc6W58vBwZ4z7/3quzuQfYEiiOY3CHJ&#10;b5eelPvnK2r4wBtr43k/4KZeDFbyxo07kc7VmjP/ALNTo/8Agph4OuFO7RbgL0O6VP8A4qiz7AfX&#10;M1/bWOkJNdyeWgyc4J559K4z4R/FzQfidHqDaVfpdm1n8ltiMuG545HtXx/8XP8Ago54Yu/DYist&#10;PuITvx8k6dCP96qP/BLv4waTquk+IrSYIl5e6mDCJHUPyD0Gcn8KdtBLc/RjyxTKTzh6/rTlXdWJ&#10;sIJCKKf5QplABRRRQBVmhkmkGV+VWyKmupxb27P6VMxwpwe1VFT7ZaspOee/NUZdR8a+cokfpjII&#10;rxf47/tVeDPgxY3Vve61Bb65GqOltNDIwKkjnIHoa9K8ea6PDPg7UrvDZhtZHBQ4IIXPWvwe+PXx&#10;W1L9oj4hy21mt7JJNGqCZ2Mn3RnqM+lFwPcPi/8A8FLPGusahex6Zpml3OmpJIqzqHUmMk4bkele&#10;D6n+11qviiTzb94bV26rGHI/lX1F+zP/AME3L/VLS21XWdbtLuCZYbg2t1AT8pAJTDe3Br7t8E/s&#10;bfCvQdDjtdR8A+HdQulJJmbTYWJz2yVzUiPyT+Gf7b3izwPrUNzplraXtnDKrzSTlsoo6HGa+9fg&#10;/wD8FLPDXjy1trfXtX0+yvHDF4oYJTjBOOdvpivoHVP2TfhZrGm31nYeAfD+lyMhj8xdNiX6Hhe1&#10;fKHxo/4JppBpVxqPhm607S7gsoX7Da7XA4BxtWtlawH3/wCFfHOleNNHN1otyt6Y41Y/IR1HHUd8&#10;Vp6VbvM/2ycFLhxtZAeAM8fyr8q/2U/jZ4u+A/xKg8FeMzrFymsahFaWs9yXSLahbcRvPI+YdK/V&#10;ixYXMxuoZ1kt2GFCnI96TVho0KKKKkoXAIOelRm4ijO3dz6UTZ8l9vBxxVW3tWZt7HJx3qSkXZCE&#10;UuewqJXMwPpjIqZl3KV9a4vxV8TNK8Fq5vJY12sVIaQLzgnufakM3vtV7b7t0Shc5q5Ji709hIMe&#10;YpBxXi3g/wDar8M+NvFNpoluIxLcSeWGM6Nzn0Br2a+TzoY/IcBQc/L0x+FAHE/DX4UWHgmNpITK&#10;JPNaQBiD1H/169Daq1yzCzcoSG9RT7Us1uhYktjnNNCZLRRRVEnlf7SfxQj+Evwq1bxBvjWW1MeP&#10;NUlcM4HOK/Cb4ofGrVPH3xWubuydf32oNIfJLKOWA74r9+Pih4I0/wCJHh+58O6jZwXMFztZjcRh&#10;0+Vs4II9q8AX9lH4W/D6+W61TRfDJkmfcnmWsSHI9Mj3FJk7mt+wdfGP4G2b6jKVuvtEuQSW43HF&#10;fStvdRXOfLYHHXAxXHfD+Pw5FYpZaJptrbWmSQtsqhM9T93ium0y8juLi5iS1MAibbuIwG+lLoNb&#10;mjRRRSNAooooAKjupGigd1GSFJH1qSkYDaQRle4NAuhnyXjPpscsgCsWwfSuS+LHwysfiV4Zubac&#10;yGRoPLURkDOSDXctFDPGIht4528cfhTbGJo1cOdwzxn0qzM8o+EPwh/4V3o9raQpKFiRlw7A9WJ7&#10;H3r19c7QD6UxciQjtUtQAUUUUAVNUsV1CxmgfOHUrx7ivPfgP8LIvhT4VvdLjSRUnu3nxIQTz9K9&#10;JmztGCRz2qtPMwvE25KY5x0qgLeRGoHbpShQKYy+Yi/nzUlJgFFFFIBGptOam0Fx2CiiigoKKKKA&#10;CiiigAooooAmooooAKjf71SVG/3qAG0UUUAFFFFABXzB+3j481bwP8O7WXS4Y5XuPNjfzM8DY3Sv&#10;p+vjD/gpn48tPBfw70OO5s2vJNRuXtYRHjIdkYA0AfkZoPhPxf8AGzxtHBFZvP5hZCEnAHGT3PvX&#10;6c/sl/8ABPXS/A1qmuaxDfWtxKkFxhpkdSw3EjAPTpU3/BMf4C2Mfwtk17XdNt5tQTVJtsl1bjzQ&#10;hRCBkjOMk19y6CskcmoW5Vhax4WJDkKo54A6Y+lAFnSbPT4I1uLVv3a/LkLgZ6dMVZmjl8xZI13D&#10;Oc+1Lo9vEtjsVVKbjwBxVhrpVYR46nb9KAOO+IHwy0/4maJJaaiZFEhBPl4B4zj+dfmT+0d/wTZ1&#10;u416e+8KaTeX08s80sSyXMaqzFiV6nvX6vXlvPGC8chVf7q5p20X1uVdNsqLhXYcg46igD8Krb/g&#10;nn+0XJdKs/gaNIPVb+D/AOLr76/ZR/YxvvAJ+1+ItOmsbpWhcAyxuMruz0PbIr7d0+1nt1HnTGX6&#10;k0kjyXEm1GKAHBoAg8uxt7cWXmlQpzwOeufStSMBY1A5GOKpzQxWsIklRZXzgtjk1cQgqCOBigB1&#10;FFFABRRRQAUUUUAFFFFABRRRQAUUUUAFRzbfKbecL3qSmybdh3Y2980AYOvanJo+g6pqEm1YbO2k&#10;nVjznapPPtxX4Q/tvfHq3/aA+KEOsLfbtOtbP7FJ9j3Km5ZWPKknnnrX7e/ERZ7Lwb4qlkdp7eTT&#10;5wsYyQo8ts+1fz93Gmaf4g8aXEENrDawPLJuiZRhiGPzYpmJ9PfsL/sL/wDCytWbXPE1rdR6WscN&#10;7p81vOoLglWBYFTX63eF/h7pfgXQ1t9Kh83yz8vnqpOehzgVx/7Mug6dofwP8GLYWkME76RbLJJC&#10;oBP7teeB616zbWbx2pieXe2c5oA434rW8X/Cs/EMkkESONPmI2oBztNfLf8AwTg8J6f48/Zjgl1N&#10;MSy31yG8sDoJWx1Br6x+KJRvhv4mRlBKafMOf90184/8ExYkH7LtrsIh/wCJhc/N0x+8amPqeAft&#10;Ifsmab8D/iZovxB+Hq3lyU1RtW11ryZTHEqNvOFUA8YPGTX2/wDs6fFiH43/AArtdchmim8yVowY&#10;VIX5cep9687/AG0viF4c8J/D2/sZvstxd6hp91CAsibt2wjkZ65NZP8AwTdYW/7OOnMkJRTeTfKB&#10;6kVJqfV9vcCRViiIby8LJntVxcKMZqjJJHb7fLQI83JI4Ofep4VZYxvJZvU0AT7h60bh61HRQA9v&#10;m6c0mw0sfen0AR7DRsNSU187eKAGFTjpSZzUtMkXA4H5UAGw0bDUEdwxmCkNyfwqaafyf4S30oAG&#10;G3rQuW6UxbkPz5bfiKhk1Dy3VRCxycZA4oAtbDRsNSUUAR7DRsNSUUAR7DRsNSUUAR7DRsNSUUAR&#10;7DXi37W19BZ/BHxek2A8mk3IXIzztr22vKPjx8Lb34paTHplveraQzRSQyhwSGDYHI9OKqO5L2Px&#10;M+EP7Evxl+Lnw307xR4U0KK70a8ZzDM1yELbWIPHXqK6vTf+CeP7Q2pRTxjw3AQjbDi8xiv2K/Z9&#10;+F6/BP4e6b4MWSKSKx8xg0K7I/nctwMD1r0dfstmxWMRxtIcnbgEmtLmdj8LW/4Jr/tAaOwuYPDc&#10;TTt8jCS8XGKk/wCHcX7R0lrKjeF7cF+gW8FfuctqXmLyEOmOFPPNTTMApwcNjijmewz+eTx9+yH8&#10;R/hrHHH4v0z7GfOWI+XcK3zMcgdPQ19gfst/sQ/FX4S/Gzwdrq6J5fhlJBNezyXQLLwMHAxn8q+3&#10;P2kfgmnxE8PpMEhMy3Cz5eLcflH09qwf2Ofj9D8S9L1iyubl2uLO6Fqi3EwZuARwM5xxQ9tAW59K&#10;RxSj7wq7GQByeabRWJqSbh61HRRQAUUUUAV5XEO/ccFxge5qC3aWzsHaUBW3ZHfg4qxHNHdTPGVB&#10;aP155qveQyXT+SpKAjqc4qjI5n4vWsV98MvEDSsV/wCJfMRt/wB01+Kf7CPhVfFX7QWnaAqmVZGu&#10;GwCC3CSHr07V+5muaQmreH7vT5mQJNC0RMn3eRjn2r8zdI+Hulfs6ftuaVd21xZpYx2bs32TbGmW&#10;icdeBnLUmI/R3w34XsfDOk2cQZ0eGJFKnH8IHHSt1b6S5XdbhXHvWVpfjHQdS0uzuJNTsR58SsFe&#10;dM8gHHWpf+Ek0K3l2x6rYxjHQTqP60bDL97LcK0CbF2vw/t9Kratex6TbllIY5Aw4yKrP4n0m3hm&#10;mk1W0l2gso89T+XNUJPHXhubSRc3N9YkEnKSTJnr9atAfCn/AAUmtXsfi38DbyziVf8ATp3kYADj&#10;EVfa/wABdUbUvhzpruQWJkz1/vmvgb9pLx9ZftCfHr4Zabpcgii0nVJIpWLh1w2wA8ZwPlr768O2&#10;Nj8PfDNtpTapapLCxztkC8Ek9CavyJPQGuo0jeQt8qDLH0pLW+hvIw0TbhWJ/wAJZoflxxtqVkRI&#10;uGzMnPrnmvijUP2pH8O/tq+KPCH9pzPoVvp6SQxJdYtwxKdBnGeT0qeUu7PvaKZJASDkd6c7HblB&#10;mszRYZI7IO0u/wAwbhzWhDJzs7gVDRURLaR5VYuADnjFflT/AMFMviV4g8I3N0LRIhC2qLEGfdnB&#10;Rz2I9K/VYuIZVUn71fM/7WH7MNn8YPD88hhtJJRMbnMlvvOQje3XmpKPyh/Yw1bWbv8AaU8HiUkw&#10;yXG5vnPc/Wv3c8ONLBYoZhhWXCnrk1+M37IviPT/AIFfFiy0nxj4Yl/tH+05JLa9vIAm2LO0YLgE&#10;DKnGK/YHwr8RPD3ifS7a7g1KyiikUMsTTpke2AaAOntZJ47V1nUCXOVHY1bhkDRqD97HIrKksZL/&#10;AFq3vYL5WtI12tErZDHBqlr3iTT7FpI59RttNMZPzTShN3sMmmiXsdK8gjUsxwBWfrGvWWg6fJe3&#10;s3lW0aF2fBOABkmvjr4xf8FBPDXwouH0d4JdcmeITC4s7hHAyxG3O7r8ufxr4A+N37dHjT4iatNa&#10;+G9R12C3nuGAsorhz8jEgJhSexxigk/Q748f8FGvht4J8P3kegeJLW519QhitpoXwRuw3Q9hmvgr&#10;43ftha/8bvEng62tms2j+1ncbdXX5WKf7XtXkXgv9nrxp8bPE1va6hpGqaTNOHxNfWcmcAZzyvev&#10;Xrf/AIJ5+L/BM1vrjazLPHYn7SIVt5B93nHTigk/UH9mezfSfhzbpktqIlYhHOQcn/Cvdbfe8KM4&#10;CyYywHrXzf8AsWeMn8SfCO2vLqxnWfz5E3TD5uCR1NfRGl280bzSySmRJCGRST8o9KOhS3Lmw0bD&#10;UlFI0IipAzSVI/3ajoAKGXdkHp0opGYIpY9BzQIzY4fsepySMT5RXAJ9eKnvLxo7qBEwQwzzT7mP&#10;7ZalkIB65/CvjDx/8aNb0D9qb4feF5Ly9hstSllDo0pEbBQSMgnkVWpkz7We4WGMNIdueKkDbgDW&#10;RJeWtxI0X2yE45xvFTr8uCbxCB/t0txmjSAjpVVLqFeGuoyf98VILqBR/ro/++hRYCX5st6dqqWL&#10;GFfLmG1ycgdaa1xHHKXa8jCMflUuMVI15Zt85niyP4tw4/GqAtA/gO1I7hBk1XGp2bf8vUJ/4GK8&#10;T/a6+KK/Dv4G+IdfsNR8q6tEVl+zTBZOTzg5qegHuqncAabLMsMZdjhRXmPwL8SXHjn4U+FtXN+0&#10;s91p8FxJuk3MSyKTk5PPNekQ4eMpKQxz0brQBMGDqCOh5FFQwSbpHUKVVeB6fhU1I0WwUoGaSkk+&#10;798R+5OKBivhSM8elRTXcVuuXbaKr6hdR6fp893POgjhQyMzMAAAMk57V51qHx+8H2GmiefUdPf5&#10;sFDdR56+5oA9Nmuo4VUu2FYZH0p8Mq3EYkQ7l55ryqw/aL8Far8p1LTwq4HzXceAPzrH8SftIeFN&#10;HumSDWbExAgARXkeOcZ6GgD2u3uI7osI23bTtb2NRR6lBJfvZq+bhBuZfQV5leftD+C9GsYpl1XT&#10;maSMSEJeRZ6d+aiuv2h/BOn+H4PEA1DTnlnbyyq3Ue8Dk5Jz04oA9gzUc91HboGkbAJxXkMf7Tfg&#10;54RKdWsTkA7TeR557daR/wBpnwVNGu/UtPYZ6G8j4/WgD1XWtbs/D+k3Go30vk2cC75Hx0FRaHrl&#10;n4m0yDUdPl8+0nXdHJjGR9K+S/2vPj1pmofB/wARR6F4ht4J2smCi2vFJ3ZH901xH/BPf9oC48Va&#10;LY6Bf6lNdS2enbi01xuDHco4596APvjd8wHekmkEKgtwM4FR3KnyxMjYCjOB3qWHE9sjOu7jPPNA&#10;DiCOtJUdvN567sY5xUlABXz3+11+zvD8fbHwsk8U8sejagt6fIkC42jqcg5FfQlRXkyW9nPNJgxx&#10;oWYHoQBk5oA86+FfhmLwtoK2VmpGmiQl3bGQ2AO30Hatn4hePLPwLY2kt1KsNrKG3uyknaMZPH1r&#10;5a/au/bK0bwJ4C1bSNDV7PVGRZI7iznRSp3EdjnPFflxqn7THxY8e6hqEdz4s1y6sizC3hkuZHVV&#10;bsozjnHagD9kJ/25Pg94akMUniqNLZeWd4mPJ/8Ar16H4X+O3gPxkttcaVrP2n7RtaMhCAdx47d6&#10;/AbT/h38TfFV0J/7F1+8tHyCfs0rKcfRcV0Np4y+MPwlurexnPiWylvmEGnRss0XzqeAgPU5I4FA&#10;H9DtvqEV0wVGDcZ6U/zxK5WP5ipw3tX44/Bv9trx78Gfs8vxEj8S3jqSri8eRThsbThz04r9Uvg7&#10;8RtM+I3hTTtYs7qJmvLWG5aLzVZ03qDhsHqM4oA9CxuXBqGSN4VJiGWPrViigCl5Mt3EEuF29ztq&#10;4qhVAHQUtFABRRRQAUUUUAFFFFABRRRQAUUUUAFFFFABUc0QmjZG6GpKZMpeMgHafWgDkJmbxHHr&#10;+hS/NA1u8O0cHDAg8/jX48ftlfsxXHwF8Vy63pFi1vpMVsJ5pJZhIQzO/bJPYV+1NrDBHNMUjVZc&#10;fPIByfrXnPxu+C+lfGbwDqWjXqW6T3QVBeSwiQqAc4wTTZked/sc/GDw14m+EXhawsr0zajBpNss&#10;yeWwCt5ajGSB39K+gLf7f/aCvKoFvjkjHpX5p6r8H/GP7Lesvf6HPqPiK0km8tbOygMSqinI6FuM&#10;DHSvtb9mv4wat8UvBtrd6t4bvNCneR0MV4xLADOD90dcUBqd18UBDJ8OfFO0ksLCYn/vk1+SvwP/&#10;AG3JPgX8A7jw/ZX8MV3DdyusUsDN96TPXaR096/Vv4xabdy+BdcitPMZ5rSZdkYJJO3gY71+Lvw2&#10;/Y48VeOtcFhqVpf6VbzSSEyTWZKjBJGcnvigDNuPHfiL9rb4ueGLZtt3a/2tGLgRfuuJJAOM49a/&#10;an9nX4Wx/CD4b2mgRwNB5btJtZ9x5A759q8F/Zm/Ye0n4OwR6nJJa3tyohnX/QxGwZADwdx5zX1p&#10;NdyXOl+YiNC+4DA60jUit7eSa8nluBhYXJQj0ya1FlWYb0OVNV/O8mGFTHkyr8zehx3qeKMJGFUg&#10;qO46UAOopdpo2mgB0fen0xO9PoAKKKazbRmgCG4mMci49KmjYtGCetVUxNICee1RahrlhpMZNzdw&#10;wbeP3jgds0AXJlbYSn38cUQGUr+9AB9q8P8AGv7SXhzwnbz3y6tZXgt1LeSt2oLcnjp/SvJpP+Ch&#10;uhTXWxdOjHI6Xw/+JoA+xriYw/TFLFdJIAN2T9K8Z8BftPeFvGEaia6sbNmcr+8u1PbOeRXqen+J&#10;NM1ZUfT7iC8DckwuGA9+KANqim7h0zzSswXqcUALRSbhnGeaWgAooooAKKKKACvKPjz8VJvhdon2&#10;+OVIkWGSVmZN2NoB6Y969Xr58/bP8PPrHwl12ZDt8jTbk7tucZUd+3SqjuTLY6v4DfFG2+L3wo0n&#10;xZJcLOt60i+ZGhUHa5XpgenpXdtYafeXUM2WMiHK9eua/An4d/tXeLvhr4JsvC9jqWpCxtGdklhu&#10;NsZ3MW4AB7n1ro9L/b08b2sM8kurasXU5XdennHpxW3KzM/eRL6FrprVWzKoyVwaoXguF1S12AeU&#10;c7ulfhif2+vGksQuV1DVo5WO0t9tPT67aji/bo8eXhaca7q+Yv4fth5/Sp5WK5+4XiTxPBYx3lvv&#10;AkWNgQVJ/h+lfjn+xnrXiXwZ+15pehbY00vVdVaaTOCTz2/OvIV/ag+K3jrxRerYa5rkpZATBFcM&#10;5UYx2FfR3/BO39nfxhq3xQ0/xx4pk1DT59Nvhstb63O6QHkkMTx09DTtZFLXc/YGiiisDUKKKKAC&#10;iiigCjJHFp83mqSGmbBzzUupXn2SyeZSARjkjNMbN7KyMhURnIY85+lTC3E9sY5BuBPcU0ZanC/E&#10;7VdYsPBGo39kqFo7SSTJx2XI61+FPxU/aI1bxVr9zfanPGNYUBFWOM42jgdBjpX9Ad9ZprWm3unS&#10;wgRvGYssMggjHSvzN1v9mHSLf9u/SfDkuj276HNYtK87WuIN3lOeRnGcj160CsfE+oftZ+LLeHR4&#10;LO4t2EAVTuj6YwBUeo/tgeOl1Tf5ltt24x5Yr9idB/Yv8C/apHl0HSXWNwVLWK44Paulk/Y++Hc0&#10;m4+GdFPGP+PFaA+R+Lo/bW8ZlYo2kt9nR/3XaqGtftVeI9bVrdZ4ijc/6rHSv2rk/Y4+Hgt5x/wj&#10;GjFmU4P2FcisqP8AYz8B2tmsg8N6Qz5xj7Auetaxeg/kfiX8KfjJqPwx8TPrUkqx3LXC3MZZN4yC&#10;T059a9M8bft8eOPE/ia4vWntWtZAoVlh2nIA7Yr9arj9jHwJqzQt/wAI7o8Ii7GxU5/zip5P2Tvh&#10;9cW40QeD9HR4P3hvPsK/N7Y/H17U+YPkfjRdftg+NR/Hb7m5T92ea4GP4l6rq3xDXxNfsq6hcMiS&#10;so4C5HYfSv3Qt/2PfAN0rFvDGkKYvlGbFecelVB+xN4Jn1BrgaLpUaEcJ9hXA/WmI9H+BvxY0n4l&#10;eG4ZLG6+0G3VI2+RlwcdOR7V6KsmNQlA64H8q4v4X/D2z+HlvNaWtvEFmcNuij2BcAjpXcCA/bHf&#10;sR6VlLc0jsF9bmYBlGSBT48R2qiTjjBpLi5MMiKIywPenTfPAG2++Kgo+bf2jP2RfCXxvY6vJaTX&#10;GuW1v5Nt5cxjGcsRxkDqxr4V8cfBf4x/BfVJU0vTYU0eFtkDSzxsdo55+bNfrBb282qX0d2jNaRQ&#10;tsMOOG9/1qHVdK0zxFcS219pMVyEPDzLuBPrQB+P8/8AwUw+Lfw31CHT5v7NSFhuYtbhj6dga8q+&#10;K37cHjb4xTCPWpbVbZ5S0TQQ7WJIAPav2g1f9l/4d6ppFxBN4T0aS4c5E7WakqMg4FfKnxW/4Jj6&#10;R421Ce60vVbTR0hk85YYNOB6D7ow49KCZbHw/wDCP9hn4ifFCFNV0HSxd6Z5rIzyXSKd2ASMM2eh&#10;FfffwH/4Jq+DPBqWWt6/pVxb6/FHFPIVuyy+cuCeAxGMivJ/AP7R3ib9kOEeHp/h3rHiS0V2uTfR&#10;FokXICbSNh/uZ69694+Hv7cVh41u1l1Cy/sNZtrG3urzlNxGVOVHTNPQg+nNH0/ToZo9QkULcQDy&#10;0wOMYx0H1rb1a1TVtFvIHQGOeJk46kEYrnfC/wARPDHiiNVsr6xl3EjEU6tzjJ6V0Woatbafbh5G&#10;VINpO4tgY+vpT1A5P4ReEbL4f+EV0mBGiQSu+Ccnk5612untcM8vnY8vP7s+orGj16x1nw+99pbw&#10;3Ue7AMDBhnODyK3tPYtZwsw2sVyQetJlRLNFFFIsa/3ajqR/u9ajoAKbNGJY2Q9GGPzp1DNtycZo&#10;EQBotNtVDEqmcDvX5f8A/BU7x3P8J/jT8NfEellFvbe3nmj8xNwJ+Ucj8a/T6623UYV/kGc5bpX5&#10;2/8ABQL4Xv8AFz9qv4MeH9mbG4jnjmn8rzETgEbhkenrT6GZ8iJ/wUo8exTNcLLZ+cwwR9n4/lUi&#10;/wDBT74zNGcR6Zt7fuV6V956T/wTg8M2t01s76dKUXO46eOe/wDerp7X/gn94XMLqYtNB6ZNgP8A&#10;4qkB+bcf/BUD4ufaCJRpo/7YDj9K3br/AIKd/E2G3O97ANjj9wP8K+9Lj/gnH4ZmuXdZNOQE5x/Z&#10;4/8Aiqy/FP8AwTX0G+0+bybqxRgmAF08Z/8AQqYj4Tm/4KZfEnVbeONZLHfHycwAf0qhN/wU2+KA&#10;haAtp5B64gH+FfQv7P8A+zz4W8J/G/xp4b8T6dp8dnZiOO2vL+3CpO2TnaCcZ+hr6m1z9h/wTqni&#10;C1kh0fSo4NnO2wUjp35pFfI/Nmy/4KUePVQ+bNZq2P8An3/+tXAfFb9sfxl8XvDV74du3tntrxVV&#10;ljiwTg564Ffqr4m/YH8HLHbmKx0uPL87bAc/+PUzUf8Agnr4VjkF1DDpqFVA2Jp459/vUai07Hiv&#10;/BL79pDUPE8N34X1a4jEOk2MFtEqRcgjC4JxzX6PXiGOZbv+FVxn/wCtXzz8EP2PNM+D+uahq9nc&#10;WxN7hjHFaCMjkHGd3NfREmbyxZduwjiqAtxvvhVvUZpajt4zHCi7s4FSUmaLYKhvIYpoSsxITOeK&#10;mpGKY/eYx/tdKQz5s/bM+M2ifCn4Y6laXN6babUdNuooFMbPubyyAOAccnvX4n6P4O8Y/GJFl09P&#10;PimyVxME+7wep9q/UH/gqBpyat4y+DWjhgkOqaobZ1xkEMQOR369K+ifgD+zf4S8C+DNPSbR9Oml&#10;j3jzDbKucsfegD8Ul/Zi8eabbyQLasJbhcKBdKMn86hsf2V/iHNN9lu7LDYyVF0v165r+gCb4a+E&#10;pWEjeH7AeXyMxDn6UqfDDwrdfv10KwRm/wCmQPtQB/P9H+yf8RZbe4nns28mDPIuUOFH/Aqz/CPw&#10;n8R+IvFE/g65jdhaxeeI1mAIOQOu7Hc1/QbffDHwq1pLZ/2RYRNcKVH7odSMZxXw5+2d8L9L/Z80&#10;8ePrOCAm4vorRo4YhEQpUsfm5yPk6Yp2A/PjxP8AsZfETRbdrlLA+UV3rm6jPy9h96oNI/ZB+IGq&#10;aXFOlh+9YEkfak9f96v2t+COu+DvjT4BtnXS9P8AOjgiibJWU7igOTx1r0jS/hb4c0mMINJsmUDG&#10;PKAoA/n/ANK/Zs+IS2V1aT2X7uQ4Ki5Uj/0KvoX9iz4Z+M/ht4/vHe1VEa38sfvFb+NT6+1fr1a/&#10;C/wmscjHw7YE5z/qRzTNG+Gfh3T9WnuodFs4d64AWEDHIPWkBqeF7271TTIzcBSNoVsY9BW6zR28&#10;agnC9BVRpk0+VIIbcBGGcpwBU9xCbyFMNsOc+tADliWEYXp1paU8MAWyaNpoASvBf2vv2htC+AHw&#10;/NxrWorYf2oklrAWheTfIUbA+VT6d6953qp+8Aa/PL/gsajTfDHwai2TXgfUivyrnZmNuaAPzQ16&#10;18VfHrxb52ixJeLJujU7ljzglv4j6Gv1J+AH/BP/AMJQ+EfD2peJtOuI9Qe2hl+S6JHmYyeAx9q+&#10;C/8Agn/4Ll1b9qLw1o0l6Gspo5naLbuTIXuM1+7Gl2sOnaTFZoFf7JGEXHHQdh2p2Ax/CfhfS/As&#10;EejadFttgS2HGTk89a+Ov2+557X41fs8G5jRLb/hKPkKgcjdH1r7W+zvr2lsyk2dwWwJMZIGf8K+&#10;JP8AgoYrx/GL9mGB2MhXxSqsx/i+aLOaQHtnxo/ZJ8E/tDTvd+ILOa4tnhQfuZTHyoOOAR618m/s&#10;ffEjw58GPjd4z8A6remziXXF0vRoSruXRZNigsAeenJIr9IV1Ly7pNPS3McXlBvOB46dMYr86v2u&#10;5vDGlftOfBZfD9tYrqFx4pjF/Jabd7N5wyXx3znrQB+mCtuUH1FOqO3/ANRH/uj+VSUAFFFFABRR&#10;RQAUUUUAFFFFABRRRQAUUUUAFFFFABRRTXdY1LMQAOpNAEK2ixySOg+aThsmmtYx+S0PIjY5PPNI&#10;ZBA3mGUFZDhcngfSvnj9qn9pzTvgzpd1pzTwjUGgSZF+1COXBYjgZ6cUAe3at4u0Lw/GEvbhY1jy&#10;OVJ6degrx/x1+3X8GvhnePaa74mFjKoDFfssrDB6fdQ1+Rnxa/a/8efE3XNQsvD0utKY7h8Gzu5H&#10;GCSBwv1rzO0+G/xe8cSi8u/CnibxNI2Rma1mm3Y7cg9KAP3T+H/7Yfwy+LHmL4V19b912g7oJE+9&#10;nH3lHoa9YsZPtNsDcCIKT1XGfbpX8+em/DL9oHw7IG0PwV408PKCC7WVnPFkDoSQB0r2DwX+058W&#10;fgi0MvjKbxPdrASZE1S7ljBDDAzvPvxQB+3YQ/KFGUGMVLuG7b39K+UP2Zf20NG+LllbW0klrb3O&#10;2GPa96ruWbAPGeua+p8r5nnrJuTGMA8VSM2K0nmM0bdCdtSQwrbxhE+6PWhGjk5Uq305qShiCiii&#10;pARqbTmptBcdgqvffafLX7MAWzznHSrFV7yPzI1Hn/Z+fvZxn2oKOY8f/EDSPhr4fu77Ubn7MIYv&#10;NLMpbA6ZwB7V+Vv7Yv7b93qL3MHh2/huIXu8AeQQSpVvUD1r2P8A4KoftB3Xw51K28IW1hNctq2k&#10;hlnilK7CXcdB1+7Xwv8As0fsw6l+034sniv9YutPjii+17XhMmcOoxg/71AHkGj6T4j8bag21ZpJ&#10;biQ4AbAOef616l4Z/Y5+KniY79H0xZNwDfNcIvB+rV+wvwZ/Y/8ACPgHR1S80rS9QlVw/nzWCbh8&#10;qjGSPavctN8E+H9It1+x6NYRYXGYbdVyPwFAH4Qa/wDsVfHjwlC1/daVHGsQBO29j6E4HRvevbv2&#10;Z/2tfE3wJ8Qad4b8TTw2PnSw2TAwlySXHGVB7HrX61TaTYeIEa2vNEhMb8EzQgjHUdvavm39oH9i&#10;jQPFWl6rrNglnYX0MctzF9nslEnmBDtwQM5yO1AH0h4T8VWPjCOHUNMn8+2xtZsEfNgEjke4ra1D&#10;fOyCHlo2y3tXwj/wTm+ImseGdE/4QfxdPdNrc2ozyRNqszCcxBVAwrclcqcY4r7ns7VrO6u7h5i8&#10;cmSoY8dc8UAXY41uFEp5fpVpeABWRaN5n+lrLiMEr5YPB7VrRtvQN6igB1FFFABRRRQAV8//ALYX&#10;iLULP4b6lotioY6rYXEBUrkngAAHt1r6ArA8VaXouqW4TV47NxtYKbtVOM4zjNVHcT2PzS/Zf/4J&#10;7eHPHXws0iTxPpVw9y5laTbcbeQ5A6N6V7HqH/BK34TztE39kXnyjn/TG/8Aiq+xPCuh6fpGnRjS&#10;mgNmAQgtQAnJycY461p6fcF/NEvy4bA3HqK05n0MrHxrb/8ABLX4My2KwTaVecclRdv/AI1Cv/BL&#10;L4RQtutdJvOPW7b/ABr7a8yFedyD8RUUkypbSPHhsDPymjmCyPzQ8bfsv+Hf2UfE0/ivTbOaztLu&#10;SO0EssplzkDjbk9/av0B+HfijRvHWlxXunSiY2yqjFVK4OPQjmuc+PHwph+MXgOKxlkW3aGT7RvM&#10;e85APFfB/wCwH+05cxfEa78CXrSzy3OqeQkk1z2GRwueaHsC3P1IooorE2CiiigAooooAlX7opaR&#10;fuiloAK8/wBa+G8OsePotdkhJKx7N4YDsR0zXoFRtIRJt2596AGRqlrbxw5wFUKPyxT4UCrxVO7g&#10;klkRgzAA5xzVu3ysQDHn3oAZbSmSSQH+E4qxTI4whYj+I5p9ABRRRQAUUUUAFFFFABRRRQBDjFFF&#10;FABVdrUWrPNCMySfezyKsVVjWSG5kdizq3RT0FAHNax4TTxxp8tlq0Cm1lO1ymAcDkdK+WPjR/wT&#10;q8JeLftF1pun3UlzI7yNi7KjnJH8Q719qMvnQlI/3ee68Yqta6bLDI7PctIG/hPSgD8iNU+Bnxk/&#10;ZjvluvBGlRHS4R5jfa7lJCHclT1YnoBVTxt+3x8UY/Dp0bxGLO1dYWgOyAHnGDyBX65anpun6pqC&#10;WN3o0F5byJuaSaIMoPJAOR7V8pftRfsW6T47iguNJsra1fdM7La2Ck87eDgUAWf+CZfiWfXP2b9P&#10;mlffLJdz9v8AbPrX1/5gkXGeR1r5/wD2K/hLJ8Hfg9a6Jd7kliuJW/fQ+UcMxxxXv6uGyVAA9R3o&#10;AWiiigAooooAKOvWimTSGGJnVS7KMhR1PtQBVuIlvrhrWXPlL8wxwc/X8a4TxN4B0C8+IXh7VLnf&#10;/aFoWMHzHH4iu83fbrXcB9nnPJA4YfWvhj9oj4nXPw9/ag+G0d/4nk0/SJXmNws94YoSAP4skDH1&#10;oA+7lsxHePOBywx1qXzHbgYrzHTf2hvhpcWqSv8AEXw6jNnKtqsORz/vVeT9oP4XqQf+FieGj/3F&#10;If8A4qgDvtkjNk1MgKjmvPv+GiPhd/0ULwz/AODWH/4qqtx+0d8MV+78QfDfTtqsP/xVAHxz/wAF&#10;XtEh8K+GfCPiHT90d9Jq26Rs8YG09K9+/Y/+N2q/GrwWNRuZYp4Y7gwFo0242r0r4x/4KUftJeHP&#10;HmlWGh6Xf2GrpZ3rMj2t2kwfgAEAE+leyf8ABJzXrxPgtdWt5pcsEsmqysHlBBAx70AfdusRxeXC&#10;JDgBuKvSdvpVW4083TB2kIGchTyBVksGwR9KAEooooAKKKKACq99am8gMeM8g9cVYpk27Z8ud3t1&#10;oA+Cf+Ci1n5nxk/Z0dlY21r4gjadv7qh1yf0r7c0m+07V9NSLTZfNiySOoPXnrXlH7Vnwej+JXgO&#10;51KIj+1dGsri4s9sO+bzdhK7D1DZHbnNfn78Ef2vfF/wDvrew8bafq8/2dWV31W4ePliSM7/AGPF&#10;AH6wNP5MMragdiRj5dvPHfpVG4v7660pJdBAlQsNpkwOM89fxrznwr+0t4F8daGt+PEOio0cSyPb&#10;/b42OWGcHnrxW6Pi94NvvDyPF4m0nS1LZ2reRrjnp1q43IkdzNYwXU1lNdki7jUHCnjPU/rXxn/w&#10;VfaLVf2e4bB3BC6tC+B14jkrvPjT+294M+HXh+7aw1PSdcuorV2UW+oxmQuoOAMHOSRX5U/tJftf&#10;an+0hcS6Zi80mzknSZI5bsumQpGAM4yd1aJEH1J/wS98ZW1ml7YpO2z+0FUhgT0jxX6iJqH22ZlQ&#10;7kHI4xX5rf8ABNr9n/WfB4Oo6hBdiKW7ScGa3KgqY+vI6c9a/TlIYY2IREDewGaUrALO5jhZh1Ap&#10;kEhljVm6kc04tk4YfL707hfugD0xUPYuO4UUUVBYghUuJDnK9KqzTXjTMsSgoD7dKtCMlw+7AHUd&#10;jRJP5edqbz3xQBEtkJsPKCH6cGvIf2oPg9o/xc+Ht1bahDJPLYQTTW4R9v7zy2x9ea9cWaW4kAKt&#10;EOneo9QVPKMTQi5WQbHUjIx0OR6VUdxS2PxA/Yps9R+DP7YmhzeK0+wWKJcMHzvIU8L0ye1ftpoG&#10;oafqtv8AbtPl82O4UPuORkHpwa+QP2u/2JoviB5/ivw3qjeGtRt7dIY49Mttsmd7EkFeckNg/SvL&#10;/hf+0b8Qfgrq+l+FdU8F+INbt3kjsU1OcSBCF4MnI6HNa6Myufo3dfa1Yi3UFffFfCX/AAUs8QaZ&#10;4Z8f/s+6vq83kR2HiFrguASF2mMk4AOcYr7Y0i8k1yOPUHla1QjBhLcdK+Af+CrngfxL8RNL8Cwa&#10;BoeoatNaXVy3mWMDSlCVTaeBxnHFJLuBm/tBf8FO18M3Mll4Q1e1uVESYWS0fOSCD1WvH/2KfhXq&#10;f7QPxmvviF4itGmuLXW4dUgkjkCqu6QPnbnpntXO/s7f8E7vEHxKurfUfGF3qWhFtwaPUbFsDGMZ&#10;3Cv1W+B/wP0v4JaHa2OnwW90ZIYY3uIbdYySgA3HA5z1pv3dgPYI12xqvoAKdRRWBsFFFFABRRRQ&#10;AUUUUAFFFFABRRRQAUUUUAFFFFABVe+hNxavGvU/41YqG7ha4t2jVzGx6MO1AHMeM7ptH8J3d4Dh&#10;rG3knPfG1Sfx6V+G37W/xa1T9on4oQ6tZTLNZ21t9ifau07lkc9Mn+9X7a+Nxcaz4N8T6XHE5mis&#10;JlVxyZSY2AFfj7+x18Kb/Sf20tG0fxho7pa3IuJjpuowgxyLk7W2nIIyOOKAPpb9jT9gPTY9Bs/E&#10;2u2OU1SxguFZJ+SSA3QjjrX3r4L+FOgeBbeOLSYGQxklfMIPJ69q3obG203TrSy0yCO1t4lEaw26&#10;hVjUDAAA4AHpV+G3Nt8zyF8etAFF7K6mMiSxQ+S3HCjOO9eN/FT9j/4Z/F/7QniGxuZzMiqwjl2j&#10;5eR29q9x+3FmIVNw6ZFSJCJOSu0/SgD8hPH37PeofsZ/E7TtT0qBbbQr7VPNt8ymVhDG+VzxwcYr&#10;9Kf2e/iIvxT+HFrqjSea7ysuQu0cAdvxrjP2xNe8OeHvhvq0OtWFjqGoXWnXSae14qmSOTyyB5ZI&#10;JBzjpXL/APBN21vP+GddOur5pI5TeTAxzZzjIx1pmR9S28Js1mduB1Hfip7W4W4hEing+tRpav5j&#10;M0hdWOdp6AelY3iXVk0uApIRZwAjE+cDPpQB0dFZ81yyafHcQgz4TcAv8XFM024ku7dbucNbF+PK&#10;b+GiwGk1NqK3uhcBtuPlOOKlpGiCoLu3huows2doORj1qehnRBlyAPegZ+SX/BX/AE++uPjj4Olt&#10;1zbx6Qgcn/rpJXs3/BOHwXpWkxQ6q6t9qudNw5ByMl0PT8K94/bY+Dth46+EPiXVPsUF1rFvp7R2&#10;0zW6vMvUgKxGRye1fEX/AATy8fP8MviZrOmeLdYa3todPMUUOoTFVVvMTACk4BwDQB+sVxbzSSJG&#10;gX7Kw+fPX8KtR7LeNY1zhRgVzmh+OrHxIqSabJHd2mQGuIX3KpwDgkexFa62Z3PMLgurDcB2oAlY&#10;3itn5AtZXiy+Wx8M6nc3MiCKC2kkfBGcBST+lfNX7XX7UU3wv8M6hBb2ssdx5CSLLDOUYZcA4xz0&#10;r8pPFv7VPxR+KPie607SvFHiKztbqTyjBDqEjLtb5SNucEHPSgD7J+DPj+x+Kn7cXhi90KRpNJit&#10;JreXcm0+YGYn9CK/StL6DVJJLC33GS3+Vw3A9ODXxH/wTb+As3gjwnFqur2Pm6sl/K32y5twJsMi&#10;/wAXXGc96+57G3iW/uXRFRyTuYDBPPegCvaLBaL/AGbyJWJbHb161sxr5car6CqTQqdVWTAyF645&#10;6VfoAKKKKACimMxB60mT6mgCSvC/2rdX1Lw94HvNWsCoWys55nLc4wARxXuGT6mvH/2qobaX4HeM&#10;zPOiSLpNxsSTqx29KqO5MtjxH9lf9srw3qHwV0O+1+8cXMjSh/Lh4z5hx39K9ek/av8Ahz8rNe3H&#10;PP8Aqx/jX4X+BvBPxf17wraP4U0jX7vSWZmhNiW8rqQ2MH1611Ufwl/aNtI/Om8L+LXiUbju34AH&#10;41tymep+z/8Aw1l8NZHI+23OQM/6sf41UX9sT4ax2syx311z6xD/ABr8ao/hV+0Lff6RH4Y8Vxwv&#10;0cb8fnmqlj8F/wBoa1n3Hwt4slXOSrb/AP4qlygfrD8RP+Cg/wAOvBuiMz6lPGkhMQP2fPVfrX5w&#10;fsb31leftseErrTxKYru/aYsy8cnNcvB+yv8aPiDcpDq3hXxFa22Q+Z4i65HHrX6cfsk/sc6d8Mb&#10;m31nUYbf+1LeVZIWms1WUcc4bqKHogVj7OooorA2Ciipdo9KAIqKl2j0o2j0oAF+6KWo2Y5IBoyf&#10;U0ASUxtq/Me1Jk+ppy/MvPP1oASOVZM4pSgLZpVUL0GKWgBKWiigAooooAKKKKACiiigAoopDyCK&#10;AIqKzmmbSUZTm5ZjuGev0FWLWRrmMSuDFkZ2ntQBZqTG5RmqsV350wCrkdCRUzTMrECMmgBqyLtK&#10;x/e7Zpq/atx3bdtL5pXkQ4NO89/+eZoAZM7R/u4v9ceRnpVXTv7QaaYXYTZn5celTi6drxU+znG3&#10;PmentUrxs7g7ygzn60AVL1S1xswAmO1XI9ojUDsKj1Bd9u4TBk4xjr1qa3X9wmRzjnNACUVLtHpR&#10;tHpQBFRUjfd6VHQAUhztO3r2+tLTh94fWgDHsrbUhr08s+z7EUwuOueK/Lj/AIK6eH9LuviN4IsU&#10;84ajdW0/k7D/ABZX0r9WGuDLcvbgFcDO4V8WftK/AW48ZftUfCzXLpW1XTrDzvNgmh8yMhh0Oe1A&#10;H5Q6T8CdUvFAcT78Z/1rf4U+T9nfxHnCiT/v83+Ffv1a/CDwX9mUf8Ifo8b85b7DHn+VNt/hN4Gt&#10;5Pn0HRnOc4NnH/hQB+Aq/s6+JmbGX/7/ADf4Vdh/Zl8UTdA3/f5v8K/fz/hVngoKGTwno7g9CLKP&#10;n9KkX4W+D5I2A8L6TGenFnH/AIUAfjL8Mf8Agm/4x1prHWNWgt5tNuSrx4uDvxnnIIr9ePgj8EdF&#10;+D3h8afpsDQq0nmlWfdyRg9q7mHw1p1tZw2tvawQQw/dSOMKF+g7VfkfbGQp3N2x1oASGSRriVTj&#10;YOlOEYj4/GoopjyGTYcY3HvTre3a3jKvIZDnOTQBJRRRQAUUUUAFMmuEtU8x87enFPqC9kMcBIh8&#10;/n7mM0AUZYprpJjKAbVgSfXb3/SvlL9qb9izR/jbpd5e6bZtJe3Dx4Z5tgwuB6H0r61EkfklzKF4&#10;yYientipFvrWGwWaUx28OcfNgAc0Afh34o/Y3+MX7PeobYRYrp+oOzBftDO21PwGPvVxPiN/itHN&#10;JpifZ/swwQBuzzz1r9rfiJ8UvhvY3FnDrtzod7ncubxkPl4xnqOK5tvGH7Pd9bieW88FxMx5Zlgz&#10;+eK1iyJH4i/8KD8YeMNShS1QPdTMFPnSMBvJ+nTNfWH7Mv8AwTY1HXNRgvPHNjDNbeV5g+z3JyJA&#10;64/h6YzX6L6X4k+B89xEujf8Ild3G4BPsqQ7t3bGB1r0/SYdMvdPjOnLb2wPIECgcenFXzEEHgLw&#10;5p3hjQbfTtNjZEto0iO7n7qgdfwraghmXUJHbHlkcetJpfyLKDF5WGxn+971ZSP96ZA+QRwO1ZjH&#10;uu760fdqh/agkukhC4LHGc1fCnoTmk9io7hRRRUFkbNIZlUY2HrWR4m8XaZ4LtVuNQkaNWyBtGa1&#10;5pEZTF5gWVug71+VP/BSz9rbUr7Uovh/4dN1puq6Vf8Aly3NndFZJAVXAKjmgD7s0f8Aaq8KeIdY&#10;j0+wvJGmfIAaMAZHXnNeoW11d3VrBe2zI0Uo3sT129a/EXwL+z78aZ4U8RWVx4oaaJiqwQmTnI6j&#10;n3r6J8L/ALd3jP4BaP8A2N4v8GaxcsIRYrc31yRh1GC+D9Kpbky2P01utSstXQ2QfMrjocCue1z4&#10;d+HNbmsmvoZGmt2zGUIA3ce3tX41eN/2+PE0Xxi03X9NutU/suG22PpkF+wSRizHJA4zX6G/s2/t&#10;0aL8UvC1xJrNhDoc2nW0T+ZeXIZpiQ2Tn1G39a15bEH1bHa2Onx/ZDuUdf8AJqrrGj2OoNZMxVli&#10;bcMsMjpXwd8fv+Cm2h+E5brT9M06HUpAistxa3gB6jIFfAt5+2F8T9R8cXviC38T+Ik0j7SLpdNX&#10;UJNix5ztAzjGOKLCP3xFnpl0ws1BB+98uB+orTj/ANFEcXGwfKv06CvyZ+BP/BTeTUbyDQ9X0y4h&#10;mw0h1G6vieOPlyea/RP4L/G3QvjRpqS6VqVrNNZxxmdIJxIQxA4OOhzSsM9goqHcfU07J9TWJqSU&#10;VHk+pqSgAooooAKKKKACiiigAooooAKKKKACiiigAqOaUQxs56CpKZIyKhLkBe+aAMn91Zrd3cwx&#10;FIpJx1xjmvif9qTUvC3gPW3+LeiI1v4g0a0EEV0SzFQWORsJIP3u4r64+JFrPrfhPV4LZpIZEtZT&#10;CY+TKxQ4A981+C3x9/4WPpHxGGha1b6xCLiIyrp9wxxKm9hux6cCgD9pvhX+0p4c1b4d+H9V1C6k&#10;e/vbKKWaQR43MUBJx0HJ7V00n7QvhVm2m4kwe2yvwt0r4Z/GW8soJdKtvEL2zKGSGEMURD0xz0qS&#10;6+Ffx7kb5dP8UY+jD+tAH7px/H3whDGXE8o4yflPauH8Zftk+DdBWQJeToygEfuc9fwr8X4/hV8e&#10;G+VrTxQgPHzB/wD4qp1/Z3+MOq83Fr4iYn+/G56f8CoA+x/2lvj5YfHX4vfCbRUuXudNm1lILiOR&#10;AmYncAjOAec191eC/Engr4SyQ+CNNV7WJI/tIiBZxyBk5Jz29a/EaP8AZu+K+nX8Opf2Rrr3FjIJ&#10;4G8lgdynIIO7g8Vq6h8Pf2hNcm/ttNJ8VLJgRZUsTgf7WaDJn7Vaf+0t4Zj1W8srq5lykpjjAj44&#10;JHWvjH9uL9uG80nXL3wp4Y1Ro5VmgZI2t1IAIQtyQfU18R3Pwa+O2oxwT2mleJppY13TlFbKsfU5&#10;rJ1n9nn4t6nCt/c+Gdc1HUywLLLCWcgepz6UxH76fDG+vr7wHoV3eSq7S2cUjkY6lQTXRR3UV7dN&#10;bnJUDcB0r4t/4Jw+MfG3iDwr4l0/xZoGoaRJZC3ggW9ctkYcErwMYwK+z1hWC1WJG3Tg846/jQh9&#10;S9b2cVqG8tdoY5NSVHDGY1GTk9fpUlDLjsFNlt47hcSDI6jnHNOrP1qzW8t1Rrr7INwO/wBfbrSK&#10;I9S0mPV9Fu7LVk822lBVlU4yv4V8Z/Hj9gWz8WXU+seCtLgt9Vnn3maa5flcHsxI64r7KuNSubPU&#10;LezS0a5hkXLTdl7dMUup6lYaTGZr3UI7GMnH7xtoBxnHWgD4K+BHwx/ac+EXiS00XW9W0tvC09wZ&#10;riGBYi5U4GM4z0UdDX3b4WuLn7IsV425guDgD+lef+LPj98O/C9pNeXHi7RpLqFdywSXShmx2FeZ&#10;/wDDcXgaW4O3WNJjBI6X64/lQB0/7R37L+j/ABg0+4EunJcM0Kx/NOy9GB7EV4n8LP8AgnB4Y8L6&#10;2moTaDCrIyOrLdyHlWz/AHq+j/DH7UvgTxNtSPxDpJdiRtW8Vs8Zr03StasPEVukthdxTR43BoWy&#10;CKAF8M+HLPwvpos7KPyoc7tu4nnAHc+1XbeExzyvjhuacobzRnOKdPJ5agevFADOGvAfb+lWaq5F&#10;rCZG7etWI38xFYdCM0AOooooAZJTKfJTKACvD/2oPhz4r+JHhptO8PNCLeW2miullYDcGAAwevY9&#10;K9wqK4b5dpXKsME+lUtyZbHg/wCyv8F7b4M/BXQtG1K2WO/tmlV/KdmXDSMR39K9xurUXmlzQLgi&#10;SMqoJxxjFYHjbx1ovw78PrfapeWtta79ge4kCKTgkDJ78V8LfG7/AIKf6d4J8QWo0jSLfW4YS282&#10;2ogD5ScA/IeoFaaszPvjStMFjYpZTgeVHkhQe/1rUFjbqpIX9a/J7U/+Cx815cvIvgJ41OOBqQ/+&#10;N1Z0H/gsNf2tygn+Hknks2TI+pDAH/funysD9SrjxFZaa3lSFwVOOAT71dTyL50nUElOmeK+VPgL&#10;+3f4W+NTRreQado8zRGQxterIw+baB90da+n7WKG/liurW6V41wSqcg1AzVooorM1CpqhqagAooo&#10;oAjP3j9abTj94/Wm0AFSJ92o6kT7tADqKKKACiiigAooooAKKKKACiiigApKWkbgE0AVVtfNbfOM&#10;uvQg9qq6leLEqRocYODmrNpMzRvJMpiCsR83cetc98QIZLrQ3ktCWdVZsx9TxQBvL5MFqzQEA/XP&#10;NKhu5E3Bhg9Olfm18D/2otQ0f42aRoPiZpLK2meZzJe3eF2hGxwR0yK+84Pjd4HmiV/+Eo0xCR93&#10;7SvFAHabbz+8v5Cjbef3l/IVx3/C6vA//Q16Z/4ErR/wurwP/wBDXpn/AIErQB2P2z7KpFwct14H&#10;aqep65BavagsR5rYHH0rlL/44eCbWxeWPxFply6kYT7QuTzXwt8Yv2xIZvi74a0fTWjnWXVTD+5v&#10;M5G5R0AoA/Sfyh5ocelJDdJNJIi9UODWdo95NdRxSSRNENvOfpWjDAsTuynO45NAE1FFFADX+7Ud&#10;SP8AdqOgApGJCkjr2paUHBBPSgBkMC7vNI/ekYJrCutPhuL5NTvFy1oTtbONo+graulKrvRsjPQd&#10;K+Wv24v2jLT4R+Ar+wikiN5d2TPGRceW2QRnHHNAHXfHT9rLwx8LLBhJeyw3KSKjMsO4cjPp718E&#10;fET/AIKiNJvPhvW5xKoON9iv3s8dVr5Zg8N/ET9pHVHvrWHWJbO4xKvlZmTA+Unt6V9P/Db/AIJT&#10;yeIGiOpaveWG5lDGWwzgY6/foA53Rv8Agp18V5lQjxAn2bHA+xRZx/3xXtXwv/4Kk2sc0a+L9bmZ&#10;fNw/l2Y+7gei+ua3rX/gkLoUMKp/wnsiELgr/Z4yP/Ilcj46/wCCR9rpMbvYeLbm8bZuATT+pyeP&#10;v0Afevwe+Onh/wCLmlxalpFy8tvPEsqGRNpwfbFehXEn2S5V+kWMt3NfiJJonxJ/ZF8ZNFcW+tXG&#10;gSTLb29xMWhjYA5OOo71+uXwF+L1h8WPB76hvhiZJfK2iYPnABznFAHqZ23UKuvIPIzxTYd+394c&#10;tn9KS2Zdz7GDDHGKZZyNJESwIOSMGgCeiiigAooooAKjnEpj/ckB/f0qSoL61a8gMayGJuu4daAM&#10;3XJ9O8P6Tdalfg+XBE08pXJOAMnAFfm7+1/+39faK2oaX4F1VoIUeIxRy2ynghSeWHua9m/be/aY&#10;vvgr4NvtHn0WS4OsWl1aQTPP5ZzsIDD5TnrnrX5J/CH4W6x+0Z8QDpUdzdm8aPzWijjMrAKMdCR2&#10;FAC+MPjF45+IDP8A23cC5kkLCIxwqv3uvRa9A+GH7DnxW+Mngu11rSjYpptwHdVuJArAKxB7Z6g1&#10;+sXwA/ZR0Pwho1v/AGpY29zMkcXyXFmoJIByOTX0FF4d0vTLVrWytLeyhRSRHEgUDueBWsWRI/nx&#10;hbxf8EvG1jo2iultrAuggYIHQzK+3PIIxkV9j/s//t5eKvhn4m+x/FrVc6d5PlILW0U5mZ1K8quc&#10;bc17B8QPF2g6T+0l4I0NvDdjdPqGpLGZWC5BMoGcYOfzr3z4w/sqaD8Qorm8WK3sHJ8wRpaBsYU9&#10;81o2Qeu+CfH+mfEPQYr/AEmRnjkjRgXG0/MARx9K2LK4mS7eCU5CjoBX51/sE/EDUtP8ceLPDt/J&#10;MYLPXpLSJ5pTgomQML2HHSv0ekWO6QNE4POdy81G2gxjaZClwsyrgrznJq3uDc9qTzOgIxS8fhUO&#10;9io7hRRRUFlG+jitZhfyj5Yhgnvzx0/Gvwk/akksda/be8SGBHdzqkQfr02rX7keNLeS40a4RXZA&#10;QMsO3Ir8m9A8A2GoftjfESa+uo3K3MLR+bHn5sDpk0AfrD4Y0W08LWtraWKeVbtGshXJOSQAT69q&#10;+XP25fhr8PtU8L/bNa09pbuV5pI23uB5mxucAjvX1hdTSS6ECsJEwVQqjqRgcivgz/grZqVxpvwl&#10;8GSQTvay/bj5mw4JGw5Bqo7ky2Ph39lH4H+GfiR+0no3hfV7D7XYXCzMYTKyjjOOQQf1r6C/bp/Z&#10;/i/Z/sfCtl4Fs49LfXZprZwZGk3gbAB85OMbzXjH/BNu4m1z9sfwrehm8tYJkPccLX21/wAFILg2&#10;3jf4M74/PjOryZU9MboutbdTLofP/wCzN/wTgPi2Kzv/AB3pNvqCu8nmFLp0yOdvCsPavrjw9/wT&#10;X+EljC8Vz4WT7O4CsovJvu9/46+pvCbWlxpEUlrbxQLjGIwMVfmuGkdoghUHK7v61N9dCj4v+JP/&#10;AATO+Ddj4dlufDnhFbfUQw2ubyfHfPBfFfPf7O9vcfsafGIeHdQf7Fa+MdcjtrGKAebkeYFAYnJH&#10;FfqlHFFDH5EjrMw+Yq3XH0r4D/bpvtI1T9oX9n+KyktkuLXxNGJUiwWJEgGDjvRcD9BozujVvVc/&#10;mKdUdv8A8e8X+6P5VJWJqFTVDU1ABRRRQAUUUUAFFFFABRRRQAUUUUAFFFFABUc0KXEZjcZU9RUl&#10;FAFC608yJCkeAsZyATXyN8ev2bYPix+1T4d1jULeG4s4dM8hgzurcO7Dp9fWvrlpZbeSdwhZcEjO&#10;cVUtZoLxTqMkEazRnaGwMj8fxoA5DRPhFoPg/S7K1srTydqLE2JGYEAAdzXQ/wDCB6PtGbc/99n/&#10;ABrfeNb2ON84x83HNPHAxQBzTfDvRGOTbH/vs/40+LwBo0WNtuRj/bP+NdFRQBgv8P8ARZkw1sSC&#10;P77f41YtfBulWdl9kitysGc7d5P9a21+6KWgVjF0vwlpukJdJaweWtz/AK35id3X3469qji8E6TD&#10;OZltyHxjO8/41vUUBYxPD/g/S/C73T6fB5LXLBpPmJyRn1PvWotnEtw04X94wwTmp6KBjHUDFMqR&#10;+1R0AFQ3VjDfRhJ13AHI5xzU1VtQhWeEBpTCAc7gcZ9qAOQ8c/FLT/hT4evtU8QedLBaxmZvs6gn&#10;Z6ckc8V+R37T/wDwUU8T+LfHmsaZ4XvbiPQVuM28U1rFuC4IwTgnv719H/8ABS/41a7a3SfD/QNJ&#10;bUptb0rCyWzEyKxd1+UDqePSuM/ZN/4J7af4r8L6RrHie4vbDUJrRZporiEHD5X5TuXNAHwm3g7x&#10;Z8YNUhku1Ekrny1doyo5OecL71s2v7GPjK4uGHmWYi7ZMmf/AECv3a8C/BLwn4F0OS2h06xu8Nu8&#10;6S2jyMADGce1ddb+EtC8lWTSbE5HUQJz+lMh3TPwcb9nD4j/AA1Yaho91ZQiEbtu12OT8vdD6175&#10;+zz+3n4j+FeuWfh3xjc3Th3itF+z2abdxbnkgHGDX6uR+HdBuFMU2lWByejQIf0xXzj+0h+xL4b+&#10;I2k6lqto/wDZ97Akt1EtlboCXCHAHGeo7UWJuz6L8AeP7D4g6GNU04v5G7YRJgHOAex963Gukkdl&#10;YE7TxX50/wDBP3xx4g8Da5a/DPxIt1FfXV5PcR/2g7CdowqgEAn7vy+lfo20KBUBYKR3oQrvuNZD&#10;e2pVucnvx3q1DH5car6DFQSTFG2ooYe1WFJKgkYNDNIjqKKKRQySmU+SmUAFYHjrxNB4L8L6lrl4&#10;T9h0+B7idY8FyijJAB7/AIit+vlf9vbxNf6P8O7uytFkMd5YXKSMrMMDC9QOvWqjuTLY/Ov9tj9t&#10;LVfjlfXOl+Fb2SLwS00MtvbXUMayBxGyscjPUk45NebfBn9jvxN8dNOuJ9Ba0sz5ixyG+Mgy7AHI&#10;wDxzWP8AstfA+X4y/E6bw08l0BaW4vD5K7jw6dRg8fNX7s/DnwDo/wAO/D+laZbWVvHK8ESs3lKj&#10;FgoGTgdeK2vYyPjv4Ef8Etfh/pvg3T4viJoNrq+tqjC4uLW7uFRm3cYGR29q8r/ae/Yt8IeH/wBo&#10;b4Z+DvCulw2Gi62sovreS4kPmbQMckkj8DX6nW80q6g9ubfbAq5EuOCa+If2uDLN+2x8DRBI+P8A&#10;SAyxn/ZpX1GeI/EH/gnnrfwjuptY8Ef2bpzsQgZppZPl25PDAjrXrP7Bf7XWr6tfT+C/iNNNeeI7&#10;q8ENjJbWyJCqAEYJ4Pp2NfeFvYRXWnpFdwJKMHPmqDXwT8aNL0zwH+2d8I7TSYoI1vDK0nkKq8gr&#10;1AxSeo+p+hPDfdHNOVeORzWbotw00YLemavXDFVJ9qxNSTaPSnVBbNuWp6ACiiigCJZEkkZcfMvW&#10;omWX7Yu1gIdvI755p/kCNpJATk5OKjS9LwNJtHBxQAXlytq0QwfmOOKmjZmYEcJ6HrVOLbMzySHa&#10;F5yegr4p/a+/4KJan+zd4+k8P6V4ZttegWBJRMZCDlsZHHpmgD7evL6OxXdIGIxn5Rmqtpr9vePt&#10;RJAfcD/GvyoX/gtVr8kgSb4d2YBOOZm/qalvP+CzWsWy7ofAFizf3RKf6GgD9X2Z1XfkbepqvNPJ&#10;dQ4tGCyZ6t0r8np/+C0nia4t5Ih8PLQFlwCJnz/OodP/AOCxPiTR7VZ5fAtuRnGHmb/GgD9a5VuS&#10;sfluoYD5s9/0pk18LGFTPlmzg7QK/JaT/gsN4uspY5Zfh9Cqy/MgaV8Ee3NPX/gsT4turppR8N4p&#10;OPuCSQgY70AfrTJdfNEQcKwBOeuK+a5P2om0b9pzXvBGo3EjaVZ2ayxxJGnDErg5PJ6mviS6/wCC&#10;xvibU5Fj/wCEDt4VHykrM4x+tfK/jv4/a98SPj9e+O/Im0sXoiiKxTOECgrzuzQB/Qpp8k8sYeR1&#10;ZW5XHpV2vNPhD470n4haHa3Wn6rBd/ZlWN1gmV+cdDgnmvS6ACiikPQ0AVboCf8AdtzEwwwqlLam&#10;K1uUTCwbCAO9WrJv3L+YdvzHlvT8ara9JNHpcwtYjO7oQNoJPSgD8TP26v8AiUfHvQIfDimK5ksW&#10;Ycb+cnPXPavL47r4imMFXBH/AFw/+wr9F/h/+yZe638ZNK8UeJbO9SO1Msf+m22U2lWHJYdMmvtb&#10;Tfhn4WsbGGFdC02UKuN5tYzn9KpEy2PwX+0fEX++P+/H/wBhR9o+Iv8AfH/fj/7Cv3y/4V94Y/6F&#10;7S//AAEj/wAKP+FfeGP+he0v/wABI/8ACr5ide5/P/rGufErRtPkulnRY0x/y756/VKreBPBvir4&#10;ha9F4k0R44NU0GVbyeS5jPzPndlQFIP3e4r95/GXwf8AC/ibS5dPfRdPtYZcEzJaRjBBz1xXxz8N&#10;9c034MfFjxDouu6Bp+nWOpagttp017CsX2sAtnZkAN94dPWmrCuz6A/Yt+MWv/Fj4S2V94rlefWn&#10;mkjLGERjapOOAB2HpXvthqEV5NPFGrBom2tuHB+lYC6La+H4RdaTYRQMoytrbxhQc8E4Ue+a3NHn&#10;luI2eW2Fu5AJGME1D2KVzRoooqCxr/dqOpH+7UdABTZlZomCHDYwM+tOpGYqpKjJ6getAFNrv7Nb&#10;NFNkyqvVemcV+V37V3hu6+LH7Tfgfwt4gCXlhfyXESxcoNoIIBIAPav1QWwElw9zKxUsuCp6Cvgz&#10;9pprHQ/22vgtdzNDBZo1wZZWwqr8vUnp+dAH0j8A/wBnPwd8J/DVjY6RpgtLuCN0YrK7LtLE4GSf&#10;WvboY/LXamFHvWTpEdjqkh1TT71bm2mHyNCwKYHBwR7ircd7ZyNtW8QtnGA460ATNYh5C5wT161Z&#10;Zgq4bn6VA0fyhkYv9DTRPKvWE49xQB5N+0J8KdA+Nnhd9P1WzFyNN3zoJHZAGx1G089O9fMf/BMX&#10;Uobj4aalDqIaa4XWLhEZeAFGfevpP48fHLw38K9BuXvNU06C5uleEw3M6oQ2OnUc818uf8Eo9Dud&#10;T+G+o6rKkqR/23cnkHbg5x/OgD7/ABCdimy/d+u7mtCNF28Cq8MYgmkJO1TwM8D8Knhj8tcEk896&#10;AHbR6UbR6U6igBu0elG0elOooAbtHpVbUL6LTbczyBioOPl5NW6jnhSaMq4BX3oA/MD/AILITXFx&#10;Y/DbHP2ieYQ8cLkcbqzf+CXvwQl8LeMLDx1eNbyT3VpNE7RyMX6sv3cAdq+yf2uvgLa/HD4f6g0w&#10;kS80mxuWs44YwzO+w7duQecgYxXwH+wH4+uvgb8eh4O8f3beH9Ns7OQibWJjECzKWAw5wD81AH66&#10;ySySYmDgxx/Mw74qpJFNftJdRMFhZTgNwemKztButI1ZXudN1mPUI5MOvlShlIPQDB6Gtu9WI6Wy&#10;TSC1GDnnGKevQD80Pi1YvN+2J8L2gIEq6smCx4z54r9KNW1VNF0OWTUJV3bGUlSB2Nflb+1V48tf&#10;gf8AHjwh4jtZo9Xa3vPtZSaTgFZc4z2HFeY/tI/8FAvEHxot30zS4v7JeSdHDWF2+ehG3APQ5o1F&#10;oem/s4eIDqn7RuswaMWjs38QXAuQ4zubLYIPNfqxpcYsNLg3D5uhx9TX59/8Ezv2fbrQ9J1PxDrS&#10;Xa3ct8l2rXcfLboxkgkZxz1r9Eri2S4iCg4AORii7CyFkh8yRGGNvenFdvA6VSs5Ga1m65B4qxAT&#10;5Kk9cUa7D0JKKKKQEF3ZrfxmCXDQN95c4Jr8eviRr0Xwr/bM8bT6rHL/AGdf38MNksKZIYKuck49&#10;fU1+wklqoukummKKgwVzgHtzXxd/wUI/Z9l+IGhaFrHh3TJbvULS/N5K1hBuc7QMbioJxxQB9e/2&#10;9DpdrC93ulk8tWBjAIwRwPrXwN/wWGmhn+E/gydQVW41DPvgxsa7z9k/9uLQvHXgl5PG8+l+Gb2K&#10;8ktzDfXKq2xQMN85zgnNeD/8FTPi/wCHvi34L8LaT4W1Sx1qW21PJj0+ZZiF2kZIUnAqo7ky2OV/&#10;4Jf/AArRfG2leKoEjV4riaIOXbIGxT06d6+8/wBrr4M2vxG8NWGrvBHLqGgpNdW0juw2SYBBAHB5&#10;XoRXg3/BMjwPqek/CUXF3Y3EMq6jKd0kZBwY09q+6WtY7yxntbwALMhT94M5BGDwa1e5mfmL8Cf+&#10;Cng+G+nw6T8UJ7+6v4pHMpsbOIKVOduMlT6V9Cp/wVI+EV1p/wBohg1oMU3gtBF6cfx1zn7RH/BN&#10;/wAO/EbXptYgu7i1cxqgitbdNvbJ+7Xyp42/4Jv6xZ3dpbaa2vTw+YyFo4D93jB+7RpuB7V8Xv8A&#10;gqh4fj0aefwlNqVtq+5VV5rWIjbzkYLH+Vc5+xfpFz+2R8Qrvxl4l8u/n8M6rDf2zSExMjF95OEA&#10;BPseK5vwd/wStN5aefql5rkEmGJWSDHbjqtexf8ABK/wXJ8MfGnxh8PqJpYLPVFtUeYYO1GK5x+F&#10;D8g9T9GUjCIFA4AxS7R6U6isDYbtHpTqKKACiiigAooooAKKKKACiiigAooooAKKKKACo5pPKjZv&#10;SpKa7Kqkt933oAhjkFxGy9QR3qi2niHS5YYwF3HPX6VceZhjy4wyngEVGrxLdqjS4lxkRnv70ANt&#10;ZDZwRrJzkADFWqS4Bwu2Pfz+VPAHc4PpQA2ikzz14p7L8pK/MaAHr90UtReY3GFz61Wm1D7Pc7ZQ&#10;Eix980AXqKpXF5Kslv5EXmxSfef+6PWrtABRRRQA1+1R1I/ao6ACoL1oVjHnKWTOBip6gvIo5owJ&#10;X8tc5B96APz+/ag0G3j/AG5PhbFeKjaZJZK00YOCf3klfcug2mjaPo9q1nAyW7KEQA5wPzr46/4K&#10;BfBXUtb8T2HxN0ya8F54d0wLFbwEBJCHc4JyCPvdqvfsz/tweGG8JaVoXjLUrDR760tQJRPKzP5m&#10;QMHjryaAPs2SxkMiqjKtqwy6E8mnvdw2CCPa21eBjmvOf+F6+BNaUahZeKLWa0jG13jY7QevPHvW&#10;iPjl4DS1SSTxDabCOpJ/wpoiR2NrDaXjeakbAg45qp4x1aDQvDGo3U2fKhtpHIXGcBST3rzDxD+1&#10;p8LPDumzXJ8X6aJI8ERsxAOTj0r4Q/aO/wCClsmq3194a8MWFjrEN47WkU1vcsCQ64zj6mi5PQf8&#10;F/iND8UP+CgnhLWNHEy6Rb6fNbSCZAG8wM5PQkY5Hev1KiZppZt53KvKj0r4R/4Jk/A2fQfALeJt&#10;etXttaXU5mCzorMFZEOA3XGSa+7o0XfcFDkkHgU0A9ZFhtzI/OD2q3G4kQMOhGazrKNlsSs4Knce&#10;vPer0bBVAAyMcUmXElopu/2o3+1IoSSmUrNupKACvCP2wPBB8SfCTxDqCorHT9MuH5Jz93sAOele&#10;71Q1/R4vEGiX2m3AzBdRNE4IBGCMHjvTW4nsfjp/wSp3TfHvVtQmPlSSaO6sJPlPEsfY1+vu+31y&#10;3Mluu27hXEbvwA2OCPUZr8vf2oP2ftW+APxX1Dx14RN75MwhtPIgIhixsDEjaR3Tmvevgh+2rY+O&#10;JNJtNaNnolzaNFbmNJWJlxtBLccnNbPXUy9D7K0XWXa6bS7ss9/Gu53A+Q/Q/jXxf+1VG+j/ALXn&#10;wf1O5kURW/nE4PPI9+K+1tD1zTdc0+PVLWSKSObgTKOvtmvyv/4LB3Wp2vxN+H1xYXdxZ7baYmaC&#10;QoV5TnIIpJajPv74jftHaF4J8KRalJLN87+X+7CMeh7E1+eXhH442v7Q/wC2Z8Nru0S7mTT5pIjJ&#10;NGFC5IPYkdq+SvD+g/EL4qMumWur61qMCfvQPtTEEZwTgtiv1M/YB/ZVi+E+iXd9q1q/9prcpLC9&#10;1Epfoc4bqKbVkJbn2rptp9lUDAGBirU0fmA/So/MkY4MeB60sl1Db8SShT15rA2HwxmMVJUEN0lx&#10;/q2Dj1FS7/agB1FN3+1G/wBqAKySs8lwrHKqDgVHp8ayWjLj5S3+FOSbzGnXABCnkVUsVkjs28sF&#10;zuoAzfHmqN4b8H6zeIShitZJFK84IUmvxa1LT/EX7WHxSi1Pz47i0lRof9IQp9wH+6CO1fs38WZI&#10;/wDhWHiPzmCMdPmxn/cNfJv/AAS+8B6UPgBY6zPFFcXC390PNkiBP+sYdSM0Aeb6L/wS4tL7QrW5&#10;l07SmnmgVyxnkHJXPPy1XT/glWVn3fY9I2f9d5P/AIiv0qaOO4jVIX2qowAnAH4VJCFt02M+T156&#10;0Afm9J/wS5iuAi29jpaNHw2Z5Ovt8teWfGL/AIJqa/Z2U0On/wBlwlWUgiWTGOCf4K/XJUaGQsg3&#10;K5yT6CqXiDT4rqxlLQpIxHdQe1AH5T/CP9jnS/iostk1pZyXGlskMnmysAWORxwf7teiXn/BNaXT&#10;9QcW9vpcceAAvnSd/wDgNeP+CfifrX7Of7Sj6Yqy39n4n13DG4lKiAKx+6AcEfPX6veHtWtPGllH&#10;dLOqzPkmNOcAHFAHwNB/wS3VbO4LWelebLlg3nydSP8AdqST/gmG0OgQxJaaWLpGyzefJjv/ALNf&#10;opcaZ9omgfznQRDG0dG+tWVgCsTuJ4xg0AfOP7GfwT1L4P8AhvV7PWXt5Z5LlXiNuzEBQCOcgV9J&#10;1Sk01Guo5kYxbeqoMBvrV2gAooooArtb7mAGNncd6p3+sQ6XGQVbCdcDPSo7+8uo9atoI4N1vIo3&#10;yZ6cmnahao0NyqjzWZSGBHTjrQBwen/Hrw34l8TW3hq2W6GoXe7y96qF4BJyQ2eg9K9Mhj8mJU/u&#10;jFfjx+0l8Qb79k39pjw14wsbifWJLKykkGl3ErJFKXyhJwewbNb8f/BajxFKodvAOnIzfwi7f/Cq&#10;irkyZ+tdFfkt/wAPo/EH/Qh6f/4FPR/w+j8Qf9CHp/8A4FPWnKzPmR+rWtXC2+nyMx6EcDr1r84/&#10;+CquoWfg2L4X65aALfx3k88Ui4Yq48sgkfWvJtT/AOCvHiXWtUWceDLNI1TBjW6fB684x7187/FX&#10;4i+Lv2rvElhHLYzoFumeC3jnMijzMfKAx46U0mgvqfrv+xD8adX+MHwmsNW8R3TXmqyTSIZvLCLt&#10;UnA/IV9HWru0koY5APFfMn7C/wAK9b+GPwGsfDuvafNp16lxI+6XG8AsSOQT1r6btGSOIIrbyoAJ&#10;7/jUSHHctUU3f7Ub/aszUH+7UdPzu46UeX70AMpehBPaneX70bB1JoAq3zPPHsiOGyCc18dft2fB&#10;S78Rw2fivR0hj1LSLR2imcsWViV5AAOa+z9yA4yM1RvbGLUP3Vxax3MLDDLIoYEe4NAH5FeGf2/v&#10;FnwX0Wy0LX9Tui1qdkgt7VSPmJbjJB6GvonSP+CrnwFVYQ1j4gFwQNzG2jxn1/1lejfHf/gnr4L+&#10;NGtXmrXmqTaM1w6uIbO3jCgqoAA/LNfCnxj/AOCZ+v8AhOOQ+FrHUNYfYzLujjX5s8UAfYOpf8FU&#10;vhRJp6/2ZHrUcnq9vH0wf9v1r5++IH/BVW4jlcaLqd9EuwkK9tH1yf8Aa9K+To/2Bfjtczn/AIor&#10;UVg6hhInT/vqvcfgx/wS/wDEPiy4hXxda6po0bTbXYLG2FwOaAPG/FXxD+If7XnjALNerc6clwsw&#10;W4h2E5OP4Qa/Yf8AZp+FH/Ci/hFeaXZRRWxe488CIlhk4yeRTf2ef2Q/CfwH04QW2zVpBCsZa8tk&#10;3DB65x1r3WKSKbEcMaPB0bA4H4UAQafM13pdtJOd0jDJPTmtFTuXNU2j+0OYgPKWM5G3jP4Vcjbc&#10;ucYoAdRRRQAUUUUAFI2NvPSlqOaPzoyu4r7igCJoYbqOWNlyjAqwPf1r41/as/YNt/jBf3+veG7W&#10;wtNfmMZW6upnGAoUEcA9lr7IuLATNC3mMvlkHA7/AFpmqab/AGlbmPznh5B3J1oA/OL9m23+OHhH&#10;xRJoesa9Yy2sV1HbxLDEwARSw5JWv0OsNJurnRBDrDrcXRDb2TgHk47emKf/AMInpqyQyJbQxyx8&#10;71iUEn1JxWvGmxAuc/WgD8sv2xv2O/F3xg8YWTaDc2FvCjSI32ln7ucdFNdF+zh/wS9stHtLO98b&#10;2GmanKIzuaCeTO8OCDyo9DX6Ry6XaTElraIt/eKA0rWK/Z1hQ+WqnI2jFAGB4f8AC+meBtHh0nSY&#10;PswMaoq5JHyqAOT7Ctu0aWCFRcMGOMcUXGmLcXVvOZGBhGAPWpb2z+2RhN7R4OcrQA+G3WFWAHDc&#10;0u0KcDgU/b8uPbFJ5fvQAyin+X70eX70AZt9a3VxMoWRFtSPmVuCai1SSz0/T1guo2kimBjITng9&#10;at6zpf8Aa2mTWYme38zH7yPgjkHj8qNP0lLPTYbSRzceUu0SSDJPvQB8R/HD/gnDo3iSWVvAmm6f&#10;pcckYJ+0Tv8A6wsSx4B6jFeZ/D//AIJsat4R8QQXHij+yr6zaZDGtvNIWXDAnqnpX6WadY/2fCY/&#10;NaX5i2W6145+0p8T5vhLpOnalFbx3ayzHeJWICAAnI/KqjuTLY7zwX4H0v4a+GW07RLZbS33eYVV&#10;ictgDPPsBXRKsd9GhddzoMgnjmvAvg3+1T4S+I2l/wBo32s2dlMkrQ+QjswIABz09TXok3xq8G2M&#10;ilNdtWEh5yTgfpV2Mzv0idl2ykMO9UZJrSKdQY23K3Bx3rlZPjl4HWbaPENqXx93J/wqCH48eBZj&#10;NnXbMGMZ6n/CjUDu5ma6tW8o7cgj5vpXh/7PXwem+Hfjr4harP5B/trUGuVMTEnlieQRx17VY+JX&#10;7THhXw94Tlv9O1azu51cKIg5A756CuH/AGTf2nI/jxr3iq3uYrfTv7KuliiMEhYzZJxnNO2gH1dR&#10;UAlk+0lCn7vGd9cj44+MHhT4f2ck2s6zbWLBGZVmJ5xjPb3rE2O1orwvw7+2h8I9b8uJvG2lpeP/&#10;AMsVkJPXHpXtNnqEOoWsNzbsJYJlDo46MpGQfyoAt0UzzPan0AFFFFABRRRQAUUUUAFFFFABRRRQ&#10;AVHNH5sTL61JUdxL5MTPjOKAK1vdIzSQAHdCvJ7fhWfNeW8MbanMv+q+XOcH/DvUl1cppqi8cgLJ&#10;y+eijqTXwt+3n+2pY/Duabwrpj2l0LmzSfzPNKvnewIAx/s0AfUfj79pDw54EtRPdrOyqTuEeCeB&#10;k/yr538V/wDBWD4V+H7h45rHWvlA4WAH+tflTf694++N2vXC6Hp1xemWcsiQyg53NgAZx1zXofhf&#10;/gnp8YvE19FJrnhLUrCNwdzAxsQMZH8XegD9G/Dv/BVz4T+JMJbWGtB8qMvDtGTXv3wv/aM8PfEp&#10;oDYGWFZSwAnIXkAnnn2r8wI/+CaurWemrvXVIrjZ9zavDenWvJ/FX7Hfxe8BXJm0Kx1i5jh2soMg&#10;Ucnn+KgD952klVTOsgeH72FwcjrTXWLXLPei45/i4r8/f2O/23bieSx8B+K7W10nVLNrbSdksxeR&#10;5AAjZ4xnNfoErIsi3MbZjKgDHSgCePctq0SHDRptB7A4qSxEotU85t0nc1nXr/ZZoZFOVkOWz0Fa&#10;lvMtxCHUgqfSgCWiiigBr9qjqR+1R0AFVdSt3uYQqEA7s81apGZl5VdxoA57xx4fsfF2kT6JfQef&#10;FdR7GUkgEehINfmD+0V/wTt8QTeMNW1fw1dabp1rJMWjVmdmVQCcc/Sv0n8U/EzSvD/jPTdGnuoU&#10;urpA6RsTuPJHHHtXWrcfbLdZVgSZW5zjIxQB/Phr3iL4r/CG1udGfVGlt5CXZYbVW77eu3P8NYjf&#10;tFeN20+K1kubrcowR9lX/Cv6CPEXw30TxRMs0sMSsFC/LGD3J/rXm2qfsteH9U1CSUPtO7dhYh/j&#10;QRK1z8JrHRfGvxMzbyTsY5DsZZIdvTnsK+1f2Pf2DbXWL601LxDY2l40IinVmeRSGD89/QV+m3hv&#10;4L6L4blRYo0lAJOWiA7Yrr7q403wvbxb/KtkY7QcYz3pk6lTwvoOleC7aLRtNtvs8bfvNoYkZwAT&#10;kn2rfjhWFmYDlvSsqG6s9UcanaXAmSP5Pl6f55rWhmEyA98c1QCSMsvyetOVdgA9KYY1jbfu4FPD&#10;BuRUsqO4UUUUiwooooAKq3Udy00JhkCRqcuD1Iq1VbU9Qj0uxmupWCQxIWZj0AHc00J7HP8AjT4e&#10;+HPiDbGx17Tvt0O4PtZ2UZAIByp9DXh9/wDsQ+BrPWItQ0fQra0aN/NJ8+QndnIOC1df4g/a2+HP&#10;huZ4b7xPp9tcLjdHI5yMjI7VyNn+3X8NHlkVfFWlt82B+8b/AArXUy0Pb/CvhNfDvhOz0yFVRYTn&#10;AJI/M1wvxh/Zz8F/GvWdMvfFGiRaoLJGRTJK6EA4yBtI9K861D9v3wFb38lvDr2lyheQfMbn9KSx&#10;/bw+GviDR7xLnxTpVvJ90BZCSf0o1D0O+8Ofsx/Cn4ZwpeaV4WW1dvkzHPK3BOe7V0N58TdG8P8A&#10;jTRPDUUMsV1qPEXQqMYHOfrXnGj/ALa3wi0/Q4IpvG+leaucq0hz1J9K+L/2kf2stB1D9oP4feNN&#10;C1O0v7LRBJ5whkITkjG7j2o6Ma1Z+sLSGFQXO76VE1tb3uS6bu3JI/rXz/8AAf8Aa88M/FbT7dp9&#10;RsbeV7fzSsblsHIGOnvXuUVxZapiW2uxJ2AXuetYmpeWCGxA8tdoPHBzUtVPs7qFyDxVugAooooA&#10;j+ziFZpAOWBNVtBcvZsT13n+Qq7HJ5xdCMAcUtvbrbqVXkZzQBzPxN0OXxB4O1W0iKhpLWVPm6cr&#10;X5t/Az44Xn7Mfj6w+E+p3EwsG8278m3jBjO4M33iM5zjvX6jNMImKyYCscDPevkD9tT9jWz+L1tq&#10;HiuwvLuLWljiiit7VQMgMoJzn0yaAPqLwp4nsdd0O1u7VwDcQJJywJ5GRn35rbt4jKu+X5jX4UeF&#10;fit8U/2RvFV6Lzw5c6nZQ3eYmvLjG5Im9s9cc17bB/wWi8azYWL4dWL9uLtu3/AKAP1SvL66urxf&#10;skoggtXPnq4HzDPQVwnxZ/aG8OfCrR7i+1ZLia2jIj2w4LZI4PX3r8yPGn/BWzxh4phitbvwNZ6Z&#10;FJlGlW6YnB6n7vavnD4jfGTXPjlqVxpyQvFZylXE0EpblQPXHcUAWNa8eeIfiR+0zpMwvS8EutM2&#10;n741BjVmzzgfSv3H/Z10W4034d6d/abLPq37wSzrwCN5wMfTFfm9+wX+xv4km1hvEXibS7zTX0+4&#10;t7iz3BSs6/MSevA4H51+sOhwi3gVGHlzYOY/QZoA1aKKKACiiigAooooAqTXEcNwodS0mMgioLhW&#10;hhu7jPylCR69KbdWYvNQhnDHagwcdOtT3lul5AYQ2eCDigD8cP2lvh1qn7SX7SXhvToWX7M1pJEw&#10;uAVGVDHqB7V1Nn/wSQ8SXtuk8N3o8cbjIVpJMj9a/SbQfhToPhzX4NRW6ElxGSVDIB1BHX8a9IjZ&#10;GUFMFe2KuL5diZH5L/8ADofxR/z/AGjf9/H/AMaP+HQ/ij/n+0b/AL+P/jX608UcVfOzPlR+Pfi7&#10;/glP4u8L6JNqSahpPlxkDajuTknHAzX0R+xj+z34C+1XsOo6TBJrOkiANMZ3A8wbskDdzyPSvvC+&#10;uY4f+PhVFrj5nboD2r8pP2uPhe/wF+Mmi+NrLWLwW2v6u9zNE52xKqshwOeRzRdsD9S5rPVTr8cy&#10;XUa6SFw0RAznGOv1rWihWHcy4y3PFeT/AAm8fWHxo+HUdzZXiPHM5XzICTyp5/lXpmj/AGeK3FrF&#10;P5zwKFfPUH3qXoUjQooorM0Hx96fTI+9PoAKTrS0UAQSQksSuBTvNCgA9aFjKzFu2K4r4kfFrQvh&#10;3o9zdX9/bwSRoXCysRnBx6UAdfdQG6jA3ADOQDQ1n5zL5mGA469q/OP4q/8ABUKy8MaxdW+mw6fq&#10;ARlC4mYZBUH+7615bbf8FkvGFq5VvAFnszwxuj0/75oA/Ws30Nq3khWAXjipJIZRjyGCDqQfWvyT&#10;k/4LIeKGff8A8ILZEk5/4+j/APE06f8A4LR+MH/dxfD6xfI6/bD/APE0Afqn4n1NtD0W4ufMAlWN&#10;iSME5xnoa8H/AGN/2gP+Fu+AdS1C5kmuJYtRltw7xhcBTjHAxXwPqX/BT3WfiJa3lveeH7TTZDGc&#10;otwxwSMY+7X0p/wSJtt37OerXFx+7mfWpm2t70AfetqRInnAY3jPPWnWrFo8n1qrcX62NtCeMNwM&#10;1eVdo4oAdRRRQAUUUUAFFFFABRRRQAUUUUAFFFFABRRRQAUUUUAFFFFABRRRQAV4z+1J4d0rXvht&#10;qP8Aadv9oMFrcPF8xG1vLbB4NezV4T+1hous694RtrTSLN7xpC6SBDyqlSM1UdxPY/CTw/8AELxr&#10;4ZttR/sO6mit47uQLstxJznHdT2rVtPjp8WdS8z/AImNyfLGRmyX/wCIr9hv2Qf2fbbwf8L7u31u&#10;08i4a/klxNGpOCq+575r6G034faFpkMu2zt2WZQMmIcD/JrZyMj+fzT/AI0/E9cX1zd3MqLkFVsl&#10;3en92s+3+PXxIhuL1vtF4yzdALJeP/Ha/oW0r4faHZkSR2lvKMnrEMVJZ+B9Itbm4k/s62PmNnBi&#10;HFLmA/neuvjR491CxNpcteSRE52/YgP/AGWvYP2G/jXr3gP4r2Wkut7E3iHVraPd9mAXlwPmJHA5&#10;7V+4beC9Ikvdx0y3C7evlj/Csq++F+kvqVrcw2sSPHIHBWMDaQcii5WnY6zSvtDaXF58gecjJYYr&#10;88P+CmH2mLS9N+xxSEeTdeb5aFs8JX6GWdqbO625JQDqfpVTXdBtvEVjcw3VsjnaVUlQTzWBofzc&#10;fCaKaH4gWVzc6fdPEzBflibrkV/R38O8HwH4dIBUfYIOD1H7taxfDvwn0fRrWOQWkLSA42tEPWu5&#10;hjEUaIo2hRgAdBQBKvSpaiXpUtAC0UUUAFFFFABRRRQAUUUUARTTCFQSCcnHFJdXAtbdpWBIUZwO&#10;tSOwUDdj8ap3WGvIlPQ0ASJqCPbrMFbawzjHNJa3Uep27HYyrnBDcGuEsPjJ4fbxdqfh+bUraO5s&#10;mCmPOGGex5rs5JLhblBFEDARksBQBifErdF4D12SD5JLaxmkQnswjJGPXmv58fiBfa18avHUlxq1&#10;w093Cz2yGRAh2qzEDAHvX9EGu2Nv4l0a+01pDukgeNwh5G5SO496/JD9pz9naT4D/FKHxRa2902j&#10;21p5k890VKKzSP1wB7UAfYv7Hv7J/gvwr8O/DetzaLB/aVxp1tKZlmkyZNituOT6+1fX1lHJDbqk&#10;rB2HAI9K80+Ad9aeKPg14MuIZlz/AGZby/u+BzGv6V6YJJcfcoAr3GkW90+6RA3OepFZ+q+DdN1K&#10;2eJrcEsMcsf8a2PMl/uUeZL/AHKAPzf/AGvP2V7P4f8AjLw78RvB9pBpZ0i+k1nV2RpJJLkRt5hA&#10;DAgHg45Ar6v/AGYfiu/7QHwPsvEenGa3M07xj7WgRvlxngZHetz9pbxNo2h/Bvxjb6ncQQ3N3o92&#10;kCSgEu3lMMDPfJrxv/gmbezL+zrp9t5aqn2yc5xz1FAH1UzIkdrb3KmSTaFLDoTwCa0oIEt4xHGu&#10;1R0FV7u3E00DHgg9qtgYoAWiiigBr9qjqR+1R0AFOXHPbim1Wvo3kjUIpY5ycelAH5sft5fGab4M&#10;/tR+A9XvZJpNIgsElnt7dFLv+8k6Zx6etfQXgT9vfwTqXg3TLwWt8guIxtVxGGGfUb6+QP8Agrxp&#10;qax8XvC95ZEz3dvpChIV6MwkkPI/Gvlfw7+yX8VPGWj2er2Okam1veAOghkITB/u0AfsXo/7YHhS&#10;3/dXAnkkkO5GBjwB6H5611/aw8IwuJCJsPwPmj/+Lr8fNW/Yj+M+k3UNkuja0XmQON85z+H5UkP7&#10;Cvx4lDZ0DW8KM/8AHw1axSaIlufsHrX7XHhDRZl8xZ5PlDfuzGev/A6+a/2tP21LWx8N6ZPo09xC&#10;007KAFiYr8vGfmPevgjTP2L/AI7SWskt1oGsAK2P+PhjXM2v7NPxFuvEN7pWqaVqHnKfLhjaQt85&#10;4AGc1XKiD9e/2CfibefEr4J3V7q18t3etqUkYB2o20IhAwPcntX0/wDLb2yBVId12g+hxX5ZfsHf&#10;Bn4ufBT4uaJpOt+G7mz0JjJcPLO5OCVwOMgdvSv1QYzSQrujAbHIx0qWkAWcEqWpS5YStknK+n5V&#10;YACjjoKhhk8mEmb5Oe9TKwYblOR1FQy4hRRRUlhRRRQAV8tft1fHi5+D/g5bW2W636laXChreEOF&#10;KhcEk9PvV9S141+098I/+FrfD/VLSKGSe8+wzxwJEFLFmAwBkH0qo7ky2PxD0Twt4v8A2ivFE1xF&#10;qUcoliD4dMH5cL0VT616dbf8E3fiBDbfbIdb02NdvmFSJM9M/wByveP+Cfvge7+Av7R2seFfFtn/&#10;AGattpDEfbAC255I2GeMcg5HFfqF5mkSxrCHi/0kfJ8o5z6cVtzGZ+I7f8E4/iM1uNSTXtMzKdp+&#10;WTd+Wyk03/gm746E62Y1fTlmuD8r/vMA+/7uv3Ct9LsbOMQBEIXsVH+FJcWdn9thPlRhu2EH+FLm&#10;A/D+5/4Jm+OrDUpIbrV9NuCuOU83GSM/3K4T4gfsc+LfAfxD8N+BZNTs5bjxCGaJ4y5RNpH3vlB7&#10;9s1/QCtjatcu/kxs2O6j/Cvin9ofS7u5/ba+C1xb2SyW8XneYwXheV60XH1Pi60/ZJ+NnwN0m31P&#10;R/FmnxxnEQijgMhC9f4o/wDZr6a/Y3+LfxT8Q+ILLTPEeoTzK16YmZ7MRrtCqOoQV9631jPq0ht7&#10;jT4hArblYRjnt/Wrkmk22g6bNLZWcImUblxEoOfwFYGpft522iKU7pU+83Yn2qxWWJbi9020lMYW&#10;ZuWVe1ag7ZoAKKKKAK91eQ6d5ZdTmQhcipPNMlwpSZDHjlAQSa/PT9pf/got/wAK+8Xa14atX0mS&#10;40y6ltzHIH8wbSyjIDdeK5T9i39vDX/jR+0DpPhrUbLT7bT5o5maWEOG+WN2GMue4HagD9MJXW+m&#10;ChSvltzu4z9KsXCxTKYZE3KeSKZ5KsvnRfNu5HofSiHzZHBkTbQB5N8S/wBlnwJ8SreU6joUNxOy&#10;vteSeRcM3fg18v8Aiv8A4Jc6Xc3jy6Db6XYRkDCtcTEj17V+gfbFNOV6DIoA/OO1/wCCWMdw2NRb&#10;SbhAeF+0S8+v8NenfD/9gr4ceAXig1Hw1bXE8QOXgnmIJPPHI9a+wdR037Y0UxZleE7lVTgN7GsH&#10;xF8RNE8HWzXPiG8t9OiUhWeU4wT0FAEtmuk+DLOz0+zjW0WZAkal+mBgdT71vWcICiR2WSbGC6nI&#10;Nfm1+03+1pJ4y+LXw/0rwFPZ66DfSQ3P2dmJjB27c4I64Nfd3wZmvpfB9m2robbVvn823OflG44P&#10;PtjvQB6FRRRQAUUUUAFJS0UAZ7K8MbQKcSPyrDoPrUH721t7ti4aVYycj1+laLXMcbBZGCMemayo&#10;7do7q/uHyIpFOGPTFAHxN4V/ac1OH9ojw/4Q169lkgvklkIaONE2qjHk8EcgV9oWfjDRJIwsd/ao&#10;vYNOnH61+NH/AAUKstQuv2g/DkvhBZby6XT2C+QcHOeRkY7V4HceGfiTcsWuLjVraY/ejS6kGD+d&#10;XFXIlsf0Q/8ACRaV/wBBSy/8CE/xpjeJtJXg6pZ/+BCf41/O7B8OviHN01DXv/A2T/GnXHw3+IkK&#10;5+367/4Gyf41aiLQ/oE8UePPD9nYyJc3lvPHwSEnQ9/rX5Q/8FFP2pfDnxevNK8L6FZ3sd3oNxcR&#10;O8qLsYkxgFSGJI4718sW3w1+Lt1bsbKLWby3zgu13IefTrXv37OX7CvinxVqcl/4l03UoS7RSbww&#10;5yTuPINUkloJo+7P+CWlvIn7MulNeKxvvtc/ztkcbz2+ntX2Fbabb2ckskMe15TlzknJ/GuE+Bvw&#10;ttPhN4Kh0S1MpjSRn/fYzknPYV6IzZ4rOQ0JRRRWZoOVgvWnbvY1HRQBJu9jUc7M0LhG2Pg4Y9BR&#10;UV1bC8t5IWYqrqVJHUfSgBkNw8VsVlbzJFUkuvQ1+Tf/AAUQ+LmuTayuk2NzJaJLHNHtliX5sOOn&#10;BOK/Vq1tba3t/wCz1nZ3jG45OT+NfmT/AMFP/AN7rGpab4msLR5ItFtZmkMeAmSw+9gUzO7PJP2X&#10;f+CcWs/GXQrPxfrN9pl3a6hCzpFLJIrKysV52rj+Gvo24/4JWLLtCtpIAHeeb/4mvof/AIJ+a9ba&#10;1+yz4IfMa3bQTM8ajp++evpDc392hD5mfndB/wAErbNYwJE0pmxgkTzf4U2H/glXaRSKSmklQenn&#10;Tf4V+ieW9P1oy3p+tMfMz84PEH/BMTStHWOWKz0wTTNtZo5pefrxX1d+yr+zzJ+z74BufD872sgl&#10;umuM27sw59SwzmvZ/tqs86uFIiUtyM4rH8J+KLTxtps09vOkipIYyYemRUlGpqmm/bYYUjKgRnPJ&#10;q9bzi4j3KCBnHNVrJfLnkjBJCjAJq6MY46UALRRRQAUUUUAFITilpsjMqkqMn0oAjW6Rm29DnHNR&#10;anqUel2xnkUsucYXrXPeIGWztbnUrxzbizRp05wDtGefbivjP9p7/goNB4C8M3dvokmk6hrUbpiz&#10;cMWKnGTgMOxoA+6W13T44RJJeW8YIzh5VB/nUUXijSJkDDU7PB/6eE/xr+fL4iftceMfidNJFgWc&#10;cm5ZGtJJUKb+uPm7Y4rhNNsfFmrSBbPXNZmHUbbyTt+NAH9J8etafNwl/bP/ALsyn+tWDcJ5YdWD&#10;r2KkGv579H+MnxD+DLQSpFNfIm2YteTSsPl+jdOK+0v2Yv8AgpTqGs21pp2vxaTYhY2JZg+d28AD&#10;Jf0NAH6fC4UqT932PBoSZZM4B6ZrltG1az8cWmn6jZXAmjaJWdojwCRmt2+lbS7VDGN53bfmoAXT&#10;9Yj1CGV0jdfLOCGGCavRyCRAw6Gq6wra27sg5Iyamt23wofUUASUUUUAFFFFABVPU4YZLV3mTzFj&#10;UtgdenarlVNQuvskPmHHlgEuT0A7mmvIDntHuIda0OZrJDZw+YVIn45AHP0p7+LNJtLV4ri8tw9u&#10;pDZmQZPfHNfGn7bn7c0vwdmm0HQU027jltEn3SBt24uwwCrDsor8svH3xy8UfEzXlnhvLi3kuJiz&#10;LaTyKAWI4A3dK1SvqxWR+5+qftOeF9DuDY7mMv3t6PGR6/3q9JsPH2jXul2F4NQtgLlA4Uzpnntj&#10;PWv54Z/hP8Q9TuhcRJqk1qRjzjcNnP51uaJ8LfibZ79RSXWnTTwJwjXUm35ecEZ6cU+UVkf0Jz6z&#10;DcWPnWk6SEnA2MGq1YmaSEM7ZJAIr8Z/2dP29PEPwv1qHQfE0VjaQRqzma8MhPOMcl8dvSv1U+Bf&#10;xs0f40aELvTL61u3ihieYWpJCllzg81LVh2R6VNDI8eEYLJn7xpHhl3R7HCqPvD1qzRWQyPa3mHk&#10;bPSk8o+tS0UARiMjuKfS0UAFFFFABRRRQAUUUUAFFFFAEczIqjeMjNZmpQzy6hAYpAo2j+ZrRuIV&#10;mUBiQAc8VTu5Jre6jZVH2cDLue1AH5EftC/EjXfhJ+054s1CfUJlsbi9RFWIdMKp74FfVNj/AMFN&#10;PAnh3TQmp2GsXMoAO6OOM8Yx3evkD/goRC/xU+Kt9oHhxVvNStdSzcRIdhRSoA5OAaitv+CZfjLX&#10;bZbm50nUM4H/AC+xEYx/vUAfZevf8FIfAWm2Ol6rbabqyJfyBSEjj3Y9/nri/wBor9rv4X/F/wCG&#10;Oq2Euh3k13OiopuEjxgHP9/39K+b7X/gnV8SmZrKTQbr7Faj/Rm+2xZY+/zVCv8AwTZ+Jl1dLcy6&#10;HfBl4Ea38WzH030Ae6/Bn/goj4G8A6HZ6ENO1VU062jt9kMce0BAFwPn6cV6v/w9U+GuP+QPrf8A&#10;35i/+OV8Yy/8EyfH1rL59voN4ZZD+8BvYuPp81Wf+HZ/xC/6AV7/AOB0f/xdAH2L/wAPVPhr/wBA&#10;fW/+/MX/AMcpG/4KqfDXaf8AiT63n/rjF/8AHK+O/wDh2f8AEL/oBXv/AIHR/wDxdN/4do/EDp/Y&#10;V5/4HR//ABdAGh8ev2zIv2gPid4O8P6PLf2+nXuqfZZortVVDFI4XacMeMGv0s/Zy8Fab8M/hda2&#10;dnDCsSys3+inK8gV+aHhn/gmz4/8Mm91a28P3L6rbjz7JZL2LDSL8yj73HNfoT+x7p3i3Q/hHZaB&#10;8QLFdJ8TrNI8lqkolwnGDuBIoA93sbo3HmyPkqvKg9QKvQyiaMMAQD61Cu2JdicqowT6VLGyFBtO&#10;RQBJRTdw9aNw9aAB+1R09mBxTKACoLy/SwiDuCQx2jHrU9UtWtYLyBVncooOQV70AfInx6/Zfuvi&#10;d+0b4N1m8azn0G3t1juLWfOX+dzjpjv619OaF4B8P+DNBsdPttNhitoAI40iX5V9MV4P8WP2nL34&#10;c/tCeD/Amqw2ltp2rwLK87IWlVS7DIx0+7X0dBd6brOk2s8Nyz2r4aNwCC3p1FADtR0vTru+geW3&#10;V7pVxG56r6VYazit4lAQDPBxReaVFNdRXm9g8IwoB4P1qS4kQ24LnaT0x61cSJFeTQ7J7dokiQbu&#10;a+Nf2xPDL/DG88N+KdPjWJDqQmuvswJkeNBuIPHt619h6LZzRRmW6BSQMcDOQRXjn7T2ueFbbwPq&#10;q+Kr/wCwp9mnFkdhbfL5ZwOAcfU4q0QXvgr8ePDnxq8GnxXpdldRPbTfZNtwiiXcqqScAnj5vWvY&#10;LW/861gmIbEgBAPUZHevyE/4JxfHrVNH+J1p4QuooU0We9uJjKwYtjaAOPwHav15t7yS8toZoEVo&#10;ZACpxjj1AoaBFyaNbiPacc+tKqhFCjoOKrO1uZxbmQiUjO0Z+tWVXYoHUDioexcRaKKKgsKKKKAC&#10;uT+JPxGsfhl4bvta1C3uLi2s7d7hxbqGbaoyQOev411leYftKK8nwQ8axLGriTSrgEkDI+XtVR3J&#10;exw/wutPBn7S2i2fxc0LSFtp9YUxia9QLOUjbbg4J4yg717gmg28ZtXCITbqBkHpivxU+AP/AAUL&#10;8d/s9+ErL4d6No2l3em6WjtHPcli7b23nOOOprqtP/4K5/Fm3kuEHhfRWidyXJLZAPpWtmZn7KKI&#10;pJC23JxnNUoL63vJwBEwYHAJFfkPD/wV2+KUN06Q+G9DkCjvuqjY/wDBYj4sSrIYfCuguQf9rrS5&#10;WFz9irzUobB8tE7EnblRmua1z4c6X4j8VaV4gezhOoaf/qZnHzJk54/Kvyy0f/gsL8SL6Zobrw7o&#10;UUqjJXax5rP1D/gsl8VbO4ES+GNBORx96lZjW5+w15JLb2sQ3/PuAJFRG3n3qZ7hPJx8yscZr8d7&#10;r/gsV8UbyCMS+GdCQhgeN1UfEP8AwVm+KHiGRU/4R/RkiKBWaNmyKyNT9H/hD8aj4r/aG+Ivg6S6&#10;la20NkWNJGURjIz8vNfQtfgb8E/2qNX0n47a54m1AwWtx4gniWRV3FRg44xzX7waLrlpq1rA1vMJ&#10;CyjsRzjPegDSopWG0c8CmRyCTlDuoA/E7/gol+zLqPhH4jat41K280Gs6tNKUhVy+0sW54x09zXt&#10;H/BMX4W+HNTW08Twafa2+qRXU0KyyDbKB5Qz+HzGv0E+LXwl0n4yaRLpuqKwFuHaPyQASxUjqfrX&#10;53+MPh58S/2Q/iXa6l4O0FbzwvFAZpp725T5ZXLJgKDnps7UAfqdZxy2kao7hlxgBecVer87Phb/&#10;AMFNIPt1xY+NrrTNGeEogVIpHOed3QduK95m/wCChfwOgsTLN45tknGPlNrNjH/fFAH0dsmjkLPO&#10;oTOcE44rnPGXxP0jwXbtLdyCQLjIjdc/qa+Bvjh/wUdsprO6Hg+/sdTi2SgMYpF452nkd6+FPFv7&#10;Q3xL+O2tS6dZWUZuJAGEcMxTgf7zAd6AP0l/aU/4KP8Ahr4f2kFnp8Wqx3lz5kKS2yxsFYcAk76/&#10;OX4yftkfEL4paldWlvq+qXNjIUYQtHuOQBzgE+lemfBv/gnT8UPGTJqXi/QruOyvNk0ciahE/wAj&#10;8kgbiRwa+2/gX/wT78LfDzVIbu8S8WRUZT57pIOc49aAPyy/Zwt/EcXx48GXd49xao+pxyOLhGj3&#10;cnPUV/QT4HkiuNJhnwHmbcDIOQRn1r5e/aA/Y7j8TeKfBuo+HrKaRdNleSRonjj2524z0J6GvpH4&#10;T6JceF/CFppN2rLcQlywcgnliRyPrQB21FFFABRRTdw9aAHUU3cPWhmG089qAKlza/a5FdSOBjmq&#10;msNIulywRttfYVyPpU9qRYxurnDFiwBprXkVpIZrhtqy8LxkGgD4X8M/sxXniL42aPrOura31vCJ&#10;EYSK2SCpwORjrX09F+zr8ON2yfwrZyTD7z+XwTXp0h8n5lhjVuoIUA15Z8RP2nPAXw1Z4ta12Gyv&#10;FYo8bwSNhgM4yBVxJkaB/Zt+HiMDH4ZsUH+5Tv8AhnX4dN8reGLNj3+Svjbx5/wVQ0ezuXg8O6jp&#10;l+NoI3QSg7snI+76Yqn4L/4KgQ3l5t1m502zRtvKwyHqee1XZ9TPQ+1l+A3gux/0ey0G1t4j821U&#10;4zXTW+g6d4YjtYbO1WEEBfkHHHT+deHeDf29/hNr1usd34tto9SZiFiW3m5UAHOdn1r3XQfEFp4w&#10;s4L6xkFxayIJY5ApGVPIODS1A1maT+0FAJ8vHT8KmjzvbnvVaXUo1vhaqwM5GQuO2M9asxh+rLg0&#10;nsUtx9FFFZmgUUoGaXYaAG0kjbFLU/YaRodykHoetAinHaq0rXK4DsME98V5H8XNN8EeKfDup6Vq&#10;1naztcRtGwmdcHnnOT616tqqSWln+4G5mO0g+mDX5W/8FOPAPiP4faxpWo+F5LufTri3muNQkkuc&#10;eUSwPyjcDjmmzM9o+Efxu0H4JfES+8JQExaHYwBbe2tWXy0LYYkc+rGvsKH4taHNCri9hAYA4MyZ&#10;/wDQq/nz8J/CP4mfFiOPUNCs7i+MqF/N+1qhKg4zksD2rsv+GePj1Gu37FfDH/UUH/xdIR+73/C1&#10;tD/5/Yf+/wAn/wAVR/wtbQ/+f2H/AL/J/wDFV+Dp+APx4XrZ3v8A4NB/8XSf8KB+O/8Az6X3/g0H&#10;/wAXTGftl4w/aI8L6BY6gp3vP5bDfG0ZB46/erwf/gnf8S9T+IHhm7unuppbX+1J0Pme2cdMivzP&#10;t/gX8eLxZIE0eafyx8xbUFJx+Mlfpn/wSo8H6h4C+At9pus2/wBm1Q6rK4jLBiQfcZH60jQ+1Le3&#10;kjvJ5GYFG6CrEEgkTI6ZqL7SclWAB6GpoYRCu0EkZzzQMkooooAKKSk3D1oAdVe+jmlgKwOI3z94&#10;1NuHrUdxcRQRFpG2r0zQB8v/ALb37UmgfAP4evpWq2l9d6pr9lcWdlNZxqwjm8sgFiWGBk9s1+V/&#10;wd/Zd8dftaeIIpItXhtLu5QyNdX29QQnBBIU84FfcX/BS7wPH4i+IfwWsU3y2+pav5cxyMhWYA4z&#10;7Gvrn4EfBnRvhr4OsLKxVw0O8BnC7sFmPUD3oA8G+Ff/AATt8E+CbaCHxF4c0XVJnEYkeNCwYjO4&#10;8r3zXtUH7Ifwl0xA9n4L02AjgbYh36169E00hKMg2jgHvUzOtvHjOfrQB4nqv7Ivwu1+zlin8I6b&#10;KxUoN8YOMivkH9pb/gn7FoNrLq3gy10vRk89diwKwZVCsTwFPcV+k/2VWYOCc9cVFqUUE9jNHOoZ&#10;dhJBAPY0AfDX/BNX4razr3g7xlpHiC9mub/TdUFjCZeMKi4+XJzjj0r7khj+2WcYm+ZupJ+tfl74&#10;Z8fW/g79sjw14c8NOlxaatqdy99uyuxwW4A6Gv1FkvDDapIwCknGO1ACW9wsmY3BOTgA1cVQqgAY&#10;FZl5bytqFrKi/ul5YjjFaYOeaAFooooAKKKKACvJ/wBo74nWnwz+H9/POzpNc200cDIVGH8tsHk+&#10;tesV8Ef8FWNHk8QaJ8MNN82aG2utfjhnaB9p2MCD+hqo7gfEPwh/Z3+IH7YXjBNV1bxFZ3NsZ5bV&#10;Y75mB2r8wHCnj5q/SH4Q/sC/DjwXpaxa/wCE9H1G9jjjBmjj3fOucnJHfiuo/Zl/Z58JfCPw9Dea&#10;Nd3UqpKZC07ZG4ooPavfFvjcN+4Cuvc4xWjYHA2PwB+HUdnsi8M2cUOfulAKqw/ADwZYtcodCsza&#10;3HytGq8Fe4P4GvRdQ0uDU423SOinj5Dio4na2hNvONsWNiMeSe2frUoD5h+PP7DHw08Y+EbiTRPC&#10;WkWerl1IuniwcDPHAr5Q/ZV+K1x+zH8ZL3wJrUN8U1zWo9NsPs0WIVCybMEsRxz2B4r9RLOCeHVN&#10;saeZY7c72xnP0NfCf7cfibQ9Q/aJ+AVrpLwyXcPieNLoJFtKkSgHJwM8/Wq8gP0KjbfGreozTqjt&#10;/wDUR/7o/lUlYgFFFFABRRRQAUUUUAFFFFABRRRQAUUUUAIwDDkZqgshkbyZMvuPfpirc7FVGBnm&#10;o764ENrI64JAoA+eF/ZN0O++KWueKLizs5Zb2RZMlDuyPU5r3vclneQ2kabYivIHTpU0E0z28ciI&#10;GLDmpdvmKTMNjD0oAn8tecAA1WlhmX5hLwO2KcsO3DJ8wNZHiLxtpvhWF5NTuBbKo3ElSeCcdhQB&#10;spINvzKSwHX1pi3wY48thXiWvftl/DPw/cNHd+JYYSrlW3W8pxjr0Wso/t/fBID/AJHW2z/17Tf/&#10;ABFAH0QtwG/hNP4bnFfODf8ABQL4Jr/zO1t/4DTf/EVC3/BQn4JjOPG1r/4DTf8AxFAH0JquoLoW&#10;l319cPujgjaXbnHABOKx/A/iDTvHGmrrtrbhHZmj3E5PHvXwp+0d/wAFDPBes+Dda07Qdfs7xprO&#10;4hUeRKpJKEDkr1Newf8ABMvXJvEX7Mel6lcfeku5846dRQB9N6PPJdXGooxOFfaM/U1pxx+VGFJy&#10;agsFCvdMvds/zqwrb+aAFooooAKKKKACkaJJlIdQwxnmloOdp2jJwaAPyY/4KqXupab8YvDPinTb&#10;trS40vS1ZCOvEkh4/OvI/DH/AAUS8U6N4P0yxm1LUHkhUBmUqBx/wGvfP29fBPiL4n/tEeEfCUun&#10;r/Z+pWCxSvE6hwPMk6EnFdr4B/4JGfDfVvD9m+u3GtW85jDOsdyMBvwoA+YD/wAFEPH2oxtJBr2p&#10;RxqMFcpz+lRy/wDBQzxzdRrEuvagHTvlP/ia+z4f+CSfwZ09xbLqeuB35Ctc9agh/wCCQfwiivp5&#10;2v8AXAG5B+0CtItWIkfGR/4KDfEXaxbxFqIUe6f4V5144+PfxD/aI/4lh8Q3Ukds28xyKGzuG3jA&#10;Ffopcf8ABKP4S6to9xHb6hrUmSFx9ox0NeW/D/8AZ1+F37LXxQvRqOr3tnDPPFBb/aiZN7A5xwK0&#10;ViCj/wAE5f2bZ9K17Ttf1uNZ5YbmUHzY2DEFFxzmv0z1K4GmpaW9spSNXCBV6AdKqeENW0nWdD+1&#10;aDKt1bq23cEK84HHI9CK1rEM00pkGD1NQA+6hSM/aduZQMZHX0qxExeNW9Rmk3GSUYGU9ak9RUvY&#10;uO4lFFFQWFFFFABXmv7SCs3wL8cbHCP/AGTcbfXO2vSq5n4heFbDxh4bvtM1CWSKC5geFjH12kYN&#10;VHcmWx+XH7J//BP6b4w/BzRPGlzqVmt1qHnBzNCS/wAshXBIYelevQ/8EsVt1lLalppDc/6g/wDx&#10;VfaPwZ8C6X8MPh9p/hjRZZZ7S0LshnPzHcxJyfqa7PdJcWk6yDbxgY9MVpdmZ8C2f/BLy1hXd9t0&#10;1iQRnyT/AI1R0/8A4JYwaXa3P+naaxc5+W3P+NfoPZ7LWwjBbAB6mpbXUIbrOxt2DjpRdjPxw/ai&#10;/YEn+F+gWus2d/ao815HbnyYSDtI+te6fD//AIJ06L4q0P7TK+mSzKBhjESQcfWvuP40fDWw+KHh&#10;X+zb1pAkEn2geSQDkA9favz9/Y+/a2kk+MUXgTzLZjcagYQpVy5Ckjg9Kd3YFudxN/wTD0wMcHTe&#10;v/PFv/iqlt/+CZmmouN2n/8Afk/41+gEc0zqDsGDTmkn7RisDU/PeP8A4Joaba6rbXY/s4tDIJAf&#10;JOePxr7n8K6F/ZMcMfHy8cDHbFdAJJ+Mxip2+6cUAEi7lxUVtCI17dafHnJzT2O0ZoArzRCMl4xt&#10;ZjyR3rG1zwbovi6xeDXLGG/ibAZZs4IByO/rW80ixrknGap3FnHqsWHYhemV4oA+UvjB+wN4J8Yb&#10;59J0fTLCYl3ZhGxJJxjv2r5D8f8A/BKPWH0ufXLfxFZR26bV+yrbncTkDP3vev1ot9PXS43MJZ8j&#10;ndzii0kW8USEAvyNuOKAP527v4DeKPAvjq2sbhJ7rT4r7yptsTBDGr4P4EV+pX7H3w5+EjeD7N7/&#10;AMNaaut73zdSNhscYHWvsvxJ4QsfFej3unXkKxxXULws8agMAwIJB9ea+Ffjl/wTL0XVLybWvDFz&#10;rdzqeFVY1vQiY5J4yKAPunRLiwgs/sdncwpAiiOBFYEKuMAD8Kuw2726+ZM4n7cd6/Km+8K/tH/C&#10;GA3Np4Ltp9M0Ufupri+jLNHHwGYbsngc13fwM/4KgTQ6tBo/xOfS/DZSNmkWOOSQqxyVGVB65FAH&#10;6RzB7jZ5MwiA6j1qG0uAt+9uyEzKuTL2I44r4y8Vf8FCfhvHqWmw+E/FFpqd3dMQYnglHzcYAyvf&#10;mvpn4MePtU+I/he01q7t4Y4Jw+HhGASrYxg89qAPRqKKKAEb7pqKpW+6aioAKRjhWI7A0tFAGM8z&#10;3Wk3UuD5qEqpPUVNpyxX1hAlygZkGQW9asSXEltfQwIoMb8sT1rM8V7lsppohlrdS7egAGaAPnL9&#10;tj9pRvgZ4P1K2geZdUNtHNFNCwyB5ig4BB7Zr8fPH3xM8ffHTXJLpv7Smhnk3gyR5HIxnge1fS/x&#10;K1af9uz9q7wn9nAutJgtprGeSyPl4ZUZtuGxzxX6S/BT9n+0+HOg2entbOBbxCNTLtY8Enk1pB2Z&#10;Ej8lvhN+wDr/AIuSOWXUI7Z2cj95bt/dB9fevW1/4JF+KdY2yweM7O2BO4L9lPft1r9dpkFuQIoI&#10;8Y/ugVZTHlBmAHGTxVcxB+HXxY/4J++NvggjXUPiePUbqONWWW3tSMBmIx1Neh/s4ftleLPh34g0&#10;zwt4juNRuY3mhs4mbaqKFyD26c1+u1xFaalbsjhXjyMkrk/yr5K/ao/ZB0TxZpTeIrT7W1zYLNdn&#10;y3VFBwCM+3FPm7gfVWiXllr3lajAqs5GAwOT0rQtWdpptx3AHj2r5W/4J16/ceJvgfZXlwf3n2ud&#10;Op7MR3r6pt5JJJpg4CqD8pHeoZSLFFFFZmg+PvT6ZH3p9ABRRTXztOOtAFS6X7SfKHykc5NeG/te&#10;eA9E8dfBfxLa3FtBNqzWLRWsj8spyOgzz0r3OSWO1XzJTt3cetfDv7VXjyD4Z/tSfCqXUJxb6Fce&#10;dJdzyBm2qBwcDOevpTZkegfsa/s96N4V+BfhgXFhB/aawyJLNsIZh5rYBGfTFe/f8K58MMvzaPAT&#10;3OD/AI15xoX7T/gO51adotci/svZ+6mWCQZ9eNvrWpH+1V8OGYg+Io+v/PCT/wCJpiOyPwx8Ktyd&#10;Fh/X/Gl/4Vb4V/6A0H6/41y0f7UPw3YZ/wCEiT/vxJ/8TTW/ak+Gif8AMxx/9+JP/iaLjNPxF4a8&#10;GeD445JNHt1a6bZkEj+Z966Lwp4O0jwXp7rptnFbxs3mYjz1P418Jft5ftHeHX0fwrPo+qxzo2od&#10;djjjA9q+vvgL8QrD4j+DWuba4WYCTy/kVh0APcVJoeiR/wClTOwOB1ANW7dmaPLHJzUNrEYp5Vx8&#10;uMA+tT27O6ZcBTnoKBktFFFADJO1Mp8namUAFNkiSZSsigp1wadVTVLZ7q1KICzZB4OKAPhn9vjS&#10;9Uk8efDDxHDJI2m+G9TN9cwqud8SMGKg9sgda+i/gv8AtIeHfih4fs7uyh+wrMHIjklBK4Yj09q9&#10;A8f+F7fxd8P9Z0C4XnUNPltPlxu+dCvB7HnrX40/Er9nHx3+zh8Qbqz8L6ZNc6FaqvlvdXaltzKC&#10;eM+pNAH7Q6Ja3lq881xqC3EchDIo/hHPFbHmJJHuZc1+L3h3/gqd8QdHV9Mu9G0mO6scQRR4cl2X&#10;g5OPatS6/wCCv/xdsVa3bwnoYUdyWzzQB+wk2oW9u4Ml7FEByVZgOK8B/aH/AGxPDPwTs7pbuzk1&#10;FgwhzbyjksrHPT2r8mfiB+25rHxOjkl1U29hMysNlsHA+bJPbsTXFeD/AIK/Ez9oTVYW8M6U2r2c&#10;hE2TconyBgpPzt2zQB9qf8E//AQ+OnxE8SfE6ZRGNL16R7ZLhSZFjfLAAjA71+p0MaTWq713DrzX&#10;g37JvwPt/gL4DbSHWaG91BYppY5nD4kCAEAjjGa9x1C8OmWcZGMk7eaAJbG5+2RvwRg45q2o2qBU&#10;VvCsKfL/ABc1NQAUUUUAFFFFABXg37XHwd/4Wn4D+0xzQw3GiJLfwtIpJDqjEY9817zWZ4g0tda0&#10;2aykz5U6NG5XqAQQT+tNbgfDf/BPD9oe58ReC5/Dni+8ku9UbVJkW4umVQI1VQOMDjINfZ2h6vZP&#10;c3yJeQlMgLhxgda/NX9tX9gu80i6uPFfgmPUbr7NaqNxuljXzC7ZGMjsRXyfbfHL4kfCyJLT+y4H&#10;a3ASQyzbiNv0Na2uB+7954ns9FtW8yVZ2BzhWHPNJfeKtJaxilluYVLqSoaQArx3r8Ml/b68WNB9&#10;pSzsXvgcCE7sEdK47xV8dNc+IkL/AGd1+0XAYXSQuyiIvxxk0cvUD9fv2mf2ttI+CPw9u72MyXk0&#10;cirm0lXdhs+3tXwb+zXoPiL9rH48QeN7nVmGn6Hr8Oo29rcx5ZVaQPjIxzg4r5k+Fn7PPxH+K3iS&#10;LTNC02fVEcFyJLtQcDG4/M2OM1+zH7I/7Nug/sx+F4A0lzBrWuW9u13b3DeYqThRuVSMjAJx1puy&#10;A+l4l2xIvoAKfRRWABRRRQAUUUUAFFFFABRRRQAUUUUAFFFFADWG5Txms2NHksZw+WYk4z6Voyfd&#10;/GmUAVGu/wCz7SAeUz54wo6VYuoWmThwgx3p/wBRmmzKrxkOSAepFAGJ4u8Rf8In4dmuzE9wI4nY&#10;mPthSc1+SP7YH7auoa3q0uk6LLqQkltwAbecsNwds/dav1o8ZWlxqXg/XLG2QSGWymiTPUkoQP51&#10;+M/w6/Z5Fn+2ZoXgrxnHPaadqFtNdsY5A0h+ZsHJHr7UAeX+E/gL8UPjB5mpS3WsQ28yi4TzoZSC&#10;G5+h61tt+w744bjN5/4Cy/4V+43gfwbofgvw3pum6cC9pb26QRNMoLFVUAEkDrgV1HkW3/PKP/vg&#10;UAfggf2E/Gz9ZLw/9ukn+FOH7BfjU/8ALS7/APAST/Cv3t8i2/55R/8AfAo8m3/55x/98CgD8D7j&#10;9gXxjpd/pzSPPcxzSKWQWcnAz0PFfrL+xb4Hl+F/7PthoEkfkXMVy7eSEKNg45xXvsiWN0XkkRMW&#10;xLHCDj9PaorCxsr2/GqWzsflKYGAv5YoAvxr5FkXIyxTcR3JxSWMxmt1baVJzwetWJsFSw6qMj0q&#10;OGQzRhjgH2oAfRRRQAe2eaRmCDLEKPfiopUka4iKjKg/MfTmornF7ObZjwvzccGgC3ndyDkUoO3J&#10;xnioZgLGzkZecDPPNQWt1cTWqyBVIIODQBxXiHwz4V1rxvputahHpp1ezQJALgJ520En5c84yT0r&#10;vLO4SRNsUe1FXIx0r84/24vivdfBf9obwfqN1MltbRWKzMX3FceZIMkAj0r1r4c/8FFPhrdeG7B9&#10;U8S2sMrRjcEhfg/nQB9dy7b63ll8vy5UyFdhyPoakVHazjUuSSOW9a+c77/goT8DlZYj4zgAZf8A&#10;nk1Rf8PHv2frJFil8dQKw4x5Tf4U07CaufRVjANLt2QEOS2cLXzL+2X8AE+InhH+2LKS3sbvT/Nv&#10;TIYvnbahIGcZzxV+3/4KG/AGf95beOIZGXoPLbH8q8A/aJ/4KTeGLrSb/SvDOs2F9HcpJAN0L5Ks&#10;mOOcZyarmJ5Tb/4Ju/G2bVvAcuk6tqMl1qn9qTItvNPulZVVR93OSOD2r7ys5fNV5ShTcM4PB+lf&#10;iv8A8E4fDetXn7VWg+JJYytjm4UhZPkyVB+7+NftbM5mCbQODk4o5vIOUSwk3R4YYbJ69askHJpg&#10;UNchx6f0qxUtlJWItpo2mpaKQyGinyUygArzX9oSa90n4V+JdYsrqS3k0/T5p/3bEMSFyMEd69Kr&#10;zX9pSZY/gL48yfn/ALIuNo9Ttpp2dxbqx86/sZ/tQab4i+Eejanr2rr9vmE3mLfXa+bxIQM5PpXv&#10;tp+0h4QumdDqVjGN23Ju48H361+DHw9+DHxN8e6RBqHhyzaW0k3FNtxsGAcHjPrXXXP7KvxxuITI&#10;2mlVjHJS7xx+dVzeRPKftl/w0F4UXUZI/wC1rGSILwou4yM/nVO6/ae8FaXG7Jd2ORzhbqLJ/Wvx&#10;j0f9lX43SwK1ppZkkIJO+8OMfnWXB+yn8V7m88u9s5RMxwqi8OD+tHMHKfrJ4+/bz8KeHLO4dIvt&#10;e8bAsNyh6r1+9X5lfsiap/bX7W+gX9lo80Al1Bn85Yvu556iq2i/sC/HDXbxXh0QS2ZOdzXgJIBw&#10;etfpJ+yX+xbF8M72DXNatbq11S1mV4V81GU8c5wuf1p8wctj6y8Ofa5gPOlkA25w2fUetdA0bFcB&#10;8Gm7cdsUVmWN8iTOfNJ/GpY5PMGcYplTUAMfgcDmoldn7GrFFAESw5++dw7A9qHhO3EbeX9KlooA&#10;iSNlQhm31D9nEkJEQ8k9sDFW6ZJQBFbQyQ7vMk8zPTJplxbyyNmOXyx6A1LRQBk654dg1i08m7jj&#10;uLYqVmhkXcJAeoIPWvKvGH7JPwu8YafI6+BfD8F65B8+TToi3HHXbmva6KAPxj+LX7CuteC/ihpG&#10;paNb7rRb15DHZWbhVUEYHyjHev1G/Zb0+50f4M6LZXkMkNxG025ZVKkZkY9DXqbW8Uh+aJGPuoNS&#10;QosfCgKMdAMCgCWiiigBG+6aj2mpaKAItpo2mpaSgCtqBWOF5Au6RR8uOv4Vg+JNQCeG5wIi888L&#10;KVHUEjvW8sZY+bONrKeMdKhOk280rT5Yl+e2P5UAfmH+x/8ADeL4I/HbR9F1JI31S7ubm7iLJsk2&#10;sj9Aefyr9Ptkk/zhymedueRX52ft9WPjD4U/tCeG/jH4W0+C4g8O6W0btdHMWZDsIKggnhuxrT+E&#10;f/BTrStUsYZ/GupaZpczoC6wQyYDZORyx7VcSJH6AwxkMBI+4+h61YOMYI4x+FfME3/BRH4CzMJY&#10;PHED3AGAgjb8e1Nj/wCCinwTIYXPjK3jjIxu8pqqzZNz6TF1Ct6trHCCGBYuoGAa8E/a5+MGn+A/&#10;BktkL+Pzr63nh8uKdQwIUDBGc9+leI/FH/gpZ4E8MyF/BfiGx1K3EYO64hc/PuII4I4xivgnWviZ&#10;4k/a4+LUCGOGSzg1MOrWm5MrIR2Yn+7TSEfpT/wTKs5IP2b7FpT5Uxvrg+W3Dcu3avsNF2qMDtzX&#10;j3wD+Fp+EvgaCxMckTxuzbXYN1+gHrXsUDGSJW9RmpkVHcNpo2mpaKzNBkdPoooAKKKQnaMmgDN1&#10;CMahm3VgGUhua/LL/gsJNff8LG+Hunaas7X89nMsX2cEtkFegHNfqlDYoNQe6Ukllx7V8S/th/DG&#10;68eftY/B+8htzNb2azrIwYDGQB0Ip3J5T8t20n4zWug21tYaX4qcKx/fW9tOQRnscVYtvCPxp4Z9&#10;M8ULn/p1nr+gbwn4Xt9D8P2tk1rHuizncgJ5JPXHvWvJp9oyHFtDn/rmP8KQuU/nzXwn8ZQvGneJ&#10;/wDwGn/wrG1bRPjHZqxksfEkIAzue3m6fiK/ochht/MKPbQAKOP3Yz/KszxV4E07xLZyRzQAMU2D&#10;y1UfzFAcp/PbYeBviJ8WGXTbv+1pW07955c0cjEE+gxx0r9N/wDgnbZeL/DfhxLPXLfU4Ab2Rit0&#10;jrkbTg4IFd38W7Pwt+yzNF4khl8u51WbyZhdqHTjngKAR17mvavgb8aNF+LXh17/AE2eCZ1lMQ8m&#10;IqMgc9avlFzWPWI3HlqxGC3X1qTIA9qz7W6lnuJY3ACqOMVPH8ylH4JPalyj5izuHqKbHKki7kdW&#10;X1BrPhYTtcwA54K+/pVW3tl0XTZI1JyW3fNz6U+UOY2pO1MpkD+Zbxt6rmn1Oxa1Vwpk0/2dd20t&#10;2wKfQU8zikBVZtu3zGG6T7meoNc94i8A6H4m3xapplreTNgtPcRK27jjOR6cV45+1H8frj4O/EP4&#10;WaPEbdYfEWqJZyecjFsFgDgg4Bwe9fQC3UerSbEO6HqGHBzQB8o/Gb/gn34R8d2+ND0jQ9EvZFk/&#10;0mOxVW3NjDZVc8c18u6j/wAEZfEk0zTn4h2rLx8vlt/hX6qQtcxtsZAEzgHvirm1PWgD8+/hX/wS&#10;70nwztOtHRdX2SKW86zDZxjI5Wvr74Z/BHwv8KbGGPSdF06zkjQx7rO3WP5SQccAccV6NtT1qO6Y&#10;Q2ssgPKqWGfpmgCg0B1C+gnC+WsJxhh1+lT3DRXdw1vIAQvzfNjHSvkj4FftdeKviZ8TNZ0C8t9O&#10;WzsdWksFaGNw+1SQMktjPHpX1jfQ2sP+kXLsm4446ZoAvQXIkjZipQLxzUyMJFDDpVO1uodVt5Fj&#10;fcn3SRwaltmSPNupyEGOetAE4dT0IJ+tLuHqKqfY47cmUFsrzyeKd5CXCiQk+vFAFqiq0NwLhSyn&#10;I6U+gCas7WtUg023HnTJD5uUVmYDBx1q3Xzd+2x4r1Dwl4O028sVjO2RzIZM8KFJ7EU1uJ6HtVlD&#10;aapavpd75es2sxLM5xJH9D71y/iH9nr4bX6uLjwPotxLPkF2sYic+pO2vnH9jX9sDwxrXgeaLWdW&#10;hiuvt0i7UjbOAq9yfXNfSg/aL8BNgf2yD2/1ZrR7i5jwfxp/wT78Ha4sttpeh6FpkzhSs0dgilcE&#10;E8hfTitnwJ+wj4N8ImFrvRdDuyuwyt9iT5tpzz8teyxfHzwRkKurAn/rmajvfjz4GhXZNrG0TAqM&#10;RmnzMXMavhP4V+DfA84vtE0HTdMlUFRLa26IQD1GQBWvYatpXiq+mSIwXM1hJg4YOUbPt0PFeN+P&#10;v2lPA/g3w7NNNrKx6eDjzXjJO4g8cV4J/wAE7fjlF8QfiN8YHmuY3sTq+NPkQNl42c7Sck9cik11&#10;HzeR+gFFQj1FFZFE1FQ1NQAUUUUAFFFFABRRRQAUUUUAFFFFADX+7UdSP92o6ACkdQyHcQB6npS0&#10;yaEXEZjPRqAIL6PdbBIyAGBUlemMd/avi39sL9m3Ur2eb4keGNZh07WtOtVt4ZLVT54yxJwyjI+9&#10;619c+Km1HSvDOqS2CqZYraRk3YPIUkfrX5H/ABW/b0+K/gjxj/wj2pLYQ6dKhlZvJVjjcQOQD6UA&#10;fpN+zn42iuvAeiWOs6tHdarb2MK3DTzAuZAihiQTnJPrXs39pWv/AD0j/wC+hX4C+F/2v/EGg+Mt&#10;c1m8uIYvtUjS27LCSC27I4Ars/8Ah6H8Tlyoew2jgfuB0/KgD9yP7Stv+ekf/fQo/tK2/wCekf8A&#10;30K/Df8A4ejfE/10/wD78D/Cj/h6L8TzwWsP+/A/woA/X345fE3SvAfw/wBfuEuoUuTp9w6+XKqs&#10;GCHHfrmuU/Yx8dXHxQ+BdprD3Esksl1KvmSvuOARxnJr8X/i5+194v8Ai1bw2c0tu5nV45AkRXl+&#10;MDp61+sX/BLi3k0j9kvRoboeXIt3MSOvUj0oA+rLBpVS6EpLbeBnv1qzaMGhUgYHPFNt7mO6E4U5&#10;A68fWpIFVYwF+7QA+iiigBjXCxSLGerHioIoWXV5ZD91kwP0p89qrzJM3SPnP61x3xS+JVn4F0OG&#10;8e4EXmXCQ5KFuufQe1AHUXUkjafcghmOOKbZ281xo8CpJ5LAkknIPU1NZaxbahDFtfcZFz0I7U1t&#10;QhtbloZG2qOnBoA/Kv8A4LAW51T4neHrOBPPuJNHVVCDcc+ZJ6V8Rf8ACi/HreF7K6sNK1aZJMFU&#10;t7SUnGPYV+vf7T37OL/E749eEtVhtGnt7e0SJn84Lj53OMZz3r6Q8FeCLXwX4R0zT/IEbQII9rYb&#10;H40Afzzw/Aj4m3dtJLJ4a17evC7rOXP8qisfgX4+iui934M1u746NYynH5iv6TZYoo0BaNBGBkna&#10;KqvHE2HtY0LHrlR0oA/nJ1T4TeO5pVgs/A2u2KsOX+wSqAfyr3L4Ff8ABPjxR8RJ4NQ1S/awEISc&#10;293bOCfm5U5HWv3JbT47u3ZLiFOeOFFZrabpWmzd1djtHB6/gKAPEv2Y/wBnLS/hfpcVybKyW8hn&#10;YrLHAEYAqo4OK+hLcq8sigDA6VBMyLatEh+c8gYoX/Q44mHDSYDZ5oAscw98n2qwp3KDWc15/wAT&#10;hIM9Vzj8M1pUAFFFFADJKZT5KZQAV578fNBm8QfCPxXaQthpNNmTbgkklfQV6FVbULVr63e2I3Qy&#10;qVf1xQB8qfsM/BXTvC/wU0JdT0m3muVE4YyW4DcykjORnpX0Wvg3w7fWtxH/AGNa25xty8SjPHXp&#10;XM/ED4peGfgX4ZSO8vPscUcmwbo2flgW7A18KfG//gptLpeqR2fhrVrScurLiS1frkheq0AfoHD4&#10;C8PaXGBs0+HHGSqj8Kkj8DeFVmRl0KxuH6+YkKHH44r8aPEX/BR/4mapq0ttdvYrYL86usAzkfQV&#10;0ng3/gq18Q9DvI7e9uNPjs2YF3W13nH4CgD9lLfw/p9vbJ9ltIbUDoFQDjPTirC34WZIVgZQ3G7H&#10;Ar4z+Af/AAUT8GfEa3gg1/X4/tvllnjitJBg7iB0X0r7D0vXodfjSbT3822x8xIIPPTrQBp0UUUA&#10;FTVDU1ABRRRQAUUUUAFMk7U+mSdqAGUUUUAFFFFABT1+9+FMp6/e/CgB9FFFABRRRQAUUUUAZt9I&#10;80ywISA4xkdB9adZtsLwGTe0a4OD/SrKrFbyBBkM3I71m2VhJZ6xeXLriOT7pznP4UAc54m8C6R8&#10;RvDl3puuWNteecQpW8iVxgEEcEdOK/NH9pb/AIJjara+JtR8R6Drdumm3kxaHSrK3bbCAo42gYGa&#10;/ViS2tr+QXQJLoNo6gflT0hhhUv1JHORmriRLY/nTb4Y+M9Lke3Pw+12Rgx/fJp0mPT0rH1D4QeP&#10;rqQvH4X1pRnd5X2KTI9sba/oc8Q+ONG0ndHcSIgxk/uie+PSsTRNQ0LWr5pbRhJIzb/uEDr7itbm&#10;dj8Svgf+yD4v+I2vWw1HSr7R7RiytDfWUijhc5ORX6k/s9/sO6P8MbW1vnttLkuHWKQsloquCuTy&#10;cdea+qdtvE6mRVSXHAC1bhZmRsjC44qW7jFkWNo/LJX6U61UruGcr2qlDZ+ZOJCPl6ZzV6GVH3Kp&#10;yV4NQ9rFLcmoooqDQKKKKACkYblIpaZNIIYnc9FGaAIIrkfaWtwvKjOe1Ylx4S0/VdbttVurWGW6&#10;tGPlSyICyZ9CRkVrRyW6qLwk5f5c84/L8K8P+LPx4/4QX48eAfBAuY418ReYfLaMlm2jJwccUAe5&#10;QzM2oSpklQvHPFTW8bKG3NuGe9NEMdq5k6A8ZqSGeO6Vth3DoaAF8uPceF3d6wfFmqS6bbu0QkyE&#10;z8mfetgRtDMzAfL0FF5axXkLq+SMYNAH4hftyeOPH/j74vazoIl1r+ybS8LW+/zDCM8fLjOPwr6Q&#10;/wCCbfhLxn4XksYdVuL82P2yVpEmR1Q5RsZz74r7G+IH7OPhzxlqEd19mlluvN8yTEm0CvStH0HT&#10;/C9j/ZlipVpPmCtyffmtr6GPc1rpAxBhIVs/Nt6/pTpIyt4kpk2xhcEE4Gah0+3ktpHaUYBHHevN&#10;/wBov4lr8LvhBrfiB51gazCtvZSwAJx0ANID0yGAWtw8uQwlPGPrTri2NxcLkgpjkHkVx/wb8cW/&#10;xA+H+g6mkomkubKKdiFKj5lU9CPeu1up1s7ZpCcAUtmMcuFUKP4RjinVHb7WjEi87xmpKhmi2Cl3&#10;KnJIA9ScUlV79YGtyLglY89RnrSGfnb/AMFR4bu21f4e+I1ncDQryS/QKTuOz5vlPY8cVx/gP/gq&#10;po3hf4a2U+o6Nqt9eqzK7CVC7fOQOrdhXc/8FZtQXT9B8E2MB+bURPbop77lwOe3WvjD4e/sAfEb&#10;xx8NbLxDpejLNaXJYLI13GM4cqeC3t6UAfZUf/BZbwU0MZHg7VpCFySGjP8A7NTv+HzXgn/oS9Y/&#10;NP8A4qvj+z/4Jf8Ax8sZD5fh+38qY/xXkPI/77rV/wCHX/x2/wChet//AAMh/wDi6APqv/h814J/&#10;6EvWPzT/AOKqK5/4LMeCJraVB4L1jLKy/wAHpj+9Xyz/AMOv/jt/0L1v/wCBkP8A8XTH/wCCYPx2&#10;hjLHw/bhVyx/0yHp1/v0AaXwH/bm8MfDHxl4h1298LXki32qSXyBFXcFYsepx619T6R/wV88C+KL&#10;77C3hHUYQuCHneML/wChV8F+E/2K/i58SNQvLC00mCWSxna0dftES/MM55Lc9OtdXff8Er/jz5YW&#10;Hw9b5B/5/of/AIugD9fvBfxx8H+OtBuHsda03SpTgANdxg5Izng13ulsk2l28tvex3pIBM8Lhg49&#10;cg81+GV1+wH8a/hTC+pa1pKWtvCPNYx30TcDjoH96++/+Ce/7QUniS7f4f390jXOh6bmSFYzuVgy&#10;DlsYP3vWgD7nVjdW7LgqenNOhXyYVjJHAxmqN1qawatbW27BkAIGOvJp+tSNHDGV67wKAJ4bcW6l&#10;QQe/FSU5ug/Cm0AFeZftC2+i3Hw31oavZ293/oNx5PnqrYby2wRnv9K9NrxP9qPwL4l8deFLe08O&#10;Wy3Mil/ODOq4UqR3NVHcmWx+EXg3SfiJ/aF7/wAIrbawln9rlx9jhkKZz/sj0xXRXD/HWzuQDD4q&#10;27uMQzf4V+w/7HfwRk+G/gWb+2rPyLxb6SQDeGGCqjsfUGvoSTwnpeoEOYs9+BituYy3PwEttW+O&#10;dtqySyQ+KjbgcgxTY6U2Kb47ateTecviq3j3fuTLFcY5/u5r9/bjwTplxbtE0OVNZdzZaXrqG0tF&#10;DzaaNpG3G09skjnpS5kPY/ALxJcfFHUoj4a12fXOcStLeLJt9hzXr37H1v46+FfxY8M2iaPrdrp+&#10;r6taie4jgkSKRN4BZjgArg1+iv7XHwZudU+G9zr+iWgk8SrNGoDOAmwZJ4JArsP2bPiR4N+NXhux&#10;0eyvBea/4NhgtNSiSNkEFwqgMuSADgg8gkU2wPoiEkwoe5Ufyp1HQCiuc2CpqhqagAooooAKKKKA&#10;CiiigAooooAKKKKACk2j0paKAE2j0qC8iMtu6q/lMej+nNWKq6lNDBZyPcMVhH3iM+tAFR0aa3Ft&#10;J+9TG1mPIcdCD7V+Yv8AwUR/ZXm8d/GrTtQ0K2bTdPTS0R2tbXdGX8xySeQM4Ir9L9Omv55XYKp0&#10;/AMTcAkd81l/EXWtE0jwvdzavOIrFcGRgCSOeMYGaAPjb4Mf8E7/AA7L4H0e51C60+7uJrOIuk1g&#10;CysVGc/N1/Cu4/4d5+EbW6EzRaWyqPunT1/+KqZf2/P2e/BuoXGknxe0Wp25MDQtazthwcYz5eOo&#10;r2f4T/Gzw58ZNPhu9K1BbyGZmVGCMmcZ7ED0oA8dvP2DfB15HHHHpmlxleC409ec9+tULj/gnP4V&#10;aJgo01WPf+z1z/6FX2F5scMe0N90YFc3q3jrT9BuiL+5WJVAzgE9enQUAfK2h/8ABN/wrp+qR3Rm&#10;02cJKJDH/Z6+uSPvV9R+AfAWnfDvw7HomnxwQW6MWCQoEXnrwDW1pc2nywm7tZgyXCiQHPUHkcVb&#10;S3gmfzMkk8deKAEt7ZbNJnGH3fNtHH4U+3k86MPs8v8A2azpZL22u0AUCAtyeOma1fMEnKnK0AFF&#10;FFAEM115M8cRj3ByAT6dq+O/+Col7eeGvgLp2pafcPbSjXbVSYjtO3DEjPpxX2JcRyswaMAkevrX&#10;yr/wUitLHUv2fbaHVyVjGqwt8v8AeCvjpQBrfAH9pvw54g0SNLy7s7eVNiB5rtc/d5PIr2aL4reD&#10;LqZvM1vS14zva5Xmv5yJFv7NrptI+0PHG59TUkuua5qGmxwMLoXCtkhVagD+jG6+JPgdtQhnfxDp&#10;LzIBtY3Kbhz25qG4+LHhG1nMsviXTJEc4VDdLgH161/Orpel6lL/AMTi+N2lnatiSXccADnpSanf&#10;DxQ0kOny3MyxfvBt3dBQB/R//wALS8G+Xh/E2mEEZ5ul6fnVVviH4RmbMXirTFGc4W5Xp+dfzh6P&#10;/amrW0huDdeWrbTt3DgVLpV9e2l9dwwm72gbV3bqAP6NdQ+M/hGzkCJr2nTZGcrdLXzj+1l+0Vp1&#10;n4aszoerww3SyOS1tdDc2F4zgetfi1pEHjATrcRRTFVJ+Zm/+vV3T7XxJ4h1DUVlRmls08zbn0oA&#10;/af9hP4tX/xM+GM6atdyXOovqEiJPcS732BEIA46da+r2X7PbxIy+cyjGfcDrX4/f8EzPih4rb4m&#10;aR4euY1SyknmdgY8HhAOv4V+vdrNeZdpwojxkEYoAT7UvnCQ23z9N/f+VW1csobke1Vo9Tium8uJ&#10;tzduCKs8jr1oAdk+poyfU02igCRenrS7R6UL90UtACbR6Vj+L9ej8K+F9T1aRQy2du8xXdtyFGcZ&#10;7Vs185ftsfEQeC/hVrNqZljN7ptyuCpOcKO4HHWgD8tf2wvj14r+OHxv1XTtAm1CHS2WCRLe3lMq&#10;AiPaTgAdzVvwP/wT68R+PNQ0q9u9WvbYM0bN5liW4ODnO/3r6j/4Jy/su6D4w+HGjfEXU7SV5tQh&#10;mjM6zcHbNgDGfRfSv0O0NbGGxe300bvs4EYDDoQMCgD8y9O/4JFy65dNLL418gFfutpoPT/gdS33&#10;/BHFdVjaEeN0hduBKNMGR/5EFfp5bfa24mRVHtilu7iVWVYMFiO4oA/H34r/APBNvX/2f/DcWo6J&#10;4wudUuhMIiLaw2MQeeoc16z/AME6f2otfs9YfwH4ws7661HUr5Ut7q/nIZVAIO1SOR+Ir9DZtNvN&#10;eupbXVIl+xAblK4znFfCHx38EaP8Mf22vg1LoyvGk3nPLvJbnctAH6KyR7hxwajgbqDyc96qaNqi&#10;6pbI4bcxXJwMVakQrIrCgB1xGWVdp289hU1NDfKM06gAooooAKKKKACmSdqfTJO1ADKKKKAEfiKT&#10;HUCq9isjMGYnGOhq2uM8/hRJMkX3jigDMjkkktb4ZIYA7T6delTaB5n9mReaWZ8nJbr1q3FAqh8d&#10;H5pkMoW4aAfwjNAFmiiigBKZk+pp7fdNRUAOyfU0ZPqabRQASR7pVcdhUN9C1wiBHKkHnFTSOI2C&#10;g8nmonk+zxzSngKpP5UAcH8XPidp3wu8L3t5cGPdEivsaURk5YD096/LH9o7/gpFrN7rVzpOgW9/&#10;pwt5iPtNvffK4wOny/1rR/4KWftDXGta8vhyxulc3lko2CIgkiTPUgeleXfsu/sU+JPiukV94n0k&#10;y6LLEklu0dwqtgsQehz2rSG5Ejx/S/i38avGc3m23ijxBqhYkCONyxPfHA962I/F/wC0VpMgkW+8&#10;WWERPEm1gMD3xX7KfDX9iX4d/CTyZ/D1ncx3EZ3jzZy43EAHqa9Nv/h3aeJLFrHVrfFpGhVNhAOM&#10;Y6j2rTmRGp+Rfwb/AOChXi74DalbR+N7bWPGBVndmu7splSu0L909CM1+lH7OX7V2h/HTT57nEGj&#10;lo4pI4JLsOfnz8vQcjFcX8SP+Cd/wz8e75G0+7mYqq8XTL0bPqK+JPiF+zP40/Zl8dWWqeGtN+z6&#10;FFfGV2muFciGMgggbieh9KNJAfsFJHIyG1RihPIlHbvVqxYKpTHK4Bb+9715X+zL8ZLf45fDO28R&#10;w3K3SSSvEHWMoPlOMYIHpXqcG15JAnJB5rN9SluWWbsKFYg85pVXb9aVl3VmaBS1GqFWyakoAKay&#10;hlII3D0p1R3G/wAl/LGZMHb9aAMW1ik/t6ZWDfZQmVQ/dB46V+bn/BTT4ov8Pfjd8OfEUNlIZ9Nh&#10;mZHjfaw5A4OOK/TGxa+Zj9pVVXHbHWvzH/4KceDtT8d/Hj4a+F7eBZm1SG4Tyw6qWAwepxigDL8G&#10;/wDBWq3s9FgtL3w1dX1zGDule/OTkkjI2enFSR/8FhrGKQhfBl2oJ7X5/wDiK57w3/wSz1Sa1jup&#10;9BkG8EcXy9c46b62f+HVuo/9C/J/4Gr/APF0Aacf/BYrT9o3eC7o/W/P/wAbqzH/AMFitM2/8iVc&#10;n/t/P/xusE/8Er9U7eH3/wDA1f8A4uom/wCCWeqD/mX3/wDA1P8A4qgDrI/+CzWiWowfAVwzdz9v&#10;xn/yHWbe/wDBZvR7iUOnw/ugwGAwvwSP/IdYcv8AwSu1KZRnQJM/9fyf/F1NZ/8ABKe9gX5tAkJz&#10;/wA/yH/2at9LGGpef/gspYBcnwPdn/uIf/a68z/aG/4KIW3x4+Dut6ZBok2lNchYvKa9Dnhs5xtH&#10;rXdXH/BLm9eRo/7Bkwp/5/V/+KqBf+CU9zDdKJdCn8vGT/p6/wDxVVoM7L/gmj+0RPfxzaLfzSyx&#10;w2UFvCstxwh+UDAxX6UranKySzbosZKN09q/Ov4E/sQat8JfGK3NvpkkFv50ZJa4VuFcH+8fSv0T&#10;1K1luNJ8mIZk2qMZx6VEtBontbdoWdvM3I33R2Ue1T1FZxtDZwo4wyqAR71LWTNFsFQX0fmwFdu7&#10;np1qemTTi3TeTgdKQz4w/be+Gd18TPib8GHFs8llpWrrJcxeUXSRN4BDdMDFfWGk+FdP0/w5Dp2n&#10;28OmWaMSkMabVU5JOBn15rO8a+MtA0XVtCttUuPKubyYR2w2E7myBjIHH411epbPsf8As7h0oAWF&#10;Y7eNVaRZGUAD/wCtTvtZ/wCeJ/z+FVP7OtVaJ8t5vVeTjNWt15/dX8xQAv2s/wDPE/5/Cq99ekWN&#10;wfIPEbfyPtU+68/ur+Ypk32ryX3hdu35unTHNAH59fsefGa4tPih420W68Nz7pvEUyxXLuRgAtyB&#10;jn86/QiyLXCi4b5Q4+4e3avD/hx4J8Bx+L7u/wBClkkvlvGacMWwJSTkYP49K9kvH1FrpkhVTEME&#10;dOnegCtrXh+y1aFv7Sto723Aw0cy5BHoc18J/HL4k+F/gn8QzN4e0Wz0q/vNRis5ZbNxE5Vm6HA6&#10;ZA4r3H9q79qvTPgVpyQXWox2lxcW7SIrws+cEDqAfWvzAs/+Eg/bE+NUl3pca6jb295HqRZSIflV&#10;1HfH97pQB+4WktHNbafLKqyTSQI6u3UZUGraJ515Kr/Og5APQVnafayQR6RGwwY7aNGHoQoBrWkc&#10;QyFicZOKAJC26kpzKF6U2gArm/G3i+18I2Uc92yCNyQRI4UEAZPWukryD9pvwPF4x+HeoPKjMbK2&#10;nnXa23BEbH15qo7kvY6zwV4r0vx5oclxpktvDF5pQrC4YEgAk8d+a6HUIZYYYPKdvkHO3+Kvxm/Z&#10;r/bYX4O6HeaG+pxQTLqEzrHJbu57Drg/3a9mj/4KpXRuDAur2ed2xP8ARG5/8drWzMrn6ZQ6s92f&#10;LaJrcH+MnpSW+jw28zywuiGQ5cqPvfU1+blz/wAFMLsSfZtT1azijPLbbVs+3Raz4/8AgqRArSwx&#10;63bFV+Uf6G//AMTS5WM/SzxTY2l5oM0Nx5bQ8n5wCOhr8avhj8br74Yftp694a0dbiC01rxj9mm+&#10;yy7EYG4xlhg5GD0rtfij/wAFPPEFx4bmg0O/s7l2YBVa1bPfPVRXmf7Hvwh8WfGj44Q+Pruw8zyd&#10;bt9TmkSRVADSBz8uc/hinay1H6n7dWMjSQxlmJJUHn6VoqOOlUbOIrGgPGFA/Sr46VgahtHpS0hO&#10;KWgAooooAKKKKACiiigAooooAKKKKACiiigAqvfY+yvmLzx/zzIzmrFQ3VwlrC0r/dXr+dAGRrGq&#10;R6f4Z1K6TajW9rJKYlOCuFJx7dK/GX9qv9qrxN4o8RzQ6TqGox2oiEbafb3rFHYSN8xA79O1fr/4&#10;isZ77w/4iEeD9uspYoM9yUIGfTmvx38P/AOXR/2ttF8G+M4VI1C2luwtvJwU3MF5xwc5oFzI8K8P&#10;/AD4lfE6+m1RPBWvBbkeel4thK/mbuQQcc9c5r0nwTq3xY/Zf12D+0YvE1tpVqrSMs/m28S7wQMg&#10;8Dk1+2Hw38L6P4H8I6TZWURSGK2jhXdhjgKAOce1cH8fvgj4X+Lmn3dvrFrJKJlRWEbBeAwI7e1A&#10;uYT4I/GSy+KHwrMtrfQz6nHpyO6x3IklDspxnBJByPrX5gftX3nx3X4mvBpa+MU07yVJaDzxHux7&#10;cV9Bfsj6lafAf4ueN9C1Zmg065v4bbS1A3kqpYYYn/eFffHifwXpPijVBLfRFomQAlcA9OKA5kfj&#10;d+zt+0R8UPAPj7SNN8c614igsrrULeFP7XvJI0ChwGwHwMY61+yXgjxHB4y8GxX+nX0d0rNt8y3k&#10;D9hnkGvnb9o/9j/4feKPAPiHxHcWM76loFjc31i6y7QsqozKSMc8gVc/4Ju6vPdfs46dcX7bpxeT&#10;ISvsRigOY+qrWYyWjCRctEoGW6njrUlpIJIAwGOtUNQiv2uLY2O37NISZ93XHbFakMKwoFXpTDmF&#10;op20UbRSDmI2jLSK/mbVXkjsa+TP+ClXh698SfAmxh05Zp5G1q3+W3UuduHBPHavrWRQyFT0YYNY&#10;HizwPpnjLSYtO1KN5LaOUTKFbB3DOOce9BW586/sxfsq+E/C/hW6Ov8AhfS76SV1cG+06PIGDkfM&#10;vSvaF/Z9+GTkyp4D8OMG6bdNh/8Aia7z7KgtBbgYiC7eOuKWKL7LbrHF91QetAHxD+2FpPgHwx4L&#10;1fwDpHgbQ01/WrFmtBaWcS3G5twGxQMk8dqr/sY/sv6Lo/hTTJfEfguye4axCyf2hpi53ZXqWHXr&#10;WJ+05rujT/t0fCy5maXy4rJVfj/ppJX3HoGrIumxXAx/Zsi/uio5/H8KAOb/AOFD/DONl8rwH4c8&#10;vHzbdNhxn3wtEP7O/wAMxM8//CC+HAJOQP7Nh/8Aia7XR7qx1C2lFrv2biG3cHNWkt5NzRvjyl+5&#10;zzQB5trf7Ovw71a2e3tfC+gWkjgYMenxAjnORgV8PftFfBHw/wDBHx34d1Oa3sbfTNS1eOCXzLdI&#10;YtmQTkkAEYzxX6QstlZ6hEp3icgle46V8sf8FCPhbJ8Ufh3Zh1Vk0+SW6T95sIIj/XpQB7H8P/B/&#10;w18u28ReCtN8OzmBfL87R4YTh8DI3IODgivRLHV5LiRkltGhUcAtwDX5Vf8ABMn9oTUvD/i2x+Gt&#10;1cKbW4vJ5ymzcxwijhs+1fq7c+ZdwRPbgENzzxQA2WSO3kzDbqzY4KAVZVi6glcE849KopJ5MggH&#10;/H11A7Y//VWjGp2Lv+9jnFADaKl2j0o2j0oAF+6KWmM23gdKTcaAJK+b/wBt74fnxd8KdZvd5VbH&#10;Tblz8m4cqO/bpX0ZuNcj8XNBfxZ8MfE+jIoZ76wkgAJxncuOtAHz7/wTJ1K0P7Ivg2wSeMyJ9pJV&#10;WGR++bt+NfT2kaXHozzgzKzTOWGeD9K/IzRfiT8S/wBifVBoDfYbbwjZKIocK00m5yHbnj3r6x8F&#10;/wDBTr4O63b2a6nq90dSUIrBLcgb8DPfpmgnmR9e3El1capLAqyRxBciQZwam0+AW8Mji4+1lTnr&#10;kj2rwFf2/vhNLFvXUbvBH/PD/wCvXm/iz/gpB8LfC2n3B07VLlZGBb57fIzn60Duj65m8TwWFxM1&#10;6yWcSrxJM4UE4zgE1+c/xN+Kml/Fn9sb4Xwafc21zJbvLHm3mWUjkehOK8J+Pn/BTLxP4wuZbLwr&#10;d28ti0q+X51oynBUZz83rmvWP2C/2Vb3VPiDYfEPU4Fa6067WQSLN0De2OelAXP048K6W+n2sYct&#10;9zHIxW9uGQOtMVtq4HQUgUBge9Ax0i5Ax2qSo9xqSgAooooAKKzrO4uJLy5STHlr9zH1qzE0ryA8&#10;eX39aALFMk7VGzSszBMYFRzXAtYzJOwCjrg0AS0VTtdYtL5mWCVcrwckD+tTm6ihXdJKmPZhQBYX&#10;oecVC0YeY5cEe9R/braZH2SrnHcioPtUVqnmzSJs9mFAGP4p8ZW3h/WNJtJJo0N3IVGZAPTtnnrX&#10;URtFL+8jKtn+JcH9a/Pj/gop8dNS+HPi74dT+Gpohvnnafzl3fdEeOh9zX0x+yb8Yn+Kvwo0i+vp&#10;kfV5fNaXYu1cCQgY59MUAe50VV/tCHzBHk7icdKS7+1Y/cbevegC033TUVEHm+WfNxu7YooAKKKD&#10;3xQANF5kyyBuF4xVG8nE8N9AvDLGRx9PSrSxzR28m3HmZyKrQ6fIpkkYDzZRh+eKAPxb+PHw7l1b&#10;9q7wpp96rSRzWkrHzoyRgBux+tfrL8BfCWm+G/hX4et4LC3R47YKXWJVJ5PoK+Zv21PhBZaDHP44&#10;0OJR4u020VbKSVwYxucK2RjnhjX0b+zZ4gvNU+CXhK41mWH+03tFM/lkBd2T05ql5kvVHp7XUkny&#10;iJlHrVlP9WM8HHekW6gbpKn/AH0KVpIW6yJ/30KdxcpVeEW8wmaby4lGCCcDNebfGzRbLX/AevPc&#10;6bDcCGymKSyRhsZXqMjjpXeeIr60tbJ5LyVfsIxv2sM5zxivkX9oT9qhZIR4U8K3SMbnzbK5E8fY&#10;4Awc+55pqQcrND/gmtPHp/7LtsbbF0639xgR9T+8b0r6+snEkCybAjsAWXuK+Yv2HvhlqHwr+Gtl&#10;pDeTHp63E0pXzAxyxJ/ma+go/F+mTPfRW8376DKvnGM+3NJtAotGxcagsOen50yDUlkbHH5185/t&#10;dfGHXPhv8EbrXvCk1v8A2+l1HGv2gZTac54z1r1L4R6xP4w+HvhbVZ2V9QutPt7i9K8L5jIpbA7D&#10;JNQWekK24ZFLTFXbwPu1Vvmulng8jb5ef3meuOOlAF2myKWjZQdpI615t8evjTpHwN8Ef8JFrMzQ&#10;WrTC3RkTcd5ViMjPTivy103/AIKvfE+T4kT29zcaaPDK6gyI62p8zyN/H8XXbQB+wbaXMzZ+1yAe&#10;mT/jXzp8cPgVJ8R/2iPhv4thupDDoIkWRUiLqSwxyR0/GvSfgR8WD8Y/hZpHiO0kEkl4GbcU2jaD&#10;jpmvQY7H+zbOdoAPOb5snnmgBrWMb2yWcNwsbxncQh5/KtRRtUCsizhjtQL+4z9plGGYdPbirjXv&#10;2VSZ/qMelAFyozHTVm86JZIuVPPNRtfR/dDYbtngUARajfRafGrSMoBJ+8cVV0nxHa6oP3cse7JX&#10;AcE15T8Y/j94L8H2d1Z6xdTJewBwvloGG4D1z0rxT/gn38Xtc+MHw31HX/ETRtdw6pNBEYU2jywc&#10;DI55q7q2pHK73R9m/Z0WQuXHzetRzXQW6WIReYCPv9arXxmms7aS3xlj82fStJYFiZSBzii6Fysh&#10;22uQWSNW9wM5p89wLOMu33R3JwKbNYxTyBmByDu4PenXVql5A0MmSh644ouh8rHQyecgbsRkU+kj&#10;jEMSxjoowPpS1L3KWisFLsVuGUEehGaSobv7R5P+jY83P8XSkM+M/wBvi41LSdd8B6xYzT29vpd0&#10;11N5JZVKqQfmI4AwOpr2D4C/tD+EvGnwz03UtR8SaXDLNv3LcX6E8OwGcn0FcF+3ZblvhreteY40&#10;67Jx/wBcznFfjL4a+IHinwx4XgFhzoKsVj+Vi+STn9aAP6D4/i54F1aQtB4x0TFufmEd9GfzweOl&#10;Xf8Ahb3gr/obdG/8Do/8a/nv8OfFbxN4aNymJN9+QU/dsemf8a24/ih4325Yf+ONVJXEfvr/AMLe&#10;8Ff9Dbo3/gdH/jUN78XPBbWc4Xxbo+4xsBi+jznBx3r8A7n4sePEbEYX/v29WbH4mePbhfn2njn5&#10;Gp8jFzI+8f2WfGA8NfGzxF/a/joTWd5r800Md1e4QRktgDJ5Wvv+H4s+D5NXmhHijSSdoAUXsfp9&#10;a/nquvHviGPxLZ3th/x8Qklh5Z+9XT2/x98U2WoGZ9/2wYyPJbHHTvRyMOZH6cftpfsX337RGv6J&#10;Nb+JbqC3hhZSLeIyqQSCP5V037G/7JFj+znqUkt/cR3ZayNsJbq2EZZtynOSOvy18VfCn/gqR8SN&#10;J8YaTb+Nms4PD6tid7ezYtsAPq3XpX6dfCX43eD/ANovQ7J9JnmuH8n7WCyeXwCB6/7QpOLQ0z1+&#10;42rF5gAO1eKZGouo1Yn39aZawzG3eO5xjoMelWI1SOPYmcAYqRjY5lmGVII6cHNOqOxtfs8RVhyT&#10;nrVnaPSgCKvM/wBoLxPH4d+HWrq6B/tFnPGMttx+7b869R2j0rgPi58Ol+ImlQWEib4NxWRd2DtI&#10;IOPwNVHcT2Pxo+An7DV78dobzxDDf3Vnb/b5of3NqZEGMHk4xn5q9ttv+CPJunNzJ42vLUqd53WY&#10;FfoV8LvAHhj9nvw3J4Z0KNrdJp2uysrB/mYAHn/gNem+dFfaaQJEzLHj7wHUVpzNGR+W83/BH4a1&#10;CbyP4kXcn8OFttw44qGT/gjQlrYzyp49upZfLJ2CzGScdK/T3wxZrotkLA/63cWHORjr1rRjvomm&#10;aNPvBsNkcUXGfmx8Lv8AglTZ6Paxzar4iNztZspeWIPpjrX3L8Hfgbofwj0lLawgsgzRRoZILdY9&#10;20YycDmvRL6NZcrLjyOvy9c1DDBctImdvkqRs9cf/qouwNGJRnpU1IqhelLWJqQyNzwalppjU9qf&#10;QAUUUUAFFFFABRRRQAUUUUAFFFFABRRRQAVFdQi4haM4IPr9alpkpIjOOtAGVbzNPJcWjWu2OFfl&#10;YjhvoK+Kv27vhGfD/hnU/jLp8zWmr6HaLbxQ28W2VlLnOJByPvV9oeKtTbRPDOqahGdsltbSTFsZ&#10;xtUnOPwr8iv2kf2/r34heA9d8KTarJPBcHy2iNqq52v67f61TMj9EP2Yfjl4d8bfCfwst1q9o+qp&#10;pdu1xHLOHlWTYu4N75r2Qa5otyuZJ7Xn+8Qa/nm+H3xc8dfC+e41PRroQwXYBjzCj5UHI6rXeXX7&#10;fvxmWxLx6vGMHH/HnH/8RSuB94f8FALOy8J+OvhLqXh63ihNzq0j3b2KhCyhozlyMZ6nrX2n4f8A&#10;iHourWMTtcWscpUDYXBPSvwX8Z/tWfFr4vx6a2oakkx0k+ZF/o0a4LY9F5+6OtXNH/bI+MumXSsN&#10;Tj2gEf8AHnGOox/dpCP1x/au/aQ8K+Ffhj4m0a1vrC7vdS0y7tRFHOA4cxsoGO5yelcv/wAEzbW4&#10;vf2ZNM+0K8DteTkhvqK/MT4e+FvH/wC0N8UNFm1t4buzk1ONp12rHuWRxnoO+a/a/wCCfw1i+D/w&#10;0ttEsYBarHIXCByw5AzySfSgfU9GjVoIXjZzkjC5/pU1mrLbgOSW9T1qtcLLN9kcEdMn68VfjYsu&#10;TTAdRRRSARqbTmptBcdgqO4nNuu4JuzxipKDGHGD6cUFHw9+358B77UtNufH+hvMmp6LppMK2cWJ&#10;CwZjhWHIPzVyP7Lv/BQDS7Hwfo3hDxhbR2Op2FqqTz6pdjez5C8huc8mvu+70mLxVod7pOtp9ot7&#10;nMbRg4yvpkV+bX7UX/BM298ReKdU17wnpttbpPcb1aS6bO0AnoWPpQB+ifhj4q+CNchT+ytd0uXz&#10;CPlt5lPzEA4471H4g8TaHbSmW48VW1gm7OGm2j6da/CvWde+Mf7LmqR2i3sMRH79DFCko6lc8g/3&#10;aqa9+1R8VfGFgkmragskbZYYtUXnv/DQB+4GpftFfDHQbN5pvG2h3NwnID3abiCccE1+av7dv7ZE&#10;vie4bSvCmpyzw/amQtp16SrIydML2r4Burx/FF5+8ikluW+VfkI9+1fVH7LX7DPij4rX0d9DbW72&#10;arHNIssxQ+WX57g5oA7L/gmR8Gdf1r41aL43uo7uGyhkngffEdpyinJP41+y95fDSY7aPZv3EJnp&#10;XlPwR+Den/AvwHJZWtoto6zmX5ZGcZKgE8k+lesR28WrWdrLMu84Dqc45xQBUk0yQ+Io77zmEQTB&#10;Tt0xW1VS5lDf6Oh/ekcelWYlKxqD1xzQA+iiigBklMp8lMoAKqX1r9oZC0uxF+8h6MPQ1bqKe3M2&#10;0EZXvTJlseCftIfsw6T8aNDaNBbW8rTLIZFtlc8Kwxn8a/OXx/8A8E3vEfg2a8u9Ga/1GTLyqsFp&#10;jnJwBj1r9k5YZIYQlvhQD3NUluriDcbiZNo6jIoZmfz96p+zz8ddJ1mYw+DfEtxa4woCNt5/GmaP&#10;+yr8WfEt9HFqnhPXLGJjgmaBmAH4mv39ufFOlbvIllyRzwakgXSdSYFCCRxy2P60DZ+Y/wCzn/wT&#10;aF+sF5rjfZ2MRby7qwU4YOQOvsK/ST4c/D6w+HOmPY2vkjzCD+7jCZIGOgrpYofsq7YSBGOnOaey&#10;xTyLIQd69DRYETUUUUjUKmqGpqACiiigCrdSra4IUZY4JHBqC4meHTpHVTuDDAHXqKuS26TY3rnB&#10;yKras4t9PkYcDj+YoAydS1KTQfD2o6nKWZYrdpcMSMYBPWvyg/aL/wCCjurXmqXeheH7O+3uilbi&#10;zvWABBBOMH2r9QPi9cXEnwz1hLZsPJYSjkf7PFfhx8AfgPqviD4tW8GuQxT20jS7kEm3PysR0IPW&#10;gDlX/aS+Ls2pz3EnjnxLo9vNIWVf7QlUKCc469qlvv2jPit963+KXiO6H91dTkP/ALNX6+6b/wAE&#10;7/gl4g8K6bNq3hQXFw1ojSN9sm5YqCej+tO0r/gmn+z9bqGh8G7X9ftk/wD8XQB+Op/aY+M9xGWg&#10;8b+KEEI+ZhqEvP61ZX9r74sNp4tn8V+I5nHO86lMT1r9g/8Ah3T8IbZpI4PCwWGQkFftc33f++6Z&#10;Zf8ABNX4JR3W+bwkhXB6Xc2c/wDfdAH4pePPiJ4n+I8MN1r3iHUrmWxDNCt7cvIcnGdpJ46CvXv2&#10;Sf2zNa+AuqAX7X2p6WLd4Y4Xu2WMM0itkAnGetfUf7Xn7LvwY+Dvi/wXp3/CPtbRa1PLHsjmlbdt&#10;KHru461718Iv+CePwD8c/DfTtQm8I+cZXkIZrucdGI/v0AXfgn/wUE8N/EGaKG4gtbWWSVIx5l2G&#10;Izjn9a+udF16z8W6XFc2N2jLJ8wML7v1FfLugf8ABN34U+FNahvNJ8LrbGOUSBvtkx6HI6ua+jvC&#10;fhjRfh3psNlZW7W6RDYFDM3U57mgDat7Y2syiS9LsTkISea0aqfZbe9mS4UEtH0JJFW6ACiig98d&#10;aAKslnM1yjCdwo6jnFVdUefyZ0iZy6g4Kk5rShE/PmEHnjpUNvbzreTtIQYmHy4oA/IL9vb4xeLP&#10;B/iyDTrk6m9nNaBnDzsE+/xnJxXyHD+0h8TocLpvjnxBptgvyw2sGoSKiewwRgV+nP8AwUc/Z3uv&#10;iFbXGr2VvG/2ezjjDNKQc+YD0zXQ/s+f8E5/g9r3wd8L6h4g8KLc6zNaBrmb7VMNz5I7Px+FAH5b&#10;w/tMfF1evxG8TAf9hOT/AOKqRv2m/i4o/wCSj+Jc/wDYSk/+Kr9jf+HafwC/6E4f+Bk//wAXSN/w&#10;TU+Ajf8AMnD/AMDJ/wD4ugD8Zr/9o74sahCbeb4j+I2R8ZVtSl7exNctJ4h8TXt39sn8Y6g1zu8z&#10;zGuZC+7169a/blv+CZ3wIa6Vj4OUx45/0yfr/wB91BP/AME2/wBnlWK/8IZ+8yQP9LuOv/fdAH44&#10;WH7TXxY8Or9ntvHPiMwLziPUZAuT9DV1P2kviJfyRuvxB1ywdjmYDUJAXz6881+xVn/wTV+BflgT&#10;eEFIyePtc/8A8cqsn/BM39nW5kmx4JBZCd3+l3H/AMcoA/GXxt8bPHHiW0Ok3njfV9SsmZX2TX0j&#10;oSO+Mnmv09/4JU/E/VvE3hvxDYazqd1ci0jtre2W7nZ9o24wuScfhXrNx/wTJ/Z/W18yz8FqkmcB&#10;vtk/9ZK9S+EX7MPw/wDgjv8A+Ec0f+z2uShOJpHyV6feY0Aewwx7Yghk3N1z3qta6h9qaWORPJYH&#10;apJ+97ii8la3kZlOOlR3Vo0k1tKmMKdzc0AfPH7dnwfvfjh8G18L2F1PbXEN8l2ZIELNhUfjHp81&#10;fi/8N/AL6r8c7DwNfI1vJJqosfMlTJb94E3Y+nav6JNYQRwPNEMSS/IT7YxX5yftNfseXngXxQnx&#10;J8Eafb2WuaeZdVW4knLfvgxcHaxIPIzjGKAPt39nn4ZRfCf4W6RoAuA4tFZQ+zZnJz0rvNQ1S4sI&#10;HaO0e74yAO9fnJ8Ef+CiVz4bhhs/jBq0slxHEfN+zWeB5hYYPyr6Zr66+G/7YHgX4sSxR+Hbyd13&#10;CM+bCU5IyOo9qAPZdNu31Sxje4tfspbJ2OOhzijVLu3tbd2u2SGELlppOAo9c14b8cv2zPAXwSsH&#10;bxBezwukgjJihLjcVyOgPrX56fGL/gph4o8WabdWfhvW5JLWaNk2tZICcnjkpmgD9JPHH7R3gb4a&#10;280snirS7ydTsNm12qspwT0/DH41+fX7QH/BUW98RLd6Zovh6+0UvEY1v7W8KhTub5gRXxVH4X8e&#10;fHvxRNckxzXUxE26QKgzkDsPU19sfAX/AIJv+I76KGf4jWVlqWm+b+9WG4KkxbQcfIRzzQB8S+M/&#10;i949+JcxcXus3e1jI85uZJC4Pcmv1c/4JRvY6p8Ab4x+UrnVZRtGCeBXU+E/+Cffw30Gy1FoPDqR&#10;WjwFYFF3KcdfVqm/YD+Ct98GfAd9p08McEX9pSzKqPv+Ug49aAPrG7K2kES7QRnHpVqT7wqtLH9s&#10;b1VTkVMsqzDcvTpQAtFFFABRRRQAUyaRYk3M20epp9Mmt47pPLkXKHnGaAPi7/goDcXSt4T0GF5Z&#10;/wDhIHlswFJ43jHTv16V3X7Mv7KvhHwz8C9E0LXvCuk39/C0hea906Mu2ZWYZ3L2BFdn8avhCvxK&#10;8X+CNQW3WUaBerOGZypXDDpzz0r165iuY7MJasFlz3x0oA84h+Cvw1llWP8A4V34dYRnbv8A7Nh4&#10;9/u1p/8ACi/hrIML4I8O/hp0P/xNdNodlc2S3RvnQiTBGCPfNSSahYWJOWxj3q4kSOMm/Z1+HUzZ&#10;Hgrw+P8AuGxf4U1v2fPh5bW0p/4Q3QB8h5/s6Ljj6V3lrrNtdNiN884qa/ia4s5kTBZkZR+IxVXd&#10;9ST8/fhF8O/htc/Fu7sm07Qb5jqci/Zzaxtjlvlxjt6V9bap8B/hpYqLj/hAfDkpZgv/ACDYf/ia&#10;+U/gh+x18Q/Bvxu1PxVqn2I6dJrE15HskG4RsWI49eRX3K95azN9huQzSx8tjIH502I8d8efsr/D&#10;34g6VLb2XhXQdLkaPYJIdNiyuSDn7tfPfw58Oyfsj/FDU5by+Z9FuQNPtUk/cxBmZSAo6dFPAr7R&#10;8UeMNF+Hto73DNDuTeNuW46f1r8p/wBtH9pST4o/ELTfDGkXjzLZ6/bTmNoQMIGIznGT96olsVHc&#10;/W+TUpJpbSNVbbcRq4cHgZGa14Y/LjAJ3MBzWV4fRLjSdIlIyy2sQz/wAVct5JH1CZGOYwOB+VQa&#10;FizuftUZbbt5xip6igt0t1KoMDOetS0AFc/4416Hw14bv9SmlWP7LbyTBWbbu2qTjP4V0FfI/wDw&#10;UV+Iuo+APhnZHT5jF9taWCTEYfIMbccg4qo7ilsfCHx9/wCChGo+MvEEraOt5pnlp5INtfHqrtzw&#10;R1zXzvY/tZfFVvEkV/H458SNY2swlazXUpdhUHO3GcYr1r9hv9lvTvjh4ktrrxDp0eoaZNdTLIpm&#10;ZMnAI6EetfopYf8ABOX4Bw2dzBB4Q23jJtkP2yfG7n/ppitnZGZzX7EX7b0PxsbTNDvtONvf3Dy/&#10;6Rc3IdwFDH6/w4r6E/aH+MsXwV8IzarHpg1CSS2nlVUbYxKJuGD6nNfm78cv2ffGX7HHxAbxp8N0&#10;tdF8O6bApMZcTOHf5D9/cT9+v0CtfCtp+0H8DfDs/iCNb+/k0rzJG3GP55EwxwpHXFTbqB8S2f8A&#10;wV4kh/c3vge8iAYjfLeADr7mvt39mf8Aag0v9ofSWnsY4rZ7WOEyRxz+YcuOhr5T8Rf8E49D8Rah&#10;Ja22hwkldwDXbgcf8Cryr4S+CfiD+xX8dND0CKe2sdC8Wa/DbeTFtlYxiQLglgT930OabsI/YCim&#10;QsWiQnqVBp9YGwUUUUAFFFFABRRRQAUUUUAFFFFABRRRQAUUUUAFRzsVjYhdx9KkqOfeY22EBu2a&#10;AMTxFbtqGkXNkELC9jaBuM7AwIzjv1r8f/2vv2ZdS+F3xy04adpkur6DJYefPfLbBYo5C7/KeTz0&#10;/Ov2Jv746RZz3Vx8wVC3yAZ4Ga8NuvGXgj41awvhTVbK6uNQuwQvmEIu1STg7Wz1z2qtTE878Efs&#10;m+GvHHwh8HzXNxa6dNLYQOwNoCSTGpIJz71s2/7APhyG18k6hbtznP2Ef/FV9A6ToWi6PptjpENu&#10;6w6eqxxKCSFCgAck89O9dUsyhRjOKVh6HzFpn7CXhzTWci8t33Y/5cgOn/Aq0bj9inw1PamHzbVS&#10;SDu+xDPBz619GfaE9/yo+0J7/lRoGhwXhT4M+H/CVrZx29pZ+bbqq+atuFLFQOevXiu+VUEe0kMK&#10;iaWLccq2T7UeZD/daqAba24tnlYy7w5yAe3tRcXy2uSwAjH8ROBRvh/utXjn7Sfxftfhx4LkmjeS&#10;OdJ41JVVbhiOxPvS1A9q80GMMOQRkUqvuQMeKxPCOrDXvDmm3aNnzYEds4B5Fa9wwiiH1osBKe3N&#10;JSKRtXHpS1JogqnqkKzQqrXH2YBs7vX2q5UN1ZQ3yhJ13KDuHJFAzJ1zXrewvIdODJ9pnUFBuwx5&#10;I4HfpWlDZ/atPhSYc4yQwzXwj+29+0Vq3wT/AGlPAsVtPJFpcliksyxwq5J3yA8sPQDvXrPwz/bC&#10;07xhZwyST3BZot53JGvceh96APcfEXwp8N+KCWu9IsWfbszJbqxx17/WvMPFf7HXhjxLsCC0s1Vt&#10;2EslP4da0dW/aW0XTbyEtLKYNu5lUISf1pn/AA1t4Q9bv/vlP/iqANzwD+zf4Q8E2LW76Rp1+xcv&#10;5jWaAjIxivQNH8L6b4daZ9OsoLUMuNsMYUY644ryP/hrbwh63f8A3yn/AMVQP2tvCGR/x9kd/lT/&#10;AOKoA9qt/wDSrciRMDOMHmoLqB49nl7sBugHGK8cuP2uPBdsh2C7Hf7qf/FVWt/2x/BjMwcXhx6I&#10;n/xVAHtKaW0mqrftKybV2+URweMZzmotN8U2OrX11a2c8VxNbOElWN8lDz1HbpXzH8Qv27fDWhwy&#10;mze9QqFx+6jPUjPVq82/4J2/GTV/ih8TPjDd6jepLZtdwNYqyKrKreZ1wPYetAH3kb6QakLbySYy&#10;M+ZnjpmrCzFi+5doXoTVTT4LxdrXTq7c8r6du1WriRUADAkH0oAPMEnI6UUyEoUzGCF96fQAVFcT&#10;Rwj55AhI4BPWpa89+O3ihfBvw08Ra2jFb2xsJbiBwAdrKMg4PB/GgT2PmP8Aa9/bkj+C/iK+8NWe&#10;mpqV/bmMtGl4I5NrpnJG04xkd6/NL4nftR+Ovihr6Jomq6pp8krMn2e2u2Y7mY4HHpnFV5da8Rft&#10;SfGu+8U3ky3V3eW6RuZFCNtTanKoMDjNfpP8Ef8Agmz4H0NdK1vVdGtpbxvJud6XU+c4BPGcZzT3&#10;Mz8vrdPj3qFy0VpL4oupAMnY7E49etdFp+qfHDwLrNpdz3fiW+CnebZ5WXd7dTX7cw/ADwl4bxca&#10;Xp5gnPyEmVz8p5I5PtS6v+zr4F1JluLzS2kaMdppB/7NRYD87vhD/wAFJtc+HtvZ6b4m8JTrKn7u&#10;SS9v8cs/BI2ehr9OfCnj7RvHGlx6hod/bajEoBlNrIHCMRnBI718wfGr/gnr4F+I9rJd6dosCXDO&#10;JN891MPurjsT6V82/sl+NvHP7O/xq0f4Z61qEL6f4hvWdYraIFSinGCWAI69qQ1ufqzC3mQq5+Uk&#10;ZxUMdw8koUxlRnGaepMltGYzhff0ovWNtZySJwyjIPWg0Ire6ae8ngKbVj6N61c8z2qpYbfJS4YH&#10;zJB8xqxQA/zPajzPamUUARtGylpAxJPO30pvOoWrI6+WScYPNTQ7t7ZOR2qMsVvVQfdK5I/OgDIh&#10;vI9Rg1C0u7dY7eBdpd+QwwckgjpxXyD8Tv2W7fXPiEPHvhjViYIYhCtpYwZjJxtJ3BsZ5z0r6v8A&#10;iTN/YvgXxDeW/wAkq2cshPXkKSOK/O39lf8A4KKaFpOhxeG/Er6hPefaJmbyYI9m0E453CgD9CPh&#10;Wt1b+Hbe2vFcNDBGh8zqSFAPFdZ9pZrryY4v3WM+YvTPpXgTftlfD+z0pLgR3482LePlTPTP9+ma&#10;B+214DvLUDy9Q3ZPVE/+LoA+gWg86ZGWXOw8gf1rM1ZWs7xrtJjI3A8gHGOMZrxW3/bK8DS3Ugtl&#10;vVw/z7lTnnt89VZ/2w/An9tyedHetHtHRU64/wB+gDnv2w/2Y2/aC8b/AA0vzqc2mLo9xJIRHD5g&#10;beIxycjGNte7/C3wKfhlodvoQu2vILcMRMy7d25s9Mn1ryV/25Phpc3EaGDUzJGcKdkeAf8AvutO&#10;6/a48I31qlxCboRM3AZY8/8AoVAHuj+at1HtDMhYZI6YzVXVvFWiaTMYr6/tYZgQCkrgHJ6V4zN+&#10;2f4GtZIImW+3MADhY8Z/77r4Z/am/a4/tD4tXUOiXE8VmZ4dqyRIeOh7mgD9XI1VdpRwVYZGOhqW&#10;uc8H63D4j0exuLdshIlDZx1x7V0dABRRR1zigCrctJHCyRgyFhncOx9Kkj/484hI/lvjv1zUtujQ&#10;q28gnOeKzm8y+vJI85RDkZ4oAr634at9e0W4s7lFk8zHzOmeMg9DWVfeLfD/AMMdDsrbUdStLCFP&#10;3a+c4jHrwPxri/2hv2h9K+CWhXct2bhbmOJZVMSq3BYDoxr8dv2pv2yvG3xc8QT2lvqLSaILgvbx&#10;NbRhwCADkqM/qaAP1t8cftpeAfDN35On6/o+qnYG/d36jnJBHQ9MV55pf/BRbwze6zJZ3I06zhWT&#10;YJn1AYPOM/dH1r8pvgv+x345+MXiS0h0SWysmldtr33mLyBk5+U+tez+J/8AglP8UfC+m3mra3q2&#10;g3FpDE8wS3kl3YCkn+D0HrQB+q3h/wDag+HXiSSOBPGOixyvn5VvFJ4Gelduvi6yujato7Q6zHKR&#10;vkt2DBAehOP88V+IHwN/Y58U+NNBm8Y+G7ixt1s7l7T/AEiSQtuAAPG0jGGr6I/Z9/a08RfAPxo3&#10;hLx1dSy/bLqKxs/slsm35chsswU4+Yc0Afqpql9NYwGWG3a4YDhF71JC32i1VinkvIuWUdQfQ1U0&#10;PXItet47m3JMLeuPSrNu26aYf7VACLZ7T98kelJeWP2poG3lPKOfrVqigBVUMMEBveq1lp7WbTEz&#10;GQSHIBHT6Vbj70+gCmmn7blpGfeuMBCOB70y60u1uLeRLuFLmMggrIoIx3FX6bIgkQqwyCMGgD52&#10;+LX7Hnhz4sNNPHLbaSZHDgRWatjAIx1HrXwl8Zv+CfXjL4eXE174P8Ua1KwDSBLG0KDOcAcP6V+t&#10;zPFYxhVBAzjjmlVor+NgVJXoc8UAfzz+MPgJ8cL28lj1Lw/4j1+FSCWuIyc8deSeles/sffC/QNS&#10;8RW6+L7+30BkugrR30Y6YOScnoK/bG48M2E6sDD94EH5j6fWvkD41/sF6D42hnufA9hbadqWxsS3&#10;k8uPMJyDjnjr2oA9z+F3gv4c6PYwRaTPo2qMkWPNgjTLDI54969U8mCC2YwRo6gcIoGDX5Z3vwt/&#10;aI/Z3j3WPiPRRaxH7OqxRGQ46/xRf7Nanw+/4KL+JPAN5GnxGuL67gjk3S/YrGPmMcYHA5yDQB+m&#10;F1bDVLeNVl+zNH8zIOePQ1Npi2slqwto4403YPljjPrXzH4X/wCCgHwz8WaPNqOnW+rI8kPmZliQ&#10;HH031e/ZF/aStfjZ4Vur6za4eMXskAaaNV+79CaAPpGW6MRMaJuPQkUtnZ/Y4inmF8nOTxUlukb5&#10;kA+dhkmiHzNv7xgzZ7elAD6KKKACiiigApsjrGuWO0epp1RXVv8AaoTHx1zzQBH8tp+9OHRuSx6A&#10;dc1438ev2gNF+DOj3OuLfWuo3UbIh0/7QEYA4Gc4P16V1nxc+IVr4J+G3ia83slxY6bcSIQAfmSN&#10;iMAnnkV+EHxj/aG8UfG7WLh4Lpnt7gr8ssCKflAH8I9qAPpP4uf8FNtQ8QaikOnaPJAqO6M0OoZA&#10;zjHRfavO9N/bM8V6/qjW8FrfPxnK3pPT/gNdr+zD/wAE7b3xlPFf+I4rK8spHikdPOlUlGySOAOf&#10;xr7v8H/8E5vhJ4Zv1uP+EajXapHyXUxPP/Aq0i0ZyPgLwt/wUG8S+DdQSPVPDl2p8wFBPfbfMAPb&#10;K96+zv2Y/wDgod4e+Jmsf2P4jFj4WC2zSia81BWLPvAC42jkgk9e1eH/ALX37N/w60X9pj4O+GbL&#10;RXjstZukhniM7kODKAed3HHpW/8AtBf8E0fDOi27ax4Y0m1s2WdWQm6nYjAJPGSOoq3YR+iNrr0M&#10;0tu1gVvbO4Ac3EbZUAjIP4ir1x5cfm3EaLNIVPA69K+Mv2B/j9deKNK13wr4klllvdPv1061HlKi&#10;hEXGM8Z+71wa+1Y4YbMZUc9ODmpEfkh+358TPiN4j8Q6bYWfh3VdLgeGSMzRynA+YfNjbTf2CPgF&#10;ri+L59b1/SrvUBc2e9Zry3J+behyCc89a/S/4ifBPw98SL62m1Oz8/ylK8yOvB57Guh8LeDdG+HO&#10;k29tp9s0MUaeUqqxbA69z7USehcToVb7FYx7YvuRgbRxjjpUlvIJoRJt2uwyQOtR2twNQt34OM45&#10;4psbNbzFc/J0FZFjNJeQW7eYGDbjjd6Ve8z2prKF6elJQA/zPauK+LXgyz8c+DNTsrq0juWNrKIv&#10;MjDlWKEAgHvXZVwfxa+MGi/CDS7e91lLh4Z2KL5ABOcE85I9KqO4nsfAn7JOp337Ovx00v4Zarok&#10;kdhfPNqR1q5PlLHuyoTbg5+51zX6NTTLAhuLNBercAkNH0Hoc1+T/wC11+154a1b4kWviHw8l9Hc&#10;W9ksSvJGhIO9s8biOhruvh7/AMFXfDWg+GLe01WXVXuY7dUXy7SLAYA5/irWzMj7v+LHwbg+Nvwx&#10;1DwzfT/2dJeMmbpovMZQrq3TIz93HWvmP9ge71Ox+J/xW8HajeXElj4bureztJZnO2ZQXHCk/L06&#10;ZNcx4X/4KseF72FZruXVHTJz/osIPt/EK+c/Df7efh/wF8SPGOu6QdQgOsXfnOxgjYtgkjgtgde1&#10;FmB+y15Pb6apnZI0UceYeP1r4M/bm1fS7z4//s+CwvIZ5T4ki81YiCVPmDg4rw/xv/wVMutZ8DyR&#10;affXi35kGDJaQ4/r/KuH/Zp0H4jftX/Gfw94s1G/s5NN8N63b3wjmj8qQoZA3AVcE49TRawH7VW/&#10;+oj/AN0fyqSmRLtiRfQAU+sDYKKKKACiiigAooooAKKKKACiiigAooooAKKKKACmSp5kbLnGe4p9&#10;RXCu0LCMgP2JoA5/Uo/7XhvLRjtWFGwR1bjvX5Y/tOfHzUf2Xv2uPDuuWWnC/t4NK3tbyMyRktJI&#10;OgPtX6r6hGNO027uMfvvKYuw5zgE8V+Vn7Rnwgvv2mv2rNA0m0ji8uXTDGftm5UysjnqAfWmZ2Y+&#10;b/gs1rttKXX4fWcm88HzWp//AA+g8T/9E2tv+/j119p/wSql8lEmtdHaSMD5vPl6/wDfFXf+HWt5&#10;/wA8dJ/8CJf/AImgNexwf/D6LxR/0Te2/wC/r0f8PpPE/wD0Ti1/7+vXef8ADrW8/wCeOk/+BEn/&#10;AMTR/wAOtbz/AJ46T/4ESf8AxNLUNex5+3/BabxGp5+Hdp/38f8Axo/4fUeIf+id2n/fx/8AGu4n&#10;/wCCXK28kYey0svIcDE0nX3+Wl/4dbp9o8n7Hpe7Gf8AXyY/9AoF8jhv+H1HiH/ondp/38f/ABr5&#10;4/aL/bh8QfH5bi4fR/7IW4ljY28ErFV2AdBnvjNfX1z/AMEuo7WSKNrHSiZDgYmkx+Py1dh/4Jbx&#10;QnEljpZGO08nX/vmgPke3/sJ/HH/AIWP4OuoJTEDYQ28XyyljyGHOTx92vquWL7XGCGOM54r5d/Y&#10;3/ZR1f8AZ9j8TR6u9lJFqEsTWy2jsdqqX65A/vCvqSM+RGIl4ZfyoAnVdqqM54oqO3Wb5vNcHn5c&#10;elS7aZaasJVe9tDdxhFdoyDnK9as7agumkSMeW2Gzz9KQ7n53f8ABVCKwbq0R1f+x/8AR0OPNJ3P&#10;jb3/ACr88vA/wh+MniDR4brQ9N8SPDJFuRrZZuV9QQOlfqH+2R8DtS+MH7RXguKP7O2mGxSKeOYs&#10;uf3kh6gH1r6S+Hfwv0H4T+DtMsPsYWeKIQN5LFh/+rigLn4bW/wF/aLuI3mOg+MJShK7GWc5qT/h&#10;Rf7RP/QqeKv+/U/+FfvvFY2GmqY3hY+Z8w288Vej0qwkiVxFw3T1oA/n6/4UX+0T/wBCp4q/79T/&#10;AOFI3wK/aJZSP+EV8VjPpFP/AIV/QNNpNjChYw5HsaZBp+n3BISEg4zzQB/Pkv7PH7Rcin/imPF+&#10;M9Win/wpkfwF/aEtZjnwv4rJJx80M+P5V/QounWqMIinJ568VWbQdPkklZ4CdvPWgLn8/Wo/s4/H&#10;bVLc/aPCviQZxwYJj/SvQP2e/Avxj+D/AMQNFEfhfXYbe+vYRdyeXKg2qe/HPU9a/cKDSdLvo/kg&#10;ZecfMcVVl+HuhzTpO9punjbejbjwfWgehb0nUr+7hi8+zeE7RnII7e9bMk0UaqJGVd3A3YqBvtP2&#10;UqrjzexqK8s2uzblsEpjd7+uKALcZUr8jAj1FLTUjSNdqDC06gAr58/bKtrib4Y6v5XmeUunXG/b&#10;nGNo619B1heMvCuleMNCvNM1aNZbW5iaF0Z9oKkYIzQJ7H5Jf8Et/D2mj9oXWLu+SCWzfRmWOOZQ&#10;Yw3mx8gHv1r9e2s0h8qVJCkMYyAOFA7fhivzT8Lx+C/2W/20vE1h9k8jwmmkxx2trZsH2yv5bE8k&#10;ccHvX3H4T+Mml601vayzs0V4VEIYqMI2AATn0NVZmR6lHfQXHEbpI/XaCCay2hn1G6Vpt9uFONvI&#10;DCuevPiJ4a8M6xNZksLiMYZkZSOeeOaYnxm8Oz5ffJhfUr/jTsxnWal5lvZpHbqZTuwQvXFfBn7W&#10;tumj/tjfBn+z7KMmRJi7woAVOV9K9w+JP7dnw++Ft1cLqqai+1hGPs8aN8xAI6uOOa+WPAfxI/4a&#10;I/aJ8H+Kby486x0idkAn2o4VscAAkdvWlZgtz9IvCl5I/h+zMy7X2DO7rmtRX/eCNhkN2PeuKuvi&#10;ToGnqtpE5QRsB95cY/Oqfif41+HvDcRvbl5GiiTewQqTj25qTU6TQfHVhrXinVdCgnt3udPwJIo3&#10;BZc+o7V0dfnT8Kf2mLHwn+0/8Q9c1aeaXQtbmjTTYoVUumBzuycD8Ca/RWFhNEkikbXUEfQigBaK&#10;a0gjOD64pzYVd3agBtzcG3VMDJbilh+7vcbT71DeSIFiLAnkdKllb7RbkRnDds0COc+JhWb4e+JV&#10;bG37DLz/AMBNfz4x+A/GWpeIXXwj4ZvNYRmfZPaQMxJ5yBtHav6CPE2fFXhPxDo9llLx7V4A0nC7&#10;ipAOR2/CvnL9jX9ku/8AhF4Ttk8XtY3+sx3MztcWUjlSrFto5A5waYXPynP7On7RuoPE48EeK1gJ&#10;BUCCYLtPpx0q9c/AL9oSwt/Jj8C+Jh/tCCcH+Vfv95LQrBHAQsSYBB9PSq2pSW5YrIjM3qOlAXR/&#10;PnH+y3+0ZceZMPCPi6It84HkzjOfwqh4i+Dfxo8J6GJNV0XxLZzqwDeekwIyeM59q/oS1K8mgm05&#10;LdtsUhAYY6iuH+KHgXQ/iE1zpE9kZL3iRnckIQAD1Ht7Uhn4k+B/2e/iV4/025m0y08QXM9uF3C2&#10;jkYhjnAOM+lMk/Zd/aJtdSeOPwz4wa3A4fyrjH8q+7v2b/2p/Bfwi+JOv+CNUs9Ti1TU9RWzsSkS&#10;mMspYZJLDj5h0Br9DtGvRqWmRXBJO4n+ZFAH8+sf7Kv7Q9ws00nhfxcrJkj91cc/pTF/ZW+NUax3&#10;t/4P8QS3O8E/aLWVjkdOSK/oVkjywCcIfvD1qtdaJZXi7ZYd4znrQB8k/wDBPnUvHUfg3VrbxboV&#10;9p0v2lFQ3qyZ2hTyN3avsKsWLRZNLu4hp22G0Y5mQkkk1tUAFFFFAFS+DPfRIGKqwGcfU1JIqWME&#10;sgYEhSeetNuvlvoWPTH9aguFaf7UrnKMuFHp9aAPxt/4KZ/FbUvE3xI0/R4JGiS4sACkMrHOHB6Z&#10;9qi/Yg/ZVufEGoS6tq1pdS280MckbTW25D8xzjIIrB/4KReFbrwz8ePD5XahbTy4Zc4+8fUe9fpz&#10;+xXo2l/8KL8KXSwH7Y1grSvnhjuNG4tj2zR/B+jeFbVDp+k2cEqgENDAqnOMHkCs34qRtffDfxEz&#10;Rcpp07AYzz5bV1WnahDqkDSoGCqxX5uKwfiVvX4d+KjuG3+zbjb7fu2p2YXPkT/gmfbpN8B9Y1S8&#10;gVfL124j8mRQVI2x4J/Ouh/bY/Zd0X4veGdJ8QWQOmXegrNfhtOhUF2wpG5gM/wetc1/wTFjvL74&#10;LatFe3MJ0469c74mb5idiYP54r1j9sH9oXwx8BfAK2Wo/aGOt289vAtqqvyFA+bJGB83aizC6MP/&#10;AIJz+PLvxp+zbZ6pqLM159snjIlcs3DkDkkmvqK1txGWlDM3mfNj0r46/wCCZduIv2bbGWQYtze3&#10;B2jrzIcV9hwyFdu45RsbAOw96dmguizRSTuIE3HkdOKbbzLcZK5GPWpGTR96fTAu3k0u72NADqRm&#10;CjJ4FJu9jSNtkUqeQeDQAK0cvQq/61BdTSW6/uYd/GcAUrLHZxgqNozins7LGXJ4xmgDMGrX27H2&#10;FvyNXridrUDy4gcjJwKhurySGFZQ3yscAY5q5GpZfnOaAMPU/Ctl4ghD3kUbbjuKugYA/iK8s+In&#10;7LvhHx7Yzx+RbQO8fl/ubaPPUnPTrzXuRjBXbjiqqWIh5iABznrQB+ZvxN/YAi8B3Go6rp+t6t5V&#10;yGH2dV2xqAM8YWus/wCCVaw+Ffh3caJdbRdPqs7qJsB8YPY89q++td0Gw8RWYttSh+0JyMA468Gu&#10;C8I/AbwX8K5/7Q0bSRaeU5kyjknLDBOD9aAPQmsClw8qu5DH7o6D6VeOWxkYNZ63U00STRNiGT7o&#10;I5ArRk+8KAG0UUUAFFFFABS7tvOM0lRzzLBHuYEjOOKAPzg/4Kz6/q3hGx8H2WnXFwsOuPcW9x5U&#10;jKArDByAQCMHvXyh+wf8HdP8efHEeF7uQukVq828xgt0J6EGv0W/4KGfBSb4q+AYNXt1haXQbO5u&#10;4/NZgQQhIwADk8d6+EP+CUFxft+1dLNqrlJTpkgYyjb/AAnHXFAH7G+F9BsvDWjx2lrbxKYY1TKo&#10;ATgYGcCtqGRpbfc64bB4qGaa3tpkXaWMp+UjkVM8nkg7vu9MCqWxEtz8/wD9paQXf7XXwdmn+V4N&#10;Qj8sN3/fDpmvvaRI9Vt2juYUaIqT865A496+Df23ZLXwv+1J8FtWKlLOG6Sa4UHLMBMDxk4/Wu++&#10;Lf8AwUa+HngGO405U1WO9jO3ckMbDkH1f1rQg8r+Imn6b8O/21vhXpvhi9Se21a4uJb6O1IVVcZ4&#10;YLwT9a/QW3E39rTF1YQ7eCc4r8nf2Q9J8Y/tK/H6H4km9t5NH0LV5VhW4UpL5bgsuABg8Hua/Wu3&#10;uC7GBzmVRlj2oYkSSMJIWMZyf9moLNvMdklUcDo3PP41MqrbkoowW6VLHAo+cj5z1NQ9jSO4yW4j&#10;tlIUKDjOOlOCi6hVj8pPPFD2ccjBnXJqQR7FCpwBUFkEEbRqQxJPvUlO2seSRml2H1H5UAMr5l/b&#10;r+E198VPh3bx2Ut5E9h5s5NmpJOEbrweK+ndh9R+VVdSsYL6xuLa6CmCZGjcE4yCMEflTTsxPY/A&#10;D4A/s/XPxS+K1n4N1ya+gluXlOXBaTao7BgfSvrO5/4JO6VazbhqeruJD/FCvH/jtfWFp+ybYeDf&#10;2gNH+IHhuCzttLsrZopVWVmk8xickDGOhFfTUP7+GNpfm3DIx2+ta83Yysfljb/8EnNO1DVkt5Na&#10;1u0s2B3TJGoUHGf7uOtbVr/wR18KMZB/wlWsuf8AcQ5/8dr9N2RRL5OPlIzinrZrCreWNrEdaOYf&#10;Kz8wNP8A+CQ2g2GvL/xPtYmtgucvEm3P/fNfb37Pf7OeifAPSntrGYXD3EcSkyxqpBUY7Ac16+0d&#10;x9nwrDzc9e1JNCvlpLLy0Y3HH5mpcrjsXKKr2t2l1biVQQp45606W5SFkVv4ulZmhNRXI2/xM0m4&#10;8eTeEkEv9pxR+YzYGzG0N1znofSusDg8UAOoophkC0APopFbcoI6UUALRRRQAUUUUAFFFFABRRRQ&#10;AUySPzIyuSue4p9V75JpLV1gcJKfuse3NAFPUJri3jWOK2FypO1t3p71y8/gOzj1qLxBBp0EeowL&#10;sVUiUHHOeQM966LUHvrPRbmUzqZooWckAdQCfSvkvwd+1Jq9/wDtOaF4FvdRlNpd20kzRtEgU4JH&#10;LY46etAH1quktcxwzSTyQycMyDpnritTegwN/Ssm11aOa6nD3cJjU5UFwMDNT/2pp3/PeL/v4P8A&#10;GgC/5kf9+jzI/wC/VH+1dO/57Q/99j/GkbVtOVSfOh4Gf9YP8aAG3WoWOl3MUd1cqslw+IlfqST0&#10;FXZJVVsIA0vp3r4Q/aa/acm0v48fCzw/pV3NDDca+lpcL5asrr5gXgkZx719t2Mj3WoR3KODAYwM&#10;cdcVVzMvWrNI0jTRhdpyCeabNvkk3Iu5exqdriNY5S3CqMtmvEPHH7V3hX4f+KbjQruO6aeEAkxg&#10;FeQDwT9aTEe0reSIyrJHtHTNWWVZlyD+IrjPA3xQ0b4iQtLYpIBGFz5hAPzZx0+ldlIwt0GOBmmA&#10;23Qpu3Z68ZqekU7lHuKWpAKr3io8Y3vsGetWKq30kUUQMqllz0FAGTd6Xpl/qtvcO6NdoAqEqC3U&#10;4wccVkeJPFXh7wD5t7rurR20DHYv2nO3djIA468GpvG3ifRvAfhe/wDE97A5g0+MyMEPzED0BNfk&#10;X+25+3XbfE2SfQvDMt9bvDfrJiaFdoXawxnGc/NVbAfoB4q/bv8AAejaJfXNvrGlXV/AG8m3Mjfv&#10;MdOcV4Nqn/BV77LdCGLRNLkUNjcLh/8ACvzs+FPwE8c/HDWbaCyvobWa4m8oSXSFQO+TgdOa+k9N&#10;/wCCQvxTus3EviXRHDDOMtSGfdPwv/4KD/DzxRaj/hIfEGlaLM0hHltKx4xnPI9a968E/GvwP8Q3&#10;dfDniC01NlUMfs5PQnAPT1r8XtS/4Jy+Nbb4waL4Lm1jSmvNQheRXy2wABic85rZvNL+Kf7DXisI&#10;dZSWx+0JbSLp9sJMIpDHlgeMd6BH7T3Ub2mrRXLswtlX5nPQHmp9SmkdbZ7aPzUkYEkenrXhv7K/&#10;xmf9pD4M3GtR3DtN9sa2BuECN8qITwO3zele9WMLWemxRSYLxIASOmQO1MLi3Z8uEpEoD9cDipoc&#10;+SmRhsc1FaMLhRKwywJGascZ4pMqO4UUUUiwooooAK8V/at8C3viX4V6/qOnavfabe6fp1xJElm5&#10;QyNt4BOe2K9qqlrWmW+t6TdaddR+Zb3MZjkQkgMDwRmmtyZbH849vpfjnxlrklrPd6le+J1USTLJ&#10;cM02wYAJbPTp3rrv+EC+Oqy28cR163k4EXl3pB9ujcV+mfhj9kPRND/a48RayNNtxoculxwxW6yO&#10;WVwY8nOfY96+pB8FvBSpHcNoyl4ACD5snGOfWtmzOx+HrfB/45yQfaH1DxNPqjcPC185Kj1J31jT&#10;fCX9oaxbeIvEjKOTnUCR/wCh1+71v8I/DFxcG8i0wLuGOZGz/Orv/Cq/DFxGyy6arDp/rGH9afMB&#10;+Bx/Z9+LHi5idYtNWaQ/MRNOJORwP4qt6b+zz8YPCt9FJpFrrEODu/cz7OR/wKv3dk+C/hPrDpaI&#10;+eT5r9PzqVvhL4ZSFv8AiWrvA+U+Y3+NJyVh9T8JtS+EX7RdxM06L4kkDHPF+R/7PUcnwt/aD1iE&#10;293B4g2t8p33pPH/AH3X702vwy8Oi2QNp4Jxz+8b/GoYfhj4UZ8rpeGz/wA9H/xrA1Pwd8Nfs6/F&#10;LTPE+m3d/Z6oFWdWYyTbuh/3q/dH4Z6leXVnbrcIwxhTuYn+H3qbWfg94auvKZNNUOGySZH/AMa6&#10;nTtGg0eL90gTHPBJ/nQBozruVT6GkSZFU7iF571FHcfaJGXnAou7bdE2zANABlLpyvGFORiqskzw&#10;6kiBf3ZXJPvzUd0z2KwbTguwBxWhIsfEjrkgdaqxkYfjDWrTw14b1S/JjR47d5eeNxAzya8g/Zd/&#10;aAsvir4QhuWkgSWSeRNqMWPyk+v0r1D4naXa6t4C1xZIw2LKXGSRj5TX4ZSfGD4j/AjXGsvCGvxa&#10;bpkLM6wiFJMM2cnLKTzmlcD97rhR50MiyHazZ9qsXEUdxH8xA5+9jmvwXX/gpV8b1mjgfxe5EbBc&#10;/YIO3/Aan1L/AIKRfHSBQU8YME9DYQf/ABNFw1P3htYUXqA2MbSR/KqUl9aSavJakRicLlmA+bGM&#10;9fpX4X/8PKPjnNZF4PGBV403NusIOf8Ax2mSf8FCvjTJog1dfFTHU5DsaRbGH1x02Y6UjRH0H/wU&#10;a8deGPDvxT+GuveGksZbnR765nvBbIE+YCMfOQMnnPPNffH7IPxVm+MXwN0HxNJbRwC8M2Ficsvy&#10;yMOv4V+Mnwx8CeNv2jvHFpJ4ivI7+G4u181ZYtgPmfeztAxnFftZ+zR8PbT4PfC3SfBdtAsC6f5j&#10;BYixQBnLcEknvQM9ZooooAKKKKACiiigARwWw+A2eAetU7S1kj1K5kbPlt0z0qxuEtwjjoOKFuRN&#10;PNCMhlHfpQB8M/8ABQn9ly5+NkcuvaRFcS3dtZpAi2qLyd4zye+K4f8AZJ/ayh+GMf8AwrbxPFaa&#10;XcaDbx2zNcynzGJJ6gcZ5r9DrXTfJ02W3vyswdslV4yM8V8s/Hj9g/QfiBqkuv8AhPTbPTfEF3KZ&#10;Lq8nmkJk4AXjOBjHYVcbdSJH0voviTRPFGjtLpWoRzQMcGSHIwcAkdPeqHxEs0i+GviU+exVtMuM&#10;E/8AXNq8H/Z1+CvxN+DWnKnjDxBZatpqTtLJFaIASpACgcZ4I9a9y1S/i+IHhfXdC09GguJLOSBW&#10;mGFyylRz6ZNUQfhF4R/aU1z4TeH9X8N6HczSmTUJJxsuWQ5LAHgcdFrd0Oz+IP7VGv6PBqkGotZ2&#10;NyjAm4MoAcjJwx/2a+o/hv8A8ErNW0Hxwf8AhLJdK1fzpZpgY5JFAVgcDr1Br7m+Dv7LHhP4WxsY&#10;dKhimKpho5pG5XPPJ96ttAaH7N3wkT4S/CmDw4WkVVlaTMihTy2egr1dYlgtmZW3mNSRn6U24t7i&#10;Sb5JFEOPu1N8kSLG4zvGDis3sUtyGxuDfWYLqFbP3evSp5J1t2jRQMscGo9kdg2RhIvTPeljt/MJ&#10;lkww+8mD0rM0GtJJ/aBXb8mOufarFLtDKHPX1pKACmTMVhYjrg0+jaG4IyOhoAzdQaWTS4iqktvG&#10;efrVqRJHjhABI2jdU22NmMJHCjIFZEPiWGHUEspSfMkYhOgAAoA0ocSN5DqMLzV2omVIWMm3k8E1&#10;LQAUUUUARNIvzgEFlHIrN0iY6pYyrMMfMRjrxTNQ1KLRrgyXB+SZtqgHFaNvaxWq/ul2oeSM0AQX&#10;UY8uOKPnYegq5J94UyOECR3OMN0pxcPyKAEooooAKKKKACq99cR2sBeTG3IHPSrFR3FpFeR+XMu5&#10;Cc4z3oA5/wAT6CviK0ghZfMtZlKyDAZdpGDkHqMV+dX7Un7K/ivwf8TtT8Z/DewvZJ8RRpFYbYEK&#10;7FDcqQeua+8viR8ZdH+E2seHtK1RJmOszi2tvJAIU5AGT6c11JEOqRfapAHsH4CZ5z07e9AHyJ8B&#10;/wBt7VvFF5Y+Gde0C00+/t3is/mmZpGfkE89+K+z9PvGvbdXdApOeOteKXP7KXhK38XWPiDR9Jgt&#10;blLj7TLI00hLNng4zj1r2e3s57cgK6hB2q47ES3PzB/4KwaT4n1T4kfD240WyuJGtkYnyX29HyO9&#10;fJWg/ssfEz4xeKDd3Ok6kYZQHJRw3Qgd296/br4mfBXRviZqmnXup2cd09mMKWkZcc5PQ1LZ+FfD&#10;Hwl0mO5isfJwfLzHIT157n2rTmI1OB/ZP+AFv8D/AAS9uA6zT+VLIskaqdwQAjj3r3a0jLXDTdmF&#10;c94N8faf4+s706eHUW8nlNvx1rqLVfLiVD1FSMjtZPO3E8bTV2qcMZt45PU81ZhJaNSetRIqI+ii&#10;ipLCiiigAry79oS2uZPAOoT2t1Nay29tNIGhYqciNiOa9RrhPjTqFnYfDnXmvI2kVrC4C7e37tqA&#10;Pif9iP8AbO8LeHfh3faV478VWtvqf9qzELqFw0kmzaoGCe2Qa9k0n9un4a2esX63HivS0gaQCFmk&#10;OCOelfkV4P8A2cdZ+Omq3er6DJb2lkLqSBluA2dykk9PYiuxuv2G/FmuTR29rdWUTWR2yMwbDfT8&#10;qAP1Y1D9vT4XWdxkeK9JYYHPmH/Cqn/Dwf4X/wDQ1aP/AN/W/wAK/K/UP2FfFk+rCL7XZ4I9Gx0p&#10;3/DAHij/AJ+rP/x//GgD9Tv+Hg/wv/6GrR/+/rf4Uf8ADwT4Xtx/wlWjnPGPNb/Cvyx/4YA8Uf8A&#10;P1Z/+P8A+NI//BP7xY6Msd3Yq/QN855/OgD9M9c/4KFeBLcGO11rSZIcjDLKw+vap/F37e3w/j0F&#10;RZ+IdLnuZIThRIwIbAwAcV+aH/DvXxwNJVG1OwL7s9G9frUun/8ABOj4hvNFLJrGmtFGwJXDZxQB&#10;9DfBP9qaw1b9sO+1O81SJLGSz2qzSsU3bAMfmK/UnSdSTULG2uY2DpMiupB4IIyDX4a2P7Gvjvwh&#10;8Qo7+21Gyj2sgbarE4OM9R7V+2Pw/tZbXwboUMxDSx2UKuR3IRQaAOtT7ooZQ1Ef3adQAijaAKKW&#10;igAooooAKKKKACiiigAooooAKZNH5sZXOM0+o7jeYW2Ha3Y0AczEPKudVhnYrE0ZVWPfivxw/wCC&#10;j0X/AAhv7RWkXujXjnUk0lTHEnyk5lkB5FftHqlrH/ZF1IyBplhZsjk5wa/PzxJ8EbL4xftPaHqO&#10;t6VHf2kdo0DC6jJGAzEDOCO9AH5o+JPEfjLVtPsZrS/1A3Od80ccx+T9ay28SeOE4OoagP8Att/9&#10;ev3q079kH4SafYwh/BOmmUoA7LEOeOadJ+yP8HDk/wDCCaaT/wBcRQB+CY8TeNW6ajqH/f3/AOvT&#10;18QeOm5F/fn/ALbV+8q/sj/BwH/kRNO5/wCmIqzH+yT8H+i+BtNH/bEUAfg43irxXfeIvD2rz6dL&#10;IdBuEuC5fO4qwbJP4V+1f7F/xSvPiN+z5p+tSwKk8ly6bA5PAx3Ndq/7I3wlltbuGHwVpqGVWUkx&#10;DuMV2Pw5+G+gfC7w5HoGj6ZDY2UbmRYbdcIM9f5UzMb8ULe/uPhbrw0uFrjVpNPk+z26nBeTbwuf&#10;rX4B/tDQ+NLLx9d2nie0utG8SgI0unGTcyrtUjoe4wa/olCvdbhEdgj4XPb0xXmvjL9mP4aePPEE&#10;3iLxP4T0/VtcmAEl5NGGcgAAc+wAFAj4X/4Jxw+Lw9x/aGnTRw+dbfO77ht+bmv041F3WMYXI3Cu&#10;b8E/Dnwz4OjkTRNJh09flysYx0zj8s1u38c80pVH2qMHBo6AaEUgdBg5OBT6igi8tB0zjnFS0MAp&#10;CobqM0tRzq7J8jbTQgPgD/gp58fbj4f6fN4OigiKatpO7zWchlLM68DH+zX5ufs9/CDV/ip41hk8&#10;PWc2s3qlJrqGMD90nmLuY5I4GRX3h/wU0+Eup+J4Z/FdzJFPHpelYIYMXwGc4HGO/rXmX/BHbVrK&#10;T4teJYltnWRdIbLY/wCmkdAH6ceCfg9pvhnw/b2kSgOyKzP5YBVtoBH6V2lir2MS2caeYsY27j1I&#10;q6kcqyKTKNvXbnk0j28iyO6OFLe9MD4O+NVlNH/wU6+EqoziA6PclsdM+U9faHjTwzZ+IfDOr2H2&#10;SKeaa1kiBKAsCykAjPfmvi34tSXEH/BSf4VzXNwGjXSbnOTx/qn9a+x/G3xD0jwp4f1K+a4QSRW8&#10;jjZIueFJ4BPWpA/P39nWPWP2ef2ptC+FptJTHqcc+qDzmw3JK8AcY+Wv0thnS+VVLbZVALoOo9RX&#10;5YfA/wCKrfHf9vzwl4vU3MlvZ2E1gWuAM5BZsDBIx83rX6n2lqIZpZgB+8546+tUgJGVlYRhfk67&#10;qkUYA9qZO5MWVyKfH/q1J60io7i0UUUiwooooAK434peMJ/A3hm+1lIVkgs7eSeVmOAoUA812Vea&#10;/tJos3wH8dxnG5tIuAu7121UdyZbHyJqv/BT7TLHS0vLC20u8nZtpxMRx65x7V0/wR/b61340eLN&#10;N0/TvDVpNpkt3HbXd3DMT5O4jPBUdAc18Rfse/siXPxG0mz1G9itLiznjkIWdWIyJAD/AA4/Wv1Q&#10;+Bv7Mvg/4O6WRYaHp9nPKyzM1suMuAOeg54rV2Mz16S8mWQrBCJE7EV5r8dPj54U+Dum+TrmsWun&#10;X9xCXt4J2wZMEA44961PjJ46i+HXg/8AtUytbq0vlAqQDkqx7nHavw5+NHjrxr+1J8V9I0m71mW+&#10;nV5ILZ58lUBOedueOKSQH6W+F/2+/CUesSC/1fTrWzK4WZpWwSe3SvqvwH8UvCvxOtvtnhzWrfVE&#10;iIVjbkkAnkA8V+aXw0/4Jfa/4m8A6dNqN/o00zK7YmaTcCGIGRs9qz/gf4X+Iv7In7RXg7wdqvia&#10;O60TXbhpntrMnaQp6HcF9absPqfrY1wysQy4HY1IoX7wORVbTbuPVNPhnHzK4yM9asx7WUhRgZrA&#10;1GNIJGKr8xXrinRBmjIYYOaigi8u5lbsatUAVmg8p9yAsSeam3Nj7vNPooAx9YE0jQlI9wVwW9hV&#10;t1jvrUqr/L0JFOj3GaUOcrnABpHgENuyw4TvxVGXc5f4kwG1+G/iTysu4sJcD32mvxp/Z1/Ys1/9&#10;oTVYPEesWuoafpUsssTTRFWQbdwHfPJAFfthfaeNW0m9spirLcRGMhuhBGOa434X/DNPhRoaabai&#10;C20xXZzBATtySeenqaQdD48j/wCCP3gO6t4Z38T6mJwocr5Y4bHI61d/4dE+Bprfy5PE+prz/wA8&#10;x/jX2vqnjTS7GzuZDewwmBGYq0qqTgHgAnrXzH8Vf+CjHgf4R38llqlpqd9KgVi9kiSDBz0+f2oY&#10;Hnjf8Edfh/5bZ8V6qq45+Qf41N4R/wCCWvgjwPr/ANsXxJfy2YQoHljBU5H19ateGf8Agqd4E8Sa&#10;5Z2SWGtpHdSqiiWKMAZPf56+s/BvxW8LfEPTITA8cUUmWEc8kYIwSOQG9qRcdjN+G/wh8PfBy1eO&#10;2nW5+0hCrTRgEbc4xj/er0qzuTdgOkYCdmHeqps7W5aMThLlR/qypBCj61PaWM1rfOUkUWW3CRDs&#10;eMn+dBRe2n0o2n0qSigCLafSkqVvumoqACjrkUUUAVI4PJukCMWBOSaS/u3td726CaX+JfSrkYWR&#10;tyjGDiqdrhtSu165GDQB8xap+0NcyftNeFvBd1bRWzahbSSj94d2FRjwPwr6gtJZJN0bJiMD5W9a&#10;/KX/AIKZeL7r4N/tR+D/ABLocklle2uksUkthl/myp/QmvGoP+ChnxWmiV4/EOsBGHC+WP8AGriR&#10;J2P27tbQ2knk4MkZOSzVZZRCwMcQyTg4GK/ED/h4N8Wf+hi1f/v2P8aT/h4P8Wf+hi1f/v2P8avl&#10;uZ3P3D8lWlWQj5gMVX1Cx+2NF8xXac8V+JMf/BQT4rlefEWr/wDfsf40H/goJ8WO3iLV/wDv2P8A&#10;GizHdH7Z3dsVs2RCWbI+vWnW6x26R+ZJtbjg+tfiHJ/wUE+LP/Qx6x/37P8AjVG+/b++Ljp5ieIt&#10;YPl8n90f8aGnYcdz9Rf22finJ8Pfhfc3VoFkuFuIV2bipwSc16j8K/FkniD4d+ELu3RZ3uNOtpJ8&#10;H7m5FJr8JfiL+1h8QPjBpr6VqeraldrIyuVmQY+Xp61+iP8AwTH+O2p/EbRdW0m7ubpho621ptuA&#10;AOFxgc9OKxNT9C2G5abtPpVdYZ/t7SGQGDHCd84q5QBHtPpSHcuSBk1LSNnacHB9aAK00kscYkWP&#10;Lk4K+gr44/aY+IzeAP2ofhZDcMINKufNe6uGJCx4HcD619dQ/am1aVXnDQ7flXPQ8V+WP/BYLVNW&#10;8N+OvBVzY3rQzC1mZfLPI5WgD9M9I+KnhjXo1e11e3miYEqy555x6VtP4v0iPlr6MfnX89ug/tJ/&#10;FLw34dtXtNX1FUJKApGT3JqyP2rPjxdYB8T6kB23RH/CgD+gYeNdEY4GoxH86f8A8JdpH/P9H+tf&#10;gHZftJfHX7zeJr4gjujf4VU1P9rT45WLHPifUQoHURt/hQB+pn/BQT4ynwX4d8I3GmGO5D6ltkIc&#10;rhcDk19I/Bn4n6f8VPDI1PS7iG7to38ppISSAwHIPvX4D638X/if8dbODTdU1m6vlsj5371Gxk8Z&#10;4B9K/Rr/AIJq/EK+8L6DF4V1FLsPc30suCmFxtJ74PagD9Fr7zNqeWm7nn2qXcJAGU7h04rN1jUH&#10;ht7d4iwEjYOPStSJFjUBQAOvFACbT6UbT6VJRQBHtPpRtPpUlFAEe0+lQ3MIli2sxRc9atVBeRNN&#10;CVVgpz1NAHwd/wAFMvDWo6lD4I1u2EwTw+8t5uRuGCDPzflXjvwL/wCCk08Xh608NXWn2S28Id/t&#10;bzHJO4nHT3xX0h/wUQu5P+EO0zS4Zwk19a3FuMHjJTHNfAvwV/4Jn+P/AIiaHaarp/iLSbJJw+0S&#10;NIMYYg5+T1FAH1PJ/wAFPrDSvNht49NuVPEjec3yY/4DWra/8FMdNuNFWXbpuTn/AJbN6/SvArP/&#10;AII1/EKzkkNx4q0CUSnP+sk/+N0l1/wR0+I7XBhtPGOgw2/aMSS/0jrWNrESPaND/wCCnlnc6dqm&#10;6HT1dSwVfOPPHHavM/jj+35/wmHgGG2sYLWS++0BmhimOQoVh3A9awdW/wCCQ3jvw7od3OviTRGk&#10;WIufLeTcSBnj93XmPhv9gPxhoevudT1KwniZdnWQDJI7lK00IPrT/glV8ZLfxPofiqDVLqO31CfV&#10;gIbdnJZspnjiv0PhlJ1SZMfKB/Svzw+Cf7D/AIv+DfxM8Karpes6ZBpcj/abq3tWfLkqcE/JjPPr&#10;X6ELY3McKnzlNx/EwPJqGM1WkVWCk4J6CpazkvIpYWmKkmLr61ctZhcQJIAQGGeazZcSWiiipKCi&#10;iigArh/ix4Qk8aeHpNOTeFmR42MYBIDKRn9a7iigDwr9m74D23wL8HXGi28T3qy3j3XmToA2WCjH&#10;Hb5a9bh0O3s5GljtI2eY5YbRxW1RQBRXR7QyeYbaMN6bRUn9m2v/AD7R/wDfIq1RQBV/s21/59o/&#10;++RSNpdoykfZo+n90VbooAzG8P2jLgxIP+AilW0TaUNogXpnA6VpUUAYs3hayuG3PEgb/dFaUNuI&#10;kVAMBeBxViigBOlMfce1SUUANTO0ZGDRTqKACiiigAooooAKKKKACiiigApGXcpBpaiuVdoWEbbW&#10;7GgChbq8dxeGZNtvjhj0I71jWHiLwwurR2kF3bG/bJRQo3H6cVr635y6FcAN+88lhn3wa/P3/haF&#10;54R/a+8OaRqN5KtlLYvKykhUPzMBnJ9qAP0OaaHglwMnj3p2+X/nmMVzdj400C60+0ma9tfnUEAz&#10;pkHHfmtlPE2kuONTs/8AwIT/ABoAubpP+eY/Kk8yb/nmKrf8JFpX/QTs/wDwIT/Gqlx4q0tCcapZ&#10;/wDgQn+NAFDxt40sPBWhXuo3dxHbiGB5sydPlBJz7VjfCP4qab8UPB0fiC2ureaB5Wi3wH5eMe9c&#10;v+0dcaLrHwc8XyC9spJo9Hu2T9+hOfKbGOeua8g/4J231gv7Lunx3N9axTfbpjiWZVPUds0GZ9c3&#10;l5JE0PkIrLJyTj8qZNHBI+ZpDHJ3UHpVW18QaTJAoF7ayPEAAFmQk/QZq/brBqSC4Chlb19qsQ+G&#10;5to1wsgPanO3nZA5XrkVXf7HC2BGGP8As4NWI2WSP92PL+vFLUCcLtwPalqGCOVd3mPu54qakwCq&#10;93JJHGDGm85wQasVFNII1yRn6UgPJ/2kPhWnxM+GGv6Ykc0k9zaNCqQhdxznpkH1r8wvgx4huf2H&#10;/jLrMl5BFa21yBp5fUhwNzqeMEc4Sv2AeG9tMzTz+ZCvLIMkkeleI/Gr9mfwX8brOZm8P2banvNw&#10;1xdR9WCkDnB5yRTA9B8K/E7w18SLGC/0TV4b+cKE2QPlS2ASP1rs5r23sbSF76XyC/GCcc1+fHwP&#10;/ZV+MngnxMlzpnjKzstDhu2Z7NXky3QcfJjpgda+9LLT3h8O6fBro/tG8VcPIOQW9aeoj8wf+CkH&#10;xIv/AIfftS+Ddb8Pwx3z2+lsdz5IycjHBB6GvkvxZ8bPHfxe102M1u1stxMEC20kgJ3fLjG6v0U/&#10;bl/Yk8UftC/F/Q7zwpq1josEdh5LC4LjLZzn5VPau1/Zr/4J86X8MYvN8b2mk6/epCgW4jBYiRTn&#10;f8yikM4v/gnj+y/J4F8Owa3qEV5FqEV5IR5xXoY156e/rX6AQr5cKr6CsrRbHTPDdmbOxEMKbtwi&#10;jYZ6AdPwqzaXxuJbgfMFUZG4YxTAvNIqruJ+X1pA27kdKqW+Z7U/MMZPU+9WlG1cUmVEWiiikWFF&#10;FFABXg37YfiabQPhH4hWJVYS6Zcfez2X6+9e8149+1RpVpqHwd8Uy3Fr9qaLTLgqoXc33ewq47ky&#10;2PNP+Cal8NX/AGTfB91LbwpK/wBpJ2oP+ezV9KrbNcTm5ui0CwNlccAjOea/L/8AYq/bw8LfCXwT&#10;pngjVNG1q1aximbyzAqoN0m4Y3MD39K9r+Kv/BQLQrLwlqk1iupxubWSRCipx8p/2+1WzM8j/wCC&#10;pH7SEfiC0vvhja3ltHJZXkN1/o7lZ8bH6/N059K4X/gln+zvp/i7U28dao92t7o9+BHHlfLYFT94&#10;EZP5ivlbxl4muvj98VJvEsUVxez3hjDqyFpQoYD5gueK/br9nz4KaZ8IPDKx2MFlpttc7ZZkjO3c&#10;dvU5HvVaIN9D1m1j+z6pNKFCWzLhSBgZx2FfBf7bcclx+118HI1jCTsk2xUGC3K17N8av2wvDvhb&#10;xPfeELT7VHqGnFZJLiMoYmUqGwDuyevpXyXpv7TXhv8Aao/bF+F9xp1leQ/2TLJbu2oRqvJI5XDH&#10;jip6XKW5+lvwzs7m18M2azqyt5OPm9a6OwikUksDjcalt/JsrWOOPG1RgBCDU0cimMsBgViaEm4E&#10;kZ5FLVS2kLXU393tVugAooooAo3ytJtCDJDc4p1sjr94YpxzC0rk5XGcDrUOn3n9oWzOm5TnHzVR&#10;l1KutW8txNa+SpbaxLbe3TrXhH7Vv7T2i/Brw/qFkNRsV12NI5Es7gncVLLzjPpmvcPGGsHw74X1&#10;XUCWzb27ygp1GATxX4F/tUfHe5+PnxLmuba4ul3QrDvusL90Z6gn0pAYPxQ+OGvfGbx1PFJqE2nK&#10;99IsIsbiRPN3PjGN3T0rofDP7HvxX8Z3Eeo6JoWo63aNlRLM5fJ78+1fYH7DX7IvhnWLeLVPE3h6&#10;x1GYi2uIppYjnJAYkEr3r9JtE8A6X4P09LTw/aQ6ZEpyqRjAHrQP0PxR179g3xr4X8Pza7rej6pp&#10;n2SE3DsrAKuBlu3QVyvw4+C3xiuVg8beGrDVNR8KzhhBdfaX8tsEg4GR0YEV+037S0MbfAjxlFcJ&#10;5s7aROqv1CnZ1rx7/gnDptpffsh+ENF1KFbrYJ2YH7p/fyEUMqOx51+x9+2rPr91deE/HB0/RdVW&#10;WGxs7fLCSc/MG6seRx+dffOmLts0AJbryfrX58/tbfAfQfCfirw7458I6Rb6QdBlmv754ExJLt2k&#10;EYGM8HqRX1Z+yf8AEx/jF8F9E8XCSZ4L4zbRcY3/ACyFecEjt60ij2WiiigBG+6aiqVvumoqACjr&#10;miigCvA/2aURE8sc89ap2G7+2r4leO3vVy+UGJp1GHQcHvUH22Kxt4p3iZpJuCVGT+NAH5xftifD&#10;NvjD+3j8OfDt/HNHp11pMwlkgwGG1WYdQR1HpXtFn/wTb8Crbx7r7VVYDkb4v/iK968QfCXT9Y+K&#10;+j+O3tIGutNhaFJWz5oBBHHHv616OrPModTtVuQD1qouzJkfIn/DtvwF/wBBDVv+/kf/AMRR/wAO&#10;2/AX/QQ1b/v5H/8AEV9e7H/vUbH/AL1acxJ8hf8ADtvwF/z/AOrf9/I//iKP+HbvgL/n/wBW/wC+&#10;4/8A4ivrmRZc/fAFKqS9fMBouI+RV/4JueAh/wAv+rf9/I//AIirFv8A8E7vAVnFLAb/AFPE42nL&#10;RZ544+SvrYK/dqZMqrG0jjcYwSMcn1qW9Brc+Q4P+Ca/w30qT7S2q6svb5pI8f8AoFd/8Bf2P/Cn&#10;wDvta1DRb/UJV1GVbiT7RIhUY5GMIOK9vuFfXNLxF8h3fxcdKu+SI9O8l/nCx7TjvxiszQS0khuc&#10;TQyb1PT0q3VPS4Y4bRBGmwc8fjVygAqOdlWFy52pjk1JTJI1ljZGGVYYIoAxLhbSyQXwnJVztBJ4&#10;/wA8V+fX/BQT4b2nxU/aY+EWlTST/ZZ4pkdoCMgEA9wa/Q+4hsmUWkkGYkO4AjjNcN4u+DukeKvH&#10;nh/xJPZ20k+lA+W0g+dc/wB3igDxvwj+wf4Ih8K2VvNdXwK5PzGPP3j6pW8v7D/gaLH+l3n/AJD/&#10;APiK+jFjhjiCIgVR0UdqgeMtyCCPrQB4Ev7E/gl1wLu8P08v/wCIrB1r9gXwXfZ23N+flxwY/wD4&#10;ivqGHEa8kdO1RXWqR2vVGbjPAoA+CrX9nHQP2f8AxdqWoXxmt9NvmEUU16FKtg54wBzzX0j8K/AP&#10;gnUryDXNA1L7U0DFAItu3JBBBwPQ18G/8FKP2zrC+1r/AIQTSI9Ss9X0a8YzSsiiIggYwd2e3oK0&#10;v+CbfxP8YXWuabpuqX91eWM93Mzsqny+IyRk9OooA/T91iuW+z5yYj+NX4oxEu0Eke9QW9unmPOq&#10;j94M571JayGWPJz1xzQBNRRRQAUUUUAFVr+NJbcq7FVz1FWaZJGsq7WGRQB84ftFfs6af8VNX8MS&#10;TXd+Ftpy48mQAckdcivVPAfguP4V+BbTStOVp/s5YAzAFiCxJyQB611N9a/bJImjIUW5ycn+VTQ3&#10;SXGInVmPXJ6UAFzD9rtUMmVBX5tvGKqafY2tnNvjnZ2wQAxzU08NxIylJgsKfeXPUelTwwweWJFQ&#10;fhVx2IkZ8019JeRIbVWgLYYkZGM/4V83ftrfFq1+Hfg0fZ1sxdR3kYKumDyjHsa+mrieS/sLpLVj&#10;DPtKo7cYOODX5k/t1fBn4k+OvEd/Fba0r2JnjZY8Ow4UjPCn1q0Qd/8Asm/t6f8ACwPFVt4U1I6V&#10;Bf3N19ntoUDeY6hTyAWPpX3TayXS6zO9zH5duy4VuxOK/Kn9ir9gnxha/FrQfH82qWENroN1ma3k&#10;8xZZMoR8uU569yK/We4ie4hCbgXU5OaAK1tDb2O61eUq85yoJ5P0rWghEEKxjkKMVhw3EOqSC78l&#10;lNscfOMH8K3IZRNErgYDDPNRIuJJRRRUFhRRRQAUUUUAFFFFABRRRQAUUUUAFFFFABRRRQAUUUUA&#10;FFFFABRRRQAUUUUAFFFFABRRRQAVFctIsLGJQ0nYGpaawLKQDg0AVFWS6jKzqF45xX43f8FYoLZP&#10;2lNDtYbiSJ5NEQ7oyQf9dL6V+wrSTaa17cTOZYlQsEHbAzX55/ErT/Dnxi/4KFeCrXW/Dy6hp50V&#10;1dLgErw74/nQB+Vk2pSPM9uNVvA0JxjzX7fjSf2xqn/QQu//AAIb/Gv39/4ZH+Ciylj8OtM3seW2&#10;Hr+dXf8AhkH4Mf8ARPtL/wC+D/jQB/P3Hq+pd9Su/wDv+3+NSLrGpD/mI3f/AH/b/Gv6Al/Y/wDg&#10;yf8Amn+l/wDfB/xp/wDwx98Gf+hA0v8A79n/ABoA/n8Ft4kvop57ea5miiBdt05xj6E1Y0yz13Vd&#10;OzJLPbW+T/qpyBkewNfuB8cv2bvhX4P+E/iy+07wZp9tPDpVzKrRKQQyxsQevXNeP/sC/AHwL8Tv&#10;gfZeItV8O2lz5t1MhW4B3cHjnPvXR0uYWPyt8E/FfxJ4B8UW13pUjX01hcBhHcSsVYqcAHnmvvr9&#10;n/8A4Kg+MLrWoNG8XaZpOkaYqt/pCK7tvJOBx7mvu7/hjv4MW7My+AtJEsnJbYeT69a8j+PH7Dfh&#10;DXvDs/8Awi+j6fod75iMsyREkAYyOvfFLdDPp7wlb2t5o8Wq2krTNdxLNz05GRgenNb3ktfWqCcb&#10;Gzkha+Sv2I/iJretN4l0PV9Rkvxo80NpHuIwMFwQB6fKK+q9YjuY1DwzGMEgYFSBftt4Uq64A4Hv&#10;U9Rw58lMnLbRk+vFSVDGFRzNIq/uwCc96kqG6jkkjAjfy2z1pIDO1K5vY9QhRIVNgRmWQ4yvJqOb&#10;xNpOmqfMutg6cqT/AErwL9sT44TfB74V+IraC5ePW3sWntbiNgGQ8gYBB/u1+TS/ti/FvxGrBPEm&#10;onKl/uqf/ZaYH7qx/EXw477Uvl3Zxjy2HP5VZ/4TnRT/AMvi/wDfJ/wr+fu1/aE+OLBpU8UakpDH&#10;GYV/wqb/AIaR+PP/AENGpf8Aflf/AImririuj9/f+E50Tr9rXPrsP+FUde8faNDol+4vBlYHP3G9&#10;D7V+CH/DSXx5/wCho1L/AL8r/wDE0yb9on463EbxS+KNTaNwVZTCvIPBHSq5QufevhX9pjTdN/a4&#10;8Pafc6hGmmNayO8hRzg5YDoK/RLSfENj4m0pbnTZhcRzRB1IUjII4PI96/m31bXvFcfiKHVxPdLr&#10;kSbY5Nvz4Oc4GPevrj4Rft+eKvhnoel22tR6xeAQRwfIFAyAAe3tT5bjP2C02C9WQWU0W23YliwI&#10;z6+tdGkYijVByFGOa+cP2Xf2orP44aBZutjc213O8ihrgjcAuewHoK+j1+6M8ms5FRFooorMslX7&#10;opaRfuiloAKp6paw6hZy2k5+SdSh4q5UUsPmOjf3TQB8C/tcf8E/7D4lX1zqmiw30+oSyR5jinSN&#10;dqoRnk+uK+TNL/4Jy/FddSFtfeHLhNGaQJJN9thJEecHjf6V+019MlqnmsnmcgYHWqA8QRXDCFrZ&#10;9rfKc9KAPkr9j79hbwb8BdQHixZb5fEdzataz29zIJIwpZWBHUZ+UV9M/Er4e2PxE8P3NhPNNEJI&#10;vLHkNtOCQf6V1cNraMoZI1XNQyW0pkURybV9hQB8GeIf+CXPhTxL4iudQubnWiZdpLrdgZwAPWug&#10;+Hn/AATX8JfDnxxpXiHTZNUN1ZPvUyTgr+NfbbLLFGP3mTSxxTIwZpdw6kUAZfhrw+uiwqAXJC7f&#10;mOe9at5IVjIHcUslxjgA5zTlQSD5hn60ARWRbb8wAGKtU1VVOgAp1ABRRRQBW8sL559Qaraa/k2L&#10;txw5/pVnO1pc8gg1HaRBbVlI4zQBzPxUWTUPh14ghhXe72Mq46clTX86fizwHq/hd7vT721MFp5h&#10;kMm8F+TkdK/pNuLKPULK7tXUFJUKEHoQRivx7/4KKfs96n4M8bXuuaZKqaHb20Rks4Yjh2JAzk57&#10;mgD9R/gV5tv8C/AC2USSFdDswSQB0hXFehaes0iia5TZNyNo6V88fsk/HzRvHPwv8PaNbwNZXOm6&#10;ZaWrmWQfM3lquR+Ir3yZrmz/ANIM/nRdNq+9AHmf7SE2oN8F/HMjwqIYdMuCrAjoF6nmvLv+Cad1&#10;a6l+y34Ru/MzcyLcZUA4/wBfIP5V67+0wktx8A/GkyPsQaPOzp/eGzpX4/8Awj/bouvhr8E9L8F+&#10;HzfaXqdmXIuYipXaXZiOQfWgD9KP2zPjp4T+F/w91jQb3U4oLvxBZXEEUcsTMWYADCkDj73er3/B&#10;NqNbb9knwdBCd0Cm52sev+uevyq8B6140/ae+L3ho+Mbu413TrXUAojuY/kVXJyOAP7q1+3XwZ8E&#10;2Hw98D2OiaXbxWdnb79lvECAuWJJ/M0Ad7RRRQAUUUUAFFFFAENHXtmiigAp38NNp38NBEthaKKK&#10;CSC48uf9wzYZueKTclrC2D90d6bNDtuBPnhRjFOmt/PUYPyt1FVqBDpt0t9AJyeckcdKsRwrGSyk&#10;ndyc1D5MdvGYIVCDrx0qwnEagnJxSGtxfoMUUUUjQdH3qSmR96fQAU1ydh29ccU6orqQxW8jjqq5&#10;oAz9QjubiJVEYPIPGP8AGq2tLZabAmq38zQRWa7mIyQB7gdasnUjFp8czAksce9fHP8AwUS/aNn+&#10;EXhldMt5J4pNRsXdTEwABBXqCDVGR6t4g/a7+HXhnxFdQ3XiKKIrhTugkPUA9lrpfAv7RXw68eMb&#10;Xw34hTUZpHCbRDIvzdcfMor8DIdb8a/FzxBdzwXt0wZRJlo9w4GOwrc8A/ET4lfB+SW4tk1S0Mbi&#10;USxxdMcZ5FID+iTbD9njkdyAxGPrU81ukhEj5XaMDFfMH7Fnx6f4weAdGtdVklm1WKwE9w87AsWG&#10;3sAOfmrw7/gol8bviT4P+I+h6R4G1y70O3udPVneNAyB97gscg9gKLgep/Fv/gmn8Kvjl8QdW8U6&#10;vqOsLqt6/mSpbz7EB9hXr37P/wCz/wCG/wBn3wdP4T0qW4aKe4NwGujufJ9D6cV+XHhH9uX4kfD3&#10;VorbxJrmparIWWN5kCqrHPJ6V+rHwP8AipY/GLwbL4gggZGhl8nLsC2QBnkfWkadD1GOI2tqkcA3&#10;hRgZqKxluZIibpBHJnAA9KbNdmK1gZc/N6Vck+8KBjaKKKAHx96fTI+9PoAKrX19Bp0JmuH8uPOM&#10;4NWagu7OG+h8qdBImc4NAGRcLJaAXFoPNtrj55nb+FeuQPpXK/FH4weHfhB4EfxDqmopaabHIsfn&#10;SRs3LNjGAM9farHjPxQvw98N6zf3jG8tYbaWVYkONqqpOPy4r8cv2rf2qtU+LvijUdEt7y4h8IS+&#10;W6aXIy7dyquTkAHqCaAPr34lf8FMNF8MXFqnh/UtPvrW6LfaJJIJQUAxjHy+5rxjxT/wVr+Iujal&#10;JF4Y0LRdV0JQPLu5A6sePm4PPBz2r5h+Bv7HXi39oLUZ4hqP9jQrMkaNdW7MGVycEcjgYr7y+H//&#10;AASzfwz4ft9F1HWtO1K7j3M0/kkbskkcbuwNAHPeA/8Agqhq+q7F8TRaTpaO6iTy45CQp+8Rx2r6&#10;/wDgz+198MfifptvaWviK3utX2GR4Ft5BhQwGclfcV+dPxv/AGK1+G/xf8FeE5r2znHiGcIhWIhU&#10;DPt5BPNQfGX9kPx1+yzI/jTwx4i/cSTpa/Y7G3y20gsTk54+SgD9iZIvMuLS5tUBtiNxYADg8g4q&#10;aVvslw9zn5X456V8v/sP/tLN8YvCdzbX4uDe2Usdo32kjJYJzgAeor6laWK6uGtSn3OeelAFjzY2&#10;hZgflxyQKbGwaMFTlT0qNo1j/c8fvKkjj8lQo7UAOooooAkT7tOpqfdp1ABTXfbTqr3n3V+tACs2&#10;6lVCecVHCpYVZoAbNJ5cZakjkEq9fyok2upVqga3f/lnKEoAn8keppzNtwPwqotvcL1uBirMfyjD&#10;MGNAElFFFABRRRQAUUUUAFFFFABRRRQAUUUUAFFFFABRRRQAUlLUN05jhZgCT7daAG3UKTW7xyHA&#10;kBU49xivLY/gppGj/Eix8Ys8wntIjGGYgrznqPxrvtYu3tdKlk+YvIjBfVTjg18pL8brrRfjzpPg&#10;nWtZlWO8t2uC11c7Y9uWAGGP+zQB9fw3UF6u6Jg+Bu6VL5x9q5Wz8ZeGFtYUi8Q6WrqoDbbqPJ47&#10;4NXP+E38ND/mYNM/8Ck/xoA6BZM9cCn1zn/CeeGV5/4SHTP/AAKT/Gmt8Q/DKgn/AISHTf8AwLj/&#10;AMaAOV+NHhOTxJ8OPFljp6vcXV1p1zEEyB8zIwAGeOprzH9if4ca78PfghaeHdXsWs2jupZCpdWb&#10;npyDiuL/AGlP2gILf4pfDbTfD3iSOG1udWWC/is7xdsyFwCrhTyMZ619X6e0OoaIj6bIkMRI5iIx&#10;056VqYlg6fBdy25EjF7c4IH9fyrxb9pD9rLwj8DdLvIb3WLW21WFkVre4idgN2MdBjoa9F+KmpXG&#10;g/DXXp9PEp1BLGRklt8794XggjnOa/B749eNPE/xM+IV3pGvXWoNdSeW8jX5Y5wq46n0ppXA+6/+&#10;CZfiq48ceMPiXrCqjW9zqkMqOnAYFpeQDX6S6ikskQWNdx3A184fsd/BnRfh74Pjn0ptODXUFvJN&#10;9jVQdwBPzY78nrX0jHeeZeNCFOAM7u1D3GTx5WNQeDgZp9RxTCTdxjacVJWTAKZLEJlwSQPan01m&#10;CryQv1oQH5p/8FRPgfr/AI18XaZ45tLWeTwxoelgX10kyhY9ryMcrnJ4YdKr/sX/ALMng34jaLZa&#10;g93dOk1j54aNgB1X296/QvXfCuleINBvdC1wWt/b3wKvb3QDK6njBU9RXzj8GfgHr3gH47eKbnT9&#10;VNl4UNuyWemwIyQQjepAUABQMA9KAO+tf2SfBJTbFc3TY47dfyqf/hkPwf8A89rr8x/hXsenyR3E&#10;RaIBSp2tjue5rQXO0euKpbBueG/8Mh+D/wDntdfmP8KgvP2S/B9razTeddYjUv27DPpXuKwyM4bz&#10;Dt9KS+jWSzljkdVVlKkscDGKdxH5eTfCnQdS/b28H6TBJJJpcmlSGRwBkPvfjBHsK+w9b/Yv8B+J&#10;mVZrq+BjbdiMgc/lVay+DdlH+0Toviq1NpOltatEZIUDYJLcZA4PPrX0NdbbdkKJgs3O0VT3A8M+&#10;G37MWm/Cv4i2ep6Q13JZwo3zTSDbkoQePxr35utZtzqDyXwskRkZhkS9hxmrN1Mbb7Opyxbgkd+l&#10;Q/MuJYoqO+k8uFtvDeoqRctApzztz9eKgslX7oparxs23kmpMn1NAElFR5PqaBubPzYoAgmuIYZT&#10;lvn4yMUlwztH9weWRy3cVIyRtIQ0YZu5IpWmQYRhhTxz0oAyodNtppCySOzkcr2rUjhjs42bJwOS&#10;TUBjFrM064KNwFWp5rdppUO/EePmXsaABZobz5VfcRzxQzCJ1TPDetVLsDcY4B5TKQSy8ZrN1bxl&#10;p2l+IdN0iaSP7XeD93lwG/AE5NAHQiNetK7hfrVD7Y0F06MGYDgelQ6tcSWtwkqo8iKuSi8560AX&#10;pIWmwSOM54q1WfZ3p1KJWVGgOMkNwfpWhQAUUUUARqwZ2FV5s/aBEBkEZ96n+6xxwSabtBYMRyOM&#10;96AKkkbWsiFBneec1xPxU+HrfFazuPDGqW5TQLpVMt1CQJAVIYAH6gV6Cyh8ZG70zUqkleaAPzF+&#10;Kn7FfjT4J+KLLWvhLpF5rrPeNdXC3t2gUbWynBI4NfY/7NHibx/qvgu2Hj/RbfRNR3vvhhcOB0x0&#10;PfmvcZreK4XEsauPRhmo4rC2hXbHBGg9FUUAebfHfRda8VfCzxRpmm2n2ie6sJoYFDAFiy4HU96/&#10;Jv4bf8EzfiBq2uR33inw7eWOnsDmSG6i+90AwGJr9smjVoyjAFSMEUxbSGOERLEojH8OOKAPDfgD&#10;+zH4a+A+hzSWLXDSTJHJL9pIfaVB6f8AfVev6Xa2l5eNqsEjOZV24HC44HT8K1niSSMxsoZCMFSO&#10;Kbb20VpEI4Y1jQdFUYFAEtFFFABRRRQAUUUjfdP0oAioqhb6mFtZZHQ7lJwh6sPYVYjm+2W6yIfL&#10;bGWTuPY0AT0+vNPiV8ctD+F/hm91TU2jEtuqsLNpVWRwSBkAnnrmvnuT/gpp4OWQoNHnLD/pvH/8&#10;VQTLY+z6K+Km/wCCmnhCJdx0i4IH/TZP/iqr/wDD0fwYrFf7FuD/ANto/wD4qgg+05riF5hbM2JG&#10;GQvfFZviDxBFo/h/VrxXH+g27yHcDgYBPP5V8a3X/BS/wdcTCePSJ0cDAPnx7v8A0Ksvxh/wUf8A&#10;CF94M1qzTRbjzbq0kj3ebH3UjJ+bmmB9Mfs2fGCP42eB4vEMUsMqPPJEGhUhflJHQ89q9ZhkEkkg&#10;B6Gvxx/YV/a4TwNrGn6RO91BpAlnka1afbH8wYg4yB1r9Tfhz8cPDnjy3aS2ubaGTCna1whJJ7cH&#10;rSGtz0eiq39pRsuY081f7y4Iq0Myxqw+XjOKDQdH3p9VftIWcwY+brn9amyfU0ASVHMzLC5Qbmxw&#10;KMn1NNbJUgEj3zQBk3LXd0oiMQDA7iBivyp/4LLae91448AmbKRJZzByD7rX6vR3mb17bYVZVz5x&#10;6H2zXi/7UfwH0b4ufDPXIr+wsbnWPsrRWd9cwLJJBkjO0kEj8KbMjxb9gr4C+EtL/Z/8JeKnuJ/t&#10;V5BKjbwCvErAYGPavp/xt8LdN+I3hy60/UIfJjkj8oGBVDEeucda8D/Y98a6Z4L0Cx+EGpFJL7w/&#10;bM73EjqqNucuMKeQcN6V9XnVrX5VikR0PV0YFVoQH5L6x4L8dfsW/tD6z4lsNJz4S1i6j0y2ur2U&#10;Pne6nhVJI4Q9QK/R7xp8L/D3xg0+ybVp5I7ia0jjAhAHBGeCR6sa4D9tD9nu7+O3gXTY9O1iLTH0&#10;3UY9UaYgnzFjViVyPXNVv2LfjJF8cPB2o6ria0Gi6jJpbi6fJdolUFlOehzSA534ofsB+AvFHh1r&#10;cXWovLZK0m1HAIOO5ryP/gmz4vtPBult8PWufnu9SnkRZdxkIAJ4PTtX3h428YaF4d0XUJr3ULO1&#10;MkTKDLMq7jjoMnmvyt/YW1C68WftJaHrdpDNa6Rb3N1FIMHyyfLfByOO9BofrzbywNm2jbc8Q5GO&#10;lOt2kaMmUbWz09qqy39vazF1iAaQ48wY+b8e9W4Y3hXDtvPXNAx9FFFAD4+9PqLJHQ4pcn1NAElF&#10;R5PqaZLMYl3bS3sKAPg//go58YNX+E/hdNO8LW8GpHX4Lq2vhc5HlAoQSvvya/M/9kL4Bx/tCfFs&#10;eFtRW5MkcDXBWBwr/LzyTX6t/wDBQL4Wx+PvBK3kPk2cljaXUxZl+ZjsPQ4618Qf8EpYxo/7Ustn&#10;Mhnul0+XdcbfvZBPWgD9ePB/h2DQ/Denaf5KxrYW6RFtozwuOTjk8Vqafp1gdYa9gnd5mXGw5xjG&#10;KdHv0uRhKGuVuDkADIUe/wCdalrDCqiRIViP0ANAHwb+2hb215+2L8A1vpDDL9ui8lV/j/fCvty6&#10;0uS8E1jJbq1lsO12AJJxjv8AWvhz9sy2Gofth/Ai7a6WBLW/jJaRsDHnDv2r6q8c/HTw/wDD9bh7&#10;vVbScqNuwXSA5wSDgn2oA+MtJ8If8M1/ta+FdBCvAni/UZ74LO24kgsTtxwB9a/RK3sdmqz3fOHG&#10;Ae3Svyd8O/Fi9/aO/bc+H+t28d7Np3h6/uLdpZGMkYDBsYYEgCv1nkkNy3kxEx7edw6EUAU4fN1C&#10;bzyvzRHCgdD9a01ZmUFhhu4qF9tuwWNeD97b3PvVqP5kBxj60AMoqXaPSjaPSgBE+7TqKKACo5Y9&#10;+32NSVDc5aB1V9jMpAbPQ4oAlVQowKbI+xc1h2sn/CJ6NPPrGooY1fcbieTaFBwACSeK+Kf2hP27&#10;tMsX1bS9IuJre4svOiE9vdKA5GMEYNAH2R4q8X6R4U0ubUdbvBZadFgSTbScZIA4A9SK8x1L9r74&#10;N6Mv+keM4Yzz96GU9P8AgNfiV40/a++JnjC2uLW68U61JYSEbrea6kI4ORnnHWvP28aeIdb4muby&#10;TP8AeZj1oA/eiz/ba+CWoyhE8cW7k/3YZf8A4muv8P8Ax2+HHia/tYdM8RpdTzOgjRUf5mJAA5Hc&#10;1/PPFqWt2P72OW5Rh/ECRWvpfxz8beGbyCay1rUreSFw0bJcMpG05BHpQB/SyDnmlr8WfgD/AMFG&#10;/EOm3FpY+JtU1jUJkRg7z3hIPJx949hX6i/Cv9obQfiRp9uttcwx3DpGMNcKzFmHoDnPFAHsNFUI&#10;WkhuSjsWXHUnir9ABRRRQAUUUUAFFFFABRRRQAUUUUAFFFFABRRUF5G81uyRv5bno3pQBl7JdVvr&#10;m3uVCwR/cK9T9a/ID/gqndQ+Cv2nNBvNPnkW+TREKKT8pzLKO2K/YO7Y2di+xvMnVDuK9Scd6+DP&#10;iJ8G/wDhbn7b/hLU9d0NdT0KPSmglW9txLFu3yEA5BHegD8t9L+Nnii1vblnkU7unzP/APFVdb47&#10;eK243R/99v8A/FV+80P7J/wkjtURvh74dL7cFv7NhznHX7tVx+yL8Kwc/wDCC+Hv/BdF/wDE0Afg&#10;zJ8a/GDfdMf/AH2//wAVVdvjB4zk4G3n/bf/AOKr99I/2TPhSnXwF4eP/cOi/wDiasL+yp8J1GP+&#10;Ff8Ah7/wXRf/ABNAH892l61d6V4o0/xG9xLLeWl0t4yyuSqsrbunXGfev2v/AGDvjsvxO+Euntfz&#10;RC4klkyIlYdMY6k16rN+yv8ACa3t7pj8P/D0uVJC/wBmwk9On3a6X4d/Dnwp4N0lI9E8OWOiQqTi&#10;O2t1iAz16AVvfQyNXxlDND4W1M2SCZpLdiA/Izjivw1/bHg1iz+Omq3SWsa34WH5BwoHlp/Sv3mj&#10;tR5UyykTQsOEPIA9MV4l4y/Za8KeNPGVx4h1DSNJkEwClbm1Rm4AHJIPpSTsI+Zf+CYHxE8beMtF&#10;8RwatZWscFs9tEGj3Z2/vAerH0r9CEmt7aQxlsOByK4H4efDXQfhC0ltpGlWdmuoMu77HCsYO3OM&#10;4HP3q9DlhgVjJIFBPGSKTYySOMLkqchuafUcIIBycjtUlQwCqmoWpuolUZ4OeKt1HJL5ag7S30qQ&#10;Pj79sD4w6x8KfiNotxaLALKOxWWV5gxx87joD7V6h8K/2mvCHibwPpV5e6nHHqFxCGlWOJgAT6V5&#10;D/wUesbRvhp4g1MxxteW+ksY5CBuXG88HqK/KrQbf4xXHhPTr/w/c681pIoeMWvmY2+2OMU9hH7y&#10;6V8SvC2kROn9oMPMYvypPWrcnxo8JRfe1LH/AAA1+D/9vftE6mpliuPFaxR/KTulwMfjSLcftETx&#10;qWvPFJ9maX/GtIxTQz924fjh4QZT/wATTv8A3DXnnxd/aO8O6Z4V1U2moxtOlvN5YaM8tsOAfxr8&#10;ZbW6+P6zDdd+Jse5l/xqtq2i/HPVdyXMviKaKXKlWMpGDwc5qlFXF5H64f8ABPX4h6t8VfglqPiD&#10;UYohqCavNBGsYIUqFTGckn+I96+q4GaZV84AOByB61+Qf/BOrxF8Q/hn8VtF8H6lDrMegXDy3UsJ&#10;3rBuKAcgnBPyjnFfrvYs00fnnKBl3bT270mgPO/jJ8atB+E+lXV3eXqW97CEIWRCRgkD+tcP4Z/a&#10;88G+Mriyht9YhluWZVdUiYYY9ua+NP8Agpp4X8feI/iRdz6Dd6gmg/ZIVeODeYy42+nGc18p/s8e&#10;D/iMvxAtFll1aKGK7hyZN+GGal7FxP30kki1GzMkJ3K3A7VbTEdugPHygfpXM/DyG5s/DES3rs8g&#10;JyXzn9a6WVTIq44BFZliJ93jpS0iIY12k5NLQAVXuHulmhECK0ZPzk9hViuU+KXiuHwf4D1zUZLk&#10;W8lvaSSoQ+08DPB9aAOmvL6DT182dtgY49az59a068QlZiSBgYr8WvjF+2N8QPGvia70/wALeJdZ&#10;iCBZAlveMQBtweAfU147Y/tBftBf2pHEPFHina0uNpnm24z9aAP6CbTUrOSAQ+ady8kYqpa+ONOu&#10;rpYFnBYnGNpr8EL79ob9oK11ieGPxP4oXA4xPMB/Oqdr8Zvj3puoRSyeKPEYbO7Bnlz/ADoA/oHb&#10;XNPjupB5373HIxx0r4D/AGrvjBdeAf2ovhdq8kkcWjW6yvczOGITBXHAPNfnlqH7QH7QcmoySxeJ&#10;vFWDjG2ebB/WsP4neJPHvxA8SaLb61rOpXF0YyEkupZCVzjPUk0Af0CfDnx5pPxM8N2Orafci4+0&#10;xecpVSAR/k11GnSX0gYXUSIN2Bj0/Ovw5+EP7T3xB+CMcFhP/wAJFqdlbRCBRau4Xgg8Dd04r78/&#10;Zz/4KBaf8SZrbSrnQtTgvJ7jyg124yPlXnk560AfacccXnPtPzdxVisyxuBqVnDeRnyhKN2CefpW&#10;nQAUUUUARn7x+tNpx+8frTaACpE+7UdSJ92gB1FFFABRRRQAUUUUAFFFFABRRRQAUUUhOBmgDL1S&#10;Ai6SdBl0XgdutJs+yWVzfL/rzGXIPTpnpUVxcSTBrzYyxw8NEerU+1t5byF5mdhDKvELdh6UAfiF&#10;+3h8afEXxI+MGmW9z5MI+xGIJbl1BwxIJG7rxV/4d/8ABPH4gePPDVh4ks9KuJrXUI/NjkF2qgjJ&#10;GQOvavrH9tv9j638V3DeOtFtLSwXTbVYvscVsPMkYuASMD3r6i/ZT1yK1+DnhnR5V8m5s7NVdWIB&#10;ByeooJlsfmrJ/wAE0fiHNII20e5z/wBfa/4U5f8Agln47PzNo10W6/8AH2n+FfshJCquJABwKm+9&#10;Hx6U7Gdl1Pxdb/glr8Q2vUkXRbgxhcE/a0/wqLxp/wAE6PHXhnQJbuXSZ1jgiaQk3S8YGT0Ffs5H&#10;cNC3lsjMeua5b4v6f/anw91uMEK7WUwXPXJXtTsB+KfwT/Yi8f8AxR8Hx+IdB0lp1aV41ZbkIMqc&#10;HjrXsXw9/ZV/aX+G/iOzl0fwzaT2qXEbz/arrJCqwPGDX2b/AME8tFuvAv7NlvFqTPPcx3s5LOCD&#10;gyHHWvqO2n+3QFo0MZcdfr3qS1ueYfBOb4jQ+HYIfFulWlldAtuWFiRjjHevVbaa75M8aqo9KqxQ&#10;vYy7ri9GzH3WYirUt4sir5TeYO+w5oLEVYHujKrEyEdO3SrFRQshA+UK/wCtS0AFNm3eW2wZbHA9&#10;6dUV3I0dvIyglgpIx1oEZ+qm+XTUa3hV7gNlgew5ya+S/wBrb9tDTvg1qWl6Ql7aLNeQPvS4iZju&#10;UgEDBr6zk1ZrXS0laF5ZGO0oOo68mvz2/wCCjn7K97460lfFdnLEradaSS7FiJfJYHGQOvFNmZ8R&#10;6j+1drMXx98R+LNNNnKL2BIx8rhPlRRwNwP613+kf8FQPiZoeh39nLpuircy48lWimO7/wAiV9G/&#10;sw/sVeH/ABx8A/DGpXVtpD63OkjTtNbK05xIw+Y7c9AK9L0//gnh4evWLT2eiiRThfMs1z+Hy0gP&#10;iyX/AIKxfFvUtFTRk0Xw+SV8pv3UucEEHnzPevP/AIa/tkfET9nDS7/w5oumaXKmsXT6lJ9qSRiJ&#10;JMZAIYDGVr9LLT/gnv4W0uUynTdEldvl4skyD6/dpmp/8E8dD1C6ju5YNHlaMYXdaKSB1x0pj0Py&#10;/wDjN+1J8RvjvZaTpPiC0s9Pja4/0dtPMiM7nAwcueK/SX9gP9mvX/hX8OJD41sDp14L15h5MgYe&#10;Wy8HpnnNeqfC39irwP4VvpbrWtC0PV1CgxJLZRt5JB6jK8V9AW95pd1akWTwXNsvymOEgj6YFIsZ&#10;LpqXVhapAWaCPlWzyR71rRXCXCho23AcfjWHoVnd2+qXkss7fY3H7qAk4T6CteyjEcJAXb8xNAye&#10;iiigAooooAKhvL6HT4fNuH2IDjOM81NVLV5I47MtLb/al3D5MA/jg0Acb48+H1v8VPD+oWer+ZHa&#10;SQSRwtbkBmR1IzyDzivzM1T4e+I/2J/2iNS8W+G7FJPDEdstulxqLh23Mi54XafvE1+ssKmaCJ43&#10;2oFyYQegx0x+lcn8QPhRoXxI0uS31DTLOcyMGIuoFfpwOo9qAPNv2ef2wPCHxttbmK21eC4vrUxx&#10;yxwRMAjtuBGSfVa98ivLe4kMSPlsZxXyj4M/Y7h+GvixNW0nUdP0OyFyJ57e3iEQmUEkA4ABxk/n&#10;X0tZ+JtAhm8salZ+fjqJBmgD81/+CsWtXPgL4jfD7XdJAkuLKJrgLNkjcrkjpzjivhq81P4k/tQ6&#10;9J9ltI2aQiYrbyMgwPl7sfWv2V/aQ/Zhg+O2raXeXE9ncwW0bDFxF5gwSTxweOa0vgr+yL4X+Gtr&#10;BINL0l5ljKF4bVVJyQeuPagDyn9gD9kNPhD4VvLvWYLq31GaeO5jDyK+SU5PC+tfaE01tpMKySOV&#10;VjgE881XaxW38lLNlhhjUKyR8D0HApdS0/8AtKzjgEi71O455NAFpJY4ZkQt80nK5q7WXdQbr+1I&#10;YYUYNalABRRRQAUUUUAFZutXVvZwK87lCMlcdzitKuT+KN0ll4D124OFmjsZ3ifOCrCMkEH1zQB8&#10;Ff8ABRL9qXWfDem33gkfZYtKvbOOaSYKwmB3sPlIbpwO1fnt8G/2afiD+0pruo3Hh2we/tLWVHlY&#10;zhDtcnaRnrnaa9E+FfgXxn+1H+0DaWXiDUbrUdLk86A3F9ulhAViQpzn16V+xnwt+Cug/C/wxY22&#10;gaTY6XdQwRrdzWVusX2kqOCcAZ79fWgD4d+Ff/BL7Qb1be38aW2pWepMWLR29xHgDBIPKmva9L/4&#10;JYfCa0X5ptaU8f8ALeL/AOIr67sZotUjFz5At7jOAXA3D8asNazt0uP1NAHydJ/wS/8AhLIm37Rr&#10;X/f+P/4iuV8Qf8Ep/hi1rcy2TazJdBWaINPFjdjgH5PWvtoWVx/z8k/iakjt5VYZmz7ZPNAH5FfE&#10;z/glrqlutxeaVpl8z5UKWuowOnsteD/CXX/HP7PHxKtG1O3ig060vkMkk8jOVSMnOQG561+8MmpQ&#10;3mqPpksG8BdxLDI6Zr5w/ab/AGXdA8WeCdal0zSNPg1BrSdldLZd5cgYIIGc0Aep/AX4x6d8bvh/&#10;p2u21zHObveQYVKr8rsvGTn+GvUgMDFflV/wT38XeIPhb8YoPhbrU99IunWcknkyMyx/MC4O0nj7&#10;3pX6pxSCSNXHRhmgB9FFFABRRRQAUUUUAFFFFABRRRQAUUUUAFR3BcRN5Yy/apKr30jR2rsgJYYx&#10;jr1oAzIXgjuZdpzcv8soPQfSrFva2tteIpH+kYyOO1OhMHlxOyqsrfez1zXnnxj+Nmi/Cy3la9e3&#10;N4sayLHJOI3IJI446cUAdlqniZPDfnz6vIILMZMbBSScc9vavNtW/bA+GWjs63GulGXr/o8h/ktf&#10;lN+0h+3x4h8V+LdX0vSf7Qgtre7lVWhvNyMuWAAAXpivnOTxB8R/iRdbtItdZuxJ8oWAM+SOTzig&#10;D90x+3F8Izhf+Ej+Y8f8e0vX/viu68C/HHwr8RJok0XUPtXmEhf3TrkgEnqPavw68NfCP4n6hYg3&#10;Gka5DMEHzNbt1P4VU1bTfjx8MZTPpWoeJrRIsMPJjZMZ4P8AOgD+gNbdo1nlI5wWX+dRK51Cx2v/&#10;AKzPQcV+c37G/wC3bf8AiO6sfDPie1ulv43trGWe+vOWk4Vzjb68kZr9HbWW2uFF1bzJJARj5CCM&#10;/WncVhRdwWypDuPmEbQCD1pbqxW/tfJuBgZz8pxUV5pYuLiG4WQIsZ3EY69+tXVkWYblIIPpzRcL&#10;ED2MUhhJB/c9KW8s476MJJnbkNxxzU9FFwsEahECjoAAKXdSUUgsLupGmWMZc4FFZ+tasNJt1kMH&#10;n7mA25xj36UBY+VP2y/hX4n+LEx0TRLNbvSryx8mfdKqtks2QNxB6EV6l8AfgvB8N/g74b0Oa0MV&#10;7aWqwSRswbGB65/rXql5HDLqlqDbgllB3Y6cmnzNFo3nXNzdIsAUkRucAcZ4/KgdkYum+EdP0mwn&#10;08RYe4YuFODnPHX8Kmj8H6baRj7RDtXGBjmvMtU/ag8N/wBk39yXtY5LYsufta5475xxXm91/wAF&#10;BfDenstq+m294VO0uL4c+/3ad2thWR9HSeAdJuIGltYi0g4GeBTV8F6XBGq3cW1m+UY55/CuC8B/&#10;tQeFvGWzN1ZaWGYrh7tT2znpXrmla3pXiGJWsry3vwo3ZicN+PFHM+4WRh2vw10ew1qHUIImFxGu&#10;FOeK6SWOYIsar8nQ9OlWJMx/P97HaljmWbI7jqKLsLHO+K/Bun694auNMuYy1vIQWweeCD1+orA0&#10;D4H+GtFaK4t4JBIMNy5PI6V38mJJPLPTFTKu1QBRqAySFZYyhHymnKoRQo6CnUUhjJKZT5KZQAV4&#10;L+2F4NuvFXwn18WqF5I9NuAMMF5K8dSPSveqxvEjQ3EH9n3FoLm3u1MblhlQD1yPSgD8Xf8Agmn8&#10;ErDxF+0JrOh+K4JFlg0dpdkcncyx9x7V+otv+yP4Lt1kne0nEkZLR/vT25HevN9c/Y7fwz8YtQ+I&#10;PhbX10r7ZBHa/YbG227VG3PzBuhK56V9IaH4oltbS0tL2B/lVUeeVsDoASePxoA86/4ZT8AzKL67&#10;trgTOcHEhx+VJq37IfgnULy2f7JOYVHzHziCB+delXHifw/Y6lI9z4gsViIAFu8ygKfXrWjHrFjr&#10;F9btZanDMgOCkThg35GgDyWP9mH4b2khtRDcB0HI3t35618kfHb4C+D9L/a3+E/h3T45hpmp+Ybl&#10;WkOTgr0J5FforrF5DpreZ9iEzswUsOD/ACrx3x5+zW3jT44eCPiD/bC2w8P7j9iMG7zd2P4twx09&#10;DQBIn7HPw9SHyhaXG3GP9c3+NVvC/wCxR8OfCOvW+r6fa3SXcD+Ym6diM/TNe+UUAVbbTYbWzhtU&#10;z5UIwvPOK0KhqagAooooAY21eTUZ3MpKc0n+ukcA4wacD5C7Tz3z0oAjjWbcdwGPwqyBtprSYTIG&#10;eO1Nt3Lx5YEHPegCWiiigAooooAKKKRuBxzQAj7v4aE3fxVGtwrNjoc4606bOzjrQBJRUMMhbggn&#10;nrU1ABRRSHkEUAZWoz3DNugAaADDk44NOkmu/scDWqhm/jzjgVLBa/Z43heTeZCTk9qjuJjpaqce&#10;ash2gDjFAHz/APFX48Wlj8dfD3w3ubqNbTV7Rp3i8oljtBbggccr616v4V+GWg6Y51GyEu64UEks&#10;cflX5lf8FRvEF/8ADT9pzwh4l02WYS2ekthIG2Mdx2nB59fSvlG+/bA+K19dST2fjbWtPtnOUtlu&#10;uIx6dKpID+hpowybSOKVV2qB2Ffzvf8ADW/xg/6KBrv/AIEn/Cj/AIa3+MH/AEUDXf8AwJP+FOwt&#10;Ox/RDJu2HYBu7ZrB1GG18URyWWTJ5YKTAZGM8Hn8O1fz93H7YHxctbNn/wCE/wBcdww/5ef/AK1b&#10;HiL9pT4oeF9H03UbT4javeT6jGZJI4rnBjIx14OetVy6Dsj93NE8C2vhnS/7F0+NhpxYudzZOScn&#10;n611EMYt7Py4/vRrgA/Sv579N/a2+LJ8Otey/EDWzIH283XPX6VmwftQfGS+kaUfE3XII85CmfqK&#10;HF2CyP2U/ba+IusfDH4J3fiHRPLGtR3MUYEi5TaTzxXpvwH8Qx+KPhv4d1MPv1C6023nvMAhRIyK&#10;Tj2yT0r8AvGn7Q3xD8YW7aLrPi7U9WsiVdknnLKxHTjHWv03/wCCX/xoufFfhnXNL1G4kzZxW9rE&#10;ZpsgfIBwCB+VZAfoP9mP2wyY+Ujrn2qxsFU9Pt5I1DNcGZavUAN2CkfbGjMeFAyafTJo/NidOm4Y&#10;oAz4Y2lvGuEG6Jhwf/rVR8TaBa+NtFu9Iu18yyuU8ubacHGex/CteHbZwiIsDt79K+c/2sf2l7T9&#10;nnw/cRSwrcXV3btPERceUwwR0GDnrQKx6r4I+Fvhr4Vqv9miWLCeWA7lhgnNdtJYRXE8U5B3pyuD&#10;xX4Z+PP+Cg3jXxPcyyaYus2tuzAq0d4WXgY4+X1rzKT9rj4vNISvxA1xFP8AD9pPy/pQPQ/odW0R&#10;ZmkAO5uDzT44VjBA9c1/O5/w1x8X/wDooet/+BJ/wo/4a4+L/wD0UPW//Ak/4UCsj9/vGOoWfhrR&#10;tRvJnMbSxMAcEgnGa+B/+Cfn7UEOrLPouuXyJfzapceXGsLcou7HOCO3rX58N+1p8UdaRrO88Va1&#10;exxj5t10Tkd+MVmfDX423fw38YWevWGlz3Ntbl2kFvIUBZlIPIU880DP6MIZ4tStIp4jujcbgelS&#10;wssi5Bzg4r83PgT/AMFSNO1ixi0y98NS2z28aq0txf8A3iSexT+tfdPw3+KWn/EjRf7T07yvI8wx&#10;nyZQ4yAD1A680Ad5tO7pxTtgplvKJVBHpSzA7Tg0AO2D0o2CobUtufcSfrVigBuwUbQOg5p1RzMU&#10;jJAyaAKv2WOxZ5lBAY73JOcdzXz7+0B+1p4Z+D/2sXOqLa3ELICHgdx8wHoD610v7TXxktvhX4Gv&#10;ZmdRPNZTtH++2HcEOMccnNfihq2reKv2sPi5d2UOo362k8SybMmYfKgHTj0oA9j+Lv8AwVF8c+JL&#10;ye0025sriwBkjVxbbTtOAOoHvXkOn/tieLGulu0nhOof88/LOOP0r7c+EP8AwTHsbOTTb3Ub+3uh&#10;mOR459NHPcg5evqjS/2K/AGlyBpNE0ZyOP8AjxUf1oJbPzq8H/8ABT74seG77T7LxE2mWmjuUEki&#10;wBm8rgE8AnOK+9P2ev26vAXxR0+2sTryz6p5bSSRpayLxuA/u+9W/iL+wr4Q8c6fJb2trpmnM0LR&#10;rIlgrbcg4P3u1fCvxv8A2DPF/wAC72XWfBviW+lkWZIvJ06yKfJgsejHjK0E3Z+ulrPHDCtzatus&#10;5R5jseuDyMClaYTMZ9PO+Vuu7pivjP8AYY/ambx/pl34Z11JI9Tt7lbELeXO6Riq4Y7SAeo6V9pW&#10;dslneyfMFXbgDoKrUVywsYdfMj5lXp6ZqwrS+SpwN/es6O2ks5AfNLhjnHSrgumHOw4pMqLuTW5l&#10;KnzQAc8YqGW6MchXIxnHSpo7gSe341E1r5khbOM89KRZaooooAK8J/a68Uz+GvhzcGFgvnwzIcjP&#10;/LNq92rw39rTwq/iX4b3ZQ4+z288h+XP/LNvcUAfPv8AwTB0HSNa+E93q8+5tVXWLhUxkLjYh/qa&#10;+4tOuZTJPHJgRxYA/Wvi/wD4JZ+Vb/s9ancqoeSPXbhQg6n5I6+z/OVY87djTj15H+c0AJEpur5Z&#10;4xmDGCenOK0vLFZ2nD7A62ZO88tu6e/StOgBuwUhjHUde1PprLuUgHB9aAM1NNZdUa82/ORjORjp&#10;jpVq5tzJGWAzIoJUds1NF8gCF9zCqdvZywyvI9yWXOcHoKAPzK+K2uX3hH/goVrWqW4VNQayhiYE&#10;ArtMKdunSv008O3D3egadPJ9+S3jdvqVBr83vH3g2Txx/wAFLNegS72xDT4XChNw4gT3r9JdGtfs&#10;Wk2VuTkxQomcY6ACgC7RRRQAUUUUAFFFFABRRRQAUUUUAFFFFABUc8y28bO33R1qSoLxxHbsxTzA&#10;P4fWgDL1K1ikjW9TO1P3jc9hyePwr8cv+Csfii51744aZd6RKxsI9ISOTPB3ebJ2/Gv2E1C0lXTb&#10;9hKwW6hZVTnEfBGRX4ff8FFNFv8Awj8cdOgN1PqsD6asjZyVP72Qbe/TFAGj+xP+yk/xd1S7m1e3&#10;Mlu8MchIlKHaxBPb0NfrF8Ff2UfBXwRt7aTR7SaKWEswEkpcZbOev1qn+yV4V0jQ/gN4C1Kz0S1h&#10;vL7RrRpnit1V8mJCSxAyefWvaruTdeCIvsGOhPHSgDNk/tV7rbaxQGBW53KM47dqPE3gvS/EljLH&#10;qUXyOAG8vjvx0rdb9zb/ALtdzY6qOtVLdmW3M1yxVQcFZOlAH50ftVfsY6d8O71fHng21eK4tpJt&#10;VunlnLfcy4IX8OlfSP7CXxAn+J3wFsL2/ZWumuZVO0bfu4rrPj54o8NJ8H/HkN/q2m+edHvFgjuJ&#10;03BvKcAKCc5z2FeI/wDBMdHPwTsJonZ7Y3VxgJ9z7w/CgD7QkANu1u3AZdo/lTdPtPsNusPpn396&#10;L20NzNDKkuzyzkqP4vY1aUb1yRg+lADaKf5fvR5fvQAyinMu3vmm0AFVdQhgmhHn52A5GKtUuxX4&#10;YAj0IzQBzmpeJbax0C81eRiqWgPOOgHPTvX5b/tZft/eLYfGGr+GdFlt5LOC4Kx7oRuwVI6/jX0n&#10;/wAFDP2gE+HvhPU/BOkkQapq+mF4JbW42SKxLj5VHJPy18pfsgfsH6l8W79PE/ijWruRry0FwW1G&#10;2MgZtyHGW6nGaAPjmP8A4TfxNeyaVKilNScs+3I+8c9a7fwv+xJ8UdaH2jS4rLyioYeZOw4/75r9&#10;s/CP7N/gLwfpwtLnw/od5dZ3JdSWEQdeAODj2zXfWvg3w/o9nElnodiVxt/c26gEfgKAPwS8Xfsx&#10;/E7wlG8139nEyqD+6mYjBOPSvSfgD+158S/gDrFhpdwLVbJ3jtZmaLedgbLEHHXBr9oJPAfhbUoi&#10;dQ8PaZJ2xPbI3H4ivD/j5+x54V+IXh+eXStN03SblFkkSS1sE3E7TgAgetAHpvwP+M2m/GDwwNRt&#10;JmlPmmI5QLyFBPH413unqVvrn0zx+dfm9+x3rWt/AP4z6R8JtWa/vnv2m1Bbq7LRkLjaBsPUfL1r&#10;9IdPZ2lmlKFQwyOOtAEzE/2kPTb/AEq5WdFdPJeruhKrj756dPWr3mDtzQA+imeZ7UeZ7UAElMqT&#10;bu56Unl+9ADKq6hDPPC0cIUhlIOau+X71zPxF18+C/CGq+IiS8el20ly0W7aHCjOM9qAPNviV8ff&#10;CvwPtJU1q5kivoyEbagcfMpYd/QV+cnxW/4KheM/EEms2Xh2W0ms0MsK+bagHGSF5x6V4v8AtIfF&#10;LxX+1x8ddW1LwvJqi6dcQQsNJ0+d50TYgQttQ45J5PvXv/7N/wDwS8vfGWi3Oo6/rN5os3mK/k3l&#10;kQXyoJPI96APjLxX+0Z478VXzXmpeWC7AnyYsDI6dK9P8A/ttfFz4eR/adHjsXjjYOfOiyemB1Ff&#10;pv8AD/8A4J5+EfBtpHDff2ZrIVCu+50+M5JOQeR1of8AYQ8N3krRi20+GNjj/kHIAB+VAHzj8Bf+&#10;CoGteKr1bb4gTwW+I8lbW2H393H6V+ifgH4n6B8SrQXekzSSCPCneu3kjPrXwf8AFj/gl/a69e3J&#10;0bxGdIkVg4+w2YU4Cjjj1NcT+yP488X/AAK+NWg/DvxJb6xc2+tXW5dQ1BnREVeOjcHrQB+rFFQw&#10;3cdw37plkXqGU5BFWfL6UAMqameX70+gAooooAp2qsLqcnpk4/Oppo1m+U9ak2hcnoag3FbtUzn5&#10;c0ASErawljwqjJqOw1CLUrfzoCSmcc1zPxNurmw8L3t1bGTdDbyOVjJBOBnFfPX7Kv7Tj+NPsvh6&#10;+017W6lllPmTzZYAbj0PPagD60oqPzk2KxYKG5GTTlkV/usG+hoAdRVWG98yZ0Zdm04BJ60+e48n&#10;PGaAJ6KjkmEcRc+mcVHDcG4txIFIJ7CgCt9lYXSsBwDk/nU15qkFiuZWI5xwKSK4K7jImxVPLNwP&#10;rXzj+2f8bo/gT4DtPEsH/E2e41KGy+xwzbSu8Md3XtigD6TtLqO6j3Rkke9T1zvg+P7Po9vLLceY&#10;9yiyBWbpkZwK3/M9qAH0UzzPagycdKAKsyiSNpf4l4FK0C3dohfqBkduaY1x+7aRk2bf+WZ/i96q&#10;6ok13a2zQM8XzZITPT3xQB+d/wC1x8J7v43ftoeBPD+qwrNpN1pcizBH2H5VZhyPcCvWrD/glf8A&#10;Bl7OJr3TLw3RHzlbt+vtzXt/iS18ON8dfD0s0mnjW1t2EKtt88rtOduecYz0r1tt244ziqQHx7/w&#10;6r+B/wD0Cr3/AMC3/wAaP+HVfwP/AOgVe/8AgW/+NfYXP940c/3jVcz7gfGt5/wSl+B9xCyDS73n&#10;H/L5J/jXyl8FP2PfhLH8XviD4e8Z2t9/Z9rfpbaUsU7DC5bdk55/hr9bpJma4EAyCwzu9K/O7/gq&#10;PqUfwvu/h1r3h+NdIuPt00969jiFrvaYjiQrgnqeuetUm9gPUT/wSz+B93ZeTDpl8bducG8kz/Op&#10;5P8Aglb8D2tkjOl321V2/wDH5J/jXoH7Gvx2j+PHwhstbK/ZZ5ppI/Jabe/ykjP6V75bXTyPIjxl&#10;QvAY/wAVTK+wHxvL/wAEt/gJptv50ml3wAOOLtz1/GvRvhb+xr8OPgxcpP4ZtbuAXbpI3mTs+duM&#10;dTX0HcWyXMexlBX0IyKXyU2xjYPkGB7fSswIbO2ls5/KQD7Io4ycnP8A+ur9Ult3W8MxlYpjGzPH&#10;SrXme1AD6a+dpx1pPM9qjuLjyYXfbu2jOPWgCKaxW4Xc33++DX5W/wDBXzwRqnizxp4MvIFVrGxt&#10;JhMSxGBla/UK51Wa3tVu4oWmZjtMK5JHviuD+Pnwl0z4xfDnVtInsrdL+8tTFFfNbrJLb5xnaccH&#10;j1oA+JP2U/2KvBnxF+CPhu+uLWWS8mSRpcTkD/WuOB9BXtg/4JW/BF/mfS7wuep+1v8A41o/sh/D&#10;vxD8HdZfwbef2he6VptqyxX88bLFIWbfwOmRuxxX1ZNM0ciqAW3ehoA+Qv8Ah1T8Dv8AoF3n/gW/&#10;+NH/AA6p+B3/AEC7z/wLf/Gvra3vJZrqWJ4XjRBkOc4NPjvGltpJUUsVJG0HOaAPjaX/AIJr/BXS&#10;bXV/smnXyzQwsf8Aj6cjocd6+fv2Af2PfBfxf+DOuXetW00s0esTW67ZyvyqcDp7V+mF9dLeWOpQ&#10;S24s2lhZRK4wXOCOPWvl/wDYq+AGrfA3wnqEFxrl3Kz6lNdLYSKYy+7PRc8jnOcUAUY/+CXfwXjm&#10;ke+02+G/+5dv1/Ovd/gn8AfC/wACPCr+H/BsU8OlNO1wVuJTI28hQeWzxhRXp4uIWs4ZLrbCW/hl&#10;wDn05q1b7Wjz5YTnpigCOzjMS4PpVqkpuw/3jQA7HWlpv3epzSeZ7UAPpKb5ntUc6maMqH8s5+9m&#10;gD8wv+Crln4m1G10MWYiNpG9z5uevl4/wrU/4Jc/s62Nv4Z0H4gGEl7u3njL+YefncdPwr7R+PXw&#10;a0n4ueD77Tb42trO1pNDFczQq7KzoRuGe4PPFfPf7JvjTT/gH4is/gFdTxzxaPbvMNenkEYl3ky7&#10;duePv4/CgD7N028dY7nzQBHBwMDnHNRFrTVvmXcd3PpSWfiTR7qKYx3loyKPmKyKQR6nmoF8UaJC&#10;cR3lmAP7sij+tBMjYEJhtXEH39vy7vXHFUpJJVtWF+ilXXadoB6jFV5vEWkxgO2sWsS9TmZQP51j&#10;658VPB+lWMv2nxJpJdVJCyXkYOcEjqasg+APiN8C9M+DP7dHwpuPDcbxR69c3N7eb5S25zk8Z6de&#10;lfo7qVnJLErgDzC3PPFfAvwguj+0r8eoPHF5qD6bB4N1Sa0t4p38xbhDn5lOcBfTFffM3ijRYmKy&#10;6rZqf7rTKMfrUAWp5JEurdRjaR81Tx30M1xJbq3zoOa5fxP8RPD+j6Ld3v8Aa1izQpuA+0KD19c1&#10;83/AD9oxvi9+0F4u8MRq9raadbtMl4LjfHL86DAGf9qmyo7n1w1mscgdc4HJ5qwrBlH0qOUFoSoP&#10;UfeplvCYfmaTIIxzSLJ1zt5606ms22k8z2oAfXMfEvTzqngTXbVRmSaxmjQe5QgV0nme1Q3TCRNj&#10;RCVG+VgRkY75FAH5ofsQ+NtT+A/j+3+GGrNHDa393cajtRQxwwABycY+7X6STQx6lDb3KcxAbwc4&#10;4PNfGn7aX7NN42pP8UPCU81lqml2a28WnaXAVeUlySQV5zhv0pf2Xf28rPxdFL4S8V6WPC9/oqw2&#10;Zm1e7Eb3TkMCQGweMD86APtKBYbqRbpMlunNXKyNN1y11CZFsGjubRuftEDBkzjOMitGS4KNgITQ&#10;BNSU1ZPl3MNn1rnfF3jrS/C2g6lfzXttvtLeSYRNMqltoJx19qANKO2uF1Zpm2+Ttx156V5v8ZPj&#10;Xp3gXQLtxOVmEEhHygjIA9/evj74of8ABUaXwvqV1Zad4KutW8sgLJaXW7OQOmM9K+Mfi58V/ih8&#10;Yo57my0zxLaRSB2FujSPgPj5f0oA+wv2W7vUviZ+2LeeO8xyW15YFA33fuxhen/Aa/SZchQD1xX4&#10;8fsL/FXx18J7rS7a9+GuuajLGkkZupIJFJDMeckds1+vmj3z6lpNndyQm3knhWRoW6oSAdp+maAL&#10;tFFFABRRRQAUUUUAFFFFABRRRQAUUUUAFNdRIpU9KdTWbapIGaAMea8iuJ5LNslV+UjHY8da+AP+&#10;Ckv7Lr6x4e1LxvpFsGmsbJIUd5Oc+YSeMf7VfoTeWiTQyNGqpNtzlRznHFYcehWviDw3c6fr1vHd&#10;20j/ADRXqB1I4xkNwRQB8P8A7Bf7aFrqOj23gbxJdbZtEsYLKOOKDGHUKmM556V95217YaxcI8bM&#10;zsOO3GM18A/Fj9iG80vxlqninwheXOns13JdraaXZiNXAJYJlSOOg6V3P7NvxA+Jy69YweIPBesW&#10;sCGRWlvJGIwFbBOR3OKAPsyzkujNOjbfLQ4T6V8Jft0/tqeIvgP4pu9C064gRRbxSqjQbzkkZ7iv&#10;uXQLy5vhM9xatalgDhvxr5Y/ag/YHsP2kPGsms3vieTSw8KRGMWaygbcdy3fFAH5geIv2kfHv7Q2&#10;uWuh2j28g1Cb7LN+6KD9623rn3r9bP2CfhTd/CP4A6bo2poqXkVxI5CNuGDjHOBXnv7O/wDwTy8O&#10;/B/WJ7y4vIdU8iaOWOS405FPyHqDnjpX15p7RW94LW0t0S0C5BiAC5+goAtWPnSTzmTGwN8uPStC&#10;srUriSC8tEiQlXbDFeMfWtWgAooooAa/ao6kftUdABUdxdxWa7pCQDxwM1JUVzFHMoEhCgHIzzzQ&#10;B+ZP/BQ7wLHrH7WHw7nkVjpSacnn88/6yXpX3n8AdD03QvhdoTWCsIvswUEnJx/kV4/+3h8No9Q+&#10;Guu+MrcBtT0nTW8jbCDJkbiNr9V69q80/Yw/bE0l/Bej+H/E1za6XPaWKh2vb35i+VGCCOvJoA+3&#10;oobXWkeaTcdhK8cdP/11ckWS3too7THy8fN6VzcHjLwxqarc2XiCzWAD5lhkG0nrzj61oL4s0mGN&#10;Wi1CC5U+jjgetAGkY1uEIuc7v9n0qPUGlsrMPDgW8aln3dduMmud174veD/D9nJPea7p0DIM7JZ1&#10;UkZxXyJ+0N/wUR0nw1YalpGiW9pqks6SW8clrf4bJTggAep9aAOQ8deLrHWv+CmfgL+y2LW66DIr&#10;7h/F5knpX6DXOoSWdnYFcDzcKeO2K/LD/gnj8OfEnxC+L2lfEnxGL95beae2X7avmbUKhgN5OQOe&#10;lfq/cWMcyRBsARkEccUAF9ujsmMY+bjr9adBloULfexzUHnGa+VVXfDjluozirRGDgcCgAooooAl&#10;X7opaRfuiloAK8e/aq/tP/hSfjD7H5f2P+yrj7Tu67dvb9a9hryr9pqeb/hSfjG1it2lW40q4RpF&#10;/gG3rj8aAPkX/gmb+zT4CuPhTofxAtrO4Os6hDPDLNI/DKs2Bxj/AGR3r798mW3aCC3VVt1AUjHO&#10;On8q+SP+CdPizwr4X/Zn8K+GJfENj/blr9oaW0aULMqmZjkr1AORX1220WcjLLv8xcqw+nGKAFkt&#10;5nkK8eSOR65okvhDdRQscFvaoY1l+wR/M5kzz1zUl7FBcbUMqxzEYQ8Z/CgCSSCG3macg7nG09xX&#10;54ftwXE3gn9o74ZXtuFRgkr9M91r7i8ffELTfhpoUdzqFzDJ8+wm4k284z1r81vjZ8Z7f9pr9qr4&#10;ZWWl2sXkQebDLJby+eoyR1GPagD9HPgnq0+ueCtL1CYgtNbhjgY9K9At5xcKSOxxXN/DnQR4c8E6&#10;bp+MNDDsJ24P5Vr6HG8cEu/OS5IzQBZhuDJdSxnovSrNVI4/JupZD0Y1boAKKKKAK91J5fl+7Yoa&#10;Mm8Vu23/ABpl+hbysf3qs7huxxuoAxPEQXUtB1e3bkeSy46djX41/Gb4m+M/2cfjhFN4TNrHbQw7&#10;8XCluWUg+nrX7Fa9I2n6Lrc7A7fJZhnjsa/Gj4mfDXVP2iP2nLWxtrm6tbGW22mS3UyjcqE9MjPS&#10;gCSH/gqr8Zb6X7Ks2l5iOw/6Kfp/ep4/4KtfGHR9SNtcTaWFAzlbUnr/AMCrt3/4JS3GlCO9i8S6&#10;hM8/7wr/AGeo2nrjO6pbH/glDP4gvBdXHiXULfIIx/Z6np77qAOM1T/gqj8X7UQzxS6awYbj/ox/&#10;+KqvJ/wVh+ML2YnM2lnJx/x6n/4qu7P/AAStuGaeB/EeoOkeVUtp4+n96vNPip/wT7/4QPTXD+Ib&#10;vKSqCJLNV+9j396ANW6/4Kr/ABlZYlE2l4cY/wCPU/8AxVZ9x/wVk+Nlni2tpNJLqerWrdP++q9U&#10;0/8A4Jcm/wBJ0q6XxFeESQh+NPUgZAPXdUsf/BJn+0tTkdvE19ApTIcacuCR2+9QB5jc/wDBV74y&#10;SabMJptLDMhGFtW7j/ery/4iftkeLvj9pGlaH4jktmRdQiuGWGAryCQOcns1fRlr/wAEoZYbiRH8&#10;SahNGXIIbT1wRn/eri/j1+xHF8AfCuma0buS4/4mUMAMtmsQOcnr/wAB6UAfsR4W+y3mh6VKN3mR&#10;26BfTpXQVzfw/haLw3ZCRMHyUwWHt2rpKACj60UGgCEhL85HKfdbsadbyKJHgXpGMDNVdQuhpNnK&#10;yKHfGQBxmktg2pafDcLm3kYbmx1PtQB+fn7VXxWPwn/b8+Gs93N5Wlf2VM0uE3HJRwO/qa+gYf2+&#10;/hbDEqXWo3QnUfPiDjP518N/8FTvDmseL/jh4fl0aO5/taPS9kK2oPmH5ucEYPSvnDR/2a/jPqGl&#10;wXC+HfEdwJBnzfLc7vx3VcUB+u//AA8A+Ev/AEErv/vwP8aP+HgHwl/6CV3/AN+B/jX5K/8ADL/x&#10;o/6FbxH/AN+m/wAaP+GX/jR/0K3iP/v03+NXyoeh+qerf8FGfgto0nnXeq3iFRjP2fI549a/P3/g&#10;oN+1x4J/aQh8P6f4Yvbi8+yTT8NDsA3lNvfn7teZf8Ml/FbVofst54U13c3/AC0ltmJ4+pr3P4D/&#10;APBPbU21OC61vTrqEq8TlbrTlI6ncOtNJIR7z/wTF8Pa5ovwp0iNFjWJbic/MeeS1foJD5vkp52N&#10;+Pmx61x/wv8Ah7pXw18ORabZwW8ARi37uFYuvsK66Ha0jlZvNBPTPSokwJaKKKzAKKKKACkaMSKV&#10;boeDS0o5IFAFG3hkg1B14+z7ePXNT28bQxy+dgKTkY9KbITNcNFkqVG7d615t8b/AIvab8Ovhzru&#10;o3V3Bb3lrAXihkn2NJgjoaAKnxh/aF8PfCmxLXNw0MySCNsRg9Rn1r4h+L//AAU+utKhd/Cl9G86&#10;o2BPbcbs8d6+Jv2jP2l/Enxe8aahHp8t6LWSSNo44Lx5VzsA4xivRf2fv2EPF3xIzNr0eqacjTBd&#10;81oXG0gnPJoA1Yf+Crnx61bUJ4bF9HdFBbDWZzt/76r174E/8FV7yxuooviPfQ2yNcEyi0tCf3eB&#10;79c5r0/4c/8ABLXRtFmmubnX2/eQkES6anXI/wBqvAvit+wb4cuvjz4Z8NWfihFF9ENyw2ag53v/&#10;AAg89KAP0S+F/wC1J8PPj5Gf7FvZ50iQSgtGE69O/tXr9vbWTMupsGDQ/KMdPTp+NfkP8Sf2TPiT&#10;+z5qlnc+CtY8RXVrDcASrYRNCrRDnna3Sv0Z/ZX+MEf7QHgWTXY4ktIra4No8Ec3mqWUDOTjrntQ&#10;B7BruntrlrbPDyqtv5OOK2YJFljBXp0qG1nTe0CgARjtUsDI65QADPagCWiiigBknamU+TtTKACl&#10;2b+DSU2W4S2XfIwVemScUAfJH7anxV8f/DPT7O70E2otFWaSbzULHYoz/KvyZ8Tfta+KdS+Kl34u&#10;WSFr2aNYyyxELgKB0z6Cv3R/aG8I23jD4V+Io/7Pjv7k6XciDdEHYM0bY256HNfm3+yJ+xna6340&#10;gTxNp8dtmBy0d9YK2Dg4zk0AeA2f/BQj4t2du9vprWRjkAV/NtWJ9sc1Rl/b++L1o2HaxGPW2b/4&#10;qv1Ss/2HvBdq0yR6bpkoY43f2ZH8tWYf2F/BTNmTTdMP10uOgzkflU3/AAUE+JuoQ+TcNafMNp22&#10;7Dg/jXF+Jv2iPGnikvJK67mIJxER0GPWv2Qk/Yb+Hp+X7Fo6N0/5BUWc1nXX/BP3wVfNmJtPjHXC&#10;6ZFTsTY/J74LftbeLvhXo2rR2rRK004l+aBmycY9a1tS/wCCgfxJ1K/kfdamI4IxAR2x61+rNt+w&#10;b4Ft4/LNtpTk8c6XFkkU1P2CPAS3DEWulE4+7/ZcXFAH5MeIP2yPiNrWl3Fo5t9siYJEDD+tbf7G&#10;/wC0ZrngH4tXl/dukb6hELdj5JOd0qZ7+1fqDefsK+CodUtU+y6YVbOR/ZkeKq65+wT4Xs7y2vtP&#10;WyikWdXKw6ZGvQ56jtxQXE+p9I1ZNU061lQkmSJWORjkgH+tX/LZgAeg6VX063gs7CGONUxEioSo&#10;HYAVajmEnAx07GkWEn3h9KbRsK9WLfWigAqK4aZdvk45POfSpajuJESNg7hGYFVJ65oAztYjS+ja&#10;0vRutnALBetfK3xE/Yj+HXibxnY65p9ldC9N2bi5bz9o3ZBHGPrX09dXlr4Y0ea+1W6RYYzlpLg4&#10;UDtkmvmv4xft5eDvhpDN9ii0rVbhfMGxL0IwK4x/CeTmgD6X8JeHtP8ABenR6PYB1RSWG855PJ5r&#10;aYSK29sbRycV+U6/8FltRu9NcJ8LJBluLoak3HPTPl/hW94L/wCCwZvr6O2vfAy26yOsZebUyQMn&#10;BP3KAP0vutas1zFIX59BXG+L/hL4f8d6PqEM0czG4hdeH2/eB9q86+EP7W/hH4qxxPP/AGZp0smf&#10;ka5DkYx7e9e92l1aalAk1lcRtFtD5iIKkEcH6UAfMPh7/gnz8N1ZZ9Q0+4aY53Mtx78dq9I0v9ln&#10;wBoIWK3s513YAzJnp+FeoXkSy5CXxjPHCn/69PttLdCHa6aTHIzzj9aAOZ0v4V+HPC6rJawOm3gZ&#10;IP8ASu2iULEgX7oAxUfDt5bAOOuTzU3SgBaKKKACiiigAooooAKKKKACiiigAooooAKKKay7lI6U&#10;AZ863MczSRkBM5PTpXL/ABF+I2h+BfC95rutyOul2oHnbAS3XsBzW4Zms57qa4cxwIpYs5wOBkmv&#10;yQ/4KhfGrUNX+LVn4Z8L3sl3YXWlIXjspyU3iWTOVHBOMUEczPrrxP8A8FO/hLpNxb2ljqd4hil2&#10;SqbRj8o4PavX/hP+1p4L+N15bQeF7yaRrjcE86Ip90EnqPY1+Jfgj9kvxt8QI0u0stTPmqspK2xc&#10;8985HrXS3/wa+Kv7N99/bdlaa8+n2igsyq0KAt8vqcfeoFzH74rfPdZS3f54+GJAwTXH658WtC8N&#10;64ND1WZ/7QZd+1VyMYz1HtXm37KPxws/i58M4bS3kifVdOsIVuljn8yUSMp4YYyD8tfBv/BQDwb8&#10;TL74iXOoeHbbWmK28QX7Ju9gcEUx3Z+q9h4tsNdgEdrLuDqFAPHBGBU6s1nH9itPluvvc8jFfhf8&#10;H/it8Vvhb4+8LyeJbLWxYi+tzK13OyIFVhuLdeMda/aP4Z/FGz+JngGDxDaiEF3Mf7qQP0AzzikW&#10;dtZzGWKV5zukh6kfr0q/Z3Au7dZQcg1R063FnC8rNvEwDEHjHt+taFuyvCCgAXsBQBLRRRQAyQZx&#10;TdtPamrQQ5O9hNtQXkatGofkZqzSFdwwRmgVzG8W+FdL8eeG73RNVgNzp15GYpotzLuU9sgg1+Wv&#10;7Yf7A+p+Gp7jXPAVjbWEJvA8ZkuCx8sKx6MT6V+qWxWJiaby5GPCnqaqaktqsIt9QgjmhztVpgCC&#10;cY6U7D5mfz96J+1D8WPC+m3llBfqqW8jI3+ip1Hy9dvtWvpf7c3xpjj8mHV4VUDGGtIhx+K1+znj&#10;z9m3wx4mjeGHTbK1E0fLx2inByTnrXg+u/8ABMvRPEF486+IBZhm3bUsMj6ffq4pW1FzM/Kfx3+0&#10;d4+8XsYNcvVn3oFPlwIOAc9gK779n39lPxZ8bfEWmanbQ27WiSxXEwlcozR7h06c1+o/gv8AYG8K&#10;+Dp4zcatbag6sW2zWQGQRjHLGvoXwz4H0bwBpcS2VlarHGmGliiCAAc5OO1FkPmOd+C/wntfhT4N&#10;/svTrdbW483zRhywyVUHqfavQLHWk1L7RZoxN3CpD5GBnp1+tLpuuWOrWrXdncR3EKEqWjbIBHbP&#10;rzUjeXasJ40UmY5JHHv1pWQuZkOlefa2v2aYj7SWJGOmOtaqxttGTz3qNWDL5mz5qsKcgGpaKTuN&#10;8v3o8v3p9FIobuC8E80bxSSUygCTeKzfEWi2fibQ77Sr+PzrK8iaGVMkblIwRkVeqjfaa15dW0ou&#10;TCImyUHRvY80AfkB+078HPFH7M/7QGteJ/h3HDpfhqSCC1jjZvNYEqGY4bceqmtjwX/wVK1ax1jS&#10;rPxDrkv2O3kSK6C2KcKpAYcLnsa/Ufx94C07xxYtaXVlC5Lb/OeIMTwR/X1r4T+NH/BK3TNckvNW&#10;sPEDrNiSdbeHTurHJABD/h0oAbqX/BVXwr/akq2Ot3K2fGwGzGffqua4/wCI3/BSya48q78Ma3Is&#10;kSHl7NfvfQrXyz8Rv2L/AB54R1CWx0nwzqusLGygSR2hGQR1xmrvwx/4J5+MvGV8kWtpq2hRNIFL&#10;PZEjBGc8tQBB8SP2zPil8c76XSLjVYrq0DLKo+zxJzgDOQua+pf+Cef7J974Z8TW/ifX7SKS+t7x&#10;ZY50lOQCCegIB/KvS/gP/wAExdD8ArBqE3ir7bOyFWhmscH73ByXP8q+2NL0+Lw1JbWNppy+UwAa&#10;ZEChe2TigDpkbbkfw9qBheBwO9NooAJv3m3b61NUNTUAFFFFADW2nrVZo3+3LID+724P15qxRTsR&#10;zMxfGVi+q+GtSs4MefPbvGmTgZIwM182/s7/ALMh+Hd9ba34itIjrkTyfv45SwCkMBwDjofSvqed&#10;d2KrwyRrN5DYLdeetFg5hLFfOVlk5jUAKOmKsLGbdsJxH6VFdRsuPLB/Clt4mVd7sR7GgOZgFj8z&#10;kcsa+Hf28tal01b9IH27biDjGeoWvs/WfG2haDEz3+qWtrtBP76QL069a/N39v348eGtYbUNOsNQ&#10;sLl/PtyJYrgE4whPAFAczP0Y8Czqfh/oUj8n7DGf/HRW/YzCa1VlPU968k+DfxX8L3fgXRYJtcsU&#10;l+yQqEacEn5emK9Ia3i1i1WeyvA0LHhouQexwQaA5jVDRKrSc/Lya+M/+CqMrzfs76PLanDnxBbc&#10;n02vX2Fd3a2ix25wzOu0die1fG//AAVKumsf2ddFJi3f8VBbDb/wF6dg5j638H3/APaHh7TWhPyJ&#10;AobIxztrerK8KLHH4b03aoTNuhwPpWrSKWqCiiikMhvLOG4RmuF3ADHBNZk81xp6KInC2p4QYBOK&#10;17n57aQA7j7VD5Y+xwhh09aAPmH4j/s4+IPiB+1H4R8ZlLeTwjp9nJBdo0gEhYowXGDnqR0r6c0u&#10;0s9Is47C1AjhgXaqls4FeCftOftTaX8D9NuIGW2nn8lJlU3IjblgOODX5k+Pv+ChniDWvFN09hp1&#10;1FbebkNDfkqRgdMLQB+3+4HoQfxoZgoya/Kv9nv/AIKBxXfjPT01R44ovm3/AGjUBj7vfIr9MNA8&#10;UW/izwxpms20iNb3UKXG6NtyhWUHOe4wetAHQx7JW8wdelV45pfOdWIxnC8V8Z/taf8ABRi1/Zr8&#10;e2vh208Nx+IYprNbo3Ud8IgpLspXG0/3c9e9J8Gv+CkWkfFK8t4JtItdMaRo1+a+DnLEg/wjpTuB&#10;9jSxibUFjkGRj+lW4bGO3LGNdu7ryTVKPyNVZby2uVkjxjKcj860YZEYbVcMV4OKdwHeX70eX70+&#10;ipAZ5fvR5fvT6KAGeX701v3alm6Dk1LSMu5SDQBReaOFjctnY/yj1r8uv+CwWv65o+t+GNM0eZYd&#10;O1Gxm+1oVBZuVIwSMj8K/UhJ43uWtSFJUbv8ivy7/wCCvGi3s3ijwrqMdvNLbWdnM0rKPlAyvU9q&#10;APm/9hP4C6f8aPFz6StmtxqFnbfaZWklZFxvOMEEV+4Wi6HB4Z0dLOxj8qTYB1JGQMd6/NL/AIJP&#10;x2N54uubuCWNbiTTG3omNwAkPWv1AkVbn543DFBjC80AV7y8NnpRa5P7xlK8DPODX5teKby807/g&#10;oH8LbOZvluI9wxj/AJ6PX6O3t/MsMsZszLtU4J+n0r82viddCT/goV8J7m7P2COO32kyHA/1knOa&#10;AP0h8Y2cGoaDfRSLuPlNjkjnFfnD+wX4x1j4WeOrb4aw3CQ2Gp39zdm3VQ4Pys2dxBI6etfZXx0/&#10;aE8L/Dzw2V/tawubiQNGUa5CEHHfivz8/YXsr/4k/GrR/GMEc32K2ubiAyRgumfLbq3GOtAH6u2d&#10;xFNezwwAi5XHmk9PwrVhhSFdqDAzmszTdPFnNLMz4aQYORg5q7p8LQwlXYsdxOTQBaooooAZJ2pl&#10;Pk7UygAqK6s4r6Pyp13ITnGcc1LRQBn6laTyxw21vgWpGyVT1K9CB+FZtj8P9F0zUjf2tqUuiNu4&#10;uTxjHQmuiooApQ289uJNhC56dKnt/PwPOIb1xipqKBOzKkmk2sr7mjJbr1P+NTx26W6gRDaKkopi&#10;5SJrdfORwOnNU1tboapLLx5TAbfXpWjRQHKUruzee/t5gPlj681NH9o+0S7mBh2naOM5qeigdkih&#10;pdrNDazR3GCzMSMehq3bxeSx7DGBUlFIY1N2PnOadRRQAVR1j7NDZyXFypKwKZARnjAzV6vMf2hP&#10;iDF4D+HuqO6qWubSeNCz7SD5bYI45NUtWJ6I/PD/AIKIftueIdK1t/B/hnU2TT7uxjkeF7dD83mM&#10;Cclc9AO9fGnw5+AfjL9o6/nurFYWuFZXma4YRhi+cY6elfTH7H/7Lt58ffHMPjzWb24ayhuprQpP&#10;bmaMAAMPmJ/2umK/Uzwj8H/D/hfTktdPgtFkjjCM8MCqWxnBODV8sSOa5+WPhv8A4JefFx7dLdhp&#10;baQxO+LzxnP1znrW3ff8EqfGNxYyi2stPW7jjOGa7ON2OP4q/WTS7VtH00xbjKwYnGMHk1PHb+Wr&#10;y7vmYbtn9KnlQczPwp8b/s3/ABq/Zd36o1zYpBAVB8krIfm9se1foJ+wH+1BF8UtEvNI1G8kmv8A&#10;T47e0kUwhAJNoBAOBnmvrbUNN07xHeNYalpFvcIy7i0yBunTgivzi/aO+Ec/wQ/ad+FV/ompSWNp&#10;4g8Uo89rbR+SjL5oIU4OGGOOlVyoOZn6e/2VbffaP5vqandiu1U4XoarWN151vF/ujv7VeVAvvWR&#10;oMiVeuPmqWk+7zS0AFFFFABRRRQAUUUUAFFFFABRRRQAUUUUAFQ3chjt2YcEf41NTZFDKQelAGB4&#10;qsZ9Y8KahBCyiaW2kVS3AyVI5r8XPi58LbzwT+0tpFr4kEdw0lm0oaAtt2l3AGSBzkV+2l5dtBHt&#10;gjEzjgoO34V8hftvfCiLxB8OdZ8aw2xj1+zgSGC1iiG5xuJ4OM/xHpTZke3fATwPoOi/Dfw9e2dq&#10;0clzYQlm8xjn5FPc1vfE74c6N8RvDd3oF/bGaK425QuVBwQRyOe1eU/sv/FTQtc+HPh/R59atIdT&#10;0zT4Furb7QpkicIoZWGcgg8c17iusaVfXSzw6jDIQMBVkBz27GkI/Mj4PNqX7FPx88TWU0qwaV4x&#10;1eOCyitF8wqqFgQ5cDH+s6jNfprrHg3RvE1ws19AZndRkhyBjHsa+O/+CgXhPTfFGvfDHULOZIZN&#10;L1CS4nktwM9Y/vn8D1r6T+F/xW8O654eijj1uznuyxAjW4VmIHtn0oGcF+0T+zx4D1L4VeLtWm0h&#10;mvNL0q6uIJPPcbHWNiDjODyO9cX/AME2YzrX7NunyjBQ3s4GeOhHpXZftMfHjwTo/wALfGGkf8JN&#10;pZvb7S7u28g3aB95jYbQM5zk4xXF/wDBNBW0v9mHTTaA3S/bZyMc8Ej0oNT61mlJeC3HCr8re/bg&#10;1qQwrDGEQYUVCro0MbShYpGXODwR61LHtVBhtw9c0ASUUm4etG4etACNSUrGkoM3uFMkJ2/KwU+9&#10;PrM13RzrVskQnktyrBt0ZwT7UCPlT9rj4neP/hPerrWk6pb22n2lmJpV8hXbO5uRkY6Ad69F+Dfx&#10;es/iv8J/Deq6xcGe/uIUnlc7YwWx1wDgda4H/goILY/APxi08ixXUelOI92N3RuRmvxw8N+NPHtr&#10;4csLfSNS1dIVQLGtvcSqoHsAcUCP6KLfxhpkgVBOo4xy4/xp91rsMsai2u4VY9dzj/Gv56pNW+Ng&#10;uI4kvvE4dxlQtxPk59Oak/tD45ySGJdQ8Vqy9QtxNn+daxVwuf0D2drFJIJb67t5JAeCsoFeX/Hz&#10;49aT8PvCOqQRTOLgW8yAxhGGdhI6n1r8QdRu/jjo43z614tjwM/vLqfv9TWJNrfxE8Quljfahrd5&#10;c3B8pI55pWZmbgDBJyTV8vcD9jf+CdXxSk+KfwV1C4v5zPdPq88aMyKnyhUI4H1r6ytlSQ+SwyIu&#10;B/KvyE/4J4XHxB+FPxg0PwVrGgahYWt0815tuUkTgqAODwfu9cV+vtuzrCkzJtd1BZT29aUhjDdN&#10;Hqa24zsIz09vWtOqsPlzN5o2k9MirVZSLiFFFFSUMkplPkplABUU0MkksZQgID82alprQ+YytuK7&#10;ecDvQASXaRSbMHNUoY9T+0BnmQwls4xzjP09KsXF0Ldsuihem5u5qZJGk2nbgH8qAKbWdlPqEhaN&#10;jPjlsnGPzpk0NjGQrRNz6H/69aLRo5IBAbvjrUTxx26lmIJ6jdQBQ/s/cd9oAmf7x7VoQrcKp81l&#10;b6f/AKqpHVJt5WK3Dr2Kg1b3iRlZzsbsuetAEtFFFABU1Q1NQAUUUUARs2M0zzCOKRpFdmVSCR1F&#10;QsT5gBGM0GL3LX3hzVU2K/bluMcgYzn2qwrBVGTj0p55qkMgmuArKozycVU177T/AGa/2VlSbIwW&#10;6VckkihZd7KGY8A9SfaoLq8eGTDRDyv7x6UAfCf7RXwe+LvxQvjbeGNZ0uzjEsqzfbI25VjxghDX&#10;zPrn/BKP4teJVOoX2s+H5bhiMt5koHHHQR+1fsJJFCtu80VvG8mNwAUZJpmm3huoVE0Kwy9TFjBH&#10;4UWA/K7w/wDsY/tBaHreix2/iTw8trbOquuxySB06x1+inwf8M+K/B/gWw03xBe2txqMRcyPbj5T&#10;liRjIB6H0rtZrloLyFBZJhmxv28j3qj4ka40dp9StQ93Ky7Bb8kDjqB+FKwFnxDqGm6TYvql+d32&#10;OMyHYwzgDJwM+1fnB/wUd/aj8LePvBOn+D7NLxruLW7WciRE24ww4IbOefSuP+MHjb9ojxpr+taV&#10;afDjxBBpsk01vHdQJcBWjJYBhx6GvNvD/wCwr8QPFl5Z6vr2neIkuTKrvBNA5Aww9RnpQB+zvhhP&#10;+Kd0sjp9nT+QrVqlodsbPR7OBgQY4VU5GCCBV2hlxCjrnFFFIoplpraQIzAhueKlvJ0isSzAnjjF&#10;SSzKsbPKBGi9WbjA+tQRwpeKzK+6Jhww5BHtQB+N/wDwUouL3xN8UtM0xXX99p/8Yx0YHtXq37Kf&#10;/BN3TfEfgbT9d8U2VlfWd/aiSFY7qVWByc54FZ//AAU6+FerWPxG07xHp+n3U+l2enATXUcR8tCX&#10;AwWA4PPrX3V+yi32r9nHwNJK5hxYAg5xnk0AfHvx+/4Jh+GdH8G6hceA9ItdL1pY1ME015M4U7ue&#10;DntXR/8ABPj4zeLm1nxN8N/Heow3lt4ctk0+CO3iVANhCHDYBIwO/Nfe9ssevW5kmRSudpQgEH/O&#10;a/NP9pb4K3fwt+N2j+J/CN7f3UuueJF/tK3tSVSGJpNzFtvYe/FAHZ/tif8ABPXVf2hPGcOteDpN&#10;OsLVLNLci+nkDFw7NnhSMYYd6+VPEv8AwTt+Ln7P8lrrsGsaGFjY3DeS0jnEeD0ZMd6/YixtYJNH&#10;imsr43DBVBWNs84Geneq/wAULOO9+FniD7TbrI8enTFfMXJB2Hp+VAHiv7BvxS1r4lfCKxvNauft&#10;Ny9xKhZYgg+UnHQe1fTlpDBHJKYlIYn5ie5r4v8A+CWl9C/7PNilwyRXn2+6/dk/NjzG7HnpX2nA&#10;BvkI6ZoAnooooAKKKTcPWgBaKTcPWjcPWgCmLAR373QADsuM5rxD9p74F6b8c/AWrwz2yy6gts0M&#10;DyyMiqSQedvXpXtkV9ctq0tu1uVt1XKzYOCeOKq6hfXVtqlraRWPnWs2fNk2khfrQB+OHwQ1XW/2&#10;Kfjlrtncy+XYrbJbILVDKBuAbq4HrX6s/Cv4vaL42tQLNpPNkYD95tGSRnoDXN/F79lPw98WLqe5&#10;uJfsU8zh2khhXdwAByR7V4R4F/YYvvgf8SdG1DSPGHiLW7LzzPLHcSExr2CnAxjnvQB9qN9st5rq&#10;S4lQ2pRtgXGRx9K/HX/god481Pwz+0R4S8QaFcrBdWNiCryIrc+bJ2PWv2Cm0N9Y8Pw2ks8kD7eW&#10;B55BHP518a/GT/gmP4e+LXia21DUvFuqxFI9ny7SFG5j1I96APzEXUPiX+0t4guIJ7+3cRyCQtJB&#10;sDZ4/hU1+uP7BvwAi+A/wpubfUIYzeC9aZWgkdgAwx/EB6113wQ/Y98MfBXS4LS0kXVfLiWL7RcQ&#10;IWbHckCve30+E2rQRosKN1CAAUAQSRvfxRywkKrHd83XFaCncKz5ZZtPhjihhMoB25wenrWhQAtF&#10;JuHrRuHrQA2TtTKe56UygAoopeT0oASikEindg/d6+1IkiSH5WDH2oAdRTIZ45ywjcMVOGxzipef&#10;Q0ANoo+6QDwe1I7CNcscDpzQAtFNaRFZVLAM33R60SSLCuXO0ep4oAdRTRMpQuGGwdT2FZOn+MdF&#10;1XWLrSrPU7a51G2XfNbRyhnjGQMkA5HJ70AbFFR291FdqzQusiqdpKnOD6U7zl3Fdw3dx3oAdRSk&#10;EdaSgAr5/wD2yPCreJvhzLtUE28M0nJIx+7b0r6Arlvidora54F123ihNxcGxmEUarku3lkAAepP&#10;FVHcmWx8rf8ABKdZ5P2btTjuWBkXXbhfTgJHX2Np+nrYyTSAAF+Tg5r8lPgD+1B4p/Zd1pvAHi7w&#10;sPDpu7ua/Q6kWgJQ4VWAOODs9K/QLwf+1/8AC/UtJtpb/wAc+H7O6ljUmGTUYgQx6jBbPFaNGZ7n&#10;hJPnqsIZ2mDb12bsgd688X9pb4X+SWk8c6FHz/z/AMQ/9mrG1P8AaX+Fen2d1cr8RNCeRULrGdSi&#10;5IGQPvUhnq9xJBa35ndSW24yK+B/25vFll4n+PvwHtrcsZLTxHGG3Y6+Yo4waq/tBf8ABS6z8HaN&#10;cJ4et9L19QyhZbe6Dk5znlT2r56/ZR8P63+2H8aLfxvqH261j8O63BqEcELGSMbnDlST0Ap20Dc/&#10;YTSYysMR7bR/KtmoI4BHCi9SFA/SnBmX+E1iaj3+7TqYpLdRin0AFFFFABRRRQAUUUUAFFFFABRR&#10;RQAUUUUAFMkbZGT6U+mSL5iFelAHLeK9Sm0HTLu+jJDeWzKVGTkAnpX5Z/tdftz6/pd7N4aF/cr9&#10;ot1fb9nUj77Drn2r9Y9Yjtp7NrWcrtlUx/MM9Rivym/4KJfsn3lx8QYdc0e0mubSHT1VmRFCbvMf&#10;jr6YpmJ8iaH8W/id8O7258R6NfCMa0fMJ+z7yQTu54xW+v7dXx10W422+sMmBkf6FnrX6y/Ar9nX&#10;w1rnwR8FRahYWq3Uel2xk3WqMd3lrnPHXNdhJ+yf4JjfzHs7PPvZx/4UDR+L2vftRfGz4hW6m/1P&#10;zVUE/wDHoU+917e1ZfhH9oD4t+BL6OXT78xlN2D9mz1BB7e9fuFH+zT4MMJSKxsycY4tE/wqtb/s&#10;u+EkYPJYWgA9bSP/AApAfiv4V8MfEb9oj4iaZHqtzDIl5qKCYTxsgPmOM5wp9a/a/wDZX+EMnwP+&#10;Gdn4XkWFDC7SbYGLLyB3IB7eldFpfwp8JeEY2voLGxi+yDzTItqildvOcgdsV0ul65ba1ZjUdPkW&#10;4gJKAp0z3oNTW/d3TSb1z5Z4qWPbtGwYXtUElykPlKcKZhz61YWMRLsByKAFooooActLSLS0Gb3C&#10;obpZWUCFgrZ5zU1J6/SmhHyV+3R4J1Xx54dvtKsXjEd1p3lMHzgklu4BrP8A2c/2Hfh3Z/Cfw5Lr&#10;vh+G41RbRfOljlbBYc55r6M1/wAY+HfDMvleJZrW2LDePtS5O3JGenTINbmi6lZa3psFzpLJJpki&#10;7oZIRhWHsPSnqB5dB+zV8NhbvevoBL25Kq3mHIA/GtKx/Zq+HNxCt0mggNIN3Mhz/OvUUigkAdWB&#10;ReGUDg/WoY75TM0SKoVeBjpVLYR5VdfsxfDnxJ/x86EJI/ukNIc18c/tafs36B8J9c8M69oGmpaW&#10;keqrJII3Zm8tcMRyMdvWv0gksdreYjEYH3RwDXn3x08P6Vq3w51k6mYw6WU7ReYgY7vLbGM9D71V&#10;wOF+AVp4O+LF1ZfEHT7Nv7RsSbJJpmAcYUE4AOCPmr3C8kvBMyq4CMcAe1fkx/wTi+MmpaB8brD4&#10;ezXEktpdXVzdFpZWzjoOOR/DX65R3nmM+EUqvOaHuAtvGLG1y/XOeKuowdQw6EZrNmX+19PZVcpu&#10;OMr14NX7WPybeOPOdq45rNlxJaKKKksZJTKfJTKACq14tyrI8LhUXlwepFWaxPF3irTfCeh3l5qV&#10;3HaRRxNIXkzjAHJ6UAXrqRLrT0aQbhu/XmlaG9863MUiiAffU9SPyrwNf21PhJZ6PGk/jbSknDEm&#10;NpDkdcdqi8M/treDPFXiaw0rTdZ0+6W4nWHdHISeSAMce9AH0Hc+d558pgre9TNGky/vhuPtWRdX&#10;hK/2jpp+3GQ7dg6Adz+lZHiP4p+G/CFv5viXVYNG+Xd+9J5Hc9KAOpW4t7XhVYEcU9ZIbiRWCtuH&#10;QmvFpP2vvg0s3kxePdLlnBGU3nv+Feq+FfGGleMbJ7nSrqK6iUgFo+ntQBtUUUUAFTVDU1ABRRRQ&#10;BVk8u2LyAYLdaZayLdL5h5IOPSm27O9zOHT5AeM896kmG23byRk56DiqMyO+SQtCIyAAec1l+KNS&#10;l0uxkmS5jiZcfeYDuB0qTX9Xi8NaDe6jcSBfJhaXD9OBk1+LP7aH7ZmsfEz4gXGnaDq02n6bLBGD&#10;Pp1267WXBOAO/FIR+r1j+0B4Zvb6SzuWme7t5PL3/JjfnBI+bpmuy0PxlaeKNQFvE5kiKlscf0Nf&#10;gzpvwX+NeuQ2t9oU3iDUILoLM8y3jcK3IbO7vXsnwy/aB+K/7I93b/2zoF5rRj+Vn1K7JOHx15PT&#10;FA7H7Swv+8KRfKsZwc+grP1DWrDTr13dx5vAJDD0+tcPp3xKbxt8Bj4ms0RdUudFS9e2iJ+SR4wx&#10;XPsTjNflF8X/AI7fF6HxpdtbaLfG1AXG29ZR90e9BJ+0VnfQ6kpkDhtuCORU89uLiEcAtnk1+R/w&#10;B/bq8Waf8TvCvhvX9KNtBqt5HA01xcsxVR94gc561+t2m6haarCtzaTLPC33WXpxwaeoDItPC44H&#10;HvV2OMRqOOadkU3zPaloGiH/AMJplNWUscYp1BotgpGyFbHXBxS0UiihYRyahZzxXxEgZiMdOKer&#10;LYxiCAbY4+Me1R31rLJqMJj3LFgbivAzk0+8jaOzuFiXzJNhHvnFAHhv7T/iTwNqXhLUdC8SW0l5&#10;9piQlVYAEBwR3HcV8f8Awt/bw0j4NeJNV8NeIp7t/Bdgiw6TaWsSFohjLZJYZ6188/8ABQe18dab&#10;8SLKae41Kx05bLMjpcsFGXOOM1yOh/sR/EDx54L0XxHa2GqX1vfx+ak+VIcZ65LZ7UAfoDP/AMFb&#10;vgxpM6xW1vryRYyyi1iPP/fyuK+Jf7fHwZ+IGjyXOjWOsJrG15klmiQDzCpKn7/rz0r48vP2EPi/&#10;DpksNj4EvL3d/G2wHPp96ptE/YA+Ks9vKLvwzqVpMY/9UhTG70+9QB9V/s1f8FOPB/gXwbPpnxIf&#10;U7/xA13JLFNZ26GMQbV2g5cc8HtVL49f8FSNF8TaVJpHg+51O3F9HLAyz2qHIYAKM7j718l6t+wf&#10;8b7HSZrC18A314HYOJmMe8c9Ad3tXvvwB/4Jr6v9u0vUvFtlqGmTWzwzGKVUZS2csDz2xQB9Rf8A&#10;BMHwrdaf8D9Nm1EK119ruGLDI6s3bAr7Ws7yK4lmjjDAxnBz0rlPCvhSw8A+HVg0ZEdI2yI40CAk&#10;nB4FdXp8jzRCR4hEzDJx3oAt0UUUANf7tR1I/wB2o6ACnD7w+tNpw+8PrQBJRRRQAVBJHI3RhU9Q&#10;ws5JDLjmgCNfNTgsKkaIyr82DUjfd6ZqrJcSxf8ALPI96ALUaCNAo6CnUyFzJGrEYJHSn0AFMb73&#10;4U+mN978KAGUUUUAFFFFABRz/CcH3oqO4t/tUezcU75HWgBrQOpJBUK338n8643Xvit4d8JatLYX&#10;LP58YGShUjkA9z71V+MHi5PCvwt8X3TT+TcWul3MkBLEFmWNiOR0ORX4Tapq3xg+PviuTVNEbWTF&#10;cqCq21823CgKf4h6UAfuHH8fPCenyOiecskx4PyYz/3171q2vxr0RoVd5mIPumf51+HutfBL462t&#10;vAZE19WwcN9sP/xdZlv8J/jnNGIlufEgPoL9/wD4ugD93P8AhdHhuRTIXk+T3T/4qq7fGzw5qMhg&#10;VpMr83JTH86/DRfg38b4VInvvEcef4Ret/8AF1yPiKD4peAbwG+1fXIdziBfMvH+83QfeoA/fSf4&#10;3+F1uIizSl4+Byn/AMVVLVv2gvCrL5bGc4Yf3Mf+hV+L3/DOP7Rsenwastt4jktpo1nRmvjhlYZG&#10;Pn6EGs6X4LfHvVG8toNfSReSFvDn/wBDoA/arxR+0J4X0Tw/dTKZwRHuG3Yf/Zq+Rf2Vvjxb67+1&#10;v8QJ5ZZm02ezZYVwoOTJH15r4Bf4C/Hq8lW3uo/EOxuNr3rEEf8AfddR8Evhf8S/hb8SPtlxpN+D&#10;M6QySSTckeYpOSD7UAfvJY29rpsP7hdiyfvCM55IqRYY5ZGdOGPJJrG02xm1bTtPkmZ4SIIwwU99&#10;ozWuqLpsS5ct/DlqAJYd5U+Y2T7U+jdu7Y+lFABSSP5SM/ZQSaWqGuSRWunzXc8vlQ2yNM7HpgAk&#10;59sU0TLY+XP2wf2UPD37QWi3fia30yBvFtvbraWt7cuw2KGJIwAf7xr8pvjh+yv4i+Etxa3N3HBc&#10;GSR9gtPMfBXHXK+9fuj8OPiRpfxO02S80R7fUNNSZoXmh5UOACQeOuCK1NQ8O6FfyN/a+j2EiKco&#10;08CNn16j6VqnYzP50La68TahIslxHOLHoY2gIOfyrDk0vX9avpLZbefZv2JuibHP4V/Q7rnwV8F+&#10;JGa7t9J06OEgL+6s4wuR+FWbP4C+DoYYiNI08lQDn7HHk4/CnzaCsfjb8AP2LfEXjfR7e/1ZbObR&#10;3dh9ndpFcNx/s1+uH7PX7Pfhb4EeF9OXwjpcWlT6hbwHUjGxIlcKMn8816HpXhnT9Hb7Ba6XaxWS&#10;gv5iRKvP0ArF+GfxEsPGHiDxFpllNFM2kXBt5FjJzGQSMEdulJu5R6VRRRWJqFFFFABRRRQAUUUU&#10;AFFFFABRRRQAUUUUAFFFFABUF5OLa3eQgkL6VPUVxMsMLO+No65oAxtShF5DbXCfLht7Z6kVj+LP&#10;COi/ELR5or62WTcAn71yvAOex963dbkhXR5L53CR2yNOT2wASc+3FfmH+2Z+3VPb66+ieHre3vkk&#10;tl/eQzEEMHbI6egrRIjlP0w8OWOmeF9JgsoJYYoraIRqolBwAMY6+1XU1ax1K3LLPEOcfNIP8a/n&#10;kt9S+KvxE1i+vNNg1BxKzTbIpsAAnPc+9Tj4f/G1eFtdVC/9dx/jT5A5T+hRb6xsBzcQ8+kg/wAa&#10;li1ixu1x9oix7yD/ABr+eY/D/wCNx62uqn/tuP8AGgfD/wCNw6Wuqj/tuP8AGnyhys/dT43eIk8L&#10;/C3xhex3cW5NLupE2OCciNiMD1r58/YQ/aIg8dfDm1sLyeV7priZsyKqdCMdK/K27+HXxreynvrv&#10;TNUeyskMs3mTgqUAy2eemKh8Aj4i6fqieLNN0S5OnhTFtjkCpnuaXIPmP6IzDHeR2swIYRjcMH6V&#10;a3iTnoK/Jf4G/wDBSjxD4dk/sK/8O2ySwtHbFppyTlQQex5r9Lvgr8RpPip8PtP8RSQpbvdb8xxk&#10;kDDle4/2alxsLmO6opcmjJpWDmFWjbTk706kFr6jKqahM8MalDtJOKvVXvLVbuMKzFQDnIpD5T44&#10;/wCCh2l6pa+AdY8SWFxHAun6UWO7k5BY8A8d6+aPgj/wVE8PfD/4X6Fo2tNqs15a2whkaG2XaWHX&#10;HFfTH7fevf2z8MfEOiwbXa601o8qecktXxh8If8AgnGPih4D0W8uZtQhM0KzHyVXH8/encXKe3aX&#10;/wAFbvAWnxvFdQ60+9t3y2y9DVj/AIe5fDRHZo7bWgT/ANOwrEvf+CT+j/aIFXUdSZdoyfLXg/nU&#10;cn/BJPRpD/yEdU/79r/jVRlYOVF29/4K6eEzMBCdYVcd7VP8K8V+Ov8AwUq1HxzpL2Wg39/HHPvT&#10;ZLax8qy4xyM17Ba/8EjdD8wF9T1Qf8AX/Guv8J/8EqvDnh/W9P1H+1tRke0mScRugwxVgcHnviq5&#10;kHKfNn/BNj4Ua5rnxY0n4h3rriCWaAiRSsmCoPAwBj5q/Zixt1+xpkcug3H14rmPDnga30SOKOG3&#10;WEKMfKoHYDNdlDH5Uar6DFS5XHykENv9lgKR4AzmrS/dGahuBUqfdFS2NKw6iiikMZJTKfJTKACv&#10;KP2nrSyuPgv4ve4gMk66XcGJwSNp29eK9Xry39prUYrL4HeNVdl3yaTcBQepO3tTSu7Ceiufh/8A&#10;Av8AZN8SfHzxU6W9xapC0HnbrgMoYKyqeQOvNfpn8Cf+CfVj8NdU0fUL60sZZoJYpi0M0mflx2z7&#10;V1f/AATdtrK4/ZD8GXM8ccN0zXIZtvP+ufivqmG6jmgk8pg6qMEjtVcpHMcv4o1+y8FaW8VsrW3l&#10;8A546E4ya/Gv9rP9qDxD8QvElvosF/NP5qyQBfIQ5+YccDPavrb/AIKgfH/RbH4cP4N0/VoF8S22&#10;oxSSWkchEyoY3GenTLDvXyx/wTz/AGerzxV8WdE8a3kc81tpd7+8MgDJyrDnJ/pT5B8xxfwy/Yn8&#10;Z+P9Ng8QWl9Z20s6Fx5wbdw2ORj2r6A/Za+LnxY+H/7Q3hDwNrfiKOTRNVuCJoFto1EgU467cjr2&#10;Nfqdpuh2tvqs08NvGluyYXaoA98V+en/AAUN0u1u/wBpH4VPpsnk3ccU21IBtLHK/Sp5R81z9KFZ&#10;WUFWDD1ByKXNeefAuO6h+FugrdBvMFsAxc5JPvXd2Sf6NKM5yTUlFipqqW/7uR8njtmpaAJqKhoo&#10;Ah85WadVBDKDk1BZ3Xl2bySfNhscfhU0OZJJlIwORmo5v+JXYuy/OAc81SM2ct8TLT/hJPAevQQj&#10;D/Y5VG71KnFfi/8As7/s56X4g/aa0/wZ4nsob17hJpT5juiYEbMM8j0r9xNOvHvo5hPCI49o57Ec&#10;18UftqfArRfCc1/8cbPU5otR0yGOBbVAFjIZljJyD6Nml5iPpX4f/BHRvBelQWcNnGlusUcaqkjE&#10;bVGByT6V5R+1V+x6vxk8O3Ufh9LOy1FmRknuJGIAXJxjNdP+zP8AHS1+J3gu2ivJYbU2NnCu5GLF&#10;sqMk8V7LZ+KdINwLOK+jkfBbHOcU7AfBX7A/xM1mz8SeP/ht42u21BdHvF0a3VI1RCqfIQCACRx1&#10;619f65+zf8Ob8PNdeHlldiAT58n0/vV8g/toWdn4L/aA+DWr6RdZS41x5r7YNoxyfmx1r7h0X4se&#10;G9XtULanbrMckoCTjn6VJSVz5G/aM/Yr8PaDoUvjnw7pdrYz+HYJr9JDNIzKQAQQC2CeO9ew/sH+&#10;Nr/4lfs6+GvEl7O0z3ZnyXUK3ErAcAY7V5R+1n+2V4Y8L+C9a8PWGpWN9PqlrcWxRnIZWwAABjvm&#10;u8/4JvXX2r9lHwg7r5UrG53R+n75qA5T6mpNo9KbRTuPlHeWOuKbRRQMKCaKD70hjPtINu7jPy1B&#10;9oEKiVwSJOOOtSyQpPIJUbJXjaOhpttcSSTSxyRBI0HDUAfMP7Zn7K0Xxy8Gam2nRW0WotbxxRTT&#10;yMMYkUngH0r1D9nLwDceBvg14X8Maq0c82l2giYxE7cg9u9XPib8dfC/w1sZjqGqWsUyoJBHMxGR&#10;kD0r5b8Sf8FLtC0/Up7O1fTJY42wGExGR+VVFXJbsfbkfmi8VbY+XBjlTz+NWZo4LdkZ03Ox6gnr&#10;61+f7f8ABUTTrFSDFpnrkzH/AOJquf8Agqlpl4SnlaXkekzf/E1XIxcyP0HvJJrf96WzEByo61je&#10;IvEUMfhjVrsK4azt3kzj0Unj8q+F/wDh59psNqyPHpgTOSzTH/Cqfjf/AIKW6XqXgrUbS3j0yRrq&#10;0kjysx4yuPSjkYcyPq39lv4qwfFj4dxai7ySSvcSR/vQFbCsew+le0wTK7MigjZxzX4lfsO/tcr4&#10;B8Wafa6n5FtZrJM7NLIwUFlcjjHqa/Vz4X/tHeDPiNbyGz1yzlnwu9IWJwT26UnGw+bWx6/RWfb+&#10;VdR+fbS+ap4GOlH22ZJAskWxScZPp61BRef7tR0kcaNN5qvnjGO1T0AQ04feH1qSoL6SSCzmkhTz&#10;JVUlV9TQBPRWNHeXlxpccslv5dwT80efu+9ZfiDxRY+DfCeqa3PcqILNPMlZ84Xnv+dOxPMdWzqg&#10;yxCj3Ncz4h8bWOkwk/aF3BSflYH+tfmx+0p/wUta81S88N6NaWN3bW7o6XUM5DMCozxt7E1+fsni&#10;Dxz4u1snSLm+vmmkOI45u57daQuY/oV0P4mWF9MUefPy8ZZR3FdcuqWdxHkTxuPQOD/Wv5+LL4F/&#10;tB+ItPjmtPD2reUV3iRJ1BI/76pfCniz4pfADVIpfEen3yLG/nt9sucgL05wTxkUBzH9CELK0alC&#10;NuOOafkHvX5v/BX/AIKLacug6Tbai1jbyXCLH+8mJIJ/Cvvnw99jvPD8hsLv7ZHIwYuOx4OKvlHz&#10;HT01uv4Vlz28v2O3VQWK9avq2ZF55x0pcocw6im3C+YBzilgXy1Iznmi2gc2otFIsexic9aWlsUt&#10;VcKiuZjBEWzg5xUtRXUQmi2scDNID4S/4KTfEbWfBf8AwhHh/T7wwR+K5ZbCRRGrBg424JIJH3u1&#10;dd+xT+zFpnhHwHo95f2UEkwWVWZJHHV2xxms7/god8L7/wAV6j8N/FFrBLPbeE7ltRnZQNoVMMS2&#10;e2Fr139nH4waP44+F+lazaXUD3Fx5mLeMnAAdhnOPagD0jVvhX4e1CSAPYKUXIYGRuRx71lw/Cnw&#10;XBrLWyaNh1XOfMfHTPrXS/2hd3W2e4g8iCP5i+eMetaK6hHc2K3ViFulY4DDvzzTtcTdjitW+Evh&#10;I39pG2k5DnH+sf1+tfIX/BQr9nvRtF8AW+u6VpscTjVYT8ruz4CsTxn2r76s5muFzIgVhXlvxw8d&#10;eG/Cui3DeIb+3tLbOwGfON5VsDp1xmqUdbE8x5h+yj+0h4R+PHg+LRora6MumCLTZFuRs+dUAOOR&#10;kcV7ofh74asb13OndcDiRv8AGvxl/Zj8RXEH7Y9tc6PIbjS5tbnkzG2EYHeV4+lftvZznXrGJpAI&#10;mPzELz3xTcbBzXMm5+Fnh+aRJEsFUqOpkb/Gs3/hT/g2+vmM2jh7iMiQv5rgZB6jBruZmPEXQMMZ&#10;71PDEIUCjkgYzUNFJ3KwkSCybyRtEY2gdcccUyWP7bZQk8nIPNX/AGo6UhkXy8bRgYoqaigCGuF+&#10;NVvqU3w38Qtp1wsBXT7hn3AHcPLbgZFegVynxUj8z4ceJjnldNuCP+/bU1uJ6n5hfsQftxeGPhD8&#10;K9X8H6xHqD+IJNZuLhJoYgY9p2j88g9q9/1L/gqj8I7P7PZ6pp2tTXH3CVh4LdzxX54/CP8AZR8T&#10;fHRNQ1zT9OvPKXUJoAbbbjIIOeT6NXpcP/BOnxndM4m0nUv3P3WwnP61s0ieU+4NO/4KR/CdNL/0&#10;fTNWS3znYYuevuabH/wUw+GmoMyWllqyCH74MQ6e3NfF1j/wTh8W6hMJHs9VjTkYXbj/ANCrMuP+&#10;CbfjfR7qW4tNO1aXkthgmMD8aNA5WfZPjD/gqJ8OrDT5bSztNYivezeQCMEV4P8AsS/tT/2f8bPG&#10;X9oz3MsPi7XUNiqxr8qSScBuOOvNfNfxe/ZF+IPgXw9Lrs/h+98hXSMmTbt5+hr1f9nP9jrxD4k8&#10;WeCvEzWt9ANNuLW8l8vbtxlWIPPSn0DlP2cjcOisO4zTq53w3pD2tpCJGfIXBzW0sfluOT1rnLLF&#10;FRXP+r/GpF+6PpQAtFFFABRRRQAUUUUAFFFFABRRRQAUUUUAFMmiSaMo6hlPUGn1BfNItq5iXc/Y&#10;fjQBy+rQzeILTVtGtj5AaB4gXyF+YEdfxr8af22vgXc/BP4hxz3tst7D9jE7PZIzLhpGGCcAZ4r9&#10;pm1TzsRWqpJeR8yxgcr6Zrzb4vfD/wANfGTT5/CniGf7Jqd7GAkcAUSlASQQWB75rUDhv2Vfgf4E&#10;m+DfhHWhoVmbvUNJtpZWwN5LRqSW98mva/8AhS/gz/oBWv8A3zXCfAf4a3fw+vLzR2FwNLsolt7W&#10;SY5LqpABPGOg7AV7dUyGcZ/wpfwZ/wBAK1/75o/4Ux4N/wCgFbf9812dFSB4R8ZPhVoei/B34gTW&#10;9lbxP/Y920W3qpETEY968W/4J5/C3wx4w/Zrsm17R4b24a9n3NMnPXjrX0j8VLzw9dWcmgalqf2Z&#10;tYR7MRhgGYuCpAyOvNP+DPwl0v4V+DotI0ye4lt1kaQGYgnJxnoAP0rXoYHIN+xr8JbO8uNSfwVp&#10;bSbzMWWEFic59Otes+BtD0jw74dt7HQ7BdN06Mt5duo2hckk8fUk1rW8zyJKu0HYMAetSWxbyV3q&#10;Eb0AwKkZLRRRSAfH3p9Mj70+pZotgpsjhFy3SnVDcQrNGFYkDPakM4Lx58HtC8cWc0VzYWszSR7P&#10;3o9yf61t+DPCNl4D8N2OnWkEcCQIIgsP3ce1bdvpaW/SRzznk1N+6k/dbssvUd6AFX98yuOAOOal&#10;bJ6HFQSGNGCbsNjgU5QO5xQA1o5uz0iiVWGXzU/CjGaTzk6bhQA4nFN8wZxUfln0NOWH1zQBIVDd&#10;eaKCwXrxRQAtFFFADJKZT5KZQAV5p+0hpsOofBPxpug8+ZdKn2YGSCV7CvS6ivLOPULSa3lAaORS&#10;rAjPBprcmWx+Uf7Fv7auh/B7wjpvgbxLpmsbrCOVinkARgvJuBG5geh9K+hvjF+3/wCEvCfhueXS&#10;7bUoZJbR5lMCxnB2nBPz9ap/tV/sFab8VNQu9S09dSjnkeNttiyIPlQjj5fXrXwbF+wr8ZofEhsb&#10;PwvqWoaN9oMck1w5ZlQNjI7dOa2VjM8q+K/jaX9pv4sXesWNvdPqN15Zea5TLFBhedu7+9X7Lfsi&#10;/BiP4L/D3UEv1t2edkmHkk8cHrkDnmvIv2Qf2G9N+GuqLr+uRX1prMtq0M1rcbDGnzKRgbc549a+&#10;v/HmkvqOkvDaKxjWPaTHx6U2+gHhnx1/b08F/AtJbXUbLUpnikWMmzSNvvDI6uPWvjOL4+6J+0l+&#10;1h8NZYLK9MFu7o321FAG4j0Y17n46/4J56L8cPF15f6/fa3bxylZMW06qu5VC4GVPpXZ/C//AIJ1&#10;+C/hXrVrrelalq8+o2b74Y55YyCfQ/ID+tJ2sB9d6Dawab4ftLeFVSJE2qq9BVy0R0t5MnuTWJou&#10;lXNpYwRyI6lQAc9a6G4uo7ePDMFbGcGsDYa8iwxxlhyakqlqEDX1vAyZPOflq76CgAooooAhugYl&#10;3J8pPUio7UC9tWEw3jOMNUi72eUOmFA4PrRbOjRlQ3ftVIz6nLfEzxPH4N8I6jcJHJ5gtpGTyRkg&#10;heO/vX4qfH79q7x38S/CWqeGW1XUmsLhk3WcydcODngn0zX7i63otr4gsbmzmc7HQo2MZAIx6V+Z&#10;fxs/ZP17wr+0dbavo+j3N34Rjtf3t7KFKiQoRjp6nHSkI+J9G+Knxj+G+m2MWg3+q2kV3EinyreQ&#10;g4HHatzS/wBp7486LrQuLvVtaYhSDttZCefwr9tfCfwx0O98JeGmntYhPDawkjyk67Rnt61qa18F&#10;fDutSF5LdIycfcijH/stFg+R+CPjb4pfGPx1q+nalrNxrF+LKYz2zG1kzHk59KsW3x6+NMOrN9iu&#10;taiQ8Bfssnp9K/fCx8AaFa2UlnFZ20m1Qg3QoT6enWjSfhlo9vKJH0+ANjoYEx/KkaLY/FL9nf4E&#10;+KfjL8TtIvfGEZvrZL+MyRX0LjKuTuHK98c1+1fwz8F6L8M9Ft/C+j6fHYW1oGZI4Fwg3Nk4/E1r&#10;2/hvT9JWW4itIYjH8wIiUdPoK0tNmTULdLwYJfI46ccf0oGW6KKKACiiigAo65oobJVgOuDQA2JR&#10;axOeozn5aq314v2G6ePIkEZI9elO02ORLeQTqU+YkZ9KjtbaOO7uG3EiQY56UAfhp+3J428bX3jy&#10;3tpdUuEtHtsMsmQOH47V2XwX/wCCZPjD4oeDNK8VDXNJ2anAs6iaSTcOSP7ntX1f/wAFBP2Xbvx9&#10;o97e6HYXN3cLaIiLCFHPmDP8Pp717X+yP4gfw38HfC/hbUEjt9Q02zWGWJx86tk8HmtIuxMtj45u&#10;P+CRviWaPY2raET/AL0n/wARVRv+CPfiaNS66xoOcZ+/J/8AG6/VK8M+8GKPcMelWYnfyQWTa23J&#10;FVzMzPyhk/4JH+KbjTZYzrGh7i2dxeX/AOIpuq/8EofEnhvwpqN9carociWts0uEaTPCknHyV+qr&#10;3jvbN5aK02eEA6iuY+JbXl38P9ct/Jw01lKmAOeVI4p8zA/Hr9nf/gn3r/xp8ER6vpGp6XZySTyR&#10;pJM75G0kHoh9K9X8Lf8ABPf45fCfX4X0b4gaXawzzqzrFJJyFPGf3dfXn/BPvwfJ8PP2d4LOZJFm&#10;jvZ2xOcnmQmvoy2WXWHc30QhjQ5jZRjI9eaUnoOO55f8BfAPxC8JaRBF4q8SwasVLbvLdjnpjqK9&#10;nuHjjjTzU8w47c1UisbaM/LO351ejt0RQVyfTPNYmpHZ3Uch2pGyfUYq3VaN5ftBUxgR4+8Ks0AF&#10;IxwpNLSUAVluEkmaIZDAV+b/APwVG+NmtfCltO8J2F9cW9r4itJfNjhHyNhl+909a/RHUoprSQ3V&#10;onnTNhWU9APWvzQ/4K8fD/XvFepeGNastPefTdOsZTeTr0iyV71TMj5b/ZR/Ze1P4qeJ5NU1FLe6&#10;sp7fevno+Dhtp7EdvWv1v8C/sifC7QLeKa38H6bBcphvMSMA5x1rlP8AgnnYQQ/sw+CrkwR7Ht5g&#10;Jtgy375/avp+X5oyEAOR2pB6nLWXgKx0lRBZQw29so2rGvGB6VgeKv2bfhx42ydd8K2OokpsPnRh&#10;vl64/Mmu4j0kGVpZHde/Xir7NFcRmMP7cUwPzm/aH/4JwW02oT6v4RttH0exhkaa3hQMpjAGQMBc&#10;V2H/AATh+Peo654Rl8NeK7q4vNek1GZI5JAANig4HJB7elfZ15eH7LqVrIqtDDE2GYZOMHrX5cfB&#10;Eza9+3B4L1DRD52iwx3Uc8kJxGH8uTAIHGa0Qtj9YIPMW4k3NlP4RUpjy24cVArRXX7vf+8j5YDq&#10;KbeapDaqSXXOOhqRlpkZu9JuMfB5qpY6tHdZG9T9KtNOisBuGaAHBixopc5ApKhlrYKXarfeGR70&#10;lU9WM/2Q/Z08yTI49qRRy/jzR4vHnhHxDoDRr5l5aTWcbTDCgupXJI7c+lfkp4xu/H/7E3xKudJn&#10;v7ifwlYRosdrpcbMgZ1DcEhR1bn3r9kwyS20bcC4RclB3bHQ/jXBfFT4V6D8bfDcvh7XB9lnkYSO&#10;1uqiUY5HJB4xigD460X/AIKreBbrT7C0u9M11zsVJ0aCP5uMH/lpXpWlf8FEvh22ixnT9L1S0hyS&#10;sbRxgjk543185fFz/glzFpqXmpeF49cv7+LzJYIjKu1342jAXvXyzefsG/tCajcNdP4L1CGRv+Wc&#10;bELx7VpEiR90fED/AIKteC4YZ7DS9P161vnRo0l8iPaH5AOd/TNfC/7RX7U3ij4vebA2p315p8k6&#10;slvIMkMFIzgE+tbWk/sJfHDxDqFpa614Gu7Sz3LE80XDBCcE5OecV9gfs7/8Eu/D/h+WDVddm1q1&#10;v2hKvFLIhT7wI42e1aXRB53/AMEy/wBnu5mvJPEms2sLywX6yxtMjBwpjzxke/rX6pM0On/LFGVA&#10;4G0Vh+G/Cun+EPDsllpIDiJFTO0AnAAGcDrW3pswi0+GS5xG7cEH1zUtgSXV2kV3CjA7mHFaKnKg&#10;1mX1msl5BcEkCPnPb8a0Y3EiBlORUSLiPoooqCwooooAK5zx7o9zr3hjUbC2nSBri2kiJkOF+ZSP&#10;T3ro64n4tXF1Y+Eb69tU8w2tvLMeuAFQnJx9Ka3A8+/ZR+Cw+B/w/vNLuXtZppNQlug9qxKgMqjG&#10;SBzxXtkzKsDsgwWXqK+Qv2W/2l9M+I3hq5fVNQtLYrfyQHyWP8IHqT3r6Cs/jz4BJe2j8SWjyW+E&#10;dd/IPvVvuB2OkxzDTdu7D7jg/jT4ZpFjuvOYuEXp+BzXE3X7QHga3UhNfsyw7b6fN8afA9vbCS48&#10;QWsQuAcZcc+uKPUCL4o+A4Pir8P59JSOJQ0gkxcZC/Ln0FfH37N37QUHhb4p+J/A1zNMWstVGloq&#10;Fdg2uUwOc449K+pNc/aO+G3hTSZbmTxVZIgG3MknHIr8Z9B8QWOvftzf2ppeome11Dxl56tE52yK&#10;bnII9sGqQH77WNwk1ujL3GaHmDSKOeDWR4X3NZwZzjb1rXEGJFOD1rECwy7hilqKaURrnvUg5ANA&#10;C0UUUAFFFFABRRRQAUUUUAFFFFABRRRQAVHMrtGQh2t2NSUyaVYYy7nao6mgDCNkq3ErWm2K7P8A&#10;rpB/F6V8MfHn4yar8K/26vCB1HUZX0H+xS81tGR8zGRwDyQO3rX3PpNs0erX12c+TIAVY9D+FfkP&#10;/wAFWdJ1Px5+1R4e0bQojc3c2hptRWCE4llJ5OBWyA/QqH9tbwUsO/7PdbiOT+75P/fdV/8AhuTw&#10;Z/zwu/8AyH/8XX46y/sb/FRtPtJotGnZpQMA3kfccfxU7/hij46Hn/hGpMf9hCL/AOLp8qA/Yj/h&#10;uTwZ/wA8bv8A8h//ABdH/Dcngw/8sbv/AMh//F1+PH/DFHx0/wChbk/8GEX/AMXR/wAMUfHT/oW5&#10;P/BhF/8AF0+Udz7h/aa/aZsfEHxe+E11o881tZR6yj3sbFcvH5gyPvY/Ov0J8A+KrXx14dg1PSm8&#10;u0Y7drEZyAM9Cf51+CB/Yt+KcdvcS3uhypPGpKj7XEcMP+BV+p//AATh0TxT4I+B+l6FrVkLe6im&#10;lZkaRXbHGOQSKGYux9d6pq1v4fs3nmUsApdtuOcdepr47+N//BUL4ffCHxhdeF77Sdcl1C3CM01r&#10;DG0eGUNwS4PQ+lfWHjvQZfEXh+e3UMZJIGXCkDkivxK/bg+BPiez+MWrJaabJLEBDgtMmeY196lI&#10;D9Z/gL+1FoHxstZpdOjuoNvlgC52qfmzjox9K9v3MrFi4ZcdAa/MH/gnr8BvEOmreXF9ZzQxrJbP&#10;/rlOBhs8Zr9N9P09NNhADMccfNzQxEljqC3nmbEZNjYO4YzVrcfWmK6vyvbrS1kzVbDtx9aVfm68&#10;imU9fvfhSGPqMQIshcKNx6mpKKAI2hRnDlQWHQ07aPSnUUAIVB6im+SnXaKfRQAUUUUAIVDdRRS0&#10;UAFFFFADJKZT5KZQAVVvL0WxSPa26TIUgcA+9WqxfG2vL4X8I6vq5KgWVs8+WGQMDPOKaJlsW7Vb&#10;iG4aS4uUMRXAUtjmoTfWNpKVhliQucthxyfzr8n/ANoH/gp54gstYudM0S10y8hRkYMyOrYKc9vU&#10;14NY/t7fECa6aX+ytP8Amfd95scnNbWIP3fWawz5jzQmQ9TvGf502XU9OjtpMyxFP4gHHP61+FcP&#10;7enj+TWJgdKsc7f7zf41kw/t1eP760uYo9MsWVjg/M3H60coan7xQ3lpdQr9hniibqTvHT8DXx7+&#10;11+0jqfwP/aN+GMMOpTL4Yuo5H1GztSp83BXGckD8zX526X+3h8RfDtnG66RYMvK/MzHv9a80+MX&#10;x48UfHC/sLjV7KC0mtUMaeSSOoyeposI/oG+HvxCs/iZodprOmu0dtdReckUhG4D3AJrcm1i2m1G&#10;G0ktpGeQYDlflHPc5r8VP2Y/27tc+BKW1heRWMVnDbC2WS4V3JGVJ6Z5wK/SX4R/t0eCPihHFDa6&#10;5az6hLJ5axxW8gy2AcZI9TWBsfSl1eJpSoGUlGOAFHSrHoaztMujrlnDcMF8lhuRl71o0AFFFFAE&#10;V2Hby9jbRnn3FPWGKNvlXB60yG48ySVTjC0tviQb/fFUZdQk2Q5IXDN3Fc9r0mmtp8kOq2/2iHjd&#10;uAweeOT710cypjexwF5Nfn5/wUI/bP1T4UNqXhfR4bG53Qwyr5ytvyWUnmkwPXPid+2t4M+Fam3k&#10;tbxltd6KtuIzwnYZcenFfNXjD/grd4bkunj0618QQDAx+5QfX+Ovz1tPCPjv45eJ31K200zi5uvO&#10;YRzKoXe2eNze9fWPwr/4J8eKvFGnxSalotxHExYFo7mP2/2qQWsdrov/AAVa0mzumluk191kYMAI&#10;Uz/6HX0L8Jv+CnPgfx9bwaetjrEd+QzNLcxxoMAn/bz09q84s/8AglP4bvvsEt8mqxyRhTIFuU4O&#10;Oe9eZfHD/gmDdaXe3V14MstRu5MqEL3aLkbRu6n1zQXHY/UfwJ48034gafM9q29Aq7lZgThs8cH2&#10;roreOK0b7NCmyNeQo6V+Q37KvxM8Wfso+LRoXje2h0u21a9iiSSZ/OYqm4E/ITjG8V+sXgvxNpnj&#10;rQ4Nf0q5+1WlxuVZVUqDg4PBGeooKN+iiigAooooAKKKKAFYlhg8g0wRqDkLzTqKAK9/p8GqW7Q3&#10;MYmjbAKt0PesnT/AOgabcvc22mwxTP8AeYDk1vU/+EU0J7B0oIyMGiiqJIVt442yqgGm3drFfQPD&#10;MgkjZdrKehHcVO1NoJMvRvDGmeH9NNhp9oltabi3lqOMk5JrUjhTywhUbQMAe1FPj70mNbjBaxDn&#10;YKlAwMCloqTQKKKKACobqcWtvJKQWCLuIHWpqZI6xxsznCgZNAGfHdHULFJ4N0W7s3BrhPjF4M8P&#10;eNvDN1petLZSrcQlDHdOAGGQTwTXbC+WO4MzkLasNqv6mvzr/wCCpHwd8eatqWg+N/CVjLdaNolp&#10;LLfTfaFRUyVxlSQT+ANNmRb+Ef7S+nfA34/eIPhhcyTv4V0WzQ2dla7DBGzqrnblh3Y596+so/2r&#10;PCPlghZgDzjdH/8AFV+FOn/C3x58Q2HiLStNa4vLwfOBOqDaPl7sD/DWyv7M3xhYZOjSf+Bqf/FU&#10;Az9u5P2rvCPQpMf+BR//ABVVP+GrPCMbZSOYHr96P/4uvxTX9l/4wP10Wb/wNT/4qpF/ZX+L3/QH&#10;m/8AA5P/AIqgk/Sz4xf8FDvCVvNqGi6Tbapb6hFuSaZUj2OCMDB38/lXJ/8ABNW68LXnge61+/jt&#10;xraapP5V1M6h0U5GBz6E1+e9v+zT8TIbudLjQzvPAP2mM/8As1S6X+yX8YrW9jtLLRJkWTLYjvo1&#10;HTP96t7IFsft3rXxp0bw/fTObxXJbDGORDnH414z+0h+2JoWm/C/WLjQzdWuqIq+VcRlPl55/ir8&#10;tdJ/Zb+MMWrX0M2jz+Yi/NuvkP8A7NVJf2YfjPd6PNaf8I80lsz5YteRZz+L0WQz9J/+Cev7Qmu/&#10;FnxJ4ni17Vbi+ghgRrdZiMKSwGRzX3Y0gs7Np5lMhB7DJr8af2O/BfxX+CvjKNLrw7FDbXckMJaS&#10;dGO0OM4w1fsRYXmsyW0Xm2iKdozyPT61LA0rXVI7kACJ19MjFSaleR6fZtI7BcY7gHr70yPUPs20&#10;Xe2Fn4UAZye9cH8YND1bVtLuRp8Bm3BMYYDuM96ye5qtjyL4mft8+Cfh3qkmlXdnqMlykjQl4VjI&#10;3Dvy4r1T4E/G7SvjJ4Vh1SwWaMSO6gXG0Nxj0J9a/Bv47+HLq6+NXim11QywSLqMiKitnnIyO9fq&#10;T/wTN+Gc+l/CjS9QIm+zeZMu9pARnjjGaQz7pW1UMWAG4nJPvUQs4IrxrkoDORgv3xila6ttPUK8&#10;m3PAyDQpg1BdySFgfTigCxJukiYI21iOD6VDaiSOILK29+7dqPs8dqrSMxCqMk1A0iahCWB/0fGd&#10;w6+9UiJDLpZ93mxyjy05Kg5Jpja1BHbs8sqwbQSTIwGeOnJr51+MP7XngX4K6dqUdrrsL6sI5HSC&#10;4gkYNIuQFyB0yMV+cHx0/wCCjmv/ABTe40maDT4NPV1kWe1DqxbaRjp05rRK5J9m+I/2wxqv7UHg&#10;zwhoM99badcXE0N9AAuyZlLDPB5HFfcVu8GoQKPKIXqFYdK/Cr9hO6tvEX7T3hTUJZ2e4/tFmC84&#10;OVY96/dC3uUbV54gfmVc4/AUSEXEiYxskhDA9B7VPCgjjVR0FV5N7TIMfL3NWl4UCoZcRaKKKgsK&#10;KKKACuU+Ktwlv8OfEpkUup064BA/65tXV1x/xY+0yfD7xBBaxiSWawnQKfUxkCmtwP579L+JXjHQ&#10;77ULbwU99ZWf2qVsQwsw35wT8ue2K1dJ+L3xD0T7c95BrE93dDiSO2fBbnnp71+l/wDwT1/Z/utO&#10;+FOp3Ov2TW2pf21cMsYdWUoQmDx+NfWn/Cr9LlUyzRbWthvUBRyR68e1b3A/AqH4tfFFISLldaeT&#10;P3vsj9PyqzqHxe+LGsW8O2TWRDaglg1q/T8q/f3TvCuneJNN82eBFJYr8iAdD9Ko6d8N9PlTVrV4&#10;QI5V8sEKM4II9KXMgPwA/wCE/wDF3idBZ6u981s5+7PGVGe3Wvsv9i/9iHUbXxTpXi/VjZXcLXdr&#10;qNtuD7413B+69fxr6m/ab/ZbWbwLPcaFaS3N+JoysZZFGBkk8kV6N+zH8YoNc0CDwvcNbx3mhwQW&#10;EkcaNlXVQpBOME5HUUNgfQNrbJawokahQqgcVY3H1pvXmisAB1Eg+YZqXpUVTUAFFFFABRRRQAUU&#10;UUAFFFFABRRRQAUUjNtGabvPoPzoAfVe+tzdWrxg7S3f8al3n0H501phGpL/ACqOpoAreT9n02SM&#10;MC6xkEj1wa+LvEXwH/4TX9sDw14o1GOO4tbfT2t2jljPPzORyPrX2jaWqrczTAkiT8qrM1zDrEUK&#10;QqbUrlpCBkHnirvYDLh+Gvh2O1gi/suE+WoC9eDj61a/4QfSen2OP8j/AI0ah4y0fQ2uGvbwQrHk&#10;uSpOMdegrx7xZ+3L8HfB908ep+M7W0RMbi8MvGf+A0uZgew/8ITpP/PnH+R/xo/4QfSf+fSP8j/j&#10;XhNv/wAFGv2erkpHH8RrJpm4C+RNyT/wCvTfAHx58J/Eq4hGgavFqEMpIVkjcZwCT1HtT5mBs3/w&#10;98PPJGH0yEhj83Xn171raL4X03w+AunWsdtEM4WPPXvWibiCeGX58qo+Y46VWjuEWz/0NvOO7v8A&#10;rRzaEcuottdb2uS+Ssbd/TmuR8S/CrwZ4wuH1XV9At7+5lIDSSA7jjAHf0FdZtjkhePd88gw49PU&#10;CpbOxW0tFgGdqknnr1zRdC5TK8L+DtI8J28sek2EdikgGVjz2zjr9a1IYpWuGMj7o8cLVo/dx2xi&#10;hflXAo5h8rGRyK27au3BwafTbe2WLcQTyc1Nt9zUvfQpbEdPX734Uu33NKFC9KQxaKKKACiiigAo&#10;oooAKKKKACiiigAooooAZJTKfJTKACvD/wBrrXLzR/g/4mFq0gEml3G7y/Ze/wCde4Vz/jjw6PGH&#10;h++0OdSbLUIWt53XG5VIwSPeqjuTLY/Cn9h/4P2vx0+LV7FrtvHeQ/2e0wS5UkZEiKPTtX6ZN+wF&#10;4IjNj5eh6YAVG7bE3P614nefAzxp+yp8eNR1HwHoR1Pwu9vFaw3V9KhJLbWfjIOQVOOK/RfwrrB1&#10;jw7Yztt+1NAjSoOivtBI/OtXIzPmK7/YD8CrCHTQ9NExOC4jbOPzqvpf/BPnwPZ2Nyp0TTC7kEHy&#10;m4/WvraPEbebKdsh4I7Uebc+cgWMeUep9KV2M+ZdL/YP+H0dnGl14d0uYAH70bDnP1r5R+P37L/h&#10;jwv+1F8MPB9jptna22trKX2K2z5Sv3uff1r9O76O8urhovKAt1IKsMZNfNH7QHwR8VeO/wBqb4Ve&#10;J9O0trjw5o6yDULxZVUxZK44JyenalcFucxrn/BNvwprGmJAljpSy9S5iY54PvWZ8IP+Cd7fCbxR&#10;aX8WpWLxRT+d5cUJGfb73tX2fonmW97LZhc20akI56nkdavfZ2ivI9gyvUk1kajNH05tN0m2tQ4B&#10;iXaSOlXKqz6lBHOY5nC4OBwetWHEnnKFH7vHJoAdRVe51K0s2VZptjMdoGCefwFSTSFrdnt/3jdh&#10;QA2OMK8zY5INQ29x5Ni0h5w3+FPsWaVpBIMPj5hUc1rtb7MAfJb5ie+f8incjlM/xlqb6b4L1i/U&#10;kNDaPKuOowCa/n1/aV+Ltx8ZfHMzzGZ5mjVPMlIIwvPYe1fv98SLK6vvBuoabbR+Yt1ayQtyAQCu&#10;OM/WvwD/AGjvhV/wojx5JolhE7MyCYC5O9vm565oDlP1A/Y5/ZHtPC/gfRdcvHtbtbuytLvbsIYf&#10;IGIJz1r7R0exstM09RZW4gQHAVa4L4D272fwN8DSKP8AX6HaGXPbMK5xXo+lrE1mAjblyTSDlKrT&#10;T2kjJI5k+0HCf7NW4LOIoIZwssnUn1qvd39q0gQS5nU4RcHk+lctq3jrw94S1SS513UVsbsAK8e0&#10;kDIGOg9MUyloj5m/bo/Z30/xl4fTxLpcNtp8+gwXF0zlCWZsKQQc8H5TXd/8E9dauNY/Zl8LSzyt&#10;MzG4O9u/75q8s/a0/bQ8JaP4L1Tw5p2s2k661aXFtJuifcOAOOODya9J/wCCbcCWf7Jfg6CzPm6e&#10;puTHMfvHMz0hn1FRRRQAUUUUAFFFFABRTbiZYVI3fPjIBqKOZhGXlG1MZBFAE9P/AIRXzF4o/ai1&#10;TTf2sPB3wx0+Gzn0fWLOW4mnYHzVZUZsDtjIr6c3AcdxTQnsLRTd6+tG9fWqJFam1FLMY5NxGIgO&#10;Wr58/aY/acPwT1vwXZ2j2rx61dtBO1wjEoAUHGP9407En0RT4+9Zek65a+INNW806VbiJuNwBAz3&#10;61cFwYiiyYUuQAKTGty3RVS/mnjjItkEkvoaVbxVhBkIWXb8y+h7j86g0LVFQQzmaIOMEVJvPoPz&#10;oAfUc+0wuGG5ccil3n0H51HNP5MTOcAKMmgDnNSZtYb+zLVTatEQ+88rjpj9a8z/AGtI55v2d/GO&#10;kxhp7i408xqyjODkdq9ke+VbVbhcHdxnFJJYwTWskD/N54yQRn3qzI+T/wBir4F6HovwB8K32s6T&#10;Dd3skUqyFlIbPmtyefSvpFfhb4SIGNFtx+B/xqj4s+JHhr4YaVGmpX8dlHG2w7lJwTz2FfMPxk/4&#10;KbfDvwvJHF4S8Tabqk2xt6SRScOCMDpS1EfV6/C3wr20a3/I/wCNSD4Y+Fx/zB7f8j/jX5pXH/BW&#10;3xP9tKwWejPbbhiTY+dvrXu3wz/4KffDbVLUHxb4q03SrjzMbEgl+7gc/d9c0XGfTl58OPBkd2wb&#10;w5A8m7BbB5/Wr3/Cs/D0OqwXEWmwRhV6c+n1rJ8E/tGfDz4iWMV14f8AEEOoxTIHRkjcAg9Oortf&#10;sb33726Bi7Dae3ancfKYdv8ACvw9HqVzdNpsDed7H/Gp4fhr4WVSiaPbhc56Hr+ddBZZw0Q5iUcN&#10;3NS2sUQXMbbhmi4+U4jV/hXoTXFnNa6dDDJFKHyAfX612kknlqEU4OMDFWyoPFQrZosgcE5o5l1D&#10;lKl1Yi4VZJCGMfIzSWt+l5iKSMkHqW6VflUMBmoZrdZoGiPCnuOtTuylorH5W/txfsk3P/CQah4p&#10;0yWKAvLPeP5cbEnAzyc13f8AwT7/AGmLLwj4JsPA+qRyteRPLK0zuqrjgAYxX6DeIvDdr4l8P3uk&#10;XQ/0e6ge3dgBuCsCCQfXBr4Z+Of/AAS78KatbT694Yn1m58R5VFhW6CKV5PqBSGfa2leINN8YwrL&#10;bPHwA2CwPWtlp7bRbXMrou33xX5B/wBqfHf9lW8aLT/CUF3Yo+A95coW2RHg8Mew5riPix/wUg+J&#10;HiCxmsNU0PS7KcsCyxM2R0xQB+qHxM/ai8P+CNHvrmaMzrbRyOyJKoLbewr81/j5/wAFFvFHihr1&#10;vAOqX3h63kK+XFuRtnADDp3OT+NfJ+i+G/FPxz1zbDDNLczyhY4YpsKzOenzH2r7z/Zq/wCCV9lr&#10;Ol6dqXjq21XTbxg5kWG5QqCGOOh9AK0i0lqS1c+F9LtviB8ddcVdXvLy9kmm8vz5oRwWbk8Adzmv&#10;sf4E/wDBNGTXLFL3VrqzuPMhbMc9uchsjHev0t+F/wAAfDnwssVtdLMs6KVObgBjwAB29q75bqKO&#10;8eHCoFGeFxVc5PKz8m/hL+zVP8C/2svA8SzwmCe8kcJDEVHAYepr9Y4dPEeoy3OQd4x71xPi34S6&#10;N448b6H4pkkmF/ooZYUjwFOeec9a7xXjtY1aU7T0IqHIOVi3EnloWxnA7VNbyebCrYxkVE0ZjICj&#10;92eWJ7VOuNox0pNlJWHUUUVJQUUUUAFZ2vRxvplwZsGBY2Lg9CuDmtGuP+LaF/h14i5IX+z7jcV6&#10;geW3NVHcDL+F/wDZ11ZtPoQjtdMWZleGM5DPgZOfpiu0uJkVtm3cHOGx/WvzP/YT/a0+HXwh+H+p&#10;eG/EPiqKzhbWJ53e5SR3GQoGCB0yK+nbf/god+ztZtMp+JFlluDmGU4/8drS3UnmR9IxtDYsLa3i&#10;2KeQV6Z61JcBYbeQxkJLIpw3fOODXzdbf8FFv2dLdRj4kWJ+sM3/AMRVEf8ABQ79ni+vA03xHs1E&#10;b5TEMvzc9/kqR3PpH7CLzQ5IdQIn6nL8DpxX45fD34q+IvBn7b2v6Fb6pLFpmoeMvs/kIBt8v7QR&#10;tOR0xX1v8bP+ClXw4hs57fwx4q07UoSBtPlSZJ5z2r87fhrPefFD9rvwt4m0yNbm2bxTDdzSRNtU&#10;Bp1bODg4qkmF0z9+4ctCh77Qf0p9VbWY+THkfwj+VW0+brWIxKmpu33NOoAKKKKACiiigAooooAK&#10;KKKACiiigBr/AHajqR/u1HQAVX1C5FnZvKYjKFx8gGSeasVHcGVYWMIDSdgehoAzLyOfULO0lhuf&#10;sA3bijEgkeleffHr446b8DfAuo67fK16bRFkMcUihyCccZNd/wCIFtm06GTUXaEx5YbOmcV+XP8A&#10;wUK+IHiD4gfEaH4beEore/8A7U0xJNrllfIkfODnHQDtQB4b+0N+3d4g+ImqXcPhi41nTBNcSHYk&#10;x+6xOFwre9fPcej/ABA8aN5t9o2uawHJzvtpXzj8K/Qn9lP/AIJuWuqW8GpeNbO+tLkW8My/Z7iM&#10;jzOCR908V99eAf2e/D3gmGH7OkzNGTgS7D1BHOFoA/Am3+GfjGBl8r4ba6JFPyuNMk/PO2uu03xN&#10;8dfh8qvo9l4s0dIjkeTDcR7c9enrmv6D4dJt7cKiWsJRcAExjOPyrC8YeBrPxFZyxfZUy4A+VVHc&#10;eooA+HP2If22l8UKfD/io3rarm3spH1KcBvNICtkMc5z171+g1m9o9usls0TRHoyEEfpX5V/tW/s&#10;Z3nwp8YWHj/whbXTyRXkuq3/AJ86iMbW3/dUA49s19m/sWfEa9+KvwQsdSuRF5j3Einygw+7j1NA&#10;HvNrYyWs11cPJ5i7i6j0HJwKv21wLuISAFc9jUc8wgWCBuPMG0+tTRwrAuxc7fegB1FFFAD4+9Pp&#10;kfen0AFFFFABRRRQAUUUUAFFFFABRRRQAUUUUAFFFFADJKZT5KZQAVxPxo8US+Dvhb4n1eASiWz0&#10;+WdWhOGBVcgj0NdtXlX7T1xeW/wP8afZY1kU6Tcby3b5aqO5Mtjh/wBkH4jWHx6+BOga5rEP2q9u&#10;jM7fb2WST5ZGUEk56CvddB0lNBWWNpo9sjZRQcBR2Ar8I/gf+3R42+CHhez0vR7TS5orcOqi6SQn&#10;DPuPRh3r0PVv+Cu3xUuru1ZdJ0DZFgN+6mz1/wCula2M0ftNe3SQLu2+dyBtXkj3pJbwyKIlBjdx&#10;wemK/GC0/wCCuvxea8b7Fonh6VsdGimxj/v5VmP/AIK6/GSfUrfz9B8OooPaKb/45RyjP2Pumazs&#10;5/MvFVlRjktg5wSK+X/2IfjRe+PrfxVba7rEt7dx6l5NuLucuwXnhQT0+lfn14o/4KvfFTVr64t2&#10;0rQVjPRljlB+7/v1z/7Dvxs1zT/2htBivkt4bS9vfNmZQw5I7DNK2gH7p+SLdnkAyzDHA5rLtbpo&#10;N011N5cSsSWkbAA9zTrfxLFd6RbXsTqyTY5wcV4p+198U5/BPwp8QT2JhMiWLSr5gPXn0PtWJqev&#10;SeNvDMl48L6lp5mU45nTOfzrYF01rHncbgHkFTkV/PLJ+0940vfG093bJayHzt5TL4wP+B1+0P7H&#10;Pxw1H4yeAnvtWW2juluTCqW6sBgLnnJPNAHvUtnFqapIyqDndhhkip45FgmWAL1GciqcbXC6hN5a&#10;gpkZ+lXbhljcNn95jgdqAHLGIZHckfMabcN8hdRk9OOTTZmM0a7eTjmnWcZWMq/XNAEEd5HdBopI&#10;8j7p3dDX56/8FIv2Rrnxda6t490fyfMt4IYls4LctKfmRSRge+a/RE2EZfdls5zWZrmmtrO+yuYw&#10;dPcZZhjOeo6+49KAPhD9iX9sq1vtKbwj4itryyl0dLfTA2oyhFyoCMVDHpxX3JpGoWXiDbc6Tqdv&#10;LbMMBLeUMM9+hr41+M3/AAT/ANH1y71bVfCi6jNql081wy/aERPNYkgcLnGfeuz/AGQvhP8AEH4P&#10;6Vb2HiPTxb2sbSEs8vmNzjHf2oA+m9YvoNNgZ1s/tE6gndGoJz6+ua/ID9vf47eKLH4+a3pdpf6l&#10;Y24jhYW6zMoX90h+7nvX7FKFsUe5XlGG+YtyAOpxXzR8Xv2Ffh9+0B8QrnxzqUmpNd3SoubaWNY/&#10;lUKMAoT/AA+tAH5cfs2/D/xR8ZPiVpMfiPSL+/sBfRL5l/bPJEFcnJywIwcc1+4nwv8AAenfDDwf&#10;ZeGtNjtba2tCxSC1QIi7mJ4UdOvpWJ8NPhLoPwn0mZbRZBDEiZebaSAucHge9ddpT6dqt6dVs53l&#10;aVdvoMDA6Y9qANmiiigAooooAKKKKAGTWvnXCyEjaBgj1qnqTNMvkx5TBwcdKt3E0scq7FGzHJNO&#10;jhXmU53MMn0oA/KT9vLx1/wz3+2J4F8SlpHW10qRiLZ9jfMCvHT1rZ07/gsN4esbGKC48M61dTRj&#10;DTB0O4+uS1Zf/BRb4Y3Hxy/bI8B+GreJ5lutJkBWFgrfKC3BOR2rDtf+CX2uRW6pFpF2ydi1zH/8&#10;TWkNyZeZ3X/D5Lwx/wBClrX/AH0n/wAVR/w+S8Mf9ClrX/fSf/FVxX/DsPxF/wBAi5/8CY//AImj&#10;/h2H4i/6BFz/AOBMf/xNakaHaXP/AAWM8NXFi8SeDte3kghtyf8AxVfOP7RH7bOmfGjWfClzHo19&#10;aiwummH2kgn5inTk46V6s3/BM/xlbyBbbRZmixyWuUzn8qoar/wS/wDGeoSW7Nolx+7Ofluk/wAK&#10;V0I++/2L/iha+PvhTZ3CtiR5pFw7gtwT717h4iv10XQNV1OQecLO3ecKDyNqk8eh4r5m/Y//AGed&#10;Y+C+kWGmanbTW/kvIxDShsBt2On1r6Z1zTbTUNHv9Mldwt7C8DY64YEHHHXmsmVE/Ij9rn9uLxk3&#10;xOuNJ8La1rWhj7OjhYbp0UHnPCnvivY/+CdH7VXiHxTN4jtPF97qXiCfzoYYpLyYv5eeCRknGax/&#10;2lv+Cc3iXxF8Qptd8G6XcX2YVjVp7hAp5OeMV6x+w3+xdq/wnbXrrxnZT6dcTSRTQiOZWDEDnOBU&#10;Gh9paUs19cC/WUpaOCFgzwO2cfWtmsXTY7y1vvs0UYOlqCVkP3icZ/n7VtUAFJJH5qsh5BGOaWmX&#10;Ehhhd+6gmgTM7zEnuW05UCmMb93b/PNc98XPHFn8O/AOra3cSqGsYPMCBwrNgjpk101jbRPL9vyf&#10;NkXB9K/O3/gqR8XtQ8JT6V4RtjD9n16zlV94bfwV+6QQB+IpsyPkL9rT9rrW/ilrV3a6FfanBEZk&#10;cJHcFsAIM8Kx715r8Gv2UfGPxmvN80F9pgaUJ511aydwTnJFdF+yD8BZfiZ8U9Q06WCWVLa2EoKu&#10;oPUeoNfub8O/htY+EdGEEcRUsFJ3AZ4HsKQ79j8x/Cv/AAR/8QX2ni7l8bWyBoi3lSQtx7dK8Q8S&#10;fsR3vgL42+HfDdxqVvqwvQJNqwkg/MwxjHPSv3VltRa2spiH8BHP0r85vGmvX8P7eXwysTFEY5o8&#10;nIyf9Y9AHzD450j4h/s0+IrS4s5NYGitcrElvZpJHGqA5wOgxX60/s7/ABwsfj94DfV9Phktljl+&#10;zsJHDEsoBJyCat/Gj4X6J8VvC8tlqKuslmrSAQBQc47kg+lfEn/BNfx5H8NbZ/h9cSrHd3mqXE8c&#10;MgLOVwx4IIHb0oND9JYQLddhIJAwTUsEYjUgEEZzxUMcXnKXPVhkY6UzSfM+zHzRhtxoGXqKKKAG&#10;SdqZT5O1MoAKiulLQnEohOfvE4qWoL2wj1KDyZSwXOflODQBzWueA/D+rRk6vo9pq4cEjzoVfr16&#10;jvXk3xB/ZF+HPjrS5EtfBWh2dw7AiRtOiyMds7a9/WaGzhSANkqAq55z2pY5LhpMMihPUUAfln4k&#10;/Yl1/wCD/i608XaPeGSy0udryTTdPt3BnVcERgDAz6V6Von/AAUqXwrDHZap8N/FFkEPLXEBRRk5&#10;HX61+gE62okRZQCzHABUHP6V5d8VPgH4O+KDXMOsNcQSS4Zha7VxgADHyn0oAwvhJ+1t4U+JVsJG&#10;ng0p2ZV8u7uo1bkDtn3r1seJtKum8yykg1An+O3dXyO5yM8V+aPxp/4Jr+INL1hL/wCHNtqN26h5&#10;AtxeqF35JUcAcdK4iP4tftIfsg6SkOo+F9F+zw5tt91K8pJb5uzDn5aAP0/8VfFDS/DHifSNMVka&#10;W+Bby0kAOR2xnrXZwsNZs451+VWOQD9a/HT4I/tN6/8AHT9qbwDZ68lrbtLcurraq4HKseMk96/Z&#10;G1gi0mzSCNiVTgbuvrQBJJdIkqQ4zu461YHHFZ1vbCSYStn5TxWjQAtFFFABRRRQAVyHxcmEPw28&#10;TAruLabcqP8Av21dfXKfE6zmvvBerxRLuLWkwI+qEU1uJ7H8+fgv4B+KfiImqT6ZDdxRtfyp8lu5&#10;HBz2HvXVab+w/wCMZDM09vdMVwebKT/Cv1e/Yb+HY0XwHeT3dvtlGpzMM4IwVX2r6WhtrJJpQ0SD&#10;Jx9wf4VvzGep+AN7+yD4s0ti39j3tzt/gWxc5/Sp9R/ZJ8VX8dgtv4fvrZifnb7BIOvrxX79Q6TY&#10;efvWJC3oUH+FR2eySa6E1tCscf3SIx05pcwj8KNL/YN8VaxCsMjTwSlt2ZLOQHH5V+hf7Jv7DEHw&#10;ptbHUtRksLu62286FrcB1ZQCcEjrmvsiLS7S7vvtiRLsxjIUAfliqtrrtj4i1CS206XzZLCTZOoG&#10;Nhz0/Sk5X0A2449mB2xirMfem+XtHNHTmsTYmoqPzMVJQAUUUUAFFFFABRRRQAUUUUAFFFFACMNw&#10;xSbPenUUAN2e9RXELSQsqPsbs3pU9Iy7lINAHN66ftGi6hFJEZGt4HYMRnccHp71+d3hHwWni79u&#10;jwrr1+ixQQWEtudNuly0nzOQwB4xzX6Qx6nDeXVzZIdxiGHGCMA+9fnp+0B4vg+E37f3g3xFLKtt&#10;4et9DInmZSxDtJJjgAn07UAfoZBptvYW8CWiR2aKANqADI9MVcm3NGT5nlD1JxXA+Avip4Z+KtjB&#10;Npl611IsSzcRsg5xjqPU1298YXtWjuiVU4zj68UACRyOMpc78dcEmnwTMnD7j7morKzitYy1plg4&#10;B+Y/lWB4q+Iui+D7eU65dfZ1QBnwhOBnjoKAOR+P2l2x+Dfj+XU5IZidHvGt/Owdn7pyMZrwf/gm&#10;XqHlfAWwhXMg+1z/AHen3hXhP7dX7cNp4pbTfBnw+1SHUHvnm0y/ikgdSquNnDMBzz1FfSn/AATn&#10;+H83g39nPTFeEx363UxKlwwwSPegD6u8kNIryYY5yoPUVYZd3eshtRDMUkbFyOEAHGa0bMzG3X7Q&#10;AJe+KAJtnvRs96dRQAz/AFfvR5ntSv2qOgB/me1L5g+lR0kiqykN+H1oArPrNtbWM13dSLa28Od8&#10;krAKAO+a+Yv2hv8AgoR4M+AduJXtH8Qn7SLYx6fMjMMgnd16cVx/7eHx0m+HvgHXPCd7cx211qen&#10;mSKPyyxYEsAcgHH3a/KD4d/ADx78bvE10+hWQu3kXz8yTqvy7gM/M3rigD9Wfhj/AMFUPBfxI1y0&#10;03+wL3SWuJBGJLySNQvufm6V9e+H/H2k+J9PgutNuobsyLuMcMgYqPU4r8TvEf8AwTZ+Nmj2/wDb&#10;V7oUMcdtGG3rexcAc5/1ma9m/wCCd/x2i+DfxM8V+FviJerpxhhhtrVFRpCz5JIyoPqtAH6r6v4w&#10;0fQVLX+oW9qoAJM0gXA/E1y+j/HTwhrGr3Vimt2EbQ4wzXK4YnsOa+YP+Cgnw11bxN4H1NvD8TST&#10;vZxeXmULz5inufSvy0m+DPxL8KxW2qR2wNxaHzn3XCEfL83972oA/obtdctb6RRayLcxn/lpEwKg&#10;+lW5rgRbeM7jivgH/gm/+0vc+M/B8WjeILqJdZkvpQsMcZ5QIuOQMdQe9fe8MbTb3YfKwypoAtNI&#10;FQt1HtTlbcoNU2ZrexZn4IP9atQtvhRvUUAPooooAZJTKfJTKACvN/2kF834EeO415kbSLgIO5O3&#10;tXpFc74+0ux1bwrqcOobhatbusm3OdpHNUtyZbH5Ffsbf8E+b74reD7DxTqOoWsMd7FKPsd5AWKF&#10;ZNuT1HOK+i7P/glnp1vp9+ss2jSSPu2u1mMjj/dr7H+CPh3Q/DPgHT49D3fYVMgQvknliT15613k&#10;1x5kiKp+RuGrRtmZ+fOmf8EubOxsUkS50gS8jctpz/KqFn/wSmaNZJJNZ0tznI3Wx4/Sv0dXZDGA&#10;OF7VDHKLiGQZz2o5mM+AIf8AgmLp2n2qSTyaPdSMCu42gJ/VaZ4f/wCCZd54V8SWes2OvWME9u25&#10;WggKsPoQK/QN4Y2tdrdFGa5f4e+OrTxhBevbzCUW8nlt8pGDz6ii7sw0uSeA/Dkvhnwhp2l6g4v5&#10;7eIK0xGdxHfmua+NPwht/jH4J1XRU+z2st5AbdZJU3BevPT3r0xryKRigbnvxR9mER3J1681ian5&#10;nWP/AASTvNC8RjUj4j0+4geVSYVtuMA8g8V+hngv4a6J4C0gWWi6ZZ6audx+ywrGC2ME8Ac11cb7&#10;uO/en0AVLS0e3kdmffuqOTT5ZNQSfzf3QGDGe9X6KAKNtMDcTrtOEzj069qjW6a7mCRgx8fe7VcM&#10;aR726M/FQ26/ZYCz8HNACyXflbYwC7dCR296LqVLOzZ5pAqg8sxwOtVYZhYreXdwdsKjeW68cknF&#10;fBP7av7etv4Hj1DRfDuqRNL5cTpHJbMSTuXPJFAH3dJ4o0Syglf+0LWNlUlh5gBzj61nwePPD+pW&#10;u06xZq2c/NMv+Nfgwf2zvH3iG6vRI9r5bsxG2LHBrl7r9p7xjZao2ZIdoHTZ60Af0I/8Jx4cmtZ4&#10;TqtltVdrZlXB7etQ2XjDw5DpSRw63YW6gnGJlAHP1r+fab9qjxSsEghlhLyD5sx1Vf8AaM8Yz6Ko&#10;E0JbdjO339KAP2w/as/aP0L4dfDvUra01GKa9vbGcRTW1woKMFGDnPXmpv2A/E1340/Zc8Ka3qNz&#10;JfX1wZ99xMxd2xKwGWPJ4FfhJqfj7xD8UNQsbTUZFliVthEY28Hr/Kv3D/4J1fYdF/Zg8KaFC7C4&#10;t/tBMbZOAZmPX8aAPqCiiigBQMmn7Pemr94VJQA3Z70nl+9PooAqtMI51icbmbkGpI4XSRyXyjdF&#10;9Kikt/Nu45cfd70l9efZY2bIGPagDxHxd+zqfFH7Rvhj4mJcW8UGj2r2zWjRne+5SuQce9e57URR&#10;tTA7ADpXxz+0R+3ZYfBnxRb6XNqkNr5tv5oD2zOeuOoBrxjxx/wVQhj0/R18N63aXF9PNsuFe0fA&#10;U9MZUCqiTLY/Su4dYYywTd7CmtcRrCHOFJGQp6/SvLvgn8SNV+Iehrf3BjdDIUJVQv8ACD0/Guy1&#10;y4j0u0vdR1U+Va2qNOGXnAUEk4HPQVdiDSk1BmsXuAjIFO3Z3PvU8bM0KStLtDDdgmvjzx5/wUn+&#10;FWl6Jdx2viiP7dGwUIbOb+9g/wAFdV8J/wBuD4Z/FCKC2HiAXFyBGoVLeVfmbIxnb7U7CPplITcX&#10;S3CPhcYx+FPt0W4mffHzG3BI/lWct8senltPO9eCNw9+etbNmzSW0bP98jJqXoVEh1G2muodsMxh&#10;bPUZqeONlt1jdtzbcM3rx1qWiszQiWMQxBR2pKkf7tR0AFIyhlIIyp6g96WmyOIo2cnAAyaBdBvk&#10;jbtT5FHQdq/Lr/grppb2viLwxqH2Q3ItrOZ/OCZ8vle/av1EMzTW6yQ85NfO/wC1j8H7H4zfDHX3&#10;aF7jUbe0aKELJsGSRkHkelNmZ8Xf8EodJt7rx5fa1L5dwbnTGHlEAsuHIyfyr9Wsi4t2WJtvGAR2&#10;r8bP2R/G3/DJPxf1Wx8SzLpdn9kFrFuUyku53Y+UH1r9f9DcQ6WJx/y2USA+uRQhD/tDXHnWeSrx&#10;KSzk8HjH9a/O74n2ps/+CiHwkAJkUwAll6D95J1r9FliiKXE6581o23enSvyP/ba+KWtfCX9ofwt&#10;4r0fy/tWnWnmK0ygqD5knUGgD9VPGni7Q/C+l38t7f2sDvG6lZJApJA6c1+WH7JNxN8Qv2tvC/ij&#10;SopLPRLN7qCa1x8sj+W4zxx3r5s+K37Wnj/9oLU4bKVrZ55JicRpsGTx3xX6cf8ABOv9mu8+D/w1&#10;kvvF1mbPXI7+SaIJMJF8thgH5SR3pGp9kfaGvJDFGDbiPueAR6VpqoXgDFYOni/vNSupJ1H2EjMD&#10;DAJ+ta1hJNJCTMAG3EDFAyzRRRQA1l3Y5xRs96dRQA3Z703yz2bBqSigCH7KhbcyqzdQSKhvbWae&#10;MrDL5Rz2yKuUUAU7eyMfMzCVhypPJFONrE1wZWRScdSOast901FQBWubeaW5heOUxxp95AT8wzXN&#10;ePvhb4b+IFi8Or6NY37Ft+bqBX+YAgHkdRmuuooA/PXw/wDsGy+E/wBojw9480y6tLGy0m6lkNnb&#10;QbN4bdgcAdAa+/tN3XUayygncD8rduatPaQlgzDkVIhRFAHSgBkS7TjsT0qao1UswPapaACiiigA&#10;ooooAK5T4o3Uln4D12eNmBjsZn+U4PCE11dcf8Wry2tPh34hNyxVW0+4AwCf+WZ9Ka3E9j5g/YB+&#10;K1jr3wp1K+1LV0s5I9Ynj+z3cwDkBU5xnpX1Ba+PvDNw8x/texyOeZl/xr+eqL4m6ro/iy40zwzK&#10;j20k8jlWX+Lcc9fYCr8fxW+I9vcTLEsHJwd2P8a35TI/oIX4heGt2f7ZsY1/vGZQB+tVpviF4duL&#10;O+SPVrOJthCv5y/McHBHPNfgB/wsj4lasf7MaODMnOAQOnP96tLTfjB8Q7qOa1dYd2mjGcjjHr69&#10;KXKB+60HjbRrXwo4k8RWcEoYnzDOAcY+tfMn7CPxdHib4ufGmy1LWvOjt9baGz+0T7lcbyB5fPI+&#10;lflNrXxs8X+I2Omak8ccLYJ8sAHI+lep/Am117wR8Xvh3NpyYt9W1a0e7Z2BypcH196GgR+9m5W7&#10;g0nl+9c9pmoSzQxHI5Udvat+Akqc1gbC+WfWpKQnHWloAKKKKACiiigAooooAKKKKACiiigAoooo&#10;AKjuJvJiZ8Zx2qSmyIJFKt0NAGXZ2cdvcTXZKhrgYxjB/PvXg/7VH7Ndp8XvCt/NC0NpqzRLFFdi&#10;33yJhieDkHHNe7RtDqF49u+cW5DL2qa91LyZhbxsPNIyoOKdmK5+D/jKL4zfs8eLtQt9O1zxDLp0&#10;Ny0CtAjRJ5aseeCRjArqvDn/AAUR8T+F0QanLqmslM7g14RnPb7vav2H8cfB7w98QtNe31mF3WYM&#10;JPLbb94EHp9a+UfGH/BLP4YXEczaHplx5j8jzbt+pPzdzRZhc+JfFn/BR3xL4ot0i0261TRmUH7t&#10;7nrjH8PavE9c+PXxY8XSsW8S65qkcmAI/NLZx+Havvu2/wCCSuhtqDNNpzeTvBwL5+n519AfDP8A&#10;4J6fDjwFaQPJY3KSRMSMXDN14HejUd0fDP7HH7DuufErxhp/jDxHqVxbC1u7bUDb3lmWE4LBmXcX&#10;/AnBr9cdH0W38N2UehafAthbr8/mwrtXPfiizk0bwXY2Ol2m6M7FgtwwznAAGT+VX7q8aSx8m7x9&#10;oLA/KOPakIm8kWEkKsn2hpP+WuPun1rXj+6Pm3e9UtN857crOB5eAEx1xirkarCgVegoGSUUmRRk&#10;UCuI/ao6e56UygYVm67pc+rWyx2901oyuGLKM59utaVNkkSJcvkDpxQB+d//AAU7+CN98QtJn8ZQ&#10;anJZwaLpPlvEsW4PtZ2JLZGOtdh/wTi8J+Grf4d6LeQzWN/qjaSGmRAplHKHJ5J619b+PvhrovxK&#10;8Dav4U1xGk0rVImiuFR9rMp689RX55/AGz8H/seftTeONOt5J7bQPINlZqzGU5LoR1Pt1oA/Rmx1&#10;aLxHpF2b3TfLhjcxmGbkMBjnkdK+Av27v2cxayaL4r8KWQsrp9Q8+4FhbYZkUDhiD0/CvtOX4zaB&#10;HZH+0JyEkUP8ijO0jjvT/EnjLw9q3gmV0lZ4GgYxbsZ6HrzQBxn7PfxW074+fDG51m60RJVtp/sj&#10;QTP527aB3x+mK9AvPhZ4S1bSHR/DVgv2lCmDADtyMZr4d/4Jz/HbRfh34J1Lwtr1w0eoXOsXE8ax&#10;oCNhJI5z6Cvpr4nftieEPhfpc99q188MMyutmViDfOFyM89KAPlMeA0+EP8AwUW8EeFNIZLfTLzR&#10;5Lx4LaPy0373XJAPJwBzX6RfajY2tqpXeWAU9scV+Vvwb+PafHz9uzwj42mk861s7CayDrEF4yzf&#10;1r9VYzFqVrFOM+WQHTscY4zQA2YGa6EX8BGcdulXUXYoUdBVNJhIf3f+t7Z6VcTO0buuOaAHUUUU&#10;AMkplPkplABXmf7R7XNr8F/GN9a3L28lrpc8i7OCSF45r0yvN/2kB/xYjx3u/wBV/ZFxv9cbaa3E&#10;9j40/Yf/AGv7Oy+CuhW2v3CXN4gn3yXV4Ax/enGRj0r6R039r7wtqljeTD7HEYMjBvFJbA7cV+Hf&#10;wt+CPir4y6vJp/gwJ9nSIzqblygwCFbnB7mvWV/YT+LiukFj9iBb5X3XDY3dPSttCOU/WW2/a48O&#10;7fOd7UowwFN4uP5VPD+2F4W8l3X7GNvYXi8/pX5UQ/sGfG+W3FtN/Znkryu25br/AN81nN/wT++N&#10;VtY3EhNh5a8n/Sm/+Jo0YWP1C8UftqaBb2crQi3IYEDbej0+lfLP7F/7UcmrfF+Hw9LPJ5Ooahzu&#10;usqBz1GOa+G/iR8BfHfw00e2bWhCFa4WH9zKzfMenavoz4N/sNfELwT440LxhpEVn5VmwlYvOScn&#10;2xQ7WElqftAkUU/7yJkIPIK81ItwGkCYxmuA+DcXiKPw1YtrohDmDny/72R7V3HyTXSOueOOawNS&#10;SaNlbcrYyegq1UNwrsF8vGc85qagAooooAjUhnYHnHrTLtQbdgMf5NSbdu4+oqsqvJblTjfnj0oA&#10;474vXNxZfD3VntS6y/YpSCnByF4r8Kvhz8PdU+OXxuttP8QalNE0okBjvEMnCoxHBI9K/fzVrBNU&#10;0u4srkZSaMx4HoRg81+a3xq/Z01b4AfHJPipHHFD4F0+12TsH8ycO67OFI6bnHegD6V+Ev7Dvgrw&#10;3oWnyXWl6Tfs8ETMWsFBJ2jOea9ai/Zl+F0cYEvgTQ5nH8Rs1zWv8MfFkfiTwNouoWrbrd7GGbkY&#10;O0oD0+ldhDdi8t/Nt+cnHzcUAebt+zX8Kmjcf8K/0FTj/nySobf9nn4XxgQHwBoZC/8ATmv8q9Ja&#10;ZpJkUdVOGpn2yBtWaBc/aAuT6YxQBwUP7N3wwtCZYvAmhqw+YbbNQa63w7oOkeHo1tNK0iDTIIwd&#10;qwRhFGTkgAD15rP+JHjqLwBoc+rXMmy0tYXnmYAE7VGTxVf4O/FDTPjJ8PtO8V6NK02nXhcRu67S&#10;drFTx9RQB2dFFFADl+8KkqNfvCpKACiikoArzk2ttI+4sRzTYgt5ZgyKDkd+aia4JzbXH+tk6AdM&#10;VDq14uj6bnnO3Hr2oA/K/wDb4+Da/ET9q7wboNndrF9p0x8iOLfnAJ6ZGelfR37MH7CfhL4Xaf8A&#10;2p4oTTddN9AqxQ31iqmJgTyCWOT+VeR6lrU+vf8ABSH4YrJg2/8AZt0DxjpE9fon4m8I2HiS1gju&#10;g222bemxsc00S9ip4R8M2ng2H+zrS3jWN2MgaNNoHAGMfQV+b/8AwUo/a+1SONfCXhmS60q6s9Ql&#10;tLqWzuv9agDKQwC8A+mTX3B8cPjJdfDX4Ka54ptJI1vLAqE3qGHUDp3r8QZfElz8cv2kpp79fOi1&#10;jWh9p8sbflkmwcY6ferRWvqRZnon7Lv7E+o/tJtFqNx4hksbeSeSNla181SQobJO8dc17h8Xf+Ce&#10;fiT4L6VY6r4d8Z3e6BXmkFnY7CdmCMnefU1+i/wG+B3hf4F+H4NF0CGWFJG+04kcv8zIoPJ9lrd+&#10;MWsJpXw98RLclQZbKZYsAHnaev50+YXKeC/8E8PiJqfjb4J2Emu3U19fNczK011JubAY4H6V9X2D&#10;MZJgQQoPy+lfFv8AwTL0e5uPgjZXV6F8z7dc58s8Y3tX25GoVdo7cVMmVFMfRRRWZoNf7tR1Kw3L&#10;imbTQA2kdd6lT0PFP2mjYe1AjPt7r/iYSWYTAVc7u35VELK1t1ktbgRypcElkfGCPTHenYhbU5Fj&#10;z9pC5bPTFeD/ALSX7TXg/wCBPibRIfE11NbNcRM6GOPcMAgHv707kWOR/an/AGMdN+LFo13pU1vo&#10;941wkvnQWgd/lUDGdw9K8h+Cfwn+LXg/4veGoda+Imt63pH2jElvcxlYymCNp56Vv6t/wVG8ByXT&#10;WmianLIV5+e1/hxz39a90/Zv/aH0D47WN1qVs8zyWs4jDNDsGSCf6UhWPa2uvJjltFjLuFKlx16Y&#10;zivz9/aZ/YL1L4+fE3SZj4om0u38jym/0MyKPnY5Pzj+9X3xqutWnhtm1C7YrDMdi7Rk56jI/CvF&#10;fip+2j8O/hBcpa+Kb+aC8ki86Lyogw2ZIGTnrkGq1Cx53+zX/wAE8/DvwT1C7fV3sfFDNGiJLcae&#10;EIIJOfvGvra18ixmTTYYVaGTkuvQcdMfhXzH4R/4KQfCnxperp2k6pcTXAKqytb4HPHXNfUdolra&#10;qi2pzJINy85HTP8AKpNCnctPoNw0is11HMdqxLwI/etrT7VrWHa7mQk5yf5VFcTJZqjy8O5wccjN&#10;XiwGM0DFopNw9aNw9aAFopAc9KWgAooooAKKhiuo5mkCnmM4NPSRZOhoAc33TUVPWRW3YPTrTKAC&#10;iiigBWjLD71VZFeOQ/MSKnS5xJsfqTxio5tzSEDtzQBa+6tKp3AGq8V0l9C/lEkjg54qaJTHEoPU&#10;DmgB9FRQXCXCkp0Bwc1He30VhGrykgMdowM80AWaKSloAK5X4oWq3ngHX4TD5zPYTqq4ycmM11VZ&#10;XibUItK0O+vbk4tLeF5Z8DJ2BSTj8BTW4nsfDP7CH7Lfh268C3+reIfD1lNfLq04AvLMbym1SME9&#10;sk19Q/8ADOnw9t7gO3hPR2DN0NooqD4C/FLw78WvDdxq/gSZp9Ciu3tpWnTa/nKBuwM9ORXpX2iP&#10;UGdVyZbf73YZ/wAitb6mdjz/AFL9nX4fzzl4PCmkQSYGGW0XIprfs8fDuTyRD4V0VXTHnlbRcv8A&#10;WvQo76LHnyE7xxwPwqFUsNJm35cNfNj15/p1pbBY+O/20P2S/Dmq/Dm6vPDGg2VleiaPH2GzG/Az&#10;nkHp61ufsm6P4I8U6Lbadd6DpsWseH4re3M0qK0vnKAC2CMg5GfrX1lfQm302VINpOCcP9K/G/wD&#10;8bdf+H/7a3iLSLdoxZap4w8q4DKGwv2gg7fTinuFj9lrbTUtwAMcDHSrgAXpWfpesQanDE0JJLKD&#10;yMdqusXAOcYrE1I7hjzg+lTr90VFGVkx1zU1ABRRRQAUUUUAFFFFABRRRQAUUUUAFFFFABUc0hjj&#10;Zgu4jtUlJQBhalciNVa3jHnscSeX1UepxXxn4++NUngv9vLwboOr+Im07w/Po7Ty/a7zyrfdvcDc&#10;CQM8d6+w9Ls7231rVJ7kL9jdf3e3r71+QX/BVqa1m/aJ0dtLMv8Aag0ZBFt/66yZrdLoYn6yXHxn&#10;8AXCxlPG+hKM5GNQi+b2+9Vu2+L/AIHkTK+LNF/8Do/8a/BXS4/EM+kWYPmfaBGuPvY3Yq6l58Ub&#10;NSAbcgdPvUuXoK5+61z8ZPBaSKF8VaOee19H/jVhfi14KmhO7xTo49jex/41+FNjefEy5kbcIcD/&#10;AHqqeKPGnxJ0GGQnydq4P3WJ5puIXP0U/bL/AGi7Ox+Kvwls/D2uQ/Z5tYWK6axvRtKbxy+09PrX&#10;2l8P9WtPEPhmG9WeK8BO3zdwfsO9fz++G9J8d/F6ZtZtfJe68PuLjMhI+cfN05zyK/Xn9gLXPEOp&#10;fAzTj4n8sXHnyh/KBA4xjrWXUaPqya3aSSJkkKKn8K9DVmoPMI8oR/cOOvpU9DGFFFFSAjU2nNTa&#10;C47BSMm8YI3UtKHCcnpQUfA3/BRn9oTxH8GfE1hFo/8AaK2zaYJneznaNVO9xzjjOAK/M28n+Inx&#10;u8TXev6U+vT3dz/pDLbmWZlGeuR745r9m/2uv2e9L+N3g7VL2W3abUYbI28J37R1YjPB/vV84fsE&#10;/Bg+Fvij4g0PVbcLbWenMqBTnnenfHpQB8FXOi/tEyOrD/hOLiCMBSNtwVwO1SNeftLC3W0Fn48+&#10;z/dVcXG3B9O1fuxpnw60YWc8KwHLOcZI/wAKmvPh9pkNtbqkHzKec4/woA/AU/BP43+FrxJrDSPF&#10;0V3y6mG2nR+epFbNl8G/jp8Ubm203xBYeMGtYnX/AI/LadwMnBOD04r96LzwLBda3bXLRL5KLtbG&#10;M9PpV228H2ljdSSwxKN3rj/CgD47/Ya/ZMtvhDo9vqWsQKbuC5dvMvbQI+CijqRkDOa+1rix+1RQ&#10;fZp/KiXBAj6EdgMdqyb7WdKbUk8O3DkXNwu9UTAGPr+FbEMMtnCsUOPKjXC55OO1AC3AW1tztwZO&#10;2ODVqBi0KE9cVUhCXZDSZMnTjpV5V2qAOlAC0UUUAMkplPkplABXGfGLQ5fFPw18R6HGGB1Gxlt9&#10;6qW27lxnHeuzrkvi5r934V+GPifV7EqLqysJJ4jIMgMq5GRQB41+yz+zHofwr+Cuh6QLCzOsW7Si&#10;XUjZqk8imRmAY4z6dT2r3NvDehtYSJb2Vm0yqV3JGu7cB7DrmvJv2QfjDf8Axc+B+havq0sR1u48&#10;5phGu1MCRgMDJ7Yr2XSbWytzM0Tjez7myw60ARaT4fsItPj86xgMg6l4xn+VQWGlWEqyJNpUAjLY&#10;JeIYx+VbQuopJGiaRcgZ6ioo7y2vLeUQyLxweRQB5b8bPgT4Z+JHhdbQaXp0UsMnn7xaI5OAfavm&#10;H9i79om31/XNS8LazarHOb8W8P2ycFioyPlU9vpX2jrHiCy8MWs01/KBE6mMbSCckfWvx+8R6hJ8&#10;Jv2mvCV1oR2QXM8k8m/5+cj6UAftKrR29qi26qYxwBH0H5VJbRhVPAzn0rgvgz4puPFng/Try5YM&#10;8sAkJAxzxXai8IukjB4b2oAnhkLXMqnoOlWKZtWNi3dutPoAKKKKAIF/cyMXkwGPAY1BfQvINsbG&#10;PI+8tM1Ztpg/36XWpp7fTXe2x5oxjPTqKAMTxp4m/wCEM8O3F80P2oxQPJgnB+UZ618LeLP2y/Dn&#10;xk8M3fh/VbSytvtLYa3u7pH4VgQSp6/dr7v1LQ4PGWhTWWoguJITG4Q4+8MHmvxb/bQ/Z4T4TftE&#10;R2vhS3eKzFmjlZJC3zFfUD3oA9l8C/8ABU6D4a3mseHYvBEurW1ixtIWhuhsKodo2jsDjoK6S3/4&#10;LPW9pcfZG+GN1bketyAK8H0P/gmr8Wta0+y1zRYtNUanGt3+/uGydwDDI28dat/8Orvjpfa19pvo&#10;tHMOzb+7ujn/ANBoA9uk/wCCzdja3KLF8PZbp5m5WK7B2GoG/wCCxliuvSNN8P5bVtv3pLtR29c1&#10;4RZ/8ErvjHFqsj2sWl5WUlt1yemf92req/8ABKD40atevJJHpYzj/l6bt/wGgDa+PH/BSEfFbwpq&#10;Om2mnyWBntpYcLfZzvAHTvjFfcf/AATDt5h+x34Jllmdyxuvlcnj9+9fA/h//gk58Sre+Q6nbWDo&#10;HH+ru26d/wCGv1M/ZX+FN38F/gnoXhO8RYprEy5VW3D5pGYc/Q0Aet0UUUAOX7wqSo1+8KkoAKKK&#10;KAKclqtxcJcbh+77dadNAlwriWMSrg4DDIp5gEcLrH95ueTUBuHtEzKQF9uaAPza/bZ8RX3wW+OW&#10;h+OtL8JXF2ml6fzLZwlMbzs++BwfmpPAv/BVKJdNRrzw7JLPs/eQzXwLofcGvub4kfCnwt8cNBu4&#10;NWglmhkURMFbbwGB9PUV+fvxi/4Jc6zJrV3c/Duyt4Y55TuN1dH7mBjt1zmgD5z/AGuP21Nb+Ovi&#10;ZY/D1lfaboD2iwzabZ3LPBK4ZiWKrwTjH5V79/wTl/ZtuodVufE/iHwzI0d9BBdW0t/YcKxKsCjM&#10;OuO4rrv2cP8Agmba+F7i3tPH9irzNK8jG1ucjaVGOceoNfffhzwveeDdJsNE0mOOPSbGNLeFXOW8&#10;tQAMnucCgDzz9oL9pPQfgTp8hu3spL6OKORIJLpIpCpbbwCenBr84fjt+35qvxGS4sNLsLyGL95G&#10;Wt7supVsAcA9OK/Qr4/fsdeEv2gPEEWp69aTXEiW62/yzbBgMW6Y9TXL6T/wTR+DOj2P7rSbxZyg&#10;3f6SSMgfSgDI/wCCXcwj/Zq003UgiuTdzkxyHDcuex5r7As0CyTMJxKGOcA5xXnXwg+CHhz4U+Go&#10;tK0iGWG2jdnCs+eSee1ei2MEEJcQ5z/FmgC3RRRQAUUUUAFI3Ix0pabJnYdvWgCj9kFrdtc53sw2&#10;+9fmr/wVisk1Txv4MsEjD3NxaTLGFGWJyvQdTX6Yxt53yScnrxXwJ+2roEHjD9sX4K6VMC1tMtwk&#10;gzjsO/4UAcR+zL/wT8sPE3w70TxFfzRRXVwjGSGawBb5ZGGCSOeBX6A+BvBnh7wjpbrpnhyw0NI8&#10;bxbWqQiQgY3HAHNaPh3wy/g7wnY6TpCqq2+QA5zwSSefqaj8beL9P8D+D9S1fxE7R6fawmSZohk7&#10;R1wKAPlr9ub9obSPg74LS/ttVttWvZ7wWp0uG8VZINyOd2M5GCAOnevy0+F3wp+In7WHxBs11S81&#10;+bTbi5aA388cs8cCZ3BQTwAN1af7Zni9vil8Z9Qm0GXztB1DUkWyMhw25uBuHbrX6rfsF/s5618F&#10;/hpNH4thtxqU14buBrd9w8to0xngc5BoA+MPEX/BMPVfhRpqavpPi3Uprp+SsFsUYbRkcivor/gn&#10;L8ZtTm8IvoPj3XJ5/EkmoTCFdauz9pMSg4Kq5zjA7cV9na01rrMGoQ3ILQ28bMMDBHFfl/8ACeGx&#10;8dftxeCbvQPMfw/DDcxXW75T5nlyYx+NAH6r6mbe7hhb7TGibsq2Rg1e3K4BVgwxjIOayjpenzRL&#10;afNtt+nNXLGSCSEm3zsBxz60AWaKKKAHx96fTI+9PoAKSlqG6WRoSI8bs96AK9vBt+1YPLZ/rS2V&#10;u8TAszEY706Fvsu0SnDPgDFLqFw9vbl0+9nFAEdnE6tMWY4J4z+NWKS18zyyXxzyMUtABRRRQBA8&#10;DXfzDMRXgHHX3rxz9pL45ah8B/B8Wq2vhu68Ru1wITHATuwRnOcdulewSXkjXUaQkbOjZHeub8c6&#10;DoPju1OjaykkiROHKx8c445+lAHxD8O/+CpNp4k1+HTdW8IyeF0kl8sz312I1Awfm5r6s+D/AO0J&#10;onxU8QXmnafe2dwIYDKHgulk3AMo6An1r5z+P3/BOPwZ4w0O6uPCunzC/WJtjzXJXDkj29K8X/4J&#10;v+AfEPw//aY8c+DNS8sHSdNZNqtuxiSIde9AH6nXCfZ7STyx2zleKoahGbnTbUvndvBOeT0Nakjq&#10;sYRuuKiuIfNt4wvY0AW16etLUcClI8HrUlABXMfE6Ty/h74kJXeP7OuMj/tma6euO+L1+ll8OPEe&#10;4kNJp1wq4GefLamtwPyJ+Av/AAUKtf2a7G+8PJ4ca9tzqEtwRDciNCWwvI6fw9a9rvv+Cyem6Pbx&#10;zp8PZJzcDLeXdqcY9fzr5V+Cf7EPiT4/aXqWt21vC7NqM0Ks87J0IPTB/vV6PD/wSt+Jd558K21h&#10;sj4Tdcn/AOJrd2A9g03/AILMWN+oz8Mp0iJPztcjbUOh/wDBX7TrmXV5LzwS0Qh+aAXF4B6/dz0/&#10;CvMNJ/4JW/Fi0txby2+mmInJ23Rz/wCg1buP+CT/AI6ugrTWln8vLbbs/wDxNT7oGj48/wCCpF74&#10;q0WW+0zR7yydmCC2hv8A5sevymvAPgToPiP41ftFaD4pTR9QtIo/EEF7cSeU77g0obLNj8ya7Hxd&#10;+wnr/wAF9S/tLX7aFfD8e1W8mYu+9unGB6V+mP7K3wV+H2geD9K1Dw9bzrey2lvNcGRwfn2A9Mcc&#10;020tgPevDummxtYcjBC46YrXmbap+lPVQqgDpTJBuIFYAMt1woOKnpqLtUCnUAFFFFABRRRQAUUU&#10;UAFFFFABRRRQAUUUUAFV76Fp7V0R2jY4wy9RzVikb7tAmUPKaLT2j3mVwhBJ6njvXxt4++A8fjX9&#10;qjw94l1jQ0utGtrBoJGurVZIc7nIyT9a+zZMwLPI3TaT+leI3Hxy0q7+NGl/Dm4mka51C3NwsPl4&#10;BUEjk446etaoyO2034I/D+Gyi2+ENCcbBtb7BFzx16VL/wAKU8DyR/N4T0Vf+3GP/Cukj1axtGWz&#10;UMPKOxRgnHbrWqzDb9aNQOHt/gj4GhZiPC2jn/txj/wrJ8Tfs8+BdatpgfDOjR7lx/yD4z/SvT1U&#10;KPeiQKyndyKV2M/NDwdoWm/s6/GjU9P1jw5a/wBj+JNa8qGS6hWKJYvNwcDGGGD06Yr9ANJ0jQLr&#10;wyieF0s7ayZgQ2nIqpnvgLxmvgb/AIK2+IpvDTfD2+s5FjaC4mk3cHG3noc17D/wTm+LF348+Emm&#10;i5uDMXlmP+rC9MewqeoH2DbqLe2gid8uFC5PUkCplXauCc1TGbu5z2jar1DAKKKKkBGye2aOfQ05&#10;adQaLYj59DUcygqNzbB6mrFUtVt5biBRFjIOTmgZmapqX2XUIbB7AT2UygyTN91ck9RjnpVTQ/Au&#10;kaDr13rVjb28Ut2m1miiVTjIPJ79K0V1ix1RhaMGZm+UjBA/Or8dsLeMRKQsKjABPagBiXcZVjbo&#10;sgB52etRNGJizvNtPXyzztPpWP4g8VaH8O9Lubq5cxwRr5r7TuPp/Svk74w/8FEvh94bke20rUrq&#10;HUlkKyf6MWHQY6jFAH2OuoJZ6bLPfSC0iQ/NJKcADOBzXkvxY/aQ8E+B9BvZf+Et0t7yKKQi3+2B&#10;G3BScfUmvy6+M/8AwUM+Mup6bdWthrkLaTIq7wbOEnO4Y/gz6V8ptJ4t+OHiCW41FvtM7OJGfygg&#10;JPHGBQB97fs6/tU678ev20PDkry3emaCltNA/wDpjSwOykkHsOc1+p9pqUzZRIDLEBhZgeG9CK/F&#10;b9hLwVf+DP2wPCnhTUAot7m2mumjU8Elcdevav2pW4/s2OC1iO2OMhAMZwOmMmgCzZqsci5fEvP7&#10;s9a0aqy2cfn/AGkL+/AwDn8KtL90UALRRRQAySmU+SmUAFeV/tOWsknwR8ZzR3LRGPSrhvLX+P5e&#10;nWvVK8z/AGkyv/CjPG5AJm/sm48vHrtoA/CH4b/tD+NvhbGt1p3iHVhCUaJNDhvZI0hyc7wB6ken&#10;8VdO37ZfxB02R7hPF2uTFyXMI1OQbT129a+0P2Gv2F/AHxc+CegeNfGXh5b7Vr9Z1mmNzLGTtlKj&#10;5VYAcD0r6Gf/AIJi/s/Rh5G8Frnlj/pk/wD8XQB+Vc37c3xE+xrd/wBt62jSNsH/ABNZMfnVWb9s&#10;X4k6SuR4n1wtJ8wT+05Bn9a/V+P/AIJq/s930KwnwZlV+Yf6XcD/ANqVC3/BM/4H3syvP4QWQRnC&#10;5u5un/fdAH5L+LP2pPiX418O29snibXbeVpPvDUZCSemOte1fsj/ALK/xH8dfE/RNf8AHkeuWsNn&#10;cLsGpxGVXQjJOWPSvoz9rn/gnx4b8K+CdOvfhrocOmajFqEbySPcO37kcsMMxFfXHwI+Ong74weG&#10;3Xw5LM8+n7bWbzUZP3mO2eo4oA9R8G+F4PCeg2ljAVdYY9gKoFyPoK0rONZGMhwGVuM1YtVItYw3&#10;XbzTLWNdrfWgBs0jO5VckA9quVT8zyZmxwCcVcoAKKKKAKlxD9sJVhsCHIb1pIgqr5TsJU6lm5H0&#10;qSObzJJUJ4HFMmiSC3bjHNABd+VBbO5lW3jVSWfoAPWvKdR+Gfgz4masNQkOma5Ow2fapLdJm4HT&#10;Jya77xlG9x4R1FYf+fZwc/Svzk8G/tgab+z/APEm18L69fzW9qA8xjjt/M+8GI5we5HegD9J9N0u&#10;Kw02CxgRbeO2jEUflqAMAYGAOnSppLl9PtMAG4lB+6TzXyY3/BT/AODNusZuNTvd4+9i0bqOvQVR&#10;uv8Agq38A7a6zJqeoebj+GylP9KAPsi2WOVBIqLG7AMwAGc+9WGYg8LmvjKz/wCCrHwHuC5g1S/z&#10;1bdZyD+Yq1/w9S+B3/QUvv8AwEf/AAoA+veGcZiHXrioBJL/AGk6bGEQUEHtnivkn/h6l8Dv+gpf&#10;f+Aj/wCFRT/8FWvgVbRhpNVvtp4+WzkP9KAPsGKZJ93lsH2nBxzisnxJ4y0Pwdarc65qtrpcDSCJ&#10;ZLmQIpYjIXJ78V8naf8A8FRvgS9vcNp+pXwduebR+vryK+Yf2wP2zvB3xq8O2Ol6bfXFxD/acM6r&#10;JbleFBBOcD+9QB+s8MizKkiMHRhuVh0I9anrjPhp4ss/Fvh2ylsJC0cMaK+4Y5212dABSUtFAGWL&#10;V7e8jZrlmHUhun86W1v3vL64gltdsMf3ZW5DfpVt40uvm644qG4mWFFi79DQAkMtvCCttFGIs5JQ&#10;AD8atRtv6DAxwRVC4tV0/SplhG053evORU+n3ANnFu+9t5oAV9PEkf3v3vaXHIHpmqbaLOJAwvpC&#10;Ac7eefbrWn9oT1o+0J60AU23TSLmUwEDG3PX3qCSylDblunkXOSBnAH51cnhikzNj5hxnmk3RwqN&#10;oI3DmgBLWYb1iADDk7qLG9W4uLiMIqeW2MjvUCXcMd0NmRHj+lWLaGCN3kiUhpDlic80AXNw9aNw&#10;9aiooAl3D1o3D1qKigCXcPWmyPsjZgNxAyB60yoroStbyC3IWbb8pPTPagB0cg8rzZAImIxg9q/P&#10;r9vbQvEmjeOPDvj/AMP6de6z/wAI/DLMWtQRsJIAG/qvWvv2GKRtORdRw0ufmK9M9qwvFXg/T9e8&#10;LaloUsW+HUU2tGWI3DOeucigD4R+EP8AwUm+y+F7KLW9JQaqsbGa2u9RPmKckjOVz0xXjH7Vv/BR&#10;i4+Imlv4X0vRPLj1K3eB5LfUCwXJHJG3Br0z4uf8Ew9S1jxZfat4U0yzt2nZQHlu2ztCAHgk9xXO&#10;fDX/AIJY6za67Be+INMsp0ilBOy8bOMc/wAVAHif7Cv7KOufHv4lX83iU3uj6Ta2ovrS5uLbzUkd&#10;ZEwFyQAcZOfav1u8cfEjR/gL4HuptU1a3u57O3EkcN3N5ZdQAMc5wOK0fg58IdN+FegWlnZWot5I&#10;YPJO2QtxkHHJ9qx/i1+zt4S+OIZfE+mDUYTD9nZTK6ZXJ4+Uj1oA+MvjR/wVTsPD+hoNJ8I22oSX&#10;haJmtdRwRx1OE5rR/wCCZOreFtV8LSX9/wD2fH4sfU52treYKbnYQT8pIzjGelewRf8ABMf4Gxpt&#10;Pg9Ni/d/0yb/AOOV2nwn/Yz+HHwu8VWXiLQtB+xajZlvKl+0Stt3KVPBYg8H0oA94s4T50srrt3j&#10;kEdKmhEW0+SF2552DjNNmaaNmJYeX26VTsJDMm6x+WEMQwbrnvQBoK6sxVTlh1A7UM6opZjtX1PS&#10;qUNvNafappCOVLAj161BoN1/bWmyGY7x5hX06YNAGvEwK5yMHpT9w9arQyx8xR5Hl8HNSUAS7h60&#10;jOFGScVHQY1l4YZFAHgfx0+M8ngHXNES5j+yW805USSTFFZQevTpivTfAvja28deGLbULRo7iKbO&#10;GjfeDgkHn8K+ev29PAtx4p8J2+orGskWkW9xcElsFQqk8Dv0r5O/Zt/4KFeGvhf4V07w/qOqXEQt&#10;RIGjS03YJZj12+9AH6zK3yAAZ4wcdqNpr4a1D/gp98N9NW3Y6tdqZhk/6IT/AOy1F/w9O+Gf/QXv&#10;P/AJv/iaAPuraaNp9K+Ff+Hp3wz/AOgvef8AgE3/AMTR/wAPTvhn/wBBe8/8Am/+JoA+5Lj/AEdT&#10;IkQkbGcAdap3EoW3S6FgrzyHDLgZHbk4r4tH/BVD4WYH/E4vM/8AXm3+FH/D1L4Vf9Bm8/8AANv8&#10;KAPt26sxdWckCfuTIuCyjpXwb+y3GbL/AIKFfGO0O6QxWD/vT/F+9jrV/wCHqXwq/wCgzef+Abf4&#10;Vwf7B3xJ034tftqfFHxTpMrTWF/pzvHI67Sf3sfUdqAP0Rsd87b5VK4JGG71fmbYowOM9qYv3hT5&#10;PuLQA9GLLkjFOoooAKx/FGk2+saLeW10yJA8Lq7uoYKCCCSPpWxXD/GCbVbfwHrEulusbpZzs5YA&#10;8CMmmtwMP4IeA/DvgHwtcWvh6Sz1G3a7eUzWkSoFchQRx3wBXoV3MLfytkW1peCV4I6elfF/7Bvx&#10;okm+Hd9Dq13vl/tWYYCKONq+g9a+um8ZaTcRwu8ud3K1p1A2orKSOcSG4Zh/dPQ/rVaxeV7q680s&#10;saHjd0I71n3nj7SrElpZvlA5xzRpviS01K0v5lmBhCbuSAcYNLUDjvi74ItPitptx4ent44LRsS/&#10;2h5SyAEA8YP1r4S/Zx/aXn+DPx68S/D6/uX1e3uddXSrRrm7KiJVk2DYmCMY7DFfZ/xC/aS8GfDX&#10;Q5k1O4mTaf8AlmhbqDjpX4+aBrOmfET9tKx1vSQ8kLeL1uFaQEHDXAI4+gqkB+90N19ojVk5DDPB&#10;zVhTtBLcfWsLwvI5tYVY8ba3ZFDIc1iAjSKy/KwP0NSVBDboiggc/Wp6ACiiigAooooAKKKKACii&#10;igAooooAKKKKACmvyp7U6kYblIoEZcLhbqZd3mA8FfQV+Yf7d3x0m/Zt/bY8KeLYNHbVYbXQ+bdZ&#10;fKBLSyD7204r9PVgitZbmYA7gu48/jX5Wft0fDfU/wBpD9sbwz4R0t4Yzd6KP+Ptii5WWQ9VBP6V&#10;sjI2F/4LFR2lpDcyfDxWaVQQDqS9f+/dNP8AwWe8xsD4f/8AlTX/AON1yMn/AAST8bahBDAt3ooE&#10;PTN1N/8AEU6P/gj/AOMo/wDl40Q/9vU3/wARVaAdNcf8Fnnxhfh6T/3Ex/8AG6zbj/gsld3CsF+H&#10;z8jHGpD/AON1gzf8Ej/GUbYNxop57XE3/wARW5ov/BJPxPGqmSXRmXPP+kzf/E0XQtT5a+NXxv8A&#10;FH7WWv2kcfh+8t41unCqJTME8w4/ujpmv01/4JvfDDU/h/8AC7TYNQt54XjebPnRFOuMVs/Cf9g/&#10;wf8ADUaW8+lR/b1ELTSQ3UpBkXGSAe2a+qtH0yx8N2a2NlG0cK8hck9fesetyiWzDRtdsykDORnv&#10;1qzayGaEMRio7q6WN4o2BxLxViOJYVCoMChgPoooqQFWnU1adQaLYKqahcSW8IaOMynOCBVumSbt&#10;vykA+9Az5/8A2kv2ntO/Z106e6fT7a/njtPtQia4ERP3uOh/u9a+A/H3/BUib4gxSQ2+kf2K24yB&#10;k1IHsRt4QetfpN8XP2Y/h78ciX8W6K2pSCH7OD9okjG3JOMKR3Jr4Z+Pn/BJOz1KKWT4b2en6KVm&#10;8wfbL2d/3QU5HRuc4oA+LNa+JHxc+L0kg0a212+tHzEWgnaRc5zj9a0vAf7FHxP+Jmof8TzSNc0q&#10;L5W+1TWxk35OCevavbfgb4sg/Y/8UWHhn4gRXN8k9y1yz6XEXQR/dwWbac5Q1+lHwt+Pfh/4mafE&#10;PDLzWtqsYcJeBVYKTjHU80AfMfwh/wCCWOk/DvUrTVbjxjJrnkksbO5seH3KRg5c9M56dq+ufDPw&#10;t8KaLp0dhL4f06Bo08tbhrdVLn8v616CsSRwl4ipfsQcioptOTUFRrvDiM7lwcYPqaAPnmT9me20&#10;79p7w94/sz5aWNk1uYo7bCnJb+IHjr6V9JN5TY3BQ3v1rwbxB+0TFov7TXh/4a+fI51GwN3tjjRk&#10;wGYctnIPFe3/AGd5pPNyNhO4euKAIyXh1NQxJixyx6dK0wc8iqE9wlzN5Cg7yOp6etXo12RqvoMU&#10;AOooooAZJTKfJTKACsfxRBYvpNzLqcscWnxxsbgzgeWE77s9q2K82/aOn2/A7xvChxNJpM6oe2dv&#10;egDe8FzaHdeErSfwrNa3OjszeS+n48o8nOMcdf1ro1dhZzGQEYU9fpX5sfsM/tpeGvhN8JtF8B+J&#10;jeTahpyTPL9mijMeWlLLglh2PpX0bN/wUQ+F0kckbwasVwQ37qP/AOLoA+kNy3FjGsTjfnJ29avX&#10;cYmtmh8zy3cYBHWvmLS/2+PhYfmtrbVVOD1jTp/33UDf8FAvhzfXC3EMWpiGE4fdFHk/T56APoLX&#10;Glt9JezfTzqCBSu5xnqDzjHvX5W+CYZf2U/2mfDOjQ6vLqen+IbyS7lVmMSQlSPlxk5619beLv8A&#10;gqB8KPC9nJLdQ6yyMNieXbxthiOCfn6Zr8yfh78SNf8A2iv2idCuNXn+1GG7ZbFjCI/LRucHb/8A&#10;XoA/d/wh4ot/E+j291A6HzI9+EbOK0bVXhyCCRuzXB/BHwrP4b8KaeJ9mfs+35SfUH0r0OG6WQ45&#10;znHSgB6kOxyBmpKi8tg7MuBmpaACiiigCOTbGrHocVTUNdWLg5yW+vpU17naPSmW0yw2hfB2hv8A&#10;CgCn4iuIrTw3e+YygCBuGOM8V+GH7WGj6p8QP2h4rLQNLkvZZLZQDaje3AycD8K/cPxLph1vRb6I&#10;Y+eJgu446ivmb4Sfsiw6f8TrTxnfQW8iRK6ErPJv5VlGBjHegD8jrf8AZP8AjBDeGc+BtdmhZtyH&#10;7Pw4PTHNM1D9lX4wy6qZk+GWuNHjottX9D2nTWtyGtYY3UWmIxu6ccDBzz0qcyvHdeUpwuM0Afzz&#10;t+zD8YL6NUb4X61aeXxuFt96m/8ADKPxe/6J7rf/AID/AP16/oWsIb3zpzeSI8e7MQXgge/FXvKX&#10;0oA/nb/4ZR+L3/RPdb/8B/8A69WLP9lT4txOxk+HWsyLt+61r/8AXr+hvbHyePc56U0osiAxsD7g&#10;5FAH85Nn+yL8ZF1BWb4ea9BD5mSfsxxjP1roNX/ZH+Kc9rG8XhHWQwcHaLY9vxr+gq/1GOOMwEMX&#10;dSoIHGelQJa20NkjzIWJODtJoA+Mv+CcOleNdA8K6na+KNO1K1kN2m37aDwuD09q+5qz7HT7fSyE&#10;tkKLIdzAknJ/GtCgAooooAgVhDII+u7moby1LsGBzz0xU2FlkEnTbxzSLcLJMyYPy/lQB5z4i+IM&#10;OnfGDRPDDtGXvIGkCmTBOAT0xz09a9HLFCVEXHavz4/a0+LFx8OP27vhzsmMVs2lTO21FPOxu5r6&#10;E039srwlHYxLefa3uQvzsqR4J9vmoA+gvMb/AJ5UeY3/ADyrwb/hs7wT/dvf++I//i6P+GzvBP8A&#10;dvf++I//AIugD3Oe48kGRkwo6g8Cuf8AGHxA03wfNpUV9LBC2oOUiEzhcnjp6/eryO+/bG8E6hbt&#10;aRreiZ+QSiYxnP8Aer5G/bY/a10LVvEHwxj0o3SPZX7+cZI0weY8Y5+vpQB+mN0ILiIwJIglbkAd&#10;fWrMIVYkRWDFRg//AF680+DPjyx+Ivg+DxTEJHG5otzAA8cdAcV6TB5TDzI1I3/Mc0AS0UUUAFFF&#10;FABTJ5Gihd1XeyjIUdz6U+nD7w+tAFJVfULVZZc27ZyVPOK+cPjZ8dI/Bfx08CaBIyx29/vDyNPs&#10;AwOpGOfzr6S2zPeyK7A2+3IXvX5c/wDBVrxGngv4geD9Y0jdbala20zxSMu4BsqM4PFAH6fafqsO&#10;raTDdWkq3EbnhkbIIyR1q4YzcQsuDESMZFfhF4S/4KW/Gvwf4ftbSLX7cWkYYRqNOiJ5JJ5Pua0b&#10;f/gqJ+0RqCv9n8T2Cnt5mmRf4UAfuVbW32MkvNuBGPmp83lyRkCRUyOor8MF/wCCnP7Q6TFb7xNY&#10;Mg/hXTohz+VX9Q/4KefGiO1LR+Irfdj/AKB8NAH6r/Hj4hWPwts9OvbrVo40uJym2SbYBjB613vw&#10;q+Jmk/FLw++p6Rc291bxyeUXtpRIuQOmR3r8DvjT+2N8Rfjpo+naf4h1aO5WCUyYW0SPDEAdQK/Q&#10;3/gmL8VtF8E/CebwpOk/9pXWoyTo0ahkAIzySc5/CgD7+t7ww6pdC5PlRHhGc8N9KZrmoWek6bKX&#10;uY4Mc8nFM1C3/wCEg0m1uE+6PnO7g4/CvzL/AOCiH7WvjnwN8U7LQPB2oLY6TPpqSyx3FqjkyeY4&#10;J3HtgDvQB+nOmeINO1axWGK+hldowp2sCeRU2lacmiqYvN3KWLZIwOa/F39nX9tj4mXXxA0rTb/V&#10;VliubuC3cR2KDILqDzX7R2P/ABMdPill+Ysi57dgaALMKgSSMDkMc1NQsaxooUY4ooAKhvIWnh2K&#10;5Q5ByKmpGYJy3T2oA8h/aa1iy0D4KeL4boxSTT6LdpF5hAJPksOPfNfhH4K/Zi8d/Erw5b67o+ga&#10;pdw3G7a0FuXU7SV4P4V+3H7VnhW48e2Wl6VbAbLhJIHD5AIYY6gZHWun/Zr+FFv8G/hXpOi+UqyW&#10;vmL+5dmHzSMe/PegD8Nbb9mH4w3nmRt8PNdfyDgfuCc/r7Uv/DKvxk/6Jvr3/gMf8a/oitbOG1LP&#10;Eu0ycnnrVmgD+dT/AIZV+Mn/AETfXv8AwGP+NH/DKvxl/wCica9/4DH/ABr+iuigD+dT/hk34yf9&#10;E613/wABz/jR/wAMm/GT/onWu/8AgOf8a/olxKScMMUbZf7w/KgD+dr/AIZN+Mn/AETrXf8AwHP+&#10;NfYH/BI3w1q3hD4++NdK1uwm0zUrfSWEtrcLiRD5kXBHav1l2y/3h+VfCH7NWR/wUU+M248/YWz/&#10;AN/Y6APu1fvCnyfcWmL1p8h/dj60AS0UUUAFcr8VJFj+GvijLBT/AGZcYz/1zauqrlfihYvqHgPX&#10;oUx81jOCD3zGaa3A/nk0O48dDR9afw9caqEGoS4Fo5A3Z5/SrEmofHNkh/f+Jgo+787/AONfqD+x&#10;P+y74b1T4c6ldarpu+T+1px/r3U4Kqen1NfUqfszfD5YolbR2JUAD/SJP8a2ckB+FI1D41zN5c8/&#10;iJQe7u3+NW9P/wCFqNHcq/i/X7R8Y8ne3ze33q/cDUP2bfh3HIXm0ZymBkC4kz/Os3/hj/4TX0y3&#10;B8PSF8hg32qTr/31RzdQPxEXwH8XvE92LcQa/rsLfxHc2f1Nfan7EP7A+raf4hh8U+IJrzTLi2ub&#10;a+SG6s/vkEMVDbv1xX6H6F8BfCvhOZTo2nm2CjjdM7fXqa7ifUbbRlsrSTIMgEaAY9hScuwFyzhS&#10;3hRFx8ox0xUkg3Lxz9KTycfd4FPQFc5rECCNXU85qzTGkC9c06gBaKKKACiiigAooooAKKKKACii&#10;igAooooAKjnkaOJmVd7DoKkqK6Z1hYocN2oAoQq0jymcGIOMYPT9a8W1T4C291+0toPxARpCbGyN&#10;vhYx5fJY8nHXn1r2y9nSLS5ZpjkxRs5PToDXxV+0B+3APh1HcWOn3d1b3vlh0YRIyj5iD1PtQB9r&#10;eWlhO0m7PmtgA9B9K0K+M/2Uf21tK+OF9caZfSXl1e2ccYdniRF8wkAkYOepr7LUhlBHTFACGNW6&#10;qD+FLgDtS0UANZQ3UAml2j0FLRQA0orYJAOOlOoooAKKKKACiiigAqveWv2uMLvMeDnIqxVe8WZo&#10;h5LqjZ5LUADzMmBGnmLjkipNwaH958u4cg1mpff2WpS6JZmOQV6YpPtqyb5pLiIW+CVVnAIoA87+&#10;JPwE8K/ETS7qzu4rWCeeMxi5EEZkTJPIJHvXxX8UP2BdY+HV2da8JeMPE8+6TLWtrIwjCqARwo6V&#10;9OfGH9tP4a/BycrrsWoSSLF5ubVEcYyR/fHOQa+NPix/wU7k8SSSp4Hv761sWdtq3FtH9zHT7x70&#10;GcvI6P4W/wDBRDWvh7Mnh/xTo0NoHkZzc6lOyMFC4H3j0JFX/ix/wU7tdN0m4i0hdLv5L1Wg/cXm&#10;THleGGG681+ePjvU9U+L2pruhuJ7p02rI0RC8HPbNe3/AAI/4Jy+KPiNpkuozNppiW3E6rNLKrdT&#10;22deKBeps/sR/ELUPiL+214Xl1G6lu5TbTbZppWkIGCcAknjmv2mVVt4djPjIwMmvyL/AGY/2fdT&#10;+Cv7cnhIyi3S2FhIx8hmPPI7qPSv1tvFa4jt2X1BOaYDl/0K1MhXLA9W69avQv5kat6jNQS+XMfJ&#10;cZzVhFEahVGAOBQy4jqKKKRQySmU+SmUAFeXftMWfmfBHxpdhypttKuHCjo3y9D+Veo1wvx20qXX&#10;Pgz4z0+DHm3OmTRrnpkrQB/Pl4N+FPxD+L+oNqvh3QtUmjmQkSafHIQQpCkAj3r0OP8AZR+N/wDZ&#10;l1HH4O8SSuyEL/o0xOcfSv1V/YL+DGl/C79n3w5PqFov9sg3EUssTMcgzMQMH2xX1BtWGaH7ONqN&#10;yc0AfgBpX7Nn7QWjxiJPh94jnIGPmtp8/wAqn0/9k/48Xem3YufBniazduii1mH9K/oGMJyWUjzD&#10;3qtbQXm5hcSKyE9B6UAfgv4P/Yh+JmsXhi1zw/4gSPbnEttI2Dn/AGhX35+xr+wbpfw11SPxJdz3&#10;X22yuFlSG6gUbuOR93NfcczWEd48bQuZBjJHTkfWnSLFps0aRjbFJyy560AWluBCoRI1VBwAowBU&#10;8Uit/dB9qSOOKVAyjg81C2FkUDigC7RUDSGNRzxU9ABRRRQBFkszArx2zUDKftQUL8mOeOKmaT72&#10;Oq9aZbTCaPPviqMyG7sBdMnzlAp5C9CPQ1J5Ytz+7TC/3VGBVKOW6sftlxeSK1uo3qF6gDNfAn7X&#10;X7cXiD4e+Mp9O8J6rJZxLDGyq0SPgnGec0CP0Jh2tv2qqMeuBg0eWkLby3PTmvwp1b/gpp8fba+l&#10;Fr4kjERkIXNmOmeKpP8A8FM/2iLhsDxJER7WIouB+8jXSqyAEHd71RuNUK3jWwA4HXPPSvwsl/4K&#10;UftCBoAviOLzG6f6GOtT3n/BRb9oG0tPt1x4ih88nBzaLn06UhXP18+PHi6b4a/DfxFdwSGa4lsp&#10;ZI9zlSGUcYxz3rjv2I/jFN8QvgboF9rDrBezeeziaUswxKQMkn0r8jPE37cPx0+LGny6dqviGGW2&#10;ZDCwNsE+VuCM/hXUfs2/tTeMPg5fR6Xr2oNL4bghYQx2sIYiRnBJyce9Az90FsY2YTB/M53DuD3q&#10;0VW4jCsAO+K+Ufgv+3f4N8aQRWci6k1yzJEpeJFAJAH9/wBa+nNA8SWfiC1jubQOI3Bxuxnrj1pg&#10;X2kMMyoFyG7ntU+TTJIi0itxgU6ky4i5NIzFVJ9BmihvmBB70ijOWP8AtlHYSGLaSnyGrMW2xjWF&#10;myQMb26moJNuloyRDbu+bjnmpvJF3axO43N1J6UAfkh/wVYs9Quv2jvCmh6Ws7313pRZJ4CfNXBy&#10;QuOegr5O/wCFNfHH/lz0LxNeWv8AyzmVJTuHrmv1P+PXwLn+KH7bHgHxBMkMuk2enTQzRSMyuSUb&#10;GMDHXHevrDSfhloel6fBapaBViXaAHOKuLXUln4A/wDCm/j1/wBCx4m/79zUf8Kb+PX/AELHib/v&#10;3NX9BX/CA6J/z6f+PGj/AIQHRP8An0/8eNacyJP57n+FfxxtZgJfD3iWJ8Z5SUHFY1n8PPiR8SNQ&#10;nsYtB1a+vdNkCyKsLu0bH8CQeK/oU1v4V6BeQtJ9iHn9FYufWviHxJ4XX9lj4qjUdT2LZ+LtSxAL&#10;UlmAUjO/djH3x0zTTVhHU/8ABPmb4g+APhTpvg/xB4Wvo1E8sj3d7HIH5JYDkdM8V9w2MTLbo7gq&#10;zKCUP8J9KxPDWtaVeeTHYow3DIOQR0yehq9pMGqx3t419Oktuz5gVeqj34rNjiatFFFZmgbtvNJ5&#10;ZZgeQM0u3fxUv3V+goANwHemTMI4y5PCjNR7HkYtkbabeXEMMeyU8MMHnFAFO6hN5CJUcjJ/h6Yr&#10;82/+Cmfgc/FD4ufD7w1YiSeS9t5oWNsu51PBxjnniv0dsJJP7SdUmQ2Wz5UBBIPFefeJPgvoHiH4&#10;haJ4lubJJdT05ma3m3kbSevFNmR8KfD3/gk3ovirwnZQa5rWraXIoZmzEqsDuOByvcV0n/DnHwLN&#10;Mh/4TbVoSvARdnP6V+i8KlWMbsCqjpUFitpfM0kcbZQ4+aiwH57Xv/BG7wZJCgXxjrD8jkBD/wCy&#10;064/4I5+DbWwk8vxZq0r4yFKocn/AL5r9DLfUYZLuS1RWDxjnI4qVvNSQEuNnUjvVahofnLcf8Ec&#10;/B+o6daq/inVoXTk7EQH/wBBr2X4Ff8ABPnRfgjeW93Z+JdSv2hkZwlzt53AjsPevrG4W5l5gYKP&#10;9qi3FzCpNw6tz29KVgINPhksLVLURlkjG0MR1FfMX7Tn7Bfh39oTXk1y91a6024jtlthHbRrggMz&#10;Z6dea+rI5lmyFzx61EkcrcSMCp7UwPi74F/8E7fDXwy1x7xdUubx4yhT7RCnVSMEfL7V9mRwtpdj&#10;siBlK4AGPoKfJbmPmIhW71Lbs/lkyHJz2qUAyxuZZ9/mxeXjpweauVVtb1LqSRFBBQ4OatUM0WwV&#10;FcQ/aI9udvOc1LRSGULmztLiLy5FikkUbVLKCQen50/T4UtbZICwLDJwevXPSkhtSszu5GN2Rz70&#10;k0MhuDKrLtPH6UAS3NsZnjcOVCc4HQ1Jk08Z2++KjoAXJpOeRmiigClbSW2lyOkl2GeVtwDsMj2F&#10;TyXDA74h5qngEcis26s7K81CEvCzOpIBrzj4/fHLT/gl4ZS6kju8CYRf6PEH6jPc0Aer6hqlvpdq&#10;9zdzJbxxruJdgAB7mvgr9mHVLPWP+Cg/xgura5jliksW2vGwK/62Poa+ffi5/wAFDvF/jnQ9Rs/D&#10;c+pRsUMf+kWGBu6iui/4Jm6L4quPi34g8V67Kr3mqacTI+wqeXjPIIA7UAfqqymO6iwSQeSe1R2s&#10;zSanOh5UDj86stjzIgwyxApyWyRSPIq4YjrQA7G3vmjJqvaTNPGWY5IOKnoAXJqOfypImjmKlJAV&#10;Kt0PYjFPqjrN3b6fYTXVyDsgQycdeBk4prcT2GaboNnokZSzijtYdxYpEgVSfXAHWrf2qKEnfIqj&#10;sSa/Pf8Aai/4KNW3w/1R9N0O7vrecwK6jyY2GdzA/wAXoK+SPEf/AAUo+L+tY/sbXmjUZ/11mvQ9&#10;OhNbcrtqZXP21nt4NUbclwCDxhSDSWM1vau8ZnUsMLgkZzX4a2v/AAUC/aPsbI3EXia3CKfu/Yxn&#10;n8KoQf8ABQb9oe6uDIPEcIbduJNmOtLlewz93DcL/aBbzBt29M8V8aftNfHbVdP+OHws0SytiILn&#10;XUtZnikI+XzAMkZ54r877/8A4KNftD2dwwPiKPpjiyHepvhN8Xvib8Zv2gfhveeJ9Tju4oddtZT+&#10;62H5pVJ7U+UD94YWLQoT6D+VPyajt/8Aj3jz/dH8qfWBqBx9amqGpqACiiigAooooAKKKKACiiig&#10;AooooAKKKKACobyR47dmjTzHHRfWpqKAOb8TaP8A27oskMs72cksbLtTrkjGK/J/9sL9i34ja18U&#10;rW98NabqeractkA8gYBd3mOdvLemK/YCaBJ9u9c7TkUk1vHP99d1AH5mf8E9/wBjfxB4D8Va1qXi&#10;eK+0d5I45EWTGGYMCRwa/TZF2Iq+gxUEOn28DEpHtJ9zVmgAooooAKKKKACiiigAooooAKKKKACs&#10;/WtL/ta3WMTPDtbdmM4J9q0KRm2jJoA+Mv2wv2oPHnwfVtM0bwWmrwSWXmm5aXYyHLDA4/2a/O74&#10;mftR+Pdc00Xupz3vhtZ3+7DevgEg/KMEV+1fjz4Z+FfHY3+INMXUCI/L5kZflyTjgj1NeP8Ajj9h&#10;v4UeONHFsPCcBGd6iS4lABwQP4vegD8efgL8H9e/ae8ZWVtqut6tdWE9ybd5vNMhA69296+/PAf/&#10;AASf8M6TNvm1rUioAI8yMEHn61zHi79i34mfAKZ9R+GeuaX4dtoAbkR7fOO/JGfnz2Arm/AX7e/x&#10;G+EOuX1j8UdUvtfSMLHG2m6em3cOSflQcYNBEj9BPh3+zT4Q+HOn+TBp9nqUgcuGntIy3IxjpXpd&#10;rpNjp8IWGzt7CMDG2GMKCPTAHSvkHwP/AMFPPhx44uo9Os9P1m3vZSQjXNvsAwMnOfpX1R4Y8WWX&#10;jbw/YX8EyBJl8wiRwDjPoDTIKd58NdG1LxjbeKIljF5bReSuyMDuT1/Gux+UQBQckL/SvEvEnxfT&#10;w18ftF8GJLJ9lvLP7Q0SAEE7mGc9f4a9thMc1usyLhWXdz1x1p6gQQwHz1mYkdRjtWiORVSG6jmI&#10;QAjNW+lJmkRaKKKRQySmU+SmUAFUNUeZlECWouIpAVkDcjHuKv1leLNcj8M+F9U1WUkR2du0x24z&#10;gDPFAFa90+xt9GitCUsIo33bI1AA6noK5q/+OPw+sWWwufFFpDcD92FYndnp6dc1+XH7UH/BRDxd&#10;B491Cy8Maxc21gBEUha1iYjKDPJXua+VNZ+MHxD8T6xDqaXF0+1/MZvsY5JO4/w4oA/eK3+PHw7s&#10;Lxon8X2pYD7rMf8ACpR+0d4EF5FCPEdkyueW3Hj9K/BF/ix43bWJXn+3OSOv2MD/ANlp0PxM+Isc&#10;wlM13hTkf6GP/iaAP3qvv2kvhzbXDx/8JJYGVeuSc9PpXgPxQ/a3tpvjR4N8L6RLb3UeqBwzxykE&#10;Yx2xzX5E33jr4iX141zHLdCR8ZP2P0/4DXqX7MOreJfGX7TngV9eS4nmhmKxSvBsCjPsBQB+53ge&#10;6nutPiaXPMeeTnnittYGW5RjnAPes/wfaNa6PbhsbgmDW1DlgS3PPFAEd5II1TPrVmqrKLiVkYZC&#10;nIqbeaAJKKj3mjeaAKpQRtOxY8g8Gs+1R5IWljJYhiNoPFPXUk1K5uLaEFJIjhmfgHtxSwRzaXGZ&#10;HcNCDkqnJJ6VVjIw/iFNPqXgbXLex3Pd/Y5V2xnDBipx+NfhNpvwl8Q+Ivjrb+HvGV1qFrfTRu4S&#10;eQuxUIxXqT6etfvk1tDcea1uhjWUfvQf4gf8mvjb9rv4J6ZY3N7448N2Mdn4mt4o4ob1izFQSqt8&#10;ucHgkdKQhvgr/gm74OuvC+n3c+ozeZLaxyHdboeSozzXQ2f/AATf8ENCG/tCTOT/AMuyV7B+zdq2&#10;uan4JtU1y6+0vFZwgfIFx8gz0Feu2oAhwgwM96Bo+Pof+Cb/AIKtrwXD38gWJt3NsmCBVfXv+CeP&#10;g7xLfOUvpFt2wR5cCY4HpX2BKsu8pKwaOQkYHpTPOttK/drGwA9OaQH58ftJfsWeEvCvw71C50y+&#10;Yz2ljM37uFVO4AYyRWL+yH+xb4W+LH7MPhjVtb1SW2vriScyP5Ss3EjrjcTnpX2h8e/hleeNPBep&#10;Q6dLFAstrKsgkJG7cBiqH7Jvw1l8A/BHQtCvGhlFs0xxExK8yMRg/jTsB4VoP/BNvRfB+vWt9pvi&#10;LU5FSUTYAAHByOhr65+HfhCPwbotvYC5e4eJSD5n3uuea61VCKAOABgU1YUEpkA+Y8E0hEc00qzo&#10;ix5Q9W9Klp5plM0iFFFFIobNNBbg+cyjv81MkxcQo8Lbk6jb0qO+hh+zvLcr5gUfTiorW4W3t0cA&#10;/Z2GEQckfWgDxrxl8XdJ0b9pDwv4Lb7KdS1G0eaIH/WkKrE7ePb1r3HbnqxB7ivy2/4KGePJ/hD+&#10;2B4I+IFpK9vFpOkuHMaBn+cFBgHj+Km6b/wVu0WOxhW7l1aS4A+dhapgn8qqJMj9S/LH980eWP75&#10;r8vf+HuHh3+/q/8A4CpR/wAPcPDv9/V//AVK0sTZn6Z3NuIb5bh5WWFVwc9K+Cf+Crn2STw74KuZ&#10;71tPkgkuZLaRDgs37voR+FcHH/wVq8LzSAXR1iS2/iQWqAk9ugr4l+P/AO1B40/aW8Zx2l/qc194&#10;dt7xzpVrJbIjwxuRwSoyfujqaaTJP1F/4Js+Oj4k/Z/019R1F7vxE1zMBDNIzvtDn+I+1faFjNNJ&#10;GPOj2EAV8Wf8E5/h4nhn4b6XdTwKLqOab5ssDglux+tfa0N2tyzKqnKnBzUyuWtyWiiisix8feor&#10;qby2QetOO48KcGo7qEybWyPlHNABcXkVnatNI4RQDyfxr86f2uv22k8KXVxpdpdQxyPHNEGWZlYE&#10;bgCMDrX354m1Kzs9Dm+1xsyBGxj1wSK/Bm20O5+Pn7VkmgagBeWbeIpLOJZflVUafGCVwcY70Aer&#10;+Ef+Cg3j3w5ZWYg0JtU0/eE+3SXbcgnk9O1fon4H/bG+HWqeBV1q68U6fFe28CNJD5jHa5UZUnHY&#10;1F4R/YT+FvhnwFZaTq3he2uLuLIZ47iXaTzj+Kvg79uD9k2f4PQySeFDZaTo91DJcXFsrM7SDIxy&#10;xzkA07GJ9f6b+3t4G1bxvewXniTT7PTAimK4ErYZsDjpX1L4O+Inhrxdo09/oGpwajbw48ySLOAT&#10;0zxX4Mfs/wD7LOsfH/bpWl3FpbXkELXDvcMdpAbHGO9fQXi74ifEb9jTwje+GzrSm/1WIy232O3W&#10;Rdy8chgT3oGj9BviZ+2h4E+G+oXllda1psOowOY3ilchs4JwTj2r5ab/AIKnPN40s4206wTTt2Gn&#10;+0NtwCeSNvpXxV4b+FHjP9qrXZdSvrlG1S5X7VLcXURjBOQMYAA717Xa/wDBIX4oav5ckPiXRI4S&#10;BlG3Z6ZoEfot8Lf2zPAvxEtIQmvaet8UUyW8TklCe3SvfUMd8okjk3KR26V+Jni79jP4k/slL/bH&#10;9t6fNJcv5f8AoSFz8vPIbPrX3P8A8E9v2jNd+LHwzng8UX8l1r730kUMrxJGBGq9MAD09KBn2ipV&#10;cqmGdRz61nrBLeqZrgtbMDt2g8H3pG1CPTQvnKzytwzL3NajKsq88iqAqQ2Sg5E7N3qw08SttLAH&#10;0pyQrH90YpjWkTSByuW9cmkA63hWNmdf4uelT01AFGB0p1I0WwU18leOtOqK4nW3jLsCR7Uhnivx&#10;7+Mh+Gfhu/uiI/kt5nG5iv3VJ7U39l/4sP8AF74J6L4jGxmu/MPyOW6SMOp+lR/tPfD/AEzxF8Hf&#10;Gl/qFvHMbfR7yaMl2Ur+6Y9iM1+Q/wCy7+2p41+DFlYaMbq+/wCEJtY3ENrbWKyEMWJJ37SfvFj1&#10;oA/eOSZ1EIC53Dn2qSvjX4Pf8FHPA/xGlg0tbfUxqEhjgV7iIIA7ZGT04zX1Zofiq0vrFJDKJHOc&#10;4Yev1oA3qKp2upJeRy7VYEHAJqaC6U/I+S+OTQBX1KaaFle2gE7Ac47Vj+IvB1p480uO31ayiAD7&#10;yskYfnoOo9K6FbqKMkBSOeamWXzl+XIPvQB55oPwf8EaCrxx6JpdzI7Zw9lHkn06Vu6F4D0TwxqM&#10;uoWllbWTTLs8uGFUCjIOBge1bkelRRzCQIA4OQc1bkhWZQHG7BzQBBc2pmmRwSAB2p8kwtYk3HHO&#10;OasVHNbpcKBIu4A5FACMoXAAwPakqXaD1FJtHpQBHXiX7V3iDUvD/wAPLmTToWldoJg21iuP3bc8&#10;V7jtHpXI/FHwfD4y8G6pYPGrzSWsyRF2ICsyEA8fWqjuJ7H4TfAD4T3X7Tfxss7PWpbqGKR5oiV+&#10;fAXJ/iP+1X6X6L/wTT8Dabptok2qzLKUUHdbpnNfLf7Lfwi8S/Ab9snw/wCF9VvoJnvI7i+SWFcR&#10;qrEgKWI6/LX6ytGfJT7Q4mbHyMp4B9eK2bZkj5Xj/wCCcfgy1kEn9qTOo/haBcVYb/gnh4MG1lvX&#10;9T/oyV9VWbO0Oyc73z1pFnaF3Dkso6AVF3sB8sn/AIJ3+Cpk+e8Yn/r2Sr/hT9hHwr4P8S6Zq9ne&#10;yGWxuUuEXyVUZUggZH0r6bhu1m+VAQevNct4i+J2leGdX07TrlZDcX0wgjK4xuzjn8TRdgdcq7VV&#10;fQAUtMVtwBHQjNSL1rI2Eqam7R6U6gAooooAKKKKACiiigAooooAKKKKACiiigAooooAKKKKACii&#10;igAooooAKKKKACiiigAooooAKKKKACop7iO3XdI4QdATUtRXFvFcKFlUMucjNAGfBZ+U/nSMVUHP&#10;PTFSX14zQj7IonbPIHam3GpW8MbLP8qdyxAAH1rwr40ftW+FPhHCd6zSSLMIWNq0bdif7444oA9u&#10;8mTVLCaK9gEIb5STzxXO694XsrWzhS30u3vDISrM0YyB614N8MP29vCHjy8jsvJvo3lm8sNP5ajo&#10;P9vpX01p+pW/iLS7a5spUMUg3jDAkD8DTIlufIfx2/4J36B8WdYi1AatfadIkPl4s0C985618r+L&#10;P2Wvix8D9WLeFNP1fxDpNnJkyzyhR5S/MWPP1r9bpryPT4WkurmNFXqWcD+ZrCm1Cy1j7XBJqlnJ&#10;bTIUMRnXkEYIIzRYk/KP9m7xlrnxK/b28Gz6tbPY+VpssLJvLdCx/ma/XvzoraNId44+Xn8q+e7L&#10;9mfQPCvxh07xroVjYWn2WFkLQZ35JbJGB7+tfQlvDDNBFJIgLkBsnrQA6VUs4zLnhfWrULiSNWHQ&#10;jNQ3EInwjcoe1TRqI4wo4AGBQyoj6KKKRYySmU+SmUAFeU/tPLbv8D/GglujBJ/ZVxtx3O2vVq5v&#10;4heF7PxZ4P1awu4I7hZ7Z4tr9ORzQB+In7BvwR0r4zfFK60i71GV7mCwa4ZFUMwxKo5z2+av2j+H&#10;fwl0XwPo62YtYbj5VG6SMZ4AFfBXwj8A6f8Ass/tQa74iOn/AGfR7nTks0SzQ8MTG38WBj5T3r9I&#10;9D1i313TILyJSEkjVwGxnBAPY0AVL7wXo1/GEOnWyjOdwiFSy+E9GaExnTrYAjGfLFbCsCuR0qhp&#10;d4L9ZCQTtbHzUAVYvC+i2sIU2FrgdzGKq2/grSFvI7qK1hjeM5UrGAfzrWW6hnv5LUqSyDdz0rzn&#10;4p/GbTPh3rmm6JMswu9QUmJo9u0YIHOTnv2oA9PKCONVXpmnrhV45rG8JayuuaHa3PJLpuy2M1q2&#10;8gdSPegCG1JN5Nmp6WOEJIzADmkoAKKKKAPlj9tj9qa1/Z/8O6Zc2a215dXFw0DxSOVIIU+3qK8Z&#10;/Zl/4KNf8J/4itvD+r2Njp8k8kjH98WYAISP4fUVzX/BUf4Xahq2h6ZfqguIY9RkuCihidoDHnA9&#10;K+Uv+Cfvh/TfiF+1FodqLRVUQzIUn4yRE/pn0oMnufudY6wl9ptldxBWjuEDAjpg+lP1S0tdSja0&#10;mClm5wRn3rIkRNBsNKsYozshUR4j6ADA/KtxZIJLxT5f73HD/hVAJbNaWMccCFUwAoAGM44p95se&#10;MjdtOe1VrdIby6l/d4aJuS3rmn3WpafbyFJ54o2xn5nA/rRqA2aSa1EIgi84NjJPapLm8hht990y&#10;w+ua8K+N/wC1/wCEvg3ahLpbi6kkDhfsRjfBX1+cV+dvx9/4KWap4lvr2y8JXms2ZJTYCi8DaM9G&#10;9aLgfbf7VX7Yei/Dvwzd2Fpc2dzJcW8yHc5BBAHTj3rs/wBhfxlL8QP2d/DWvOgVboz/AHTkcSsP&#10;6V+E/ibxV43+J1xLPrN9cTKpYj7SpUfN17e1ftz/AMEzbGTT/wBjvwVA7qxVrr7v/Xd6ncD6mooo&#10;oAT+Gm07+Gm0FR2ChvumigmgsqeRJdW8kEilVckFvQU61WKGMWu/IiGMnrT7m6LWUzxZDLwPrWdP&#10;DLLZ28sbbZWPzsepoA/Mz/go74Kn+K/7V/gzwHBG7RarpLM0sIy67Mtxn/drn9K/4JP201hDJJda&#10;oJGGT8q8frX6F+Lfhz4Z1b46+HvEF5ZWkmvWts0cFxJjzVUqQdvfGCa9dWDy1CrgKOgq4smV7H5R&#10;/wDDpuz/AOfrVP8Avhf8aP8Ah03Z/wDP1qn/AHwv+Nfq75Z9aPLPrV8xnY/Ju/8A+CVUa2bWsM+q&#10;PuIb7i5/nVv9iP4L6JpvxF8ZeH/ENz9hk0S6gt7XzUBabG8c+h4FfqpLKlv8zKSfUV+b3/BQiQ/s&#10;7+KPBfirw5GdOk1rUpZtQayTLzBTHjd0/vGndsD9BLDyfDtwlhDCiwY3bwMds9K6JGVkVlAwwzxX&#10;h37Mvxk0343eBLTVwJpJpJHjDXG3d8uewJ9K9st7hJC0aKUEfHPSoZUSaiiiszQXbu46VQ0m4aRr&#10;kOu0K3X860Y6pQoIWkU9ZDgUAeVftO66mj/DszRsN7ThPTqjV+fP/BP34b2mtfEjxF4gMjtPb+JD&#10;KoIBBO8HrX6R/GLwD/wmXhJ7MiJtr+Z+8zjhSOw96+B/2HdXtfB3xI8T6MT+8k8RMgWMjGfMA7nN&#10;Aj9JrzSY9Ql3PMyPkEqO2K/Nj/grJ4ql0Xxh4M0nb/o15ZypJKx+6AV7V+lTWlxNdNOkgWNhwp61&#10;+Vf/AAWSEt3468CrC+x1tJgWb1ytXqZM2v8AglckC/FHVVhcTKNMbj/gZr0/9sXSLfWf23vgPo0q&#10;IILzz1f5QegFcd/wSz+HN94fkj8QzTROt5pzx5QndkSEc8Y7etdX+2xcT/Dv9ob4Z/ETU45bzT/D&#10;sc08v2ZCzhTgcZwM89yKgaPt3w74P0fwtbpbwxRDYmzdsAJ/KtVrVbeFpYW3svIXpk14j8E/2sfB&#10;3xqt4/sUc9pI1v5+6+aND1HHDnnmvXYdSto5AW1ex8rqV+0L0/Oq1Am1rw1beLNLjivYwDgnlQcH&#10;8a+Ctb8Dw/C7/goT8NdA066kazvNPubiRMYG4RP2FfRn7Rf7VGgfBvSYJGlmuHeRo82Lo+Djr94c&#10;V8rfs16tqn7U37Qfhf4uxXMn9naOLjT9t8CJf9Ww4wCMc+tGoj9JLeQSSSQsowoxnvUtnaizjKBi&#10;3OcmqV1qEWnkZjZpHO3coz+NW9PjmjhxO/mNnINBSLNFFFMYq06mrTqllBSdetLSE4pDPmz9qyz1&#10;vWPB2q6dp9m84urS4hOw9mQgVhfsb/Buys/2YvD3hjWbJLbU4fOMiyRqZBmVyM/gRX0tqmjQapIg&#10;uI1kTJyG9O9VIJNL8O3RtbaxaLYOGjUY556596APzt+J3/BMKHXbrWtZ07VdWiv0aSe3ht1ChnJy&#10;AOa8AuB8U/2N7FdX1PRL69sLRhEZL6fAJc55wT61+z1/Z31zNay2dwIIs5kUkgsOMDpXyv8A8FIv&#10;7EsvgHcTazp/20Pf20bYUHOZFA60Aed/Bn/gpvpniWbSrDxBDpui+aYoiWmJO04BPTtX1Z4S+P3g&#10;jxXr0qWHiC0uSYywEZPqB6V8w61/wTu8N+O/CnhvVfDmk6Npdw2nRSiSRSrb2QENwp9a+UfjP8Bf&#10;iv8As169cX+ja4jxJIkIj09ZH4I3HHydPloA/aGGSOeNZIyGRgGBHcdRSTSmIZxkV+VHws/b88S6&#10;LNZWfiNtfYR7UYyW+0HC4PUjvX3N8H/2ovDfxK023RRMk5QuzXLIufmI/vGgD2nyFvATvIxxxVqG&#10;PyY1QHOKpMBcQ/6FPGu4fwsD/KrdqkkduiytvkA+ZvWgCWiiigAooooAKwPGHirSfCeni61e+jso&#10;cEhpM4OBnFb9ecfHbwSnjXwDqkJSN5YrSdk8zPB8tsYwKa3E9j40/bO+Ovw11j4aa34j0TxXYy+L&#10;rWFYrSwgJDyYYng446mvRPgR+2F8OtP+HPh8eIPF2n2F2LKLfHPI2Q2OQeO1fkl4w+APiyPWLo3N&#10;1FNcmRtluA/mFdx6Lt5FeieHf2GfHPjzR4Jhe21uscSuqTpIp5H+57Vvaxifrfc/tr/ClsyWXjLS&#10;7lxwFVzz69qpTftz/DSFDv8AFOlqwHTe3X8q/LrT/wDgnr49stKZ4NWsYrnPDgSev+5VfT/+CdPx&#10;F1m5ZJNdsQQwBMnm4P8A45RZDP1R0f8Abi+GWpPsbxVpaEg9Hb/Cvjb44fHbS/HX7S3wog0XVI7u&#10;H/hJYwTA5wVMwx27ivBL/wD4Jw/EXQbgvb6/pwIH8Hmnr/wCtv4R/saeOfDfxu8Aatqeo211Dp+s&#10;W07hFk+6sgJ6oB2pWVg6n7W2/wDx7x/7o/lVhetQW67YYx32gfpU69awNiWiiigAooooAKKKKACi&#10;iigAooooAKKKKACiiigAooooAKKKKACiiigAooooAKKKKACiiigAooooAKKKKACs/WZraG3Vrqby&#10;U3cHOMn0rQqrf2NtfQhLmNZEU7gGoA+RP24/j4Ph74I1XRpZ7e11C608yW8bEq7ZLAEHI9K/GiHT&#10;fGPxu8a38OkC81K5ZvNeFJWKqMgZwSe5Ffqz/wAFHvgbqXxM8Hat4/sZYIbPQNLMbwSkiVypZvlA&#10;HIw3cisf/gnL8N/AV74b0vUjoNsdbn01XuZtgEjNuXk/jQB8Ja1+xP8AHLw6sWsJ4X1O3sYI1kkm&#10;WVht7k5FfX/7Bv7Vq+BdWvvCXxHv7XQfssEdtaNdyMJJpCTkfMx55Hav0v1bw/DrFv8AYp40k02R&#10;NkkDdGHpj6V+fP7fH7J+k28fh/xB4W0qzsLyHUftM8sSneyqAcHANBEtz1z9u7R/FV18NdZXwtbX&#10;F5JJaxGNo3ZTnzFPBBHavyz0qP4k+DdTi1C5/tL7TC6vcQTXUjJGFOem6v2F/Z/+N3h/9oX4fzXb&#10;6fdT20c32R1uoxyUx6E8ZFdpdfs5/DzXIbiabwxZublCDvTnkY5p2JPmH9iP9r63+I11Z+Eby7sT&#10;fXM7kRKSZcKi+pNfcd5Zi5jgCltqnPHpX506Z8M/DHwZ/wCCjngfw5oekW+mxXOjyXZS1UKmS7jJ&#10;6c4Ffo0kMys5VwE/hHoKfkBMzpaRbnbCjuamRxIoZTlTyKqmNZrZlm+dc81ZjVVjUKMLjiky4j6K&#10;KKRQySmU+SmUAFcB8avHl58O/Aur65YwRXNxZWclwkcwJVioyAQDnFd/XO/EDwnb+NPCWq6VMkbt&#10;dWzwqZPujIxzQB+RXx4/4KJat8VfhjZWmo6Zounaot6k8kdrG4cYDAA/MTgg1Ho//BW/x14T0+y0&#10;2Hw5ostusSx+ZIkhO0YAPEnoKwfiH+xLqWpftQa74QtH0+G1tbKGcDL+XkhRwdvXmvT77/gk34h8&#10;RaekttqeiQGOMAAvIDnGeyUAQW//AAWM8aR2SiHw9oUjc8GOT/45Vez/AOCwnjyzVwvhjQTuOTlJ&#10;P/jlOt/+COPje409PJ8R6HFJ/eMknT/v3Uf/AA5l+In/AENug/8AfyT/AONUAQw/8FevHcOqTXy+&#10;GtDLyLgoY5MDjHH7yuOX9qrW/wBqb9oTwNd63aW+lfYWeJUsSyhw2CSQWPPFdv8A8OZfiJ/0Nug/&#10;9/JP/jVdt8Gv+CU/jb4V/ETSPE2o+I9FvbOxk8yWGJ5NzD0AKAfrQB+iPwrjt7DwRpW2UsTCF+Y5&#10;rrjAII2kiJZuoB6Vk+F9BXT/AA7Y2uFDRoASOldAu3bgYxQBEJf3KNJ8rHqKWkmj8wBVwMGloAKK&#10;KKAOI+JHhXTfiJ4e1DSmxNN5MiFUAJBKkdx15r8q7/4I+MP2JPjFD8RfDGg3GorZwsxXUPmizIWQ&#10;jC7T0b161+waadBayTT26LHK4y7Dqe9c1r/grRPHlu9nr+nxahbyYDJMMggHIH50Csj45+C//BRr&#10;TPEtxdReNbvRtCmHlgp8y4Jzu6senFfSun/tSfC2S0FzB4u0+Sy7zCTgH0z9a8q+Mf7APgbxZZtJ&#10;4Z8O6Rpd3tkZ5WTaWY4weFPoa+M/EH7BnxN8LQyRW/iSw/stcE2sbSHJz/uDvTCyPsL45ft8eAvA&#10;Oj3EvhfxLpGq3jxSlo5JM4cA4Aww6mvza+J37dnjb4teI5Ra2NskbqBmzaROmf8Ab968n+Ifwf8A&#10;E2ieMrWyvbGa5ia8MUsscbbCA4BOSOmM1+jX7En7M/w1vvCtnqPiPRdInuC0isJgN/b1pBY+EPDP&#10;7OXxX+M95cX2laZqmrW8jeZdfvmYQh+flznFfaf7Lv8AwS/02G3sta8V/wBs2OpvHIssLSJtX5jj&#10;gp3AFffvw78LeCvC4vbTwrY2umocJIIMANjgdK7uBPskAGQQvZaAPjr42fsD+EZvhrrVzYXGoyah&#10;Z2ErW0SGPDvt4BwmT09RXff8E/PCt/4O/Zf8KaRq0D2mo25uPMgk6rmZiD+Ve7HV7TVo57WaB/JY&#10;bH3gAEd+/Sl0PSbXSW8nT0SKyVflSPoCTk/rQFjY20badRQFkNK8Go6lb7pqKgYUN3oo65FAEVrG&#10;mxih3cnj3ot5nkuJEZQFXpTreP7JC+4g854qGGX/AEiZwDgjigD4Q/aM+IUXgj/go18LW1PUPsOi&#10;f2RcNOzyEJnYwGRnHUivqn/ho/4fySNt8S2RTs2+vzY/4KstqP8AwvHw/c6c7LrCaXiCRfvAbucf&#10;hXxxF4w+KdvGqhNVcL/y0SEkGrirsmWx++v/AA0P8PMZPiezH/A6rz/tIfDuEceJ7En/AH6/BR/H&#10;XxVPSDVx/wBsGqH/AISf4q3H/LHVufWBq15TPY/eJf2nvAH25VfxJYi3x80hfofzr4I/4KWftJeD&#10;fiFpmgaboWt6fqUtrJco6wncVyExnnvg18Nt4i+JjWT2zWmqm4ZsrJ5LYxXrv7O/7H/ib4qa699r&#10;yQyKZIpNt4rZO4nP8PtzTtYD6z/4JVw3dv4V0RHMhi8+5zuJx/HX6TRlyzhlAGeD615L8B/gLpnw&#10;d0O2tLW0tLdomZh9nz/Fn2969d2tuOWyO1ZSHEWiiiszUZNKYV3cenNJcQiRVlyQyDIA6GieEzR7&#10;QQD15qQsDHs74xQBDzeWEhYfM6MuPwIr8kNb+Ht7+z/+1ToeuxpOvh+91w6hqN3dt8kK+dknjHGB&#10;nmv1yjkWCMIRx+lePftBfAPS/id4H1qGCztV1OWymjgnmB+R2RsHIHqaAO48CfFHw18R9OiutB1W&#10;31GORC6tC2RgHBP51+Xv/BXTWobrxx4TthIpzbTqWHUYYVzdr4f+N37OfiC40PSfEci2dtF5cYst&#10;xX5sE4yvtVDwP+z/APE79pL4kaZeeO9Yg1OKG5ZI474PwjZyPu+1ArH2b/wT302/0n4I+GLu0tfO&#10;SS2lXcwyMea2fSvor44fDTTfjH8Ndd0Scuxu7VrctAF3rnHQkHB4q58HfhfF8K/h/pXhu2FvFJZK&#10;ynyCdmGctxx7+ldxHDFYRsAnDckL3oCx+EXxm/ZF8e/CPxNeJ4Rg1u4tI5/Kj33JA2cn+HHpXE33&#10;h/4vXEG+/t9UtGjGPkupRwO/3q/fbUvAfh3xI7PfaXFcMx3EyDvXP6l+z74H1BGVvD9ocjHK0BZH&#10;4RH4D/EzWNP/ALRNpq1+rrv/ANInZ1X3GTX6Z/8ABJe3df2Z9WN/CttMusTAnGCOnevqW++DPhSx&#10;8M3VpZ6RbRPHAwG1enHFeLf8E5vA974O+Dmt6dqgUl9YmkC842k5HUCgdkfUyP8A6LF5CibA5yM1&#10;cg3smZF2n0rPtY3sLqUlswNgIq9q1Ad3IpisG0UYFLRSGNZtuKTefQfnRJ2plAD959B+dV76aZYC&#10;YUDvkcVLTk+9QBDI0rWmNn7xk5HocVFa2vmWKrMu188nHPWo4/OtZpWnuVEZbKhjjAqOQzySG4iu&#10;VktjwAhzz0oAbFqBZnjmxG6nEQH8VfJv/BUaTd+y+4kAWX+1bLI7/wCuSvrG6kt98SiFjM3CvjhT&#10;618of8FIpo7r4By6bcxNLONRtWaTHyn96p6/SgD6U+HzTD4Z+FfLXcP7Kt8/9+1roV0m21KyUXdt&#10;FIScnfGCf1FeTeHfifpngf4V6NeX1+k8NrpUUjQxOC21YwSACevGK+Xvjb/wU88M6SkunaLBrNnd&#10;xuD5ixptxtPGQ/rigD6V+MH7L/hH4m6TcnUpZtPjSNkL2YjTAJzn7h5r8x/2hPAvhT9mjXrybw54&#10;o1C5uI5Uh8m6uSy4Khs4UDvXD+KP29PjD41uLuLQPFuoW1ozspimwCQTkcDPavNV0H4ifHDXZV18&#10;3V/LIVdriZG2MRhQQcdhQB9HfCD/AIKieOdBkFvJoelPbbxmWYSkgY/36/QD4F/txeGvifY2q6jq&#10;2l2upPCHlt4WPyMSBjk+9fE/w8/4JM+Mpo47mXX9E8liGaF5JMkEemyvsf4G/sL6J8LxDLqNhpVz&#10;eLCEeaEHJbKnPQelAH1Za6hDf2/nWziVSMgjp0zUokdl4Az6VTt1tdJjS2gjCrgcJ06Y/pVjZI/z&#10;I20HoDQAsE0rKTIoVs9Papd59B+dQQ79p3tk1JQA/efQfnVXUr63s7OaS6dUhCksW6Yxzn8Knrj/&#10;AIss8Pw/1+dCQ8VhO4I6giNiMU1uB86p8KPDvjr9rPw58RNMne7isLFrMxRbTbE5Zjlccnn1r6z/&#10;ALPtYo/3dpApx0EQA+nSvy3/AGP/ANs7R/COj3sXiJL+6vo9Tmw6qpwmFAHLeoNfSdz/AMFFPBUE&#10;kYNpqmGP9yP/AOLrWSbEfVaWSsu9rOJX/u+WMVJ9ktlUmWCKI9sIBk/lXyrqP/BQ3wVHaNPHaang&#10;Y+VUjz/6HWhH+334F1DTRIbPUA6x5yyx9SP9+lqFj6W/s222m4SJJG6YKgjH5VzXhnxlofijVdTs&#10;7ZrN7vTpfLZI0G5XyRg++RXzjcf8FBvB9pbPtttSC4wMInXH+/Xzr+xz+1dbX3x18exX73kkGsa+&#10;BYqyr8ivKQAfm/lmnYXKj9TLeNmjBkG1j2pZGKsNvPrTbO+jvI1dOjDNOhVtxLHPPFYlEy5xyMGl&#10;qOZiiZHWnjoKAFooooAKKKKACiiigAooooAKKKKACiiigAooooAKKKKACiiigAooooAKKKKACiii&#10;gAooooAKKKKACq17ZJfRhHJABzxVmqt+zrEpQlTntQByfxH8Knx1pNx4YuoyNI1CHyp5YyA4ByDj&#10;8K+CPhjo/hv9jP8AaY8YahcahNbaTfj+z4JLwmRWZnUgBVBIOE64r6A/bQ/aVn+CfhXUUtILv7d9&#10;g+0R3VuRhDlvUdflr8gPjH8bvFfxVhttXe/vLqaS6W5CkAsrDODwKAP38/4TZbi1i1C1ZJNKCB5r&#10;jBG3jPTr0IqHWbrS9Z8OahdRy+cJYGZcqcdD0yK/BrTf2pvj5HpEloninVI7DAVrcwJ8wwB/d9BT&#10;oP2p/wBoH7O8EHirVIrTbjyzCmNp7fdpkS3P0A/4Jx/FrSvAPha/8Karcx2tzdavcTqjIWYqcnII&#10;GO1fa3iX4yeHdB017z+0EWGNWdyY24UDJPSv587Dx34/8P3y3elyX1neglllWPJBPBPTvmulf4xf&#10;GzxFata3XiLU5LeRCrRvAoDKeCPu9xT1Iufd+l/GTwj8b/8Ago74H8QaBq66hHa6PJaO0UbKAwdy&#10;R8y+9fpfBlrc7RkFflPrxX5lf8Ex/wBlUqbT4k3qQw3NpeTQtDJGwlOY0Oc56c+lfprIjRKqxnav&#10;QAdqXmMihtytmUm+XnPFXolCxqF5GOKpFmh+WVjIOpq9GwZAQMChlxHUUUUihklMqRl3HNJ5fvQA&#10;ysTxXrmm+GdLn1XU7n7Nb2cTTNJgkBRySQBmt7y/evKv2nJEi+CPjMGPdM2lXHluP4Tt60AY3w50&#10;3wf8UPF0/wAR9E1CS+/tK38kSKpVCEIU4DDPVa9h0yGO3jlWI7sHvX5d/sR/t3eG/hX8L9G8C6vo&#10;93e6xYLK814rgK++TcMZHoa+tLj9tzwtZ267LCQG4TeCJR8pI78UAfS8bTSSEOgWPGQRU3lD3r45&#10;uv8Ago54U0W8ezn0e6mKDJkWVcH9KX/h5b4NP/MDvP8Av6v+FAH2L5Q96ZNCGjYDOSK+Ql/4KUeD&#10;W6aJd/8Af5f8KSb/AIKUeDoYWkOh3h29hKv+FAH15bttXyu6jpUdpa7QxbIO44r4q/4efeDobiSR&#10;tAvirAgDzV4/SsnUP+Crng60tZUHh7UPMOSrLKOP0oA+x5viJoel61c2N1fCKZG27djHn04FdUrB&#10;lBHTGRX4o+NP20NT8efF1LvSbu8sLO8vlIhdlO1cgYJxX7Q2GoQzaXFNHKs48tc7DnnAoAu0UyGQ&#10;TKD0z60jTbbhYtvJGc9qAI0tGtpXliyzSdQTxRcAS2rLc/ugTzt9KsyxuygI20imJb7oys2Jee9A&#10;GZY3GnWUjhLhizcEMD/hVqRobr7gV5OyleKl/sm03FvJXJ5zU0drHEwZVAb1oA5nxd4d0XxLpkmn&#10;ahtiFxG0JMaDI3DBwcda+Hf2gP8AgnTbazdTaz4Ql1i6vsKqxreCNCOc8Eiv0GmsLe4cNJErMDkE&#10;0jW7q37t9if3RQB+R3k/HX9mLULDd4Wt2sS4AlurtHYonAPysfxr07wz/wAFNNU0PVBa+ME0vSIl&#10;B3lY3fBPI6Cv0I8WeBNB8YWqrremw6iIlO3zc8Z69DXz38WP2G/AnxE0yVrLQNNsp5HUiR4ySMY9&#10;/agDI8Uft7/DXUfhhr80Hia1bUvsLNDELaXDPt4GdvrXo37EnjuT4nfs6+G/EspUyXhnz5eQvErD&#10;vz2r86v2sP2DdW+GOj291purW62rRTSSQwQn5lULwck+tfcX/BM9WsP2SvB2nvEyPF9pJ3cf8tm/&#10;xoA+rKKKKAEb7pqKpab5fvQAyg9M0/y/ek8vrQBT1CQz2EwQZ4Ios2EOn24c4OMVIrJJG8YG3ce9&#10;VLq3kuwkET+WYTknsRQB8VftFfB+7+IP7e3w4v5beRtFh0qaKaZHUbSUbHGc9cdq+zdD8MaZoOl2&#10;+nQwxvHbrsBeMEn6nFcf8ZPFvhr4Y6Pc+NtU09Lu+02JdjK2JMMwXA/76r4j8Uf8FaPDOj65PENE&#10;1N0L4AjccfpVx1ZMtj9Hf7Js/wDn2h/79r/hR/ZtsvS0hP8AwAf4V8U/B3/gpd4X+J3xK03wamj3&#10;1nc3iNILid18sADPP5V9qadqcOoWMdzFIro6Bxgg8EZp6kEMtmFfCWUBX/rmtMZbmLHlWcS59FAr&#10;yv4tftOaJ8JdQ+y6haSSv5YkwsgBILEdCParfw//AGlPD/j5R9nj+zkheHlB659vanr2EemrZyXZ&#10;D3AKN0IU8VdjZAoRWzt4NVb7UktbQ3aHzo1wMIc55xVm1ZbiBJlXb5g3EHrUvYpD6Kf5fvR5fvUG&#10;gR96qqT54+tW1XbTJId3KnaaAFmhE6bTwM5qJV+ywSMegBPNOWKVTzJkVK6hoyrDcCORQBk3Fut1&#10;bi4it45ZWPOVHT8a+Zfj5+0jD8IfjF4J0e7Fpa2d+HMsjxElcY5G0V9OPvWZo4ZNi9kHavza/wCC&#10;slqtr4i8L3Vqoh1COylMVyOqNleaAPv74eeJrDxu39t2Fx9ot7lMq6ghTg4OARnqK7eaMsQfSv55&#10;dF/a1+M/gvQbbSNC8V6lbC3JAlhiQqQSSQPlPc1tWf7av7Q6/wCt8danIP8Arin/AMTQB+/v2yGP&#10;CM2COMYNJIZHYFBkYr8Ap/2xv2gZpDIvjbUlyc48qP8A+Jqdv21f2g1hYL431IN/1xT/AOJoA/aL&#10;4w/FfQ/gnZrqup36WrXjmMiZGZcgZwAAfWs79nH41aT8avCtzeadcwzwfanhLQRsnI+or8OvE/7S&#10;HxQ+LA/szxR4kutWFoS4SRVBDdCRgCvtD/gmH8fIdF1Gw+Hk2k3lve6heTTLM3CACNm54/2fWgD9&#10;P/FWpSaLa2iwANufad3pXSL90fSs+9tba4hj+1IsvPy7ux9as2MckcOJH3nPBoAsUUUUAMk7UypG&#10;Xdik8v3oAZQZFi+Zjhaf5fvUVxbmWMruA56mgD5w/bU1zxLofgr7ZoFnHdLHZ3EkpdgMYQkHqK5X&#10;9in9oS0uf2f/AA/d+LLmLTrphKZUVWbafNfHQemK9l/aW0can8EfGkwAD2miXjKT1yIWPH5V+A2m&#10;/GTx5ofgm2tbDxHPBZI5C26KMj5jnt60Aftb8Rf+CgHw08H6fepF4ntDqYR/s0MlvKd7joM7a+Af&#10;2rP+ChPiT4r/AA/ufD5sdLNjJPG6zRowbIIPevk2LRfEfxi1KxVLe5SaNtrzyRk/M3fgf7NfX37P&#10;v/BO/WfGUlpJrWr29zZurE289uduQSPX2oA+QfIl8fLEmm393cagwCpbrKUQuei84HWvZ/hH+wX8&#10;TviYsL6h4fmFgylxJHdxbjhgP72e9frB8KP2H/ht4As0F34X0y6vMq6zJGwKsAOevrXuWi+EdN8K&#10;xiPS7WOygUbVjTOBnk0AfEXwV/4Ji+BvDv2a+1ebVLXU4SrLF5yspO3nP419heGfBK+AdEttI0qz&#10;Se0t8hJJlUsQSScn6muxt7UKS74dicg+lPaOQyEh8L6UAZH2KzuriJxIwlXoo4GastpdvM7AyMH7&#10;gdqt/YYlBMaBX7NUagNIyAYlXkv60AQJp9tpv7wyN8vPzc1Jb6oLqZkjIYAZ4BoWdZ3EMsRfdxk9&#10;MU94ILH540CM3GRQBYKBOlJSQxOq/O+4+tSeX70AMrkPizLeR/D3xCLSJZSdPnDZ7fu2rsvL96x/&#10;GGjy674W1bTYZhBJeWssCyt0UspAP4ZpoD+fnQf2Z/iP8WPElzqWhaGbmxFzJEZY7mNPmByRgtno&#10;RXquof8ABN/4s6pY2jr4duPM25/4/Ye//A6/T79lP9nEfATwBfaXrd9b+I9Ql1GW7W8hQrtVgoC9&#10;TyCpP419BbYYbMSCPCqu4L6cVrzWA/Dm1/4Jx/F7SYQJ/DdwoXrm/hPX6PWXD/wTb+MmpTXTxeGr&#10;hlXlcX8I6/Vq/c6zuodbs/tDQEKTt2N14NXbO1ht93lRhA3WjmYz+fz4ifsafFT4a+FnGqaDJbhZ&#10;VyWu4269OjV698Ff2KfG154o+H/ibTdIuJoNOuLW9vWNzGAigqxON3PHpX6p/Hb4P/8AC1vD9xps&#10;MkVtMxV/MkUkYXPHBr5h/ZJ+OieFfiL4x8BasZb2Sz1JdJifcAo2sUyBjOKbloI+y/AVtcW9jbrO&#10;uxghBGc115NVC0NjCCkeF7YqOzvvtLkbGGCOtYAXZPmTnin1FcP5cefepF5UUALRRRQAUUUUAFFF&#10;FABRRRQAUUUUAFFFFABRRRQAUUUUAFFFFABRRRQAUUUUAFFFFABRRRQAUUUUAFIzBRzS1WvlZ4wF&#10;ODmgDw79pz4Gp8WPhP4l0/ZI9/cWjQxJGwGc9Ofxr4K/Yu/ZBn0/4zeJfD/iCCaC2sbNim11LZDp&#10;wfwJr9BP2k/ig3wr8I6lrLpPLa2dmZ3WFsZwT+HaqXwF8WeFde8F6V48hSytL3W7ZWkZmQTYbBwx&#10;79PWgCnffsq+GNUvoJYXuGijUIx4GD+VaMX7J/hRVH7y5/T/AAr1D/hLNG0+ZLf7fajzPmyJlAH6&#10;1Zbxbo6nH9p2f/f9f8aaIlueSt+yb4UZgfMufzH+FaFj+zH4V01klWS4Jjw3OO3PpXpy+J9Ibpqd&#10;p/3+X/Gud+IHjjTNL8E67cw6pbCaKxndCk6hgwQkY565p6EjNFkt9D1230mwANq4LsSMHPT+ldfH&#10;mSaQMMAHivlj/gnz8Tj8VvhVf6zq9411qkesT28cl3Lvl2KqYAJOcZJr6onk8oqVXO48kUkBMq45&#10;PWpagYnzQM9qmoZcRaKKKRQUUUUAFea/tJzfZ/gL48k4JXSLgjP+7XpVcD8cNIk174Y+I9OQb/tN&#10;hNFtxkHK4xjvQB+Anwx+Afjf4xWcepaRp6zRThijLIEyFbaevvXqln/wTX+MV9aSXY0iRo0G5m+1&#10;rwMZr9Tf2O/gbo3gX4O6Il1pVmt0nnIzfZ1VuZCeePavoRbG3tbOaJLdRGy/dVRgjHTFAH4Qyf8A&#10;BPH4u3kf2W00d5Jl+Y77sYx+VC/8E1/jcvXQR+F4P8K/dvTdE09Y1mWxijkYYJ2AGr39m2v/ADwj&#10;/wC+RQB+DSf8E3Pjiv3dCUf9vi1JJ/wTl+OMaEpoClh/0+LX7v8A2G1H/Lun/fIpktraJGT9lRsd&#10;tooA/B5P+Cd3x6b73hyL/wAC1/wqf/h3D8cpRlvDkY/7e1/wr91I47Vv+XID/gIqdba2/wCfZf8A&#10;vkUAfhFb/wDBOH42Wt5FcN4ejHluH/4+l7V+o/7FPhzxP4c8Gva+I7YW9z9rY4D7vl24r6WeztCp&#10;DWyEd8qKgs9Ps47Z1sIorcbusYAwe/SgCHU7G5muEaJNyhwTz2rVkb5Qo+/jgVHbTdYmbLJwWJ60&#10;PCxvFfd8uOlAE6ZCjPWnUUUAFFFFABRRRQBHcf6l89MVUjG7T1288/1qe+b/AEWQDqVIFQaRn7Ci&#10;uDkZ6/WgDA8eeCbPx3oc9pcF8+S0YCY7gev0pnwm8EQ/DvwPY6HCGEduXI34J+Zif610MO+CZgQW&#10;Dt+Aq/QAtFFFABRRRQAUUUUAZWoLI2oQhBkbR/M1YmmSwt2kkOGIP50/b5cy7yGbsT2qreRf2nI0&#10;AO3yzyTyDQB+TH/BUT4y6nB4ki8KwrGY9Q09WOMg8SA/0ry/9mP/AIJ/+IPilo0et39jcfZrm3WW&#10;BoZwM8nt+Feu/wDBWD4W3R8cWOu2Vo0sdnpqg+VCW5LgdhjvX3F+x3axQfs3+ApbcLFdPYL5qpw/&#10;U9e/51pEmWx+eXxX/wCCc/j3wrazeIdD0uZ7y1jVY990AOpHb619L/8ABPT41a/rF/qvgrxFbwW1&#10;74ftY7WRIySQ6lUIz0PSvu/UtNh1Sye3uQksLY3K4BB+oNfl3+0D8L/En7NPx40nxdomsy22n+LP&#10;EkcM1vp+6ILG0u75yOCAPwrRamZ0X/BRT9j34i/tA/G7S9X8J6c13ZR6StuzC4EY3CSRiMEejCvk&#10;Oz/ZI+O3wR1JtRuNERbeF/Mbdd7hhOTwPrX7l6M0V61pfx3kdxGsQVmVwRnHQn15rmPjh4Vsda+H&#10;uvSlLcSR2UzBmUE8r1B/ClzB0PMv2EfiRqXxG+CNlqOpRRR3TXEqMqZx8rEd6+kLNp2aQSoFUH5c&#10;elfnp/wTbTVo/hpY2Q1iTb9suDt8wgfeY9K/QzT8raxo0gldVAZs5yamQ47lmiiisjUKKKKACorq&#10;cW1vJK3CouTUtMkjWWNkcBkIwQaAMO1ht/POsI7M8w2EHpj2H4V8Ff8ABRTwzqfxG+PPwy8G2lss&#10;1nrME0U7qwDqOD8pP0r9BTbw2qjhBb9Fj4wDXK+KNN8HX3ibSrzVrbTG1+AH7BPciPzk9dhPI/Cg&#10;D5g+Hf8AwTz8O6H4XsrW8N9Hcxgh18xT1YkdvSuzj/YE+HZwTeakG9nH+FfSscclxCpWY+uQSc1O&#10;rL08rn1xQB80/wDDAnw8/wCfzUv++x/hUUn7Anw66/bdSz/vj/CvqD5f7n6VGzIP+WWfwoA/KH47&#10;fsj+HvgD49/4SKV7uLStXvBBFNM4bOMEYHbrX2n8N/2dvBLeNNI8baFeXU7WCGPLEBdxQggjH+1W&#10;z+1h8GY/jR4Ls7cahbae+mu9ypuBznA4HoeK+ZP+Cdnx9ur6E+DdX1Ce/wBRuNQnCSzT7vlVW4wT&#10;nHy0AffeqWMWsLFErNmFtxxxWvDIsiAqcjpVZEjtJGYsu5uDzg1YhVVXC4Iz2oAkooooAKKKKACq&#10;mpRPNalYxls9Kt0UAeL/ALUHjKPwl8GfE0EzKhudGukwRn/li3TFfml+xv8AsJp8btP0zx5qMN4u&#10;i30cmyeGYAEqzJgKeeq1+p3xQ+H0PxS8O6rpNyYVE1vLbo1wm5RuUjP05rD+BHw3/wCFE/CzS/BV&#10;uUuVsS5E1om1Pmdn44/2qAGfDL9njw58M7Ca2gMrCVUGZgCflz04969S0qzs9JtUhg4Rc4JHPXNW&#10;hGskaGTG4jo3WpViiUY2rQBVhkkuZgcDCtjj0qzdY8vk45qJrqK3baqDn+7inOpvIVKnaM5waALC&#10;/dH0paRRhQKWgAqFYyszueBipqxrXxRYXmr3OmrcRfaIQd6+YNw5A6Z96ANWOdJPunPas3Vt+V2j&#10;+IVIlu9vdJ82VJzx0q5PCsijIB5zmgCWlpKWgArnPiHfTaX4H127gUNJDYzSDPTIjJro65X4pNt+&#10;HPiUYznTrgf+Q2prcDwD9gX4tT/E74T6ldal5cd8urzQLHGDgqFTHX6mvpuCaWZpUZQFHAxX89fg&#10;/wDaE8a/CXxBd6boOt6pZ6b9qllMVjO6oGJwSQDjOAKm1L9tj4xXF/ci28d69aruOM30o/8AZq25&#10;QP6D7eGS2XYqjb1qy5byzgc4/Wv57LT9qz423Vj5h+LGsIf9rUJP/iqhtf2wvjZbvMJPiZrdzt6b&#10;b+U/+zVLj1A/oHuL6K0gladtjBSMfhX4WX3jDUfDn7dWpSWcaPBP4zZiz56C5OK4c/te/G3VLgpH&#10;4s8SXe4Y2rczNn9a9Z/Y8/Z98V/Ez4rWfi3Xlu2aPVbe+la+t3LPucMTlh39TVWsB+yPw98ZS+I7&#10;G280ICyEnaDXZyNsxgCs3Q9CstHs4Y4IYYyq4yigVfW4jkbGAecdqwAbJCbhfm4+lWFGFAqK4U+X&#10;8rFee1Sr0GaAFooooAKKKKACiiigAooooAKKKKACiiigAooooAKKKKACiiigAooooAKKKKACiiig&#10;AooooAKKKKACqmoTm3hVhjrjmrdRXCq0fzIHHoaAPAf25tDt9U/Zn8dzTFgV0yQfKR0wfavxw8F/&#10;tXeLPDvh6y8LaXBZyWmlxBYjKH3EL6kED9K/Wr9u7xNqB+AnjOwtNPnl87TXAWMnk8+gryr9jH9j&#10;vwnrXwf8N+Itb0HTZr7UNOVpRdaejOGODkseSaAPzzk/bf8AiBqLeZJaacLmP5Y1AkwR7/NVCb9u&#10;X4iQybZLbTVYdtkv/wAXX7HWP7FPwziVnPhbQX+Ynd/ZsXH6VZh/ZO+E91I1vN4B8PKYv+XhtNi+&#10;b/x3+tBD3Px10/8Abi+I918kVlpzkn0l/wDi6qeIv2xfiLdWstpfWmnww3QaJtqyZwwwf4/Sv2M1&#10;L9jH4Y6npM8Gn+GNBtpWIC3EOmxZU5BPQenHWvBfFH/BNXQrLxFBrkuo2M2n29wtw9k2nLsCLglc&#10;7iADj0pk6HyX/wAE/fj5f+DfiZpfhImBNMuZJbuRmDF9xUDjBxjj0r9oNB1RdQ0ayuyw2TRK6kDr&#10;kCvCvh/8Ivg9rGq22raDoHhuzv7fMC/ZLaHzMgc4IUHvXu+maelpGtsigQRKFRQMAAcAAUIRfXDs&#10;GU5FT1nNdbNQW3VdoIzkdOnpWhQzSItFFFIoTcPWk3D1pJKZQBJuHrUN4sUlpMspxEVIY+1OrzL9&#10;obUrnQfhf4i1e11FrGWx0+aZURypchcjBz1oB6K55f8AHT9sLwB8G2fwxDrkMWvWrq8lpNGx2oyl&#10;gePqK8Vt/wDgqDo66vaW0uqaaLZnCu3kSZAzg/xelfmZ4y8UeK/2hvGkmoWmnaldX1z5e+6BeZ9q&#10;gLye4FfXOi/8EjdV1zwgmuv4+mtrn7MLgWp07Lbiu7GfMHPagjmP0i+Cv7UPgn4zRx2ujaxHean5&#10;RmeGOMqAoYDPPuRXqeveILHw3pVxqOoTeTaQLvkfBOBX4baXa+O/2H/iPJPcSatqGkNssRfbXt49&#10;zsrYHJH8PTNfrb8T4h8T/gdrFnouvKt7dWQVZLdvMZGODnAPWnYOZmPrn7enwS8Pak1hf+MIre7V&#10;lUxtE2ckZH869l0Hxhpfia2Fxptx58ZwQcEdeRX4G/GD9m/x/wCD/F9672+reJ5FZAJPs7ZztBB6&#10;np0r379jD46fEzwL8aPDHhPxy2tx2up3IZW1GZ0j2DjGGyD1pBzM/YyK685yq4JA5FPZ5OgUZqpY&#10;3EV5Et1AVaOQZBQ5GPqKulv3ZbHIoLKjTTyM8YVc9DS6VpcelQNHGWIZtx3HJp1qrfaJWI4NXKAK&#10;UdmftUkjZweRU+ZfNAwNmOTU1FABRRRQAUhYDqaWmSdqAF3D1o3D1qOigCK6jeSWIoMhT81TTb1X&#10;MQy3p2p0fen0AIudozwagVpzeMpUCDHDd88VYooAKKKKACm7h60rfdNRUASbh60FgO9R0dcigCrM&#10;ytMs2f3ScMfSprVI2ZpY2Lbh3pYbVYY2jch1Yk4IqhDfFri8gSMoIl+Ug8fhQB538evhdonj/wAG&#10;6i2vGaNNiRsYSBxvUjqD3r5O/Z4/aq8P/Cz4meLPBHiPUYdP8OaNFHDpkrRs0j8EkMc479gK8Y/4&#10;KEftL+PvAvjK20PStQ1W3srqzEjiC6dEyH6kAYPSvjCDwH8UvFkp8TpYa3cnUh5n2hY3beOmc96u&#10;IrXP2+0n9sb4YaofIn8RIsrE4VY26CuL/aM8U/C/4qeC459T1mZX0xHu9O8gbd8oUlN2R0zjpivy&#10;JTwV8XYXE0Gj695i9CkT5/nV24j+N+pWv2GfSPEnkqNg3CQjHTpWtieU/Sb9jX9rLQJvhHf6d4x1&#10;OGw17+05RDBEjEGEKm1iSTzwa7D4yft0fBu18G6poy+LYv7SmtJYBC0TZ8zbjH51+Sen/Df4veHY&#10;2ktdH8QDnO5YZFwT9DXonwT/AGP/ABj8XPEUlx4g/tCxMU0b4urMybtxOfvH2osg5T7e/wCCYfhn&#10;U7nwLpmoyxYsTdXJ8xT7vjj61+hdjaRWrSbCzEnnNeWfs2fB23+C/wAPbfQo5EmMcrvvWERnkntm&#10;vU7RW86Ynpnis5MaioluiiisyhKTcPWh/u1HQBJuHrSPtkUqTwRimUy4lNvA8gUuVBbaO/tQBmNb&#10;XN1qD2sq7bFRuVwfmJ/ya+A/+CjHiLxF8NfjN8O/FmkIh0vSbeaW8kmYkAcAfKCM9a/QKbztU0+O&#10;SJmtJCcnHXHpXxF/wUi17S7Hw9HpV5bw399d2DrD5hG/OVzgEE0Aavwx/wCClPwzbwDplx4g8T2l&#10;pqbb/NjWF8D5m6c+mK7CH/gpT8DZOnjW1J/65NX4xeGvgr4z8Qag8sPhfUzpLLmMi2ZoiRwcduua&#10;2tQ/Zt8b2yF4PC2qSHGf3dow/pQB+xy/8FHPgey5/wCEzt/+/TVXm/4KTfA6H73jW1H/AGyavxYl&#10;+CfxKjlKL4K1plDf8+p/wrZ0/wDZ18eXoBn8JatEd2fntGoA+6P2uv8AgpBo39jQH4bapYa5cXEz&#10;RyrNG+AmBzwRzXjH/BNnwT4y1r9oLw54skslGjQz3KTSB8YYwuOmfU1pfBX/AIJtaj4ohtdX1a/k&#10;t1mVX+x3GnbhH7ct/Sv0++BPwB0b4P6YsNrb2okEhlDRWyx4yuD0NAHqE1h58zPclkXOV2mr9jH5&#10;cJA9e9SugkUE8jrg0kEgkUlRgZxQBLRRRQAUUUUAFRXDSrHmIBm9DUtQ3RAiOZBF/tE4oA8l/aE8&#10;YeIfA/gXU9X8P20FxPZ2M9zKJwdoKISOhBxxWL+x18XtY+NHwB8P+KNWht4tYvPNMkVurCMbZXUY&#10;ySeijvW/+0FoYvPg740J1BUB0e7wT7xN71+I3w6/az8afBGOHwzpuvak+l2YYJHb3rxoCxLHCg8c&#10;mgD+gK3zfMzTfKYjxt4/z0p1xNaoxEkhU1+HFn/wUN8c2cc8smsau/fb9vcf0qf/AIeLeLrywEja&#10;hqcchPRtQbPFApOx+4TWsEcfmszBVG7Pt1p8FwJIVaE7oz0Jr8JZ/wDgox49vHECanrEaN8hP9ou&#10;R6Vdt/2/PH3krZRa3rCyR/NuF+/T6U9Cbs/dYMGGaXIr8Jl/4KBePVbafEmr8f8AUReib/goF4+2&#10;/L4l1Yf9xF6A5j91pJ0j+8cV8CeA/HHirxN+298SNA0u3gntbGIyDJYELvQE9cd6+Br7/goD8RmB&#10;CeJdYb/uIyV9K/8ABJzxtqPxD/aG8b6/qlxLc315pLtLLNIZGJ82P+I9aQJ3dj9WV3NarkfvNoBH&#10;bOKkGfJXd1pq/eFPk+4tBYluDGpDcHOak3D1pG+9+FMoAk3D1rlvilMqfDjxMM/MdNuAP+/bV0tY&#10;fjlYT4N1wzqrx/YpiQ2MEbDmgD8qf2L/ANjfw38cPBepax4h+3Lf/wBr3EQ+zOirtGCOqk5yx719&#10;LD/gk38G7yN5LubXA55cLPF17/8ALOvSv2F/7Fb4Z6gdPtrW2b+1ZvlhCgk7UyeAK+gtOmkkur5Z&#10;FYqD8u7oRz0q3ID4kX/gkb8C2hMwu/EHk5wT9qj/APjdWo/+CTHwR01Q8V1r++UfIGuIufT/AJZ1&#10;9s2xjdfJFuFjPJGOPypsEiXk7oYdggYbSec/T8qXMwPlTwn/AME5/hj4J23Czasu3I/eTRkc/RK+&#10;h/BfgHQvh7Ypbafv8qRFRTKATgDg5A611lyYmRkkCsAM4bpXkPwn+L1p8RvFXjLRSqQPol21qjNL&#10;uydxAIGOOnShybA9a8iGOENubb61DDbJ5gaElucnJp8duIbFYpZwxznefr9allAtbSR0GSFzxxmp&#10;Allm8mPc+Bzinq4dQQaytL1I6gojlhOeuWOavLbPGSRIcZzgUAWGYKMnikSRZM7Tmk3Db82Pxpkn&#10;7tCUX3+XvQBNRUcLmSMMRg0UASUUUUAFFFFABRRRQAUUUUAFFFFABRRRQAUUUUAFFFFABRRRQAUU&#10;UUAFFFFABRRRQAUlLVHVtSGl26yMm8M23GcUAYXijQdG8daXcaTf7niuUMTKuVJH1qx4P0nTvC+m&#10;QeHtOyLeyj2IjZJCjjk9607iKO3i+1RwhmRdwVRyaZHdwrELoQATOPmA6j60ARXE1ro9vIkzFY2y&#10;zdTT1ittTsUbJa3K5UjgkVzPir4leFtFtZJdR1SwjeNM+RNOqlh+Ncda/tJ+FIsKt7YLCeFUXa4A&#10;/KmiJHo/hu3htcpppLWW4ly3Xd+NfDX7fX7ampfB2zutD8N3dub27mksbqOaAthGj7HGM89c19ne&#10;H/iV4S1jAsdc01GYkCGK4UknGScA14p+0D+xrov7QEi3IvrO0k84zmY2glL5Xb13CnqQfmr+wH8W&#10;vEdv8ZtM0tHQxzyzzncM/MRz1r9t9G1F30PT57jAlkiQvgd8DNfK/wCz3+wTpXwX8XWetyala6lL&#10;bsxCGyEbEEY67z/KvqdZFuJja+ULeOE7VPZu2AKEBf8AKSaQTpy44HpVtc4GetQqvkqFAyKmHIFJ&#10;lxFopM460BgehzSLGyUynyUygArzH9ojwOPG3wt8R2qRtJctp8yRgNtBLL3yfavTqq6i0bQPFMoM&#10;MgKsW6Ad80yZbH5O/wDBOfwXqnhP9p/XPAut28cVtp+iG4jjUhmBaSM/eBPZvWv1lkVLOyYpwIl4&#10;/AV8HftjNpf7PN9J8TfD91b/ANp31zBp8tvYkRSiMqTksMkjKDjFfTnwt+NHhnxB4NsJr3xDYRzz&#10;W0TMs10pOWQEg+9CIK/7Q3wf8MfHr4aLo/iyB5dPSf7UnksUPmKjAcjnGGNfMn/BN3xBDbaf4n07&#10;XpTHew6p5VmoBbKAHGSMj86+xT8TvBLM1hLr2luijPzXK4/LNfEHxe8WeHfA/wC1l8Lbfwxqtjp2&#10;h3bzNqC2MipE7beDJg4/OgD7zuNGgvdWmuLmIfZmxsYAZJwBXyH/AMFC/h1qEcul/EbTrVRF4Zsp&#10;JWn3ABBwTlc5PTtX0hqPxf8ACd1a+RH4j01DHk7xdLz3x1r83v2wfj1rPxR8YaN4L8P391dWWpRS&#10;QXENpcear9MblA5oBH6Kfsm+KpvGXwJ8JavOwd7qwSQkDAOR6V6xp8zTRtnoGINeSfsu6RL4K/Z4&#10;8GadNbNHPBZJE8bLtIwO4r1C3kePS7h1UlskgDrSNS3qV01pHGVONzY5q5VK2j+2WUJlXDYyQ3Jq&#10;9QAUUUUAFFFNZlXqcUAOpknalDA9CKa3zcjkUANopqyq2QGBI4xTvujngUAPj70+mR9DTgwPQ0AL&#10;RTWkVSAzAE9KPMXcV3Dd6ZoAdRRRQAjfdNRVLUe00AJQe+OtLtNG00AVJDNuzKAFpGa2sozKzFTK&#10;MdzmlvZiLyOHYSjDluw5qPUdJN9FEqz7Ahz0zn9aAPiv9uD9mtPH3hHU/E9rZNNfWdvHFHJ5wVRm&#10;Rc5GR2Ne3/ss6G8PwN8J6XfQqJLWyVWGASDk9SK9X8QSWBt207UreJ9OlUGWSfHljnIyD7gV4P8A&#10;G/8Aak8KfAvRYYtPis7va5i8q2ulj24GRxg+tXEaPoAeH9N0+MyGIBRySRmmQ2Gl3rkIoZhyflx/&#10;SvyV17/grVPqhkSDw1qEadMrqGR1/wBysDTf+Cp1/Y3xc6LqDLuHy/b8d/8Acq+V9WI/Yi8XSrX/&#10;AIl8yhTIN2NuTj649qn0/TrDR/ngXaZsYOM5/wA5r85fhj/wVi0TVdUg0rUvBsguJNz/AGu4v/uq&#10;F6cp7etfc/hH4jaN8UNF02+0zUraJmiWVoIplcru6A4+npU2A7a7iu2vMxKDFjrkVZsbxLjfGDl4&#10;+GGOhqONnhuFjZiy4zuPTpTrGVJJpwsPlkHlv73vSewF2imtIq9WA/GgyKMZYc9OetQAP92o6kb7&#10;tM2mgBKbNMlvG0khwijcT14p+01HcQ/aIXjI4YEdKAImvjdWazWh3KxwCRivjn9rD9mG/wDjB8b/&#10;AIf60bJrjTNNWQXDrOE27gO2Rn8K+ybazFvarAvAXnOMCkeOKSZA8aykcBuu2gDg/Beg6R4F8Fab&#10;oUSbEtdwCsNx5Ynrj3ruoYYfs7eQiFscZUda8Z/aK/aQ8N/AfQ/ttxZ22r3YmWJrNbhY3XIyCRgn&#10;9K+BfiJ/wV4i8U2dxb6P4SvdIZUMfnx3+QDnhuEoA/VGSPUvMO23i2544HStCGIGE/aIkVvZRX4N&#10;ah+3V8R77UDeQa3rkNrIwZIxeHGPTpXsnw3/AOCq2o+CDFHreg6lrknmb8SX3LLgDHKH0oA/X1DN&#10;GxCIot/4TgdKt7Y7j5uuOK+UvgN+374e+M0KebpUegOUVxHcXoLcnGMbRzX1BdMF2vFMB8uRGp5a&#10;gC5GzKzKRhOgp8MKwKVXpnNMt8yW6FhhiO/Wm2Nu9tCUklMpzncf5UAWaKKKACiiigAqrqGnxalb&#10;mCbOwnPBxVqigD5//a21bTvDPwf8RQSytH5ukXaKCCc4ib0Ffnr+yl+wP4Y+Nnwd0Txneabc3E18&#10;JA0i3RUHbIyfd3D+76V+mHx2+Fp+JGgyWTThEkgliO6PfwykdM+9P/Z3+FsXwh+Eek+GYikiWhkw&#10;yRbM7pGbpnj71AHyJ/w6r8FzqgfRbnbjn/TP/sqrS/8ABJ/wGJyqaNd7f+v0/wDxVfohcXZtzEgj&#10;Lh+MjtSBDuMpfaD2NBEj8+ZP+CVPw/sbOSWPRrsSKpYZvWPOP96vnvwJ+xj4a1P9qjxF4Jaxna2s&#10;9OFwsIuCCMso659/Wv2Chujc+ZE8ZCkkZPTFfEfwzjEX/BTj4gQ4BjXQIyPTPmR0yTA/4dT/AA1k&#10;YvJo95luTi9bqf8AgVSJ/wAEp/hSvDaRff8Aga//AMVX3/JJFGyqyqGPQdz9KTfEzFdilupHeiwa&#10;9z4F/wCHVfwjHXSb7/wNf/Gub/YD+G+l/CX9sz4neFtHjaHTrHTnSKN33MB5sfU96/R9Vt5FLBUI&#10;XqfSvhX9mnYv/BRL4y7SAv2F8Y6f62OixUdz7uX7wp8n3Fpqqc9O9Ok+6PrSLHN978KZT256c/Sm&#10;7TQAlcx8To0f4d+JmbPy6dcMPwjauo2muY+JzeX8OfE+R1024H/kNqAPyM/ZZ/bU0n4Krd2OqatF&#10;ZQJqM0jboGc84H8Kn0r6UuP+Cq3gXCiLxNCS3B/0GX/4ivgX4R/sr6t8btbvDAlxa2Mt7NG1wtr5&#10;ihhzyc47+tewX3/BLnUNIlgk/t2a4Ep+7/Z2NuP+BmgD6YuP+CqPgu1tWX/hJYRcDov2KX/4itnW&#10;P+CmngnSNP0m5PiOJTeDLH7HKfTp8tfJ2sf8ExdR1a73x+IJbckAcafnp/wOqdx/wTR8QavGlvJ4&#10;jukjsxtRm0/IP0+f2oA+n9S/4KdeD767kS28RwOpT/n0kHb3Wvnb9l39qjTrL9obXlbUYxF4k8Qq&#10;0Z8lj5ivNjj5eOKboH/BLzVYYfObxLM7cj/kH8/+h1D4D/YA1zwj8UNI1RNQupVs9Sjnz9h252uD&#10;nO7jpQB+xMa22vaTFLbMXjbBB5H1615V+0b8WNW+Evg+4vbJo45UtJZE8xAwyoGP513fwx0u60zw&#10;lZR3Vw7SKCDvGD1Pqa82/ab+B978WvCF5Bb6y1sVtZk2pFvzuA46+1AH5s2//BVn4sSeKo7K0bTH&#10;gZ1Xd9nHQ4z2r9VvhH8Vk8deHNNuZ5le7mhiLhUKjcygnHHqa/IuD/gm/wCItK16GddZupdjqcnT&#10;j7f7dfrF8EPhhJ4P8M6dHLPveKKIEGPachVz39qAPVruEyLlBl81LFlE+biobq6aLgRs3PUVLLlr&#10;dscHFAEnWio7XPkLnOfeigCWiiigAooooAKKKKACiiigAooooAKKKKACiiigAooooAKKKKACiiig&#10;AooooAKKKKACs/WLa3urZVud2wNkbfWtCopmiVR5pULnjfjFAGZc6yuhaZNdai22KIbtyjPy1+d3&#10;7Xn/AAUmT4a6pqOjeAr2N/EENz5U8d3a70EZVs8565xXv/7c3xQk8A/BrxVZW100epy6a0tu8c+y&#10;TPONvOe3avyO+Bvwb1H9qbxpLHLcXUupQgXV3J5RnkcB1GG74+bqaAOP8ffEzxr8fNQGt60yt5AM&#10;JFqhjGMk9B15Y11fw+/Zk+KXxLslTRRbLaKgdftE5Vtp4/u1+xHwd/Y98F+FdMhFzo+j6gFYM6S6&#10;dH83yrkHj1r2vT/Avg/w+hi0/RdJ0442bYLeNMe2AKZEj8Jb74F/F39mnVodZja0Mlqnm4MjSj5v&#10;l6Y96+lv2df+Ck3iPT7iHRvG88FvFEqRxeRZ9WLc5OfSv0v1T4faA0bQ6l4bsddDjO64tFkwM8Dk&#10;Hivnj9oj9hfwx8TvD0l7osOn+Fr23ElyqWNgiyOwX5VG0A5yKCT6E+FfxJ0r4p+Gz4g0+VpUjkMO&#10;5ht5wpPGf9quthmh1e4ZGzmE5GOO9fmd+xJ4s8T/AAn+NejfCbxC2p5vWmvlN+7x7kxtHyN1Hy9c&#10;V+nNtZxWsjurKC/pgUICzOzJESnUVJFnYCepHNZvmOuppESWUjPPTpV6SFm+65UegoZUSR4xIMGo&#10;TH5GSPrTITJGw3biPerXDD1pFkSSeYu6lpdu3gdKSgArhPjn4in8K/CbxVqtqQtxaadNNGSMjKrk&#10;cV3dc/470dPEfhfUtIkgE0d7bvC25dwwRjkd6BPY/A7xZ8Z/Gf7Tcsul5gkvB/pDJ5fljCjaD39a&#10;4KT4f+LtJkeS53iSE7k2O2OK/Sn4W/AG2+Cv7WXiG7uvCEd/4dfS0ghlk09UtvMYxk4OMZ4PT3r7&#10;Ob4U+B9Xms7hvBOirCwDPmxjIweTk4prcyP59NS07WY/9OlW5+2P8r7Wbbiq8trJdW5E6XjS/wAL&#10;bXr+iRfgD8Nnumuj4N8PSQsMBP7OhK/yqpqXwZ+HNldQxJ8NvD86OOXGmQ4H/jtNj1P579C8Naxr&#10;EwtLH7Srf9NGZetffX7Cf7EPjHw38StH8XajDbtY2NyryN5xLBTzwCOa/Rdvgf4CuMCDwFodiwOd&#10;8emxKSPTha6aPxF4U8H6jaaPHeaXptzdf6u3WRImkI44XOTSsHU6n7NGsKxkfKvQChI1tYWI4HWo&#10;rp/tFujwPuUnIZDkH8ada7pIWV85zjmkakdncedcy46VeqlawiG4lOeDxV2gAooooArySGBiW+6T&#10;xUTRi+GeqdPSrLqsvBwcUQxiFdoPfNADFt0hjwM4xiqQkuLaYMxUWg6+uf8A9dXipZickAHv0r5v&#10;/a4/am0b4I+FdThM9rPqsSxOlmLxY5nDOvQZz0NAHrfjrxtonw40+XWNQmaO2SN7iXbhjtUZOBnr&#10;ivlrxr/wVC+FvmSWWjavObkEECS29OvevzJ8a/G74p/HDxJqR0jWvEd3ZyXMgTS7e6lmRkdjiLaD&#10;jBB2gY5qjoX7OnxR8RXQgu/ht4g0wMpP25tNlB+mSvegD9NfDf8AwVR+GUs62mpavN5pIjAS079P&#10;WvafAP7aXw38cagtrp99cSTMpPzQhRgfjX4wj9j34nrqwmj8G+ImWGTcHGmy5fB65xVgfDT44/D3&#10;xVJf2Pg/xhFbKAB5drOiHIGegoA/fkapa69DHe2jl0gG8544PI4/CtHShFeAXwz5rgqfTrjp+Ffm&#10;v+yT+2vf6Tr1r4Y8X6bc2U+o3ENqratdbGXBbJ2t9RxX6QaVDBdXjahY3yT2Ui7UjhYGMHgEjHHU&#10;UAbVFFFABRRRQAUlLSN90/SgCt5kd5GzLkgcHtUkcK+WoGcYqlEjQ2M+M5yTUmn3DNH8+QMdWoA+&#10;KP8Agol+1Q3whsLjwtHcLFLfWccyoYtxP7wd88V+XHhn4e+Kv2lPFV5cxFJoWZZRucp149/Svpb/&#10;AILIys37QPhcBybX+yPmAb5M7u/avsj9hT9njRdF+EfhzxMYLS4k1KxR8G2XIIY85xzVwdmB4P8A&#10;Cn/glrp1vFE3ifTy8TMS3k3jZwVGP1r2u3/4JQ/A+S3SeXR9Q+043Ni/fGcZ6fWvslkW6i8mNPKB&#10;/iUdKmhjWyjxJOCAMfMcf1quZgfnV8Wv+CVfg++0m4m8JaZMl+oVYzPfPj73P6V8z6LZ/En9i3xh&#10;DHp62iaZeXapd+bumISL+7nGPvGv2fkVVf7YsoaBODED8pPr+tea/Hb4d+GfE3w91q8l0XTri6is&#10;ppRK1sjsjbc5zjg8daq4Fv4GfGSz+L3wvi8T+aZIGlaMsE2nIbHTNelW08sixsuPJfBHrivzr/4J&#10;l/EibVPhzp/gR1d/Mu7l/tZkJHDM2Mfhiv0VtSLaxMXDGBMZ9cColoBNNYxT/eBz9ai8mC6dAMkw&#10;EAc4pbW/jaz86V1jXJGWbA/M0yytfsZuLjzvNWTLj0A61mBYEx+1mPtjNWKht5EnjEoUDPepqACi&#10;ikbkEUAJJII1y3SvI/jz8Y7T4LeFL/Unm8qWOAzruTcOCB0z716wRvOwnpzmvzD/AOCunxAv9J1X&#10;w9oNm9wsWo2UscnkykAcr1A60AfC/wC0l8ddT+Nnxg1fVrGYTLfNFtPlbRwir05x0r6H/Z4/4J16&#10;r4stGHiGyikgnkUt5Vyy/KQfavOP+Ce3wFg+Lnxc1Sw1Bo2FrYicCWDzOdw7Gv3R0PQdO0O1ggsr&#10;KCLaoBaKML0GMnAoA+P9L/4Jg/C+LwzY2lzpd39ohALbb18ZHpXz78SP2M/hf4f/AGlPBfhT7Feq&#10;uoQKxT7Sxz87jr26V+otr5ratcgu3l4OAScDkV8I/tIyND/wUi+C0Mcp8l7BSyBvlz5snUUAeZfH&#10;L/gm3rHhu6XXPhvbR2z28xn3Xd2zZQcgYxX0Z/wT7/aG1r4+eAZtS8bPD/wkdrfyWUS2sXlx7EGO&#10;nc8da+mvGF6+k2h/0U30NzlGXGQgx1I9K+CtF022+GP7dngDwv4X1qIaFqFncXVzZaa4jgaTymOW&#10;RTgkY6nmgD9FIPtn2qbzdnkf8s8dfxqSx+0eUftO3fn+Hpisy4afUp3gVnthCc7xn5vatOzuPtUO&#10;7bt5xQBYooooAKKKKACiiigAooooAbJkIdvXHFUcSPGxuCvlAEnHB4q5cRmWF0DbCwxu9K5LxV4d&#10;vdS8OyWVrqc0Fwx/10ZO7H4U0RI8X+Kn7bXgTwCt3aG9mS/hSRVXydw3LkevTIr4N+G/7Z2g6Z+2&#10;h4o8dapduunX2li2WVIOrB0PTPHANfQGq/8ABM268VazqGr6n8QryQNM8wiuIdwUFiSMn61bn/4J&#10;e6DqWhwxp4lt7ebdk3S2abmHPGaRB9D/AAw/ak+HnxovrUaHd3E16rCMCSPaNxGfWvW79ZbORrqM&#10;gNIdpzyMfSvk/wCDf7Dc3wM8RWl9Z+JptShWXz2jSHaDwRgkH3r6bbXrTQZGm128h0+z+6sl9IEQ&#10;t6AscZqhnQW1rbR2siru2Py2T/Kvhb9mu3Vv+ChfxhROY1snK8/9NY699+NX7WHgn4Z+Hbu4t9d0&#10;fULhYS6wx6hGHbBAwBmvkT/gnp8Sx8VP2x/iZ4p+zG0tr/TWeMltyn97H0bvSZUT9L4r0eYI3+8T&#10;gYFTzEBRn1qPyY5pVkRlOPTBqLUGLKqpkndzikWW0jEa4XpTqQdKWgArA8daU2t+E9WskGWmtZYw&#10;M46oR/Wt+qWpRtIseGIXPzY6Y96APC/2NfhXefCf4a3+k3USI8mpy3A2tu+8q98D0r3J7u3kZkkX&#10;JU44FY2peNvD3hdvJn1CxslI3nzJlQemcE+1YMnxu8DQzBZfEOixlmxlr2IZ/WgDropLCS8W3VW8&#10;0jIyOOmaszB0ZY2VRG529BnFcXqPxi8AwqWj8VaH52OGW9iDfzqO++Lngq4SxK+MNHVie19HnPHv&#10;QB3b25tYcW6rnP8AFzWLrni/TvC95YWl+2y61B/LhCqCC+cfzNY0fxc8F210BN4w0cLj+O+jx+pr&#10;4n/4KIfG6y0H4kfBPVPD/iyGezttZWa8isb4bHjDA7X2tjHHegD9D9nm24876/LxTIUVVYQc+u6v&#10;Kfg3+0LoHxV0WymgvbGOSZCdi3SuRgkevtXpbSG2+eE/aQ3PyHP8qALTF4l3ShAPYCra/dB9qp21&#10;ybuEGWAw57P2q5QAtFFFABRRRQAUUUUAFFFFABRRRQAUUUUAFFFFABRRRQAUUUUAFFFFABRRRQAU&#10;UUUAFFFFABRRRQAVXvbWO6iCyZwDkYqxUN1KY4+FznigD4h/b++GWua/8Ptd8TXSRvb6dppU7G5A&#10;BY9Mc9a8z/4Jb+A9D0vVrvXtKhkTVtQ0lvtHmnjl0JwO3IFfcXjPVvB2geHr/SPGGu6dLBdoXaHV&#10;XUqYzxghuCMg18D/AA1+PHhj4O/tNeM5dJvtPPh54WgtY7e4EVuo3rygAxj5egFAH6VaRG+lQyLd&#10;8OXLDbyMVM2j2d9J55DFmO7rivJPDf7Vnw18RWDXN94v0TT5FO0RSXqkkYBzz9atSftNfDJGIi8d&#10;6GQOwvVxTE1c9ZEkpuEAx5WMH1oubGFsyODx8x54ryG8/as+Htnbs8fifR5yMYxeLmvI/id+3l4X&#10;0/R9Sgs9Q09pTDIsbxX4BztOCMDrmi5PKedfFcwJ/wAFLvAWo2v+rj0B0J7Z8yT0r7v0i6a/hRmO&#10;Qqhq/Mb9mX4r+FvH3jK18ReKPE9ja6pFNJDHdX1wrypHjIAY8gZJ4r7t/wCGkPh3oOnQQReKtHuS&#10;qhDILtQWwMZNIOU9eCpMwmj+90GfyrndP8dW11qt1ZGTc8LhCAvQ5+teZzftZeA7X95H4k0l8f8A&#10;LMXq4Oa+Mv2Zv2k1vP2iviamoa4b3T7vV4hYRz3hZEQlv9WORjkdMU2UlY/UXcGXPaq8E2ZGGeM4&#10;pm6PULUPDONjD7yHIqSFEtQA8gJboTwTSGTSUypeG96No9KAIqrXzzxxl4sYAJbNXto9K434reOJ&#10;Ph34K1XXUsPt0djayXLx7toIUZwTjjNNClsReKLKw1TSY577b5nmAnBAPAOK5XXvjz4N8LwppU1z&#10;MtxMmxFCg89OufWvyD+N/wC1V8VPjX8T9Q8Q+DLnxBpuj3MUaxaPpd+7QRlV2s424HUc8Dk1wl14&#10;X/aF1y9ttQlsvF0/lYYFpZD79SaDM/aeH9pbwNpenxW15dTK6nB2oDz+ddDN8d/DDXUAS4kww7oP&#10;8a/DnUvBP7QWo3BkTRPFbg8/6xz/AFqSHSf2jtPXyptK8XvIfuM80mV+nNAH7dt8etBk1CS3S5bA&#10;AxlB3H1r4S/b0+N+j/Df4xeAtcsrmRHgikkzt3DqvYGvjLT/AA1+0ZqGovm28YQvjJbzn/xrjPid&#10;4J+KK6tY2fi+z1zWL+ZT9mGpbnfHcJkk4+lIFufuJ+yh8dI/i94N0u4NwsjSWQn+7t/u+/vXvK3E&#10;fmBFOSa/n3+HFn+0N8PI7O80TSfFkGnKFVIbSaSOPYCDtGD0OK+9vgD+3B8Q9c8UaV4f1n4Y6pbt&#10;PKIzdXN2WIAAGcbPUUGp+iksecFeueamrnvD+pPcWcd9fE2b3Cg+RK33T6V0NABRRRQBXhRlmlJx&#10;tJ4pGlIvlTsV/wAadcNt2YOMtVbWlIsXZMrIMYZeo5oAzfGviMeG9KkuC23CMw4z0Ffjn+0r4f1n&#10;9qL9qyztLApNby2WwqzeWDtQk+v92v16+IWjvrHge8QFjL9kkwcZOStfBP7Lfg3SPD3x20xNb1SD&#10;+2tsx8m8UCXaUbHUk4xQB7V+zl+wX4J+GOm2GqS6fLHrGyC4LLNuXzlAJOMdM19TppojhEc8SeSP&#10;7oGc9qsSTRW8VoEkURYGCDgEcY/Cn6gpubUmFi3I+7QBHdQGG3U20ce3bzuUfhWdqOl2Gq6OP7Ri&#10;BVjzsABznir15YvcLaP9oaHy+WjH8fHTrUbXEt1dGzazMcPUSY4z16YoA/PL9r79jK80+4s/H/he&#10;2SP+wvP1GVpZ/QKRxjnv3r6f/YM8b3nxE/Zq8Ma9fMr3F0bjcQMdJWA4/CtT9q74heHvC/wZ8U6b&#10;qup2dlfX2l3EVnbXEoV52242oD1PIrz7/gmVaXcH7KPg83EckHFyDE3Y+c1AH1pRRRQAUUUUAFFF&#10;JQBXmZFzHz8wzQbcNCAvpSRRCFtrt5hJyGbqB6VFHC1tcXM/nNKpXIi7Lj0oA/P7/gpP+zRL8QbG&#10;48WJErSWFnHErGXB5kHbHNfS/wCxy8ml/s/eDNNnZFNtYKm3IyOTXyB+3t+1XrPgXxraWr+H7i70&#10;drMGe3NxiFju4LDbzzzXx74f/bo8W6NrV1d2EupQac+PK0uHUHVIFHoMYx9BVxsxN2P3uMsFrxux&#10;365qCSGC93GR/k6jBAr8Yrz/AIKoeKJrUxnw5fIxA/ef2m2f/QKhtP8Agpd4pVPNax1DBXOz+0z+&#10;X3a05fMXMftClnaratCrf6OTk5bnNeW/H34gaB8N/h9rFvqM7I+p2c0UATDZIXHrx94V+Uuvf8FM&#10;vE+vaPNZQ2+oaZO5GJU1Ntwwc8YXvXz34p/aU8deJNZW51XxFq2r2aylktLq/eRFHGVAORg49KOV&#10;hzH6f/8ABLf4Sxad8NdN8TTx4vVvLobt/GCzjpj3r75VIHWdEb5mBDZNfiN8Kf8AgpLqXwv8Mx6T&#10;YeDpVgR2bbBfbF5PPAStK6/4Kn+Jri/yNDvrYO/T+1GGM/8AAKmSGnc/Tj9rT4pr8EPgrc66swiM&#10;NzGhbG7g57ZHpXb/AAc+Idp8Rvh3o1/BL5s0+nwyycY5dAfX3r8RPj1+2f4g+L3h+XTb2G9NjK6l&#10;oJ75pY8rnBxjGea+sf8Agmf8Yr/Uo7uy1HU5jCj2sMMM1wWVF4G1QeAMdqyGfqNp8P2e1RD2z/Or&#10;NZtuqSag08d55isOIQeBx161pUAFFFIzbVJ9KAKysftzr2218Jf8FL/gWfFvh1vGSQ+Z/YdjJJu3&#10;8jLL2xzX3PqFw8duJYIy7kgHb1x9awvGHhmy+IvhHUNE1CGMxXcXlMsyCTjI6qevSgD8p/8AgkXq&#10;Ua/GrX7+4+QTaUVBYY6Ma/Xq1U28Lu/Q/NxzX5JfHT4H+P8A9n34malqnw70DVLqyaSKIf2RGbZC&#10;m1S2Cp6ZzxX2b8A/2xNL+IL2+l3Btkui6wMGu97Bsc5GBzxQB9O2rLJdSsOhFfAP7WWv6F4P/b6+&#10;Eep6k0qeTYq25RnA82Sv0AtWjuIRcwspR1yNvQ/jX5H/APBWrxBqsPxo8LXWm6dOtzFpS7Lq3Pzo&#10;fMk6EDIoA+uvi5+3l4G8HxXkV3qEscThkg/c5O7H1r5B/Yn0jxt8Zf2kvDfxLuDavpOnyXNpuBKv&#10;gxuB8vPr6185fDL9nf4n/tBXUMmp2WvR6aNs0d1JE0qSZOMjJFfr7+y1+zXp/wCz54dWyOqLcymd&#10;px5kAib5lxjqaAPoiGMhWLf6wjmotLjeK3YP13Gkubc3qq8c5jXOdy9D+tWoZo5kzGwYZxlaAJKK&#10;KKACiiigAooqC8keOElFLNnoKAJqM56V4F+078U9W+HPhY39nZXDiO2mmcxSlMbVJyTirv7IfxLu&#10;fjB8C9C8UXDuj3nmffmMnSRl+93+7QB7bcbzC4j+/jiqljBKsQacDz++OlWIY2hViZDJnkZo85v+&#10;edMTVyjbwTXEdxFc42OSPl64qCFbHzm0yPf5kQ34P+P41pTI5niK5A/iA6fjVOPT1h1qa8Ygbk25&#10;I+nei5PKMtbyezWRb3AOf3W0Z+X3r5//AGzvhr8Rfi78ObbTfAP2L7ct4subxiq7AOeRmvo2S3jl&#10;bczq3pkZp8apGoUSAAdhwKA5T8h9H/4Jm/F3xl4isp/HaadcWEb4dbS6ZTtPXt619l/sq/sd2v7P&#10;/ibUL6C1FvDNZtAo87cfvKeRj/Zr6xWRF43rXy54H/aDudS/ab8ceDijzw6bCzLm4JA+dRwuOOtI&#10;cVY+jtDmcWM7HqrkD9KuWrGaRmbpjNUvD8zT6fM0kPlZc8HvwK1oVRYxtAHFBQ21lE0ZI9cVPVG3&#10;jDOJVk2opxtHQ1LNceQcn5lPTmgCzXI/E/xBc+GvB+p39qyrJDayyAsM8qhI/lXSpIZHD7tq9CM8&#10;V518bvC1x4s8Ca5Da38sLrZzkLECd2Y2wODQB+LXxu/bi8a+LtauIIJrdyuYhiA9nPvXNazqfxG1&#10;rTdGvY/J/fL5jDDDriu8/Yz+FsPh39sbRrLx3o0U2jyLcSP/AGxbq0J6hchsg9OK/YrS/gh4Csbe&#10;4vovDWi31pInmQR/YY9iDkgLxjFAH4dTT+PW1JYmC5I/2vSs/UvE3xB026hd1QxwtkcMelfuvofw&#10;r8CaxCNTl8GaJbkEqYzYxEemc4q7dfBT4f3TIW8E6Ey5yW/s+IjH/fNAH4Y22u+PfGEPmW+0E/3l&#10;YdK434gQ+IvFM1pZawoM9sTFCEyMt0r+gJfgr8P7eLFp4R0NCO0VhEP5Cvir9ubwRoGg/HD4AWum&#10;eFdPsre+8Qxx3gt7REEyeYuQ4AwQfegD4I+Fvxr8afs+wwBAqxwBlH7l3+8Sfb1r74/Zj/4KFHx3&#10;qUOn61O5dpoYl2WhXqSDk5+lfZl58A/h3f26+b4H0CXIUndpsR7D2qlpfwF8DaLdLNYeDdFs5VYM&#10;Gg0+JCD2IIHagDv7HWIvEGkpd2JJSQ/LvGDwef5VqpnaueuKpaXp8en26xRRrFGucIq4A/Cr9ABR&#10;RRQAUUUUAFFFFABRRRQAUUUUAFFFFABRRRQAUUUUAFFFFABRRRQAUUUUAFFFFABRRRQAUUUUAFVd&#10;QuorWENNnaTjirVV7xtsYPlebz09KAPkT9vH4LW3xD+F/iDxBZWyveWWmtFHI7suCNx6Zwfvelfi&#10;5a+E9Z1bWpNBsxnVLc/v+flxnB/nX9IWraFF4g0e60ycDyrgFW3LkY9x3r5T+A/7NcPg39qLx5rG&#10;oaQk2k3VsyW8k9qFjJ3ocqcnnANAH5gf8MTeNtW8q4gitRFtG4GQg+vr71mal+xT48smBijteveX&#10;Nfv6vg/RsbfsNtFnovlDmp4fBuioPm0+1k+sQoA/n8sP2X/iFbLsk+z4/wB4VJcfsneL7xlaeGFs&#10;cnEhr+gE+D9AH/MJsz/2yX/CqVx4b0dWKjQbVkJwW8pcY9elAH4NaT+w78QtenWfQ0tY4fu/vZcH&#10;cOT1qzefsf8Axb02Q280tlhSUGHU+3pX7vL4f0rSbNpLLS7eYg52xxgf0qxH4c0m6jjmn023idvm&#10;KvGMg+nIoA/A1v2PPipYjz5GswvfDr3/AAq/4F/Z78d/D34heHbxvIUXN7G0pDBsgN7/AFr96ZvC&#10;ejSxEHT7UA9/KFY+p/DvQNantHS0s0e0bd8sKk54/LpQBU+HaaovhOP7S6mTcc4xW7rDSC400A/x&#10;Dd+YrUhmt45Bbx7AMZ2r/hVbVbVpri1dVJ8ts8CgDTUbRilpqklRkYNOoAK4H45+Hb/xZ8K/E2j2&#10;G3zb3T5oAGIAJZcDmu+qGcK2FbBVuCD3piex+Pf7FvwgvPh3+0prXgPxnFG+nWOledHHCxwHd42B&#10;yDk/ePev1Rt/BOhWMdpBDblYpVXA3E8YwOc15T8cvgHH4g1x9f0e7Nrqk0sayJaw5k2BcckHpwK9&#10;gh1nS/Bfh2xXWdShtpIrZTuumCnhRk/mKLGfUlk8P6HpOP3DLzt4Ynr+NOvPB2iXNxC0tuWfHync&#10;f8a5z/hd3gLzDNdeJ9JiiI4aS4XGakt/j58Pr6ZUt/FekTtnA2XSk09RG9B4J0OK8cpbkS45+c/4&#10;18NftrWVtpv7U3wltWjI06eObz1BJJ5Xv1r7o0nWNK125a5sNUgug65AiYHjoT1rzX4wfA6D4jfE&#10;Tw34iabD6UrBUEO/OSD1zx0o1GjS8Er4Tu/DNjZC3lKqgGPm+nXPvV+H4S+F9F8V2F/a2LR3CfOj&#10;eYxwST2JxXX6Po9voei2sQtkd0ULnaAac2r3DatbwHTiY36zdl/SpNS/eaXa6kqLNGWEZ3Dkirw4&#10;4qndWX2l8rMUIOSBV2gAooooAqahn91j+9Uk8P2m3KHnP4UyP99NIp/hNTGUCUJ3xmgCOS3Waye3&#10;IyGTYR+FflT+1heQfAX9rq28ZzK1tpdnp4WSSNTIwLoV6c92r9Vpo23KVJ5PNcF8WvgzonxV0K6s&#10;tQito5pgo+1SW6uygMCByfb1oA8P+Bf7dPwy+MlnZabZ3l1cXtusMD+ZbtGBIwA7gd6+h7rx1pGl&#10;wCOOUryCO/X61+Q37SP7CPjX4X61dav4DudYvvOuJrhl020MYGCSvIf8q+ev7N+N1u2zVb/xJp7d&#10;1mdsj070Afvj4s+JWk+F9LgvL+c5mjLwlBnHGeQK+cPid/wUM8GfDqCaO91O4huIyoJW1LDkZH8J&#10;9a/IQ658WNS+2WtxqevXKwgxoJJW+nAzWx4P/Zl+KHxVeKWfS9cnhmyfOeIyA4OP73tQB7N8bfi9&#10;qn7WXxO8G6ReXB1C6kvHj0ctEIwhfaQWKgddo61+s37Kfw71f4S/BfRPCev+X/a9kZml8pgy/NIW&#10;GCPYivCf2Q/2E9N+C+njUdQ1T+1L2TyZ1+12e17dlDZAJY46/pX1zp+rTS65LZLalrVE3LeZ4Y8f&#10;L09/XtQBvUUUUAFFFFABSHgE0tFAFS1ZbrLtyVOAelVHiuYrqU5HkscAcdKZrEhW1kktgX2r0Tua&#10;t6Q7S6ZA8qlXK5IbqKAPiP8A4KPfBnw5qXwv1/X5bEte21pEiS+a/AMy54zg9fSvNv2a/wDgnb4F&#10;8afCzw74i1Pw7HO+oWqys5upQScn0bjpX318QvAdn8UPC17pd5KkMM4VGZk3gYIPQn2pugafo/wz&#10;8JadpE+rQW9taR+Ukj4jBwc9M8dauJEj51uP+CavwZuoTt8JIZegZrub/wCLrHb/AIJi/C3zDjwp&#10;Hszx/pkvT/vuvou//aC+G+jQNv8AGuimRedjXagmuSX9r74eLevG3irRgofAY3y4xnrV3fQjQ8qt&#10;/wDgmX8EfOWC78IK12eQftk2Mfg9Mu/+CYHwg3Zi8IxhFJPN5N0/77r6N0D4+fDzxJIhtPFujzzn&#10;Kqkd0rE8ZOK7a31SHUY0ktXWeFhuDocgg9DRdhY+Q7T/AIJwfBWKMJJ4TUv/ANfU3/xdEP8AwTJ+&#10;Cl48jy+EUbbyv+mTjH/kSvsbdb7sHbu9O9RRs1ws6eX5SgYUjvSctBrc+Qrz/gmP8GbuwKReEUzn&#10;veTf/F10Xwg/Yt8F/CrWGk0zRFswJkZdtw7fdOR1Y19Q2MJhgClt3NJ9oQysoQEg4JrI1IrPTLSx&#10;m/cxlXx1yTV+qSSSNqDKYyEx97t0q7QAUjKGUg9DxS1HcR+dC6btu4Y3elAFGS8FvMYVOAvbrU3l&#10;RxyI4GCefxpIbdbO2UH962cbiOTVPVNWstDs5b2+uo7aCEbmaZsAD3JoAm1rT49UsfJlXercEZxx&#10;jBrwfwt+xl8Hfht4kXVtH0AWd/JN9oaQXUpy/rguR3rxH9pD/gp3p/wj16/0fRtAt/ExgdED22oh&#10;ThkB3YCHoTivzy8WftYePfinq6x6O2qWjyHASC7Z8EnOBgCgD97NLvLK0j+yQSKsEa4Vdw4H1ryD&#10;4rfs/fD/AONHi7T7zxDpov5IohAG890+Xcxx8rDuxr8So9T+O82oTNFfeKCo53CVug/GvTvhv+0T&#10;8UfAmj3F5qWj61qDW8xcma5ZeAAMZIoA/ajwH8OtO+GdjHpmiW62ulwoIoI95YhR2yST+tdTeaPa&#10;ajKss0e9wMA5Ir8+P2Z/+Cm6eOgPD2seGk0m4sUVWmur/LOScHgoK++7PUrHxFGs9hfxzIQAfJbI&#10;6ZxQBpxLFbxCBAQijaBz0pbOzisYzHCu1SckZ70yBvLzE44UY3nvU0K7Fxu3c9aAJKKKKACiiigA&#10;qvfNItuTEcNnqasVXvlVrch5BEufvGgDyj9pzwzF4i+CHi+WWMPNBol2yncRg+S3p71+S3wL/b61&#10;v4C/CDSfBNtq720mnlx5K2iyAbpGf7xX/a9a/XP49aQ0XwN+IL/a2ZTod4R6f6lvevx7/Z7/AOCf&#10;N38cPhzpfjD+17xY77eQkdn5i/K7L13c/d9KAPcbr/gqTrtqtjv19x5o5/0JP/iadef8FUtVt+f+&#10;EgcD/ryX/wCIrE1D/glzc6ssSrrN6pg4+Wxz/wCz1nXX/BKO9dRjW9RByP8AmH//AGdAHXz/APBU&#10;7VlgyuvuGK8f6EnX/vik1D/gqLq02gw+Xrz/AG3flibJMbef9nFc/qn/AASylsrzT4xr165dVB/0&#10;HGP/AB+vMPCv7EZvP2kte+H76vOBYWIuNzWpLHJQdN3HX1oA9qT/AIKiaoI1Da8+cDP+hp1/74pj&#10;f8FSNSH/ADHpP/ANP/iax5f+CSM00zuPE+oYZs8af6/8DpP+HRM3/Qzah/4Lx/8AF0AaUn/BUrU1&#10;bnXpP/ANP/iK6f8A4J0eNbf41ftUfEHxReObuS801pDJjYSfMi5wOBXED/gkPK3/ADNGoD/uHD/4&#10;uu+/4Jp/Cv8A4Uz+1R8Q/CRunvDp+lvH5kqbGP72PkjJxQB+mlxLFa2zxxgqccd/ap7Hc9qrN3Wh&#10;UiaT76sc9Kj1C6FvGqoASTjA4xQBDb284VlQgJnkVS17xNpug28X9oORzj5eea0WWS3sJCql3zkA&#10;detfjH+3d+0f4l0n4t67oNo13braXhUFLlh1Ve2OKAP2J0LxbpfiSArYuWBYrhuOa0JbOKOGaOVc&#10;xzAowB6gjmvyO/4J3/FDxf4p+JWkadfjUDBLLMWaWVmHCjsa/WlZZWtYYZI2U4C7j1PGM0AfNfxu&#10;/ZVtNc1BvEXhWxji1WGERxTSTNwdxJ4Jx0Ne+fDfTdU0nwbpthrLK0qWqRkR4xkDB5FbkrLounyB&#10;j9pbO4I3BNV5Hm1JbeTy2t0T5uOQaALK2drYx/ZFQrb9SuSefrUircKhyR9mxwOM7f8A9VS3yw3l&#10;m/75UU4HmDnHNc/ceKJNPtrkXVt5Nnbod107YXYByx46Y5oA1ri3drPfpmElzgFvTv1rw79ofw34&#10;a1rx18MLjxHbm41Kz1BJLNlZgElDDnAOD+NUfi1+2l4J+FPhia6tNY0rWL2NlUWqXyoxznJ6H0r8&#10;8Nd/as1H9oj9pz4YJDFLpFpaeJYWCrdGRZkaYcdBxigD9oYWUxqF6YGKftHpUFuhW3iOSTtH8ql8&#10;z2oAUsF606o/L3dSRUlABRRRQAUUUUAFFFFABRRRQAUUUUAFFFFABRRRQAUUUUAFFFFABRRRQAUU&#10;UUAFFFFABRRRQAUUUUAFI2dvBwaWqepQvNCoTdndn5aAPJPjd8Xl+DOjXmr6i832S1tzcSfZ1DHG&#10;T0yevFfI+qf8FbPAkmYIDrRmzwRaR4z2/jr6L/bwstNvP2d/Gq3N1Hbz/wBmSKuSNw4PTNfH37Hv&#10;7AHhzxl4P0XxHd6jcObu0Wb5oUZckqcAkc0AfSf7N/7X8HxakT7YuoTO10YkMsCrhcKQDg+9fV0s&#10;j3NmlxbMI0I3HfwcVxvgX4R+G/h5bR2dtDaiYsHU+SitnAHGB7VwH7VXx3j+DHhGCRRb/wCkM8K+&#10;ZJs/hHTkc80ARfFj9svwP8Gy0GtrfST+X5u61VHAXOO7jmvH9F/4Kt/CzVNWn0/y9aLHCJut4sZP&#10;H9+vzD8H6b4p/aY+JFroN5NqZkvXkVBE7ythQz9Dn0r7Q0b/AIJVWVp4SGoNqmtRanHA0hj8oBtw&#10;BIH3c9qAP0D+D/xo0H4jaSJtM84K0pQCUKDkBT2PvXpTQrON0g3L1X2r8n/2W7jxB8GPj5ovg7V5&#10;L2KOZZLkLfOykryoOD2+Wv1UtZze6PazIch4w2V57ZoAtqrTMMY8juvelt9PgtWkaNNpk+971Fpp&#10;ZbPJ5bJ6/Wro6UAVl02COcTKn7wdDVqiigAooooAKguVDbcff/hPpU9ct8TPGA8B+B9a1wIks1ja&#10;SXCQucByozimhPY80/aC/aV8Jfs4aFLrXiUXTStIttutEVmDMpZSQzDj5a/Ib42fttfE7xl4iu11&#10;HWftejXUsosYY7ceYtuzHap99p965/8AaO+O2o/tMfGjVrvWbiTRdOmihaPT0nJh3qiqMKSRk5/S&#10;voz9hn9iuTx5eL4h8ax3ulPp19GbG3uYf3d1DhSCN69D7cUMz9T5Ysrfx/8AEO1i8i4VNMkO6OKa&#10;Jg4PTnCn1rZ1v4Y/EH4EQrqOoXttJDt8/MCsdoHHOVHrX7d+H/gT4T8M3hlWzsiAu0RtbRgDkHOM&#10;V5/+2h4N8PXXwD8XTtbWcVzFYN5QWFNx5HTigOp+Yek/tBfHv4a+ANJ8b6Tr1svhu9l8qK3jti8w&#10;XeQcjGOSD3r9Pf2Uf2tPDv7Q/h+eXS2vBcwyLA5u40Q78HJABPHFcF+yH4A0nxt+yt4N0zWNOtor&#10;ZYpmW4kgUlj5rjHIxmvAdf8Ag3dfsYftGeCrzQry+vfDV9LJd6hJKTHBEQRjdtwMYPekC3P1I8pp&#10;FxJhsdMUQ7m5Yg9qwvA3i238c+GLDV7aSN47qMSK0LBlwfQ1vXDfuHKnnHag1Dje23hu9S1RsY2V&#10;mdyfmHer1ABRRRQBDCqiaQgc55ps0G6USj74GBUyqFYn1pdwzjPNACbgqZb0zVK4uY7yBo43G89A&#10;SM1W8SeYLXMe7OD938K+NND+LmtQ/t46L4IkSYaZNYvM0jSNtyIWbGM46igD7Wa3ivbJ7aRdyshj&#10;YdMgjBrz3X/2f/AviGVn1TRxcSnGTvPbpXodxdRQSJ86gsfWhJIZLviQM237uc0AeN/8Mj/CuPzX&#10;g8OKkzcgmQ9fzr0TwH8O9I8B6VBaabbC3WLcFVWJAySf61p2mn772WTzmwr529uvSrUkYe8P7wqM&#10;dAfagCjJI2kWeoT6k4e3A3YU87ec1D4V1SPVrOO+sWxpcgIjQ4JBzg9PfPevOv2ppL5PhF4ln00z&#10;NLBps7AwE5BC8ciuI/4J961d6l+yL4NvNenkhvZJLjzGuWO7PnPgEnnpQB9K2q3C7/OdWGcjHpST&#10;Xn2eUl8lOgA9aJow8IkSQ4C8Y7in2qhrddwyffmgCZX8wZHSnVSsW83cc9DV2gApOtLRQBl3Fu8M&#10;ghtyER+SD61cVHjt1QsNwGDQFEcyru3E889ar2ru2o3CsDs7Z6UAcr478Y2Hw/8ADV5PeFgEAfCY&#10;JwSB3Nfkz+2B+3dqWseILvw94cvrqM2dwQVkgXG0qOhzXrP/AAVg+NGp+B/Gtj4dsZXU32mLIFjl&#10;ZSSJAegPtXx9+yt8L7r40eMNSmubWa5nTy5JGERkYc45yKuO5MrW1OF8JfDfxV8U9UjSZo3mmJAL&#10;qwHHPZa9vuP+CXfxKutBh1mLUtFS2ki88Izy79pGcH5MZxX6wfC/9nfw34Bso55La3Lq2799boDy&#10;APSvSvFFpbxeFLtYIYzAts+NijAG09OOlaXVzNH4P+Dfgb8RvA/jS20fw/qNhb6oytIkjBmQcEN/&#10;DnoPSvo74Bftz+PvhX4yk8KfEvU5rxDcR2dr9itRsG3IbJO3g5Fe7/BGOwvP2o9FgaGC4ja3nzuV&#10;W5CvXov7WH7Lfhv4gaDc6vZFLO90yOe5/wBChQNuwCASBn+GnfoB9IeEvEen+NNPj1mwD/ZSSuHx&#10;nI4PQ/1re0uO7WSc3Dq0LH90B1A96+J/+CaPxQutT+EenaHqsmbw3dxk3EhMmAzY4Jz2r7fs9xaQ&#10;kHbn5T6iokNblmo1tY0csq4YnJNS0VkahRRRQAU2RgqknpjmnUjEBST0oAp3DNLbq0RwM96+N/8A&#10;gof8a1+GvhN9CilkivNUsXMW1FK5BXqSc/kK+xL+NriMCLOAcgpX5d/8FdtH1e+8ReFNYtbaeS10&#10;2zlM2wMUPK/ePSgD4s+D/wAKda/aK+Il5aacYo9XijWe6nugyo6AgEDGece1frb8L/2DvhZ4aezu&#10;U8Lwx3aEOzrK33scnmud/wCCcvwj0Wx+Dvhvx/GsUupatayRyQ+WpCgSsBzjPQV9srGsa/Iij0wM&#10;UAea2/7OHgK1B2aMBkYP7w1l3X7Kfwzv7Oa0k0BWgmzvTzDzmvWZLiVfuxFvwNJDNKfvRFefQ0Af&#10;m7+1B+wPaWbPqHwmsLDw/qkczSXM9xI53oBkDgHmuk/4Ju/tJSa1ov8AwiPjF7i58Wz6hMIZUjCx&#10;CNVPqQf4T2r7r8SMIbQYs0n83KuSmdox1Nfnf4g8O6X4R/4KQ/C/SPD93GbC6025llW22qm/ynOS&#10;F70Afotax3UupXYncPb/APLMelSySz2WnyPK4ZweCvNTNPb2kQikmVWxtyxAJrNs7c6ehs5XZ4nO&#10;8yyHke3P0oA07G8F1AMZ37cnPrUlusw/1jBue1Z1lcWUjXMVrdRzTRj50RgSv1HapdDLvakyZDbi&#10;MGgDSpaztOSVbq6MgYKWG3Ocd+laNABUN1bJdQmOQblzU1JQB538elVPgb48iYfu/wCw7tce3ksK&#10;8X/4Jo+Xb/sn+D7eIMI1FxgH/rvJXtPx+jMnwT8eY/6At50/65NXif8AwTXtXj/ZZ8Ils9J+f+20&#10;lAH1K0cWnRyzKpC43PjkmqVxqEup6cJLEmNy3VxjjPNazbdpDYx3zVO6uFtYf9GiWVx/AooAbdae&#10;tzCkrgG5jX5WzwDj/GvhrwLayS/8FHfHXI+1/wBiJubtjfHX3DE094ytJE0ODjHIFfDnw1E8f/BU&#10;34iqY2aD/hHY8MRwT5kdAH3ZHmCNA/PyjOKsxsGUEdKorczruzASAeCQelRteyzN5ax4I54zQBoK&#10;rg/MQRXwb+zecf8ABRb4z/8AXi3/AKNjr7q+yCJdzTMAOTk8V8I/s07T/wAFEvjKVbev2B8H1/ex&#10;0AfdkEKRtuVcNmpZrWKTDsuTnOaSP+tTN9xfrQAjMyyqM4XHNfmv/wAFKv2R4tct4PFXhe0trXXL&#10;68aS7uJHfMihRgcA4r9HNct3utPlSNmWTHG3r1rJ1Twna+I9AgstQVX2qRmVQxyfr3oA/OT/AIJv&#10;+LvBPgzwrG3ieynl8bR6jP5V5GAEERAAGCRz17V+kWg6gdbiW9M8clpMokgXcMqDyM/hX59/tMfs&#10;Lajpdjear4OvtYa7jiXy4NPj2gsWOfujrivJPAfxs+LfwVaGy1nw5qz21kqwrNfNMN+zGSc8dBzQ&#10;B+tt1ppu33OVIxjrUOra5Y6Bp7NdSKI0Q5VWGcAcjk1+eF9/wVSls9PaC70fTbWbjh7khv1NfF/x&#10;q/bJ8XfE3Xmh0W5u086ZwI7K7kI+YjAAB6elAH6b/Gj9vj4efDPRbu3ePU1dNrZhiRhyw/26/Pz4&#10;wf8ABTTx54sa70rw5q9wuiXnmW7wTWqbjC4xgEE84JrgPBv7MHxb+JEceoXnh7xFfWrkqXeCSRDj&#10;8CK+5Pgn/wAEvNAhh0rW9bv760u4vKuZLS4gXG4HJUhl9sGgD86vB/wB8Z/tEeIPtWmm3t2mQnfe&#10;B0+714Cn1r1vQf2cfEnwM+OnwbfU5rRxLrdor/ZWc/dkXOciv2f8BfCzw14I0iOzsLCycqSfOWBF&#10;bnHHArz/AOKH7Oum+L/GXhrWjM6yabeC6jRIwRkMGA6cUAe26bdrcWsWM52j+VW9o64rN0vT2tY0&#10;BLcLjmr0kwT0oAk+tLVePMnPb2qxQAUUUUAFFFFABRRRQAUUUUAFFFFABRRRQAUUUUAFFFFABRRR&#10;QAUUUUAFFFFABRRRQAUUUUAFFFFABSUtVr64e3jDIu45xigD5E/b0sb24+FPiW3kkjKyacwx7Zb2&#10;r0j9iXSotL/Zt8DnA3jTYwxBz2Fc7+3H8P8AUvF3wv1+406Ca4uF04okceMFvmOOfrXyV+y/+37d&#10;/Cu1i+HvjPSrPw/Bodn5KXV1Od0rAqAMAHBxk9aAP06up7B421KZGzb8bjwR39fevx8/4KRftCnx&#10;d4quvC9rPMyadfEorIu0ZVehBJNeo/tPf8FMbB9JuPCXh1NP1Ox1S1/e6hDMd0DEkYxt7ACvir4b&#10;fCfxV8eviN/aFrptxd2sU0dx50ZDBlzjJyR6UAfcP/BLL4ELq2jW3xD1G0jOo6ffTQpK7MsgUoRw&#10;Mf7XrX6W6pI7RxiJgqscOD1I71wugyaD8IfC/mandxaXBGFeQyDaoyAMn8TXxp+0T/wUU0r4Patq&#10;EnhVrHxPNeSNA8PmlfLXbw3T1oAqfH6xWf8A4KJeB7DT8J5mhM5B5GfMk9K+/wDwT5sei2ltMdxj&#10;hVTjp0Ar8if2Tv2gJvjl+2z4T8W67axaTJb2k1r5KyF1K8sDkj1av2B/tyyjWGSKZGWYjbjpjtig&#10;DQTbFL5QGB1xViqbK/24OFJXHXt0q5QAUUUUAFFFFABXlf7Tixf8KP8AGkhUmdNJuDGw7HbXqlcr&#10;8UfDo8XfD7xBomSDf2cluNoy3zDHFAnsfzweHbLS/Gun6Va28BHjCO5WW5u5BiNog+ABjvyvav34&#10;+Ffh6w/4VzohsITFexafAA7HjeI15+ma/Gr4mfBvVf2Yfi9dPPZTf2MvkxLdXOF+ZtrEcH2Nfr/+&#10;z38UfDfi7wTp66XqkF5OlvCjxxk5D7F46UyOVnpmm2zSQrDqG2W7HLuvQ182/t6Xz6b8JtdVARAb&#10;Bi4UZz8wr6aYzXEzRyx+VHjIcd/avD/20LFb79nfxtO68x2DAce4oDlZhfsVAeIP2UvA8dqNjKkz&#10;5k4485/TNeM/8FMviponhzw2mkssx1y8sJBaSR7SisMD5uc/pXz18E/+Cll78EvgxofhODQbG7Fi&#10;kkfmSTFXO52bkbf9qvN/hpf6p+238dPDVtr1m+k6f9oMLS27+ZtDc55xSHys/VX9h/7VJ+zT4Fub&#10;tlaaTTIyzL64Fe5W8wa3lLcgMa574Z/D21+GfgLSPC9pcSXFtp0IhSWQYZgO5rpPsSi3eLccN3oL&#10;B2zDGUOBVmo4IRBCsechRjJqSgAooooAaGBJHeo2XbMG7YpvlCB3cHJbsafFIZRyMUAFxCs0TBhn&#10;INfj9+3t8UvEHwI/bMs/Evhy7+xT22mqNyoHPzJt6H2Y1+vd/MYIcgZ4NfmJ+0H8F7T9oL/goBpP&#10;hzVriaw0+40wl5olBI2xMw6nuVoA+a9J/wCClPxt1LUpPtHiDdbo+Y9tmuQM9+as6p/wUm+NVnrv&#10;mWuv4g24/wCPNT/Wv0Huv+CbvgySxtrT+3btVRBGGWJcnjGetS6X/wAE4/COlr9lXWruVeTueJc/&#10;zoA/Pmf/AIKZ/Gu1t5JI9fcSMuebNeT+dVtM/wCCnHxtl2yT+IGJOcstmv8AjX6G2v8AwTu8JR3U&#10;pbWLkLu4zCvTNP1T/gnP4SuIS0esXRJI4EK/40AfnpqX/BQ74seI/B/iDT9V1xpIrq3aNVFqoyCD&#10;kZzWb8Mf24PiB4C+EGkaJFq0i2VvNJsjjtgxyWY5z+Nfcfxp/wCCfvhXw78M9f11dZuvtGl2EtxF&#10;EYlCuwXODzXDfsh/sc6N8Zv2ffDnim+vJ7W4vXm3wxRgqNsjKME/SgDxzQ/+CqHjJZreC71W+MPy&#10;q2LJOnQ96+3f2Zf21NK+J1nbQX091LdNCzs0kaID8wA/i96qal/wTn8I3WhXdvFrF0XeJkyIlyCV&#10;r52+K/8AwTbk+GWgxeI/Aep6vrXiTz1SXTBhVWIcs3XsVA/GgD9Rrfy1CNBjY/zHnNW6+cP2L/i7&#10;H8TvCOq7nj8+wnW3dUYkhsHIPvxX0fQAUUUlAFS6BSZZeyil8yONRKBgydTS5N1C6Sjy93FR/ZPM&#10;VYtxCx9D60AfkN/wV601pv2i/ClzMFa3j0nDev3q+qv+Cf8A8CvDvhnwLZeKIbCNLnVLJHkdHJZs&#10;Fuo6Cqf/AAUW/ZRn+NVlP4ksvtUt/Z2UcEUMKjDfvBnqfSvMv2F/2nl8A6rqPw48YR2+hnQbeO2i&#10;kuJPnkJJPIAwDzVppCabP0eWSDxBp77FO3O3D8dKg8QQ7fCOp20fystnIg9AdhAqTTNVtryNXs3W&#10;azPLTL0BxnH8qq+LLj7PoV95GJTJA4PtkHmi5HKz4u/Z18MvpPxy069vDG96qz7WjP8ACVI6V9X+&#10;PLWHTvAfiyeaSNfOspWA3gE/KfWvzE+Jn7T91+zP+0dpN9HYw3yLZPIUnkKr8xdecA14p8bP2sPF&#10;/wC05rlnZaTpptUFwwcWk5IIkI4OcelPmQuVn1V/wTfa61TxRpc8Z/4lnnXIKsOchX79OvvX6eW0&#10;ySbkUEbOOa+S/wDgnx8Mb/wJ8EdP03UrKS2nS4lYvIBvGSSOlfV9jI+6SMptVDgH1ok0ykmi5RRR&#10;WZYUUUUAFNkXfGy+oxTqjuN3kSbRlscCgCDzlsowrAkdOOa8y+OHwh8JfFTw/cadrtjHdT3EBjj8&#10;yQqMEjOcGvRVufs1qhkAEmcFT2r4l/4KNaHq9npcHi3TpbkJpNjJM0cZwrcr15oAt/s0/ECD4Y/G&#10;zWvhCsyw+HvD9isltax42IX+fhicnljX2wNUtGUN9qhwRn/WD/Gv5sWvvGvxE16fXtKt7n7ZcqNz&#10;QSH7qjb1/Ct+4sPidNH5fm6mnGP9d/8AXoA/ovXVLNul1D/38H+NR3Gr2kKE/aoc/wDXQf41/OPH&#10;4f8AidG5YXeqnP8A02/+vRN4f+Js3W71Vf8Atv8A/XoA/b34yftbeFPAMN7p9w1015EHQvCqMu4D&#10;rnd0/CvmT9gXR4vjnew/GjxMYbvWtGv7iytrh22SJEVZQAo4PWvzUuPAfjm8QC5ivJz3Z5Mk/rXa&#10;+Bbzx74Dg8mx0y48kuZCglCgkjHQUAfvx9q0nVXaSSWMhfmG6QA5/OuG+LvxWsPDngPUNQtrjZcw&#10;7QrAqSMnHTNfhd4oh+JXiLU5LwPqNnvbd5ccxx9OtVL7RfiRqzeW0N88ZXDK0oI4/GgD9Uf2Fvjp&#10;rHxa+LvxGsb69M9rYsfKVkC4Bf1HtX2rcW9zEf8ARXVI+4PPNfhr+xr468c/s/fE8Rx+Gmv4vEV5&#10;DaXE00gXyVaQZbjOcV+5djNFbWMRkkALKGIPbIFAF2Hd5S7zlsc0+oLfYSzI+7dzU9ABTWG5cU6k&#10;P0zQB558e7pLf4KePN2f+QLdjj/ri1eLf8E29Vin/ZX8JKM9J/T/AJ7SV6z+0dYz3nwb8ZxQRmQy&#10;aNdg47ZiavzU/Yc/bIs/g7Dpvw08UfZdH0zTYZXGoXMpDEszOAQB/tYoA/Xx18zA7d6ydY1ay8PW&#10;8t1Kj/IvOznt9a5HwB8evBXxCti2ja/aX5jCh/JJ4Jzjt7Gur17S4fFGkvAkh8uTjeo/CgD4i+Jn&#10;/BSDRtBj163059TS7sfNjDC2jIDKSP73qK+LfhT+2lqsf7UGv/EW8nvSmoacLbzPsyhuGQ4Iz7Hv&#10;X6Cab/wTu8M2Op6tcvrV47alctcOHjX5SxyQPzrptS/YR8J3nhmHSW1SeJI33+asK7jweOvvQBR/&#10;Z5/bg8O/F2Y2QGoPc+cId00KKM7cno1fUMLR3EIubfgv3Pp0r5v+Hf7D+g/D6/FzZ6xdSESeYN0a&#10;jPGO1dn8WvixB8B/CkLQmO9kjk8orMSvUZ7D3oA9jbHlMtw64PqQOK+DP2aFjj/4KIfGVYiCn2F+&#10;hyP9bH3rwj4t/wDBQjxl8T45dO0vwrBlkaEPb3Bz1z6Dnitb/gm/D4vsfjp4q8Qanosscmo6cwbz&#10;G3YzJH3/AAoA/VKP+tTN9xfrVYSFJokx98bj7Gn31wbWJCBn5gKAHTRytIpQgLjkHrUVxDNMoVGA&#10;K+tWWi8xgxJHtUcNqIZXcMW3dj2oAqtK0SmK6PmZ5+X0rifFnwZ8G/EK3nTVNK+0khj8zEckHPT6&#10;16MVBOcUyW3Eu3nbg54oA+H/AB9/wTT8C+KJXlsfD9lHKVADSTSA9Sewr5T+KH/BOfxD8INZtNcs&#10;v7MjslmacJDLI7hUIOMFOvPrX7IHmorizhu49k0ayLjHzDNAH5zfBj/goz4E+EPhmLw/4nsdeN5G&#10;7OzQWilMHOOSwr6z+HPx90r4yxRXehTyQWRCSOt5tVijHgYBPOAavfFL9mzw98UNGudPuWFiJ9uZ&#10;IYlLDDA8flXxV8Tv+Cas3hO4k1nwf4i1zULyNnuPskZCoWUZVevQnigD9ETrFmt0LG1z5+N24EEY&#10;7960GuY7fy/tUi7mxsGQDX5T+FPj18bP2a75bfUvhxJeW0IP+kXV0Afm6cc+lc74q/bT8TfGf45f&#10;CzTrrSF0cf23DHMkMzH70gBB4HSgD9h4bhZlBWo57cyEEYxWJ4bt2SGHLFvk7/Suj6CgBkCbIxnr&#10;UlRMxbjFS0AFFFFABRRRQAUUUUAFFFFABRRRQAUUUUAFFFFABRRRQAUUUUAFFFFABRRRQAUUUUAF&#10;FFFABRRRQAU2RFdcMMinU1l3DrigDEkitvEFjPp9/GZ4JiUZTkZHpXwr+1J/wTbi+KGqXmpeG4dP&#10;0+4nuvNMk8zk7MNxjPXOK++7e+gucqrKGzgAVBGk8V9KwiLIehPSgD8fNP8A+CVPiKzmFteXOlzy&#10;yH5WEkmAPzr9Av2bP2Y9F+BPhWyW4sITffZ1jlkt5HO4gk9CfevoidNsybYQ3HXHSkhuGkleOWMI&#10;o6UAcT488F6X8XvCF9ZSWodpgsf71mUYDA9j7V8yaH/wTg8EXXiXUrrxBoNjfxSYMai4lBB75+av&#10;sZgtjfRxKcKwLE1Lc6VHdMsxmZAp3cdKAPm/wL+xD8Pvh38SNP1nSfD1tZmBGGY55CeQR3avoa68&#10;O2cMdqkMIVImG0ZPGOnerDw2t1cLdLPwg28dKsJaRyNuWQnvQBZk3BflOMCnrnaM9ahm37vlXcMV&#10;KmdozwcUAOooooAKKKKACs/Ull863dGwiklx6jitCmSMEXc2No6k0AfO/wC05+zLp/7QGivElpAb&#10;1pkmMlxIwBCoy9AevIr4Yj0X4g/sp+KrWxstTSKwmuBKY7SESYCtjqwPYV+tkdxHMoMTB/pWRrnh&#10;3TdUdGukjVgCBlQTQBwn7PfxHn+I3w90y81Bppb6VGeSSRAucNgcAYrjP2uft2qfA/xdpdq+HubJ&#10;kHGRncPavdtK0220m2WK0VSF4woxUl1p9tf2sttKFIlGCCM0AfhT8OP2IfEnjTyTcTWbxMN219y9&#10;Gx2r9Qf2W/2OfD/wdjW/n022/tOOVZYZ4ZXO049CcfpX0dYabpujwJbokQKcfdAPXNX23+dHhPk7&#10;kUAWaKKKACiiigAooooAjl+6KZAu0D6mp6QDaKAKuoR+ZH+deBRfB1Jv2m9P8bGOImG3aLfuO7mM&#10;r06d6+hmXeKhbyrVS7YyO560AVPKeS4HIwrcD8at4/0zP+zTbfduZiuFJyD7VYXDNuBz2oAqrGHM&#10;3HPOKfahlVVY5605ocSBhk85NJNIN+1eW9KAPE/2n5NQvPhf4jtLaTCzafOmNoOcj6Vzf/BPXTZ/&#10;D/7MPhXS7nmWE3BbjA5lY/1r6K1Kzt9SsZLWbaVmUqcjNUdE0G10PS4tLt3+WIluBg8nPT8aANG1&#10;QqsvIGTXC/Fb4k6H8KfD8+r6ojymTMB8nBbJUkZBPT5ab8ZPGjfDH4d+INYiVZ3tLGa5CucA7UJA&#10;/SvxL+PX7U3ir4leLJ71tK8iwu5ESMpMShbGOOKAPu3/AIJR3T69oHjvULRtlo2tsxVupHzYr9Dq&#10;+P8A/gnR8C774CfD3WbDU4bi2l1S6S6jW4UAkFT0wenNfYFABRRSHkUAUbyRvtcaKcEj+tSzO1vA&#10;Dn5u5FV4NPKXCyEng55qzdXXkY4Bycc0AZ8MkHiCykt7mNpI3OGU8Z7/ANK+IP2m/wBge78Ua/de&#10;JvAp0/RdWnuDPPcTyOzOoAwMEkZ4r7wupltbdpAAAKw7yWXTwt5bp9pNwcFD0Ue1AHxT+yn4x+KO&#10;l67Z+GfGOuLqQkldm8m3VEKhQAOBnqK+zfFVlPc+GXitHEdzNAyBj0yVIBP41owaZAsgv5LZIJU4&#10;ACgcev61om4Sa3cxYkdVyEHrjpQB+Unxw/YY8VfFP4hQzald2NxdmDZHKxZQFDMwB2/Wve/2cP8A&#10;gnPofw3xe63ptjdXEghkV4Z5M7lyST83uK+09FlkvoTJe2aW04YqFI5Ix1rUkjDBedoXpigDNsdJ&#10;t/D9iLTT4/IhHIXJP6k5rRt8bc4+Y/ePrUH9owrcCFnUNjOKktrdYmd1bdvOaALFFFFABRRRQAUh&#10;4pabIvmIV9RQBlvYy3Oou7sDb4+Ve+a81/al8CW/jr4H+K9O8pGuZbIxRsxIA5HpXqfni3/cxkSS&#10;L1HfFF3Yx30JEjfIRyMZFAHwb+yP+xPpuh+GLC41extbgtA6kpK453n39K+m1/Za+FoUbvDCE9z9&#10;ol6/99V6rYwx2sa20KjYg4IGPerW5/7lAHkP/DLPwr/6FdP+/wDL/wDFUf8ADLPwr/6FdP8Av/L/&#10;APFV6/ub+5Rub+5QB5CP2WvhZj/kV0/7/wAv/wAVR/wy18Lf+hXT/v8Ay/8AxVeueY/aOjzJP+ed&#10;AHkf/DLXwt/6FdP+/wDL/wDFUL+yv8NfOV4/DcaoO3nyZz/31XrnmSf886TyjNy2UPoKAPHF/ZV8&#10;A2mpwX8GhRJJbyiVG8+QkEHIP3q9chjtry3B2ZRfl5J7VHHZhftQ3k7lI+lV9B04WemyRNISDIWy&#10;fwoA1oYUhXCLgVJUUMIizgkg1LQAUhOKWs/WrWK8sWjmmMCZB3igChcaQdSsdXtNX23WnXSPG0S8&#10;ZjIIIz7g186+Of8Agn78GvG1jJc2Xgy1TUpCCJpbmbtx/fr6ZhiEFmscLGYbNu72xgGq8Spp0n2i&#10;4fyV6fN0oA/MLQP2Xfi18C/GjXHh7xDp9l4da78ye0jiDs0S52rlgTkA+tfoD8D/ABHqGr+H7Nb+&#10;VpJGDkkqB3OOgr0ny7S+QkKkgx1xmo1+z6eNsYVSOMAYoAfdK5uoCD8uRn86luozLGFU4O4GlaQS&#10;QsVIY4qCzWTzCWUgYoAiupp4biFQ+Aw5GK5H4ifCDQfiVYLDrFil2N4kIaRl5Ax2IrvJHKuoxkHv&#10;6VR1qxbUrdY1LKN2crQB4n4e/Ys+E/h8ST/8IrD5u7duW4lP/s1d54F+DvhzwLq1xf6PpyWizRlB&#10;iRmOMg45PtXUx6TDpdrI8twwjAyzN0FXYZI3somgfzIz91h3FAFeSbztRiK5AHBqfVF3QoP9oVYg&#10;t1gUgHOTnmql3E80mACQGzxQBoUUUUAFFFFABRRRQAjZK8HBqrcSRWMbOyk7hzjvVps7eBk1XCrb&#10;+bJI2Fxk7ugFAHGeJPhn4S+JVu7avpX2rdwfMkdenTofevhz4wfsW2vhH46/D3XtDtLW1tk11bpl&#10;WR2bYJQccnqBX6AXl9FqmbW1dXB+bKdferC6fbQLF9oYNLj5d4yQfagB2iw+XDF7IB+lajfdNRwx&#10;hFFLL2oASOpaZF92n0AFFFFABRRRQAUUUUAFFFFABRRRQAUUUUAFFFFABRRRQAUUUUAFFFFABRRR&#10;QAUUUUAFFFFABRRRQAUjZI4OKWigCrBp8EDbljUNnORUdxb3byZjmCLnpn/61XqKAG7eOvPrULWx&#10;Zt2RnvViigCGS1ilcO6BmAwDSrEQWUkGM8BfSpaKAKrafEsLRxoEyc0+2tzAMEg8Y4qeigAooooA&#10;KKKKACiiigApsiCRCp6EYp1FAENvapbqAigfSmLa+YxM2JDnj2qzRQAyOFI/uqBUBtn+0I+4YHUV&#10;aooAhks4ZHLtGC3rUc0M7XULRyBYV+8vrVqigAooooAKKKKACiiigApCMjFLRQA1QR1Oaiurf7RE&#10;V4yfWp6KAGKm2EJ/s4oiTy0wetPooAaVbDYPJ6e1VIrSZbwyu4ZcYxznpV2igCheWcs1xA8ThVRs&#10;sDnmrElvli8eFkPBap6KAOX17wVb+LdD1HTNajjv7e7iaEpJyu1gQQePevn7S/2C/A0fiuW6vfDu&#10;jz6OFBhtNhOxwQQ2MY9a+qaKAK0OnwQxwqkYAhXamP4RVmiigAooooAhkjkadWDYQdRTpIUmxvUN&#10;UlFAEc0KzRNGygq3UGqFrpsiXDiZlktx/q0/u1p0UAU57Waa7Vi4NtjDRnvSyWewr9nxFz83uKt0&#10;UAN8td2cc+tVp4bh3BSQKueR7VbooArf2fA0gkaNTJ60WsMsTSb3DIT8oHYVZooAKKKKACiiigAo&#10;oooAorYuuoST7htZcAd6isbO8hhuVnmEhdspgn5R6dK06KAK0Nu0cIGR5ndhU+G9f0p1FADcN6/p&#10;RhvX9KdRQBGVf+9SbH/vVLRQBFsf+9T0UjqcmnUUANCAZOOvWo2twFKphV64qaigBFG1QKWiigAq&#10;OaGO4j2SKHX0NSUUAV3t2VUWEiNRwRSS2Ud1CI7hRKM55qzRQBUNn5KhbfES9CPWnrZoyjzFDt3N&#10;WKKAIVg2sNuAvcUlzHJJGBE+xs9anooAihjYL+8O5vWoNRguJoVW2kET7skmrlFAFRLQzWzw3REy&#10;twR2Ipy2awW6Q24EaJ0HarNFAEDxymJgr4bsafDGY4xuO58cmpKKACiiigAooooAKKKKACoPIMnm&#10;LKQ6MMbf51PRQBQj0e3tTuto1ik/vCrBtVl2NKA7LyD6Gp6KACmOpbFPooAaq7Vp1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ECLQAUAAYACAAAACEAKxDbwAoBAAAUAgAA&#10;EwAAAAAAAAAAAAAAAAAAAAAAW0NvbnRlbnRfVHlwZXNdLnhtbFBLAQItABQABgAIAAAAIQA4/SH/&#10;1gAAAJQBAAALAAAAAAAAAAAAAAAAADsBAABfcmVscy8ucmVsc1BLAQItABQABgAIAAAAIQA7B3EJ&#10;TAMAADMJAAAOAAAAAAAAAAAAAAAAADoCAABkcnMvZTJvRG9jLnhtbFBLAQItABQABgAIAAAAIQA3&#10;ncEYugAAACEBAAAZAAAAAAAAAAAAAAAAALIFAABkcnMvX3JlbHMvZTJvRG9jLnhtbC5yZWxzUEsB&#10;Ai0AFAAGAAgAAAAhADTKO1zcAAAABQEAAA8AAAAAAAAAAAAAAAAAowYAAGRycy9kb3ducmV2Lnht&#10;bFBLAQItAAoAAAAAAAAAIQCsA/ZdXq4MAF6uDAAUAAAAAAAAAAAAAAAAAKwHAABkcnMvbWVkaWEv&#10;aW1hZ2UxLmpwZ1BLBQYAAAAABgAGAHwBAAA8tgwAAAA=&#10;">
                <v:rect id="Rectangle 460" o:spid="_x0000_s1027" style="position:absolute;left:51375;top:313;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472EE4" w:rsidRDefault="00166DE8">
                        <w:pPr>
                          <w:spacing w:after="160" w:line="259" w:lineRule="auto"/>
                          <w:ind w:left="0" w:firstLine="0"/>
                          <w:jc w:val="left"/>
                        </w:pPr>
                        <w:r>
                          <w:rPr>
                            <w:b/>
                          </w:rPr>
                          <w:t xml:space="preserve"> </w:t>
                        </w:r>
                      </w:p>
                    </w:txbxContent>
                  </v:textbox>
                </v:rect>
                <v:rect id="Rectangle 461" o:spid="_x0000_s1028" style="position:absolute;left:51375;top:2599;width:564;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472EE4" w:rsidRDefault="00166DE8">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 o:spid="_x0000_s1029" type="#_x0000_t75" alt="Small Regional Community (SRC) Funding Program" style="position:absolute;left:17903;top:-17811;width:14859;height:5057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rv6xAAAANwAAAAPAAAAZHJzL2Rvd25yZXYueG1sRI9BawIx&#10;FITvhf6H8AreatYW22U1ii0IHoRSK3h9Js/NspuXJYm6/ntTKPQ4zMw3zHw5uE5cKMTGs4LJuABB&#10;rL1puFaw/1k/lyBiQjbYeSYFN4qwXDw+zLEy/srfdNmlWmQIxwoV2JT6SsqoLTmMY98TZ+/kg8OU&#10;ZailCXjNcNfJl6J4kw4bzgsWe/q0pNvd2Sl416towva4/fqwbbmmVtPhXCo1ehpWMxCJhvQf/mtv&#10;jILp6xR+z+QjIBd3AAAA//8DAFBLAQItABQABgAIAAAAIQDb4fbL7gAAAIUBAAATAAAAAAAAAAAA&#10;AAAAAAAAAABbQ29udGVudF9UeXBlc10ueG1sUEsBAi0AFAAGAAgAAAAhAFr0LFu/AAAAFQEAAAsA&#10;AAAAAAAAAAAAAAAAHwEAAF9yZWxzLy5yZWxzUEsBAi0AFAAGAAgAAAAhAHDSu/rEAAAA3AAAAA8A&#10;AAAAAAAAAAAAAAAABwIAAGRycy9kb3ducmV2LnhtbFBLBQYAAAAAAwADALcAAAD4AgAAAAA=&#10;">
                  <v:imagedata r:id="rId11" o:title="Small Regional Community (SRC) Funding Program"/>
                </v:shape>
                <w10:anchorlock/>
              </v:group>
            </w:pict>
          </mc:Fallback>
        </mc:AlternateContent>
      </w:r>
    </w:p>
    <w:p w:rsidR="007A0F4B" w:rsidRPr="007A0F4B" w:rsidRDefault="00166DE8" w:rsidP="007A0F4B">
      <w:pPr>
        <w:pStyle w:val="Heading1"/>
        <w:jc w:val="both"/>
        <w:rPr>
          <w:sz w:val="24"/>
        </w:rPr>
      </w:pPr>
      <w:r w:rsidRPr="007A0F4B">
        <w:rPr>
          <w:sz w:val="24"/>
        </w:rPr>
        <w:t>6.1.2 Do current assessmen</w:t>
      </w:r>
      <w:r w:rsidR="007A0F4B">
        <w:rPr>
          <w:sz w:val="24"/>
        </w:rPr>
        <w:t xml:space="preserve">t processes help to improve the </w:t>
      </w:r>
      <w:r w:rsidRPr="007A0F4B">
        <w:rPr>
          <w:sz w:val="24"/>
        </w:rPr>
        <w:t>achievements of regional, rural and remote students?</w:t>
      </w:r>
      <w:r w:rsidR="007A0F4B" w:rsidRPr="007A0F4B">
        <w:t xml:space="preserve"> </w:t>
      </w:r>
    </w:p>
    <w:p w:rsidR="007A0F4B" w:rsidRDefault="00166DE8" w:rsidP="007A0F4B">
      <w:pPr>
        <w:spacing w:after="0"/>
        <w:ind w:left="-5"/>
      </w:pPr>
      <w:r>
        <w:t xml:space="preserve">As a result of the use of ATAR scores in the final years of school, the focus of assessment is very narrow. It should be noted that a university education is not a good fit for all young school leavers and may not be relevant in some jobs (Torii and O’Connell 2017).  In fact each year, over a quarter of young people (approximately 80,000 students) do not complete year 12 or equivalent (Lamb et al., 2015). The narrow focus in assessment in the final years discourages those students who are not interested in a university degree but may be interested in a more ‘hands-on’ practical learning environment, such as TAFE. Unfortunately, for many career advisors in secondary schools and parents even in regional, rural and remote areas, a VET course may seem to be a second or </w:t>
      </w:r>
      <w:r>
        <w:lastRenderedPageBreak/>
        <w:t>less preferred option to university. This mindset needs to be addressed if we are to provide greater opportunities for young school leavers and to enhance their chances of furthering their education. So current assessments do not improve the achievements of regional, rural and remote students. A greater reliance on partnerships with the community, TAFEs, business and industry in secondary schools could develop an assessment mechanism which might be able to better facilitate more relevant and meaningful engagement of students in their final years.</w:t>
      </w:r>
    </w:p>
    <w:p w:rsidR="00472EE4" w:rsidRPr="007A0F4B" w:rsidRDefault="00166DE8" w:rsidP="007A0F4B">
      <w:pPr>
        <w:spacing w:after="0"/>
        <w:ind w:left="-5"/>
        <w:rPr>
          <w:sz w:val="20"/>
        </w:rPr>
      </w:pPr>
      <w:r>
        <w:t xml:space="preserve"> </w:t>
      </w:r>
    </w:p>
    <w:p w:rsidR="00472EE4" w:rsidRPr="007A0F4B" w:rsidRDefault="00166DE8" w:rsidP="007A0F4B">
      <w:pPr>
        <w:pStyle w:val="Heading1"/>
        <w:rPr>
          <w:sz w:val="24"/>
        </w:rPr>
      </w:pPr>
      <w:r w:rsidRPr="007A0F4B">
        <w:rPr>
          <w:sz w:val="24"/>
        </w:rPr>
        <w:t>6.2.4 What innovative approaches c</w:t>
      </w:r>
      <w:r w:rsidR="007A0F4B">
        <w:rPr>
          <w:sz w:val="24"/>
        </w:rPr>
        <w:t xml:space="preserve">ould be taken to support a high </w:t>
      </w:r>
      <w:r w:rsidRPr="007A0F4B">
        <w:rPr>
          <w:sz w:val="24"/>
        </w:rPr>
        <w:t xml:space="preserve">quality teaching workforce for regional, rural and remote school communities? </w:t>
      </w:r>
    </w:p>
    <w:p w:rsidR="00472EE4" w:rsidRDefault="00166DE8">
      <w:pPr>
        <w:spacing w:after="272"/>
        <w:ind w:left="-5"/>
      </w:pPr>
      <w:r>
        <w:t xml:space="preserve">Central Queensland University (CQU) is a regional dual sector university and is particularly well-placed to ensure the offering of the full spectrum of qualifications across the Australian Qualifications Framework and to meet regional, rural and remote skills demands. </w:t>
      </w:r>
    </w:p>
    <w:p w:rsidR="00472EE4" w:rsidRDefault="00166DE8">
      <w:pPr>
        <w:spacing w:after="288"/>
        <w:ind w:left="-5"/>
      </w:pPr>
      <w:r>
        <w:t xml:space="preserve">Dual sector institutions like CQU offer extensive certificate and diploma vocational education and training programs in addition to higher education programs.  This ensures that regional, rural and remote school students have an opportunity to achieve quality learning outcomes and careers as they move seamlessly between secondary and tertiary education (both VET and Higher Education) without having to relocate to metropolitan areas, thus avoiding the ‘brain drain’ so often cited in research around regional education and economic development. Dual sector universities also have a strong potential to work with Regional TAFEs to articulate VET graduates into Higher Education degree programs should they choose to study further. This TAFE Institute offers: </w:t>
      </w:r>
    </w:p>
    <w:p w:rsidR="00472EE4" w:rsidRDefault="00166DE8">
      <w:pPr>
        <w:numPr>
          <w:ilvl w:val="0"/>
          <w:numId w:val="1"/>
        </w:numPr>
        <w:ind w:hanging="360"/>
      </w:pPr>
      <w:r>
        <w:t xml:space="preserve">Regional undergraduate teacher education scholarships; </w:t>
      </w:r>
    </w:p>
    <w:p w:rsidR="00472EE4" w:rsidRDefault="00166DE8">
      <w:pPr>
        <w:numPr>
          <w:ilvl w:val="0"/>
          <w:numId w:val="1"/>
        </w:numPr>
        <w:spacing w:after="49"/>
        <w:ind w:hanging="360"/>
      </w:pPr>
      <w:r>
        <w:t xml:space="preserve">Teacher access to scholarships for relevant post-graduate qualifications; </w:t>
      </w:r>
    </w:p>
    <w:p w:rsidR="00472EE4" w:rsidRDefault="00166DE8">
      <w:pPr>
        <w:numPr>
          <w:ilvl w:val="0"/>
          <w:numId w:val="1"/>
        </w:numPr>
        <w:spacing w:after="44"/>
        <w:ind w:hanging="360"/>
      </w:pPr>
      <w:r>
        <w:t xml:space="preserve">Teacher access to high quality professional development that THEY have identified; </w:t>
      </w:r>
    </w:p>
    <w:p w:rsidR="00472EE4" w:rsidRDefault="00166DE8">
      <w:pPr>
        <w:numPr>
          <w:ilvl w:val="0"/>
          <w:numId w:val="1"/>
        </w:numPr>
        <w:spacing w:after="240"/>
        <w:ind w:hanging="360"/>
      </w:pPr>
      <w:r>
        <w:t xml:space="preserve">Recognition of quality teaching service in regional, rural and remote communities. </w:t>
      </w:r>
    </w:p>
    <w:p w:rsidR="00472EE4" w:rsidRPr="007A0F4B" w:rsidRDefault="00166DE8" w:rsidP="007A0F4B">
      <w:pPr>
        <w:pStyle w:val="Heading1"/>
        <w:rPr>
          <w:sz w:val="24"/>
        </w:rPr>
      </w:pPr>
      <w:r w:rsidRPr="007A0F4B">
        <w:rPr>
          <w:sz w:val="24"/>
        </w:rPr>
        <w:t xml:space="preserve">6.3.1 What needs to occur so regional, rural remote principals can devote most of their time and attention to student achievements in and beyond school?  </w:t>
      </w:r>
    </w:p>
    <w:p w:rsidR="00472EE4" w:rsidRDefault="00166DE8">
      <w:pPr>
        <w:spacing w:after="84"/>
        <w:ind w:left="-5"/>
      </w:pPr>
      <w:r>
        <w:rPr>
          <w:b/>
        </w:rPr>
        <w:t xml:space="preserve">Response: </w:t>
      </w:r>
      <w:r>
        <w:t xml:space="preserve">The development of partnerships with the community, TAFE, business and industry for the benefit of students is critical in regional, rural and remote regions. In a recent report by TDA </w:t>
      </w:r>
      <w:r>
        <w:rPr>
          <w:i/>
        </w:rPr>
        <w:t xml:space="preserve">(The Regional Paradox – Undersupply of skilled workers and over representation of unemployed and disengaged youth </w:t>
      </w:r>
      <w:r>
        <w:t xml:space="preserve">2015) it became clear that schools play a major role in educating young people about the opportunities for either work or further studies in their region. As a result, recommendations included:  </w:t>
      </w:r>
    </w:p>
    <w:p w:rsidR="003E5305" w:rsidRDefault="00166DE8">
      <w:pPr>
        <w:numPr>
          <w:ilvl w:val="0"/>
          <w:numId w:val="1"/>
        </w:numPr>
        <w:ind w:hanging="360"/>
      </w:pPr>
      <w:r>
        <w:lastRenderedPageBreak/>
        <w:t>support for government initiatives designed to encourage youth training for employment in skill shortage occupations in regional industries;</w:t>
      </w:r>
    </w:p>
    <w:p w:rsidR="00472EE4" w:rsidRDefault="00166DE8">
      <w:pPr>
        <w:numPr>
          <w:ilvl w:val="0"/>
          <w:numId w:val="1"/>
        </w:numPr>
        <w:ind w:hanging="360"/>
      </w:pPr>
      <w:r>
        <w:t xml:space="preserve">developing courses and programs which provide training, mentoring support and recruitment pathways to </w:t>
      </w:r>
    </w:p>
    <w:p w:rsidR="00472EE4" w:rsidRDefault="00166DE8">
      <w:pPr>
        <w:ind w:left="1090"/>
      </w:pPr>
      <w:r>
        <w:t xml:space="preserve">sustainable employment in the region;  </w:t>
      </w:r>
    </w:p>
    <w:p w:rsidR="00472EE4" w:rsidRDefault="00166DE8">
      <w:pPr>
        <w:numPr>
          <w:ilvl w:val="0"/>
          <w:numId w:val="1"/>
        </w:numPr>
        <w:spacing w:after="102"/>
        <w:ind w:hanging="360"/>
      </w:pPr>
      <w:r>
        <w:t xml:space="preserve">developing strong networks with local employers and industry so as to establish place based models where employers and industry input into the planning of training activities and programs that ensure a pipeline of robust and transferrable skills for local individuals seeking employment; </w:t>
      </w:r>
    </w:p>
    <w:p w:rsidR="003E5305" w:rsidRDefault="00166DE8" w:rsidP="003E5305">
      <w:pPr>
        <w:numPr>
          <w:ilvl w:val="0"/>
          <w:numId w:val="1"/>
        </w:numPr>
        <w:ind w:hanging="360"/>
      </w:pPr>
      <w:r>
        <w:t>piloting programs which focus on job streams and career vocations, where the focus is midway between the generalist educational activities of school and the highly targeted and jobs specific outcomes of Vocational (training package led) qualifications (The Regional Paradox 2015)</w:t>
      </w:r>
    </w:p>
    <w:p w:rsidR="003E5305" w:rsidRDefault="00166DE8" w:rsidP="003E5305">
      <w:r>
        <w:t>An example of a very successful collaboration, which could be duplicated for regional, rural and remote schools, can be seen in the recently established Victorian TAFE Association Regional TAFE collaboration Project which is designed to ensure that all regional and rural TAFE institutes work collaboratively to establish greater efficiencies and more productive outcomes for each of their students, staff and organisations. This collaboration has received significant funding from the Victorian State Government to undertake a range of projects. Principals of schools could be supported to establish a similar collaboration to encourage exchange of ideas, resource development and other efficiencies.</w:t>
      </w:r>
    </w:p>
    <w:p w:rsidR="00472EE4" w:rsidRDefault="00166DE8" w:rsidP="003E5305">
      <w:r>
        <w:t xml:space="preserve"> </w:t>
      </w:r>
    </w:p>
    <w:p w:rsidR="00472EE4" w:rsidRPr="007A0F4B" w:rsidRDefault="00166DE8" w:rsidP="007A0F4B">
      <w:pPr>
        <w:pStyle w:val="Heading1"/>
        <w:rPr>
          <w:sz w:val="24"/>
        </w:rPr>
      </w:pPr>
      <w:r w:rsidRPr="007A0F4B">
        <w:rPr>
          <w:sz w:val="24"/>
        </w:rPr>
        <w:t xml:space="preserve">6.4.1 What new and innovative approaches are you aware of that improve the connection between schools and the broader community?  </w:t>
      </w:r>
    </w:p>
    <w:p w:rsidR="003E5305" w:rsidRDefault="00166DE8" w:rsidP="003E5305">
      <w:pPr>
        <w:spacing w:after="5" w:line="250" w:lineRule="auto"/>
        <w:ind w:left="-5"/>
        <w:rPr>
          <w:color w:val="414344"/>
        </w:rPr>
      </w:pPr>
      <w:r>
        <w:rPr>
          <w:b/>
        </w:rPr>
        <w:t xml:space="preserve">Response: </w:t>
      </w:r>
      <w:r>
        <w:t xml:space="preserve">In Victoria, </w:t>
      </w:r>
      <w:r>
        <w:rPr>
          <w:b/>
          <w:i/>
        </w:rPr>
        <w:t>Skills and Jobs Centres</w:t>
      </w:r>
      <w:r>
        <w:t xml:space="preserve"> in regional areas have been able to provide an exciting ‘shop-front’ for young people to access information, career advice and enrolment opportunities for all levels of training. </w:t>
      </w:r>
      <w:r>
        <w:rPr>
          <w:color w:val="414344"/>
        </w:rPr>
        <w:t>Funded by the Victorian Government, these walk-in centres offer a range of support services for individuals and businesses tailored to meet the needs of local communities and local industries. Though the individual Centres are locally focused, they are connected, meaning local Skills and Jobs Centre can link young people into the Centre or TAFE that best suits their particular training needs. Skills and Jobs Centres work with individuals, schools, industry, business and community to provide new, and strengthened, links to TAFE. In addition, they provide access to information on employment trends, industry areas with skills shortages and employment opportunities.</w:t>
      </w:r>
    </w:p>
    <w:p w:rsidR="00472EE4" w:rsidRDefault="00166DE8" w:rsidP="003E5305">
      <w:pPr>
        <w:spacing w:after="5" w:line="250" w:lineRule="auto"/>
        <w:ind w:left="-5"/>
      </w:pPr>
      <w:r>
        <w:rPr>
          <w:color w:val="414344"/>
        </w:rPr>
        <w:t xml:space="preserve"> </w:t>
      </w:r>
    </w:p>
    <w:p w:rsidR="003E5305" w:rsidRDefault="00166DE8" w:rsidP="003E5305">
      <w:pPr>
        <w:spacing w:after="5" w:line="250" w:lineRule="auto"/>
        <w:ind w:left="-5"/>
        <w:rPr>
          <w:color w:val="414344"/>
        </w:rPr>
      </w:pPr>
      <w:r>
        <w:rPr>
          <w:color w:val="414344"/>
        </w:rPr>
        <w:t xml:space="preserve">At Swinburne University in Melbourne, a number of programs are available through partnerships with secondary schools and students including the Brain STEM Challenge, the Conocophillips Science Experience which is run throughout Australia, In2 Science – Science peer mentoring in schools, Spark </w:t>
      </w:r>
      <w:r>
        <w:rPr>
          <w:color w:val="414344"/>
        </w:rPr>
        <w:lastRenderedPageBreak/>
        <w:t>Engineering Camp and National Science Week (Swinburne Community Partnerships 2017).</w:t>
      </w:r>
    </w:p>
    <w:p w:rsidR="00472EE4" w:rsidRDefault="00166DE8" w:rsidP="003E5305">
      <w:pPr>
        <w:spacing w:after="5" w:line="250" w:lineRule="auto"/>
        <w:ind w:left="-5"/>
      </w:pPr>
      <w:r>
        <w:rPr>
          <w:color w:val="414344"/>
        </w:rPr>
        <w:t xml:space="preserve"> </w:t>
      </w:r>
    </w:p>
    <w:p w:rsidR="00472EE4" w:rsidRDefault="00166DE8">
      <w:pPr>
        <w:spacing w:after="5" w:line="250" w:lineRule="auto"/>
        <w:ind w:left="-5"/>
      </w:pPr>
      <w:r>
        <w:rPr>
          <w:color w:val="414344"/>
        </w:rPr>
        <w:t>It is important to assist local schools through:</w:t>
      </w:r>
    </w:p>
    <w:p w:rsidR="00472EE4" w:rsidRDefault="00166DE8">
      <w:pPr>
        <w:numPr>
          <w:ilvl w:val="0"/>
          <w:numId w:val="2"/>
        </w:numPr>
        <w:spacing w:after="5" w:line="250" w:lineRule="auto"/>
        <w:ind w:hanging="360"/>
      </w:pPr>
      <w:r>
        <w:rPr>
          <w:color w:val="414344"/>
        </w:rPr>
        <w:t xml:space="preserve">the provision of employment information related to employment in local government and within local industry;  </w:t>
      </w:r>
    </w:p>
    <w:p w:rsidR="00472EE4" w:rsidRDefault="00166DE8">
      <w:pPr>
        <w:numPr>
          <w:ilvl w:val="0"/>
          <w:numId w:val="2"/>
        </w:numPr>
        <w:spacing w:after="5" w:line="250" w:lineRule="auto"/>
        <w:ind w:hanging="360"/>
      </w:pPr>
      <w:r>
        <w:rPr>
          <w:color w:val="414344"/>
        </w:rPr>
        <w:t xml:space="preserve">the provision of resources aimed to upskill career advisors in secondary schools and create better linkages between schools and local industry to ensure that they provide the best possible advice to students appropriate to the region;  </w:t>
      </w:r>
    </w:p>
    <w:p w:rsidR="003E5305" w:rsidRPr="003E5305" w:rsidRDefault="00166DE8" w:rsidP="003E5305">
      <w:pPr>
        <w:numPr>
          <w:ilvl w:val="0"/>
          <w:numId w:val="2"/>
        </w:numPr>
        <w:spacing w:after="5" w:line="250" w:lineRule="auto"/>
        <w:ind w:hanging="360"/>
      </w:pPr>
      <w:r>
        <w:rPr>
          <w:color w:val="414344"/>
        </w:rPr>
        <w:t>harnessing community and business leaders to encourage the retention of students and advise on options for school leavers;</w:t>
      </w:r>
    </w:p>
    <w:p w:rsidR="003E5305" w:rsidRPr="003E5305" w:rsidRDefault="003E5305" w:rsidP="003E5305">
      <w:pPr>
        <w:spacing w:after="5" w:line="250" w:lineRule="auto"/>
      </w:pPr>
    </w:p>
    <w:p w:rsidR="00472EE4" w:rsidRPr="007A0F4B" w:rsidRDefault="00166DE8" w:rsidP="007A0F4B">
      <w:pPr>
        <w:pStyle w:val="Heading1"/>
        <w:rPr>
          <w:sz w:val="24"/>
        </w:rPr>
      </w:pPr>
      <w:r w:rsidRPr="007A0F4B">
        <w:rPr>
          <w:sz w:val="24"/>
        </w:rPr>
        <w:t xml:space="preserve">6.4.3 Are there untapped priorities in rural and remote settings which, if utilised, could help students realise their potential?  </w:t>
      </w:r>
    </w:p>
    <w:p w:rsidR="003E5305" w:rsidRDefault="00166DE8" w:rsidP="003E5305">
      <w:pPr>
        <w:spacing w:after="5" w:line="250" w:lineRule="auto"/>
        <w:ind w:left="-5"/>
        <w:rPr>
          <w:color w:val="414344"/>
        </w:rPr>
      </w:pPr>
      <w:r>
        <w:rPr>
          <w:b/>
          <w:color w:val="414344"/>
        </w:rPr>
        <w:t>Response:</w:t>
      </w:r>
      <w:r>
        <w:rPr>
          <w:color w:val="414344"/>
        </w:rPr>
        <w:t xml:space="preserve"> One of the main findings of the </w:t>
      </w:r>
      <w:r>
        <w:rPr>
          <w:i/>
          <w:color w:val="414344"/>
        </w:rPr>
        <w:t>TDA Regional Paradox</w:t>
      </w:r>
      <w:r>
        <w:rPr>
          <w:color w:val="414344"/>
        </w:rPr>
        <w:t xml:space="preserve"> (2015) report was the lack of local information around future industry trends and needs in these regions. As a result it was recommended that the Australian Government Department of Education and Training, in conjunction with Regional Development Australia, provide the funding and infrastructure support required for the development of regional Workforce Development strategies to inform future investment and activity in the skills and training sector, including a 3–5 year regional local market needs analysis, concentrating on the major industries for regional Australia such as manufacturing, agriculture, health and social services, tourism and construction.</w:t>
      </w:r>
    </w:p>
    <w:p w:rsidR="00472EE4" w:rsidRDefault="00166DE8" w:rsidP="003E5305">
      <w:pPr>
        <w:spacing w:after="5" w:line="250" w:lineRule="auto"/>
        <w:ind w:left="-5"/>
      </w:pPr>
      <w:r>
        <w:rPr>
          <w:color w:val="414344"/>
        </w:rPr>
        <w:t xml:space="preserve"> </w:t>
      </w:r>
    </w:p>
    <w:p w:rsidR="003E5305" w:rsidRDefault="00166DE8" w:rsidP="003E5305">
      <w:pPr>
        <w:spacing w:after="5" w:line="250" w:lineRule="auto"/>
        <w:ind w:left="-5"/>
        <w:rPr>
          <w:color w:val="414344"/>
        </w:rPr>
      </w:pPr>
      <w:r>
        <w:rPr>
          <w:color w:val="414344"/>
        </w:rPr>
        <w:t>This type of information would provide job seekers, industry and educational organisations the knowledge to be able to advice and recommend the types of opportunities available in the local region for specific jobs in the future. Although some of this information is broadly available through the Labour Market, Information Portal of the Department of Employment little analysis is undertaken for specific regions to assist regional, rural and remote areas (</w:t>
      </w:r>
      <w:r>
        <w:t>Australian Government Department of Employment, 2016)</w:t>
      </w:r>
      <w:r>
        <w:rPr>
          <w:color w:val="414344"/>
        </w:rPr>
        <w:t>.</w:t>
      </w:r>
    </w:p>
    <w:p w:rsidR="003E5305" w:rsidRDefault="003E5305" w:rsidP="003E5305">
      <w:pPr>
        <w:spacing w:after="5" w:line="250" w:lineRule="auto"/>
        <w:ind w:left="-5"/>
        <w:rPr>
          <w:color w:val="414344"/>
        </w:rPr>
      </w:pPr>
    </w:p>
    <w:p w:rsidR="00472EE4" w:rsidRPr="007A0F4B" w:rsidRDefault="00166DE8" w:rsidP="007A0F4B">
      <w:pPr>
        <w:pStyle w:val="Heading1"/>
        <w:rPr>
          <w:sz w:val="24"/>
        </w:rPr>
      </w:pPr>
      <w:r w:rsidRPr="007A0F4B">
        <w:rPr>
          <w:sz w:val="24"/>
        </w:rPr>
        <w:t xml:space="preserve">6.4.4 What role does/could the philanthropic sector play in improving outcomes for regional, rural and remote students in relation to school achievement and post— school transition?  </w:t>
      </w:r>
    </w:p>
    <w:p w:rsidR="007A0F4B" w:rsidRDefault="00166DE8" w:rsidP="007A0F4B">
      <w:pPr>
        <w:spacing w:after="73" w:line="250" w:lineRule="auto"/>
        <w:ind w:left="-5"/>
        <w:rPr>
          <w:b/>
        </w:rPr>
      </w:pPr>
      <w:r>
        <w:rPr>
          <w:b/>
        </w:rPr>
        <w:t>Response:</w:t>
      </w:r>
      <w:r>
        <w:rPr>
          <w:b/>
          <w:color w:val="C0504D"/>
        </w:rPr>
        <w:t xml:space="preserve"> </w:t>
      </w:r>
      <w:r>
        <w:rPr>
          <w:color w:val="414344"/>
        </w:rPr>
        <w:t>Numerous place-based examples exist in regional, rural and remote schools where local employers or community groups provide scholarships and supports to assist students in education. However this is not systematised and is often driven by local family connections rather than individual student need or merit.</w:t>
      </w:r>
    </w:p>
    <w:p w:rsidR="007A0F4B" w:rsidRPr="007A0F4B" w:rsidRDefault="007A0F4B" w:rsidP="007A0F4B">
      <w:pPr>
        <w:spacing w:after="73" w:line="250" w:lineRule="auto"/>
        <w:ind w:left="-5"/>
        <w:rPr>
          <w:b/>
        </w:rPr>
      </w:pPr>
    </w:p>
    <w:p w:rsidR="00472EE4" w:rsidRPr="007A0F4B" w:rsidRDefault="00166DE8" w:rsidP="007A0F4B">
      <w:pPr>
        <w:pStyle w:val="Heading1"/>
        <w:rPr>
          <w:color w:val="auto"/>
          <w:sz w:val="24"/>
        </w:rPr>
      </w:pPr>
      <w:r w:rsidRPr="007A0F4B">
        <w:rPr>
          <w:color w:val="auto"/>
          <w:sz w:val="24"/>
        </w:rPr>
        <w:lastRenderedPageBreak/>
        <w:t xml:space="preserve">6.5.3 What are the main barriers to regional, rural and remote schools realising the full potential benefits of ICT?  </w:t>
      </w:r>
    </w:p>
    <w:p w:rsidR="00472EE4" w:rsidRDefault="00166DE8">
      <w:pPr>
        <w:spacing w:after="77" w:line="250" w:lineRule="auto"/>
        <w:ind w:left="-5"/>
      </w:pPr>
      <w:r>
        <w:rPr>
          <w:b/>
        </w:rPr>
        <w:t xml:space="preserve">Response: </w:t>
      </w:r>
      <w:r>
        <w:rPr>
          <w:color w:val="414344"/>
        </w:rPr>
        <w:t xml:space="preserve">The main barrier relating to ICT is reliable and fast internet connectivity, which is compounded by limited access to technology.  Additionally students from low SES backgrounds face additional barriers based on means.  </w:t>
      </w:r>
    </w:p>
    <w:p w:rsidR="00472EE4" w:rsidRDefault="00166DE8">
      <w:pPr>
        <w:spacing w:after="5" w:line="250" w:lineRule="auto"/>
        <w:ind w:left="-5"/>
      </w:pPr>
      <w:r>
        <w:rPr>
          <w:color w:val="414344"/>
        </w:rPr>
        <w:t xml:space="preserve">TAFE SA has developed an innovative program to assist local communities to have greater access to ICT through mobile classrooms. See the example below: </w:t>
      </w:r>
    </w:p>
    <w:p w:rsidR="00472EE4" w:rsidRDefault="00166DE8">
      <w:pPr>
        <w:spacing w:after="97" w:line="259" w:lineRule="auto"/>
        <w:ind w:left="-187" w:firstLine="0"/>
        <w:jc w:val="left"/>
      </w:pPr>
      <w:r>
        <w:rPr>
          <w:rFonts w:ascii="Calibri" w:eastAsia="Calibri" w:hAnsi="Calibri" w:cs="Calibri"/>
          <w:noProof/>
          <w:sz w:val="22"/>
        </w:rPr>
        <mc:AlternateContent>
          <mc:Choice Requires="wpg">
            <w:drawing>
              <wp:inline distT="0" distB="0" distL="0" distR="0">
                <wp:extent cx="5372099" cy="2501798"/>
                <wp:effectExtent l="0" t="19050" r="635" b="0"/>
                <wp:docPr id="16252" name="Group 16252" descr="MYOB Essentials training example" title="Example"/>
                <wp:cNvGraphicFramePr/>
                <a:graphic xmlns:a="http://schemas.openxmlformats.org/drawingml/2006/main">
                  <a:graphicData uri="http://schemas.microsoft.com/office/word/2010/wordprocessingGroup">
                    <wpg:wgp>
                      <wpg:cNvGrpSpPr/>
                      <wpg:grpSpPr>
                        <a:xfrm>
                          <a:off x="0" y="0"/>
                          <a:ext cx="5372099" cy="2501798"/>
                          <a:chOff x="4763" y="4765"/>
                          <a:chExt cx="5372099" cy="2523832"/>
                        </a:xfrm>
                      </wpg:grpSpPr>
                      <wps:wsp>
                        <wps:cNvPr id="952" name="Rectangle 952"/>
                        <wps:cNvSpPr/>
                        <wps:spPr>
                          <a:xfrm>
                            <a:off x="119062" y="2302152"/>
                            <a:ext cx="56348" cy="226445"/>
                          </a:xfrm>
                          <a:prstGeom prst="rect">
                            <a:avLst/>
                          </a:prstGeom>
                          <a:ln>
                            <a:noFill/>
                          </a:ln>
                        </wps:spPr>
                        <wps:txbx>
                          <w:txbxContent>
                            <w:p w:rsidR="00472EE4" w:rsidRDefault="00166DE8">
                              <w:pPr>
                                <w:spacing w:after="160" w:line="259" w:lineRule="auto"/>
                                <w:ind w:left="0" w:firstLine="0"/>
                                <w:jc w:val="left"/>
                              </w:pPr>
                              <w:r>
                                <w:rPr>
                                  <w:color w:val="414344"/>
                                </w:rPr>
                                <w:t xml:space="preserve"> </w:t>
                              </w:r>
                            </w:p>
                          </w:txbxContent>
                        </wps:txbx>
                        <wps:bodyPr horzOverflow="overflow" vert="horz" lIns="0" tIns="0" rIns="0" bIns="0" rtlCol="0">
                          <a:noAutofit/>
                        </wps:bodyPr>
                      </wps:wsp>
                      <pic:pic xmlns:pic="http://schemas.openxmlformats.org/drawingml/2006/picture">
                        <pic:nvPicPr>
                          <pic:cNvPr id="955" name="Picture 955" descr="The MYOB essentials training in SA" title="Text Example"/>
                          <pic:cNvPicPr/>
                        </pic:nvPicPr>
                        <pic:blipFill>
                          <a:blip r:embed="rId12"/>
                          <a:stretch>
                            <a:fillRect/>
                          </a:stretch>
                        </pic:blipFill>
                        <pic:spPr>
                          <a:xfrm rot="-5399999">
                            <a:off x="1560513" y="-1550985"/>
                            <a:ext cx="2260600" cy="5372099"/>
                          </a:xfrm>
                          <a:prstGeom prst="rect">
                            <a:avLst/>
                          </a:prstGeom>
                        </pic:spPr>
                      </pic:pic>
                    </wpg:wgp>
                  </a:graphicData>
                </a:graphic>
              </wp:inline>
            </w:drawing>
          </mc:Choice>
          <mc:Fallback>
            <w:pict>
              <v:group id="Group 16252" o:spid="_x0000_s1030" alt="Title: Example - Description: MYOB Essentials training example" style="width:423pt;height:197pt;mso-position-horizontal-relative:char;mso-position-vertical-relative:line" coordorigin="47,47" coordsize="53720,25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1agMAMAAFYHAAAOAAAAZHJzL2Uyb0RvYy54bWykVdtu2zAMfR+wfxD0&#10;3vqS2m2MJkW3XjBgW4u1e9ijIsuxMFkSJKVJ9/Uj5UuvwIouQBxKtMTDQx7m+GTXKXInnJdGL2i2&#10;n1IiNDe11OsF/Xl7sXdEiQ9M10wZLRb0Xnh6svz44XhrK5Gb1qhaOAKXaF9t7YK2IdgqSTxvRcf8&#10;vrFCg7MxrmMBlm6d1I5t4fZOJXmalsnWuNo6w4X3sHvWO+ky3t80goerpvEiELWggC3Ep4vPFT6T&#10;5TGr1o7ZVvIBBnsHio5JDUGnq85YYGTj5IurOsmd8aYJ+9x0iWkayUXMAbLJ0mfZXDqzsTGXdbVd&#10;24kmoPYZT+++ln+/u3ZE1lC7Mi9ySjTroEwxMhm2auE5UPbt19Uncu690EEy5UlwkDRwTsSOdVYJ&#10;YFcGBYfPhzVwu7XrCkJcOntjr92wse5XSNeucR3+AhFkF6tyP1VF7ALhsFnMDvN0PqeEgy8v0uxw&#10;ftTXjbdQXDx3cFjOKAE3GMXoO3/9fD47muX4TjKGTxDlBGproRP9A9n+/8i+aZkVsYYemRjInj9Q&#10;/QN6lOm1EgQ3I0XxzYkwX3ng7hW2smyellAypGWW5ll/nFUTceXsAOQXacvLg4PIzJQ1q6zz4VKY&#10;jqCxoA6AxB5md1996AkaX8HoSuNTmwupVO/FHSBvBIhW2K12sZ2mVFamvoesW+P+XMGgaJTZLqgZ&#10;LIqzA2KjlxL1RQPbKNPRcKOxGg0X1GcTxdyjOd0E08gIF+P30QZYUMblsZW8gu8gHrBe1PPfQwZO&#10;hY2DDu8HVfemOzrmfm/sHujcsiBXUslwH2cWkIyg9N215FhYXDxujWJUIfgxLDQGbA0qvG0FiUqE&#10;gfdCiVKTm9NJh7fYCI/EOMbBqFhAXD8BsVLSYnWRWbSHdEH7z8bNK4z1o+zM8E0HsPrZ7ISCzI32&#10;rbSeEleJbiVg1Lgvddar1AcnAm8xYAOBUQt9a02OiPIBGGJ+LAfiDLTPXjGb4ye27zBLsqJMi6wf&#10;C3tZUaTzo2E0jPrI8zItU2g3VMg4Zfrw41wa+/9NEolQe3DRBKyxEePwBuvJv8PjdXzr4e9w+R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I9Hvv3AAAAAUBAAAPAAAAZHJzL2Rvd25y&#10;ZXYueG1sTI9BS8NAEIXvgv9hGcGb3cTW0sZsSinqqQi2gvQ2TaZJaHY2ZLdJ+u8dvejlweMN732T&#10;rkbbqJ46Xzs2EE8iUMS5K2ouDXzuXx8WoHxALrBxTAau5GGV3d6kmBRu4A/qd6FUUsI+QQNVCG2i&#10;tc8rsugnriWW7OQ6i0FsV+qiw0HKbaMfo2iuLdYsCxW2tKkoP+8u1sDbgMN6Gr/02/Npcz3sn96/&#10;tjEZc383rp9BBRrD3zH84As6ZMJ0dBcuvGoMyCPhVyVbzOZijwamy1kEOkv1f/rsGwAA//8DAFBL&#10;AwQKAAAAAAAAACEAuIbFFmhkEgBoZBIAFAAAAGRycy9tZWRpYS9pbWFnZTEuanBn/9j/4AAQSkZJ&#10;RgABAQEAYABgAAD/2wBDAAMCAgMCAgMDAwMEAwMEBQgFBQQEBQoHBwYIDAoMDAsKCwsNDhIQDQ4R&#10;DgsLEBYQERMUFRUVDA8XGBYUGBIUFRT/2wBDAQMEBAUEBQkFBQkUDQsNFBQUFBQUFBQUFBQUFBQU&#10;FBQUFBQUFBQUFBQUFBQUFBQUFBQUFBQUFBQUFBQUFBQUFBT/wAARCBAABg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Rm20oO4ZoAAwbpS0U0PlsUAOooooAKKKKACiiigAooooAKKKKACiiigAooooAK&#10;KKKACiiigAooooAKKKKACiiigAooooAKKKKACiiigAooooAKKKKACiiigAooooAKKKKACiiigAoo&#10;ooAKKKKACiiigAooooAKKKKACiiigAooooAKKKKACiiigAooooAKKKKACiiigAooooAKKKKACiii&#10;gAooooAKKKKACiiigAooooAKKKKACiiigAooooAKKKKACiiigAooooAKKKTNADWkC9aFkDdAafRQ&#10;AUUlLQAUUUUAFFFFABRRRQAUUUUAFFFFABRRRQAUUUUAFFFFABRRRQAUUUUAFFFFABRRRQAUUUUA&#10;FFFFABRRRQAUUUUAFFFFABRRRQAUUUUAFFFFABRRRQAUUUUAFFFFABRRRQAUUUUAFFFFABRRRQAU&#10;UUUAFFFFABRRRQAUUUUAFFFFABRRRQAUUUUAFFFFABRTJJFiXcxwKcDkZFAC0UUUAFFITgZNQWt/&#10;DfKWhfcAcUAWKKYsiszAHletRyXkUNuZmbEY6mgCeiqljqltqLOIH3lOG4qX7VH9oMO795jOKAJq&#10;KrzX0NvNHFI215Puj1qYSKWKg8igB1FQ/a4vKaTd8i9TTopkmQOhyp6UASUU3cPWjcPWgB1FJUNx&#10;ew2rIJW2luBQBPRVHUNYtdMtBc3EmyHdt3Y75xVuOVZYlkU5RhuB9qAH0U1WDdDTqAGuu7viovM8&#10;vrU9Z94GnbEY3ZFAFnzw3A/nT41+bOa8m8L/AB+8F+JPGOt+GrDV1m1jRrgW19bhTmKTkbc/ga9Z&#10;85PM8sH5sZxQBJRSMwXrTBMhOM0ASUUlJuHrQA6im7h60FgO9ADqKia4jWMuW+UHBNMjvoZFkKvk&#10;IMt7UAWKKit7iO6j8yM7lzjNP3jOM80AOoopNwBAoAWik6UyGdLhdyHcOlAElFQXF5Fa7PMbbuOB&#10;SfboRdLb7v3pGQuPagCxRTWkVFZieF5NNhmS4jDxncp6GgCSio47iOXdtbO04NO3D1oAdRTdw9aU&#10;EHpQAtFMmmWCMu5wo6mm/aE2o27hulAEtFN3DdtzzTHuI42AZsGgCWikDbhkUHigBaKQHNNaVVcI&#10;T8x6CgB9FRLcxtI0Yb516in7h60AOopu4etG4etADGkO4/Wk8w1keKPEth4R0e81XVJvs9jaxNNL&#10;Lgnag5JxWd8OviHoXxW8K2niPwzejUNHut3k3AUgNtJB6+4oA6jzDUqnKiq+DuAxzU8YKqAetADq&#10;KrSX8EN5HbM+JpBlV9aLzUILDy/OfZ5h2rx1NAFmimPMsa5Y4FJJMscLSscIo3E+1AElFYWueNtI&#10;8N6KdVv7rybEME8zaTye1aen6hBqdqlxbv5kTqGU4xkHpQBaoppkVTgnmiSRYxljgUAOopqOJFDK&#10;cg06gAooooAKKKgkvYY5NjNhvSgCeiub8RfEHQ/C+raVpupXn2e81N/LtU2k7zkDH/jwrolYOuQc&#10;igB1FFRXFzHbKDI20E4FAEtFFFABRRTPMX5ufu9aAH0VElzHIcK2TjNYei+PNF1+5mgsrrzZYZDE&#10;67SMMDjFAHQ0UUUAFFFIzBRk9KAFoqKS5jh2bmxu6VhzePNFt/E3/CPyXeNV8sS+TtP3fXNAHQ0U&#10;1WDKCOQeRTqACiiigAorH17xVpnhvT5b2/uPJt4gC7YJxk4q1pOs2mtaXDqNpJ5lpMm9Hx1HrQBe&#10;oqC1vIb1C0Tblzip6ACiiigAooooAKKKiNxGIzJu+UdTQBLRVeW+hhWNnbAkOF96keZI4y7HC+tA&#10;ElFNVgyhhyDTqACiims4QZY4FADqKZ5ihS2eB1rnb74iaFpt21tcXmyZTtK7T1oA6Wiqdrq1reR+&#10;ZFJuT1wateYu0HPB6UAOpKbJIsKFmOFFI0ybV5+/096AB5RH1oWZX6VwnxZ+Jmh/CPw3Jr/ia+Gn&#10;aSrrGZ2UkbmOAOPeug0O6OqWFrfwHfa3CLNG/wDeVgCDj6GgDe96WmRsNo5qCPUYJJBGr5cnAGKA&#10;LVFRrcI8joGyy9RSR3Ecse9WyucZoAloqtHqEEvm7Xz5f3vals76G+h82FtyZxnFAFiiuUuvid4e&#10;s9Xi0yW+C3ksnkom08sDjFdUDu5FAC0VHJMkTAMcE9KXzV2hs8GgB9FN3D1o3D1oAdRTdw9aNw9a&#10;AHUU3cPWjcPWgB1FYVv410i68UXHh6O63arBGJZINp4U45/UVqTahBb3McEj7ZZPur60AWaKgury&#10;KzVWmbarHaOO9S+YMgdyMigB1FFFABRTXYIpZuABk0yK5jmTcjZX1oAloqlrGrW2h6VdajeyeVaW&#10;0ZllfH3VAyTVbwz4o07xdosGq6XP9psZ87JMEZwcUAa1FN3D1o3D1oAdRSbh601pFXGT1OKAH0Uz&#10;zF8zZn5uuKjhvIpmkCPkxnDe1AE9FVo9QgmuDCr5kAzinyXUUUixs2GY4AoAmoprSKvU4pJZVhjZ&#10;3OFUZJoAfRVS41S2toY5ZH2pJ90461YjmWUZU5oAfRRRQAUUUUAFFFFABRUbXCJKsZbDt0FNa6jR&#10;ipbBoAmoqu19Cl0tuWxKwyFxUwkUsRnmgB1FN3D1o3D1oAdRUckyRrljgU/dxntQAtFIDnkVSm1i&#10;0hvo7N5MXEg3KuOtAF6im7hgHPWk8xfMCZ+bGcUAPoqOOdJGZVOSvWpKACiiigAooooAKKKKACii&#10;igAooooAKKKKACiiigBsihlw3T3psj+WvAzxTbolYsjrmnnHl5PpmgCIu3l7hmvD/jb8V9U+GnhX&#10;UtdgsrrUBYwNL9mhkKmTBHGQP6V7jHdRltgJyB6VyvxK0nQ5PCepT62JPsEcRMvlnB25HSgD889Q&#10;/wCCwUHh1VivPAd61wrbXhbUMMPqPLom/wCCv1tr2iz22jfDG/gupDhDBeZbrkkAReleDw/ATT/j&#10;x+1r400zS7Z5vD1t+/g3yFHxvQHJHs1foD4H/wCCenw38G6xZ3dtp10hjBY7rotyVINAHE/s5fti&#10;eJvGesONR8HassN2EAa4nYiPcRz9ztmvsrUplsbFrxiJ4FxmHsT0/rWB4J8C6V4euru0s4mWKNfL&#10;XccnAOBzW9Nb2sk39jtu8pxuIHX16/hQBFpuoQy2814IV02CFfMkboGGMkk+mK+Zv2jP28PD/wAH&#10;7m9t7Wyh1SaBkHn296FJDAH+6fXFcR+2t+25pfgXQL3wd4ZvNt9cQ3OmXCT2+759pTAOfXvX5FLY&#10;6z4/8XTWl5iXUJBvKrnb7UAfpP4b/wCCr2n6dFezaj4cmv5NxeLzdQ5QegylfTHwM/bt8P8Axd0u&#10;0n/s+HTZpozIUkvQzDDEYPyivhH4M/8ABMDXfGVnDf65aRS2zMjZjvGQ7DgnjHXFYXxe/Yk+IX7O&#10;3jC71zwjDaQ6H5kcUKzztK+MAnPHrmgD9l5Ncjg1K0sBa747pdxcHgZ9sc9K2tgj+VVCr2A6V8uf&#10;sV/Hy6/aE8C3Or3ksct7p161gu2LywNiqSMd+WPNfUUe/YPMxv74oAWiiigCrqc8kNoTGrF9w+71&#10;qTbFNbwmcLv2gjf1BxTpr6O1++Tj2GarahZHUWtnTlByeccUAZ2pQ20kjRXcyfZV+bEmNueteceJ&#10;f2nvCvhW4Fm11YymPKkC7VcYOMYx7Vxf7enxIl+DfwH1DXdPdY7yOeKLMib1wzAHj8a/HfwX8CfH&#10;v7R2rahrdi0DK90SS0pTlzu6c+tAH7I3n7bfhW1yFWzbHpfKP6VWh/bo8LyMPktQM975f8K/Mb/h&#10;2b8S7i3WUJa5b/p6P/xNPtP+CYfxMlUlo7MnOP8Aj7I/9loA/Tu6/bO8NXyKIp7SAg5JF6vP6Voa&#10;f+2H4VYBTNZFs9Tern+VflTqH/BMn4qeYqWiWIO7B33J6flWxcf8Evvifpm2UpaDAz8t2e//AAGg&#10;CnL8WbzRf2svH+t6VrslnZanr/nmOCfCld5wCe45r9d/g98UtI8b+DoJjrlt9vZiPmuFaTAx79K/&#10;ELRv2LfH+qeKta02KO1NxYT+UzNO3XJ7456V6RY/Bv43fs+Kuqaf/Zpkj+QCV2kGG9sD0oA/cKxk&#10;imUbbxbjjqDn+tPuFMf3QT9K+If2Uvih8SNYggXxD9jG7yAfJjx1B3V9xWMzXVqrv1J7cd6AHRq2&#10;3JY49DS0j+duXGNnf1paACmytsjZsZwCcevtTqGIVSe3WgDL0/WDfzCFrIxI2ck9P5V4f+0p+0fc&#10;/AnT4ri18I3WtpMJi4tpCmAgHXCnrmveJri5uEL2e3HT5hXIfGbSbK8+GOvXuqIT9h024mJTtiMk&#10;8d+lAHwQn/BYrT7GP7BP8Ob2xuB822S9Ktj6eXVnS/8AgsBZ69HcRW3w8vFkT5d4v8kE9/8AV18x&#10;+HfghbftLfHZl0mEzWJtmHzP5Zyh55H1r9CPBf8AwTq+FXhTTYGm069S6dFaTbeMRuA5x+dAGf8A&#10;AX9tLUvix4gMH/CMX9pEYDIPMuC4GGUf3B619lwzCaNGK7GZcjPWvMvhz8D/AAd8MWW40aC4jbyz&#10;H+8kLcEgnr9K70zS3l9C8BHkocNng0AXLm+S1RzMwjVRncxwDxnFfI/7RP7d+i/Cq2n02wsI725e&#10;JZFktr0Iw+YAgDb6e9c9+3R+2ppHw50m48PaLeFdftrvybiOSHcoXY+ec+uK/HjT5PFHxa8ZW8tv&#10;5cuotuWMt8qDgkj8qAP0r0//AIK/aZpUPl6h4KuL11AVWk1A53D0zH1r6a/Zz/ba8OfHDR7XUZrC&#10;DRbqZ3QR3F4rSKFzz90HBAr8+fBP/BNDx5498P2+pXNtaNPLAs6Mt0y/MwB5G33rifHX7IXxd/Z0&#10;abxJJ9gVLNVBVJmk4Y7Rxgf3qAP3MWb7ZFBNDL5sFwAwKnIwf5il1JJbGyzCTwcbU4r5q/YM+Pc/&#10;xg8Dz6dcyrJdaJbwwShYtmGxzz3r6iiud03lN9/GenFACwoBEh2hSwBNOqOFpWL+bjGflx6VJQAU&#10;yaYQLnqTxT6ZNbpMvz5wvzDFAFWO3kutPkjllO4nhm7V4R+0V+0dpnwh0WALLFcTxu0bqlyEYEA9&#10;Rj1FdP8AtFfF6X4WfBnXvF8Eixpp4Ul2TdjnHTvX4ffGz4oa58evGj/Z5Y5hqF8zoQmwfOSenOOt&#10;AHvfxU/4KGeK/F2sSW2g6xqmgq6gLLDqJwpHJ7DrXht1+0p8frq/le0+JPie4iEhK+XcuQq54r6N&#10;/Zw/4JqyeLZbJ/F9iJrB2cyfZ7tkboduOPpX3Z4T/YD+EXhXT4rWDT71JNio/wDpRIyBjigD8tvD&#10;f7aXxp8MtEuo634n1Xy/vbrxxnPPoa+1v2b/APgpRF4i1jS/DmvaNOlxfTxW5ury/J2ZKqTgpzye&#10;ea+iLr9hb4ayM+yxu9pHGbo9cV8qftDf8E5U0ezvfFHhSy8u60yCW5iaa7YgMuWX5cc9KAP0VXUE&#10;1+xiutNvw0chyvktkYzg8g+ta1qpht98p3svQt1r4F/YB+O2rQ3y+B/FMsf2zTbJ3dYYuhZyRznn&#10;g198apKw02WQdNmRQBLDCqyNNkfvKkqrYx/atNti3J259KtUAFFFFAHlX7SGoZ+BvjzNruMek3G1&#10;v+A9elfAf/BPv9sC18I/D3SfDF+m2O0inb97eYHMpPQjjrX39+0HqkLfA34hIScrpVwOn+ya/B74&#10;M/APxT8TtSa90RIxayQsUZ3KnAYKe3qKAP2wj/bD8L3kLFZbOJ14/wCPxc5/KqcP7Yvh21umMlxa&#10;yKRgA3q4z+VflDpP/BPX4sXM00oFmq78jFy3IP4V0th/wTj+Jt5DcSXq2hito2nXF0wOQMntQB+n&#10;15+1x4XkXcRZi5x8jfbF3Ae3H1p1r+1v4UnhY3b2UjQqXHmXik5HPGR1r8WPhv8ABPx18XNckutP&#10;8h10+5ksXMkhT5kHOOD613s/7BPxY1jUZWP2M24bP/HwwOO/agD9adK/bU8Kas2xhZRjJHzXqnp+&#10;FFv+2F4Yaa5ieS0eMfKAb1cY/Kvyh/4d6fEYyrLYJaqo4O64br37VA/7BPxQ09ZpZTa7VBJ23DHj&#10;v2oA+8P27v2lNN1H9mDUm8N6hDYaj9rj8v7HdDeOT6CtP/gmR8Vte+I3hvX/AO3/ABBdaibb7KsK&#10;Xk+/aCHyB6dBX5r+GP2WfGPiT4j/APCG3Qjc+QbjaZ2C5Hvivsz9kn4LfEr9n/xE9pKtmtpfXUOM&#10;PvO1S3t/tUAfqJeyeRHvxu5xinqRdRMCNp6etU9Fa5vNKha+2m4PLbOBWgqCNTtoAI08uNV9KfUc&#10;ZcsScbe1SUAFMkUuhCttPrT6ZJIIkLN0FAFS1Escrh3Zlzxmi+sBcZdSFb1A5qeTfNHuTHTIqtHN&#10;PC218YoA+Jf24fiFP4L/AGg/gJlpEs5NUcT/ALzYjKHh+9x0xX1t4Z+Kmg+IIVeO+tIcgnHnqa/P&#10;L/gsprI0e++Gd2hxLGbtkOO4EJr4R8L/ALTHi7RrdRYSQnAIG+PNAH9CDeINLLhv7at8enmj/GpW&#10;8TaG6hZNSs3x/ekWvwAT9sj4pSTKpNnt7/6Mf8auyftd/EFVUyvag/8AXA0Afvt/wlWj/wDQUtf+&#10;/opv/CUaPn/kLWv/AH9H+NfgLN+2d8QVX79rx/07n/Gq3/DaHxBznzLT/vyaAP6BR4q0f/oKWp/7&#10;aiqv/CQ6XDIznVbdkY5P7wYH61+BkP7aHxCPV7Xd/wBe5/xqxB+2/wCPZopLO4ltQZsxLtt/Xjrm&#10;gD9vfib8ZNA8B+G5tSS6tJ8EINk6r146181f8E4fHF58UrX4maheyTP5OvSpbtM5cqvUbTxxzX5Y&#10;+Jvjx4p8cWn/AAjN/LEYiyu3lrtPBz1r9dP+Ce/w8tvh/wDDrUBpqFBePHcS7n3ZYovT0oA+uLaN&#10;oYVR3MjDqx71LUcLM0al/vd6koAKq328wsFz+FWqjlnSH7xxQBAyo1qnmYLheN3UHFfm/wDtnfEz&#10;xF8Ifjq/iSCe+Swjs4Yj5cpjXJ688+lfo1dW8lw8bpjaDmvz3/4KnXltrfhPUvD9qpfV5Dbuq44x&#10;z3oA99+Fv7Yvh3XvBekS3lzawXH2OEu016pLMUGSeBzmut/4an8Kf9BGw/8AAxa/FjQf2M/H3iHS&#10;bO62xGN4VdB55HykZHatD/hhXx3/AHIf+/7f4UAfsv8A8NT+FP8AoI2H/gYtNl/ar8Kxxsy3tjMQ&#10;PureL/hX41f8MK+O/wC5D/3/AG/wqrqH7GnxI8OW5ubMW4c5Vg056Yz6UAfaP7bX7bEN54bvdP0E&#10;tbGW3jG+1vf4hIcnAHXAr7N/ZF8SHXf2e/BV3Nd/bbm4sVMis+5hknrX4j+B/wBl/wAW+OrttKaO&#10;JtTmkZY90xAwoye3sa/T7/gndofjfwVfav4V8Vi1Wx0izjjthb8nq2cnvQB90Q28duu2NFQdcKMV&#10;JWZb3Ut9dLJDg2o4bPXNadABRRRQAUUUUAFQsitCVwAPSpqjCqr+9AFeMRXDeW0at5fIyM4qVnQy&#10;CEqCCM4rjtd8dad4V1hI7p2R7qURLgZyTiut2q95FL3K8flQBaVQowBgUtFFABVO8lb7oUnkcirl&#10;Q/ak84xZO8DJ4oAZcxi4t3iSQRswwCOor4a/as+Bvj7Vry6vfDvjLVdMaS63AWcbHC7WOPvdOlfb&#10;0liy3CSRDpzyau7S0eHALY5oA/EbXfjf8aP2fdPmtdc8SeJtZx+/+0TTPFhScAd6/VL9mbxdqXxC&#10;+FfhfVr+S48650y3uHadyzMWjUnJ7nnrXkv/AAUQ+GOlX37PPjHxPexN9ssbRAjxtgAeavUd+tez&#10;/spxQr+zz4CaEHnRLXr/ANcUoA9UuoftGYw+Awp0ezaqHBKfKCfWqdu0/wBuVZMYwen0qvbJcTX0&#10;p42rJn9aAPk7/gqBNLF+zvfkljEt7bHb2/1i1q/CD9sXw9/whGlWtz9mV7e0hi+e8AzhAOhHtVD/&#10;AIKmXCt+y7qcCk+Yby37cffFfk9pf7LvxK8QWS3NibfyZFDKDKw4IyO1AH7Y2v7WXhSbG6exiHqb&#10;xcfyrRm/aQ8GQ3MaR3+ms7AEMt2uQa/F+z/Yx+JWq2EVvd+R8pz8s5/wrO8U/si+MPh/4O1TxHeb&#10;V+wIZfluCTge2OaAP2xvP2lfCFiqP/aOnl5DhiLtQfxouv2kfCNrqcdump6eYWQMxF2uOfWvwf8A&#10;DfwE8aeOtJtNViKtBdIHj3yMvBrsl/Yv+Isdg9o4h+3OwZP9Ifbt/KgD9p9V/aK8I27QmHUtPVZC&#10;d+27XBHvxT7r9ozwjb6aRa6lp0Y3D5Y7tR9elfitP+yb4+jtoLVPLE6LtmP2h8Z6ccVT1L9k74ge&#10;GdON65j8pTgjzmzz+FAH6BftffGaw/4Wd8HtR8Na1DZxQ6kZdSjsrgYnXHRyPf1r7n+F/jq18feG&#10;bbUrWVWWXcflk39GI6/hX4IfCf8AZv8AF3xSt/E0/h0xPc6Gdt39plI2v1+Xg1+q3/BPXwx4o8F/&#10;C3R7PXxDviimUmM55MxI/SgD7BtY2kZzJ8+G43c/lT5mVj5ajBXnA/wqHSr570S7v4WwOMVNHalL&#10;ySbswx1oAkXpRRRQAUUUUAFFFFAH57eKPjNfeD/+CiPjDSZLqaPT00W3ZVacqgZhH0GMetfdNnqe&#10;m6rBp9+b2AlYlc5YE8gHrX4+f8FJrjX/AAZ+1f4j8S6QYl329pBmTnpGp6fUV5f4V/b3+J9vpMtp&#10;52nkRBUUC2xwBjrmgD939QvNP1KNEF/ANrbvvA/1qz/bGnKFzewA4wDvH+Nfg7b/APBRD4nWN1JG&#10;ZbD5Rjm1/wDr0+T/AIKCfFK6nBD2G0cN/ouP60Afu3/bNkzHGow/99j/ABp/9q2TdNQh/wC+x/jX&#10;4TSf8FAPiVbx7ml0/P8A17//AF6qL/wUe+JsbcSWGP8Ar2/+vQB+7F14gtrKaGPz0uRO20/OMKPf&#10;86l1DXdP0y3yZoUXI/iAFfhvZ/8ABRf4t3VtcT6fJpebdN7+ba/l/FWbrH/BQ74weI9CZ55NKx5g&#10;GUtcdP8AgVAH6q/tpfFiDw18I9bisdUWOW50u5AMVwFO7Zxx361P/wAE+tSu9c/Zd8Hajd30l3LN&#10;E5YyNuJ+brmvxz1D44+Lfjtq2l6Jr7QNDO/2bbBGY9wfAPP4V+0f7EHg2DwT+zj4W02FWXyEdQGb&#10;d/FQB71RRRQAZK896fhSoLAevNNU/MKp6pMyiIR9S2OaAE1qZrWzeeMFnXAG3g9fWvza/ak/bE8Q&#10;fAXxdZzBdRuLSa9lDwRXZjDKrdDweCOK/S6KAvb7JupOeK/MP9qj4f6F8dfjP4Z8PzpLPaQ641td&#10;qr7DtaTaQCO+O9AHlOvftnfE34r3A13wla+IdLtLhlCJZ3LOoCkK2CFHcHNfp/8AAXWNU1LwnZS6&#10;4LiW9eOM77oksDtGTyM9awPhD+zh4E+D+i2XhzSLS4hhtVYqrymT7xLHk/WvY9QNlpumteNlY7OM&#10;uCOwAz070AY3jv4iaT4Cs2u9Qu7cfNt8uSUJg4z3r89fil/wVitNH8ZQR2nha5m0+JMSeTqB8tju&#10;PJwmOmK8P/4KOfHjVfFvxW1PwxpVwhtY5YpUDLtP3SOua7v9i/8AYD8PfEj4X6nL41sZZ9SkvnRD&#10;b3LKuzamO3qTQB9CfBf/AIKZeGfixOun3HhlNN8sLta4vgQSTjgFBX29ayQ3kaTW8qmMj+A5HTNf&#10;l38cv+CY+n+CtOsNU8DWD291azGWRri9ZgVUAjivqP8AYB+LusfGj4QX+q3bxSPbajJaZRNn3Rig&#10;D6uXoOc0tMhUrEob72OafQAUUUUAFFFFAEckaGRZGAyvc1HOqbQ+1WPXNJqTbLKUn0pLLEljET0K&#10;5oAjURzuLvYNyfKPX8/xqzwyhgACeTXO23izSodai0LzH+2TgyKuOCPrn2rfRl3sq/w8GgB1FFFA&#10;DJpFjXLKGGcYNPEnmKABtBHX0qG7ieaMLHgnOefSplkXaEY/MRigDJ8RaXdalYPFaag1nKATuTr0&#10;Pv61+a/7VHgf43eF7mXxDoPxB8SP9kh+W2tQ43bpCMA7jjAPpX6ZXFrOsxeADn1NNuNOfU7dre8R&#10;Whf72MZ45/nQB+MvgL9rX4u+E/EWgWXifVfEcwubuKBvtl0ygsWGeMc8V+vPwv8AE7eKfDqXkylZ&#10;d23Ltlvug9fxr4f/AOCgXw90fQ/EXw1ngikR7vxLDGfmznkV9y/D/wAMW2g+Hoo41YdG5bP8IFAG&#10;9Yxt9ruG3YBYH61pVRZjayoBwJCB61eoAKKKKACiiigAooooAKKKKACiiigAooooAKKKKAGyLuXG&#10;M1XnlbZtVScjHFWqiijG5j70AQW1qV/eE/MR0Ir52/be8dL4d/Z58cC3vvIvv7MkaERylZCR/dxX&#10;0lvBYqOuK+L/ANvjwwbj4V+ILllBWLT5CTk+ooA3v2B/hbplv8IPDPjadIbnWtX0tGuJZIFMrE7W&#10;yz9W5HevpxJJ1ha62vujOBFz83avIP2KLdYf2ZfAhiwP+JdH3zxivZZrtv7NmkQkMpwOPcUANs7p&#10;ZN5kgW0aQff7sfrivNfj58WYfgH8OdT8VTWaam9jsJ8yTyyQzqv3sHGN1elyxrPp6Tz4Plp5gJOM&#10;HGa/KH/gpZ+0f4g1bxdffC+31AHSNQtYpGh8lMEgq/3+v8NAHxb+0F46vPiV8SLrW4WlP2/UJbqO&#10;2WQyCMu+QoPfrjpX6If8E5f2QdM1LQ9G+JOvRw3lxewTRyWF5ZK4Uh2UfMSc/dz0r4p/Ze+D8Pxi&#10;+J3h+CGAPp+mapbx6ikrMvmJvXcFIBxnn0r92/A/w/0/4deFbTQ/DcC2Wn24Plxs5fGSSeTk9SaA&#10;NmHS7e10ua0tIU02LbsVoVChRjAIArJ1LwbpmuaCLHU4bfUkVWImuYw+Tg4PPer8M91bh4dScS+Y&#10;cL5Y6A8c0/UIni0uXyGWKJUZlDnkEAn+dAH5k/CPw7qf7Nv7WvhPwLpmp3c+i69dNqE0cRMEIZiV&#10;wUBIPCDmv1Lb7xx0r8y/2XrfxB8f/jPbfEDWrmG7bw/qj2Eb48tlVcNgKowfv9TX6ZxNujBNAm9B&#10;dpo2mnUUE8xVvDGsZMgULkfM1JPcNGsEcMZdZBjev8I9aNStTe2piGMkg8mkaYWEEKNngY4phzHi&#10;P7Sn7NcP7QfhG+8PXniKSzilZZvKMRlHy4IGNw64r5L/AGHfBEX7PmqeJfDvi7EEk2ssLBtTQRme&#10;IEKCinPHHavsz9oL4pWvwg8Ft4rbzE/fxwlo1DN8zBehNYV78LvCPx61Dwx4qubT7RNYpHKHkmZG&#10;BOGOApx3o0DmPZbCPTb7S4bm2sreaJ87diAjqRxxVqys7OZWP2GGPBxwg/wqGxt7DwzpcVnajy7a&#10;PIVd2SMnPc+pp2n6lFIrfN39v8afKHMSrp9i00g+wwZXnOwc/pVBbeK/mD3FokUY+UhlBH8q0GuE&#10;DO0bKG75IpLWRLq2ZZnVhu9cU+Wwcx+fvwjbxDZftOfFSG88LXH9jvraraXUg/dyR73yy5HTp0r7&#10;q1LwFoGouHutHsbxCBmCa3Vhn1wRUdl4J0621S5u9ibpX3giQ9c56Vt3UkjS4t5UWTHViKOVdB8x&#10;T0vwnoGmDFpo1jZHjAhgVenToK2Ft9nCttHoBXN6/qz+HfDeq6pezxsbSFplKEZGBk9eDXkfwN/a&#10;Sj+Knjy50VJ5HWK1M4Dxoo+8o6g/7VQUfQDXBV1Qr175paJYg7q5xlaKACl69elJRQBTuoHknEUT&#10;GFCMll4ANeEftY/EaH4e/C/XLO5nWWbU9Ou4II5JNhkbZjA9SSw4r31mka6UA/u8cj3r8/f+Cl13&#10;cTeLvhJbtl9ObV3W7QL1iLxBhntxmrUSOY77/gm/4Ns3+Cdh4oudFhs9ZkuJ42Dwr5oUkfxYzivs&#10;G7mCvDuhDR/xMei/pXln7OdvpOm/Cq1GhRNDaCVsKzbjnAzzmvRrSWaTzYb0+YkvChRjHrmjlDmL&#10;V9sks1a3Cuu4cr6V5t8ffi5Z/Cr4ba1q8AilntbYzCNZRGTgjgHHvXe2sNxp99MnmINNVMoncHvy&#10;fx71+Wf/AAUw/aORLix8M+G5pIbbUbWWK5SSNWyQRj5s5HWmoi5j43+Nnxgl+JfxA1LxG8DXbanM&#10;MWLSmTYT745/Kvuj/gnx+yXDeR2vijXLBbOW3u5F+yXNmDuUoQDnPTJ9K+Hf2VvgXe/Frx81qyQu&#10;lqq3GJHYdJE7ge9fvz8OfA8XgzQBZhFUlt3ysSOgHeoaNDYTw/bWNnaW9oyWMcIChYlCggDAGB2r&#10;F8eeC9I8e2cui6hY2syThSZJoVk6EEcHr0rrJIY5VXzAT5fNULy+sbG3bU3BGzjOfw6ZpAfnJ+xT&#10;qX/CuP2hvjFoNu/+inXo4IolbYqqCMAKOMe1fpE9xstVuGj2OcAjv+dfnx+xz4DbxZ+0n8atak8u&#10;SG319J4ssQQMg9AMHpX33ca5Z3F8dNeOQyKASccdM9c0AbAO9FIHUZo2mlXAjUDpjigHNBLdmJtN&#10;NeMyKRu2juakqG4WR1AjIHPOaBcx8j/8FE7+S3/Zf8Y6TDbl7KeFC98v3Yzu7jH9a+FP+CaPwF0z&#10;4veMNbm1K5hEWjRxzx+bbiQNhh6nj681+mn7YPwzl+In7OvinwxpvlpNfKqjzWO3rzkjmvze/YP+&#10;IkX7Mvxg8W+FvE3mt9slGnRG1QMuQ4XksQccdetOwczufrtoNpYaXZqum2kJjXOHhUKM9+grTa3T&#10;zI5Hk2EncFP8qy9BhjhVP7OdU088lC2Tkj1+vvWtOsM2ZGG4xcgg07BzCzSC4kMAk8txzkHmmf2T&#10;FcWs1td4vIJhtaOUZVgRggg9RXCfFX4weHvg74Xm8U63Fctbowjb7OoZueBwSB+tfAvxM/4KuW0l&#10;xcjwleX9skO8MJrOFjuBOP4jT5Q5jpPANpaab/wUa+JumQwRadp8Om2zRLGoWPJjQkAAYHJr9Dmm&#10;+1QJAqhkZcFhyBxX5c/sL6prf7QH7Snijx3q0ouP7U01SJGj8o/JhBwowOF7V+p9rax2sSogwAPW&#10;m4qIczIQwghjhiO5k4IXjFWqrx2qW91JPjmTvmrFQ0UncKKKKQzg/jdpEmsfCPxfY2ll9purrTpo&#10;0jjUFpGK8ADuTXi/7DPwItPBPwS0GTW9AgstZxMksFzaKsgBlJGfwAr6kooAyodE0yOTYuk2yKTy&#10;REoH8q+cf27viovwR+Hfh+70/TVL6vrEWlMYHEJVZVYZJA5A9K+o6+Jv+Cpdsl18LfBPmqzxQeKL&#10;WXC9flVjVRVxN2PVf2df2T9A+D3h2V/NttTfUJzqDPJZqhVpEXIzk5+te2yeF9Hig2x6XaZcbdyw&#10;qPx6Vwnw/wDiPB43t9JTSpSthHAkUqSgAlgg6EHp0r0nmNWBIKqPlxT5SeYzNN8F6Xp/7s2lvKSS&#10;3MQqOTw3pOo/abeXSLWFSCocwqd3uOKu29xKf9IkYFFO0jHNSag0sklo0TBV3ZbPcZFHKHMfHn7Y&#10;3hmy/Z98I3nxO0qwiu723eO3+z28QiYqxOfnH06Yr0z9mj47eF/jdoQmGn6bb3tnHENokWR97A99&#10;vBytcp/wUb8Qab/woHU9LudzSGeJtoI6c+9fnh+w/wDEbU/CPxQtNM0mVorK/wBSgWdPKD/KC2OT&#10;nHU9KOXS407n7YTXLM3k7TbIOQ44B9qtTK0EJbzCxUZA9agXbqOnxySDJJzzxUlwGmljRDhcYINQ&#10;UPsbx7jh4ygxkEnrVvcPWo1QRxhR2pKAJdw9ajuF3xMBzSU5PvUAIr7YunKjpUcU3nH54gPc8/0q&#10;VeslMagD84/+Cqngb/hY/wASvgt4dEjQ/b7y4g3Im8/MYR93v1rQ+Ef/AATJ0SzsYmv9Qj+43E+m&#10;qec+7V0/7d0wt/2lP2dpG+6urSE/99wV9s6HcR6hpcTqDtPrQB8sD/gnf4O8s7ZbAn1Gmp/8VWdd&#10;/wDBNvwjdN/x/WcZznC6av8A8VX2DY52vn1qRUVpWNAHxq3/AATR8It/y/WQ/wC4av8A8VUf/Dsv&#10;whuz9vsv/BYv/wAVX2dRQB8aL/wTR8IL/wAv9mf+4Yn/AMVWT4g/4JieFL2ezlh1C0jML7z5emLz&#10;j1+avuGlYiNCR1IoA/K39pr/AIJrr4X8K3HibwtqE2pa0JUVdOsbEI+3IBOQ3QDnpX0V/wAE5NUn&#10;uPAPiOyur2Se6s7hbdklclo2VACuCeMHtX1mtr9ovZCwyGXH6V4D+yb8IT8N9T8cStHGn9o6zJdj&#10;YzNncc85H8qAPpK0Vlt1DZ3d8/WpqKKACq15CJIyS20VZqvd4kjMZ6mgCtNeyWqwpHCZVPBYHgD1&#10;6V4P8Tv2e7b4pfFw6lfMraebZFKyWwkj3L7k9a9+aaO1iiRgfmG0Yrwbxt+0IngH41f8IpdSyC0+&#10;yLPsSNSMnvkmgD1Lw78OfD+i6XBYro1g628axBvs6jOBjOMVqHwboP8A0A7H/vwv+FGheKLDWtPi&#10;uoZMCVFc7iAeRn1rS/tK3/56r/30KqzaJvZ2M3/hDdB/6Alj/wB+F/wqlqvhHw6tvtk0DT3Dnbzb&#10;pxkdelb39pW3/PVf++hUN1eWc0J8yRSF+YfMByB9aLMXMfCPx/06f9nX48eGvFGneFBeeE7azaa+&#10;vIohDbRO5kUByAecleo7ivrj4T+KNC8aeFbLxJYadZac+qw7zJbhcvkngsAM14L+3R8StKuP2c/G&#10;Hhy/Z5Lq8iiKbcBdomXrzn+E9q8m/wCCYPxovfiOmpeDL6V5tN8M2cX2WPyggUEsfvDlvxquXuHM&#10;foTYx/2dILYfOrEvv6Yz/wDqrS3D1qnazRXa+agPynbzU9Qyk7ku4etG4etRUUhku4etG4etRUUA&#10;S7h61WmjcSK6sxAHQVJzjio41uBMNzqY+470AfAn7dPjTXPBvjnwDLALuGzuPEMEc0kcpRRHnknH&#10;bFfanh/x94d1e1tjBrlpLLsA2rKCegJ718M/8FhNSvfD3gTwReafII521Yc7d38DY4Nfnvp/7XHx&#10;O8BaxCLHU4kjVA4As0fJIx3oA/oHPi3Rkyp1O3yODmQUf8Jhon/QUtv+/gr8BZP23/jddyNKmrw7&#10;JDkZ09P/AImk/wCG1vjh/wBBqD/wAT/4mgD9+/8AhMNE/wCgpbf9/BUM3i/Q4/nW/tXfofnGa/Ar&#10;/htb44f9BqD/AMF6f/E0f8Nr/HAf8xmD/wAF6f8AxNVFcwm7H76xeMtHnQ7tRt4z/wBdBVebxJpI&#10;bI1qE5PTzP8A69fgl/w2x8b/APoM2/8A4L0/+Jo/4bY+N/8A0Gbf/wAF6f8AxNXyE8yP1q/4KE65&#10;Yar+x/8AEKxsb+K7vJrSMRxRvlm/ep0H0r0X9kyaK3/Z1+HcMsiiddDs1dGPzBhCmQa/EDxP+2F8&#10;S/EXhu90nXdREyzjB2WSKMZBHOM9RX7c/sq6bBefADwDfypumm0a0kY5IyTEh6UnFILs9ZaWQawq&#10;CE+Xt/1nbpUlzObWWNYod4kbDMvG33NN+0SNfKgP7vHT8Kt7e9Q0HMfMf/BQbwBqvj74D3Wn6Lp8&#10;+q3z3kDC3t497YDjJx7V6r8MfhVoOi+CNGiuNCsftP2OHzFktVDKwQZB465r0iikHMc7c+D9BtYg&#10;8eg2BOcELboMfpXxb+1Zrem6p+0l4K+FNppdumn+JLEGeaFV8tDvcENHjDHAHcV92Xl0lrHucEg8&#10;cV+d3x7jGmf8FCPhFfMQltHZgvz/ANNH9eKA5mfXXgv9nvwl4R8L6ZpX9n6aTaoF8w2aKWx7V21z&#10;8PfDqXiXf9kWH7tdu37OvPv0rTtmtNbjE6fOrDcp3f4Gnva3cluyySoZCeO3FOwcxz8Hw38M2txJ&#10;PJo2nSG5O4K1sny/Tj3qHWPhr4d1SFtNl0GwELDd5zWyEZx0xiui1C6t7FbOO6RpHbhSnQHjNWNU&#10;juZIyIJETv8ANT5UHMfA2sXWh/sGfFaG1uNNtda0r4k6uwlluAttFp65J6EMGXH0r7c8A6v4c17S&#10;Ybnw6tjJpzBvLlsQvlnBwcYGOua/N3/gsH4gsdU03wLGu57uwknBPGNwGMjB9a+gP+CYGtz6l+zf&#10;4XSYlm8q4J4A/wCW71XLoHMfYQdbeTbBGHVjlinGD71LNm4jADGNs5IB5qvY/u1nP+0TVmFMyGT1&#10;FLlQcw/B4pdpp1FQHMN2mjaadRQHMN2mjaadRQHMfkb+1x8Gb345ft2+KtBTU7mK3i021uPs0aGR&#10;QdiKTjcP71es+HP+CUegJp8HneKRDNOisVbThuzjJH36+itL+CO39rzxJ49aOLF7pcdru3tv+XZ1&#10;GMdq95vrPOqWLAcIMUF9D4Luf+CRvhct5sni2OMse+mL1/77qxL/AMEl/DtrYyLH4nV24II01c/+&#10;h197atb/AGmGMejg04TyNdRqhxHjBBHegD8q7j/gmz4a1LxRd6Ta+M0murdwssMdkC0YPqN/Feha&#10;X/wR98OTW26XxSEbP8Wlrnp/v1sfBr4iwQ/tv/GHSr1mKwy26xKAowTjvmvvf7c39oQwqfkZN3Tj&#10;oe9AH58N/wAEfdASCaOLxs1rG6kPs04AEe/7yqQ/4JB+HtP0nZH44adN+f8AkH8c/wDbSv0ZvbmO&#10;PZDIGIm+Tiq8ltGI/skQxzu5pkuVmfk98fv+CfbfBy48P654e1K41OC0Elxdy21kI1iCbSCxDHHU&#10;8+1ffv7GqyXHwF8OXT3TXG9H6kn+L61yv7aXxDTwP4DudBhdkl1yxubfCqCGO0Dknkfe7V0v7D9r&#10;LZ/s1+FIZv8AWKj5/wC+qLBzHu+00bTTqKQuYaF3H0qG4jWTYAQSp5pbyY29u0g6imBgLNpx98oX&#10;z+GaYcxXurxrXUQZSY7bbzITgDj/ABr88vgDJpOrftGfEZ/FGr2+mzReI2/slL5gTP8Avjjy8ngn&#10;jpX6A2MkXiPTTBeKzq7EEdOhyP5V+aP7bnwZvPhv4+8OeN9DjjhfT9Rl1Nmy8jfI24HaQRnjp0oH&#10;zH6fW8VrDbrPJ5ZbGPNYDJ/Gvn39qH4n6b4J+EPjI3GvxabqTaXcvZwNP5ckrCNsbO+SeBXxTpP/&#10;AAVGu49Mjt9cvb1woIOyxiXkdO9fNPx4+NviP9rzxVpVtZXZlSEtbR/aIRH948D5Qc9aQuZ9jnPh&#10;P8PfEP7RnxEfVna9u7tgssiFWmbarAckkHFfvl4M0fTfDWm2FnZabb6eCillhjCbmxgkgDrxXxj/&#10;AME5/wBl+9+Felw+INZFs89xZvE7Qu+c7s9CBXZ/tBftxeHfhX4mtrBLfVFuGg3qY7ZHXqw7t7U7&#10;BzM+i/ix4u0Dwf4du5PEGoWdlFcRvHD9scKGbHQZ6mvlv/gldHNonwZ1qyktzGkuuXEokPAwSSOK&#10;+AP2sP2xPGH7QGrWelbrubQrO882GKSxVGxwD8yjnp61+lP/AAT/ANS0yb4WXFvFbTwyNescScdh&#10;70g5j65VgVyDketLUUahVAUYHanUBzDqWmU5fuigadxaKKKCivfQ/aLWSPONwxVV4Xt9NVEJZlXA&#10;x1q/JIFU5yeO1QzMfLQxkKM9/SgD4A1L4ja3on/BQXwZoGoy3Vnpk2kSTP5szCPIdwCV6dq+7tN1&#10;jTrtpGt7+G4bgsFYHb9a/KL/AIKmeKfFHw3/AGmtC8XeHb2G0uLHRUQF0Dn5pZAflIwa8A0n9u74&#10;7aDZw3Om6/aIbpAzlrCM59P4feqSuxM/er7ZB/z1X86d9qiP/LRfzr8If+Hjf7RS8/8ACSWP/gti&#10;/wAKf/w8h/aMHTxJY/8Agtj/AMKvkJ1P3Ze/hgXJdcdOtVrqS2uirLepEQP4T/8AXr8L3/4KNftF&#10;3Q2HxHYnHP8AyDY/8Kb/AMPCP2if+hjsP/BfF/8AE0cg7s/dOG4gt1AN6sp6ct/9epftURcNHcCR&#10;u0YPWvwm/wCHg/7RX/Qx2H/gvi/+Jp8H/BRv9ofR5BdyeIrIpH126bGTzx6UuULn3/8A8FHvJ1a8&#10;+DsVswNzH4qhaVI+So4619ixq9rocEMbM0pjQgDg9BX4WN+1l8Q/jN8Tvh9/wkN/5wfXbZz/AKIk&#10;QyZVBHHtX7yadbBobSdsFxCoz+FZlEsAJt4N6bmwM55Iq3UUcgZ3AqWgAooooAKKKKACiiigAooo&#10;oAKKKKACiiigAooooAKjjYNux61JVSzkJeUHP3sCgADFbtuOMV4h+2n4NuPGH7Pfja0soWlvJdNk&#10;jjWMDcSfQ17r5YMxJ9KratpttrFjLZXkXnW0y7XTJGR6cUAfmj+yF+19D8JdJ03wF4re2019Js1t&#10;SbuZtxYFRg9RnGa+9pvj14Cis/M/4SGzK4BIycc/hXwx+19/wT9m1bWr/wAV+G20+xee781d0krP&#10;tCscEYI7V8E+IvGXxe02OW1zfuF4ymnEjg+vl0Afp3+1l+3bovgvwrJaaFeWN7Nc+bbDbM6MMo2M&#10;YHWvyL1aXWfiJdHWbi4ubzxE3EdtJIWO0e5OelbPhnwX46+LerG21e1vWETh1e4s2jG4nGcqlffX&#10;7I//AATq1L/hLtN8YeJ57C90NBJHJYeZKkpO1gDgKOhIPWgD2n/gnb+zFH8IfA+oanqEMj3fiG1t&#10;7tTdIpMblMnYevBPWvsWG6tvD+mrHeXewKeXkznrwKiX7D4Vs9J0qG2cQxqlvAEyQgAAGTnp9a8h&#10;/ab8G+Pte8N3TeEtct9MneSPY0ybsAYzxsNAHY3nx88DaHM0Wsa/Z2Um4+WspOSB3HFfIv7Y37ee&#10;h6TYy6J4U1Kz1GaO5RS1vM6vsZRknA6ZNeZ6z+wv8cfilL/aVz440gJZ5DJIjKXHU9Iq47/h1L4+&#10;17Xp7258RaQ9w4BLM8o6cdkoA+qf+CZvg3TfDXwx1qRL5rqa51iW5JlAyGZI+Aa+2OO3SvjL9lH9&#10;lr4r/AeEW2t+LtM1HTftZuJIbZeSpVRgExg5+X1r7HtSxgTcctjmgmRNRRRQQRTSmPnGRUF5CLgw&#10;knH096lkmTzPLZSe+e1JcRllVkIGPWqA+Tf+Ck1nFN+zhf2/2homW6hbK9eHBr84/hl/wUR8RfC3&#10;R7zSE01L9Vby0kmu5AcKMDAx7V+hn/BTqx1CT9me9ksNz3kl/boDGhY4MijoAa8o+A//AATJ8NXH&#10;hW21HxXpmnapc38cdyrefMrKGUEgjjnmiO4j5ysv+CpXiOa4Jl0OAD0a8kx/KrOof8FWPENupWDw&#10;5ayHH8N2/wDhX26v/BM34VIvy+FLEN/18z/40+D/AIJnfCZW/e+ErF+f+fqb/wCKrXTuFj4Vs/8A&#10;gq14pZm87w3bxjHDfbJD/SmSf8FVPE0XEfh6Fh/1+Sf4V9y6j/wTZ+E15G0Nt4Ssomj5YtcTYP0+&#10;avnz4ifsMeAPCWvpG2gWqWvlBmcTS7ASxHJJwOlPQDyhf+CoXjBbcTjw1GVZd3/H5J/hWf8A8PUP&#10;Fbv5reHoVBOP+P2T/CvuXwT+wL8Ktc8G6dKmgafcSSWqMSl5K2Mr7HipNP8A+CZ/wwXAn8MafInP&#10;Aup8/wDoVJ2swV7n5/fEz9vvxL4n8PtZC3+zjUYGQmO7k+XcB271L+wn8YoPAPxDfUNV1hhLNZtB&#10;tuJiRkyrjkZ9K+/9T/4Jv/DLVpLdbbwxZRC1yv7y5n+gxz7Vjzf8Ez/DNvqwu9P07TrZVKkD7RNn&#10;jBrA2PsTQ9StPEGm6ZfQXe7dAjhVJw2QDW5WH4d0Gy8L6Xp2nxQbWhgSPcpJHygDqfpW5QAUjf6s&#10;4GTg4paPU0wKElxLa2Mkvl7pAeAa8g/am+GFp8RPg/r15KgTUNP0m7mttqBmEhjyME9DlRyK9oM0&#10;dw3lMp2n14FUNc0c61pd1p7MrW1xE0LoT1UjBGfpWhkfnZ+wX+1NafDXwbafD/xpewWd/DJPOz30&#10;rNKVz8v4cV9wQfGzwZrGnzSxa7ajamQUJ7/hXwd+19+wXqem63cePPCk1jZIqR24hVpHlyScnBUj&#10;FfEWufFb4t+FZJtOsRqSCPMUjrphKnHHBK1egr9D9Kv2pv269D+HugzaTpF/ZX+oxTKGTznV9pVu&#10;SR74r8krjVNT+J+rTi6mmu9WmkP2W3eQuTnnCljWrpfhDxf8TvEEmq6/YXt5LMo3M1q6ZIIA+6oF&#10;fd/7JP7BC6/4w0vxZf29omn6XcDzbeZ5UkcFSPlGB/SjRBqe4f8ABPb9mDT/AAL4U0zxPdTStq9/&#10;pircWk0a4jJZTwev8Nfa1xqVzbSLutgIcfM57VnWGg6d4RsIrTSLY2qRjy0AJYAfUmvDv2jLH4s2&#10;miXdx4X8SW1kixKQphDnduGTyh7Vh1Neh6Zq/wAefBXh2e5g1rX7TTSpKHzGOQRkEdK+M/2zP2z/&#10;AAra+CdX0Twr4ktb7cI2S4t5nV929SQMD2NeR69+y/8AGf4nzG41jxVYzi4cysGiKH5uvSMetYlx&#10;/wAEmfHXiybbb+IdGtnf+KR5ccc/3KQz7d/Yf+Cdr4E8Jv4rGrXVzceJoYb6UTYxkjOAep/GvqSR&#10;7OGQyt5Yfpu2jP518gfsw/Dj4y+E4x4f17xZY3ul6CYrdY44QuY06hT5YzkdzX1pdQwtp4d4yxyA&#10;euaAL8EIjBYOXDcjPapqp6fHPHEfOcMDyoHYelXKDN7hUNxI8aDYu4k4+lTU18bcntzTQjOWzgs7&#10;N/tb+ZFnLeaMj8jXw9+1j+xTH42vE8U+Hp7uK9jvH1DFiipnqwBI5xk19vW8i61ZyRSqxBOMMMUy&#10;GWHZPZTf6hV2EE8AdOtPUR+b3wl+P3xD+H2o22ja9oky6YrEvqFzcsSMg4B5PfAr9CfAevWOsaDp&#10;96t6JJLuCOQx8kKWUHAz9a83+IXh/wCFGmedHq2mRXfAZljujzyCP4xXG2/7WHwx8HL9js9Lu4ks&#10;x5SqrKcBeBjMnPSqWwHdftU/BV/jV8N7zQI5ri38yRJM2wBPykHGDxX5aeF/+CfPxCs/Hv8AZ83h&#10;zUJtDuL7ZLfSBCUjLYLYz6c1+q3gf9oDSfilbQ3Gk3QsEmBKrdPGpABIOeT6V6Vp2opAyRtMly0p&#10;HzQsGA+tVd2A8s/Zx+AWk/A3wpYRRNi5SJ4WeSJUYguTyRXsdwjzcrkDHajUIBeRqmQMHPzHFVLr&#10;VPsmrW1mFciRc5AyPTk0hlx1ZYIlJJPerFVkk865kQjhTxnpVmol0Lj1CiiipKCiiigAryb9pL4O&#10;23xo8CppU8skRtZWukMShm3BGAHP1r1moPKfzpCzAxlcY7+9VEmR+KWg/GT4pfsjX17ZXfh261aL&#10;7VJcRNfXbAlCdgAxnj5a+sfhB/wUk0TxPpdqviSbTtDukjUywtcMxVs8g8elfU/xA/Zy8A/FGN5N&#10;V0GO7udojV5JpF4Bz2Pua+APjD/wSV13VfGGr6r4Z1TR9L0q4fdBbPNKWRQOhyp/nW2jMz67uv26&#10;Phjeaa4/4SrSYos8yLI2Afyrx/40f8FLrTwnZ2K+BbHTfGLjeswjuGUoBt2np35/Kvjy6/4J0eL/&#10;AAaWttU1HT7+1PzukPmYPOBzs9RWx8Mf+CbHxB8aXmqHw5r+m6GkO0uLoSYYHOMZQ5xg0WQzzj47&#10;/tTeJv2oPFkun6zp7eGY5o1LW9tcs6jbnBweOc19vf8ABN79k9vCNrq+r65FOJTLbXFq11GjbgN+&#10;SD1Haum/Z9/4Jo6V4Nkt734jwab4n1RQyyXFvPKu4cY4AUcc19p6P4dtdBtYrTR41tLeJQhTJPA4&#10;AyamT00CO5oyv5sxtlUKF5G2pZryK3uIoWKhn6Z61Hbxsl65cgtt5P5VFdaabzULe5yu2LrnrWJq&#10;WhGwmd8kqenpUlRLerJcPAFYMnUnpUtABTk+9TaVThuuBQAq9ZKY1OT+P0pjHd05FAHwj/wUATzP&#10;2h/2fV3MudUlGV7fPBX2n4FtBb6BbESM/BHP1r8/f+Cq3i4+CfiF8HNfiZydPubictCAxXaYT0PH&#10;bvX0L+xz+0Vb/FvwjYGe7YSNC0h+0eWh+9joDQB9I2V2jMykgHNOk3+cSoJBNKllFu8yPbjrkHIp&#10;0cyiZlPJ9RQBJRRuHrzR7ZoAKjkcyOgHY1J16VGy/Z8uee/FAEk2IgXCgnpVRo4rWaPyokj3nLbQ&#10;Bk+pqWG5W6bbtbbjPNRWEwvWlLocxsVG7igDQpaReABS0AFVb7Kws45I7VaqKTa7eWyk559qAMvU&#10;o3mWxIzwcnH4V+eX/BUDSrjwqb7xtZXEsd3ClvCFRtoxz3HNfo3CUmkeMrkRnA9q/Pz9tqG9+LPx&#10;sn+F5t55LGaxhu2Z4iIOM8bwM556UAfEtn+3N4s8L6HpUQt5JA0CAM15IMgACl/4eIeLf+fV/wDw&#10;Mkr9Ffhr/wAE5/hs/hmybxL4astRl+zRGMrcTDadvPcdTXW/8O5vgh/0I9r/AOBU3/xdbRasZSTu&#10;fl7/AMPEfFn/AD6v/wCBklNP7fHjnWmRLPT5pWjYO4S+k+6PX2r9RP8Ah3L8EP8AoR7T/wACZv8A&#10;4us7Xf8Agnx8J9MsHbRfClpY3MmUMhuZuhBx/F61V0TZn5ZePPFnxE/bA8Sae+kadeR2MMP2OeOz&#10;uCUZ13N8wJHPP61+nv7Bn7M7/BHwpFqc6TrqOpWSR3KTIoKkFu45PXvXl/wX+F3hz9lz4pab4Q1e&#10;0jeXVZJb+Oa3kbykVlIwSxGD8h7V+gGg3lndaZC1jgW+3KYYMMfUHmlJjLVnarZxGNWLZOeamqKL&#10;e/zEgjpUtZM0iFFFFSUFFFFAAfunPFZ7WUUmZPtbhQeeeK0G+6fSqsclszeQsR2sST6Z/OgD4I/4&#10;KVaHZfEVfh5oYvGIi12PzNnJ2ngkg/Wuz8Nf8E8fBeq6ZFdS6nLuwAf9GjP8IPce9e2+O/gDpHj7&#10;xFbXl1aQyfY7lblN8jg5BHTFer2NnBpsaWkCbExnAJI6Y6/hQB8qj/gnR4MUYGoSkdv9Fjo/4d0+&#10;Dv8AoIzf+A0dfXI6CloA+Rf+HdPg7/oIzf8AgNHQf+CdXg3vqEn/AICx19dU1utVF2JkfI3/AA7q&#10;8Gf9BCX/AMBY6P8Ah3V4M/6CEv8A4Cx19b596Wq5mRY/Of8Aa4/Yo8KfDX9nnxdr9rdNJNZwI6lr&#10;dB1kUdR0r63/AGV7hpP2f/AESKCiaNaAEegiSuM/4KKLK37HvxE8tgP9Ej/9GpXZ/spoLX9nT4es&#10;eXbQ7TJHr5KVXQXU9cmlSFS5xn1pYfu7s5Dc1XWM3VqQ33ie/HepLWZZFMYBBTg1LGWKKKKzAztZ&#10;uLi3t1NvbC5fdgqew9a+M/2+P2eR4ysJfGunapeWfiHSdO22kFrhSzBmI+bqD83avti4VynyMEPc&#10;mud1rTdF8VWUsWqW4nUjYY2cqWHsAfemB+Tvw/8A+Ch3j/4B6LpWgav4Sj1DyFW3ku768YtgdWOM&#10;819peF/27fhv4sslv9R8W6ZpkwOzyUmYjoDnp6mq3xi/YJ8N/EzzLjTdPs7UyMXxcTyjGRxkDNfB&#10;HxN/4Ji+LPAfnRx6nps3yiQeS0r8EkY5XrxTWjEfor4o/bs+GmkadC9j4j0nU5VQ4Du2QQBjt3r5&#10;R+Kn/BUzVP7Wks9J0KxurcqMTRXLjnH0r5Ot/wBinxozeStzCjAbNxSTH/oFen/D3/gmZ4+1hYtR&#10;ute0oWxYqYnMinr6bK2shHjU3jzU/wBpz4kfZdVeWF578/Z4FmMgy7E7Ru+lfsp+xl8Jz8Kfg/o2&#10;mSiVJIFlXbKoB5lY9q4r4G/sIfDb4ax6VqGp+HrS515VhlW7guJf9cAMvgkdT2x+FfU8sMWk2KRW&#10;6lEDYAHPqalvoO3YntY8eZngFqmkfy1GOecVFPL5Nm0ig525460WUn2q0R2By3PPB61IyzRRRWYB&#10;RRRQAUUUUAQTeXb/AL4Rr5h4LY5/OpZAGj3bcnGRUMimWUo5Hl9QDxUkk6xukWCdw4NBqOjbcuCO&#10;1RwqIW2dSTnnrU6qFpGVQd5HI70AfkV+2n4S1v8AZ1+Pr/Eu3S6Fp4i1mKORmbZGFQA5yDkjjvX2&#10;Z8A/2zvB/jLR4f7S1ewtZvMKZ3sxGEB6ketbH7YXwUtv2ivAsumNBG0miia7RrhmUbvLIG3b1Psa&#10;/ELxFpHjr4K3ssEU8ltCjlw6wErydvVl9qAP6Cofjf4L1DdJ/blr5cfzBsnp69K4zxv+1d4L8LTO&#10;8OtWM21RgsxHX8K/Eyz/AGjPGlhosa/2xhpYcH9zH6fSuOu/iH448b6h9lF/Jclx92O3BHH0Wgh7&#10;n2j8SP2kJv2nP2k/hpoFmkbafFrRtppLWRnG12XqDx0XpX6tfDfw2PBfh+10OKPFvbg7WIC55z0F&#10;fm//AME8/wBjeXTdWk8Y69Fbz3lhc219A7NIrKfnJwuACenWv1Es7yO7fcqMrY6tQSXKKKKAI5oh&#10;NGUPQ1D53kYjcAJ0BPep5JBGhYjP0qGRFvFHHvzVIBHxDbl7aNXPZVGM1y/jT4dad8QtDvLDVIUA&#10;uIXi3tGGKbgQSMjrzXT7xptqWlYbVPb3NJLfxLCJWmSKLG4mQgDFMD4Y8ff8Ep/BPi60lhTxJqFs&#10;7MG/0eCMEY/Cun+Ev/BOnwh8F9Y07VIdXudRW0mS4ZbqCPB2kEg47HHNfRmvfEzRvDdzJcyXcMsA&#10;wu2KVCc4+tebx/tW+GZPtlnemWVZGKLgxgAdMfeqdAPc4bGxvNPjWwKQW4OV+zqFH0xXkvxg+Aug&#10;+P8AxDZ3c9tCJo4BGFFujZ5Jycj3rI/4ay8GeGbGOFYLgopwAjRn+b1cj/ad8KapH/ayCRIrfgqz&#10;IGOOeBu96LiLmi/s7+EY9NitrjSbFGt1yZDZxknHqcV1/gfw7oGn2rXXhySGaGJyrJBGEUt3yAOt&#10;eF/Fj9tXwxoGgPPYx3az3Csm5BG3OOMgtWF/wTJ8YeKfH/wi1PVtd1NbzGrzIP3aqdoPA4Ap6gfZ&#10;kLM0asy7WIyR6VJRRUjCnL90U2nL90UFR3FooooLK+oStDaSOib2A4WqjwnUNPieR2tyo3HbV24j&#10;Mg2hgAR0PeqVrdC4muLQg4jGDkcH6GgD8xP2sPhDoH7TH7dnhDwdeeIri0srvQyXa1+Y/LJIe/He&#10;vaNK/wCCXfgS3s4rKHxRfTfZkEZLW8eePXivX4/2b9Fs/jXpfxMNnB9t063a2VxI/m4JJwF6HrXu&#10;9nDbov2iBNhmAZsnn8aaE9j4zP8AwS38FFs/8JDe/wDgPH/hTG/4JZeCW/5mK+H/AG7x19tilq+Z&#10;kHxHH/wSz8FIcjxHfH/t3j/wp/8Aw648F/8AQxX3/gPH/hX2zSZFHMwPig/8EufBf/QxX3/gPH/h&#10;Utr/AMExfBumzCddcvLgr/yye3jIOeK+0gwNDPtU460rsfU/Lz9rj9n3Rvgnq/wmurFQWk8SwR58&#10;lEyAQe1fpVpN1JqeiwOq7TsUfKfYV8cf8FNFWQfBg4yf+EqhJ/SvsPw1cR2/huGQAhQq5/IVBZs2&#10;6rbqoZvmbjB9asVRMbXDRShlC5DAHrV6gAooooAKKKKACiiigAooooAKKKKACiiigAooooAa/wB2&#10;oxUj/dqOgArP8Qa5aeGtHudTvZBDa2yb5HIJCj1xWhXi/wC2Zq1xof7MPxCv7VzHcW+mSOjJ1BHp&#10;QB6RZ6lb+KtDttV03be29wA6llwCMdQDRb6DYa1p0q3Wl2cTMcfJAn19K+Lv2Hv2xtJ1j4f6BoWr&#10;3Oy6t7BQ8lxcIoZsqOmevNfbEeqWGoQ7NO1W1JbkeXKG56nofSgCS30PSrGKOKHT7TcoCk+QoP54&#10;rVjhjijxEioPSMACqCq1nGpkbz2kGAy+vrToZJrZhvLOvpQBPPJKjD90jehPNSoDcRfvUXntjIpY&#10;5FnHIxj1NQXmoC0BAjZv92gC0saICFRVB6gDFKI1HRQPwojbeit0yM06gApjU+mt1oJlsJRRRQQU&#10;9Uz9lJUc7hUsaia1RWONygcfSh2WSTymXcOtV76Y29xaooIVmwcelUgPPfjzLZ6T8PwbsLJALmMf&#10;vl3DO4Y4rutAb/iQ6a0Cgo1vGRxgAbRjAr5k/wCCj3i288F/AG81W3kkTyry3I2cfxj1rzn9m/8A&#10;b20jUvCPlaxK7S26xxL51xGvRB0HFC3Bn3h5k/8AzzH+fxo8yf8A55j/AD+NfNv/AA2/4Q/vx/8A&#10;gXF/jR/w2/4Q/vx/+BcX+NacrA+kGkk2kOgUNxkda8n/AGg/g3F8TvhBrfhJWuI0vgubi2dUmXBz&#10;8rHpXGQ/tseDZ1l3SRZC8Zu4+v514F8Yv+Clmi+GNBvNKtILqfUZFDx3VvcRsqDOMdfaizA5z9iH&#10;4zR/B/4rfED4deIb9o49LvYNL09rtnlklC7xyRkZ5Gegr9KotryK7NiQr90dMetfhr8EtN8R/Hr4&#10;+S+LdJgvbCJdWivbyR4Gb7QrsSCSBgdDzX7j2sbSMkwbjaFx36USGty3t9BiiiisTQDyeRyKKKKA&#10;Chs8+tFHqaAKrAzN5Ljbu5yOtZ2p65pfhFUa/umhE3C7lLZx16D3rWaVNhmKcqce9fN37Ylrr3/C&#10;D3GraZdyW40+1ubk7VJ+6mRzjA6Vra5ke+W2padr1iL+1dbu3J2/Onyk/QiqWpeD9K1xVD6dagYI&#10;JWBAefqK+N/2Ff2qtO8S+D7XR/EGop9sEkzNLdXCLwCMDGa+2dP1zTL+PNnqVrNvHy+XKG+nQ09h&#10;FfR/A+j6NCqx2NucDHzQp/hWmVsrVSFVIF7iNAAfyFVGW6iumJlZ48cADitKWGBlzIq9O5qRiwmO&#10;WJWQ7lPIJpZIY5lw6K6+jAEURqixqIwAvbHSnVHU0WxEtnAowIIx9EH+FPWNF5VVU+wAp1FIY1Yk&#10;jZiqKpbqQACfrTio7gYoooActLSLS0Gb3CqWpSQRxIZ5DGu7jHc+lXahubWK6j2yqGUcjPagRQut&#10;UeDS5biFFZ1OAMYBr88f2rP+CgV98Mp9V0fSbfTbq98+W0mSVJQY8bhkEHGcivoz9uD4i6n8Nf2e&#10;PFN3oN1JZ6nFGjxXsJGIzux3r83/AIAfsxeK/wBpzxcuueJnlSFnjvpbi/tn2XYcgnacAHOc8VTE&#10;fON54w8c/FrWBqaPMqv8nlw3ThePYtXXaH+yN8W/FUf2yw066uVYebk36AEHkdWHWv2S8M/sa/Db&#10;w1HFEnh7S42XnaqkHkeler6V8PfDXhyzWKx0mCNVQKRHk5wOO9XF6DPwmk/Zp+P3hCUSjR7mKKPH&#10;C6koHr2evbfgL+3l45+DHizS/DfjHSNPs9OuLqOOe7uHklkRFYKzDDHkYJr9bJvCXh/V8x3GjKyn&#10;ruzj+deF/H79iXwN8RvCuq/2Xomm2GrtaTJb3XlszRyMpwwAPUE5qua+4j1v4c/Ezw38ZNBtNQ0f&#10;UxdLMplBhRlGASP4hntXeXTNHEWjRXKjAJHNfm/+xHDr/wAGfjFq/wANdW17+0f7H08EbRsHznfk&#10;KeR96v0hWYKY42G7zADmk0Mhsrpbz5GwJVGWAq7UKwxWsjSABS/HpU1RIqIUUUVBYUUUUAFRTSMo&#10;YqAfXPb1qWsHXNWh8Lw3epajeRR2nlttjkcLkgE4BPc4NVEmQ241zT7TTbjU47jMVu21iVOAcgYx&#10;j3rwbxv+3N8P/DuoXmlx67ZyanZH/SIHt5fk4z1xg/ga+A/2nv8AgoBrvxI8Sy+H/hrFqnhmHa1v&#10;JD8jiWVHbLjgnoB+VeD/AA6+B3xL+MHibVLjUE1LTbu5Vd+o3dk+y4zxx8uDW3L3Mj9BNe/4KXeF&#10;r668g3OjtpZHz3P2abcGB4AyPp2r2TwH+3z8E9S02CCPxbZx6jJGq+VFaTAFz0X7nrXwD4f/AOCX&#10;nim7j/s+fXoR5zeZ5jWcgAwM80viT/glT438A2h1jT/GFvNPCrTpHb2MhbKDIA5PPpRZWsM/W3wH&#10;8SNF8eW6XenXq3CsSBtRgOPqK7C1WJWfY5Yk81+GXgf4mfHP9n/xhFaalca9caHEhy62Zjj3Mf7x&#10;X2r9df2dfjdp3xo8MyyWKGO5sYohcFpFZi7A9QOhyprOSKW565cWq3AwSRzniljVLf5d3X1pkLSK&#10;2HJbilnUs6kHtWZoAgCyvJ/ep1O3fuxzzTaACo7i3F1GYySoPcdakpskwgXftLewoAjmIht1hU5O&#10;NvPWks1Fra7ZGwcnrzUqBZ8Oy4HXntUWoWb3kO2GURnPXrQB8xftUfsg6b8arGGeS41CWS3jmKiO&#10;RBgsBx8w9q+GtR/Yz+MfwX1GTUvh9ol1q1rxGq3uoxou3qTgOtfsFaWkkMTR3EomDDGDx9ao6hew&#10;W4NqbJpYwcDb0oA/PH4Hft4fE268X6f4W8deF9H0O1uJRG80LvJIFHBOQxGa++/D+raXqem21/Hd&#10;syzqCpAOD+lcpdfs5eBbrXLXVT4fskniO4Myndk/jXc/2Zpuh2MFvbWA8hCFVY84X3oA1ZoUjYXG&#10;5sqOB2qBZHjkL7flkOMn+lNu4ZpmEAlxvHX0qHWNUh0HQbm6mAmFnA0jAEAnaCT/ACoAvvILKMqD&#10;nvlqsxtvjVvUZrxf4RftEaZ8WrOOW20y4UPI6bmdW+7n0+lezwsGiQhdowOPSgB2AOgoAA6DFLRQ&#10;AUUUUAFQNMy3Sx4GCM571PUUyAjI4fsaAKrxtazllGRI2TmuMvbjRoviZuuBGb37P/FECcY45xXc&#10;XEqRxoJCNzDAJOOa/PT9tv4y658GfitNqkNxdJZR20KnysAZbOeSPagD9DYwBGGi+ZGGR2AHtTtz&#10;/wB2vz38K/8ABVXwtofh3Tk1HRdQ1C4NvGGdJ4uoUAnr61auf+CvXgZenhbVB/22j/xq4ozk9T7+&#10;3P8A3aq6hDHcRqJ2Maq24Fa+C7X/AIK9eB5OvhbUz/22j/xqxcf8FbfAjwnf4V1LvjNxH1/Oqsyd&#10;DX/4KM/CnRfF3gDUvFzapfWV9pdnFDG1owQD97jPTOfmPSrP/BOr4+2XxB8Jr4MhvI7ubQbFFdsP&#10;5vJb7xPX8K+P/wBpb/goXp/xr8O3/hbQfDmrwm+iVfK3K4Yq+7OBz0Fezf8ABJr4Rat4L1zxN4h1&#10;C2mtodVtImjWeF0IwW7nrVPYOp+lFtG8OV2/JnJJ61Yqq0ckl6kiTjyQMGMdzVqsnuaRCiiipKCi&#10;iigA65HrUENtHYnAYkkk/NU574quoKq0spyFPfjigAuDMy5ijDZosPtCriaMLz16mvNfiN8dNK8D&#10;ahptpP8AeublbcYlVeT65r0FdSXVtIae0cHOACpDeh/rQBpTTBF4pkE+7ApbdN1tHv8AmbbzmnLD&#10;tPGBQA+RdyEVEAY0AA/OpqrX2/y/kODmmtyZEc8ccCmeVyqpyfSvNvHX7S3w/wDh7vTWNejs5Efy&#10;2DwyHDYJxwPavRlzqFpLGwxn5ea+Xfjl+xzL8XNQuXj1OztBJN5oEkZOOCMfrWi8zM+T/wBuP/go&#10;Na+OfDuofDrwK2m69pWs2i+bdNHKksbhw20bsD+E9a+/f2VIbpv2f/AP2qLymGi2h2qe/lJXgXwt&#10;/wCCaPhzwWok1qPStXuVkLCbyWUgEYxya+ttBtYfC+jadolhB5VvZRpAix/dCqABj2wKr0A6Ez/6&#10;QITgZ54qaONYyxHU9apP/wAhdP8Ad/pU9ssiySl2yufl9qjoMs0UUVmBXvLf7RGFyRg54r47+NXx&#10;iv8Awr+2J8OPDcyQw2V9aq7/AHsn53GcA4PT0r6/1S1uLqELbz+Q4bJb1HpX5T/8FXvEF/4L+Pvg&#10;rxJo+ofZr6w0lWTyyN5bzJeR1oA/Vi3mgurdbmOQmNxkHHH5VDNDbahm5REuGX5cOgIP5ivw6i/b&#10;u+LdnoOnmPVNbaNhgFY1wf8Ax2tmT9vL4reG7yOKa512WEruO2JcHP4VS3A/aiPTdOvmA+zwCWP7&#10;wWIDH6Uy9sLG7uPsfELYDbY1A/pX4oXX7enxY025jvFvtdWG6bcE8penXHT3qLxJ+3t8VGzq8Opa&#10;3YR4Ef72NR+uK15RH6T/ALTnxw1H4K/E74T6Lp1vb3Vj4g1H7JeS3O7dCgHVcHGeO4NfTFvfRala&#10;i7s2E6NkA4wPQ/yr+fv4iftVeNvi5q3hnUbmTVNTutDl85JAgZlcjGRtFfq/+wV8YtX+Ifwv0dtb&#10;ivEumimd2uwAeJSB2Hahpgj6jsbqa8dvMRQFOOKufaI1cx5ww7VFA6SRyeUu055I5yapWcMn9qTG&#10;Rty7eAfWoGa9FFFZgFFFFABRRRQBmXW3UrprNiVC/PleD/nmoNav7qzkhtrWJZS64y3X+deR/tSf&#10;tOeHP2afBh1++j/tK9+0LbNZ2kyiddyMwYqTnHyj8xX53a5/wUx1XxJqTa9YSapp2n2LnzLOSSPf&#10;ICeAPpQan65NqyaPpcMmokQSsdoXBILc4HFN0+a+1DT5vt8KwEt8uw9V4IPWvgH4J/8ABUDwl8UI&#10;7Pw9q2gagl/B+8a6vJowjEvgY564b9K+/NF1iz1qCC4tdQt7iAoMrHIGwcZwSD15oAu25t5I2t0w&#10;7Ku1wRzj345rxv47/sp+E/jhotzp+pPcWfnoqFrNY1bAbdkEqa8z+OH7f3hP9n3xTf2GoaPc6hKs&#10;3kH7NOgwcA5wfrXR/s//ALbPhT49eVc24GiRtI0W2+uYwflXdnr05xQB4fH/AMEdfhjMt00+ueJU&#10;PJQC4i6/9813XwU/4Js+BvhJrkd7Z32rXJVGUC8eJxz7Ba+t7UvdN58WoxT27kMuxgQR7Edq1POi&#10;Xjeo/GmQ9ynZ2Fvo1iltaRImxAqgKBuwMDOKmtWmbHmxqnHapNm7L7g2ORioIbwy3TQ+WygDO49K&#10;bI1LtFFFSMZKxWMnGcetQFltkaQnBYZx2qywG35unvVa6i84KBwqnn0IoAo6hp8finRpLWd2iSQj&#10;LRcEYPavzX/ba/bYs9PiuvAnh+/t7i9t/tOkzALKsiMAUHPTPHUcZr9OdyWsBaNMqOy1+F3xy/Z3&#10;1Rf2tt+pzeXa+KPFUgt2nhZVjV5yRknqOe1UwPOfA/w8+NnjbT4k0OxutShk3Msk2oDJ5Oesg6V1&#10;lj+wr8d7qGa6fSL0XGd6qupx4z1/v1+vnwB/Zt0j4X+GdPtZjZ6lPCjZnhBw2WJ7ntnFewL4fsI2&#10;Hlwxqo6qO9Kwj8GV/Yt/aEa4eObQLjbj+LVEPP8A38q9B+w/+0jcaHdFfDlx5OSGI1WMH8vMr91x&#10;oOmzTMPsa7sfep1rpUdjYzRMgkRiSVHcUD0PwYH7G/7QcFvDb3PhiR4l4DSajE3/ALPX6jf8E7/h&#10;f4n+FHwZvNF8Q6d9huZNQeYKZVc7SOuVOK+modH0y+yr2Cjbzls1OtnH5BGnTxwpnnYcjNAGlEpW&#10;NQeuKfUVurRwIrtvYDBb196lpAFOX7optOX7ooKjuLRRRQWUbryUuo5JJCrKOnanKkFwS6MSepxx&#10;/SpZo4JJAsm0vjgE8mqkciWtxKvAXoBQAwLbXEgv2kIWP5cDp+Ix71ZtrWNWaaNmYScjPQfSuE1H&#10;4saLpvxQ0/wCYA17fQfaVYSLjGSOmcn7td9LHhVSNhGF4FNCexLtFG0VW8t/+e4o8t/+e4qzMsMw&#10;QZqtPJcMpEaAj1pJIXb/AJbrU6t5MZLODigCvGotozNMSpxyOoFeceNv2kvAvgaCRtQ1yOBkUHDQ&#10;yEfex2Fd5r1lPrWnmG0uBbyHOWPPGCO1fHXxA/Yl8S+NfFUE914mt5dPKFXt3hYg/MxHT60eo+p8&#10;6ftXftZ6D8cPiX8P9C0i/try303xHBMzQxyKwQkAk7gP0FfqDoN3pWraPBZW120gdFPAIOQAe49q&#10;+RPh5+wj4J+FvixtY8Sf2NeS3Msf2bzQY2WRSDxk8mvs/TNF07SUj+ywxxlR8uw+2P5VmaDooYLx&#10;44llbNqQOOM/5xWpWdMq2txG0KFTK3zle/Pf860aACiiigAooooAKKKKACiiigAooooAKKKKACii&#10;igBr/dqOpH+7UdABXi/7ZiwP+zD8QluSywHTH3kdcV7RXA/Hrwe/j74ReJ/D0ed1/aNCMIXPOO3e&#10;gD8afAv7AvxO8ZeGdM8V+AtPa6hvEWeMy3saK0fXOCwPXFd9ffFL9oP9l24S48UaFo1vY26efJI0&#10;plO0/KPuyHua/Uj9nn4cyfDX4ZaHpEkhY2toIdhjKEY9s8dK3NW+HPhbx3YyprGiWOpbvkP2iEPx&#10;nOOaAPkv4B/8FIvCXxAsLW01jVbaLUY4I/MihtJwBIcAjJB4z719ceEPiZpPjLy1tLgSGQnGEYdB&#10;nuPavzi/4KIfAvTvh5aeGZfCFjB4eutQ1XyFk0+2EbNnOAMdee1eLWug/H/4QTJq1q3i7XbOAZ8m&#10;3tpEBLDb1wfWqUbibsftk1uiKz5OMZqOJorkABiTX5wfB3/gp9dWc1noHivwJqen3KmO0lutTvBG&#10;AwwrMdyD6mvtbwH+0J4K8Zafb3EWuaTayygnyft0bEYJHr7U+Vi5j1QDAxS1Qt9SNxGHjTfG3Kup&#10;yGHYg0/7R5hKbvLb3NLlYuZFymNVJI5LOJneYyjOeeKsRTedGrjjPPWlawfFoS0U3JoyaQcpT1K4&#10;SwhNyTg5C89KeqpfRwTc8AMMe9M1BVjjMsiebHkDyz0+tSqwt7MzKvyhdwQcdulMOU+TP+CnsUeo&#10;fsy6laZ+Y3cH/oYr8pPhf+xj8RvjNY3d74QsmuLa2k2SE3UcfzYyOCw7Gv2O/a8+FV78bPhA2m2E&#10;0lrJLdwyFY4TKdquCRgEdcV6L8KPBOheDfCun2VjpVrpcsdvEk4jiCGVwoBYj1JFVF6ia6n4yf8A&#10;Dsn46/8AQK/8n4f/AIuj/h2T8df+gV/5Pw//ABdfuJc30FrKVNopjH/LTtVO58XeF4Pkn1jTbdyP&#10;uyTop/U1pcR+JMf/AATG+OrNzpX5X8P/AMXXYeFv+CWvjq51KK31zTbhXbJIS+hPGPXNfsTpt5pG&#10;qSM1lqlpdY5IikVsD8DWq0dt5wlRUMwGAB1o5uwanin7NP7Oeg/s8+Fba1iW4W/vLWGO5S4KPh0B&#10;4BUerHua9sh3W9x5C8xYzk9c0EQXyyKZUaQDGMglKg0uN7PEEkn2luT539KkDSooorI1CiiigAoN&#10;FBoAibypv3WTlua8n/ak1iPSvgt4ttTt33Wj3kSbhnJ8ojr26166sQXnALetcb488Gr4rtvs9yBN&#10;AwZWjkTcpBwCCPSrvZ3Mj8RfhD+xD8VvHXg0eMfDens8ElxJGh+2xovB5G0sK9a0n40fGP8AZtur&#10;ZvEumabb2sLBmkZzJ8sf3vuyH1r9Xfh74Cs/Belpp1pbx21grM/2eOPamT3x61H40+EPg7xhavba&#10;lommzSTIyK08CsRnqQDV84j5N+Bv/BSjw148aG11XU7SK7MZdkhtZh/EAOufWvsbRPF2i+NIVeyu&#10;mlHA4Uj37ivzU/b4/Zhtvg/4RHibwv5OmyTX8Vsi2Fr5ZAKMeCD6jpXi+n6t8fvhL4g0bVxa+MNV&#10;0eJfNngigkSNxjAy20+tS2gP21hhFvGsakkLwM9afX5yfC//AIKmQzajF4d8R+DLzQ7m3CpJeanf&#10;qgZiwHdevOevavuPSfjB4J8QSwvY+L9HnkYf6mK+icnjJ4BqDU7iis99Y3RxNbwG4ikxtljOVI7E&#10;ccir8cZSDDtg9cntSGLRVRbUtNkXQIDZ2j+XWr2Nq9M0AItLUcX8XzZ5/KpKDN7hVe8kijjHmsVV&#10;jgYqxUU6qy4Zdw/l70CPjP8A4KTWt/pP7Nfi6K1iV9KaBDLK5BYMW6DkcV7T+yjHF/wzp8OZHjRA&#10;2iWZVlUZb9ynU1j/ALaHgO5+IX7NvirQ7RXu7u6VFQRRGRvvdAvevlf9mP8Abss/Ak0Xw18SaHJp&#10;T+H4YtMFzqN4IVcx4jJVWAx06dqAP0Wm0WC7vRdsziTGMKeOmKctvJaNiEbgx53VyGk/Gbwj4gCx&#10;23iHSwX6GO9jb37GtlviF4fiUBtZsCAOX+0Lj69a0XkBvfviv3VFV2WC3kC7iZXOQp7+1cZ4k+PX&#10;gTwzZyS3HizRfMTrE2oRKf1NfE/7SX/BSbTrfw/q+jeG9Ka5v57WaG31DT9QVjFJhgrgAHkHBFNA&#10;Y+i2N/cf8FKPiiYIwf8AiW2pIyAMCJPev0h0qaO/t4pc/NGoU49cCvzF/wCCafhbxZ4g+KmrfETx&#10;SuoahLrOm7DNfRMclWKj5zwSAuK/TOazeHVLd4nMNuBlkUYB+tNgTtPHqF09uGy0RyQOKv8ASmRw&#10;xRyNKoUM3Vh3qXaKzY1oNop3FHFSPmG0U7ijigOYbXxv/wAFQvFmoeD/AIK6BPpoU3N1rcdrtfOC&#10;Gjb0I719lcV8Mf8ABWpv+LPeABnan/CXWm49sYbOaqO4Np6Hl/7H/wCwpp2rWf8AwmnjuK6tNWt7&#10;lxF9lmjMflMikcYJzlz3r9BtL8D6dp+g6XZafHutbXHluygMQDnk45/KszwHq+i2en6RpFg1pdJc&#10;W8bM0LggNsBIIHfiuzt7P+z7qR2uAIX4SM8BfYVo2QOnkeMBoYkKAYJIGaWQSyLGzRIydWyBUl0S&#10;0ZRFyDg7hTpk32Zi3+W7ptDHqOMZpDPO/jJ8LtO+Jfg+exeHmRg2YgqngHuRXw5+xfeXf7OPjnxn&#10;o2onyYdZ1NBb+cTISqs/TbwPvDrX6F6jqlr4M0CSTULyIqpOXmcIORwMmvzB8C6pd/Gz9oaO40hZ&#10;obHRtaxcfZyZUkDMcbiAAB8p60nsNbn6saPqSatp8d0hDK/QgEfzqSxuBcLJ7HHFZyxjR9GhjQbc&#10;NjA465rTWMRW7FAFJGeOKzNBFhKTM2PlPSn0R5aFSTk+tFABQyh+G6GikbnvigQrMrRsinJxgVXs&#10;4JYWG4YX60phMTBt25c5NPuIzdQ4jl2HP3hTsLmMzxZrcHhrR7rVr9/K0+yiaaeQAkqijJOByeB2&#10;FfE/xm/4Kc+D/A95NZ6Bq9pcyRuo23FnOTtIz2A71xX/AAV7+K/iX4d2vgay0TWLuxttRS7ju4be&#10;Xas6gRcN68Mfzr5p/Zn/AGH9X+P2j23jK+1GeOz1KBmQTWDSqCDjhsgE0g5tDu9a/wCCtnj64u1N&#10;nZaHLbrn5vs8wP8A6HUN3/wV2+JlrZxC20zw/K2cfNDMP/Z67wf8EYZtSy4+JItB/cGmHv8A9tKf&#10;L/wRVkaFU/4WkAV6n+zP/s6dhcx5wv8AwVu+LnlG/n0Tw+sER2sVim/+OVQk/wCCqnjrxZputWV5&#10;Z6LGLi2kQeXDMCdykcZY+tetQf8ABGmSz0W4h/4Wet6rHoNNJ79P9Yaqt/wRPcwrPF8TBA2NxRdL&#10;PPGcf6ykWek/8Eub7U9Y+HOk3l1EirJc3BJX6t71+hNeBfsk/s9x/s6/DW08OTammpXEE0kn2hoP&#10;KYhiTjGT6174pyoIOaAFooooAKKKKACq13MLVfObhFHJqzVa4/fN5DJlWGdx6UAUNUs31T7FLEMq&#10;p3HnHBxX5u/8FULq01a5vtCVs3skdswVRg4579K/TB2FmqJnIbgdsV8x/ED9mY/ET9pH/hItTmF1&#10;pH2BYjbXFrvi3Doc5xmgD8zdD/4Jm/FjxJ4b0rVdB0jz7e+tkuN0l3CMqygggFgRwalb/glX8dpO&#10;ugw/+BsP/wAXX7d6HY2ug6TZ6bbxxww2sSQIsYAGFAAwOw4rVBz0rVScUZtan4Xr/wAEqfjpH00G&#10;H/wNh/8Ai6kb/glb8cXX99oce1fmO29g/wDi6/clnI425oZl2/NwDxzT5mTY/J39nL/gnVr+l+IL&#10;XxBr2nTRT2cjxfLdRMu3ZjkdTya/T3wB4fh8M+E7LS402PBDsbgZ6nqR1rQuobTR2+0PJFZWa8yb&#10;iFTPTJ/SqWieKtI1jULyHTtQtb6SMZeO2lDlfqAeKHqFrGnYQxwttLHzCSQK0KgtSJlLtFsbOORz&#10;Vms5blJ2GUU7ijipHzDaKdxRxQHMNLHBqtMp1CxlQcknHHHerZXIIqpBYtDMHE3y55UDg09x8x+b&#10;H/BTyO9+F9v4P8Q/6uJ9YRiztuGApPQHPauh/Zr/AOCinhOTRI9P1XVreJzM2QLWYnhBjt7VX/4K&#10;VWWofFTWvAnhqDTriSC38QRCWRUMq7TkElQOBz61kfED/gmRN4gWG60LxB/wj7eQi7bXTSTnqTww&#10;7HFXyi5j9AfCPxAtfFWn2t9ayrJa3SLJGwUjKnocHpXYq4kXKnIr8SvGXh/9ob4J+KtBtNNn8Y63&#10;pGnXQRxbW0ixzRRsD6EAEV9R/C//AIKKto9vB4W8Y+HrrQNW5labVr5Yn2noMMoPOKOQOY/Q3Pzf&#10;jVaR7trhgEUw9j3/AJ1514Y+OPg7xl/Z7WHijSZJW2boYb6OQknGAQD1r0Y6gssQkgAnjY8PGcg/&#10;iKXK0xXuh7TRWQw7EbuemajMMdx+9jJJbn0pEuIZQfO2qe2881If3K74vnXsF6VQhl1LLFYyPIAG&#10;HTH1os444YfPJOWXcc/nTIbptQjKyQNFk4w386SSxbGPtG1PTtj0pASW7Q3ri6iYt29BViGbzCw7&#10;qcVXsxBaoEWZMdcAirShOSuOe4pMB9FFFQBHPMkC5c4B4r8z/wBt/wCDNn8Wv2wvhvoN79oa2u7B&#10;VbyXVTjzJO5Br9J9UuktIVZ0EgLYwTivN/FHwotde+KmgeKZIo3uLCNVSQxZZQCTw2eOtAHjei/8&#10;E+fh22i2OmTy6mslkB8okj4P12YNdFrX7DHw0uI83U+pqNoHyyR9B/wCvozzo4pn2oC/QkdT9amu&#10;IEuEKMAcjuKpWEfMWofsA/DfVLWxAl1MxQjKlZIwcHH+xXL/ABS/4J5+CfEXg+XTdJOpTXDSKwUz&#10;Rr0znkrX2GdtvEsZIAxgdq5bx94wT4c+GJdXkg+2BGC7A23rnvj2qwsfB/hP9kL4c/A3WLPSfEdx&#10;qFle65KsNnGzpJvYDBGVQgfjivtb4X/CfQ/AelQWWnNPtjVgPMIzgnJ6D1r8kf2z/wBsjU/id4yt&#10;LbQdLvdPvNDvZxHcQ3O8hg2ARheOlfdf/BOn4m+I/G/wp0Y+IjfXd+0EzSXV4xLMRMQAePSrYH2D&#10;FHBpoI3H5ueeaPnZvNh+YN61Hp6tN5vnKT83y7h2qxHgTlFbAA+6O1ZjJ/TPWloorMAooooAKKKK&#10;APw9/wCCpmsTP+1Rr2mLK5Vo7MLFuOMmLHTp3rv/AIBf8E1b7xdpdpqfj+yurPRZ1jleSyuos+Uy&#10;5Bx8xzyK7H/gpj+yjqeofER/irp882qPd3lnanSbe0LFFROZCwPP3fTvX6EfDTXLC4+Gug21isWo&#10;eXp0Ec6W7BvLYRqCrAdCD2NXysrmsfnl8bP+CWtpoOhx638IodSvp4pQ5N9eRhTCqkscELzuVa7v&#10;/gmn+0NoniTS73wV4r1IW/jg6tNDbWUCSbWjjjGTuwR1Dd6/Qm1txdaOsXk/ZkZWVoiO3IIIr8+f&#10;jZ4TsP2f/wBqzwd430jw/Ha6FZWEsl41rF5MJkcuuWfGAx3Dr1oUfMOY4r9rr/gnv4++LHxQ1nXN&#10;G06Se0urrzImN1EuRtA6FuK+avH37Hvxj/Zj8G3viO60xLbTbQrJIzXaPjewTorjuR2r9u/APiuD&#10;x94N03xBBhYL+HzY1Vw4HJ6EcHpXmX7Wmm2V38Cddh1NYp42aPPnDjHmLjrRyhzIk/Zd8QaP4o+E&#10;Phsw3Ukt9HpsDXSkEBWK9iRz09TXri6Xa3BJEkhP1x/SvkP/AIJ7+Io9au/GlhGytBYrbxoqvuVR&#10;8w4HbpX2dHGqfdUD6UtnYnfUhHlWK4LHkd+amjkWZQ68g98UrxrJ95QfrQqhVwBgelIB1FFFICO4&#10;jMkRUdaaw22+3+LbgfXFPkZY1yzBR6npSSL5ihgc45GO9NAV7NTZ2Z875cEn1718uftmfA+9+JH/&#10;AAj/AIn0K2M974XaTUU/eKib1G5dwOCRkdjX0vqOpTQBiLSSZRj5Bnn9K/Mz9ob9tbX/AIO+Jtd0&#10;nVNB1N7LU7q4toGkuPLjVQSO68jBpgfY37KvjvxH4j8H6aviW3gtr0rIJFgyQMMwHc9gK908iWKc&#10;Oq/uyckk9BX4Cap+1544s/F0t34evtUtNNKjy7e1ufk6c4wMdc17Ev8AwVK12LR1sW0fVmuvK8sz&#10;G/Gd2MZxtpBY/aWPyy5KnLYqnHNfm6VXjQRZ5PfH51+Jdr/wUv8AE9tKTLbauARjm+x/7LWg/wDw&#10;Uy8QNYySJDqpKnGft4/wouNI/Y/xd4w0zwrpt1PdTeUwRv4SR0+leO/sYfF+1+N3w11PVYZ1mji1&#10;GW23IjJ904/i5r8jvif+3B4x+I+mWFvZS6rZN5p8w/at+8HtwK/S7/gmLYrD8AtRiSAWEsmpyPt2&#10;4JyBzii4+U+yY4xGgUdAMU6khQxxqrHcQMFvWpKQcoynL90UUtA0rBRRRQUZd9p/manBdnIWIDPP&#10;ue1Oms7a/LEu+R8xxx/Srl0vnRtEG2sw4NR29v8AZIzuYMcYJ6ZoA/Nj9qD4qaX8HP25fCXiu8vP&#10;IsrTRSjPIrsoJkfqB1r1Kx/4Kg/CGVNuq+KIYHUDCpZz9e/8NfMn/BRjwdffE39rjw54c062miNz&#10;ogPmQxGTkSyn7vevKk/4Js+KmRbp7i/lE43Kv9lvxn8aqO4t9D76/wCHnXwK/wChvX/wDuP/AIij&#10;/h518Cv+hvX/AMA7j/4ivgj/AIdu+Jf72of+Ct/8aP8Ah274l/vX/wD4K3/xrYORdz73/wCHnXwL&#10;4/4q9f8AwDn/APiK0v8Ah5z+z/NbkSeMwGwBgWc//wAbr83PFf8AwTy8VaPpv2iIX7MGxtGmSehP&#10;rWF8E/2R9T+JVnrML289vc2d0bba1kzMxHXA49KCeVH6cQ/8FOPgNbu3k+MVY4x81nP/APEUrf8A&#10;BT74MrdIP+ErhMRHJ+yT5/8AQa/PvVP+Cafiu1ZbhJ7/AGyMB5a6U42+/Worr/gm14t08qxvdQnb&#10;aG2f2W+ef+BUrJhy2Z7d+1x+3R4L+Iuq+CG8Na4l1FY6zHcSssEqYjGOTkDP0r9BPgV8XNE+Kvw9&#10;/wCEotbzzrSCb7M0kaMoDBVOMEZ/ir8g9Y/4J7+MreGxlRNTcb8nGlvx+tfo3+wj8Ldb+Hfw/wD7&#10;K1YXTW5vJJGhuICgOY1AJB9xWBZ9dWkyTQpKhzHIAVPqKsVk6betJPLCLdkSMhR6Ae1a1ABRRRQA&#10;UUUUAFFFFABRRRQAUUUUAFFFFABRRRQA1/u1HUj/AHajoAKVcFhmkpVIDDNAEXnNJM8S44FQafp7&#10;WXGAATk85q8sYVi46mqV1JMZAyIxAHagD4k/4KfXL27fB8rjDeJ4Afpk19baRpdtr3hEQMiur4zw&#10;B3Br5H/4Kc2smpWfwmgCsjv4hhUMvJBORX1r8JfD8/hvwjBZ3MzzyZJ3SAg8+xNWtiJHzb8U/wBg&#10;Pw342Oo30Ni51KbzZImNztHmNkjPHTNfIs37Fnxy8DePJrfw1/ZMdjCv7tbi6JPIBP8AOv1H8QfE&#10;Hw94TuWfWtds9MjDEj7VOqAgHnqR0ryD4kftufC/wes81p4h0DVp1IXC6lFubgZ7mtNSD5d+Gv7e&#10;njz4f67b6F8S57SGC1uFt2+w2zPmNSAxBzycZr7f+Gv7Qngv4rWsNzpF1PIZUMg8yPZwDjufavyF&#10;/az/AGuNL+NWreRZ+FrXQBGkkC3UM6v5uc4kGFHrXj3w5tfiXZJFceEZ9Y1ZChxBYlyAueTxnjNP&#10;lA/ophuI7uMozBgxwMGrMcawqEX7o6V+ef7Fuo/FfVNSsV8XeHNc0qL7YQ0l8XICbV5OQBiv0Mij&#10;McaqTuI7+tZyRcdx1FFFZllCSRrjUPsr8w7d2B1z9amLeZugz+7+6fXHSpz5e7HHm/rVT7QJ7e7W&#10;LmRQRheTmgCtPI1gxtogPKXkZGT6mvCv2lP2svAX7PunCLW7u5g1e6tnktPLgMiFxnGSOnIr0H4o&#10;fE+x+Efw4m1zWDDCEPlt9qlEYySQPmIr8MPi18XtV+OPxJvbFrOe6hlvZYbZ/OM21GchSvHTnjFV&#10;HcmWx7Z8QP8Agqp8T9R166tPCs+ny6Tx5LXFowbG0bs/N65rx7Wv2vfi7r14Li4FqZMY+S3YDrn+&#10;9719Q/stf8E2V8TW9l4h1PV57Tz4yxhmsMqCrnjlu+K/SDwZ8A/CHg/SDaz6Vpt6c7vNktVBHAH9&#10;K2bSMz8YPCv7ffxj+G5jkBsFimAQeZbseAfrX1P8Nv8AgpvNo+q203j+8+z2oJL/AGazYnBHGBn1&#10;rt/+CiHhvw74Ts/BU2k6LYztcauI5I4IlG1cDk+1dn+0V+wpo3x816yls7pNCsmsY4na0sty7gWb&#10;JII55FGgH1X4B8SaP4w8JaV4o0uR5LXXLWO8iZhglXXcOO3XpXS2qiFgjf6zk+2K/Pn9h/xAPhb8&#10;SPH/AMPte8QtLbaDdwabpz302zzVTevyKScduAT2r9EFdWweAxH44qHoNC0UUVkahRRRQAUUUUAN&#10;fzd3ykYp4bAGetOpkkfmADOKoyEkJZMJ196zdYs5JGguEIzDljk9+K1I18tcE59zVXyBCkitLuMg&#10;4BoA+NP+Co+rXFt+zjolymPNbxDaqeO216+nU8NaPr3hPT7HUIty3FsgO0AcYBr5q/4Kg3Y0r9nn&#10;Rme3E4HiC2Xa3H8L19SeG2kuNI0iV4CirAuSenT6UAfJHx//AOCcfhDx1GdQ0bT5f7SluBIzyXWw&#10;fdb29cV8t65+yf8AGf8AZ/v01TTDpq2tsvmFZLkyHn5f61+rnjDx1onhmzSS+1G1tgHA/eyqvOCe&#10;59q8F+JH7bnw08Po0U+p6BqLbAfLl1GL5uemPbrUmq2Pm/4Y/wDBQfXvCV1Y6J4zuY4UtzHbn7Pb&#10;FuQQG5zzwDX3r4D+NXhf4laHFqGl3Ej28hK/vE2nI68Gvxp/bC+PXh34gSGXRLKwtS13JKklnMrH&#10;BBwRtHvXkPwv8Y/FS30aOPw7b65qVpvbZJaSPtz3HANAH9FdrFbsokiOQ3I5pZNQijm8pid304r8&#10;+f2LdS+Kd9NA3iPRNaggMlvmS734CkjceRjGOtfoR5sHmbGZPNxyDjNADo41QZX+Lk0+qtnv/ebw&#10;QN3y59ParVBm9wqOaRY1+bODxxUlMlUMv05oEUL6O2tdPl+0Am3zlgOTXwP+2V+wJpvjaJfFnga0&#10;Ka7c3Ml7dS3NzsXnLcDHqelfcfjHxtp3g3wvd6zrkkFhY25HmSXUgSMAnux4FHhfUrTxDo6atA8d&#10;1p13Cs0LIQ0bIRkEEcEEGn5CPwX1vxR8W/gHqPk3rWbNCN37sNJw3Hb61Jb/ALWXxe1i1dImsRGy&#10;4+aFgcEf71fuPJ8MvDHiLURrM+lWE64KGOSBWBwMdf8A61eUeP8A9h/w743v/tcF5b6ShkaXy4bI&#10;EcnIHDDpWkXyoD8SPFfijxx481Job91MshXPk5UcYAr6e/Zr/YD8a+PLi01G5htZNMWaNrgNc4fY&#10;cMcAjrg1+mHw3/ZB8MeB2hMj2mqNGCC0lmoJySfU16/qE2m+AdFnuY7W3s7K3iLyOAI1VVHJJxwA&#10;BVczA5r4I/DfTfhb4TsPD9rEYp7SNlZS24YLFuvfrXoE9xHIfJ53N0rA8Ja1p/iOxi8RWl5DLa3g&#10;Ox43BU4OOCDzyK3J1jMguvNG2Mc+n51HUZJJHIkUapjjrmrA71CJvOiR0G5W545qbual9AFoooqQ&#10;CiiigArwX9rf4NWPx38B22j3ULTtpd1/aSLv2AMiNg579ele9VQ1GURwkJCJ2fKsB2BHJPtVR3Ef&#10;k18Bf28tE+GOpXVv49vJ7e7sb2WKIW9o7jylGxc++Qa+3vh/+2v8N/idY/aba+u5I44/Oybcpx/k&#10;V5j+1R+w9pXxk1OK+0dlsgsAjZbOx35beWySCOea/O3x7+yP8ZPhv4m1Cz8M6V4hv9OjfYJbe0kU&#10;bAM578fjW+jBaH7LWv7RfhjU9Pe/0+5kNmjeWxePBz9M+4rznxZ/wUG+E/g9po9X1G8jmh3AeXas&#10;w3L1r8eG8J/GDSdUSzmj1+0hYbmUrIBn1I/CmWP7OfxK8baxFG2nazdrNMqvJ9nkbG44zS5UGh9a&#10;/tQf8FGH+KUk+h/Dm8FxbS7GT7XatHzyG5z7ivor/gmx+zX4h+G2m+J9b8YR2/2rWJre9t2tpd4/&#10;jJyMcfeFeSfst/8ABPS80tra91r7RbSDdlbrTyPTHVq/THw7oa+G9Jt7SLDLFGqZVcdBjpUy20Gt&#10;y5qtu92nljBAIb0q3cN5duR3xT4TujBIqIj7Sc9AOOOaxNR0Lf6NGaWmq43GLj5adQAVFdMywsU+&#10;9xUtBwq5bAX3oB7EccgmhI74waZG6Wdtls7c/Wo/9XFcspyMEioLGE31gNzFfmPvVmR8Ff8ABVD4&#10;Ial8VNG8N6tbxxvBo0N3O5Mm0gFU6Dv92vU/+CcPi7R1/Z+8MeEImf8AtbT7d2lRk+UDd2bvXs3x&#10;i8S+Gf8AhHbjRtUvbJGvIJIVad1yuRgkAnnrXxx8NfHXhX9n/wCL+q3sviGxbTJrcQRrJcJDHuJB&#10;4JOM1OwH6HqLnzVzt8vvUkqqu5v4mGK80X9orwF5UZm8U6TAHUHJvY+P1p118dvh1cQR/wDFcaNG&#10;NwIb7bHz7feouB3ui2ctnaSJcYDFieDnipI5rh7hlUr5anv6V5fqXxq8CXniO18vxrpaptwVW8TB&#10;4P8AtVU8dftIeAtL8I6wLDxXpF5eRWk3yR30e7cEOOhznNI1PT7iSKbXVgJzlex9s1tKoRQo6Div&#10;h79hXxtq3xStdP8AFlzNO1i008RLyGROAyj5uB1r7iVgwBHIoAWiiigAooooAKgupBbxGU9qnpkj&#10;Iq/OQB70AVf3eoKjcll59KdfXiadamWQgAHGaSaIfI8R+XOTt6V8Wftoftc23w38TXHg6OOI3nkx&#10;zqftYR8HP8OM/rQB9B+P/wBoLwT8OWgbWrm4R5tzL5URboRnp9a801T/AIKK/CDSZDHJqN8pB/59&#10;GPvX5L3XiD4qfGzxHr0mgeH9a16CG6dR9nLyrEGYlRwvGccVmzfspfHjXJfNfwD4jVW7mzlI4/4D&#10;W0UramUtz9bP+HmHwYjXc+qX+B6WTU2L/gph8EdQkaJNV1BmjG5h9iavycb9j/42LFtl8Ca8pI72&#10;cv8A8TSaX+yf8a9BuJbiP4e69eecnl7PscvGe/3afKTqfo98af8Agpd8KPFnw31jTfDGqXkmryBF&#10;hWazcDIcZz+ANRf8E5fGGq+MPGHivUb6RXtpbWN4tvB6t2r83Lf9jz4y2euwA+Add+cFyhs5RnOf&#10;9mv09/4J3/DXxV4DXUo/Efh+90QtZJGGuoWTLZbI5HajoPU+1rWae4nDLt8jofXNX6o6fClovlib&#10;eSc4q9WUhhRRRUgFFFFACdxUDNItyqr/AKvHNTNkA45OKr2s58l3mXysH+KqXUDj/EXwf8OeKNWh&#10;1G+hle5hmE6srYG4YI7V0TXU8eswWse37Ns5BHOQD/hViOI287TrIZllPA7KKsXD+XGZY4hLIOAB&#10;1qgMPWINI1yT7PdxszRkrwuOTwea/Lz9pf8AZptfjZ+3VL4U06Hcv9ircbHm8voW749q/VJ7mRdr&#10;ixyzcnjn+VfE2mxzz/8ABUaeZ4Xgj/4RsLk9P46tCPlLxh+zL8V/2WGOsaGtiqRlrkLJOZf9VggY&#10;GPWuz+Dv/BTDxV4ahgsPHU8MCRoQxtrJ2+fIxzn0zX6o6lpOmatC6XVrBfAKQEkUN16jFeLfGH9l&#10;bw18UtB+yrbWehyNKsnmx2iseARjqOuaL33AT4Z/tafDT4xXVtBo97dzXLMIv3kBQbiM9/pXuVrI&#10;3lgxMphxleecV+Wvi7/gm74h+C3neI/C/jLWNUktQbkWlvaMgds4C8OfX0rH+G37eniP4P8AihvD&#10;vi7w/dQraqIGutQvTECxZefmXg4zxmiwz9YY9UtpvmBbPTpT2/0xcLyPyrxrwn+1x8L/ABJ5SR+L&#10;dBWV+PLTUIic4ye9euaN4h0vxJbpNpl9b3cbIHDQOGBU9DwelTsBLDo8SsGYHP1q3btH8yJn5eDm&#10;opocKcy7R60WNusJciXzN3X2pMC3RRRWYFe8sor6MJKCVBzxUP2qSZ1FvjYODu61ckXeuM4rjvG3&#10;jiw+Hvg/U9auJYSlmhlYSOEGB7npTQHR3DQWIM9w21m64NefeNvjx4c8J6TPey3MimIDom7qcdM1&#10;+ZP7WH/BQSbVNQez0FQSs7AtaaiDxjjotfJkPjr4i+Ps2YOrNBMSrP5juBjn0prcD9xrH9qPwd4i&#10;htvs11O0oA35iwMn05rsp5vD3xc8PtpV27y28jbsAhTkZ7/jX4BR+D/i9pN4JYLPXzAXyjqkgDAd&#10;McV6DpvxQ+Lfw3kTVrrT9eeyT5WDSyKuT77cVry9BH6Ia1/wTb8NXHjK71S209jFd3bzyMbrlgSS&#10;OMV9TfBr4M6P8IPDlrp+mwtF5KuoVn3cFi3XFfMv7Iv7c+jfESGw0DVJbSx1QJBbCKa/VpXcgA/L&#10;gHOe1fbE0BuCdsm0e3NJgSLcLKrBPvA45FRQW8i3TSPjkY4pYVjtGCFwWbpng0ahM8MSlFLEtjAq&#10;fJFFqimr0B9hTqzEFFFFABRRRQB5V8etc8I6D4XefxW8otPMCqIRuPmbGIyPTGa+Cf2c/wBujQ/h&#10;HH42h8VXzw2h1SRrEw25c+QGYLu54OMV5f8A8FJI/FOoftSeIrSTXr/SPDHkWvkfM3kNMYhwBkDJ&#10;ya+f7f8AY++LN5ZsF8La5cR3oEkEn2KQiVSchhxyCOeK3S0Qj9S9F/4Km/Bm+s0kl1W/yQc4sX9a&#10;8e/aw/bk+B/xc+CniPT9F1DUJ9amjjigDWjKuRIrHn6Zr4Nvv2NPjRptrFEngDXmBbaWFjKOv/Aa&#10;09D/AGNfjDoutWo/4QDW7y0ZS0jtYSbQSOh4NVYD9Df2bv29vht4T+CPhjRLvULxbvT7EI6rbE4O&#10;T09a8X/au/4KFWnxO0q68K+Er1p4buFDtmtWU7lfcec+iivlW8/Y4+Nl/wCIbjyvAviKzs5HADpZ&#10;S7Qp69ulfWP7MP8AwTl1E+Vf+I5ruyuVlceXd6e2duzjq3qaNBn1T/wT7+CerfDXwvqHiHU44lHi&#10;S1trhTHLuJwGJyO33q+u6wvBXhseE/DGm6UsnmJaQJCDtxwox0rdrCW4goooqRhRRRQBHNCtxE0b&#10;dD1xUUzfZLdVj7DAzz2qW45jODg1WhtSpLu5I64PamBWk1T7HpbXM/8AC2OBnvivz6/4KKfs5SfE&#10;m/8ABd1ZQK8MlzLNcEybTtb0496/RRjFN+6Kq6n8RWRGtl4imngurGKQWrbULgNjtxkcUWA+Ff2d&#10;f+Cd3w41bwXp8+uaZcNcMJN+y477mA7eldZa/wDBMn4MTahI8uj3ZAkzxcH1+lfT/iL4keF/hxG9&#10;teX9jYCIgFJJljxnnv0615hrn7bPwz0WQr/wkugl+SVOpRA5FAHnGpf8Eu/gzfSlYtGudo5GbnH9&#10;Kktf+CW3wPXSbhDo15vyf+Xo46D2rqJf2/vh7EquNb0QoxA3DU4q9T8O/tMfDXxNNBb2PjDRJ5pi&#10;AI4r6Njk9sA80MqJ4JpP/BMP4OW5UQ6PdAoMjNz/APWr6M+FPws0H4O6DJpWkRSw27SmXazbjkjH&#10;XFdvpt5aahH9os7iO4jcZDRkEH8ajur6aOQBbJpBj73+RSLNGNhIisOhGRTqjgYvCjFdhIzt9Kko&#10;AKKKKACiiigBkiqvzt/DVa+mPlxlejGrDqWYD+HHNUtQkj8tYww3A4wDyKAPHvE37Oum+Ivjzo/x&#10;AmgLvY2n2bf5gGBuY9Mc/er2FYbSGGOEL8ka4XjtXhfij9oS38JfHHSfhrPHGbvUbQ3iySXAV9oL&#10;DhCMkcda9wsNWs5rOFjPFu2gkbhkU1uBJ5Fn/c/SjyLP+5+lSf2lZf8APeL/AL6FH9pWX/PeL/vo&#10;VV2Bm6xpOm6lZtDOjFDnGBjnBFfEnjDxXo/7Jnx48L6Rck2tl4mnlvHCp5pbBOTkdOvSvuS+1/S9&#10;PgMtzdW8SDu7gDpmvyU/4Ku+M9O8cfEDwXe6LqkT3Wl208YFrKGbJYdx0NVED9UvCPjLSfiFZx3e&#10;n7pLR1LozptPBwf1rb1C0tuJHT51GBgdq+bv2E73+2v2ZfBSvc79RWGV5vmy+POfr3x0r6XwJriM&#10;qfMRV2sRyM+9JgRNb2t1Zxq6ZAHGAKfp9vHY2bLCMDOam84+ayCHKr3pHuHSQIIMjGf88VmBBpzt&#10;9on3jqRjFaVU2uJI5I9tuTuOGI7VcoAKKKKACiiigAooooAKKKKACiiigAooooAKKKKAGSfdpIxn&#10;NOcZWhV20AMm+Vcjg5rzv4ufEVfhn8P9b8S3TyfZtNgM8nkqGbAx0Gea9Gk+7XgP7bFrK37L3xE8&#10;lC8n9lybV9aAO9+EPxMh+K3w90bX9OaUJeQCcNOgVip9RnrXX2+v2skqxEmNjnl8Afzr8sPg3/wU&#10;Ei+BXwR8Maa1rY3F/a2q2zwTTbWB298A9xXl/wAXP+CmHi/4waBeWs3hKDRbOVRG15BcklMMCD0H&#10;XGKAPtL/AIKPeINN06x8BalduJoNL1lLpxEwZtqZJwM9eK8I+LX/AAVEm1i1lHw41C+05tqLF9ut&#10;FADDG7+I9s18E3Vjr/xcvoYtJv7rWrjzQ7W+8nyyxwOvua+h/hZ/wTp8U+O761PiOy1DSUfIcxrn&#10;gA46nvitYmcrHj/xC/a6+KXxQuJ4PEGpHUYgzqqw22OG69PWpfhV+yf4s+Pk8M+kG2sWuFZx/aG9&#10;Pukg5wvtX62fs/8A7D+h/B21hmjnmv5GETstzEOCuOOvevpZfC9lJZhFtY7Rh/zzQA1bkuhJ+b/w&#10;N/4Je+a9vL47tNJ1aKGVARFO/MYxkfdHJ5r7M8Gfst/C34U28S6R4c+xFF8seXIW4zn1r2CxkuIx&#10;5ZtwiqdoPr70+5SKZyJG2EGoAg07TbaC3/0OPywOm41pJuVQHOWHWgtthJjG444HrQjFlBZdrdxU&#10;PUuItFFFSWRSRqr+aow/TPtVOaE2d1C1vhPObMvfNaSrubnpUVvGfNkLDgHigD45/wCCsW6P9k/V&#10;ZIhiUXlvz7eYtfnF+xP8KV+KnxS8MajaLEulWOpwR38M7EPJ8ykhcZ7V+t/7YXw1uPiv8Lb7QoEk&#10;kZ5UkxGMn5cGvzX/AGS7FPgF8ZrXRvEEp05rvXEaFbj5S6hwuf0qo7ky2P168M2+keHGbQdLtpLZ&#10;bVPlU/dGeeD9TWpp9rdPDIt+6yEscbT/AA9qm0/UrfVbGO+sSs8Uv3XXo2CR1+oqNrN9QbzJt0LL&#10;8oA7j1qiD87v+Cj19JpWpeEEJzA+tKgVOccDrX6EW5h0nQ4QqkL5anjnsK+Bf+Clt1N4Ps/CeoJB&#10;9ojXVgXMnRQADmpfit/wVL0bwjpYTw+ml64y28Z2rc4+boRwO2KvUDgf2itU8OeHP2hfD1x4dtZb&#10;XU77X2OpyYyJW3pzjPHU1+mOni9u9QjukdRYGPGw/ezjrX5O/sd6E37UXxm8Y+OL1ntXXUYb9LeE&#10;70QuWYqCccDbX65211GGSBiFlC/c9qUgXQtUUUViajl+8M07aPSmr94VJQA3aPSkdflO3g44p9FA&#10;GHqk13Y6PLJ5g+0AjaRz3Fc74z+K+mfD3SbGfVluHa4QkGFN3IAznn3rq5bM/wBopMcmMLg56d68&#10;M/a5s/7V+HGp3tl++fSrC6ncL0GEBGf++arUyPW/h748sfiFoCapYiUQM5UecoU8e2av2OoJfNcl&#10;m2tCcKXwADz/AIV+Xv7Ov/BQyP4d/DWPSZbWxkuYZ5GKyTYbBx7e1eefHT/gp/q/xG0q+0ZNCttO&#10;WSKW2Fxb3Bz8wA3dByMUrgfZ/wDwU3vLP/hQenPfyR3MEetQPsicFshJDnArx/4uf8FKrLRfALW/&#10;ha51K01FLMCJ5LVCoYYGevSvzet9O8Z/GJ/sOmzXmrkfvvJ3kjA4zg/Wvov4X/sIePviVcQW/iPR&#10;b7TLPf5bSxDPy4znmgNjzfxt+2x8VPHmnoNT1gXUUj7gkdsM7sEZ4PvXLeA/gh4r/aA1qCO2C211&#10;MzRrJfK8YGFJOcKfSv1T+Bf/AATG8K/C+SHUzrF7PdPEFeG4iUgHcD/SvshfCunR2ZhSzhgGAN6o&#10;ARSND8x/gr/wSj1G1S1vPG8ejatp+yOQRQXMm7HBYY2jnrX3B8O/2T/hX4P0mKDQvDa2MMZOEEhx&#10;k9TXrtjZx6Ykot5POYLgIfXsKn0m4ubi133UH2aTcRsHp2NAyPRdBsvD1uILGLyYwAuM54HSrLWU&#10;LXBmKZkPBNT0UAOB4xS0i0tBm9wqOVWZRggfWpKiuGRU+dtoPGaBHzP/AMFGmaT9kLxw8B2yiFNr&#10;H/eri/gD+2F4J8MfAvwNo2pR6g93b6TbW85jiUqWEShsEt0yPSuu/wCChe7Qf2QfHMkf74iNG+f/&#10;AHq/IDwp+zz8afHNjZ6nonhe9urK4jW4haNiFKMMqRz3BpgfshF+2h8N9L/0OO21NE+9jyVxk89d&#10;1bVv+2F4HvIcRJfBSP4o1/8Aiq/IDU/2QP2hNShK3Hgu+tomxmRXPFZ7fsd/Hy3UJB4b1KQYx981&#10;cVoLU/ZOL9q7wTbLuZL7Psi//FV5L+0d+2b4O1L4ReLtK01b9NTutMuIYGeFdocxsFJO7pk1+ZEP&#10;7IX7QVsnmT+F9SWMer1xd/8AAv4rHWrfTbvQ7wTzv5YjLn5snGPzrSy3DU/W/wDYG+MWn+Lvgj4Y&#10;8MXrTT6xZ28ss77QEP71sYOfQjtX11J9mFuYmRjGw5Ffkr+wX8Bfi18HfiVqWuaz4Zu4NJurPyYX&#10;mY7S27sPWv1jtr68aGLfahW2jI/CpYFnTlMZKJ8sAHyL3FXqx9Uur+KOE29r5jFvnHoK1x93PQ4q&#10;JDFoooqACiiigArzP4xfF7SfhHYWd7qYn2Xl0tovkqGO5hkZyenFemZr4Z/4K0NqEPwT8KXGnwtJ&#10;Jb+I4Jm28fKqOTmqjuB9l+H5re70nzbAGMSYf5uvIB/lViTQ7e6ikE8YZ5FIfnrxivzr+GP/AAUi&#10;0+20mGC4XT4zDtjb/SPRR7e1djbf8FNvDEd9Kkt5pUZbjDXH/wBatLMm6PqTUv2ePBGr3Hm3mkLL&#10;c4wG8w4xnNXrH4U+EPBKC5tNNaJkAY7HJPy8jrXytqX/AAUy8LWNqxW+0phwf+Pj1/Co9F/4KTeH&#10;biX559L2SkYzcdj+FFmM+qfFXxo0HwP4eOpXUV0tsrhMKgJyfqa7PQdQOsWEN5HKrwTosijIyARk&#10;Z9DX5hftuftmaT8VPgzfeF9Dls5NRlnjkVbWX58Dr2969K/4Jp/GzT/F3h7XtP1fU0gu4TbQRRtI&#10;SWPzggZ+gpSWlxrc/QZvu7Y2Cmqlws1rGXQgIoyR3NUF0WC3k+0/amKtwM9K1vNS7tnETb+McetZ&#10;Go212ywrNj52HJqWmwqyQqrLjFOoAKjuY2miKrgMfWpKVetAPYi8n/RynGSMGq0cyaZb4fO3PQc0&#10;WchWa6Z+Apzk064hTV7PaGwueq1Rkfn5/wAFRLHxP4d0/wANaz4PuI7OGCK7uL7zAWLKqowxwfev&#10;y41L4ha98QYEGqR3V8+8SeZDAduR06V/QB+0RpNv4m+FHiLQoFW61a8064trODGWeRoyoUe5JArz&#10;T9jX4Gy/DX4Y6RB4l0dbTUY4nSSG4jHyndkfpQI/H661D4g6nprSO52RLgK0Bzj8qw9P17x1cTPB&#10;ceb5cK5A+znkj8K/oaPh2xkvodmmW7Q5+ZhGMCptQ8G6VcKu3TrcENk4jFKwWP57NJ8feM7+3e7W&#10;O5S4jOxC1qeP0qDTNU8aSXWqNeCQi7RlH7kjr68V/QxJothDqkNsmj2xgYZaTyxwcfSs3xR4L8Ny&#10;LCt3Fb2nmNtXEY+Y+lI2Pkr/AIJd6TeaJ8B9K0m9XDi6nYjBA+8x7ivupF2IqjoBisLw/wCH7Lwj&#10;pgt7UKUB3A7QOv0rdjbeit6jNADqKKKACiiigAqjeRuZg7EG3xhl71eqtdK058nGEYcsO1AC27I0&#10;ZCghcd/Svx8/4KjfC3V9Q/aHPijTmgitFsra3JkJ3fxA9sd/Wv2E+S3jWJmxxjJ714J+1p8HR8TP&#10;htdadZiSXUGlRwsagtgZoAz/ANkH9n/wr8PPhbomp2GnRQ3+sadaXV5JHIT5kvlgknPuxr6DkdLK&#10;IRxjaAfrXyJ+xB4m1bw9/wAJT4d8SW508adPDZ2pmckyqgZc47dBX2CrR3kIZGDLnhhVrpcze5Gt&#10;uLhcyjdxxVW906VggtSqYbJya01XaMVWjjYXkjEEKRgUxEGoW8e5bnbm5jGFYdvWhoZ5oInhcK7f&#10;fz3rN8T+JdM8I2Ut7f3ccCRjcd5wME4/nXlvw1/aO034gePNa0XT5be4Sy24eKTJOfan0Ee0w2Qj&#10;mDkDNWWVi3BwKZISqeb3x0qSNtyA+tS9RjhSdfpWXql61u5AXI4qbT7o3CnjHSkF1sX6KKKkArJ1&#10;TUIoJBDMGdWGSFFa1Z90su7zlh3uowF9auICSX0FvZwttYKwwo7inW9w00JVDtkzwT0r5T/aE/ao&#10;1j4aeNPDGjHRIWh1DVorHzJJCCNxAyBjrzX1N+7maB2byy0atgfTNUIntpJ2kdXcHaa+K5r15P8A&#10;gphNZwErP/wjwbJ+7jL19CfEL48fDX4Z3Vv/AMJT4wstGeSQrGtzKF3MuMjr2zX5y/G79tTSvAf7&#10;ZcvjrwN9i8XaY2jra/aI5v3e4lsjIB55pryGfqf4g8TaZ4QtRc3b/dUu2xgScDJwCa+fviT/AMFC&#10;/hj4Cnms9Sg1d5YmAzBbqwyRkYO+vyL+L37Uer/F6+urieZtIdXkZYopWIbd1HbpiqHw7+Bfxa+K&#10;FrBf6B4dutbs7hCyzZJyoOCfwquXuI+tfjB/wVMvPEFnPbeDNSv7ZXjZCtzZoMtnj+KvifxZ4m8U&#10;/GzxJcXerLNeXEz+c0ggKru6Z4HvX3L8FP8Agldb61/pnji71LQLtJAY4tgIYYPP4V98/Cj9n/Sf&#10;g3o9nZ6TANYihi8hZJogCVyOfrxRp0DU/Ir4G/sYePda16z1fS7nT7WzjkZHSd3DE7T221+vH7Of&#10;w98QeB/DtnBqlxbSlbSOP9yxPIAz1HtXrdva28EeVs4oT1wqgVOtw5+VYhjpx6VLuMszosiEMM1H&#10;aw+XvIGAelCqV+ZgR9akjmWTIBBI61IElFFFZgQ3CyMo8pgp75r81v8AgqF8bda8B+LtM8DaVcSL&#10;p2taWGnt44g+8l5FPPUcAV+k95I8cLGNd7YIxX5x/FCzkh/bu+GOk6nAGF3ArL5wycb3HQ9uKAPH&#10;/wBmf/gmfrPjywi8ceKF0m+0HVIUuLW1eeRZ0BOTvG3AOPevvDwn+yX8HrWwF9pfhb7NbwttYeYc&#10;7gBkgZ6V9AaXDDZq1jCqpHCu0KowAPpTobe10uBrdpAoZt3IqkBwC/s8+BLqxgVdIARUGwGQ8DHF&#10;Z2qfsq/DvxBo7abqmhJcQMdxTzDj2r1N4R5ayRsWUjOe2KWymjuFwH+b0qxH5fftEfsG6z8JNa/4&#10;T/4YDSdBOjzTaizSyu7FVOVG3GCcds19ifsP/FPxH8WfgdoOueKb1L7WblJTLKqBQdsrqOPoBXc/&#10;tLK0XwL8cMqb/wDiU3HJ7fLXzB/wTMa+m+BfhyVYWMbQz49P9e1V8SDqfbaWN214sszoVVsrg8gV&#10;oSSITtYEnPaqdveSTWsu9NrrwB60afuMxdxjIqRmj6YpaKKyAKKKKACiiigD5c/ak/Z38KfHK5No&#10;lhC/iaO4iuJJriUqu1VIGAO/K9q9f+F/hTVdJ0ayt9bmhuHsY0ht/JJwqKuAOnPSvhT4ofGy0+DX&#10;/BRDxnqGvakljo0mjWsMf2mXbH5hEZ498A19JW/7eHwohgt3m8Y6TGNgbmYelbWdidD6Rv7f7Yoj&#10;GMqQxzS3Fu/2No7dgsh6EnivnS0/bt+D0lxLL/wnOkYZTj9+MZqBf24vhTHay3//AAmelFYmx/rx&#10;jnj+tLlZR9FzXv8AZlrAlzl3c7SU9a52b4gaTp3juz8LlZVv7mEzIcDZtAPU5/2T2rxzT/26fgz4&#10;gdBceO9IhKEMu2ccnPSviv8Aau/a60nTv2uvDfiLwZf2uv6bBo3lu8Ux2By0owcZ5wQaaXcR+tEb&#10;FsnOR2p9cL8G/FF94w+H+iapeWgtvtVnFMMHIO4ZruqzYwoooqQCiiigBGUMMHpVaNZfMlVmBXGF&#10;HpViT7ho/hBPHGaaAqRxG3iJYjzc8EV5r8aPizovwV8N3moXImS4uLeWVGhAb5lUnOCfWvRvLM+p&#10;LKuWixjPbpX41/8ABSb45XPjbxfF4csCpbTr66tJPJkJPUryKeoHnX7Sn7YWu/FLxtqMWm3tw9pI&#10;UKrLbr2RfQ+1eTeEfgL4t+K/n3UTQCXzNqmbcvJ+imvq39hn9jlfG9vpniG/kukS4ikydgK5DMO5&#10;9q/VPwD8IdH8A6SbeILKCASXjAIwMUg9D8aPDP8AwTT+JHiTRYZEv9FQElgJJpAf/Qabffss/FT9&#10;n1/7Vh1HTWmtR9oVrcu59OhUc8V+4bqbW3X7HZpIuccDtSaza6bdWrw30USeYvO5QSBSLjqfml+w&#10;3+3Nrlv4o1jw98RLu7uooIY47RYbUKqsSckkkcdK/TGG6ube2FzcyrLDgNhOTg9K+IP2yv2PX8WW&#10;en+IfCX2i5uoro3UsdqgACgAjJz0r1n9hH4sXPxk+EWoajewLbtb6g9qQrlvugDvQUfTENwJ4VkT&#10;IVgCAetP3mo41EaBVOQBgU6gB2809eQKiqRfuigB1FFFAEUlwsbBT1xmq7WsNxIzBcP1JNLNZmS+&#10;imycKOnaqut6kbNY/KAdi2CKAPya/wCCnHjXX/hn+154Z8S+HbgW+r22hqkcu3cADLIDxXhf/Dxr&#10;4y2qiOPWZBInD5swRx+NfYP7UPwj1P4u/wDBQDwVBc2UsWnnQijzRjOGEkhxz9a+itM/Yd8MWtjH&#10;5l9N5xQblMK/KccjrVR3A/LUf8FHPjdN/q9cYfWyB/rQP+CiXx1VWZ9byv8As2Q/xr9Q5P2HfDs0&#10;mRdzY9REP8atWv7EXhy2ILXcu0dcxDt+NbXQH5S6h+3z8b/E8f2N9ZLJndzZgdsf1ql8Ovhl49+P&#10;Hjawutbnt7iHzmVhIrJ94EnotfsLp/7JXhWyIZbwkj1iX/GvTfCPw70XwlHstxG/IOSgB6YpcwHA&#10;/srfCeb4ZeAdMtZRCAkLx4iYnrIT3Fe0xxi3uFjjG1GyxHvUd1vESiCPK5/h9KmtfkXa/DE5APXp&#10;WfmBOFCsSByaXaN2e9LRUAFFFFABRRRQAUUUUAFFFFABRRRQAUUUUAFFFFABRRRQAUVFcNIseYlD&#10;Nnoajgvopvk3jf0IFAFivDv22lkX9lj4jmBtkv8AZUm1vSvZjJdLclRGDDjhu9eOftlWt7qv7OPj&#10;rTrCHz7m5010SPgEn6nigD8CtC8P6n48eDTI7C4urhWDNPsJTk4zx9a/Qb9nT/gmvrGraOJ9fudJ&#10;vbLzm3202/LDbxxs7Gvrb9hv4I6b8O/hD4a128jkj1e705YriKXDKpOCcY/3a+kZPLniN3a4Z4+A&#10;qjANAHg/w3/ZH+GHwxEJi8HabHfKqo89tEOWXHOeO4r3Wz0nTrFQYLQRgdMCtBZwtvE0+FdgOMd8&#10;VIp29AKpWRLTZHDcJJ8qjaF45pt7eLZxF2VmGcfL1pJLRJHDHIOc8VOoCjGARTuibMq2+qJcEARu&#10;Occipbi1WbkAZzyasGMMpGMZpI4RH0JP1pXQ+VkKE264bnvxUm4ONw4qXaPSmN944odmNJobRRRU&#10;lCSzLbxb2HfFV7m8EMluBkCUjpUl3breW5ickDIPHWoptOjmNuWYjyMbcd/rQBJcWsVxI6yKGVhg&#10;5+lfDv7YH7FeqeLtd07xz4VuNO0t9BSS7kDFhLIwJf5QF6/iK+5J4FuPvEj6VI0YkiKEArjB71S0&#10;ZMtj8vfhr+2J4p+GusWvhjxBFrl2kLLF5kMQMW52ByCWH970r9JrHUpvEGjxXNo7QF41Pz8HJAP9&#10;aqeJPh3pXiaCOK5TYI3EgKKAcjpziugsrCOxiWNCSqgAZ+mKptGZ+bP/AAVKs9c1bwXotpAstzLH&#10;fMSEBI6Cvj79nL9j/XPi9d263FnDZrJM8e2/Rh0UHJwOnNfuvrnhWy8QeX9pXPltuHAPNacVrBCB&#10;5cMaY/uqBT5tLBbU8c/Z7/Zz8N/BDwfaW2l6VZWWqTWkKXlxajHnOin5icA9Sa9YsbPyXDT4kuef&#10;3g5/Cr0kYlxnjFIsKq+7JzU3uMdRRRUGo5fvCpKiBwadvPoPzoAfSNnacdcU3efQfnTWkIUkDnHF&#10;AEAik+zlHfL54Oa80+O9hbab8FfH8syKxk0W7PHUkQtXoFwrPbtPKNrqcADpXz7+2rqXiC3+Hcdl&#10;oNkl4L+zuYZwxAIBQAYyfc07kcp+GGgaHqfijxZLFpVhcG3dnwojJXIPtmvu/wCCH/BNHUdSa21L&#10;xAdJv7aRo5fJm3k7TklSNnWvq/8AYD+Da+F/hLZa5fWpTWvPmjaF8Mu0kc19ixxqIx8gU46AUg5T&#10;5s+Fv7KPw++FcMUy+F9PjudhiaS2jGTkg+g9K9/t9BtLCzZbCFbZiMqRxitK5tEuowjZAzninvCH&#10;TbkgYxQHKUlW5a2SIS4mX7z9jVm3jkWIrM4ds0+NRCgVeg9ajkt1kmWQkhgMY7UDukV2kjhmbbGQ&#10;d2CQOtXN+/kdKX+Hb2ximrGEGM0BzBRTtoo2igOZAtC0AYpaCHq7hUUyptG9dwzxUtJ1yDTQHz9+&#10;3F4RufiP+zN4t0SwKrPdRoi7s44b2FbX7M/wzh8H/Bvwlazww/a4tJt4nZM/eEa5PI9a0f2h/iAP&#10;gv8ABrXfE6+URZBXP2hSU5OOcVr/AAh8fWnxI+HOi6rDLG019YRXDpGpAG5QeMjpk09QOqh0kSrt&#10;nKSxHqM5p8mi6fAu77Kv4CksLdNJ00rMxRM5JPJ6+1WkvEYLsYFfXHaqQFRdN0++hKNbDaR0YV4X&#10;8Z/hHpXh7RdQ8XraWyjSbeS8LLnf8oL8DHXj1r3688zyd9uu9s9K8l/ai1PToPgR42tdUuPs3n6N&#10;dKcAk4MTA4xTEZfwD+J2m/Ff4f6SunlkuNrSnzsZwHI7E17RLa3LTRtHKAijBGa/In/gmz42uNE+&#10;Lmr6dozfbLCHTsRvLnoWyT271+vNq8duscRb55F3YP0psCbyZsL+8FWKqwTStdSoygRr909zVqs2&#10;MKKKKkAooooAK+H/APgp9qT2/wAK9KinJaGTVkjjHYMYnr7gr5e/b2+ENz8Zvh/4Y0qGCaUWuuw3&#10;Z8llU4VW5JJ6c1cdwPyy+GX7BPjr4hRPNYavY2cUkzYEnmegP930Nej2v/BIX4jalMX/AOEn0NST&#10;nLNKP/adfrh8OfCbeE9JtbNIMRFFZmfBIO0Dt9K6qS8h8x4kI3J94Y6CtOZ7Afjjqn/BIX4i2reR&#10;J4q0SVmAbcHkx/6LrP8AGH/BLX4h+BtHtrweI9JuF8tpCsRkJ+UA4+5X7NrJazQlFfcueTjmnSzp&#10;tRUCyIv3twzgUcz7Csfg98Nf2SPF2rfFRdMv54Apt2PnTbwn57f6V9d/AX/gnz8Rvgl4sh1KPxPp&#10;b2d9dR3Bjt3kyACTjlOvzV9Ffts/G/RvhH8N73U7Ca3bXoZI8W8sTY2nOTkD2rmP2Pf26Ifi9bXt&#10;l4vmsdLu4mhisY7eN8y7twPOMcYFKTbQ09T6x07SL+HQ4LW6uklukOXkySD+ladjbNpts5chu/y1&#10;nrZx305vImZo36EcD8q1PtC3EDrEdzAYxWVi+Ybb363UjKFZcDPNWKSFSIVDDae9P2ikO6G0M2wZ&#10;NOwKjmVGjIckLQTzKxHdQj7HP5Y2u6Hn8Kq6DG9vp4WQ5O481atpJPn8xQsa/dPqKjnv7Uny2lwe&#10;uMGrJPiz9rL4zX/wn+OHwmjlup007UNSdZkixhlVouDkjsTX1XovxC0Xxn4fttQtr+G3jlJISaQA&#10;jtyM1+df/BZ3Tb7U7n4ZR6fE0hY3YJVsEZEOK/PzQfhl411KzRIheqoyRtusf+zVAH9F1r4m0m3+&#10;V9UtWJ7iUVBc+MNMtZGdtVtijHCgSjiv54f+FK/EMZRY747v+nwf/FUjfBH4lwjclvekHrm8HT/v&#10;qmB/Q3c+LtMj02aYapatOvRhIMgZr5S/bf8A2hv+EF0nwRcaXqciu2pKtx9nZSWUDJzzX5IW3wt8&#10;eWWoRmxW8nul+7FJc8H1/iqO3+G/i74gajc6fpUE2o6vYMTqFu84xC2cHljjg+lI1P3s+Anxatfi&#10;14Pt9TRZ3ikdk3TgdvofavXkAVFC/dxxX53f8E8PEfifwV4Q0r4fa5YRWemebNK85O6QZ3MOQT3A&#10;r9DbXYLWLyzmPaNp9RjigCaiiigAooooAKiaYCYR4OSM57VLVdg/2pSB8mOTQBThYzXF2ZMsIzlP&#10;br0r8+f2xP2q/EnwW+M8y/a9SXw+tnFmG2TI3t1PJAr9CITMt1NtQFC3J9q+Tf8AgpF8MbjxR8Cd&#10;TvtEtje6008KJFlQNuTk5NAH5seNv219e1TxFZ33g/Ub/TGknaS8aRQpkYnIPU89a7zR/wDgoB8Q&#10;dN0uNJ/E2pFhnpj1z616v+yX/wAE2fCnxA8P6hf+MG1SxvmSB9tvOuAzKSw/A17rcf8ABI/4RXP3&#10;9Q1z/wACK0UlYnlu7nxYf+Ci3xB83jxLqm3Pt/jVyz/4KX+L9Odje61rE6kYAjUHB9fvV9kwf8Ek&#10;/hFbghb/AFvn/p4p8f8AwSZ+EsLuy6hre5xg/vxVXiTynwN8Rf2/PEvjzwnfwLqmqEsFQeaq44YH&#10;+8a+u/8Agl/4cm1K41TxHqbR3UmoWcUoc5L5y3J4rr4/+CQfwfjsJrQahrnlSvvY/aBmvo74Jfs1&#10;+HfgRpMenaDcXcsCQiEfaX3HaCT+fNNyQ+U9MmmZtSjiBJjK8jtV8AKMCqYt3srVhAu985G6pWD/&#10;AGbeRiXGfxrMWwlzZJcckAn3p8FusKkAAfSq+m3jy2oe4ASTJ4FTW7SyFvMXaP4SO9IRYoooqQGt&#10;90gcHFY1vp+preB3vFeHJyoJ/DtWy33T6YqjY7YmKQEyREksx6g1aA/Pz/grLeWngPw78P8AxBFC&#10;Y7yPWllM0P3sqrNn9K+QPFn/AAUY+IN5dQyaT4j1S3to4lQhlUc/nX1l/wAFirVvFHgjwNpWnf6R&#10;etq4TyxxyUYAZPHevm/9n/8A4J3+KPiAkUPiTRby20aSRvMmhuYwykLlcc564rWOwj5n+KHjb4g/&#10;GS8sbvXru68QxeY0sKKpYpuxn88V7l8D/wBhjxR8cvCdvJpElr4fuZHJ3XwdGULyeinrX6mfAP8A&#10;Yv8AB/wPs4302S8mndIvMS7ZXwUzgdPevoOKyhhbdHGicYwqgClzIep8PfA3/gmz4P8AAen3Mnjj&#10;QdD8RTMI2V4495G3Jbqo68V9PeBfhz4T8G2cWm+E9Dh0SGFSESNNqquckDHvXosduse4jJyc81Jt&#10;Hpip5gKbafDcAG4VZWUYBrJm0rVBdMba8WK2ByseTwPTpWuumxq2dzH8akSzWNiwJzSAVWR15XPa&#10;m7lRuFIqRnCzKKrDVraZ5YYpA80eQVwevpQBbDqw5/WhI0XJUAE9cVk20N5cS5uovLXnJBH4Vchi&#10;lhSYqMnB2Z7+lDQF2iqS3U0dmJJkCy5wR260s11Ks0CooKv94+lTysB95dLaxqzKWDHGBX5u/t4e&#10;OIPg/wDtpfC/x7fadeXmi6RpqyXRs4w7KPNkPqOfqa/SK5uPL+WPDPnkGvNfjp8LdN+LfgbVvC98&#10;JGXUrZoGaI4cAgjhu1FnYCX4Z/FnQ/ij4N0zxdpV0tna6nCJ0huGVZVB7EAnn8a6xNQtPEVo8kLr&#10;E+do8wgHjvX4n/Fr9mnx1+zz4zu08LWN7daVbzbIRdXYI2rz0zVvTP8Agoh4/kuEB0jTRqsfyJbK&#10;WwVHGSelXysW5+28d5bWdrHFLPGSq7T8wx0rE1zxroXhaze6lnj+XjCsM/qa/E/Vf+Ch3jDUrieD&#10;U7CwtZEZlKx7zg9+1eV+MPid4z+NV+1tpUHnxyAcwylDx/vEVXKVZn3j+19+29/aC3ngrRbnUUfV&#10;GuLDagUo2cqAcHOPwr6D/wCCcfhS98I/s/8Ahy0vR+9jimVhz3mc9wK+LP2O/wBgXWtd8WaR4p8R&#10;WF9E1nPDdq63CFeRkkjJOK/XvQdDt/D2mx2VtkxR5xnGeST/AFpN9A5dSTT9knnfLxuOc1a8tcAI&#10;QKjW1VUkXJw5yaZb2KW0hkUkkjHNSHKy5RRRWYgooooAKKKKAPxS/wCCmOhv40/as8Q6Np8BbUUh&#10;tZWkIyNvlKO3PcVwug/sE+NfFWirKt/ZxkxrtWTeMAjP9019+6p8G9T1D9v3xd4rFi0ljcaNBAsr&#10;OpUkeXnjOe1faWm6WunWtvGkKn5BuyBwcVvfRCPw7l/4Jx+OLexjRdV08SqcnBf/AOIq3a/8E4vi&#10;JqGkzbNe06K23ANE5k5PHP3K/cRrOOKQzCNS7cEFRgVDdW9rIwEwCNjgBaOZgfgB8Uv2NvFvwy02&#10;ylXybucyFGe3DnPGf7tW/hb+yX4x+JGgyXMc8VhqXnGNJbneHVQAey9K/eybTYLqFhcQoLWIbkfa&#10;CSO+a+HP2jv2v1+BHx+0nRNMTT30iXT/ALRJPPGSwctIMcDpwKaYantP7FvgH4jeAPC9xY+OPEce&#10;uWiWsEenxxsxECruyMEDqMV9K15x8F/i/wCHvix4chvNJ1CK7u1gjlu44lZRGWzgcjpkGvQPtUat&#10;jdxWMtxk9FNVw/IOaaC/mkEfL2NKwElFFFIBGUNwaibPlyKD2wKmqrdMGZAOoamgI9NV7az/AHrb&#10;iGPP41+I37c3wzm+HHxO1PXb/wAp49Z1S6ng8vOV+dmGcgevbNfuBcW4u7cxPlQfSvkH9vT9mqw+&#10;O3gcXmqLdRSeHLW4ubT7M4XewQkbs9elDA0f+CbmmxXn7MnhPVSi75FnGW+9/rnFfVV9E8ijawUd&#10;x61+X/7D/wC13Y/CjRdK+FPiG8s9OtdNSZtzozS/NIzgEgY53V+mdrMmsW+n3tu3mQSIsiuOAQeQ&#10;aaAsNdLptkjMjMOmFFVmvtN1KMyXSrFt+X98QD61pzzJbx7nPHbNflz/AMFLv2j9e8D+KLLQ4obe&#10;N7zTQyLkhj87jIx9KTLifcnxq+O3hr4V+GZ0uRJPHcI8EYtypAO3vkjjmvnn/glDPNb/AAL1uynR&#10;0nn1y4lXcMYUkmvzY8Ar44/af1TTdDt7Bp7bSZklnaCcKyqTjnceelfuJ8KfhJZ/CyG2stG82WxY&#10;eZJJMRkNjBFIo9MRSiqpOSBgmlqTaCc0bfc0AR1Iv3RRt9zSFtpx2oAfRTN59B+dG8+g/OgCO4uB&#10;CCOc4zmo/ssFzGryRhj97J60698t7OXzm2R4+Zh2qHT2bydsYzAF/dsepoA4a88B2mq/FLTvFxhh&#10;E1rB5AkfhwMk8e3zVj/GD9o7wz8HFhfVYprrzi4xbbSRtxnOWHrXGftXftHaZ8E/hjrAnvLeHxMk&#10;azW9nKjMHUtjPA9jX4tfFL48a78YvFVz58UayXNy7W6wkjcXPQZ6U1uB+pOv/wDBWb4Z6HdNAdJ1&#10;3gD7kEZHP/bSsSL/AIK+fDW8uo4k0rxAu5tpDQR9/wDtpXwh8Jf+CfHxb+JFtFrJ8LzyaZIzL5sd&#10;3F26jBbNfTfiD/gmX8OvCvwf17Xdcu9WsfEVhpjXCW/nbk85Uyy8Z43cVpeIH198Jf26PAXxUuhb&#10;WVnfWr+WZN90iKMBgMZ3n1r6I0nUrDXLcTWjo4IB4IPUZ7V+Hfw3/YS8bfFD9n/QvGPgzTb6/v7u&#10;dz8l2kSbFZgTgkdwK9r+AP7Rnjz9mb4haD4N8dadZ6RpN/Pie5nkMjoqKVJG0nuKTa6AfrUJBCAr&#10;daGhZrhHBGAORXP+F/F2mfELwzaaxol0t7ZXGWjlVSAwBIPUeordsTL5ZEw2tnj3qQLVFFFSAUUU&#10;UAFFFFABRRRQAUUUUAFFFFABRRRQAUUUUAFFFFACMwUZJwPesq0011uDJvG3cGxWhdQC4i2H1zUR&#10;k+zxEDqBxQBU1TUJEcxRI+4EfMtQ61p9heaXNBq7QyWkiYkW4wVI989q0bd1kHmH/WY59K+Kf25P&#10;jh4l8I+Eb+PSDEY2s5CxaPPII74oA+qvDvjDwtHK2g2NzYww2iYSOJ1CgZxgAdOtdXaxxwr5abSr&#10;HOF6V/Pd8N/2nvGtn8QvtAaEvcypGwMeQAXUV+7Pwj8QXniDw2L6/wBoZWC5UY4x6UAd5c23n7Og&#10;2nNOqtqF48KwNERh2AOfSrNABRRRQBNRRRQAVG/3qkqN/vUANooooAKKKKACnLTactBMthaKKKCA&#10;ooooAKRulLSN0oBDaKKKDUKKKKACiikkP7snuAaAI72LzoWjXjPPHSs3WPDVh4ks0t722huRGCoE&#10;qBgM9eo9q0dNZpISz/eyRTY1a3nc4wrt9aAM/QdGsfC9gNNsreKCNSW8uFQo574Fbq9BVFbPdqX2&#10;odNu3Oav0AFFFFADW60lK3WkoMnuFFFFABRRRQAUUUUAFRy/dB3bKkqtfSRRw5mJVfbNAHzd/wAF&#10;ErQ6r+yb41hiuVi3xIu4ngfNX5X/AAo/bg8Q/CKzg0ia+1ie2soUtk8m4IUhMABRuHGBX6d/t+Na&#10;z/sgeOfsJZ28tMAg9d3vXz18Gf8AgnT4D+Ivw08H63qml3MlxfWUFzOy3RHzPGpbA3cdabEeNyf8&#10;FPL68bzmGuCDO0xNcd/puqO4/wCCpFwyeVBb66jY25FwOvT+9X13qf8AwSx+D6X2Y9JvDY7Rub7W&#10;+f5561af/glH8Do7YTw6TfGbbv5vJMZxn1rSLVgPi2b/AIKYa9DEdsniA/S5P/xVeReOv2nviR8c&#10;WfS7bW9cEF0Gt2tpbhmDq/G3G45znGK/Suz/AOCYXwpe3y2lXmMcf6W3X868Wuv2X/D/AMGfjR4U&#10;uLe0mt9JjvUlnd5d+FWQc9Segq7gZ3/BMn4F6v4V8bXl/qttJGZdPZT50RBzvPqK/UC4t2/tO1YN&#10;hVABFYXgGPw7cW6X+hyGWORSFY5GRnB4x6iujupHaQGPB4/WpvdgTvIqycDLZ5xU56VXtImX52GG&#10;Yc1ZrOXYYUUUVIBRRRQAVna1pcWqwxpMEZUcOA4zzWjWTcte/a5S6qLNRuVuM9Of61UQLaXXlQ8o&#10;cLx/SqlnAPtNxOy5DDOCK47Xfjh4S02xnabUlXyzhvkY4Ocelcrdfta/D2xhgT+2wHztb9xIf/Za&#10;sR60t9CI222uDn7oAyaVWN7a3SJGYXKEAkYxkGvIIf2tvhpLrUNvHrmXZCdvkSe/+zULftfeAWv3&#10;hg1tWCPtf9xJ6/7tP0A+Kf27vgP48+JnxMudOsNQvDpTW8b+WqO8e4buw4zWT/wTS/Z51LUtc8TX&#10;GoX0YbRb6DKTocn7+QuRx0r9DrP49eA9Wha9j1NXYgrkxOO3uK/PL4I/tQt8L/jd4h00XkEGn65r&#10;AXLwkllDN0wDjrQ3oB+q8LR2EIgCghfTgVNDCtrGzcHvXM+GvF2jeJtLhv4boSLLnBAIzzjoRXR7&#10;ReLj7y9OKyuMsxyCSMMOhp9MhjEMYQdBT6GAVHcAGM1JTXQSLg9KQFHU5pI4FWMMSwxle1Rabbxr&#10;Zh7lVL5I3OOau/a4lYR5yc46VR8SWk91pvl2y7n3A4zjirA+N/21PhXqXxC+OPwW2xNeaRb6jJ9r&#10;iaMvGY2aLhhjGMA9a+jvD37PPgPSrZA3hXR2IGP+POP/AArH+KXxi0j4f+PPAHh7ULpYL3W7nyII&#10;zGzb2BQEZAwOXHevYZn8yMGNlbn1pCON/wCFJ+A93HhXSfwtI/8ACo5/g94HjUD/AIRTTGBOOLWP&#10;/CuytfOjJEm0Ln1FSXTSFB5WCc880rDOBuPgz8O7CdWXwhpBnAyoW0j3fhxXyv8AGjwz4U/Zq8XW&#10;PiFfCtpNb+JdSEEi2dsiGMM2SXOBkAda+3byztI7tNRnbbJCMAg8Y6dPxr51/bK/4R7XPAL/ANtz&#10;ELCkz2m3PMmxsZx/WkanpXw703whrksGqaFpFjHByolt40wDgg8gda9RVVjUKowoGAK/Pj/gmL8V&#10;dRbwDpnha+kjDtc3DbNuTgFyOce3rX6EKcgGgBaKKKACiiigAqtfhzasIyVbsRVmqz3BW8WLsRmg&#10;AhU/Zefv7eT74rzrVPFmg6h4rPhDXY4JwYxOVuypT24PevQYZGFzKO2f61+an/BQXxprPw4+OM2v&#10;WJSO3SygTc4zyc54oA/RzQdD0rR4WGkw29vDIASLdQqkduntWttP9+vy58J/8FI4/DugWEE2sW8c&#10;vkRh1a2bqFGf4a2P+HosH/Qbtv8AwDf/AOJrRLTcD9Ltp/v0jIf7+Pxr80v+Ho0H/Qbtv/AN/wD4&#10;io5P+Co1vjjXLU/9uj//ABNOwz9L/Lb/AJ60eW3/AD1r8zP+HpFv/wBBu1/8BH/+Jo/4ekW//Qbt&#10;f/AR/wD4mjlEfpn5b/8APX9ax/FHi6y8K2Jnu5FC7GblgM4HPWvzdvP+CpkVvbs6a3a7h0/0N/8A&#10;4mvL/jh/wUC/4T7w5FDDqsEztDIpVbZ1+8B/sj0qXuRLc/WP4deNNP8AiB4dTV7Ar9lZ2QbWDDI6&#10;8iunluBEyKBuDccdq+Jv+CW/xB0/Wv2d9K0W4ut2qG4mkaPB6ZHOcY/WvtaUJE8Y/Kp6ElmiiikA&#10;jelV4VW2cRgDLHPFWGOOT0qvC0N4/moSSpx6VS6gfLX7S3wAuviV4o0G5mvIjbW+pJOsUyFgMEcD&#10;jFfRPg/wrD4W0tLOFY1bht0a4HQD09q8F/aW+N198P8AxD4btFliiju9TS3G5Mk5I74r6G8N6h/a&#10;enx3MrrvwB1HoD/WtOgjUEbAYMlG1v8AnpUTXNuGIMgzn1pPtVr/AM9B+dSMm2t/z0o2t/z0qH7V&#10;a/8APQfnQJLZhnePzpgTbW/56UbW/wCelRZtv+eg/OjNt/z0H50gG3l3b6bavc3cqRQp96RyAB26&#10;1UaG2uI4ry12FJcP5keMMOucjrXh/wC3d4uk8Hfsq+O9T0+RReW9vG8e7n/lqg/lW7+yn4i1PxT8&#10;EfCFzqO0rPo1s4KgDJaNf8aYHsDsb21PkybWPRgagmeXfAis3ykBiO9OtLVNMj2rxFnJJOTmpUkP&#10;lyv2wSKAK+vRySWO2IlW3DpUqxbUhMkgBUA8063uN1uZWIwAea/O/wDaA/4KMR+DPEFzpOnatb+d&#10;C8kJRrVjhlYjGdvtTSewj9D1tvMmaZXDKw4xzVFdWja+jR7RlOceaQML+Nfnn8B/+CnWn3Wq/ZPG&#10;2tW9pp/lbYilo+5pS3A4Wvtu8+MGgaX4B1HxLrt+sGj2qGWWZUY4TAOcAZ79hSswudF4k+HvhzxV&#10;G7aho9nevJyXmhVz9eRXzX4+/YG8IeIbaaHSrHQ9I1KQfu547NVdecnGFzzXYeC/21Phl8SLg6b4&#10;K8QjULi2x5yNbyrtB6csoFe2rZ2VxrUF7cMRehMLg8Y96Brc+Ak/4JSwWuqC8udQ0i7DPuZWtAc8&#10;5OcjvX018J/2QfAXgOxjFz4a0OadSfnWyjB56c7a1viZ+118OfhHfG28R66tiyu6H9xI/wB088qp&#10;6Vwmn/8ABRr4AeJroW9r4w86U9hZzg8fVKLs1PoPT/CdroskS6UIbG3UgNFCAoKjoMD2roq4/wAC&#10;eOPDPxAsxeaDeG6h2LIGwV4IyOCK7CkAUUUUgH0UUVBkFFFFABRRRQBlroenLrEuoC2h+3SKEeXa&#10;N5HGAT6cVZMMizK3mfKO2aqX01rpdw17cv5athM9vy/CsLUvil4dt7WXdfqCox90/wCFaagdPeW8&#10;lwFMcu0bgeDTZHj+0RwSKGkZeGNcnpPxc8M3FuoXUFLAZPyn1+lV5fiz4Pa6W5fUv3kYKj5Wx/Km&#10;BJ8WNP1WbwlfjS7yS2mFvKV8okHOw4xj3r8O/wBoz4W/EO+1S58Ta3fahd/Zo/KElwJCQpc4GT2y&#10;1fuJ4f8AiZpPiTUL2GK8SSBV4+Ug46elfPf7fd14fsf2cfEs1tKPta+TtHP/AD2TPb61SuI1P2Cf&#10;hjffD34c2+oXtyLoarp9tIowQRgEnOfrX1QvlSc7Vz718nfsZftReGviB4GttCGqJJPo9nb27xrE&#10;y7WIIxnAz0r6msJLTUoxPbvvU8A1m9wRe27OQeOuBTVm3SFdpHGc0eYIcBj9KkGGGRSH6C0UUVID&#10;WBK4Bwai+z/NuJzU9FMCOSYRnmqerWdpqWm3MV3apdwPGyyQuoYOpHIIPUEVckgWTk014zFC+z72&#10;04z0o1GfInxk/Yx0H4rrct4X0zTfCOrTMpXUI7NUkUAAEblGe1anwB+BvxM+Ed9FZ+JviNdeKrU3&#10;KNHHJLIVjjGBswT0wOnStz4xft0/C/4I69deGvE3iJdP8RW4VpLc20rgBgGHKqQeGHevk3xZ/wAF&#10;OW0XUJJIdXtfKkLSWpNm7blzxn5f509ST9N7iH94XkkHl9lboDXgnxj/AGX/AA/8evFNjrl5p+mS&#10;/YoRb7bu3WRuCx4ODx81fAF5/wAFUvHGoaxJm6sTo3GyYWhznv8Aw5r6D+E//BSjwZcaQ41HxDEk&#10;xlPyizl9B/s0mXE+mfhf+zj4L+EskklhoGkx3UqKkklpapGTjuSAK9jSHY6usgWJRgqOBXDfDHx5&#10;4f8AiNoNtr2mXf2pb6ISb1UqCD7EcV1U1xFDqUenc7ZV3Ec5/OkWbHXpS02NBGiqOgGKdQAVG/3q&#10;kqN/vUANooooArXzecptccyDGewqnbagsay2qnDWq5Yg9e9abRop85sgrWTb6KoutQuUU/6SuAc9&#10;aAPxz/4Km+N77xx8YLJdOu5rbT/7LSOS2Eh2uwlkOcA4716H/wAE8f2RbHxRpeoav4i0yxvSYbW4&#10;tpL62DkZDElSwPoOleN/8FIPC+pfD/44adCYPLtH01ZWLMD1kcdQT6V+r/7J9np9v+z/AOA54D++&#10;uNEtWf6+WP8AGgD0DwToVt4M8Ppp1papHCrFtsChV59hXMftGadYyfA3xvPJbRl/7JnYEqM/dzXo&#10;3z2dn6Nn615p+0NqVldfBDxsskh3LpU4OAR/Dz2oA8h/4Jy64lv+yX4PXyWMebgDHT/XNUv7bnwb&#10;8Nz/AAm1/wAaDRrEXuk2LzrN9nXzQSwJKtjIPPrUn/BOr+zZP2SfCEaygqpuW5OOPOeuH/bs/ar8&#10;H6f8MPEPgpNWX7dqVm8CQeQ5LMGAIzjA/OgD2H9g/Uhr37K/grUEVkNxDMfm+9/rnHX8K90023nj&#10;3maQudxxnNeAf8E+1W3/AGSPAUMPRIJhtPp5z+tfQ8lxtuki/vDNAFiiiigAooooAKKKKACiiigA&#10;ooooAKKKKACiiigAooooAKKKKAColh27tx3Z6ZHSpaKAIlhCyFhgDGMYrhfix8HdD+KXgvVtEubG&#10;zjmvYDCt1JbK7R5I55HtXf0jfdNAHxPpf/BNXw7pklrKt/ZGWF1cv9gXLYOeuK+vLXw7DYaK+n2m&#10;22DY+aJdvPHOB9K16KAIra3ENrDDIfNaMBdzckkDGaseX701etS0AM8v3o8v3p9FABRRRQAU0ru7&#10;06igBnl+9Hl+9PooAj2ruxu5/WmxkszAjGDgZ70zypPt3mceXtxUlwxSMuOigk0AVWupFvDCIWK4&#10;zvwcdKrat4n0nQ7d5r/UrW0RFLs00oUADqTk1T8VeL7bwx4ck1S6cpEp27gM8/Svx6/bF/bS8Ra5&#10;4ifQ9A1PfazGa2lRrZTn5mXGcZoE9j9Ffip+254J+HcMpttV0fV5kYL5MWox7jkZzjP4V8yzf8Fi&#10;o4dUFsPhtcvBkg3K3I2AZ65r4M+Hn7N/ib406j9pitFa6nXzC8hKDg7R6DtXvUn/AAS7+Ps1uEgu&#10;tHWCRRhTOucY4oI0Pu74Sf8ABQrwh8RsDUJNM8PvsVtl1qManJOMcmvpjSfHGha8EbTtXsb6NuN1&#10;vOrjOM44Nfi7cf8ABK34saOHutQXTZJly5KXHG7r2NM+Hvx4+J/7PV9HpmuXvk2qu0rGG2VxyNo5&#10;2/7NAj9vJLjb5ZUb1buOlSlhnbkZ9O9eJfsxfHnTPjV4QtngunuL61tYWuS6bPnZTnsO6mvaSY/t&#10;B4/eY/SqsND6KKKk0FHJFO8v3pF+8KkoAZ5fvR5fv+lPpkzFYXK/ewcUAUprt4b1LdLdvLZcmRRw&#10;ParEyeYqdjWbHd3n9kyysw84NhTgdOKuWLTGMPcuuSMjkUAJeQmS38iOYpJnPynnFXI/ljUE5IHJ&#10;NY5WdfEPnbgbTy8cYPNau125yMUAS7h60bh61H5b+oo8t/UUAOoqPD9MijD+oqjIkqu1yy3QiMZ2&#10;4zv7VLh/UVDfLO1qywECbjGenWlYCOxvXupp0aExrGcKx6N7ikW+kOoNbmBhGBnzccHik/0lvIEb&#10;oSMebgg/WpZnmabZGQKdgLCsTnIxTqRc7Rk80tJgFMkjSRSHUMP9oZp9V7u6jtYwZASGOOBQBxPx&#10;U0vwzrXgXUNP1iTTYdNlwJRd7PL69weK1vBen6dZ+C9Ps9Ka3FnFapHDJbABNoUAFccYx6V4J/wU&#10;AVfCv7MPi/V7MeVLbxIyt1I+b0Nch8Df22Ph74f+C/hC31O9uBerpduku2EkbxGucYHqKLiPrnQ7&#10;R9O0nZc3BvCGJ3yHPfpWrEyuowQRjoOlfNml/tx/DC4sSjXtwRkn/UsP6VK37dvwutGCi9ugOn+o&#10;Y/0q1qgPoO6vHtWKJbMy+qjivIP2nvDNrffA7xvqEdrFBqVvpF09vcrGPNicRMQytjgg8giuck/b&#10;6+FccZY39zj/AK4N/hXhP7RH/BQ7wBrnw18T6LpupXJub3T54Ika2IyzIwHJHvTQzkv+CZvx81Xx&#10;P4muPAusXd3LLpOntM15d3JbzCzk4wT15r9KIbiOaB5FVW28cc5r8cP+CYOm6n4g+NWvapGPkuNN&#10;yCy4yA2K/YaztW0/TXD4DYzxz2FOQkWbiJrqGIrIYec4Hf2q5Va1HnW8bNyMZFWazYwoooqQCiii&#10;gAr5j/bq/aKvP2dPhnbazb6Tc6n9tvfsGIJChTdG5359sV9OV8hft/fCHxd8YPAEGmacbeSzt70X&#10;SpIwU4EbDPr1Jq47gfkiNS+MvxCvrpvDuo+Ktes7uZ3P2GSeVIyTu2ZHcCp7n4R/H23VG/sLxndy&#10;SHG0W85Ke/Sv0Q/4JZ+A18K+B9XtNct2GqLrU/ln5gNuxB9Oxr76ttKiW8mkZcoPmXB5Fbcwj+fi&#10;2+C/x90+8S6fw/40DKOptp84PvVqz+Dfx3WO/uP7D8Y+dIpKL9lnyT7V/QQsMGqQkupZc47jpVae&#10;G0tZIQFI+bjqalSGfz+6N4A/aK84WUum+OtPjwWLNDOB+VcDo/w3+J3iDxFcS6RpHiHVb6xuP301&#10;tDK7xOSepGdpODX9HF5Dpt9fSxMjNcGMnPIGMV8Nf8E95o4/H3xsXVkdgusRiDaDwu6X0/CpewX1&#10;Pi7wH8QPj98KbqP7foPjbULRF2CGTz1UHIOcHjtX6Zfs3/tNeIviZbi31LwJqWiESLEZLrd6E7uR&#10;7V7feeEdA8VJte2Z+d/LMPb1rS8PeC7Dw3u+yQ+Xlg33iefxNZC1Ny3VziRieR909qnqJRJ5h3H5&#10;O1S02MKazBRkkAetOqvexPNbside1ICMtsmBEO4M33sdPepmUiTzN2Vxjb2pVBjtgD94Lj8aba5e&#10;Ab+uasD81/8Agq54mufCvjP4U67atJazabcXNwrRMUb5fKPDDoeOteG+F/8AgptqvhyNVuo77Ujt&#10;I+bUCfx5NfQn/BTjwfL8Rfi18FfDAi86DU72e2lQnaCrGFcEjGOtL4f/AOCVfhTy1a+8OQPwf+X2&#10;Tr/33UC6nj0n/BV66YA/2HeqP+v+np/wVyntVGfDN9Nx2vq97uP+CWfgJlwnhiDp/wA/kv8A8XSW&#10;3/BLPwCufM8MQdP+fyX/AOLp6hqfPeo/8FVrzxBbyXS6Fe2sUfymI3/X3rxD4xftQ+M/2lLe00vQ&#10;LXWrY2829xazvLuDfLtwv1r7m1X/AIJc+D7eykjtfDtukDYJzeyHnPu9cR+zL+zf4e+EPxY8Tw+I&#10;NPWGwW48uyWOZzgrJxzu54Hc0jY9O/4Jy/BbWPC/w/0rXtZs7qx1CKaYG1u7cpIM7gDkjPevvaLJ&#10;jUkYOKxdF+ytogGjHbHn5cnPfnrW1Du8pN/L4GfrQA+iiigAooooAKqTRn7UrgE8dqt1XuJhD8x6&#10;4oAiNwtu37wBdx6txX5vf8FItTHiLxhdeGrPR/tlzJBbyC6iTeQOePwr9H7u1GoRxNjIHJzxXj/j&#10;z9nfSvGPjo6/LYrK3lLHv85gePbNAH56+A/+CR8/j3w7Zazd+OL3TDeQR3It2tT8m9c7Rn0ziuj/&#10;AOHLMP8A0Ua6/wDAUV+nfh/7LY6Xa6dGGRbOJYcc4GBjGe/StLzIq1T8gPyy/wCHLUP/AEUa6/8A&#10;AUUf8OWYu/xHus/9egr9TfMi96AY5NwAOcZp83kB+VP/AA5hU3UcS/EK7ZCOXFmCBU15/wAEW47Z&#10;YyvxEu33HBxZjiv08bWodN0e5vJiViibBOPcD+tN0bxBb+IFc28gf5dy9Bj0ouwPzCm/4Ivw267z&#10;8QLqRR/D9jGKW4/4IvxfZ1kHxAuj8u7b9jH5V+ptkk5gZbpgXzxjHSpxIn3fwqHqRLc+Df2Vf2C9&#10;a+BPjGK+h8falc2CRuosGjMcYJxzj8K+6fs7RLbqWMjIACx6n3qwsKRtuA56VIrBulIQtFFFSICM&#10;1Ra7+zX0dskGEcFi44Aq9VXfGczuOV4zVID89P8AgrYreGfDfgTWre6a3li1pJsRttZtqkhcj6V8&#10;lXn/AAUF8UwQLZW7atbnYpDJfsv8j7V9mf8ABUzw2PiFofw60mNPO8zW41KlsdQR1/GuH0X/AIJk&#10;22qLDczaLbOpUA7rpgemf73vWvTUR866T/wUQ8SXFpcl5NU320e4ltQbL4/GoLH/AIKQeJbycR+X&#10;qy/7X9oN/jX1XZ/8EsdChW4z4et8yjB/01//AIqn2/8AwS38M6fBu/4R6APn7322Tv8A8Cp3QHyn&#10;a/8ABR7xHNOUkTVIQDjc1+3+NS3H/BRXX45CEudTK/7OoN/jXuHxy/4J16B4J+HOua1b6HDDJaWM&#10;9wHF05xtQnOC1U/2Xf8Agnn4Q+K3wT8P+Jr/AECK7u7xGZ5Wu5Fzg+gYD9KLoR4of+CjXiMf8vOp&#10;n/uIt/jTG/4KO+Ix/wAttT/8GLf419hN/wAErfArdPDMI/7fZf8A4umf8OqfA3/Qsw/+B8v/AMXQ&#10;VofBfxU/bN8QfF/wnqHhe8n1KKwv0CSSTXrSRjDAjcM4PIr9kf2ZTDa/s6/DeG3mUt/YtmpdCAT+&#10;5TrivgT9p7/gn1ofwp+EviDX9L0WG0js4lk3C5diCXUd2PrX6A/sreH4IfgF4B3oDt0e0xhj2iSk&#10;xHrR3Qx+S2ZWPOTU7AfZ9vCllx+lI2ftgx0xSb1kZiefLOagZ5n8fPipH8E/hnPr01uLlI5FiKM+&#10;z7xxnP41+K3wy+F2pftH/Gq91BYLmWwuNbYO4hM6RK8mevIwAa/TH/gqdqU9n+yvql1A21PtcAHH&#10;P+sFeQf8EffD2n3fgDxTqF1GXuo9TV43BIwdinoDjrVrYnqdtp//AATN0WTS45DqlvFcYJKmxXcp&#10;BOPeviP9svw/8Qv2frxfClx4517VtM1G0854J5nWPaXZdpXOCOPSv3EjWRrh5l/1bDj1r8kf+CvB&#10;vNd+Knh0WbZA0pFbOB/y0lppsfQ8S/Z9/Zn+IniTRYPEeh3PiDQopIUuBNZwSBbgdQNw6ivZtd/b&#10;08feH/Ad/wDDi+8HeIrTxheN59rqUsrrcpGMAFR97HynpX3p+wvqFo37NPguxIb7Vb6XGJuDjO0d&#10;K8O+I3wSh+KP7avhXXba2WXRINKNvMsjlWL7mPHPTkUX7jPzv1D4c/Gf40ak1zf6L4su4nkMgaa3&#10;ml4c5J5FaN5+xH8SNNt/tVhoPiCG4H8MOnSA/oK/drwj4G07whpkcFnB5LCNUPzk9BgdTW7bfaAf&#10;3xBX2xU83Y1Pw1+DfjT40/AHx1pD63ZeLBocN0gnW6M0UPlp13Z4249eK/Y34KfFy1+Mng+y160i&#10;jgiuQ5VY5Q4G1ivUfSuO/as+GFn4m+E/ia6jtw1xDp88gZnIwxGc9a8q/wCCb6XGgfAzw9Y3py8c&#10;c4IXnnzmNG6A+xpJFXPzAnsM8mlRtyBm+X61RjtZfOEpxtzmrFxmSNQh5zk/SpAtUUi/dGaWszIK&#10;KKKACiiigD8yf+CjH7Y2o+AfG2o+AdK+1Wt7ayW83n2t4Y2YPEeNoPqa+FY9Y+PniOGeeG78astw&#10;2+JUechlPIx6ivoz/gpn8B9f1D9pPUfHCxRto9w9lb8N8x2xjPH4Gv0V+BvgHwT4i8F6DdadaZlt&#10;bSBJiZGHz+WM4GfXNbp6CPxh0/RP2lo9zR23j9Yypw224xUYtP2hFhkhY+N23HmRjccV+/reGrFU&#10;a1t4toUHgsen1z71iWnwl0j7PMLm13SsxIxIen4GjmA/CW1k/aN8OqHgbx1m4+RWQ3A//XUfjC4+&#10;Ny+CbxPGD+LbnT2dTKuqGYx7dwxnd79Pev3kvvhnoX2ezRrQny3BHztx+tfM/wDwUj8MW+hfsz+K&#10;bzS4GW8jSDYVy3/LZAeOe1O9wPyg+GGl/Fb4fX0Wq6bpniWws7p45f8AR45Y0nVTkdMAivtD4R/8&#10;FBPG3w4ng0nVfh9r+ssuSZZpHwc49R2r7Y+Bfwv8LeOfgn4JfUbJprqPS4WYmRl+YrzwD7Vsal+y&#10;r4Our37RHpXz4A3ee/8A8VWMtwO4+G3jiT4iaLFqE1g+mkxpJ5UhJ+8Mkfhiu1TCgKCDWN4X0C38&#10;P2f2a3j8tFUKBkngcd61Y4mSct/DijUZPRRRUgFUhO8kzqFOAeoq1Ju2Hbw3akij2Lkj5iOaYFXU&#10;r99N097hYmmdSPkHU84r5G/bi/bMtPgH4UsbCyjF/fa9BPbebb3YR7KTaQGODkEE/pX1/JJFcN5D&#10;And/+uv5+P21PFXiDxd8bfEmlalKHsNP1m6itF2BcL5hAGcc8etNgcnqFx4o+Nnj+41Cey1HxJcX&#10;C5F5IjXDEAADDHOcAY69q+mfgf8A8EzdZ+KjRahrur6ho6QzLst7myJGw4JA3DpX03/wTn/Z28PN&#10;8EvDXiu9sN9zMkytMJmyf3rjpnHb0r71srO10e3WC2UorABRkn2FID4Usf8AglXoGm2qRS+IrZlX&#10;+9Yp1/GuB+LX/BJ2G60u41vSPFs2nyWkPFjZWYXzWGTnjuc1+mctslxEqzDPOeuOaq6ity91FGhH&#10;2Vhh14yeaGVE/Hv4I/GLx5+wz44udL8Vafr3iXw9fyR2NlLftJFBBg8ldxx0Pav1707xBpmvaauq&#10;aZLb6ntUDfbOJMHGcZH1rwn9rL9nfSfjT4VtYWs47iXTpGuT5kzLg4HI5Gelcf8A8EyfFtz4o+Ce&#10;rSXsvmzRatNCOAMBTjFIs+voJzNCjshQkZKnqKf5ntTSckmkoAf5ntRt3c5xTKkX7ooATy/ejy/e&#10;n0UAV5gGHlE/e71X2PatgMzL0xzircifvFfsKd8sn86APkj9ur9lm0+M3hXUdZEscN/HbR26MtuJ&#10;JQA5PBxn+KvFv2Tf2q5PhjeXfgHxVYSWFtovkaZZ3mqXHlJOEBUsgbGO2QPav0W1Kxt9WtXtLhd8&#10;T9VyRn8a+ZPjN+w94Q+I+qW2of2Kk9zDM84d7l1wzEHON3tQB9A6H480XxVhdP1GzvdwyBBMsn16&#10;GuU/aStYI/gB4+dYkVv7GuDuCgH7h5zXLfBr4ET/AA1vo3hgjhgRWHEm7k49TXpPjbw//wAJr4F8&#10;R6HdIs0V5ayW5jzgEMCCMjpQB/P74I/aQ8d+H/hvY+EfDOr63YNauzhtPu5FG1mJxtU+pr0r9mb4&#10;V+PPjF8TNLvPFlhrWqWi3RV5dSt5Jk2sCxJLDGCa/QLwH/wTX+H+habb3UfhuOPUjuWST7XIflz/&#10;AL30r6q+H/wj8O/DXT1TTbL7OQFJxIzcgY7k0AM+H/gy38GfDrSNFtmj0uK1LYSNBEOWY4wMY612&#10;mn3IvE3mPBU7Q3Xt1zUN7Yx6xEu9d0QO5QTg56VLHNb2NxHZqCryDcOpH5/hQBeooooAKKKKACii&#10;igBnme1Hme1MooAmooooAKKKKACiiigAooooAKKKKACiiigApG+6aWkoAiop+w+o/KjYfUflQA1e&#10;tS0zZS7qBDqKbvFG8U7BdDqKrXF8lu6qysS3TFSxyiRQwHBosF0SUVUm1FIbhISrFmGQR0qwsgYZ&#10;FFguh9FN3UbqQXQyVxgqDluuKqQzPcR3CMu3bkCnSq8d95xYeVtxjvmpfLGQ0fAbk570wufLH/BQ&#10;bxNdeC/2b7+8g3IyXEY3ByvVh3FfnF+wx+zfcfHjxRd+KL9LyaKz1dc4iMkZXIY5JBGOa/UD9tL4&#10;T6n+0J8JdR8CaHPDaak0iXHnXWfLCqQxHHfFeB/8Er7f/hC/Dvj7w7cxPHe2etNatJtIV2UBSRnq&#10;MigUmrH2j4F+Geh+DfDtrZQaZaJJErDzfs6q5ySeSB71qWGgSibznnlXaxwhJwRWxDHLkmVw647U&#10;ybz5zmB9gHBBpkkWpWwkhjXyxLzzlc8e9eYfFn4B+E/iZps+nS29nZ3EyBd0NvHvABJyOM16jdXL&#10;2cEIc5cnDEVHqFpBGftShUuFGFct0osxH5n/AATurn9lj42eMNGlmkaw1LVEtrT7a5jUqjMAEHAP&#10;3h0r9KdFkOqquoklSRt2A8fWvzL+IMj/ALQn7SV1pugM0Mvg3X2GptcLhZQz9EI/3TX6b6HGq2sf&#10;2ceXbBcbD1zjk0WaBGpRWNqHim203S9Tv5UfytPQvIB1IGc4/KsD4e/FzR/iMitpyyR5UtiXAOAc&#10;HipNLndL94VJVa3uFm3EcbTjmp91AXHUU3dRuoC6KNzM/wBqFusOY2G4sBXzb+2p8Std+HGh6Je6&#10;TZTTIoneby2ZQFXaRnHbrX0lJMzaggXgbe/415T+1F4XtfEXwZ8XXV3EJXsNHvJo8kjafKJyMden&#10;egLmb+x/8Tn+LfwdtNXuyqXclxIpUOWPGO5Ne1GzTJ/fkfjX4X/Bn9ufWfgz4LGk6fqF1arFcPhY&#10;7eNxyfUj2r1eL/gp5r7xKzaxeliOf9Ei/wDiaAufrz9kX/nufzo+yL/z3P51+RX/AA8417/oM3v/&#10;AICxf/E0f8PONe/6DN7/AOAsX/xNAz9dBaqv/Lc/nS/Z1/57H86/Ic/8FPtc/wCgze/+AsX/AMTS&#10;f8PP9c/6DF7/AOAsX/xNMy6n68/Z1/57H86SSWHT4TPNOFjXq0hwPzr8h/8Ah6Brn/QYvf8AwEi/&#10;+Jqj4g/4KXeIda0WWyh1e8WZiDue0jxwQf7tAH2p+yr8YdW8b/F/4waZKjTWml6oIIHLsy4Ppk4H&#10;4V9bWYYwhnUq/cGvzd/4JS+JLrx1rnxO1jzSZpr2GW4dlALkgE4A4r9E5p7qXUmihk2qBnBA9KaA&#10;sabeTXTTedCYtrELnPI9av1DbsGUjHI4J96mpMAqOYDaTsDkcgEZqSqWp3wsYlYgnc23ikB8t/8A&#10;BRDUL++/ZH8cRGwb5olX7p/vV+U/wt/Zd+JfjuxtbiPTPEMdhJEkkJhhkKbTjG0YxjBr9kv20PB+&#10;oeOP2b/FOiafcw297dKgjlm+4vzZ5rd/Z/8ABKeD/gz4QgcI17baXbpPLGxIdljXJH1Iqhbn5C69&#10;+w38UYdU8u0sfFLREA5SGT+gqCH9g/4pyfNJYeKuOeYZP8K/c7T7yDU4RcopXnHzcGrh54qovlQz&#10;8MIf2G/iWrbJLHxKV/2oJP8ACum8Hf8ABO3xVqfiDT/7UtNfjtjMvmNLbHAGRkn5cV+0clqjclcm&#10;oNTuhpmmz3LHakSFzj0AzV8xNjw39mf9mPSvgbp8E9s7PcmFoX82JVbBYnnAFe3JLJeSDchVM7Tj&#10;pVfS9SbXtGguraQDzDnnGcZIq5dTC0hZIwVkIyCOakZJcTNZpGsce8E4+lWeoqha+aUDztvDfdx1&#10;rQqJDCiiipAKKKKACud8R6cJ8Mf3wZsGMjcAMYPFdFXz7+2R8eIfgD8O7bXHaeJ7i7+yq8KBzuKM&#10;RkHtkVcRHc+INc8D/DORH1LUdL8OxlfMZpXjgHPGTnHU8ZrE0X9oL4a3WrGHSfHmi6tdTMqfZ4dQ&#10;jkIJOAAA3c1+H/xK/aP+K/x+a9Op63JqOn5MCx/ZEUhA5ZR8qds1Nofw08aeAtE03xR4fnFhqRAn&#10;eUxl2JU7lOGBHBFa2A/oPjupSqlYMKRkYHBqtNqdtY7zfyR2obOwykDPrjNfAf7AX7eWofEye0+H&#10;Pji8vNQ8eXU000N4bZYoVgSMHb8oHOQ3bvXTf8FP/ix4z+F/hrwRJ4SvJLW4vJJ1maO3EoOPLxnK&#10;nHU1NrAfZ9nqWkTTFor6CVyuOHBOPzrkPhR8J9P8A6j4huoY1LapOJWZo1XJyx6gc9a/Gfwv+2N8&#10;a/Deppfan4hkfTxw0SWEe/J/4BX6pfsY/tMWf7R3hzU5oWuXm0tYUla5QJlm3ZIA/wB2hrQD6KUf&#10;Z2YJEAPUDFMmmmbAER+vNTmdWmMWDuAzntTI7jdlec5wDWXkHkSw7vLUEEH3qSqNu032x1kfMeOB&#10;V6hjCkJxS0HnikBFt8xskYAP51leItQmsrY+VFuG4citUTBmYL/D1qtNJb30pt5Iy3G72qrMDx/4&#10;ueDNH8SfEL4d6nqNxFBeWFz5tujhcsxaM4GeeoHSvZ5I0fo+0e1fB37fHxa1T4N/Gb4K38l6y6Gd&#10;Qla8gjQM7xq0RwCR169699+Hv7XPgv4hWqS2MN1GGUt++AXgHHrTs30Ee4CBP+e360v2USKQJT+B&#10;rzW++OPhyHCjzAxHB3D/ABpkHx88P267nMhGMcEf40WfYZ6BNYwfZX0xr0iafkZYbsdeB+FfG3/B&#10;RTwzd6Z4L8N3ugmaK6s7szTyWgKs4VCcOV5IyO9e5ax+0N4Ta4WeOKZb9VxHKSML698dK+I/27P2&#10;2NC8RaBZ6BoK3kOpW9w8N40kSlZBtKnHXqaXKzTmR9KfsE/Fm6+InwasdRuTvvHuJV8kuXbgkdye&#10;1fW0LF40ZhtYjJHpX5S/8E0rvxhH4g0S4tb5YPBe+4zp7RL5m4q/OSM/ewetfqzDL5kKP/eANKwX&#10;JKKTIoyKQxaKKKACmSKn3nxgetPqtNIDMsTcqRkigCKO7S8W5hjZcoNvyHkdazv7UtPCeiG41W8j&#10;tYVY5kuHCjnoMk1P5UWkyysi4a5PBHOD7/nX5tf8FKv2tNW+G+vXfw+tb24i1B4YbtWWBGjwc9z3&#10;oA+25f2ofhrpt5cw6h4v0GxdHKr5t9EpbBwerUn/AA1l8Jf+h+8Of+DGH/4qvwR0/wAO+M/i/NPf&#10;XUzy7H8xfMhI+/zkbQK0k/Zz8VOvDp/3w3+FaxSsF7H7u/8ADWXwl/6H/wAOf+DGH/4qmSfta/Ca&#10;PG3x94dJJwf+JjF/8VX4Rzfs7+KoRnzEb/gDf4VSk+CPiKxYGZN/OBtRuv5VVkK5+2H7QX7Svw2k&#10;+D+vR6X450SW7dIyqwX8ZbPmL0AbPSvnL9kP9qTSR4y1eyu/EVnNBIkccbS3oIGSRkfNjPNfnlqH&#10;wF8Zx+FrvU7u6jfToSBJDsIY8jGOPcVleHfh/wCK/DPl6voknkSDEhPlFjgHI4INNLQLo/og0PU9&#10;KuYhfW+sR3MIOCyygrnGcZB963ljivNskUuR1ypyDmvxB+Fv7Z3xF8IyR22t3eoT6SHLSRR2CZY4&#10;AHO3Pb1r9WP2Y/i8vxO8OrMEuEK28LH7RGE6g+3tWUtGQ9z3Komby2AHO6obiZ4JN5OY8YwPWnLM&#10;txtKg8etIRZoooqQCqt1GksTQb9jNyMdatVk3lrc/wBrw3SyKLZBhl7niqiB478dvg0fG174WmXz&#10;pvsOoJcEKm4DBzzxwK9uANnZIsUe4qoG0D0AFSyMGh3j0yKrWE0lyPMLfICQRVCHyTErET8pP3h6&#10;UzUFNxZ4BIO4dKnCpKzZHSsLxd4z07wZpr3N6GaJSAQhGc/iaBnl/wC2Eq/8M+eNEMuxzol2F5wc&#10;+U1cf/wTntwv7IvgcPcNu8l+p5+9Xh/7Y37cHg7WfAOteHbO3vxd3VjdWoyg27im0Z9smsP9g39u&#10;jwD4Z+Evh/4eX1nqB13Tbd3nkWP90RuxwSfer1sI/SUQp/z2P5077OO0p/OuZ8F+PtK8baZPfWMb&#10;iOE4IfGT9K6W3niuFDKpAI71Az5z/wCCiStB+xv8Rmiy0gtI8Hv/AK1K6b9j5bn/AIZ/8CtMrgNo&#10;lpjdnH+qTpXL/wDBRWR7f9kH4hyAjyVtI9y9z+9Su/8A2U2D/s4/DqReAdDtD/5BSmI9PSTyYTJI&#10;duD/ABU+4/eWcpT+JDgj6VW1RGvdNdYSAxIxn61YhBt7BQ/zbI+cd+KQz5A/4KVeGb7xJ+yZqGnW&#10;UE1xctdwsEjQs3EgPQV5H/wSHsZB4F8Uxys0T2+prG8fTBCLkEV9++JfDOleOvDsljqlt9psm+by&#10;2YryOhyDnrX5rfsYfF7T/gv8YvFHge6t7q3bXPE8i2hVB5YQybRljzgetVfQR+nC6q7arNZLECsY&#10;zuHXpX5L/wDBXXUpvCvxc8NLFCJVk0pWLN2/ey/4V+ucUNssj3SFDIw5dWyDX49/8FWNah8TfGLw&#10;3aSHzZX0xUVuMD97JxxSTSA++f2MF+y/sz+BNTRN0l/p0e9MfdyK8m+K3xttfgZ+2h4U8Oah9mt9&#10;IudJ+2SahdyCNY2JcYJJA7V6/wDsfkaJ+zX4BgvAZYlsI0jVeq8Vyf7dn7LWn/Grw3fa3Y2tuniy&#10;O0jt7TUJnb90oYn7oOD1PandDVj6D8O/EXwv40s4bvTvEdlchlWQi2uVccjI6E1rX3iLRLGItc61&#10;BCnq8oH8zX4GXPxY+NPwD16/8PWGtSILKX7MzxWSOp8skDBKdKk1j9rn45eINOZ5deneIkAgafGD&#10;x/wCny+ZfMj9Z/2mf2qvB2h/DfxJo1p4g0i8v7mynt44ftieY7gYAC7skn0rH/4Jwreat8CfD2o3&#10;tq1q8kc+UYHgiZh3+lfkb8LY9W+I/wAbfCVt4wWS8S+1JQfOjMQbcfm5UDr7V++/wb8C6f4A8A2O&#10;kaTAtrbwlwiKzMACxJ5JJ6mk9Nh3R28twu4RIQ2eODyKljQRoM9feqWn2u2R2lwzbsqR2q+2G4qP&#10;ILoWiiioMwooooAKKKKAPHfi/wCGfBPxkkuPBN3rFjFr9sVu5LaNo2uVXaQCVPIB3DnHpXP/ALMf&#10;wVn+D+na7DdanfXMEl3viN5kAIMgYz25r46+M37QFj8C/wDgot4y1DUxctbSaNawqLdA3JEZ/wDZ&#10;a+svDP7Zfg/xpp8DQQ3iw7AsqyqBnI+tapaAfQ1vHDNO88Uwk3DopyKW1aZJdjIxQkncc8V8+an+&#10;2V4E8LTfZha3odSFJXBHPPrWtF+2J4Nlh3CK7BPTgf40WYj2q0aSTULhZEIRcFSRxXF/Eq20Xx1c&#10;HwTqUttuvYhJ5cm1nIBLfdPUfL6Vx1r+1x4QuvN8uK6DRrubOOf1r4Y/aQ/bQm0n9qjQNT0K7uLX&#10;TY9KKvGYkY7y0oyMg9sU0mFz9MfBPhZPC9idPh3LbwoscZ27RtGcYArpLf8AcrsZsjrk1yPw38RX&#10;PifwD4b1d5t7XlpHO5IGTuGeQOlbt9dNLO0UbbGVdxJxjHU1DeozUllS3QuzBR1yTgUsMyXEQeNg&#10;ynuOa+IPH/8AwU++Gmia5e+HpLPVxf2crWsjLB8hYHGR7Zr3v9nX9oDQvjJ4ds20lLhGkiaYeeAD&#10;gEA8fjSuB7RRRRUgNdtq5AzTI5vNLLjHFLNIscZZhlaaoDR74/l3DNMCNrbyW80fMw7V+Sv/AAVC&#10;+Asuka1oOt6XazP9svLi6uXih+6M5ySBz16mv1vt97JlznmvLP2gfg7Z/GfwTqenGCNtSWznhtJp&#10;nIEcjoQGODyAfWnYDxr/AIJxeJbBv2bPCuhtdxG8jWcmMuN4/fOeR1r64kkRI92VO0cV+OPg3xR4&#10;x/YR+IsmjeL76XVdOsUKA6XbbwTINy9RnjfzX6X/ALP3xt0z4yeH5Ly3WZNpVStwoRslQen40Aep&#10;3yve2aMhZTnPyeleZfF/9oXQPhFGUv8AUNPjuPJ85Y7q4VCRkjoSOOK9PuN7J9ntW8t15yeRivyA&#10;/wCCrlv4o0f4n6FZCSS7S40xWb7PFvAHmSDBIHXikyonq/7SX7en9l6VYTeH/smqTatOYDBa3WSu&#10;QMYAPvX0B/wTn+F978MfhDf22oR3NvNNqUtz5dypU/NzkDA4r4I/ZG/Yi8T/ABWWx1nWJ7OfTYo4&#10;7q3t596PHzz0xzxX7DaPYLZrD9jXydOjULJEeSzYxkGkWdLu3cjoaKbGysilRhccD2p1ABUi/dFR&#10;1Iv3RQA6iiigCOb/AFbAdccVFagqzbuOO9TsuWB9KiuI3YDyyFOec0ANuLcs29WIOMYFRTQ/aVVW&#10;kMRXjg8mrUCyKuJDubPUUrRKzZIyaAK+xrG02xgzEHv1rK8PLcNNqH2mNold/l3AjIyema05obtr&#10;vckoEOPu980+4hndotjgAfez3oAitrWOG8dlmy23Hlg8Dpzip/NEpKNhecAetIbVY3MqjEp4LU/Y&#10;m5WK/MOhoAjuI2hRfLBPOMDsKfHtbDMo3jjJHNKWbcSDx2FNVW80HPFAFiiiigAooooAKKKKAIaK&#10;fsPqPyo2H1H5UAPooooAKKKKACiiigAooooAKKKKACiiigApsmdhx1p1J0oArea6/wANOW4LcYFT&#10;bVbsDTTCM8cUAPB4zUVBYqcZ46UVSIl0CiiimSee/Ef4sWnw5iM2qTW9pAsZlLzg/dGcnr7VwHhb&#10;9tj4WeILxrOTxlpSXCruaOOUZH612nxa+Fdt8XtJubOZI1JgeANMCR8wIzwfevzz+MH/AATV1rwf&#10;qV54h0PxFZ2ImYKEitySAF929qtWA/TLw1428P8AiO1e40jUor5A+3chyM4Bx+tdNDJ5kSt61+Zn&#10;/BNzxZ4lvI5tP1rVJNREesSRMSoAKhU4r9NEULGAo2gdBUy2EPooorMZXnt9xLAkn07U23uG2yBg&#10;FCDApmyb+0g3mfudv3PemalMsGEUYaTjI9aoDy/9pb41f8KL+F83ixUtSUnSEtdA7MM2PUfzr89f&#10;jd/wUSg0/wASeHbjwmui33mKHu/s6kBH3chsN/Ov0b+NPwpsvi38M7nQNUjhnt2PmlZwSvy8jv7V&#10;+Ovwx/YXvfjz4t8YNomq2+iW2javNZeW0RYNtc4I5HFVHdXE7n0Xpf8AwVS1+x0mES2OigjP3lfP&#10;XP8Afoj/AOCu2rxKQLLQDz/df/4usO1/4JAeJ9QtVU+NbMLycG2P/wAVULf8EZ9etslvGVi3f/j2&#10;P/xVX6gjZ/4e5aveTMstjoMaryG2v/8AF15r8UP+CnniTxWjxW1jpZLIqjyfMHcn/npXaWv/AARx&#10;1i6d0/4S2wQjubY//FVJdf8ABGvW9O02Rx4wsGlB+V/sxzz/AMCp6bDOH/Yh/asX4c+IviF4g11d&#10;OtJ9amiuB9qBIJAfOPmz39a9p8Uf8FWrmHVDbaSmg3kOAQ6hjz36PXEL/wAEe/GGqWiJB4+soFVA&#10;CptTyP8Avqrmn/8ABGbX7XTzGfGmnm6z/rvsp6f99UpWJ6Gp8Sv+Cod3qfge60qGHRDLqFm0MioH&#10;DKSoHHz9a83/AOCdnxil1X49aoNdulsbH+yz5fzMF3eZHxgkj1rpm/4Iv+KIpzcz+PLGdUO7YbU5&#10;x6feqbTP+Ce3i34S65HquneJoRKzLGwigOSuQT1J9Kx1HrsfqjHdWoaw2TZ85Ayc/eGODW1XP+F9&#10;LWHw7oa3eJruC0jTzD1ztAJ/OugoYwoopsjBFLHoBmkBCVP2gORgY615x+0BcJJ8FfH0W4ZfRbxQ&#10;O/MLV6Ra3S3kZYDAzjmvHf2oFl0/4P8Ai6SN9u7SbwkD2iNOwH5V/s+/sPz/ABe8Crq32TUZVmuZ&#10;F3QFdvB91PrXtMP/AASS8OSRo0lz4gSQgFlE0fB9P9XX03/wTPk8z9mPTrpxukN7OM9+or6zGxud&#10;lFg1Pyz/AOHR/hr/AJ+/EX/f6P8A+N0f8Oj/AA1/z9+Iv+/0f/xuv1M2x/3KNsf9yiwH5VSf8Ekd&#10;E3ny5fELJ2PnR/8Axum/8Oj9H/v+IP8Av9H/APEV+qxjkblX2r2HpSeTN/z1p2Hc/Kr/AIdH6P8A&#10;3/EH/f6P/wCIriPiZ/wTDu/C+i3Emj2mtXKptKtI6nkkA/wD1r9jPJl/561HcW8N9CbW6QTI3JB6&#10;HvSsLU/OD/gk/wCDX8E6l8RNKcSJcWt3DFLG/VWAGQa/SFsLcEoAXx0r4c/YU026tfjx+0KpV4bd&#10;dbHkBhwBgdK+3bGN/MDyNuJHU0gLVu27dkYOamqvayBy+BjmrFABUcq7o2woY44BqSqOqWtxdRIt&#10;vP5DBsk+o9KYHzP+3Zq2o6T+x/46vJIzb3UKqUHI/iHPWuf/AGe/2wvh1Z/BvwRp+o+LNOg1C30y&#10;2jnikk+dGES5ByeoNdX/AMFHZEi/Y/8AHLunmqIU3L6/MK/Gj4ffCXxNqFvHfwRz/ZriNZIkEJO0&#10;Hkc0xH7jSftWfCC4uvKHjfTllI+4soFP/wCGqPhHZnLeN9PHOeZRX4wX3wl8XWtxvRLo3AA2yrEa&#10;k/4U541voRvluOR3gPeqjsB+0Mf7X/whk+74300/9tRXnf7Qn7Wvwzuvgz4xt9M8YafPqEml3Ahj&#10;SUbmcxttAwe5r8qLH4K+LbNdz/aHIH/PA1w2reBvFWueLNP8O+VcwLfyfZ/OeI7AGbGTVKOoXP1i&#10;/wCCd/xWtfGHgXSbFr9JruO0kd03ksP3rdck19mhjuCsoGa/JX9h34S+N/g78TtQtptXkmsEs/Lj&#10;WOEqoy244zX6wfbBFJbI65ZkUlvwoe4Ba3klxfT27qFSL7pHU1pVUkVY8SxjaznkjvVuokMKKKKg&#10;AooooAK+Gf8AgrV4WvvGHwF0SzsoXlki1pJiI+uBFJ19q+5q474i+BNO+ImizaZqNvFcKoZ083JA&#10;baQD+tXHcD4H/wCCSvgKwvfhbqmqalbr/adrrM8UcEkakEeWg5BGe571+gF94X0bVrW4tpLeBHkQ&#10;oyJEo25GOOK+Kf2d7y0/ZN+MGnfCXVJRf3XiW5uNWgvIfkihQq3yEHJz+79e9faEur2urX0i2M8c&#10;LwMGkkDAhx6CtGI/N/8Aa8+D2v8A7OXxPg+LXhbSJbrTNJ08QyTTgeSrSSMpzt29mHevuv4K63P8&#10;WPhbo11run26mbTo5BiMNgupzjdn0q38c/BFr8dvhfqng9bmGE3rR5ab5lG1g3IyPSvAf2L/AB5e&#10;3fi7x74GuNT2xeEpYbBGkYBGGH+6PTj1peoHsHij9mDw54qaRJVliiZc5hVBz/3zXyR+y3oR/Zz+&#10;LWt6IGeO317VkWP7U3LBWYfLjA/i9K/QbUNetdL013fUYWIB6OAelfmd8P8AXtR+J37RCTpcySwa&#10;RrWOfmGC56Y/3aTegj9Vwy/eBHpmoJsLNGeneooy4sUyfmzzUtx80iD1FQyh8a/vC46HpU1NRdqg&#10;U6kAU2SQRoWNOpGUMuCMijqBQgsUikknLMNx3nnj1qUX0cjbYSrN7dajupCzJGmVB4PpVbULiDw7&#10;Z/aWi3nIX5eDzWgH5of8Fk/D82tap8MYLXzJLuR7sRxp1LEQ4FfFXhP9mX4teILGMaZpmqYwSPJm&#10;ZePwr9b/ANqD4Az/ABl+Knwp1eS5jFhpN4001tIhPmqzR/LkEdlNe+aL8OfDvhKzRLTSoYyvy/Jn&#10;p+dO9hH4Tv8Asc/HONv32la2o/vG4f8AxqlffslfHG3UeRpOsyYP/Pw/T86/fNtI07UXUfYlAHHN&#10;SN4T0dFG6wjY9O9VcZ+Clj+yD8ZtVt2kGl60Zgdqr9oavTvgp/wTx8Y+IvE0M3iXStYgEEscjN5i&#10;8ncN2cqa/ZJdC0jT9WhtYdPVQ4LZGcZxV+zs7bTZ7lowsJcEA9M+lLmFqcR8H/hPo/wl8PwWMDOP&#10;LZm/fBc8/QD1r1BHDoGU5UjIqhZW63FqDcgSHPVqvxqERVUYUDArNlIdRRRQMfRRRUFhTDGpkDd8&#10;U+qeoXAsYmuW5RRyvrQA3i6mdJOAjYXFfnH/AMFKv2aLjxJr0/j60tbu5mjS3txtwY8DOe2c/jX6&#10;P2zJdwrLGNhYAmuM8TahofiTXH8H63Zx3kbRiciZvl6ccfjQB5p+yX4i8M+JPhjpOn26WM97pWn2&#10;lvdIkSlkkEeCG465U17qum6W33bK1P8A2xX/AArzb4QfBvTvhXqniWeyigW31S5EyJACNqgnAPPP&#10;DV6eskS9IsVojN7kbaPph4Nja/8Aflf8Khbw/pUjf8eNrn/rin+FXPOQ/wDLM0pZWxhcGgR5l+0B&#10;psMPwr1pbPTrd3Kx4URAc7x7V51+zXLH5bQ6jptpF+6VV3wg5OT617f431nS7O0ax1KFZ4pVDNGz&#10;YBGeP1FU9N0vQ9O02yvbDTkjE2MbPTNV0Ea2peHtAuV+zTWVpGzjOFgTOPyrS03SLXS7cJaxIi4w&#10;NqgZHboKdDHBfYmaEbl+UE9cVNPBIyqIn8sCoGQRTy+b5bxjbjPI5qeWSRZECJlT9446UsMZijzI&#10;d7etRNqAWRU2NycZpAW6KKKkBDyDVe1tzHGytnk55qzWdNPIurQxgnYQcjt0qkAM5M7R/wAIOKnm&#10;g22zBASetRyT20Mx3Mu4tjGec02S4catFEGPllMkdu9XqBF9mt7eNxJMytIMNk9K8d+L/wCzhpPx&#10;egkjn1XU4EfH/HnMF6fga9nmkhd2V4d2D1oXZ5e23Xyj6igR8Q2P/BJz4dNdyXd3r3iJn3B8SXSE&#10;ep6x06b/AIJR/C251KW4i8ReIYbhhz5VzGvA+kdfccEbxq/nSBwfWo5LWJzug2pJ3I60c2ozxn9n&#10;39nmw+BenXdta32o3UMkolLX0oc8Aj0HHNdR4i+OHgbwzqVza6p4gtbKaE4ZHfBB9DXeXitqGnzx&#10;Rt5UjLtDHsfWvz2+Nf7BPxH+L3xQ13UNN+IUWk2M8plSFrbcAOmM596BHnP/AAUK/bj07xd4d1Hw&#10;L4Vu9M1nTdUs0WWaFiXRg4OB82P4fSvvn9k64N9+zp4AifarLodoCq9R+5QV8m/DL/gmDZeAfDU8&#10;niq/0zxLfLKXF28BUhT/AA/e9a+6/APhm18JeBdJ02wSOKKzs44kEfTaqgDH5VTt0A39PsvscYjG&#10;5hknLc0fbEmdwCCsR+b29c1Ho8ktxCJHYkZxg1LKILVtvlD98cNjv9ah+YyleafHfZuYJGbdxhTx&#10;6Gvl/wDbM/Z7j+NHhe5vfD0Vwda0/T5kgXTtqMZtrbQSBnO7vmvqmD9zfmFBtiA4UdOmarSzWukX&#10;kdtFbf8AHy3zFemc45qRH5PeE/jp8T/2e/h1pfgnUtGWTVtNVoZhfGR5fmJYEnd6NWF8DP2bfGX7&#10;RPxK0vxf4k0m+gs7O5MDyW7fIq8HncD/AHq/VXxJ8DvA3ijWJ9T1fw/aX15MQXkkB3EgAAnn0Feb&#10;al8YvDHwZ+MXhv4a6VoElodcQXAeA4jBJZckf8ApDPXPBHhez+H3g3T9Ijc+Vaw+XH5uCePoKt6B&#10;eXd9os0stuhmEhVUIyCOO1a26HUxtePIXn5qjllj0t8IuyHGSB0zTA5LxT4F0Px5a+XLbQi6gU71&#10;jiTduPXOR6iub8J/ATRtNswk1pghicNGh7/7tegaHodxa6hfXpuAY7tg6KB05J/rWnfNLa2ZYvlt&#10;3UVfkhHxV+2/8JdW1bx38IJ/C2ircQabfM95LBGq7ExwSQK+sfhPa3Nr4RtVulZJfmyG/wB41w/x&#10;k+NWgfDfxb4E0TV9Ma+ufEdz9nt5VYARN3JHevYBHHb2qpbYVM8beRR5AJBZmOYsd3XNWmjDc5qL&#10;5/s7ndzjg1S0+aZ751kYsgXjNLUZq0UUVmAUUUUAFFFFAH4nf8FEdG17xX+2t4p0vRNO+2yrZWkp&#10;2D5seUB1+pryWz/Y1+PszR3Fn4Y1LyHw48uVgMHkdK/UDxf+zHceKf2vPEPjR7mH7NdafDCsTRkk&#10;bQnfPtX1ppej2mm2NraiJfljVCR0OBitk9BH4GXX7EPx5upi7+GtUaRiM5marC/sK/H2G8hUeG9X&#10;2EZJM7V+9txocUkpdVVRkVaktYdu7au4DAPpRzIep/P437HPx+0rUmQeGdWbLbctM3+NXtQ/Yo+M&#10;39pR3174UvyyLjLMW4+pr95odEtLm5eSWFXP3gT607UNJsbr9w9urEgcnpVc3QR86fsQDxXpfhG5&#10;07xTpv8AZq2NpbxQFs5bAOc5J6cdK+htY0qHXLKRo5GBIIzGcdqvWGj2djEywwKm4ANjvUrKlvH5&#10;cI2jOeKxe4H4H/Hz9lHxlb/FbU5bTSL6aLUtQlYMSOhbjHHvX23/AMEzv2aPFHwn8Xv4i1m01C2t&#10;LjTJbcC4fMQYyKQAPXivvbUvhv4Y1a4hur7SreaeM71kbOQT1PWtrTbG302FbW0jEVug+VF6CkMv&#10;0UUUgDrVCSU3ExjUZ2tg49Kv1Ts49t1OfU/1pgWVUQx4zwKikuljikcYyoJHvUE10X1AWvIyM57d&#10;M1n+LvEdl4R0O7v7tQyQwPKV3YJCjJAqgMvXfDtv40sWhvbCFo2OTL5QLce5BrxJfhL8NfhX4ii1&#10;O88V3enz+b9p8mSdVQkHOCAvTivjr9rr/goJrmk3+o2XgvULzSGV4/L8t0YKMLnsfevji4+P3xY+&#10;Ik32jUfEF/rGMgRCNc4Pbgd6kD93bP4+fD+S3SG08S2lwTxnfk4Nb1ha6BbRmJPI1K5nO+MXKK7H&#10;PYEjp7V+EHhvUPifqbn7LJqGm7VLZkgz0/Cuj+F/7anxb0XxhY6tql/rOtaPp8u2eKCNecds7eKG&#10;VE/dTT4YNKLyyQxWYcYwiBR9BgVO08esIY4CGtm4Z04INfMv7Kf7Z2g/tHLd6TNp9xpt7YQJJI2o&#10;OAWLEjAGOvFfTGiWX9jxm3JDb2LBl6Uiy/DCIIkjBJCjaCetOpSQSTSUAFSL90VHUi/dFADqKKKA&#10;CiiigAooooAKKKKAGv8AdqOpH+7UdABTk+9Tacn3qAJKKKKACiiigAooooAKKKKACiiigAooooAK&#10;KKKACiiigAooooAQnFLTX5U0tAAW2jJrk/iJ8QNG8CeD9U1zVrsWljZQmWaYqTtUd66qX7tfP37a&#10;Wlm6/Zl+IS+b5GdLkHm4+7QB6X8OPFlv498M2HiHSJVutJvohLBcAEb1PfFdpHcxyRl1bKjqa+K/&#10;2G/jhoei/CDwzoOo67a5stNVMzXSjkY5x2r6E1D49eD47V44da00Z5yt2vrQB6Xc3EcPlljjeeKl&#10;2mvN9M+OXgy+gVZdc0zdGoPzXSk1P/wvbwf/ANB3Tf8AwLWqSZEj0HaaNprz7/he3g//AKDum/8A&#10;gWtH/C9vB/8A0HdN/wDAtaqzJ0O9maRZECAbe9Y/ifR7bWtNuIZi2VRmIXHoawJPjZ4NSPf/AMJD&#10;phIGcfa1/wAaw9c/aA8J2+nzyR6np8xZGX5bpc9DTEfHH/BPEw3Wp6y1mfMij8QTIx9CFSv0fPSv&#10;g3/gmnotrJ4N8WarbiOX/iobhxsAP8EfQ193QymaFXK7SexpTAlooorMZDNI8fIA2+tUrqS0huLf&#10;z5GWSRsoOxNWNSVntSEJDZHTrSLbwTRwGZEkkjA2lhkg1QDNa04apYSW7bgrjB2nBrzH4G/s/wCi&#10;/BNvET6R9pZtYvnvZ/tLK3zt1xgDj616Qxn/ALWkJkZYQucdulfOH7UH7XWmfCbQ721tjHLeSWsx&#10;SSG7CMjgNjAx1yKFuB9H6vr1t4ftlnvpBDEzbQcZ5rO/4T7RZLR5/tX7hfvNtPFfht8RP24viV44&#10;vJbfTtU177PvV0WO9Z14GOBtrn9N8d/tF+LLKV9O1rxclrnYY43kIY9ea15RH76adfafr1v51pM0&#10;iFdwOO1TaXcS3kZyoMW4gmvwUX4+/tAfDeO3h1DX/FkCs3lBZJnTn06e9fS3wU/bi8ZfDnVrSPxb&#10;b6xqUGTIwvrtkUgqAM5U9xSsB+qVjq1vNdXlvE26WFtpGOh5p8JWefZcErckZ2r0xXJ/Cn4iaN8S&#10;PDFvrmnQwRzXVvHcywxuHZSwJwSB1612OmzR3qCdogk2SOetSxks0ciyRCMZT+LPYVMy7mYbFK44&#10;yKloqLgZtrBPcTGW6Ty2jbEYXoRWlRRQAUyRfMjZexBFPprDKkdOKQFO2hj0y1baTtzn5ua8R/bA&#10;1prL4O+IVXbmbSbwDcP+mf8A9evcbiAvZsm7Jz1rwj9sJYl+EeqJNtydMuwC3/XOqYjhP+CYPnSf&#10;so6WXUCQ3s+R+Ir66jkD8Dkjg18cf8E5bq2X9m3T7KPU4oJBeTHarAcZHbNfYULeXGoA3kgZYd/e&#10;i4ywTiim7gVBbge9QSzpIMLOqn2NMCVoVZiTnNJ9lT1b86WHIjXL7/8Aa9akqbgQ/ZU9/wA6ckKx&#10;4xmpKKLgcX4c+H9r4N13VNR0xXaTVJvNufMIwDntgfzzXVah5pt/3S7nz0q1RQBFbx+XGOzY5qWi&#10;ikAVBdXKW6gucAnFT1VvmRUQuoYbu9AHjn7XHw31v4ofAjxF4X8P2ovL++VRHGzhckHJ5PFbvwD8&#10;AXHgX4V+G9J1Syjh1Cz06CCaM7Ww6ooIyB6ij9oj4kD4Z/C/VtbjY+ZbKpGyTYeTjg4rd+GPib/h&#10;NvhxoWqrNiW8sop2+fcRuQHk9+tWB0UMKyYZrWHHc7BTpo4FXEdvCXx0MYptjayR6f5bzFnz989e&#10;tWEWNFwzqW9e9P1AhtbQSRjz7WEHvhBXkPxy8K2fhbwzqni63hXzdJtJbsFlG0FFL8gDJHHY161d&#10;afcXDFo7xkHt0/nXnP7RUkMPwJ8c29xeRs0mk3KjzDz/AKph0zT9AMT9mn43aH8YvAumPDcQSa00&#10;TyzxQxFVUB2AIJ9sd69fsoV1CNmkyCrFRtr8kf8AgnX8ULzSvjfruhJNJLZWunfu1WU7BlgSQMe9&#10;frPCsljJDhiyON7Y4H402ItwXSmZraI7jFwQeorRqnvhhKziNQ8nVh1NXKzkMKKKKkAooooAK+Zf&#10;25P2nLr9mn4d2WuaT9kkvbi+WzdbxHdQpjZuNpBzkDvX01Xz3+2V8CLT44fDmHTZo4d1vcm63PB5&#10;uSsbAcZ9+tXHcD8ZvjH+0d4h+OXjCx8c6nHbW8ukwm1RrMOikFm6gnOfnHetfwr+3J8QvC9i1rpl&#10;lp9zbKmzfMshbb68MOa+zf2Bf2YfD0nh7WLTxf4dsb8rq86gajZA5jCrtwD29K+w9S/ZN+FMMduL&#10;f4f+HQrNglNOjwR+VbXWwtD8itH/AG/vihoa/wBq22m6TJFEdpZ1lIyRg8B68y0f9oLxFpfirxB4&#10;j0pLdtQ16UXGoo+8IjYP3MMDjk9Sa/cC6/ZF+GEpFovgfw/HCwDFRpseM/Sp7T9jr4VWkbqPA/h3&#10;5hjP9mx/4UuZAj8R5vjt408dap/ZlksEszDO1S46fVq/S7/gmZ+zvrXw60nxPqXieze2uL+S3uYD&#10;5ocN/rCT0yOor6P0f9kX4Y6Nqov4fBegK4XHy6fGD+deoaPDaacv2WwsktIkwmIgAuOg4A7VLegG&#10;uZFU7yfl6Cq9zMLVTPL8sacs3oKnWP5iDyuMgdqzobw3Tm3lgLxscHdyMfTFZ6jLdnP9rbz4/mhc&#10;ZVvWrlYmm615usXGmJZmCK3XIkB4PIGAMe9bdJgFQ3XmeS3lAM/YGpqKOoFaSSVbcbVBl29D61Sv&#10;NL/t3TPIv8x/Nn93weOlaausjEcEio5JNzmMDHfNWB8zftEfH7VvhH8WvhX4btIrVtO129NtcSTo&#10;xdVDRDKkEAHDnqDX0dpt9baxAs8T71bkYGK/NP8A4LFeILvwlrHwu1PTZ5LW9t5LqSOWA7XVgIiC&#10;D2Oa+Uvh9+2h8T4bNIv+Ei16QKp5F6w/pVbi8z937u4kjYLCqlscZFORZZoh5y7WAzx61+Gtx+2V&#10;8V/tSlfEXiHA/wCnxqkuP21PixHGp/t7xFwef9Mb/Cjl7Bc/cK3mPktLMAGU46dq+Xf26PjJqHwn&#10;tfAF1YCAxXmsRwzmYMcIeSRgivzc1T9uv4ny6bKkGo+Id5x928f1+leefGr9oTxx8W/DuhQapeav&#10;I2nyrOPtE7SfMB16cGmo9Q3P3h+HvjfTfiR4ZivLS4E0chK7owRyOv8AKuutpo2Uxxtu8v5TXwt/&#10;wTL+JVx4i+Fek2+oTSG5eefPnyZbgt619r+ImNtoeoy258qTyHYOnBzgkHNS1rYZNq/iSw0ONnvJ&#10;vKUHBOM1W0nxppOttts7nzTnb909a/Hz9uT44fEbw14q1O203xfrFpbq0O1IbhlAyik4rp/+Cefx&#10;r8b+JtagTWtU1TU0OpQoWnmYgqSuR9DT5Qvpc/XlWHTvSLIr9DmoLKY3CiQoUJHQ9qdHhXAHrWRo&#10;tht9qMGnqhnfYHO0cdTVfVo47+FrJmO6QZAHWm6haJq0giYAeU27JGc1Ozq0JnMYEi/KD3x9aQyo&#10;3/EjtYI4uTt2ndz0Ar4B/bk+IHib4Z/ECbxbbQQLpscEMTSybiOc5GAc9q/QpI1vFBkTIXkbua/L&#10;b/gqRr13rnjS88E2CSZlt7ebERyO/wDCKAPovwN/wUW+DFp4J0FLzxhbpqn2KH7XD5TfJLtG5fwO&#10;a15P+CknwXVvl8YWv/flq/KrRf2MfFOqaXaXMK3wEkSOdtkT1Geuauf8MQ+MP+oj/wCAZ/xraKVj&#10;KV7n6i/8PJPg3n/kcLXH/XJqbL/wUm+DYX5PF9qT/wBcmr8vP+GIfF//AFEf/AI/40n/AAxD4sVh&#10;vOoICcbjZH/Gq5UTqfRX7ZX7cFv401e1uvAF9Z6xYx2apJIyOuJN5yPvDsRX37+yL40k8Z/A/wAK&#10;zXfl/ajZK8ixg4ByfU1+PHiL9ivxlpNv/os+ovBtBZVsmAyT3+av0B/4JveFfGfhmPUNM1++1F7G&#10;3so47eO6Qqi8tnAzxSYz7xjctIPLAMXc9818TfGL/golpXgnxhqegaTqOnz3ml3MkF3DLC5MZBGB&#10;kHnvX2bNbyQ2TwJORMxyGHUV+Lv7V37Hvilfip4i8Q6fd30o1e+mmdYbRumR1IbmspDPv79mv9un&#10;Qfjh4ij0D+1LOXVmjeRre3icEKMc8n3r6089dqH+8MivzF/4Jr/su33gjxRaeKtURxOYZoWSe1Kn&#10;krjkn+lfpnbyrcMVC7RHxQIt0UUVIxGz261St1kVt8qhcE9Kut61UgmMkbAjIz1NXHqB8IftBfGf&#10;xJ8NfjRpsF5FbQaVqmsQ2dpI4Ys5Yjjg8flX3Do73VwtvNdIEcoD8vTpX56f8FbI08J6N8PfEUPE&#10;1rrqXP7sbW+VWPX8K8GX/gplrvnQBTqSokYXjUTjpj+7WltBbH7Nsu5WDcDHUVVE8cLfZ4jul64N&#10;fjTH/wAFM/EXnOTJqZXPB/tFsf8AoNMb/gpZriz+eJNRBxjP9oHP/oNLlYXP2XubMahE0dxlAw2j&#10;acH3qHTPD9vpMhaF5GOMYc5Ffjjb/wDBS3xHfXUeyXVVVTz/AMTFv/ia3P8Ah6Jq2mxiOS21Kfb/&#10;AMtDqB5/8doswufrnFHNLFL9oGxs8be4q3bqnk7AecYJ71+P0f8AwVYv5W2mx1Dn/qIH/wCJqeT/&#10;AIKkalDHvGn6hj/sIn/4mjlbA/Qn9qLxA3wy+CXia9t2xBDEkjSTZbGXUdvrW9+zz4ruvFHw30O8&#10;nEflz6dDJGVB+bKKR1Nfjz8eP2/da+Mfg3U9DCahbW95EsbLJelk4cHkbRnpX69fspQIv7Ovw5uM&#10;APLolmSccnMKHk0Aer/vYdPbeoD56fjVjyRPHE7Z3KMgD1p95j7O2elPi/1SfQVAyrqEt3HabraN&#10;Xnz0PSmLZmC3aRAWuNu7B6bsdPzrQoqbgZEenysPtMikXTfeUHgfSvzX/wCClHxa1/4N/tD+C/F2&#10;h2trcTabpiSAXKsUz5kv905/Wv08kUsvDbT61+YH/BQD4UXvxK/az+Hnhg6jItrqGnKrgxl0/wBZ&#10;L1XIz+dIDyhv+Cu/xKhtYJv7M0DfJ94eTNgf+P0utf8ABWb4masRYyaXoK2UgG6RYpQwI9Pnr6I8&#10;M/8ABL/RJrFY7m7sWMaZHmaYvX/vqtG3/wCCX+i31i6HULGFyxAc6YvA/wC+6qO4j5j0P/grx8T7&#10;cT2T6X4fEVv8kDGKbLAHAz+8rW0z/grF8ULvbHqelaBbxnk7Ypc+38de933/AASj0PUI41ttesbe&#10;WPh3i0xck+/z1x/j7/glOln4dkjtfFsb3W8cx6cu/H/fda6Az5n+OX7aF78YvGvw/wBW1mSzgPh+&#10;8+0p9ljcAE9dwJOevbFfqf8Ash/GeH4tfD/Tb2OeKYypI4MasOkhHc18X/B//gnZovh5tUtvE+tW&#10;d7POwW2/tGwXdnvtBf8AlX3b8AfgjZ/CHwfZWGnyQlIQ6A28AjBBck8A03YNT1iOadJsSKAhNT3D&#10;S7AYQGOec09o/wB3ycnHU1HKjGFQrkEHqO9ZjJ16DPWlpPrS1mAUUUUAFFFFAFZXb7W6lV24znHN&#10;ee/ED41eDPh0rXmu6r9ijgUszFSQADg1xH7T37Qtl8I9EkUMn2xZVQhbny35RiO30r8ZvjP8dvHH&#10;xo8ZS2FpqurGzlmkiMKztIrKWyOOOK1SEfpz8TP+Cmfw70nK6D4ksrn94APMhc9Qc9D615xa/wDB&#10;TXSY7pU1TVNPt42ycrDJnb2/i9a+H/hT+xr4k+I14VunvLcCMybns2ccMB6+9fTGlf8ABKG68ReG&#10;7m/uvFbwTQsI1jfTgWxxyCZPetLID7B+H/8AwUF+E+rWumw3viq3S5vSsUKJC3zOxwAK+lNH1jTd&#10;csv7Qs5zLb527sY5wD/Wvxj+IP8AwTw8T+AILa80/wAT3lw9o5kgENjgoyjIKkNxzXb/ALJP7SXj&#10;/wCGvxO07QfHV1rN3pJ82WQ6lcNHCR5bAcEY6gYqbAfrlGJGY7BmNu/fFPW3eG43IMrjvVTwvrEf&#10;iDRLTUoVCw3MSyptORg8jB71r1lIZmX+kpq203G9dmcbDjNW7G0SxtkhQkqvQt1qxRSuAUUUUgGy&#10;SLGpZjgVTtd6TTyuoERG5W9R1q4yh1wwyPQ1WguFuJZYAuAny+35VSAjt44bq4W6iYt1Ge3pX5ef&#10;8FF/2ubbVJn8K+Hr23uZrSS6sNQTYwaLqhAO4AnrX6jy7bC1by0HXOF471/Px+11ps+n/HbxLJNG&#10;/l32uXOMjHWU/nSEZn7NP7Po/aE8dLoNsLq8naNpnEcoU8Hnkg1+v3wG/Yd8DfBWKyuLM3/9oh0n&#10;MdxJG6+YMeiDjI9a4v8A4JrfCTQNH+D/AIc8WRadZR6vNHOj3iwKJWHmuuC3XoK+yZGWxYmRhK7Z&#10;ZM9R6AUAUNX0WK+sbmOe2ijiWJmBRADnB9q+LP8AgmjpFr4v+D3xCtNQhUQN4luoWdVG7bsi74r7&#10;T1K8ltLC4vJHZo3jYCEngHBr46/4Jl2T33gLxncQSG0hHiS53QIOHO2PmhmkT57/AG2P2ZYfg744&#10;sPHPhb7Z5moakPtRmmGzy1x0CgHvX6N/An4uaB8a/BJ1HRL5b62ik+ztIikYZQMjmn/Grw/4R1fw&#10;hJH4mGmlYkdoft4U/NjtnvXzD/wSdne9/Z7187ijDXrkLJ6AMcYpFH3MkYjUIOQOBmlpkKlYVBfe&#10;cDLevvT6ACpFYbRzUdFAEm4etG4etR0UAS1FcXUdqFMjbQxwKY0bMwfzNijqKqzXkcy3CtEJPJUs&#10;Cec/SgC7NdR24zI23jNSRyCRAynKnkV8a+H/ANpm91/9qzQPBE9tcW9pd2jyssk52HBbBKlcHp61&#10;9lR7dg2Y29sUAOopKYyN2Y0AOb5hgdabsNRSRsw/1uz3ppQleLnB9c//AF6AJ9hoX5XwetU/ssjN&#10;/wAfhI9M/wD16dcyMJFhGcsM+b/doAtLOkkjIGyy9RQbhFmERb5yMgV81ftjfGS7+DNn4GeylmEu&#10;rastm7QzGMnOOvByOele0fD/AFSbWNCXULhXMoO0bzk4wD1/GgDqoLyK4kkSN9zRnDD0qes/T1RJ&#10;pn2hC5B+taFABRRRQA3cPWjcPWo6KAJqKKKACiiigAooooAKKKKACiiigAqB/vVK5wvpR8relAEK&#10;/e5rxf8AbZ8j/hlf4j/ac/Z/7Kk37euO9e2NtXnivEP2zN11+zL8QYUiM7PpjqIxzn8KBH4D6P8A&#10;D3U9ZY3GieaLaRdyFmIOPwrd0n4PeKreNpJ92M9BI1fs1+xr8EPCM/wH8H39/wCGNKmvZtPQy+fY&#10;xls4HU45r3XUPg74GbTZceEdFU8cixiz1HtQM/nkHwZ8YXN5cPEpCbic+Y3TP0qf/hT/AIu/2v8A&#10;v43+Ff0Maf8AB/wH9kjA8I6GW2jP+gx56d+Kk/4U34E/6FDRP/ACL/CtIuxnNI/nk/4U/wCLv9r/&#10;AL+N/hSf8Ke8Xf7X/fxv8K/oc/4U34E/6FDRP/ACL/Cj/hTfgX/oUNE/8AIv8KvmM+VH88Mfwj8Q&#10;TW8wj8wyDI+aRutdD4f+FPjmPT0iiCjapJ3SN0r99ofg94AhYq3g/QkZjwDYxZP6VQ1D4R+C7dr0&#10;r4Y0iBPKbGLOMDOPpRzFdD5D/wCCPa3sPwB8SRnb5q6/MDn18uKv0Ch8zyx5uN/fHSvgf/gmNqDW&#10;3hfxZZRQm3h/4SS4CqpwMbIx0Fffg/OomAUUUVmMhZtsuT0xUDWrvcLJgbd2evap59kmU3hW6+9V&#10;L7UJrKa1jjt2nWQ4Zx/CPU1SA81/aK+Mlp8JPAt3qcspidGWPds3D5uPX3r8KvirqmtfHL4llA6y&#10;Ge8dIP4ch3JGevrX6t/8FWoZLX9mDVby2laO4+2W4Hl8Njeo61+e/wCxj4Fn8a/EzwzqVxZs9ra6&#10;jbiXfHvUjep5z7VUdxPufVn7F/7CunPpdld+KrIurW7/ADRTc7g5xxj0FffHhH4a+G/h3biz023d&#10;EZt/zkNzgD09q3PD+n6bYWEdpYLBAYwflhULgEk9BV2NUjJBIuWJ+8eSPancD4F/4KRXOiWsXg1b&#10;FGW9m1gJPkDGMDpXtPxf/Ys8IfErw/hLKR717eNFzMFHHJ7e9fOH/BRqZLHxB4Ukys5k1pV8o/wc&#10;Cv0Qs9PdhZ3gvWEawqDGM7Tx35pgfn1+xb4uk+Dfxa+IvgnUXEVrZ30On2aqN3ypvXBP4jmv0djt&#10;Y1cSgHdivyp+ODHRv2nrSfwtP/aM1x4iY6sli20248wYMmOvfr6Gv1P0+SO8SO4guBLFsxhTkdKU&#10;gRfooorIYUUUUAFNblSO+KdTJG2IzAZIGcUAVllNsdsnC9eK8d/as8AX3xC+Gep22nqrSDT7pQGb&#10;by0fH8q9it5DqEBZ4/KOcc81Adshe3kiFxE3ysrDIx0OQe1VYD8Q/DGtfGL9mmMaXp6WAtYZGcAq&#10;zn5jz6elfdHwd/4KOeE/EcmnaVqN9Ob5WjgmRLUgbz1AOa+rdU+FfhPWNTZbvwxpc6sn35bONv5i&#10;vHZv2N/BfhfVptaSHTLYLIbjaunomMHPUUtRbHufhnx5o/jjT47mxaVoZAWXem0+lX4tN0+WUBA+&#10;7PrXC6D8Qvh34F0eG1ufEGj6eY/lPmSJHz1xiun8O/Ejwh4uzJomvadqSRttZrSZXAb0OKYHVRxr&#10;DGqL0XgU+o4545vuOG+nNK0ixjLMFHvSGPoqvPfW9rs86ZIxIcLuOMmrFIAooooAKKKKACq95HFI&#10;i+bnbnjFWKimdEQmQrjtupoD5Z/4KGaWbr9l/wAYXlnkTRxIFYnH8Vfmj8Lf+CjnxU+Hejx6Baza&#10;ctvp9uttF5luScIAoydw7Cv0y/4KCPNN+xz472K0Mnlrt29fvV8t/B//AIJWaP8AEH4U+G/E03i9&#10;7a51XTobp0/s8MQXjDYzv569aQaXPFG/4KpfHK3UzTyaR9gHBK253Z/769aZcf8ABUT4xTQ/aIpd&#10;LIC7/wDj2b/4qvpOL/gjxol3pLWs3jyZdzd7Dnr/ANdKvw/8EgdAtbTyf+E4kddu3P8AZ/t/10rW&#10;L0Ez5X0//grR8Z2xCZdKzg/8urf/ABVc/wCMP21fjV8XtPudFuW0s22oRtbMEhZSVcEHufWvsC3/&#10;AOCOfh2AmZfGpYgdP7NH/wAcrznTv2N7P4TfGLwzcX+qm40S3vEe6luLXbCsayDJbJIxgE89qu6E&#10;Tf8ABOn9lvxHoPii48T6nDDi8sSm5ZOch8dMe1fqXHdpcaW5U58tdp+oFc94Gbwzb6HbP4XFhc2b&#10;KwjnsVUKRuOcYHTOa29LjxaywyDynkckKepqXqUTWiRX8EaPk7BkY4rUHFVbeFbVFAAJxg9jVqs5&#10;AFFFFSAUUUUAI3SvE/2mfjtb/A/w7pN9dz+TDqGox6eCE3ZLg4HXj617Y3SvhH/grrGZPgX4akt5&#10;fLubbxDFP8n3vljc1UdwPqzSvCOnz6bHd6SpzMqyksw+8wBP867fTYWstOijl+8i/Njmvxq+Ff8A&#10;wVK1zwP4dkgutAu9XkifC79TOdu1QAMqeOM11v8Aw+Q1LL+Z4CmQMMAHU/8A7XWvK3oB+tsNxFcK&#10;ZFPAOMmnSKZOR+FfkZD/AMFitUtoyn/CvpgM5/5CWP8A2nV23/4LNalDkH4dTPnjnU//ALXS5bAf&#10;q79r+zybJDj6VIsCQRyNEcMwzya/Je7/AOCwWp3uZB8Pp0PTH9o5/wDadZ91/wAFfNauUAXwTcw7&#10;QRxqfX/yHSkmlcD9Z9SuNSjsUaDy/O3YbPTFYvxU8dW/w38Aatr9w/lizg85iBnuP8a/Lf8A4fFa&#10;oNJhtW8BztIjZMp1Tr7f6uuQ+N3/AAUo1P40eAdU0RPDs+jrdW5gJGob+uOSu0Z6VncLH6q/Av41&#10;6H8XtDtLzT5nmvJrfz33JtGMgcc+pr1cmvyQ/wCCS/xUFp441XTtf1pre0h0pkhW8nOwt5keAoPf&#10;Ga/Wm3uoruISQyLKh/iU5FILMmopFYMSByahu7g20DSBdxHan1ArRpJazyE4Cu3FTzSpD++OcdM1&#10;HcyGSJHxgkZxVTUFlm0vCBi27oOtaeYj4O/4KOfDuL4ufGT4H6JPGZrCfUJorhQ20lWaEcH6Zr0f&#10;wl/wTi+G2kQqsmmXCjGPluP/AK1e/wDjT4V2HjHxJ4Y1m68lbnSJfNj3QhmzlTwSeD8orvY1ZeMk&#10;076aBY+bl/YB+FgYE6bdcf8ATf8A+tSzfsCfC2Rcf2fc4/67/wD1q+kZpFGFMgRj05qFo/LG9p8L&#10;2yeKXMxnzbZ/sA/Cm0mVf7NuvX/X/wD1qr6l/wAE9fhdeSADTbkxlvm/fjp+VfS9xIs1s8iOAV43&#10;L/jVHxJrLaB4T1DUQhlNtayTYzjO1CevbpRdgeRfDH9mHwf8IPEVrF4ctZoLWIMyiSXdyQc9vevZ&#10;Ws3uLW6t7sf6MylBt67cY/lXk37Lfxzsfjn8P4ddIhgvHuJYhB5/mP8AKxHXA9K9pVTlgxyD2NDY&#10;Hzd8SP2PfhH8TtQnl1+xvJ5pSpfZLgcAAdvQV0Hwo/ZL8C/CORJvDVnNABKsy+ZLu5GMdvavZbqG&#10;KNty2aSN67Rn+VT28yzRlQBGegAouIsx52gt97HNVLJjPlz0U4qWNjExDk7ccMehqnYs0djOTkEM&#10;SP0rPqarYp+IPE2n+EZEnv3ZBcvsTaM5Nalw2YdynMRGT618bf8ABSLxprvhXwT4JutDS6kdtTxP&#10;9llKEJxkkjtXtnwk+MWieNfh699DrVrcus3lZS438gLkZ/GkM9dlmMcUATowwf0r5h+I37Mcfj79&#10;pb/hKbyDzLD7AsORJg5HtivoIeMtEFjAz6nah1UHaZBnpT18ZaOuk/2vNc20MW7Z5rOMZ9M0AWdA&#10;8N2/hvSrWytIwEhiWMhsE8DA5xWj5Un9xPyFY9n4o0dVadtXgdJvnTMnAHtVj/hLtF/6Ctv/AN/B&#10;Voze5oeVJ/cT8hUU+mx3qhJ412g5GAKq/wDCWaN/0FLf/v4KRvF2iqOdUt89v3g5piG3S6aky6VI&#10;uGnGQMDtz1/CnNbjTFjSxQKAcNkdq+W/2nv2iYfhX460u88xGSO0D+T9p8sPlmGelfQfwn8bD4gf&#10;D/Rde8gIt/B5gw27qT3xzT9RHWyQi4P2iH/XKMDPSqN9a2Or7IrpC0kfB4/OrrGS1YBELr144FP+&#10;zqymTYA5G7GOaljKsNtDo9r9ls12EHIzVhEFqybeGk+9T7RfNXzHTa3TBptncPdNIJbfy/LOAT3p&#10;agXKKKKkBG+6apr8lrIR1zVwUzyR5ZXsapMD85v+CptjL400Lwboi7WaTVliUZxyylRz+NeIeF/+&#10;CZV9qfhN7uawjabeAD9pI4IU+nvX0D/wUFuIrTxx8L4yUcSeJ7dGVvQn0r7y023tLe3tbSO0iSN4&#10;lYhVAHQdse1acwj8kbz/AIJW+L7qyke1srQIEJGbo56cfw1R0f8A4JOeNrqyDy2loxyR/wAfh/8A&#10;ia/YNP3Md0GTYiqdo6AjmobO+aOzDQwbxuPC07sD8b/iD/wTX8XfDnwPreqy2logt7SSfd9pLfcU&#10;nptpPgn/AME6de+Knwj0fxEtpbytd7m3G5xnBx021+n37XcyL+z744kMginGi3ZRc/MT5TcCuK/4&#10;Jz3k8/7I/gc3CMzGF8u5zn5qLuwHwZH/AMErfFKXSf6Hb4z0N2f/AImukt/+CV/iKa3RWsLbIH/P&#10;yf8A4mv1oa3t1bLRxg+4FOOI1G1AR7UuZsD8YPjP/wAE77v4Q/BvxDr99ZxpPZKsoZLkvjLKOmPe&#10;v07/AGWG3fs9/D23X/ljotopH0iQVyv/AAUHnEf7IvxBk8obxaxkev8ArUrsP2VlSP8AZ78CS5G9&#10;9EtSB3/1KU76Aer6gzNG0a9TViFSsKA9cCqdjIfs3m3H7vBIO+pbKZ5WlypCZ+U9iPaoewy3RRRW&#10;YFTUFneJRBjdnnPpXjfxF+Cc3iv47eE/G6RK40iFY9xfGMMx6Y5+9XtzMFXk4rOsbl5LSZrgGAKx&#10;G5/T1poCPVL65s4oWTaCzYPFX5FkeRRx5WOfWsK+8UaBDtiudYtUZD0dxnNaEN9Z6/bM1hfxypnb&#10;vhbcB7cGnqBFpen/ANm393K4wJmyvOe5/wAaq+ItSs/DbNq96WW3UBSQMnp6Vt/ZwsMaM+4qMbj1&#10;Nct8Q/DLeL/D8ulNctZI5DfaAM468Yz7+tWB+Z/7dX7Zmhnxv4ZbwveSNeaLfTfaBJDwpU47HnpX&#10;2J+xL+0Bd/G34e6XeXsqyXE0Ush2xbBxKVHc9q+X/iH/AMExRq3js6qdfub+O9vXnZWsdyx7iT13&#10;89a+zv2c/gTZfA3wjZabaSJPJCrphbcRHBctnGTVMR7BefaF4jxg9alhkMNqhk4bODT45WkRmaPB&#10;HQHvSqyTAKcBhyV9KgZKDS0UVmAUUUUAFFFFAH4pf8FT/El7d/tFa9oFvJ9xbSXZ9Yh/jXoH/BPL&#10;9kR/EVjJ4g1m1D/Z7lWDJLj5SpPTFcJ/wUi8I63p/wC19rviafS528Pyw2cK3ciHySwjXIB9eDX6&#10;Ofsaa54e1T4bquhz2bhUhWf7Gy4V9nIOO9b/AGRHr/hXwTpHgi0U2kTIdhX5sHjOf6VdkurzVLOX&#10;7EE4O35hjnNXLVHa+mV8yQhflzyO3SnINmSkfkrnkLwD71IyJtGGo6dBFfKDIo+bbXx/+3l+zLb+&#10;LPhjq+p6HBt1ZIoY4neXaoPmj0HoTX1l4k1yy8OWsdzqOpR2MDk/PM+1QAMnn2FfNP7YX7TXgvwl&#10;+z34hvdI8SaZ4i1GFodllBdjfJmVBgde2TQI7P8AY3+IE3iLwND4cuJA1z4fsoLeXC4AbkHnPPSv&#10;oivk/wDYO0vUW0HU/EN7p01hHrNtb3MfmLwQdx4PfGa+rvMX1GaiW4x1FFJuG7HepAWiiigArPs4&#10;fJvLqTH3sn9a0Kpq4WaUSfIG4BPeqQC28n2td/Vc4r8tv+Ckn7PcljeWXiO1t8Ymub2R/Mzxy2cY&#10;r9Qb64Oj6XJKi+YVPTpnJrj/AIqfC/Tvi54RkstQSFWmtJI1aWES7d64yMn3pWEz50/4Jr/EDRNe&#10;/Z78L6J5rnVVWdnXAA4mk719cf2X9ruElueWib5Np9+9fmB4i+DvxC/ZR8bXV94Pstb8RaVbgJFa&#10;2KmCL5wCxGGIGCTmvrz9lr42+Kfi3ptxPrnhq+0CSznWFo7iYvvGAS3QU9QPb9UkGp3t/p03+ojh&#10;Z1A4PQ96/ND9mH9rfwt+zj4K8aaDrd61tr9xrM93aokO9NhVQCTn1U1+nXiWxS+06c28gguSjZeM&#10;fMRg8ZHNfgxa/sm/E/x9481K5uNB1yCz+2yKLj7OzgLnOc596TLidR+0l+2F4p/aQ8ZWfhuGeObS&#10;Y74GIpEUYhsDkgmv1W/ZV+CEnwB+Hr6GkIg0yec3Uih9zbmA6HFfPf7Mv/BP7TPANhaa5q6R6nfX&#10;UaFobzT13RMDnOSTzX369qrXEUe7Eargx9jx6UiyxbsjQoY87CBtz1xUlCoI1CqMAcDFLtNACUUu&#10;00lABRRRQBFcQySqQuCCKhW1gso23ghpBhsc1eVhjGeapzKd0rSfdUZXd0NAH5Gf8FAPiRffs4/t&#10;heGdc8OBVuYdE8weanmD5pZAeOOwrGtv+CrnxLs7WHe9sAygD/QG7f8AAq+hfit4bg+LX7f3g06v&#10;4agu/Dq6M0c13dQrNCrh5CAQR719VWf7Lfw4mBB8HeH2jXGx/wCy4iCPUcUAfmp/w9q+I/8Az1tf&#10;/AFv/iqjb/grV8Sf+etr/wCADf8AxVfpo37Kvwz3bR4P8PZ9P7Lh/wAKa37KPw3/AOhN8P8A/gri&#10;/wAKYj8y/wDh7H8Rrg7ZZLbZ1+Wxb/4qtm0/4KmeJ54irzxic9B9ibr+dfo/p/7Mfwzs7pt3gvw7&#10;M+3BQ6XDx7/drO1j4K/BXwfKLvV9A8J6fGuZCLiwgUY6dxRqB+fWn/8ABTPx4t1vkkh+ycc/Ymz7&#10;/wAVen6Z/wAFUtEvtDntpNTb+2WbESfZCBxjOefrXoHxs+K3wI8O2M1nonhvwXqkqsV/0WOANgoT&#10;nhD3NflL8X9Ug8SeNoB4f0GGznZG2QWSjc/zE5G0DtRZjPob4w/tZap+0x8Uvh34ennjntNM8R28&#10;4CReWRlgDk5561+zWhRjS2srCIYieFXI752+v4V+Cn7OvwN8fn4leHtbXwjqV1CL6CaRvJ4jUSgk&#10;k+nFfvxoNw91pkE89n5E6IqgMPm6DvikBoyWqs6MOqnNWKhjy7ZJI74qagAooooAhop3PoaOfQ0A&#10;SUUUUAFFFFABRRRQAUUUUAFFFFADZF3Lio9hXpUrdKQc0yJK5Fs3da57x14NtvGnhPUtFuoxLBeR&#10;GJkZioIPuOldLUc0m2NsctjgUWJOb8D+E7T4f+E9P0m0j8qK2jESqGLAD6mt6FTPbss3zAn6UkrF&#10;oE3rjkVHqEbyQsIQScfw8UwHSKliU8sY3HB71bbrUFuoFtD5vDADr61O3WgBKKKG6UwM+8khmhlu&#10;ADvgBKn361Wm8rUfD8k1wMlo3OScdjXnvxO+Nfhz4P2dy9/qlusrxPMI7hiM4zx09q+Hfi1/wUyn&#10;1i+u/D2gafZXMURBWe3uCCwK88bfU1dmK56N/wAE09Nu9S8G+Mry1ljXyvElyo3nnISM8DHvX3na&#10;rKtugnYNLj5iOhr4K/4Jf+EdW0XwDrU2oLPavc65NceWzcYZI+etffWMLjOaUwHUUUVkMytcJt7c&#10;zxcTZAz1/SpZbiZdOjZDiZowQSO+Ke0DSX+WXdFt6HkZqHVGMU1tgYjB+b0ApoDx39pz4QN8bvg1&#10;daDerFPK8iyt5jMq/Kcj7oz2r8zP2T9d1X4Q/HSDwhqUmyyudfWFURBjyxIF+8cHoOtfsd5811qT&#10;xrCHsivD9jxzx9a+Qf2yv2MV+JVxa+KfDJurLXdJgkntotMQRmaYZZcsCDycCqjuI+tY7W1ihF3p&#10;mFlk4JLZyOnSrmnWd1bsplkQ5OcDr/Kvzo/Z9+MPxm+FOpweH/Fng66+yW6+WLy+u97MzNnnk8gN&#10;X6C29vFq95Y6o168TIikwKTtJxk5/OrA/PT/AIKV3FjZ6hoV3Kjf6Nq3myH2Cg8Vh/Gj/gqvYQ6D&#10;JY+ALnULW/ECLGbiyidd44J+8eMVsf8ABSP4R+OfiU1vDo2h3M8Avi8c0LAbhtA9RXlP7Lv/AATl&#10;8RzazZ6t430u+0po5HVoplR027QQTz6mqWwanS/8E1dPb4yfEL4l+K/GVrLdX+oXlveCbYYQWbzC&#10;zADj06V+qWkw2OjMNMtImjUDcOcjn3zXN/DnwDpfgfw3ZaZp+lWtsIbdITcRQqjy7RgFsDk10Fk1&#10;zaap9nFv5lttz9pPXPpUMZtM20VGkwY45qWk2j0qA16C0UUUmAUybPlNjrin0jEBST0pAVNL8zyC&#10;JSC244qhp9w0E+oSzHMcfzcfiTVlVM2pJLExaEKQcdM15r+0f8Rrb4d/DbXpjLHFcTafcmPJKksq&#10;cYIHXJrQDzT9pr9r6w+DunXD209xFcRmMApHG4+bPqa/N7x9/wAFG/jf4iGowWOv276c+9Fj/s6I&#10;tsPQZA64rxLxt4q8U/Hrx5LZxtdzRyKPkWVnGFPXk+9fpN+zl/wTb8HeG7XTtbvdbu7m5fybl7e5&#10;iVlLckqc9q02F6H5o+Ivin43+IVoJPECT3gkcMTHaBPmHA6LXReA/jf8T/gReW+jeELyPTjqL+Z5&#10;dxaB9zAYz8wz37V+6tv8IfCOj6Db2lv4d0u68tvvNZR5PX2r4/8A2rPDOj2f7aPwO0m20OxhtrwX&#10;AlWO3QA4X0xzSuHmeW/Cb/gon4u8MtZ23ju/mnmYLDIbayjVd5Yc844xmv0m8FeObD4m+H31DSN4&#10;iDBD5uAc4BPQmvnj4/fsJ+G/iVpM08Er6fOshuAtnAqkEK2BwRxmvJf2C/iNqfwe1C2+E+vSSXGq&#10;aneTXMJvpCZygViMDnj5fWsnuB95yW1lrgFtNGzz2fzBjwAw4yMe9aWlfaPsoFywaTJGRxx2psem&#10;rG73G4q7/MwA/SrFnN9oi3YA5xxQxliiiipAKKKKACoLq3jnjxKMgcjnFT1R1SxW+hVWmaEK27K9&#10;/amgOL+JXgjRfip8PtS8NeIYPtOl3hAliaQx7gDnqDkVseBNGs/B/hOx0TTY/K07TbVILeMMW2oi&#10;gKMnk8Dqa8J/bw8RHwr+zP4u1rSNRlhvLWJTG0DlG+96jmsX9nT9sj4bSfCXwta654x0+HVF0yBb&#10;lZ5GaTzPLXcCccnOc0IR9TaPcLqVn57DJ3EenSr7QxsuSvavGIP2tvhDYkQL430sDr94j+lOH7Y3&#10;wiMmz/hN9LznH3z/AIVSvbQD2WNkHyLmvn/9sDwRbSfAvx3qsUYE9ro13KrM54YROelbt5+2B8I7&#10;W3Mg8baXn/eP+FeB/tJftsfDfxB8H/GWjWHinTLq5vNMubeOOOVtzMY2AA475q1uM85/4Ji/tCXH&#10;iTRrHwnc3Ekn2Cykcr5SgAmQ96/R+W3SSRLjGWUcHNfjx/wSj8K3t98VtXvwki2k2lkx7enDmv2A&#10;0pnji8uYbWzwG5zxRLcB1pN9oupUbJ21oVV8loZmdFyWNWWrOQC0UUVIBRRRQAV8H/8ABXK1lX4K&#10;+E1s/kuLzxJBbEkZBDI4/CvvCvJf2iPgvZ/G7w/pGl3sjJHp+oR3ylFDHcoPXP1q47gfAPhX/glT&#10;d3mnW908WllJkWRs3c2eQD/d966m5/4JS280EHmWemsYzk7bubt/wGv0UisLeLSoo1uTHHDGsZZe&#10;MYAFXNP8pYisUxnwO/eruB+cUn/BLKzvmDw2Onqg4KtdTdR+FSRf8EqLWPk2Wm/+Bc3+Ffo9DIrc&#10;NiJv7o/nStEpGTKQKLsVj845f+CV8RXEdrpoP/X1N/8AE1Tf/glQGP7y101vT/Spv/ia/SeFY92F&#10;lLH0qwzMuNq5qZN2Kjufmd/w6li/59NO/wDAub/4mj/h1LF/z6ad/wCBc3/xNfpf5kn/ADzo8yT/&#10;AJ51maH5+/Df/gninwy1oagttZJvAQ+VcysfvA9x7V936Lpo0PR0twApVR0OewFaTMOPORQO2Rmn&#10;SQ+awz0xQAlsvy7/AO8KfIqzxkHlTTJmMEOFGeMVHaTf6LvbjnvTDoNmC5jQDjOKdNKtsm1cg/nU&#10;Tr+8V8/KxzUzIJJC3UY+orQyOc8feO9K+H3h+61rVvMNvZwvcN5WNxVRk4BIya+P/Fn/AAVe+F2h&#10;38kKprShSOltEf8A2evJ/wDgqh8dNY8M22gaHpysE1SO8tpDHKynG1B0HXrXzP8As9fsO6l8cPCd&#10;lrNyl+ftMbSBkCsDg46k1XKluI+4U/4K1fCC6Imli1w+X/07RD/2erTf8FcPgpdRpE1vr2VOT/o8&#10;X/xyvl4f8EtdUOY/J1QBv4tqf40+2/4JU3rTsJDqyr67U/xp6AfR+tf8FW/hU9u0WjprUSsBxJbx&#10;HnPP8dQ+Lf8Agp98ONa+H99pkK6t9tu7CSDc0EYUs0ZHPz5xk+lfP+pf8EuV0tCbW51OdcAksq9f&#10;TrTtQ/4JcrY+Gb3V31DV1e2tXudhC7eFJx16cUWQHmf7Hv7XZ+BOuafol1cTx6Ys00hjhhRjlwxH&#10;LEHqfWv2F+Gfxg0zxzoen3yzn/SoIpV8wqCNyg8gH3r8bvgX+wlqfxu8Ip4mhGopG0rxB7cLt+Uk&#10;dT9K6K3/AGXf2hPB/ii3t9Lh8Sy6TaXIRG+27VMSthTgN0xRYD9tPMEyZidW9wQaYtvFDl8c9TzX&#10;gf7Kmm+LNJ8I6ZbeJ4buO8VZPM+1SF2+8xGefTFe4TI8MyuxIiByxJ4AzWdhl793dLtIJHX0qBWj&#10;ZTBg/P8AlU0E0UimSNgUI4I6VS0qAzM0rkgqxAFR1NFsfLv/AAUIWKz+HOjDbg+fIOD/ALIr8ifh&#10;/wDG/wCKHwv0G503wpexW2nG5eYxtaiRt5OCckegFfsX+2t4PvvHGhaPZW8MjKt03Kc8YHasf4F/&#10;sa6N4d8PmDVbJWkadn/0i2RjggY69qQz8sbf9q747ahkDVIPl/v2Cjr/AMBq3N+2j8a4dL/4R/W9&#10;UjbRd3mMq6cq/N2O7aK/Ytf2VfCdvdCRLG2IL5I+ypjr9K+fP21vhD4d8YeFbv4c+FbCzm8XyGK5&#10;S2s4ES48vJyc4HHPrQB+cUf7bnxqus29jqsT2tufLjxYRnC9Bzj0FSr+2Z8df+gmn/gtX/4mv0+/&#10;Zp/Y10jwr4Pii8QadHFePbW4Zbi2QsGCfMM/WvYx+y94KH/LlZ/+Aif4VtF6GbbufjGv7Zvx36f2&#10;lGPrpq//ABNW7T9rf48ao5UaxaxeUN+6WwVRx/wGv2VX9mHwX/z42f8A4CJ/hXO+Pv2NfB/i/RWt&#10;U8uwaPL+Zb2qKzfKRgkdqfMidT8R/id8d/iT8dFF/wCJLwajJaILYfZ7MJhQSQMKPUmv1W/4J2/t&#10;HR+KfAOleEbuK9WXSbKNNsluEUEs3Q5yfxrz/wCFfgfwb+z98SbHwpqsFldJfyS3QbUIELEFSOhB&#10;4ylfcfhHwP4fs4YdY0KwtI0uwGzbQKgxnsQKbGdvIt42pRMkqCz2/Mh+8T+VaFZbaOJNWivvtMg8&#10;tNvlA/KfrWpWLAKKKKkAooooARuhx1qJfNU5cgr7VKzYUmobefzYyzgLg4poD85v+Ch01pL8RvhY&#10;pUmRfFdr/Ov0Gtbe4M1lIjKIhAoIPXp9K/PD9vW2guvit8PHebAj8T27+wwRX6JQ6g39gwzWKC6k&#10;WNAFH0GaEBNb29zI9wLx1khPCBeCB3zxUhtjb2vl2eIzuzz+tRtHNfQwmRTC2PmA7V458dP2go/g&#10;rZyqiw3M6bT5czkHBOPQ0wMz9tS9trH4HeKTchmf+yLs5X2iNYf/AATmknvP2UfBUgb/AEVoX2q3&#10;3h81fCH7SX7bvi34m6XcaRH4ZiW3nimt90dweVcBc4Irq/2N/wBvLVfh14P0n4e3vh61trbTbdit&#10;xJLhjyOCAMd6kXU/Vq4uIfMUOrZ7EVZX5o1KfKPQ1598KfixpvxP02a4glt2eNwmI8nkjPcV3cJd&#10;Z5AQRGBwasZ86f8ABRZkh/Y9+IkrAkraR9P+uqV1/wCya9vffs8/D7CHK6JaN83H/LJK8p/4KGeP&#10;tBtf2bPG3hyfUovtd5aRlY3yWI81enHtXrP7J9rDF+z54F8mTfu0S1GPT9ylLqB6xqEP22zeNSMt&#10;6/Wp7ePyYI0/uqBWbZWstveKDuMfJyT7Vqq2SRigBaKKKkBrKrDnpXw5+3x+19qvwFvo9H0u9kt5&#10;brTxMgWCOQbizDJ3f7tfb11D58RXcV4JyK/HL/gpboN7rP7QHhGKXzTaHT1EhY5AHmSetAHg99+2&#10;N8ZPHGsXM1nqiNFneu6wTp+ANej/AAb/AOCgPxc+GviG2tfEmqg+H9zSTLDYR7skYGCQPSvvj9kf&#10;9lvwx/wqzQ9VuLaGZ7uzRiZLZTzitz48fsSeG/iF4avdOtoFtDPGq+ba2yK4wc8EVSBntXwg+Jtv&#10;8Uvh/pGt28jPLPZRXDlwFJLqG6A8V8XftZftueLfg/8AHYeF7e+kj0VrRJvLSzR/mIBzuP8AjXL/&#10;ALHnxDj+BPxQ8aeANb1iT7PbXkWnWK30xLMqM6HaBwO3FfU/xy/ZT8JfF7Um1W91AxXroqZjhVjt&#10;Ax1PNa7CPCP2fP8AgpLZ+NvFUGg6xcX0s8s6W8f+iRIuc4OSGziv0A0q+ttWtxe2+SH4ySPXH9K/&#10;Nj47f8E99D+GPh9PGuh61f8A2vSoX1DbGgQFlGQCQc19Kf8ABP3xtqHj/wCA/h/WL0u5uI5juaQv&#10;kiVh1/Ck1pcD6Utb5p5mXnAbHSrKwIkzS4+ZuM0y3jSASNxjOSfSmX26aFDESfm7VPUZcopq/dH0&#10;p1ZgFFFFABRRRQB8pftzfAu4+LXgR4bXyDJ9rSUiV2HCow6AV8efsF/tI+Fv2e9Y1vwBr1lqkWoX&#10;mqMsbQwAxHbuB+ZiP5V+pM+m2K+JJ7u4u/Nd0CG0kGUXgcgev+NeQ/HT9j/wp8XpIL+IJoV1DGwE&#10;mn26IzEkHO4YOa2UtEhHqHhb4haf4xtY7jSpCsTKXCyYzgHB6H1rpI7xNQgZYQVbOPm6Zr5D+A/7&#10;LOrfCn4ham6+IdZ1LTvs+yJbqUlM7lJwM+xFfWljHOzRyPD5TRjaFH8XHU0Afkz/AMFBP2j/AIra&#10;T46v/CtrqMf9iR3rW8EQslJAZACN2OetfNv7O37P+ufGP4tWHhPVFhls71ZJZFkLxjIQtywXI+7X&#10;7afFz4N+HPik9gk9lai6t5/NkdbZWc8Y5JHNWfBfwR8NeAtet72xig+3xqSu23VWwQQeRz0zTTA6&#10;D4S+FLzwT4H0jQrlozFYWkdtEsZJChRjqRXYfZ03bsVXtLqWaSRHi2BeBVlV75NZPcY+ohjzj9Kk&#10;x701YwGznNDAfRRRUgFU5jFcF96kmHJFT3G4wnaMmqtrD5Du0h2+YMYNUgCFotYsSJFLRscEHg8V&#10;5tpXx68O3Ws6ppP79JtNmNudwUAFSRx82SOO9ekRNFb3qwKwDYzt6dq/E79rdfFekfHC+sPC1/qE&#10;l7rOuXEKQW87Jl2lwoGCO5xSuB+sHiT4/eD7ffY6kLibBGfL2YyeRzurrfh3o+madpt3cadC0cF4&#10;3mkMxJOR9eOK/MT4UfsN/EPx9otjL4v1TxJpF6+XkUXBJGGO3kN3AFfqF4J8PL4L8PadpJuJJ2WF&#10;Yi033uABTQGtbyW0t7JHtKgL3OBVOx/sTQWawgaOIXDb2BlBGenUnPavkv8AbU/bPs/gSk+j2BtL&#10;jWIZ0R4GkKOFYZySBX5tWLfH79oO4l1zwsfEHlRyGBUtNQcKW+93YdmFID95I/OMjCO5ha3H3VVg&#10;SBUyX0NxcKkasJSOGPSvxs+Hnx8+NX7NWo2Nl480K/W2ndLY3Oo3zPyDyep5wa/Xfwz430Tx54f+&#10;3eH72HUUGFLwdA2ASM4oQHWJnaNxye9OqCz3fZow4IbaMg1PSAKa3WnU1utBUdxKKKKCxu5BMoIO&#10;/se1QrG9xPPHMQ0PQAcVYWNWkVs4PpVOOaaS8nRo8IvRh3oA51fhL4Xj1iPUFsG+2IMK/mtgDntn&#10;FdDGxwLa0/dpB8rBvTtg1lat448PeHbgf2hqsVu+3dtkJ6dK818Y/tW/DbwjDctd+KdPgkw/lq7E&#10;FyO3SqW5Mtj2jbEj73ZQ3TJbFef/ABO+MWk/DGxe81CVmhRHkKwbWbauM8E9ea/NP9pL/gpdcSXU&#10;9j4aFvewkIVntrp155yOlfIF18UfiJ8ctXljtbzUrmSSQhbVLtmU7z93B+la8pB+iPxx/wCCq3g/&#10;TdMMHg06ra+IxIu+aa1iePyyp9WPOdtfEXxY/a2+LHxlkNvqerwXmnSqyCOOzRX8snOPlHWuv+Cn&#10;7E/xO8casYvEng26stIaJmS+wjl33AY+96E/lX3b8Ff+CZvhD4a6lZ67c6vd3s0bLO9teQqyZK8r&#10;z2BNN2Qj86vgX+w38SfjdqDX/h+90zTVeIysL8yAlQ4Uj7h5yK/Qn4E/8E4fDHhez+1+ONMtdT8X&#10;RSn7Le2l3MESIqAVI+UZzu7V9g6X4N0mztEtNNtobBEBxLaxCMsM5I4HTJrU0jS4tHVrVrp55ZGL&#10;K0nJAx0HtxUNj1djG8C/C/RfANmsen2vkFUCHEjNwDnua66O4EzALnHvTDY7jnzWp/7u1Ugt781k&#10;akpzxinVW8xpWUqPlz1FWaACiiigAooooAKKKKACiiigAooooAKKKKACiiigCOZiq5FKKWRQykGm&#10;cLgZpoh7hI21Sa8t+M/xGb4e/D3XNf3yAWFuZj5agtxjoDXqbASLjtXzv+2nosyfs1+P57dWeZNM&#10;kKLkYzQyWeg/A74jRfFL4eaLrGyYtd24m3SqFJ/AH3r0CSb7Lbs7fNj+7zX4k/Cn/gqF4++D/g/S&#10;vCkGg6Q8enQrbb5t24geuB1r1mb/AIKw+NdDsXM+l6Mr8NtZXPX8KAP1ct50vFB2kYGeanLDdjIz&#10;6V+TM3/BXnxjb2UM7aVoqiQfLiN/8Kyrz/grl47j09tVj0fRnnX5RHtfb6elUlcR+vWcdTik3Arn&#10;II9a/IjWv+CvvjO6XSIrLS9Gma4wt38rjys9ccVW1D/grl460u+bTI9I0aS3j5EjK+7nn0q+Vgfp&#10;V8U/2fvCPxVZZNZ0qO9WONkbfK65BznG0j1rzR/2J/gT4M0xNTk8BxyXB4ZobiYnjnu/tXxXYf8A&#10;BXjxpDIIW0rRgZDxlXP9KueIf+Cr3jGHSPMbStFYykoFMbkHjHHFOzGfc/7NfxA8G+LvD2ow+DNK&#10;udIjhvWtytx/z0AXJ+8eMEV7/apLHboszBpMfMw71+RP/BPj9ovXLXx5a+Gr23toX1jVXuNvJbDB&#10;ehHHav13tZTNbo7DBI5xUzAmooorICrLc7pvIX5WxnJ6VFeKsnloy7j0z2p19CFUyjO7IFWFXzLZ&#10;QR1X+lMDy345fGLT/gf4L/tW7jnaJZ44cwANy7AfxEetd/oOsJq3h+y1JCWjuYEnA4zhlBwcd+a+&#10;Tv8Agp8y/wDDMd5bxP8A6THf28gHfiRT1r52+E//AAUu/wCEf8M22mzz6dutIY4MPFIT8qgc8e1U&#10;twP0Y8XfDnSvF8K3ZtVFzvEhZ3YE446A+1aXh6GO+0uUQxmKSNtgL5HQCvgz/h6NCB/x8aZj/rhJ&#10;/hSL/wAFRoFHE+lqD6QSD+lXZk3R99aho9lq1vBb6lbm5MBypBIAPrWpDZy/dldWj/uj07V+eX/D&#10;0eDr9o0z/vxJ/hR/w9Jh/wCfjTP+/Mn+FFmF0foIsF8J5NsyrCp4X0Hp0rStzujB6D0r86f+HpEH&#10;/Pxpn/fmT/CprT/gqNaGXEt1paJjqIJP8KTTsF0foLqWpLYRlycKoyx4wB7k1k6f4uttQm8uC4SZ&#10;sZwjKTj8DX51ePP+Cl2neIfAfiqwt9R09pp7WSJBHDIGyQR1xwa87/4Jl/H+XUPitd2utX5+XTJC&#10;FdnfnzUx69qzGfr4jCRQRT6q6fskt0mRiyyqHB+ozVqhjCmyLuQr6jFOpGIVcnpSAzLicaBpss0i&#10;l1Vs4j5PPHevjr/gpJfXK/DTTbiySTZJaXbShU3EDanXrivsTUJJrqEpboJYz1J9c15p+0N4Ll8R&#10;fCPxFFBbfaLoaVdBIzj7xjOAM9Oa1Qj8kv8Agmz4X034jfHxdPvbbzP9DnkPnMVGRg9jmv2uh0vT&#10;9AsreBbc7UQKNpJAAGO5r8Z/2Mda0r9nf9phtQ+I92vhu0NnNH5pBkGWb5R8gPWv2f0nWNN8QaXb&#10;z2c/2i2uYw0b7SCykcHkU2CLlo0VxbgxoVXqAa+F/wBqS1uZP26vgPMZR5cZucj/AIB9K+67WMWo&#10;8leVUcE9a/PH/goB4/i+Gf7UXwh1SR0SOKOdy0gJA6Dtz3ojuB+hbFmSXzJU8tlIwSBjivzs8a6L&#10;a6D/AMFJvhdNZywSWw0y6L+TJv5MTiuG+MP/AAUuvNKtZ7PR5NPuZXcxFWjkBAKkZHvWH/wTt+EP&#10;iP4jePtK+IetxXLrZ3dxAZvtG4KDGwAwWJ6ntWb3DzP1otBNI0jyOGhkGVXuBViCNI0wi7R6VWVV&#10;WOOCJi3lYBz144q4uccjFJjFooopAFFFFABWfq1/FYQoZY2kVm24UZrQqjqj3KRKbWFZn3chscD1&#10;oA+Y/wDgocuk6P8AsseMfNtGkTykYohPPzfWvx88J/s7+Jtetf7Z0weVY3MQngRoZCVRuR/CR096&#10;/ar9sDwDqvxM+CevaNFaGSS5jVQsbKCcHPc4rsfgD8P7fwn8J/C+nXNhCJ7fTYIXDorHKooPIHPI&#10;p9RH4j2P7NPjnUrI3zS4YHbtMDg+nTbWb/wzP48W83eYPv5/1D//ABNf0DPpcK3IRNOtfJxyfKX/&#10;AAqT+ybX/oH2v/fpf8K0TsgsfgNN+zT45vE8oyYU/wDTB/8A4muz+H//AATx8S+JNStmup7XymlX&#10;eknmrwSM9Er9x/7Ktf8AoH23/fpf8KkjsYkIAtYUHqqAY/Sq5mFj52/ZV/Zp0/8AZ90OzuVgt1uj&#10;A1u7wSOxOWJHDe1fRkse66jfcBx0zzXNN4q0bWPEl14cF3i9tAJHhVSCoIBHOPetPVrdo9QguVzi&#10;NfXjv1FSBrRz7pnTpj1qY1UXF5BE/fqccVbqJDCiiipAKKKKACvlz/goJ8ftU/Z3+E2la/pFzNa3&#10;V1qa2ZeGJJCQ0bHBDcYyBX1HXwv/AMFZdLj1b4L+FbUEtJN4igTb9UYCqjuI+IJ/24/j7rN4tnpP&#10;iSaSC4G4hdNifB69kJr77/YZ8ffEXx0lyfF+oSTlbZHxLbCL5iTnoo7VF+yD+ys/w5Wx1DUdNIPm&#10;NMPPMcgIaMAdPrX2FDYwQO4jt4rdAODEgXP6Vo2BW8RatZ+HdLk1K7wsUeAzbgOpx1Jr4T/aA/4K&#10;PaR8M9SNnCmpSfvZYs28UUg+XA6lunNWP+CnH7RmmeEvhrrPgGHU0t9Wv7eC5hiUOJSBNyQwHA+X&#10;1r4Q/Y5/Zzvf2mte1ZNWS8uNNtZYPOmjnAZY5N24/Mck4UdKcV1A+q/h9/wVW0m/1KNLyz1x48HM&#10;htIgn576+7vgf8dtJ+Oel3Vzosc0ItFj837QFBJbOMbSf7pr50m/4Jf/AAzPw/OiR3erCFX8zcso&#10;D5x615d/wT71mD4L+L/HfhWG5eW3k1GK2jN0S77VMgHPPrUy2KW+h+lO2YdZFpfLm/viqTyC5tVu&#10;FbJY444FaCss0ZAPHSsjQq3MMrquWBAYVNdzG3t2YAkqO1O+VVCA/d9aO3TNACQkXNujMOo71FcQ&#10;iKzZRgc5/WphjHHFRXiNJAwUZPFNboHsxr/6uIE9hUjstvCSeR7VVuhhbZDwTgUan/olj8vPzd60&#10;Mj49/bk/ZYt/iT4LuvE7W9vPPoVpdXcSs7+Zu2BsKB1PydDTP+CfPiBdI+E+h2NxY3UE0du4KyRk&#10;EfN6HmvsoQre2uydA6MMFSMg+xrnNL0Oz0vxNdSxwpFGUwAqAKPoAKd+gra3Oh0+/i1BWdVZCp6N&#10;wagtLwzarcQnO1R6cdRUsdnBJcLKjnKnoOAadGsH2yUq370j5hjpUjK11DZRt5LwFgwycE4/nWJ8&#10;SIfL+GviIW42j+zZ8DqceWeK6KTyA32Yscvz7/nWJ8Q7+LTvAHiBlYM8WnzkBhnkRnGaYj5p/wCC&#10;a8dy/wCzDbQoGgnOoXBHmDHHmH2r61S0TykWUbnxhiDwT3NfHf8AwTv+Mn/CWfC+zsLxLe2vJLu4&#10;zDChA4Zuc49q+y2jEgU5PHIoAq/YWilLREIvYUrXEdyjQspO75TnpSy6nBbyFJX2sOowTUqwrjen&#10;JPIpDEtLVbeMRBQEUcDmo9RmXS9OmljUgqN2F5NXYyxUbhhu9KwDcEZFQanN3mi2/izS7Oa4i3sv&#10;z/OSD+lbdreJcYCqwxxyKsqAvAGBVW6vIbVtpYLJjIGKQEF5qBhmRFJGWIPFfDvirX38M/8ABS8X&#10;t7coNN/4RxFEeVB3ZHc/419y+XBdRmQuSQMnHavzt/4KVfBVLTS734u6VLdnWLfyLRNs22PaM54y&#10;DnigD9ELO6t9Ws4LmNf3cihlJPYjI71OsMTdOT9a+Bf2af8Agoj4Qm8JaJ4b8W67ZabeW1pbWaok&#10;MrMxCbWyQCMjA5r698K/E7wj4ggW+0XV/tqSKQuY3AIBweCB3FaJOxnLc9AECD+Go7h0gjyQSG+X&#10;jnrXKT+NFsLO5u9XdbSxjyTKoJwvY4FeN+Ov25vhb4XNxpeneKrefWbYbpbaS3lyqlcg/d9SKdmI&#10;+cP+ClHhOTwnr1r420m4gtZ9M05MJu3SHdKwJVTweGrv/wDgm9+0xqHxp0u70K9muJG0uzQnzokQ&#10;Akt0I6/jX54ftc/tN6p+0L49sb3T2huI7WA2wjtyyo+GYjKnGT81foV/wTn+CM/w58Jw+Lri3kt5&#10;PEFlH5m5lKZBb7oB4/GqexJ9xJDMJ1bzFMfcCrVUoYjaERKSytySetXF+6KzZQuaKjlBp6/dFTYB&#10;aKKKQBWfeMQ32eH5WYZB6itCoHlitwS5x3yRTQH5l/8ABUXRdb8Hx+DfEVhFNdSR60k5FrE0jKFU&#10;tkjGO1P/AGfv+CmVnbrBpviW01ppd7HL2kaDaEGP4h3Ffox4j8NaV41sja3kaTR4IG5AcZGMjI96&#10;+V/jD/wTl8E/ESZpRLqUTNGq/wCiyrH0Yn29aLAfUfhXx5pfivQdL1O0uEKX0SyLH5il1z0BAPBr&#10;iviZ8AdG+J+tPdaxaQXduyAFJJHU5HT7uP518w/sy/syaz8JPHWpW/m6nLpkN1Ctv9rvPMGxGJ6Z&#10;OOK+7ruN5LYKgy3Hei4HhN5+yD8HbWazt5/BqyyyHbuS4mwDxyfn96li/Yp+DNvfSTQeDYo7oqR5&#10;n2iX/wCLr3SGJlT5lBYDjPNQ3UjqoJXBzQwPM/hv8NdJ+Duh6pcQWYWNZPNCwszNxx3PvXx38dv+&#10;Ch2peDfH+t6DpumeIdttKUVoNOWRMYPQ96/RaaNLy1eMj5WGCMV55efC3TrzWZ7iSwhkLNu3GNCT&#10;z7ihiPxt8feMviF+0tZzy3cOoJbuvkMl5Y+WSAcj7q1+vP7OOl3fhf4G+BLOY4kj0q1iZQDkYjQH&#10;ORXp1r4Y0qzj2R6fagdf9Qn+FaKRJGioqKqrwqgAAfSkMa86rMFwScde1SjHBHFGPalpgFFFFICG&#10;4SSSPETBG9TXw3+3Z+z7deI9PuvF0Bhe503T8R4Zi+QzHhQDnrX21rGu2Wg2ouL6fyIScBsE8/gK&#10;+Lf2p/25PCXgORtK0jVbK+nntd6w3EEh3MWYY+704pgey/scX1zJ8EPC1pNdRtPDYpviyNycdx1H&#10;417xJJ5UeXyfpX4T+D/29PGnwZ+JniTxZo9lZX6a5tQW85byUxkjYufl616s3/BYT4rWce6+8MaD&#10;B/303H4U1uGp7d+2h8ItC8A/FbwR4tsdMAudV1aS4vJYWZmb50bJGcDqemK+6vB99o/jTRYtRtoP&#10;3f3fmbnjjscV+QPj/wD4KKeL/ihoxe50jSd6xuw2I3y7gOmenSsf4K/8FMfGPwl8Epo0Nhp1wElZ&#10;t1wHZvmJPWtuViP1q/aak0xPgV40immhVl0mcRo0oB+70xnJryb/AIJltDH+yP4OZYyG2zj/AMjy&#10;V+Y/xA/aC8fftX+KtG0w2y29rcXLI62M7R7hJ2IJ/Kv10/Yt+HEvwt/Z/wDD/h+4jeGW2Ew2SMrE&#10;ZldhyOO9K1kB7WuZLeYAjJp8En2e1Tdyc44+tQ6bEy+fu7txUrYtTufgHgZ5qRloGlpM5xilrIAp&#10;pYDGSB9adVOeGG/kX94wMJyQpx/npTQFrcN2MjPp3pciqa2QbUPtIYn5dvXipZoUMisWIIOaAPjy&#10;L4sa9dft6eLvBN1rEUHhyz0aC6htpQihXPlgndjJzk8Zr60j1qwmsdiahahtoG7zlxn86/FT/gpR&#10;qD6f+2j4omsb+4tLw2doCIHZDjyh3GK8Eh/aO8Z6SosYbmSTdwrSXD5/9Cra2lxH9Dr69pulwK8l&#10;7bPMx2llmX8O9IniC106xknu9RtpiDkBJlzg4wOtfz0z/tA+OreFZmeQhuMm4cj/ANCqp/w0x41W&#10;QRtOxJ52tM5/rRysD+h7TdQ0uWWW8W+tV84ZAM65H15r5Z+Jf7Slx4F/bI8NeFZdR87RbnSmuZI4&#10;VjKFsygfMeQcqOK/JjRf2gPGS3FxJPcyopHT7Q+P/Qq4/wATfELWtc8VweJJZ5GeCLyfN8xjgc8Z&#10;Jz3p8rA/pL8P61ba5Yw3duCEmQOCccg9OhrUkkEalj0r5x/Y1+Jlr46+GWiW5uFeaz0+3BCg5yQR&#10;ySOelerfEbUNftrGZdOtEmhwMMSAc8571m9xmjeePdLtZvLa/tlbJBBmTI/WtLR/EdrrBAt5Fl+U&#10;nKsCD+Rr+er416p42T4ka/tvL6MG9mwiXjKBz0HzV+kH/BL7WfGt5pOn2+uWv/EpXT5mjunm3u77&#10;xgHJJ9agD9DKKKKQCCquoQvMqFHVdpzzVh1DxkHge1UtShLLBtJwGHftT6AV/wCz55roXKuquowC&#10;evTHpX5q/Ab4czfHj9pj4katqDxXC+CfFDyRrNlSNspY7Ao5PHev03G77YoA+THX8K/Kf4Z/GLUv&#10;2Yf2kvif/aEUFtp3ibxLJIJbjL5TziCQFzjg96QdD9OLW4mUrfRP5dmV2iEj5h2/mKyPix4sj8A/&#10;DXxF4mu5sy6bYS3ce0jf8iFuAeCeKwPDHx58D+LtDgvzrSAyAkqkMgXgkdMe1fnh+31+2dbeIZv+&#10;Eb8N30F7HLbS2kqqjqedy4ORg8Gq1EfJ/wAbPi9F+0J8aLvxDcWF9qFreNCojMOJFwQNxCdBX7O/&#10;Ab4A2Pwm0exg0mCCzgnIuXRHZiWIAz83fivhP/gm38BZtavh4jv9PLJd2RwSysvDdgSTX6beLfG+&#10;g+DI43vr37NcRRBkQoSCBkc4FJDPOP2lv2f/AAv8S/DSS6tp8NzcWxaffJK6/NjqAD7V5d/wTS1i&#10;bVvg3q18zM0UGrTQ7SBu4OBiub/a2/bL8PaTpuiaf4e1WC91S+uzbXUDRSDYpAHB24r3T9lL4UWn&#10;wT8Cz6Jo3my293dNeObhgW3MMnHtR1A99ikE0auAQGGcHrUlMi3eWu4bWxyBT6QBTW606mt1oKju&#10;JRRRQWQTLKsyyq48pfvL3NMivlu2uIokZJFH3mHFTtceXMsZxg9ak2LGxcdWoA/Mj9uST4m6L4iZ&#10;9H1LFuLNDtjtt/O9u+w1+b/jy88ceJNat7bxK1wyPORHJNbeWuSRk52iv6Rte0K11mxlhltopWbA&#10;yyAnr7ivGfjd+yV4O+NGh2FtqqTWclmknlGzCxklguckD/ZFVHcmWx+eX7Jn7DPhb4hWdrda5Hpd&#10;9vMgKSXUgPBGOBiv0B+Hf7Dvwk8ArBcWPhS3ivU2OJoriYjeo+9y39K+IvHX7Lfjr9mHVpNb8CWV&#10;7qVnEgVRf367cty2Ruz29K0Ph/8A8FNPiJouqW2heMNE0jSbS2kS1eZd0jbV4Y5A6jFau7M/U/T7&#10;SdJXRYxBb7YrJR8sec4JPPNTPdRzMYXRirce3514r8Jf2qvh98ZIY9M0/wARRXGtIjTS28UMilUD&#10;YB5Ueor2Z7y2ktQI3ySvy8HJqQLKWqwoPIAX9aVbaOWdJmXMq8Bs1Ut5LpY1VIwydiTVqNlDDJ+f&#10;sKOgLdD5I5y5KyALngVHcWkkyncwJp8rTnG1ARmnRzSZxIoWsjYLd1VdmDkcZqxUbRrIVOfunNSU&#10;AFFFFABRUNFAE1FFFABRRRQAUUUUAFFFFABRRRQAh6VGy7sVIelRSSbMU+hEhyjaMV4Z+2fLNd/s&#10;0eP7W1DfaJdMdY9nJz7Cvc1YMuR0rmfHXg+08W+Gr/TbsyeRcRlH8sgHB9OKZLPzK/Zz/wCCdMPx&#10;C8AaNr+rSWbXF5aCZ/tMLBg2ByeOtd5q3/BMGLxFIGTULGOMDaVML9vwr7+8E+G7bwn4T07SbMN5&#10;FtGEXfjOB64Fa6SQ2cggB/eNyBilYD89b7/glLaXmm2cKalpqmAAn903OB9Kjm/4JY2UelMpu9Pe&#10;PP8AqxC3PP0r9C5rg2cgZsASNj1pWuJvtIwq/Zsct3z/APrqo+Qj8g/iP/wTvi+GPizw5FJe2c8W&#10;r3YUbYmCwrkcn2Ga9z0//gmBoviDRoZ0v9JlnfnzlRmzg4r6k/aA8G/234F8Q+INQVo5tCsbi8sv&#10;LIwzKjMNw644HTFfOX7A37XZ+KHii38EXU1v/aFvDNI8UcUgIAZiPmJx0rS76AczL/wSftmvIphq&#10;WnARHlfJbnH4Vb8Rf8EpIte0mG2g1nT7Z0kDlvKbkDt0r9E9zTRyAAbugqjp/wBrS+kSVAIdvynP&#10;OfzpczA+HPA//BO+9+HvxV8O+IrDXLVFsNpZYo2yxye5Ffdmk2ktjp8ME8vnSouGf1ptmt0lvIZE&#10;US7jtHt+dWoS5jG8AP3xUSdxklFFFQBFKqyfIfrUdpNvaRP7hxS/8vn4VU04eZNdr/tEU0B8lf8A&#10;BUZfsv7NOoXcal3e8t0GzrzIor4j+En/AASv8RfFjQ/7Zj8UR6IsoV/LmgcFtyggjj3r9PP2pPg7&#10;L8ZvhYfDcUckrG7hn2xuqn5XDdW47V6Z4N0BfDvhfStPCbGtrWOJumcqoHOPpTWjDXoflj/w5c8T&#10;f9FDs/8Avy3+FH/DlzxN/wBFDs/+/Lf4V+tHl+9Hl+9aczDU/Jf/AIcueJv+ih2f/flv8KP+HLni&#10;b/oodn/35b/Cv1o8v3o8v3o5mGp+TH/Dl3xN/wBFDs/+/Lf4Uo/4Ix+I7bLyeP7WUD+AQt/hX6ze&#10;WKRlKr8o3N70uZi1PyCt/wDgj74gjvJUPjC3KO2P9Q2Ov0rtPhB/wTn8Q/BP4hz39t4ljkzAIiyQ&#10;sAQWVsZx7V+okchAdpFUBeeBUMlnb6gvmc4znOKzGYeg6LqVlZ6Ws2ohlihVXTpuwAPSuqqnEsF0&#10;6sjHMPy+lXKGAUjfdOelLSNjHPSkBTiuo4ZhAq8tzxWc2mzyNdx3sv2mzucqYj0Cngg/gauSWkaz&#10;C5iJMyjaAelNluZYbO6lvQI7dUJZl5IXByfyrUD5H/a//Yd0H4veF7mbQILPStVaWIpdIjM4CnJH&#10;HrXlvwr+IHxL8I+LtB8P38esTWFtcxWrSG2KoyLweSOmK+l/iF+2Z8JPg7K9rrviI2cy7SVkt5XG&#10;G6dEPpWJoP7dHwN+I0gXRvEiXV1EQoC2cqjc3TJKD0pisfRPhvUG1LTIrqRGjZhyH4Nfmt/wVX+G&#10;fiD4lfEjwLcaFbXTvaW0ymSGFpNuSvcCv0d8I61aeLPC9rf2Enm20uSrAEd+eCKoeIl0TR9NuNf1&#10;hzHa2C73k27tq9OgGfypeYH5V/s7/wDBPHVPiBqEdz4ilRD5Qnb7ZbuuSGXjoOcGv1G+Evwr0P4Q&#10;+H30vSba2t0aTzClueCxGCcVF4B+K3hnxtdSR6JcrNH5RdCsTKcZA7j3rrNP0mRLtLiUEMpOMEYx&#10;io6jLViCtzO5+UNyM/Wrlu5aPnrULSRXUpRSS8ZyR0q0rBhkdKTAWiiikAUUUUAFMkcIpJYLx1NP&#10;qte28dxEBKSFBz8tNAZq2o1DTZY7uVZY2PO44FUl8UaNoMckU+r2UKxKVVJJ1Xbjtya83/aK+M2j&#10;fBf4X6vqbXflywBZB5iMw5OOwr8g/id+1RrPxO1/UI9Fmhn86dym1ZE4JOOp96AP25tfit4UuLcl&#10;vEulRNnq17GP60//AIWd4T/6G3R//A2P/GvwBT4N/FTxFb+fJG8dsx5Md4Af/Q6j/wCGeviJ/fu/&#10;/A1f/i60itA07n9AX/CzvCf/AENuj/8AgbH/AI1n+IPi94U0fRby9XxRpU7QRtII472Mk4BOBz1r&#10;8Df+GeviL/fu/wDwOX/4qj/hnv4ix/MDckrztN4pH/odVyhddz9NP2cfitP8WP20PHkNnfH7DHps&#10;UqIHV1+4ucEe9fdelxvcW7i5y5Bx8w7V+VP/AASs+Hut+BPjt4iv9bj8t59K2Elw/O7joTX6y7j5&#10;ZKDntUsSI5JFs1QLGSDwAtWKrRzCeRkJ+ZeoFWGqJaDFoooqQCiiigAr4f8A+Co0hi+HPgpiDtXx&#10;Rakn2ANfcFfPX7Z3wRuvjd8ObLTrGF57iwvBfbUdUxtRhkluvJ7c1cdxHqPg3WIfE3hixbTryNNk&#10;EaHY4PIQE9Kg+I3j6z+H3hG7uLy6jM6QSYPmKp3BSR1PWvyE0P8Abv8Aip+zk11pB0rSGSOZmQ3C&#10;u5IHydVkx/DXF/FL9uvx18cLHyNTtNNt45NxP2RZF+8Np6sa0sBzv7U/xAvf2gvi5a6rbwXGpPDa&#10;G1WBF8xzh3bgL2G6v13/AGTPhvoPwv8Ahn4durDQVsb3VrC3N20aENuAPLZ6Y3GvhD/gnF+yzqHi&#10;TxTY+Orm3kfwzDNcQT3HmpkOYxgbTyeSO1for8cPjHon7Pvw9uBeXKW95NZTLpEcsbOJZEX5Qdo4&#10;GWXrihvoB6jqmuWVtHLb/aIom2buXA7fWvzr/ZF0uL4jfGD4gXdnF5A0vWVDtgtvy78gjP8Adrx/&#10;xB+2P8Vdc0WXWX0vSQzOY1Cbwu3twZM165/wS+1a98N33jWbWI44LrW76CYqvzAkmQnGM4+93pNe&#10;6VHc/SqztfK0+OI4JBqSacWSnIzxniluplSISA9Tii5tUvI+pzjAxxWJoOhYSxrIP4qdUNq4RRB3&#10;QdKmoAKGYKMt096KjuIRPEUOfwprcT2Ir2MyNC69FOeKSR1vv3JXHfmp96QqkZPX5RUQVfthHfbV&#10;mZ82ftd/tP2vwP8ADOIpGju7i2uPKaOVAQyKMHBPqa/OLX/29viVqlmmo6XqGsbJTgGONW4H0Fer&#10;/wDBWDwHf32reDLh1dbKN7t5WWQcJiPPH0r1P9iv9j3wJ8QPgL4c1e8m1BnuImbKOgHX3StNkI+L&#10;7L9vT41xqzHUtecA/wANuP8A4mr+k/t4fGBrqaSXUNdBKnloR/8AE1+nOn/sF/DaOKREl1MgnnLx&#10;/wDxFMuv2BvhwoUrLqfX/npH/wDEUrrYD817f9uL4u3Phe8ujqWtC/RsRFoRuxnsNtV1/bG+Lnij&#10;Q7u0udR1nY9uyzh4gBgrg/w9K/TL/hg34d2sqv5up+UB8xMqf/EVkeNP2N/h14O8F+Ir+GfURLJY&#10;TMm9kIyEYjolHMgPyk+Dfxw8X/C+6gk0O+vEtIpHYLbKCMkEN2PrX3n8Hf8AgqdpF59j0XWNB1SS&#10;+XyrZ55yigvwC3Xuea5n9g79j3wr8R/g9batqjXwdrydD5UiAYDkDqua9y1D/gmD8K7i8+229xrX&#10;2tXMvFxGBuzkfwdM03YNbn0p4D8caV8TtDg1O1REM+cKXViMEjsfaushWS2ZUZtwJ4x2Fec/Bn4J&#10;2Hwl0u1s7N7kpCHA8+QP1JPOB716VcifzFMahgPWoGXKKZCXMY3jDd6fWRqFVbi0ikmE0u3AGDuq&#10;1VHUo0vI2tixDsMgDigBbd4maVUA2Dg4PGK5vx58P9E+I3hqXQtVsobzTpGDtDLkpuGcHr15rYLW&#10;ehxxwzSMrTjaM89PoPeuXk+IWj2fjoeBre5La15IuhbsjZ2nvuxj9aAPzb/aO/4Jv3Vrq91r/ha4&#10;h077PLPcxQ2sDsxGcqvQ8jtXyxceKP2h/hnenStPuPEMNtD9yRNPbZz8x6p71+/rCGaECUAlBhhj&#10;P1rnNd8B6F4siMU8ZHO7MagHpjuPetoy0M5bn4W698df2h7vS3srvxbq1zFMm1rcWw3H2xszXB6T&#10;8N/iD4+1h7uXTNWhv7gAS38lo/7wZC4yFr9wpv2NPAkmqLemTUPODFwu9MZP/AK7bRfhDofh2GK3&#10;SN/s8X3GYKSTnPPFUpEn53fsr/8ABPv7HdW0/iGOG6BlZmFzbupwU4zketfpl4V8I2vhPwnp+jWk&#10;aR29jHtjVM7Rgk8VqXMaQ2/kQKvmlflGAOKns5ttuFk4kRcsPSofcfqM02RpoS0ikMCQN3WrXmDp&#10;TLe4juELRnK5x0qvcPtb8TUMC3wwpdwWmW5zHUczYmUe9SBYooooAKiljilB3bT9TUh6HNV1tY3y&#10;QWpoBYLeOFiV2j6U263qpKPj2FSC1Rem786eIgPWiwFOKxtbf98sK+a3zFh1Jq3FN5i5xt+tRRxr&#10;JI2c/KeKnLLHxnFPUBi3AZsYPXFFxGJExjnrS4WNWkOcdTRHMkwypyKYEVnlQwI71HcM0chKg9e1&#10;XOI1J6CmrMrdDU2ASGXzlztK9uakpFIPSlpAFFFFABRRRQBkeJLO1vrHyru1+1ITwvocda/IL/go&#10;R+zve6X4/wBP16w0+SWwtbAPLHBCxBO9zycYFfsdc3EdtHukOB0HGa+Zvjx4/wBB1P4qaD8K9emS&#10;G98R2w8qGOMl3QswyGwQOVPWgD5U/Z1/YD0/4ofDfRPEF+lnEt5bLOsNzE25CR0r0fVv+CX+neId&#10;QS5F1p8FuqhGgaJjnHfpX2j4G8JxeCPDdloFmG+xWEYSMuQW2j1I/wAK6Kzv49UPmW7b4AdpbBBy&#10;KpCPhy0/4JmaPZQiJJtNYYAbEbdqoXX/AAS38P3E3yS6Ui+nltX3bbtDHJekMTtyWz260zS0t9St&#10;fPR2ZckelaXCx8wfCr9g/wAM/DbVrO8ki02aSF0dNikHK+ma+q7KG3sf9Dt4hHGgyFHQd/614J8d&#10;PjdaeAfiR8O9AE8ay6xfm1CyIxJIPYjjt3r3mOFl1KSUjgrj+VJgW/ljYKBjNQ30BuI1AOCGzSRz&#10;LcS/Kc7Tg0kV0XvpIePlGaQy0PlAHoKWiiswCs5TDp0zma4jjM5+UMwBP09etaNfKv7aXxen+GPi&#10;v4W2kLRL/bGovAfMVjnDR9MH/a700B9TKpjjwW59aggBmaTL5OePam7pJVVMDBUH9KjtFkhS6LAA&#10;j7v60wPzf+KXwIT4k/8ABQTxfLqulNfaadItijyxMY9wWMcHpnk19U6Z+xD8JtllNP4L0p5FjUtm&#10;M5JxzXsOn+FrGPX5fETBvt88flP0K44xjjPYVtTLcNMjIoKj3q76AeH67+xz8JTHFt8E6YF8wfKE&#10;P+NX/wDhjP4LDY7+AtJ3ADkof8a9nkg+0RqJOCDniorqKG4+WQsvGOPSi9wPHLn9jn4OzwlYfBGl&#10;ISCMhT/jWBq37Enwofw1c2KeDtLFzI4YSbD6jt+FfQVvYxW6llZiMZ5ryHXPjXZab8ftJ8EvPGDd&#10;2bXG0oxbgSdD0/hoQHafD74X+G/hvosMGj6Vb2GIkV/JGN23p3rqd0eoKY5I9yEdD0ok8u+td0ZJ&#10;wMr2zVW0a9ijwI1256/5NQ9wPGNW/ZA8Aalcahe3ug6fPPMzSeY6nIJ5J616R8MPhroXw90C1tdI&#10;sYLURKUBhzjBOcV0NxNazQvG7sGYEEDPWn6TG8MaxqM24HysetAGlRRRUgNkUspAOD61XhG+R1f5&#10;tvTNTyFgp2jLdqg/49/mbgt170wK93qQtbwIUJGM57V8dftpfsr23j/TI9W0O1ittRSOe5aSONmd&#10;nIJB475r7NnsYrxt5J9OK8nn/aO8Iadqt/pd9fqslpK0BXyXPKkggnGO1DEfjXfeDvj54Mu5NM02&#10;71xrSLhDFp7FeeT/AAe9dz+z3+xl4j+JGqvqnipJvtEd2pZb22dSwJBPYV+p1x+058LrSTZc6nGs&#10;vQj7K5+n8FeheG5NF1SJLvS23wzEPnZjryOCKQHK/AD4Q2Pwr8FWNjawRRSxoybowR1Oe9fMX7VH&#10;wR+Jniv4gabNpPiua20wWwWWBICwY7mPJwexFfdYu4Y5Gh3YKjJGK5q4+IGgqri4uAGBI/1ZPH5U&#10;2B+YP/Dtnxl4p15Nb1LxcsxEgmSOS3b5Dn6V+iXwQ8G694b0kf2zrI1BkkI3EY4xgDoK9F0nUINQ&#10;s1ng2tayLmNtuCRS2tmsdu1rJlS53ACgZpqwYZByPWlqOGIQxKgyQowM1JSAKa3WnU1utBUdxKKK&#10;KCxHhVl3EDcOhqC8n+ywozN8tOvphbWcspONozVG8X+09F3J8zbCeOKAMe3+Jmm3Piu20JJEa5mQ&#10;uoEgJ79s+1bk2n3Ul0ZPtX7vdkL6D0r835PibqHgX9tTwxaXJjS2bT3kO7c38TjoD7V9waN+0F4Y&#10;1CMpcX4SVQAwWJ+D37U1uTLY7PxLY6brcJstRsRfQtglTyDXgPxN/Yn8G+OrW4nsdGsLG6kWR/MZ&#10;GJ3NznrXrP8AwuLwdavvOoMfrE5/pWlZ/FTQtQUtb3W9RjP7thwenatPQzPy6+Iv7FnxI+AutXHi&#10;nwL4oks5pNluYbG1LsUxubqD3UVs/D/9vbxb8HbiOz8eeH/EWtYfPn/Z9ibVGD1x1NfpdJ468O6m&#10;5tZJwzj5iPKP07j3rzj4kfs9eBPjFavBey3QZ0MYFvtXqc91NVfuBD8Df2vPCXxm0uG4jaLQjJC0&#10;nk3twisMNtxjPWvbdNuLfULdpba6iuhnAkiYMB3xkV+bXxm/4J+W3w0h/tjwo+ps3mBQJrtMbQu4&#10;8ADuK88+Cf8AwUC8Y/B/xbbeGfE1vpdp4dllkkuLpkkeVcKVXox7qOxqWtNBo/W/7Q8JwwZu3Aqx&#10;HIsy7iuD0wa8T+Dv7Ufhj4sxqbHUI7higb5YZF6nHcV7RNhYfMTn0zWRqK0biRSrYXPQelWKht5G&#10;kX5gOB2qagAooooAhooooAmooooAKKKKACiiigAooooAKKKKAIrjPl8HBzTNvy7mO7jPNSyAspAq&#10;OVtsZB7iqRD3GLdJnaMAjtmvEf2rvEWqeGPgp4s1ixup7KSzsWkEsbFSpBHOe1e0Q2as3mHoR614&#10;v+2pJZr+zL8QLe63eXJpjg49KvS+hBxv7Lf7TvhbVfhP4ePiDxhpUV/9iVpZLzUYw5bA4OT1r06H&#10;9o74bu2X8Z+Ht4PDHU4cgf8AfVfgvoPw28U+KPLg8POFs+DH5khHy5x/Wu11j9kX4m6XAZjNDwAc&#10;Ccnr+NXyiP2z1j9pT4dWMMLnxb4fnDH/AKCMXHv1qOb9o7wBd6M80Xi3Qt2eFXUYiev1r8Qrz9mn&#10;4l3VtZRtLCC5Cr++PU8etb9v+yV8YNLUWUc1ntPOTOSeeazl7oz9HP2kP23PCVt8N/Eei2N/pd/L&#10;dabc22YdQjJyY2UcZ5z6V8a/8EsfD93q37Rba+nmWdvcWUwXCfL3H3q5TwH/AME5fiB4m1y3fWBb&#10;zQzzoZAlxj5See9fpt+yt+x/pfwFs7GYWxhvoY5EYiUOPmJ/xqLtj6aH01CvlxquckDk+vvT8d8c&#10;0KNoAFLQAU0k5p1NbrSKjuGTRk0lFBZTus2sn2tnyv3dh6c0RoL754j5J6kr3qTU4hNZFW6ZFJtF&#10;jYFouG2Z557UAfPn7cnxA1H4afBN9S0++ls7lL2BDcRPsO0yDIz9K9J+FPxS0fxZ4L0u4bVbRplt&#10;YvMJuVY7igJJ565r5z/4KiXElx+yLqF0f9d9sgI2+0i1+Xvgn9sT4ieBdNFnpxt2hwoy8DN0GB3q&#10;o6smWx/QB/wlGj/9BO1/7/L/AI0f8JRo/wD0E7X/AL/L/jX4R/8ADfnxU/u2n/gO3+NH/DfnxU/u&#10;2n/gO3+NachnzH7tt4q0dVJ/tO0/7/L/AI14b+1p8ak8D/s9eJ/EGlXqjUbQKYo7ecCU8j7vNfkh&#10;P+3t8W5gPKNnwed1u3T86yviF+1t4/8AiR4Ev7G88g2E21JNkBBBBye9HKGrP2W/Zy+Nx+JXwz8N&#10;zLH9qvm0+3e6Kzb3RmXnf6Hg17NBO8Fx9ncFxjPmH+VflP8A8Et/j3faXca9puvMFjlNpBZiOI9M&#10;ODn8xX6tzRyPJvXG3ApNAc7qfjzTdHNy2sXNvpMEJP7y7lEauAeTk9v8ar6D8UvB3jJRb6J4p0m9&#10;uFG8xWd7HI2M4JwD0ya/Pv8A4Kn/ABM8aeFP+Ec0vSTCLTUvtUExKZIXCAcg8da+Lv2b/iH44+E/&#10;iKDUNKkRpZl+zMJQXwrSKT39qzDpc/f7TrhZFf8Ad+VzgH+971drnPBd1dap4V0O9utpmms4pHxx&#10;yUBP6mujoGFFFNZgqknoBzSAxtQmkl1RLOMNEHTd5g6Dr/hXzv8At1ftDf8AChfh3BZCLzLnXbW6&#10;tYrjzvLMbhAAw9SC2a+lY/KvJBcRf6xflBNfHf8AwUS+Bd58cPh+L5I1k/4Rm1u7z74THyBuh6/c&#10;rVAflPaeDfH/AO0F4naJ4tY1e3lBcXSwtMvy84yB2zXrlr+xv4++GWgX9xpVjrs91cQ+YrRWLq0b&#10;KMjGB15r7R/4JkeHvDkfwd026vY5D4jWedHx93aCO2K+6rqOymWOCVMhxtXgVbYtj8tv2Ff2nvEX&#10;w78dSeBPiLPd6WljYMRJrk/kBnZ0wMNjnBNfSP7bfh3xn4g+H99/whl7qd6JbJibfS1aTzGyCBgA&#10;5OK8a/4KMfAPw1o8x8bx21wupS6jbxySRv8AwBWY8Af7NfZXwC+L3hf4qeDXfwq8sv2UJDJ9oQj5&#10;9vuOnFK/UNT8Z/Cdn+0b4dnWGGy8ZaILNd8sotpF8xVIJU/L04r9Qv2B/wBpuz+L/wANbm513WIb&#10;XV1vpIFtLy7UzMqjrgnOK+hte8J6bdWcv2yL9/cKUk2YxyCDjivzy0v4L6H8Bf27PAPgLQ4ZbfR9&#10;YtLm/njaTcTJ5bcg9qx6jP02ZY54xNbOpyN2Y+d3fqKksbhriHe8RhOcbT1rJvi2gW1nb2fyplY/&#10;m546Ctm18zygZcbvahgTUUUUgCiiigAqpqFo93CAkhjKnPHf2q3UN0ZFTMWM9800B8Df8FLrjUv+&#10;FU67dppNx/Z8dqgkkCHywd3c4xmuD/4Jt/sw+ErazvPE+ryWPiGTVrCG6SzuoVY27MFbaOffFfcX&#10;x8+G1t8efg/rfhTy/MhvgsbKzBDwc9e1fMP7JfgrXP2ffHmv6P4wMEeg5Fno627bmAVgF3n6DrSA&#10;+wNM+F3hGS3Df8IxYW65I8vyAB9auf8ACq/B3/Quab/34Wtstci+UqyfYtvPIznH+NW90frVgcz/&#10;AMKq8Hf9C5p3/fhabJ8J/B8kbKPDunDcMZ8gV1PmJ61BfahDp9rLcSsRHGu9sc8YzT1A5jRfBPhb&#10;QtQkTSdO0+01FVw7W6Ksm3rggdq6q6/1LRqcMRxjrXzX8LPjJF4w/ao8XeHoJS9va2SSqpUg8oue&#10;fqa+jLiQrqUKjoRTEWLOMRxLnHmY5Pc1Nk1FtYSk9s1LUSLj1DJoyaSipLFyaMmkooAXJpDGsquj&#10;AMrDaQec+tFOC4GV6nrQI8H+Kn7KPgvxpBLINA01JmQDItAzE7sk/rXEeA/2K/COjakz3WhWE8QK&#10;4WSyAHB5619SzXE0LfNjbT4bszcDr9KYzM8M+DdE8F6WdO0TTLbS7Jm3mC1jCIWwASQO+AKZ4m8D&#10;eH/GUcEeu6RaaqkOfLW6iDhc4zjPToK3DnvSUAcR/wAKQ8A/Z/I/4RHSfJzny/sy4z9K09F+Gvhb&#10;w6+/TNBsbBsg5giCnI6HiukooARowy7SoKjnHancr04pKKQCBF3FgPmPU0tFFABSr1pKVetAnsDK&#10;rEEgE9qXaN27HPrS0UzM8z+PHws0j4lfDzXLG70yC8vXsporaV4t7xsykZX3zj8q8a/Zd+DviH4U&#10;6NbaZLqF79ghiZI7eSMoi5bOQK+r3YKpZvugZNQB47pcIPfpikIRZFjjwuMkc461Ii7k3NyMZwe1&#10;JHZpHg9TUkmVUBfpVa7j9StFnULdxnbzj1rD8YaONW8H67Ysvms9lNGnGSCUIGB610VtGtr+7HBJ&#10;zUcjLFI6v92QlaRpY+ev2Ifhde/DL4PwadeSzI6XUz7JoyhwWOOK+kFVV6fnWcY4rSM2VuNrHkA9&#10;PU1oRArGgbrjmgY+iiikAUUUUAFUZZAupRqUzlfvelXqqX0eI2lX/WAcUAUNW0c3U0czSbljYsAR&#10;nFfmv+1h8arz4P8A7an/AAkYldLBdHihK+d5abif73TtX6WadqBummhl52/LwPXIr8nf+ClXg0+N&#10;/wBoafwxpgJvn0+3nAc4GBnPNAH2f8P/ANt7wbr/AIdtZL3UtJs5fIjLedqMYLEr3565rpl/a+8A&#10;RnK6/oYPtqUf/wAVX5C6J+xD8S/EVuBp8lskcKqDunx9O9aP/Dvz4tZ/19p/4Ef/AF62ilYxk9T9&#10;bP8AhsPwJ/0MWif+DKP/ABqG6/bF8BrGp/t/RH56f2lH/wDFV+TH/Dvv4t/8/Fp/4EH/ABpsv/BP&#10;34srgtPakf8AXx/9eq5UFz9YP+Gy/ApYN/bmikjof7Sj/wDiqP8AhszwLz/xPNF+b/qJR8/+PV+T&#10;X/Dv/wCKv/Pe1/8AAj/69H/Dv/4q/wDPe1/8CP8A69Fhan6wSftpeBrKEvFrGjSY52LqUfP/AI9X&#10;y1+1x+3sHh0aPwtepBLvlWRtPvlYt93HT8cV8mWP/BPz4ryXKqktqW/2rj/69Vbj/gn58XftRd3s&#10;XaF9y7pwayluaR2P1F/YT+N2p/Eb4W2C6sk9xfvLKWnuJCz4GMDntX1ZtEgDFcHHevzl/YF8K/E3&#10;4feLrTw/r5svsEcMsn7nrk7cc5r9Dbdb/cfPKbe2Kgsu5NGTSUUALmpAoXoKiqagAooooAaqhckD&#10;BNLtB6ilooARlDLgjio9gj4VQo9qlpjd6CZbCY455pAi9hinUUEBRRRVj2CimNIFojk3ZqRD6KKK&#10;QFe8txcxhWO0ZzzX5Z/8FPfHD/Df9pfwF4ysZvMn0nS1ZY4X2sT5knRu1fqPqeoQafb+ZcbthO35&#10;RnmvzP8A23Phtpfxc/bL+Gfhi5gkn0bUNPVLlc7T/rJOhxxT6AeOS/8ABUHXP7JtXGl6gXP3m+18&#10;n61Bp/8AwVL1u3vklg8P6h5A6wpdZBPr0r7Gf/gl38KF022RdIuPl6/6T/8AWqzZ/wDBL/4SW9uR&#10;BpFyJM8f6Tx/KhbgfG03/BUzXZ5pmh8OaiuSd6i69fXik0//AIKfa1Owt49IvrOM5OftWBmvr7Qf&#10;+CYfw5gvtRN1pU3lSN8m2556nrx9K5r4hf8ABLvwXFYyPoWmSI+Rjfdfn2rfQR8F+Kf2vNb+InxC&#10;0LWJbC9uDo18Z43aYuUyeoPav17/AGRfjVN8WPhbpWo3ELG5mWRmMkm5iBIwGa+QPgn+wR4Ss73x&#10;NYa7ZSfa5ZPLtQtxxuyQe1fc/wCz/wDAzTfgp4OstLtYmie3DrgybhhnLUnsPToem6dGV80spUls&#10;jIpsjfZbppSud3FT3F0IF3HgYpF2X1ujHlc5FQBYzS0mMYpazAK/O3/grpq7eHbD4Z6rGhaazu7m&#10;ZCpwQR5XQ9q/RKvzp/4KyeH9U8WXHwr0W28vF9fzwAM2OCYu9AHjHgX/AIKsahpXglLS58P3mp6i&#10;khzL9rzIR/hXX23/AAWmijshbf8ACtbqWWNNjyfah1xjJql4b/4JU6tpMiT3NnBs29roHk1q6b/w&#10;SuvLOa8mNnDtmbcP9KHvT1ApQ/8ABZiOJVEvw5u4o+xa6AGavS/8FlYtHtz5ngC5mMo3Ifti8Cvn&#10;39pb9kG58Er/AGNYQpHqMVzHnMoYbWUn/CvQfh//AME19a8aabYS6jbQyI0SfduApwVzW9lZEnfN&#10;/wAFno7uxjMfw5vBzkst0ORUUP8AwWmgjOH+Gd0597oUs3/BL2609hb29lEqKR1uR3qzcf8ABK67&#10;mj3pZReZj/n6FLQfUqTf8FkYtYdQPAdxYeWd21rsfvP9mvDvHX7eNz4u/aK0b4o2/hi6086bp7WP&#10;9iCUl5s+Z+86f7f6V6T4s/4Jo6hDpepT2tnELrSoXuWJuRj5QT+PSs39mn9iv/hdfwW1HxS9rGfG&#10;VtqD2UDtNsQIuzqD14ZuaZWh+o3wS8aWnjzwBo2rw3MTz3dnFPNapIGaAsM7WxyD9a9BCgDAGBXg&#10;v7K3wf8AEHwl0m9ttc8rEkMMcQjcN93Of5173WMiSH7LDnJjXJ9qkVAigKNo9BTqKkYUUUUAIRn2&#10;qlHGFmk82UEHhQx6Gr1Zt1YzTTKy4wGz17UwHLII7xbfzMsRnGeemelfh7+0hJ4u/wCGhNZ0zSta&#10;1BRqOv3ECJb7iU3SsAAB161+2strKfFEUwx5WzB+uK/Nv4I/DGD47ftNfErUp4/Nj8JeJ5GPzbSM&#10;Skng9elDAi+Bf7Cnizxh9k1DXPGOqQCRWZlurY4BBIHXHpX6F+D/AAo/gLSbfSWujeFkVPtDDG3A&#10;xn+tb9nCtlocSaWoVV4Xf9ea5D4yeNpPBPwv8Sa5uC3un6fNcRHGV3IjEZHfkUwPkH9ub9tKf4MX&#10;lz4b061kn1C3nQNc29yFcqy55HXFfA3grx38dPHVxJqWj3HijW7bziDDaK8gzwdvA681gfGT4lav&#10;+0N8T5NTuCk091JEJPLXaNoIHTmv2s/Z7/Z08JfBbwrbppNpJCZmF03mOH+YqoPb2qRaH5n/AAi/&#10;ac+Nn7PfjGe5+IHhrxVc6FqciW9nHqiyRRW5zyQWUA8Hmv128H+NLLxto41fTZobtEOwrbyCQZxk&#10;gkd68x/al+CNv8avB9vDPEhjsWe4iwwj5wOuevSvKv8AgmjquuyfBzVX1homWLVpoz5fPyg4FPYP&#10;I+zoZDJCrldrMASD2qSmRyCaNXXoRkU+kMKa3WnU1utBUdxKKKKCyteWpuFLF8R4wU7GoZoPOs1i&#10;gfy9oOQvp71YuJD5yw/wsOajuNmm280vI+XjvQB+M/8AwVA1fUvDH7SmiHw4s0F9/YysslmDvGZZ&#10;AcYr5hPxd+J8Maf6XrVu/wDE/wA43fpX6HePvhWvx8/a/wDDk1/EZbMac0Bwdp4dz3+tfSsf/BPn&#10;4ZX1pAuoabcNKqjO2cYz37UAfiy/xk+KTdda1o/iasW/x0+LdqNsWv68gP8AtMOn4V+z/wDw7p+E&#10;X/QMu/8AwINH/Dun4Rf9Ay7/APAg07sR+Ma/Hr4vpIZF8Ra8HPBO9s/yq3D+0l8a7dgYvFfiFCOj&#10;byP6V+yP/Dun4Rf9Ay7/APAg0f8ADun4Rf8AQMu//Ag0XYWPxt1L9o740axb+Te+KvEV1FnPlyOx&#10;GcY6Yrzy+vtevJzdX1pdXL92dSTzX7q/8O6fhF/0DLv/AMCDTH/4Jy/CCRdraZdlf+vj/wCtRdjP&#10;yA/Zz+IXivw38T/DdumsX2n2l7f28AgLlFwZFyPev6CbCdtP0OJ5GN02xW56nIFfmV+19+yf4S+B&#10;/ir4Ual4etJYBceJ7eM75g3ygg+lfp1p621xptsnzYMS/wAhSAuxyGWOF1QqGwSBVqqkzPD9nWP7&#10;mcHPpxVugAooooAhooooAmooooAKKKKACiiigAooooAKKKKAGTSCNMk4FRSx+YoOafcRCaPaemc1&#10;BceZHs2HCjqKuJD3JIQVj246CvCf2lvh5qnxA+F/iHRbRLiR7y0aJVijLEk46DvXuyzARBjzUFtL&#10;JNDJk/N2J4pkHg37NPwD0f4Z/DXQY9Ws7dr2O0WKQXVsFfdx1zznivXJdB0q6bP9j27oOP8AVgj+&#10;VeY/tCftA6H8J9BSTUlmd0n8r9ztPO1jnk+1fmt8WP8Agqp4ynvCngXVbiyt9gBFzaqfmzyevpVp&#10;dQ3P18j8L+HZlVf7NsQ8fJXyxkVbHhjR5XEv2C244/1Y/nX4eeH/APgob+0FfTTz/wBvq3mrlWWx&#10;Hetjwt/wU2+NPh3xPDb+KtcafTwpLwwWSq5yDj9cVEtAP22t9L0+Nv3FtCpXH3VHFW5cbOW2+9fD&#10;/wACf+Ci3hb4rXGn2FomoJeq8MN01xEFDOxAJHtmvsiwu31xEu4XU2bj5QSM56dfrUjNpcbRzmlp&#10;FG1QKWpAKa3WnU1utBUdxKKKKCynqg+0WpgRv3uQdo64+lLY/wCjx7J228YG/jNT/Z0E/nbf3mMZ&#10;9qWe3S427xnHSgD5O/4KVaG/iL9nG6sYFJSS/th+7XcP9YM8Cs74HfsWaJbeCrGa98lpLi3ik/fW&#10;Qzyg6ZNfUfjT4f6H8QNC/sfXLT7ZYeYsnlbiPmByDn61s2dmmm2dta248u2t0WNF9FAwB+QpomWx&#10;4T/wxz4X/uWf/gEv+NH/AAxz4X/uWf8A4BL/AI17jeaskPygMWz2qSz1JbnjawOcc8VpqQeGL+x/&#10;4YiBxHZtkY/48l4/WqkX7IfhWxtXjf7EYSclzZqAPbrXvV5fNZMxc7lfhAvOD71Vt7OaPS5E1N1n&#10;Vmz8vHHagR4v4L/Zn0Xwrq017bSQRL5iyR7LUIGwSRg5r3ZZ5ZI9vksnHWvJPA/xatPEXjDxJoze&#10;Y6aPcCFFwMLyRgf98167p98uo24mjBVScYbrQwPO/iH8O9K+Kem3em6xaW9rJ5bwwTzxBz83BZc4&#10;9B0NeZfCP9iXQPhbrz6pJqEOrxtCYlhktAACWBBBLHnjFfSV1p8F5JG8q7mjOVPpU3kr5YT+HrWY&#10;zI024mZkh+yG2hi+RR0BAGBgY6Vt03aOPbgU6kAUjAMuD0pabIwVCT0AzQBAscdt8+8KvfsKyfFO&#10;iw6x4b1ayfaYr22kiZiuQAykE479asSeZqB3qdtqOGQ9SfWvjD/gpL+0V47+Bnh3wnL4E1D+z1uG&#10;uBfboRJvRfLwPbAZq11A4Pwj4v0b9nX9r3+w9Q1a3tNDGmPLuuJVgh3t04Jxnj1r7Gm+O3gLUJrG&#10;7/4SzSYooyHb/TIyMHB5Oa/CHx54/wDGfx218+LtWuGvbop5G8Q4JC9OAMd6zW+KHje3t2tBFd+W&#10;Bsx9kbp+Vacoj98vEvxU+HniXSZwdQ0XWotpZQ08bjIBGRz1FfIv/BPP4zeGbHw546tNa1Ox0GST&#10;VSIftFyiHYM8gEjivza0f48fEbQbUW9mLpIwCuDZk8Hr2rmdL8Z+KdHed7a0u0Mz73/0duT+VLlF&#10;qfvn4h/aH+HHhrR5pX8aaLcyKjBUa9jBJAJHfrkV+f8A8BvjHrf7Q37WvhPx5b+G7j7FpiXFl5qO&#10;ZlP7twPmCgDr0r458J+EvHfxq1BrGG4+y4Hmn7RCVGMhfT3r9Y/2Df2aP+FG/C25bUlhn1uO9eaK&#10;4gYkBWGMYPsaxe4z7AUf2hYwyTp5EjKGKt1U46VLp9v9lt9nmmXnO40lr/pFjFJL8zbQx/KpLWRJ&#10;I8oCq570MZPRRRUgFFFFABTX+6fSnUhG5T9KaA+T/wBs/wCO2vfBPwHqT6V4audS0tYVll1SGQok&#10;LFsbSdp5/Gvzs+On7eM/xg8M+ELW000+H73Q50uJbiG9DtdkLjacKCMnnqa/U79r34aXfxH/AGdv&#10;FHhq0aNLq9VVRpCdv3s84r8wf2V/2NrDx58QvF2geIbK3vX0X5VZiwXcG2kg96A23Om8I/8ABV7U&#10;fDuiizvfCcs06knMmo4OPxStb/h79P8A9CW3/gyH/wAbr3Zf+CX/AIN1mH7QdGsS543GVh0pF/4J&#10;U+D/APoD6f8A9/WrSLSQjwr/AIe/Tf8AQlv/AODIf/EVQ17/AIKyT+ItHu9N/wCEVa1+1RtEJv7R&#10;BKbgRnHl9s+tfQp/4JU+Du2j6f8A9/Xpq/8ABKnweHBOj6ft7/vWqroDxf8A4JheN7j4g/tWeNNW&#10;cuyzaShAZ9/TC9fwr9Y7iNVYTscbB0NfMH7MH7Guj/s7fEDUtY0uytrRbi18j9y5J6g96+pGi8yN&#10;kk+YGpk9RjDMHjRx/FUlItuioqBflXoKWoZUQoooqSwooooAKrr5q3THaxXt6VYqKW4Nrl35j6AD&#10;rQBYJRuu0/WmMoX5lA/CqdvdJqCs0AKMDj5qsKXhQmVgwA6CgCQSbxnGO1FVFke8jL252AHGG9aL&#10;i+GmonnguW6bfagC3RVWKZ76PzITsTphutW/uqPXHNACUUUUAFFFFABSr1pKVaBPYdRUEDMzyBjk&#10;A8VIsoaTaOuM07GY5l3KRULMlsvJGfyqFmntVkllcNGuTgdcVTN7FcKbhp41iPRXYAinYDTjnMnR&#10;eKe8yR8swX6msPw/4jtvE1ndNppKtE2wliDzV1Pnby7n52XqR0o1AtR4upVlDYC8YHIpWZJmK5GY&#10;+TUcltKsZFowjHvUVupt1neX5m2/MR3PepNSZWjYi6ZggHBz09KuKwZQQcg8g1gWd9BqtqbZI2Xc&#10;f4uB61uwx+VCif3QBQA+iiigAooooAKimmEf3h8ncnpUtQ3cJngZB3oAY/lKqsoX5uRjvXyd4m/Z&#10;+vPFX7a//Ca3UM39lf2Otrue3LQ7gQfvHvX1e/l28cKSLkgYGKb5Nx/aPm71+z7cbe+aAM7S/Dej&#10;2MIgtrS2Zo1CsVQA8DHNXP7HsP8Anyh/74H+FedfFL46eGPgxH9o1KKZ/ODyN9nwxO0jPf3r5o8R&#10;f8FdfhJol9JZPYa4J0xnbb5HIzWiWhm9z7c/sax/58Yf++B/hR/Y9g33rKH/AL4H+Ffnu3/BX74e&#10;falfydZ8jJJX7MM4r0H4ff8ABVL4WePLw2NrYayLlF3M0kG1eWwP507CPsf+xNO/584P++BR/Ymn&#10;f8+cH/fArnPC3jq1+ImgS3miuYX3BV87Gc4BPH0NdLb+Zb2cS3LB58YZl6E0gIbjw/p80bIttDGx&#10;/iCDIpr6Pp9nCP8ARIZGx1KDmr8Knyzv5OaWSNZMBhkDpUPcuJz1rb21nML6LTI4JPuZVQD+eKv3&#10;WmNdXFtP9qaMKd2z+97da0Gt0aHyyMrnOKc0attyM7elIodRRRQAVNUNRXi3H2OQQuFm/hY9BzQB&#10;borOhvjDbxpO+6fGGIxjNWY3df3btlzyD7UAWKKovqkasyHIYcZpfOkmt98bgc4oAu01utU4bw3s&#10;EywnbKgxubpn1pI47r7MoeRTNn5mHQigmRcoqlealHYyIkgYlhnIqIrd3GJIZAkbHIB64p2INKkY&#10;4WqzCb7UjBx5OOR61WubfUGmzHMgi3ZIPXFUBNJJjPrT7NtzNTLp4Y7ZpiCQOOPrU9uieWroMbhm&#10;psBNRRRSAhuPJ2jztu3PG7pXnvi+08Nf8J9pLXP2Ia4EH2ZJAvmkZONvfrnpXf3scckJEi7gORj1&#10;r86P2iPjhq/w8/bV+Gy6pctJpDWqvLFGg3Eb5BgE/SmI/Q/T7mSRmhkgK7BwT3qWJWktyrKYyT1r&#10;5wg/bj8FLq91G0F8QOANo/xrTX9tDweXW3aG8Mrcq20Yx+dNbge+XUwtokj6lxtznBqnZwtbtsnY&#10;smDy/Svny8/a+8Ma/eRx2Ud1GbR/328DkZ7fkak8TftyeA9HjKzW1+5GD8ig/wBasDw3/goL40u/&#10;gf8AEb4Wa7YySCzn1N5btEkMSFRk/OeQR9a+uvgV8VLX41/DfTfEVoY44rreR5MwkHyuy/eA9q/K&#10;H/goZ+1n4b/aSfwxpHhmG+ik0uaVJ1uY8bs5Hy/lX3J/wTKaSz/Z38M6c6shjin4YY/5bv8A41T2&#10;DqfX0KLPHImQ3OM9anhhEMYQHOKp2FnPaySF2UqzbuPSrF1craqHwTuOOKh6sZYopF+YZpazAK+f&#10;P2kPgOPi94h8F6gL54RoN41yyrEZByU4JBGPu19B1D9kjxINvEgw3vQBRuJIryyEVvMsjDA+Q5PS&#10;n3V1NY2sYSAzELz+VPs9JtdPYGFNp+uauMgkGDyKq4H58W9vP8TP+CinjTw9fxNDY22h290iSDeu&#10;790OAcevWvvfS7O203T44bWNG8lFT5ABnAxX51+LvjBpPwN/4KReNdZ1i3uXs7jQ7a2RoEJ+YiM/&#10;THBr7w8BeNLLxxZx6jpDGG0YK8iSkbjkZFV0EdbC3ncyQ7DjPNUdW1S4s9JnntrRrmZD8sSZy3I6&#10;YFXLy4KKAh53YPemNOIbyKEZCuMn0zTGZ+l3FtrmlyJNFHDdTxFZ4DgsucjBFfnJ+0p8Um/ZF/a5&#10;8P6tZy+b4fTSGmm0dJRbwSSOZU3EcjI45x2FfoXN4g0XRb7VbgoY54ULzMWA3ADPGTX42f8ABT7x&#10;/Z/Fj4uWWpaOHW2g01IHSTG7cJX6e3NNIR+yvwy8cWvxD8F6Trtu0am+tY7loY5A/l7hnGR/hXWV&#10;4B+xjpN5pvwd8OtdSKyyaXbFAOoG3vXv9Zy3AKKKKkYUUUUAQ3UhjhLAZI7U2SYi3UkfM6/0oviV&#10;tnI68fzqGaCW4htzGwXHJz6VSAS1U29uXcEtn+LrX5tfs8/FSx/Z1/aK+K8Wv+RbWvivxJI0U17M&#10;IAqmUgkZ+8Mc9q/SLUL4RzeRznAPTivhn9vb9k+z8XWel+IfDltBaX1r597cySMxZ2xuyB65o1A+&#10;qpfj14OSPz7XW9NubQj5ZI7pNp9eQcda/PD9vz9szTdeMWh+Hri3vkntZbWZLK/Vhk7l+ZQPQ9K+&#10;YtY174l+FtD/ALNtrrEMTYCi3J6nPpV39mr9lvUPit44trzX4Y7hZNQjEgk3JkEjP86VxHun/BLv&#10;4DX2qePL/wAXa/pEkeiX2n4t5bu2LQ7w38LHgn6V+qWq+ItD8I24l1TVrWxt4k3Fp5FRQv4npXOf&#10;CX4U2Pws+Hth4esYVghtFZY1jYkDJz1NfHX7Tfwr+OvjbVDptn4o02LTLi38topIsnBLcZFFxlr9&#10;vz9oDwx4q8P+GtD8G+PrFdQkvzHMmmXyNIFIA5VWzj619Bfsl/BU/s8fC+40Fr+XWp7m6N2DNGY3&#10;O4DjBJJ+tfm3o3/BL/4map4gi1geINJW8ilW4LMGHIOa/U34F6f4xj0YP4y1GDUdRik2pJAu0BMY&#10;AoA9UtXMkEbMnlsVBK+ntU1M5UsScjtUbXaKcYNFgJ6a3Wo1ZpOVOBT+fxpFR3CiiigsRlC/vDjK&#10;1n65Cby1jVW2hjzjmtJk8yFl/vUC3Xy1Vhnb0oA4HTfhvpnhTU01x3h82DPzNGFIz754613tvcLc&#10;W8cqEMrgMCDkfnUF5Yw6paNa3SeZE33h0qW0tEs4UhjGIoxtRfQUAS+Z7UeZ7Uu0elG0elACeZ7U&#10;eZ7USbVXJIH1NUkuvt8Uwt8o6HblumaALvme1VNVt/tthLD532fd/wAtB25zTGuG0+3Rrk+YWO35&#10;KZq2p2tjpctzcKxhXG4Dr1AoA8N/aG+D9r44h8Fm71YRrpupJco0ibt5BBx146V7XY6ej2cfk3Pm&#10;qqhcqPYe9fEP7bH7SV9ouvfDDSPC1y1oLvxJDaXgdAweFiAVH51906Pbpa6fbpENgaNWPucCgCe1&#10;csCjLgpwCe9War26MJJCxzzxVigAooooAhooooAmooooAKKKKACiiigAooooAKKKKAEbpUZxIrL+&#10;FSN0qpZtuaX61SIkNW0HmHJOK4H4+fEi2+GPw013V3eMz2tqZkjkbbuwR3ru47rdqUkOT8q59q+I&#10;P+CkHia+03wHqNussggl0+Teq9+RVrVkH5tfHT49av8AHfx5qFkkIhie63qYZS3P3cD86+gP2ff+&#10;Cdd54m00XGqLqFuTK3Pljpt4PWvNv2AvgfD8YviVqBmjtpRDa/acXJJOBInt1r9tdJ0ez8OXltZW&#10;NuLeErllQfKTjGatu2geh4l8N/2N/DvgvR7KN7l3eOFEIkiXsB7+1fL3xS+D+i+LP2/tH8KSSeRp&#10;82mmRpY0GciFj/MV+kkSStcTGVg0eThT2r4S8TOs/wDwVI8O2saMobSHbcen+oes5AebftG/8E35&#10;fC9t/wAJB4LvdS1C4jWW7kWNQoBA3KOvSvZv2C/iz5nhPSPhVrs6QeKbKOaWe2kcmcLvdwSD/skf&#10;hX2RqjRR2LWl0pnhnQxsByMYwc+2K+Evhn4MtdB/4Kaa/d2PkQWTaUqiFTyD5C5qLDP0CjTy41XO&#10;cDFPoopAFNbrTqa3WgqO4lFFFBYUUUUAFRTOP9UWwXGKlqKdoIQZZmVdgzljjFNbky2KyWKWMjTb&#10;txIwAelQwXV1c5SS3EUecFh2HrXE/EP48eGfAVnJLfSm4CNjbCVY9M9Ca+G/jZ/wVd8MQ2d5p3h6&#10;312zvzEVjkESBQwJGfv1p6keh97ap4q8P+C7qe4vdURCxwyyHhe9fKH7RH/BQ7wv4Xu3svCt/puv&#10;IYFYss+MPuYEcA9gK/OTxT+0R8ZPiZfz3Vp4mu3sLlt0cMg+YAjHOM1S8GfscfELx5bm++2wWrGQ&#10;r/pHmZzjOeF96vl7gfbf/BMzXo/ih8V/jH4kuLlo5L2/t7kQK25ULeaSoJ7V+lUMkK3ezeFmx/q/&#10;61+YH/BN3Q3+G3i7xvoRj2ahbz21vdTRD5ZHXzATzzj8K/UGC2j84SsoafGN49KmQFuiiisQCiii&#10;gApGOAaWjrQBn3140Nm7RIHkBGF9ea8o/aC+D9r8T/hzqn2gsLmPT7gxRqgYl2TgDPuBXrN9PBZw&#10;l3jLD0GM14/8dvjJbfDuXw1HOlwLPUJWjlSMDBXKgg5PTDVqI+d/2P8A4Waf4Pt4PDmrxLDOhllI&#10;mQbsHGOK+2bfwrpEdvGq6ZbMAoAbyhz79K4HwLdeCvEkyeILC1gt3ZTHvcgN79DXpsesaeqALdwg&#10;Y4+cUMEVv+EZ0n/oF2v/AH6X/Cj/AIRnSf8AoF2v/fpf8Ktf21Yf8/kP/fYo/tqw/wCfyH/vsVNy&#10;tDmNP8D6FDr13cW8cIuWHzxLGBt5FdJpaC3jMLxiIk5C+teVfHr4u6P8IfDqa35haSebyibUqW+6&#10;x5yRx8tYX7IfxvX48+CbrX1e4ZYrx7fN0oDfL6YJ4pdST3C189byfdFiMk7T7Zq/GFx8tU7zVI7V&#10;lUoxLHaCB0NWrdWWP5jknmkMlooopAFFFFABUcwHGTipKpaksjRp5T7TnJPtQByfxU+Jmm/DPwzd&#10;6tq0sEFrAAXM7YXBOOa5v4Q+EtBiuLrxrp12sw8SRi5AVRtw5DDB7jmvL/8AgpFZtN+yp4zvreRQ&#10;8UCAODyDur8/Ph7/AMFAtQ8FeAtD0eTUtTLafZxwBYgu3KoBxlhxxTEfs9H51rdLAsWbc8mX3xVx&#10;oRJzuNfjzH/wVQvZ9Na3N9ri3RPEjRpjrn+/TYf+CoGrRrhtV1g/8BX/AOKq47aDP2IW3EfO41y/&#10;xK8bweBvAuua4zI39n2klxtc4B2KTyfwr8npv+CoOrSKQmqawM/7C/8AxVcT8Sf2/td8beDdZ0c6&#10;pqjJf2stuwdRt+ZSuD8x45quV9RXP10+E/xLf4qfDDRvElpDGz3u5ikJyAA7Lwfwr0rz9kkcZ4LA&#10;V+ff/BND492+o+BdH8JTtcNNY2cjMG27eZWPHOe/pX33dQu9xFcK2EC5I7+tD3sCLdxcrbhSxAyc&#10;DNOqGSFbyNM4JHPNTVmy4hRRRUlhRRRQAVHuDOVA3HqRUleffGrx9D8OfCY1NneNpHaMNHjdnYxH&#10;U+1AFz4ifF7wt8M9Plm1zVrbTSqB8TNjgtgH86+J/i1/wVB0/wAE6ncp4Pg03xTJ5hXy1ucHGODw&#10;D1NfDP7RHx+8c/HLxWdKstTvLm3dTCUkHHyuxxkZ6Yo+E37BHxB+JEsVxZ6pZ6ZPIAxa48wdTgfw&#10;UAfQ83/BYbxtHqca3Xw8s7YFen2s/wDxNeufDP8A4KvaX4ovYLXXrbS9ILPHGQ1xkgk4I5HavKR/&#10;wSN+IS6Qzaj4p0S8vM/JLvkyqnt/q6xtV/4I9eONP0241KPxJoaywxtOu2SXdkcj/ln1oA/TL4f/&#10;ABg8K/FTTo7rTdZtpnkJAW3bI4xn+dejWiRop8uTzB61+F/h3UPi3+yv49i0m71i6uNMiTcWslJQ&#10;Fj6kD0r9ivgN8WNN+KXhWKayEguLaCITtJjJYg88H1B60Aem0UUUAFFFFABSr1pKCwRdx6UA9h3C&#10;+2apbWj1At/DtqS6m2yQY6MaSaQGYoPvYpsyPBP2sf2lLP4G+DLq4Q29xeSWlxJFBK+3eyJkKPqT&#10;X5GeMv2xvEvxu1y4820/sYEebi2uGbGBjHQV9Ff8FgLzUtLvvA0EVwyQ3TXisq9GGI+v511P7CP7&#10;D+i+NfhNoPjLVdP0q8/tCBs+cCZOvfj+tLcDxL9lz/go34g+DVxJ4du9Bt7y31C5DPd3FwwKYB9j&#10;61+tPwf+LWnfEzwVpuuRzQi7vLfzmgjOQue2a+dv2gf+CevgvxF4Mvh4O0DR9E1kW7LFdFCpV+zc&#10;KTXz/wDsc+MvEv7Onxa1nwb4/wBWbWtNsrT7Hax2vKJJvTn5tvGAaewHvv7U37eWrfs263Fpk+g2&#10;szy2wuE86YqxBbHYHiuF+EX/AAVHs/GmuWtpqdnp2nfapI4xm4yfmYA447Zr1D9qL9juX9obx7pm&#10;py/2fJbJZiEreFvqOikV8v8Axt/4Jq6t4J0ODWvD9zo+nz2Ba5LW7OG+RS3Hye1I1P1Hs9etdY0k&#10;aho7JeqThdnQ84NbEDPJDG0i7XKgsvocdK+TP+CcfjHV/F/7PlhcatfNd3xu50Mjnk4Ygfyr62XI&#10;UZOTQAtFFFABRRRQAVC9x5cwQ8AjOamqpfqvks3AcdD3oAgmtl1CbO4gRnIx3ryT9pH402Pwl8H3&#10;MrTQm5Rk/dyPtOCDz+leqXN8umrb5BzNxlfw6/nX5K/8FZPixqem/FK58M2t3cQwyWlvNtX7nQ0A&#10;fNfx8+OOs/Gvx8bKzRhMLyeO2jhkLecWbgCut+Ff7E3xZ8dRw3N74Ru4tNkU7bpQDk7sH+tei/8A&#10;BOb9mGP40alqHiS9hsp30i6tpS11kP8AOpY449vav150nS4vB2gQadaRCJI2OBF05JP9a1WxnLc/&#10;N7/h0ToH/CJ3Gq3OsarFqkcQkW2KLjdgZH5mvBtO/Yk8TeIPHmreEbKyvo7PSYVuorqFcPIcKcEe&#10;mWr9m/FtxNZeD9Smkl+by9ynPI5FfHP7MvxEn1D9rrx/p1xJNPbR6VGQvBAJKc9feruyT5T+FPxS&#10;8b/sneLrS18QaRImnq7zNPeSkAAqUHr3Ffq58O/GY+JPw78O+I4wqrqEQmAjOR17H8K8H/bw+CPh&#10;7xJ8BvFGrWumWv8AasUESxXBX5lzMvTAPZjWX+wD8RpPEHgmw8HySTGXQrNFcSY2D5m6c5/MVO4H&#10;2PvA+Un5sdKKRkDNvGDxilrJmq2CiiikMKKKKAEbG084GKzpma3sZZ7HN3Mp+VPU55FaXb2NQTW/&#10;l27w2uIZG5B7deaAPz6/aG/au+K/wT8dX1x/wr1brRjc4iupJioZQASRx7V5Rq3/AAWB1hZRdx+F&#10;bGTywEKrcnr/AN8+9eyf8FWPtWm/D3wjb202y+v9QNuXU/eLIwGa84/YQ/Yf0DVfD6Xfj3Q9P1lT&#10;dy7hcIWJXywV6qO5zQA2z/b2+NPxUW0OjfCeOa3bBWaK6PzK/AP3a+yv2bfHnxC1rwzB/wAJb4SO&#10;hsWYtly2OBjsOtdn4L+AvhPwF9oax0a0t7ZQvkRwrjYq5IFdzaNBcWwgtYTCmcgEYFAEsMcN5BMF&#10;kwWHzY7V5t8UfjFofwf0kzy38LXKuI2imbGMgn+ldD8UPGth8M/Buq6lKGUxWsk37vG47VJ4yetf&#10;ir+1z+0trnxO8XXw0jVbqCweSN1hmIHIXHTJ9aCZbH0X44/4K6eJNP1PydM8FWOoxKWBkF0R0PH8&#10;NSeAP+CwGo67qx0/xB4a07QrdVH757okZJA/u+hJr5Q/Zz/Zd8UfFTxFbE3dubdp1WTzmfnIJ5+W&#10;vsjXP+CWEmoaHFNCNCju25aQlsng/wCxQQfanwl+OnhD4raeLXRtdtb6SeQoPIfJyBkgflXq9vHK&#10;kMsBU7FUqrHqa/FXw3Z+N/2F/jVoCavqcl14djR7qePTVZh8yso+8FGcla/Yr4aeMovGfw88O+IE&#10;EhTUrOK5XzMbvnUNzg9eaaA1rHTnj0doJdwOc89etalvhYUQHO0AVFJHJNcAh/3OOVqwiheB170w&#10;HUUUVIFe6kljjBij8xs4Ir8oP+CsWh6x4i/aJ8C6ZoVm1zf3GlKI1jOGz5kvAr9XdQhuJodtvII3&#10;znJr5A+KHwK1nxx+1F4H8UX08FxZadAsbrIW3Eb2OBxjv60+gH5Zar+yN8am8i9i8Pai3mNk/OeK&#10;09c/ZH+OWo3yXll4a1F1RAmQ5xmv3iXwTpBs0haziYIOAOgpNF8MWVrZtHLAhJYmn1A/BKx/Ze+O&#10;WjtLFD4Z1CW4ujtdTIcq3p+tVdR/ZV+M3gFW1PxD4e1C2twQpaViRk9K/emy8EafbajdXVzBC6lt&#10;8Q7ryT6fSs/4jfD6x+JPhuWze3hIZgR53TgH0FbcwH5Lfsj/ALF+q+MfGlvq93b3YhhuYppjsyqA&#10;nJzk9K/Xnwf4R0/4b6NDp9rKGjjJALKAeST2+tfCuh/EjUf2YPjBbaFqdzOdP13VTbW6Wn3ERSeG&#10;zjjHpmvv/SdSsfFulxXtuA8TkkZIzwSO30qXuIs6tJM1qTCm8MucinaaSNNg875Tk8Hnuaf9qRoW&#10;QK2FGOlPjjE1ugAxznBqRlqijpRWYBRRRQAUUUUAfHv7e37Md98XvBr3vh6Ce61qS7jd47dBuCLG&#10;wzn0zivz68H/ABw+LP7Hq3mn6t4PkuoTMZFkuZyvyLkeh9a/baO3vBq0srzA2jJhYs9Dxz0+teMf&#10;HD9lrQfi4wZ9NsGJjZW+0Drkg56GtUxHxl8K/wDgqu9/a+dqulafYTGJv3clwfvA8dqq+J/+Cv2r&#10;xbk0zwrp+oRY/wBYlyeDnp930ra+IP8AwSxuLiQy6M+h2UTyL8qlwQMc9E9a466/4JL+KlZbq01j&#10;Q4LVBh4N0nzt642VWm4Hzf8AHj9tLX/jMqmGzXTJpZGeaO3mYlAV246CrP7I/wCzHqfxi8ZWWo3M&#10;t7PphaSN7gfOAwQnHJ9xX2v8Of8AgnDpfgj7Nc+JNO0fVjdbUPlhmOd3JOV9K+yPhn8GvB/wqhj0&#10;7Q9CtdOyxlH2dNqgkYJ+pAp8wHT/AA38Lp4P8F6RpUZLC1tY4csMH5RiunrP024aW4uIznbGQFz0&#10;/CtCsZbjCiiipAKKKKADrVOG8aSadCAAmcfhVmR/LQtTFhRQzhQpcc+9NAQQwpdSC4PDDjFedfDT&#10;4qWHxC8SeKtIxbyNo9ybZlU7jwSMEfhXoUW9ZhGh2jk+1fmX+zr8fYfBX7TXxX0q/nuALjxO8K7d&#10;u3HmkevSmGh+k99pGh/Mk1rboe+YxTrHw7p1gjS2dvFu+8u1AOe1ULLxb4d12FZjc24LDPzuM/zq&#10;3P4v0SyUIl9b8jjbIOP1o1A17aaaQ/vYtgxSKtveZfasm04zisu38WaXMgc6pagHsZBmoZ/Geg6W&#10;4iF7b/Nz8sg/xpgc58Xvi5ofwdsNOutVuLazivZvJRpm2gnjgfnXQeG/Emm61bfbYLlDGDj5Tx0r&#10;4l/4KfarH4q8F+CItKvoonh1XzHJYfdGM+tfSH7PeraRN4If7VeW7MJcfM4HGBU9QPYv7Tjf7pBH&#10;Y1NEFmwQawLPxTolxdPbQyRs0Z25DAg8445ro4jGV/d4I9qLAObKp8oyRTI2Zly67W9KSOY7iDk8&#10;4qRqGOO4lFFFI0I2kK3CKBwepp00pLbVGcGm3TrDbvKRyo601bhFsTcEcBdx9aAJLxC0J25J9BUl&#10;v/qkB645rzTwP8YLHxZrEenxeb5juyjfjHA9jXp2AKAFooooAxfFekw6xp6Qz3LWqLIHDL1JAPFT&#10;wwv/AGd5G3CqgUP3Ix1qbVFha3Hnuka5yC5wK8B+PX7W3hr9n3R5m1c3WoO0LTRmxCuVVTjHLDmg&#10;D2PVPFVh4N08Ta1PHZ2QyqzTHgtgnH5Zr4O/a8/4KGeHtH0+48M+FbvT9bsbqBXmvI5+YpFk5XAH&#10;oo/OvkH9ob9urxl8ctauYPCmt6jp+htKkkNpeKF2rs2t0LDk5rxv4e/AbxP8SvFdta+SfLuGcyST&#10;I2zdtJOSAaANTw78TLv4rfHfwf8AaMRwQ67bTIwctn94o71/QzppWKztVz/yxXr9BX4QXn7NOq/A&#10;v4mfDu/vDbmO8162gHk7s8SA85Ffupa72eyQHjyF/lQBrN/DjkZp9NX5VAPWnUAFFFFAENFFFAE1&#10;FFFABRRRQAUUUUAFFFFABRRRQA2RQykGqsMLQMdoyGPOasSyCNNx6UA5GapEsrrZxx3jXIJ3sNp9&#10;K+bf29Phzpvij4C+MNau5ZUn0/TJPL2Ebeo6ivpVstIVziqPiLRNN8QaJd6dq9nBqGnXCbJre4jD&#10;xyL6MDwR9aNSD8iP+CU2oWfh/wCK/iBzJtWTTCgyM8+ZHX7ATT+TtmbAiC8t6V+W/wAeP2Q/Fvwu&#10;+KereP8A4f6pJpOkXlyAuk6RG0QjiHzkYUAY+X6V7t8AP2+NP8fXUHh3VPD+pWF/PIyA6gyg4VSc&#10;4znBxRdi2Psdr6K+YfZn3mM7n7YFfA3xc+Imk+Df+CiWi6ne3Cw28emMC7KTjMJHb3Nfe+i3lpc2&#10;MVxHGkKzICDwN2Rn8a/Hr/gqImt6P+1BHc6Ha3RmXT4wJbVSDyBnBFJ6gfcPxb/b4+G3hHwVrBsv&#10;ENvLrH2ObyIZYmw8wU4X8TxXzB+wrquvfGT9pB/izrVqlpFqNlJAPs7fJhBsGAef4a+T/hf+zH49&#10;+MOt2U19LefZ2mjLi4idwFcjIPXj1r9kP2X/AIHaX8HfhPo+lNYWr6nbeYGnjgCud0jN6D1pDPd4&#10;f9SmDkY4qSmR/wCrXAwMdKfQAU1utOprdaCo7iUUUUFjZPM25QZNQNqENurGZthUc4/WrYyyYBwc&#10;1B9hiff5qpIG9RmgD53/AGkv2ph8H9FvLnS2tp7iFkAWdDjBAz/Ovzj8a/8ABVb4jePYdV0WXQtI&#10;it5RJbCSLcDtJK5+uDX60fET4KeHPiBZywXmlafMZCCTNArdPqK+J/jd/wAEtIfGGs2ereHNS0vw&#10;9FZ7pJba2tdnnnJPO0cnHFVHcmWx+eVp8I/iJ8ePEEt/pttJNNc4by1uNqAD5e59q+lPhJ/wSr8Y&#10;6hqdnL4z0q5tLcygu1vdKTswDmvV/C2rN+yPciy1DwLqHiT7KPJN5ZW2Q5Y78jOOmcV9E/C7/goL&#10;4Z8f3UFnPol1oLNJ5P8ApzqmMAc9elbNvoZmp8Jv2H/BHw7t4Vs7m+e6RVDpMwYLg59K+kfssVui&#10;oYI1iUAEhR9PSuZtfFWj+K4o5dI1yzEn3pFhmBOPfFdM0qatp7eRKDzjcpzzUAeUfDv9nvSvB/jv&#10;xf4kia4Euu3QuXDMCuct0HYfNXqluZLS8FsozDjO49aryOL1Ugtb9BLb/LKqvz9CB9Ku2sg8wKw3&#10;vj75pDLm6jdSUVmaWF3UbqSigLC7qN1JR6mgLGXq1vHcS7VJN1t4Tsa+Rv8AgpBYlvhtpZclPKtb&#10;ssy9sKlfXk0ZW6W/Db1jGwoOp/zmvjn/AIKMavNfWvgPQobOaX+2p5rMlVyo3mNfmHcc1XMxcqPy&#10;p8P/ALQer+C/CQ0vRyt3GsxKtMzZ56960D+1t4ujjUm2g6f32/xr9Rf2aP2HvB+k+DbaTxF4f0a/&#10;m8x8/arFGbnGPvKa97k/ZL+Ekkar/wAID4czjGf7Nh5/8do5mOyPw/T9sDxN/HFCP+BN/jSyfthe&#10;I1+7FE34t/jX7at+x58JpOngHw3/AOC2H/4ms26/Yo+FU33fAvhtf+4ZD/8AE0czFyo/EbxV8avE&#10;Pxa0uPTVSNpIW85lRmHQEd/rX23/AMEwfjxN4VuLD4UX32eK51W8muQm0l9ojZuD07V7Ne/sn+Cf&#10;hL8RtS12+0XRRpF4/kQ232RESMlgRj5cdFPSvePCvwQ+Gy/ETSPGHhaw0G0ksUaMGygjEm4qQcFR&#10;1weaW5m7XPbb5Zolt0gQOA2DnsKvjpVJIJGmdzLuTOVHbFWo5BIuV5FNjH0UUVIBRRRQAVHMu+Nh&#10;2IwakprY2kEgZGOaaA+SP27tJtI/2SPG+iaVK9xd3KKyJJ1yW9a+dPgb/wAEsPh14/8Ahv4f1vVb&#10;vWI9UvNPhuZ44rgBVkZASB7ZNfoP4k+Hema1aSwa2bS5sXA8yK6UMh54yCMVv6Hpth4Z0u0ttPhh&#10;jtFjWOJbcBVCgYGB0xij1A+FV/4JB/Cl4/PvbzW43zg7bgYx2pJP+CPHwpba0V7rhU85+09q/QGS&#10;RHk8l48qeST0qO+tZLi2aOCXyTtKgg9OOKtOwz8+NQ/4I9fDOG1Z7a61t5Rzg3IxXzdrn7HfgLwT&#10;8VPD/hvUrzULe0v7tYnPm7m279uRjviv2N02yutNt1FzcNdNyDyTmvnz9rb4daTJ8N/EXi+20u2h&#10;1LRtNuLqGdYVEquqM4ZWxkHIznNWmJnK/s5/sK+CvhT4uvPEvh271Ka1vLfykeeXIbB9PqK+ubNZ&#10;Wtys6BdvAx6Yr5I/Yi/aJj+IHwb8OaXI002sRQySzvJJvk/1jYzz6Eda+vt26MDoWA5qXcCG1hij&#10;mcoxLdwanqpZqY7qbLZq3USKiFFFFSWFFFFABXxN/wAFRdYudO+EegxWQ33F1rcVsFb/AGo3FfbN&#10;fCn/AAVSsXb4d+BpY7pU/wCKssyyA84AbOauNuoGX+wt+w5H4A0k+IvEMNzb6yLx5oY2kDoyPGoB&#10;/U1926RDHbqbURIghXAwoBrN8I3llNpOk/YrmJ4/s0YZYmBBbYM5x3rohbhHkkGMsO1AFaRzFdCU&#10;j9yowW96r6l9rluLNraNZIi2XJ7Lkf0qS5v47azcvH5rA/6odTz1xUUKzKqTmYxo3zLESQcemKdg&#10;OZ+LHw30r4k+G59IvFKbsPmEANwD3Ir4g/4Jt3EPgXxp8WtHgmeSL+1oov3x3FcNL0/OvvbxJrmn&#10;WdjNLdalBpbbSN00gTHB71+d37B9u+rfFH4rT2kvnRLrKEyRtuDfPLg5HrStoKWh+mMcnmwh05zR&#10;byGUMSOhqLTMrZIG61NCpXPPGaViLjI5Ha5dCMIOlT7RRtGc45paQribRUN1GzwsqjLGp6M4pBcr&#10;SQKwg3nBXGPrTGt1W985iQcY9qmm+/Gfeo9QyLfI4OapgfFv/BSL4By/FzwrYa1FDNJdaBa3Vxbr&#10;G4VS21SN2ev3K7v/AIJ73Is/2cfCukXpEetW8MhmgXovzetdT+0B8avDXhLwrdWeqxQ3JuLaZArM&#10;p6LgjBPfNfnz4J/bssPhb8XNVSLT74aH9nCQQW7hYgx5JHIFK4H6yRw3twrzzxBZ4z+7UdG+tfBn&#10;7e3wJt9FbRvHVm0/9q3mtw/a1LgRqmGLED6qKvL/AMFVPCv9qWcTaLf7G6/vkwfr81YHxz/b48E/&#10;Ezwklg2hSSeXJ5q+c8bAEKwBHJ55oA+8Ph/400P4heGlvNBu/ttvHiFn2kYcAZHNUviNcvZ/D/xU&#10;LxQkP9nXCxnqT+7avzO/ZN/4KFaL8JvhFq1rq2n3t5dfbmmXbKu4KT0GTmq3x0/4KXf8LJ0I6R4f&#10;0jW7eS53wt5cgwQ6kc4bkc0jU92/4Jh6k0nwtsCpBsPttz+8753N/Wv0AjYNGpX7pHFfGH/BMPwx&#10;L4Z/Zg05NU0tor9bydm82PD8yE9xmvs2Fg0SELtGOnpQBJRRRQAUUUUAFZ99psd9KN7MvGOK0Khb&#10;PngnpigDLksVuSschKrbcR47/X8q/IL/AIKuaJqEvxon1wQKYUs7aIuW479q/ZBrcM24YGTk+9fM&#10;/wC2H+znbfFbw1d3aW1q10xjUM0O9/lz3xmgDzn/AIJmQ6FZ+AdSk0S5a5nkhs2vVcY8t/LPA/HN&#10;fbrSb4wyAE571+V/7F/xUT9k7xl4u8K+Kraa4XW9USKykY7EiSMsvRj05HSv0w8OeNNJ8W6XHdWF&#10;7AA+TtWQE4BINMVkUvilYw33gfVVu3aJDDjK/UV8S/se2+naR+198RFt5nkB0eMEyc8ZjzX2r481&#10;VbzwZq6PbMFWPG5hweRzX4sfHr4pa98Jf2gvFWpeHdXu9LmuYordjZytGdvlqeSCOMjNPmYuVH6Q&#10;ftp/GjRPhf8ABvxFpum3a3Ou3EUc1vazgkPmVQefoDXKf8E9fBc8Frc+NTGy6jr9nHJcw7v3aEFh&#10;8or85Phz4K+KH7Vviq0tNT8YahdWUxeFry5kkljjCqXCnn9Pev2p+Bvws/4Vn8JfCuiR3cP2yxt1&#10;inuoht8/BP5/jRzMdkeq28JhhIPHOafVQXzyXSR+W4Ujk9qt0hhRRRSAKKKKAA+1VLzcmbgD96ow&#10;q9jmrdV2jImG9ty989KaJlc/M79pzxVrHx++P2heEra3hlj8J+ILe7l8s7WAyOueD1r9Jl01ZtDi&#10;ttgjJRc7AB0Ar8+PgffabZftz/GYavFE8T3Nutr5+MBtqcrnv9K/RLzyLiJQDsK546dKCbsS3lX7&#10;G0ER3PEm3B9cVFaXjxxmGQAXC5Yr7U9ZkjmPlx/MxwxX+teefGv4pab8HPDtx4k1AiSJSsXlK4Vv&#10;m4B5PvSC58G/8FMv2mLO8tdM8K+D7mLUbi+S7sr5ZAytESqqMH8Wr8+/gf8AArxB8S/iA+h21k0l&#10;zBCZ5FWQAhQyjOfxqD4leKtQ8cfErxBqUVzNeGS+kltIC5ZkySQF/TpX6Kf8Exf2cdT03VoviNrs&#10;m6PU9NktxaXUR3o29SMkj2qo2b1Fdn2t+z58E7L4Q+G3hRZA8pWRvNIJBAx2+teobJby4YSoFtV5&#10;Rh1NSX1pJcqqQzeWMYwDVe/Se1sII1ZmcMAxXPNVZAfL3/BSDwbp2qfsyeONblLK1rZxqGUD/nqv&#10;+Nei/sn3Uk37PfgJLkBLSPRLTyZB1YeUnX8K86/4KPeL7OP9m3xp4ShCvqmoWUbQwqRvb96p4HU8&#10;D0r0/wDZbszN+zn8P7M4inh0O0R1PXPkoDkU9APXbGaK4td1q/mJk8n1p9qE3SbSSc/N7GqWmqNH&#10;jFq2GbJbI6VcsrdoXlcvuEh3AelSwLdFFFQBHPcJbIXkbC14f4k/aM0zT/jJ4e8DJNAZtVQEKUO/&#10;liOPTpXuEkSTKVdQw9+a/KT/AIKHeMJvgb+1J4D8VQtKIbHT1maG2O1m/eS9DxzTA/UuS3ls2zaD&#10;zGJwwbtTruOK5PmuxEQGCR2r8lrf/gq2ltAJZbHW5PNGB+/HB/76qXS/+CrEGm5iutM1u83HdhZg&#10;eD25ai4H6vzWtnqX2dfNf9x0x3+v5VauQZJvKYbYcZ3Drmvyhk/4K16Ykq7fD+uRc85kUf8As1c7&#10;4+/4KiXet2bvpMGuaeWwBtnxj16NTuwPTv8Agr3qEOnJ8PrixbMttPO0hxyMCvpL/gnDrkfiL9mv&#10;wxetMZLiVZy3XHEzjvX5Na5458ZftYeMNHsbq61O5tku9q/bGaVRv/E1+yP7F3wnn+FPwX0TSJyo&#10;a3Eq7VQr1lZumPejmbF1Pd5d1rbyyKMt1GajivHazilYAOxwR261LcSiSGRR1xiktoQbWNWA455+&#10;tFxllTlQaWkAwKWpAKQN2paQ0wEbOMr1oQt/EKbDJuXrVPVdUXT4ySpY4yMU9APAP2qP2rNC+Bek&#10;yRx30H9uRToslvOhICsjMDkfhXwjrH/BXr4iLHevpWgaLd2cDFTI4YHrx2rzv/gpT4v1DxN+0lrX&#10;h+E3McJW1ZWyTHkxAdPxrtPhR/wSp1/xh4T8+XxdbWJv445Vjlhb+Jc/jW0bW1EfV/7O/wDwUR0H&#10;x54P0e58WX1lpmr3akPbwxsQr+ZtUD68V9qR3cM1rHdBv3TKHBx1BGR/Ovxq+MH/AATx8bfs86Hp&#10;Or6d4lk1qO3voy1vZxuDtGXP4fLivv79jP8AaWsvj14BuPMtrjT720vDYC3vnHmMURcsBk8dam19&#10;UHQs/FL9vb4UfDnxRJ4du/E9vDq1nP5d5byxNmIYB/ka7X4fftS/DT4tNHB4a8QJqLSEqNsZHIXJ&#10;H5V8DftWf8E9da8X/FzxJ4xg1uNY9Xm3R24iYlMKOOB7V4bD8MfH37ImlzeJ5dQ1F9NsjvdbdXjG&#10;X+Qc9O4p2Vg1P3Jt2SSBGjOVIBBqWuG+CPiBvFHwk8J6pI7PLd6bDM5kbLZK55PrXc1ixhRRRSAK&#10;KKKAIbot5LbRlu1NWIzxr5g24A6U66z5Jx19qRZCkMZOegzTQDzLHAMFuK/nk/ae8NxXH7RXjWbR&#10;J5JLuTXrozLuxtYynpX9DWI5F3MAR6mvy6/Zt+A9h8T/ANpj4wX+p2dreW2n+J5HEd1AHyvmkkDI&#10;xzQw6HwMnhnxcsaqJLgD/r5P+NTW3h/xhbHIe4fv81wf8a/fNf2f/huFUHwTo2QB/wAuMX+FL/wo&#10;D4b/APQk6N/4Axf/ABNFgPwC1Lwf4u1R8vNdRjOfluD/AI1qQ+BPHX9uWc+mme4jjA3CS4PX86/e&#10;j/hQfw3/AOhJ0b/wBj/+JqWT4F/D+xtXkh8IaQGXkbLKPP8AKqjYVj8D/iZceMNKsrSPxHbrbWrS&#10;FImWUuS1V7S18SJZtZ6dJM5k5yZiOfzr9Jv+CiHhfwdougeCEt/CtlbtJqwSRkto1yOODxzX1l4W&#10;/Z2+Gdxa29zH4P0JgEH3bGI9h/s1dkI/G74efGrx34H8xbSyguJ7JBlZ5G/h9efavtz9kf8A4KHy&#10;+Jrq307x99h0UEOWEKMxHPy/nX2PN+zx8Lrdpc+DdBjknypP2KIEk/8AAa+Tf2y/2T9J8IeDp/FH&#10;hm307QjHNFGFs7cRsOueQO+KNA1Pu7SvEFtr1jZX2nuJ7S6RZY5MYyrDIP4g1q/xV5H+zn4qsfEX&#10;wy8PWVvOkt1YabbRTMrBjuEagk46HI716zGpRQrNub1qJabGkR1FFFQWQXsIubd4nyImGGI6iqd9&#10;ZwtosltubyRGVVh1PFX7yMzWskSPsdhgHvVK6haPSxGXy6r8x9frQB+bHhT4kR/BX9szw34XvJFi&#10;8OXVnLdy3UpLOr7mUAY7fKK+1br9q74fwTrFHrSthtrZiPFflT/wUcvNR0v4+aVdaA00WoLpg2Pa&#10;A+YB5kmcFea+eLO++KrW73T3GtS+Yu5OXJ/nQB+9F5+1J8PYYN8euKWz3jNUNa/a6+HOl6LPdf28&#10;gmSIuFMZwSBX4P2ep/F+6nC+b4gZT13+YFqLXJfioqBLybWvJYEMCXxjvnNAH25+1L/wUuuvEWpX&#10;fhnSPsM+jwvHLHcqjiRm2HIPtljXxloPgfxz+0F4sjk0+1+1rJOyqPOwo3ZbHJr1f9jP4C6f8Yvi&#10;Jc6d4jnsbZ47JpzJqiBgSJFUfeB5wa/XD4N/s3+C/hpprTWWl6PdzRlXWWztkBBC44OKAPjT9m//&#10;AIJhw3Fvban4ygvrCZotx8idSN6vwPpgV+h3w68C6D8O9L/snTSZVdg+ZlBbIAHUD0FdHYzC4hEM&#10;MJtEXkDGBjPSnt5MF0kYiDSMMiQAcUAfOn7ZXwruPiRcfDtoIMrpeuR3YMeB0I619GafGyrbeaMS&#10;rGFAH0pZre11NlS5t0naA7lLqDg+o9DUoU3EgdDsAG2gAvI5TLAYxuXdlvbkVcqrDcESFGBJzjNW&#10;qACiiigBu33NG33NOooAKKKKACiiigAooooAKKKKACiiigCpqSlrUgdcipOVt+eoWpWUMuCM1SW7&#10;89mj2YGduaaIkS2/I3n0rk/GnjrS/DkJfUrjybJULSttJIH4CupZ3to9qoX7ZFfLn7amlX9n8FfF&#10;mqW15NBPbafI6KhIYnPYikT5H0FZ6tB4m8MWlxoDLdWlyvDOMZQggn5q8hvP2P8A4Z/8J9p+uvBd&#10;DXoEYRETPtwQQcgcdCa+JPgL/wAFQV+HfgfR/Dmq+GJ7iWwthE15PdY8wjHJzXf69/wV30HT7xJ4&#10;vB8d5Ki5Hl3ilvpmr1Foffdnoq6fb29ndZSztQEt8HJIHAzj2ri/HX7OvhT4m+Ml8Q6pDNJP5Yi3&#10;JIVGAMdK+I7r/gsRDqJj2/Di42qwY/6Up4rsNJ/4Kt6Drmk5k0CHS5GP+re9AIwetTcZ9jabofhv&#10;4MeH9Su491vaQQGV2cFyFRSc8DPAFS/DX4hab8SNPg1/SZ/tWnXG5Ul2FckMVPBAPUHtX5+fGz/g&#10;ptZeIPAur6EnhZof7QsZ7SO8FyCF3IVDj1xnNew/8E5/ilpd/wDs7+GPD8Wow3+vIbh5IhLunx58&#10;h5HXAzQI+4Ac0tRW5LQIWGG2jINS0hhTW606jbnnNBUdxlFP8v3o8v3oLISsjPwBsp7IirluOMmk&#10;aNjJgMQMVUuLqSG4ijWFpgzbWPZR70AOa8tIurEfgaRfIvcyQksydM8c1YmW3X7yIT6ECq9zCVZP&#10;IXauMts4H6U1uTLYxte8ON4lie1voFa2PIK4B5GDXyf8cv8Agnz4e8UQXF34f065k1LyT5f+lbRv&#10;JJ7nHevsi4uvsECO53bjjk4qzLdLHbtKCGAGetaXa2IPx7j+Efx2/ZJ1O/1OHS7eHSb7EMTTTRys&#10;dvPZiR19K9D+Bn/BRy60Wz+x+LdRhsSZ2LYs3+7gAchfUV+l+raDpHiqxiTVtOtdQi6ql1EsgB6Z&#10;AIrwb4rfsa+C/H2l3Ol2GkaToc1woxeW+nxhkOSTjAp3vuLU8K/Yg+PXiX47fF74sT2ckF3oltqE&#10;RtpFTYTGxkOcHntX3vb3EMcwticT4zjtivzz/Yt+B/iH4H/Fz4naXDb3jWDX8UUd0sXlpMqGQbhj&#10;tg1+htlHHHjeVa5x1P3sUmUty3RRRWRoFFFFABQyhlI7dKKbMCYXC8HacY9cUAU9kkN+lsg/0VlL&#10;N65+v4Vy/jb4a+H/AIlatot1qKSST6FcefBsYqFbIPPryorq9FjdbdjMS77jhm5NeM/Gj46QfBnx&#10;f4SsJrRbiLxDf/ZXmMmwQjco3H1HzZ/CgD18w2DSC03MHAyAM9KutFDGoGT04rL0nVNK1q+W5sr2&#10;C5LJ92Nge3Na5lBbGzNACwyRqoANEt5HEOWwfoaVSOyAfhSsqt1jz9RQB+X3/BR39rPTi1z4KtdQ&#10;B1LTtQUvCtu2VwjjrtwefevKf+Ccnxa8b6h8XtC8K3caf2DeTzyTNtG7IiZhg9RyBX2f8f8A9h/w&#10;38VfFmoa5qWpWWjPcXHn+dJaKSxweN3eu4/Zr+BvhT4ZWYmsLbTdQninZl1SG2RXjyCCAwGR+dBm&#10;z6It3jKNbp/yzG3H6U6zt/s0OzGOc1UmvAz4t1DljhmT09TV23iaGPazlz1yapiJqKKKkAooooAK&#10;huIfOVR1wc1NSZ600B8wft3fETV/hn8Idd1vTSqi1hR9zKGwc46VP8Af2mPDPiX4WeFp9T1Rftp0&#10;6CWULEwAcoue3rWf/wAFILiyl/ZH8bibykuPJXaHxu+92r8g/Bfg3433mjwvomn+Jk0t4FNpJas4&#10;RoyPlI5xjHSgD91rj9oLwPJHj+1hn/rm/wDhUs3xs8MLZGS01FWOzdyjenHUV+Fz/Dn9o9WKfYvG&#10;Jiz/AK3zZMD9atRfDv8AaTMe1R402gdBNLjH/fVaRV0B+29j+0D4cjjDX+oqi4OcRsf5Cvnj9rT9&#10;t/4aH4Z+JvDVp4gV73UtNuLVIfs0vzOyMoGduByfWvzLm+G/7Ss3yfYvGTj/AK6uP61e8G/sk/F7&#10;xv4isrPxF4b8QRwXMyxvfXUTSCFSQC2Se2c1dkI99/4JL3F5J8bdf8xf+Jd/Zf7pvfdX6+NfCO6i&#10;hY4ZxkDFfNv7IX7Lun/AXQbOaUwy3v2d4ZJntgkjZckZP0r6HkhNxfRXcn7lIuMHoR65qWBoPF+8&#10;LJy2eamqpDJElxJKblWV+i54FXGx2OazfQ0jsJRShSe1KygdTipKG0UfTmigAr5W/b6+D3/CyPht&#10;pxtLdri7ttRW7IDhQNsb89RX1TWVdaTaXVxKb9o7qBxgW8wBUHGOh9qqO4H5P/s+/t4H4YvLpXjP&#10;UotNMd1IFH2V2GxQFByFPcV9naH/AMFGfgvJoNvcXfitVmePccWs2M8/7FY37Un7Bnhr41abcXej&#10;Wlh4ZuFgWILYaegdzvJLZA6kNj8K/Mj4lfsOfErwT4guNP0iw1rW7O2k2pJHbthlAByBnpWujA/U&#10;3T/+ChXwJ1K/W4Hi3deKCFX7LOBj/vjHeub8Yf8ABSb4Npa3pt/Fatf2qO0C/Y5z84GRn5OmQK/J&#10;rWP2ePi5a3SvbeB9dgIX/lnDj+Rrf0H9lP4k6xcWFrfeENWgGoOsclw9uSY9xwWPPbNOyC56P+0h&#10;+2br37QWrTaNpd1DeWMwQ5ihaMkqSOpA9a/QP/gnN+zfqHwR8J67danZG1bWxb3KEzCTfgPk8E4+&#10;8K4j9lX/AIJ+6X4B8KWmqa1Hb6lfK7gw3tipfBwQckdq+9LOwWxsbO3gUQxxIFCoMAAAADFTK1iX&#10;sW2Vui9KlppkVeGYZqOQGT5kfgdh3qCCaioY5GLbGQj3PepqlgFQXmfJbb1qeobmQxQlgnmEfw0g&#10;Ddtjj3cNinMvmxEN+lMb5443PyFedv8ASmyXZW381UzzjbVgfkr/AMFMvA/i+XU9DutOtd1vG11J&#10;Id6/dwh9a4z4V/sM6/8AFX4I+H/EsOktPd3jEvItyiAgHHTcK/Sn9pCy8M+JP7I8LalDYR32urJa&#10;W806Kzxs21cqCMkgsOldz8D/AIXxfCf4c6Z4WE63sVkCFk2BQcnPSp6i8j8yP+HWfiW6tzv0B/Nx&#10;8o+2p/8AF1Jb/wDBLnxZbxqG0KQdj/pyf/F1+t01qzXEUiybFXqo6GppU8xcA4NA7H5C3/8AwSv8&#10;TSeILVU0BvsRX94PtyZzj/fr1X4Uf8E630HX7V7zSJEW1kjZv9LBxtI/2jX6Q2q+WCJGy+eC3WvJ&#10;fiH8ZLL4R65Zf2qscUerXgtIXnl2AsTxjPWkanoPh7w2PCdqlhp0e2yXn5iCc9/1rolztGetUPOi&#10;urPzY7seWf8AloG4/OrUTjy1wd4wPmz196AJqKZ5ntR5ntQA+ikpaACophvUp3NS1TkRzqCMGO3b&#10;yO1AE5YQwjPBAqvDKLyLZJgk9RipbvPynGRRFiaLcFEZz2oA+Wf2m/2K/D/xhkt9WWwmuNVsfOnt&#10;ytx5YEjEEZ5HcVy37N/wJ+Ifw91YW9/p6Q6THAwQmdGbcWB9c+tfZ2wMCvmbh0PPSnwrHCoUFR+l&#10;AHMeKpLe+8Oy6Q7E3NxCECAHkjGefwr40k/4Jy+H/iN8Wtd17xlpM76VcwIYZI7vGXUAdA3oD1Ff&#10;dxsbd2EjRRyOOVJUEioVt5PtTvvYRkYCdhQB4n8G/wBl34e/AjwreWOgW9xbWDXBmfzJWchiFHHU&#10;9hXqdhbrNbpGM/Y4xm2Pcntn8fWtefShNcI5wIAMNDjhj6kVajiRFCJEqIvQAAAUAQ6abprU/awB&#10;Ju4xjpxjpVinSRktu3Hp0ptABRRRQAUUUUAIzbVJ9iapWV0mr2shzuAbbxxV7t7Gs17h7PVorWGz&#10;IgkG5pUGADg9aaJlsj80f21fAOr/AAV+Kem+PdKtvKi1LWI2upnYMPKXBJ25J/h9K+rvgb+2D4X+&#10;I9tBC2sRyz5MeFhZeiA+gr0z42fCbTPjB4Zm0u8W3aRI32NLCshjYqQGGehGa/IL41fsd/Fj9n3x&#10;If8AhDdV8R6rZGP7R9osQ8aozOy7OD1wB+dGxmfrr40+OHhLwPot5fy6mscjRPJHlGYEquegFflD&#10;+2x+1vc/GjUrrwja3sN1pUixynbCUbKknqQK+fdTt/j54gma0u38W3ixkxmGS4kYc8Ede9dv8M/2&#10;RfH3xMkjtNS0bVdJnbLNqDQFnwOcZ60B6mB+yD8EtZ8afHbwm81kW0aHVLf7U4lAOwuPfPTNfvLa&#10;eD28J+G7XR9Bi/0SBvlDsCcd+TXjf7LP7J+m/Avw7eSXRg1S+uUhdJ5rVVkhdQckHHByR09K99k+&#10;0W9gZEZ52YYABORx1qluMZqfiLS/Diob64ETFd3c/WvKPib+1j4I8A6fLLcawsMgYoN0LtztJHRT&#10;6V8p/Gz9mn4teMNS86w8e+J7KLDYjgkkxyeB1rytf+CdHxD8YKses+P/ABFMn3yLlXbJ6dz71ol3&#10;FqY/hD46x/tc/tm+CY9auUutC8ie3lMEZi6IxXsD1Ar9afB/hnTPCejWttphYW6QrHHuYt8oAA/l&#10;X5leGf8AgmHq3w/8c6drekeMdQsrm3BKvbW5jYZUg8rgjrX6DfCvwtrOgaFp1nqOpXd/JbwJG005&#10;JLsAAWPPeh6h6HpDWSXDb5Ad3Tg1PFIjDYhzt4olQsvDEfSiEYBG3B9fWsxklFFFQBHNMsMe5jgV&#10;+Yf7cXgFPj1+1l8P/DcsD3Vhd2KxSqjeWTiSTjPGOtfp1cyJGg3gEHjmvMdf+Dunal8SNG8WLDbm&#10;509QExCpfgk8N1HWgD43tf8AglL4Okh8u50S6CqPlxenr/31TF/4Jc+Ho9PknttFuP7QVsR5vOMf&#10;99Yr9D72N7yKLZI0LZywXr9DU5yLpAv3cc46ZqtQPzOt/wDglva3M0jXmhTbc5GLwfj0auv8O/8A&#10;BL7wQVWHUdGuVbkkC7/wav0Dht2jklYuWDngHtRHb+XLvJyelSI+bfg3+xf8OfhjqQuNLtLiG7hd&#10;GG+ZmG5f0619IpJHGxt4zh15IxQ1nH5iuiqhzlsDGfrQtntvGn3dRjFVcY6O3SNiec5zSXExjUCP&#10;72aW4t2mZSHKAelOjhCL8x3H3o1AkU5UUtFFSAUhbsKWmRsTuyMU0ARR7F96r6hpsWoRkSAk4wMH&#10;FOefc21frkVI0yW67pZAoxn5jimgPyB/4KF/CvxLpvx8vPEOm2QbTpJ7OISOynogzxnPav1I+Gcd&#10;tqngLw1PGd1zb6fACBwA3lrmvLf2mo/APjfSZNI1HW9I0/U4JVuGlm2GThGwDnnuK+cv2Vf2wtE0&#10;7WNW0DW/ENvb29rftaw3F3fYUxpuAYAngcCtFsI+/dT0qbW7W6tbxAYHjZVwRnJBH9a/Orwr4N1X&#10;9nf9t7wR4citxaaBq0F1qNwZGDneVkAIOeO3FfU/iL9rj4fSXgsYPGOkosbhvPS+X5hjkcfWvGP2&#10;xPjz8Przwtcazo2u6PdeIrW0jS2v7WdTcxZkGQrjkcE5wehNGoH2pf2kWu28dw3zQxnzI2FfMP8A&#10;wUWnh1j9jrxmrAA5gUYXHSeOqvwR/bM8I6f8HdBGsa/YSX6Wf71rm+BdmGeDnnNfLn7a37c+n/FP&#10;wPqvw18NaGl4+pxRyC8spw4QrKGIwOpwn600gPun9jPXJdS+Eeg2rsDHbaZbKgAxgbTX0BXif7Jf&#10;hAeGvg94anM4klutMty8eMFCFzg/nXtlZS3AKKKKkYUUUUAIzBRk9Kj3JPlQckU6RhHGSRkelQxx&#10;+V5kmc7hkL/SqQDJoStkyjrn+teNfAT4Jt8MfGXjrV5LYwDXr1roMZA2/LE5xnjrXsBil1OxYEtb&#10;MTj361iatqMFr5Ut9qa6ZBZndI8j4Eijkk+2BQB1lFeQ+Jv2pPh74dMgbxTo8hQgc3aiubt/21Ph&#10;3O2P+Ej0cc4/4/Vo0DQ+gqzLT7ZHMFkUBCcnp0ryFP2wPhuy5PirRlPob1ay7n9tDwDFG7nXNK+X&#10;ofti1SAwv2zPg8fidY+HUNuZRb33mjEoT096938I6FP4d8Om2iTE2QyqWB7AetfDf7Vn7ceirpvh&#10;uPQp4L6Sa+8s/Y7sE84wTivrn4N3V/4k02LWLm9mSOM7TBI5IPyjnk1XQDs9atdPjtYrrU2aMw/v&#10;GKk4BAyelfEX7f37VnhlfhpfaHpmqLJdmaJhGYGz3zztr6I/a18QatovgTOkWtxczTLIv+jMQR8p&#10;wa/Inwf+zv4++O/jpF1ttYtLUjcftCGUfKfc00riPuf/AIJfaf4oksfFOo6tCqW14YJ7VgR8yEZB&#10;xn0r9BBnv1rz/wCDvgOz8C/Dnw7ptnZw2c9rp1vBNJDEI2mZI1GWwBkk+td/bhniBbIPoaiRURaK&#10;f5fvR5fvWZoUJll/tCEqP3f8RqtqKyqt22PlK8H8K0b23M9u8Stsdhw46imR2u2xEEjeY23aXbkn&#10;3oA/OzVv2f5/ix+0ho2qXtk09jHatA0iyBcEMxxjOe9fXOk/steDbXS7WKS2mDxxgEeYeDiu+8L+&#10;CbHw2pfyYZrneWE/lgMoI6A4roI18uR2aX5WOQCelAHlUnwB8E6bx5Myn/eJqlrP7L/gbxNp8iPb&#10;zvmMgYkK9RXskscMnLIjn3ANRSQhwojPkgf3eKAPz3+OH7DWp+EY5da+G+lu+pl1QtNdLjywpJ4Y&#10;+oFeVfCj9ubxb8F/E8fh3xzNb6ZatceU7C3MnyoCp5VT3Ffq8tqk0HlSlZ17hhkH8K8Q+M/7Kvgn&#10;4uaXdW0elaRpd/LGyC7jsYzIrE5LA4zmgDqvhF8cvDnxg8O2l7ouopePKjSEhGT5QxXOGA716Bbr&#10;FHcKrn982SoHTFfkd8Tv2f8A4rfsp+IZL/wprviTXNJEqQJaWLPDEEwHYgA4xkEH617d8Ff+CkCq&#10;keneKvD0mmXRkK+fqV38wAXGeecEigD7r8T+LNL8JXFr9rn8p7yUQqME5b06cVveYsKARnO4ZFfm&#10;f+07+1VaeNvFXw5t/D2qrI914ghjkisbvdsRiByB2r9F9DSez+yW0rNch4g5lbnHHSgDcgiIy7dW&#10;wanrL1KWT7TarBuYb8PsPAGR1rUoAKKKKACiiigAooooAKKKKACiiigAooooAKKKKAGscLVa3txE&#10;XYjqc1ZkBKnFRRyCQMB24poiQLMrSFB1AzXyt+3v4jlh+CvimztHIuJtNkCDbnnI9q+pUjC3LHPU&#10;Yryz4vfCSH4iKlnO7i2ljaORgoIAJB6Ggk/H74Y/sF/EP41eGbK/tI7N/tEP2gNLLt9B7etddYf8&#10;Ei/i2il2GmGQH5T9q/8Ar1+vfw68Fab8O/C9jpVpsItYvKDbApP1wK6OzvLmaMtJbeWc8D2osB+M&#10;Gn/8Ev8A42R3V1Csul+THkEeeOg9OaG/4JL/ABU1azaa3TTEnJwM3PH86/ZWG5ulvJR9hARmwWx1&#10;GepqWRZotTXyof3OO3Azj0p2Efgrp/7GfxX8W+JpvC8psz/Zdz9hfc4VeDtODjkcda+1P2J/2G/i&#10;f+z58XBr16+nrpH2V4lEMqu2SD/WvfP2nPjH4S+B1hNeB7CPUbxZnwy7GMignqBnOe+a4v8AY7/b&#10;Uh+LmvW2gTrbJJ5UshcSMzcE46mpGfb1vv8AJQSHMmBu+tS0yOQSorqcqRkU+gApy9KbTl6UFR3F&#10;ooooLE2jOe9Z+mzmS4ugeiuaszXPkyYYYTH3qSKOOIswYAycigDJBmm8SSRuc223IHTnFY3xE+I2&#10;mfD/AEm4u7u48qOGFpjtwTgAnp+FN+L3xEtPhX4PuNcujCqoQm6XI5PA5FfiR+05+1Brvxm8Wzab&#10;o+o3ER82W2WG0uXAl3MQO+O9VHcmWx9z/F7/AIKaeCNJt3sLPV7oX8LjOLMsOVyP4SK+a7j/AIKo&#10;eMvtflQ685sWJyPsEecZ/wBzPSvL/gB+w/44+J2oLeaxpN8tnNESLjcrE/Ng9T2r7Q0P/gkf4WWx&#10;N1LruoJcrgiJoo+TgH+7W2hmJ8Mf+CqngVtLtYfFGsXZuwgDBbJgN2eei19XfDf9rDwD8UfLl0e7&#10;mdmYxjzYyvIAPf61+cGk/sA6H4u+K3ifwvqGpXWmWuksvkTwogaUnseKs/E/9i3xx8AYZLzwdea7&#10;q0EMYlAM+wFySCOCOwFDsLW5+sEMdhpe7UbNSpvv3jsCTu7g4PTrWnpxivlF5gmTlcnjj6V80fsS&#10;fHu++KHhVvDeuWEdnqXhy1t7Wfc5d2k2sG3E98rX0st40ep/ZUiCxbd24cc1n5FIv0UUVmahRRRQ&#10;AUdeKKVetAEU0jJII4+DjNfEv/BS7RZo/DfhfW7QKtzpf2m78wnoyiNgcHg9K+32kj84KSPMxwO9&#10;fFP/AAUGm1PxRoWm6JaWLSfaFubbKnk7goFAHxJ8G/8AgopqvgeON9Q1eSPbuXKWat/Ja9HP/BV6&#10;78wn+3Z8Z/58B/8AEUz4G/8ABM9PGngOJtYlvrGR5WLMEQkdMdQa9J/4c8+FSoJ8Q6mCRjHlx/4U&#10;AcFD/wAFY5xw2vT4/wCweP8A4iraf8FZM9den/8ABeP/AImuuf8A4I9eFiOPEGqf98R/4VC3/BHv&#10;wwv/ADH9U/74T/CgDyf42f8ABSy88b+EbOz8N6zI+ppOHl8yzVRs2sDjK46kV9Mf8E5vjw/j74S3&#10;WneIbvz9cuNQkEaqiqNoGewHpXyL8Qv2FdF+HfimTT7/AFS6tNONwttFduqgsScdh6Zr7I/Zy/4J&#10;06L8DfiFo3ifRfGusala2u92s5XAhdnjK5IAH97NNGT30PspTBpNmhUFJZFCqeozjirWk/a/sv8A&#10;pbB5Seq4xis6+tk1hmt2lMItyTuXr6c1e0SOKKzCwzm4XJ+c/wAqANGiiikAUUUUAFRTyiNQc4yc&#10;VLUF1bfaFUbiuDnigD58/a++Beu/HHwBqnh3R1hZLyFUKyuFBIOetdl8Ifg3D4F+FvhjQbm3Vb7T&#10;9PhtptshZdyoqnBz6iqX7SXxwuvgT4Mv/EiWEd3b2UQdjKxC8nHNdj8MPiLbfED4e6F4jYxxNqVl&#10;FdGNCSF3oGwPzp2A14PCVl9jMMsOQT0DH/Gnx+EdMiGFgx/wI/41di1CG5hLeYF+lN/tK0hxuuAP&#10;rVLbQCv/AGDYQtnyiPxP+NXFWKGJkjGDjvUTa7p6/euEH1rz344fFXT/AAT8K/FOtW1xFLc2OnT3&#10;CR7iNzKjMBn6iqA9Bby7tRbsQzpycHiore6S+he3uMsGOOmK8g/ZS8aXPxN+D/h/xtKCJ9UikLQb&#10;iyqBIy5BJ/2a9onEFxC0aMFdhgbRg0eQGdZHTLu+nsYkbzbbrnOPwNa6xSJ6YrzPx38R/DfwXjS/&#10;1rVYbQ3b+UDcEjLDnGce9XvAvxy8NeO2VLHUraZ2YqFjJPYH0qZFRPQ1mVV5PNMlUzfdokVbiEOj&#10;fKRkEd6ZYsdoDdagskCkKB3FLTj94/Wm0AFea/HDx9p/w30bS7+9kaIXd8lqCo3EsQTjH4V6VXxJ&#10;/wAFRtTi0X4YeD7s3zQFfEtuWAcgAbWPb6VUdwPs1dYiRbUEnEsSuMDPBFH2Wyumkl2EsRljyK8o&#10;+E/x78G+JPDFs763ZmWNEjxkk8Iueorr734teGIWiEep27BnC8Z/wqgNOTw5YalOGSE+XjBySOev&#10;rVqPQ9M7RHNvz1PH6+1Z6/Ejw/8Aaljj1CDyyuSwyP6VX03x5oclxf7tRhCevPv7UagdJbX9rL+4&#10;QNkAnBB/nXG/Dn4qWHxH1DW7XTJmkbSphDMGXbgkkDHHP3TWovxA8Lx20mzVLcnafmwQen0r4l/4&#10;J3+OLLS/Hvxq/tHVCUn1hDB5zkjbul+7+YpdxS2Pv17d5Pv4J+tKscsanaQBWVH4h0nVDmDUVbPP&#10;yk1o2sKr8yTGT2qbGZNC0hkIfpirFQxyO0hDR7V7GpqGAU2Rgq5bpTqOtICBVE33uQOlGI8+Tj3q&#10;O4ujasPlGGNPt8TN5w78YqrAfnl/wUg+IEnwl+MXwV8Q3cxg0yzv55rhlQM2xTCTgYPYVbt/+CsX&#10;w1RQDrN4P+3Fv/iawf8Agqx4RuPiX8Qvg94ZtI2mOo3VxbMY/vLu8oAjPfmvGtP/AOCV+pqAXTU/&#10;xWP/AAqRH0JN/wAFZPhx/DrN5/4BN/8AE1CP+Cs3w7/6DN5/4AN/8TXh5/4JY3v9zUv++I/8Klh/&#10;4JW3TfKw1Jc/7Ef+FPUeh7L/AMPR/B+qN5lprN0ccDdZkf8AstfN/wC0p+2Jp37Qmo+G4U1CS7j8&#10;O6ol+BJbhNmw9R8vNbOuf8Er7rw3/pFvfaxIqKGIYIBnp2Fcr8EP2Fbfx34y8WaNcajfWsunhlxG&#10;F3Md2MHNI1P03/ZJ+MOm/Gj4VWt4k73PmzSIGZdn3SR/Sve44xGqqowqjA+lfNn7IH7NrfArwBaa&#10;XLeXR+zzSMFnIzhiT2+tfSa4VQM7gB19aAFooooAkX7op1NX7op1ABUZjJmDdsVJUUk6RnBPzelA&#10;Dm2twaVUCrgDio2jEi7txUdaqTXFtDJse52t6UAWI441kcY5JqT7PH1xVbzraHbmcDd096cFWRd0&#10;chf2BoAtKoXoKb5yjNQJM8XDrhfU0kmp2kWPMlRSTjmgCdblGOBn8qkByM1DGI5vmRgR6gU9iIQO&#10;c9qAGyMwkA7EUU8tuQmmUAFFFFABRRRQAhzg4644qvam58h/OI354Ix0qzVTUBNNbvGikbscr1HN&#10;NEyGCe0tmd/MQTsPm+YZ/LNU761s9e0+S31GMyxsRkDI4BBHT3r8r/j58ZvGnwn/AGlLtrmS9XQX&#10;1WGNWkuGEQQbS3yg9MZ7V+gvwt/aL8KfEyCC2tNUs2uH+XbESTkKCe1BmbNj8A/CkN/LdjT8NI+8&#10;HzX9c9M12OmeE9L8PKGsoDEeg+Yn+ZrSjkhvIx5Eu4IP4e9OWRoV2uvy+pp6jKqvcXW5FYbOhGB0&#10;q1bwzQqFyu0U6SR41zHEGOM8VBHfTs2Gh2n0oQFlpkAw2ack6t0zSr8w+ZQKRsp91QaoCOaGGRw7&#10;rkgYzUZu4ouFyMcdKmXMh+cbT6U5Yk9AfwoAhiu/MI5PPtVleRzTTsTsB+FJHJ5mQMcUmBJRRRUA&#10;VdQ8n7M7zAlEBbj2Ffmv+0f/AMFJrrSb65h+HOsvbi1hMcgmtVOJgWz95TxjFfpPqUcclrIkj+Wr&#10;qVz9RivyS/aO/wCCdPiTR9RvpfBltqPiJbuNp24QbZGLZXt2A/OgWp9TfsX/ALa1n8c9Jay1bUJb&#10;3xJa2yPd/wCjiNd5JHGBjtX13or3SJsv2DXDMWUrjG3tXwf+wT+xPefB61udc1uS9sdX1C1j+0WU&#10;20rE4ydox9a+7NEkuNQ23F5F9mmQlBH6jsaANuiiigYUUUUAFFFFABRRRQAUzduyB1p9QW6kSSE9&#10;6aASG3KvuYCsXxlb3E1i32fGdjdfwraurr7OpwAT6U2OYXKESKMY780aAfhf+3x4s8W6D+0jrNnD&#10;LstGjtVUGJSNzRjviqOu/sF+MNX0ey1XTLW2V7y3W4dmnPLMA2cZ96/ST9qL9m/wv8ZvFEsdvdKf&#10;ECTQ3EttBEm9UVcZJI6cjvX0f4G8Mabo/hew0+e3gka2t44iZIwT8qgc8e1bbID8O7P/AIJ5fEVr&#10;GO4mitPmzwJe/wCdSaf+wJ8RLjUobeaG1a1bO5RLjpX7tXGg6ZexrFHawAKd3yxgf0qwnh/TIsKL&#10;K3Ddj5S5/lRzC3PwUuv2CvibqGrT6faxWa29uwCBpex96+nv2Sf+CcmoaL4jtNQ8Y6bbXQR5AzR3&#10;LA4MZx0b1NfqPJoulWMgkNjbB5GwSYhk/pWQ/jTSdP8AHNp4ZQ28V7cRGZYlXDEYPIwP9k0c3YZs&#10;eFvDdp4W0Oz06zi8qG3iWJV3E4A6DJNbFQwoyu+c4J4qasmAUUUVIBRRRQA11Drg9Kq326MQhOBu&#10;AqxcZ8o4601ciPLDkDPNNAULi+mh1ZIs/uduSMe1flb+2d+29fL4k1bwhoupyCaO5utPlhNsvXJT&#10;AJH61+r1vItxH5rooIOM4r8JtU8DXLft4Xp1y3Mdhf8AjRhB5wDLIhuecA54waAPMtL+D3jf4sP5&#10;hhBE2X+ddvT/APVXQf8ADFPi+1VGmtYm4z8rmv3a8J/DLw1oWmW6W2l2LhU+/wDZUBPf0rUi0TSL&#10;iUo2j2eM7c+Qv+FAj8ER+xP4y1Bi0FtCo68yYq1/ww78TNQ0maZVtDHHlcbxniv3quPDuk2sYKaT&#10;Z5JxxAo/pTdN8I6ZZ20kf2G3ZXYsQYl/wq4+6Gp+GHg39jTxtHf6QNSt4Hjt5ldVWT39q/bT4e6C&#10;dA8NiwVdjsQcZyOg71qTeCdJmm3Czt4yDkYiX/Ct77OiyKy8BRjAqmx6mRrHh+y8SWa2l9EZFQYI&#10;yR2weQaxfD/wn8NeFZRcWdmYpRxnzGP8zXaLt3NggnvTJLcSNksam4DbeeNlEaZAX5RVpelQbVgj&#10;YgDgZp9vN50KuO9SyoktFFFSWMb734Uynt978KZQAUNCJMZGcUU5eM4GaABbdF7UkiKq9OajeF5G&#10;6kU5YxFgs59eaAK8cwgkJfOMYpXs7aD/AEjbhl+bOT/KnzT27LtMijmo5LHziMSMV/SgDO1rSdN8&#10;Z2bWN5GZkUFgMlexHUH3r4R/ae/4J3x+LrC7vPDGl28dz5SqrTXLfe8zPQn0NfoHGsNioXI3dM45&#10;p7Ym/wBYo2dweRQB/Pt4f+CevfB/48eHbLxBHEBbavbJEYzuAbep6jrX78+GbldQ0m3mJLFUVQTx&#10;2FfHX7Zn7P0vinxd4E1fSbRy8evxXE5gRRhQRyT1I4r7G023Gi6VCgG5VRck8c4AoATR/O+3X3mn&#10;K7xt+nNbFVvtCosTBcGTrirNABRRRQAUUUUAFFFFABRRRQAUUUUAFFFFABRRRQAyWTy0Jxmq1mD+&#10;8z3OattytRuSuCB9apESKEy3D3TCJwv1FW5ZEUAScnHapFO5QcVR3CRWlmOxY+49KCSVobfy/MaP&#10;PfvmoI9QW6t2kjcW6qdp80gV4r8dv2qvCnwf0lmGs2H25JfKaG5PQ7SemR3Ar85/iP8A8FUvGPjb&#10;T7vS4NF0hLSYbWuLdZVYbSCMHf3x6Urgfr5F4itGfyvtcLuvDbZFP9anj1COS/WOOVZFI/gYEdK/&#10;B7wv+2N4z0nUL2W0tI7p7oEMrvIwGT2+YYr0fwp/wUw8ffC21SEaDpt1eoxYRXIlYnd9H9DQI9H/&#10;AGy/2PfjR488fSXmqeJ9OvdBur+4l060SHDQRM5wrEDJOCBya9K/YJ/YT8RfCHxlbeLtcurGfT3t&#10;5IfJiLiTJJA6+9er/s4/tweFfjnaxnxNqej6dqkYhC2sHXzWA3Jgseh4r6i03VW1a6AtY0bSSMpP&#10;GMAnv+tPUNDejRYowijCqMAU+kUAKAOlLUjCnA02igadh2RRkU2igfMynq0TT2pWM4fI5NUr6aSC&#10;TTkB64DcVp7W+07sfLjrUUyw3zEK+XjzwOxp2DmPkn/gqBrk/h39mfVL6KXCLdQLtGCeXAr8uv2R&#10;/gJf/Fz4habq8McbWsWpR+b5u4dWUnp061+on/BRTwPeeNPgVqOnJFK8bXETfJ7EGvA/+CVPiSLS&#10;dH8S6NJHAZU1cW+XXLKQFHXsaqPxEttn6DfC/wAC2ngHwnZWEcSR3EKMrMjEjkk9z710WmT3CsUn&#10;feSxwQMDFNurG1t3FxNO0YYgDnjNT3V1KFzaxrMMdcVQj4L/AOEvuNL/AGovHULM8kX2iNVWNQcc&#10;DrxX3PqOg23iXTBBfRiaCRQGUkjPftX536J4yj8K/tcfEmbVjDbxzTRKrTDI4UdK+qfjT+1d4T+G&#10;/hW6voNbsGuIYlYRzNxycetMD5M/Zo8UXvhn9rD426RZSmCyh15IUj2AjaGk4yRmv0vhhjfbPjMm&#10;Mbs1+Wf7I/iKX4rfGz4g+Ioo0aC+1KK5WW3GFZXL8jrxX6l2NstlbpCrE45+bk0SBE9FFFYmwUUU&#10;UAFKvWko5GcdRQBnzWty3iCCcOotlQgr3zzXIfEbwPofiLVNFfULVJWjnLDMhXklc9D7V3sebiMl&#10;xtPTivkz9sr4x3nwj1TwfMywpBPdyAvNnGFKc8EetAH09DpMegaWtvpYFvArZCg569eTWrD5vlqW&#10;cE45r57+EH7VXhPxX4fh/tPW7G3lLHKq2Dxj1Ndk/wC0l8MI3KN4vsQQcEeaKAPVxu/vCnEDvXkv&#10;/DS3wu/6G+x/7+ij/hpb4Xf9DfY/9/RQB5r+2h8Db/4reEbYeGZYNO1Wxvlv5ri4J2siIxIHbOSK&#10;zf2CPj5P8YPh/dS6jetNeQ6hJagSqqMQgxwB1HFZn7SX7bHgnwv4WaPSfEOl3UkkhhxI/wDCUbnq&#10;Pavhz/gn7qXiG8/aP8O/YLZ30CSa6eaZWYIHMTnoDjrQKyP2dljtrWRyFy0xKtj9c+lS2trDZReX&#10;AuxM5wDmsfS4bi3vLw3KFEcEJnvz2rT0+N47fbICGyTzTCyLm6jdTaKQuVDgc0tItC0EPR2Fpsm7&#10;HykKfenVBdIzqNozg54oA+Uv+CjEsY/Zb8ZWt0hku5IU2SfwgbuhxX5YeB/2xPjp4Z0WDRdL8QSQ&#10;6TYW6wW0f2CJgqKAqjds5wB61+ov/BQJfEPin4K+ItA0fTBeyXUCAbVO7O7oDmsr4H/sV+H7z4R+&#10;FrnVzeWt/LpkDXEY2DY5RSw+52NAj83v+G7P2j0j/d+KJRH6f2ZF/wDG6hb9uL9o+45PiqU/9w2L&#10;/wCN1+rdv+w/4GktSYby9k59Y/8A4inSfsQeAtoEl9eo2MEZj6/98VrHYD8pV/bU/aHljw3ih2P/&#10;AGDYv/jdcr4n/aq+N3irTbrSNa1i6u9OvUaC4iGnIoZGGGGQmRkHtX7B2/7DfgJH3Jf3zH0zH/8A&#10;EVoR/sY+E9vlbrkxtwWxHnH/AHxVXBXPkr/glz8fPEGoakfAN7JdDRtJ093gtZLYKqMzkk7toJ5J&#10;61+msNqI4/MYZfqCO1eM/Cn9mPQ/hX42vtW05rhhND5X7zbtxweyivb2kELBT93HepfkB+JX/BSD&#10;4sfEDWPjFrvh03VxNoOnagTaRJagiP5V/iC5P4k1c/YN8ceN7zxVpy3N3N9m8+QYa2Cn7g77a/UP&#10;x7+zb4e8a6zd6ndmbzrl97bQmM9OMqTUXw3/AGYPD/w/uo5rRrgsjs48zZ3GOyilLoVex634Xmeb&#10;wzpskx3SNbqWOMZOOavwld4wMUttbra28cKfdRdop+z5t3eosO4pGSaTbTqKQuZjdtfBH/BX23hk&#10;+A2hFY/3412M7vX90+K++a+Ef+Ctscep/B7wNZA5aTxXao4XqFKsD/OqjuVFu5+WngL4lfFaxtWt&#10;9FvLiBd5wGsg3OB/sHtXQat+0D8bLfybYXd+80LfMyaYCM/98V+0fw7/AGXfCfh3S9NnhaWV2gSQ&#10;iRYyMlBn+Guxs/gz4dhvZpBbxsepBijP/sta8yKPwxk/aS/aCtoxKL7Udo/u6Sp/9p1Ppv7TH7QE&#10;kN0Pt+oIHXHz6Sozn/tnX7sTeC9PhtWtLbSrWaFiGLmBCQfTOPam6h8PdLmhtUGnW43fK+IEBHT2&#10;ougPwy8J/tCfHC7137FeajeCIxsSW01QPz2VwfhH4sfE/wAMa5rj+Frm6gmurnddmOyEnzgnBPyH&#10;HU1++OsfBHw/5MtwsChwpGBGg7f7tfIf/BPfwjpviLxR8Zra6t4nW31RI0zEpIG6X29u1LRol7Hw&#10;Ro37Xf7Q2mX/ANnTWbuMqOc6ZH6+6V9G/Dv/AIKSeKPBc8R8bXmqXsO8M3kWCAbQORwvrX6L337O&#10;fhm83SyoyO3BCpGP/Za8u8a/sJ+FPF2l3KTS30chUqoi8sZyf9ylZGep7j8HPippvxZ+HOh+J9Pk&#10;bytSt1nSKXAkAP8AeXtXebhtz2r85/2KY5/hr+1N478AGaZtK0awZLf7TIS3+sjAyOmfoBX6Kqwm&#10;jBU5FJpDHjHaqd1cuzGCE7JTyGPSnxyMJGGOOlF5b+YpZQS/bFFkgG3EaGFPPXe4HUetVby8+x6b&#10;5kYK/NjpV/PlxJu4wOc1DdwpqFptU5XOflosgPEvjF8H7fxz8TPhz4hzbK+i3RuMTSENktGflGeT&#10;8te8R/dFfFn7WPxbuvh/8cvg3aXTR2mm3motHPK5YYUNFz1x3r6Rtfjv4FKDHiK0x/v0NWC56I3e&#10;mrnuc1wMvx28CYP/ABUNpn/fpkXx08CsQB4htSf9+iwPc7i4s4dSiaO5j8xG4IOR718G/tpeIT+z&#10;DrXhvxP4L/4ksmqayq6xIg8wzw53MoD5Azjtivri8+O3hSyuUSXWbREIySW/+vX57/8ABVX4ueG/&#10;Gngfw/a6bqtvcyx37HbC3P3WAzWZqff/AMH/AIxaZ8dvhvF4j0ASQ28shjH2kANlWwTj8K9Jt43F&#10;vGGYFtoyfwr4M/4JaalC37Ouk2Nzc7GN1OevP3ya+97dVWGMIcrtGD60ALsPqPyo2H1H5U+igBAM&#10;DFLRRQAVFJDHJJlgN315qWqrWKNeLcl2DKuNueKAIGvTcrPbwBo5IwVBYcZ6CvgX9rL9r27+A/xN&#10;k8MXt9cC9FtHcBoIkZdrZx1HWvvbWLxrOa1CBf3jEEkfSvyN/wCChPwjv/jJ+3YNEs4LiYNolvIR&#10;b/ewCc9j60Aa6f8ABQTxV4o1jSrXSJtWdDIEkI09WXnpyFr7t/Z/8eeI/E3h601HVp5nSVXHlyRB&#10;WBDkDIwOwqh+zB+yn4f+Evg3TJdk815Pa2zyreKjFXVOR90Y5PNe8xCS11CZFtIorJI9yuqADOBn&#10;+tUttQMj4kfELS/h54Qvtb1Rv3NtD5zRqw3sMjoCea+F/Hf/AAU08BvfNaWMOqRzQurtuiUgrjoK&#10;8T/4KaftJ3mv+IdP0rRZoZoLdJbe58l3G3D4wQG5Ncr+xn/wT/sv2kLdPEPjCXWNO0y6tGngnspU&#10;VWkWTZjLK3GAavlVtQPtr9nn/go/4B+K/jnTfBdvHqVvql+XMct5EI4gFQsct2ztOK+y/OivI1aK&#10;ZJFPIZWBB+hFflP+1B/wT78G/B3wreeJ/C+t64+qafbp5JNwoGS+w8qgPQ+tfVn7CHji28VfDzSt&#10;Ge/+0X+nWSeenmFnB3H7xJNJxW6A+rx8vyd+tLtpzMMgd6Kglt3G7aNtOopC5hu2jbTqKA5hjKdp&#10;wecVmXDXclpLBFKFu2OUYgYAz/hWozYrMZDcatDNF80aghiOg4qlrcR+NH7Xza78Yv2hNW8C6Vct&#10;FqdlqUcck0kf7sb1UA5A6ZNL4n/Z9+Ov7I9n/aFl4ls57mNBcI1laiX752YwVxmv0D8Kfso2Y/aA&#10;8Z+Nb5LuM38yTRMduwldvT5c9vWvovUtO0/W7E2d8kRyAo3IGPHI6iqsiT8tvhH/AMFFNf8Ah7c2&#10;sfxAl1a7EzRqfK09VHyn5/4fQ19+/Cj9qLwf8ZvDsOqaVI9tDKWAS7dUfIxnjNc78Zf2NfCHxS0O&#10;dLma6tnWKUp9kEaHLL/uH0r8svH37Nviz4X/ALQb+DPAB1fVNll9qEEtwcjJOThcDt6U1FBqfudZ&#10;6hbXkYME8cgx/C4P8qlmZY/nK5PSvyA+G/7Vnxc+AclzH4l8NWtrArL+9vDI2FjJ3H7/AL19sfBH&#10;9vjwD8R/DtlNq3iXSLPXJELTWUMmNnzYHBYmjlHc+pFkaUEg7QPWlFwqnBcE+xFZ1pqmneJrNjaX&#10;QljYAboz+VR2vhWG2uGlE8zE9i3FLTqBrTSrGwBBJxQmX5HA96eZEUgEjNKyhl/woAQojdcH8aZG&#10;ybmCLj1qJbZvMwc49anWIRjjvSY9x+6jdTaKgrlQyaCO4ULIMgHNNeNl4iOwenvUtFA7IjSFfvOM&#10;v3PrTtg3hh0p1FMXKh26jdTaKQcqHbqN1NooDlQ7dRuptFAcqH0UUUEBTFUqWPrT6KAIWgEj5cZF&#10;P8pVQqoxxin0UwPzU+JX7WVt+zz/AMFBPGKeK3u7rwz/AGNbpDbWkSkrMyxtnOM4wD3rvrj/AIKz&#10;fBe1jdjpmtkdTtgr5I/4KDeA/FnxG/bQ8U6T4d0dtRZbG0lJjHOPLUH9TXlukf8ABPz4wyWMss/h&#10;DUMSYccjBFbdEWlc/RjQf+CrXwg1aN2s7DWlIQn54cdKzNH/AOCt3wnupnWS01pnVyozbgV+eum/&#10;8E//AI0rqU5i8Hah5OzAwRntVe3/AOCe/wAYFYyN4R1BApOeR/hSsg5T9F/+Hr3wmmvJftNlrDxI&#10;cp+5AwfzrwjU/wBv/wAP+Kv2zvDPirSRqFt4UttLe3nt54VWRpcTcjPb5l718reKP2Gfi9ounrqE&#10;XhK+kS2DTzM5HCqM5/IVc+GP7Kvj342eB7nxBo/h+8nvYbk2gFqcLlQuR65w3rVWQcqP3i8F+IE8&#10;WeG9P1iJ91vfQJPEpxkKRkZrerxL9lnQ/E/hv4f6bpXiPTn0+WzsYIVEmclgMEHnrXtmecVi9yHo&#10;LRRRUgFFFFADGUlSFODUF5HL5IKuMKMt7+tWGXzFwTge1V45I5DPEjbmUEEd6ZUdiPTZory28yJS&#10;sWSCD14r43/a0/ZXttd8RaD8QvCLWOmy+F7qTWdU8yVmkm2HeQozjPyn8a+u7aTULNfLS2BTOckG&#10;vyK+MX7ZvjbwL44+J3h3UtKs4dNub27s4JZd5Zk3MuR8/XHtSHyo/RT9mv432nxM8L6fPJcMryLI&#10;D9oKoflZh2+lex3GpWFvcRpHcwhpD1EgI6/Wv57ND/a28S+EZBHplvbNAucFmkXqcno3vXYWn7cX&#10;jGFBPPa26MPmALyf/FUByn7zXmrW1rCpku4Tk44kH+NWP7UtkTe13AR1/wBYP8a/BW4/bw8XasfK&#10;+y24C/N9+T/4ulX9vDxbJp0wNvbKRx9+T/4urirky02P2J/aC/aC0j4M6Xpl7dztIt9OYEFuVYg4&#10;HUfjXVfCX4gN450s3BMh/eFQXUDjGe1fg/4p/aD8Q/Fi98N2V7GiRJeK3yO/qPVjX7rfBO2s9B8E&#10;MwkxFvDM7Y4OB6Vo9ESejQxuk0hY5B6CnzrIy/u2Cn3p0cqTxLIh3IwyCO4qNi+eEyKgY9Y2Me2Q&#10;7sjBp0KpFGEVSoHaiPOORihutSyo7j93saN3sajoqSxzHcQBRt9waOGUqTgmsvT2k/tK7Qj5FHyn&#10;1oA0J5Bbxs5O4L2HWoGvBtVg4hXqS5ArPlurbQbCTUNTm+zQxH5mc8Ads1+f/wC2p+3yvhVzo3hO&#10;bTNUlV7iCYbm3pjaAeGHJ5oA+wfi5+0t4V+DdnLPq0zXIj25Fq6seenGfavlnxB/wVi+HU1zPbWd&#10;vrCyRs0ZP2cEZzgV+UWseJvEPxa8UtcarPdxJIgDRxyuUGOnDE10Mf7PPjfUIYn8PaJc6lE4Bdzg&#10;/wC709aAPvjVP+Cqvho3rQxHVgVwf+PZcY/Ku98H/wDBWf4fSeXDfQ6xJIcDP2dQOBz6V+cNn+y/&#10;8V/soMPhOaS95DRlRwvrWRqf7OvjmzDNq+iXFi4Bztx+NAH7p/CT9qDwX8aIUk00yQFozL/pLqvA&#10;bbjr1r1eSWWS5ikjmSS0C/OqEHJ7c1/Nro+veK/hD4hMkLXSxKVT95I4XGQ3Yiv0+/ZA/b6stV+z&#10;6Lrt/ptqJp2BZmYtxH2JY9xQB+hV1pdprjR/aovMELb4wSRtPr/+urF0w2+U/wA647dKzNN8QaZq&#10;Gk22q210stvqC/unB+Vs8cVoaaFs08l2+ZiWG7k0AXEjjaOL5c7Rx7VPVaPbDIxLY3n5c96s0AFF&#10;FFADd3saN3sajooAmooooAKKKKACiiigAooooAKKKKAI58+XwcGmxyCQEA5xwalb7prJ0WZpJLkH&#10;sw/rVIiRcjula5aAD5lGeteTftLfF+x+D/wz13UpVZ54bRp0ijcCRsY+6D1616Nasf8AhJrj08v/&#10;AAr83P8AgrJ8QNX8NX2h2tskJguLOUSBs9ivoaGI+GfjB8YL79o7xbdx273NkktyJljuME/3ccY5&#10;5r6W/Zr/AOCcuq695U+q3kBhaVgyTWzAEbDjnNee/sFfAfRvj98QruS6Ny19b2gu5Et2VFUiRPVe&#10;lftjo2m6d4Xt00+FirMMgMBnp6gVIvQ8K8F/sW/DHwdp9tFqXhPTdQuBGsckyoR8wAyTz3r5h8U/&#10;AvwHqX/BRLQ/C0Phuzfw9NpjSPbquYiwhducd8jNfpJNYxzRuMkrICD/APWr4Lv5ZPD3/BT7w9ol&#10;mBJA+lPLuk5fP2d+9AHO/tCfsD3XhqO68T/Dm+tNAk07zr97axgLvLsyyp168YFei/sG/tNXvizS&#10;tL+GniSyvo/F1rHNNcXV4uwld7MuVxkfKQK+uVs44zd/Z8yibP2gPyF9cV8UeCre1sf+CmWvLadf&#10;7KX5cAD/AFC54FAH32q4UA06mpkqM9adQAUUUUAFFFFACN0PaqNrB9jnkLuD5rZFS6g0jQlYRmTI&#10;4qtdQ3Ej2ZVfu/6yrAy/HnhS18baLNpVzEkit821+RnHHFflx8QPhn4y/ZR+KVpqPh6G8m0W+vmv&#10;7tdNtm2KBJn5iQQOBX6a/FD4maH8J9HbXNevRZWfmJD5jKSNzEAD9a1dQ0vTviJ4PkguFD2Wp2uB&#10;IigNsdeoJHBwaS3A8H+BP7V2gfEvT7XStTTydRjQyP8AaplU/eIAx1zjFfQt7rEelwqYrdplK7h5&#10;fSvmex/4J8+BdH8bT+IrS51hbqXbn9+gT5cdgntX01a2txYm3t4kVrZVCszcngY/pV6CPxQ/bR+I&#10;994f+PPiq4sLS6immu9uUXnO1cdq838C/DX4t/tATpbavPqosZiYmN1ZNswBuGSAPWv1l+In7Efg&#10;z4m+PtQ17xE2oQmecTRm3lQKWwB0Kk44r1qTSvBv7P3gm61O/nNpo1qd8txMoYrkAdh7Vd0B5/8A&#10;sl/s2aP8H/Aum4tbX7fNZW4uHjQqxdVOSRng5NfRJ/1nviuR8L+JrHULC21i0m8zTNVRZ7OXGPMR&#10;uQcdsgiuqj8xm3MAOKzY0S0UUVmahRRRQAUUUUAVblZftSiJiiFe3Svzv/4LEaodK8L/AA+VY2ku&#10;Z5bqOMx9d37vHH41+it1JPHGfs6Bm7Zr5h/bM/Zvv/2hta+GWy1lnstH1AzXrQyBDGjNESeQc/cN&#10;AH5B/Dzwd8WvEgV9Dm1SyhIbbss2ccdedtXrjwd8YYZ5EbSNemdSQZP7Pk5Pr0r9yfh58F9G+Fmi&#10;w22ixvMyE8XO09QM9AK9ATTbRkUvbRBiOf3Y/wAKAP58f+EV+L//AEA9e/8ABfJ/8RR/wivxf/6A&#10;evf+C+T/AOIr+g/+zLL/AJ94v+/Y/wAKP7Msv+feL/v2P8KAPwe8E/sgfEL4rahA2sTXcMDMspgu&#10;7Jxt+YDnp61+sv7NH7J2kfA3TYmeC0m1COVpUuIkKldy4I5J9a91g0Szs7mW4hjUSupH3Rj+VGmz&#10;XtxZyfbY1jl3YAXuKAHatbS3nkGGUJsfc2Ocirm4MBg54xUNvbrEzkk5YYp8MIhjwCSPegB9FFFA&#10;DlpaRaWgze4VDcTrAoLDOTipqr3cKTKokJUZyMetAjL1jQ9L1iUWt9YLcq45LZx9KztPukt5pbFf&#10;9AsrX5FEhwpUcAA+mK2Nc1iPRYzczMEgQfMxGcV+eP7cX/BQODwjZjRfA93p+paxDcyW97bzxuDG&#10;oBHUEc5FNgfdGqfFjwj4dujaNq2nrIAG2C6QH8s1zr/H7wTJdiN9U09TvwS15H6/WvwC8TfFbxF4&#10;v8QDX7qbytV2hFhhdhFjp0LE9Petzwb8E/iX8W3mudKglmVCGb/SSuN3TvWkQP6CtP8AiZ4OvlVo&#10;Nb0tmPRReRk/zroLWb7eBJbXkc0fXMbAjHbkV/Prq3w3+LfwDRtWvbTbawMq7prlpOvtuHrX1n+y&#10;v/wUY8QQ69pGheIF0y106a5hhnkEUm9Y/lBIO/GfwqrdgP1duILgqNsu0g9cVLdKCo5+bFYvhPxd&#10;D4wsY9W0+RZ9HuFJhnAILYOD+oNabSC6nWSM7ol4J9KkBblilvFzz3qW1vPPUZUg5xzSGJLnjJKj&#10;kY4qQw+Sv7vr71LAnpA1MjZzneAPSpKQBRRRUgFeK/tH/CvSPiRo2jw6xLaJBb6lHcx/ajgb1Bxj&#10;nrXtVfHX/BTLxtf+Bfhj4HutOCebc+KLW2fzM42sGz0Iqo7lR3PrqzjS2023RCpEcSopU9gAOKIZ&#10;FVpMRktjn3qn4dWNtF00knfJbRtj32A1pRx+WznHy44p6Flf7YFt2ZYmTB6U+eOS5ijZJPLOM81H&#10;fX0UNi80rbYgQCQPepBIstrFKhzFjcT7etMCndafcyW8iNdAgqev0r5h/Yv+Hi+BfFnxLmjvYLo6&#10;hqMcriDquGk68n1r6jvHFxZSPbHe23ofpXxh+wP4mvb3xZ8ZYpwouItTRIV5wTul680xS2Pti4Uz&#10;jYvy4OST0ry34v8Ax60H4aae8kt7BK4jLgRzqDwQMda9HtXvpNFJuY1S8KNlV6ZwcV+If7SPgn4z&#10;698RLbw/rGkW9v8A2k8iWiwTHc6ZzkktinEyPoP9lXx4PiR+2V8R9e08P5V1Zs4YMH/5aR9xxX6c&#10;6A7tZDzM7vf6V8Pf8E8/2U5fg7cPrOp29zDqN5pvlTiSVXUMWQ8YGf4fWvu4xiKEhetEuw1cd5a7&#10;ieM0rSbWximwbu4wMUS4XLMcL61IBMomhcDGSpFVtPja3URM2T1pbUSpJIxX5GOQfWlYmS6+XkYp&#10;gfmN/wAFk572z1z4VvpKStqZluzb/Z13P5gEWMAdTmvhLT/E/wAb14Fn4icY72DD/wBkr9XP21/h&#10;nqPxA/aA+BN3a2puNP03U3e8YMBsUtD2PXgGvpix+E+iRoCYm2/7q/4VV7IR+Cs3iP449rHxAP8A&#10;tyb/AOIp1v4h+OH3lsvEWf8Arwb/AOIr98/+FX6FIpPltgf7K/4Ulv8ADnQFmKIhLryQVX/CjmCx&#10;+CN/4m+P2qzDdpfiYcYx/Z7/APxFd98NfgL4/wDjBrWnxeKNO1F4Y5o5Ct9ZOoBLAHsOxr9x/wDh&#10;H9LWFpGgjEa8E+WP8Ks2Ol2OnkyxRIBIBg7Bz3HQVgbHmPwF+Cui/B7wDBp8OnQo8cjMPLQr1Ppn&#10;3r2GHHkx7RtXAwPSqEz3L3QikRVtSMlh1z/+utFAFRQv3ccUAOooooAKKKKACqF20xuljjJUFeuO&#10;Kv1BeNMsDGBQ0nYGgCC5hRbcyTqJWjBYZ6g+1fAUGoR+IP8AgqUJLuMpZf8ACLqP3pwu7cMc197r&#10;dDUIzDkGVBtmA/h9a/O79uDw/wCNfgr8Trj4w+FtMgutMgtYbIzXbfLk53cAg9qAP0HhM1hcIol8&#10;23kbCBOQq9hn6V43+2H8co/gz8Nv7RhuGW5a5WBlhdQwBjY8g9uBXxl4V/4KpTWvhOVb260iPU4b&#10;dQIvIkI3hcEff9a+VPjj+1941/aW1qTTntNPNo8iSq1usiEsBsHVj61rFdQM74R6JqP7QX7QttpW&#10;oRyXFtq+oykSzoWRFYs2Gxiv23+Fngey+BHw40bw7bWy3ElruhP2VT0Z2bOOw5r5E/4J5fso6h4R&#10;0mXxZ46spNO1OCdLiw8mRWjeNoxyeM9/avZf2lP2xvCPwTWY2erW515ZRFNb3UbFApTcCMEc9O9N&#10;6gdB+3JJpmh/s0+L9YntFllgghYKDhsGZBx+deW/8E7fh/caVoMni4/urXWrFJIo2Ugry3c9a+Ff&#10;jZ/wUY8efHLwzqnhq7sNHXw7eART3FvFIJFCuGGAXI7DtX6S/sP/ABM0TxB8D/DOg290rz2enqki&#10;qhBGWPWizSA+j7PMh3m4WXBxwQav1mabodvpZxE7sc7vmINaWazZEtxaKKgN5EHCE/NnFSST0UUU&#10;AJjOaqrbGOB44mCOxyCKt1Tupkt4HnVslfXpVICCx1Pzpp7VkbfAPmc9G+lPtVgmUu6KrAkfMcGo&#10;I/3apcx8tPw2emPaorqzm/tJMriy2fO+eQef/rVYGhtMkc0YbAIIBPQV8J6ejw/8FPJ7O4b7TB/w&#10;jgcIOmcvX3XJDmOMJygHXviviHSo4o/+CpU+0sX/AOEaHX/gdNCPonx98APBnxK0y7t7vw/a+Y0b&#10;pvmUnlhjPWviX4kf8Ez76z8QXV/4O1Oz0MErtNvbM2FxyBz61+lF1N9obCYMS5EhHBArzvx/+0X4&#10;A+E8bxa9rS2TRuEbzELckEj+VFwPzbGtfHz9nfWbS41jxbqmt6PCfNmggs9oZRxgnB9a+uPgd+39&#10;4b8ZWNtpeqQSWOoxQgyz306pk5A6EDnnNeXfHv8Abv8AhT468PXunaP4js7y4lgaJVWAg7iR/hX5&#10;YfFTXv7U8W3l1YXDLE8vDRsVqrX3A/pD03xl4f1JVa31rT7vPQx3CNjjpwa24ZUnUNFKrqRkFSCK&#10;/B/9mXxR8Uobi1j8L2dvqWltOxeS6lYuG2nj73Sv2O/Z/uvEl14XsG8QWsVvMbOMsIyT82Bkcmpa&#10;0uM9YpuCO+c0yWbacLy3pThnCkjFR0KW4UUUVBYUU2WZYVBY4HSnj5lz2oASimpKskjIpyV6ihpF&#10;WQIThsZxQA6iiigAoo68UwTIZmiB+dRkj2oAfRUUN1HMrlGyEOG9jUqfvFDDkUAPooooMgooooAK&#10;KKKAPnT/AIUWl9+1Br3jOaWB47mwjgEJU7ht2ck5/wBmvdra6iTyrT7MwUAJntxxXzZo/wAbdevf&#10;23vFXw8hgtG02w0eK7RtreblvLByc4x83pX04zSm4tztHT5vY1oaLYQPFazsiQEHoWHSntb2ysIj&#10;EoDfNU7OGYqOSOTVQRpeSCQk+YvAA6UDM3xVoNpqmgX+nCNFa8ge3DHoCykZP518I+CvGq/sZ/HT&#10;TPhpqV59qsdRil1Y+Swji+YOuDnvlB3r781SKKCzeaRipiUuPTIGa/ID/go94ksNQ+PGmeIprgx3&#10;trpSwp5eQu0ySdR17+tNagfsDoWsQ+INHs9RgYGK5jEigEHg8jkVfWvEf2TNcv8AWfhXoRu0jWJd&#10;OgMTLnLAg9ck17atQ9DKW46iiipAKKKKAFXrWVpto9vqV5KzZViSB+NalN3KxO08jk0FxKt1qn2V&#10;SfJd/oK/Nz9v39nW11r4u/CV9L0XfDreuZ1NoYXcFXcbvMI6d89K/SiOSWSYfKvldz714p4A+JPh&#10;/wCOXjrxFp0d1HcXfhLUDAyRJjy3DHhievTtigo4Hwx/wT5+GlnbwveeFtJmO3nMRHX8a27r9hf4&#10;W6hGUi8JaSgA2/6tv8a+kTiRQrcD2pkdulurGPJY8jNAHzHH+wT8MNNXePCeknPHyxH/ABpi/sC/&#10;DNfl/wCEV0r5uf8AVn/GvqAr9ojAl478UkpbqgywHGauJEj5kuv2F/h1Y/ZZLbwvpkbxOGykbdvx&#10;r6E06xsLTT/scNj5VufvIAcHjrWrbtO7MJkCr2xU0jbVO0DNMkZaoscKKi7ECgKvp7VJvX+8PzqG&#10;4nEUa5wGbgD3rx/xd+0B4W8H+PB4Q1PU47fXTEJxa7CTsIHPH1otcD2fcO3NNGe9ZOj6kLrTIr4k&#10;fZpY1lVx3UjIP5Vo2t1FeQiWE70PQ1L0RUdyWiiipLI2jfz1cNhR1HrUcto28yxsIyeWp7TSLcoi&#10;qDGep71U1zVBpen3U0xCRqhIOM9qAPir/gol+0pP4P8ACGq+D9ANw2vXdok9u1qQ7A72GdoBJ+7X&#10;xz8Av+Cfvjf4/XkXirXfES2Cy+VfSw39oymXzMsVzkc8c16v4J8K3P7Tv7ZPhvxSF+1eD7Wzlsbi&#10;6gYKVlVmbG1s/wB4dq/TPQ/CGnaPp1vptuXWG0jESHgEgcDOBzQB4j8Pv2Nfhn4L0OOz1Lwjpuq3&#10;ysWN2kbcg9B1PSvTNF+BvhDRAps9FtbWE4IjUEYA6DrXoNrbx2sQRSSOvzcmmSw/aGG7hVPGOOKA&#10;Oeb4d+HUkJh0yGJzwX5wR6day9Y+Dvgu8hZ77w9b3hx3U856967O6MFvbgSMVXPB75otpbiRlyi+&#10;V69/agDwLxr+x38N/HWnslv4T0+znYlvMkjJ/hIHevz3/aQ/4J0+IvhHa3fjDwzr1vEtjFvW0srY&#10;lmLvt45PZq/Yy5MqoPKUM2ec1z/iDwTZeKtNmstQ8wRygA7CM4znuPUUAfEn/BO74+SfELTbrwd4&#10;jllW+8NWUZZbxlQlyx6KQDmvuzT7iPV1+0qnl7Tt+b/PvX5cfF74UeLP2Y/2irPxDoOnqdE8Wa5b&#10;2TzXUgb92CvKhcYPXrX6fxr/AGdoscdv807IrhW+gzQBfRxdzbAu3yWHJ7/T8qvVVso2WFGIw7Ll&#10;vTNWqACiiigCGiiigCaiiigAooooAKKKKACiiigAooooAZK/loTVOytxbmZv7xz6VcljEiFT0qK4&#10;YrHgdxTREjOt4/8AieTS9imP5V8j/wDBRb4Nx+NvAV/4hEKzyaXp8hWEQ72bJHQ54/KvsaGPbCCB&#10;81ZOs6NaeMtBvtJ1FS9pcr5UirwcH0NPUk/In/glzIfB3xl8Sy3E/wBi83TWT7M52bT5sZxz9K/X&#10;W11kXuoQxvYEFhxMeccZ9K/ND9oL9mPxH8EfiDqXjPwhBFFZXV2qL50pY7BlugH+xXtH7OH7fEHx&#10;G8U6d4b1a4f+0Z3dFVLUquFQnrn2pXA+3JJhC2F/ec4wO1fn78XfFdh8Pv8Agolo3iS+MZWHTGTb&#10;I4TrCyjkjjr6V99WUkO0XS52zgMPx5r8gf8AgqJ4Y8Q65+1NGNGCn/iXR43EjnAz0pAfWP7Rv7cu&#10;j+FfB12mkwRNeXlnOFe2vgHV9hwfu8nJrw//AIJ0WfiL4h/HpfiZrMl5KmoWc0Ya6Bb7uUHz8Z+7&#10;6V8r/Cr9iz4geOPGGhyarFbyae93C0oE5zsZhnt6V+0HwI+Ddv8AB/4caXoNnD5Ulrv+Utu+8zN1&#10;x/tUAer/AEopseQihuuOadQAUUUUAFFFFACYHWqN0ZIpEYMxXOSBV+oprhIcBu/SqA+TP+ClWopp&#10;v7NNzeyD7moWzfM2P+Wi96x/g3+27oMXg3Tra6igVre2iiHmXwHRB6r7U/8A4KrWr6l+yVqMUPLt&#10;fW+P+/q1+Ynw9/YR+KfxS0n7doi2PkxqoYzXDKeRkdj2pxWoH66f8NveF/7lp/4HL/8AE0f8NveF&#10;/wC5af8Agcv/AMTX5b/8Ovvjd/c0v/wLb/4mj/h198bv7ml/+Bbf/E1ryx7k3Z+osn7bHhWRSWis&#10;zt5Gb1f8K8G/ap/ao0r4i/AvxDa2zQwCQKnli6D5weuMV8Q63/wTf+L3h22E2oJp5jOdoiumPP8A&#10;3zXIeDf2Y/iF4g16DwsyWzRXBZmBlbHHvj2osh+Z+v8A+xP8YtJ+JXwx0bR1jh83RNNtYS3nBzkp&#10;jOMcfdr6Y8z97txxjrX5lfsJ/sx/EX9n3xFrz362a2WpTW5j2SlztXfnsP71fpvGDsG772BmokMW&#10;iiisjUKKKKACiiigAooooAKKKKACiiigAooooAKKKKACiiigBy0tItLQZvcKjmTzI2XoSOD6VJUF&#10;3K0aqV6k4oEfI/7d3jrU/hb+zn4sht76d9TMaSw30blHjG7oOtfj38NvBOvfGD4hWMkrXWpvqV0p&#10;uZyhlMO88s351+lP/BVvxPc2vhjUNHH+ouLBGYKmed3rXlH/AASV0mw/tzxKdQXLNaReTs5+bK4z&#10;TDyPrH4P/sE+FPh2LW51ODTfEIjyWWaxA3ZBAB+Y+tfQ2j/Cbwd4fgKafoOm6eZlAxDAqkkdK3Lb&#10;UE0oC1uchuuFGevTmrlzp8d/JazjJCkMOce9WtEI5m++F/hLW4m0/VfD+n6ih5PnwBgT1HBr5U/a&#10;W/Yk0efwzq+teGLe10y8tbSaWKOxshvLgMVwc9egHFfaCyD+2XUfe2/0qO/1KLQdMvb7UGC28CNI&#10;+ME7QMnj6Cnewz4C/wCCcXxP8RTePb/4ba+18ZtF04zMLxz1Ztw+THHB9a/QlpooZlgVVG/nj/Cv&#10;z7/Z98WWWuf8FF/ifrFgzGxuNIt1jJXHRFB4+or79nsx9qiuSOFAJoYFySRbcLwOePSpqpbotQkK&#10;nJC8jtV2oYBRRRUgFFFFABXwj/wVzk8v4FeGpSdv2fxBFMre6xuRivu2vhP/AIK8W7X3wO8F2g5F&#10;z4ptoWHsyOP61UXqVHc+EPDH7f3jHzra3a/1ULGojU/bTgALgY+Wr1x/wUA8YNqM0X9sami52/8A&#10;H8eM/hX2J4H/AOCW/gZ7WwuNR0mRkmjWR9t1zyoPp6mu4s/+CVfwTeaaS90W7Ixn5bo9fyrW6LPg&#10;1f2/PEtrMumTahqF4sg3mT7bx9Mbfanf8PFPEq31pZJcalsZxEWW+4wTjptr7wuf+CX/AMALLT5L&#10;xdFvgEYDJuj3OPT3qZf+CWvwHa1jvItGvAdvmZNz+PpRdAfBus/8FAPE+m+IGtFvtSERjzxe4HP/&#10;AAGuF+EP7W2ofCXV9eeF7m4l8QXAlaeK52eWwLcng5Pze1fo3cf8Eufgxqwkul0e7YbfvG6IPA+l&#10;fOf7I/7Ffwf+MniD4madqen3lxLoN+trbqJioXJk79/uinoKW2pwmg/8FI9d8E+KZri+bUddtCmw&#10;W/2/gEkHd90+mK+zPg3+1d8Pf2hNQtNUv/Dem6ZeWUnlRvd3Cu/IJJB2jHSszT/+CVvwutdQlk/s&#10;e48rYQv+lHOfyrxXxp/wTP1rwik+o+CbSG3khBdTNdkjdnA4xRoZH6Y6FqlldRo+nWsa2zLlJYTl&#10;SPYgVvwsZOSMV8V/sK/FrxZe+Kr/AOF/iiS3M/h3TyWW3XjcroPvZ5+96V9s1mxhTWXceR8tRNOV&#10;kx71MzALk9KQylJqQjmWIJwTt607UrhbG384Jls444NLNZQswlI+6d1EkcOoR7WyVpiMjXtBsdQm&#10;stUukiH2HMoaQA7ehJz26V5j8WP2kfDvw+sy/wBts7iVXCmEXSowyM+lcP8Ats/tFQfCX4f3lrbX&#10;Hl3F3ZXKoCm7LKgx396/GKHS/Fn7S3jm7uLUiS6kRXbcxRMDj3q4ruI+5PH/APwVqS6aaxsfC95a&#10;H5kFxHf8A+v3K4vTf+Clmo6A66hPBe3iznaYvt/TPOc7fat/4Wf8Es/F815at4zs7OfS3YNILe6O&#10;7Z7fL1r6KvP+CVvwhm0O3W20e6GojmQtdHGMH29aegEHwL/4KS6F41uYNJvdIW3+0Stmae/BC4XP&#10;IKD0r7N8K+OtH8Vafbz21zbsHjWRUSUN1HAFflh8b/8AglzqGj6Pd6p4Gs47d4Ihtae8P3iwB4A9&#10;DXE/DX4yePf2b/EmgaN4llt4rb7TBYN5cZk4VgDg5HYVzmx+0Ek/m3Qh24JH3v1q6q7VA9K5bwJ4&#10;u074gaLFrWmO0kTEoGcY6cHiupoAWiiigAooooAKpTXDR36JghCuS3artU9UVpLN1TG/tmgCNdNA&#10;mkkjkC+Yctgdf1rnPHng3TPH2jyeHNTtYLu2kxKUnQOnHTg10ERksbHc2A+3684rMt9Strez/te/&#10;bbIDsJHp24oA+G/iV/wTc0fx9rxk067tNCihmkLLDp4IfJ4/iHTFdH8Pf+CaejeE4IGOqWdxLGTl&#10;jp4BPzZ/vV9SSfGDwyv2tIrh/NUkNlRjP51maT8YdKk1SSKW4PlquRgDPb3rVXsB3Wg6NB4e0m10&#10;35HSOJY+mAQAB0/CvP8A4gfs5eFPiDfPeX+l6fNI7h2aa2Dk4GOT9Kt6h8dPByktNczZj44Uf40w&#10;ftC+DVs0P2qbY3yr8g68+9LUZzR/Zt+FvhuE3dz4d0BLSL/Wb7VFXPTk/WvRfBPgvwnodmtx4f07&#10;T7W3lQBDZooUrnjBHvXzb+2B8RNEX9lzxvdafPJ9rVYmjz0/1qe/pXN/8E+P2jtL+Ifgmz0Ke6Z7&#10;nSrJC6+XtwSze/NVqI+2hZyO4fziAOMYqT7K3/PRv8/jVez1L+1IjLbMGjztOeDmrMjTJHnjgZNQ&#10;/MiW4xhJG+N7NU+yPcpIXd29ar2V55/yscv9KddITNER0zzSJLVFFFSAh4BPoKq2siXkLgoNucEH&#10;kGreM1TWJLVTFD99jkZqkB5N4D+NGn+K/ip4u8IER20mj4UM0wO4nbjC44616RHYTWuoJJNdl4ME&#10;lW6d8d6/H744/EfxL+zd+2B4y8TeZDDpesalDGxxvbaoQnjjHSvUPit/wVGI8OyR6BqEb3OxAokt&#10;eN24Z7+la8oj9LbnVLDw/I82oavBBFKSUWZwowOSBk1+cHx0/aE0X4Rft2TeLLRIdZiOirB/o9wF&#10;7v8AxYPrXyD8av24/H3xctdKsrme1aGPeqiOBlJDgDnn2rkPh98G/EvxU1xZ7SNWvnQjdI5UYH4G&#10;moge6/Fj/gpJr3jC31Wz0NdS0KZhLGksN7n5jwp+72r5s1Lxh8SviVYp9svtZ8QTSPvYsS5OOM/h&#10;mvtz4N/8Ep9bbWrK/wDF9jbzWDyxyMIbs52Zy3brX3b8N/2L/hv8O2Q6dYXEVwiFTulBGCQfT2o5&#10;kgPyj/Z4/YT8R/FTVIINTS88NCWcJ501kW2ggndywr72+E//AATP0HwBqDXGrarZeIgI9vl3Gngc&#10;gg5+8fTH419tQWrW/lxoiCJQB0AOBUn2GKOR5Bne3vU3CxwXhf4S+DtOVZtO8L6dpKxtgxxW6ruO&#10;MZ7V3dtHBYxrFBGiIo2gJwAKbYiS5hYXON2cDb6VMtrFDlhn86Qx/lb5N/SpGwAPaohcLIdqnmlj&#10;Vl3bunapfmNDqKKKg0DYr53AMAO9VbG8MpK7SRnGc1cTqaqWklsj7EJ3FvWgCcKkMzMAMn0okhJu&#10;Fk9sVGsbPdS5+72q0zdu9AEdFFFABg5wOKrX0YFvKUP7/YfmHXpVg52nb17fWo0jEBM0v+sPBx0/&#10;zxQB+UX7RGqfGnwX4l1K+0jWfEUmnrNLJ5NuGCY3nAzzxiuM8K/tteO9Bj0Gz1j+2VllvI4Hae5K&#10;n5pB1BX0NfsBfadZeKdNu7G7j3wSfI2AAcdetfnz/wAFF/2edC8JeEPDGuaLbOl3J4is1ZncEbd6&#10;jpigD9EdHmN1pFjM33pII3OfUqDV2s3w7n/hH9L/AOvWL/0AVpUGQUUUUAFFFFAH4uf8FBvHev8A&#10;wj/bR8U+JfD2sXVjdz2Nraslo5RtvlqTz6ZUV5xZ/td/Fa505rhdd14lAOFuW5/SvsH4j/s+6D8f&#10;v+CiHjTSfENrJc2UWi21wqo+35wsYHb0Y19FaP8AsDfDTTY0t20+4EfAOJ89B9K2T0NFsfllbftf&#10;fFiM+bJrWvEsMbWuW/wqy37V3xOks5Jf+Eq1u2kU/wCr+0nP1r9Tj+wV8LZrmVH0+68vblf3/Ofy&#10;rK/4d0/CK6Vnv9Muy4Py7bjjH5U7oZ+U/iP9qL4xXdpbR23ijX5hMxU7Z2IIPHpVj4VfBbxv+0R8&#10;TLCLxFqOoyJJGyedeQGXACM2OSO9frTZfsI/CXS0t1g067URkbczA9D9K9M8L/B/wr8MZk1DT4ZI&#10;vJyQXcHkjb6eho5gJfgr4Ab4e+BdH0xp/PMFnFD9zbjaPTNd+tZ2lTXlxJLLPsNs3MO3rj3rRWsm&#10;ZPcWiiipAKKKKAEZtoJPSq15L5PlFR95sHFTXCmSJgOtNmiH2ZS3WNc/pQXEz9WmmjkKxBgMA/LX&#10;4u63+09d/s0ftFeNbq1huLqK+8QzTXNvBOIt4SU5B+U59K/a/T7gX1v5nXnFfhrdfAG//aC/ac+K&#10;trFCJvsfiS4hjy+wAtMe+DQUfR6/8FlNM2gf8ILdE4/5/wD/AO107/h8ppf/AEIt1/4H/wD2quXX&#10;/glH4lKj/QLX/wACj/hTv+HUniX/AJ8LX/wK/wDsaAOl/wCHyml/9CLdf+B//wBqpkf/AAWW0st/&#10;yIt1/wCB5/8Ajdc7/wAOpPEv/Pha/wDgV/8AY1Gv/BKXxMp/48LT/wACj/hWkbdTOVzrR/wWW0vH&#10;/IiXX/gwP/xuoZv+Cy2l/wDQi3X/AIHn/wCN1zv/AA6p8Sd7C2z/ANfZ/wAKjb/glL4mb/mH2v8A&#10;4FH/AArS6I1OnuP+CxWmeILX7PD4FuraSIZ8w6hknjGf9XXyL8XP2jrz4rfGS38b2s02mHyUttjT&#10;7iRkfxY9vSvoO4/4JU+OIlmFrZ2Q3gqN10f/AImudX/gk18TlsxD9l0/h92ftZ/+JpaAfqf8APE1&#10;p4i+EnhMtdRzynSbUyZcMcmJc59816RDHHCgWJQqdgvSvm39kv4Max8L/Dc1h4kVBJaQQwx+S+4D&#10;YuD29q+j7OWOa3Vos7OcZ61nIuJNRRRUGhBqDGOxldBlwOMdayNeZG8H3j3GCTbtgP2ODW5JJ5UZ&#10;Zv8AVjr61geLLP8A4SLQ7i3t+T5bDnjqMUAfEf8AwTds7ef4Z6lqSeWt3HrVyiqPv42p3696+97P&#10;5rSJiMOygn1/GvzK/Zr8QT/s6/tCaR8ONSZbe01DztSMajeTn5c7j/u1+mljcw31nDdQHMUyhlz6&#10;dRQBPRRRQANEk3yuAw64PrUM0vIjjGMjGV7VK3SmrClupkORjmgBIbeReWlJ9qcyFWEhkyq9RVO4&#10;vJ7hilsQe/zDtSxtLb27tdlRHnJx1xQB8R/8FMPtdrf/AAVmhuJAkvi63DKvTbkV9w2axy6fbE7W&#10;byl5/AV+eH/BQD4taV4p8Z/DXw5YyySXWmeJ4GkXbgDkY5zzX3z4Vma48PxSv94KoH0wKAOhi+7j&#10;t2p9VrO6E+5e61ZoAKKKKAIaKKKAJqKKKACiiigAooooAKKKKACiiigBKZkNnOKc/wB2o6BMash8&#10;5k2YUD71QzW2XUIdgPUirFFO4uVGN4i0u3vrGGG4s479d4yrqG7HnBrj9U+Cvh+fxFbX9jptnp0s&#10;a4DwW6gjg5ORXpNFAcqMrR9NbSIzGZDMqqFXIx+Vcl4i+D2l+L/FSa9fQwNOqCPZLAGOMY6k/wBK&#10;9DXrUtFw5TEsfCumaTBCtvp1urRqAGSMA5A4NX4S7z7ipVcdDVyii4cozb7Ubfan0Ug5UM2+1I2F&#10;68VJUMmJiUHUdaA5UCyIxwCCfahmWPG44zwM1EsKW8gOMfSob+GW8MXlMF2tuO70oDlRcy3mbdvH&#10;rVeSy8yTcW4BzjFF0t0Y8RSIr+5qjfahLp9xZRSMWMxCsVGQfWncOVHzz/wUA8O6j4q+BMmnaZp8&#10;2oStf2zeVCuTtEiknHtXrvwp8F2fhnwNosQhjt5pLOEuvlhTu2LkH3zXa6ppNtq1n9mnQPHuBxnH&#10;SpWtYkjQbeI12j2AprcTjYg/suJhxtP4Uf2TF6L/AN80nntu2xnAq0qyY+Ygmr1JMy+0+ySMC4gi&#10;lDcAOowK+f8A9p/xV4W+AHw11jxPFa2FzrFlGskViCsUrgnHBwcDr2r3zxJdxWdqvnozs2RGV5wf&#10;U1+SH/BRCf4jn4jQWes3UeoaHJpymWG3jYlh5j4GdvWmhH3j+yt+1FpHxw0BGfT7XS5reCBmX7QJ&#10;GJcHr8o5G2vpJVEkvmq+5cYwOlfmP/wTJ+DPiC2fxHqOoSW5sJxazWkWWV0TDnBG3r071+nNnEIb&#10;faBilIaJKKKKyNQooooAKKKD7UALtNNV1YsFbJHXHalZvLjJf9KwNc8Uaf4ZvNPinVw+oSeXGVxj&#10;dkDnJ/2qtIjmN/d26ml2moLiRbeHzV+mRTl81lB3DkZpWC5NzRzUe2X+8KNsv94U7eY+YVnVerY+&#10;tJ5yeWX3jaOp7Cop2hVQJuTnGc45qncbftkdonMMgywHIPfrUFGmrBl3DkEZz2xTUkWQZVgw9qhj&#10;u4owYMHCjbgU+EwQkRopXvQBIXXOCeTThk84NBt0Yg45608MN20daAGKwOcHNOpBGseSBjPJpaDN&#10;7hWbrV9NYwRtDbG5ZnCkL29+laVU9R+0eSGgYKVOWz6UCPD/ANrX4R2/xE+Cmv6e0ayXs6KqT+Tv&#10;kUZzgcg/rX52fsR+I4fgJ8aPGGiawyxRSTi1hkuX8v7rgZAOfTpX63x6lbeJf9HaNzbtwyuMZP1B&#10;r5c/aO/YX0fx866t4J0+z07xJ9oa5murqZ8Fzkg4APc56VVgPqTw/qVlrFuktrJHewt/y2Qhhn0z&#10;T/sMt5PIPMaBUYhfQjNfAnwxl+P3wL1y18PeKvEmn3tihaR1sImIIYErglR3xX3f4Tk1TUND0+8u&#10;Z1d54EkPY5IBPGKqOwHlf7S/7RUX7NPgO616TTU1U28iRlXn8oncRznB6Zr8vfjD/wAFLdc+K1hq&#10;Om2Phy50xLiKSDfHflsBsjOAg6Zr9Pf2pvgD/wALw8E3Wj3EcFxHNLG5WZ2UfKQew9q+SvBv/BM/&#10;TrXxRp8lxpmnNpyzp9ojE0m5lDDIHy+lWrCO8/4J2/CMw+CdI8b3F49xqWpWkiSrJH84xKwGWzzw&#10;PSvu5Xa4s3DL5ZHy81zPw5+GejfC/wAL2WjaHapZWtqrKiKxIAJJPX3NdHarcW9tKbxg/wAxI2+l&#10;S2BHZr9nkY53FuK0jiqwjWSNHiG3dzzU9TKzKSuO4o4ptFQPlHcUcU2igOUfmvmz9sT4Hz/F7w/o&#10;ECXE2201iG98tIS4+UH3GPrX0hWZr+s22j20Ml0juruFUIMkE9zz0qo7h8Oo/wAORvBo9rFIpVoo&#10;kTB74UCrfniOZxIQitwpPeuK+KHxGtfhf4Vu/E+pTf8AErs0VpY4iDIdxCjAJA6sO9fHfxU/4Kd+&#10;Bbqwig8PtqtvfwsTI0kEe3pxj5/WrtdhzH3dq2npcaXLbhtoYg5x7ipNyWOmxREhvk2jPGeK/KrT&#10;f+Cqsllq0a6xqGoy2ozuWO1jz04/i9a9s8Of8FRvhrrs2lW8y6xJM7IjfuIwMkgf36fK+ocz7H3B&#10;9sa10qRhD2Ix07V8S/8ABObw7qWi+OPjfJe2Mtsl7rEckUki4yMy8j1619O/Dj47eFviwUtdIW4H&#10;mAsFnCjp16E+tdR4S8H6N4am1KTRLX7K904a5LEnewzg/qaWwm7qxt21qba4aQTmY4xs9Pes/wAU&#10;XFhDZyPqGoRadBt+ZpTgY9Tmr17eRaNZtdTAlsEZXntn+lfkl+2l+3Jr8lx/Yuj39zGs8UkTJJbq&#10;ejDvmp5hHrP7Oetgft5fFcaS39o2P2NjHcwv8jfvI+mM8V+i+i3T3FrmRSj56H6V+YP/AASr8FeI&#10;m8eax4v1mSKWPVtKLIQrK2S8Z5GAO3rX6jWcWxaOa4D5o92CBkjmmsrTQlMFSe9WKKY7GdqGFSKM&#10;vjI2/WpbG38mHO/dwaluLWG4ZDKu4qcimTTJCDEnytjNK7sI/IX/AIKXX17q3jXwdpiPJ/pNzcxb&#10;ASd2TGOlfW3/AAT7+DVhoXwr0W/vNIhM8kDqXltwDnd61xn7cf7Nmqa9NpXjO3a1CaALi+bc7b+N&#10;rfKMEE/L3r3H9iLxwfEnwd0K3lMnmrE7HcAP4qfMKzue8Q6WftCSi4ISM/cxxj86v3FuJ4wqNtPq&#10;KV5Irc7CD83NEl1HbRIxB2scDFK4zE2vpObN4Df28nzNIw4HsRXhv7TX7Ouh/FDwTfX8UlvYXenw&#10;zXuI7YO24IxxkEEc96+jJYJZLhQrL9mx8y9ya8e+NXxZ8NeCfCuvWUsc/wBsvLae1UxgH5yrAdTn&#10;Gag1PJ/+CZeuXl5+zfYm9aSW5F7cKRIxLHDn1r7DVtyg9OK+If8AgnDofiDSfhrYx388Rs/tVwSg&#10;znktjqB3r7G09dSN1c/aJka33fIB1C5+npQBsLIjNgMCfrTq8O/ab+NVv8FPBU2sI80UyTxxboUD&#10;n5iB0J969H0fxV/aOmaBcBmb7dbxyk4HO4A8+nWgDqc0bh60x/vU2gCXcPWs7UoTG32oOSFGNnY1&#10;cqhcJPPqSRlwbQr8ydyaAJbe+MsOZItqAcsTxj1r8uf+Ckf7W+o/Dv4pT+D9GtZJbVrSC4+1wXZR&#10;QTnIwF68etfqDqEMiqkKECFvlK+3pX5Ff8FMPhKmm/Ho+KrqBJPCaWltA8CFjJ5pJ56Yx+NAHy5N&#10;/wALq8aMmpabY+IY7ab98rROzKytyDnjirejeD/j2uoSSR6d4ouFKHlS1ftL+z78LvB998HfCc9t&#10;ppUTaRau25znmJTXpVj8NNG0+MrbWojGCPvGtotWIcrOx+AkfhX43tY6jLNZeJBsbvu45ptv4b+O&#10;f9mwSjRPEklvn5ZDuwTntX7zx/BjRmsb+Ge0jc3DEjDnHXvU8fwn0aHQ7fTY7VVWFi2N5x1J6/jT&#10;ug5mfgj4v0/4vX3he7/t/SddsNAAUXNxcM3lKMjG7Pvitn4VeDfih8KbWDxLoPh/WtR0y/CkTW4M&#10;cbRqckg85FfrL+2p8M9Psf2U/HEMFvGsjxxEYYn/AJbJWz+yr4T0vXv2bvBWl6hbGZI9PCMuSByS&#10;DT0sLmPj34K/t3+JdJ1i20DU/CF3EkrM7XM95wvygYxs9vWv0c+FPxCfx9o8dw9p9mHlI/392cg+&#10;3tXD6l+xz8NbgNcR+H4xffwyGVuK9U8H+DtO8F6XFa2EAgVY1QgMTwM4/nWUndgaypGt38rAHH3R&#10;U0ke5lOcYqnEu/UPNUYXbirzLuINT0DoOooopCEqm0/zbymJRwqdyKu1Dcworefj94owDTTGlc/G&#10;T/gpVdL4r8f3WmW9uBfQ6hkKnzO7FCAMV418Gf2R/G/jDSGvJ/D2qL++ZNhtS4ICjvn3r6o1D4M6&#10;t8af20vHq3Qhl0/TL+CeNZty/wBzOCBya/TTwV4KtfBOhi1tIliOd3ysSM4APX6VfOVynwp8A/8A&#10;gl3pnhSWx8Q6jr0k9xO0NzJY3NgAIiDnZkufpX2p4U+DugeFbtHt9PtMqpGVgVe1d6udozye9LQ5&#10;C5TP1CFzLbRxArGDg7egHFWgptYVwPMboT3qaipuPlKDWkl4rEyGE9KfbWTWXzGQzcYwauUU+YXK&#10;is1u1w24MYgOwpfsJ/57H/P41YopcwcqI44BAM5yaWOZpGIK7QDwfWn0q0XvuO3LqG00bTTqKkXM&#10;V7yVobeRkQu2DgD6V8GaN8fNa0z45aP4a1ayn0+4vZSYYZ5yGdckbgpHI4Nfd2p+f9n/ANHYI3cn&#10;0r8jP+CjHi7WPhn+0r4J8W2dwsNzp2nKyyKu4j97J2PFAcx+tVjdPNo9tNsO9lywzzVvTbr7VbFy&#10;MHJHrX4s2f8AwVO8fQ28UC65cKPu/wDHon+Nal9/wUv+Iuh6pHZ/2/IqOnmHbbIeT+NMOZn7N7TR&#10;tNfjZ/w8++IP/Qel/wDAZP8AGj/h598Qf+g9L/4DJ/jV8rDmP2RkYxoWC5xzioPLN9GHLbO+3rX4&#10;5y/8FQPH6Qsza9KVA5/0VP8AGqtv/wAFVfGqcNrV1t/69U/xo5GLmfY/ZVo0urWSGNhGSNpdeoPr&#10;Xxj/AMFLHbRvhN4SWKQ38w8SWatH3AMi896+RdJ/4KieL/7NvZjrNzuU5/49k/xriPif+114k+PN&#10;l4XtLrUpJw2sW0rLJEidJAOxNPkDm8j9uvDp/wCKf0w45+yxf+gCtGs7w7k+H9M9fssX/oArRrIQ&#10;Ux5FjxuYD0zT6pTJ9okUHkKaALisGGQcijdgE1Wvma3tsxcHNCzGK1aScgrtyf607AcMvw5tdJ+J&#10;l943gKz3t5Ats8Kx4YKAOS2efujjFd5IyuEZm2uVyF718I/to/8ABQLTvhDq114M8LXN7ZeLrWSG&#10;SSbyEeHy3QnqW6529q+M5P8Agol8etN1OOfUvEkcts5MkSw2Y3BD0FacrdmPmsftkjGO4dw29iMF&#10;P7vvViO4EjBTgH0NfhZe/wDBSb4/XniK6Ol+IlS3wCPMslzgAZpdS/4KZfHSKZZbfxDwowxNivX8&#10;6fKPmP3KZV+1MJG8tdw256E+gr50/wCCg3ja98Bfs6eJdW0/zTc26wFRE5RuZkBwR7Gvy1vv+Cm3&#10;x6vFtCPEI+VwW/0Jef1rH+MH7bXxS+NHhe68Ja3rHn2t6qh1a2VAdrBuv/AafK7hzM/an9m7x9p3&#10;jr4R+GJbXUIby+TTYHuo45d7xsy9G9DxXqEkyRffYL9a/CD9lP8Aaw8YfAPUp7e71GRNPvnt4tsM&#10;AclEJBHOOxr9NPhD+254Q8f2cNtfC/mvnLEs6RqMDGOj1lLcdr6n1ZuDDOc0uOM9qzY7htU0+KbT&#10;3Cq6bl3H1HGcVYsY7mK3Vbl1Z++2pDlRa4o4ptFAuUeOtQXjsAiou4E4OO1SUUFLQqRq0F8sar+6&#10;IyWHAzivCvgj8BYPBPxC8ea5IFL6vqLXSlrcLgly3Bzz1619AUUDGC3I/wCWlL9nP/PSnUUAN+zn&#10;/npTFtyP+WualoppiauJ5P8At0w25PSSpKKfMxcpQXR388yfaWIznbjj+dQ+XcL4hB2v5GzrzjNb&#10;S/dFLRzMXKihcyNbzRpHb+YshwzDtVrYqfKoAHoKlqN/vUikrDaKKKQyK4XzkMPQP/F6VW02O3hn&#10;mhjuVmlUYaMdV+ozU10zW7Ccn9ygywHWsi40sRTf2hpYEFxcNmVm6sPpQB+cn/BRvwdrfhv4pW3x&#10;H0vTLkWul6WsLSQoVTJkfq46Hkdq9W/Yd/a/8PeLvD82n+I9YstHubO2t40W7vQWkYhgeCBgjAz9&#10;a+s/ix8N9L+LHgm/8O6pbJd2t2FWSJ2IBwc9RX4x/tVfs3j9nfxjcX9jYKlvd3kxtFtN8hjCEY3Z&#10;H+170Aft5o/iPS/EMAm0y/hvomJAaFtwJHXpV+SRYiA5C+ma/ALwT+258cfAMKWOha/FY2ykssc1&#10;sCeete6+Hf8AgpN4/gsY38Sa7Jcyqi5NvbJjP8XegD9hLnMkPyZPPUVNMpa1ZRydtfkM3/BVTW3k&#10;NvaarfKRyN1pH/8AFVhal/wU0+JsqvJZeIWjjGeJLZKAP1/1DxHpPhmz87Ur63sgMjdOwXJxnGT7&#10;CviX9rj9uLSdA8NX9hoM9rqV20KsgtL0bywk5AGPQV+d3xS/bz+K3xIkGm3GuedH5wK5t1GSVx/W&#10;uz/Zh/Y38V/F7x5p2qa49jdWPmSI8cjOpPyFh0T1PrQB7V+w/wDB/wARftBfErWfFviu0vtGsV8m&#10;+smvY/NSVgwyFOR6da/VRY00+FLGPBbaCMcE9un4VzPwj+G9t8M/B+n6RFEkf2WAR/u2JHBPTNdh&#10;HBFc3a3ar86gpk/596AFj/0YR4XJk4PbFXKoxXH2q4dV/wCWbc5q9QAUUUUAQ0UUUATUUUUAFFFF&#10;ABRRRQAUUUUAFFFFADX+7UdSP92o85oAKKKN27oc0AFFRtdQxsQ0yKe4LAGljuIpfuSo/wDusD/K&#10;gCRetS1DnkZOKmoAKKKTcN2MjPpQAtFFFABUasvmOM8jrUlUowVurgnpigB0afaIySTnOKzfE3ia&#10;y8L6Jd3lxOkfkRM/zZHQVY0u63WcjkMCGxyOa4z4x+GJte8Aa55RUu1nKQDnOdp9BQB8DfFL/gqU&#10;+heKTYadZ2N3a4H78XDDnuPu19kfs0/Hq1+P3hsXjLbpLa28Lt5TF8FlB64r8HPE3hoaBrzaLq9k&#10;66k8m8SyIVG0nj72DX7afsR/Bp/h/wDDOxvYjbqNV021mHkk94wecj396APpG8g+zx+fHKzjIGM8&#10;VfaLzo4ySRxVGHKgWkx3MvJY9PXrV+RtqgA444prcT2E2rEvAGfpVb7VcM2BDx61Ojbhl2GPfiuT&#10;8c/EzR/A2mz3FzOjeXH5mI5EyR7An2qzM6O6ktYI1a7ZRv4AcZ59q4T4ga58OPBlvJceMpdLi2IH&#10;aa/gViEJIHJB4zmvkb43f8FF/Cnh+OW1FvqrzqxRHijQhWxwc76/Nzxl+1P49+K9ndWninVL/WYZ&#10;jtUspIEecqp+mavlYj9eP2WfjjpPxU+InxGsPDdpZDSdHu0jt7ixG1Zoz5m1sAcDC19S2dwbiEM4&#10;Cvk/KK/LP/gjw0l7qHxH+xBrZIWtPOVuN3EvFfqJZ7ppvOT5YcY2HrmpkCL9FFFZGwUUUUAFDNtV&#10;j7ZopHx5bZ9DTQFK4kkvdPk2D5s4AWvjj/goF8SZfhpr/wAHpzP9nim1NllJkKjAeLOcdetfZ9jg&#10;RHAwM1+bv/BZqGe48P8Aw3ltn2TW9zcuvrnMWMflWi3Mj64+G/7SXg/WPD8L3uuWkcmTkMxPYe1d&#10;Ufj58PQ2D4qswfTJ/wAK/nysPiB8S7fEdg+rOg6eTbOw/QVpr8QPiYyjdaa0T3/0OT/Cr5UB+/P/&#10;AAvz4ef9DXZ/mf8ACj/hfnw8/wChrs/zP+FfgP8A8LE+JPmbRaa1uHb7HJn+VOHxC+JXax1v/wAA&#10;5P8ACpsGp+u/7YP7V2heA/BOm3+jaxb3Rkv0jLLIUypVjngeoFd7+yD8Zm+MHw0u/EBEcksV20C7&#10;XL5x71+G/jLXvH3jrSLbTNR07WZ4IZBKqy2kmAQCOOPevvT/AIJi/FrUPC11p/gO/wBL1e3F9eTT&#10;HzLYpFxGzck49PSsupofqZp8LO0lxKNgYbjnp61wPxK/aA8JfDjzotR1e0trlArbJSQcEj2rvNck&#10;l/s5BbEx71wPbjivx4/4KVaT41s/iXdS2ct1NYC2h3JbxO4ycdwuKQz9Mfhv+1D4V8fXz21pq1nK&#10;/mLGBG5JJJwO1e1LIlxEHjbcp6EV+GH7B9l4vufGkbSm8hiF/bZE8Tqcbx/s1+3fhSOePQ7dZ23y&#10;YOT+JoA1EcvkEYxxTqGAXoKKDN7hWT4guLu3t4jaQG4YuAwz0GDzWtWT4gt72a1U2UwgZG3NkkZX&#10;ByOBQIi17UNL0nS5Jry5jsIBy0oGNp/CvBvFf7bHwx8G3racvi7S5rqKQwyxySkMpBwc8dcivCv+&#10;Cg37SNx4c8HajpmjPeWN3JbIyMFG0EN165/SvzU+GvgO/wDjN4i1CW4064mv7hvMa7nhbBZj97OD&#10;3NMD9p/D/wC098GvG00fn+KtHfVHJAhxucgfUelexWuqWmvQ6bLo1wLm1RVbMPA2HGOPTFfiTrv7&#10;DvxA+Hqv4isNVtVuLfkGJZC/PHHyD1r7J/4Jy/tIXmpTeIvC3ia8uri/sZYNPiM+1VDj5DtBOcZ9&#10;q0WwtOh92eIPiZ4Z8N3ktpquqW9pPGBujkzkZGR29DXO+F/i74U1y4ngg1W1aRpNi7c5POBjivjT&#10;/goN8O/H8l/q+v8Ah3VfJiZoVSOMMzfdUHgA9xX57aZ8X/i18Ort3nn1gNG/mecttIFG09ckD0qk&#10;g3P6AdQEq2cc9gzXYY44PGPWtUMbm1ZJv3TEY/SvnD9hn4tXvxO+Dvh271W/ku7+W3lkl84jfxKw&#10;GRn0r6KSVdUhcw/KVJGTU+oExVre3iSLMgHGfarFRxk20Eav8x6EipKhlxCiiipLCiiigArzX42f&#10;EbS/hP4bOs6nPCsczmGNbn7u/axGOOvFelV+fn/BVL4kW8/w50/w7arNFf22rxu8xAC8xNgZzn+I&#10;dquO5Etj4M/am/al8W/GDxA1nNNcaPpBi8l0gu28uQLIxDEcZ7dqofDP9kHxt8Vl0OfTtM1C50ya&#10;SN5ryNgSIi3zNyR0Ga6/9in4Gz/Ej47eH4PFltDr2gyNMs0MqM8ZxExUMcY4bBr9pPCPw90DwDp8&#10;WmeHdOg0uCFBF5cIwu30H51texHqfA+hf8ElfCeqNF5+t6iIiPnYxA4OM46+tfNXwd/YfsPiL8XP&#10;iV4XstVvzF4Yv1t45IAA+DuwTyMHjtX7V/2fPbuFt5BGh5Kg/rXwt+xjqNrp37Rn7QUUURW9uNVi&#10;XzVH8f7wAn8TSTYHzNN4P+In7C3xcGtaZb6r4j0CK2ER/tC6KxqztyQMnkYr9Sfgp8Y9M+LPh6O7&#10;0qW3uJ44o2ukgYny3YHg8eoNX9a+Fuh+OtBkh8V6fBq5b5j54yOBx1FfHn/BPDxnZ6N44+LujRWs&#10;629vq0dvAqoNqKDJgDnpUtgfemqaWusWJgkYxg+g9iK+NfGX/BPHw/4l8X2WrS3dy/kszFPJUqc+&#10;ua+z5HkvLZXgbYc55plvdNGwSTLMx4I6Cs2M5z4Y+AdJ+Hvhix0iwt4Ue1iERkWJUYgeuK7Dhfam&#10;rEquzgDc3U02Zscc9KTAd5nOKZPJJHGWRN7dhSQ8tUskgjQsQSB6UICMIZljZsqRyRTXtwJjNnJx&#10;jb2qJrlp3UR7k5wc96mWOQTEs25MYxTA/P39vH9sO8+HK6doEOkWt7Hqq3Fq3mSlSMBR0xg/er5W&#10;8G/8FI/EHwe0+C0tPCNrLFGCgzPs689AK+v/APgol+zvaeK/CX9u2lnbLd6ZaXdwkrKdyttBBGAe&#10;flr5G+BP/BPHxR8dvh5pmsHVdLRrhWk23TOHGDjkbDUh11PQL7/gsZr00KyjwjY4Qdrlv/iamuP+&#10;CxGrzabAP+EV08PkcfaTx/47Vi2/4JB+JpLOaM6toO48AmST/wCN1Vk/4I5+Klj/AOQ1oHHT95J/&#10;8bpiRBqH/BYbxNZX8dlD4OsplkGd4u2yM/8AAa+c/it+1f4x8ceJrbXbvSpLe1kvvtfki5LIVLZK&#10;49O1fSelf8EfPGSuJrjX9CllU4DeZJnH/fuluv8Agk38RtWkktv+Ep0VYYT8itJJgDpx+7pGxi+H&#10;f+CpGoeD/CX9kaf4S01XDbh5c2w5Jyf4auR/8FnPFa2csDeA7IKibPN+1HJwMZ+7U1x/wR88b29i&#10;0h8RaE1xn74kk7n/AK51V/4c6ePpIQP+Eo0PEg5HmSd/X93QB5T+0N+3bqfxz+Fn2e50yGymnuY3&#10;aNJ2Yja3HYelfpD+xD8dtK+MXgOORry3MulrDahY2LHIReuRxXxzH/wR18bW9qtvN4i0OVF5x5km&#10;P/RdfV/7Fn7IOpfs3aZqVhqVzZXYurwTj7KzEYAAOcqPSgD7CWRZhvQ7lPQiikjjSJQqLhewpaAC&#10;oJLo29wA6gQ4yZD2qeqWpqbqJrVfldgCGPQUAS3sjyRxiKPzEkHLeg9a8r+PH7P+gfG7wBN4b1i4&#10;+yQSTJKb9Iw0oK5wMn616X/aC2dvHbMGZ8bNy8j0z9K+Ff8AgoN+2ZJ8HbG88B6NPqFp4r2RXUd9&#10;bopi8ts5Gc5z+FAH1N4P1LwZ8JPDul+Hn8SRlbO3jtIzMSGYRqF6V3Wi+NNE1pQthqEV1wT8ufXH&#10;pX8+Oo/tIfFTx9fRXFvqmpXjW7kyNHEzjLHP8Oetet/B39sbxt4A1yCHXZ9bjiI8rcYCq7i4PfHa&#10;tUuZGb3P3Fu5pfOjiRMxyDlx1FVp5rS3by5brY3TnOa53wD46tfGPgmy1G1l82U2sTMdwY7iqk5w&#10;evNfmB+2d+2B448DfHPX/D2katqOn21o0LB9uIsGJSQpz6mmkSfpH8bvht/wsP4Z6xo8M8sxuggC&#10;LznDqehPtV/4M+Cl+HvgXSNLmLK1vAI8SAAjBPp9a/PP9jX9vvV/FXjTT9G8T6lqV3500uWmCiPa&#10;IyQCS3qK/TbRdctfFFjDdQKTC671JwQR9QaHcC9+6kvVcTHdjAQdDSvY7pN3mMBnOM0klqnmB4gF&#10;fHBFElvcsBiUVDGWGZY14wKSGVpM5XA7VDb28uczMHFPuLtLWSKMox8w4BUcClqBYoooqQE7ioJJ&#10;Ga8QAZjxye1Tt90/Sq0QZ7eTBw2eDTKj1OWsfA+h+FfEmpa4FgS81QgMxiAJPGORyelb9vFKt4sk&#10;m5Y8dzx04qrLYPqFx/pGJFhO9Q3Y+1XYdXivJxbLE4JHVhx/OkWXv4uOhooC7eKKACiiigAooooA&#10;KKKKACnLTactBMthaKKKCCK4YrC5C7jgn9K/JP8Aay8D3v7Q/wC0J4a0OS3kihnthbNJBgn77njP&#10;1r9ZtShmmtmWBwjEck/Svnjwt+z7PD48s/Fd0bWR7GXhsnfjOeOPf1oEz4+0P/gkDol3Er3mr6tb&#10;tgEjYvB/Ot+7/wCCQfg69t2uB4q1d5l+ULtX/Gv0nkvkgt42ZWYPxwKYrW9vcJbJCRuG7IHFUtx6&#10;9z8yv+HQXhr/AKGLWP8Avgf/ABVH/DoHw1/0MWsf98D/AOKr9Qfs8X92j7PF/drXnDXufl7/AMOg&#10;vDScr4g1d2HRdi8/rU0n/BI3QGsx/wATTUhJz/yzX/Gv07WGPcCF5qlHes2sy253bVTPt2pcwH5d&#10;aP8A8Em9Lks7+JtT1UZfCjav+NeVfG79h6y/Z/tPDWqf2jfhBrNtCPOAAyZAexr9nS62d0kYGPMJ&#10;PHSvjT/gqVZmT4UeEnhZRL/wk9kT648xadwPsnw7x4f0wdcWsX/oArRrN8O5/wCEf0sH/n1i/wDQ&#10;BWlWABTVZe2PenVTnZoJFI5DHtTQFh2VVy/C+9cp8TLW9vPC16mnq7Sm3cL5Zwc4GMV01yhu7fah&#10;2nPeiNdluyykMoGD6YqgPwN/ak8Jpe/tEahYeIb2az1Mrbb1kO5gCo28/Q1+i3w//wCCdfhHWPCe&#10;jX91qdxuktYpRuhUg7lB/rW7+2t+yr4b+I2jw+JdI0exi8VTX0Ik1FkzIY1RgASATxhfyr3/AOD+&#10;g694V8H6fa63qCXvl28SxiNicKFAxgirvpoI8Qi/4Jz+CYfMZL58spH/AB7JWXpf/BN/wetjcRzX&#10;cmWkJG63QmvrWaG+mkaWGfZD1CEnPvVjTdWTUFO1XUqdp3DGfeldjPlJf+CcPgcwxKb1xs5/49Ur&#10;wb9tj9ifwn8Jfgbr3jKy1CQXVgsQVfJVR80qKeQc/wAVfpXfRzSKvkvsOea+f/24Ph7f/Eb9mvxN&#10;4ehkRrm68kKXyRxKh7Ant6U09RHiHw0/4J3+D/iF8JfC+q3Gr3EM19p0c7GOFerLng1Wtf8Aglrp&#10;Ph3xKL/TfGGvKAm0LG2F568Bq+wfgno9x4d+Evg/TJXHmWunQwvtzjIXHpXb3MF3I+YpQq+mf/rV&#10;nLc0jsc74D8Hx+ANFSzk1Ga7/dom64JJG0Y9fet+GGOS4NzHOZAwxt/h+tT3EcbQjzk8zA5/rRbr&#10;EtupiTYvYVJQ+iiigAooooAKKKKACiiigAooooAKKKKAJV+6KWkX7opaACo3+9UlRv8AeoAbRRRQ&#10;BUvd9wwttv7uQYZu4p9lp/2NWXcXXGBmlmmAkWIKfNYfK3YVUkvpbOG+kmYuIIy3H0zxQBZsd9va&#10;sZQQ24/erA8XfD/Q/HVi0WqadaTDa22SWBXIz1IJHXiuG/Z2+MEHxx8LXOs2ssqQQ3slqYboqHJU&#10;Kc4BPHzV6xHqEUjS2+xh5fynI4PagD4J+N3/AATT8DeMpJb+z1+7t7whVFtaxKowM88V8O/ED/gn&#10;v8WvCusSx+F/C+p6/YGZwssxjGUB+Vuvcc1+6S6Rp8ku/wCyjdjrir5iKKixkKijGPagD+f6x/Yz&#10;+OdnIXT4Z3Mt3jBh3R8D1+9Wh4Z/YD+MfibXYE8QeD9R0W0eTEjxmM/Ke/3q/eDU9PluF32LiC5L&#10;DMhPVfSrscO2FPtGJHC4J/nQB+cnwT/4JM+F7G2tNX1bWtRTUGQ+ZbzRIwUh+O/oK+5/BPw/0z4Y&#10;6eLLTraKVchvN8oKw4C9vYV10lvM2GgkEaZ6ZpLy5iUhChZiPvAZFAD1ZfJMkj7TKuAvp9KXSbVr&#10;S3KsSSWJ5614T+1D8XH+GK+A1iknhGq6ulofJxzkjg5PTmveI7n9zCxydyK35igCOxj8u6uCeNzf&#10;41fqpHGzSbgQOQTVugAooooAhooooAmooooAKKKKACiiigAooooAKKKKAGswUZJwKZtEasVOS3TN&#10;V9W3/Yz5ZIbI6Uslx5TWqt95uP5UAOjux5xichSBXmXx1+L+nfA3wDrOsSXUaXkFu1xFHMjMpwR1&#10;wDxzXpVzZ7pDKpw1fmZ/wVp8Xa5DqGg6LZPcQ6ff2MsdxtX5MZX7xoA8V+J3/BTzxJcanPdaLFp1&#10;3JLLyu2RVC+2cVH8Of8Agpx8RPDNwiX2k6Yib2cvIXPbHvW7+x7/AME+ovHFhZ+INYNve2d7aCWN&#10;biJtoJK9OMHjNfVPxD/4J5eGbhc2GnWEJ8sfdjY9+aAPe/2e/jzYfHLwrZXxuYjfJZx3VzFAjKqM&#10;VBI5AyAT2rhv2n/2vIfgxpt/PpE1rc31ukZSG4jYg7mUc8ehNfEHwv8AFXiz9k/40X+kam96+han&#10;qC6bZokRjjCeZjALAZGB2r7Y/aQ/ZVsf2kvAeowabPbeHb+7SNEvZlJMe11J/MAigDxLwt/wU8gu&#10;7/T/AO0rrTbeCR4/tbLDIfLBI3EYHbnpX2z8NfHWhfE7wzaeNdB1D7fYXgKxyqrKjYYqcBgCOVPa&#10;vzV8ef8ABI/XtA8HXmr2njK1nfTLKS4eCGFi1zsQnHTknGK9S/4J2/F650O10r4Vajp15BcafFM7&#10;QzLswC7MDtPI+9mgD9F0bcoPqKdTIm3RqcY46U+gAqJh8x4qWo3+9QAzAxwABSsqspVlDKRggjII&#10;+lFFAHwn+35+xXD8WrO48WaBZTTeIkMUcdvBIkUe1ep5I54ryL4Yft4fEH4Ptpfg7xdoulaTpWjr&#10;HprXBJkfy4gELHb3wOcV+oF1arc5Ew8yEjmM+teH+Pv2U/A3xEg1Tz9BsYry43/6RMpPzMc7uvrQ&#10;BU+Gv7ZHwo+Mbx6TYeLIbjWmBka3gglU7QT3K47etbfxI/ac+Hnw2t0/tvxFHZXflM9tG0MjCTb9&#10;FPcd6+Mta/4Ju+IfhP4ru/GXg7xNb2LNH5SW9lCSQCuDjg96+O/jR4a+L0t3e23iTTdd8UFfNS3u&#10;lsHCwJkjqFHHeqjuKWx9b/HP/gqrPpc13Z+F20vU4AwWNmikUkFOT09TXw7r/wAZPiJ+0HryW9pF&#10;++nJhWO3uGQdSe7Ad67D9mH9n2z8SeKFbxg1taq0YZrfUgYyp3Ywd2OSK/Wn4d/s8/BjwzZwT6bo&#10;GiXN6mHSS1cM27aOmD1rbRGW5+avwf8A+CdnjjxcqXvjbSb23064VWgmjvo2LnODxuJ/OvuLwf8A&#10;8E2fhx4f0M6a1xqQuZG3hXdSeQO+PavrLR0tbu3jsbeyNpbWw+RSDtA9BWpJEp1SKTjhcZqbhY+I&#10;f2L/AINaz8Dfiv8AFq20vT2fTJ7+NYZJ5FJZFMgBwD6Gvt/SZJbi1Es6iOXOCq9KqaT4estI1G/u&#10;7eJBLePvkKdScnr+daymONvLUAHripY0OooorM1CiiigApshIjcqMtg4HvTqDnacHFMDMa6u4dLl&#10;kliVJgwAUdMcV8fft+fCnUvi14m+DNvbWrT2cWqk3jRuqlI2eLJ5PPANfXV9pN7dXauL7Frtw0Z6&#10;E+tc94u8SeGNHk04689qkkLk28lzKEwQRkjJGe1aGJgfC/4H+FPhjYwwRwLLIoJxcRK/UD2ruW0v&#10;w5ZzIjWNmHmPyg2y8n8vesDUPjD4Ji083r65pTsDt8v7bHn+dV/hv8UvDnxWnvjYrCzadIqhhKr5&#10;JJwRg/7NAzp4/A+gw6lLqC6famR12lTAmPyx7UmmaHpM8crR6XYsyt/z7p/hWnHIz6lJFn90FyPS&#10;ue1z4gaF4Nv4bSe6tomuMtlplXp9TQBo33hPQpYkNzp9rG27+G3Tr6cCmweBdMtdct7+3s4YniUg&#10;Mkar1BHYUyz8c+G9cwker6e7j5touUJ9Oma33vFS3aZHEyr/AHDmszToRwXTT3E8UiqEU4Xj8Kyf&#10;FXguw8QaTNbS2kUzvj5njVj1B6kVqWsqTMX2eWzc81Z3OLkKSSuPw6UhnD+Bfhfp/he4uZVs44y7&#10;Bh8i9R9BXbXMgUGMYB9BUk8pjXABJPcdqjht/Mw78n360ATj7q0U1ZBJkAY28U6gze4VVv5pY418&#10;pAxY4OatUx8bTnHtmmhH54f8FQ/g+bzwZqXiu1ikZrKzROGUL97uK9l/YY0HwxF8J/Ds1qI59Vk0&#10;e2NyjQj5W2LnBx6+9ezfE7wbo/xG8C6jo2vtbLb3GFY3jbUwDkZ5r4w/Zs+IVv8ACj40+NfD93q1&#10;udFtZjaWKiVViRFfACknkYHrSA/QG60myk0947q3iEbcH92D/SvzN/aq/Zy0j4GfHbwH4+0S7voL&#10;a+13+0tTJlxEEEgc/IvUDnjFfobD8WvDN/OtudSsmRhkv9pTb0z1zXmH7QuqeBfiB8JPGjXz6dcX&#10;umaTdmyeS4UlZPKbBTnrkCtI7AelfDX4ieG/i34WtNT064g1K2uNxVvJODgkHhh7VF8S/hr4f8ee&#10;EdW0aSzhVry2ktsxQoG+ZSODjg89a+cf+CbvjTQdP/Zf8Jx6pqllDqSrP5jzTqjf66QjIJ9K9o+K&#10;X7QXhbwL4L1zVlv7SeaytZbhI4bpCzlVJAAzySRxVCPkX9jHwiPhv+2d47+H8M8/2HSdJieOKSTJ&#10;XeFfnnHftX6K2NjDp8bQI7EyHdz1r84P2G9cv/ip+1l4x+KSwXEOn67pUaRech/gAT7wGD92v0gZ&#10;TNdRSBsKowaHcZJDcJJO8AbJj6jvU9Vbaz8m9mmJGJOlWqzZUQoooqSwooooAK/Or/grb4Ns9O+F&#10;+m6/avI+oXGtRJIjN8gXym5/QV+iteW/tAfBjSvjZ4RGk6hDbzG3lNyomBOGCMBgevNXFkS2PlD/&#10;AIJJXAuPg7qz3EERuRrMwVyoLY8uPv1r7svbG3nkMhdhKp3BR0J7Cvya+HHjzxH+xH8UrLRb601K&#10;78NXMs17KlvDshG4MoyWA7qO9fov8L/2gNA+LWn2l3pzxW8sqrI0LTqzDJxggE1oyD06HUPIhM98&#10;RC6nAA5GOx4r4P8A2N7WLSf2mfjtfyllhu9YhkVm5BA38gV98X1vDef6O0YJYZyenrX4RfFn4r+O&#10;fhz+0V8Ubbwx4ll0pZdUkTZGAeR93qD0zRED9dP2jv2jvD/wr8E3V22pRR3EbKu2SJyMEH0FfMX/&#10;AATF1qLxhqXxS1WMLILm/hmDKmOpkPGa+B9Mk+LH7RWtLoWteJLzUbaVfMbdBkNt+i+9fsH+x/8A&#10;AWy+C/hS5jt7aKCS+igaUxqVLMoPJz/vUpKy0DqfQGnxmOMfSrWB6UKoUYHShs44rPZD2QgcFsU6&#10;oYs7zmpqkBMYowD1paKAG7QOgFOoooA5z4geG4/Fvg/V9KaPzPtdtJDwBn5lI4z9a5X4I/CyL4Z+&#10;G7WyRZEaNGXa5Bxk57V6W7bVJxnvUEdw0khG1gPpTAbK5+1RhRx3q0yhhg01tifMQKijdpJG5IXt&#10;VAS4xRgZ6YNFFQah25GRRtFFFABjPakCgcgClooAKKKKACoJmjlkFuxwWGeOv51PURtl+0LOSBtG&#10;OaAIGs0ht7oQ5eQqRhvXmvxN/wCClX9rWP7S2b+3WOzawt0aRiG5Jb0NfttbxyQSXMrP5iN8yqO3&#10;Xivg7/goF+z7F8TLG58SxWyxXQaCIM8bFsKSe1AHf/sV/sm+Evhv8NrPWbeOa4m8S2dpfzfagsgD&#10;GPJ25BwPmrqP2hP2O/DHxa8PSW8kM0LCQTD7JsjOVQgc4rf/AGWfGdvrnw50nRVmUzaFY2tm67wT&#10;uWPGMdR93oa9sun8yHaGCknBB61ormb3Pzc/YK8RH4K+LfEPgTxPfSW+qX+sSJpFrcO0zTRJkD5h&#10;kD7vcivpb46fsK+B/wBou8e88USX1rPJMs7GydUO5U2AZHbFcD+0z8G7Lwt8ZPBPxT0mOO3svDay&#10;XF9bQrlpy24E57H5u5FfTPw+8Yt8VfA+meJdPdrGC83MI3IJAVipBI+lUI/PX9rP/gn/AODfgb8H&#10;df8AE3hy91aNtPhjcTNOAVJkVT0wehr69/Yo8X2eq/s8+DrX7V50sWnLvZgxbqepI5rI/wCChXiP&#10;TYf2VfG9pJcQzTvbwkQiRSzfvkzgZ9q5n/gn1qMVx8JdBi+wSRqunoMsDg/MafQXU+ttLkg8srFI&#10;Xyx65rQqjb+VDMI44Cmed2OKvVlIYUm0HqBS0VIBRRRQAncU+mdxUlBURMCk2jsB+VOooLIz94/W&#10;m04/eP1ptABRRRQAUUUUAFFFFABTlptOWgmWwtFFFBAyRvLXNI8KsDxj1wKWRQy88Y55rJ0vxBa3&#10;khhFxHI+7aFDgn8hTAvSXFvEoRmwPpTLW6tQfLjk3MeRkHP51O1nHIxLKCPSqsjW1ndLGsA3kZBF&#10;UBe8wetHmD1qt9sH/PFvyo+2D/ni35U7ASXU0i28jQqHlCkqp7ntVbTZJ2tUmvY1hnOQwH14/SnT&#10;Xn7tisLBscHFZurrd3uhDyZzBPnO49ehoAi8TeKNN8Kwm/1e5FraxLvaRlJwM9cAZr85v2+P2jPD&#10;Hj7+xNE8NarHqd3Hr1nIYvLdcLuXJ+YYrV+Ongv40/EHWJ9JsvFV/aafM0kR/wBFLLt3Ejnb0xXL&#10;fDb/AIJi+JNR1ex1vXvGNtcTrIszLPCVJKsMDp1wKvoI/ULw7n/hH9MPf7LF/wCgCtGqum2v2LT7&#10;a3yGMMSx5HQ4AGf0q1WIwqOSQIVBA5qSq131ShASSwiTOSR9Ko65M0OlXAj+ZvLIH1q3LIwt8jO7&#10;NNlWEWpM5Xbty244+tHoB+ffxv8A29L/AOBfxGv/AA3cR6d5VtHGyi6RnbLqG7ZHeuV8G/8ABQL4&#10;oePPG2k2WkeH9KurO4faXGVwCMjAOO1c/wDFb4D2n7SH/BRLxl4ZWW3isbXRrW8XzgWQkCMHGO/N&#10;fcXwu/Zb8GfDNbRf7Fspb6PaUuI1IKkLgnk1qnoLU7/4Y+Jdd8S6Fb3Gu2kVndujF44SCAc4HQ+l&#10;c38bvjHpfwb8L3t7PcxQ6rHGssMEiMVZS4Uk4H1rvbhodAhvpVCwwwws6jOBkDOBX4kftZftK+JP&#10;2gviZDpmgaldWVrBG9nLbttfzGSRzuGM8cUvQD6w1X/gqRfR30ltYDSp5IW/er5UnyL69K99/Zq/&#10;bL8OfHSSLT9Qv7T+3JZHVLOKB8MoTdnJGOx79q+RP2Zf+CbN7q3htvE2ua7a3L63aKUiuImBjbJ9&#10;qzvjJ+yL4o/Yvsbr4qaR4qjFtpMag2lpEQW8x/L4JGOj1VkGp+senR7XlZVAibBXHAx7DtV6vPvg&#10;LrN14k+FHhjWLy6+0zX2nQzvkgkErk5x3r0Gspbmi2DAPWlH5UlFSUFFFFABRRRQAUUUUAFFFFAB&#10;RRRQAUUUUASr90UtIv3RS0AFRv8AeqSo3+9QA2iiigBDJGrruPzduKwfFkNz/Yuotbxh98LdTjjF&#10;a926rx5ZZscMO1V9QbbotwZZAqtE3DcdqAPyb/ZT/aB0z4F+PotM8U6iulWrXU9wyuruMNwD8oPc&#10;V9x2/wC3v8C7jJk8cwLKvLAW03Xv/BX5Q/tRaUG+L1rFoei3GrubbIWwjMp3eY+emea8pX4W+N9Q&#10;llki8B69bhvmLNYS859OKAP29/4b++BO3YPHMGc/8+s3/wARTLz/AIKCfAqODaPHVuWYY/49Zuv/&#10;AHxX4b2vwa8f/wBubG8G65jbnH9nyY/9Bqe5+DfjhtQhDeDNbxvxj7DJ/hQB+4Nj+398CobCN5fH&#10;VuuSefs03r/uUXn/AAUI/Z/QAS+P7dNw4zaz/wDxFfhX4i8K+IdH1STS5/DOpRvHtYwm1cEZHpjN&#10;bE3wa8V61YpNbeDdW+VBz9jkbrz2FAH7er+3t8A5rddnj6Bo+zfZp/8A4iqT/t/fBKSzkh0Txvb3&#10;uosf3cTW03Jzz/B6Zr8Srf4O+ObS1VG8Ga2Bz/y4yf4VNofwZ8bLJ5tr4Y1bTrkMdty1lJ8n/jtA&#10;H3J+1x+1NZfGLx98LNH027trgWfim3kYQxupwWUc5Ar9XdN3NYWuQMeUv8hX853wq0PWtO+PHhe3&#10;8RwXAki1i2w9zEUBbzF6ZAr+ieO8MenWyoCzeUhyvPYUAaCIyOxxwTUtV7W4MyDcpU4796sUAFFF&#10;FABRRRQAUUUUAFFFFABRRRQAUUUUAFFFFACEgDmqN5D9omidBkxnJ7VJqVq95bGOOUwtkHcKqXrS&#10;wwoIt0hCkEr3PvTE3Y04i3lgtwe9fLH7b/wPg+Lnwz1q/tbZrjU7OxdLdhIEAYkdea+kdPvmuv8A&#10;R2zHKBk5PP5V5/8AFL4neHvhhZvZa1dWLteRl1trudUMgB6AE80WFzHhn7EPxFv/APhFNL+HTNH/&#10;AGpoOngXEGwZTaVU5boevY19kRbmXL4J+lfjReftpWXwq/aW8W6npulxrZXH7tPs9yqJt3KcDsR8&#10;tfSMP/BVLR7jV7dBokKptww+3LjOO9IXMej/ALdXwZuvipoekal4cs1udQ8MXh1aU7wgXy1JyckZ&#10;57c10f7F/wAVNZ+P/wAEbbW9daJoZLiWF3gUIPkYjGOvUCvBvGf/AAU00Gfw7r1onh63El9azQAi&#10;9QkllI6d+teL/sg/t5WnwR+FsGiXHh1XWO5llMTXAjHzMT0P1oKTufrJqVwmn6RLanHzQmOEEZzx&#10;gA18HfDVv7I/4KQa7LegQf8AErA2qOP9SmOBXmXxm/4KsL4j0K60vSfDEtpfXEEkEE1veAsjsCqs&#10;Md88ir3/AATj+H/izxr8SLX4l+KbrUrqa/tZo2e/iJGAWRfmxzgLgUDP1LjcSIrLypGRTqbGvlxq&#10;o6AYp1ABUb/eqSkoAioqXaPSjaPSgCu3ms2AB5frxVf7Raaks0e8kw5V8ZGPWrrsVI7CoUt44y5V&#10;Apflsd/rQBnak72OjqbBQ53ADeM8Z5pt1pNvq2nPbX9tFidNjbUGcEYODitXy0KBCBt9O1SKobrz&#10;jp7U9mJ6qx8ofGz9hjwn4yjm1HSbK6OsSSBm8u5KDhcDjIHYV8tzfCb9pP4BySaloOkWb6basZy1&#10;zcxORjgdXyeAO1fqtjFVtQ0y01S3eC7t47iFhhkkXII+lXzE8p+Y3wp/4KWeI9D8R6lpXxUvrHSf&#10;s4VI/s9sXy3cEoD2xX1h4J/bg+EvjBUitvEfnzuxAC2so6AHugro/ip+yn4D8eWaiPw9pVhdFiWu&#10;FtFLNkY5r4f+J3/BOPVvh9p9zreh+ML9GgGUhtbUqCSSO1LmFys+sf2e/wBpB/jN8RfiJpWk3UV5&#10;ZeH7xYV/clGVWL4zkDPC19GacoukF0/+t5XjpX5z/wDBKLw7e+FvHXxgtdUeWW5N1bK89yCrSkec&#10;CTnvX6RxxpCu1CMdcChyHy2Y6iiioLCilX7wqTaPSgCKg85qXaPSjgdqAMya3l3eSi/uTyeea/OP&#10;/grjqVvpvh3wVHZ3E0V3JLdIQrMPm/d45r9IpnNxJ5QJiYjr3r4U/wCCi+l2eo/Ef4D6RcWkdxHq&#10;OvfZpGdcjDSQgkjvWnMZ8p8Ifs3/ALHXjr45tBqcsN1daXKrjKagI/mGO27Pev1R/ZY/ZfsfgTYX&#10;8ckFxbzXflNiS5MuSu7Pc4+9XrHw0+Gek/DXTYLPT7a3toVBbdDGEXJAyK7K+e3hj+1TzpDBCC7y&#10;OQFA7kk0cw+Vnj37TXxltPgJ4AXxA1ytqWuBb75Iy45RjjAB/u1+O3xW/ad8a/HTxhYHRbiG5MW6&#10;NSieX1Oe+PSvUv8AgpL+0Dea98bNb8E21615oMTQzRNFPuhLlCMADIzya98/4Jo/sv6fZeDtX1Lx&#10;PoMct0l4skI1C0w5UqehI6Ucwctz5L8P6T8bPhiIPFeoW8KabeEJHJ56v1OfugnHC+lfp9+xd8dv&#10;+FteB5Xv7lZbv7W0QCRleFH09q9X1b4S+GrzS79LnSrKa08iQxWrwgpEdpwQOxr84P2M7fUvh7+0&#10;boXh+31eW50e4nuZ3VPljB8t8DHTipY+Y/VHWJls/swHG5wK1GcKu48CsVl/tC5k3HKwsWXuDz2r&#10;Stpjcw5dCvONppWDmROrLJyOaGlVTjPzelIuF6cUhAJzjn1pBzIRIVizj+Lk04UtFBD1Co5o1kX5&#10;ug5qSq15cPbIpWIy5OCB2oA/On/gpZ+0dr3gnxTZ+DPD08fn6jYCZI2TkkNz83b86/OhrPx/8QtS&#10;Z7SJGvo5PNm2SqvJPPJPrX7OftxfB/S/GPwg1zVbfRIbrxHDEkdtcRwb51G7op614z+wn4L0u5ud&#10;WsdY8HxG5tbRFaS5t/mdhgE8jrT6iPz3j1j4j+F5F0a62pdfe2+YDweeoJqTUdY8feJNLuoLXbJD&#10;HEyXf7wDCkYPU81+4dr8G/A2oYubnwdphn6bntl3YqzD8FPAUCyCPwhpSCThwLZfm+tXF6AfgVpG&#10;i+P7HRYotHTFopOzMwHfn+Ktqx+G/wASPivrWm6c8RmtWdYJgtwq9Tgj7w9a/duL4K+A4YxGnhHS&#10;kT0FsuKenwz8EeHY5L2Pw7pdksP7xpfJVAuOck9vrV8wrHmn7HfwXtfhH8HfD1rLbNbanHDJHKGk&#10;D4BkYjnJ7Y717mo8q1kx1ySKzPD+raRqRK6bqFrcJtysNvIrbR3OAfWlW6udNsrh2t5LpwSyrg5P&#10;tUjNaNWkt4vXvU1Za6rOljbT/ZH3zfeiwcp9a1eOKhlJpCUU7ijipHzDaKdxRxQHMNrnNZkkW8xp&#10;vz3m8eardAuO36V03FfIH7fXi7U/hf4W8Pa7p+tzaQLnW4LeRo5fL3IVOVJ7g4q47icj2H40fAnw&#10;h8ZoBp/iGCR7iaBYwsLFMqGLdRjvmvIPg7+xnB8HfG2pXmjWdxHYSFBCZbvfwp9Cc16j4d/aW8B3&#10;1vYG88R6JDceSoMkuoRg52jPfuc11KftAfDmRXB8c+H0IHfUov8A4qr1SEdrYxS7Fe5GJV+UY9MV&#10;8Z6h/wAE4fAfjT4peI/FGvaXdvNqN99q8xbsgEknJwG4r6Hb4/fDq5ia3Xx/4eWRjkMNShyP/Hqv&#10;W/x6+GluiI/xA8ObyAMtqcIJP/fVLYDj/h/+yV8Ovg7fJqWk2txFIgKBpJWcc9ePwr2+18vyUEX3&#10;AOOMV8dftzftGaDb/Be6j8J+NtOXU/tUOybTtQjMmMnIG019L/CnxNY694E0OWHUYL6f7HEZWjlV&#10;juK98d6TvbUDtKKTrzmlqR+oUUUUmIKKKRjgUgFoqKSbYyD1p0mSnB/EVVgFZgqknp3oSQSLuHSv&#10;NfFHxo03w74s0PQZGt2n1SfyE3TgNnKjgdSfmr0UZxgDAp2AhJe4bH8PQ4qaSaOyiTzDtGcCnRqU&#10;7UsipJgOoYe/alYBaKi2orgmdRjtkVKyiWMBXxx1FSahRUFrGYWAeXf161O0sTAgSID06jigAorg&#10;fij48tfhLoL+JNQuYms1dYis0gjXJOOp4rX0LxCfFMVjfW3EEirIfLOVIIB6/Q0AdPRUu0elG0el&#10;AEVRXama2eJOXPQVa2j0qG4mWBSwXc/ZR1NAFdJ/7PtXe6O1EXJPXgDmvhn9sz9t7wj4Ou7nwius&#10;xJeeXHOIXtpCcHPOduP1r7a1mceXbo4ws2QVP4cfrX5If8FRf2edTk+L8ni7TLC6uLJba2tzHb2p&#10;aMnJzyB15oA8V+F/7avjv4W+LvEWo6LJatpWoX32hpJYt2IwzFSB9DXp+vf8FXPid5hurSXTXtmY&#10;KG+zc9PTFfQng3/gmXpHjz4X+EdRbXU0yW80uCeWL7IM5eNSQfcZpJP+CPOkyLs/4TQCL+59iGK1&#10;i1YzlufK/j7/AIKLfFD4g+BdV0+3GnT6dPDsu38gKycg8ZAJ/Cofhj/wUs+Jnwy+HWl6DaPpy2Nu&#10;rxxb7cFjudjzx65r64j/AOCRmlQWcltH428uOT76rZrzWPcf8Eh9P0ySGVfFpvYvMXEBshtA6k1V&#10;0xaHxzqv7QfxF/ac8aWfhO7W2nXUYyDFCAmQu6TqcDtX7B/speApfh78JfDtpeQ+RcR2ixMuQeQT&#10;6Gsf4P8A7HHhD4XvBdvZafe3sLEpctaBXUFQCAfzr3+2tYILdIIQqxxjCqvQCk2hAzT/AGpQqjyM&#10;cnjNWSai8vYwYyYUdj0qvLJHal2luFXzPuhmA/LNZvyGXaKzIZmjt/tBbeM425qW4vjbyQLs3eb+&#10;lKwF6iiikAncVJUfcVDJCxulmE22NRgr2NBUepaoridP8Z2Xi/xNqOiWOoQpdaWwM6Qyqzc44IBy&#10;OveuvVhFHtaXLepPNBY8/eP1ptR3UhRFZRu4JOO9NtbszLnyiKAJqKrxxSGYMWYLuzjHFXGx6UAR&#10;0UNCW6Go/srf89DVWXcm/kS5NGTWTca1Z2OpRWM13Ek8g3KjuAxHsM1fWaO4/wBXKrbeSVINOwuY&#10;mpR3qreOZrNjE2GzwV571Nb58lAfvbRk+tKzByurE1FFFSSZ+tNcrYyNagFwpJzj0r80fCv7Vl/4&#10;R+L1pp2rXkcETXJY/ui3y5x2B9K/TTUIjNayANt+Uk+/Ffh/+3D/AGtqXxY0y28I6Fc/bGttqvp0&#10;bMxfe3IAHWgD9V9P/a++Hq2ML32tbJmHzAW8nX/vmpZ/2qPhk14k/wDbbeeFwP3EmMf981+JEnw3&#10;+Psel2dx/wAI14ulR+f+PGXH54qxN4D+P97i5Xwj4vghQbS32KTGf++atbgftp/w1r8O/wDoMn/w&#10;Hl/+JpP+Gtfh3/0GT/4Dy/8AxNfiLqHw5+Pekra3DaH4udZudv2KUAD8vermo+G/jLoWmnxJfaF4&#10;mt7AERmGa2lVMnvnb1rWyEftgn7WPw+ncRx6zl24A+zydf8AvmoJv2rfhql81lc62Vu1ALIIJMc9&#10;Oi+9fi7pXg34xeOrGW+0Ox8Ss9qgcx2trK+c8gHA4qhD4L+Psd40lz4R8XPckcyNYy7vbtSt2A/b&#10;a7/aW8E6dLC82oKtuw3bvs7E47fw5r53/aV/bksvDzaXH4L1KCae41O3t2WW2YfIzKD1Hqa/M6Tw&#10;l+0Uzr9p8N+NJU/hVrKbAHoPlrPk+Gfxpn1KG61DwV4onjjmWRfOsZcKwIOc47U7DP6JtIuGvNJs&#10;Z25eSCNz9SoJ/nV2vkb9g/4ieK/EPgeW38S2uotcLemJZL7OUQRoABkdBzX1HDYzNqVw/wBqbYTk&#10;J2Fc5XKa1VIY2kmfeOAeKLq8aC4VFQuSM4Hep0bK7tu0nkigOUiuLqKPKE/N1xiub+IzTr4Tv57f&#10;/lnbu2fw4rqGhR23FQT6mm3FrFdW7QSxiSFlKsjcgj0Ip3DlPzd/Zfur26/bu8X3xw1w+gxoSfQN&#10;FX6Kx7o4zdX3y+XyCOeK/Lf9q3VfEH7Pf7WXiPxvoWjX39j3FpbWa/Y4zHETsVjhgOeU5Fbeof8A&#10;BWq21vwTdaYnhVra/WFYfN+2rv3DAJx68VV1Yg+gP+CgH7QV/wDB34WWmqabPFHHeXotN0kRbIaN&#10;8jp7V+c37CvwQuPiD8ZLDxZq9sZNDW8uBcTJIB8zRsw+XOerDoK4r4g/E3xv+1B4obSZP7Vm0lZ4&#10;5orU5mjjYALu24/2j+dfqx+w3+z3F8DvhPfQ6rEbu5kvftKSXduY3VWjQY57ZqlJWA+kdA8NafZ+&#10;G9Ls7IMLO1H7rk5xnPNfOf8AwUsHnfsseLIbgAWBSDee/wDr0x7+lcp8fP8AgolafBHVrvRl8Mfb&#10;Ckht0dLkJg7cggfjX57fHr9qHxx+0x4mj062h1bTvDtxbiObT95kikZWLhj2J6flU8wH7Hfsx6f9&#10;h+Cfg0jIjbSrfYSc8Ba9Vrzf9nW2Nn8GfB0Dy7nj0uBSh6qQvQjtXpFS3dmq2CiiikMKKKKACilX&#10;rTqCW7DKKdxRxQLmG0U7yz60eWfWgd/IbRS+X71Bb3BuImfyipU42+tMaZNRUFxePCqFYC5JwQB0&#10;omuvs8yx7N5IzSGXF+6KWmxtuQHGOOlOoAKjf71SVG/3qAG0UUUAJ+881QoBj71leLrWK+0G+Vic&#10;pCxGDjtWsJMOq5rG8VOH0TUVV9hWFs89eKAPzE/Yr8E3/ib4tWmtTW4mjiuriHexUjjnp+NfpybO&#10;yt4bSBreEOgCkeWPbvivhX/gn3rGm3yy2y3EEd4dTn2/vBvwFXtnNffv2aNIyW2yMF4Pf60wKLaH&#10;ZtrXm/ZYs7MfcH+FVm8L2sly7i1iOGJHyD1rUspitp5sgIbcRluuKdCo3NILjK53EZ6fWnYD8+Pi&#10;VD/wk37a3ibwt5ERittOt7kIqqCMhO/419w+DfBen6LoMKvaxgeWpOVB7Cvz+8c6kLH/AIKWeNLk&#10;XYWFtDtUHzALn91X6M2V2y6PpzLGZUaBGbHQ8CnygDeH9HvVx9nQjrwgH9Kz7jwXoK2cqy26iMnJ&#10;IUZ6/StuWE3drE0QMJLZIHX6VNcw+cog2cMOXxwKmwH5i/t3/DnS/B3xI+F2saXCY2v/ABXbxuxP&#10;BXK9u1fprpcMdvp9qeQfKU/oK/Nv9t7xhB4n+LXgTw5bxpPNo/iaCR1jYOycryQPu1+i9vK1x4di&#10;ZSUcIgBHXoKQGwrR3DDByUOamqjFbs0VuwcqRgtj+L61eoAKKKKACiiigAooooAKKKKACiiigAoo&#10;ooAKKKKAI593lnacGqdrvt3YSnlz8uKs3m7yDsBZs9BVO8h8+S2G4qfb8KZEhY7AJqUlyBhmXbnP&#10;9K/Nn/gqR8OfiBr2raF4j0i5hSy0m0lefcyg4JXGB3r9LN4tYwoO9ge9cD8YNEsPG3h288N3kUfm&#10;alAYlcqGcZI6A09ST8kfgv8AsF+Ivjho9rrV5a21zNd24uC7XJjJOQM4BHrXpV7/AMEo/EsDebBp&#10;1ipUf8/Z/wDiq++Pgb8OV8C3DaRFJII7S38sbhg8Edq9qtflUo5y2ejdaSEflJcf8Eq/FF5ZxMbC&#10;zMyrkf6YfvY/3qwJv+CWPxSNxvmj00wdwLkf41+usFx9quJ4Q2NnHB6dqWTTg1m1uZ2BJzuzz1zQ&#10;XE/Mnwv/AMEsbyDUNKu9X0mzl8iSOWTbeN2IJ6NX358Lvh3p/wAJfANjpdjai1W23AKrFsZYk8k+&#10;9dL4i8Xab4XsVS5vYI3ZCqCSQKWIHbJqfwprUXiDRIbsbHicnDKcjqR1/CkWbcLb4Ub1FPpBwOKW&#10;gAooooAKKKKAGSdqZT5O1MoAKfH3plPj70APooooAiuIxJHz25FYrpaeJtPksb5DNFIcFeRwOeor&#10;ZuphCoz3OKim8m2beNqtjheBQB5p8NvgXofw18TeJtXsLIWzatMJnYSsxbBbHBPH3q9Js2jngEij&#10;nOM1EbQ3IZ2lZA3I9Kks7VLNRGsu4jnGaALFFFFADl+8KkqNfvCpKACiik6UAV2jzeq3+z/jXwd/&#10;wUo1H/hGfGvwY8RXW4WOkay17M6jJVEeFiQO/Ar7tuZNn7+L59oxgdK80+PPwp034z+AdS0+4Ae5&#10;Wynji2IHdWdMcAjg5AoAxPgn+054S+NGi28+nXUs6OCAZI9n3QM15t+2F+1doHw9+GPiHT7C8lh1&#10;O7065jt8Rbh5gX5cnBxya/OL4i/s4fFn4L6pJovguDxJeKv71WijcMNxOeFWuL8M/s3/ABe+IOrx&#10;x+KtP8SoDKqqtxFIdwY/N1FAEPwO8C6n+1b8Qit6iX2sxxi5mdyY0Kq6gdMD+Kv3g8O6Tp3gPQ7a&#10;KCMW8SxqZRknJAx3NfOf7FX7J1j8F/DGna7NHN/a0tu9vLb3MIVlBYHJ4B7V1X7Xmh+KvEGhvB4W&#10;tb64ka1Zf9BRiQ2RgcDrQBb+On7VHhb4eaHdh7qaKdt0JKxbwSVbjofSvm//AIJw+HdF+KGjyeOZ&#10;4fP1W21KeGG4ZmUquCMYyAeD6V4vrH7Cvjvx5pdtcavd+KI7iZw8kDRt8hPXqtfV37Hn7Ll/+z7P&#10;Z2ENxqUlh57zuLlNq5KHrwB1oMnufX9wBp4i8v5d5CnvWgihVAAwKqrMZJJwUzsGVzzzS6fNLNBu&#10;mjMbZxg+lNgW6KKKQBRRRQAVHLv8s7Pve9SVHMoZOW2jrmgDGXT5Na02W21fbLCx+YZA47dK5rSP&#10;C3h74Z6hf6haxLbve8Ehy2ec9CeK+ZP+Chf7SQ+FHgzUdK0y9hXUprZJYlW42SH5+wzmvy7j+K3x&#10;g+KUxl0651t4oz53+jyyMMH8OlVcD9+bHx1pzW+ZZstn2qf/AITrSv8AntX8/OoSfHC7v9kc/iSK&#10;Ej70ZlxTP7O+OP8A0EPEv5y/4VcUmtQR/QT/AMJ1pX/PasPxp4w0e/8ACmqW0su5JLd0YZxwQR1r&#10;8Ev7N+OH/QQ8TfnL/hUN1b/Gizt3mu9R8SLbRgmRneQAKOucjpVcqFc/SD9n747jSP2pPFnhNbxh&#10;o9jYI8MWwHaWUE8kZPJPevvvQ9WXV7fzUYMucHOPQH+tfzm+E4/HFr4gm1vRF1HVdVmTbN5e5nKj&#10;1I5xxX1z8Kf24PiX4FsfI1HwfcyIsu4vcNIOMAevtTaVgP1v0vUbm68QX9tKwaCIjYMDit+vFP2f&#10;PjInxf8AB+m6gYLe21CW3WaeGF9zISTwefbvXtdZSGFFFFQAUUUUAFfAP/BZjP8Awzr4Z2/e/wCE&#10;hix/36kr7+Jr4q/4KR6RdeIfA/hazazeW3HiC3bdtJB+VgfbvVR3A/H3xBD4ximtnEjlREMbPSue&#10;t9a1yG8uFu3u2x94Kpr+iD4f/BXwzZ6LZPc6JZyv5SH97bL/AHB6ium/4Vf4PaSXPhbSvlGc/ZV5&#10;/SteYR/NrJeajDcfa4ftixLw2d3Wtm+sNQurG3vv9JXyl81izMPev6Ik+G/ha4nEP/CH6WsR6uLR&#10;cA/lVPxX8C/B3izQ7rT00ewti8LxFobdcruGM9OtFwR/PTpOma/8Q4f7PsZHlXdvCzMccfWv1Q/4&#10;Jf8AjDxhrWh+KbLxROsrWL20MGEVcL+8BHAGegr1eb4NeA/2XdBbxHqElgYon8tjqCJGnzepOPSv&#10;c/hbrfgzxhp73fhSTS3UKjz/ANmsjDJBxu2k+h60pbB0PQ7Vi0CnvUc7ETJViNdihfSkaIMwNZsY&#10;qcoKdR7UUmAVHOSIyRUhNIy7hihbgQTRmSNG/ujNJbzBgU/ixmpY3Dbl444qkuV1YjHG2r8hn5yf&#10;tmeMT8Kv2hvhBr2pzGHSINVkmuig3N5avCTgda9/h/4KUfB1uP7Qvf8AwFf/AArwX/go14VtPij8&#10;WfhJ4RknNsurXs9oZYMb13GFcj35rBX/AIJBaQv/ADN/iEf8BT/4mr0ZKPp1/wDgpF8HkXJ1C9/8&#10;BX/wrNuP+ClvweMm0aleYJ/59W/wr53P/BILSH/5nDxCf+Ap/wDE0jf8EfNFzn/hLdf3f7q//E0W&#10;Qz6jX9v74P3GG+2Xuf8Ar3elb/god8ILXC/brwDp/wAez/4V8zW//BITSv4vG/iONfbaP/Za19P/&#10;AOCOPhyf5pvH/iFeAfmKf/E1gan0FF/wUH+EEzDbe3mT/wBOz/4V2ek/tPfDzVrdbm2nuCsih+UY&#10;cHmvjTxx/wAEuPBvg2xuJJPiJq0bxqG/eOg7gelfAXxO03Uvhj4sudMsPF+oTWsd1JbxO83BRSQD&#10;xxyKAP0M/wCCj37THh3xd8HbzwtoV1Mb83tsyq0RA++pPJFfcvwP0uax+GugngNJYQMDnPPlrX86&#10;66nf6x4wQX2o3N1b+YvzyOWUkY9a/o7+H941r4F8JxRxhkfTrcE+n7tRQB2EO8Rjfy3en0g6cjFL&#10;QAVFJEm8SMOQMVLWXezvDqCFgVtwo3OeADz3oApo0WsXVykmXNsx8vtg8/n0r518XeN/DnxI/aMb&#10;4QeJN127aeuofZthVcDgHePc9M19BeJJJ4ZLCSxgMkbsTK8Y4A45JH41+UH/AAUW+IEnwt/a/bxb&#10;od3v1JNIgtxBDJtJU5J5Bz2oA/V3wlos/h+zawlKLp1oqxWSKwJSNRgAnvwB1rdGoQbtgbn61+Je&#10;l/8ABTvxRFpsdvcaWFeONVDNcPluMZqv/wAPLvEn2gv/AGcNp/6eW/xrWMdDN7n7f+TC2G49etO8&#10;xF+VWGR71+LMf/BULX44dn9mRk4HP2lv8azpP+CmHiK6mb/QfLHX/j5b/GnysR+186zSArvXYevI&#10;qW3jjgUHIDY55r8SrX/gpR4k8zabT/yZb/GoNV/4KMeJcqRAVBP8Ny3+NHK9hXP28Z4pm2FgQfev&#10;mn9rf4zXHw11zwHZ2N2YE1C8eGYBA24AoMZIOPvGvzl0X/go9rlmyyyorkE/K1y3+NeQ/Gj9qzWv&#10;iRrWj386ELaXDToPNLDkqeOeOlRIep+/Hhu5i1fSY5FO6Fj9O1aEKw30mSCWhOB2x/nFfMP7Afxa&#10;T4mfArTZbi6jN/JPITEsu58ADsTnFfUdnGibgpBPfFSg6lmiiikAncU1lVlZAOtK3vVaOGP7UrrP&#10;uPPy560FR6n59fC343af8L/2yPi/ba3cyJBcSxRQKibuye1fZFn8ZPC1/CJfOkOePuke9fin+3J/&#10;azftb+Mhok1z9oOoJvW1Y5HyrjpXHa1Z/Fy4u4rPT5NfYMoI8vfn8hQWfvVa/FrQrqTy0mbbkAAj&#10;tWoPiBosK8SkCv59V0D4zQZze+JI5B1G6QYNOi0342zSbBqHiRl9Q0lAH9AknxH0qTiKcg+4po+J&#10;Wkx/LLMdw64Ffz+6xq/xa8JWvnXeq6+o2E/vXcdPrWn4f0L40+NtCt9csb3xNLa3OSrwtIUOPQgV&#10;cVdky2P3z/4WVo3/AD2P5VDN8TNJ/hnI/CvwIvvD/wAcLPrd+J/x80f0qklj8ad3zX3iQf8AApK0&#10;5UQ/U/Sj9r39p1/h/wDGvQns79orb7FvbEQbnkelfaHwj1yLxJ8NfD2uFi8mpWEMzSEY3bkBzjt1&#10;r+fLxF8OviJ4g/03VI9YvrmMbEa4V2bHp0r9jf2GviRc+MPhzovhq5jEE+haVbxuoYlwVRVIYHp0&#10;ptCPqyZl02wZjwAfr3q3bsJIUcfxDNUzImqW5iJA3enNW4NgjWNGB2DHFZPYZLRRRUAZfiGPUJrF&#10;l05gsx4O7GMYr5D8K/sr63cfFDTvEOsW9vNDbzZLCXnGc9AfevsyZ/LhdsZ2qT+leP8Awt+Nek+J&#10;rqeza7s1uPtJiEazAscAdBmgR6PHoemx2MNi0C7IBhRjp+NSw6LYizayeBfLc7iMf1q3DHEtxJOs&#10;ocP2yMCo47qS6mVRFtTu47VXUZmzeHNG1n/RpbUOtt8oHIx2/HpXM+Pfhxofi3w7N4XmslktWYTe&#10;VkjkAnOQQe/rXoEVisPmlT80nU1Baxw2eY2cPNyfmxuxVgfA37P/AMUB8H/i94n8I61J5Npe6sbP&#10;TokhDDYrFQCcE9Mck190S6Ppd5GLpYFIY4zj8P6V+c//AAU+8UaR4Y8a/DLV9BubUXlhqMs16tu4&#10;ByM5D46c+tfZP7I/j+T4nfATQfED7ZGujL9x944kcdefSmxHq914f05rfe1uvyrxxWfdeE9MvtPQ&#10;G2VlY89Rx0NbU9w72M5KYKjAHrS6a5bT4yVwT1HpzSGY/hHwXoXhC3ePSrX7OryGRhuJyxAyeT7V&#10;tRwzi4kkUja3TpTls0Dg+bz6cU+4uGtFQBNwzisjUhVX+3IZMFsVab7x+tMmUNGXb5COKcn3Rg59&#10;6AFooooA85+LvwN8OfFzSTa6zp63m5w+PMZeQCAcgjsa+ML7/gl94ai8QmeHw7biKSVnA+1ydz/v&#10;V+iaqPNzv5x92pGC5GQN3anYzZ8r/B/9hrwX8OrgXn9hJDc+Xgutw7dGBHG4jtX0h9s0+8txYlW8&#10;vG3bgjgdOfwq8zSSTOuwhOzDvTlhSNhtjVv9rHShEnzz8Rv2I/hf8VNcN/rOgfbJ2mE7s1zKvPA6&#10;Bh6UW/7DHwc8Jw/arHw15EkfQi5lPXg8F6+h2kePO2LP0FULhri4mG6BtuORg4pjGeF9EsNB0i1t&#10;NPiMVvFEsaKSThR0HWtemw4EajAGByB2p1IuOwUUUUigooooAVetOpq9adQRLcKKKQkKMngUEhz6&#10;0c+tR/aov+ei/nR9qi/56L+dUBJzUUm63YMuBEOW9aGuYtp/eL09ax9PuobfdY3dyI7mZyUjkYBm&#10;HbA69qTLiTah4ktdJYNOxVZDheO9XLGGSTE0+C/8J9q+MP8Agpf8RLr4a+D/AAPcadO0bHVdkxSQ&#10;odvH3sdq+mfg/wDFLT/iz4QOo6bd2tykbCEtaSiQZAGeQTzSKPRaKZEpWNQeuKfQAVG/3qkqN/vU&#10;ANooooAjmZYV85vupyazNasV1LR70xLnzomAycdsVoahEbiwliUnLDAx1qO33W+nxQhd7BdpB6j6&#10;0Afk3+zVp+qfBv8AbE8P+ELp1ht7yKe98tSGBySucnP931r9Z7XypLOKTruUMefavye/4KQRat8K&#10;f2kNH8faRZTGHTtHRGaNSqZaWQHLDoa7n9mX/goFZ6lp8EPiW+0/SwsUIU3d4F3dd33m7d6pbgfo&#10;/Nf20i/Z13Z64wara7Na6H4c1C9J2LHAZGOcngZ6V5JdftjfCe30o3I8ceGvtOceV/aMOf8A0Kvz&#10;r/au/bsn1661TSvD1/b3FvI1xAsljd7sgnCkbW7jpV2YHD/tR/GI2P7Veq63oNwY7yeK1iaR1Bym&#10;FyMEEdRX68/A7xkfGXw806V51klS0gUk4HJjBPSvxh+Hv7H+v/GT4U6b47ZtZuby8aTLxxl+EZlH&#10;JB9K4XQ/j98QfhNql7ojXOoiOC4aHEk0iYCfLjH4VTXYD+huJjFbhd67gPUVxPxM+JEHw8+HureI&#10;by42JZ7SWQBiAWC9O/Wvx48I/t3eIYLWS3ubtvNWNhmS6bOc/WvG/G37SXjX4prc+H4by9khvPlM&#10;cMzvnDbumTnpS5dHcD67/Zytz+05+1x8QtYb/TbCxuLa8gaT92QcgZwPpX6u28KW7w2gGF2DI/D/&#10;AOtXwx/wTD+AF18L9DvfE19HdebrWnx7muoyASHJ4JHPWvuuBRLILknBX5cdv881iBaMiwlUPGTh&#10;amqCaLzmjb+6c8VPQAUUUUAFFFFABRRRQAUUUUAFFFFABRRRQAUUUUAI3SqQBm3t/Gv3T6VcY7V5&#10;qvGPIWR24HXJqkRIikZLeFZJl3MTgkV8p/tofFHWvhfqGl65pV0beKztnmfCBm4IAxn619XSRR6j&#10;br83y5yCtfB3/BTfWnl0eHw9Yqk+o6lYSx28P8TNleBSZJe+GH/BRLwVDotrf65b6jcarND+/lSI&#10;AMxwc4/Cursv+Cknw51C8R0s9U2DIOYhX5m/D39iH4n+NNKt5T4f1JY2j8z90wwf0PrXfWf7AvxI&#10;sLV44tA1RnJz8zf/AFqBH3z/AMPHPhfY3j7bDVRNI2GPljqT9auXP/BQ7wBdTCzt7TUlu25Vyg2g&#10;dfX0r88bX/gnx8S5rqaSfw/qyjqvzf8A1qytb/YF+KljO2qW3h/Vn8sAfMwxzx6UFxPpX9sL9uTw&#10;3faPpsXh+O9ttV8uZVkkQFfNx8p+ma+of2AfiJf+NP2Z/C99r9yLvVZvOMjqAAcTOBwPYCvyS8A/&#10;sY+PPGuvanBqWjakk9rcbERGGSS3fINffH7DHwT+Jvwd+JkGnaxoF1a+GLe1kEdxcEn5jk47DqfS&#10;kWfoohDKCOlOpqk7RkYPpTqACmMxDYp9Rv8AeoAN5o3mm0UAP3Dbk8mkROST07VCB/pOD0xT5pii&#10;gLgk8UASsvHHBqtLFc5HluqjvmnwB8guuKpazqmn6bZzXd7dC3ggQu8hOAoHJJoAtrJJbx7pmDfS&#10;o7bVI7wERhlOdoLCvB/G/wC198KPCRljbxrpovozhoZZhxkZFeRWn/BSvwmusxW1xrWhQ2jNhpix&#10;BC56/eoA+15I93+uIcdgOoNQzWb3o35G7oM14j4K/au+FfiSQ3OneM9PvLycAywxzBgmeOnb869k&#10;tdctdStTPpky3fOAByCaALMcj2e2Of5wflXb2qZrWRb3zQwEW3GO+adDI7xq1yojYDOPfvSLdSSX&#10;GEUGDH36AJqKKKAHL94VJUa/eFSUAFIw3Ag0tFAFZYVSMoBhc5Iplvax2ru8a4Z+vvU1FAGLqHg3&#10;StS1M6hcW2+627C+SOKgj8A6Kl1HcLaYljYOp3Hg10NFADUjEcYRRhewpY18oHbwKWigB3v3pTSL&#10;0paDIZHEsbMyjBPWn0UUAFFFFABRRRQAVDcRtIoCkD1zU1Vry1F1GAWKlTuGO9AH5h/8FYP2e9c8&#10;R6hH4z0qa3TSdN09Y57dsmR2Ljke1e1fsd/Br4XXXwo8OGPQCutS6Tbi9mLn55DGuT+dfU+uWOm+&#10;MrOTRdXKxzz4xGuMkDnNeKfCL4C3Xwk+JfifVLJLya01SVlUXDAoq78gqAOOKfmB6RZ/s0eA44f3&#10;mjKz5JyJDTYP2efADzOh0Xo2B+8Neow7bS3+c7VHUmktpYHZzG4Y5yfaqWwHllx+zP4MacmLSkWP&#10;sDIa5/4ofs//AA70r4fa5cXGh7ljspGYK5J4Uk4r3BriT7YUUAjH9KzfF2j2XiDSbjTr6ZoY7qJo&#10;m2kA4IIPb3qrsD83v2PfDfgDxJ+0F4l0KHRZ0sbbT1dI3yAM4zz9TX2rffsjfDK++WXw8rRMPmHm&#10;HJqP4Y/s/wDhv4R+NL3xJZXNy7XcPkZnKlT06YGc8eteyXGxWWd2wijJPam9wOG+H/wp8L/DiSSH&#10;wtpw05ggR/mJBUdBzXoWRnHes9I9srXMH7wS9+2ParU0GUJGS1QwJJFYr8pxTIS44c5NQQ3DqzIw&#10;A5wKtyLuXFKwDqKRRtUClqQCuZ8dfDzQviNY2lnr1mL23tZxcxKWI2yDgH9a6akamgI4YhBCkScI&#10;ihVHoAMUu0ZYjqetLRVAQyRSBcQsF+tc/wCMtaTwb4a1PUAreelvJKGQZ5VSc4rcubQNJ54Zt4GM&#10;dqS4t4NWsZ7SUhlkQo2OoBGDTA/E79u79q7xZ8Rrq88GedcyaPKscrQtbgcgnnOM19Hf8Ep9Y8T3&#10;Hh7xOksrQor2oxJHtyP3nTIr7E1r9mDwjea0dVuZJlk2hSPkx/6DXp3hXRtJ0i0MGmJGFRVViqgE&#10;46Zqm9BeRr2Jka2QzHMnc024lbzUCNgd6s+3emLCAwPOazGOjzsG7r3p1Jnt3paTAKRsleDg0tFH&#10;UCpBKkbuCDnPJpjIZbgvH8rYxk0towWaUHjnipppCrfuwGb0rQD598f/ALNLeOPip4L8V3q280nh&#10;++N1CzOQyEsp4Hc/LX0HcTLbxhnBPPas2+e8aSIrD8ozuOOlWLeecxgtGNuM5xRuBUg8U2s0wjWO&#10;QMTjkVozzPJCrROIznJ3eleIfGH9qjwn8J7RnvdW062ufLZ0S5OM4/Gvgf42f8FQNb1CS7sfDdro&#10;+pRNLtWSHfnaQRn79PlA/TP4h/GDRfhjolzf6u5uYoFDsLdgSQSAMc+pr4S+PH/BVrRNN87TvCJ1&#10;Sx1CKR4y0tuCpxkDH41+a1ha+PviDqoSwlv9RuZ3bbAZSVJ6kY9q+jPhF+wf8T/iBc2x8Y+FL7Td&#10;Gfy3F5b/ACsVYjcSSD0Bz0rE1OM8YftzfGnxvdSDUtYF9ZSAKY4bQbj6dPQ1v+CP2RPHHx51Cx1S&#10;+v7RkuJI5ws6shAkIODj681+lvwD/Yj+HPwX1Cyk0XUb7U7qHeVhvnRwdwIOcIOgNfS1toVvosTN&#10;Z2qFiM42jj0AoA+Jvg3/AMEyfBnh63tZfGmi2OqmMNu8mVslsnBH04r7Z0uG0g023srCIwx2kawQ&#10;huihRgD3wBVnT726mbbcQrEMc4Bq3tWBHaPluSBQA60WVbdROwaTuR0qao7d3khVnXa3cVJQAVT1&#10;a0a+sZIUIDN0zVyqV9H5P+kqSWUYC9qAI44zZ2K28pDFl2DHTpX5g/tNfAG2+M37dv8AwjLwRPKd&#10;Ejn3zMQuAfUfWv1CkhW8ihlkJQgbuPwrzjWPhPo1v8Tj8SVuJjqv2cWflkr5W31xjOfxoA+X9L/4&#10;JhfD2C2tRqfh+ynmdF3OsrfexzXVTf8ABNT4H2Oixef4RtPtKv8ANJ57AEc8cmvoL4p/FjQPhv4d&#10;juda1G309bi3aRGnbGQAM4+ma/Lr9rb9ujVvFKv4a8HtYanpK3EckV9bliz/ACHcCwbGASR07VtG&#10;5m9z0/4xfss/ATw38TPCPhvTPCUcLakGWQrMShYZySc8dK9y0v8A4JzfAm88L20i+DrV719waTzi&#10;e5A7/Svz3+EP7MPxR+LHjLSfEF5puqHT4ZN8lxE4xGGGc85x1r6m+Evxc8Rfs2/GTWNB8VxRWHha&#10;K3S3stQ1EktLK5ViM5xnk9qqxOp3q/8ABLb4epYTqNAsRds+Yn85sAZHH5VPb/8ABL/4cvaCK48O&#10;2Tzqpy/nN1r6zg8TaNrNvF4jg1FXs7dQrurfICR0P/fQroI7yHWrO2ubRxNE53Bk6EVN2M+JdN/4&#10;JbfDqC4AuvDtnIpJP+ubpVDXv+CYvgMzRiHQbJYVY4XzW6V97XExijxHhpeynvSwF5FzKgB+lQ9Q&#10;PEf2d/2ddF+CenQWukWcdnDEXKpG5P3sZ6/Svbkhjt2O1cF+tLI5j+6BSRzDOGIzU3AmooopANf7&#10;p+hrNt7iBbWW5VGHlnHv6Vp9xVSS6Zb+OFUUxMMscUFR6nwD8Pf2d/D3jL9rb4o674201dVsbuWJ&#10;9PUFlaJgFGTivq23/Z0+G9jrEKxaDtudmVbecAYNQ+B/iFpPiz4seK/D6S2wudJZS6wjDg/L9786&#10;9YFpFPfJdqxJVdvHTv8A40Fnl8n7Pfw5uLiUNoOX3YY7zgmrFt+zb8PI3/d6GFP/AF0avSEluTM4&#10;MChQeD6ilmSWY7Sm1fUUAeD/ABA/Y08C+MrMwjRoSCjr88jDqMV4h4O8TfD/AOC/xOuvhJe6XP5O&#10;lW3mJHDzGCxGME/Wvu9FW3jJJ4Ayc1+YH/BS7wHpPg7Vp/iXZX9wNYvNRtbSSIuPKCEHkADOePWr&#10;juRLY+85PgL4E1S3Wd9IDo6hv9Yc4qmn7Mnw/Zi/9iDaeg8w5rL/AGbfHE3jbwHdTzeXuhCINmf7&#10;vfJr2KCRo7OIgZPQ5qtSDzD/AIZk+HNypzoK46cyGt34f/BLwh8L7y9u/DmlrYzXi7Z2Dk7hnPeu&#10;6WMRjA+tLSAhhs4rdgY12mpIYUiZiowWOTTqcOlJjFoooqAKWq+a1owiIBIIOfpX5M/tEfEa5/Zr&#10;/aE8Mpo0ptNKuIvtdzDEocs5dgT+Siv1n1S+isbOSSVwi7SAT9K/Hv4qfCXW/wBpD9o7w6l5ZXCa&#10;cn+jPNZnBA3Me+efmoEd0f8Agq1p2lzSWs0upmWP5Ttt1xmn/wDD1iC3jMa3OoK2c/8AHutdDb/8&#10;ElfCFxePdXl5r6SS/eHnR4z/AN+6s65/wSR8HNfpc2994gdlQf8ALePGf+/dVHcNDlbX/grhYxs6&#10;Ty6ozDgYtl61wfxI/wCCoviXUle68J6nc2k5AVftFsv417PY/wDBK7w1FujeXWlRsDPmJ/8AEVeT&#10;/gkD8P5rgXEmp+IQ47CePH/outdAPzvbxj44/aa+IOn2GvXP21769IWRoNqKXOSTgd6/aj9jH4U6&#10;z8HPg9onhu8uIHs7RZQscWTgmVmzk/U1a+CX7Jvhf4O20SWDXNw0aRqpuirEbBgdFFezaoJ0gCW8&#10;QbkcAdqTfQEWZIv4eNjfeHrR5e2NUg+XHr6UyzjdoCJAVYioYJBDfOjNgY4zUjLvlgMGx8wpZEEw&#10;AbnHIpevNFZmoSYkUq3K0iqFUAdKWigAooooAFRd2/HzdKVlDGlXpS0GQDiqLztFqEUIPysMkfnV&#10;6q9wqxfvyfmUYGelNAMuI7pnHlOFXPOfSluFn6o4UY5oNy5hjdAG3U+S6W3gaWciNV6k1QCw/d5+&#10;9j5j60+mxssiB0OQwyD7U6pZa2CiiikUFFFFAAzbBk8ikfcyAocEjjNO4/CqmoRySeUY1LAMCcel&#10;NESHtM1nal7g7iD2r8u/2yv+Ck+veD/FR0LwFfXOn3On3k9rfedArK2xiBtz24r9LPFUkkdu5x8m&#10;Bk/iK/DHxJ8PF1L9rjVdI10S2tj4l8UtbJJwG2POQSpIIzg8cUEk03/BTz45SN+58RIPraKatJ/w&#10;Ug+P0kW4eI4v/AMV9/aP/wAEqfhklvHKNY1wllz/AK6LHP8A2zrYj/4Jl/DuI7BqmsYzj/Wx/wDx&#10;FAj84pP+Cl3x5t22v4iRj/s2a1T1b/got8drjxDZahL4jhM0Kja32VemSfX3r9KZv+CX/wAOJ851&#10;XWf+/sf/AMRWTqH/AASt+HP9mXCjVtcLEHjzo/8A4iguJ+YHxo/ad+Jv7RGlWll4o1mK8htpfORR&#10;CsfzHjP6V6X+x/8Atu61+zvd2+ga1e3DaHJM1xJDBCpJ3Lwc165+1h+xL4H+Aui+EbuDVdTQahfi&#10;2b7TKhH8PTCDnmvoTWv+CTXwp+IElrqEuva+rCFUPkXEYHTPeM0iz2H4VftzeC/iZFaQ2dvqC3Ei&#10;IS0qAAlsD19a+jbG8W+hEqfdNfCXw1/4Jk+GPhf4mmutM1XxBJCsg2Ga4RhtVsjpGK+2vCuhx+Ht&#10;NW0jkeTaSf3hyaANP7cnmeXg7s4qxtHfk1Vkt/JYyJlmJyc1PC7SRgsNrelADto9KNo9KdRQAm0d&#10;cVULeXO27oTUkkzLdRoBwRyalkjEmM9qAPnX9sL9n3T/AIxeBdU862ilu3hSJXkYjADE44+tfiV8&#10;dfgPrHwj8RSQ3SC4sXuJI7ZLdWOxVI6nHvX9HckkXlkS7dvoelcD46+HmkeObd7VrdZAwdZGRRld&#10;3GeRVR3A/m3k0tLmMtHGyy/7Wa9Y/Z7+CM3jjxbYw6hZmS1kuYlKsGA2nPcV+r91/wAEtPhvqHiI&#10;a1Lq2tJc7QvlrNHs49tlfRngH4Xaf8NdPtdM06yE9vCiQiaZQW2oMA5AHNa8yAyf2d/hbpvgH4Qa&#10;X4ctrZYbO380LCrEhdzsT1+tfIn7T/8AwT3t/Ed7dah4egsrO6uPMlZ5HY5dmzn9a/QaHTbf+0Xu&#10;EkYOy4MYI2gcc4xWi0KMPmUMPfmo5rAfhnb/APBMX4h3mqPjWdKCsRnO7pxX1F+zl/wTAj8I+MtN&#10;1fxNFp+oWMDMZEilcMQYyOPxIr9JWtoVGUiQt9KZDJN5wUxBU7kCnzNoCv4f8Oaf4X0O00jTofs9&#10;hap5cUeSdq+laC26KhQD5c5qSisgEVdowOlLRRQAUUUUAR7zRvNNooAmooooAKKKKACiiigAoooo&#10;AKKKKAGsu5cGq90vnWsyKcEqRmppmKx5UZNRRwi3VipJZucH1polq5Ut2/s3ToxIdxzjPSvlH9o7&#10;4O3Xj79on4b3ksqy2FuJBNG6kgg44Jr6z1DTxqVoqPlSGDfLTNyC3aa5UKsQ+9jJAouLlM/wx4Ws&#10;PCWlQW1pbpEI02fIMcdav6f5dxGzmLadxHNSxXBmhV7cB4jyCfSnSS290PJ3YLen50XDlImvIldk&#10;Cd9pIpzw20sBtpUDRHk56etV/LtNKZy8jDzPlGeae2mwajpbWxdvLY53Dg9c0Dirbnw5+2z8WtP/&#10;AGbtT0DVNAQ27Xc8kt0tmwDPsOefevSf2Qf2xLD9oDS9OsFt7iLU5I5JGmuJASQrMMEYz2r4I/aa&#10;/Zi+NPjr4sarb2ugQTaXNqs62MjXPzSRs5Ck+nGK+hf2C/2HPFXwS+IUHijxNZTWN61tJFLGs4aI&#10;ZyBgD2xSKP0fX7opaai7UUegp1ABUb/eqSm7QeaAI6Kk2+5o2+5oAgaPneDjtVaKYyXG1ucNgVav&#10;GmjgJt1DyZ6GqPlrseRCWugM7O270/OgDI+JHjeDwL4dm1GUFghAwrAGvyj/AGsP26fEmp3VzpXh&#10;y/vLKGRJoJIVfIkOSP5V9L/8FHPitbeG/hPqFlHOv/CUm6t4/sZB24ZlAOfoQa8d/ZD/AOCaEGtx&#10;L4v+Jsd9puqy3KX+nR2lwDG6MA43D6mna4bH53JovjL4j6417eWV9ctccmVoWwccV7Do37DPijxV&#10;bi5TUFtgPl2PbtnoD6+9fuv4K+HuleBdDttMsIhLBACqtKgJIJJOTj3roY4La1jbESKM5Pyiiwro&#10;/ATXv2d/iB8EYoLnR9VlM0jbG+zwEHjmvXPgz+258Qvhf4qsdM8V3WqXVs26Vt3yKRjA6j2r9i7n&#10;TdN1iZ12qzIdzDYOP0r57/ae/ZE8N/tAabcuxuRftAsCR2zCMEBi3580+Vi5kex/CX4i2vxQ8C6b&#10;qkAIeeyjnO5gzDcuecd66zSGeG3EMhLPkndXwz/wTfkv/C/j74seBrxPLtfC1zb6db7m3OVUSD5j&#10;68V93IyXE3mocjGKOVhzInoooqShy/eFSVEDg07efQfnQA+imbz6D86TzD6CgBtFKxVevFUvt3nz&#10;Klt8+1sSZ7CnYV0XKKZub7Rs2/JjOfeqUmoPaRytcgR8EpjvRYXMjQorN0/UproiV0AtiPlcdSa0&#10;FmWVWMZyafKHMiRelLUELS723qFUDinNJ5kZMXzHpSsQS0VRiupo5HFyAifwkd6uRyLIuVORRYB1&#10;FFFIAoNITik3UDtcdVe7jllVRFJsIOSfWpt1QXTTbB5KBjnnPpQPlPkT9sD4iat8HfF1t4wtr+RN&#10;JsLMedZw/edicZzXffDX9pbS9e8IaLqt5IZDfW0coV5V3IWUHmvmr/gqLqelx+F9Q0Jbhv7RurJG&#10;jiOecN61+e/gT9nP4meItKMmn2Uj28kAaAi6IyCOO/FAuVn7qL8dvD15fLZOYyGGdxlXHTNN/wCF&#10;1eHLSZljaIfNgkSjmvw/h/ZB+MH2BrQ2MovWbKr9sOMdetRj9kP4w6WjmaxkXI5zeE/WtItW1Ez9&#10;zY/jV4fkYuJIw2Dz5or5F/ax/bBuPCtrO2i3k0MsdtKVMMgPzAHBFfnDbfszfEqO63tDcb/7v2w/&#10;41Nffsp/FK8miuzpvm+TzhrjI459Kq6JuftF+yD4+b4s/s9eE9Z1mf7XqF1HJJIZWyxIlYDP4AV7&#10;FJeLc3CQFD5TDBB6Yr86v+Cdmg+PtL8TTaL4h06K1sbWxYxvFLuO4vnH61+kaxma3KSDBIxx1qbo&#10;aPm348/teaL8H7z+y/s0jzQTGFvJlA7A9PxrU+A37VOl/FhY4Y7eaOWSVkDSyA4wAfT3r8yf25P2&#10;ZfGnif8AaI8Zavotm9zbXV6SvmTgAgIOgr0j9gf9nHx74X8RWN1qenmKFLiQsROD1UUpPsVvsfrT&#10;IqyiORB97mpllwuTyc1U0m1e10izglG2RIwrD0OOattGsceWOOakOVkituANLTFPyjHTFLupD5R1&#10;I1JuqrqE00MaGFQzFsEH0poTTRZopkhfySUGZMDiqNxrlrY+Wl1Jslc7QuO/pVCNFoyeM8VEEW03&#10;uFzu5OKi+0TpOC6gQYyW7+1QXN5LNPCtoFlUN+9z2GaYE/mxX37uSLKnnnpSR2UVn/x7KI933tvf&#10;0pLrVrWzby5n2P1wBTtOg8nzH5IkIYE0ugFmOMryxyakoqMRANmlcBQp3k54p9FFJgFITtGaWihA&#10;RLCuWbGCeajf9y5k+8AO1O3mbegHHSmw4hbyu3XmrA+Pf2n/ANsaT4QmHZZ3zKVmz5LD5tu3296+&#10;BPib/wAFJviN4rvJI/Cev6loCFgQszDhcYI49a/Vj4zfs1+D/irJaS6/dXkH2cOU+znGd2M5/Kvi&#10;z49f8Et9J1xpNU8CrqOo3cki5Wa4UDaBz196tWFqfFy6L8Rvj9q1q2va/LqyKdhEkRIAPUV9JfCb&#10;/gmDqXixLW8TWbSwV4xI6SwNkjI+XqK0fg3q/wARv2P9RWPxnodhp+kPL57XDt5jKi8E/rX2h4D/&#10;AG9PhD4ytrW3bxNANRZQXhhiIwTxjp702Be+FH7Fng34dyQSy6Rp895G5ZZo4sEZXFe32nh+609V&#10;tobtY7JAESAdFUcAflxWrpeq22pQB7d96HocY7VnXGlTyXxlAO3fu69s1hZml0SrZ6fpt8rxWYWY&#10;Dhx9K0xcFV3MCQ3IHpUkkoQZOM0xZpOpUY7U7Md0OiZJlztx9aXy9vJwR1qOSWb+BQaha8W0jZ7k&#10;7AOePSlZi5kXl6DFLVe2vY7yFZoTvjboal3n0H50ih9Vp4zJMu9h5OOVPept59B+dUdaMbaXL5zb&#10;U7kUAWJIvMVBGwCr1Ar84P2yv2rvEfwn/ajbwja6jdRaF/ZcVyLWJsJvIOT9a/RPSLGK3td8Ls4k&#10;UE7vpX5If8FFPhPrXxW/a4bQ/CsH2zXzpcEggZwo8sHk5/GgDxL4lftAeOv2nPEdvocWs3i2VnPJ&#10;amObDja5xgY7YWvqT9j/AP4J7xPcRax4mez1LT5IHC2U1uRscSDDcn0B/Ovbf2TP2A/Dvwx03Tdd&#10;vzfRa6yW91PE8odPPC5YfTca+0LieG2jC/Khz0AxWsXoZS3Oe8P+CdM8B6ZHb6PaR2dqiKJIoRgN&#10;gY/pXiv7T/7Lln8ePDMdxYG207UYbgXhmmjLMdiEAducgV9IM7G3LQjc+AQDUEMbsN7riY8MvYCg&#10;R+JXjv8AaW+JPwU0XUPBl3qeoSm4bekkalUCqwUdf9yv1h/ZT1i88S/s8+DNTupzLeXNgHkdvvE5&#10;PWvGP+CjXwd0fU/gv4i8eESDWdItIo4IlwI2BmHUf8CNepfsVtHN+zp4KuAT9pk09WdP4QcnpTe2&#10;gdT2myUxoWmbzJc8HvipJLw5AUEVGlmsl6lxISsqjAUdMVfqJDIYf3kYLc/WneSmQQBkU9l3Lime&#10;SB3qAJKKKKAE/hJNZ9/OkdnLPGm2VeB69a0P4TiqAt4/t0byMRMM7VHQinuOLtufjR48/aq1L4A/&#10;tjfEqcm7MF9dRJiFsdFTk5+lexN/wVChsbmMeRqHlbeVWQcn8q8f+PvwF8QftCftheOdLt7Hfp1n&#10;fxu0kLhX2FUB6/WvZrH/AIJM+F/soFwdWW3OC7C4GQcf41XKyuZCL/wVy0cM0R03VC68E+avNKP+&#10;Csem3Em1LHUk/wC2i/4UWv8AwSR8LSyyeWdWaPPB+0DOKZb/APBJPwlJrxtZn1dYdm7IuBnNLlFz&#10;HPeMv+Cnl3cWLiwlv7clG/5aj047V8teLPir8QP2s/F7aPPql3JogkjvEhnUuu5OM8fX9K+0PD//&#10;AASF8IyasY9WfWIbRpAqslwudueT+VfVHwg/Yn8H/AKGJvC8l5dPHGYQLxg/ykgk9OuRVR93cHLs&#10;dV+zx4FbwR4Nmtcr++CscDHQV69Cq/ZlUkEgfrTD5NpEN527RzgVAtmjP9ogYuX7HpTvcgfpckrw&#10;t5rFm3cZ9KuU7aKMCpuMQmlWjaKOlIBaKKKkCveWMGoQmOdBInoa8+8P/BfQvDmtR6rBZW8c8T71&#10;ZVwQa9GlLqo2DJ75rxz9oj9oTw/8GfCuoNeX0cGqrbefDDIhIYZIGSPcGqEeqXGqWVuS1zdwovZX&#10;cDFefeLvjVpXh268wXccsKICUSUc8kV+Mv7RX7Wmv/GnW3stKEEiiYuGt2Zc549a5Dwf+yF8YfHk&#10;yWemWUs99M3yI96RnAz1zR1Gftlp37UPh2/mWHy9rZA3GVf8K9AtPFFnr0YmtNUhiU8bPMBNfh5q&#10;3/BOb9oPQtOmvr3RfKgt42lkZb7OAoyTWZ8OfA3xc8BeFR4706wW88NRyNAZp7pid2eflz6itbLo&#10;I/ee61f+z4oVJNy0gwHQ8D3q/ZXBmtFkYHJ9a+Bv2Jf27rDxteN4U8XXFpp+rRtDY2kMKMWkfGCM&#10;+vBr73uJLtZCsMalOxNSA2xuGlkk3ZxuxzVhrWNpC5AzSTSPFCWCjdjJqusjLGs/8bnBHakMuDgY&#10;ooHaiszUKKKJFbaNgz60AFFJ5gjTMp2moReRFsbuBQBY/hFL/DVf7ZHJIYozucDOKLZ523iZQvPy&#10;4qrdTF7ss1XvYzNbunc1X1jWrXQ7fz7yTyoc43Yz2J/pXjHjf9sj4a+E9PuC3iCNbxB8sbRMc84P&#10;9aLMZ7YJEs7WMPjgfSvmX9rf9pGH4XaPdW8TSCXyUlDRuBjMmP6V8nfHj/gqbeW15JZ+Hl0y/hjl&#10;IRmRwSNvf8a+J/jR+0RrXx6ka+8QW8NknlrD/opPQMWHX3NVysVz9+vhHr0nib4e6BqkjMftdnHN&#10;8xyeRXY15z+zeB/wobwGF5T+yLfB9Rsr0jaKgtOyG0U7aKNopD5kNop20UbRQHMhpUsMetJJIIQo&#10;Iznin8VXZpJJGUAHaeKpEtroOurWG8jMcyh1bqDXyP8AG/8AZL0Pxz488O+KtB+w2F54f1A38+1N&#10;0jsH3dQeDkV9VmOeXUF3rhcckfSvz9/Zr/aW0Dwl8bPjdpnjbUk02KHXZYbP5WYsgdvypCPt74d3&#10;l9c2Fv8AaZmcBSMN7EiuwZSJlOe9eH2f7Ynwjs4VjTxKu0dzEc/yp0n7Y/wkkkVz4nUFeR+6akB7&#10;TqkskMKmMkHOOKkjgl48yUOvdT3rxdv2zfhM4x/wkqn/ALZNVO7/AGxPhdb3sVve+JFhvpBmGPyz&#10;8w7H+dMuJjftN/B+2/aZuNJ8O29zb2svh+9+1yGZd4PQYAyMdK9+h0t7PQzbWcyxygAB16A4Ar87&#10;/hH+0homk/tYfEu8tdRSa01No44mdWIPJ6Dt1r9BNJlsPDqpBNMwll/eANz1FIos2um6oqgyX+4Y&#10;rQhtZFbcZgTT5Nl9ACG+RhkEVVh0eKFsqzE+5oAsSX3knayl+3FWLeQTRBgNoPahW2qBwRjFSL0F&#10;AC0UUUARyIv38fMBwariZ2YgE4qeZQzD6UJ8gxQArQJIMMoNRQ2cduzmMBC3XFOkXzOvH0oRBHnB&#10;7YpgKrMrYJzVeYyNIu1iFzyKfHbrHJvBOanLZXFVdXAh+z/LlCFk7tSeTOes3H0qWOIZ61JsAouB&#10;AkMi/wDLTNKsp8wLzU+0Um0daV+4DqKKKkAooooAKKKKAIaKk2+5o2+5oAdRRRQAUUUUAFFFFABR&#10;RRQAUUUUAIRng1UiZppjycK31q5WfpblpLjPZh/WgB19ffZ/lAycjoakVUNtJ5wHln727p+NVvJW&#10;bVJA2eFzXiP7YHx4X4M/DPWprWVU1X7E8tuGQMu4EDn86AKnx2/ad0f4L28km6G52TeV9nW6EZHy&#10;semPbFfBPxa/4Ky3vi7S7qHw/wCFdS8PzsgRbqG/b5SGGTwg6gY618d+OPiB4v8A2lPGFwJfJkup&#10;pxOdg2KDnaOn1r7g/Z5/4Ju+ItZsof8AhP7S3l05pG877LcEMRjK4wB3xQB8rj9tD4uz6kmoN4u1&#10;27tRIJja/bZDhc5x19OOlfQfgH/gqpq3hy3jvdS0XUtSijLBon1FsNxgdVPQn0r7H8P/APBNL4K2&#10;UM8Nvp18tw0e2TN0+P5+tfK1x+yH8PrH9t7SfhHLaXH/AAjl3YtdyRCY7twiZh82c9QKAPr74A/t&#10;deEPjz9nmutCtNFvQYTF9puVeQu+OR8oOQa+lLWSRtZbDmSHbwQeOlfmv8ef2FNT+FUlv4v+Gtuk&#10;SeG2k1Ei6uWPEQ3KMYOeF6V9UfsR/HXVvi98KNDm8TGIa9Ks3nLAm1RtkdRj8AKAPpuiiigAoooo&#10;AKKKKAKOr3T2tmXjVnbIGF606Pb9lSXYBIVDEdycVbZgo5qvfMI7d5u8YLCgD87v28vBSal4ku9b&#10;1FwLFrm2xFOmVDALjk8dvSvuD4e6qG8F+HI1sztWxgVW7Y2KARxXhf7c3wtuvi98CZ00tFfUjeQz&#10;fO+wYjcE9M9hXi3wj/4KSeH/AAjaReFvGd81tf6cUsY1jteDsAQ4OeeR1qo7ky2P0OkVp4htYxn2&#10;pEg8uMhz5n1rxDwd+1x4L8ZWsU1jeTMrgsN0QHGcetdHq/7SHg7QbZpry6lVVXcdqA8fnV2aIO8W&#10;4VZ5EjtfLY8FwMZ/Ss/WdbsPAujz3l9cxDyzu/eME68da+c/GX/BQL4faazppd/N9pjJ3h4AR047&#10;18EftNftyeIvjhfSeFvDc8U9te24UloNpDBmPUZ7Yp2Yj6U/Ym8SSav+09+0HeQZFrea3G8bq2VY&#10;Ey8g9xX6H28S28YjyCevpXx7+wT8A38B+C4deu4dt5rVla3E7BycuFJPHb71fYhgXzDJzuxilIaH&#10;UUUVkahRRRQAUdBRSMu5Sp6EYNAETKHmEvm/ugMFe2a4r4j/ABDsfhboN/q9xDHII4JJwhcJv2Ln&#10;AOK6y8sWjsJILX/WMcjcfevzw/4KseP/ABV4T8I+FLOxMAju/tUEu8DIXEY6/jWq1MQ8Xf8ABYDS&#10;PDd48K+Bp7pl/ij1DGf/ACHWp4F/4KmaH8UPEml2LeFjpkTzpE7TX+Rhjgk5QdMV8g/s6/sI+Nvj&#10;z4GtvFcMFpLZXEjoGadkbIx2x71674w/4Jb6zoGmpNodpHHeGMtIXvGI3gDGOPXNVoB+oXgnxdZe&#10;NNFgurBI1tJAWRo2DL15wQMVxvxV+MGn/BvTJhfzxPcSxmSNZJxESAQOM/Wviz9i341eN/hT8Urr&#10;4KeKmtUstD0wzxmJdzbmkUD5iATwxrtP2/v2S/iN+0lrXh7UvDX2PZY2zo3nTlBliMcAHPSkB778&#10;I/2nvD/ji4KXGpWlqWi3BZLxW5yBjp15r166uRbxnUba7FxbxY3RRtwx6dQfevxc1L/gnL8bfhrb&#10;w68h05ZgwMhFyzA4Bbpt/wBmv0M/4J+fEzVvix8F9QfxE0R1BNRkt9sIAGF47fSs3uNH1Sq/2taW&#10;04PlbgHK9e2cVdjVVXC4x7VQs7qK3UWxz+7AUDH4VehVVT5envQBJRRRUgI1NpzU2guOwVHOjSLt&#10;Ryh9RUlNkEhX93jd70FHyZ+0J+yrJ8Wvippep3eoq9lFa+U8M1t5iHnPOTXt3hH4UeGPA/hjSLCL&#10;QLG4lihjheVLZVJ2qBkjHtXeQJeyWrLcBPMzxj0rjPHfxk8NfDGzMusTyRHlfkXPIHPf2oAuyeB9&#10;Dl1ddujWqfL9/wAkccfSprrwZ4dwEfQ7Oc8g5hU5/Svkvx5/wUu8GafJLY6TqMjX+AUV7fjrz39K&#10;8307/gqp4fs9SMeo6ltQSANttQeh570ES3PvGP4eeE2bJ8L2APr9nX/CtL/hXHhXZt/sOwAYdPJX&#10;/CvmPwV/wUy+E3iYxQDVbp7hs5H2fHf619LeCfHGh/EGzF9pUrvGuD8/B5GRxn3pkE2meDdF8JXs&#10;l7p+nW1rJIuz9zGEOPTIFbdncMyndnGepp13EtyoiHLKc1NMuYWHtTGc7qfw78Pavdy3d5pVncTS&#10;HLSSQqxJ9ckVPo+g6ToCZ0/S7e1IYkeSgU56dhWxAytGIz1Uc0qTRR9CaTLiRW8j3MjZBQA5wanv&#10;GCQknnmo5LzaflPH0p+0XUPz9M9qRQsePLGO4FLQF2DA6DiigAqlrGpwaXaiWdlVc4+Y4HQ1dr4k&#10;/wCCi37RWoeAfA0OmeDpIz4ijv1S6W5jynlNExOD68iqjuTLY9p8aftVeHPCOpR2wltbpmTcVW7V&#10;eckYxj2rovC/xq8HeOIbaSS902K5lwUie4Vm3E4AHHWvwT8CaH4r+OXipBY7X8QtLIkJclYgQCzZ&#10;/DNepXf7PvxI+AN5beL/ABQ0BKyrPa/ZpC48xCGG5cDjgVtZEan7s3jNbKJt/nLjiH+971nReMdK&#10;sGf7fLBpf90zSBd3rjNfLH7DH7Xz/tAeGYoPEcqjxf8AapIYY4otsfkoinn3+92rwf8A4KPeKPHO&#10;nnTwVh+zLLdCDyxzgBeuB9Km19xH6T22saNrr77WW2v88Bo2DZrTs7V7fdulLq33Qf4favwu+Av7&#10;avxQ+Ectva7LZdOQt+8kg3HJx7e1fsR8Bfjxofxw8OfatJmklubWKL7XvTaA7A9PbKmpYHqdFFFZ&#10;jCiiigBGpRRTJWKoSOtPqBDb586X60k0TPNw23jrUlvGV3Mf4uaLreYW8vG73q+oFa8FpJ5a3Ekf&#10;ph8c+tKlnGqA2zhI+wQcV8XfEj9obUtL+OngbwvPIgtNV1I20gCDO3egPPbhq+ydPnt7eFba2cbV&#10;5G4inYDhvid8HfD/AMWtGuLLULCz814zGsk1usm3PcZ/xr4h+KX/AAS+utNmuNZ8N+MP7KkMm9Ib&#10;LTwpUAE4BDj09K/Ru6+x2uLmR+Yxng1Xh1Z77f8AZ2QrjK7sUxWPx78L/tIfGf4F6kjeIrbxPrdh&#10;buzO0s0qLtIIAOc96+3fgX+3zo3xEs7a21Cxj0q5WGPe11fAtuOAQfl617h4k+Ftv8TtFutP8WxR&#10;tBPhGFu207QQRyO+RXyl8XP+CYnhK+LX/g20mTU2kaQtNeOFzyRxz3xQLU+3dH8YaXrcKtZ3dve7&#10;s48uQNn8q10uPNGPLK9gfSvy80HwN+0j+zQVksE0VrK1Jf8AePvb5uD/AA+9e3/B/wD4KEaT4o1d&#10;PD+vXmNbt5o7O8SO32qs2QrgHPTdmi3UZ9otayO2VuCB6VMbZJIyJgJRjB3Cs3RdcstcsUvLCTcj&#10;527iAeuDx+FWre78zdHMeScDFSMswxxwxqkShUHQLwBT6SNBGoVfujpS1HU0WwVUvdt1mzZRhxnJ&#10;5/SrdQXEapm4H+sXgelIYkcX2WzkjQ7ii4GOO1fJNx8L7yL9rsfEa6gkvIP7LFl9neEkdjnd/TFf&#10;XFkrhmkcjEmCK57xJ4ytPDuoMl8dluqAkhQTkjjmgDWS+EFvZFLfy0mUMVHATgcdO1R6hrmjWbn7&#10;ZfWsRHaVwMcV+eH7Sn/BR3WPB2rXum+Ebm3kS1knhmFxbj+E4XBr4h8f/t2fED4hSPLOsOWZSfKg&#10;wOBjsK1itLmb3P3YsfiHoU14ttBqdpKWbaNswOPwrcEi3cjvBONuM5U5Br+frRf2jPGvg0LrFggE&#10;0f74meHjJ+tfRXwn/wCCifxdsNPt7/Wl09dEuF8uF4bcF927nPH1quXqSfqh8RPBVv8AFz4e6v4a&#10;vDGsN5tR/NjEi/KwblSeelWPhv4Dh+GfhGx0S2dZIbOHyk8qMIOCegB4614r+zT+09p/xOKWstwX&#10;vJpmCgRhRwgJ7/Wvoaz1CRtSnRyDFwEx1qQLelyvcQF5FKtuIG7rirtJz+FLWbGFFFFIAooooAKy&#10;ry0eWYXMc+QgxtX/APXWm3Kkd8Vm6bDNZuYnxtYlquIHi2m+A9B+FvxE1/xfqUtpJLrjgESxqjKR&#10;jncTz09BWh4g/ad8J6HqkemNPYSq0e/d9rUAcnjGPavzg/4KFftX+J7r4qah4D06WHbYXwijVosf&#10;eQDk9+teA+G/2Tfiv8XLqPVkFmBzFuM7LwBn0961snqLzP3S0j4gaH4ojsJNI1a0kZ9pkhtplYjP&#10;QHFb+tWSagPJt7tbS9+9vX7+Pz6V+I3gX/hY/wCwT400nUPEzWw0XW76ITvETOVjibLEAgYOGr9a&#10;vgD8T/Dfx48LweONGnlnaYNCHddg+Uc8fjUtWGdprXxE0Pw9eafZ3eq2nnSHZmSZVbIwDwfrXQ6b&#10;qltqa/aba7jniZTtCMCPwNfh5+1VrHxJuviNfaq4txZ6NezywbQdxUEHkAc/dFdF+zz/AMFEPG/g&#10;77HpmtGGHTFXyo2FryWZh3NJrQPM/aDT5v7T3tIhUK2MNzmrCTiKZo1X5V4AHQVnaHrUWq6Al5bH&#10;czRq5yMckZrQtdqwrPJxI459KgC7RVezuDcIWPY4qxUgFFFFABRRRQBWvrg21rJIF3FVJ4+lfhD+&#10;3Z8fdW+JnxFt7O3vbm3tI7b7PIq3LOrYkbr+fSv3gvl3WdwvcxsP0Nfz5fF74T3Hhnxlqaamm24u&#10;Zmmi2vkbSxA/lTA+nf8Agn/+xtZeLo313V2iu4ri3inQXVkHwec4JNfqPpvw18P+H5orrTdPs9Pl&#10;iGBJDCqkcYJyK8x/Yn8N22jfs6eDJogRPJp0Yck8dK9rt7N7qweC7/iY/dpoDlviVata/DnxS811&#10;52+wlMe7+H5T05r5U/4JwaNp/jL9mi20XxDpcOr27X9y7NdoJFb962OCCOM19TfFa3tbz4b+JIE3&#10;brXT5gM8fwn8+lfO/wDwS51ZJv2ZLJJyqzfb7k+n/LVq01sLqeZ/tqfAfTfhb4q8D+MPA2gwaUum&#10;3cl9fHSbRYt6qD99lAxj1NfWv7MPxSk+LHwn0rXZA4e5Eh3PIZDxIy9cDPSvE/8AgoZ+0AfhL4Jt&#10;/D9vMnmeKIJ7NVMe8k7fXtWv/wAE2bS80v8AZr8L2d2AJI0nz/3+c0dLgfUlnM9xHcCQEBWwN3cV&#10;Zt/LeMIQDjnFJFILhJQvriobSyeG6eRuhGOtSMuUUUVmahUVnI7TTBs4B4zUtK8yxqM+lADZNskm&#10;xsdO9Q30trp1s80ojUKpb5sDNEMbTXHnH7uMVz/xC8P3OvaTJDbAE+U68nHUCgDm/EHxw8KeGVeW&#10;fUdPjuRw0LXKqwBGRnj2r5T+NH/BUXSvAsVzZ2fhh79iGC3Ntf8A3cNjPCHr9a8c/aY/4JzePvin&#10;4qvde8Nx26303lgme7dV2KuDxg96+WH+Beq/CfxdYaF8To1awuHYSGydn+RRg5PHet0lYyZ1nxU/&#10;by8e/Fi5kOgXur6dG7qy2sN877QFwRgY6n2rzfwz8Mfi78VtST7cmvwQyMVMskMjjpu7kV+kf7NP&#10;7EfwP1zw/Y+KNJtrwXFxGzFpLlxwr+hP+zX2p4L0fTtMsWh01AbdG2ksATkAD+VO4j8p/g//AMEt&#10;bv4gSLcar4pktJYlWZ47nTwxb5sbTl67/wCOH/BM+28O/Du/Ol6jDdXS7CgttNUN95c4w2elfpPD&#10;HbabqFxKQVabCnFZHjvx7pHw/wBDn1PUHZIYsEkLu6kAcZ9TUgZnwCtZ9J+FHhjR54Hik0/ToYCX&#10;GCSFweO1ei1jeF9WOv6Tb6imDa3UaywnGCQeeRWzWchhRRRUgFFFFADZFLKQp2n1pFCxgZIBPGaS&#10;aXyY2b0rO1aZttqyn7z81SAs6luW3Yx/LJ2Yda/A/wCNnhfxH4m/aE8aQ+GTdiRtfuFuTZoxOTKQ&#10;N2K/fnaGwT1xXw7+xz8FDY/HT416xrEIxceIHubRlbqPMYjIpC1ufnuP2c/ieQD5+t/+A7/40v8A&#10;wzn8Tv8Anvrf/gO/+NfvOLWIADy1/Kj7LF/zzX8hQPU/Bc/s6/E9RuE+t8c/8ez/AONcLrXgn4nW&#10;OuW2oX8Osn7KOFkRwSAT0Nf0R/ZYj/yzX8hXC+OPhnoPiC1lmvoj5aptYq2OMk/1oZcb9T8SdE+C&#10;vxBh1LQ/FmnQauWvbhJZ44YGyVBzyw61+4HgvVl8X6PFqF3pRtJolEXlzDJPA5yRXynp37Zvhr4a&#10;fEzVPAE9wVs9MdYIFEAYjJxyc819j6Xq7ax5c9gVazI+YkAHOM0ijUiVVjUKu1QOF9KdSjPfr3pK&#10;ACpF+6KjqRfuigB1FFFADG+9+FMp7fe/CmUAFFFFABRRRQA9fvfhT6Yv3vwp9ABRRRQAUUUUAFFF&#10;FABRRRQAUUUUAFFFFABRRRQAUUUUAFFFFABRRRQAyWQQpuY4FZcjNp8yKgMn2g9Rxj/Oav31u1zB&#10;sXGc55qOZAstsD1HH8qAIrW1kW8eZmYBlxg9q/K7/grZq99onibwvpCarPJb6jaTLIFkbYOV4Izz&#10;X6rX10Y12ocPnGccV+d//BT74C33jLR4fFCJDINGsJX+++7JK9ABg/jQB4B/wTr+DOi/ELxhcW0k&#10;lq01rY+c0hhViSJEH9a/YTT4YdFjS1VUWLGSwAUDj0r8kv8Agk3fLovxP14XZ8otpTJ82B83mx+u&#10;K/XJoUa0ZrrEn+4f8KAK1xceV5xhi4kBBkTjHvn2r4XupYrb/gpHoNmsq3t22mORd5y4HkMcZ6+1&#10;fePliW3EdsNqYwwbuMdK/Ob4xePvDHwX/wCChuj65fQzhIdLYEw4Y8wsvALAdWoA+/vFFra6x4a1&#10;K01MpaWcls8c0s4BUoVIJOeoxnrXwr8BdVs/Dn7duq+D/D2sx3fhu307zYo7KTbb7jGGOFHAOSc8&#10;daj/AGg/+ClngnWPBeuaLog1VL+ayuLYb7ePBkKEL/ETjPtWR/wTO+D0uoSaX8WdVhjN9qEM8Ukm&#10;WV8B3UZXAHagD9ME+6Oc8U6mpjaMdKdQAU1m206o3+9QAvme1Hme1MooAoedM2t+XtbydnXtUEnm&#10;6Ze7H3XUd0+Pm6IPTFXdSke2tTLGcSZAz14p5UTWkczjLqu4H3xQBlanocXmySyotxaMNotGUFAc&#10;Yzivin9rD/gm7pHxgkXxHoOqQ+HbuxhlmNvp1kgaeQksMkd6+zdd8dab4fsw9+XPzBTsx1J46mty&#10;3eGSzSeIYikTfg9cEZFVHcl7H4F+NP2d/jt8MdWnstBXxXd2cJCpNbGRAQQGOPm9TXHalonx0kUw&#10;Xdz4oldhjypJ5DkemCa/oQuodL1aR7eaB3PfkgdPY1xeq/s++Fb7UI7oWHzKOpmfOck+ta8xmfhN&#10;4V/Z0+Mfi++Pm6P4jijbBMzB23A/8Cr9FP2P/wDgnjbeD7608SeJWW6nglZTaahYqSylV5Oc8ZJr&#10;7w0PwXpmiwpBZQeWYwAcsSMfnWlrWtQaapikVyxGflGaOboMdodpbaVYpY2ltHbwWyCNEiUKuBwA&#10;AOgq3b3DSLjyzj1rjfA/xM0jxxqOt6ZpYlS90xhFOZQANxyBjBPoetdNY2+px2wWSaMyZ6jp/KoY&#10;ItS3UsbYELNUtvI0wyymP60kMd3t+eRSf8+1L5dwzYZlK1maj/Oi3bfMUn0zS1F/Z8CyCTZ845zk&#10;1LQAUNlVbjJANFFAGXNNLCDetuCpx5R7+/618o/8FCv2e5fjZ8Mo9TgvXtZNEs7u8WKOPeZDsDBc&#10;9vu4r65uV+0TiB+YmGSP/r1xfxZ8WaF4d8PnS9ZSR4NThktlWMgcEAEE5BH3u1amJ86f8EyWaz/Z&#10;j0rRLyY22qR3cxMUhxJgEc464r61awP2O4WU+eSpA3DJr81P+GmdA/Z//aIHh7TvtFvoq2DTiOJF&#10;k+ZjydzNnt619Dad/wAFFfh/dW7TOmplYADL+6j/ABx89VYDzD9t39nzVPD8Y+JHhi7uLTW7y/hg&#10;lj0+PZL5QViQzjkrlRxX1p8JPFlv8QNFgvLLU1uhZKsc0cchfJx0PvXiPiT9uj4R/EDQGtLy01Wa&#10;HlwCqDDAEA8P7188fsR/tjeE/hfofiy31lL4ifUPMhWKNOEwRzlhzzS1A/RzXLNb6x1cXsAe3FtK&#10;UWVcqp2nkA9DX52f8E7fEtxouovpsF5JPayapcs0auQucN1HSu2+L/8AwU38KXWm3GneHm1OG6fd&#10;GfMt4iCpVgR949yK5L/gl78Mr++0J/EF4Ijt1S4J5YNyp7Yx3rNgfpS1xGsUEphXMuM8cir4HHTF&#10;Uri3DRwoo+4QKvUMYUUUVICNTac1NoLjsFV7y3e4jASUxFTuJHcelWKo6s1ysKfZmCsWAbI6jvQU&#10;effF74zaf8K/Bd/4ouZY5PsKjNm0uzfk4zmvxw/aS/ai8WftKeMbrSvCtpqdsINQdwlncs4dWJAU&#10;AHpz+lfTf/BUDxhqtv8AETTPhto7slvrOmec8WwMCwbruwSPwr279lD9hzwB4S8D+H/FlzoijWrq&#10;wguZ5luZiWk2KxOC2Bz2xQB+afhH9j/4qeOPElva6n4d1zSBKDm8lgZmUBTx174r3DR/+CTWqalD&#10;5174jvoJCobbJack9SOa/XyxvLKe0F9BHIqqdo3dfTpmtPalxGjkcYyM0yGfid4w/wCCani3wSZL&#10;nRNT1W5aM/KYLUrnI5ximfCn4ufFb9nnxrpSa5Z+IrnRbe6SS4NxcukXloRncCfu4HNfthMsLIYW&#10;B2+1eI/Hz9mrQPiR4G162gs4xqNxZTRQvLK4UMyMATg9Mmgk634PfFvT/i14N07xLYtHvvlZvskc&#10;u/YFYrnP4V6DHdM9u7tEVK/wnvX56fsB6hrPw5+OmvfCPU7mOSPw/pgkVIQCg3nfwSNx+93r9Cbt&#10;nU4B+THIp3ENt12yNM7bVk6Kegq1tTrsGKgeE3EEWO3PNT0maRF2p/cX8qRP3fTp6UUUihScmkoo&#10;oAK/Mv8A4KpeB3j07StXtL1vOvNdt4ZoohgqhjIJYjqOK/TSvHf2gfgl4R+JXhyU69YC6aNmuFPm&#10;suHCMAeCKuO5MtjzH9i74J+A/DfgKS5srfRtZuvtG/7elsheJjGmV3YyO/fvXvfiz4b+HPG2jzaZ&#10;qOjafPEUZInuLZXCkjGQCOD9K+Ov2EfiZofgfS9X8G33mrd3WrTyQ7duwIFUDJJz/D6V9r6T4s0j&#10;WGe2hlUNAM/O4A/DmrZmj85NW+GN7+x7+1roPiK1MreCINNle6aJBb2iSyGRRnHG77v6V97f8I34&#10;U+Mnh3RtZvdJ03VI2iFyqXFukwIbBIyQeuK8d/4KCaDaeKv2XfFggmga/Y26oxkHQTKe2f5V0f7L&#10;XxC0ST4a+HNJtpPLu7OwghuC7AAtgjjJzjg9qA6kvxc/Zc8CfETwZcaTp3h7RfD9+zBxNbafGJAA&#10;DkcDODXhf/BLm1m0nUvi3pEtw9wun6jDbozHjAMo4HbpXunx4/a1+HvwDu7i68RRX086IqmSyVHG&#10;GBx1celeBf8ABK/Vv+Ej1n4x65ErrZanqcNzbCRcNsJlIz78+tJ7AfoFRRRWQwooooAKKKgu5Gjg&#10;ZlOCO9PqBEs0lw00RQxAfKrevvTGZtNtdrEynPU1K3nvHGyMBxls0sqJJCTNzg9q0A/Lj/gp86/B&#10;/wAbfDbxBaSf6S9xcXCNEfLdSpiPDDnOT1r55h/4KFeJoYwqXeqsw7rqDZ/nX1J/wUW0ax+OHxa+&#10;EfhdYGk8y+mtj5xKp87QryV5xWh4d/4JS+HlVZLvS7Fzjtdz9asXQ+WdM/4KI+JbOTN3Lq1zHnJV&#10;9QYgj8TT9W/4KPa9dKqWa6naYbO6O/YcenBr67u/+CVPhGZMR6NYg473c/8AjUEH/BKLwoud+j2J&#10;OO15P/jRddxanyg3/BR7xLZQn59VuSOeNQb/ABrX8I/8FO9bt7qSS7tNRkWMb9kmoNg4OccnvX1B&#10;p3/BKnwnCw8/R7Jlz0F3P0/OqV9/wSp8LR3ReDSLFUd+VN3P0z9aV0B5wf8Agr5pGoaDIdR+Gp1B&#10;mOwie4VyfTr6V8MeOvi1J4x8Z614j0Syfwo15eSXca2r7GBZiyjIx0zX6dx/8Es/CMbCH+xrIRdd&#10;v2uf/Gq+qf8ABLTQJIx9n0ywUICVzdTfhT0GfB3wX/bN8c/Du8tE1DxFrWsxjMf2eTUHx8x68nHe&#10;v3W8D6g974V0O9dDK15aQzMx5KlkBOT+Nfj1+1J+wnJ8C/Dcni6OGzjs4rmGILbzys2SwHRhjr71&#10;+wXwrbPw38NKTknTrcD/AL9rSaA63IPIpKRF2KBS1j1NVsFMkjOd+dwHGzsafQ0nlqXb7vf1pDK1&#10;9HuWFxL5AXnHQHpxX54f8FK/2ojpK33wy0lZNJ1aSKG6TXLWcxyIvOV4wf1r9BdYLXlv+54wDnNf&#10;ij/wUk0m8vv2sFgZ02NptuP1agDy79nf9n/xH+0p4yuYLjVL9oIb6OG5u2VpQ+8nLNk98Z5r9dPg&#10;5+wj4I+G/hGy0nUNL0jX7i3Dbrq602Mu+XJGcj0OKzP2E/2b7L4R+AbfVpIIRLrtpaXitDIzHPl5&#10;5B6H5ugr6iuI79rpjDIixcYB6/yrW+hm9z5h/av+B/gjTP2ffGWoWPg3RbC4srA7HhsI0ZiCOQQO&#10;DXB/sW/Afwz4+/Z18N3N/o2nNJcW02DPZo5U+Y6g8jqK90/bMnuof2avHa7gZG05sYHHUV53+wPD&#10;r7fsz+C3huok/cSlwwGcec2e1VrYnqfLXxW/Z98Vfsf+OoPHek6zqmreHrCNp57a3VorcNIzIAcH&#10;AIyP0r9D/wBn/wAbn4jfCnw7r0lt5Ml7bCZizbm6nqe/SvLf2+NWM/7Kvjd1kUW6QQiSFiNzt5yd&#10;B1xV39hVtWl+A3hU3MyNp7aaot0xhl5PXj+tHQXU+krfHl8SeZz1qWsixs721uB+8T7PnLKOufyr&#10;XrJ7lBRRRUgFFFFABWFqdxc/21BbpE4gZMtMM4Xr1rcbO04644qnbrceTIty6s5bgjgAflVxA/Ez&#10;9qLwNe/8NvLdajprppd14itVS6mjHlzcoCOeoxX7CeFfB+g6CtnZWehWMcTxhzLDAqgHbz0HXivF&#10;/wBqr9nTTvHFlZ+JII7Zb/Q5zqfmSzMCGjUsMAcE8dDxVb9l39qG0+IXw8udQ1SeaW+t717VXZY0&#10;wqqvGAcdzzWj1ROx7H8YPgz4V+JPgfV9K1HQtLnuriyngtbie0SR4HdCu5Mjgg4PHpXxV+yHpepf&#10;s7ftKf8ACorvULq40aHT5L5ZpW8uHLZwvl9M8da++rHxVpeq2yXDTL8q7xlwD+Wa+SP2zdOtPAfn&#10;fF/Q5IYtdUw2Pn+Zubyy2CNhO3+Lril5MZ9Na38MvBmtXkLS+FNIv0mYmV3s42BBIyTkc18zft2/&#10;s4eCZfhXYvo2h6P4anXVYHF1ZWEcbYAYlcqvQmvpzwt4usrbwNpN5Lcobi6s0kYhx94rk5GeOTXx&#10;l+3h+0hp03heLwrHJNJfQ6lC52qhQjBHBznv6VEtgPpf9l/xIfEvgy+gknLNE6xKWcscYPTNeyzW&#10;JktUhScqYzkkd/avCv2RfCz6P4Uu5JAo8yRH4J/umvcdYujp0cckfylmCmlqBZ0+YzQkmHycHGPX&#10;3q3TVxtGPrTqkYUUUUAFFFFACNhlIPSvzc/4KKfsp6h4wvl8Y+H/AD7NdL0/mzsYMLOwZmOSMckE&#10;V+jGpx3UkKi0dY33DJbpj8qq+JNLtNY0C6s9RjM1rKm2RVJBI+oqtQPgz9i79qa2PgzTvAniRR4W&#10;uNBtY42nvrgL5zdCMHpjFfeekeItK8SWP2jS9Rt7yDOwywOGAPpkd6+OvjR+xD4Z+IUn2jwJpsOn&#10;a8JDJc3F7PLtcdsDJHX2Fem/sofDPxV8FfAMugeO7u11HVWvZLhZdPyYxEwG0HIU5+U9qEB6l8XG&#10;gtvhv4kLSJCzWE3PQyHafzr8O/Cn7WHiDwX8H5fBfh03+m6kt48qzWN2yOoLknhT3zX7cfEDwbqf&#10;jXwzqtkskOye3kjtg5I27lwM4H09a+L/AIL/APBMXRtJ01bjxdp9jqHiAyOWuYLmcLsJ4GOB09q1&#10;jbqI+RPgF8L/AIjftMfETQL7xbrut63YadexyCPUWe5jiV+f4jxX7UfDXwBZ/Dnwra6NZpCI4N2D&#10;FGEHJJ6D61zPwf8Agh4Q+FFrND4e01rKd1RbhvNdgzKMfxE16W023g/pUt3GJHH9n3Y53HNPb94o&#10;w205pykOtRyQsfukDmkA+ihelFZmoVE0ys22QCMdie9S1T1S2e48kIRkZ6/hQBPNIba13RJ5pz0W&#10;kgV3XfJkAjJVv5UiudPs8yckH+Hmo9PvHvmlOfkBHBGOKAJVkgZiihBLjlBjOK89+JPwR8LfEnQ7&#10;63vdE02K8kQpHfS2iO8ZJySCRXoH2G3humuVAWVhtLFu3+RWH4s8aaZ4W024n1GXdEibisTAnGfc&#10;1ojN7n5yfGT9kP4ofDu/e98B/EjxLLYiVAmj6WzxxIm3LABSMAkc+7Vt/A/9tDxh8J1Phz4i+DNU&#10;0hp5mlGo6vcFQEC4B57Er+Zr3Dxt+398L/h/PNHLBqonX5S0ccbDldw/jr8+f2xv2u9A/aO1BLPT&#10;Uv5pGtBAqyQKPuyFv4W9BV+pO5+n15+1N8OL7wvp2qDxbo0dww817f7Wu7I7H8q+GP29P28rDxl4&#10;R1DwV4YiDXF7BEy6lp93kxlZckYX1C/rXwx4O+Fd94w1K20q3s5YpZXWINMjhcscDkD3r0T4ofsX&#10;eLfgnJ/a2pTWM9jFEshjtmkZ/mO0dV9aYKx+4X7OMstx8CPAkk7tJM2kW5dmOWJ2jqa9Hryr9mXW&#10;oNS+C/hGCJJEe30u3V/MGP4a9VrFjCiiipAKKKKAIriMSQlS2B61RurY3EcUYziMjDevvV+dDJGV&#10;HWm7xbxoGHJ44pgQ7hZr80u9h/CTWfZ6LZaTdNc2NjFbyXb753hjClznOWIHJ+taUtms1wHbkYr5&#10;t+OH7Y2g/DC31Czja7S/hEsUbRxow3rnB5PTI9KYj6MfVGi1BoZIvLhAz5zHAzjOKl+3P5ijyjsJ&#10;+/2x61+Zqf8ABVXRf7NWw1efU5tTVjvaO1h2kZyMYb0xX098Df21vCXxt077FpP21b12W2RrmJEA&#10;kYDB4Y8ZNAz6ZN5FG3zOoHrmvm39tI+MJPhvryeDv7SfUm08+QumuyuZPmxjBHNe8x2ptdLRtTZZ&#10;XTljGePWvEF/bS+HUmpG0eHUDNG5jztjxx/wOky4n5DeFf2fPjdrXjhNV1bwz4juL67mU3FzOjPI&#10;nP3mOea/cL4P/D+8+Hvgp9Pvtcm1WV38z7RMTuQED5evarnw88f+HvHXm3OjLIkjoHbzSM4PTgE1&#10;0MFrcLILe5ZXhbkgf40ijVgj/cp8+/j73rT/AC/eiONY41ROFUYFPoAZ5fvTulLRQAUUUUAQXUhh&#10;iZ1XewHCjqarvcSJbxSeSSzfeX+7Vl5kWZUIO49D2rF1LWpIbfU9hIMETMpwOoFAF0agZLxYok82&#10;IjmVeQD6VahdpJHDIUCng+tfOP7Gfxq1H4teB7y81G7864TU5YFLIq/KqrgYH1r6Cso9TF1cG4mj&#10;aEt+6C4yBz14oA0vL96PL96j2z/3lo2z/wB5aAJPuc9aUMf7tMjEu75yCPapaACo5pDHGzKpcjsK&#10;kqObeYzsIVuxNAFe41BbWOJpMK0hwATipY52ZwDGQPWvlj9rD43a18L9a8C21veiNdU1uOyYIiNk&#10;MRwcjj8K+o7N5ZIYJGIKtGCfXJFAFhZA7EDqKfVWWaKzkXIO6ZsZHPP+TVqgAooooAZ5ntR5ntTK&#10;KAJqKKKACiiigAooooAKKKKACiiigBrMEXJ6Ux4hIyOf4eadJH5i4oYN5ZCnDY4NAFa6s/MYuCSf&#10;SsvxZ4f0zxj4fvdOvVhkgmj8ty6BsA+xrdiVljAc7m7mq0NiqRyLIoIY9B6UAfld+0h+yJ43+H/j&#10;S48V/De11K68+9TdHZuIU8kZYn5SP7o4r3b4B/tfavqvxC0bwj4m0qPS3u95LTSsx2rGxz1xyVr7&#10;Yn06C6hMEqboMYCZ/D+Vecf8M1fDxPE9r4gj8PxrqtsGEdx58mVyCDxux0J7UAdrqN3JY6fLfWK/&#10;bBKhdR0GMZGK/HD9uvwP4/8Aid+0dHq+naDcqq2SRhoXwOFx1zX7QfYUjs4rWFdsKLt257YxjNct&#10;rXwd8L6xdG9fTFa+xgS+Y/Tp0z6UAfkd8Fv+CfPjC48ZeG9X1fT9SNrJdwTzCbYyBSwLZBJyMV+u&#10;HgPwfb/DnwtaaLptlH5duDgKir1JJ4GB1NdXp+lRadZQwRIEESBFwScYGKlhglW5LswK4/GgCxGS&#10;Y1JGDjkU6iigAqN/vVJUb/eoAbRRRQBF5+648hlDKRnnmnRxlvOQjap4FMuJIrNftDqSc7fl60s1&#10;zmxkmjyDs3D1HFAHw1/wUSbW/Bvg661uymuY7Vb21XckhUcsgPQivpn4Y/Fzw/qHgXQPM1SEyCxg&#10;EnJJB8sZzXgH/BTyS5u/2Rb+4jfZdfbIGDEYPEi9q/Knw9+0X8ZLGzjttM1G7+zRKsfy6crDAGBz&#10;tPaqja+pMtj9/v8AhYfhYsduqW4b1AOf5VXj8caIJw39poUzycnFfg/J+0n8c/8AlnfXwb+9/Zi/&#10;/EVLD+1B8fB8rapebfQ6Wv8A8RWhnc/ef/hYegO22DUIZGH3sZyP0qlqXjTws90Hn1eFW242kE/0&#10;r8LIf2mfj1y9pqd3FIfvFtNUZ/8AHKZbftEfHXVG8y51G8Zhxj+zVHH/AHxRZdwP0L/Yx8YWS/tN&#10;ftBm51dms21qM2odzs25l+6Ow6V9xQ61BqmoCG3mDxbc71J61/PN4B+NHxI8H+MPEdzpNxcx6tqV&#10;wGu5Esg58wFgCRtOOpr0Zv2yP2lPC+rC0j8Q3CygbvM/suPbg/8AbOh2tca3sfvF5c0LDYGcZ7mr&#10;cUzMuZF2V+Vf7OX/AAUd8UT6hBp/jq81K6uDJFEX+wpGhPIY5Cjg8V+mHgDxtY/Ebwpaa1p75t5y&#10;wUMRn5WIPT3FYmpvyWfmTJKJW+Xtng1LUMHmEtlxgHGKmoAKKKKAGsvO/GW7Cvzs/wCCq+m+MW0T&#10;wne+HkvcW0lzNMbeYoAo8sjOCPQ1+iMm9blcH5McivPvjt8NbL4m+A9U02e3WW8ksriK1eRmCo7p&#10;gE4I4zitEzPlZ+NHws/ZD8WftEeG4PGLTasb+VmhzHICdq/7R57108n/AAT1+JOnzLZx22tvBdfu&#10;3fzF4Hr1r9Ff2Q/hL4g+CXhm30LV7qC4jjklfbb5I+bGOSM9q+mJoTPCWHEuPkJ7Gq5hWZ+KUf8A&#10;wTp+JlhqDpFBrzW6jhvMXB/Wmah+wN8RbvXrCK20vVbe1bIlaFlXn35r9rljuvsiqZAZs/M2Bgin&#10;fYY1Xci4k7HPehSGfkl4F/4Jk61FrX2vUn1YbsE+dsIzuFfpf8DvhXafCfwrJpdsgw0vmZ2KpyRj&#10;sK9EhDrje2TinNneD/DWeoWYu3BLdSaSNi68jBpJNzY2HHPNPBFJhYWik3UbqQrA1Np33ulJtoLV&#10;krMShhlWwuSAcD3pdtUtTivJIk+xyrE+7LEgcj05oHc+DPjstlof7angzxf4xihstCsdLkimmvFD&#10;RDJ4zn3HpX2r4VvtG8S+H7K+0a+jl054Vlh+zjEflkAjHtivEP25vgvZ/GD4O65BY2qr4okhSK2v&#10;JGbEeGzyAf6V8d/A39ttvgCs3gzxm2ozx6DAlg5htAI2MYCsVbHI+X1oC5+p1rfRS2+5IkFvnkgc&#10;Z+n1qxcBpYR5fccYr5K8G/8ABRz4UeKfC4v7Cz1OKzZyuyZArZB69fWusf8Abi8Cx2K3KJdCFU37&#10;flzjGcdarUmW59CWrNAg875QOpauG+MnxG0/wN4B13XvtSPJptlLciFiQH2KWwcfSvl34lf8FUPh&#10;nomnzQRWuri5UjDJCCOa+GvG37VXxB/aO8SL4b8OazJBoeqyNZzwXVqg3RyHbjIXI+VscGnysk+o&#10;/wBh+51L4sftUeL/AInvaGzsdb0tEi8k/IfLATgk57V+jlvJJcMAUyinBNfPv7HPwgtPhX8GvDlm&#10;tqkWswxSRzzozFWBkYgAE+hFfREkZt7R9h2v1z70rPqIkml8hVwM9qfVWMloUac7s9O3NXPLPqKG&#10;XEbRT9h9R+VGw+o/KpLGUUpGDSUAFfnB+3j+1d4w+EfijUdOt/Dxm0lbiOGK884ruLRA4wD6k9q/&#10;R+vkj9vv9l+T48fD+2j0AW9nrFvfLeXFxcM+GjSNvlAB69KuOjJlsfkj9q+J/jjV08VeG9JvoLe3&#10;3I/2OfYN5yTn5gc/NU1xF8dNPme9F54hha74KDUHG38nr9Jv+CcPwx8O+Ivg/wCI01rSjPLbazNb&#10;sXZlztSPpyOM19RR/s5+Ar6ZxPoSPCvKAyuMfrWnMiD8KdUsfi/JYSRahq2v3ytgmzuL1nRvQlSx&#10;HFaH/CC/GzT9Nt7qzbXdPSRNyLBesgYdujdq/caT9ln4Z3Lb5vDcbt0B8+Tp/wB9Vct/2f8AwgUN&#10;vc6THJaxjbAglcbF9M5z6UcyEfil4T+Dnxq+MOnx6BqWhatqkbyeY19cXAlcgHp8zHgZr9m/2cPg&#10;3bfCHwfDbxReTcXFvD56+WqncqnIOBzya7fwv8MvDng2RZNH05bR1yARIx69eprpk3DO48VEpXQx&#10;9FFFZgFFFNDgtgUAK1RzQ+fCUJxmpCduSeleMftR/GpPgv8ACXWPEaSSxSWnlndEodhukVeh+tNL&#10;UD1ee9ihaGASAsTt9/SpWjDOYd56Zr8ovAP/AAUkutS+JGj2up32oXNpeahFHGi2qD5S4GCQB1Ff&#10;p94D8Y2nj7S49Yskkjgf5dsww2QPT8a1asB5trnwF0jxF8QNC197ovcaXdeei7FPO5TjJGR92vap&#10;rcqoKE9eg4qhbxW8f2qVIyrp82eevNaFjdfaLdHbIJ/vcUm2BFCsqt84IGfWrPOAetNuZNqkjk47&#10;UQSFogScZHGaPMXUeynzAwJPHSoLm6js7a4uJGASFC7Z6AAZNRx3i2Nq73c8aYOcswHH418u/tL/&#10;ALYHhv4PaHqVtfTTzS6gJrK3NsFfbIVYLn2zS8irH0T4Z8QWXjzSP7RsLoSQlim6InGQcGtaC3lt&#10;dyjdIrcZbtXyz/wTk8Sav4g+BNjcanci6ke7n+ZUA43HHQV9ZRxz/vNzgg/d9qLiszxD9qj4SzfG&#10;b4bTeGEgfY1xHL5kaqW+Vg3evTfBeiyeHfCunWj7t1pbRxAN32qB2+ldEIZfJHzDzO5qP7PcNwzg&#10;qeCKLhZj7eY3EKSEbSe1SURweWgUYAp+w+o/Koe5p0GVX1JWaxkVfvdsdat7D6j8qiaNvOUE5THI&#10;pDItPthDbqXOWZeQ1flV/wAFSPhRrU3xOm8Zabp0s8EVtbReYuAvGcjPWv1P1aK72wtbSBEj5cEZ&#10;JHHSvP8A4sfDrR/i54PmtryzWeSRx8sjsp4yB0I9aAPGv2G/2gLT4jfDu20i/eGyudDs7Sz8sOSz&#10;MI8HOe/y19USXgW1WSD98CcZr8vPHP7NfxY/Zz8WLq/g7XLOx0TULl7qe1t4fOdo1bKrlgSCA1fW&#10;X7Pfx6u/FXhmy0TVYb59diDyTXEkARGG84A464YVqtkZy3Ot/bOuGt/2Z/HVx5YbbpzMd3bkV+f3&#10;7NP7fFn8M/g/omkXMVnG1rFIoWSVgSS7MBj8a/Qj9rGzm8Sfs9+LdFt0Y3eoaeUjOCQCSOuPpX4q&#10;+Af2NfGvjrxRP4aV4rY2aLN508TiNssOAfX5qqJJ3nxk/ag8dftc/ErTNL0rRZrJGhNv/ZNrO3lX&#10;eze+4rnaeDnn0r9Y/wBn/wAO6p4V+B/gazuLN7S9jt1S4t+hj+Y8HFeJfsn/ALA9v8G9TsdX8VQW&#10;Opa7DKzwXltI/wAkbR424zjqT2719nx2oswkeP3AIEaj+GhsRMzS/b4htPl7eTV2oW3faFOflxUb&#10;X8a+Zn5dnqcZrNlFqiqFjq8eoMAiOnX7wxV4kLjJAqAFooooAKytY8640udI1KzHG0L35HetWs7U&#10;4bloWa3kCSDGD171cQPx3/ar/a98Y+G/jF4s8CW9jM6eb9jjb7S6ly6AdM47187eGfhz8bPB0Ml7&#10;p2lasNPZzI0aXOxNzeo3DnpX6Gftgfsbx+IviJ4S8X6dZ266hPrcNxqU252aaNSMrjOBwO2K+ytD&#10;+FHgvUNEjtBouISo3I0jjJwMnr7VrfQR+Hd5oP7QtyVvLY+Io4o/neOLUWCgdeRv6VW1bwP8c/Hm&#10;i7dTj12XS2cZjlvCyZHTgsea/ddfg34JhtrmJdGCx7Crr5r8jHTrWXJ8KfBOm6TkaI32Dd/qRI5O&#10;fXrmlzAfiC3gb9oXSoIrQSeIzBIuyPdfthVHHyjfxXqvwd/Ys+I/xH1K11LxK2tSu48x/OmEgBVg&#10;O5Nfr7D8HfCl9HHJLpayBQDEPNfKj863bfSdJ8EWMbWlo0aZ2KEJJGfqamTugIvDfhpPCPhj7PAN&#10;ziNcjAByBjtWskBv9Pg8xfmzuI64p+6VbZ5J28yPGSq9cenFWrORJbZGjBVCOAagomDBuhzS01VC&#10;jAp1JiCg80A0hOKQC0Um6jdQFjN15UNixecw7ckEcZOOlfn/AONv+ClviL4e+MI9H1zwba2dqxOL&#10;iaU4KZIDYz7V+g2qQQz2MvnAFVRiMnHavxev/Bt1+1j8d9P+yjfo1rcNYXMV0pUMwJY/Mo6YYd6B&#10;2fQ+jvDn/BS3x54w8VPYeGPhfbapYb1H22CXGVJxu6iv0B8O6g+oWiHULdbe8bkRtycYBryb4N/s&#10;s+B/hb4V02OHQoYdSWJY5poppCGx9TXqfizULfQ9Ok1MsIzCABISMAdMc0+oWZzvxJ+NXhb4Z6fM&#10;2u6va6ZKUcW8czEeay9QMD3FfHOrf8FQbTQSbWy03Tr653cJ5rZKnv1r44/bP+OWv/GT4sXnhqx1&#10;FnTStSnijR40wdz4AUgZP3a9d/Zy/wCCfWqeP/CsGvamtidQdnjJuHkRsA46DHH4VvZEH3V8I/2x&#10;PAXxGGnRXWv6fp+sXYjC2KOdxlYcp+B4r6JjkjuFBRgw9q/IH4xfsl63+zB4+8GeM0MD6dZXbXl0&#10;tkHkYxryeoIBr9If2dPitD8XPhppfjKyM39mX28RxyphxtdlOR9VNS/IZ63JIYRnqKWGcTUjbbiL&#10;0yOM8VENtmgYjdnj5eaWlhliij0NFZGoVXjgMcjOzEgnIz0FWKbMGbZtOAOtADJZFnbymA29c1yf&#10;xO8Y/wDCDeGbu7hiSR1t3dVPGSAMfzrrnhjK/KMGs7X/AAvpviiya11O2+0xMhTbuI4PUcH2oA/L&#10;f4xf8FO/E3hnWLnQf+EWjEEO1heLMwJJXOOD718peLv2kfG3xk1hbawvdQja4LKIYbt8Ek5xgt2r&#10;9dPiT+xP8I9at2urnwjDcXUjqpb7RNnhSBwHr5f+IX/BNbUvDZk8QeBzpmiLbhplVnd25PGAc9Aa&#10;3TVjF3ufPfwn/Yb8X/GC3iu9dl1iCKVC5feDkhsdye1fXfwG/wCCXvg/4beJLLxFc67eX9xas5+y&#10;3kcbI25CvI29s14/4L/aW8cfs6apJofiptT1W2tE2btP08OmWIfghfQmvov4b/8ABSn4aeNNctND&#10;Gla5Be3BI825tjHGpVcnJOMdKBI+ntN+E/hbT7e2EGiaephwwlW0jBPOc5Aqh8SfhDovxJ06S3nW&#10;MBlVfliVuA2e4q54R+JGkeLFLWl/bxwFQVSSVM4zjHXrVX4tfFLSfhD4NvPEd4zPZWuwuICGY7mC&#10;jHPvUjNvwHpsmh6amlfYltreyjWGKRVAMgHGcCuqrnPAvjK18ceHbHVbRJEhuYEmXzBg4YcV0dRI&#10;YUUUVIBRRRQBHNJ5MZbGcUjKLiNGJx3p7oJFwwyKzRcSXVw8MBKCFvmyOvPaqQGJ4s8VT6JO0UUA&#10;kAUHJJ71+EPxo1DxJ8XP2ktc0S0a7cf8JFNbLHFKcfPNgKATiv341DR7HVmInh3yEYySR/I1+O9x&#10;8O5/hl+2pbXV/blrfW/GIe2aJWwq/aO5PsaQjtfhr/wSwHiKOHWNeu9T0+6lU7oSqEL1A9eoFeZ+&#10;PP2afHf7IvxK0HXPDUeq6rpNvcC+uEllCJhGz0BHGFr9k7O+/wCJqLJM+QEBGBkdAetc78ZvhpY/&#10;EjwZq1jJDG+oy2ckFvJI5ARmUgZAPPJosBwfwD+IX/C+vgzpVzdS/wBnatNG8ktvExLJyR1r84/G&#10;X7BPxJ0fxZc6rp0mv3dt5rSn98AvJPvX0h+xfH4o+Gv7VPiz4da3fxyaVpelLLAiKBGGY84YjJ6e&#10;tff10izSLA4zDIPmHY/jRuVHTc/Hf4R+Mfin+yP45uLnxLpF9NpGtSpa2j31ySoI5O0Z681+vVtd&#10;NrmmpDc/6HcyoGUKecYByK+Hf+Cn9ta2ugeAEt18t01kY5JxwPevsHwfcXN9PYzXM6yFYwB0HYU+&#10;VlcyO6tYfs1vHFuL7VxuPU1LTfMHrRvFId0Oopu6jeKQXHUU3d7Gjd7GgZX1CRUt3JIDY49aytZj&#10;T/hFtQkUAs1u+Tjnoa2Zo45hh13AjFYGvF4dD1hOkS27bR6cGgD8LfgD+2JrvwM8TT2MenG4tFvZ&#10;5T5kzqOTjkfhX1Xpv/BWjULcFT4dsn4xzO3avk/4I/sZ+MP2jNJ1TWNE1KzsmOpzW6tdA7l2kE9O&#10;2Gr1W2/4JC/FuQjb4o0Vd3ru709wPZ/+HuV//wBC1Y/9/Xo/4e5X/wD0LVj/AN/XryST/gjx8XkH&#10;/I16Gf8Avqn/APDnT4vFQf8AhLNCxjP8VFmTzI9bj/4K4XW7EnhyxQf9dXp//D3CT/oB6f8A9/mr&#10;47j/AGFvHj/HvV/hXLrOmvq2nWSX0tyCfLZX24xxnPzCvYI/+CPvxOmhWQeJNEGQCMhu/wCNPl8g&#10;5j2Bv+Cuzr10TT/+/wA9UdW/4K73H2CTydBsXl4wqzPnrXl3/Dmn4ozR+YPE+h88/wAVU4f+COfx&#10;SkuAieJdDDcgEh+1Kw7nL+KP2jPEv7UXxb8C7NKaC3sfEFtdyCKYsqrvVT1PTmv2/juntdPtvk3A&#10;RLkn6CvxX8Bfs2+J/wBmX4waVaeItTtL/wA7Ure2T7J/eDg557c1+1FrBJJbW5lYNEY1yO/QUhlo&#10;xC6WGRuCPmxVioGVv3YiYKq9Qe4qegAooooAhop+w+o/KjYfUflQA+iiigAooooAKKKKACiiigAo&#10;oooAKKKKACkb7ppaRvumgCKiiigBV61LUS9aloAKKKKACiiigAqN/vVJUb/eoAbRRRQBW85nvvJK&#10;jZtznvVS3upLe8dCo2s+OfTNaEmyD9+VyenvTZoY5I/OVQGxuHrQB8jf8FKpJNY+Bdzo0KKWa/tf&#10;lHBx5ik89K7D4IfsueHNB8C6XJIsjSXVrDK3mLGcEoucfL0rv/i58KYvidoJguFjfdKkm2RSfuke&#10;n0r0LSbUaTo9hZheIIEjGOnAA/pQJ7HA/wDCgPDP/PIf9+0/+Jo/4UB4Z/55D/v2n/xNekef/s0e&#10;f/s0zM81/wCFC+GocFYgc8f6tP8A4mom+Cfh2y1BGMShAuSTGn/xNepKwk6r781keIJGbRp5URhK&#10;vA4560WA+Df2S/Cej+OP2jvj3p1xDGIdF1hI4dkS8qfM65Ht2xX1F4m/Z10DxJZtNHExmYhcIkY4&#10;H1WvNf2Q/hPeeCfjJ8Y9eukYL4g1CO4UtGVyB5nc9evavquFlhuPJVCq4Jz2pDXQ+UPid+wr4X8U&#10;eG54re4vkv2t3VVheNPnIHfZ6+9edfsaa1rHwl+Ml78BplaRdB0w3oe6cyTkSSI3zMDtI+fjAr64&#10;8S+PNK+H+ma7qGra5Zu0avNFA86I67SSVGT15FfBfwA+JifFX/goN4x8UaRHLGlzoEUfnAhs7WiB&#10;GRxQaH6UzGCO6t1mkKTMMqg6H1q9WPNp7aleWF0lwuIVw65yScVsUAFFFFAEm5c9aSSMSxsp5BGK&#10;Ty+Pemru3EZ70AQ22mxWzhl5PTnFTt1pLhjHHuDYoXlQaACiiigAooooAKKKKACiiigBy0tItLQZ&#10;vcKq3vnBU8ld7Z5z6Vaqreu8apsz17UCI7qSRLhFeFGtMfMzAHBr47/a1/YZ074xRLfaWt49zcXD&#10;zyrbyRx/ez6r0yfWvb/Gn7QujeE/jPovw9v4GFzqdq1ys7SBUAHYg16VDM7Wxmhl8yGdcxbOQoxw&#10;c07iPxH8ff8ABOX4heEdSePTdP1BtJRQWke+h6n2BHf2rzO6/Zh+L1pcm1sNKurgbjHiS/T6D+IV&#10;+/1v4egvNNaLVUW7Ynkv6Z4rnLf4V+HYr+WcadbyZfeAuTjnPrWkXZD1PxN8F/sE/FnxNexDVvD0&#10;0UDdWjvYSeD7sa/Qz9mv/gntpHgO4sdY1Q39tf2ssU6RtLG6krg4OF6ZHrX2Vp+jaXa3IhhsFiwC&#10;Q3OPWsD4ifEC18CzW8tzcLFCqGRkaQLuAPI5+lO4jqmWLQbGKKMDYp2jI981auJg0e0H7wrH8J+J&#10;LDx74dtNVttj28+WVd4bGCR1HuK2I9lwpZQML8vrU+oyteRn7PAB2NatUL6FpI4wpxg81fqZFRCi&#10;iipLIz94/Wm04/eP1ptABVaZUvFuLZgCGQqeOeRj+tWar3ULfK8fyuTyR3pomRxHwr+GNp8L9D1K&#10;ytC+26u3uTvwTlsZxgdOK72P/j3HHOKhmVpJ0Ab5Mc+makmJjVAvTPaqIC03iM7xg5qeiipYBRRR&#10;SAKKKKACoWRfMXk1JIrMuFbaaqyWsxO7zafQCxJF5kZXJ6V8n/8ABQb4c6x4s/Zt8U2OiWr3moTC&#10;ERx+Yq5xMhPJIHSvq6Muow2WNUtf0uy1rS5bXUEje2fG5ZTgdQRn8RTVrgfz1/A3wte2vxw8KaN4&#10;ig+wzx6xbwbUIJz5i55GRxX77fDHwva+G/DsENrK7xgk/Njrgegr81v2rf2W9X+HXxP0Xxx4etpL&#10;2CPUW1Iw6fbM5CowYAkZGeOK7z4X/wDBR5fDOpR6L4l8K65A6LuMl2nlL0wOSBWr1Qj9EXt2ijle&#10;Nd0mMqp6E1XdmmtV+2j7O2f4PWvNtF/aO8J+ItJ+3x6vY2gWMSGGS8jDHIzjr14ryr4tft9eCvh3&#10;buk1t/aZV9u62uFbkjOeKWoH07dana6Rp805lyqjcSwJ/kK8F+Jn7Y/gfwEtxFqet29rNCxUK0Eh&#10;y2DgHAr80PjB/wAFDPGvxLuvsXgq41fTEdWjICK+4k8dq81tPgz8WvjfLDNq17qFz9pYSlpbJiAT&#10;xkkD3p8ttxnrnxw/4KaeI/iFp95ZafZ6cFkQRq8Kyx8Bsg8v14r5Y8Rapr/xI/03U/MEaE3AxISA&#10;TyfvE1+k/wABf+CXVr4WvLWTxHcafrKb2Z1kt2XIKnA+92NfR3jL9kP4d6b4Nubay8IWIuhaunmR&#10;RMcttIBxmsDU5f8A4Jd3jXX7Jmmz2gE0n2ycDP8A10bPXFfY0LO0KFxtcjke9fM/7FPwt1D4c/BO&#10;DRYpPsAS6ldYvLK7cuT0PNfTFurRwRrI29woDN6nHWgCSiiigAooooAKY0gRgDwPWn1n65MbXTZZ&#10;VBLLjGOvWgBuqambFoNoVlkODkH2rwe++PdrY/tUDwFLJDHbf2at3nY2/JwPpiveYIotS0+FpFDP&#10;sBGeoOK/IT/goB8RdV+D/wC2M2s6bLcC5GkQpi2Hz4P1B9KAP16a0s763y6rNHMuVLqDwfTI4qrp&#10;vhnT9KuTPBCiMV28IB/Ie1fjjpf/AAU+8QWdnb21xLqwljRUyxUdBj0qHWv+Clni+Vd9pfasASOF&#10;2n+laxWhm9z9oLy2+2J5MkKvCww2QDx9DWTP4U0uPbshjjkDAlkjUE+xOK/HbR/+CoPie1Oy8u9W&#10;ck8big/pXXaT/wAFNNQMkk91NqUsZU7VZl49+lVysk/XOYRhkBODtwPpUrKrRoWOAOa/H1f+Cpl9&#10;cJIyQ6tIVOBtKn+lVj/wVO1XcyiLWMDtleP0pcoz9imuIpG8sN8x6cV81ftW/HST4XeJvh/YWfkO&#10;NUvmgl81WyADGOMH/aPrX5+z/wDBTrXbrItzq8EvaT5eP0rwT4kftTeKfi54s0W/vdSvJY9Huzcx&#10;ibBIyVJxgf7JqJKzDU/oEmvGm09ZbJFkzjtjtVl7U3RgkclWQZIB4r57/Yp+L/8Awtb4QWGpXl2Z&#10;Z5JXX9667sADHSvdmsb2a7ikivgYVbLIOcj0pCNqiiipGNbgfhVaxlR4XYNuG7BNWqqRtDbTC3wA&#10;z/NjNUtgPjv4mft9aL4A+Ififw1fzaaJtJYrGs1vIzFtoIBI479sV4tpP/BULxf4k8SRWui6Fot3&#10;AwYB1ikXkAnu47V4X8b/AIPX3xQ/bX8aW1mjPENShEyrGzjYQmc46Dmv0U+DP7F/gfwFpcUl74f0&#10;+6ug5fzFRlPKgY6+ua103J1PcPBGtT+MPCGhavdxrDdXNuk80Uf3VYjJA56fjVTx98S/Dnw9tHud&#10;ZvltEXAO6NmHPTgCtMS2ng/w/ezrEIbCwtzIsYOAqKCcA/QV+RP7cn7VF74t+NE2i6TfTJo72sZ8&#10;lHVk3gnJziklqUfXmpf8FHPh14b1Oa3PiOxCtIVO+3mOMHtgV6X8Gf20PBHxd1ltOsdZtbrELTDy&#10;oJAeCB3GO9fm/wDBH/gnbrnxee61DUdXgg8145I/tNsRkPn356VofGT9nDxX+xLHB4k0zV98LXcN&#10;gTZwFcrIcnk5GPlpStYR+x9rJ9nhZ5OIj82TzxVi1bzHaReYmGQfWvPPhx40HxC8CSy25ZJkjVSx&#10;IJyR7V21jMdK0i1WcmR+FJ6c1mhmnHIJFyKfSKoUcDApaGAUjUtI1Ia3G0UUUGhn69YpfaXcJI7I&#10;ojZsqcHoa+Gf+Cdei6RdeC/GN7YS/atQh8Q3CxqyjqEj4yQP51943mxrWVHZUDoVBY4HIxX5DeIr&#10;3xv/AME//ixb/v8AUNX8KXszaveQ6bblYxuJU7mwR0Qd6AP1p0j7fdW4jv4FgCrxsI/xr5G/4KIf&#10;HnQ/hv8ACHxB4UXUli126to7i3gZX3sCxHDDAH3fWuAuf+CrnhrWPDdvJZ6JqVvcFSzFpQCePTFf&#10;BvxY+KGrftkePIBZm6a7a3+zKkq+Y+FJbgADjmqjuLoaP7GfwP1r4z/FKXxO1rNLBp99b3cjLMoB&#10;DFjlgxyfuiv3MsbKBbpL6xVREI9m1AFXOOeMV81/sK/ASD4Q/D/7Re20az3VjbGY+WUYlUOc5P8A&#10;tUvxo/by8JfArxU+i3Wk3F3GsQk8y3lXZyM1ruZHb/tZ/EXRfDfwr13SdWkhj1HVrCeCxjkiLF3K&#10;4wDjA/Eiuc/4J22d94f/AGWfCdlqUIgkj84FTgnPnOexNfnj8XP2xP8AhpD42eCre1sr6PR7PVW8&#10;2GbBVomJAGQOlfrN8C10pvh7p9vptsltbrvZYQc7fnOf1NDVg1PQrm1W72tuI44xxQJIrKFVkbvg&#10;Z55qpN9oh1C3RZD5Z6gDjFTTRrdXLRtj5cHmoGXOOD2NFHTAorM1CiiigAooooAp6gksKiaFBK5I&#10;BVun1qKSBry1f7ankqBjC4Ix9Kvi4iaQxb1LgZK55/KsLxB430Pw+pTUtQtbfcCdk06oSPxNWrmb&#10;Kt54e0LV7F7I21vLlSC5hUtggjOSPevnHxl/wTw8GeKtJv7U6jqlo1024yWssaOvzZ+U7OK9D8Rf&#10;tQ+C/C14yKbef5gvmRXKEHjPXNWtI/ac8J+LrlNNtdVs7C4m4WaS7jwmBnnn2xV6k6H59/FT9g/x&#10;r8KdUs7r4Z3Wva9La3SvLFf6mu3y1weRlc5NeV/tIftIfFWLwndfDTxj4dsdKj1CKOdp45GeVVVw&#10;cgiQjqnpX7I6P4k8L6pHNBFq2naldxp+98m4Rmb8AfwrwP8Aap/Zl8PfGL4falf2GiQWuvBY4Ybp&#10;42aRQJFY4wemCarmA9j/AGbJkl+BfggLjcuk2+eOfu969NrjfhB4c/4RT4Z+G9KcAS2thFC5wRkq&#10;uOldlWL3GFFFFSAUUUUAFVHj+zSeYnJkPOasyHCmmTfNCWx8wXI/KmgK19eRae3nztsiUctjPtXx&#10;Z+3F4q8O6WdC8RWM8UmoaK0t6itEdrOnzAHjJGR2NfU3j6S7l8CXjxbxc7lCnGT94f0r8MfjF8TP&#10;HXi/4x674Qv72+lt7jVptPtEePgK0hUYGOaAP0r+An/BQ/wLffCHStZ8Z61ZaNqTmRJokglYJh2A&#10;5wewHevQ1/bk+Al9fWj/APCfx+ezDbGLebBOen3K/Jeb9jP4gTWK6bG921ivzqgsnK881BrX7IPj&#10;WzvNONpY3iPEoHmJZScEHrQK59l/tW/tDaB4b8VS+OvA99Fqs9/cxW7mSN0Xy/4iOAf1r6WP/BQD&#10;4WaPocL3fii1iuBCGZWtpjg456LX5b337MXxP1zSIdPmbUTDEd4D2T4zVRv2NfiH4guI0uDemP7p&#10;32T4xVxsB7d+05+1Fpf7R3jTStL0W8t72ystSEySwI6MQSBk7vp6V+qfgXwzCmnQXJml3qoGM8dB&#10;7V8FfsY/sJ23he8uL3xHYQ3jtDGyGe3ZCrAk9zX6OwyQ6cqW8NuVTHYcdKuXkBfRdsYAOQB1paSN&#10;tyqQNvHT0pazGFFFFJlR3CiiipLF81Y+GODWX4kmSTw/qgXB2wP29q1RGrDLKCayvE0aJ4f1UqAC&#10;YHzj6UAfD3/BL2SFvh1fjgt/bl12/wBlK+85ti7eAPTivgL/AIJfSJH8Pr4Y5/ty5/8AQUr78dfO&#10;CEHGOtNbiew6Zgqc0M22LPtRIu5SKGA8vDY6d6ozPgDRZom/4KdeOzKdq/8ACO2/OO/7qvviLZJZ&#10;Jg/LtHOPavgrRdPj1D/gp148iE8cWPDtu25j/wBcuK+6Vs54bVQswYKuOO/FWxIvw5SEbRkU21uo&#10;5mxwGyQMClsyVtV8w8980lqsLSbkAByelSUfmT+17qxg/aC8Nx8f8jHB/Na/TXSZftGmW7f9M1HH&#10;0Ffl/wDtgWxk/aH8Nkf9DJB/Na/T/RI/L0u3H+wv8hWZoPkkMUka9i2Kt1DND5jRnHQ5qagAoooo&#10;AKKKKACiiigAooooAKKKKACiiigAooooAaziNcscChnCqWJ4AzTLiMyR7QcHNDMqqEYjkY570ALF&#10;Mky5Q5FItzHJGzKchetGwRR4UAfTiqBtRZ2VwZbgRIeS7cBfc80AWLi8it41kkbajEAH3qWRhHGX&#10;bgDvXxf+1h+3Hovwb09tOigi1K4guvs5aG+VW+63OMHFfnN42/bW8e+MIZZtN8ZapoqY2bFvgR1z&#10;mgD96Q67VbPyt0qSaZIIy7nCiv55/wDhoj413kds1h8Q/EF2iEFhDMW4/AV6b4T/AG1PiT4Pjjvt&#10;fu9ev7OM/vPtFyyocjAyduOpoA/cWfUILdEaR9oYZHvUkFxHcwiSNtyHvXxP+yr+3z4d+MXl6XqE&#10;Fvp91GYbdPteoKzSs2ASAQMnPYV9kyamkECtawfaIjjaYuh+mBQBqUUyNi8asRtyM4p9ABTGUls0&#10;+igCPYaNhqSigCCaISRFDxzmqDNeC4iCophVsE98VpydqZQBHeSTLH+4VXbPQ09ptuwHG4jkUtVL&#10;u8eC5iQWzS7zy46Lz9KYnsXefSmqxYZGKz9RsZrg7luzbrkcf5NS2Gy1iKtcrKSc5JFUZlqRpBja&#10;AfWiWMTLsYZU9aRWWRm2y59gelNaBzyJTQBCtqbNh9nQfMfmJp15qENnFI0rbSF9Papo2ZeCCfel&#10;e3huMrIiv6g0hrc/Bj9rb4leLPHnxp8UeHLwJBGur3drpa27MrTAyY+b5iOgHpX2z/wTG/Zl1f4b&#10;6PZ+MdTs5Ib68tJ7aTdIrJ/rgRgY64X1r7A1L9nPwJqXiBdXu/Duky3YmM/mSWql9xOSc+ua7yCx&#10;ttEsUstLs1trVDlY4FwozycAe9SaDtNs7WyeQRyOXkbcd3TPfFaNQ27IV5jEb9s9T71NQAUc9qKV&#10;etAB5hB2nG/sKrR3JRpmfAROWPp61YaEtcLJngDGK8h+NXxs034a+KPBuiyeTLL4ivfsQ/0gIQSy&#10;L0x833ulAHq/2hNSs99s29ScZ6VYWMhQD6VmQzNp7LFFbM0ZAbKggZx9K0FuHYA+UwoAk2GjYaZ9&#10;of8A55NR9of/AJ5NQA/Yaj3jOM80jeZjeM8/w+lNS63SAeQQfX/IoAmCnHSl2GkmjaWPCsYzWTeT&#10;ReHoWvtQ1FIbWP7zTMEUZ4GST6mgDRuLmO3dEkbDSHC+5pk19DA5V22t6Vwnw1+KOm/EnWtetrNo&#10;JxpcwTfFMJB7HjpXdeXHNeHeoJx0P0oAsqcqCOh5FOqC2dm3hlKgHAz6VPQZvcKrXlw1tGrKAcnH&#10;NWar3b7FX915vOMenvTQj83f+Cimn3uh/EXTviJp6Fr/AEnTvKjDN+7+Zh1Awf1rB+FP/BTS6tvD&#10;ttpuoXGlxyWFqiOBDISpVQDk7/atv/gqJr9xqGuR+DNJtnuL/UdOV41tjufhucKBk14j4d/4Jna9&#10;r3gfQNVi1q6srjUbeOWeNdNJZNyAkMdw6Z9BSA98sv8AgqRpuqXIim1LS0tDnc6wSZBH/AvWrVn/&#10;AMFMNC05byRdX0/HJG6GQ9On8VeIw/8ABIHVp2LR+NLmJT/Cumf/AGyobP8A4JHa611JG/jG7Eat&#10;t/5Bhwwz1+/WsbW1Eey6J/wVEh1PW2BvdL+xbSRIIJM5A/3vWvnT9rT9uS8+K11aW+gXFleQrBJD&#10;O0aOpXOf9r3rovGH/BK/XvDOgu+m+ILy6mUjiDTDuIPXo1ed/C39jG7vb668MavqLadf6hcfZoZr&#10;mzw6k/LuUFuea00A/Sf/AIJ9eNNM174C+F7AXRk1iO3leaLBwo81ucn2Ir6Y0m3Njby+ZkAsW9a+&#10;LP2Pf2QfFPwB8aXltdeLL3UtMjtDFF5lqYo8k7uPmI719n/ahZXkNpI3mNIM5Jx7dKh6gi9bzPLM&#10;/A8r+E9zVusyK+P2qWFYThDjI/8A1Vp1nI0iFFFFSURn7x+tNpx+8frTaACqRu54bqXzlVLbGEbu&#10;TV2qaxtNeyrIpaPbxkcD6U0TIgt7w/2dPJx8rcfpWhay+daxv6rmsXULvT/C9nLc6lqEFtap8z/a&#10;HCLgnAySfWuL8R/GzwHFb2zR+OdEtfLfcyf2hECQOx+anqQeoxs2PmGDUK30LSGMNlgcEY714pqP&#10;7X3w8sHCp4l0OdQOZF1SLGeldD4f+NfgbxpGGsfFWjJLgEiO+jcknp0PWpA9PmmWBN7nAp6sGUMO&#10;nWsPSJLbUIwYdTiv0PeNww/nWxDNHJlY3VivB2nOKqwEtFFFSAyQsB8oyaVd235hg06o/MKkAjA9&#10;aoAknSL7xxVTVNPg1zT3tpWYRv1KHB4Of6Vb/dSf3Wpkkyw4UAYpgc9rUM8UdlYWlvHcWpHlTNKA&#10;WVehIPrj2rxX42fsYeEvip5t9IL77c4VdsEkargfVa+jsRlQxC+tBkXGFIP0NP0Efkd44/4Jo+O4&#10;01GTw9ZahLOodrZZL9VVm/hzgd6+Svib+zh8TfhffGLxzp5so1dUZkuBJhjyByfSv6Jgx2kscDHU&#10;9q5DxZ8P/DPixXOreHbPV2Y53zwh8nGAelUpMLH5kfsW/s6/C/xpfRyS31+16twiqkbKATjn+Gv0&#10;78HfDfSPAenw22mxs8cUfljzgpOPXgDnivlf4mfsGavdMb/wV45k8EyRqx26bZgEseh4ccivmXxZ&#10;pf7Q3wQ1pymu+MfH9rby+W3k28ihl6l8jcMcY/Gh+9sB+sUKia8jlh+aJchj6HFPluvneNwu3JXp&#10;nivgz4ef8FL7DUtSttJ1jwtJ4dMhIea+vtgXC9TlB1Ix1r6evv2kvAcfgc6xH4k0aec2Zn+zrqEZ&#10;cMEzjr1zxWJseoWcaw3KpCB5PJ6Y5xWpXgv7Lvx+T46eD7fVrfTHgt5ppEE3neavyk98Y5xXvVAB&#10;RRRQAUUUUAFV7yFZ4yshITuRViqOtLI+myiLdv4xt69aAEsbcWYlbkR4yCa/NP4/fCnTfjt/wUY/&#10;sTUfObSj4ejkLW7KrbgfcH19K/SuxYw2cS3DclQDv47c1xC/Dvw23xXHilDYf2v9lEGAi+dt+uc4&#10;oA+Wn/4JP/CnVka4vH1oTAbo9s8WMnn+5UNv/wAEr/h1bt5a/wBriEDg+fHnP/fFfc0dw2518pto&#10;OFPY/Sn+e3/PNq0TdjN7nwhff8ElfhZdOr51rdj/AJ+Yuv8A3xXIfE7/AIJV+FNN8MRv4Zh1ae7R&#10;8yrJcx7VjAJOPk9a/R7z2/55tUF5vubd4thAYFT36iquxH5Y/syfsC+A/GOj6hPqcmqL9nvZIHaO&#10;ZOMKv+z6mvaY/wDglj8M5Lie4RtYKSD5D58fP/jleeftjfF65/ZS+Pfhex0tZm0u+sjdz2VpJ5KO&#10;7NIuSADk/KOfavuf4G+ND4++Feha8CVbULUSeSX3GPOeSf8A61MR8px/8EsfAfktGV1YKT/z3j/+&#10;Io/4dRfDiztbk239s+dKh3A3EeM4/wByvujSbeS3iIe4Nx8xO709utaVZyA+ff2af2WdG+CPgq20&#10;u3a+jaGR2Ec0qtw2PQD0r3LStNGn+aF3EN/eOa0KKkYUUUUgCse6sJJPEFvchcoqkE59jWvn8qz7&#10;5Rq2nzR2t2qMTjzUIO059qqIHw/+zHYx6x+278eBcDK2zwumMf3Y/WvtCHXzJrUOnnbtZCeAc9D/&#10;AIV+W3xQ8d+Jv2Tf2kvFviu60vUptL1u9jjF1hoIpwoUkbyCCOO1e72//BTrwpN4Yk1qPwzB9thI&#10;jW3XUB5rdMkfJnue1aCPXP25Pj5pfwX+GN3ZaheQ2kmvWN3aweajHewj6Ag8HmvyL/ZU+Ex/aT+O&#10;z2MiTTweQ8oMLhW+XJ6kGuu/aa/avvf2pNYtdLsfDF7eNb3MiwQrK0+wyfKAAF9vxr7Z/wCCa/wK&#10;uPBHhWx8RaxosmhaofNjf7VbGKQA4xyccHPpVWsgPsfwD4N0nQ9Gsba0eTzbCJEYHHBAxg4HPSvB&#10;f+CjdzoafA+xbxLObTTTrFuFlQfMZMPgdDXWfHb9rjwZ8DRbtHdabqcsokMsMV+iMCmOCME55r86&#10;P2tv2/NN/aCsrXwtbeHGFqmp29yD9rEyfLxkDZ/tdc1m9gP0c/ZDtbiz8K3iqubdpEIZjk4wcV7n&#10;qUaahiBSS8bBiBxiuY+F82lr4Xtk09YLcvGmVhI5OPatrSbW4h168llZzEynG4EDqO9R5DN2ORZV&#10;ypyOlPqONo2UmPbj/ZqShgFI1LSNSGtxtFFFBoVdR0uPVoRHKzKFORtODmvI/ix8GbL4y+GdQ0vx&#10;JFJFdTwm3iW2IBKc4OSDzkmvZHYqp2gk9OKzbGxfRbSaa6n+1OGLhn4Kj0zQB+XPib/gmhfWXiC6&#10;i0jT76Sw3bVaS5jyV/75r3n9l/8A4J7eFfgr4wsPEMyahHrduzlI5p0eMqy46bc+vevojW/jp4Rs&#10;9UvrTVdc0vQpLPndd3iRmU+gBI5/OvlXx5/wVM8PaLfvaWHh+PVZdo2z2uoqe5GOFP8AOmtxPY+7&#10;V+w31ne6bCx+RDFIFGCvBHFfM/xA/wCCeXw5+Ll091rtxq+WABME6Dp06oa+d9P/AOCyWgLfDTj8&#10;PZoJpHEMl0dQA5zjcf3f49a+pvgz+2P4I8a2scF9rmk6VK5Y/wCkanHkYPAwcVrqZnDeE/8Agm38&#10;I/DepxTaTc6w8lnIC3mTRnaVP+4K+nPBPgHTfA9iltpUk0iICB5xB4Jyeg9afpesWPnrNpcsWrW9&#10;6wfzrVwyhTyDkcEH1rqMxw9Nqnp6UriKcz3P22D5B5f8R71YmWOGQyuxG7io7oO0iOmSAOgqaMrM&#10;gVwN3XaeopDJPQ0UUVmahTVkVywU529adSLGIw5yAWFABGwkXK8ikjkWZmVTkqcGo42+zWm7Gefp&#10;VXVrxNG0S+vyRtjiMp5x0GetAHlXx0+L+g/Be1m1u6vlgvWYQMsqlkGVJHA7/L61+NH7SX7X/ir4&#10;zeNWt0+xpbwySwwtaiRS6FuCfm64Fd1+318cNY8afG/WtDs7i4/s1Ut5UWOYvGG8vBwAOvJru/8A&#10;gn/+yB/wsSzvNa123VWju1Ki7si2VKk8EnpW8drmT3PmLwv4T+KfjyCO00mwjuE6hmlIJGcdz6mu&#10;k8V/sV/G74X+HbnxtqmlNBo2nqrzzC9yRuIA4+rCv2s8C/s9+GPBKgRabYOyoRlLcKeufWvPv2+5&#10;lt/2QvHy28GFWGEbU6cTR0X7CPy5+Ett8ZfgDBY/ECy023utK10o3mXk7OojVskqoIxxX6Sfsx/t&#10;x6D8ZGh8N6lqNivjOaRvK063iYBo1QMSck+jd+1dF+zT4B0Txt+yj8P4dVsLWZm00Y+0RhiGJIyM&#10;96+XP2ivhT/wzD4+j+Imi6aUtNPtAGks4PJXLuyffGQDhhR8QdD9Nrdi9vGSACR0HSpa4f4M+Kpf&#10;GHw38PapNBJC91YxTEyHJO4euK7isXuMKKKKQBRRRQAyRlRSWOFqK4kcohiGVPU+1TModcEZFRXE&#10;wt1RcZDHbTQENxbwalatAxJRvT65r4D+PH7G11B8d/AXinw7YzXFuuui+1GSWRNqJ5m4lRjP86/Q&#10;dVWMcAKK+Uf2ff2h9M8e/E74n6Nrd3Dbjw/qz2kP2y6UjhyPlB6dPehgfRtnZ2tvp8SW8UbShQMM&#10;g/HtWg2j27QFxAhkxkDYOv5Vkx+PPCMSjGv6Xx/08p/jUv8Awsjwp/0Memf+BSf40AaVtYwLaqs0&#10;Eav3AQf4U6C1ghUo0MYZjkDYP8Kyv+FjeFG/5mHSz/29J/jVS6+InhfzBcr4i00xxj5sXKY/E5qo&#10;9gNxdQie4e2tNhmiOJF24wKvXTSrCxhUNJ2Br4z+AXx8tPEn7WHxY0e512EaXZiP7I0l2pjYkt9z&#10;/wCsa+utCaWOxka4dmO7IL+lU0BoW0xlUK2BKB8wHY0/zV87y8/NjOKwNUb7crul0LBLbLyS54IH&#10;XJzwK5S4+Nfw/jt/Ifx3oKXu7odRiD4+m7NFgPS3kWNgGOCelOPFYvh+4t7q1juotRiv4Z1DxSI4&#10;YEEZBBzyK2m/KoZUdxKKKKkscsgBC55rD8XTpZ+H9UaVtqtA4H5VsyrmFio+YdMdawPFAN34d1CK&#10;RMsIGxu7nFAHwb/wS+vrMeDruwMpNzJrV0wX1G1a/RCNFhXAJ4HOa/BL4NfF7xP+zv8AEz/SLTUU&#10;0xbiadss0MYLcZyVPpX6/wDwM/aa8J/EzwnYO+t6ZaXptYmkje/RpNzKcgjjkEU1uJ7HtdxIWty8&#10;fzY5NfNXjT9vr4PeF9bv9CvvFtvBqmnzPa3MJjYlJFOCvHoQa+grWMH/AEmG7FzbkFdqHI/MGvlX&#10;xh+wtovizxVq+tSJZibULqS5YtYhjlmJ5OeevWtVYyPhrxh+1lpOm/tteJvHnhzULe70m80qC0W5&#10;kR9pI8sngHsRX3t8Fv2+vh744W20678QW/8AaD7EWGKJxk7eep9azLH/AIJ6+GI7QGT+zhKcgs2n&#10;jP8A6FXN6H/wTjtfD/i601az1+C3SGUvsjsQo5zjnfT0YH2xpeqWXiTSor2yl821lyUcDGcEg/rU&#10;mn26KrmNix3d68/uvE+mfBDwDaW17e2921vuQl5ViLE7m6HP0r4o+KP/AAVIhurG+8OaF4QuhqE5&#10;xHd2d6SUKtk9E9B696mzsx9TmP2pNbs9S/aU0Wwgl33dr4ht2lTH3eVr9PLO7H2O2hQguYlIH4Cv&#10;w8+Fy+Mfil+0AviPUdK1VIZNQt7jdcRM/R1zzgenWv3F0bY9jBIyBWVAMnr0FZGpdjZgAHGD2qWq&#10;sbefK2G4U/WrVABRRRQAUUUUAFFFFABRRRQAUUUUAFFFFABRRRQBHNMsCbn6dKrXSmS4tmH3c5/l&#10;U15CZ4SoOOc1Te6SWWIW5E/lnDbDnb9aAL052rn3r5T/AG3v2mW+D/g29tNNnEep3Nk8kCyR7lLA&#10;gcnIr6ljvVmumgIAYLkgnn8q/Kb/AIK7wsfHHguC1uS8clrMJPLPA5XrQB8O6j4k8TftGeOLtNTM&#10;csryec4hBUBshff1r7f+A3/BNDSvEkkD+JNO82yaRvN2XJDY2kjHHriof+CY/wAG7a88bahe3kCz&#10;q+mll82HI/1kfIzX6oXFmIZksrW1FvC65M0a4CmgR83aL/wTz+DPg2zhSPTLxHdRGf3+4dPpTfFX&#10;7BPwk8Q6TNoL6bdu82G2+dgcEN1x7V9JWzwW8kkccy380fDxg5Kn3Hap7KEXl8t7IPJlGV8o9emM&#10;5oGfk78XP2FtZ/Z/1I+LvAtpHbRaTJJqH7+4Z/liO9RjHPA6V9p/sVfGrxH8XPg/oV/qjwNqcwm8&#10;wKm0fLI6jjJ7AV77420my1nw7qlhd+Wba6t5IpZ5AGEKspBY57AHPWvhj9n++tfB/wC23qPw90fV&#10;FvtFtNPM0dxbvtiJaMMQFBI4LEdaAP0Pj3eWu/72OadTV+VQM54606gAooooAKKKKAGSdqZSyMF5&#10;JwPWo/NQqSHBC9T6UAPqOacRfL/Gw4+tKs0bRl1cFMZLA8e9fKH7SX7efhP4RyGy0e503xLc+VIJ&#10;lt9QVWhkUkFSMHnIpomWx9S7ZJpGFyyCLGRg4NZ5utIimWMy/OenzCvxY+Mn/BRzxH44uLiDTtJu&#10;tKUupEkGoFhjaOOEFeGab8c/HNnqkWoy+K9UmCNu+zNctz3x1qrMzP6KrO3j3F0YFGHy80+T7Qpy&#10;m3bX4r/Dv/gpVrPhlLawvtHuLjywE86XUMA89eVr9Fv2c/2wvDPxQmttIn1HTrXV53bZaG9V5WUK&#10;DkLjJHWlYD6agkLLhvvDrTwqq2/v0qCRlkjR4yGQ/NuXpj1pY5itvvUeZzjFBS3EZoLh8HduBxTb&#10;q8h02EA5ABx0z70/7KJHSTdtOclf6VJJtdtrRhh1yak0GRSRXyrKuSVHHapKZ5mxgix4U9SKfQAU&#10;q9aSjO3JHNAGdNrBj8QQ2GeHjL4x9f8ACvhH/go1Na+CfiN8FvEV8zR2tnrrXUjJydqSQsePoK+8&#10;2hFxKLsJiVflAxzj6/jX59f8FbvCNz48/wCFSaJaySRT3moTW6+WpZssYhwOMn2oEe2af/wUP+Fj&#10;6fGraldfaQMH/R+MY+tbUf7fHwrZVJ1G65H/ADw/+vXx38Hf+CWN5qelw3Oq+LNS0+Vt2Y5rE5HA&#10;x1k711M//BItGmdh8RtQGScf6E3/AMcoA+nP+G+PhV/0Ebr/AL8f/Xo/4b4+FX/QRuv+/H/16+YP&#10;+HRK/wDRRtQ/8Am/+OUi/wDBI2N84+JGoHHpZn/45QM+lZv2+fhqjErqFx5ZPH7j/wCvVix/b0+F&#10;dwwB1C63f9cR/jXzAv8AwSik8w27eO9Q8teA5szz/wCRKbrn/BJa00LS5r5/idfIkYyS1mQOSB18&#10;z3oA+u1/bM+Ht5Gptb6ckjPzRD/GvAP2z/2zNCj+B+v22h3kn9rHyjEHh+X/AFqdefTNfn78bPhT&#10;Z/Ci5uLaz+JT3s0czw+XvCHIyOm72rwq3vtT8RTf2dc6hNfPJn927lsgc9KAP2g/4J/+GdY0Xw3d&#10;a7eCP/ifRQXRKnPUZPHavsNoHW8aYdMY/SvmX9hPxBc6p8NbeyvLBrH7HZQRxtIf9ZxjIGBX0+rG&#10;GEZ+Y570ASEAYNFG4MBg5ooM3uFRzSrCuW78CpKhuY1dBuYKAc5NNCPnzx/+zNafEH49aD4z1GDz&#10;LextGtyyzbTz7Y5r27RrAabYnTbcAQW0YjhB6gAYGTXzV8Yv2lE+HX7UHhbw7eIlv4burBp7jWJr&#10;ny4IWHRWyMZ/GveNJ8aeGvEVpBf2PiKymhkUS7oZlYFSM9QelCA3bWHU4bXDeWJM/hirt39r+yr5&#10;ATz9vOem7H+NYd14h0PUGMqa9bIuMfLICP51UXW9GjuIWHiG3fa4JHmD1+tUrAdBpsd+9vtvxGXI&#10;IO0cd8V8Ifte6D4o+F/jfRvGWjrbx22l776Vn+bARy+cd+BX3FqHjzQLG3Msmr2aKDyWlAr5O/bf&#10;/aA8DyfDTXtGtta0nULq90m5hDJdIWjYowwAOc5NUhHtv7P/AMWr34ufB3w/4j8yOTUb5XeQquAQ&#10;JGUYGT2FerzabBNcRXkoPnRrxg8etflf/wAEoPFuu6h4uutAvftSaBZ6Yz2t5JITFIxkJIUHjOSe&#10;9fqQ0MlvdxDczxEZLdhTaXcCzZ7Gu5mHU1o1Ut2BkcBeB0b1q3WcjSIUUUVJRGfvH602nH7x+tNo&#10;AKwvF/jCx8F6U19qEhjhOQpUZOcE/wBK3a/PT/gpt8Xhp/hZNDh1D+zprfUFJkSfDMDExwR2600T&#10;LY8c/av/AG/X1i8m8P216GsJ4tsgFv8ANkSHoQfYV8Q6h4l1n4ha5JFpckjwtINxbcPlPFd5+yL8&#10;CNa+PXxS09ZrW8m0Z55o5tUMJlSNhHuAPOOcj86/Zf4K/sp+GfhZp4WW1s9SdoghaSzVCMEnPU09&#10;SND8W1/Zn8VanpjXFkv+h5G8STvnd+VdPpHg34kfCOwOo6aINkKCWTzGZuE56V+5qeB9Bkha2h0m&#10;zELHJdYRgH06VFqHgHRJLVrQ6LaTJMpjZ/JU7R0zjHvSA/OT9i/9vyBdTtdE8aXbRThZGdIrYjuA&#10;OSa/TjQZLO7sY76yYtFdIJQWPODyP518OftS/sQWt7NP4p8LzMdWUIi6XYWfzEDJLZB/pXU/8E5/&#10;jRqfxQsfGuk6pYTWM/hyaCy2zSlyx/eAnGBj7vSnqI+zqKKKkZDdTeSqn1OKW4y0Bx1qK+QSKm5t&#10;vNSylhHhRnimgKFrHMZ2HGBV5reNuT/Ohsx27Mq5fbnHc181fGb47D4e6xMdTK6daxIpaW4uPLUZ&#10;wBnI9TTW4j6RuYmWEiPsp61X01JNwL479K5/4Y+Kl8XeGrO+TDQzQJJHIrbldSOoOOa6vJWbheMV&#10;fkMj1C5S3QeZnYQd2PSq32h5rFP7O9f4/SrN1GsxRjhlXkjqPxoSaFl2Kyx/Q0gKllHqM25b3ZtJ&#10;/h9KfdaJazQSRtGCrqVbOM470v8AZZ3bjcnH+fersaeTF138fnQB8f8AxZ/4J6/D3x1o97caPYT/&#10;ANqldsTSXG0Z3AnPHpmvhH4zfsT/ABi+GUN49kLBdDYyJErXDM4jAJ5464FfspNaHWIHl842Kqdp&#10;A6fWuT8ceN/DOgWtrpXiW7sLVL1/sdtLfyKvnOwwAoPUn0zWZqfP/wDwSz0s+H/2ZNMsbgFb1Ly4&#10;yO3Mhr7NHSuL8A/Dmx8B2kdtZTRmIEuEjjCjn2z712tABRRRQAUUUUAFRMX84AY2Y59alqOeQxxl&#10;gMmgClqG25IQdVOD2r4o+Jf7RQ+F/wC2cPCl5ceVp39kJcbQm5sn3zX27aoPncEMzDJXuPavxq/4&#10;KfeHNb179rR5fDS3Vzrv9k24FjZjMvl/Nlvp+FAH6a237VvgZrSHfeTb9gziMdcc96k/4as8Cf8A&#10;P5P/AN+x/jX4gQ/Cz493MMZt/CfimZQgzsjc4zTh8I/2gz08G+K/+/T1rFaENa7n7e/8NWeBP+fy&#10;f/v2P8arah+1l4GtrdpFvJvlBJzGOgGfWvxMb4R/tCJy3g3xUB7wvUa/Bb9oHWpktk8I+K85G4LE&#10;/APHI/Gqt5E28z2D/goV8cfDvx3+I2j+JNCnkuodLsvsjsybSreY+QBnn74r9Nf2JPtA+AvhGafA&#10;gm09dmOvU9a+E/2bf2AfEY8baVqPie11KwtUL+bHfWJ2HMZ5JLY+8fzr9QPAfgeLwDoUFhZzC6hi&#10;j8tI0TaEAyeADx1pvshHYW3l2reQM7m5FW6z9JLtCTMhR9xwG64rQzWMtxhRRmjNSAUUZozQA1lD&#10;KQemMGsm3hsdB02d03iDdubPJzmtfIqpdSOJBCLbzY2GSccVSA8N/aN/Z60z9pLwf9j1K2+0JbLJ&#10;NYYcJ+92kLu46Zr803/4JX/GuzguDZx6UJ/MPk7rtsbc8Z+X0r9lLfT5LWSWRWYrMNojAwEq1Z2L&#10;WVsyFzKS2ckc/StOawrH5k/sy/8ABOHxj8N/F1prXiW2syyXNvPI0FwWHyNluMe9fpdb6HaQ6WLO&#10;NCsIHTp2qSKze0W4k3mQuCQnp7Cq1xaz6lpPllnt5N2eOuKV7jPkTxj/AME9fC3xG1u7vvEtjNcJ&#10;5zSReXc4wGOW4x7CsaD/AIJa/DGxliubDSLhZAwI3XR9fpX3A1u4+zrksFADe/1qL+yX+3vcidgr&#10;LgRgcD9aTegHM+EfAK+F2tkgXbFHjOWyeBiusuL+JWMZzuzg8U+38yPIKs2T1NMm08SyF84JOcYq&#10;QJre3S3XCZweeamqG3leRSXQoc4wamzUgFI1Lmkaga3G0UUUGg5flye2M18k/tgftZn4Z6Le6R4d&#10;uVXX7iyMlqs8W5C+WHJz7V9XX1wLWznkPO1GPXHbNfz8ftLfGa++JvxWTUJ4ptL/ALNJthbmUv5o&#10;Dsd2ccZ3elAHNfGD4teK/jBr0EGtMh1d7kNci0UqoY8cYNfQngD/AIJu+PvE+sWmsaJb2Y8NqNky&#10;z3LeaZcZOBt6civpj/gnz+zfaWGknxvqdguqrrtpHKkd1a5WPqeGJOevoK/Qq1hg09Vgs7VEg6ny&#10;hgZ+gHWmtxdD8t/FH/BLqHSvCN/rE2nKL+C2aeVluzjeFycDHrXzX8Hf2N/HnxI8Ajxjo3kBxPJC&#10;rPcMowrEH5QPav2t+KSy6b8PfFMw3TedYzHZ02/KeP1r5r/4JqyNL+y9a3s1lvY6hcKYWGePNbnp&#10;W1zPU8d/Yj/bGPgvxjffDP4jXPk6vHdR6RpiW1u212T5WyxPTjrX6UXEIuYw0fzEn1r4l/by+HJs&#10;pPB3jPQPDYV9IeS/vJ7S3xtwM5dgOPqa9s/Y7+Klx8V/g/o+sNbMILhZWW483zA2JGXGcD0qfMD3&#10;CxuBMrjOdp21HDn+0pfTFSW0aWolZnGC2TnjFMt2L3juBmMjh+xpAWqKKKzNQpk2WC7e3Wn1HNIk&#10;MT7iFJBwDxmgBJU8+1wvPNcr8VpJIvhxrkUX+saxkUfXbXQ6PNI0OJIygyeT0qXUtNTVLG4tpMbJ&#10;VKZIyMH2oA/nt+Pl42nfGR1ueLuR7eN/TacV+437PPw607wL8PdGbTYmjW9s4J5dzZyxjB9Pevy3&#10;/wCCiXwB1Twv8bLvxO9jc23hvzrONNSa32wM4TJUNnr8p/I1+n37Nfxb0P4jfDXSzpF/Z3q6faQW&#10;0htZxIFYRgYOOh46Vt00MmemfbHj1SaNiNmAB69BXgP7fTJa/sr+OLdM/vIIT6/8tkr6EgtxJcST&#10;now9OK8C/bouk0v9lvxvO6CdEihYlun+uTihCN39kW1E37M/w93fwWCt1x3NeK/8FPPiVoWmfs++&#10;JdAklb+1ZooJI1C5GPPTv+Br5s8F/wDBRa2+HPwc0TRrTSob+a3tGiKxX6qV4Jzjbx1rxXRPGniL&#10;9tH4oWlkdNvbWxlieJmVjcKSgL9MCmkB+xP7NN7Fd/AnwPszldIt85H+zXp1cd8I/DZ8J/Dfw7pT&#10;Ah7WxjhIK7TlR6dq7GspAFFFFSMKKKKAGySCNCxpkkYnVD+NLMpeMgVHNL5Cxjp0FNAJeyFYWCH5&#10;q/An4wfFDXvg18fPiTJo5Vf7T1y6eTcC2cSn0xiv3zkmT7esZYbsZ2/hX5r/ALOf7MFx8Rv2gfjT&#10;qniezlsLWDxFLNY/bLXck8ZlY5Qk9D7UAfCTftdeOW7r/wB+T/jUP/DWnj3/AGf+/J/xr9trX9lf&#10;wrtG6wsRx3s1/wAavD9l/wAJAY/s+w/8A1/xoEfh/wD8NaeO14yv/fg/40+1/au8dx2M+ny+XvuC&#10;SF8lu/41+3Tfsu+Ej/zD7D/wDX/Gobz9lvwk9xHcGzsE2AcfY1xx+NXH3Qsfhx8KfjBrHhH4pSav&#10;LuSfVJ41nPlE5AbHAzX9A/hnxppXibw6t3btIYFCq2Vwc4FeU6l+yr4U+0w3axWMfz7lxaL/ADzX&#10;sFnbLot1Dp8NgDZsu5plXCqcdCOlU2mJXPGv2sPGWr+A/hrNd+Gyga8hkWXzVydu0nj0NfhEnji8&#10;1XWlv715hqZk24jVtuM+lf0c6z4Vgvre6juIkv4bpSgjkQMsYPcA14lZfsX+G9P8TDXfLtZjt2fZ&#10;fsSgc985/pQnYe/Q6H9lXUjrXwp8NGUkyRaVa7dwxz5a9a9yj37Rv+93xWXoGkwaRpMNpb2qWywx&#10;LGuxQMgDA4FaVupWIBs596mRcdySiiisyxrSmMgn7neqskMGqLPCwJVlIPb2qzMY5FMJcK7dB3rH&#10;13Vm0HT3e3i+1tGpLhTggYzk0AfMfxk/YJ8L+ONEvBY2MjahIAE3XGB1JPb3r421z9in4u/AvXE1&#10;DwzHp8VhJOZCs07OdinIwMD1r6R/4eGeGrHxB5RvdOkKkgqdSQcgkelXdP8A+Ci2k+KPEllpEXhu&#10;01CKWdYDMt8rhQxxuxs7/WqjuTLY9q/ZQ8T+IPEXw5tV8S+WdQ86Td5KkDAIxXtGoXrWd1axLwrn&#10;B4+lUNLvLRNFS60uyiKk42QAY9zwKxPHHxW8J+CdN+1a7runaZOsbSLDd3CxkkAZAz6VZmdXP54v&#10;mM2PseBtx13VZeOJlVTnkcV8tQ/t8+Am1h7eXW9ES1Cgi4bUk2knHHSvdPA/xV8J/FLTzc+HfEWn&#10;aosZCObG5WUIxGcHHei1gM/4mfBTRPiRYi31GKV49+87JNvYj09DXi2i/wDBPf4PWmoC8i0y8GoK&#10;zFWM/HI57V9UlhZ26jPmdsnvUaxfbIHUp9nYng459c0X0K6nmvhL9mfwX4OaOWxtZkkTB+aQHocj&#10;tXpp2R2LCHO0EDn8Kq2OmSW8k+6dnVhgZ/8A10+G3e106ROZG3ZA79qyNBdKDxySmToxG3FalVlJ&#10;WOH5eT19qs0AFFFFABRRRQAUUUUAFFFFABRRRQAUUUUAFFFFACN0rL0jThYyXLAAeY2ePxq9dKXh&#10;IAyc0vmLGqhjiqREjLt4GHiGeQ/dKY/lXxl/wUk+AsXir4dap4xtbaJrrQ9NlkjYs29WyPugDnpX&#10;25dN+6DKMnPWs82i67pl1a3cQ8uQbCCMgj6UEn5nf8Es/HzWut3EGqSMrjSiuxlCkHfH6mv02Vb5&#10;tQidZozaY+Zc8k4+lfmL+0h+xr4q034u6z408DWuoahdXF0Ga1hKpGIxzkc9MgV618Cf2rPEp8Ua&#10;do3jXQ4/Dt3IzbY5JtxKhDhuncikB9jRpHJrNx/ZS/Z7kSH7S0nRuecVy3xm+OGg/AvRLvxFrxmf&#10;TbNUMi2oVn+ZgowCR3b1ruI/L8TaXFcIRHDMgcSJ3BGc18afttfst6l8QPA2s3Hhm5vNY1h0iWHT&#10;0xh8Ouep9Mn8KGI8a+PP/BU7QvEGny6b4Fn1W0kuklhlFxaphiwIX+I+tdf/AME+vhrqXijxRY/F&#10;fUTDLfajbyxPPllcgFkHy4x0X1r5/wDgP/wTv8bePtfjPj7QdQ8MQadcxiCSPY3mpu5J59K/Vv4T&#10;fCfTPhT4CsPCNhdtPHZ7iJWUBjuYscgf71CGehRgrGAeuKdTY12Iq5zgYzTqQBRRRQAUUUUARzL5&#10;iFR1rJsmMc9xFP8AMsjEKB6Zq9J+7uvNbhcYz2qLUI/MuLV17HPHeqQHhX7YXxyi+AfwjvtXtJZL&#10;aeKVIsxIrnDnHQketfjn4N/Z/wDHn7Q/ibWNf027tYoLrUHlb7ZvUne2c4CEd6+zP28BfeO/jlqf&#10;hGVHj07fbS+ahzyERulfeHwf+Hlt8PfBWkQ2NutyJ7SF3ZkAIOxacdwPg74L/wDBMV7izt5/E9rp&#10;d/uQ7is0mc7j/sjtX0PYf8E2fhNHCBc+FLN345Ez/wCFfW1mzsoDwiLjoKjbTVDbzKwA5q76iPjH&#10;xt/wTH+GmoWcf9j+F7G3nUklmlcDHboK+NPid+zb41/Zk8cQ+PPDc1laSabbYHk75G+ZmHAK46V+&#10;0EdxFtKq4YoOawtU0Sx8c6HPbXCJskbaWChiMfWjmfUDwj9lT9oKf4oeC9Ogv5pp9St7SAXTNGFB&#10;dlO4jBz1HpX0tGkcKhEGB1r4J/YJij0v9pj9o7SmfMFnrUUUO7sP33Qdq+8khWOT73OKTGTUUUVk&#10;ahRRRQAUGig0AReaAfLj4c8jPSvmv9pj4R6z8QviF8MNRWW3aDRtWFyRIWBA3xnjA6/L3r6TllSz&#10;jJJHrk1HJEL1BI6ABRuU1RkN8i4i05I4XVZhjk9MVMskkirtZQV4bPf6VRuL6ysbcyXVyIQOpavE&#10;viR+118NPh3p97KvizT5b+GORltpHYFnUfd6etGoHt7eIraO+ezkDiVBktgY/nXOeOvibo3w10e5&#10;1PUpS9vCnmOsDKWIz2BPXmvzK+M//BVHX9Ykm0zRfCdnfWCsGS+huD83ynP8PvXxXqPibxV8WNU3&#10;6bd3V3dM5VbOOYlWJ5xzQI/Tn4w/8FOfDdtHLbeGZtStbuOX70sEZGNp4+/64r4s8df8FG/jh4mj&#10;l06z13zbKZeV+xqScHI6E+lWPhB/wTv8dfEaWHUfEGk6npttcIJRJHtPO4DHX0zX6LfBn9gPw58K&#10;Vhu4tQub2eFy4iuIwc5XBHX3pagflj4B/Z/+In7SPiQ3eoXFsZJ5FuH+0q8eS7c9E96+/PhH/wAE&#10;w9O8Opa3fiHTtNvNSXcTNDPJ0IPqtfd3h/RLfTbdIRp8UKxKFDhACcVvROkiZQ5X2oGcd8O/hrpn&#10;w90iK1srZYBHGqbVYkcfWumaR7iUqpwPQ1dOPWkb5V4GaLAJHH5a0+oLeZ5C29duDgVPSAKZLGsi&#10;7XGRT6huLcXCgFiuDnimgPym/wCCs17D4e8YWdpYq0dzLpquu0ZH3xXxx4P/AGtvi34a0mLTNJ1F&#10;0ghhWBV+y5OAMAZr9LP2tvgfefFj9r3wb+6mOnrpTI7xgEA5z0Jr3bwH+yl4e8K2Vu0spaUxKCsk&#10;Q6gDPekB+Otv+2H8cLLCy6lIYf4gLLn+VJP+2d8Z42Dx30ynOebL/wCtX7f3fwI0KWTzljjZsAbR&#10;EvNW7b4L6LHHg28XQdYhTA/C2/8A2yvjRrkJtZNQkZW6j7FiqPgnwL46+NPjzR7PVmWaG9ukikWa&#10;NkBVmGckLx1r93m+C+ixyb1toyfTyhXS6P4U0/Sdvl2MIKnIfYAR70g+R89/sm/svwfBzT7bfbW8&#10;bLA0f7l2bqxPcV9RPGHXbjIxinJt2/KAB7VHDGV5JPWqsAjYt1QLx2q1UEyhtvPep6TLiFFFFIoj&#10;P3j9abTj94/Wm0AFfkb/AMFSPCGoaX4nvdf1pkuPDtzqEEdvDFnzFk8nknOBjg96/XKvnX9tr9nu&#10;H9ob4Y22iytNCLK7N95luoLMVjYYOT05q47ky2Pnb/glP4Vt774a32raPGsFnDqsqsshO7d5Uf1H&#10;cd6/QO8hvpFiWGZFGfnDdx37V+Tf7Df7R17+z/qs/wAMNS02GDTr7Uri4a/nchlAQAcAHqUHfvX6&#10;e+GPEOk65pltqEGorKLpQQFzjk44q9WZnWQ2jW8yiMqtvjLLnkmq80d+tyrLPGsO7kE4JH5UzUIY&#10;7W1f96SxwQD9a+Pv29P2iJfgn4f8PvGsb/bvPjzJIV6bBxgf7VID6v8AGHiTSPB2mzaxfuGKjyyY&#10;2BbkHHBNfHH/AATNNvc+LvjXe2ykR3OrxyfN15aXFfnJ4s+N3if9obxEdBsRNGkyq+baYk8H0OPW&#10;v1t/YZ/ZzT4B+ENScXNzPLrMcE0n2gDggMeMHn71DVkB9QUUUVkMjlhWbG4ZA5qq19i/jgGdrD09&#10;quMwTknFQSWu+8jmz90YqkBJPMItuf4jivhP/gp94Thk+DnijV9i+ZHFAM5Of9Ynavu2ZQyk55UZ&#10;r4B/4KKahrHibwzrfhnSrA3tzcRQlI1bk4dCf0FHUGfMfw//AOCkuoeC/BOmaFZ6jeQS2NotuB9m&#10;TaCowOS3St/Tv+CoXiu0X7VqWs3ElryMR20ec9u9d/8ADH/gk74W8VeArLWtc1zUtNu7q0W4ljVB&#10;hGK5YA57V0Wmf8Ee/hxqunhI/GOqONxPCD/Gtrok8lh/4KpanJIX/tO+EAOXH2WPJX/vqrv/AA9T&#10;hVfMF7qXP/TrH/8AFVw37ZH7Gdl8GfEngHwt4VuLnWpPEUstq/mKFZMbACvPJ+au5+DX/BMGTWtJ&#10;gGvtqWnkoxY7EPOenWnoMbJ/wVdnuCI4tS1BSeButU/+KqOb/gqF4gVkKaxdeUx6fZo+n516nB/w&#10;Rn8BTMHm8VatH7bB/jS3n/BGn4eKhK+MNW3dhsHX86WgHmeq/wDBUC9k1y2sLDU75LSVMuGto/vf&#10;XdXh3xb/AGwtc+MXjjwil5ezXNhomsw3jK0KqQquM4wTk49a+ifHP/BKPQvDfw01hdF1rU7/AMT8&#10;PZ2LRrmX5gOOfTJrH/ZX/Yv8KeMNT8QeGbjXJ49a0+3EGoWyoDJbvnawbnGQciuc2P0k+B/xS034&#10;xeBbfxDpPnCFmaIfaAFbK8HgEivR1ztGeteI/s8fs0aV+zr4Jg8OaZrF1qNlDK8gmuAA3zEnHX3r&#10;2yEBY1AORjrQA+iiigAooooAKhnkMQ3sf3YHI71NWbrsZutPkgQnzGxgDr1oAkuEk+zNJakIzDOT&#10;+lfG2p/Aa78ZftpDxhqaW9xB/ZC224swbggjgDH619jwuNP02FHOJPLwFPUnHSsW61K20GxOsamE&#10;sip2EuOMHpyKAF034faNpdsscVqEO0BvmODgVNJ4U0xesaL9XxXyj+0h/wAFCdG+FslrbeG3sNem&#10;cSpdL5pUwMpAA6d+fyr4Y+Jn/BSnWvFGpStHpFvBllP7udsfd+laxu0Zy3P2V/4RfSZIyHjVx6K+&#10;ajtNB0fS7hpYbVlkIwTnPFfjf4H/AOClniLwTILpdAhvdpD7ZLk4PGMdK+j/ANn3/grJB8SvF15p&#10;njHStN8KWMcG+G6e4LGSTcBsxt9CTVcrJP0bjmhvY9mDtPGDTPs5tWzFhV/OuY8EfErw18QLdZtF&#10;1WC++bb+5z1wCR09DXVq0iysCmV7GpGSRnzF3d+lOo3qeM8ntRWbLiFFFFIoKKKKACpqhqagAooo&#10;oAjP3j9abTj94/Wm0AFSL90VHUi/dFADqKKKAGN978KZT2+9+FMoAKKKKACiiigDO1+3muNLnWFg&#10;rbGPzemDX87Pj7SU034tTy65EZLQTsWQZBK7j0ziv6Mbq1F3EULFeD0r88f24v2ToPF2hal4uQzw&#10;arptkRb2UKLtmILMM8980AfVX7IMdt/wzv4Nmsl8uyawjMaHqFxXpNndXmrXAuNOcQ2CkqySDDFu&#10;5+nSvhf9if8AbBt9C8H2PgTxtFZ+Go9FtI4IJ5pTumboeMcV92+HfE2k6zppmsryOWEtjcucZwDQ&#10;Bxvx4k1SH4daysE6KWsZgff5fpXgn/BMe6+yfsx2cOpTxmQX9yWwwA/1rY64r2z9oS4s7XwDqckl&#10;2FElnOR7/LX4YWvxy1nTdBl8M6AHnzO0imGQqeSc8fjQB+l/7dn7S8lnp8PgzRbuSNtY8/TpE2Ky&#10;t2AyDkCvZv8Agnn4ZuvBP7MfhbSrsqGhEwKpnqZnPcD1r85P2S/2Y/EnxM+JmgeKNdGoJHZXkV0F&#10;Yh1Abkg5PSv2esNJg0HSorG3wVjYkDGOpJ/rQBoXUaPayYHaoI2MNhEE45x+tLHFIbWVSDlulT2u&#10;ILZEkIU+h+tAD15UE+lFFFABVe/VG8ncM+n6VYqC+Td5Rz05oAkmhZbbbEQpzmiFZ1jYOwJxwafF&#10;JmMHqa5b4h+Krjwzos80UCynynbk46Af40Ac78bfhHoXx08Jnwt4jsY9Rt0lFyEkYqm8KwB49A1f&#10;CI+Afxq/ZLk1I+CNb0jTPC9xO93JaRh5H27jtxlOoB9a+pPg1+0xH44+I154Ou47e2ltbT7SWVyX&#10;PzKACMf7Ve5agZr3FtLaK1pKMPM3O0djWy2Mnuzy/wDZt+JmteNPBWnHXZmn1QxO00hQKpxIQMfh&#10;jtVL9tHQ5PFn7O/izwvbj/TNRii8stnaMSqTkjnovpXsDNaeGdPgW2SMqW2A4xwSTWjqX2O4t/Iu&#10;WQeYM/MM+9IR+JPw8/4Jo/ETXrq3me+0b7BIVJjeSXds3cj7lfo/+zP+x/4a/Z20VdQvNMtxrMMz&#10;Os1pKzAKyBccgepr6PuvL0fSvMtIUkWNS2cY4AzXzto/7TVxrn7UOh/D82MAt7yyknMoYlhtEhxj&#10;GP4KfmPU+nbSRJrWJ4wQjKCAamqjY3NxNcXEc0HlRRnCN/eFXqyYBRRRSAKKKKAIbyRo4GZThu1Z&#10;esTSLa27g85BP5VryDcp4zWfbTm+uZYnQKsR4PXPNNAN0tI7yNbuQfveV3HjivIPgP4m0zXvHHj6&#10;3tQwms79o5NxABbcemDXruuKl5avYpJtlfBAXr1zX4xaL+0/d/s4fHr4sN5cd5K2uzvFDcSldxSQ&#10;kDoetDA/bLzBR5gr8lf+Hz3i7BA+H1kcf9PR/wDiaX/h894v/wCifWX/AIFH/wCJqtSeZH60tIF9&#10;az5tXtZVZXRyOh4/+vX5Sn/gs94v/wCie2f/AIFH/wCJq3Z/8Fjte1e3cP4KsIl6E/aDx/47Us0i&#10;z788AfFzTPH/AMVPFXg+PzmfQtpKyKAoySOCDk9O4r1b7QZbhYX5QjkV+M/wF/bcvfDv7Qvi3xdf&#10;aZa20XiZ4o0V5TtXBP3Tj3r9jLW/sfE+li5guVMZAy6dBxnFIs2AoUYXp0FFR2saxW6Irb1CgBvU&#10;VJQAUUUUAFFFFAEcsMQPnsuXToaxfEEIh0PVrg9JbdsY69K17q187LhjuAwFHesHXpXvNB1W3kTy&#10;xFbsQfX5TQB+D/wD/ZZ1r43fEYz2Qtf7Me8njdbh3U7hz2U+or9Vfgr+wP4D8E6fZ3OqaDbSamsc&#10;btNDK3+sXknketct/wAErfsEnwL1ZwUkuh4gugMj5vup3r7LS3d5LjzMxqTwfaqW5Mtjl9d8ZaF8&#10;MbF7Z4po4Ixu+TBHI9Sfavxf/bK/aG1X40fFKbw7ol3KIrfULq02zRqOGcBQME54U19xf8FGvixo&#10;tn8PNR+H1vqsSa65iuVjViJtp3c9OlfE37BHwCvfjF8XIvExiuJovDGrQvKyAMrZLfeyfatUjMsf&#10;DP8A4JxeOPHXgOz1uW40r7NNv2pK8iuCrEc4T29a639nnUfGf7IHxe0TwbqF/CNJ1q8aWSO1TcG2&#10;Ar1YAiv2AvJJ9PxFZ2CPECMBQAPfivgP/go4ob4ufDextYFGoXVrKUjQYYndzii7A+9/COsw+KPC&#10;9pqKZZJQzKWwDwSP6Ve0eaW4hkaY7irlV7cV5d+zbYXMHwQ8N2N2GjvIRIZEP3h+8YjP4GvVnuJI&#10;7qKFIwYmXLP6Go1KRaooorM0HD7w+tSVGPvD61JQAUUUUAFFFFABRRRQAUUUUAFFFFABRRRQAUUU&#10;UAMkk8tMkZ+lVuLps4+761bbpVVblVfY5ALHC+9MiQjYX5OoHakknjsyFCn5ueKga2Vbx3JPIxXM&#10;fEf4gaP8OtBu7nUbwWxWMyDejNwCPQUiTqJJLeHdMYjul+ViO9cXqnwJ8EatqcerXGgWkupRLtju&#10;GT5lB6j9a+IviZ/wU4XQ9WutL0GbTb02z4XfDICVweTxXieqf8Ff/inaXwsbTw1okxdcjIbNMD9e&#10;dH0w6VarboVFpGgSONeigDAH5U6M263QSKEpLjh8cCvyCX/gsB8Y1+QeENCyvHVqZJ/wWH+MMMvl&#10;v4R0ISemGouOx+uN5qr+GYbu71GbzYQrSIFPIA5I5rgPDfxMh8ReOJJ7eR3smjO2DILAgYJwD6iv&#10;y0+I3/BUD4leOtDWwu/D+kW7XMLwnyt2QWXH9a+gP+CbF14g8SeItO1rVrZYVnt5s7XBGQzDpknt&#10;QT6H6URuJI1YDAIzg0+iikMKKKKACiiigCOaNZEKkjrnmqSk+eqsdyhsD2q1JZpJL5hJzjFUNQur&#10;iO6tUtI1ki3YlJ6qKrUD4q/4KEeFI/Bej3fxBhjQXbXdrCZIQTLglF6Y6fjX1P8ACnxdZ3XgnQPN&#10;1CGWWWygIXzVJBKDgjPWq/xw+EGn/GDwjc6TevMI5CHHkkA5HT+VfkJ8Uvhr8QP2UfHQvtL06W4s&#10;PtD3afbbsONquccBumB0ppaiP2/k3TJuikG3sQeKgjkk3hHbeD1xyK/G3S/+CvHxJ8N6fDpX/CPa&#10;I3k5GXL55OeTj3rfg/4K+fEOztHI0LRC7HcoKv3q1FgfrnOLa3y3mxQluG3uBn86+XP2qv2xfDf7&#10;POmXWmRi6lvmgS4SXT9jqMsVx94c/LX5s/Ef/gpL8SPiURDc6Hplssj/ACeSzDJIxXJfB39lvx58&#10;evH1kNZ0udrCbejNHdJuGBnjLe9NLuB92/8ABOW7vPiF8QPif4ygguLOPW7qC/8AMu4ijShvMIOe&#10;QT9DX6HRKxkBLAnGMZ5riPg74PX4d/DLw3oEMOybTdPhtZQ2NwKJjkjqa621sUuLr7ezMJcbdo6Y&#10;qWNGjRRRWRqFFFFABQzbVJPpmig/dNAFWaSK5tWdk+XOOa+Zf2yv2i7j4NeF7NtNh1ITzxXAVrGL&#10;eQVUYJ5HrX01JGsym2kON3PHWue8SeCdH8bQra3Dufs4KHaBkZ69R7VWpkfiL8QP27Pil4gtZIbP&#10;X9V09y4Oy7TacD2zXn/g/wAI6v8AtNa1HZJcquotMIWnvAQDJIfvcAnqOa/Vr4of8E2/AXxH8bSa&#10;3fXGqI5gEf7iUKvGccV8qSfAHx5+yb4kn1fRNBE+nx3BuY5L2eNspH90nBz0NSAnw5/4JKfEJYoL&#10;u68UaJNYsDi38yXjkZ48uvuv4QfsR/Dv4d2/mXPhfSn1AMHSeCPlSBg84FeF/C3/AIKS2UDR2njq&#10;803QyqfMEhkYhiwwPlB7Zr6t+Hf7Rfw5+JlxFF4b8RJqM7NsCLDIvzYzj5lFMND0LTtNj0G3S3tk&#10;EdlGu2OJOiirMd19shYxZjbOBu4pLq7kU7LcCSUH5l9Khmukt4TLenydvoMjFUBJbW9ykjmaYOjd&#10;BmrCqkce2Lao9ulQWt9a6jGVhk3jHoR/OnRWps7cxw/Pzn5qQCLbz+ZuMgIznFWl+VRuPNQwtPht&#10;6AelVpozdTFGyo65FLYC8jK3Sn1Db2y24IUk59amoYBVe8LhV2NtOeasUyRlVfmOAeKQGBqXhmzk&#10;8S22uyQI9zbpsV/4gPatni8VG24xzzQtrGzBgxOKm3qvGcY4qwIJL5IbgQ7DnGeOlSMJGUFWx9ah&#10;MKfaRLknjFS7iWz2qQGrFP3kFWAvy4Y5oU8UtMY0kRr049qY0wZSORUtFK4hka/Lk8mpqZTKRUSa&#10;ioaKCxx+8frTaKKACmzxpNA8cmCjLtYHuMYIp1ZcxXU7yS1c7Vi+cbeuf8mqW5Mj5r+PH7GPh3xn&#10;4c1C68JaVpuj+Iyqi3vnUho235Y5AJ5BIrz/AODP7Mvxv+H99ZHWvHdlqGkRtGIrWF3yqg5YfcHW&#10;vo34pftAeHPhHMlprGoxWdxJGJUSSJ2yCSM5APoa+VPih/wUx/4Q+WZtOk0ye3LMIHlik+fA47et&#10;a6mR97R2qpaoLzE0oA6c14l+0F+znoX7REWk215ptnOumO7YvRx82OnB/u18O6H/AMFYfEl9rMT6&#10;ha6PbTYZQixvjbjg9K9d8H/8FM9Eur63j1rUtNsjO6LhIJD1PPRe1LUZ6x8M/wBgvwX8PdcTUl0D&#10;R45VUrugQg84/wBkV9RaakVvax28SbEhUKo7YFcH8N/iroXxi8PxXmlXy3cMjEB4kZemM/eHvXoU&#10;KtGgUjAAwKl+YyWiiiswIrhN6rj1p3mAOE5zin0UwKdxceTJggkMccVxGv8Awg0vxJ4yj1i/tLe4&#10;hCbGR87jxgdv616FtFMuHMcZIGTQgMHQ/KkjuNOjjMdpbjyhGRgbemB7Yqd47TSYXjtIvLwNwKdK&#10;uXCItrIucSTKQB74qvpdiINONpJkPycdT+daAfBnw3ubn9oL47fbtVuVuV8J6uohW8bDLmTkIB1+&#10;4P0r77kkW2XyIFKbfTpX5i/FOzm/ZJ/aA8L6vdL9l0rxBq7XF1PcuHCqjqdyhcno54xX378Lfjp4&#10;W+Ktok+japHe70LjZE68ZxnkU33Edv8AY7/eC1wpXuCTU0vlRxqJV3tnGRzzViRlZCkh27hxiq1w&#10;stpCj2y+Zzht3p60hhNYwNIt68Ya6jGFfuB04/Ovza/aYn1b9ln4oDxz4fvl01fEmtf8TEWZ/eTx&#10;lyxDggD9a+3vi1+0B4T+F+jXWqajq0dqbeMMfMicgAsBzgH1r8f/ANsD9pr/AIX54mg0jQZbbUEO&#10;psIjErIWDEgfex1zWRqfr58DviYnxq8N23ijT5JY9HdmiNvcYDlhkE4BI689a9cTAUBemOK+T/8A&#10;gnj4Fv8A4e/s72FlrcLWk8dzKzKXD4BY46E19XxsrxqynKkZBoAfRRRQAUUUUAFQSSRrOu4YbH3j&#10;0FT1R1exj1Sze0kdl3/3etADbiH7VIH4KxnIJ6V+fH/BRz9rv/hAby78C6Y2oLqjxw3CPbIrJtbO&#10;f4s5/Cvu+5vH0/w7qsSgEWcBCk9TgHr+VflzofhG0/aD/bdFvqrSCQaTu8uBsDCkY6/WgDwT4Vfs&#10;bfEb9o66vtbXWbezimlW4KXwkRj5mW/uH8a+rvhX/wAEoZtLtopfETaFqrbWB3Fyc7uOqelfor4L&#10;8K2HhbQbPTbRcrawRwHcBn5RgZOOTxW808cIwTj8K1UtLIze58YXH/BOPwj9h8mPQdEVyoG7Yccf&#10;8Brxf4yf8EnbvxFo4k8Kz6Fod1DJ5zS5dSyhTleE9f5V+my3UbnAbNE8S3CDJ4BzRzMR+L/wL+JH&#10;jr9mf4iWHh/xDe31xZNLLK8tvG3lAbGQZLY7rX66fCvxpH468GaZqkYkP2mHzN8mMnJI9favn7/g&#10;ol4XsNQ/Zr8Y6wBsktbeFA8agY/fKPr3r0L9jWYn9mHwB5Pzn+zlzn6mm9RdT2oQt5gfIwKkpkJd&#10;1LSLtbOMD0p9Zs0iFFFFSUFFFFABU1Q0y4WRULQruftmgCzSVnW15cmQrMiqOgxVi8WJVLysVAHa&#10;gCXPzHnvSVDDG0SlohuDDgn9KY016G4hXH1FAFnNSL90VHGHkX96uD7U1RJHIQFymODQBYoqtNJO&#10;vKoCO9EcwmBVztOOQKAJWYHoc/Sm1DbWaWSFEJYE55qagAoop8fegBlFTUUAVLmOWSPET7G659qw&#10;f7DsfGGn3FtrFqLyNiUYSDgj0rp3+7Uf0GKAPlr4wfsV+GfHUn/FN6Ppul38chdriUEE+mCAehrs&#10;P2Z/gl4w+FfhV9M8Y61a65cG7kmEkLMwEZACryo5GK91x3ooA4n4i+C7Pxto8umNbRsDG8X7wHby&#10;APy4r5o+HP8AwTh8JeE/EIv9R0PRbmPa2RGhzn/vmvs3aKKAOL8D+B/DXhFHtdH0iOwMQCHy1wOO&#10;Biurjt3a+cyMHTb09+Ks/QUUAMmuhDcRRYPzenSn3EHnKMYBznmjHeigA6YooooAKa8TTY5GB606&#10;iGbzGZf7vFAEN1cR2cZ+UnpwtZ3ibTbXWvD9ytxCHBhIG/tkVqraqtx5uTnGMdq5r4h6xNpWjzeU&#10;qktE/X6CgD8ZP2pPFviz4XftbeI4vAeptot6thbgvFnBQopI498VxC/t3/tBWtjc2c/ifWJZfuxu&#10;IWwMV9hQ/s333xU/ao1vxVfWkwtLjT441kjlUAldg6Zz2NfX0f7IfhKaytWkku/OSMDqvpz2rfRI&#10;y6n5DQ/tufHNdHge98QazOc5G2BuDk4NH/Dd3xwvdJuIpNd1qXUNwEMywMQq+lfsA37LvhGO1W3n&#10;luEjXoeCc/lUGk/sneEtNvEa1kuZIclmZscHH0obA/H6H9tL9oW4snjl8d3cEYQ7oJsqxXuMEd6y&#10;/hL+0h4y8K/GDTviPr66xe/YontzdQ27EgMrjGTgdX9a/TL4of8ABNPwR4y8Tf2402qeetwLjEcw&#10;VARjt6cV0+j/AA58FLZ/8KSu7p4/7V/0vaEzNhRnhsYA/detVdCPffg34wk8ceAdF1mTzv8ATLOO&#10;4BmGG+YZ5967uub8EaSnhvR7fQ4ATaafEsELN95lHAJ966SsJbjCiiipAKKKKAGs2xcnmq8cSLJK&#10;6Da7A8n1qeViiEisjxBdTQ/Y/KUNucBvYU0Ai6fPa3wvJnEgUYIHJ6Yr8atD/ZE1j9qT9oT4zyaf&#10;dWVp/Z/iC4Vft24DLSNgjCmv2mF4i3aW+fnK5xj2zXk/wX+FGhfD3xh431TTJ55bnWr1rm5EuMKx&#10;Ykge3NFgPzw/4c7/ABB7eKdC/wC/kn/xul/4c7/EH/oaNC/7+Sf/ABuv1szH60Zj9aYH5Jf8Od/i&#10;CevinQh/20k/+N1znxW/4JleJ/hT8N9a1E6hpN1LbwNMFtTIzH6DZ14r9kCUHO41RutPttXUuDvw&#10;NuMcGkXE/LP4U/sBy+NPhT4I1ZZ9HTUtiTzrM7CUHA+8u3IP1r9LvAng+48L6ONPuZI5AxBIQkjp&#10;j0r82LX46T/Bf9t74oWkjxJa3U0UUSzBmAOTnaBwOtfqB4d1pNa05bssMdMqCB0pFGnGgjUKOAOK&#10;Wl3BuQc56UlABRRRQAUUUUAVboywyLcBv3MY+ZB1NZGoX0OsabqsMETRy+QwYsMZ4rdkuoVcQO2H&#10;foMdagS3t7SZ3DHc3BB6UAfkT8D/ANoKb9kTxIfCmr2mqfZJ7qW/P2OD91852jJYrz8lfS/jD/gp&#10;v4M8NeF1lmtNYkuL6BvIaNIyUbHBb5+OTXq37Vn7OKfHDTrmO3tpZDJbrFmB1ToxPf618WP/AMEs&#10;za3LtcWmp5mPy7rtDn6c1UdyZbHyd8SPHWs/tNfFoanYy3M2qtAsfnTxkt5anGPlycfNX69fsk/B&#10;OD4J/DO11O0htrJ9Qsba61Ewgq0rhCSWyBzlj1rkf2S/2FfCP7POsReLJ3vofEIR4Db3Eolj2EjB&#10;4zzxX1T4s0O317w1f6dIzJp2oQNFNJHwVRh1H4GtWzM+f/i1+3N4T+EeoXL6jDf3VupWNY7MRuQx&#10;XOeXHpXw/H+01pH7VH7YHw0u4orxbHTZ5oWXUlVeG3EAYYjH419Pa9/wS4+F3jS8N+dW16dZMYxd&#10;YHHHSrekf8EvvhV4c1zT9RstS1oXtr9zM/GaegH174c0630u2VrQILVlwixnIHPPt1rX81FmRCMs&#10;wyCO1YXgbwzZ+AfCllosEskkFsGCtM2WOSTyfxrWs0t7ljNDIX2kg9hn8azfUFui7RRRWZsOH3h9&#10;akqMfeH1qSgAooooAKKhooAmooooAKKKKACiiigAooooAKKKKAIp5RDHuPIziqN5bma4tXX5cNk+&#10;/Srl1D50JXrzmkt5kkUqpyV4NUiJFNo3mvnXOFAz7V+Zv/BXD4lax4d8SeFdD07ULiwi1KzmWR45&#10;SkfBXlsHmv1AKqrFv4sV8O/8FFf2c4/i94Qn8Ti0kuJNFsZNkiyhApJXqCRmkSfLv7L/APwTl1Px&#10;9o9l401LxBaX0WrWglEdxCXxkg9TnNfTUf8AwTf0ZXW8aPR2eLgf6IM+n92vTP2E/FFsvwf8M+GB&#10;IPtGnaaoePacjG0dcYPX1r6ViubeUeUjE7vY0AfEFv8A8E4NNuLoy50hVJ3YNoPX6UzUv+CcOl3G&#10;tK6rpITb/wA+gx0+lfbVvc3LXU8eB5cedvTPWp0muZI9ygE+vFFgPh/Uf+CbenTT2Lo2kr5bAnFo&#10;Of0r6O+DPwIs/hBpdpbQG0RoA67oIwnVifT3r1f7T5MDyS8BFLN7YrFj8SaRrl0bJJ2aX720KR+u&#10;KYHQL90c596dTI1CxqF+6BgU+pAKKKKACiiigCtdQySKdkvl++cVFbwNbq247yw61D4hkuI9OJtg&#10;DJuHWnx6lHawWSXLbJpVAAxnJxzTsBRW3ltdYe7nv1S0K4EDvgA4x0rG8XfDrwx8RLOZNX0Cy1Bw&#10;hjSS6t1fAOemR05r51/bf+MGv/CHRLvV7eSKDTo7m3j8x1DfeKjp16mvTfh3+014W8R+E9NnGpb5&#10;vs0Rl/cuMMVBPb1prcR5X4y/4J9+ENevJ7i00TQ7QORtUWCcYGP7teUap/wSyXVrxZIdS0u1j6bf&#10;smB19hX2/Y/Grwzcrk33GM8RN/hUVz8evBcEgik1Iqzf9MX/AMK0uwsfL3gH/gmvofhuVTqH9i6p&#10;5YGFa0UnIPutfU+g+D/C3w8tRc2mi2OnGE586KFY9pIweccZqm3xU8OJtudPvWcyn5t0bdPxFeCf&#10;toftWeHPCXww1mystUVNTaFHjjaB/wC8R6e3rRqB9Y299EsSXKsrx3QDKVII/Pv1qeGzlW881ZNs&#10;OMeXzjPrXnX7P2pN4y+C/gfVLtt7TaVbzhl4yWQE16Msl019hQPsm3rxnNSxot0UUVmahRRRQAUU&#10;UGgClIrf2gkxbZGFwQeneuY8X+M7DwTrGjwTsiPqtx5SHeq7jkDuefvV02sRzTabIqAeZkY/Ovi3&#10;9v3xNJ4Z8d/AENJ5Ky64Fk6ngSQZ6VWpkfbvmRzKAHUkjPUZrI1Tw/pPi6CSDVtNgvYVBTbcxBwQ&#10;evUdOKxvCGvaXqdvDOk7NMUx0IGMD2rp1uiqOLkhUYfKR3FAHyt8e/2CfCvxWhlTQ7LRdEuGlWQO&#10;tooIAUjHyjPUg18R+If2Sfij+yxeDVdD8V6hqEMebjy9NSUcjgDgdea/X8WgT/SLLLSNwdx4x9Kd&#10;c6WmsWE1tfxKySDaeBnFAH5efBz/AIKCa94R1T7L4t0PxJM6p5TXF7uVWbcvOWPoDX3r8Pf2iPB/&#10;xOtVcXtjb7mKeVPdRljgZzjNYXjj9kHwN8QJJY9as5jbFy6+VJtJbBA6c9Ca+R/jZ/wTx1D4ZTtr&#10;Pwj0+6L28QZRdahuXzGbDcO3900aiP0jsJrCeJ/sLw4K/K8RBBHYgjtT7Uy2MJSVmuGzncMn8K/K&#10;/wCEP7bXi34L60dC+Kd3a6TBastofLiMpypAYZUHoAea+7/hz+1p8PPiT9mk0DWvttrKCA/kSLyB&#10;k9VHpQFz2ZdQDMFKMvOOas7VbkAZPeqsL2+rW0VxGSyMoZG6ZFTQqYwFPAFA/UdGxO7NSUyMMM5p&#10;9SAU11Vh82Me9OqC6aJVXzSQCcDFADWvEjbAXP0qZWEi7se9UNQuLLSbc3Fy5SNepwT/ACryLxV+&#10;1X4K8J3jW91qwhKSGMjyJD0OOymq1A9oSYNJ5flkD17VMFA6CvJ/Af7SXgr4halDpuj6r9p1CbOy&#10;PyXXOASeSoHQGvVopBJGp9qAHfdpay9QvvJdlzgAjtVmzuhMnJ54FK4dS3RRRSATuKbTu4ptBUeo&#10;UUUUFhRRRQAV4B+2F+0tpX7Mfw+h1+40+41S4vrr7CIrFl81GZGIY8jgYr3+vyb/AG4NW8afFD9o&#10;a/8AAllDFPo1hfWlyVO1W2lEDHJI/vGrjuTLY+TvE/in4uftJeMFulXxNcWLF41mlSaVIgCzBS3I&#10;HXpX0h4D/wCCYvivxZ4d0vU9Y8VrN9rQMLS6gcmEk45BHFfpj8Jvgz4e+EvghbPSbTy/O23Enm4c&#10;7yqg4J7cV3X2ea3t7d7RFzIcOMDAHsK0uQfnRpP/AASXn0+6R5df025fGd5ts446dKw/Hf8AwSF1&#10;jVYTeWXi6ys2tQ0qpHActxkDgdeK/UO4urbSbNp5WKRKRuOCfaq11fXHkx3MIDWmN7sQPu9c4PtS&#10;5mI/FzTNc+Jf7GHxCh0C91fW9T0SKIN5lt5qQhnPfPGeK/Yf4W+MrPxp4TsLy2voruQ28byiOUOy&#10;FlzhsHg/WuJ+MHwL8I/G3QZ59QgefeQN0bFOVB+nrXzr/wAExft1nrXxd0u4Ym10/Uobe2DPuIQG&#10;Uf0pSegH3lRRRWQwooooARulDYxz096G6VDdKzQsF+9TW4Fa/iaSa3ZW2qjZPp1qDW45ZLXzLaUq&#10;+cbk61fkiZ7Jk6syY/Sqmm40+18qb5WyTjrVgeKftP8A7ONp+0R4PFoz2aajbWs0dvdTxiR4XdQA&#10;ynBwQQDX5efEH4B/HP8AZduGg8MeMNcvIIWES/2as4G08nGO1ftVp9nNaTSMq/JIwJyc8UuraTZa&#10;zCbe5iVz1PyjP51SdtBH4r+Ff2ufi3pNpNFrOqeJpbjI2mWaXIA9MmsHxV+2N8ZZpJFsdT8VRRk8&#10;GOWUjH4Gv1g1r9j34fazI13qVnMGTJGyQgfkKpt+yH4ANvGmnWc7EHndKen4mncD8VNV8W/F74m6&#10;Ldadqtz4h1trn5MTCWTIB3Yx+FfWf7J/7AuoeIH0nWNSiisZIo4LpheWrBt3ysRyOtfoh4b/AGcf&#10;B3gnxVZDT7WQD5n+dt3JBBr2DT2s7cG0hCp5Q2YC4PpWBsYXhvSbfwnpaaUFjmVTnZGBg9+ldZDj&#10;yUwu0YGF9PasuPRVXWEu1BIAxkn2xWxQAUUUUAFFFFABUUnysHxnA6d6lqFhJ9oUgDy8cmgDH8Q2&#10;4ls2hji/4+QVfA4P1/OvzwNpZ/A3/goeNWumig0r+wBHxiOPexHc4GeK/SKSdP3iZ+bkDivif9uL&#10;9kfxF8ZtMvNS8N2LT663lKjrcrENq5z1IoA+w/DnibS9esYr2xu7edbhFkPlSqxXIyAcGthvJk67&#10;G/I1+Ful/tSfGP8AZLvLrw3qEdnblJPsyLKFmP7klTyCfb611Gn/APBV34nsoXzdOz/16/8A1q1U&#10;dDOW5+00k1tbqWLRr35IFYWuePNK0C1aa5uYI06AtKqgnGccmvxp1z/gqH8VLyI7H01sjtCB/SvL&#10;fHH7cXxO+JkMOl3r2ioZgV8lNp3Ebev40+Uk+7P2zP2lLD4geGtR+GekpLPca1bqVaGUOnyybjkA&#10;nJwnpX1H+yDpt34T+CPhLT7wyERWSxhGBUKdx7GvgD9i/wDZF8XeLPiXo/jrWdN8zTbN5YpZvtKH&#10;buiJ+7nnlx2r9XdP0W3stLstPgXC2uBj0Gc9abA2Gutt0kIQkMudw6Cpqha7hjuFty371hkDHapq&#10;yZpEKKKKkoKKKKABs7TUdvut4m8x9xznk1JSTWwuGG7OMYOOKAKFxcNczBY0ZMMMtjg1LfXVpaQl&#10;Ly6hi75lcL/OuE+Lnxj0T4T6DJcXt4LZ1R9uY2bkKT2Br8q/2iP+CjereK9Rlt9A1O3uE8tU/wCP&#10;Zk5Dk91HagD9ZJvFuh29wwbxfpsSq3+rN4gwPTGa1bH4g+GnjCjxJpkz+ou4yf51/O7rHxOu/F1/&#10;5o1G4N/M5aRVdkG8+nat3QdT8caFai8s5XdQSMyzZ/rQB/Qzaa9YaplbS9gmPrHKG6/Q1Jd3T2sY&#10;G1nOeSK/DD4X/wDBQDx58OdUEFxPaxjzUBLxb/un6H1r9Sf2X/2sNP8AjF4R0641O/jk1WaFpJFi&#10;hYLwQBjj3oA+hbPUhcHayFOcfNUk1ud29GC89qbdW6Sx+aueBkVYtf8Aj1T6UACsW75oqG1kaSMl&#10;uuamoAKfH3plPj70APooooAa/wB2o6kf7tR0AFFFFABRRRQAUUUUAFFFFABRRRQAU/aqqSBhsc4p&#10;lNjVtxyOO1AFJZpvtH8e3HvVi/02DVLUx3ESSZXHzjOKuVXkklZiEAIzigDK0fwnpejENBZ28dxg&#10;gyIgBIznGcVadpILhRvLqT0B7elSW8yfbWjY4m25I9uK5P4gfE7w98Ndk+uXhtIthkLbGbgHHYe9&#10;aIzOrkmjmk2yQ5xzlhUn2hYbpIFiOHG7co4FfNev/wDBQ/4H6PIYLrxZ5UqkZU2cx5IyOiVFof8A&#10;wUO+DmtqYLbxSst4zYjUWkwyBz1KYp2ZJc/bX+Ol78D/AAXZXtpaahdyXsskAWwJDKdmQTyO9fkh&#10;rXxu+KvjL4mWvivQ7nxJaalbwtBGqmUzY+bOMHphjX7JtqHw9/ak09LOW5kv0sB9oIRXj254zyBm&#10;sjwj+yv4R0Hx1aaxo9nIbKJGVnd84YqR0J9x2phueg/AC+1LUvhZ4butXad9Rm0+F7h7nPmFyOS2&#10;ec16TVWwSC3gW2gGEhAUDHQCrK1lLcYtFFFIAooooAjuMmI4qELFKiiVRlehap5ZVhjLucKOtUJJ&#10;YdQIMZJ8s7j2xTAtLapuEhVfNHAbHNfnR+zz+1fL4R+Ovxl0rxVqM9xbQ6/LBZR3dzhY0EhGFDHg&#10;fSv0NjlnuL9ZIwDa4wT36f41+EXxW+Cfi748ftE/Ee38GW/2l7HxBdRXP74RYZpjjliM0Afrp/w2&#10;B4Mx/wAfNp/4Fxf40f8ADX/gz/n5tP8AwLi/xr8lh/wTb+ORAP8AZrf+DCL/AOOUv/Dtn45f9A4/&#10;+DCL/wCOUrsdvM/Wf/hr7wZ/z82f/gXF/jXKePP22fCfhHQ7vyZIppDH5itDdJkfr14r8wh/wTb+&#10;OX/QNb/wYRf/ABdatj/wTM+M+pX0P27Smlt+hB1CI8f990FI4fx140ufjD+0vqviDTLa58u5vUdn&#10;wW4z3IzX7peA7OVfCPlkmNztOSCOwr49/ZZ/4J/23w8hE/iLSpILnylyRcq/zAknoTX3PYxRNp5j&#10;tuVHy+nSgos2ylLeNWbcwUAn1qSmxqVRQeuMGnUAFFFFABRRRQBBc+XCvnND5rqMggZNc34i8aJo&#10;+nz3DaZNLsQtwvtXS3DXC/6lQVxznHWs3xR+98LX4kA8wwNnjvg0AfnW3/BXvw1o97Lpr+GNXuZw&#10;7ANG6nkHGPve1dX4F/4KLP8AELxFYW1l8P8AxLcwXE6L5whLJErdC2Ogr5D/AGTv2Of+FreNG1DU&#10;dPkntDfXEZZbgIOOem73r9ZPhB8A9E+DWkpFo1kUklijSfzmD42g4xn6npVR3JlsegNfQ3eli8lt&#10;CxJxtZckV5P8Tvj9oPwW0m8u9VvINTjkjkkFolwu6ML1TBPB5xj2rsfjB8TtH+EvgW58Qavc/Y9M&#10;jcRtLsZvmIOBgAnt6V+HXxw8Y6v+0V8bjo/h25N9FqWqzw2i7vL3iR/lHzYxkZ61qlczPvGz/wCC&#10;v3ga41AaVa+EtStcYIl3RqnP0b3r6++Dnxk8PfEnTPtcd/axzy7DHDLcIZOVzgDP8q+IvhX/AMEr&#10;/CbfC3Sz4w0e7Txpvf7Usd6duNx24IbHTHSuC1/4a3n7KP7Tnw0sNstjod+0ksnmTmU7VBAPBNHQ&#10;D9Wba+S81i5tTGSiJuDn7p6dPzq5YwJZgxpghmzlegrnfAPiTS/FOkxXVhKZTIrHdtI43EdwO9dB&#10;Y/6LmGXiRmLKOvFQxl2iiiszUcPvD61JUY+8PrUlABRRRQBDRRRQBNRRRQAUUUUAFFFFABRRRQAU&#10;UUUAQ3EZmi2htpznIqExjKiNgD3K9/rirMjhFyelVvktX443nJqkRIkC/LtLZYcn1rwf43ftGeHv&#10;hxqlj4e1iwsby31NG3RXUyBWAI42nqK93RQ7Fx0IxXwB/wAFIP2f9c8TaOvjXSkiU6DZSy+Y0mCp&#10;JXoM80Mk8k8T/tjab4B+KWqT6PYQWNg0mxI7O5EcezIOBt4xxXua/wDBTjw0yKkel2IYgfOt+mQa&#10;+Cvhz+wf8XPjrpcGq201hJDcw/aV82UKRwB0BHrXUaT/AMEk/jTy5fSxg9Bdf/XqUI+4z/wUi8MW&#10;9mjG008SSLg/6emckd6Rv+CiXh6TQXZIbJJd3GNQXPX618PTf8El/jleXBBm0opG3y/6SP8AGnal&#10;/wAEqfjrptq8v2nTPLXHAuAe+PWg0R9c/Eb/AIKNaPH8O9etYLe3S8uNOmjikTUF3q5Q4I75yc1R&#10;/wCCdHijxL8QF0vxLqtzqN1b3UU/FzI0i8O6jk8dq+U5v+CUvxx1qG3eSbS3SNR964A4P419/wD7&#10;Hn7PvxA+Bfw90bQtQe0RrNZFYQurfedm6/jQUfXa/dHGKWo4N/kp5hzJgbsetSUAFMbvT6a1BMth&#10;KKKKCDP1a0e5gOyRl5HAqvcL/wAekbxbnGAHI5B9a0W81LjcT+5x075qlcalA91DHzu3Y6VQHxN/&#10;wU41azt/g3qljIIbm5+0wYjYgtyykcda/Myx8I/HGxt0fw/YeLb6ynAkH2OKcomRwBgdMdK/XH9r&#10;D9mvUvjFNcukEM9pJNC+2SXYfl2+/tXuvw/+F+ieEPC+n2UNksbpbxrJ8xb5goB6mnHccdz8JY9L&#10;/aTj+7ofjpfpFcD+lRSaD+0bI25/D/jhmH8Rhuc/yr+gX/hGtM/59lo/4RrTP+fZa0512LP5/mh/&#10;aJ0+L/SrDxxZxDozLcKP1rkNd0H4j+Pbdvtr69q16R5a2UqySPIBz0Oelf0Pa18OdA8QW4hvLISI&#10;M4AYr/I18GfGXwbo/wCzn+0NpHjO7hWz+FthpxbUo490knnM7AMBy393oafNcYv/AATD1z4gWuk6&#10;vpHi6x1yytbGG0gs49T8xV2hXB2BugHHH0r9D/tTi6EHkkJtzvxx9K898Eaj4P1HwnoniLQYWWy1&#10;u2jurVjnJRgCuQTx17139jNKIxHcsGm65GMe3Ss5ah0LlFFFZmQUUUUAJxSN8oJAz7Uu2mybvLbb&#10;97BxQCMv+2JpNaismtGEbLuMhBwOv+Ffnl/wWMmktdE+HV1b3DWtza3NxJDKjbWVgYiCp7EEdq/Q&#10;extdX/teOW5dDbgEHGM9DjpXxN/wUx8L6f4z8VfBvQ9Tg+0Wuoau9s0YJXIaSEEZBBGc0Gp+Wth8&#10;fPiZpuJo/H3iCCEcBRfSAfoa0Zv2kvijtG/4m+IMds6lLx/49X63eE/+CavwPm8NRJqvhBZZScnF&#10;5N+H8daC/wDBNP8AZ3usx/8ACFg4OP8Aj7uP/i6APx9X9pD4qSfLF8U/ESgfwjU5B/7NUUv7T3xY&#10;teT8T/Eb+zanJ/8AFV+xi/8ABMT9nm3+YeCsdv8Aj8uP/jlRn/gmX+zvcNz4Kyen/H5cf/HKAPx7&#10;tv2nPivBILmT4keJJ4zgiM6nIR/6FXqGhft9eLLfTXtr/VNWvQzZJm1JmGPTBav08/4dl/s/eSsX&#10;/CGDy16L9suP/jlUn/4Jj/s6xnB8Ff8Ak7cf/HK2TMran40/Ej4rL8TL+aWa32yPM0jSu+9iSTyS&#10;frWbpPxM8U+CdAax0m/1GzVG3Ld28zoFyeeQfwr9roP+CY37PK/MngoA9f8Aj9uP/jlePftcfsF/&#10;DjwT8Gdbv/Cvh1bOeHyjGxuZWwTIoPVvQmq5ugrHuv7GutatrHwr0u7v9Qur+U6fA5M0hY5288kn&#10;rX0Xbs99YKxJhYnr3618sfsD6pN/wh1zpdyxK2lvDCi4xgYxjPevq6aFlh8uHjB4qGCJo8bcbt2O&#10;CafUVvEY156nrUtZsYVWvnKRjEXm5OMYzj3qzVLU/tX2fNowWTqScdMe9CA+Av8AgpR+0rqPwj06&#10;bwdp/wBoF/qFmk8V3b3BjdPnxwAc1+dOi6T8W/jLPC9tp/iadFImM8SzSCQHvnHfNfWH/BUP4Z+L&#10;PE+vQ+M5WhktdMsFiZiVBHzjtX3R+x38MtA0T4F+CdWt7NU1C70W1e4fcW3MYkJOCcDn0pAfk14g&#10;+Gnxu+GQ/t3TbPxdZG22/NDDPH1ODyBxnOK/TT9iX9qI/HLwe2l6hC2mav4btre1uhc3IeW4mCAN&#10;uBOc5HIPOa+l/EXh/SPGWkz6Xf2wmgmHK8rnHPUe4r8w/E3gPxn+yP8AtReGzojQ6f4d8b+KV+0R&#10;qRKXi83j72SvHpitY7CLP7eF58Y2+NOtT+DrrxVa6WFh8uHTGm8riNd2AOOufxr50+F/7UXxm+E/&#10;iqzvvFMfi3UrC1ulmnS+nmVPLQjcDu4xgc5r9t9b8M6NrW69uIBK0hALAnnt2NeNfGr9kfwp468G&#10;6xBY6QhvrmzlSNmndRuZTjv6mqugOv8A2f8A47J8a/h7pPiOHT/sq30buIlk3ldrsvX8K9ZlmMbK&#10;NmRjJPpXwn+xbqGtfD/4k6l8IJJkjbw9Yeb9nQAqoc7xhsZP3vWvuCxuJJrOVrg5IYj8PwqWgLVx&#10;C10qbZNnc471LUUVxGsYxmpahlxCiiipLCiiigAr8/P2lNHt/gn8bL/4j6ii31rrl1backFwuxI2&#10;2L8wY8E/JX6B186ftofAuT47fD+x0yyt45rqxvlvv3kpQDYjYIORnkjirhuRLY9Z8P6xZ+MdIttR&#10;tb+JbWONUZY5Ayg4BwSDjPIroso9mggmEpjG7CHO6vxytf2ufiV+zvrUfhTXtWWHSZ2aVlitkk4H&#10;yrzt9UHevd/D/wDwU88IaPpWni41m6F3IAshFpkHn/drTlZB+iEepC9s28+1AfdgW7jJPvirFxNb&#10;fYD5kkdvCqHcGIAUY5z6Cvz48af8FL/DQsJJNG1e4XV8ARM1pxjPzcFcdM14d44/4KZ67qumXVrp&#10;euyGRo3juA1kg6jHHy/XpS5QPvv9oj9prwn8HfA119i1bS9R1NHXGnwXqLKQQcnaDnHHpXif/BLV&#10;tZ1C4+Kmr6to93pK6jfQzwLdIy+YpMpypPUcjkV+eHgbw34n/a2+LET2kpudSaEtvnJiTYp59B3r&#10;90PhH8PbP4feEbC0gtxBcm2iWfaxILKvPU+pNEtgO5ooorEYUUUUAFQ3Ss0JCkg+1TVDdS+TCW9K&#10;AK13dNafZ1wW3cGoRG9zqW4giPb+FWrjy5FidxnuKJL6GztGmJIjX8TVdQOZ+JPxEsfhn4ZvdVvJ&#10;IT9ngknWOWUJu2rnAzX5y/tBf8FMEmtGg0iyktJRKP3lpf4PTpwaqft3ftKan408RaL4L8O37CW/&#10;kuLF0aFcZbYoGSv1rmPgD/wTpl8eWsN14o0q3vg0ZbP2p1Oc47MKXoI+WLn9p/4wePNSA0vxh4og&#10;QsR5cF/M4OfYGri/Fr9oTTyPL1rxtKvTetxPgj8K/V/wH/wTp+GHg+RZYfDUcUoIbcLqU8j/AIHX&#10;rMP7K/w/jtREdHHC4/10n/xVPUdj8rPgv/wUA8Y/B8RaL4tsda8R6nLK0yXeoXbhwhX7o3HOK/Rz&#10;9mn9r7w98cbeS2lWy0a+jtkYrJdIZC7Y+XHXOTWT4s/4J6/CzxFeLqtz4aWTUoV2xSG6lG0Z9A+K&#10;+JvjV8D/ABF+yD4+0nxL4dji03RL/WFEwRzKxgV9xGDk9BUmp+vthCbO1xLLu5zuY1bBDDI5FeWf&#10;BL4t6f8AGrwHBq1hK88crsgd028qeeMD0r1GJPLjVfQAUAPooooAKKKKACq8rOsykAlcdBViqcl8&#10;qaglsc7mXPTigCrNm+nCoPLMbfMR3+v5VJqMK3cJsxciOckNgHnH09KbcSLaW9/NHxIqls/nXy/4&#10;R+P97qX7UX/CLXl4Wtv7OM5j8sDuMc4/rQB6548+APgfx7pd1BfeHNGkvpI3T7VNYxPJvbq2SM5J&#10;5r5A8Vf8EnNJ8Ta3Pc23iGPSonA/d29ioUYAHbH1r9BomtJGEqEZPOSfxqW8kkaEfZnQPnuR0q07&#10;JAfmJcf8Eabe31KGdfHtxJGpyYxZjb/KvqD9n/8AYT8GfCOFG1Sx0nxI/kmPN3p0ZOd2Q3IPOOK+&#10;mLFrhVb7VIhOeMEdKecLcMzsvlkfLyOtVe+gEGj6Dpnh63a30yxttPgJ3GO2jEak4AzgY7AVe2xq&#10;xI2g9zxUXnQf31/OjzoP76/nU2Yx7RxbhIwXeOAxxmqazRWEjm4uVXzT8iuwGfYVLcXFusLEuPzr&#10;5l/aw+M03gXxN8OLOwu/IGpX7QygKG3cx4HTjqaWxlLc+m5pvJHm4yemz+tE140TQgR7w/UjtWUr&#10;XVxriqzhrIxBsDGc4q1pN+moSTrkt5LADIxjr/hRqI1aKKKkBrttUtjJAzj1rF026n1Gb7ZcB7FI&#10;mKmFyQG7A1uVz/ihriWFobYhWZRjOOuaC4n5K/tzfGTxV8XvjXqnw28OaRqoi0zUVimvrFnkUo6g&#10;ZIXoBu/SvQf2af8Agl1Zh4tf1rXjPIsjA2d9ZAggoADz7t+ld5+yr4EtvEv7ZPxsbXYVuPs7wvF8&#10;xGCAnPBr7+03S7KwjCW0flqD0yfTFBR5F4K/Zx+H/huH7LceBtBuniVUFy+mxZcjvnbXWf8ACkfA&#10;U0mV8I6GkWPuiwixn8q7i4cPhF9wafBAvk4I70AeEfFn9kX4f/EHQ5rSw8P6HpFwYZEE1vp0QcMy&#10;4DDA6ivzs+IXwx8W/sj/ABAlks59Wn8Pq8dpFcRo8MBZ8HAI4zx0r9gYbAwSFzwA27rXxj/wVmvp&#10;NN/Zy0q7tGEdwfENmu/AJwd1AnsfV/gXxY3iHQ7aR4Cg8tQxJz2710XkEMXE21D0XPFeW/Ama/l8&#10;DO1wwL7E2nA6ba9Rgjeaxi3ctjJqjMtJtx8uMe1OqK3jMakN1zUm0Ug1FooopAFFFFAFTUrlLaxn&#10;eSQR/I2GY45wa+G/2Rv2j49Gi1zSvFXiddQupNXl8qTUr7LJGQuFG45wCD7V9v65YQahpsyXC70V&#10;GOMkdjX88nxU8VTQ/F42/hOWSFhKwZSuRv3H1z7UBqfvy3xW8NGxhuk1rTnEgzgXSH9c1JYfEDQN&#10;SszenWrGGJWKHNwu3881/P8AXn7TfxT0KZtK/tHCW52Kv2VTj8cVbuP2svi9o9i+kvqWIJD5hX7I&#10;hzn32+1NPUNT99I/id4SjkkWTxPpQ5wN15H/AI0XXxO8LWljJIniLTZiAcYuk9PrX8/cPxo+K2rY&#10;nW9JB+bmBR1/4DSX37Q/xU0n9xcX52dwtsh6/hW3KGp+h3wJ/bZnsP2kvGHhHUbmXVbbUvED2li0&#10;99uSJPMP+rUnpjsK/Ri+vDbRiRF81c44r+dn4Y6tJ4Z+MXhPxrrCTBhfpfTSIhJJJJY4Ar93vgb8&#10;Y9H+MXguy1HT3mkWYO6tLEUOA5XpgUrCR6Bq1xBYwpqd5fJYWduu+VpWCoB6kk8da4eb9or4fw6k&#10;1qfF2hbsgD/iYxck+2a5H9sb/hIoPgD4xk0qVUVbBvTOcjGM1+DtjrOs2/iRbnW5Z2kZ12NHn7/G&#10;OlCVxn9JOm6lYa4FuLDU4LuIcH7PIGGcZxkH0NaFxbmcKqybCvXHWvjr/gn/AKl4x1jwTJPrc6Sx&#10;rfFVwFB2CNMDgCvsiNSs0h9axNSNf9FTaT5jdR61DZxyRtcSOzYbkA5469Kqx3kh1aKJz1B7VqeY&#10;JvMQckcUAV7FnmbzCxK9MdqesbN5wLFeThvSmWjC1URNx3rD+JHiZfCfg7VdS3lPItnlDAZxtGel&#10;AHh37S/7V2jfAXT7iGQ2t5qCOsTL9rWOUbkJDEZ+lfjr4n+OnxH+LHirWrOPVdf1KHUruT7NGtzL&#10;MIELEhVA7AdhWv8AtYfEjU/jh8ctWC3RnsZI4GUOgT5gir2A9a+3f+Cen7IOgXHh+413xJpKz39v&#10;cI0EomYYUoewOD+VbrRGT3Pjzw5+xr408TaPZ39+utCS4OD5tpI3RsdSK2vip+xj4q+DnhW58SQT&#10;6tLHaRK5kFq6AFmC4Jxgda/bGy8H6HZ2kVjBa7YYTuVcnjnPXPvXjv7eEbw/sueM0tlUN5MOOB2m&#10;SnzMR+WHhLwx8afC/hrw54p8OzeLpbacrNPBYiYLLGvJVivBBx9K+9f2U/2xLvxxrVp4I13QrjQd&#10;SuXeTzL+bEm1Y852tyQSpFet/spaXHJ+zr4Lj1eNZY7jTwmFHPJIPT2r5b/bj+EmvfAvxYPi54FS&#10;HTrLSbFIndnDtueRlOFbOeJB2pXA/RfR71rrzFMBRVxiXtJ7g961K4f4J65deJPhH4S1W9k827vN&#10;OhmlfAG5mXJOB0rt1rF7jFooopAFFFFAEVwwSFiwDDuDVSedbaOMpCP3vB2jGKuTIJIyrcio/Ljk&#10;jC45QcUwI7ZktpBb7gWPze9fM/7NPwK034e/FL4pazJLBqcuvau95teFcwkuTgGvpEWUkkwuePOH&#10;APt06V8Q/st/tMNN8ZvjPpPiu8aSLS9bkt7JY4gNih2GMgc9O9PUR90/2fbf8+8f/fIo/s+2/wCf&#10;eP8A75Feef8ADQfhL/n4l/79mj/hoPwl/wA/Ev8A37NA9D0P+z7b/nhH/wB8iqmnW6IGDQqrbuMr&#10;XDf8NCeEv+fiX/vg1map+0f4TjsJp4bmUPGOD5Z4/CqWoHZaP4stNY8U6ppEF1EZ7PHmRRyAsuT3&#10;GeK3pF8mQTQt+7UconQn3r4B+BXx3e8/ad+I1z9sY2lx5YizGO5PtX37ax+TYky8hvm4piKTalJf&#10;zMgVoViOWYHgj3q3czW9xp+5b5ETOPODjGfTOawPHHjHQ/h7oU+p6oXS2aNmdkBJIAyeK+Wof+Cj&#10;XwMbw/vN/ff2T5u3/j2kzuz9M9aLX2GfYZuorWGKN7hS0oARiwy3uPWrtqrLAobJPvXGeGPFHhzx&#10;7omg6tYiSS1mgjuLRmyp2uoK5H09a7g9KmWwC0UUVAFe+ga5tJIkkMTMMBl6iuY8ZeZZ+EbuIyMW&#10;WBwZD1PFdNqVwbWyllXgqMisjWrFvEXht4wAzSRsOTjqMVQHxx/wTBtbNvgVqxuruL+1P7dudksp&#10;HmhdidzzjrX2qt+1tZuXUyLCufMJ4YY65r8d/Fvjb4gfsY/E618N2FxHYeHbhG1CWOKNZTvdmXOS&#10;CeiDjNdbrP8AwVA1e48Oy2NjrkovUgaNw1imN2Md1oWrDU6L/gpj+1k2oabf/Cyy0SUCdYbr+04Z&#10;vkHXK4Fcf/wTF/Z5HxH1S+8Uaon9nz6HdW08AuLfLT53kkMenTqPWvl3w3a/Ev8Aav8AH8c09xb3&#10;N3IvLSKsQKIfYe9ftR8Ffh/4Y/Z5+EemXTWbWl1/ZkEuotEzPvkSMbiASe5PStXpoTuz2regnZPJ&#10;XIGc4r85f+Cg63Hiv9pj4RaZZW8jyyRXEYeEFmXn0FR/tGf8FHbnQfFN7Z+CdTuIQojKrJYhhtKc&#10;8svrXzb8M/2hPG/xo/ai8A65rl0bmDTZ5F3fZ1TaGViOi80RQ2frr8B/D8vhv4a6RZ3cLR3cSOJH&#10;kTa5+ckZ79K7yForpjIrKxU4yOcVneF9UGq+H7a6Y7hKCOmO5HSrdnBHp7GFBt8w7sZzUgt0XaKK&#10;KyNhw+8PrUlRj7w+tSUAFFFFACbR6UbR6UtFABRRRQAUUUUAFFFFABRRRQAUUUUARXEfmx7c45qr&#10;dx+d5ag+xIq5ICV+U4NQtGDG/l/K+ODVIiQsCiJRHu3EevWvI/jprmjeIoF+Ht5eW8Nx4ihaCNWk&#10;XzT0+6pPP5V61bwtGu6QgyngkV+ef7eXxLi+Ef7Vnwd1lzIlnCs8kyxKCx6DjP1o1JPs34R/DKw+&#10;FPhmx0+G4LCCDyP3gAPbr+VegqitGQh4PcV8g6T/AMFCPAF9ChvbXUpjjP3AOfXg1uW//BQr4clt&#10;iWWpD/gA/wAaNQPpuACGaUs3r1p1wkepWzQswG7sOTXzFe/t4eBplRobW/XJycoOR+dXNJ/bp8AT&#10;XSQC1vxOc4YqMdPrSKie0+LPiJpPge+0fTrq8tYXvZBCgmlCknIHAJ5NbcdnBdXX9oxXp8hxgKrD&#10;b0xxX5V/t4/tbWus+J/BE/hd7m0mtL53dpEU87hgj6V9zfsf/EK+8efAHw/ret3RvprjzNzYVScS&#10;MBwPYUiz6GX7owcinVBHJujUrwuBgU/eaAJKa3Wm7zS896CZBRRRQQV/Of7V5fl5jxnfTF+zXMje&#10;WyM8Z+YLgkH3q3VSGzt7OZ2jj2tMcsQTyaoDx74lftDWXw98TTaTe/Y0SMoN1xKFOWAPQn3r1rRd&#10;Zg1jS7W7tmSVJYlf92cgZAPavgP/AIKQx2fh3T9W18RYu0mg/eg5PRB06V8t+F/+CnHirwzpsVjD&#10;rN/GkSCNVFrEQAoAHUe1C3sNbn7XeZJ/zzo8yT/nnX41f8PWvFv/AEHdQ/8AASH/AOJpf+HrXi3/&#10;AKDuof8AgJD/APE1fKzQ/Yq+jluFUKGXBycd6+Xf+CkTabN+yb42jl+zx6g0CbA2N+N3b9a+CtQ/&#10;4Kr+OJIwLXX79G9WtIf/AImvGfiN+1d8W/2kWl0C78QSXWl3kflyQzWsa5wSeqrnvTsB91f8Eufi&#10;c3iDwjrulajfif8As2ztILWOWXO35ZBhRnjoOlfoF4N+0nRUN7G0U+48OCDjt1r4T/4Jwfs8TeC9&#10;GvNQvY4Wmu4LSUspYEsA2cj8a/QC5huWm3ROFXGMGlIT6luioTujjDM2doycd6WOYXEIdOAfWs7G&#10;ZLRVW282IsJmDEnK47CrVIApkieZGyg4yMZp9FAGbBYCG0aza6bzHbcCT82Pb8q8Y+OvwHX4jeMP&#10;h5qjzXD/ANg6iLv5E3Lw8Z54OB8te3TCM3yED97t4bsBzTZL77DbXdxO2YoFLnGOgBJoNSVoI3iW&#10;BX2EDoPp6VSvtU07w3bvLd3cUIClsysB0618jftTft36D8LLO5s9Ma+ttaQxkXESK67TnjnivzP8&#10;Yf8ABQz4y+LNSuYZvFck1gzssUf2OEERt2+76UAfubY/Fnw1e3BhXWLFmAzhZ1J/nXSxy2upKGt7&#10;hHHrGQa/nkH7VHxQ09vtdnq86ynjd9lU8flXqXw1/wCCknxa0a8SLVvEt08W8ZWOyi6Af7tAH7mW&#10;8kizNEyHYo4c96fMsZb5iAcV8mfs7/txaJ8Q9IsLXUGvJ9TMAaWWSNVBYkDP619YTKs0O8EEkZBz&#10;WhkTfdjyo3ccVzfibw/H400uXTL6PZBLjdlcjggjg/SuhVX8lApwcUsasv3jlvWgDjPCfw507we0&#10;i2DhfMIDBVA6V2Ue23jCs/4tQtvGshcLhs5JpZoUl4ddwouAy1Z23llIGePcVYpqcLinVLAKpalI&#10;8cabFLEsAQKu1XupkhVSwzzgfWpA8t/aO+Edr8VvhnqujmIiW4VVDRRhm4OeBivmb9kX4o2fw88c&#10;eK/BviPWorG20ZBZ2yX04T7jbcAMQAcDoK5n/goL+2B49/Z++LmiaB4e12Wwtbyw89o44I3UtuAz&#10;lhmvzO1j42eNda8daz4inubq6u9RuHnaVbcfMSxOcBcc57UwP6D7X4qeELixyviDT854IuEz1+te&#10;Q/tTaD4f+IXw7v8AX7fU4ZLzw7p9xeW7wsrMHWMsDnOQcjqK/Ga1/aO+KNuQEvr0Qjt9jH/xNbF1&#10;+1V8bZNCv9LXW7oaXfQNbzw/YEy0bLgjO3IyDjitYrS4j9UP2EfjVpmtfAPw5qfifxBbxXsom8xb&#10;y5XcMSuBncc9MV6r8a/2jPCvg3wJrOr6fr2m313Z2M08Vqt0v71lQkLwc8kY4r8NfDPxr8WeE/Cd&#10;voVj9uhggzsjFsCASS3UrnvXW+CbX4n/ABkmFjPqf+i3Di3aO4ttvytxg4X3qragfcX7BOveLPib&#10;+0x4q+KWoeHbjT9N1zSljibaxhJTCcN0J49a/RuOaW6tZEeDySxI4BB+teN/sj/C+T4b/AvwzprL&#10;Euo28cqSSRkkHMjEDn617bJ5sVq7M26QdCKl2ASIxWNvGJnCdhvOMmrfWqn2WPUbWE3CbyOeeOat&#10;D0rNlxCiiipLCiiigAqhPsSaQpiaQjDRdcDHpV+vk74pfteaZ8Kfi7faFqC3xHmw26eTECm5wp6/&#10;jVxJkd18Vv2YfDvxys5hqNnHpMpQQiSKBd2A27OSPfFfF3xd/wCCTWlQ/aLzSNY1m7myzLFFCrDO&#10;3IwAvc1+mkfiS3aK1JDZniWQdOhGadda1Fp/lSSEss7BVAxkH3qrsg/D7TP2DPiHNqy6DceG9eXT&#10;ptztqBs33LjoM7cc4r6D+Ff/AASm0O4ljn1bW9WsriPY3kyxKAzc5BBWv1JvL+OxtjNJyB2HWs2x&#10;s0aSW8nKvGxDxjPK9+afMxHm/wAD/gX4e+Bvh2DSbaygkMTM39oSxKsnOOMgDjivXbZiyt8uF/h9&#10;DXgH7WX7Q2nfB74d3GoyGdZI540zCoY4bPY/Sva/BWrDXvCWkagN3+k20cvzcHkA81L2GbdFFFZg&#10;FFFFABTZNu358bfenU1kEi4YZFAEF0qyKoDY7DFV7izWTT5IGbB2k+/Sm2ayxzXBnbdGpygH8IpL&#10;mZ70Mlu2yQrjJ9KrUD8sP2Vfhb/wt79ozxhrd2stwnhjxAhWPZvRsuTg5HAO2v1V02wt7OICC1jt&#10;RjGEXGK/Nbxlqms/sn/tEeFI/C9wukaJ4u1hpNehgQObpVkTGSw+Xh26Eda/Q3wf8RNL8ZW6yWb7&#10;dy7vnYf0NJCRpyWMc0wYXZBz90GrVxJNZW6CKMztnB6n8ah+w7bhJQy7FOTg1fWaPb99QPcimiim&#10;8L3g3ys0AHBHQV598fvD+gap8NdV/thrYCGynaFpwvLeW2MZ710/jT4h6R4P0W6v75jJBCoLpGwy&#10;ckAY59TX5wftgftgXvxG1DRfCPgm+uLAy6n9kuxcRqUeFiUKg4J71Joe/wD/AATRvN37K9rJbt9q&#10;n/tC4C45OPNb09q+x7VmktYmcFXKjIPY4r5+/Y4+EUnwh+Etno0AhgiSaSTbESRliT3+tfQq52jP&#10;XFADqKKKACiiigAqCRYhcK7FQ4HGetT1XurXzlLKAJOxNADGslkjnGciUEV+P37dXj6b4GftkNfW&#10;UhQjR4hy+zr+XpX68alcTWcEJVsED5sDOelfmr+0R8INH+Ov7dYt9c01dQ07+xI/3cxZQWB45BHr&#10;QB81af8At7+IY47vzZ2T/nnuuW5HtzVOP/goN4rtbgtGsk6Yxxctj+dfo/pP/BN34JNpcH2zwJYT&#10;TPEuxhNKMcd/mq5Z/wDBNj4IwN+88B6eyY6CaXr/AN9VsmgPzLvv+CifjKaRdttIiDqwuXq4v/BR&#10;DxO1nGrLJuzyPtDZ/nX6T33/AATZ+Ctww8nwLp6J3Bml/wDiqF/4Jq/AuO1RX8A6eZu58+b/AOLp&#10;3WwH5qf8PDPE3pJ/4ENR/wAPDPE3pJ/4ENX6Lyf8Ey/g7LJuj8E6eq+hml/+KrQj/wCCbnwJsYFF&#10;z4AsJHYYys83X/vui/QD81Zv+ChPicxnAZj/ANfDV5Z42/ae8R+OvEmhalfiQJp1158QeVmHJHTJ&#10;46V+uq/8E0vgpNcLIngXTxCOCpml/wDiqy9Z/wCCb/wkWRFj8GWCxKThfNl/+KrOW5Etz0H9iP40&#10;RfFr4Taff3E8LahJLINgl3vgAe9fQEVitnMSh/1jZbArzH4G/ADwx8HNNht/D2kw6bBGW2pE7MBn&#10;Gep9q9dZNxB9KnoSOooopAIx7+lZd1i7Vt/yTdFjHUj1xWp3FQeTC10sjJmUdG9KCo9T8t9U+Mni&#10;f9m39rjxnqOo+G2tvD+u38Nump3m6OIr8u4hjwcAGv0H8LfGzwT8R7aO20PxRpl9eyD5YbO7SRyQ&#10;MnABPQZrzj9rj9nXSvi94aLXFjbzyweZOrTOwwwU4PBr8nNYk+I37K/i5L7wtfmwMCNKv2e3Ev3t&#10;yH7wPbAoLP3gs9SjVVjk2jaANxPJovPEGnaaxlub6GBAMfM4A/nX4Nav/wAFFfj/AGbRE+MZE3Zz&#10;usYh/wCy1VuP29PjX4msCt34uaVSeR9khHT/AIDQB+0fjr9pfwF4ZtJY5/FejwuyOMSXqKRgfWvz&#10;Q/a1/aUu/jh4wPgbQbaLXdItbyC9S7s5DMp29cbSRxuFfG194k8a/EbUh/a9zNqCNId22Db948/d&#10;Uda/RD9hX9kvTb7TdP8AEd5psBa4tnX52cPwy4yM+1BMtj9EvAhubbw3axmwMOYlyNpGeK66DMkK&#10;7lKHqRUfy2FmkY42KAMVNbyGaFWPUiqJQ9OBwd1OrOunlsT57P8A6Oo+ZR1NXIZlmgWUcKw3c0rC&#10;JaKjhmEybhwKkosAUUUUgKmqM/8AZ84Rd7GNhgfQ1+bn7Hf7K6QeLtS8TeIdOmxBrMr7bu3+Tbhe&#10;5HTmv0Z8QXUlnYmSNsYzux6Y5ry34P8AxY8GePLG+tNCsZ7WH7U0Myzd5ABk9c45FMRq6p8DfB2p&#10;yJdxaHp77m3fJbKR/Kt+T4T+DryHbJ4a0tW6Z+yrnA/CuqgWKytVSIbYlGFA5xTLdnuJBIDiMcEH&#10;rmhDOFh+D3hDdcqmhaf8vQC2X39qqf8ACj/B+oWObjQtPiO7qbZf6iu6i1C3866jijZZVJDN2J5q&#10;hqlvqN94fdLO4WG53bt7YxjnIrQRyd18CfBmpfZTFpdgTZ4wqW6HOPXiuy0nQ7PwtpcUWm6fDAFJ&#10;HlwoFwCSTwPevPPh/wDHTw7reu6noECTLqunz/ZLmRsYeUEgkc9Mg16pLqSQxgyBic9qAKfiLSbX&#10;xJotxpV7tEd2mxkbByOvQ9a8qn/Zd8Ht5cf2O1eRGDH/AEdM8c88V7IqwXjJMUO6P7pPaoIUZtSl&#10;YHqKBlfw/wCHLDwnpxt9PgijBO7bGoXJwB0H0qaxkmW8neZGRGxt3ZA/CtHYNwbHPrSyKJQA4yKy&#10;NSG4tEmbzUPzAYG2mbl0/BZ8l/73FWU/drheBUdxbx3W3zV3belAFa+PmWxmU85xxXK/FjQv+Ep+&#10;GevWcbM0r2EkYWPk5K+nrxXaeQnl+Xt+TOcUz7HD5MkXl/I4ww9RQB/Oz8b/AAnfeCfjS2gLDP8A&#10;aoJbaSRWUiTa23qOuOa/fL4Q2+mw/Dvw49n5MQXTrcy+TgAt5a53e+fWvzq/4KLfs13ngvx5e/GG&#10;Fbc6Xdy29ktvBuacbY8k46Y+Q19JfsT/ALUPhn4reDv7OtYbyGS3aO0f7UgQFlXBI9uK26GTPqfU&#10;rA3WyaGVuWB+SvB/+CgkjTfskeO4rZi1yYIdiofmP75Ole5W2pC31CaBW326rhAuCAeO9eD/ALdi&#10;vpf7K/ji9kbc8cULKVPIHnIOlIRtfsi3lrof7L/gCXVZ1gb+zl/4+GA+bJPevnL/AIKKftGaJq3g&#10;HVfAFrdafcT6hBDKpjnBl4mB4AP+xX59N+3R8Vl8L6J4W0jxJLb6dZ/uYoDaxNtU8YGVyevrXrX7&#10;NvwW1v8AaH+M2k6n45aHWIhFJDiYGPgRuwHy47nNUl1DU/Wj9m+1Nt8E/BvzlwdKt8A9vlr02sPw&#10;X4fh8K+FtM0m3RYobO3SBI1JIUKMAZNblZS3AKKKKkYUUUUAIxAHJwKztXhkk+ztFu4fLFfStBwN&#10;vzDIqC4Zo42UNjeCqex7VSAiu7iQRkQx+YMdVr8FPjX4X8ceLvj549XwDbaldSprt0t6NLRm2MZT&#10;jftHp61+8emx3NrZ+RNKpuNxIYYxjr/Kvlf9lv8AZhu/hr8Vfi34g8SNa38XiLWHvrIQFt0alycN&#10;780mB+V3/Cif2g/+gf4s/wC/MtH/AAof9oP/AKB/iv8A78y1++X/AAj+kf8APp+p/wAaT+wdI/59&#10;P5/40WHc/A//AIUN+0F/z4eK/wDvzLQ3wF+Pe77K2neKWMnRfLlyc+2K/fD+wdI/58/1P+NVX8L6&#10;dLfR3qWwCxcEFjn+dXETPwf8CfCX4ufD3xtFd32h65A886LJJNDIpOD3JAr90/hzeXVx4fSa/VoW&#10;UgESZHYVDr3gfwnrE0ct/pYuJQ+4fMcg+vBrov8ARbW6i01IiI5F3Y5xVN3A+cv21fhrrfj7wKU0&#10;Z752j8xylmpbcCpwDgdK/Gbwn8A/iQniiLTR4U1aUglvs5t3PGeuMV/RvJaxTWzW7ruiZdpX26Yr&#10;kbP4PeEtP1oarBpCJqG3Z529icfnRzCOC/Zf8K6h4f8AhvpFtqdvNbzf2dbIY51KmJggBAHbFe3W&#10;0H2eFU3F8dz1pIoUhjREXaqgKo9BU1RIAoooqBlO6uhHMsTqDGw+YnpTJporACTeuyTgAnA/Clvr&#10;UyuJDjaByKWTT4Ly3jWRAyryvJ4poDzj4qfBfw58SreVtUhghnaMRiRo1LAAkjBP1r5z1H/gl94L&#10;1fVBqi67dRb5TMI44o9pyc4+70r6m8Z+MNN8E6TNc68rXAjAb92QDtJwB19a+Dvj5/wU80vwnf3W&#10;k+HZ9Ssri3klhGLdGUEYC4yOlUtwPrj4Z/s46B8HhHPY20d1ImRlolBwfcD2r1+6s7XXdHks5FjM&#10;ckWxlwCBkdMV+FN9/wAFMvj3qWolLTxlcG2IyIlsYWb/ANBosf8AgoZ+0Xpt3FcXPjKZLNm3OrWE&#10;Kkr+KVpytiP2Rl/Z/wDCkn7qfSrN8c+dJbrlvbOKm0f4D+FPDt5HNbWFmk+7crLAoOfbivif9nn/&#10;AIKkaPrGnWel+NJNU1PWgrNNMtsqoSX+XoB2OK/QLw74u0vxXo8GsWwJjEayKCQWAYAgYB680tQN&#10;UWqWVjFBFhQh6DjA69Kla2S6u4rlJciNdpA5Gf8AJqNm/tO1Wa3+RmyTu6+lS6OoWFxj+Ln8qnoM&#10;t0VJtHpRtHpWZqNH3h9akpNo9KWgAooooAKKj3mjeaAJKKKKACiiigAooooAKKKKACiiigBG6VQt&#10;EaFpWYYXOcmnau8kdmTESr5HIp7Pi1Ac/MV700RIh837XcGPPyAZBHevyt/4LE6JfeJfih8OtJ0u&#10;FrnUrm1mSCFPvMcrwK/U9riKwtVmK5JOMjivjv8AaR+EFx8Q/wBrD4Ra3MRJYaa0vmxyISCGAGM0&#10;iT82fAP7HPxZ1q3jH/CO6gV2bsK30rfvv+CfXxgMyyReHNXO0f3x/hX7gaH4Q0vQ4EW1tI4iFxlR&#10;2q1JqkcbhfJY0w0Pw5j/AGE/jXbqo/4RnVCo6szDp+VYnjD9iT4xaJpcuuQeH9V/dbQcyfL1C/1r&#10;94f7Qik2qYThuKr6hptjqmdKubYTWkg3Mh+6e/8AMUi4n4K/DL9m/wAafEGHVdP1fSL1NQhHk28a&#10;43M547g85r9Ef2D/AIW/Eb4NRaZoPiLQZ7LRLSKYCa5BJyzMwB5x1PpWH+1/4v0z9njxn4U1Tw+i&#10;20Ul+815HasAXCMDg+9fRv7OX7T2k/HvRLCO3t5ILiZHc+dICcKxHQfSgo9+Q7lU+2aWhVCqAKKA&#10;CnL0ptOXpQTIWiiiggjmZ1jyi7m9Kb9oEYHm4Q9qg81/7RCbj5e3OO1QatDJNdWu1sIG+YeoqgPh&#10;D9vzw3feO7jUtJgt3ktpJYPmh+8eFzXOeBf+CVfhDxZoNrea1da3ZzNEjKsUsYByoJ/5Z+9fb/xO&#10;8L+Griza4vrS3kuDImS2N3bFd5o6xx6XaLEAsYiUKB0AwMULRjjufA3/AA5/+Gn/AEFfEH/f+P8A&#10;+N0f8Of/AIaf9BXxB/3/AI//AI3X6CUVXOzU/Plv+CSfw+0z57XUNdlY9Q08Z/8AaderfBf9hnwz&#10;8Nr6G4Rr52jkLYuChByoHZRX1ZcSGNQRk89qTzTMMKdpp8zsIp2djBodjDbWsaqsahBxgkAcdKu2&#10;7O0OXGGz0pfK4+chjVeSZluMAkJjp71IPYVl8xZo3OA+QMdaZZWv2JBAuWRckE9azfGOvR+GdBu9&#10;VlBaK1haZgDgkAZ61nfDHx/a/EbwTZeIbVDHBdFlCswJG1iOv4UjI6KdWluoWTlV4YjtV6oYF8vO&#10;SPmORU1JgFMkAaNgTgY5NPpD8wx2pAYrWafZWgLsLZmy0ueR7Zr5g/bh/aAvvhD8M7vToo7YRatY&#10;3dtHJMG3ECMDIII5+avprUrW4g1iOYS508L89sP4jzz/ACr4h/4KNeHB4m8bfBPSpXRrDUNZa3mg&#10;cZDRs8IKn8DQanwv8B/2SfF37SWmxeINSstTl8PXLvtvbd8DcOcfMD619s+Cf+CVHgrQRaXT3uti&#10;Rdrt5ksZAI6/8s6+w/hL4B0b4O/Dm20PTLGGCyjkMgt7dcDLAZOPwr0WFg1uWPKlc7fQY6UAfOWg&#10;/sd+BND02O1N3ckqCD5hQn/0CuR8Xf8ABNn4b+NlJk1XVomwQPIkjHX/AIAa+oLzUrOG4KNZM545&#10;rYt1RoSYl8r60AfkB8aP2G9a+A+u/wBp+EodXvbCC7URyXEqkNGuWySFH92vvX9jX40XHx08DSa3&#10;KLfFvdNan7MDtyo75PWvZ/Gml2HiTw/qVnqNqtysNvI439NwQjI/Ovg7/glp4oOieA9T0Ibsy65d&#10;MMHjGSen4Vt0Mep+hskks02xV4Vuoq61Z9jMXebJwcd/WrNqzNHljk5PWpYyaiiikA5aWkWlqWAV&#10;S1KGGaNPOkMahsgjuau1FcQxzKBIoIByM0gPiD/goh+ybD8ZNNl8Z2K3t1r2nWi29tbwMvlvlucg&#10;qea9H/Zn+BOmab8NfD0GpWXl30OnQCVHUEhwi5B49aw/jl+0E3gX9qzwl4FvfOfQdS017maHcBEW&#10;B75781774b1Kwms1ubLUbe1gmQMke8cA8gdafUCC4+FujTNsmsI44D1cIOP0pbf4P+G5QwW3Vh/u&#10;r/hW3b30X2pWn1m3mgwdybxzx9aXT/GGlNdzwrcxDa23O8Y64q1toBzUvwV8KyXBjMS+Z127V/wr&#10;d0r4eaToboLa0QjOSxUZH6Vqtquki8aU3luXx/fGelfLv7TH7Wsfwq8S6RBbyzGGRWZxDIADhiOf&#10;ypiPqlZpredoIYV8pemBV6NSEwa8/wDgr8RI/iR8ONJ8SRxuv2xXYeYctw5Xk/hXb6fdNNbyO+fl&#10;bHNDGPinH2qRDgAcCp6YscTHzNoBbmn1DKiFFFFSWFFFFABX5o/8FTo7jwlo9j4isrcS3P8AbMJ/&#10;eDg7Yie2P7vrX6XV+Z//AAUH8P8AiL4m+MovDcMs39nQ6tbzbGQsm0oAen+8a0gRLY+etF/4Kc/E&#10;WSziEfhnSZRCFi3KJM8AD+/V1v8Agql8Q9SYW8nhnSENl+84STPHPPz19paF/wAE9/B1nbWUZ0nS&#10;900Ku2IO5UZzU3iL/gnr4IhW2a00XS4pZJMSusH3h71pdGfqfFMP/BWnx/f6pFdXPhzRYrdFKEqk&#10;pH4/P71FqX/BUz4kWr+a/hnSVtJySkhSTBX2+evsy8/4Jp+DJrxI4tK0mO3ZcmP7PwT61X17/gnr&#10;4T8SaTPYW+m6bBJZxNGHaHPUcEc+1F0M/Nj4qftQeM/jpcfa7rSbZLJmTPkhwuVPoSfWv1u/YS/a&#10;Gvvjn4Kvba8t7S3/ALDit7dfsqsDyGB3ZJ5+WvkP4c/ss6D4Z+Pg+HuqQ2UtuLNrre0e2PJPAwT1&#10;r7w/Zp/Z2tPgHDry2Rt/J1SSNwtum0Dbux3/ANqplawHt9FFFYjCiiigAoopsjbVzQBVjzcNMjjA&#10;6AioY7UWEm5SWHq1XJflt5GThiuc++KrWLNJbBrht3JHzU7AfPP7Xn7OsXxo8IySILsahZ2tx9nF&#10;oyhizKMdQe6jFflnq8fxO/ZU1iQQafdXcMeIf+Jg5Y8/N/CRX7q3FwhaOIfOjcHB4xXAfEH4AeDf&#10;iOrNq2iWl5IzBi0yZyQMCgD8ptP/AOCtnxOsbNrQeEtGckAfMspP/oysvUf+CmHxT1zzSPCumIrZ&#10;J2LIMf8Aj9fbXjj/AIJ4eENU+TSdL03T3YEBxDnB9eteeH/glfftcCWDX7CGEn/ViA9PT71IaPzu&#10;8S/Ez4ifHjVksYIJVvJh5SW9qzLux83dvavtL9kH/gnjfa1eab4g8aw6xpzwrBeQN5i7XkBVsHK9&#10;K+xfhH+w34J+HYjnutI0261WOQtHdJFhlBXGK928O2M2gyvamXdZIBHDEvAQDgAfhQaEseky24XS&#10;41YWGATMPvA9ev1HpW/DGIYUjBJCKFBPtVO4E0V0LgS5twMGMdz0q8jb1VvUZoAdRRRQAUUUUAFJ&#10;t+bNLVW8vBZqXKlgB0FAENlLK91diVAsat8p9eTWE3w90u68Zf8ACTAsbzyvJwMbcD8M10dq4mjM&#10;mMK4zg1w/wAWfidY/DPw3LfON5RgNiOFPOfWgDq5ppYWLTII4YicN7etYmqfEbS7JzGLuHeDyCfa&#10;vy0/aJ/4KPa/eajc6d4Zvr/TDA80TkOCGOcL09MV8wf8NMfG/wATXzS2/iPUGDDOVTPTitorRAfv&#10;zofjDT9TyouYy7H5QD1rYSNVuGm3ZDjAz0/CvwOsf2hv2hdCZLhPEupLGvzHEZr2f4H/APBQT4ga&#10;brzW3jPUtRv4VjChXO0By4OeR6cUOIH7FXE0sIyqAr1Jpu1b9V3naV54ryz4O/tAaT8WLOMQRNG7&#10;N5Z3uCSQoJPAr1Bn+xSM2NyNwAO1SA6S6FvOIRjkZ561ZGJFBIzUKxxXTedtG4cZNSswjA4pEPcV&#10;sqPlGaZ87ckYpslxxwCKiW5bzFBzjNSSXKKKKQCdxUFwZtpZY8nsKnbJGAcGsz7DqG4n7Zlc9KCo&#10;9QjuL2WQxy2q+X0yQefXvWN4s+HOheJ4m+2wLHkAEqozwc9xXQSahDpkJN5dxrgdWYCskeMNF1NC&#10;i6jbqc45lH1oLPmj4kf8E4/h18RGklvtS1W3WXeT9nkjXAbrj5DXnWj/APBHz4RWN4txb+I/ETuv&#10;QNcxY/8ARdfbg8aaH/qGvrdtny/6wUL4u0C1b5by3B/66CgDzv4a/s2+H/g7aPDo8MmoiQJuN4FY&#10;jbnGMAdc16rYxrZ2SFbaO3fOCiLgD8KqL420eT7uo26/9tBUv/CUaNIo3alan6yimiZF+GSSb/WR&#10;hR04pLmeWBfkjDDOBWVJ4z0aH5f7Rt8+0oqI+LtKk+Y6nb7eoHmCggxdY8dWbeMLLwheXEcF7foX&#10;SHOJGUAnI/L0rtYoUtLNLfcSFXYCep4xX59/tJfHGHwH+3Z8OdSW4+1aPFpspnihcYYlWA5+pr7m&#10;8H+Ik8ZaHZavCCkF1Ck6KxyQGAIGfxoQG1YhbXFvu+bk4PWrKyCRiB2NQLb+ZeLcq+VAxj8MVNHD&#10;5bO3945p9AJaKKKkCtqShtPuRjP7pv5GvwV8DftReJP2c9f8Q2UNpbzySapNdxJeBzkHC9iOPlr9&#10;4teSWTS5/JfYwRiT7YNfiL4D/ZXvf2jvi891FfQQWcd+9pIksRZSQcknBH96gND1HRf+Ct3xKfTY&#10;YYPCOiTCMcHy5Mn/AMiUl1/wV8+Kyy+Q3gfREVudwjkz/wCjK9auP+CVd3bwotlr2n27DglYD/8A&#10;FVXH/BKbVWOZfE2nvJ2PkHOP++qpbiPNr3/gsT4zs7W2SLw7oEl0wxNGY5Mq3/fyodf/AOCtXjK8&#10;8KvA2g6LFqDN/wAe4SQHbzz9+vUNJ/4JMwaXcXN5f6jpt62d/wDx7nPcnv3rzP8AaO/YOt/Dvgef&#10;X9LgtluFlSMLDB8+Ocn6cVtp0EfOPwV+Ikeo/tKaF4suNXeCfUdaF9d2ySERKzNuK467QT61+7vh&#10;XxVp/jfR4rq1uI5lfLZj6YBIr8zPgL+wXp/ibTbPWrW60+G+sYobiZfKzJv25IPPBzX6H/BHwPL4&#10;L8H2dtPKsjoHUkDHViaUhnfwzQndGrjOcU2O38i6eTnaRgZptvp/lTF9wxuzUtwxlYIpwQc5qBk1&#10;FC9KKzNQooooAKKKKAOd8YeFbXxpYnTtRTFmG3BgBnOCO/1PaviD4zfsMz6Dc3GoeCTq1xPNvmZE&#10;kXaHLZAGF6c199X0nlwjuc9KghkkvpFZWMcScMp/irVGTPGP2VbPxBoPgDTfD/iC0aC8tIZN/nA+&#10;ZuMhIyfo1N/aZ+Gt34/+C/iTw+kU0n2xYxtj+9xIp4yD6V65cX1rpuoyMlqfOb5WkXv0q3ffNYvH&#10;MPNDgHHtnpTuxH5x/B3/AIJoaTYXFjqd8urxShkkIZk25DZ/uV97+B/hbo3gTylstxkXLAvjPTB6&#10;AV11nGEsIlj+QbeB6U3y2hjMjtuYHgj0pXuAyxjlS4uC6kIT8vvV+q9rdi43DaVK9c1YqGMKKKKk&#10;AooooARmCrk8CqU/lXxPz48r5uP61ccBlwelVJoktlkZVHzgg4pgYWqRvPG2oQEu64UKOnpXjn7O&#10;f7Rcnxm8a+PNCvI7O3bwxfmyX7MpDNhiPnyTz9MV7pBGq6WyBeC2ePrX4ceLvjz4k/Z3/aD+JR8P&#10;6hcWg1bxBcPItv8A7MpHNID92/MP92jzD/dr8TR/wUO+J23/AJDep/8AfQpP+HhvxO/6DepfmKYH&#10;7Zhz/dqtJdLY2sjy4XbzzX4q/wDDw74m/wDQb1L8xWJ4g/4KOfEe+0m5gTXNTSd1wpYjiriI/Tj4&#10;K/GK68YftF/Ebw5MkH2TSwhhdQdzEluvPt6V9BW8l7NKJpbcIy8DjtX4Q/BH9oXx74S+Ip8Tza3d&#10;Nc+JJo0mccEjPc9+tfvJZrPNawSfaBgopb64BqmrAX0ZmUFhhscj3paReFGTuOOvrS1Awpy9KbTh&#10;0pMBaKKKkCrcSFpVhx8rjk9xUGrXX9l6a8wIxEpbLewq5NsjBlYZK1h+IFa58P6q7ncnkMVB7cGq&#10;A/Hz9t/9tK48aa1PYaXPYyxtbLGWty3DCRvfrXk3wE/ZV1f42Xx1K/s79re8MUrPCQPlfOSMg+le&#10;f/Db4YyfE74my2NzcRyeZczIFcZ4Uk1+3/7OPwd0r4Y/D3w8v2OF5ZrGAFo1xgqvU/nRHcOmh4l8&#10;E/8Agmn4Q+HPiWLUxPqzkRshFxIjLzj/AGBVb9rr9nPwbqWteDNKnuprUStJD+7Khj9wenWvt/Vb&#10;59MX7VkywDC+WtfGP7f0d/N4i+HGoabff2cyPNK47t/q8flWlxHBL/wTX8NyeHln0q51mZvm2srp&#10;z19E9a85/Zd17x5+zD8arXwR41sTYaTrWpySWk+oMWdoEDAEHIHp2r9BP2ZNfu9S+FOlG/na6uP3&#10;pacn73znFfHv7eV7/aH7WXwYtoENvuS4Bc9PrTEfoLZyQ3WNV0yT7VDcfKCvK46ZH4itu3mSUZQg&#10;+uK85+G+otpngXS7Q5lkUsGdeh+YmvRbeJF2lAADycfSoexSLFFFFZmoUUUUAFFFFAENFFFAE1FF&#10;FABRRRQAUUUUAFFFFABRRRQBDdM6RZRQzZ6GqWpwrMsbOSGAyAOlaRGetUXP2yUD7oQ49c0AZWuW&#10;wfQ4VGf9YD1+tN1bxFpem61pumXUipd3QxEu3JP0Pata8t1lgEPHysG6f0r4s/as+K03w8/a6+DV&#10;hPeSQabeGYzlpikeAAfm7UCsfb0ZRVAB4qKS+t4zhmwfpXF6T8ZvCF/EpOu6ZH8uebpauzfErwXI&#10;3PiHSyf+vhf8aAsdSs8MsbsD8oHJxWRfX1x/Ykkuhqt1cA4QSDg88/pmseT4seDLddn9v6Xtb5T/&#10;AKSoGKZceO/CmoWD2um+J9Nt3Y5VobhcjnJ6GnuJ6bH4xftTeCfiVqXxW1q31HTIFg1PVLmO3xIc&#10;kNIfc4619Zf8E6v2Trv4d3mneKNQhvIb2SCWORWnDR/eYD5QPSvVf2nPF3gDw74r8AtJb6TrNxLe&#10;DzpAybt24ZLcHnPrX0f8NfEmlax4ctLvR9MhtLVwQi2+Co5IOCB60WIuzu40CxqvoMU7aKRW3KCR&#10;j2p1ILibRS0gFLQAUUUUARSbJD5ZPJ54pnnJasEc4LHC+9MkiaO48/flcY20XFr9rkgk3bRGd2Md&#10;aaA+GP8AgonrN38PPD9/4qt2x5dzbIfMJKYJQHgU/wAG/wDBSz4daV4X0qDVPEtlb3KWsasnkv2U&#10;Z7+tc3/wVF1r/hIvBOreE4Im89rm2bzF+Y9Ub7uP618a+F/2Bde1rS4Lua9uphLGrrusd20EA4zu&#10;prcNNz9Cf+Hn3wo/6Guy/wC/D/40f8PPvhR/0Ndl/wB+H/xr4N/4d46x/wA9rj/wXf8A2VH/AA7x&#10;1j/ntcf+C7/7KtrRHc+9of8Agp78JCTv8W2QH/XB/wDGmN/wU1+EHmBx4us8/wDXB6+CZv8Agnnr&#10;CqMS3H/gv/8AsqqSf8E9NbH/AC1uv/Bef/iqWgXP0Ak/4KbfCGVlLeLrMY9IHqV/+Cmvwikj8tPF&#10;9nnP/PF/8a/Plf8AgnrrfeW6/wDAD/7KrMX/AATm1zUGEQvbm1I58z+z/wD7Kk9gv5n09+09/wAF&#10;GPDWsfD+90bw7rFjeJqVlNA5MDbvmUBcHPB6163/AME0fGug67+y74R0A3zvq9v9pkliweB57c5P&#10;1FfAd3/wTn8SJe2UUms3VzGrbSDp5wB/33X0t+xV8D/F/wAH/jPf6ZLd6g2hQ6cVhQwtFEHZ0Y4G&#10;SM9axJP0sNokkkLsWDRjC4PBHvV2qsMbmOAljkIM+5xVqmxhQfaiikBRvpmtoTOQPMXgA9K+F/8A&#10;goPJDo/xI+A2uyyFLSz177Tdu3IRFkhJIH0Br7xmjSRT5gBTuG6V4/8AtJfBew+Lnge5jeOAXVla&#10;XBtZGgEjI7KMFfQ5UdKdh3NjwV8V/DHxEaG58NagL+6ZNoXYQuABnj2r0W0RYVZiTubBYHoK/DjU&#10;/GXxL/ZC+I7M15rWp6PFCeI2khUM/HYkdq9x0X/gsVHp9tFHc+BtQuHRQGZr85J7k5TvQF2fq0Jg&#10;zlQAfwpl+yfY5PMOFxyRX5b3v/BZixmh2xfD6+gc/wAQv+f/AEXXgPxY/wCCjHjjxzbyJoOo6toB&#10;8sqRFqDkZJ68Y6UBdn6RftMftceF/hn4en0iw1WBtYWQ20sM8RbAKN0weucV5F/wS6+FqP8ADW+8&#10;U6kJYtah1acxRqw8oq2cHGPQ+tfnv4Q+G/xH+M2t6VrGs6tq2oxXNxFO8lxG8quN4zk7ueDX7ofD&#10;3wDYfDfT4NP0q1htbRwJHjt4hGpbHJIHGad2I7VrVZlSSTKsPmIHTNTwyCRMj6VG+Zo12Nt9QKkh&#10;i8lduc0XYD9oowKWilcBBS0UUgCobiLzYyB94cj61NUUyllGG280Afk5/wAFX7j/AInsM2pubXV1&#10;09RbpDxld45z/wDXr4z8IePPiHc6bplnaQxvZKqRrI7tuZMYB+96V+kH7anwWvvi9+2B4MtJoZJN&#10;COkss+63MsJYHI3DOM19L+E/2WfAGj+FdDtv+EX0c3EMEaSSiwjBYhQM9PWgOh+Mev8AxK8b+EfE&#10;i6bGiMhQPl3Ynkf71Lpfxk8eaTHeXF1DboknzoSzHI6/3q/b/Uv2a/hjqDFrjwboct5gYd7GIvgf&#10;hmlf9mb4Y3lmbdvA2hqQmzc2nxHtjP3a1i7IR+Ey/HrxlHfHWJxCto4xvUtjOMdN1ZWraprPxvV7&#10;+8UbbAGMGElcjrzkmv3XuP2TvhZcaOdL/wCEK0EsMtv/ALOi+vTbXzFdeEfhz8Bfiho3he/8H6Pd&#10;Wmv3ozM1vHEkKl9pyNpBGPcVpdAa3/BNv42Xs/hDS/h9e/ZksdJspHjYI3mkmVm5OTnrX3hHmaM7&#10;wBnpj0rzPwl8OfBHhWf+2/DOjaVBHcL5amxgRRtzg4KjkZFd/dTyLfQIgYIwycdBWbAVYZ7i4eKV&#10;dsCH5GXqfrWiFwKiXEmAr4YdcdalxUMe2wbRRtFLRUgJtFG0UtFACbRWJfafY/bGllAMrEZyoP8A&#10;Styvgv8AbA+OXiD4P+NpLxbu9TS5b2GBUW4aNBlATjqPWrjuDZ9xTZGqWwA+Xb/Q06ZpVuP3Shvm&#10;w2e1fNvhr9sHw/cWltcXMlsHVADvvBnoO5FdHH+114UlWRlmsgwXP/H4v+FXYR7tMTH/AKvmbHAP&#10;Sqi7NP8ANfOJ5RkKehPpXglv+154dLeczWrBcjm8H+FZurftteG7eOaYWVvKIAW4vF5xz/dpWC55&#10;X/wUS+H+n+D/AADffF+F7hPFNvJDaiPePI8vJP3Rjn8a+gv2Uvj1ovxs8DRHSb6O9l022gjuPLQr&#10;sYqRg591Nfnf+29+3bZfFjwte+D7Tw87W0zxyBku/MjyM9tuM817r/wSH0PUtH8LeN3v7Se0W4kt&#10;XiWZCox+86Zpy2KifoZuo3UlFYl2F3UbqSigLC7qQqJRtbp7UUjNt56UBYVVZQ4xwBxVHUrOPUNP&#10;aO5ZkA5+Tj6VPdXBhkt15w5weamniEisDjBB4/CmFj4s+Gv7V15/wtuXwfetZxx3WpLZQ/um3kb9&#10;vXOAea+1YlSNQoPA9a/E39uSHUvhP8R9K1rw/q0lhfPeXE6y2xMbKyshByDnIJ4NeN/8NjfGj/oo&#10;mu/+Bsv/AMVSCx/QsiomcHP1pJESZQCe+eK/nq/4bG+NH/RRNd/8DZf/AIqkP7ZXxpXJ/wCFg66c&#10;f9Psv/xVAWP6B7uAR30d45ISNcEjp+VfIvxs/a/1z4YfELSNHtY9Pa01PV108tPE5bYXxkEHg471&#10;+WEX7Znxm8Q3qaf/AMJ9rtl53G5r6U7cc9Nwqro/j7xd4g8Z2Oqa/q194kGk3kd6RM7PuZXBJ5Jw&#10;eOtbcqM9e5/QtptxbG2RI3LBhnn86vbvTGK8E/ZR+PUXx3+H9lrqaO+nCSR4tskvmEbSR1wPSveq&#10;hoLjt59B+dG8+g/OmUUh3ZKvQUtIv3RS1JaCqlw8Mk6wOx8xhkAVbrO1aE+W0sfEoGAR1oGV7gTq&#10;sv2gBLWIEhh129yfwr8iv+CkHxyurL41S+HNPkik8NyWcEhuCG80SHPHXGPwr9aNWhur7w7eoJni&#10;fyGGeck4r8g/i/8ACU/EH9qIeHNWutv+gpcG6uYtw4PAwT/WgDQ/ZF/4J3WfxWttQ8R+OYNQgSaS&#10;G805rO6VRIkgLksNp9q/QX4Z/saeDfAdnFHa/b2VFKjzpUbq2f7tep/CTwvYeE/hz4bsLSCH9xp9&#10;vE0saBd+2MDOBXXSXRhHERI9q0V7EO9zi9R+Deg6hpr2TxyeUyBCRtBx9cV89fF//gnV8M/iFbtL&#10;qk2sRyGTzEFvcqnzhcAfd6V9XJqcnmYMLYz6/wD1qmuplkgDSW/mdSFPPP5U9SeY/JTQvDF9+xB8&#10;btBTU91j4H8uW6ury8kM0iFldFxjsSF7V+oHw/8AH1h8RPBOkaxoM6X1jeRCVZdpG5CTyBXgH7eW&#10;h6B4s/Zj8a6jfaRaQ6tbwxRwTzxqZFUTJ0JGQOT0967b9jGD+y/2cfBBCb1OnKMgY7mnuF2e7wqY&#10;rci3+bnPzfrTZrqMIodsSY4A6ZqOO6C27TryqnBUHg1C01ralZLu5jQz8xLIQD9Bnr1qHuGpNcSX&#10;yafvgiRrnP3T0xU1pdi6QAYLqBvGOhp9vG0f3pN3tWdoOkzabNeNLcmcTMGUEY29ff3oA2aKKKgB&#10;DyuPaqEPn2snzgCLJJPer7NtUn0GawrrVGuNDupmUwlSF5PuOatAfl3/AMFJf2jJIvEH/CL6JdRS&#10;3qX/AJEyEMrIGTHXPXmviLTvhH48nuFudLa6mPJ+e5OMnr3r7m8DfAy0/aA/bL+KCarNDPb6VdQz&#10;pHcwiZc4TOATxX6AaL+zr4K0VY4/7F0skDOPsiAnjHpVtRC7PwZ0v4b+N7W6vzfNdJMoyoW6ON35&#10;1ft/Anja8h8y4adY+mUuD1/Ov3huPgx8P4m+bwVpMzEnc32SPn3+7U8fwL+H15ZgJ4P0iEZ6fY4/&#10;8KWnYd2fz7Xng/xppcVzdX8t1FZxAuzrcnhRyT1qfwx8LfGfjJRqNhNeTaXKpaOT7UQxx+Nfuj8Z&#10;v2aPBOvfDXxBaWHhjTLa6ksJkR4rJNwYoQCOOua+TfgX4/8AA3we1CH4Xa34K0+81LTICz3twqRl&#10;9zAj5ShI6+pp6SFdn5uP8LvGFvdrG816Of8An6P+NWH+GXjWT5HkuxCvIYXRz/Ov36b4JfDmXT1v&#10;v+EM0Vzt3gfY4/57aLX4L/D66hVv+EJ0gBhn/j0jP/stLTsI/A2P4W+JmhMSxyzwN1mmny4+hr9r&#10;P2L/ABBqt98KtC0bUoo0hsNIt41ZQdxxGo5OeeK9GvPgH8PZrGSNPCmj2pbo32OPjn6V1vhrwzo/&#10;hfT44NMtLe2VIwn7lAuQB04FLTsBb002kKC0hkZwST83X1q7bzeYzrx8hxVS3ki+0rtgCHnkVZtp&#10;Vkkl2xhCDyfWhjLNFFFZgUtUEzWjrCobcCrZ7AjHFeN/AX4F+Efg34e1mLwPNd3pur+S9l+3SBz5&#10;zBdwBwOMAV7RqEhjsbhhwVjYj8jX57/sM/tOvLJr+leJ9WPnHXZkje9uzxGFQDAPbINMXU/QG1t5&#10;ZrWOS6Hl3BGWVegNIIVkkF45IdPlAHTH0rkrP4veEpNQuBJ4n01E7BrpcfhzV1fil4LjjKHxPpbc&#10;5x9qX/Gn1GdMrQ22ZWY/vOTnpVbUpGutLkazijnY5G11BH5Vzc/xd8Gbdv8AwkGlvjgAXS8Vy/ij&#10;9onwr4P0uSZL6wuQpxtS6Vev4VdhHwho/jfxT+y7+1DdQ2FrC+k+OPEcjam17mTyV3sf3QBG38c1&#10;+nGn6rZeJtPSezl8yFjkEDHQkGvxq/aF/aBtvid8cPDlvpNh5c8WsShZYZt5yWOCMCv1F/ZjXUF+&#10;Hun/AG+SZ5dsmTNnP+sbHX2qn3A9fhjURMikntUdtDJHcuSuFxwar28j/acZO3PNXbrdtG0kHPap&#10;GSUUDtmisjUKjtmkkkkDjCrjbipKbPKIVXAwW9OKAI5GmFzsVQUxn3qfa3H60kJ/d7m+90yab9o8&#10;wkAHj0NAELWqR3jTAncQAQelTlFkjYDvUH2sNdNEY+QM5NTvII1zjtmtNTLqQrC64XaNo6HvUuHW&#10;QAAFO5pY5fMHTFQTSstwqBsZGc0bgTSyonDNj6VHudVPkjcPel8lWALsD9aVVXoj/gKAFt2mbd5q&#10;hfTFTUyNSucndT6hgFFFFIAooooAY0YlUo3Q1V8xpEuYUALKpCj+WatsCykBtue9QSFI8bCC+fmK&#10;9T9aCo7GJY6snh7R2k1dhbsrEnAzgE4FfmV+z3+yT4Q/aY+Pnxn1XxhLqEUdj4hmk09rCcRhlaRj&#10;lgQa/TzUZbO6uPL1C3j+zEfM02CvtnIx1rnPCNr4N0HVL/8A4RbStNiubmb/AE2TT0RWZs9X2jk5&#10;9aCrI8NH/BNP4Tgf8fOt/wDgUv8A8RS/8O0/hR/z865/4FL/APEV9XCT/Yo8wf3KAsj5QP8AwTT+&#10;E+P+PnXP/Apf/iK+e/2kP+Cenw/8C6He67oEmrzNZ2vm5nugyhgTwRt6YxX6ZtJwTszXO6vpOneK&#10;9DvYNQ0uGeFgY2hmQMHHuCKYWR8JfBL9kT4S/Eb4f+F7rWtQ1WPU7dEn2QTBVD+n3en4199f2LHY&#10;6QbK0LvwNu4846da/NHQ/j9F8F/2rPHfhu6tC+irJHBY2Zm8uK3yT91cYH0GK/S7RVll0sFp2kdv&#10;mDk5IyM4p8zCyNCzjaG1iRxhlXB+uKm/CmxqVRQzZOOT60tK4uVC/hRk0lFA7IXdRupKKQWK+oBZ&#10;7d4M/O4+UCs2+srqTw7fWnljLQMiepOD1p2oW0v9tWtx55jhQfOvY8nrUE19cSX0qoHaHOAQSQRT&#10;Cx+H3wU8G3f7O/7Uum2nxGX+x2nE12m1g48tmYKePUhq/bj4f6lb6v4J0m5t2EmnT2sbW0mPvIV4&#10;P5V8nft3fsgx/FHTbvxjo1xHp+tWtoltCtvaB5vvljtbII+9Xjv7NX7XniT4Mifwd4w0bU9SjsFh&#10;0+1uL64ZFITKsygg4zkcA01uJpWP0t+yfZ7Dy7YGTnPz818a/wDBQLQbTUpPCV1qkklvFZrO+6Js&#10;DGI85/KvqX4Y/ESH4keHY9SgtxaB3ZdgfdjHvivkj/gp1/aP9g6IthFNK7W12MQ564jx0qzNmz8D&#10;v2svhV8L/gbpNjf+JFt5IHlGJYyTuLMRk18heJP2g7/9rj9qrwOqCzn0nTLma2iuLNTGxjJYqTkn&#10;JIAr5b8DfDfxz8Tpl0FodUsoIx529oncHBx049a/TL9iP9iu08ATQ65fvFcXVvOsqmazCuMryA2S&#10;R1q7JCPtT4a+HYfDfhGytVLny1YYkOT94mum09FVW2kkbj1p6xxrD5cW0KBwFqnpjtbuYnBJZiQf&#10;Ss+hSNWiiiszUKKKKACiiigCGiiigCaiiigAooooAKKKKACiiigAooooAKrWsRjaQnuas1Q0/UGv&#10;pJlMXleW2Ouc0AT+WVuGkPQjFfk3/wAFo4VXx14EugzLJDZzFWX6rX6tfbmuNSks9m0Ku7fnr7Y/&#10;GvgT9tD4YzfFr9qj4SaLeRP/AGbOJY5pJIvNRRweQeD0oA/JzTLrV7y2H2Qzs2M87qr2+peJ4blF&#10;YXH4q2K/oH+H37Jfw98D2scM/h3Q9UZYvL3TaZECeRz0PpXUzfs//DdplI8AeHQMdtMh/wDiaAP5&#10;17y28RX7xB/tAjZ/mxu6GtGHxDr3w/8AECDR/OKIMqZ1Z+SOetf0LzfAf4d+WEHgHw/027hpsXHv&#10;92ua8Qfsx+AtY02XSV8HaHBJJhhfLpkW5cEHA+X2x1pkSPwd0s+JPiA19rd2PMn0jNzGFyuHHzdP&#10;wr9M/wDgmz+0D4j8YaDovhG48sNFDM5DW+08O56/jW1q3w78Bfse+MLW3v8ATtJ8UWPi6/2Si9to&#10;4ksVDc8YIYAHnp0r6o+GWm/Dn9xrHgzTtBglkUhBpUEa8dDgqPrQSeqR7vLXf97HOKfTVYsoJGDj&#10;pTqQBRRRQAUUUUAQNNG83kHO7GaSeYQtHGejcU4qgm3DBkx071UkV7y5QshjEbce9UgPD/iz+zPY&#10;fErxjcardQNIJCh4mK8qF7Y9q9q8N+Hbbw7pNrZW6YWGJY/m56AD+leC/FT9pib4ZfE660mfSxLZ&#10;R+WouJLgopLKD0x6mvdfDvinT/EWlW15b3cLiWNZCsb7tuQDjP40dQNny1/ur+VHlr/dX8qh+1w/&#10;891/Oj7XD/z3X86oCby1/ur+VRtDn+BfyFMa8gAz9oUD615D+0P+0Jp3wR+G2r+JbbydbvbJAyac&#10;s+xpMnGMgH+VCA9gEP8Asr+QqXylYYKL+VcP8LfHn/CyPh/4d8SJGLeXVbKK7ktVff5O9d20nHOP&#10;XFdJfX09rKYxEzpgHfk4oYFrbaozPt5Q5PFRTX1vFELhBgsdudtY+oeKdB8HhDres2tk12N0cd1I&#10;FzjkgZ69RV3T9V0/WLCO/wBPmhv7SQ4QwkMmQcEg/UVOoGtatI6FpMc8jHpU9UYS9xIjkmELwE7M&#10;KvUmAUjNhSaWikBDtFxEQ/TP0rN1SS4sZrRbXb5TPiXdzxkdP1qzdSSzXAto0ZEYZMy9j6VntDca&#10;TdRAiTUFmfBLZxEM9f1/SrA4H4zfs7+FPjbpssWsW80ryFCfLk2fd6dB718heLP+CXOjv5zaNprK&#10;53bPMvD17dq+8/EXjvw94RkJ1XWbPTyAMxzyhMZ6V8+fGz9vXwZ8NbHztJv9J8QzLHK5hh1BVOVx&#10;heh5OaWoj481L/glj4zkuGFvaWogyMZu2z/6DXovw8/4JVaOsg/4SrTS67xnybxhxjntVrwv/wAF&#10;eLfWr4W0/gm3tI8bvNfU8jr/ALlfSXgv9sTwL40RXvPEmk6OcgbWvgeo681I9D0D4d/AXwv8NvDN&#10;hpGlW8scFnEI4g8m84HTJI56V3Ol3D3kLC4++G2jAxVDRfGeka9YxS6LqNvrMbruD28gcFfXjtVn&#10;zkW4RsiKUdLccFveqAv2q+XNKB07VPDJ5i5qASCHa7fK0n8J7GrCqFGB0pMB1FFFIAooooAKiuE8&#10;xR7c1LVPUbd7iEBJmhKnPy9/agDzrWvH3h23+Kel6BfO41m4hLwqFGNo9TXf3F1aWUMUjltjfdI5&#10;r8t/+Chnxo1T4Q/tPeFPFtolzsstKKmwjuGjWUscBiR0/KrVl/wWCm0fwzpKyfDUarI0SqxbUiTn&#10;aOuU6mmB+nlulne3C6jHv3j5RngenSjU7ieERi3xuk65r8y4/wDgsy3kmE/C1bRjz5Z1LB/Ly6qJ&#10;/wAFmrmC5Ib4XtON2B/xM+nPb5K0ihH6g6fp5XE8/wDx8kEHB49OlfJn7c3wQ0bxF4D1nxffxyf2&#10;noWm3FzaOs21VZVZxkd+a+dJv+CyUy3RuH+HwiQ/8szqnT/xyvFP2jv+Cgut/tLNZ6ZpGmXXh6F4&#10;GtJbG1v2kF1uJHzDaAc5xgg09RH25/wTr+Nem+P/AIX6F4emmeXUbW0lllULgcytjnPoa+zLfXrW&#10;aZYULbicDIr4O/4Jn/s73vga3h8bXl5cKup2Lxf2XLAFSAiQjIOec4z0r7xt7KG4uBOsaRlDjCqO&#10;ffNEtyhLGzuIdVu5pAPJf7nPNalUWdru4aJWMXlnqD1q9WbAKKKKkAooooAK/Mz/AIKzSSeKPC+n&#10;aJZfNdprcB2sMdYiBz+NfpnXzT8Wv2U4fjF47mvr7V5La3jniuVia2Ei5QKMDJ9utXHcD8pZ/wBh&#10;r4qaxYxeSLMeYit/x8MOMZ9KrTf8E+vi9o8UE3+ggSnB/wBJb/Cv3Xj8FaLZ28Ef2GzTyo1TPkqM&#10;4GM9KdL4d0u5VUbS7V0Q5UmIEH9K0TFqfh037D/xn8v7Na/2f5LctuuG6/lVaT9jb4yWGmagt0un&#10;mPymBxOx4xz2r9ydU0vT9N0yS6t9DtriZOkSxKCecelVf+EQ0m80yVp9Mtlku4j+7aFSUyOnTnrR&#10;zBqfkn+yz+w6PFS21p4gtRJqO53byrkhcDGO1frZ8OfAGmfD/Q4bHTo2j2xpHIGbd90YGPzr4T+O&#10;Xxe1b9kf43tr9n4Yl1fQUtkiMMchghDOTk8AjIx6V9zfC/x1Z+P/AA/BqdtLGzzQxyvFHJv8rcM4&#10;JpS2HHc7KiiisTUKKKKACmSqWUgdafTZJDEpYLuPpQBFJGs7Q55MZGaz/EWpT2McjQEbgvcZq9Ha&#10;n55BKdzc7fT2p3kpMpSeIMMH5nGaAPyT8c/C6+/aO/aF8OafrMKz6BbawYrtY2Mb+W8iA4IHXANf&#10;XX/DrH4Ff9AjUf8AwOevdvAnwW0TwXq+paiILW9uLuYTJI1soaEgk8Hrnnr7V6HPP5K5A3H0zQB8&#10;jf8ADrH4Ff8AQI1H/wADnpP+HWfwJXJ/sfUfX/j+evriG6En3gF/GnyTJtI3DnjrQB8AfE//AIJj&#10;fDObSbnUfCWmXaXsKBY2mvXxuyAePpUHwl/ZB+F3g1Z7fxJa3SXNzEsEghuicueDX2B8XviHZ/Bn&#10;4caxrssMOoPZqsn2OR9nmAsB1wfXPSvxa+Kv7VvibxH8VtTvNPu9QtIptQaS30+3vn2jLnai4xx2&#10;6VumzDRH7QfBn4V+FfhP4Ri0fwbFNFYJIzos8m85Y5PJr0ld20bvvY5+tfNv7EvibxF4o+B9prev&#10;2V5bambiRTaXUhd8BiAcn256V9HQXHmRh3HlnAJB7VLGS0VH9pgzjzVz9ac0nGU+Ye1SMnX7opaZ&#10;GS0YJGDT6g0WwVmTrqB1qEps+wBPnz1zzWnVO8Dz/uELR7hnzF6igYkizzNLGdvlHK++K+Jf26/h&#10;NpPgfR7j4n6RGya/E0NoJZJdy7CTn5fwr7MuZJLrS9QtEkaOWOIoJlPzZwRn61+MX7eHxA8a+Efi&#10;jP4VvNc1bVNBa2inInunEW85wNnIyPWgD9Vvgn8RrLWvhn4VaKcG5/s22NzuAA3mNc459c16db61&#10;bSRgmZSfqK/nj03xB8cLS3ik0fxB4qtrCVQYUtbqUII8fKFAbGAK0I/F37SDLiPxJ42I9r2X/wCK&#10;rVJWM3uf0GSa5aR/8tV/Mf41ka/8QNK8N6e13ez7YgDjaATwCemfavwPPiX9ozbul8VeNI8et7L/&#10;APFVQm8UfHrVGe2uvEvi25jHOyS8lI546FqrlQj7z+PX7QA/ai+IVl8NvDFwlxpmqQNFcLLH5bb4&#10;yznDZ4HyivuX4H6LB4B+E+g+FndUn0+18gqHDAde/frX4M+G9L+I/hPxJb63bWOsWt9CGInjZo3y&#10;QQSCORnNdJceP/2g7rULi4svEPjAJJyI47yXCfrTsibn71wzQ6dbtb3UqCJm3HawJ59818aftwft&#10;FSeF/Hnwm0vw7PHsuNVe3vBKgb5d0eMHP1r81ZvGv7Q45l8W+M5Ju0TXspJH/fVc9rVj8WrrUdN1&#10;PWk1/W5oJfOha8kdmibIJKkkkE4HNZyHpc/oj0u7OqNHcxENbFcZ75xVvTjeeZN9q27c/u9vp718&#10;2fsCeKPEXi74G6de+IEvI71ppA32uUyOOBjk819KDddzAh2jEZ5A/i+tQhl2iiikAnrWRqlqNW0q&#10;e2iH3yBzxzkGtiomVVjbYo/CrQHwD+zG1v4G/bE+MQuW2G7khRcc5OEFfeclkLi+iuOq7MZB/wA+&#10;tfmt+2R8HfE/7P8A8RLn4seGtR1TX5devle40i2BiSBEUH74PQ7fSvUP2af+CgumeN/DqxeLIbbw&#10;pdee0eNQv8uFVQQeQOCcitLPdCPt5Z4WWZEzlBhs1FaNMx3JjyucZ65rzyH4+fD++t7drPxbpE7O&#10;AZBFcqTz64qzd/Hb4eWNoVuPGekWTA5+e6UGpA6+1bVY5pGuvLFuGzx/d71+L/7eGrHQf23vEOqQ&#10;MAskVvEGHI6r2r6s/ae/4KQ2Xhvw7qWkeHLS31Ke4gngS9stRKtGduA4wvXnPXtX56/DPwxr37Wn&#10;xcnuNWv762m8pbo3MjNcM2xlXBLYz1q0urDc/c74VeJpPEHg0PKwO2NRwuO1d9aTJBYxE9MYFcp8&#10;PvCg8L+HY7MfOGRcuUxjA9K6wwo8CR+YAV5qAIZIY9SUrLkg8ccU+HSraz+7u545OakjhLTLJ/qw&#10;ONg6H3qaaPzNvzFcHP1pDIJZILP5m3cfjT7OeGfc0WeeTmpZI45PvqrfUZpY40jHyqF+gxSewD6K&#10;KKgCnq246bc7evlt/I1/Nv8AEPT7+7+JGqyaN5hIuXBwT97cfSv6SdUkSPT7guwUGNhk/Q1+ff7B&#10;P7OPhnXrPxNrWswWWsTR6/NiO8s0kJXbH8uTnimB+TXiDTdfijg+1idn3/Ns3VqXVhbfboni/tH7&#10;g/iev6Gm+BHw6nnlEvgHw+6r90vpsRB+ny1BpvwH+G8lqzz/AA/8OxHcfvabD/8AE0+oan85kcOt&#10;2+pSGzF19/5c7vXivQdH+G/xE+IyrawCPY/PzsU6V++Fr8D/AIcXU88f/CvPDqqhwJBpsPPv92tP&#10;S/hP4H0i6ENt4R0WBgN2+OyjUj8hWvMI/NL9kX/gnhreneKNH8Sa9axsLaWG6DR3TdMZPGK/VvS9&#10;Ig0WzS2tVKxL0yc96oafLpEiXFrpEtsjW/7uSO1wChHABA6Vp6fujs0EjFm9W61LAdHH5auw65zU&#10;VvM73Tq2MYzUtrI0nmbkKgHA96VPLFw20jd3A60DJKKKKyNQqhqzMr2oHTPP6VfqtfAO0HAJB/Lp&#10;QA/UjstD9RUNzdRaPo897ISEji8xj16Cm3khvLk2QGwYDeYP5Vz/AMTtKk1DwTqFot69krWrxtOv&#10;8Py43de1AGJB8b/Cyj7TJcyiRhg4UY/nUEfx78L6teR2ttcyM7HbgoOv51+PXxs0H4lXnx01PwZ4&#10;F8Ua/rrW8MMzR6bM+VRgAW2huAC1fWv7Pv7C/jSyvtL1bWPiR4iaTKSyWt3GxCkrkqSX7GtkramT&#10;P0U0a8ivtNiuIjlGBwfoTTWureSNriRsCM7euKx/DNrH4O8Pw6Q19/aM9qrGSRzhsEliSOwwa/O/&#10;9vr9tqfwX4gttC8FzvqMVxZBprvS9QKCGQSkbSFHXApID9EX8aaK1wbYzNvUhe3X862rSG32iSBt&#10;x7fNmvwLXVP2g/Fkln4i0HUvGF7FeOJfstvdSlUUHpnd04r60/ZZ/au8deD/AIjad4P+JthqeixX&#10;AkuG1DW75sKvlsBkHsSuOvU1XKB+pEDSsz78Y7YqaqGh6lBrGj2l9bSrPBcRrIkiHIYEcEHvV+sm&#10;AUUVFNKYlBA3c4qQJaKa7FYywGSBnFEbF0BIxTASQM0ZC/e7ZrNsbWaynuri4wExu4596u+Y0jeX&#10;gpn+L0pokXy5lDCdlUgpnP4Ui47GJr9jbePPDM8EO5kkOOTtOQQf6V+bv7NP7XPhP4CfGD4y6R4x&#10;vZbdItakitxHHvO1HIOST7V+lul6glrZFp7ZdOhDHJPAHPXpX4K/Ev4ZeLvip+0F8Wn8JeHb3WIb&#10;fXroSzWEW8cyt9760FH6mf8AD0T4H/8AQYvP/Ab/AOvR/wAPRPgf/wBBi8/8Bv8A69fkV/wyv8XV&#10;vCsvw+1xLf8A57G37+vWn3X7KvxZLxix8Ca3ejq7Jb/dPoeaAP1y/wCHonwP/wCgxef+A3/16yvE&#10;n/BTX4X2+Lmw1W4+won7xmtuc55xz6Yr8oZv2VPi+sIEfw/1yScdY1t+QPXrXXfDH9in4j+K9Ug0&#10;zXNL1vSLa4l2O0lsWCj1wTQBnfGbx0nx2/aauvE2iSNcaZdaiktu23Yx57gZxX7x+CV1Ky0OG11H&#10;YLxlVkCdNuB1r5H/AGWf+CeOg/BYPq+q3cXiGa7iQLa3+nIPs7A5ypJPPNfa1zaLlZlfYIxgYHSg&#10;Cyu7aN3Xv9aWmx8xg53cdfWnUAFFFFABRRRQBU1Dy7mNrOTP70Y4/wAazr7XLXw7psiAsPs6ZORn&#10;gDNat1GJEIOEOP8AWdxXO+OLeGHwpdt8rv5LfvMcscetAHJfBP4yaf8AGLwlc+JLWXzrS3umtSxQ&#10;KdygHpn/AGqy/iX+y94H+K88Gp6ja3Dzxu06mOYp8zYJ4H0r8uf2df2+NT/Zo0PUdD1DwjLqlv8A&#10;2lNckTXhiVg21cY2kdute7WP/BYd2hkdvhuscMgzH/xMTjHt+7qo7ky2P0A+F3w8sfAPh+Oy01HS&#10;NHZgHfd161N8QvhlpfxDaxXVY3kWEMvyPt64z/KvzxX/AILJvY2/lD4cI3Od39p46/8AAKlh/wCC&#10;yjXkkWfh3HCF67tTPP8A45Wlncz0PvDwr8F/B/gnUpm023mjuUiOfMfcMHBp3wp+IGm+MG1y1tpC&#10;zWl2bcjaByM+/tXwn4k/4K5Rz6azQ+BIYp5MrvTUjnGCOuyvIv2Pf2qNQsPjzb6RPczXGm+JtVku&#10;5rmS8Pl2YKs2zHRgM+1Fu4H7C2qtb30gb/V4wvrV7annqT97HFVdLvLXULGO5tZ0u4HGVmQ5B+hp&#10;9vL9puA69FyDjkVJReooorM0CiiigAooooAhop/l+9Hl+9AD6KKKACiiigAooooAKKKKACiiigBk&#10;jbFzUdvbpb7mUY3cmpmXcMGoLpmGAozwaAGR2YW+e44+Zce9ch4n+Gdh4g8caF4kmhV7jSySkhcg&#10;rn0A4P412cWWhAHWqkCvJDJDKTGXOAe/4UATTW7TfOhAyc81Ldeb5LeUQH7ZrjPF3xU8OfD6z26j&#10;qsEEkbbCJmI5wTjp7V80+LP+Chvh/Q7weVcabIgX+KVsdcelAH2HbNcRxu1wwZQM8dazdQvbzUNJ&#10;lm0xxDJkBTIBxzzXw3df8FR9KeZIoLfSpfmwds79PyruvA//AAUE8I+KNQh0/Vb3S9HikyWZZWO3&#10;AJHGO5FNEyPzp/bM+M3j3xl8Qta0nVZXvINH1G6htRFajAwxXqBk9O9fVn/BMybxneaDojTTrFam&#10;KfCSx7SPnf2/rX1jovw1+HHjK+/tmzlsNVe7cXJzao24scjkjJznvXrek+F9F0CyS3srO107Z0+z&#10;whCOc9hQR5HQQhxEokOXx8xHrUlMj4jUA7hjrT6QBRRRQAUUUUAQeQftXm8Yxiqa6ukl35K7shtp&#10;4GOtW5rjbJsqA2Swb515f72Md6aA+Df+CoWlzeFvhtq3i2wKRXwurZRISScZVeh4r4Y0v/goF8Vf&#10;BOnWtpouotHEYl3Zso26DA6rX6F/tw+C9V+NGgXvhSG2l8qWeCQmE5OAVJ4PFafw9/YD8LReG7H7&#10;fMyzmCPIktoyQdoz29acdw0Pzr/4ebfG/wD6C3/lPh/+Jo/4ebfG/wD6C3/lPh/+Jr9O/wDhgnwR&#10;/wA9x/4CR/4Uf8ME+CP+e4/8BI/8K1uitD8xI/8Agpt8a3+WXVSVbjixh/8AiK4v4j/tW+M/Gl2b&#10;TxBNNPp0sYEqLbIrHkkcgDv71+rutfsC+EGSI20m9lbJAtY/8KWX9gXwj4is2N1MbV/u4W1j6DvT&#10;5iDh/wDgmf8AH6P4reGdX0aE3O3Qba1tlWaJVC5VxwR1+73r7YjW4ktnFywb5SeOO3FeMfs6fso6&#10;J+ztqHiG50i+mu/7VaNnWSJUC7d2MY/3q9yAa4UgrsUjGRUOwH4i/tWftPePPFXxT8Y6Vf3hNp4Z&#10;1O6ttOVrdE2oHKgZxluEHPNe7f8ABLv9qLxp8RPGEvgrXLtp9JsdOluY1FsiruMq87gMn7x4r6I/&#10;aQ/Yj8PfGrW7a8tLmS1mjlme5NnAgLM5H3j3OQeteh/s1/sx+H/gfoVra2j+ZqMUbo8jwIshVn3c&#10;kDp0rOwdD3mFhcYcjlelWaqWl0JtyqBhTtJFW6GMKa3Kkd8U6ikBRa4NqpjY/vOoxXEfGj4sWPwn&#10;8D6hq160gkSzmmiMYBO5FznBI9RXWT2sj+I4JvmMQTBHbvX5+f8ABTDxhqPibVPAXg7SjIH1a+m0&#10;2QW8hDYcxryOh696pgfHHx2/ay8WftF+L7i10C7lNsyKP9ItUX7pP90H1rkPAf7IPib4gXzYFstx&#10;NIuXmaRRuY5zwK/Sv9j39hHTPh34ctLzWUkkvwZAY7y3jY4IHOa+ydN8JaBpqIltpVjEy4G6O3VS&#10;T2PSkB+OFp/wSe+LmrQrJp2s+H4YSDhZpZScD/tma5/Xf+CdPjv4bxmfX7vS75VXf/orSH5Rx3QV&#10;+4n2dLY7okAHTaAABVe80fT9YhdLmzgmBGP3kYb+YosB+NXwX/aw8Wfs2eJY9G1WeaPQIwljbLb2&#10;qMQSy4G5gD0B71+tfgjxPpfxKWDX9OD+XD+7JkIBzjngH3ryH9qD9l3wv8YvBI06CKLTrqylN4Zb&#10;G3QSEojcE46ZNeUf8EyNb1KT4U6jpl7PPcsNWmQTTSFnwvbn6Ug1PuLULVrzyihA2tk59KugYAFZ&#10;s9+1osMUQEzZCtnqO2a0Y12qOc1TAdRRRUgFFFFABUVxIscZZwSvtUtIyhlIIyKaA/JT/gov4PPx&#10;y/ae8LeE9EXyby70ksr3GVT5WyckZP6VxGl/8EmfjVeWttPba/4cjtHCukbSSlguOAf3fp71+lni&#10;H4Dabrn7QGg+NtxaSxtWgCCNSpz6nrXsSyG0jk85Rb2lupIfoMDvj6UAfkDqv/BIr4uXkxmTWvDq&#10;3OAAxlmx/wCi6ZF/wSd+LGnoEn1jw+8rcDZLLjP/AH7r9Pdf/ag+Feh3jWGo+NNPs7rGdjMd2Pyr&#10;Ftv2v/go12sA+IWlSzswVU3kndnp0rRMmyPzYj/4JB/FrUL4TXeteHZLU4ygmmB4/wC2dfVXwZ/4&#10;Jf8AgfwfHDeeIdGs7rWbd0eG4gu5yAwAJOMgdfavsbw/490DxxaRvoWpw38MmSjwZ5AOD29qvLoy&#10;W95HI95Ju3BghPB56U7soh8H+F7LwN4btdLtI/KggDKqhi2Mknqee9aulMWhcn+8alljMzlScDrU&#10;jKI4ztAH04qRla1X/Tpz61dqpaxMszuwxuFW6mQgoooqQCiiigAr588WftJ2XhH4paj4du3uAITG&#10;q7Y025YKepOf4q+g6/Mv/gqXYN8O9NtfGWnXMv2+61eGF4lOwYERI5HJ+7Vx3A/SJbiHVLNJEkT5&#10;1DDLAdQDU0NxFHAU8xMovPzCvw80r/goV4+8OtbW0mhtL8oxvvpORjA/lSN/wUl8dLfXBXQgW7p9&#10;ukwK05WI/a2bVLibMNrcRpMeVLEY96vSX0FulsLuVHm4G5WGAe5PNfiOv/BSbxZet9kutJjsVbnz&#10;xeSFh9KytU/4KAeOtQ0/ULGDTHdZo3iS5W+k3JkEbl96OUep+hf/AAUti8PQ/BHVNTux506TRAmK&#10;TJ744BrkP+CSvxB1zx34Z8cDVrhZ4LOW2jtQqKpVP3vBwBnoOtfmrpMfxT/aE1BdFafV9Stpj5hh&#10;e6aReD1wzY4zX7NfsTfsu2f7Nvg+8S3vbq6l1eKCWaO6RQY2UE4GOv3qH8I47n0nRRRWBoFFFFAB&#10;Squ7ANJTJyRGSoy1AEEfmrcEZG3d+lWrqN5YtqEA570j/wDHqcjDbePyqvZzGG23znaBnk0APtVe&#10;GOQysCPao5L62Xhlf/P418tftJftk6d8I1jubZrO6uIFlcQSSMocpghTgdzXyfqH/BZjX2X/AEbw&#10;Bps/P3lum/woA/VWO5tZeiN/n8aWRrZFLFG45/zzX5LQ/wDBaTxZa53fDbTee5upP8KJP+C1fiu4&#10;wg+G+mHnteSc/wDjtAH6ZePvh74f+NHhm+0/UrNriCcCJlkcpkAg/wAJ9RXy54q/4Jz/AAv0PVLT&#10;XV8PwJJa3Aunf7XNk7TuyBuxnivn6D/gs14rtr+O0n+G2mWnmc/8fb/nwKwfjZ/wU41nxR4btIYN&#10;Etbaa73JIsN04Me5SD+Wa3VzE/T74Y3Om3/g1D4RBtLIOVVJjk5B57n+ddfHqETKIp1d5QNrkDgn&#10;uRX5Cfsk/t2an8PtU0/wjf20dxbF5ZWurm4fPKs2McjrX6U+CP2pvh34stbRV8RacL6REEkCEkq5&#10;AyvT14pNMD1uPT7SZRIIyPqT/jVlozFGfL44qjY3lnrUSz2V0JImztKdPQ1fbdGvA3DHepGPtyzQ&#10;qW5bvUtMhbdGpxj2p9QzRbBVe8nW3iMhzx6VYqC8t/tNu0fTNIZBbWyyRyPj/XjJ/wA/jXwT/wAF&#10;Av2WU8cafca9Z20Jvi0EYd5HztBOeAK+9/ONtHFGgDkAKfaoNSFlNGRqMELwjkiZQwz24xQB88fC&#10;z9mjwRpvw18JLq+kma9bTLfe0c0gG/y1ycZ9fau3/wCGb/BzRhrPTfKU9A00mffvXB/Ej9s7wn8O&#10;Zr2zkudMEloZI44ZGI+4cYAxxXy74w/4K8Xek6nJb6N4Z0zVFXGClyw4I57etaxvYye59tr+zP4S&#10;nbF3pwkTuBNIOPzpp/ZR+HayeZBo22Q/eYzyf/FV8GaX/wAFdfEV5exi+8GWFjEx5Zrp+nr0r3r4&#10;Yf8ABSLQ/GDxQXx0uydhziZyc7senpVWYH0Ddfst/Dy6Ty5NHycD/lvIOn/Aqbp/7LvgLTWby9J2&#10;qwwMTyH/ANmrttD8RaP43t0utL1RbhSAp8knAOMkfrWzDfR27GCVwNvAY9TUiPMLr9lf4ezzicaP&#10;i4AwGM8nT6bqi1D9lvwVewKh0zJUED9/J/jXqv2MTXyXKTMVUY2joamwbeQ8lt579qlgc98O/A9l&#10;8O/DMekWEQhgR2YKGLdfc8100EIi3EDG7motx/tDHbbT5JC0iBPmAPzY7Uhk9FFFSAh6H1xWZN9r&#10;t9Nm/eL5+cqR25+lalc9fyW2nagk1zdlI1GWVunpzVxAoeLvAOnfEXw2LPWoPtLeWwHzFQCQRng+&#10;9fm5+0p/wTXvNX1ov4Yj0+zjMK/66eYndvOex7V92+Kf2sPhr4Q1STTr7xVp1tcQvskjkY5X9Khh&#10;/a0+EGrJ+78YaVdT9AmSTjr6VSuI/G7xB+z98UPgnIyw3ti8eWUi3Vm4TnunvXK33w/8d/E1cXDR&#10;iVu8kbKOPotfvtp/h/wvrNjHqZs7G+tr1RLE0kCspB5yMjvUr+CfC/k5XQtNgjz99LVB/IVfMB+I&#10;fwx/4J6/ErxzdhIb/SIYy6BhM8o6n2Sv0w/ZR/Yc0f4KaPZ3GtWdrP4iW3aG4ubSeVlfLA8A49PS&#10;vXtR8dfDbw/IbZ9csNMmJK4jTacj6DtXZeC7rTNWs49Q0vVTqdpIpCSZJU88mpb7Aaf9pRmeK2jV&#10;gD8oBHFXRaxqd2Pm780u6BZVHyhz045pl1C742k9c8VIyy3am0p7fSkpAFOXpTacvSkwFoooqQMb&#10;xTeW1lpEz3SO6bWACdc4Nfnb+yT+1d4P+H8+taNNHfKZdYlcqqJj7qDqWz2r9INUjSXTbkOoceUx&#10;wwz2Nfzp/wDCD+PPF3jzWZ/DGmXU0S6hLGPs8mwbgfqPWgXQ/buX9srwSzKI1vRk91j/APi6k1L9&#10;q7wja3SQz/ajCVDMAsef/Qq/G63/AGZ/2iNcuC9p4f1pkU7srdjp/wB9Voap+yr+0hq12s0vh/Xo&#10;LZUCtIt7wCP+B1XUD9gYf2pPC86s9oblEAyQwTOO38VVv+GtvBUTPJMl4ZwhG4KmOn+/X5EWP7Ln&#10;7Tdiky23hnXbiFhw7Xg6ev3653xV8Bfjx4X0U3GsaVrVliQKzNd84PT+KtrID7Q+AP7Zmpaj+0n4&#10;o0OK7lXTNQ8QNBEjwx58syNgE9enoa/UCTE9uPJYYz61+FngH9nH4m6V4k8G+KNJ8PX13HayR3eo&#10;Tq4BXgHcxzk/Wv2C/Z98QanrnhGzfUYWjlKuTuYk/fIHf0pSA9UeTZbsRwVH61n6d5smoSSOcqRx&#10;V6GEFmJYkZ6dqdPILcAqoyTj0qPIZJRQO1FZmoVVs8z3Eu/kKRirVIqpAxJOC1ACfZv9M87/AGcV&#10;xPx21Q6N8HPGV/GSr2umzSAgA4wvoa7zzB5mzvXAfGrRZvEXwi8a6ZGrNJd6dNEgXkklSOKAPh7/&#10;AIJ1fCvXte8TH48XVxbSWPiDT5LFFDETgpKo+ZQNo/1Z6Gv0QtRJA4DEYkO7ivzg/Y7+Pmjfs2w2&#10;vwv8aahb6NBpVu8iyX0h3FpH3gEAYHDHFfZniz9pnwJpnhG61Oy8QWVzKkHmRJuIDZxxnFamRyf7&#10;Yfxw0X9mvwO3im8FwsmpTf2eWtkEjEtGxGQxHHydRzX5Gfs1/D1/2jvjna2JhEujX11cGVLgsmWC&#10;vIMlc46r0Ndl+2Z+1hq3x28WTeD7TSYLqxhu4ZYpElZwzFNvCngcsa+5v+Cav7Pt18O/hreS+JdL&#10;/szWn1Jp7fzY0LmNolG4EZwDk96v4UTufSPww+B/hv4V+EtP0+Cy8uS3h8tvLldgcEnjJr5l/wCC&#10;lHwn8Nah8C/EPju0tAniKwhhgguHkbKr5yg/LnB4c84r6k+J3xi8OfCOG0k1nVLeBbmXyR9qYgZx&#10;njivz8/a2+MVr+0L8YrD4c+Hb8XWg6lpoknnspDhXR3bG3oThRSQz9CP2b2kf4E+BTIcv/ZFvn/v&#10;mvSa4f4L6eNF+F/hnSwSfsVhFDlupwuOa7ispbjCmsofgjI606k/wpICCG485sA8ZwaJr2OFtpzn&#10;OKg0ltyynH8VNNoLi8k3MQByKeoF9WH3jWfJ9ngkke3uIY53PzbpBnPpj615n+0p8bLD4M/DnWNW&#10;kmg+2W0cbpBKxXIMijqPrX4lz/GT4o/Fb4ya94h8NaxrM9rDftfDT7XUJFhCeYWCAbh8pxj6UmXE&#10;/e/xLpF94g8MXFpFLEbmRhtYn5cBgew9BXgX7KP7O2t/Bfxn8RNSvpbNovEF+boeQ7MSNxJzkcde&#10;1eCfs+f8FBtUtbiy8O/EjSbTwlancZb+6umdlABK/mQB+Nel/HT/AIKNeD/ANjpX/CE32k+LGuQw&#10;uvLmZTBgcdBzmkUfXlxPZXEzabJG52/N7evXNV1fT/DEywxROv2g7jt556c5NfOf7NP7YGn/ABuS&#10;zhuYrOyu5kd2WJyzDBOOSPQV6L8ZP2gPDHwf0x7jUL+zM/kNNElyTltoPA49RQB6qrWsbm9CNvk4&#10;Prj6VBHaWDXSTLE3mg8HJ4/Wvzm8Rf8ABVeDTdXmltdN0u6szgI4uH2n6cV2nw3/AOCnWh+Igovk&#10;0q03S7c+c5wMDnpQB97zRrMq5GRnikuLfzLdo14z61558K/jfoPxStRJp99bTNsDssJJxn6ivQ0h&#10;KSA7iR70AJDGYowncDFOpx+8frTaACiiigAooooAo6tqENrausoZsrngdq5/xVaz6j4OuXgZVjW3&#10;dlDcEcGunmtxcSruTK4wSRmsvxcrjSfssSZSYFHI42jHWgD8LvhX+x38Tv2sbO+1fSdX0mC3F9Na&#10;hL7ehyhDfwoePmr1of8ABIv40Gzgt28QeGysIwuJJf8A43X6U/AL9nbRPgnoU1voeqTalE909yTI&#10;ir8zAZHH0r16Cx8lmkeV90nO0nge1VHRky2Px3/4dA/F1vva14d/7/Tf/G6gm/4I/wDxhUFo9d8N&#10;rj/ppN/8br9mFUf3zStEGGNxq+Yzsfg78YP+CePxP+Cnh221rXdT0e9sZLtLby7NpWfLZOSCg4wp&#10;71778K/2EZ9P8ReFdX0ZbGKNo0muczyklin4gda/TX4mfDqw8f8AhuSwvj+7jJmXKBuQpA4P1r4E&#10;/Y3+N03gn4heMPAHiN1F3qGvSxaYbuUtJ5KZA8sc4HHSqT7D1PvT4d6PdeE/B+n6NIy+bbhgxTlT&#10;lieMjPeuutjDZzLbopDSfNkdOlQ6WqQ6VGS244I3HqTk0mhrKsb/AGhdsm87d3XGKhiW6Neiiisz&#10;YKKKKACiiigAooooAKKKKACiiigAooooAKKKKACiiigBksnlrmqcN8lwsrFW/d+vFW5pFhTc5wKr&#10;Sxfu2WPkODk0yWx1q5kbzQcRsMBfSuN+M3xJ074U/DrXPFN47SR6XbG4MMJUyuBj7qk8nmuztYPL&#10;thHzX5f/APBVDxlqHgHxB4d0yF2NpqNpKZhIxOcFewIH5inYXMfLP7UH7Z2ufFrWbmXw/eXtrZXF&#10;15kUNxbx7wuCMHAPPNYHwh/Zn8e/HjUINP8A7Rt7WS4cosl5EwUbVLc4Qela37Hv7P158cPihfyz&#10;20ps44RcxtBIig4dOzZ4r9rvB/wt0H4eyW5gJDIN3zqvXGD0AqRczZ+a3g3/AIJQ+I7G11J77U9F&#10;nnigLKytMMMB1HFeMaX+wn468QfFG38H2niLSrXVZkMiXUgfYAFLHI2+gr9x764gXSbuZCNohZyc&#10;Y4wTXwV4P8cQ69+3noujRGPyZLKR9yKVbIhc/wBKtJW1Fdnh/gn4gfEj9kTxPZ6P451WTxBY/a0t&#10;om0m0XaiRNg7iVHBA61+mnwh+ImmfFzwBYeJ7SKYQXW7CzY35VipyAcdVrjf2ivhVZeKfhn4nDw4&#10;uF0258koF3FjG2OSOue9fN//AATv+Jlz4Zk074TXwjWfT4p5SH3NJgu7jLA4/i9KrlXQR+gSYCqB&#10;wMcUuRSZB6UlQMdmjikpKQ1Z7jt1G6m0UiuVFLV5ltLUz7SzZx8vJqZS81vC4YKpXLKep46Uj/u7&#10;jfIP3WMZPI/KqNxDcteQyRpmHduJz0H0zTHZHHahrPhiTx1Npt3aMt8qBjM8mE+6CO/pXeWMeIRm&#10;RZY8DZsOcDHAr4N/4KR6hqnw78Nan4004MSlzbRg7yFwSingEHvXmnwx/wCCpVlofh23try501Zl&#10;iRWEsExOQoHXNC3E4q2h+pGxPSjYnpX50/8AD2PSP+frSP8AwHm/xo/4ex6R/wA/Wkf+A83+Nacr&#10;IP0OumMKr5fBJwawPiH44svhz4Rvdcv9zW9sAWWMjccnHGTXwVN/wVk0plxHcaQ5Prbzf4189/tT&#10;/t/Xvxk8C6r4StRZAX8SjfbpIrjDHoS2KfKxXP2J8O+IoPEnhWw1m33CC8tluI92M4K5Gcd6bo8l&#10;5ewibzNsRJG1hg/yrwj9i34maJ4++B3hDR7LUPtWo6Jo1pDdRhWyr+WBgkjn7p6Gvoe1kuS22SFY&#10;0/2f/wBdTsPcrPpb28heyZYWkO6UnncfXn8asWtn5f76TDXJGGcd/wAKtUVBfKiO3t47bdsG0scn&#10;61NuptFIdkO3UhYAE0lHXIoFyjFkRlMmORxX53/tf+HX0f4/fCDUb10kgm8Sq6BSQV/exE57V+gt&#10;4/l5gXkt83vXx3/wUG+Eur+KNF8L69otvJczaE0984WQKF27GGckEj5T0rWyMz6rsr+f7RHfRXKS&#10;aX5e3yEwW3Y65rThvorpsRRPGxPVhxmvy9/Z9/4KCyeAdUi8P+MWsdOijR3Z5I5ZG7BehI7V9kaL&#10;+2x4EvI4ZLnWrSGJ8HetvL909e1HKB9GwhljAkIZu9RSEWzAqDjqQK8Tm/bI+EEeZJfGEaMe32eb&#10;H/oFeJ/FL/gpl4O8KL/xI9X06/bYSBLbTdQeB2o5Rn1X4wuoW0fVTZ3UNnefZ5C7SyAcbDkc9+lf&#10;Fn/BKWPUdX+G+q6hNcK8Sa5cqeOT16YFfHXxC/bA8Z/HTxzd2/h+0t5xdTru+zO8QCsduRl/9qv0&#10;x/YZ+B97+zn8G73R9Sgkgllvmu8TyLIcPjnK1n1A+g7XT5/t148jqysSY/8AZ54q/p8dzFb4upBJ&#10;LnqvTFJva7t4JUGQ2GOOOKuU2AUUUVIBRRRQAVFcTCFckE544qWkYAqQemKaA4zx14qsvh34VvNc&#10;vTuW3wSY2GcE47kCvy0/aM/4KGeOJta1jSvCeuT2UK3EsYjktoXymSAoOCeleif8FTvj7d+DYX+G&#10;ts0Yt9asVnM53+cpDjhSDgV4H+x1+wfqvxb1KDW/E0V9b2EaRXlnPb3MZ80HB+YHJwQaAPm/Ul8c&#10;fEazfXtQhvL3UidgkW0IOAcdAuKoQ/B/xTa7NSTTrtblP34/0aTO4c/3a/oI+HvwV8P+AbWGNIFl&#10;MZJxPGjZyCOfl967O40fQrobDZWvpxbr/hTUmtC0rn4PfCX9qD43/C+9t7O1uNSttPhDAKNMUgAn&#10;J5ZPc19//s/f8FHNB8T+JdF8LeJ7TV5td1GeK3huJIY440Ziqkthhxk+lfY2ufC/w5rFm8ElvDEG&#10;7pCgP/oNfn9+01+wgNHi1Dx9oi6g13osU1/CouI0Qsm51BAAOOOxo5mHKj9LraQXiieGVXiYfKVI&#10;IPbrSRtJdSBlbbGDgg9TXzf+wv8AFQ+Jvgh4ZsNSkVNajgleeH5mK/vW/iJOeMd6+mIpFm+ZDkdD&#10;2pXDlQkcqvI0YHK9adG/mLnGKaqiGV3JwGpovImYKG5PbFPcTSJNwOR6UyeYW8e4gkdOKjnjJwy5&#10;Pelt5jIuGAB9KdluSSLMrKpJC7hkAnFRLeI100GCGUZ3dq+eP2qPjs/wX1Hw5IxgSC581naZWbAU&#10;r02n3r0X4K/Emz+MXw507XraZH+1GTBhVlGFYr35p8oj0ZpQrqmMlu4r8/P20vhxrHx/8cN4QjmR&#10;bHT9Qt70rcqwRlCgEAqM5+Y19/WKMquGHQ4FYU3gvTbjXLi/YsbiQDcMLjoMdvahaMPM+fLX9gP4&#10;WtBZXF74XtZ5I4UVitzNnp2+b1qvYfsE/B2fVLvd4Nt8Hpm4mwP/AB6vqa3tY42BV2bHGD0qKfVr&#10;FZXt2lCyn5SApzn8qdwsfMif8E5/gvNqCS3Hg2zlhAIKfap+fT+OpLj/AIJ//B+e8tl0/wAH21rB&#10;A485GuZvnXI4Hzema+krXTBp84k3uyDJJY561JHdreLdov8ACpGQMHvTuwPNfBP7K/ww+Ht4l7oP&#10;hqKxuFUqJFnkbjv1avUbIgKY1G1I8KAfSvEPj3+0Bp/wP8Ey3LXMP26OZF8q4R2GGzzkfT1r1zwb&#10;rE/iDw7YajLGifaYElGwYByM96l7DNzbRtp1FZlcw3bRtp1FAcw3bTXYRrubkegqSigOYpt5rMG3&#10;gR5ztPXHpVTxBbXGoaPJHYyLBL1y/Tjr2qTU4Wlnt3QZSNsvjjAqZ5xzIhBjI25qhXPwl+Lj+Ivj&#10;v+0Ba+ClmksN2rSWJkv4vLik3yBcqQM7euTX0/4N/wCCT+oWVlHNe3miXQYEfu5Zuv5V9D/tGfsq&#10;zeKPHnhDxT4es5ZrnS7h7qTy3jjXdlCN2QCeVPevoz4U2+rWvhCzg1a2FvcqG3LuDYOfXNIfMz4R&#10;m/4JWpqCnyjo8eODulm607Tv+CV1tbzMs39js4H3vOmHNfopC8kAdpFCpnJNVLrT7XVpCVnkDg7s&#10;Kcf0p2DmPz9l/wCCWAur2Oa5bR5Z1HyP5s3Arzz4p/8ABN9PA9qt1eyaVNHIxEKxSygqcEjNfq3D&#10;lY/nGMV4p8fvh9f+OLO2ihjkZY5Wb924XjB9aOZj5UfCnwr/AOCcN3418Hrrdhd6PbasXaNLiaWU&#10;kAHB46dPau9+Fn/BNXxz4F8SHUrvxFotxGbpJ9sXm5wDk9Vr7F+Bfw7/AOET8Ex2M7zJIJXbazA9&#10;T64r1aOPy41QEkKMZNPmYcqOW8BeE7nwro9vaXEscrx7smPOOST6e9dSybu/FPoqbsfKhFXaoApa&#10;KKQwqrI0v21AGxFjke9WqZJypA60AZ1o+bq7aTlUOR+tfI/7a/7W9p8N9HvNA0l7m018COVbkCNo&#10;whB4wT1/Cvq7VJlsdN1KRztPlsR7nB9K/DH9vJdW8a/tBPDbK8kDWUIOx8c/N6mgDyG+1Txn8e/i&#10;BeW73Et491fOqzfZ/kjLseW2rxkV9j/A/wD4JX+JL7SbfXtW1PR5oZ1ZBCxmRwQ55I2j+7X0j/wT&#10;m/Ztg+H/AILvdT1C1cy30VpdRtOUkydhzjjjrX260CXVuIY1CKDnCAAVqnoZS3PzT+N//BPzTvh1&#10;8MNY8UXUWnS2+l2vnyRxSyl2xjoDx3ryf4cfsC678SPhfovxB8JajpmlWmqbmhhuTI0qhWK/MMEf&#10;eTNfpD+2Zaw/8My+PUkkZc6c38xXP/sAz2i/sk+BrVXDlbecYIz/AMtpPaqu7CPkP4G/Ej4i/s5/&#10;FzQvCfjTXV1bTrzzLhjY2yrGF2FVBLAEEFPWv0p0nVrDxJoFlqscTMLxdyEnnrgE4NfJ/wC3b8Kr&#10;TT/gT4r8cnzItV0uGMQKpAUgzKMnAz0Y9CK9r/Y/mOr/ALNfgO+nYmWTT1kPOecn1pMPI9fsYZra&#10;3McjBpCcgjoKkuIZJTHtYfL97PepILlZ/unI6Zqas3e4yHy2+0eZxjGKS2haNnLEHccjFT0UgCii&#10;ikAHpWBq2jw6xC8EyB5mwFYkgAZz2rfrn/EmtS6Lm4CJ5KLlmYZxzj1q4gfhp+054R1PxZ+1x4w8&#10;M2MbA/b4oUk2MUQuqjJIBOOa+pP2dv8AgmP4j8P65aar4j1fR9R05S+63Qyq5yny9uxI716L+zvp&#10;+ifEr9rv4tT3bqZbOSGRdkY64T1Ffbh+yr4ht7ZJSr+Xwo4yMH29q15nsSQeE9Fj8PaBDp0+37Lp&#10;0CxoASAqgc8+n1r4d/ba/blk+F3iifwZ4Zu7q21Tyo51niijliwScjJyc8elfU/7Tnxe8L/DP4We&#10;IINa1Uaddahpt1FaZR2LuIzwCo45Ir8P/BfgvVv2ifjKbbw75utX4TftaUKdisSTmQ9h70l3GbGl&#10;+LfjN8WPEbzSXl3FH5+UkuNO2Ahj1BEftX0J8MP2xvHX7OWr2/h/xdc6heaXDi3jFpYoEEjsCDuY&#10;DjGe9fqd4F8I2th4R0G0fS7VLi2tY45v3KZDBQDkgcmvkX/gqf4T0zw38FdO8QRQxx3L6/aRkeWN&#10;vO70APb1pN2QH3Lpc0GoafaXxGWeNXBzyMjParkkhkjzG2COTXl/wL1i48UeE0e4AQRoijZnpt9z&#10;XpttbrBIwDFuO9Z6jEsbxb6NnVWQA7cMMGrW2orWQSKSABz2qalcBNtLRQeaACiiikBV1BWks5kU&#10;4ZkZQfwNfIH7K/7I7fDldXm8RNZ6jNcarJdI9u8gwjBMKcgc5Br618QXd5Z6e8tlCs0gBJDdAMde&#10;teH/ALM/x8tfitpuqxzvbx3UOoPbKkEbLnCqe/fn1oEe1WehabocP+iW3l7htGGJx+Zp+n6U0Vq1&#10;vdukoZtxUHH0qy0cKkhnIIqvBY2t7cLdxTuwX5cZwM/TFUhlyBLe3idI1GEGCAcnFeZfGLwLp3jr&#10;wbNELX96XDZckcDPoa6/wzCYtY1c7mYGTgMc9zWvdXTW6t9ojVbfby2M849KvZiPiX9n/wCO2k+H&#10;/HGu+A9et7m4E15/ZtsFChFCkr1JBI4+tfZemafpfhmMWmn2rRIoIG0kjBOTyT61+Sn7UvijQPA3&#10;7Qmh6xpWovJex65NNLCwYJuDnjgDj8a/S79m/wCJx+J3w90/U5hEJZhISI1IHDsO5PpTfcSPUbd2&#10;jB3ZO45GO1SeSZJCzkFOwqOyvVvGk24OxtpwKL9WmVUTlgQSPapKLQX0o20LlVAPpTqzHzDdtV76&#10;3lmaExOFCHLZ7jirVV45PM84elMfMxkhMdx9o6x4xgdaZHcW+sQ3EDxN5eCrhuAR35qS1mVYcMcN&#10;k8VmeMNYi0HwzqV5uVDHAzjIOOBRYOY+C/26P2AX+KmpXnijwy+nafezSwjzJnlZ9qIRjAyOtfnf&#10;4w/4Wxo+rReFt13LEhNsZIbBjH8p29dmccV+3/wg+KWjeMLWMTXSPfFWZ4djEAbsA8j+temzaZpH&#10;mITYWjPJypNupJ/HFaXew7X1PyK/ZQ/YA8TeMr218V63e6exmXzRHOJY3BSQdQABnjiv1eutFm0v&#10;w4tvp7LDfxxoqS8kDAAPX2B7VpSafJ5gjitY4YVIK+UAtakkuxc4BUDkntQ2HKj81vj1+yn8b/jp&#10;441KG+8aaS+grP5lhay25VoSQBklU5/M1wvhX/gl98a/hz4pt/E9t498PfbbdCqtHFIThgR0KY71&#10;+se1PKMixoTjOdoqGzuzeKQ6r1I6UczDlRh/DjS7vRfBWjWepTJPqUNqkdxMvCyOByQPTNbf9pR/&#10;2h9j2kSbd27jGKZJZtdXCtKDGsTbk2n731qGaxtjqTXRlbzQuNvbH5VLIejL810sOOC3+7T4plmQ&#10;EcZ7GvmrxN+1Zpfgz4neG/C32m3Y61fG1PmRSFhgqOCOAfm719EWEdvdTfb4JWdZBgen5VKAZbSD&#10;TbhbdwWaZsgr0H1qaZjZyPKxyr/KMdjUjQpcXCSgk7DVe+ZriTygOFYGqA/K/wD4KyfE3UPDviq3&#10;8JXdw0sOp6YshSNF2kCQdTgHtXr37Bv7GWi+DfAdn4s1u0tL6HxDpcE8SwTS71LKr5bkDoe1fNv/&#10;AAWWlx+0D4WQ/Kv9j8/99V+nH7LEMd1+zj8Ohk4XRLQ8f9cUpaj1R558UP2Hfh98TPDt2i6DapqM&#10;pULPPcSgABgeQD7Y6V+ON58H5of2kpvh9pE1vapJ4h/sn5nYx483aB3bbjv1r+gfx5d/2V4VuZYu&#10;oK9fqBX4UeD/ADJP28DcuMO3jRWUdiTck0g5j6s1r9lH4g/s2aP/AGn4d17TLK8hwgmiRnG1uSAG&#10;U+tfL2oQ/Gn9qHx1Z+GdZ8QJdq9x/Z6TvZhI4wzY+YpGMdeTX6/ftNXpX4O+bKiLK00SnjsWAqX9&#10;nn4X+FfhnorNYytdXOqMtyxuEDFXIHCkKMDNILs+A/A//BIXxPayeRrutaFqMKqSqK0y8+vArf8A&#10;Fn/BJXWseR4b1PQ9LuXjGyR3nYK+TzyK/TS1Wb/hIrjdGBDs+VvU1au7eWXUIpoxuVRgn8aC1d7n&#10;5B/Cnxp4w/Yv+J994Q8W3s2rASpZRXGm2o8okHk5YDPWv2AsL7z7GOZs/MoOD16A18Mf8FO7hfCO&#10;keANStbWGS6vNaEbl0Gecdxg/ma+zdJe/b7FcXcKwwrEoJU8dB2zQM6NW384wDzzRSK4kG5TkHkU&#10;tABS8mkp38NBLdkJto206igXMU7y6KN9njysrj5XxwPrWbrryw6DfNK4aWOBmVugBA61p3k0FvmS&#10;V9m0Z6VjeJprbUvC+o+XKTtt2PAI7H2oDmPk79gz9obVvFHga8t/GmtR6jqv9qzokoEcarEFXapA&#10;x79q+sLDxBazzzyTavZtAxzGhnQFfY81/Ox4Kh8W3HiW9i8Omea3+2S/duCnzZ5/iHauku/Cvxeu&#10;ryfIv0UOdu3USP8A2pVR30JbZ/Qn/wAJFpCddStD9LhP8aik8X6PH/zEbXP/AF8J/jX89zeBfi4f&#10;49R/8GJ/+LqJvh58XX/j1L/wZn/4utLE3P3s8dfFvRfCeiyXc17DMjZQLDMhboTnk+1fjc3xIsPE&#10;37VGmXOhW9xDrMeo3AtrkgMqksxJwMg/lXl2k/Ar4weLrlrJE1KfA37W1Pt07vjvX2l+wX+wfq3h&#10;3xPH4x8VWl5a6rpt6JIIzcRPG6lDksBk9T6iq0Qz9EPg/ql9e/DjSH1uQ3WpEOZZAoGTvOOABjjF&#10;dy+77bEwb5McisxdPlsP39vEGlf5WjOAqj1ArSsfL8lvLfdzznsfSodug1ui7u9jRu9jUdFZGpJu&#10;BOKdUY+8PrUlABRRRQAUUUUAFFFFABRRRQAUUUUAFFFFABRRRQBFcRedFtPrTXOyI47DtUsmdpx1&#10;rOtpvPjuhGdzjjHvzTREh/lzzKGSbaK/LD/gsLo+oar428FXsNtPJZWlnMZ2WMleq9T0FfqTJcXN&#10;naqWVQc49a8d/al+Clr8bPhlrkFukk+sfY2hto1dUBY44JYcdKfQk+e/+CavhjRbPQrO/tYbcXc2&#10;k/OEOW+8p5Ga+5LFY9QhaS4j5U7fn4r8jv2efjLf/sbfFbVNC8bNb6TYwxf2fEzK05Ll1OPk46Ke&#10;a/Vnwn8QtC+IegvfaLdtc2wIQt5bJhuDjBFIOmpf8SARaDepCu1TC6/LyMbTX57fDLQo5P22NHeC&#10;eK31H7JJtkPXHlNnj6V+hWo3lv8A2DqAViRHbuXyOgwc1+MPx++P2q/BP9qy08XeFI7e9mtrPYq3&#10;isUJZSh6EHox71pHYR+lPxz/AGitA0P4e+LdJa4il1WHT7mBWW4Td5oRhkDOc57V8wf8E5/DN9rv&#10;xEt/HWoBy93bzoXlQg8FlHPTtXwU2teM/jv8RFu9Lihn1LVr/fNAspSMSSvnaMt057mv2d/Y5+EG&#10;p/Dv4K6DaeIbYWevRCXzoY3V1GZGI5HsR3p7AfQ3H4UUijaoFLUDCiil2nHSkyo7iUU7YaNhqSyG&#10;6tzc25jDBWznmk8zbCIejbdoP6U25W5Vt0Khj7n/AOvSRtFdMpYnzY+oHQHvQB+eP/BTrXrrXPBu&#10;p+DIbWa5ka6tjuRdw6oegGe9eK6D/wAEmNV8VeH9N1CHxDZWRuLeOUo1tJ1ZQcHntmv0p8d/s+6N&#10;8RPFc2par9oEb7W/dOoGVAA4I9q9F0WNbOxis4wDFbIsSZHOAMDPvgVUdyXoj8nv+HOOuf8AQ3WP&#10;/gNJ/jR/w5x1z/obrH/wGk/xr9cNx/ur+VG4/wB1fyrW7IufkHqP/BIPXdNt2lHiuyl4JwtpJn+d&#10;eXeB/wDgn7qviP4h2Xh6fxTZafdTBmWSeEjAGe3B7V+4t5IfL27Vw3yniviX9tLwFqnwesr34teF&#10;7f7Re6PaKiC6kHlEs5zlRgng9jRdiND9kj9jLxl+z3qWsvN42t9Rs7pocLDCVAVN3GT2O6vr1ftT&#10;eIAwnLWmzGwcjPrmvIv2a/jnZfGv4Z+H3sLiOfW4dPt21eFI2RIZXXkKW6jKt0Jr2m1jFnILZOVx&#10;uyev51LGi5RRRWRqFFFFABQe+KKGbapPagCpPDj98eSOPesjULew8YaffaZe2ytE0bQlZTwwYEEV&#10;tu5ulIj+ZOhNVP7ItzMkm5w6tuxnjOfpWpkfAf7TH/BOWx8XX0+q6CLHTnIRQqQO7dTk8GvjLxN+&#10;y98VfCv2hIr+9voYshI4bFzwvYcd6/dO5maKT5lUw46kZOa57WvFPh7w3GZb51jBBY5h3dOvQe9O&#10;+gj+fDWvBfxat7t7c+GfEUwBGJF06TH/AKDXo/wz/Yv8a/E6Rf7Rgu9O+cJ/pdjID0zntX7ZaV8S&#10;vBviObybWWOWTG7H2YjjOO4967i1sLaFcxwoAefuAU+awWPiX9lX9gPRfhg6ajrdtY6lKbXbxC6M&#10;HDKQ3J9q+yLfUI9WZYViPkY2kHkcVp3QmC7YUUg8HtWdJYnw/pM32EeZJu3DzOec81kx2Lwukt9s&#10;SxkKp2jHSrlUrVDdWlvLONsrKGYL0zirgG2kwFooopAFFFFABUF1G8iAI23nmp6iuA5TCDOeDQB+&#10;TH/BXX4dX3iL4l6RrlhA7W1ppYR5442ZVO4cFhwK++/2R/D0Gi/s+eCZoYljupNDtRI4ByzeUh5/&#10;GsH9pVPhvNo9z4R8U6lc213fRLIqRxksVB6htpArwP4K/wDBQLwb8MfEGreDvG2r2+k+GNHUWWjz&#10;rbSvLKqHaN+MjO0ZPA5p9Q8j7x0+6Menl7rMkoJ+U8EjPpV61WCfDi32Zwefevl66/4KL/s8tfB5&#10;fGsivjp9hmx0/wB2i4/4KY/ASPaLfxluUcH/AEGbt/wGhlxPqto4j8pC/TNec/HaIW/wj8WvPKrW&#10;y6bOXjJxlRG2R+VeMp/wUk/Z+mUyzeNXWXB4+wzY4/4DXzh+0l/wUQ0Hxx4Z1bwz4P1S11G31Ozm&#10;tSz20qNlwyjBOAOtIo2P+CeOtajq3x28Q2axTx+HI9N3WqlT5W7IztbGCc571+jXmLp6lPvM3IAr&#10;8+v2Qf2gPhH8GPhLoL63r01n4oEMkd5AbZ3VcyMRgqvPGO9er33/AAUi+BDeILUjxg3lqMN/oU2Q&#10;cnP8NAH0/wCIPEFvpNtbSXEixCRsYdgv86vQ/ZbrEkDxyD1Rgf5V+d37Vv8AwUB+HPiDSdIj8F+I&#10;Vv7pbkmRZLWZQFIHsK96/Y4+K2p/Ezwyl5KsLWxuXjLIGB4RT0J96uJMuh9PNMseFP060vk4bcuB&#10;VW+QNJDjs1W5Nyp8gy3vTIPln9t/wXZ+OPhvqt7PAiT6TYXLRSTA53YByPyr8oPhP+2v44+EHhGy&#10;0Oz1HUorO33bGh2hPmbdxketfrX+2qPE+qeDDpHhm0t7uS+s7iGYTOFIJAAAJP1r5z/Z7/4Jp+DP&#10;HfwR0NfHo1K18UeZI91BZ3EexcOwXB2H+HHetFawup8k6h+318Wb6RJrPxlfWsOMsHCd/wDgNS2v&#10;/BRL4lWqiGfxFqckw4NxlNrZ/wCA199j/gkr8FvJEElxrqhhxi5i/wDjdfN/7b37CPw3+Cfw70Fv&#10;Ctxqr6jcatHZ7LmVGGHVjjIQc5x3oVgPHl/4KL/EfSpFaXXNVuYupKbNvP4Vai/4KHeMNQ3XSX2q&#10;F1+duUJ4/CvpX9n3/glvo+ueCZY/iLb6hZTzy741s7uJgYiqlT908k5r1XSf+CVfwYsmuLW3udcJ&#10;C7WDXEff/tnRdCPhW4/4KbeNprF4lv8AV/MJGH3R4H6Vbb/gpN4stbO38u+1USTLh3BTr6mvtu3/&#10;AOCSfwZjhMRm1wBjn/Xxf/G65nxV/wAEsPhPBoOrwabLrMmrGCRbGJriMK8u07ATs4GcZ5FGnQZ+&#10;bnxq/aQ8b/Fy68661W8utNYoWhZQeVPXgV+zf7Ffx8sfjX4B8izgkifRra3hk8x1bJKkdun3e9fC&#10;3wK/Yy8GWvxWT4VeN5b+z8VfZnvjZ28qPmHIAO8KV/Cv0I/Zp/Zc8H/s0W+uweE5r6VdUeN7gXsi&#10;vgpuxjCj+8aUrWDyPb6KKKwGFFFFABTWBYcHBp1FAFKZvIyjfMZflB9KgvkNrp+wcnOeKtXCxTSK&#10;cneh4A9ap6pqVtZWrtdv5ZweACe1WB4T+0p+1loX7O+kWo1GNtSlvopTH9mmUGMoF4IPrur4g17/&#10;AIK0Q/2hIljpWtJCpBAR4yPevnj9pbX/ABh8e/jMvhvULa3QQ6lLbaWtu5VpQ7AfMSxA6D0r6V/Z&#10;n/4JjRaxYpN43s7y1VoWO62u4id2eB901Aep7d+zL/wUb0D4za5Bo9zZXdjLNOIg19PGB9evSvtK&#10;aaC4sBeafcx+WF3lo2BDLjsQa/KT43/8E/Zvge6+OPAVvdzafpEbT3cl5eJhTnjAAUn8K+m/2Gf2&#10;jtM+LukS+C2vUl1fTdLLXUMcTqUOVU/MeD97tQBtfEr9v3w54V8RQ6aLeTLR5ytzHjg16X8M/wBq&#10;nwn8RLe1iV4YpmRM+bdR5ycDGAevNfDXx8/4Ju634w8QDV/D9pd3NnHHh5JL6NTuLdMHmvB4/wBn&#10;T4nfs0+LtF1XXbJLXw/JfRqsv2xZW8tXBztU/wB0elBqfuVDAnD20iLF6KcjP1q6v3Rzn3rzD4Gf&#10;ETR/iP4Cg1DQ7s3cDuyh2Rl5B56j2r06PIRQeuKAHUUUUAFFJuHrSbh60AOqG5nW3iaQrux6dak3&#10;D1qpcSQzTrbMx3MM4FAFTXrP+1NCuQg2tJC2O55Ffhp+2/p+s+Af2iEmlhuJLX7LAGdYyqcn1xX7&#10;jXWo3KXEdvYosiRttk39QOlfK/7eH7LN38YPDF5q3h+0a78QEwqkbTIibVzk8jOfxoA9w/Z7urA/&#10;BnwQ9t5bS3Gj2ZlCMDgmJeozwea9Ljh8u4YrwuOlfmT+yj+1YfgxJq/hj4pXFtoh0ueKxthAjzFl&#10;iBViSpIzwOmM1+gnw++LWg/FXQrbW/C959v0m5yYpzGyZwxU8MAeoNaehm9zhv2w4xdfAPxijuI4&#10;vsLBg/APIrzH9j74reEvBv7OPhSzlurPzoIpgwFygP8ArXPTORXqP7ZmmrqH7NXjrJIb+zmxg47i&#10;vwG03xjrOgsmjWUpJU+UEZ2/iPscd6taqxLP0b/bx/bGtfiRot38N/DsFzK2s2qr/o8iSpuWQscg&#10;ZPRK+1v2ObG6sf2c/A9hOskMlvp6owkUjueMGvzt/YT/AGG/FHiLx1pvjDxXYyJYW08qNLFeRsAp&#10;i+Xg5J5YV+uOi6ND4X0e102xBNvbLtG/Gcde2KG+gzQhSO3YRgAHrViqcCR3UwuASWXj2q5WUgCi&#10;iipAKKKKAGtwpPsa56+VdX0K7FzCSMhcP3GRXR1nak8e0xS/LEw+YqOauIH5wfBv4gaR8GP2uvir&#10;NqMaw2+pTRRRszqi9E5yetfby/GrwO23UP7T04TqAoP2yPIB/H3r5S/bQ/YTu/iYD4g8Ew3V1qs0&#10;zT3HmXSRKAF4IyAeo9a/PvV/2R/jrosxtZtPjUYzj+0QeM4/ve1abiPZv+Cg/wC1hYfG7W7bwvoW&#10;kXgfRrq4gmuAyvHMHCqMY7V7T/wS3/ZzTQ9PsviLdJHE8yzW5jkjZZOnqe3NeI/s+/sF/FpfFemX&#10;fivQ4ItEubmB5J4r6NnEe75zjJ5xiv1k8FfC3Tvh34Fj8P6H5r28bGQGYjduIGeQAMcelDAt+IPi&#10;Bovgm4tor+9toRdE7TJMqAYxnOT71+ff/BSH4/aF480O28F2rpexw6zaz+dHOrxnGfQn1q78cP2d&#10;/jt8dNdmg1PQ7S202zmkS0ks71Udo3IGWyx5wo7CvIr7/gmZ8TC1mYtJeeWG4SRvN1KI8A5JqJID&#10;9WPh34dh8P8AhO2jtVSPzIUb5PXFbOm+euoTeaxKbeMjAzkVj+F5NQhtdOthGnlQxqkxJ5U4xxzz&#10;XTXsywxqW7sBSGTIqr90AD2p1MjjEa8fXmn1LAKKKKQBRRRQBX1D/kH3P/XJv5Gv5+fBf7Sniv4P&#10;eMtej0/UbyGBdUlmMMOBnkDPI9q/oD1QsNPudoyfKbP5Gvxv/Z1/Y4i/aO8Wavr6QT3GgW+rzWl3&#10;NHOiMpXaSArAk8MKA6HC3X/BR74hXV1IE1fVoh/tBKjj/wCCi3xE0WI2ja7qm9jvDDy8c1913X/B&#10;Kf4TXQiEMutG6U/vV8+IBfp8lX9V/wCCSvwVumFzPc68HUAcXEWP/RdUtwPz+1H9vT4nwwC6s/F1&#10;7DJcAsRlMk+/y1jP+3T8bb7TCB4r1O7Yt0RFP8lr9DI/+CRvwcuCGefXfJXlMXMXI/791s6P/wAE&#10;yfhhoGpqdOk1d4VGQZJ4+v8A3xW2hJ+dP7PPgHxl8ePiZbX3ivStQvlkv0kFxd2bhF3nLHOAMGv2&#10;t+Efw5svhl4PtNJgjhQw7huiBAwWJ6fjSeA/hjo/wtsrey0tGZGRIiZgpICjAwQOtdrNbpIx3Ege&#10;1S3cZHp9utt5xGPmbPFQ27yNq0uc+XjgdulWArRuqxjKn7xPWpJFkRQY1BbPOakZPRSDtnrS1mAV&#10;StFPnT54Ge9XagEqyrIsZy4GDTQFea3bd+7OB7c1hfErT/7Q8B6vHuAP2Nxk/StuG+Szj2XDbXz0&#10;ArA+KOpvp/w/1q8THkR2ckjsR0AGafQD8afHnx88UfAf4/6va22szrpcdrGEtYMYBYBieQa72X/g&#10;q1KsdvGLLWJJo0CllePk4xmtvQf2Qbf9qP4r3vim/iuZNDvLVRFNbzJGSyYQjawJHevfU/4JF/Bu&#10;3+zOJtd+0lQSv2mLG7HI/wBXWytZGi2PlnUP+CrWrzKEgj1mA5+8zR1kat/wUw8Wwwm3ivdWleVQ&#10;6tGUOOelfY1x/wAEj/hBeIDLJrm4HPy3MQ/9kqKH/glL8J9LvY52l1oWiD53+0xHB6DjZ9KWgz5S&#10;8O/8FPtehsnhvp9VZxGQGZoxzWVD/wAFPPEtnfB1l1eWAZyEaPrXs3xy/wCCXXh+wtTqvhqHUZtN&#10;hZ555pbqIMIVXJIG0Eng8Yq9+yx+wD8GPjN4AuNXtb3WbmCK9e3dhIqgMqqSMMme9PQDx+1/4Kr6&#10;ysw81NZZcjI3R1V8Tf8ABUPXNS3DTV1mCQgchkPHevq0f8El/hYl7N5Ta00btyTcxZx/3xTbr/gl&#10;P8P9NkL6YNXkbtvuYu/X+CsZbkPc/PvwP+0sPE/x48D6x4gtrm5Wz1WOcNcMqkZYZ56c4r9xfhH4&#10;8sPiB4PstT06LyrWZWKDcG6HHUV8g3H/AASg+HF5p1xdSNrK6tAha1VLqIKZMcA/J0zj0r6k/Z9+&#10;E/8Awp/4YaR4dRZRJZhlKzOHIBOeo60ifQ9GsmMccpfOAc88VPGkbfvMD5qLqMvbOqj5iOBUDRTL&#10;aRKqguCNwzT1A/KT/grt8Ob3xF8T9J16FWW2s9KVHbyyRkuB97oOtfoD+yVMrfs9+BYUkVmj0O1G&#10;AckYhQVzX7b3wduvif8AA/xMmiW/2rxE9vFHbQvIqI371ScsenGa8J/ZQ/aa0b4aRab4C8XX0djr&#10;djBBpjW8cDviZdqFdw46jr0pdRH1v8UpprLwTeSzSHYpXOeB94etfiX4fjl/4bk8PywnMUnjFGfb&#10;yMfaR1r9gf2xPHlt4V+BOt6k0gSOMQtuZSesqDtz3r8of2T/AA1qHxX/AGiE1y1hWa0svEMNxI6u&#10;F2qZs5weelID9nfid4Tg8deETpGI+iuC3I4APSvgj9n39ry8+EfibxVoPxFt72/kj1UxaZNcFYVS&#10;AcALuAyMiv0hisoLBVcMxfbtweR0+lfD/wC2J+wrdfG63uNV0i0uJdXtraY2qR3McKPIcld2R647&#10;02Gh754X/a38H+JYVuYzDBuUnL3Ufbt1rj/Hn7e3hHwdeLAtu12Wj3/uLqM9yMdevFfmLcfsb/tB&#10;+BdNjsZdEtV8tsEf2ijdeeu6qvhz9hH44+KNSjmbRoXn34Vf7QQA/wDj1I0j1PbvjV+0HeftgeOr&#10;HRdJ0jUpLPQ9QW72svmoASBxt6dO9fq9p88viTw0qQq9lLtVQZBzwBX5s/8ABLvwDrPgX4/fFHwt&#10;4ptI7fVNNghWWNHEmGJb+IcH8K/T2Sd7WZQVVYcZY96ChbG3e1tYopH3uihWb1OOtTUiyCTDA5U8&#10;iloAKcvSm05elBMhaKKKCCndNFJOsEkJkDDluw+tYWszRR6bqttFaOv7hgCBweO1dBcXkcMyw5/f&#10;MMqMdaoalqW1RFGFMjHa4I7VQHwz+wt+zLoS+HLu/wBe8PRvcjVJyPtETK20qp79sk19cP8AAPwA&#10;GOPDNoD3OD/jXSKth4H06SRj5Vip3u5XJBPsB7VhzfGLw9ZyM15emOFj+6KxMSR78U1oIgX4C+Af&#10;+hZsz+B/xqVfgL4B/wChas/yP+NJ/wAL08GL/wAxNv8Avy/+FA+O/gztqbf9+H/wpjLlh8HfBeiz&#10;+faaDawSY27lB6fnT77XtH8F6hbadEsVtNdDckIcBnxxwCcn8KqxfGDwlqpMUWoMzAbseSw/pXwn&#10;+2b+0NF4R/aW+FOswXMY0ixSc3Ujo2AOQMgHJ/CnED9ErW+aZBOQdsgx5J6r7kVdtIkijOzByc8V&#10;5r8D/i14f+L2g2+s6Xefabi5iZ2AjZF2hiuQCPavSLa3FrlYyWQncxbrmkwRYopVG7pQVOOlZmoo&#10;+8PrUlQqw3D61NQAUUUUAFFFFABRRRQAUUUUAFFFFABRRRQAUUUUANYgLzwKz5ITaWt06feYEjAw&#10;auXaPJCQmN2e9NmX/R2B/u800RIq6Zm60+MzDJ6ndWBrfjrStF8SaboMj24udQyI4zKAxx6L1NdP&#10;ZqFtgF6dq+Bv2t/iovwh/as+Euo61KYtFQyyXDRoXbaMAYGfehknu/xw/ZP8MfFwSyumn2eoNN57&#10;TvbLI+4KR6g5ya80+C/7KXjf4Z+ILZZfH+oXOliR3e3NuUjbKkDPz+uK9V0P9q/4Y+KsXNnd3jb1&#10;8z5oSv8AWtGb9qrwNH+6nu7jB9IecfnSEeqx6Mj6I9h56yStCYnlxkk4wSRmvjjx3/wTxs/G3xOj&#10;1y41SD7N5WwwvYBl+7jrv9a9n/4a6+HFlcJHHd3YklYIMwEjJNbX/DR3hm61dbK3uZd7LkZi9s9c&#10;1pHyGc78K/2cfAXwguFjvbLRzfTOgtZJbdInLqeCvOSc+le5PMbH5IrcsgxgIOK/P79tz9sLR/C/&#10;ir4fSaReSCS3vSbnfCSBtYH156V9b/s7/F9fi98L9J8TmXzY7sOAwTbna7L0/wCA1VmB6qrFlBIw&#10;cZx6UtCndgjp1oqACpV+6KiqVfuikyo7i0UUVJZQ1oyrYkw7t+R93rTIdtrZqZGAldQQDwScfzq6&#10;1wqy+WeuM9Kydcs57u9sWhx5aPl8nHFAHyL+0n+0Fq3wn8Z3ckpuY9NR4U3eeY0+YL3Ix1NfRnhL&#10;4z+DdS8O6bdS+I9Jgkmt45GV72POSoPPPXNfDf8AwVc1CytfA2swwll1AXNsenH8Br4Dm+K3jbQ9&#10;P0+OYAo0K7PLjLcAcVUdWKWx+/H/AAtzwT/0NWj/APgZH/jR/wALc8E/9DVo/wD4GR/41/P7/wAL&#10;y8Xf3X/79PR/wvLxd/df/v09acpmfv1e/FrwSFUnxTo/X/n9j/xr5H/4KK/HjwrqHwS8SeHdO8Q6&#10;Zez3VtGwFveo5zvPG0E56V+Ytp8VPHGvM8dsFBUZO9HFb/g/9n3xx8ZrtLnU1heIsYyFmZegz3+t&#10;NLuB9k/8EgW1PUG8cm4vJhbxi08rfnaVxL0r9N42iabiRGfHQHmvnb9kr4B6J8AfAdi8Vu8F5qVl&#10;B9pw+8FlU9OBj71e+WH2KS5EkG/zMEc9KlhE06KKKyNQooooAKCBjB6UUNkqQv3sHH1oAp6kGitW&#10;EAIPHCfWsvxJ4v03wb4dn1HUrq3t/It3m23Eoj3bVyRk1rW8kqyCObG45PFfAH/BTT40T+E/C9np&#10;9tLsa8S7tyNvX5VHXPvWqV9DI4P9qD/go2lhrlxYeHopJ/lTabDUA3OTnGFr4vX4tfHXxhqlxP8A&#10;bPFN1a3EhMVvtdgFY/dHFeo/sU/shN8eNSttb1q2+02k6ynIuCp4II6j3r9T/B/7KXw+0GC2W2s7&#10;hbi3C53SAjcPwq9EI/G9bb9piSTztG0jxxEnaS3tZSCB15216D4B/aK+OngC5Q+MT4sjiVg2dRaS&#10;IbQMHqvSv2t0XwpYaBaLbWkQEajA3YJx+VeefET9l/wR8UIymuWc0o2lP3Um3gnJ7VN0HyPnn9l3&#10;/goJonxK1OTwrq0cOmXdnbZN9eagv718qAACByd2fwr7M0m3NjbGG5uvtO87gznt1Hevy9/ay/Yb&#10;tvgbb2vin4bWItrg6lGGa4uCwMIy54x1ygr7D/Yz+NGo/tC+AZNf1CRJTa3bWeVj2fdGOmaz6gfQ&#10;1nC1vcSs0u6JvuKeg57VfBPpisaa6+3XAt7Plrdvn3cDGccGtiNgyg0mMdRRRSAKKKKACmSOqL8z&#10;hM8Ak4p9U9S8gwgTZxnjHrTQH5qf8FOPg54vuL4ePNI8S39vY6XYrG8dvESjEt3cNgGvz+0H4O/F&#10;HUvM1SfwB4j8Qw3qCWC5NjIysW5DqcHr1yK/bf8AbD8C6z4y/Zt8VaHpCRNqV0qiLzWAXr3NdR8A&#10;/B8mjfB3wZpuoRR/brLTLeKfbgjcsag4PfkUB0PwiP7MPxe1G8+1t8OfE0I6eU2mS/8AxNWP+GXf&#10;iz/0TnxL/wCCyT/4mv6HWt7j+0B5ccP2XHPAznH+NWvs7f8APOP8hSLjsfzsf8Mu/Fn/AKJz4l/8&#10;Fkn/AMTR/wAM0fFyyBmj+HHibzE5XbpkmeP+A1/RP9nb/nnH+QpsluTGw8uPp/dFBR/PfbfBb403&#10;Fiqv8OPFWefvWE3/AMTXL2v7Mvxjmvlkf4beKAM87tNm/wDia/o7t7ZFjAMSf98ipfs8f/PNP++R&#10;QB/OnqP7MfxYmjQf8K68SLj+L+zZeP0r7y/4J6+D/HvgY2WnavDq9vAbqSRkuYHjHKKOQR7V+mN1&#10;Z+cu1Y48Hr8orJsPC+n6PfpJAhVxk1pF6ESL1pbusMTyuSxAOG6g1au7gQweYo3cgcVDqXmHy/Lx&#10;jnOafbw+da7JPXPFHmSZOueGbbxMkLSCPKg53Lu6/jV3Q9Dg0GxS3jCKFzyox1OauWtv9n38YGeK&#10;JleSQrxt60ARruknViDgGvhGGRfit+3R8Q/BviDUFm0bRrG2v7WzvCHiSQrFyqk8Hk8197nEUZI7&#10;CvzW/bM0fWf2Z/ixd/GrTliij8R3ttpc0rHzWaMIMjYMY+51piP0Lt7eSfSTbJMbQqAiHpwAMED0&#10;xT5d2n2MMMRNxcONjSp1HucV558Ifj14U+LvhePVdPuZXWHbDIXj2HeFUnAPb5q9N09YpomngYFX&#10;XKkn8s0AV4dEul0mW2a/Zp3bcJiOV6cdaVobeDT5sFLu6gQn5eWLY/nmnWs1+t+guGjEODnBH4Vz&#10;Xi7x54Y+GsNxqWpTSohDyv5Y38KMnAH1oA+A/wBvHwzq/gDWrr416Zr02j61bxxWX2KIBJmjLEn5&#10;85wfTFfWH7Gv7Q9n8fPB1zJbqvn6bDbpO63AlLswbJPHB4r84v8Ago1+1VZfFjVLzRfDlwZtClWE&#10;/voSjbwWz396+r/+CUPwj1T4XeC/FUmooijUxazR7JN2RiQ/h96nLYZ98UUUViAUUUUAFNkkEa5N&#10;OqOaPzYytAFRbVvMabzCBnOKkmitb6IiZI3BGMNg1Da3fnLcRE8RgjpT7e3jkh3AHqe9UB+Ynx/+&#10;C0nw7/ac+GHiZbMvpI1h7q9cWxSJUEkZ+dugHXk1+jXgvxTp/iHRYL7SLaFrGQHy5LZgyHnnBHBr&#10;wP8Aa68X+DtY+Guvm4eZtUsbC5FttXAEmz/ECvnv9lD/AIKAeC/BPw30nwhrF/cJqthGxmRLVmXk&#10;8fN3qQP0L8QaDa+LNBvNIurKM210uyRJE3KQfUd6/NmN2/ZA/ag8Ua6dCkh0XV5f7OgmVfs8JLMG&#10;G1iCG4ToK+oIf+CiXwqvLKZoNRvDKnHNoQM18xft2/tJ/Dn4qeAfChsLi6lu7bW4Ly4JgKfIqvnH&#10;qckcUAfpn9rgTRjOsCtEVDFB0OcV5F+0x/wi8fwzurjW7awBa1ma2F2VG1/LYjbnqfpXkumf8FNf&#10;gPdWEVmmraiU2qrD7E+cgDv+FfG37V/7a0Xx71zR/B/hG8NxbPqf2a3Wa3aM7HJRQTn3GaDU+0v+&#10;CZ9895+y7Z3DKxuPt9wBn72PMbp+FfYMBLQxlgQ20ZzXzV+xX8H/ABN8GfhPZaFqiW8bRzyyERyb&#10;+GJI5/GvpePOxd33sc0AOooooAjf71Npz/eptABVR7LOoJdF9qqu0g/41bpJNsimI9TQBB5kO24d&#10;AoZRlmHfrzXK6T4qtNU8QnSJJo55ChfyzICcfSulvrIW+l3vkD960Rxk8ZwcV+b3ir9pq++Cv7WQ&#10;07W7hIbX+zFfEURc/MeO9AH1T8Uv2R/Dvjf+0LuOzsbe6mMjl/sgZmZjnOc8mt34A/CCf4YeFrPR&#10;xcN5Nur4HlFF5cnpn3rnIv25/hzHpljPPfXQZ4g0uLU4zgZxVaP/AIKEfCGS6a3XUb7zFGT/AKIa&#10;0V7Gb3PZvil4LPjzwNqehtLsS7h8pspvB5HUZ5rwn4Z/sV+DvAcgvtR0TTdbldNmySwCspzkMevQ&#10;D0rSn/4KC/CS3njibUL7dJ0/0Rqiuv29fhhbLLPJf3gt2UqmLU5zjvTVxHstvfeF/Dd5B4Z0670/&#10;Sr+8XzI7OKRVkbA5ITOTwp/Kt4aktrstVxdzKQsm05I9yB0r8z9F/aM034kftpeBPEFjdO+iWdrP&#10;BMWQo27ZNjjPPUV+jtjqWlQRprUJkKagPkYjOfw7U2I6RYdjjb8q4yVHTNTVV0+6+2QFyc846Yq1&#10;WbGFFFFSAUUUUAFVY4RKCZVyM9GFWqi3ecp2njoapALtj8ophdmMEdsVyWuWvgzTWMuqjS4WUcm5&#10;ZVOM47n1rmfjR8adJ+E+iyXN1M0cm1wMJu5Ck+tflB+0h/wUA1DxheTW2jXayJ5YT5rYryHPvVpB&#10;ufrj/wALl+GGlqkUvi/w5Z+XwqPqES7cdsE1RtP2hvh5eeJPslv430GZPLz+71KIj9Gr8FNLt/EH&#10;xu1DZb+Z5+8b8syDc5xxXYeIP2efG/wd8Nt4pQxKyuIQzz7uGOOlVyiufvZY+MPD2uRyLpesWF7L&#10;jH+jTq5yenQ9a0IZ5Le3XdC0r9Ce+K/EPwT8cPjf8GtPbV4zphtgq3AO1nOE+bpn3r9Ef2Lv21LX&#10;49eHbGx1y5z4p+zPPdRx25jjADAcEn3qXogPqbUlUabPJZ43hc7YuTn8KbbzldJtWuVIckZEnBz+&#10;NJpMb6dJ5UmP3zblxzxV7UrP7dGi4yFYNUjLf+FLSdOPalqWAUUUUgCiiigDN1y+exsyUtmud/yF&#10;VzxkdTxXB/Cv4Tad8N7e5XR5beC2uLlriaG2iCKXIAOcHrwK9GuxM0Y8nG7PO6vmL9qn9qrQf2ZP&#10;D99p0lzJB4huLQ3dovkmRDksBnHTlTTA90174qeCPC1xLFqvinRtLugSrJdXscbA+hBI5rwz4g/t&#10;seCPh7ZzSW2s6T4laNQ4ht9TjJbJxjjd0xX47/GT43eJvjR4pn1jWZN9lfTb4WtUdTz14BOKt6X+&#10;zP4n8WahCPDKqGYYX7ZMQNw5PWmtxep+wXw5/bx8C+NkAvb3SdC4T5brVIx16jnHSvbtJ+Kng3xG&#10;oGi+JdJ1OQ9Fs7yOQ+/Qmvwp/wCGF/ihJJK9x9jBHJ2XRrU8FeMPHP7I2txRXLRhIVPIBmGG59q1&#10;5QP3otZlvFDNHkAAqx5B9xVll3V8f/sn/thr8YrGK2ubndPFHChHkFPmYc9TX17FN5lRYBdu3nFL&#10;5gp5FROhB9qB7EtFFFZgFQtiFvlTO7qRU1Rjcqtn04poCK8hjljJYLn1rFuIobzR9Ut9T2pYFGR2&#10;n4TZzknPGMVpqs83THk/rXH/ABwnvLX4WeIxZEC4/s+XZn+8F4p6gWvh94f8MaHYw/2FJp7WwDBD&#10;ZldvJycYOOtdgVjmmRg6nb0AOa/N/wDZt/a80fwOYfCXjC7kTV7WFpJVggLLhnBXDZ9DX1J/w2V8&#10;MrHyS17eAsoP+oJ7VVtLmq2Pd9QYgALLsO4ZGaVjtZYHj8yNxkseg+teFTftjfDCVRM97e4z/wA+&#10;5p8f7afw21DEFte3Zmbhd1sQKOyA9h8QaSNc0W/07AihlgeMcZB3Ajp+Nfnr4f8AFM37Lf7XWgeD&#10;X1L7P4UvLGXUJ42k+z23mMJVyQTjOUXnPpX0P45/bs+H/hjSZR9uuVuQjKP9GJGdvFfl7+0N8cJf&#10;2j/i5ZXOgziXVVtPJiaSNo12qzsf0JqkugH7maDrEGvadBf2zK8NxGJEZGDKQemCOtaleffAOxls&#10;fg34Ojuf+PkaZCJMHI3bea9BrNmb3CiiipEFFFFAEF5HFLbss6LJGeqt0NfE/wC0h+w7J40vp/EP&#10;h3VBo+otcyXgazst0m7lgMhgcg96+3JY1mjKN0NRtHIqqsYG0cc0AfjnrH7LHx4+IN4/h7XvG/ii&#10;60Wb78dxYuyHb8wz82OoFffH7Jf7Lul/AzQ2+0QW91eXMUJMzWnlMHUDJ6nnNfSrQL95UXf9BTWQ&#10;MQZBz2xVaiFmZMHKhqVZomXBKqOmCRTvLRl9qhk0+NuQDn60ajMnWvCdhrmDJFCx3bslQaI/DOn2&#10;dxF9lhhgZe6KBz61swW4iFJJbxwnzQCNvNJlR6nx18Nfg/rvhf8Aas+JnieM3aW+rGMK625VSFJ6&#10;N3619gW6mMrHMfMyMktUMqpbN9qiXEkx+YkVekaJrhUbO8jj0pFjsBeBwvbFFLt28dqSgApy9KbT&#10;l6UEyFooooIM/VgPKbamZ9vysOo+lc54t8TWHhXw6bm9eJJmjYbpnCHOPfvXVSyQrdRq2fMP3fSv&#10;OPi/8Pz460W6gZN5hR2XDbecVWoH41fHz9p74neNvGp0fwv4i1qWKSHH2exnaTcQ7HoB6Vyc2n/t&#10;CXljbSi+8WXW5d3lrbyEpn8K9A/ZB+Fd7pP7YuhaJ4viT7JMlxKfJfnbzt5+or9h9D+DPh6zjZlt&#10;2+zsB5XzAnHbPFEdw1PwqfR/2hF/h8Xn/t2k/wAKRdH/AGhW/h8Wj/t3k/wr953+E/hrqbd/zH+F&#10;NX4T+Ge1vJ+Y/wAK0uGp+EtnpH7RcchaJvGMbY5K28vT8q5HxB4b+JnjLVra08TJrcuqcpbR3kT+&#10;Y3PO1cc8+lf0G/8ACs/Dtqu/yHwfl6j/AAr4o/aY8IaT4X/bO+COl2cTLZaotw9wDySR6ccVakJn&#10;xB8FfHPxk+ButSWn9keKZ9Phi8tI0iljQDcGP8Jr9Cv2af25r7x1430rwPqfhC/s7rUWdhe3U5Ow&#10;JGT0KDOSvr3r6P1j4F+EL6Ezy20h39cMB2x6Vz/gf9mnwJoXiS38U6ba3C6pZMyxO0nAypB4x6Ma&#10;hu6H1PbYZdx61Zqjaj19qvViajPLG4Gn0UUAFFFFABRRRQAUUUUAFFFFABRRRQAUUUUAFFFFABVa&#10;4ByvUDuewqWYSNH+7IDe9Rq5UbJTndxxQJq4kciL8iMHYdgea/KH/gsoLmb4jfD+0so5Hu5rSYRr&#10;F94nK9K/VDVmXTYRPCNrswXI5r41/ak+A83xY/ao+EV5rCQXmiWfmi5hZmVmDY4GBj9adxcp+Ufh&#10;n4Q/HDUYkl0Hw/4mvImXcPssTkbfXr0rXvPhD8f5ZBDceFPFVuzDq0L5xX76+E/hP4Z8D26Q6Np4&#10;tY0j8tV3E/L6fpU83gfTbmYSXluJG6cMelIOU/A/S/hT8erFZEPgfxRekjCSGNxj3FSW/gH9oHwx&#10;OLy68JeKW2fxSI64zx1A96/fWLwjpEaqIrfbj3NZWrfD221bUNt1Ekmllfmj3HJIHHb1qlKwuU/A&#10;G3+Dvjb4qXl9NEuq6vqlq5ZtPERkeKUn/Vnng54r9Rv+CdGrePfCPgnQvAvi3wFqXh+2s4ZmN/fK&#10;VBJkdlBBXjOfWuX+IGg6X+yN8bPD8xgMFv4010bBZ/Of9YCN+7G3j0Jr7g8NeJNO8TXiCBXKMmQT&#10;jHT1Bp8w+W52HbI6dqXaaQLt4HToKKVxcou009T8o5FR0UrlJWJdw9aNw9aiopDK8zJb3XnSsEix&#10;jc3Az9aVZjHHLNt3Jjcp7EdsUXltHfQmCQbgTu9qaJIvLW1CnaBsI9ulAHwj+1h8G9c+L3xEvTHp&#10;92dKleBhMkBkjJVV6duor6g+GPwF8MeF/C9jb3mk2N9MYI8ma1UFcKAR+deiPo9s0zRMg8hRuxnv&#10;1615x8VP2ifDPwy0u5a9+0b4YXdfJCHG0H1b2qlqxS2Oy/4VT4Nx/wAizpeP+vVP8KZ/wrDwVjP/&#10;AAjek4H/AE7J/hXwF4y/4KveGtNu57S0n1ZJEIz/AKLGRgj/AH64C2/4KkXF1cZiv9Q8nPI+zR//&#10;ABVacr6mR+lusfB7whepD5eh6bbYbOUtV+b2rQTw1oXh1gsWi2cMIG4yrEqgHp6V8F+B/wDgqX4W&#10;u5Ba6vLq0skYGQLZBzn/AH6+wPhj+0P4Q+OFmsemLciOVzHi4CLyAD2Y+tKzQHo9rcR3kYRoVggU&#10;AQt2ce3tWnbW6wx8AA564qL7HbxwQoF/dxDCYPSnq7yS5Vv3WOnfNLoMmooorM1CiiigAoopGztb&#10;acNg4+tAGTd3EsOvxFoyLXYczHhQeeCa/MP/AIKteG5pdU8BS5dbebUZyzFPl2louc+lfqELeedv&#10;Ku3V4jyQP0rxv9qL4OeD/iZ8Pb+41uxhup9Fsrme0Ly7Sj7M5GPdRWy0MTjP+CevhWx0v4D6bdWr&#10;Ryt58g3qoHXHevpyKYyeYjQ+T23evvXyD+xb8TtG8G/DW18PO7J5c8r7VK7e3cn2r6kb4gaN5Su0&#10;uQRn7y/40AbK6efMLC5LZ7f5NX+V6c1x3/Cz9Ch4EhB/3l/xqhefGDRoVOJmHHqv+NTqxmt420Gz&#10;1DQ9Se/EcsfkSMqSqCFOw4xnvXxX/wAEvtau7j4batb29i39nnW7kPdR/cXGcDpj9a6L9oL9sGDQ&#10;Vl0y0u7hGln+zHaiFcMGHXPvXUfsJ6Dpfwp+Ht34aYwxS3t/JdARvlfmGeSTnNNxA+mLyZ9NaM2s&#10;Bummba5Tqo9TUuteItK8I6PLqWs6lb6bp8WPMubqQIiZIAyTx1IFRXXiLS9LYL56bmO3hwf618pf&#10;t9fFTS7f4L+IfD/ms9xKIWG0qVx5qHrn29KXKI+wNP1G11axgvbOdLq0nQPFNGdyup6EHuKtV4l+&#10;yl47tfGHwr0S2gZy1jYQI27AAO3tgmvaVk/ebT1pWGP3D1peKbxzjvRUlKNxeKgu7UXSqC2Np3et&#10;S0Ug5UV7uJby0aOWEOD/AAMMg/hUcga1tY4oYcKwC/Jxt49BVyimPlM2x0aSzuBIblpcfwn/APXW&#10;n83oaazbRmkE1AbDvn96XDNweAadRRYXMMWHb/HUtNopBzBvODkY4qrYl5Iy0sZRwSBnrirVPp3s&#10;g+Iqws8kkitEVVT8pPemtG5u8BSEx17Vcop3HyopXFxJG21YS46ZFTQktECy7T6Gnn7x+tNouFiJ&#10;ZHkfBTAzjNeYftBfA20+N3hFNKu7lYUt5TcoGh83LBGAwMjB5616pWFHLqH9vXKtdw/ZAo2RbhuU&#10;8dRTTJaR+JHxf+Cnxt+EetvB4e0zxL/YpBlknt4njjVi5AJ6jkAVreH/APgol4t+HOiWfhnVvDV8&#10;97ZxiGWWe/KOSeclSnB59a/ZnxdpOj69bNp+sW7XUUyjIU4BGcjn6ivn7x9/wT5+EXjiR9Tj8J25&#10;1CY+Y0ssrAk4wP5VpcR+d3iX/gor4i1rw7c6DHo93Zy3BWRb9b8kpgg4xsHXHrXgGtfHLxp4uvJ9&#10;Og1LUtVnvmMMUC3DOVLcAAd81+m2pf8ABNXwxb3H2qTRrA2aDDIJ5N2e3avVvAf/AATx+D3h+XT9&#10;UXwlbpqEJjmEqStnepzn86dxI/NP9nz9gXxj8WJLXUvEcWsaNbszEyz2TOuVIIGSw65r9s/h/wCH&#10;YPC/hfTtOhgWL7PbxxF1TbvwuM4qS28P6d4V0NbDTlW2t1bcEZu/41uQNuhX5geB0OaiTvqVbXUl&#10;4o4ptFZD5R3FHFNooDlHcU12KrlV3n0FFQX0rw27NHw3GDQPlRUgj+S8Kj5mHQdQcUyzLQaU4mzD&#10;1+ZuO3FX44/Ls3kXiRkyT74qjayLqK/Z7kF+/oKYcqPwm+NDfEn/AIXPqulX+maxBY6lqcsVksob&#10;ZOhbHyjuOR09a1bf9hLx/rlumvWOk63HLcna0UFk3A6ZyDX6ZfHT9n2x8deI9E8Q6fBAJtBlknLy&#10;SNuDZUjAAwfud69q+DsV7F4XtBcOrLtbAHrmkLlPxr1v9gf4n6LfWgsdN8Q3cUg3SeXZMAp9Dyal&#10;1T9hv4ltpsLNomvXbsRmA2Lkr79a/chIptx3MCM0xbd1mZty4NA1E/DKH9gf4jf2TNZ/8I5riO53&#10;Cb7A2R+tfRn7Mf8AwTo1C41zT7/xG95osmkvDco11YEGdlZSVyW4PHvX6k7ZP7wo2yf3hQUc9qHh&#10;F7rUUuY797dFUL5KrxwMZ610FvGYYI4y24qoG49+KXbJ/eFQi689Jlj4kjGMnpmgC1TPOTcF3DPp&#10;ms3T5rrzwLiVSMH2qeGNR5ksnzbTkY9KALTKSTgUc+hpYZRNGHHAPrT6AI+fQ0wZEw+U49anqs6X&#10;BvEZXAgxyvfNAFa/1L7KflTz0z+8IPCD3r8av+ClXhLWvid+10dP8D6bcazdf2TA2NLQuwAznp+t&#10;fsbqbQJa3saKRLKjKT2J5r4/8H/CG70f9rT/AISu7WJrb+zfI+UtuzkY4Ix+tAH51ab+yP8AGSz0&#10;uOKTQfEk73UY+VrR/wB1x061Yh/YZ+LNlare/wBj+I2uWOwx/YWyB6/er91obOCZIZFTG0ZGalnu&#10;IlJjcE/StVJ2sZSWp+FF1+xX8WL3TZ5honiEXMY+Rfsb5P0+avN/FPwX+MHw/t4Y9Z8I6/DZvIIE&#10;uLiF1DMecD3xX9DsbQrwqkZrmPiF8N/DvxB0pYPEFot3bQP58as5XDgEA1XNYVj8PNC/Yt+J1x4f&#10;m1/Q4PEEl7CwEcdtaPuycZwd3o1fsd+zRo+qab8B/Bem+JYJ7bVbW0VZlvlIk35JwwPQ14Tq37WX&#10;hj9nzxlZ+H9Qa7/s2dTM0dqqPkfMo5LdfkFfWXg3xlpPxE8H6f4isUl+wXEPnxLNgOF56gHGePWh&#10;sDpocBOFCe1S8VnaPq0WtwNPAGWNWKEOMHP+TV6snuXa47ijim0VIco7ijim0UByj6oalO+nafNL&#10;FEZnXkIOp5q4e+OtZGpasNPUx3G5iRn5R71aE1Y/Gb/gol8btT1r4gal4ft5JbaS1vSskazk7VKY&#10;5XHHWq/7FP7F8vxftovENxPP9iFxJC0xszIgIQHBO7GfmFcr+0hpdr4m/bi1ayu4xLZ3+s20Bjbj&#10;crbAQfzr9j/gr8LNC+B/gNdC0OyWxtpZPtJiiYsNzKoJ5/3a12INDwf8J/Cvgnwrptiui6fJc21u&#10;sfmfZ1V5WUdfrmvm7/gpbDaaf+yveXcemQ2Uo1C2XYqhTzKvfFfYN1D9s+wuP4WDHP4V8l/8FUo5&#10;br9l+9gj6m/tT/5FWpW4z1P4V+AfDuufCawt7jTrKWS506NRuiUnJTHHqa+IP2zPgfd/s4XMfxL0&#10;PULi2S+1G3042NtEYEVX6kMCQenTFfoL8FtGe1+HXh6ViuVsYT19FFfNf/BVy8W//Z30i2SQeeni&#10;KzcjI6Dd2qZbAfZvh9xPoOnXD8t5Csc9enrWhLcFYVZU3bjggdq88+Eusahq3h+yW5k3RrGikEY4&#10;xXo52QxgY46VOowijMa4LbqkpquJBkZA96dSYBRRRSAKKKKAMbxPGjaW7PdfZdoLBicZwCcV+Lvi&#10;zSfGv7b/AO0Fo6SeH9U0rw7ZyNpk+oqpuIl2sx3E4GOH6Zr9qdcsINQ0u4Sdd6rGxAzjnBr4X/4J&#10;iWFzr3hXxjf3DKwt/EtzEuTg4CR9B+NMD1r4EfshaD8NNHSyu7a31fyIFRXuLNQWx36nmvbvC/hv&#10;SJrJrhvDVpp0qOVCeSoJHHPSut3JCMAH0qnfanHZRHIYnrwKa3DyMK88EaZ54naKCMs24RmMc98V&#10;l+LvhN4b8aaLJDeaPY20rEfvZLdWPHSu2ZYr63t5XUngMvqM4qNt11ebWObfb90+tWXyn5afEj9n&#10;/Uvgd+0d4I1iy1O7s9FvdcaadViMMHlhsjJzgiv078Navba5Yx3lhPHeWkmds0TblPODgj3r5K/4&#10;KFaxBY6p8PbMNmS4nkiQLg4OBjNe5fst+fb/AAr0u2mPKiQ8Dj/WNTvdBynsMbrJnawbHBxQJEZy&#10;gYFh1FUdHLE3G7++akhjC6lK3+yP6VHUdkW+KOKbRUE8o7io3wcAnb6Z706ob11VoNw78fpQPlQ6&#10;f/R4CQM/pXN/EK4trHwHrc946LELR3PmHAA289a6DWN/2M+WcNkVxHxk0G88Q/DXVbO2dA8thIh3&#10;ZwSVHoKdw5UfiJ8dPC+t/EL9oTWbjwFZ3OsytbQkw6Um87AoBII7Z4+tYV18Cv2gftEHn+A/FUSk&#10;cboH5HqK/Uv9k39lCDwXHF4pntrUatcQvBLMkjFiocEDBA/uivrFrew1Foo54WZo1CA9AO1ap6E8&#10;3Q/Ai5/Z/wD2hp0Bi+H/AIsaEHiRbd8Gq6/s7ftCxyLeReB/FZWLg7YHxk+tf0CzXNrZRLaxkIqn&#10;GCRjHX1pVsImXyoHj+zvy6hgSTT5h8zPwV8H/sh/HHxtfXLa34W8UafBgMjTWjsHycEDmvtj9iv9&#10;gefwT4mtfFfiRri2ubeSWP7Ff2WzcpjIByT0y3p2r9Gps2cMKQnABwcc8VOsK3C5cZNLmDmZBpMY&#10;tbZbWOLy4YVCIQMAj2FXlqOHI3DPA4FS1myd9QooopIAooop2HYazFVJAyfSo2zcKV5j461M33TT&#10;KWxSjcqQ2b2rb/MMuP4atRyGTO5dv1paKLhyiSR8cH8qjj3buQetS0UXDlQ+q8kLR2soBMhPIHf6&#10;VMeKloY0rFGxZ5FEcsJQKOCw60Xmnm6uEkEhTaMcCr1FIZAkZjUKctgYz60/n0NSUUAR8+hoHHFS&#10;VG/3qBNXDijim0UE8pR1NRbqbz73kjO31/Gl85bvTVuHAjRk3NnoB3yatzQx3ULQyruR+CKw/GG/&#10;TfCt2tr8gSFuOvGKdx8qPm74jfs3eH/ilqP/AAmvhDxJbie0T7MraZEHw24k/MrDBww4r6K+HOhz&#10;+HfBmkWV1cSXM0NrHG8kgIYkLgk89TXxB+wH+0poll8OdR0rVWuGuG1ic8IoGAFHc56ivrGP9o3w&#10;lITGv2gBOOdn/wAVQhONlc9RLjsooEn+yBXmP/DQ3hT/AKb/APjn/wAVR/w0N4U/6b/+Of8AxVaE&#10;no2pWq3tttMnlBTuLe3evF9a+G/hj4x/FPw34v0zxHaajceFHeCSG2CzFXOcqxB+U+2KveJP2kPD&#10;NrpMzRNOGZSvRD2P+1Xyj+w18Z7W38f+L9HSWUf2rr0kgBAwQcnnn+VCQH6BnUNt7JBPAIbdQNsr&#10;nAY+gqz9nVGGxQqdTgYFJd2sd/GgYBgrbhz3rjvix8YtC+Dfhm81vXFneytY1d1tlDNgsFGASO59&#10;akZ3McfenswVSTXx54f/AOCknw58Ya0lhpS6sjtIqDzIYwPmOB0c19T+F/EUPizSPtVuTs3bfnwD&#10;0B/rUGhqi4VnADAnPrVms9Wt4pgAjb84J7ZrQoAKKKKACiiigAooooAKKKKACiiigAooooAKKKKA&#10;K99dfZIPMwDzjmq+oWf26FH3FSBnirk0KXCbZF3L6VUjuPNZo1yu07cHgUARNZltLiiOWIbPPXvX&#10;hXxa+MNl4b+PHgDwtN9n3asWUSOSGXH90Yr6CkkFrCC/POOK/MH/AIKoeNn+GHxl+G/iKwaS3urO&#10;CaVJIPvg5Xkc0AfppbXECoPIlExx+nrVmZRcQsjHbnvX4/8Aw/8A+CpUeg2cX9tPrt2/l7SY40Pz&#10;cHPLiupk/wCCsmlaheJFbJ4gj3DHMcY/9noA/VS3tFtVfYxckd6ihhLxeZMTGc4xX5YXX/BVqx0/&#10;b5h15s8fLEn/AMXWZdf8FWIJpvtEcuuizztMZiTOf++6APqT9v7QvDEngk3ep62tlqENpdSWMZ6v&#10;IEJUA9ucVz//AATj+Ldp4g+C/h3wnLdxS+IIluHlh3kzY81yCeOmCO9fmx8Zf2jPHH7Q3iG1tBf6&#10;jdWU1yyWiyoT5SSNgZ25xwa/Rb/gm9+zhq3gPR9H8V6pLbvNJBNG33hLy7gZyKAPveFSsag9QBmn&#10;UFvmODRQAUUZFFABRRRQBGrBbnJOOKo2UZFxdSHorEj35q8Y902fao5JI7ZljK5MpwdvIFAHjf7V&#10;Xxmg+EfwluteLQl0lSMpI5UYY464r8TfjB8Sr347+NLWCG6eKaaZooYLeUnzCznA5x619P8A/BVj&#10;48XkPjbXvhokt2tuhtptuB5X3EfHX+lZP/BOH9l+1+LSt4nu7Wyl/svUIyftAO/gKxxxj9aqO4pa&#10;I5X4G/8ABP8A8Z+KpIbnUdE1CHTZVJW62qc/Ng9+3NfZfhn/AIJU+DdPt1nHiG/MoIYp5Q64GR1r&#10;7Z8N6XaeGtMj0u1hWFLcHCp0GSTx+dXNEuPtEMpwVw5HNaNmR+Q3w6/Yh0r4r/tFfE/wVeX17ZWf&#10;h0Rta3EKjfMWXkHkYrG1j4S+Nv2L5pNch03ULvS7EGZnun2r8xK84J9K+rP2cV1C9/bk+OSWd0Il&#10;ja3LAnHG3pX1P8cPhTpvxm+HupaRcWtvcSXCqm65GVwDnng07gZ/7N/xWsfi18K9Cu4J4XvTptvJ&#10;cQxEsY2ZOh/I16hpaPawiFwd2c89a+Gf+Cey32jfFb4weEPtA+y+HL2GyijQnYqjzBhfbj0r7x3I&#10;0mAMtjr2qWND6KKKyNQooooAKRhuVgTjg0tIx+UnsBQBl3MNrcRtphuds0nzADrjr/SvzZ/4Ki+G&#10;9Y8F6LoVxo93d3EV2119pCttVEATJPPPBNfpTHp6XGqR3yqF2KU569/8a8m/ae+F+k/Ej4Y+Izf6&#10;fFeT2Wm3T2/mqSVYxn7o7nIFbLcxZ+D/AIX8FeN9V0xdZ0EX95bsxRWib5ffvWlcfDn4xyqGNnq+&#10;D0/fDp+dfrR+wf8AAfww3wLs4Na8PQvdi7mz5sZU4yMcEZr6Sk+A/ghlAGgWoAH9yqctQPwBtfhb&#10;8Xmb5rTVx/23/wDr1auPhP8AFh15t9W/7+//AF6/fBPgJ4LX/mA2n/fNLN8BfBsgwNDtR/wGjmQH&#10;4Dal8IfHk1raGaxv5rlJA7q75Ix+NdL4n8N/FC4vob3TNP1DZFGFIjkwM9PWv3B1j4H/AA/0m3ik&#10;m8MW0zu4UlI88+taH/Cg/AUaeTH4btFDDP3OKXMgPwSX4ZfG7W5GlXT9ZIHzcTgcfnVXVvhL8Xr3&#10;T5La+0TUrmJsZaRwe/1r9+F+Bnhe2jdbbSLWLK7R8vam6b8DfCUNr5N9otrPISSW28Y60cwz4Y/4&#10;JYap4l8M2XifTdb017ZleCNPNbJOODiv0lSYSW6yudu6vPvDvwl0HwPq0s2madb2q3UoY+SOeDxm&#10;u41zNvp2Ivkww6fWlcReiiEYOGJ3c80+mW/zW8XrgU+smarYKKKKQwoo69DmmvKkXLuqj1YgUAPF&#10;OrG1LxLptjbszajbIw7eeoP5ZrOh8daY2M6lajPrOn+NURLc6qisqx8Rafettiv7eRj0CzKT+QNa&#10;gYbcg8etAhaKQEHoc0m4DqQDUiF7ipKj9KkoKiFFFFBZGfvH602nH7x+tNoAK/MD9pL4k658Hv2p&#10;vEWu6kGtfDdy9tbxXNxIRFu8uMn+Rr9P6/Kj/gq1cw69t0exiJ1FNVhLsBnKmEgdMnuO1aQJlsfa&#10;GkftxfBK80eE3vxD0O3lCKpBmyQcDP61qx/tpfBhYofJ+IGjyIxwp82vxDj/AGT/ABdNpbXamORc&#10;A7UjkJ5x/s+9dDcfsw+L10LSxb/upVPJ8qXP/oNacqMtT9o7n9r/AODs8y2zePNJAcZJ801FD+2T&#10;8FrecQL8Q9HaRiFC+b3r8Z5P2bfHtnIJZLlpZFHy4jkzj/vmud8bfA3xX4JWx1We3nuvmM7CCCQs&#10;NuCc/KKXKGp97/tkftg+F/8AhLpLLQPEdleRMsRDRTEHqc9q+8fgncWF54L0+5s7/wC3PNaxPJ32&#10;krnFfhB4d+DOsfGiGO7traSyu2OBLdxOpwv0U1+sf/BPPT/F2k+G/ENn4pvmvfs/2eO33KwCqN4I&#10;GR9KUloVG1z69ooorE1CiiigAo3BTljhfeimTxtNGVUgMe5oAp6bHKt1cllIQtlSehFTagGjieSB&#10;N8m0jaPpUcd4BHLHtYOoIzjjNRtffYtJaeVWdsleBk0AfEHwz/aYtPCfxC8RaB4knttOg1K/8hJL&#10;iQ527iCQMdg1fUmm/HT4b6Lp8cI8W2PlrwGLY/pX5Kf8FBFufDvxA8P3fh1t11NdXMjpZDe5YFCM&#10;gZ9a+fLv4ifE6ezRBa64Of8Anzk/woA/e23/AGifhrIrAeMLDr/f/wDrUW/x6+HMlw+3xdYtx/fr&#10;8D9J8X/EpbeUtaa1nPX7HJ/hUtr8RPiVZ3EjGy1wgjGBZSD+lAH73f8AC+vhv/0N9j/33R/wvr4b&#10;/wDQ32P/AH3X4H/8LH+Jf/Pnrn/gFJ/hR/wsb4l/8+euf+Acn+FAH74f8L6+G/8A0N9j/wB91Kvx&#10;2+H9lG7jxRZHcMrljz6dq/Ar/hY3xL/589c/8A5P8KSH4jfFq4mXcmsmJGGEa0k6enSgD9NP2p/2&#10;5LHwjrd3a6NLZ6iokiVSsxGchSe3bNfdPgu+k1Lwjod3syLuyhlY9huQE/zr+c7XL7xR4h1Yz6no&#10;esXR3KTusnOcYx2r9pv2AfjZffGT4Z3y3dtqdm2kmOzRdTg8o/LGvKgk8UAfVsahVAHIp1RW6skK&#10;q7bmHU1LQAVDLvZ9m35COW9KmqG43MpSNtsh6GgCtJp6x/PuY45NRzSD7N9otrdJpc44Hb61VvLu&#10;bRtN1O8upPPjhiZ9kZyQACSB718h6v8A8FOPh94EuX03UdD10zp8xKQR45+r0AfZjXE4iiPlYZly&#10;V9D6U+OTC+ZKNh6YNfA2l/8ABVjwX428Wafp+j6H4k2faBFIwtEKcnjkOeK+1fAfjmz+IXh+31OC&#10;2mghlyQlwoVhhiORn2rS2hm9zpvOVo2MWHI7CvnL9te++IUPwxsx4C8MSeItSa82zW8ThCkRjbL5&#10;9AcV7P4z8eaV8PdPkur4hVVN+1WUFhnHAJGa+ddU/wCChfgKz8RXOkT2GpTFAFOxYyh3Ad9/vTRJ&#10;+T+pfAH4v+LdQuIk8LahdahM7FIy6kjkkgc9ua/Z79mXwbrXgv4A+C7HUrOWDVoLJUuLSQ8xsCeD&#10;TvhnJ4M+ImoRa74ft7ax8pyhhldRIzYySACcjDV7XJG0NmI4jtO3apHQelNsLFPSbi7mUfaLT7Ny&#10;eB/OtOs7SFubaMw3c3nyMSwdTkAelaNZy3NIhRRRUlBRRRQAjE7SQMnHFZi276pG32pPIfOFX1Hr&#10;WoTWe3n3V6kkT7IlBBU9zVxIkfkR+2F8BvEPh/8AaK/4TeDTrh7CHWIbwzEAJsj2knOenFfoH+zZ&#10;+0R4X+L3h+O9XV7P7bHK1sLaJ92dqKT29z+VeifEz4Z6R8TPD+p6ZNbW815JBIivMeFZlIBP0J9K&#10;/Omf9mX4gfsg6Le6raaxb3FvDM1wLfS97v8AO20YGwc/0rTcg/UuM28zLIkoYZyuK+Uv+CnGsXej&#10;/s0X9zbWa3Tx3luQh7/OK9H/AGdfiuPHHhuzS7s75b2O3i8yS6i27mbIJHPtXE/8FIPC2p+Lv2c7&#10;+w0xiLh7qErhWY8OOwGaXUD4x07/AIKq+KvCvhix0y28FWd0Y4BCf9IIwQMD+GvF/EnxG+IH7W3j&#10;/wC1S+GZrK1kkiujDDKXUbCBkZx610vwl/4Jw/ET4iGWY69p9sFKfLc+ap+bPT5Pbmv0i/Zm/ZF0&#10;r4O+FtPsNdsrDUNct4WSa9twT5mWB6kA9vSiW1havc968J6d/Y/hu1QL86wrkEY5ArRgjeZy8gKj&#10;r7VJZ3EdxCyqhRF+XDURXySXDwKjAqOuOKgosK6sPlOQKdUNvC0KkEg5OeKmqACiiigAooooApat&#10;aC+sZo8lcqwGPXBFfl14H+LmsfsTeOH8K6xpSW+naxfPqb3V7Js2Kx28Dnj93X6haxbXVzbqtrKI&#10;pA2SScZHpXzt+05+zDpvx/0e4ulsrMatFa/Zobm7B3IQWORgHj5qYHaeAv2qPh/400G0uovEunm7&#10;kjDyQxuTtz+Fdfa/FzwldfI+s2odjwuTz+lfiP8AFr4WfE79mfxBcJZXc15ZtN5KxaZFI+0D/gPS&#10;uPvv2kviTbXa3QuNYtIY0AbzYGX+dNbgt0z91dW+PngvS51ibXrJQGKtucjH6V4r+0B+3b4N+HOm&#10;TDTNY0y/uFK4jaUgkEfSvx51j44fEHWR56X99M8mT8sZJyfpXTfBz4B+Pf2kvEUS6hclFZWOdQjd&#10;fu8dAlbKK6mp7fZfErWP2rP2iPAd3b2ZbTdM1rzJZLdy6hXJwTnHFfsn4f0WHw/pkdnEcomeSMdy&#10;a+Wv2Tf2MbL4L2aXd9a6dNdskMiyW+chlHJ5A719WsztdMgOFxnBqJa6ALa7UZxnktmpmh+YsDya&#10;Y0QXDLgEdcU/zNsYJBNT5oBKKKKgAqC6tfOaJtx4OTU9NhVt0m5gw7D0oAS+Y/ZzsG45HFVra4ku&#10;keKWIKuNvrkVMs2brymGRjOe1V9R1S10dfMkX5cEsy4wPqc8UAc5r+v+Hfh7NLqWrarFp8RHlhZT&#10;hQcZA/IV8V/H/wD4KdaV4Dmns/D8el62fnXKzkEENgdu9eOf8FHf2oLy48f6n4I8PPfy3ELW84+y&#10;oHQKYjnkE9z6V4h8Ff2DfGfxujk1W8v7SHfICUvRIrHcN39yt4ruYvc3PFX/AAUi1bxtvM2l2+nk&#10;4b5Z264xjpUPwl/4KNav4DmNvLp8F1FJM0plmnbjK4x0NfSPw9/4JVJp8gOsx6FfLsPBLnncPVPS&#10;vQtb/wCCYfhi92/Y9G0GABAD8hHzdzwtF0My/gP/AMFKtB8YavJa65caXpQIRVLTk5JbB7elfbfh&#10;7xp4e8fWyz6Nq0N9GTs3QNkZxkj8jX5d/Eb/AIJh674Zm1HV9HvNItUt1aaOOHfn5RnAGzrxxWv/&#10;AME9/it4k8P/ABY07wV4kvbr9488x84bEKiIgH5sd09KGhaH6mWdwJGeIEHy8DPerdUdPiTdJMhB&#10;WXDAjvV6snuMKKKKSAKKKKooG+6aZT2+6aZUspBRRRSGFFFFABU1Q1NQAUUUUAFFFFABUb/eqSo3&#10;+9QA2iiigAX74rG8VER6DqzSfKpgfBP0rWurhbO2eZlLbRnC9T9KxfFStrHhW5aI+Xvhbh+DyOlA&#10;H85XhH4a+PPFmuXdz4Y029ubf7ZKpe3fC7gckdfTFdxcfs+fGbUMLFo+q7k+/iQf41+o37A3wN0f&#10;SvhfqN1q+kxPdrq87BnjIbaVTGAQOM5r6qj+GfhmNd8WkwqW5bjmqjoyZbH4Ff8ADM/xt/6BGr/9&#10;/f8A69H/AAzP8bf+gRq//f3/AOvX77/8K58P/wDQNh/Kj/hXPh7/AKBsP5VtzMysfgLJ+z78aNGX&#10;zptE1SRW+XDS8c/jXoP7Lnwl+Inw/wD2gPCV1qGiXkFtNctNI0jDGdp96/bC++HHhdogtxpEMqZ4&#10;UDPPrVaf4R+Fo9Qs9Ti0i3SW2GUbb8wz6Uc2oWNXwXNc3WmRfaIzGSpP6mvmP9vrwDqPib4Z6z9m&#10;jnaP7LGrFPXzQfWvruwjijtV8pdiYOB+NZ+uaNpnirSbi01O0W7s5MK8LjIbBBH61Fyrao/nz+HP&#10;wH8UH4iWggs7wxR3UR3ADn5x71+4P7Nvg298N+C1jvhLFN5xYLJ1xsUeta9n8BfAtrcrcaf4dtbW&#10;dWDGQJg5B4/Wu8Syk0+1KQsFUY4WsjUtReVDIwLjJOAD61aqlZw7/mkG4jBBNXaACiiigAooooAK&#10;KKKACiiigAooooAKKKKACiiigAqndW3mSxuM4U5NXKrW9wLgyL/dOKAEms0uowrEgZzxX5pf8FOv&#10;AN18T/2hfhP4XtYHuDqEU0e2NgrcFTwTxX6S6xctY2asoYncB8teUfEz4MJ4x+L/AIL8ZSCBzoe5&#10;gske5zn0OOKAPjf4f/8ABKnQNQs4zr8Oq2jNFk7LhfvZHHBrY1L/AIJH+BrWYPYtrEhx3uFHNfoP&#10;cWs11bp5EpthnOORgelFlZ3Fqv76583nP3jQB+ekf/BJ7wfMo+1nV1j6ti4Xgd+9aEP/AASN+FMl&#10;iZ4LvW3bOP8Aj4GOtff11bSzKCkuB1K56j0qSzaMwbUh8tc/dxgUAfJ3wJ/YS8GfCu/nvIJb/MEk&#10;cq+dIGB2dM/lX1PbQpb2Kvp6iQdFGMDrzxXMfFvWP+EU+Gviq/jk8maPTbiaNkbaVKxsQQfWvDP2&#10;N/jBP8QvBemG91WSW5k84t9on3NxI4GefQUAfU0duseHYkN1I96dJMjDGar/AGzoNjPjv1BqSOeN&#10;+qBPrxQA4Sww/wAfPWp0cSKGU5Bpm2GTsh/KpFUKoA4FAC0UUUAQ7m+0Yx8u3rVSCJbOaeSQ4VmL&#10;An61d8webtxzjOaivLc3KbQwXtQB+X3/AAVH/Z3bV11n4kQwzusktvGJN67DgInTOe1dt/wSF1v7&#10;V8NvFUcYQpDqCxuQOmEWvsT42fCeD4s/Du48LyzWwLMJP36bxwc/dr80PCMXif8AYy8a3WnW0eo3&#10;Oj6hqLXM406N44gobB3dsYHftVR3JlsfrWgtZruV1kLSYyR26U2zuTeQyCIBlDFSRxzXjnwD/aG0&#10;P4p2cdtGFtb/AMlnfz5VL/eIAIzmvYNGsm0q1m8yQOGcsD2wcVZB8O/sy3+kaJ+278eJZrspO4tx&#10;MpBO3C8dK7n47ftz+Cfgv4fvYtD160u9VVBLFb3MUh3EsR12+1fnH+1b4y8YeCv2sviNdeEbvUNN&#10;e8ulWaSxZ180eWuASpGRXJfCf4D/ABC/aZ+KGnaZrEeq6dbXCMrXWpW8jINoz3HfNXbuI++/+Caz&#10;a7rnxE+MXjvX7NbK18W3VvqFq8bApIreacgDkD5h1r780sJHCFgbzIMn5z1zXmPwV+F9l8F/AOja&#10;MsFvdXNtYxW00tvEAXZFxk8d8969I0qZbnEiDyF5HkHg/XFTIZqUUUViahRRRQAU2VtkTMewJ/Kn&#10;UMoZSCMg8EUAVNMu1vITKCDhscV4T8Zvjtq3w78eeDNFa2tRba5qQswZQSSpdF4x3+bvXt/26O01&#10;WPTo7Yqsi796jCg89fyr89f+CvPiO78Hr8KdV0u5ks7q11CabfbvsfKmIjBHfNaoxP0LIuI1V7eB&#10;BkA4AAHvWjGCVBYYOORX4ZaX+3V8QY5FabxTrgi24w16+P8A0KtQ/wDBQzxbG2067rZx/F9sb/4q&#10;nysLo/bvaKNgr8RP+Hh3iz/oN63/AOBjf/FUf8PDvFn/AEG9b/8AAxv/AIqjlC6P272jgEZpa/EM&#10;/wDBRfxTH8ra5rWR/wBPp/8AiqP+HjPif/oO61/4Gn/4qlysd0ft5Xkv7SnxUm+EHwx1XxGvkrHa&#10;+Xl5gSvzOq8gfWvyd/4eM+J/+g7rX/gaf/iq5H41ftka98VPhTqWi3GsanMt00YKzXRccOrcjcfS&#10;mogftj8O9Wn8VeDdC13aG+220dwSvA+YZ4B5xXZNGt1CFfj6V8L/APBNn48TfEbwRNpN3fzv/ZUF&#10;vbItxPuwdvQc8V9ybjbx7w3mL6DmkxIliZG+VDu28Gn1Ws+jnaVyc81ZqHuaR2CmTM6KNgyTxT6M&#10;qB8xAGOM1JRj69r+n+C9Jmu7y48mGP5mZgTj8hX5sftPf8FH5dD1bWND0qXTrkQTzQJmOTcVBIBz&#10;jrXTf8FNv2gNU+HyP4Z0+5vYLu9skljaCUr/ABegINfBH7PnwM1j9pPxtJNcSNK8MyzXLXERlLhi&#10;MhuD685oA4PxV8SfGfxQuX1bY0SthNsExC8exNWtF8D/ABD8WRov2e5FuoA3JdbTg/8AAq/YP4e/&#10;sJ+GdBhhiudK0iaJSSymzXByPpXvGm/AX4e6bpyWsPhjRo5ljEZdLSMEnGM9PWmRLc/DDwn4y8ff&#10;s3+IhqNtatdrCNhF9OXGG65wfev0k/Zc/wCCi2jfFS40/wAO+JNT06w1i5litLe2gjfMmdq8cdcn&#10;ua+ktS/Zi8AamshvvDOi3O4dZrOM8446ivir9of9hdvBNxP8Q/CV1Z6H/wAI/HLqAh0+38p3KEyD&#10;BUDB465oIP0stlVbdXtyZAehPpRd6etzIspJ3qMAdq+e/wBiz4o3vj34R6BPq1zPLfyQyPI13IS+&#10;fMYDOTnpX0JpsskkbmTdnccZqhi2txukaE9YxzV6qkMaLdSMMbj19at1LLiFFFFIojP3j9abTj94&#10;/Wm0AFfGfij9mmTx1+0r4n1vUoLhdOmihaGRJBhmVUGME57HtX2ZVWawgEhnCIkzdXwASPTNVHcm&#10;Rh6D4b0vwVpP2WEBgcN+9UE9APT2rUWwtbqDzo4Y2cqWUbBj27VZ3Q3bBXjEnbJANULvSrgzAwXg&#10;gjDZ2AkDHpiqIKd0s1npst9PZwpcxnCptBBGcZ/WnXGkR6zossM1tGIryEpIQgyARgkfnV/7C8lw&#10;onlE0GPmRuQTXDfGDxveeHfAuvf2Zp15LdRWM5h+yqd24Icbcc5z6UxHzT8UfjV4G/Z/+Ix8J6hq&#10;ttYwLEJ908RL/MfUD2r6b+C3xr8F/GLSJpPCGrwaqLJUW5MMbLsLA4zuAznB6V+H3xr8NfE34zfE&#10;iXWL7SPEEcjRrCGvLeUtgE47Hjmv1A/4Jw/BfVfhF4T18apIzvqAtnXzIypGA5PUD+9TlsOO59kU&#10;UUViahRRRQAUbBJx0FFI2dvynBoAJJlt9iZGW4Ge9VpLzzLx7UgcoTjHPSmagD59pzn5hn86le1x&#10;f+eOu3HvQB+e3wD/AGOb2z+POv8Ai7ULS8McetJeRGSZWTAkZjxknHFfoV/Ztp/z6w/9+x/hUVtY&#10;2+lSP5ECo05y5RQMn3/OrlAFf+z7X/n2h/79j/Cl/s20/wCfWH/v2P8ACp6KAIP7NtP+fWH/AL9j&#10;/Cj+zbT/AJ9Yf+/Y/wAKnooAr/2baf8APtD/AN+1/wAKgbw9ZMxb7NFzz9wf4Vfp+/pwaAMv/hG7&#10;L/n2i/74FSw6LBBkRoIweuwBc1f8z2NHmexoAIY/KjCjtT6QcgUtABWbqjW+n51CeRkEYx6j8q0q&#10;p3cUd1ILeaMSRMMlWGQaAMqWzs10fULwSsYruEuxPQDBPA/GvyQ+O3wpsfjb+1Y/g3T2mubB9Nju&#10;GaBgj5B9Tgd6/V/x1fLY+BvEQi/dfZ7KXYFOMYU4x+VfAX7Av2Txp8TYvEeqJHJqzRTwlrrBm2Bh&#10;jk84oA9z/Zu/Yc8K/B7SQ6tfJcXaQyMs7q+GVeg69zX0tZ6aNItZLGJcWsCF1fjJPXn863HhRvL2&#10;gKkfT0xXyf8A8FDvjXcfCz4PrcaFqkltrH29InWxn2zbGjckEA5x0/StImb3Pz7/AG8v2jNa+L3j&#10;b+w7YQiTTJJrJEtiyM22RhznGTWj8A/2B9W+IvgDTvEj2eoyXt5E7PsuU2/K5HHze1cH+xj8Ob/4&#10;3fHjT9b1WF9RsP7Sc3QuojKjbgW+YkY6nvX7c+EtC03wXYx6Lp2mRWltbqQogjCJgnJAAGOprTmt&#10;sRufkVo/wb8Z/sqfFHTPiDNaXMWmaRG5me6uA8Q3howSoYk/e9K/Vz4J+P5fid8OdH12YR7b+280&#10;GEEDknoDz2rxj/goA2hw/s2eMYfs9st+8EJibChx++Xp+td1+yHF5P7M/gF1XawsFLEDk8mpfmM9&#10;nsrSLT4jEjE5Ofm61Yqva3AvF80LtwcYNWKye5pEKKKKRQUUUUAL2NUrj7TDIBBGHXqScVbYZUjo&#10;cVStYZLST9/dB8knDN2q0S+h82fAb4tXHib9pL4oeHLsxRrpJjACg7snaee3evplra3vJBKQJABt&#10;wRkflX4i/tJfGbxD8EP2uviXfaHqV/bnUrlI8WEpToi4BweelV9P/be+J9t4dluZNT8TkrJj/Xyd&#10;8e9acrMz9w4o7eFm8tVU+iqBSzBpOGjV19GAIr8QV/be+JQt1m/tTxI25d2PPkz/ADoh/b2+JCNh&#10;7nxQcf8ATaT/ABo5Quft5utoeoWM+y4/lXgVn+0he3n7R2u/DmFLV7bT7MXKttPmHO3r2xzX5d6h&#10;+3h46C/vNa1636/6y5cf1rk/AP7TXiTQfjFceObu31nUf7RiW0+1qWJfLL1cnkcetS1ZCufvmqm4&#10;t8OMbh2pIGjVjCrZZRz61zPh3xQde8J/bFjkgcRKfmPzZIrZ0gn7JHcOdzOvJPWoKL0AZVO4YOal&#10;pqOHGRTqkAooooAKKKKAELAVFMpDBgOAOaLhWZBtODntUrEKpJ6VSArtZ291GRJDG24c5QGvFPit&#10;+y/oPxPtpbG8WaO1mQKzwbVYYJPFexrK7XDhSQvbHSppGktVMpLSBf4R1NALdHzF8P8A9hHwj4Mv&#10;JZInvmXcpUyupyBmvfdD8LaL4PkWOFtrqDwyjp+AreupftFurLOLc7cnc2CM+tcfrPjzw34Tt2/t&#10;XVrB5xzmW4QHHbqarVmpt6n480TS7iCCe9WOWVtqLtPJ9Ola9lfQ6jCGRt2eeBj2r8xf2g/2jn8W&#10;ftCfDbRfDGoTQ27628NwtpcblkXJxkKeR9a/RnwRZXNtbqJmY/KfvZ9fem1oB00Vmsb7gSec80+4&#10;m8tRjrmop7hldVGRmpFQSKpPPfmp82AvoaKKKgAqGzgMc0zEEBjkVNT0kB44BoAZPGlwpjY4PXiv&#10;NPjxHHofwR8dzeYVP9lzsCe2FPSvQPOb+2fL5xsz7VwH7R2j3OvfCLxTY2xbdPps8eACc5X070Af&#10;nj/wT1/Zzk8cavF8SruG4ms9Ts5IUuDICjFJVGNpOf4T2r9QLOxsNN+yW6kLIiBFULjOBjnivjH9&#10;gv4laP8ADH4e6P8ADTVBHa6rpkU0skszrHkPLkfKSD0b0r7Pzb6lNb3tvcRSKo3YRg2c89q28jHu&#10;S6wLlwqxRhhuHPTjvUk0kduotVbM8g3Kp7/5xUy3fnNtMZx64ouLWOQ7vl88D5W7j6VIzMs7ydrm&#10;a3voljgAwjYyT9a+Jv2/vhbN4Ref4r6ZbuZtKso7cHcFj+aUg5HBzh6+2r7WtJ0aF5L+/tYmjUsR&#10;NKo6DPc1+YX7fnxT1/41fFS2+GvhDVL2XS9S0xZJI7GVpYC6SOxyqHk4QfpVLfQR+jXwH1w698I/&#10;Cl07DzpNOhdwM8Er716BXA/AfQ38O/B/wjYTptubfTYY5crtO4LznPP5131ZyGFFFFSAUUUUAKvW&#10;nU1etOoLjsFI33TS0jfdNBRFRRRQAUUUUAFFFFABRRRQAUUUUAFFFFAFe5xDIJ5OIkHJ7CqWqLb6&#10;lCslw5S3U7kZf4q05lSSFkkxtbru6VynxF1aHw/4VmkLqo8tthDBcHHagDyH4vftZeCvhTcMl1rN&#10;raamsQeO3khfDKWIycD2Ned+Gf8Ago78OZ7mUah4o0+B2K4XyZOpz7V+Ud1qPi/9orx1JYHVr6e+&#10;eR4Y1lZ5X2qxbAGc45r6H8E/8EvfFfi7Rvt83ikaXPFCspWaBw8hIJxz3GKqO5Mtj9Xfhj8fPB/x&#10;Wt4/+Ef1iLUJ2LYWON1zjr1HvXVeKPEVj4ZtDf6pOLa1gQyySMCQqjGTgV+Pfwv8ZeKv2GfjJDbe&#10;I7fWdd0OK1x50EbrDukIxktxkYr9IfiVr8nxg/Zv1fW9GWSKa40FriOFTuky8YIAA71paxmamg/t&#10;bfCjxd4qn0PQvFkF/rcUYmltFikBVOBu5X1I716ouoJrlqJrFhOAozjjnr3r+eXSvD/xf8N3hv8A&#10;SPDviiy1tl2y6lb2Uwd067SQOnC/lX29+wr+0X47h8caZ4X8aXGuG5vrtURdQkdcKEORhj0yKfKF&#10;z9SdP3tbrFMNsgHIHapo/Ktm8oN8zcgGo7eM/anm3ZRhgCrDeV5g3bfMx8uev4VmykLRRRUGgL94&#10;fWpqjH3h9akoAKKKKACiiigAooooAKKKKACiiigAooooAKKKKAEZtoyazY0/s+3u5jwMF89ema0Z&#10;F3rjOKoecJIZkcDGCMHvQJuwtpJHq2nxyudyk5yOK8L/AGiv2oNK+EOg3M0N+sN4sDSRiSFmBII9&#10;jXtNpprqPMSYpFtIEQ4Ar8nv+Crlvq91428JW9k9zYaa9tMLqSMlYgMry+OPzpk8xj+Pv+Cs3xLt&#10;rlo/D0+m3KCTjfa/w8+orF0//gq18ZWhZr/+youf4bcdPwFd58A/+CZul/Fr4a6JrY8ZrFJeWqzk&#10;Lbq5+mfxr0jTv+CSto1k9nJ4uYl2yJnsxkYosHMeB/8AD2b4uLuW2bS3I/vW4/wpsf8AwVr+MkK7&#10;7oaWid9tsP8ACvbbH/gjNZ2t9dzHx9M4fJVWsxgfSpdP/wCCPVn9sWSbxvJInOY5LMbaaVxuR85+&#10;P/8Agpt48+JHhfUNGvJ7A/a7WS2wlrjO9SuM4968w/Z3/ag134Sa1Bby3ENukSsMtHvxuJJ6A+tf&#10;Zvjj/glDpHhbwT4k1geK0VrCxmuM/Y1XOxCc57dOtea/s7f8Ey7P4weB9P8AE48ZOgujIoZbcOPl&#10;dl+93+7T5Rcx9xfCH9vP4d+N7Owtf+EgWW9bZE6rayj5jgEZ2+tfSGk65pfiq0juLSYzRONwOCue&#10;cdxX5v3H/BJe88Mala3Wk/EvULRkYSkW0GzLA8dO9fZ/wK+C+qfDfwbpmn3vie61aa3jZWmuM7ny&#10;xOTz70+XqHMeuLDaWzDlgever8bKyAqcr2qlMy+XhEEnGNw5qa3YiJMgrx0qeWyKTuWaKjyfU0ZP&#10;qakY7jd71HcSeSu7oOppcnOe9I3zDDcj3oAxdqR6i2pNxGw27vwx0rlfHPww8O+NrWSy1hHP2yNo&#10;1CEgkNkdR0616F5KMmwoCv8Adxx+VV7mzjmuIXZlDR9AevHpVLcmWx81/C/9jPw58N/iVqGtafZ3&#10;EUEsKorNcFs4wemfWvoq+hunuobZFBsyoVzxn0/lVy+laGEMil2z/D1osJnuIyzxlCDgZq/MzPCP&#10;FH7Gfw+8T+LrvxBPaXMmp3MgklInYDPHQZxXrWl+FdG8D2glhQxxxnOTyRxiulWMLIzZ5NQSWImb&#10;EpEkfdGGRSuMq2kUMcc97DkrMvmAn8+lM0lY9QAvySZTlOOBj6VduFEMaRooVMY2jgY9MU6zRI7c&#10;KihFz0AwKOlxrclooorM0CiiigAobO04+9jj60UjNtUk+maAKFzcpp9u97eHZsOMgZ46DgfWvhb/&#10;AIKS+CdJ+Inir4I6XerJLa6nrDQsEcqSHeEH6da+67y3XXNPkhJCqx+vQ5rE8ReAtJ8RS6LJf2Fr&#10;ezaXIJLeSeFXaJsg7lJHynKjkelaIyPk1v8Aglv8J9Q0tIrjSr0uSGIF43/xVaUX/BK/4ErEivpd&#10;8GAGf9Lfr+dfXMiJp9wLie8EcIXbtdsL7Vh6t8R/DGl2839q67pukJtO2S6ukjyB1IJI6VV2B8yf&#10;8Or/AID/APQMv/8AwLk/xo/4dX/Af/oGX/8A4Fyf417i3x/+GumQIR8QfDt2xbbgapCTz3+9XXx+&#10;PND1K8trSy1Gzu3uOFMM6sfXjBpAfLbf8Em/gLMxf+ytQ+b/AKfZP/iqT/h0v8BP+gTqH/gdJ/8A&#10;FV9d3lvJdRiBJmgMR3Fweo9KdY3n9tWTmN/JOduVOT9ai5aR8hf8Ol/gJ/0CtQ/8DpP/AIqkX/gk&#10;98BreTf/AGVqG0f9Psn+NfYEl41qiQupJPyCQ8ZPTNWLe3MEex5DLnnJpqQWPnL4H/sZ/D79n2+1&#10;S40K1urSO6kWUeZcNJnb04JNfQLO8mmKdP8An543fXnrV940k4dQwHYjNLGiwqFRQq9gOBRzE8rK&#10;mmteGNvtihWz8uMdKuUtKMVO7Hfl0G0yaFJl/eZ2rzxUvFRzSCNeQMHg0h8yPyE/4Kma1pl9+1J4&#10;PeWUm0XSCrHBHO6vpv8A4J1/CqHwJHf68IDHb61ZRSRSFw28HaRxkkcVqf8ABQb4GweLvhbrfifR&#10;dFj1rXrS3WO3htbUSTsd3RWAJ/KvD/8Agnv+0Jdafq2qeGfGUM3ht9Pt47SKPWJjF86kAhVfGMY6&#10;UBzdT9P2CY8s9euKzzoVqJTKQ27O7rWJH4s/eKtjF/atueftMLb1+mRXRi4Mlj5si+VlNxDcbeOa&#10;qxN7kU0Nrc/uix9eM15r+0cW0j4KeMpUGLNNKuGmY8kKI2z+leF/tVftlW3wPF/Almt7LA0aho7o&#10;Ix3Af41+Z3jr9qX4jftDa0dG0nUvEFlp1+7W01rBeSSRsrkjBUcYwcYq1AR+hn7CuvL4q0myi01v&#10;NgFs7r8u3jec9cV92CVIdkZPzY6V8t/sE/CuX4e/CLw+Lu3dLxbaWN5JoCkh/esRnI9K+oLNhMrM&#10;QCQcAnk1NrALHH5UzyHgNVyqMDFrqZTyo6D0q3nFS9Ck7D6KZu96N3vSHzIQ/eP1ptO4o4oFzDar&#10;ytDdM0JY5T5iBVvivnr9q/8AaYsP2f8Awi179kiv7u4mNoY1nCOm6NiGP0wKqO4nI0/jL+1F8Pfg&#10;LaSR67rP9n3bRiZA0MjgqW25yFPoa+EPit/wVM1L+1LlvBmqWd5ZrIShktWBK4H95QetfCmueMvG&#10;nx48ZTW9xeatrL3Esgigkke4KoGZwoHoPSvrb9nX/gmHqHxGsJL/AFjWL3RPMtxII7ixOM5I2jP0&#10;rXREmN/w9s+KrZgifTWQ85+y/wD1q+ifgj/wVDsNfvLOz8X63awSSPEhSKzc8k4botehfDL/AIJt&#10;+GvCvheXTLuSxv7h5zJ9qm05N4GAMDjpxXyJ8M/2EdP+OXxy+IWk2XiZdC/4RfU0jX7LAp3bixGR&#10;/DjbRoB+q/hDxJ4N+L1rHq+jz/bIpMqHEZTp14IHrXoNvD5EaxhQFUYXHpX5T61pHjb/AIJ+/FD+&#10;3JdY1zxh4Qgt1i+zMzxWweRvvf3cjbX6afDvx5Z/EDwzY6layxM0sCSvHHIHKbhnBxUyVkVHc6ii&#10;iisjQKKKKACgyCEbmOFoqK6mFvCzsoYDHB6UCFYx3Hz5zs5FSW8nnRh+/SqNzaPefZ5YpTCq8si9&#10;GHoaddRteQ+RHKbZ85ypwadhcyLEdxDdM21tzRnB4I5qSqljPaSK6W00Uzx8P5ZBOffFT7n/ALjU&#10;WFzeRJRUXmP/AHGo8xu6GkHN5EtFPEkbdGU/jSFATnIoLG0/zF45o8xF6so/GoSySJJ5cgYgfwnJ&#10;BoAn3r60b19aqWbPuCOp4HU1DbXRvmkbHlLExBHY0AaXWlpkbBowQcin0AFQNcRC6WIn96RkCp6j&#10;eJWO4gBh0buKAMbxB4atNf0u/tJAzefG0bAHHUYr8u/HWtad+xv+0wyiT+zdPXT1ctLmXBc+2fSv&#10;1UW8ZZmTymPON3r7145+0L+zbofxmsZpLmzs1v5Nq/antVkkwAeM4zigD52j/wCCpHw0/sGRJPFU&#10;QvlhACCyl+/jkfc9a/PH9pb9oTVvjj8Ubq90aeK90q6aJYpBHsywQL0YA9Qa+n/Ef/BJs3GvXE8O&#10;u3CRTTs+xLAbVBPA47V7f8CP+CbGk+BZ4p9QvYdQVUYeXdWC4B3Ag8jrxWkZWRDjrc6H/gnr+z1q&#10;XwM+Hepaj4mshYvfypfwssqvlWRTnCk469K7j45/t2/Df4TyPp1z4gW21SOVUkje1lYDK5HIUjuO&#10;9fRI0u3TQY9JSSNESFYVxgAYAA4/DpXgnjP9jvQPG/iK71HUI7G6M2G/f2SSchQOpHtS5uocp+b/&#10;AO1T+2Jp/wAYr5NN07U0u7W4t1VgsDLyHLd1r9Sf2S5Yof2b/AiscK1gqj8zXA6d+xN4Q068SRtH&#10;0qcrnrpsfp/u19B+C/CMHhTR7WwgVFtYI9kUKIFVBnPA6D8KHK4cpswxxWq+WpPPODUtMklHnKhT&#10;nH3vSn1NykrIKKKF+8PrSGFFS7R6UbR6UARccnsKzLyztdSzcZZmT5eMitjaPSqN7b7rZ0j+Tdj7&#10;o96pESPzD0X9mvwz+0J+2D8TbbVLaW6/sq4ilIjlMZXITknIzX1pP+wr8MH046abO72vg7fPbtjv&#10;n2r1vQ/AGnaLrl7qtjp9vZ6heEfaLqCFVkmxj7zAZb8a7OOERDLnc3949armIPmm3/YI+GsOA1jd&#10;CNen+kN0/OrQ/YR+FU/yCzuz/wBt2/xr6NuJDGmQhfjoKz5J1mj2sRZt/eJwafMM+IPij/wTR8J6&#10;5Ey6VpNzMSH+9d45PTq1WPhL+yL4Aggtvh7qltcJqulobp7dZiduCMHd0PXpmvoj48fHUfAnwrda&#10;utgddMVrNcCGOTBPlrux+Nfjd8XP2tPiD8ZPjVc+KfCNtr/hY3bxK9tp9xIGCLgMp29jUuV9AP3Y&#10;0O106HTjY2rMYgAhBznp61ctWj8xrNTlIhwO9cb8MfEEni/wgvm2r6bciNV3NncTjk/Wuu0sNbSN&#10;btGXdFwZyOW+ppAaUcYjXAp9RW67VPz7+etS1IBRRRQAUUUUAITjrSSJ5iFayPFHiGHw3p5uptu3&#10;OBvYAZx6mviHxR/wU40n4f3k9k2kQ6rLksNt8ueuMfpTDyPu2SWLToS7kqMfWvC/HH7Xngr4a3xm&#10;8Q6wtlpkSBpZPIkbbkkDopr8sfjv+3d45+MHii6Tw0+u+HYTMWEdnePjaeMAA4xXn1v8JfjT8VtU&#10;jstR0nxZd6TMu2S8mt5pYwRzg5GKYbM+p/2gP+CnM41a5XwHq1rfafJLLteS1cfJn5fvKD0r478W&#10;/FjxN+0VqzrqLxtLIgJEH7sYXj2r6/8Agl/wSnm1z7NqWsa7dWZXy5Ta3VjgHIyV5FfoB8Pf2ZfA&#10;Xw28PpZt4Y0PUrtWJ846fEHIPbpW2xXMz8WP2e/A+peB/wBpD4bSXEWy3m1aLJLhumfc1/QPb6jb&#10;yINj5H0NfOHxO/Zi0jXvHPg3XNL02103+y7v7QVtbNVz6AkDivorS7QR243KCeeo96mWq1DmLY2X&#10;DAjnbTpn8lQR64qNcbxtGBntUk2NozzzUdR8wL0ooXpRUFBVO+byJISvVjz+lXKGVXxuUNjpnnFA&#10;FTj+2P8AgFFxJb6nDcWch3K4KMAO3Q1a2jdu2jd696RYkViwUBick45zQB+Wn7dH7OfiXwF8UtU+&#10;Jvh2w22N19ntEuHnUg4jyRtJyOVPauF+Cf8AwUg1bwy/9m+ItRtbVIJBE222ZsBRt6hTX63eINB0&#10;rxRA1hq1ra38Gd3k3SLIoOCAcHvg18Y/tCf8E3dA+JUktxpM9poZdG4srBAcscg8DtW8WrJMye5g&#10;x/8ABU7wPDAqSeJoVmHUfYpfw/grlPGX/BUrSbWB7jTNet5b1VBjX7G+Dk8/w46V5RrX/BJ+90S2&#10;Z4ddvr+TpxYZPQnNc94B/wCCaOseKpm0u+utRs0llIN7JYH92AM8EjvjFPQR5x8Sv22fH3xl12/t&#10;A9pLbXDkQFI/LLFht9BX0/8A8E0/2d/GWkeMrHxvq9iv2eGeeMz+ejAbocAYye7DtXtf7Nf/AATV&#10;0D4L3l1ealqVv4neSNQsd7YqTGytnIz0J6V9i+H9B07w7o729naW+kQ7txWGMRrnAGcD6YpNroBt&#10;2t1HOXjU/PHwwxjFWKo6bIJDIBEFAx+8A+/7571erKQwoooqQCiiigBVp1RMCy8cGl6LzTsUmSUj&#10;fdNRrMsnRhn2NUr2+ttJhlmvL2O3i2lt8zhQo6k5J6UWHcuUV4D8VP2vvB3wvhmC6vpOpSRMo2i/&#10;jBOQD0z714bJ/wAFTtFWZkj8O28qA43rerjHrT5WLmPvCivjfwz/AMFHvDWvsiy2djZFuu/UE45r&#10;6R0P4qeF/GliE07xFpkk0vyqLe7RyDjoMHrT5WHMdvRVCwuFt7dY5JRIFGFlY8N9DSm6kZDceWwK&#10;8eV/e96XKHMi9RTYZPMjVyNhIzj0p1Fg5kFFFFKw07hRRRSKK95GrQnzeIcfMR1rjfHHg2Lxh4du&#10;7e8VmtIYma3KttJOO/8A9euz1CTy7GXCeY2OEHU/hVRpYpNMi86Vbf5TuRyB+BFAH4ufsKeDbnwj&#10;+3D4f0/VYvKv5EupY4wQwMZJAORkdq/aW4trPUHjR8h4D0Xjn+vSvg79pOx8K/DH4nW/xr0q4060&#10;n0Ox+zf2XamOJpdztlt4xg/N+lfQ/wAJf2ovAfi3wdpOp6h4n0PSrm5tY53huNRiDKzDODk9RTWj&#10;B6mV+2p8A9S+M3wzvbHQLH7Xq7SRuq+YqDaue7Efzryr/gnf428U6xD468Ka7HCv/CKXEOlyJGB8&#10;uzzFIJ/i+71Ga+nl/aI+G1xfNbr468OtlCcjUoT2/wB6vjm++J3gzwr8corjQfGOkada3+rPLfix&#10;vY41uRvODIVPzdTyfU1XMRyn38v2KGxBVVETcA7f/rV+ef7VWk3Hgv8AbJ+DX9lRKi332iV84Oa+&#10;sfE37VHw+0W1It/EWg3rKw/cx6jETjBOcbq+Gfih8erH9or9sz4PwaRDCkVi88DzW0wmAyGxyOnS&#10;hSsHKfpRpesT23hiwnuiFmkbDcZHU+la1xAJNUtpuc7OPToap6HoI0mxijupvtSrwFlHAOc5APet&#10;yMh8MUAI4B9BRzByi0U9iB0ANMIzUFjh94fWpKgX7w+oqegAooooAKKKKACiiigAooooAKKKKACi&#10;iigAooooAhu5DHCWBwc1G1vGybtvOM9asMAy881WaZmimJGNucU0RIpavdvp+nxtEdpLhemeteG/&#10;tT/s16L8afAuoo9gtxqv2Ro7dnmZACcehFe/W2ye3UMA3sea+X/jl8aJfCv7TPwx8K7lW11hpA4a&#10;Ur90Z+7nn8aGQO/Zr8G698IfC+maBOY4YLK1W3RFIbGMd+tfT9qkmwGUgv2xWVBeaNM21bi38wdQ&#10;CMipLq4ht7hVa4CqRkktgCnqBNHJePdyqGBRTwOOmav/ALzyj031Tj1awVQPtUWTxncMmoGmt5L0&#10;MLoYx0DcdKa1Gcr8XtF1DXPhH4501drT3ukXUMI4A3NEwGT9TXl37Bvw/wBZ+Gv7Ovh3RNV8sXds&#10;9xv2EEczOw/Q19ALdWUccvm3MbxkHeHYEY759qZbTadNbhLOeFIc5UQkAe+MVQEkdvcyTBpiGUHj&#10;GKsSYgJLcJ0HNVYZraVHEd2HxwcMDivnj9tL4r/8Kd+G+m6xFcqPM1GOAmSbYOeOuRQI+jYl+wW7&#10;u/Cg7jjnirEMy3EYkX7rcjNcT8KvH9t488NpdLJA2CEPluGB4B/rXcAKBhQAvbHSokXEKKKKksKK&#10;KKACmNAsjqxGSvSn1S1S+g0+FpZ51hVFLEswAx+NUtyZbEtzfQW+VfPHoKij1m2c4Xdn6Vw998dP&#10;AmiSNFqfibSLR14P2i6jU8885PpWJN+1N8LEmEcXjTw9Ix9L+InP/fVXYzPXWYzIDHz9ajNw0LYk&#10;PvxXCaP8cPCviDYNL1vTb48Ei3uFfA/Amu/ilivI98bK6njI5peoxdqzqpPI609VCJtAwKjSZFYp&#10;kDHHWpCvzZzSGtxKKKKg0CiiigAoZdykHpjBooY7VYgZOOBQBmgm11FLaH5Y2UsR155/wqLWtSfQ&#10;dF1TUbhgsdtA82RgkBQSf5VbjXdILqb90V+XB4r4p/4KFftFN4F8Ftp9lNEHvLe7tztnKtnaAOM8&#10;nmtfIyPJv2rv+CgV34fW507QtWeOdShVWtVI6nPJU18JfE/9oj4ofFqxMet3yXeniN1UR2yAlGxk&#10;fKO+Kl+APwe1j9obx6sd4NQlikR3DqrS9Oe4PrX7D/AX9jfwt8OtLSSVI9SkkSJmS8tkO0qDxjHf&#10;NaaIR+MPw3+AuofEDTYZdOtSt4qtMWlYqMKfQ13HgP8Aaq+MXhy8k1Sw1OEQ6PLsfbbRllI46bTm&#10;v3bbwP4b0rTbjyND062xEwDR2yKeh44FfB//AATP8L6PdaT8QbbVNJs7t5dbbZ9qgVzt54GR0qUx&#10;3Yn7K/8AwUos/GeqDTvG2q3E969uFZVs9g8wsqjovua/QOG1j0u18yywkDDeec8mvir9pj9iDR9X&#10;u7nxL4dmnttR+0faXtdNhVQiqC38K5xkCu1/4J6/F/VfjF8Lb7Ub+FsQalLalmkLj5OOSTWL3NEf&#10;VzRpf28TsMso3DPHOKkhZ2j+c5apFkiT5Q6g9MZFK/B9KQxtFFFADlpaRaWgze4VWvpIY4x5wJUn&#10;AxVmo5tm395tA7ZpoRk332Kxt2tSpCP8xAya+Kf2lv2INR8aXx8SeA7O3ttZlunu5Zric85ywO1i&#10;R1PpX2zb2whvEjkHmZycvzXP+NfE/hrwasV1r3iK10W3Zzt+1XCxqx6kDJAp6gfK/wCyhpf7QfhH&#10;xNp2ieNNUsJ9CBkeWO3jiySVYjkDPXHevsm2t764WaK+ZXicFcDA4718i/Hj/goV4P8Ahn9pk8KX&#10;eg+JnhRChtrxGLEkAjKt6E14f4c/4KrnxFq8MV9p+m6ZG0qqzNd4AyeTye1WkI+h/wBqD9jHw98V&#10;4ry8/slJ7mZ48s1w652gDpuHpXH/ALP/APwT98P+AdQjv5tFijeK5WdWW6c4wR23e1e0fDX9rz4c&#10;eLdHtvtnjDQYLh926Fr+PIwxHQtmvXbHxJZ64YZNHmhvrZsbpbdgygHkcjjpTu9gNbSdMg0TTYrO&#10;3TZDHkKuScZJPX8aksYzBE+f72eKWGNvMO7OMd6kk+8F6AipH5kVv/x8yt2NWqhZlt1XJHpzUrdK&#10;mXcBaKKKkAooooAK/F7/AIKh/EHVn+K+taDNPu0uC7gaOJVXO4wDPIGe571+0Nfkb/wUo8D6hovx&#10;A1nxPf6ZKmk3lzDFDdTQ/unbyRwGI6/Kehq4biG/8Ey/2e7Dxdajx9eWSTWunahNbvL5jK4/dr0G&#10;RnlhX6s6Zbw2lhBFpY8uBB0Jzx+NfCv/AASJY3P7PfiKC5X7OG12bG4Y42RYPNfc8Ni+kjfbs1yk&#10;nynuFHrVvzGa8cwZC7dRxXwx+wzYQr+0v+0NNEuGbV4Wfn2lr7OZktNSS4ebFoq/M7H5QeeCa+E/&#10;2NPFWgeEP2kv2g7vVdbtrKG41aKRDcTKilQJM4yegzSEfU/7Rvwx0X41eDbvwxf2v2tnZZTG7si/&#10;KDjkEeteB/8ABNnxHreoXnxO0bVp1kg0W9htbVVCjYgMgAyBk8KOuaqftqftleF/Bfg+9k8K6/pW&#10;saurRqlta3qmRgdw4CnNV/8Agln4S8Y6Lpfj3WPFvh+80M61Pb3Vv9riZPNUmU/KWHIG4cj1oexS&#10;3PvGiiisjQKKKKACmzQLcRmOQZXuKdTJsmM7c59qAexVjvNswiQ4VW249qnkjCyPLjkKefwqCCSO&#10;VJwmDIucgckVHEfs9s8lwxjG0j5zgdKrUyPj/wDZd/aU/wCEg+JfjfQNSvWkmi1RLaBfKCgZdxgn&#10;H0r7N8x/+eifmK/B340eNLv4TfGDVtS02eRTNqUszeXIY+VbI5BHrUf/AA3T4m/5/Jv/AAOk/wAa&#10;Qeh+829/+eifnSeY3/PRMfUV+DX/AA3T4m/5/Jv/AAOk/wAaX/huvxMpz9snOP8Ap9k/xouGp+8h&#10;+ywdwP8AgX/16b/aFqDjf7da/CWP9vzxVdttHn+nF3J/jVn/AIbd8Xsu/Zc/+BMn+NI1P3Tzaz9w&#10;c/7X/wBeoN1no6SzZCggs2Dmvwqk/b68VWbYPn5Hrdyf41WT/goF4rvZkjnjmijzjcbuTGPxNAH6&#10;jfG79sbRvhfr9zavfywCNo1wsG77wU9cH1r6O8P3UOp+HbK8hyft1ukwJ4zuUHPt1r+dj4qfFy5+&#10;J2vNcS3jr5jxudkxb7oHqfav25/Y5+NNn8YvhrDLZz20/wDZEMNqxtpd4ysa9eTg0AfQlnGYbdEb&#10;qKmqO3l86JXxjNSUAFQyLI0gwRsxyKmqKSYrIExnjNAETTQxthgd2e1SMzSLmM4+tN+zB23nuc4p&#10;8kmyMmMBj6CgBIRMA3mEE9sUwmbzCARjHtVeOae4m/eRtEqnjqM1eKhlwDz6igCEWMPmB9vzDnOT&#10;RJIWYxRHDryc1X+wt5wYyOBn8KsswgUAYZuhPegCA/a1kGWG38Ktq/yjcecc0iyMw5SkKljyMUAN&#10;Zo2kHB344p1N+zBDu3E47U6gApw+8PrTacPvD60ASUUUUAFMp9RIwcZFNEyHUjjcCKhmjJwQT+FO&#10;t87OeuaZN+hS1C8ks5rdQcKzYPGamns7bUo8yLuB98VLcMOPkVz7jOK53xNr+laHbtc6xqcOkW6k&#10;AyTSCNQe3JOOaBHNfFb4M6b8RtFlsLi1E0bwyRFTIV4YY6givkn4gfs0/D/9m7RbXxNqOlC1Sa5S&#10;yEkMzu2XyQMbjx8vWvXvjh+3R4H+HugzHQfEWh67fLBJiCO/RnLqvC4DZyTX5lftEftiaz+0atjo&#10;zWxsR/aNvcGO3nZsbSR93PvS0Eftx4V0+yj060lsEKxFFPJJPTjqa1766h09RJJkFztGOeaw9Chl&#10;tfB9kkIaR2t0OR1zgelXbiES6VbC4YxMGBw3XPpzVDNGwikijIkxknIxVqoLWR5I8um09hU9QAUU&#10;UUAFFFFAGJ4q8MWfirTfsl7F5sQO7G4jnGOoNfn58ZP+Cbvh7xi13d+C9Cht9VKERSzXUgAlyTnl&#10;sdxX6MXHKj5tvNV5YU8l12LCrDlwMY9800B+LE37E/j74C60uq+LxaTabJIqxi1k3EFeTwOelfcn&#10;wf8A28Pg5GsPhS0uL6O8mYv5b20gHAAPJHtX1pceG9P1K3IuoIdQQg485A4HuMivmz4xfsHeGvij&#10;bzvDqM3h26dBGsmmwpG64JOQdue9NbiPoHwv8SNF8VWsUmmzMYiqkbhg4I4611DWsUk3mkZfGM5r&#10;8j/HnwR+K/7NOrQnwnF4o8X2KSsMymUjZH90/KMYINek/D//AIKReMfDSppni3wQmikZYy3zuhGe&#10;n3sVpy9gP0U1tdUF3Y/YZFS2Vv8ASA2Mlf5/lWupDRjb0r8+9e/bjtPHXjrwPY2d5YwvdXSo0dte&#10;cnPbAPNfc3hPUv7QtEbIPB7570raDNiAfMxPrUk4yo+tNmYRsp/GnqwlX/CjzAVelFFFZGoUUUUA&#10;FFFFAFaXT4pJDNt/engnJog+0q2ZCNgPt0p8kKzNjzSrdcA06O3EKnLkj3rQyI5NQhVjG2c9DxVB&#10;bWexvoza4SwILSqeSWP+RUGueMNB8Nq0mo6la2vOP30irzjPc+lfPPxg/bh8H/D+3ln0/WtF1GWK&#10;MMIftqfN82CMBvTmnYR9J3guE/e2zqmTlixHI/Gvl/8AaQ/a/wBB+EfiKPw1ql9NHfXFutwiww7x&#10;t3MOoB5+U18P/tEf8FNNa8XW8FppNhDZxrKxE1ldt8wK47HoK8Z+CPji6+MHxq0w61I143lOm+4k&#10;MxACuQMntmrUQP3P+GetSeJfBekarv3wXlrHNGSMHBGeRXV1yfwvt4rTwFocMTArHaRrtHYAeldZ&#10;WMgCiiipGFFFFABULOSWXPtUjttUmq11JsWL3Iq4gRSMmmQmeXhF645r87f26P20k8K2s2jabqEs&#10;c8ourUr5AI3AEAZ2mvsz9pjxQfCXwh1fUkkCPF5eDu29ZFHX8a/Ezwj4W1L9on9od4bj7VNYx+IA&#10;jtGDKqo82CTnI6VpHXUDgtH8F+Of2gNWMkBima4y26XCfd49PavpHwX/AME0PilrGknyE04bwMbp&#10;wOo+tfqT8FP2bfDnwt0uzjigguZIkYHzrdAxySeePevUo55LOdY4dPSOItgsiYAHrxRzAfjbdf8A&#10;BJz43QzyTQSaSgxn/Xjt+NebtqHxf/ZT8XWFreXlvGoP2j9zEkncjP3f9mv3d1a1i1KIRvdG3IbJ&#10;Ctg/SuH8efCHw18QIzb6jaWkNw8flqzQIXIyeRke9F+4jxb9kP8Aau0X9oLw1BoxvJrrxFpduj6h&#10;5kJiUMfQ4APTtX1G8txLq0KxsPsuz5hxnNfmR8fPhI37Hvjux8TeH7i6kXxFqK2kkePKjVQRyNuM&#10;9a/TiylEMNs7EbDGrM56A4Hek/IEaOAOBRQrK6hlO5TyCKKgYUUUUmVHcKKKKksqyQ3DX0LoR5I+&#10;9615f8dP+EjsdFkutGkjjPzsxYA8Y9xXrUgEkZj37S3T1rHa1GpC9sLlA0OzYHcZ6jqM0AfgD4k+&#10;LXjj48+IJ/Dkl4txp85aKWIxIjEqxPUKDVG8/Zr8b2FuPOSH7KRi3UOCVX3r9BfD/wCxvJ8Nf22P&#10;DWs2djc3ng9bCQ3V7Ja/6OkrM3DEDaDjHX1r76t/CmieUgXRbGeLA2ubdCCPUcUAfz1aD8CfFWn6&#10;+JJYYiNhGd1VtQ+B+uW2vQTi3Xa0xd+Tzzmv6I5fB/h+Fd58PacD0ybZP8Kf/wAIH4ZkjEjaBpvT&#10;JP2VP8KAP56l+CHizXvFM0ekRxxzMg3b+Bjgd6/Q/wDYc/YRuvhvq1p4v8QWFu2oWs63EU0dwxKg&#10;oc8bsd+4r9Bl8C+GmUNFo2nI399LZAfzxVm7VreSKxt7UJbyrtZ41xtHagC0yyXmGyDD1XtU8FzH&#10;PCxTOFO05qK3eC0hFqZwXUYOSM/l+NR2dmNPt5U3ltzbhnrQBaDVIq7vpVWJucVbi+7QA4KBS0UU&#10;AFFFFABRRRQAUUUUAFFFFABRRRQAUUUUAFFFFACHpUDQ54XAU/eHrTrqNZISrEqM9RVG4uBFC5iO&#10;/apJz2poiRPNJDYLu2n04r8r/wDgrJ44uvh38Z/hn4i0SSS01ayt55Le4UBtjZQdDkH8q/UzTbjz&#10;tPSRwM/pX56ftt+Crr4vftRfCbRZbRm02cTRTywgblHBGM59PShk7Hw/Yft/fGQytJD4juvNI5YW&#10;UZz/AOO0Xn/BRD4/XUoEvim4ZcY/48Iv/iK/VjwX+w94S0W2jV3vAwjwfM8s88f7FdNJ+xz4OkbJ&#10;kuPyj/8AiKAPx/b9vf49vErJ4muvl5H+gx//ABFSQ/8ABRb48JHz4oujKO4sYv8A4iv1+/4ZF8HW&#10;4UeZPjpysf8A8RVV/wBjnwdJfCQyXHT0jx0/3K0ixI/IaD/goP8AH+a3vRL4quWEiEKBp8XGf+AV&#10;Npf/AAUE+O9poiQW3ii5W7DH5vsMRGM5/uV+v0n7JPg6ZQgeb5flOFj/APiKz7f9j3wna6w82648&#10;rGMkR46f7lXdAz8kbP8A4KE/H7T1cN4sn3SHP/IPj5/8crgvjJ+1Z8W/jZokWi+Ltdm1PSIZ1uIo&#10;PsiIA69DlVBr9otU/Yf8F6lcJKZ7wd/l8sD/ANApzfsP+C/saQ+fd4Xv+7z/AOgUuZAtD5n/AOCf&#10;Px9udT02DS9QkuZWkvigDRgDbsTjpX6P2s6XNusiAqjDIB614b8L/wBlrQvh7fx3VrLdbo5vNUSF&#10;cHgeij0r3WKMQxqg5UcCokVHcdRRRWZoG07txPy+lNZhGrM3Kjn8Kiv0kltSsa5OR0pZBnT3VuCE&#10;wfUcUAcz4w8e2ngvT5NUvg7WS4XYmM5//XX5k/tlft4eK59VgtvAWsz6ZZRpJHdxTQRtv5I4JBPS&#10;vT/+Cjf7Qtl4c8A6r4MgvbZdRinhbyixEuDtbsw7H0r4A/Zd/Zr8Q/tDeIv7UjtL6606G/SOeaB+&#10;FyQT1B7GqjuTLY5DVvjH42+I2oSLqV7PeTSEFmWBQpOMDotbum/A7xjcL9vtrhYtvOGjOfX0r9jv&#10;gz+x34X+H/h2xa4Nz9qVWVluBG2PmJH8HpXvek6Ho1lbmKG3t5FB5JiU9sela8xlY/BJfHvxX+E/&#10;lDRNSltpchJGW1DZA57qa+2/2L/28Na8ceL9O8C+KNSu7jXLx3lSWS3SOPywowMgDuDX6FatpPh6&#10;+ja3nt7VCcrxCmf5V8G/tjf8E+7JvD2o+OPBUusT+LbOBY7S2t5lSN8uSQQqg9/Wi9xn6AZ8ywiu&#10;1YPtTe7A5zxmnaPqp1uMXURKW5JXY4wc18kfsY/HLW9S8MW3g/Vre3TVPD9rbWN5GdxkRwpDBySe&#10;flr65js86kLhAQm3GBwM1LGjRooorI1CiiigAooooAZdRrcRmM85r8oP+CuNja6TZ+FTDDsmuLi6&#10;UuuTz+79frX6qTRtHqSTHIiC4Lds818bf8FLvgxN8TPAul31nbzTnS4bq5Pk4wPlQjPB4+Wto6GR&#10;zv8AwS6+FugWfwH0jxhPpyNrDSzQm4DNu2nHGM/0r7uEflND5HyI33h7V+eP/BOD9oTTfB3gPTvA&#10;Wv3dnp8kLzSlZARJ1GO/Tj0r9DrPyXhW5gfzYpVDhuxB5BFAhupyRzWt3CyklYmPt0NfBf8AwTDh&#10;bVtN8f3DsGkh1xlQnjH3q+77i985byL5cLCxyOvSvxw/Zx/aom/Z5uvGsWLFfM1R5/8AS884JHYj&#10;1oj2Efr14l8nQ9F1a7unUGW2lXO4DPyE9/pXxJ/wSp1C6f4W6zDYO0Ng+u3RaNwOTknOa+NP2o/2&#10;8/Ev7TNrZ+EWhtNNsor+OaC60ppI5Jmwyhc7yCDv6Yr9Gf2A/htr/wAL/gveaT4l0yTSnlvmn3SL&#10;htpAw2fesupt0Pqq4sZG8oxsqsDlye9XG6jvxWNpN5eSySQvCFs1G2GXByw6A5z6VqxwC3XYCWHX&#10;mkMdRRRQA5aWkWloM3uFQXUImQA4HORk45qes3WtPi1CGNZZWiCsGBU4yfSgRw3xk+Jll8GPh/qX&#10;izWZGkjsQCVgwZCpOOB3r8X/AI2fteeLvjt481zTr3ULrUPDD3kn9lWv2ZQbdWJC7ioz0OOTX0T/&#10;AMFQPDvir4gftIeFvCvhmO6vdRu9ILR6fDIwWTawJJXODX0v+yb+xF4f+FfhHT9WuvtjeINSsYTq&#10;Nrd7HWGTapYLlcjDZHJNAdT8t/B/7GvivxS8cdpdW0LyE4aQMQMc+lemQ/8ABMnxlrVqDbalpkMy&#10;qCzMXO4/nX7Q+H9D07Q2TT7aCFl5bc0a7umeuKsfPYzyH7LGI2Y87R0zWsWI/DLxB+w38RPhUGuI&#10;tWsTcwlcvCrH37ivff2Y/wBtrWPhX4j03wn4wvb25a7u44UENsoTaCFIJ2j0r9W/sNpqlvmW3hZG&#10;zk7AfbuK+Mf22P2U/D+veA9e8Y2kt3Hf6Lp1zdRLblFTeqs4B+XPUetVe+gH2D4R8W23jDQbbWrT&#10;cLK5B2K+MjBIOfxFa1vcC7bevCqcHNfLP/BPnxvB4n/Zy8H6RLcK9/DbyySICS4/fORnJPY19RLZ&#10;i1tJI4yzFueetTsBPdRiRVyM81MtQ28bLbRqc5A5qeoYwoooqQCiiigAryH9oT4O6B8f/Co8Na5p&#10;0WoR2cpu4luGZUWQIwVgVOcjdXr1cbrXiqx1DVpdGsJ459Utirz26/eRMDk+3Iqo7iPyt8C+KvHn&#10;7CHxUstA1zVHu/AV3JNfXFhpdt5h+YMqDcRkYKL37V+jvwH/AGl/DHx0tZI9Ft7u2MMIkYXShcgk&#10;jHXrxXc+KfBGj+LtLk03UIkV5kA3hFLgA54JHqK8Y+H/AOx7oXgb4g6x4httR1SP7QyvsaVRH8p6&#10;ABRxWmjA961CC3a1ZZY91jn5o+ck54Nfgj8ePH2reHP2gPiTp/hozWi3epyQviLeD2A5B9a/f2zu&#10;IZlVYXEsa8E9e1fO2jfsh+HZ/iJ4h8Q3ZuhNeXYuQGCFScnplc4/GkB+Wf7O/wCyxqvxf1y31bxF&#10;HBeK+7Il3ocqRjpj1r9wfAWkTaJ4V02ymZStvbxxoF6ABcUaH4VsfCelra2VtGwUkgtGM/oK1YXm&#10;lhlWRAhxhcDrRJ3RUdyvcXbx3jIGOzHAFWi5uIz5J2HpzTY/Nht1HlhmHqOay9c8b6V4TgaXWryL&#10;T0A3Zk447msjQ2YW+UI7Ayr94in1geG20vWHOu6XfG8gvE3IytlCCQcit+gAps0wgjLsCR7U6kkd&#10;I13OQFHrQD2MzTLKW2lu5S4xOdyY6j60mt3EVno8hvgZh6L1zjjpV+ByPMdhhOqn1Fc+vnv4oNy8&#10;ebDy8GQ9M4NVqZH5W/Bn9l+5/aC+O3ia78UwW+oeHdP1lc2dxlC0LO24AjB5C4619xf8O3/2ef8A&#10;onFh/wB/5v8A4qvWvBPirwj4u1TUV8MX9rfTWMwS9FvtzE2TgNgexrvtw9aVgR8z/wDDt/8AZ5/6&#10;JxYf9/5v/iqRv+Cb/wCzwqk/8K4sen/Peb/4uvpnetHmKBmiyH8z4n+Jf/BOT4ReIPA+p2XgjwZY&#10;6L4jkUC0vpZZSsTbgSeW9ARXG/s+/sq/BbVNY1Twn4n8J2uoa1okYgupjPIqSSqQrMvzdCwNffs0&#10;wuLd0jClz0Civy0/bG+Een/CP4raN42ttZ1K3k1fxAJL5GnxCiGQueABwPcmkaH1U/8AwTh+Buoe&#10;Io7seA9POlbcNCZ5clsdfv8ArV6b/gm/+z/Icf8ACu7HapO0efL0/wC+q9Z+DvjLw78RPA0NxoWr&#10;R6nZyMVE0L55B5Gfwr0eJVhjVA2Qoxk0AfL0f/BN/wCAMTZX4eWIP/XeX/4qvVPhD+z74N+A+m32&#10;n+BtEh0GzvZPOnihdmDtjGfmJxx6V6fuHrRuHrQAy1jMcKqeo/xqWiigArO1CRoZN4OBitGmSqrq&#10;VY0AVZVuLi3iaFwhK5JPfioZI7mOxwJl+0Z+8MdKXWLprPSLuSJQxjiYjP0r5h+F/wAf5dZ+Og8M&#10;XrW0S/ZGmOM7+2Op/pQB9T2c3nxANy6jDH371YCgdBVDT5bW4aZrebzMnLYPSrm1f7xoAkphiUsT&#10;jmk2r/eNVNSvrbTbYy3EojQZwT64zQATR3X2OVI5VW5J+QnHHSp7USxWqLO4ebGCw7mvlTUv2jhq&#10;H7UnhDwtazWsttd20jPtzuG0Sn1/2R2r6c061k/tG4nbdsflT2oAvzJM0ZCuA3Y1Vm1JLdoo3DM7&#10;HaSOmaW8DSXyIcrEV5YfjWBefE7wrp919jn1a3S5RtmxmGd3pQBuzNPDqW8yZtdv3B1zTre9+3yH&#10;yMoIz827vUWn3Ud+4vVcGIjbkdKuC5WRsQbXX+IjtQBNvNG802igB281GIysgKnCdxTmOFJPAA5r&#10;lPHPiW60XwXqWpaHEl/ewbRHEwJBO4Ag4PoTTJkdAmrwyXMsHKvH1LdK4/4gfFzSPhnpM19qbmdI&#10;wGKwMC2CQB39a/Lj9pL/AIKL/Evw/wCJNW8OXfhfTLOCN2gWfbIHOV5539Rn0r5C0TWPFHxi8YRO&#10;t3fTM6shgiuH2HGW6Emgj1P0a+O3/BWHwpapd6X4Q/tfT9YtvOieVrZSvmAYQ89s18O+Pv22vjR8&#10;YGksZ/Elxd6ZIQfJ+xxjp7hc1778M/8AgmfeeLmsNT1uy1m3huDHMZFkUAgn5jyp7V95/Av9ifwl&#10;8KLOF4JLu4mTcNt2I36j/cFID8mPhj+x34r+NF/5ttcW9rdySJukugwG5jkHp69a6f4k/sW+JPgL&#10;c2l9qV3ZXN0t3FC81vuw24578dq/cSz0u2tEWGOzgiVQFDJGAceuQK4T46/C+D4keEbXTPKd2ivI&#10;7jMQG75QepI6c0xHXeDGnj8OWTTvv2wr/KtDyf7QmPnfPCPmVfSmwWe7QxagEFYwnHWrmn2/2Wzj&#10;jOcqMc9aBlhcjqc0tRW83nKW4644qWhgFFFFIAooooAguonmjAQ4Oc80siLdQMjD5Twc8VR168vb&#10;G1WSygE77sMCCcD1614p8av2tPh58N9Fuo7zxRp1rrAh3x2s8gG7kjpkHqDVID2uW6TRkXeC0TfK&#10;oTnFEnn38glt32IBjDda/PGw/wCCpMEepNaLLoUlkhASZgxyPXO+vrb4L/tSeDviysVraa5YTarK&#10;5VLW2blgADkDNAHpm6x8RC4s7qEym1BR85APY4/KvFfip+yH8PPiZZyzP4dt3umKjdLK4OB7A17b&#10;I1j4Zj1DU7ufybcqZZJH+6qjJJ/WvDrr9rL4H6pqhux8RNO6bNqXK4yOOlaCPi34t/sYx/B/43fC&#10;vUNKtLW3tZtU3Otuzt8gzjOTxX6Z+B7M2tug4A2n+dVvCvi7wz8SrSKbRb231aCBFZZkw+ARwc44&#10;yK66G2W1A2/Si+lgC7TchI644os1KxjNTjDUuNvFRfSxXmLtHpRtHpTqKg0G7R6VU+3RtMYwGBVs&#10;GrtQzzLDgnGT60ANvI5WhIgYJJkcmqkly2k2M9zeSB1jXdwccDrRNateTbjuVcdVNcr8Uvh2njfw&#10;xdWnn3Ucn2eSNRA4UkkD29qAPPPiH+2H4K+GqvPqNtey4YIfIUMeRn19q+U/jz/wVI0m80G8HgWX&#10;VNMvI4mXdLbqfnyMfeHpmvH/AI5/sT/FS38S3s/hjQtV1e1wm1riQspG35jxjoa+fvh/8LY/C/xT&#10;0qw+LDSeFYprllO9wvygEE8gjg1skjJ3uR+JP21vi38Q5mi1HWru9hkYFQtnH97GM8L71a+Gv7KP&#10;j748eKLPT5tRtklu2YB7pGUAAF+SAPSv1p/Z5+F/w0j8PWcnhLUo9ei8tirOI3+XfyeFHQ8V9FWu&#10;l21rt8uygiZejJEARx7Cqcheh+YHwv8A+CTt94Y1RZfHDaPrum7l2QRPIu35st37jivZPE3/AAT5&#10;0LSdeg1n4WaVp/heeGHYGaSRvnOQxwSeoOK+5lmSQsgwzqORWPqHiqx0SUJqE0VouMndxx0H61Nx&#10;kfgHQ7jw74Q0mwvHWW+gtkjndDwzgckV0VVNPMM0QuYJPMinAZWzwR2q3WbAKKKKkAooooAThlwa&#10;oRWc5uJDcMHhBzGo6irdxGZIWUdfaq9ndFneI4/djB9atXsBynxZ8C2vxK8FXuhXMCzQ3G3cshIX&#10;hgeo57V+dn7LvgvQv2f/AI7eKtP8T2H2mXWfEAj0drfdthxLhd2Tzjj1r9IPiJ40j8E+FLrV98W2&#10;EqP3gJXlgOefevzK/bP/AGktC174gfDXWtMvrB7vQNT+1zRw5UblbOHwckZHrVx1Efq1DGrKrY7c&#10;VNjIxX5uWn/BUqdURNuh8KB0b/4utCL/AIKhzOORon5P/wDF0nFjP0Hm02KZtzKCfqaq3eltcatb&#10;3YKhIhg5PPWvgb/h6BKvX+w/yf8A+LrhviX/AMFWNWsWFnplpod15kQJwJMhsngYcUJNiPR/+Cj3&#10;iqz8YTeENAs45DeabrAeViMrjjpj6V9zaLNHqWkQxlSV2KCDx2Ffjl8Bv2qpPFXxW8U+IPFCWNkl&#10;wqSRCTcULZJOAWOK+ptS/wCCmtlY6jDaWdxoc0ZTnhs5/B6bVgPuy5leMww25MYRgp9CK4Zvi5aj&#10;43L4FBm+0tafaeg2Y47+vNfF3iX/AIKjXukQK8cGhushIVmV/wD4uvIPg7+2NJ44/bKi8Y6s1hZ2&#10;n9ktbb49wiLZX1PXj1o5QP1xsxcedN5rhk3fKPQVcznp0rn/AA3rll4q0GC9t7lZEuYFkLRngBhn&#10;j8619Pt0tbZY43LqM4Zjk1Ei47liiiioLIWniS6jRlJkboewrO8QXhstOv54TsljjZt3vjitC+ml&#10;t7Z3hj8yQDKgjPNY3iq3GpeELtromB/s7FgvHagDwH9j/wCMl58WvhrqF34n1D7fIupywfvAqHaq&#10;rgce5NfR9jqViYUigniSONQADIOPQda/m01nxdqnhW61Kx8P6lcvYNcySPIs7Da+7BHykDoFqJfH&#10;3id7eFpdX1GMEZyt1J/8VQB/SxJc2sy7WuoWHpvH+NH2q18vZ9ph24xjeOn51/NJ/wAJ94h/6D2p&#10;f+BUn/xVH/CfeIf+g9qX/gVJ/wDFUAf0sx3FlbqAtxCB6CQf40/+0rMkE3EWe37wf41/NL/wnXiJ&#10;+P7d1P8A8DZP/iqP+E08R/8AQe1P/wADJKAP6Um/sp5zMZYTI3VvNH+NR6t4g07TbKS6mmjdIwMh&#10;ZBnrj1r+bH/hNPEf/Qe1P/wMkqObx14gt4TI+uakVHVZLuRh/wChUAftB8Kf2kta1n9orx1oOp6o&#10;1z4ft3iTTrXYg8osRnkDJ69zX15cXDLCFjOJGAYGv51Pgf4in0n4neH9WbUJ3N3qFv5peRsY8xTz&#10;X7/+BfGNn4gsbe6juI3jVQhZemdoP9aAOlh1yIyLCyuZMhSccfWtWqSzSPICsSmMnhsdR61doAKK&#10;KKACiiigAooooAKKKKACiiigAooooAKKKKAILzHknLBBnqaxLfWNMK3CPcwtjgqXHNeI/t+fFjW/&#10;gx+zxqPiXQIbe41GK7giWO5UlCGbB6EV+Pl5+094ubXrK4RLU3d5Lv8ALw+3cT0A3dM0EtH9AUN1&#10;b/YUeBQ8JOAFORXL6p8O9C1fxZpWvzaZC2oaeSYJ2B3IT6GvMv2L/F994s/Z98M3l6sY1iVHaaKM&#10;HYPmxxk/1r36NZJIWEqhW7Yp3FyitJ8mQDzUVrcGTgg596hm1ez0/Ecsu1gduMUXFxPNh7NVkXHU&#10;0XDlLNxGJFX606NQq8kE+tRx3DRRhrkBCR2rkviH8StD8E6JcXuoXgt0i25ZlJAyQB/OncOU2/EW&#10;pJ4d8PatqjjclrbyXBxwcKCev4VifCrx7a/EjwXaa1EdqTFxtdgT8rEf0r4G/bC/4KNWmk+FpvDX&#10;hC90/UU1W2uLK886B96KylPl5GDz1r2v/gm/oEeqfsw+FNTneYGb7QT83GfPk7c07oXKz6+gjePd&#10;vfcM8fSoJre5eYsk21D0HpUj2qOqjnCjAqWNREoUdPei4+VjZ1d4WVG2uRwaSBWjjVZG3sByfWjy&#10;V3h+cip9obmk/IaTI6Kk2+5o2+5qSiJJj53l4OMZpqqZBMhPByOaYPtC6hgKPs+373fNNbULZZTD&#10;v+diRjHegD8Zv+Covw11A/HDXddN0BpuLdPJxwT5SDr9a+of+CTGk2Wm/DnxCscSMzXqNuX12LXq&#10;P7dXwB/4W18NdRtlgmkaSWN8xyBT8pB7j2r5f/4J3/F7Tf2eW17wZ4tu4tNu9Q1fy7SJ1LtIgIQc&#10;g4HSqjuTLY/UW8tJbluJAFyDtNO+zwWcZ2wj1OO5qppmrQa7pkWo6a/nwzfdYjAODg/qKtQSS+S0&#10;l2AhU8Y9KogrJaWV9M5a1UMOdzetc38SfFlj4P0C51XUpEubCBR5lruALc4FfN/7e37ZGtfs5+E9&#10;LuvCEOn31/cXTQTx38bMFXAORgjnmvzO+I/7Wnjr9oi6bQTbWIt7yPy3a1V4yCCTxlverURH3r+w&#10;t4i0vxd8evjjfQ2GIJtUieBSc7FJkI5r73trW4hm3NNuix92vlL/AIJ+/ArSPhP4CbVtPa6fVNas&#10;bWa8FzJvUSBWOF44GWPUmvrKye4kt83KhJM4wvSokNE1FFFZmoUUqjoKft9zQBHSOTtJ7gGpdvua&#10;Tyx70AZ43XVm6F/nJ4z1rK1bw/beJNJvtN1KNLiCaJodknTDAgitxrGNrxbk5DqNo54pt5p8d9JE&#10;7lgY23DacZrS6Mj85P2gv2Pbzwr4yn1/wfcW+jhY1QR28Jyc5zznvXV/se/Hzxv4k1+60LxE+pzR&#10;Wl1BaK1wuF25YHHHTgV97+ShXBVWHuAajaxg2sBDGm4YJVQD/KnzCsU9Q8iOzunjQeYYmGR16Gvw&#10;Tsf2d/Efjrx7rMT+ZHb3F6y/PExGMk1++Fro8FrcNKjOSwwQxyKj03w7Y6Xv8mJSXbcSygn+VJSQ&#10;HwT+yj/wT18K+E7iLWvGGk6b4hiktgYIZYCDFKGVg/XqMH86+7H017ZFPmCSxUAGBeh7D+lbewbS&#10;AAARjgVBp2nx6bCY4yzKx3HecmoZpdEckyx2sHkjaoH3B2GOlTwT/aI9+CvbmmQ2McFxJKpJaQ5I&#10;PT8Ks/epBcbRTtoo2igOZAtC0AYpaCHq7hVTULdrmNQrhCGzk1bqpqEMc0a+YxXByMetAHwp8cLq&#10;LTf+CmHwxubgCRF0KfIzjuK+3Y7pBbQXEQxHMAQB6YzzXxT+218MNVtfFlr8WtOtWm8SaHY/Z7WN&#10;3AgKs38Q6k/jVT9nz/gox4WmgbQPiJrNho97ZW6Q+Vbwtu80YDDqenNVqHofdM6xLGZ449svQMOt&#10;TTsr2oLruJX9cV5Non7UXw2utL+02uvLJa7iN/lnrUB/ay+HNrI5k15QgJ+byj0FUhHr1pHusVRD&#10;tPP868a/acuo9D+AHxChu7lJHuNHuyi5wf8AVOMYrg/if/wUF+E3g7T55bDxVbtqikAQzQsV5Ffm&#10;98bv2uPE37UXjmw8M6aljcQX0jWKfZkeIlXYqPvHGTuqoq4H2n/wTP8ADt/ZeF9M1ZpibGeykWKL&#10;HAxIw6/hX3huea4R0fEY4ZfWvGv2N/BeofD/APZ98K6BqFv5E1nFKrAsGbmViMkexr121jmtY3Eo&#10;xHuyT3xR1BbGpRVKQieOMQncB/KrhNZsYtFFFSAUUUUAFfl9+1J8YvE/wL/aS8R69a6xcQ6bctb2&#10;wt4SF48tCRkg9cV+oNfkN/wUisbz4qfFTU/B/h1Uu9ZtL23nlgJ2kKYAByfdhVw3A9buP+CtXhDw&#10;pcWqap4d1O9n8sN5iyKe2PT1qX/h8B4M1E7ovDGrLF1K7x93uOlfH6/8E3/2gLzT1ceF7Zgyqyn7&#10;UOmARVpf+CcPx/sdPVIvCtsxkBWTddjge1a6C9D7Gj/4K8fDy0sXmh8KalGqnBxIOp/CtLSf+Cs3&#10;gm6jeX/hGtR2tgj96P8ACvgmT/gmd8dZENrB4ZieRjuAa7X8e1Wtc/4J4/HPw/oJmk8NwoLeBmmP&#10;2pTgAZyMUrLYZ92ah/wVv8C2cZZvDGpNj+7IP8Kzof8Agrx4K1MNNB4Z1SGO35dWkA3D8q/P3wZ+&#10;xL8VfFcIe30RZJGLDi4Ufzrspf8Agmn8fp7d0Hhe3EUgwG+1r0P4VMkraAtGfZl5/wAFlfAFvCHP&#10;hPVmVjjhx/hXj/7S3/BSTw78T9Fa30jR9Q0+V7dkBkdTySDnge1eKw/8E1fj/b2K2o8K2zRqchmu&#10;1z/Kq1x/wTI+Pt0pV/C8AB/u3grIvmR+tn7GniCPX/2efBdyZA9xJYI78gt0717hXwx/wTz+DPxf&#10;+D+qT6X490W207QbXTTBaSxTeY7uGTg/gD2r7p2igOZDaRo1kXDgFT60/aKbJGJFIJIB9KA5lYop&#10;dC5juoVBTYMDPT8Kp2Vwq28lrMv8LNuPTpUsVxcS/ai6KPJBMWO/pmmmGTWtFkF2vltz/q+O1XqQ&#10;fkx8Mf2npf2WfjX4yt9VkudTstb1nesdsQoRUc5VuO++vqf/AIeieCf+hevf+/o/wr81Pih8OdZ+&#10;Knxk8Q6R4Wg+3Xq6nLBsdwpDM4AGT6mtyb/gm58c/wCxreeLw8puWfDL9sXbj8qaixH6H/8AD0Tw&#10;T/0L17/39H+FDf8ABUTwRg58O33/AH9H+Ffnz/w7L+PP2CWX/hGk80DK/wCmjbVVf+Cb/wAb4bdT&#10;N4eVZj94C8XrRyiufe+qf8FUfBFvo9xcweGtQikTGMSjPX6V8K/HT9obUf2r/FltpVlcXdtaSaju&#10;iSchhEHYqBwOwNSWf/BN/wCNbaZLd3Xh1VeM4AS7Xb+WK+yf2Uv+CbuleDZ7LX/EMGpW2qmOGdwL&#10;lGTzQQxGMdM1mbn0F+xb8LZ/gZ8B7PSdQlXULuG4kcyxoVJDNwMfjX0ZbyLcQpJtxuUNg1T+1fZb&#10;5LYKoi2+nPSr2xTzQA7aPQUbR6Cm+UKPKFADulLSDiloAKgum8uFm6H1qeqeqRhrRz3oAqau6/2N&#10;Orjd5sRH6V+Mn7V3xT1X4HftaPc6NcT2rf2XGM2x5O7Oeuf7tfsf4l2x+HZHDHzkgYxDsxxwDX51&#10;w/syXf7RP7UH9oeOrOa10ttP8vzNPlCHcpGOoPrQB8n6d+3r8Xhc3X2XxHq9tEz5UYHTt2q//wAN&#10;7fGj/obNW/If4V+lFv8A8E8fh3cp5F1Jqyw2/wAkJW4XJXpk/L1qT/h3F8Lf+e+s/wDgSv8A8TQI&#10;/NP/AIb2+NH/AENmrfkP8Koax+3l8XJLXbeeJNXuojkbeOpGM/dr9O/+HcXwt/576z/4Er/8TTJP&#10;+Cdvw2tRutpdXZmOGDXCdP8AvmnYLn5OfCP48+I4vjZoXjjVbm7mXT1ljJkwGwyP0OP9qv3J+GHj&#10;eXxd8KvDOuoX3X8PmEk5PU9TXhPij/gnD8JdS0G6sb+61qO3mA3mO5UMOQeDt9a+i/hr4F074a/D&#10;vRfDOgtNNpmmweTbtcvucqM43HHJ5osK6OG/ai8b6p4D+AviLxBpcs0epWoXypIfv8kDivxD1z9r&#10;D4jXnxAluJdeviv2wkxnbu6/Sv6Ada8Kx+NPD9xp2sK0ccpwREQDgcivmPVv+CX3wj1rxLNrk9xr&#10;gvJZzcELdqE3ZzwNvSlsPc6H9iX4lar8SPhjY3GqSXEsjyyAtce2Mdq+lJGjsJI0jTb5nUiue+HP&#10;w30r4YeF49B0kytZxuXVpmDPz15x7V1DRhtvt0oGOooooASTCxuSMjByPWsC1jt9e0e6gt4BbKz4&#10;Kt0JznNdA3SqkkRY7pRtQddvFNEyPH/Ff7Jfwr8afaJdd8FaXqmpTAlrqeIkl8YDfhXyb8Wv+Ce8&#10;/hDUjrvge9svDqQxgCG1tznJYgnr6HFfozDJGYwkbZKjjNMQzySBZUXy+/GaLEeR+VPhv9tLxx8G&#10;dZXRPEi61q9lp8q24ZFAQqnU9OhFfYfwS/be8OfFhYoU06406RgxzcyDPA+leq/En4Z+HPiFbCw1&#10;ISIjh4mMAAPzDB5x1r48+LH/AATN8Palq8l14bfW5W2rt/04IM9/4aA1Pu62160kt2uEuo7kbdwV&#10;GBI74rF8efFCx8A+GbfWr2BmhmuFtwm4AgnODk/Svy00u1/aB/ZTuNSvU8P6fLZQv5ts17K0pZI8&#10;kEjcPXmvNfj9+3n46/aG8L6V4L8TWWk6fLDqdvduunROj7lOByWIxg00I/cCCXz1gliO2ORdxFWF&#10;V/NYlsr2FZPhDzZPDOn+cACbdAMfSrhmuVnaNFUovQnrimMswwrCpCgAdeKlpkUiyLlTmn1ABRRR&#10;QAUUUUAcl8Stan0Pw+09uWVySMp16Gv5+/iPqerfHj43WulzXM00jSG2Uv8ANtG4nHH1r+h7xBp6&#10;6npk0RyfkbGPXBr8XPgP8NtX+Gf7b/hbSNatBbvqV691EGYNuUsQDx9DQB0/gv8A4JY6x4w8O297&#10;H4gtLJjF5m1rY5+n3q4TTfDfin9iX4vadq15e3Go6VawNPI1rGUUF8rjPPPFftpL5tlbRRWkaEpw&#10;wI6CvMf2ivhTY/H34Sa14aWJ5Yr5VjZoCEfg5IBIOKtbisO8N+JI/jN8A7e+t5NsmpaMshEhyy+Z&#10;EDzjvX4hfGP9nnxJ8M/EM2jWVvNeMT54nt4G2jPOO9fpZ/wTpuNV8O+OPip4G1CNY7DwxNBYWuW3&#10;SFFMq/Oc4Jwo6AV9t3DWcdmZ1hikUHG54wT/ACq9gPx9/Yr+Mfj/AMA+PvDnh3VdRv7ez1K6gthB&#10;INgZF428jkV+yyyCUYHFfn9/wUCmRvit8ENT0mNGubDVWmZQoC5xjkdxzX2J8J/Fuo+KtFgub+OK&#10;OR1YnywQOGIHf0oYHfqu2nU1W30zzD5hUc1BRYopuTRk1BXMh1ZOpXWZ4k2nhsH0rU3VAnmSMwlU&#10;BQflIoHdDpoyYdqMIz61lW+m6nHMzyX+6ItuC+g9Ks3doJJSZMiLHUHnNOMsV5ZyW8LE4XYfX0p2&#10;C6Irtpo2J83ch4wK8m+LP7K3w9+KWmzzah4Y06fV9h8m8uIyzRknJI5716rp8YtbVbJeZkJYq3PG&#10;c9fxp3iDUoNG0W4u7t/LiiTc7YzgVouhn5n5i/ET4E/Gf4Ca5Ld+BfiC+k6ArLFHplnbcKuNzDJz&#10;wSDXqf7OP7cl9qGsW/hbxbb6k2p3Ezbby8YKoVU9wOCVP517p4o/bb+DfgJGtfEPiiCyuFO0rJCT&#10;8xGR29K/L39v/wDaW8N/GLxdp6eBtQh1Czaw8mSa3Qxsr+YTjP0xV76MD9d/F/xq0LwP4WbXJJY7&#10;nfE7+XHKu4bVJ5/Kvzj8bftnav8AtFfFi10jwlc32i2rQGNkkIYFkLMT07jAr4o8E/CPx34ytY/7&#10;MWe6WVBvWS4IAUnHHNe8fs9/D7xH8C/izpqajZJDGY3mLSsH+8hXt707CP2h+FUdzF8O/Dy3cxnu&#10;RZRiSQ9S2OTXW1zXw7kFz4M0i6H3prZHOOnIrpawluAUUUVIwooooAa7bFJxmqi2wTz5FwGkH41Z&#10;mZ1jJjAZ+wNNjbzlG7hh1AqkByXibwZH4z8H3WkXeyQTMCfMHHDA/wBK/Db4q/AHV9a/aIv/AAzD&#10;qSQR6lr8llA2w7Yg0pUHHoM1++ckETXIYlg+Og6V80+Mv2UdGm+KGjeKYftjTw6mL9yZBtDBw3TG&#10;cValYlo+HLf/AII3+MnVXHxAswWAP/Hq3/xdW1/4I2+NgOPiJZj/ALdW/wDi6/WeC5k+0BQo+zBQ&#10;A3fOP8auLMr5K8jvT5xn5FN/wR18bg4/4WHaf+Ap/wDiqVf+CMvi1m+0y+PrGUp/06nP/oVfrkrx&#10;yyFAcsOSKaMQqSnKdyaXNoVqz8ibH/gkf41+3Tw2nxAtbbb1ItTgj/vqpLz/AII3eMbWI3Y+IljJ&#10;KvdbQ55/4FX6wzsfNdrICSVv9aG6Ae1N0rRrSzQyWjyStuJw5yM9+1PnDlZ+SX/Donxvqy+XP4/t&#10;XWPlVa1b/wCLrJ1f/gmX4y+G6rc2fi+BrhZFHmRWpzgn61+zEUQXLEDceo7UrRq3LIp+oo9oHKec&#10;/BHwfd+FfhjoNne3Kz3Q0y3jaTGCWEagnH1r0DT7d7e2VJH3uM5NFzYRXUkLsSDEcqF4H41ZJrNu&#10;6Gk0xKKKKkspXFncyX8My3Gy2UfPGe9YviO4k/svWEbMsXkMEUdBx2rpLq0W+tZIJCQjjBKnBrMh&#10;uraxjlspHxFGpXJGTj3oA/Pr9gL9lXwJ4x+Cus3vi/wjYarqh1u4XzruEl9mEIH05NfVNn+xn8E7&#10;iFY2+HWj5jAHMNd14TudD8O6bKdPnJtBKWYsP4sAHtRb/Gjw1qWoTWVnqCy3Fu/lzqUI2nOMfoaA&#10;OM/4Yl+CX/ROtF/78Uf8MS/BL/onWi/9+K9jsNRXUsS25D25yN2Oc1LDNI7TAqPlOF96APFv+GJf&#10;gljj4d6KD/1wpP8AhiX4Kf8ARPNG/wC/Neux+I7NtSfTnlAvkXc0YB4HGP5irNjcTukrXKqiq3yl&#10;e4oA8Z/4Yl+Cn/RPNG/780jfsQ/BGVSsnw60V1PUGCvamvBLuSAhpAM4NQ2N3cYZLtVSXd8oXoR6&#10;0AeIt+x38GrG6tzY/D7SLV7aQOrRxYxg5GK9Y07wvo+h6S0WnafHaRbgfLUfQZ/Kt9FCSM46t1pr&#10;Qq1wJj94DAHagCFmaOO0CEqvAIHpxV+oWXzGUnjB4xU1ABRRRQAUUUUAFFFFABRRRQAUUUUAFFFF&#10;ABRRRQB4/wDtU/BkfHj4SXnhU3YsxNPHMZDD5n3TnG3I/nX452Hwpj+Ef7THgKw8Sact9pMmtCKS&#10;S8g2RGNWUHg5GCDX7yX3n/Zz9n2+Zn+Lpivmj9q39ljRPjVocU72skmrWcExtmExjUSMBjOByMrQ&#10;B6/8MrjwkPDtsnhr+zbG2Ctst7EqFUZ5wB711ek+dCsgndpAW4Zu1fk/qOl/GT9lLRYZdEXT/Jic&#10;W4E4Mxw3J7D0r0vwX/wU+j0W4t7X4h3q2ySNz9ms8fIBz39aAP0VvTa78y2qSDOd7AY+vSsPxN8R&#10;PDfh3TZWl1qxtZFAIRp1U8kD1r86vjF/wVSsrqGS08A6ik37zai3Vn/AVI6565xXxvqtj8W/2mNT&#10;R7t7E+YDCPKzGMD5u1AH3z8f/wDgopaeB31DTrC2fUZC8tvHNbagBtPIDcKfr1r89fGX7RnxV+KO&#10;oPpMGteILuO4A/ci4eQHHzenOMV9D/CP/gmH4j1OaxutXtIpYWEckxW7YHGQWxx1xX3b8K/2Cfh9&#10;4C1621e0sLlJ4dw3NdFhypB4/GgD8mLj9mTxnf8Ahu413U7PU5zDbG7ImtWP8O4/Mf51+pn/AATf&#10;1BpP2WfCWmSN9gnTz9yOcFf30h6cV9M+IvCr6l4P1DQook+yz2j2qg4B2lSo59cd64/4U/BHR/hr&#10;4UtbWSKWOWJnyFlLDlif60AeqxjbGBndgDn1p1NhVVjUL9zAxn0p1ABUq/dFRVKv3RQAtFFFAFb7&#10;SwvPK2Hbtzu7UyezgZhKEXep3cDkmpmmRpvKP3sZqMW/ksXHTOTzQBQvDFqyNaXVmJom5PmDI/LF&#10;fHP7U/7Btv8AEDULTxZ4W1eLwteaTG9x5NjZDfPJksDuDAg9s819sNPGy8niud8R+LNM8M6fc6ld&#10;SbLW1jaWXoTgAk4GfQVUdyZbHxV+zd4i+Ivg3xB/wj+uT61qFjaxYW4uWdY2YtnIHPTPrX3FNZy6&#10;nDG0d4UVkGVHPOM8818ofEb/AIKUfBjw/PPpb6pcpqMJGV+y5HK5HOfevJfD/wDwVD8NaZqCrdam&#10;V08uWci0ydp6Y59K06GZ9E/tdfsc2n7THhDS9Ki1OLQ7mznM8l0LUStLkAYPzD09TXk37Nf/AATi&#10;0P4Q6pbX+tXll4gEMrE/atPVcgqBjO4969S+HH7bvhD43YtfA+oNcX9sA939oh2gKTgY5r6Jkkh8&#10;RaS6wuHDcHBxzS1DQdouk6boVnFa6ZbQW0MaBAtuoAAHA4HarbW0v27zvOPlbceX2z61X0rTobOP&#10;amQ4UBsnIq5ufzcHG3FJ+RSH0UUVmaDl+8KkqNfvCpKACiiigBlFFFBkFFFFABRRRQAUUUUAFFFF&#10;ABRRRQAUUUUAFVb6MyRpg4w2atU2SMSKVNAHMeLPDNh4wQ2F7bQ3drKMOsqB149Qa/NT9pz/AIJv&#10;yXnii917QNXGnNd3skwistPwVBJIXIft9K/SdPGGk6H4ptfDEkjrqd2pljTGQR9a27q1muJMyBWj&#10;Vsj6UxH4CfED4b/GL4V6qdLsr7xBqdmqrJiON0Qk+wJrjJLz4tXH7h7HxBuf5eQ/f8K/oc1bwjpH&#10;iGRrq5iZmI2nHFYbfBPwtNMJvs8u7O77/f8AKtIvlQz8H/Cn7L/j/wCJl9C+pLqkXm8s01qz9OPU&#10;V+nX7Kv7EPh3wXDaatqOl6fc39rJFMkk1gquCAp4OTjkV9m6L4V07QVVLSHaFHG7mtZl4xgAd8U+&#10;YDKvYRa6bFHZJ9mQNwkYwAM89KvSMJ7Rg3yZGOfpUF5cG3AROgPpU2oWxuLVgn+s24XnipAS3VbW&#10;NSCGBGOKuVg6jrVn4csbMai5RnOxdvPNbqncoI6EZFJgLRRRUAFFFFABXzJF+zNZal+0h4p8a3ph&#10;uUvbeJVhmtgwUoEGQ2eT8vpX03XzBf8A7WWn+Hf2hPEXgjVbnZBZwxGNUhGdzhDyc8/eq4iPoyxk&#10;F9p7QxDyNmEGPYCpLOzkgZxLKZlxwG6VRUMtqsunOmJFDjew7jP8quafNckN9skixjjaRVDEkt0h&#10;mF3GoyoxsA5NJqFna6lZtFPBHJFMhWRXAIwRgg+1M1C9+xQtNE6bBjqQTnNL9qtVtl82QA3IwfmH&#10;X+nWgD8+v2hPG+s/A/8AaIM+l2N0nhFbNAY7VjFbeYxPPAxnivuv4b+MYfGfhu0uYwqnyI2Yb9x5&#10;Hf8AKvjb/gpx8UNB8LfBPU/DtnK39vieCRMoGXBJ710H/BNT4i3/AI88H67/AGkysbVLVU2pt4If&#10;P8qb2A+1fl9RR8vqKjzH70Zj96zGSgD2p1RJs3fL1qWkxCL0qG63GFtpKnjkVMvSmsu5SB1pLdAV&#10;mZbeNRsBZxgn1p8YHkMgXbkH+VK0azsufvIaj1Cd7eAvH94etagfJf7N/wCy/pvgvx9418QavHb3&#10;M11qKXcL3FqFMeGY8Nn6c19QR69ozXz2PmWwMY3Y3D+VfDf7ZH7ekHw+t4rHwzdoLzbcRzrNbbhv&#10;ULtxz65r4EX9vb4sX3iO4vrA2EjyKBta0PT/AL6qrAfvJb69BdXCW8UaujHBZWyPyxVr7NbSXDo9&#10;umB0LDrX5Sfs4f8ABQDxifFthp/i6W1ihuJhu8m1xx3wc1+nFj4qPinwDba/pzh0lh88FhjjBPSk&#10;1YR0Mk9st4mn/Z02yjJHGPXp+FPsZis9zEsZRIxhQOmO2K/Kzx1/wVD1rRfiJamO6iFnCrLITZc5&#10;GR617N8D/wDgpDY/ELXrfT7y/Vpbh441VLXb8zMB6+9Ymx92222a4V5FAfkfN16VpVUWFbiZZx93&#10;H07Vb6UALRRRQAUUUUAFVNQBkt2RQcnuKt0wyAOF70AZGpQRvb2qysNqjDBuhHGc1mWqeHIdZCad&#10;DYpqOzIeHbvx3HHOK0PE2nmfSL9gPn8pinPfFfmF4g/aqvfgH+0+YddukgsBpwbKw7zljx39qAP1&#10;SjkLqAcqQOp707af79fCWlf8FPvA8ayNrGqSKrEGHy7YdO+eav8A/D0X4V/9Bif/AMBT/jWqWhnJ&#10;6n29tP8AfqOaNmXiXbjk4r4l/wCHovwr/wCgxP8A+Ap/xrM8Qf8ABT/wDNp7ro+qyNcAHcJLXjG0&#10;+/rT5WTdH2HfePdI/wCEos9AmeCSe6QsFaQZwMnp3+7WvrEz2iWiWqkKZAuI+ABn+Vfj58Mf2prj&#10;4jftXeFNdkulfTrWOeF2EW3+CQjv/tV+v/g3VINc8OWWqQkulxHvB9smk1YZdlkk/tSJQzBNvI7V&#10;eqBGSeUSLnjip6llxCiiioKCiiigAY4U+wqG1n+2RMXj2gHGD3qaoriSTdsjxkjvTREiOSPyZAU6&#10;E9B2q395fSsXX/EVp4V0yS7vnKBUZiVGegJ6fhXw/wDHv/gpPpXgC+e10jUMSeUrASWu7neQe/oK&#10;NiT7p3xytOWtOYskEjk49KSC6e/jwkRtif4vavxi8Sf8FavjXb6kzabJoz2Ejkwl7HLFO2ealtf+&#10;CsfxujtBd3o0mO33bd32Ajn86AP2H17wj4d8SRrb6tpdlqSMCjLcRq4weCMH1r4r/a//AGL/AAv5&#10;MfiPw5pWm6dPJfQqIbLT1DKBnuO2R6VyfwX/AOCikE9vcaj8QbxY7ePZKGtLXHy8l+/pivt/wB43&#10;8KfHr4f6b4o0OWS50a9PmQO42scH0zT1Fuanw0muv+EfjW78xTEiqPMz6V0FrKZNQmA5XHB7VJuj&#10;vrKSKLO3G30qCxUWeYm4wuKYy9b7Ap2EEZ7VNVTT7X7LEy4xk5q3UAFFFFABRRRQA1sbTnpjmviH&#10;9sbwXoWh3jfFnSLuzs9S8M2JZIrdFWVyrM3D5yp+b0NfYni59Uj0eVtJ8v7QFYnzBkYwa/CDxN8f&#10;fiH8UvEmseBL1rN4NQne2KpEVJXPrTA/Wv4N/tGaH4k+CfhDW77W7UajqFsrzxzXamRSR/Ee/wCN&#10;elL8TfB8FsbKDxVpcLSfN5qXSjGfxr8EZvg34p8HXl1DcAi0+7CscjGsjSvhZef2HNLqC3X20SHH&#10;lyNjbT6gfpR+1F4us/g98TvBmoeCPEsML+JtWb+2J9JlEZkUMpBmKk5HzN196+xb34v+FPDemhjr&#10;+napgAmIXS88Zz1r8EbjwD4t8PxRKQJLe++W23MWIHv6da0fA3wJ+I2oeKU07SxEL4xlgJpW2Y/K&#10;t7Afbv7Tn7RGm/Gr9oD4V6HounJZLYa00U8kE4kEo5AyABj9a/TH4c6Guj+H7dAApAYYC46kmvzi&#10;/Y9/4J5+IfB/iy28WeOreGS7+0xXtnJa3LEA9SSuPev1CgjWztgnQVD2sIdbnO/60q/65qZanO8+&#10;9EbA3bjvipGWKKKKzAKy9Q065upIzFdvCFOSF7j861KqX32vMX2bbjPzbvSmgFkQw2u128w56muW&#10;+I3jeD4b+EdQ1v7H9oFtbPcGNW2ltozjOPeupus/ZT5nXPaue8WeF9J+Inh690e/WR7eaFoHVW2n&#10;awwefwqgPz58R/8ABWvTLq4l0228Hz2V2g3G6XUOSCOn3Pf1r45+Jv7ZfxS+KPiUabofirXtOtLp&#10;3Q28F4zqRnIGAOcV+g/i7/gmB8LNQuJTpelXn9rNgs0l6+3bj/HFfLniT/gnz47+CfiE+JdItbOP&#10;TbOR5yJJzI23OAMFfQ1qrC9TzPwP+yz41+LzR3WvanqN95o3l7m1MnIYDOSw7V9i/Bf/AIJpaH4f&#10;1yy1HVpLHUIYyxaG501cEFeASWPQmsf4U/tyWnwttYtJ8TStDNboVfyrPcMs2Rzn0r6b8B/tpeBP&#10;itpMi6RfSySmTyxuhCjIAJ70ageheD/2f/AnhWPZaaBo+UUAmK0RTgHNW/EHwQ8IeKG+0x6Jpkdy&#10;qhFuBbKzKAc4B/GtjwtqGk3NiLiGUmW5TDZIx6cDtV+1uYPDr/Z5G2ox3nufT+lQBoaBappunQ6f&#10;EoSO1QRrtGBgcdO1adV7WSOZfNiJIcBuasVD3GFFFFSAUUUUAFUrTf8Aa592cZOPTrVqZikZI61G&#10;0qwqGbqwqkBUljkbVlIZgm38Olcb8XPixpnwv8O3Wp3iQ3r29vLOIGlCM5RSdo4PJxiuu1jxBBoO&#10;kyX90SsUZAJAyeSAP51+NP7dH7UGp+LPGi6JotxG/lX9xbBXiHdioyc+9FwPafi9/wAFYILrwpNb&#10;aV4Tu9KvBIAJob/BHPT7nevjXVP23PjHrlxdHTvF/iSyWZmMUcd6xxnoBgCuk+DP7IHjL4zXVvqO&#10;sw28umXKk4ilKHKkjsPav0X8E/8ABNf4aafb6ZPc6ZdiaNUZ9t4cZ4JxUhufmz4H/a5+NvhG4Op6&#10;/wCKvE99ZSDYqz3Thc59cV9o/AX/AIKi2+pWJ0/WvDdx9oknK+deX/IG1eeU6ZPrR/wUc/Z78N/D&#10;L4IaG/hu3ljkk1mCA+dLu+VmAPUda7Hxj/wTX+G2qeC01PSdOvBqQtFZGe8bG7GTx6UFRPsf4f8A&#10;j7TfHXhew1qwSJTeRCQxRuG2g+pA5reuoQumyraybWJ4aPqD+Ffmx+x78dH+CPxi8Y/DnxbJ5Gk6&#10;XHFa6cI4izEkkHLHGe1fpFp0D6bCGXAgb5znk89KCy7ZK62sQkYs4XknqTU1IsnmAMOh5paACiii&#10;gAooooAq318bCMvsLADJ5wKwPGVi2reFbm7tZPscvks+5B8x445rb1K4t5Faym3bphxj/Gub+Ieq&#10;Hw34MlWAhQ0LryM8YoA/DfwX8avjh4y8U3Gjad4l8TGye5lXfDM7KNp+lfcX7KH7NvxAtrzUdf8A&#10;EHjXVLs3hhufs93Cwx94sud3P5Vvf8EzfhzZeIPh7e+JrmIvcRazcRhw2Bjanb8a+74Y5bVZIyqh&#10;FG2LA7ds0AY2n3kOm+Gd1xOmmqrH5pDtH6+tfmt+2b/wUB1fwnrkvh/w0b61uI5bm1F1Y35XcVIA&#10;bAX8evevor/god8VD4D+BOpb5hHrKzxkBVyu05xX5n/s9/BPxH+0j8VNG1LVo4Z9Dj1CN7jy5PLc&#10;xyEnjGeeBQBW0f4+ftCXSp4mh1Lxfe29x8guFmk2tg8jdjnpX3d+xT+2tqvjTWLbwx4ntr0ahdXC&#10;wq2oXe5uEO7gjnketfYnhz4I+EfBfgO08IWlvMul2rM0as+5ssSTk4z/ABGvhL45fBLTfhD+198K&#10;rzRIWgF289xJ5kpbJ+bHH40AfpFeSf2TP9rjXzkmIjCLwB75/CtKSHzJEmzjA6VieG77z/DNlNc8&#10;sxI+Ud8mtmaZ1uY0H3GXJoAlooooAcPvD61JUY+8PrUlABRRRQAUUUUAFFFFABRRRQAUUUUAFFFF&#10;ABRRRQAyWMyLgHFNNvGy7XVXH+0M1LRQBzOsfD3QfEEjHU9Lsr6IkEQ3FurqCOhwR1rwH47/ALBf&#10;gn4vXlpdQRad4cW2jZGW30yMhskHJ6dK+pKjmhW4iaNxlGGCKAPyi+L3/BI+DR7dtV0HxVeX0jyc&#10;W9rpyqANp7humQBXO/ATxJ4n/Z11i2s9d+GFxqVssryte3i7AFIIAPynjNfryzw6fbqgU7BwAOa4&#10;rxX8LPD/AMQrSRb+zMysAhzIy8Zz2NAHnfw9/as+H2t2UAvtU0XwzceWpNq90oKscZTGB06V67o/&#10;jzw54mtwNL1mzuA5O37PKGzjk4xXxf8AFj/gmf4V16a81PSNJtIL/e9wkk15Nw3JHHTrXzPP4e/a&#10;F/ZymM9jr+kDTbX5vLitjK+W443J70Afr3eEW8Ika52oF3ZJwCMdetLpl1HqNupGJ4TnD5yCc1+Y&#10;msf8FQYNN8E3Ol6s2qf8JDHZNAJRYxrGZwuCfvDjd/8Aqr6k/Yg8feNfix8E9A8U32o28lpeedhW&#10;iCNxK6jgDHb1oA+pvLHbgfSjy/eiPd5a7zlsc0+gBnl+9G7bxjNPqN/vUAL5ntR5ntTKKAFDRGX+&#10;HzMfjisrT55b+9uVYtGsTkAZyGGa0Ps6JN55Hz425qGxiFvPMx48xsj86AOD+PHxDg+Gvge41WTY&#10;ixsFy0nl9fevxk+Of7SvxA+MXiqS08Na1rFlaQyyW8lrY3zulxljgEAgHIOMV9Mf8FF/jl4p8RfF&#10;TVvg/o13sQNbTCN7dSoBRGPzAFurV7N+zR/wT38L+E9JsNY1zS7ea+uPKvPMhu5c5KqTkcc5qo7i&#10;lsfmDZfs0/FLx1cLcSeDdauvN5N61vvZgDjqTzivU9G/4Jt+LtR0x7i5bWIZVPEJsc54B/vV+0+m&#10;Wei+BbZLGxtpYoYsqoBLYycnkn3retJluk3xAhc87uta8xkfgxdfstfGf4V30x8LQeJ9OVvke4so&#10;mhMijnkqRkV7v+yJ+1V4/wDhD4803wj8R01aa3maS5fUdcvnAC4ACkHIxlTjmv1n1KO3uQI7tGkT&#10;OAF9a+R/2yf2M7D4m+F9R1Pw7bW9vry26xW9xcTyEL8xPKgEd/Si/RhsfUXg3XIvE2mW+rw3A+zX&#10;sSzxbW3KVIyMHuK2f3ratkFjDt/DNfH/AOwT8UNV8Vr4h+Hmq3Hn3XgSO20yXbGFjDBXHyHqw+Tu&#10;Aa+y45FjbycfN19qljRJRRRWRqRXU7W9u8qp5jKMhR3qD+1JFsYZ2g2vI2ChPTrVzjv071Xugs0a&#10;oAeDnmgCPVfEGn6JZvc313FaxKAWaVgoHOOfxpNK1y31iFbi3dJbVxmOZGyr/SvnT9vK+1Dw78C/&#10;Emp6dKsTQW0R+Zdxz5yjpj3qz+zR8YdLu/gP4KF7I76hJaLuYbQNxJ5xmgD6P3N5gXHy460j3EUf&#10;DSKp9zWDp3iu2+xtJc3UbMG4wyjjt3pra/ot4HdpFJj5P7wf41Whkb7XClNyEP8ASl+0IBywBrjl&#10;+JPh+zuPsyuQwGfvKR/Or8Pi7Rbn5hIM9eXH+NGoHSRvvXNQy3Dp0iJrCm8d6PZ/KZenHDL/AI0L&#10;8QdIbnzv/Hl/xpWAu6v4osPD9vFNqdzFYpI4RDM20M3YD3q9NeFV3RJ5oIBGDXxP/wAFDvjALPwT&#10;4Si0S4Edy3iK1SQuFYFCHB7/AEr680i7nj0+3uTKjWqou8LgknA/rRYRvNcbYkZhtLY4PapY2LLk&#10;rtPpWZqMdxqEVrLaOqruDNv6kflWqvQfSgYtFFFIAooooAKgulDKv73yuevr7VPUF0sbRjzQSuc8&#10;UAfAf7THxcf4Zf8ABQT4d3N1qLQ6MNFlMsMk5jhLZ4J7etfWel/tB/D/AFDSYruXxfpML3EQfyzd&#10;qduRnFfmH/wVrWLVf2gfDEOnRSDUzpOImIyOG9Oa+aLX4U/Ei/02yeK5t1RwpCtE3Qj/AHKYH7r6&#10;P8cvAX2fyz4u0mRc8sbla0JPjZ4AcADxjpK/S5WvwxbwB8R9Hb+z/tNsXPORExHr/dpv/CC/E3/n&#10;4t/+/Df/ABNaRjdCufuhF8bvAEa4PjHSWPqblaZefHPwEtvIyeL9JZlU4UXK81+GR8C/E3/n4t/+&#10;/Df/ABNPh8D/ABLSRd1xb7Qf+eLf/E1XL1C5+4Wn/HLwBcWqGfxTpAfHIa4UmmWvxq8Cy3CsfGel&#10;gA42faRg/rX4W3nhP4nzarLFBcwBRjG6A/8AxFWNW8D/ABS0eSOSO7tidobiFj/7JT5QP0G/by/a&#10;W0+0TQI/D3iOLNvqOX+x3mPMUAcHHavrn9n/AONlr8aPB6aqkMVnIsvkeUs3mFsKDnOPevwzuvg/&#10;418aQpLqjRSsh8xWEbLz+C1+hH/BOdvFWh+H4LPUZ4yn22QnbH/0zQdSKiXQD9E4ZmkkkUptCnAP&#10;rUf2z/Tvs2z+HduzSafK0se5zliMml8gf2h5uOduM1FhlqiiipAK/G3/AIKXQ6j4Z+L+r65pl1Pp&#10;dxLeW6NcWzGNmAhU43Ag9RX7JV+Xn7Snw91L44ftS+JvCupxLc6BZm2uY43DIN3lxg/MBk/ePerj&#10;uI+VbP8Aa8+JWm6V5dtr+u6jtAAZdRk4wAMVcvP2wPiW+n2rnW9chmJ+aP8AtKTJ9q/TrQv+CfPw&#10;S0HQkebwm24orP5d7NySBn+L1rQ/4d/fAvUYY518JtnO5S17NkH/AL6rTmDU/K//AIau+Ld1dJJD&#10;c+IroAY+yjUZMN74qr4s/aW+Luorp0Mur+I9CeQlU/4mEuSTjp06V+rq/sK/DXTf32m6CsFwv3Ha&#10;8lIAPXqT2qxcfsM/C/XntZtb8P8A2qS1YPEy3co2nqehHoKL+YH496X8MPi38fvGi2mq3XiPXrGR&#10;NxurhnnB2npgntmv2c/ZW/Z7t/gT4SkiS5+0S6hDCZVa3ERQqDwcHn71dj4D+CvhT4ayp/wjenmx&#10;CAhQ0rP169SfSvQVPYnJqZMYeWv90UeWv90U6isgGhQvIGKdRRQAUUUU0BQ0+4864uVxja2OtV7+&#10;SYXkoERki8vj0zg1PDb/AGf7W6YDNznrzSW94wtz553N04FaAfg/4w+FOqeOP2sLTw3rWo3SWeu6&#10;68MLXCl1iVpVUlVJ5HzdK/U34MfsK+BfhlpsVreWOl6/NHGVLXWlxbjk5BPWvLP2kPgTa+Bviv4K&#10;+JUcEaWWh3kmp3ZWRmkZVZHO0YxnCngkCvrb4YfEKx+LfgjT/Fegs8cV9kr9oADbQccgE4qrsR8i&#10;ftSfsZ2mveENR8XeGbRdD1XRbd2g07TLFUa5bqMMpBB496j/AOCf37RmreNtSvvhV4k0afRbrQNM&#10;xJLeXJZ5CGRcFCBgnd619y6pa3d0yJJIhsSMTJ0LD2OP61+e3xs0dv2XfjZqPxJgCwWviS+XTVaH&#10;Mr/OdwBDYAH7vqDQgPafiB/wTw8HeMr43CSWNjIy4xHpkZyc5zXyn8Xv2JZP2avEmheK9C1K41mN&#10;dSSaW0jsxCiRo2/kqTxxjpX6o6S8t7Hb3TyKV2Ant1FfPv7Y/wAVvCXgvwTPFrUNzNLcrNBF5GD+&#10;8KNgnJHGawNj0L4I/GaL40eB4Naito9NhZ2izHLvAKnHXA9K9Wh/1KfNv4+9618Xf8E19dsNQ+AN&#10;hplxBOLiS8nb5l2jG4kd819oxRrFGqIMKowKAH0UUUAFFFFABTWUH2Pr3p1N2/MDQBka8znT52GQ&#10;sSMSvZhjoa/Ir9qz4R3f7Qn7Sz6ba2UmkRNp8bfbLaHzCCvVccdc1+weoQrNY3KEfeQg/lXlfhP4&#10;K6DF4hHiSW0DXu0xeasrdPTGcUAfmfP/AMEs9SvrCyJ8SaqP3Y/5cR6D/aqJP+CUOoSH/kZdU/8A&#10;BeP/AIqv2CtLm3uFMEaMFg+QZ/Lj8quLEo6DFaxlZGb3Pxxb/gk/fp/zM2qH/uHj/wCKriPil/wT&#10;38SfCfRYNS0uXVPEMk8wt5Ifsezy0IJL5DdsV+4rRrjkVleINCtdb0u4t5Y9xKNt+YjBwR/WnzXJ&#10;Pxr+AP8AwTxn8c6PPr1p471HRb22uGh22tsNwO1Sed2QfmxX6r/BLwrqPw/+H+h6Fc3tzq7WcAia&#10;7uAQ0nJ+YjPv618hfDnxL4i+Bf7Q+ifC/Ur2EW/iJ7jUVSFAVK7XxlmGQf3fav0B0/edMQI6lthC&#10;kHIzTkMuKoGCgAHt606s7SYb+GMi8lRzuJ+X07dq0axe5cQooopFBRRRQAHvVe4vFhtnnKZKev19&#10;asN0rlviJqT6H4L1G6QlXTaRgZPLAdKZMj88v28P2vLnT7zUPDWlSNDc2srxSfZr0hgCncAcda+E&#10;PgL8E/FX7QXjS2Oo/wBoz6fIZI2vZYjOoIUtjk/5zWx8dLe78YftW63DKysupalDAu4bfvBRzj+l&#10;frp+yD+zno/wm8Brb3Nmg1A3LTK8MrlQrRqOh79e1Ig8b+EP/BLfw34XjtNS1LxAmqmcRSfZLzTU&#10;ITBzt5bv0PFY/wDwUO/Zw8J+AP2aLu50nS9NtLoXtuguLexSNhukUHkc1+hk0cMNsW2nbCpI59K+&#10;Pf8Agp3qqT/soXlyA20ajajkc/61aqwHnGlf8E4dM1f4a6e6+InLahp6khbBSV3J0zu561w3w28R&#10;+Jv2L/iVL4TuLnUNb8MWkAt7eO5laCBXdlOVTJAxg9K/Rj4VzRyfDjwscHjT4f8A0EV8m/8ABT7Q&#10;9H8OfCew8U20RTWZ9dtIHl3lsqdwxtJwO3alYD7UsboXdjBNAgUSoGbZ2OM1fijHlruUFvcc1y/w&#10;xuZbnwvatKcny07Y7V0CXTTXkkKn7vPI4qgLaKVGM5p1FFSwCiiikAUUUUAQXakwOgXdvBU/iMV+&#10;ceofsgW3w7/a08H6xDANS0xiJ7hWslWLJduG554HU1+i+pJdyQr9kdUfdyW6Yrk/FmpeH9Pv4JtX&#10;BlukQFWjcAAZPbPrmgDMtfh54I1K8la98I6L5fVWls42BPtkVJN8H/h6fnj8HaE57QCxi59+lcNr&#10;37T3w+0u+k06eG9d7ZsHbsI/A76q6Z+2F8ObjUY44YNQWbB2syJgf+P1XUR39l8CvA0TT3M/hTRr&#10;kN88cElhERF1OBkcf/Wq/o/wz8JRyjUYPCWlWlxygMVnGrY+oGa4DSf2rPDF1e36ubkxI3yjagOM&#10;n/aol/bB8D6fN5TLe49lQ8/991YHoHjL4haT4F1LQdMnFrFLqL+Tbws4Qk9lUY5+ldgrm5tVaQeS&#10;xPQ1+ZX/AAUA/aJtz4z+EviLQZpIo9OvnuZd0as23HYZxn619d/svftEQfHDwvZ3txdNJLNHJITI&#10;qR9H2jgH0p2A94hkaFsFflzyx6Cnw+U10zLKGJH3R2qpcalHJcRWyNuV/lOMEfnUkkdtpOJSjZY7&#10;fl5qRmjRSKwIBHSlrMAqhYLItxcmRmK5+Xd0/Cr9V7q5WAopz83HFNAV/O8zUvLPK7c7TzTbC6+0&#10;TXMYt/JCNt3D+Lk81OtntvvPAGNuPesXxvrqeD/CGuawCUNpbvPkAE8DPANUBrXUMLcCVY5u7j7x&#10;HoTUM2k2up28lvf20d9A42stwgYMPcHtXn3wL+JFh8WvAOn+IWLvNdGT5pAFJCsR0B9q9MuLyOxj&#10;GQxXGeOaYHmfjj9mvwH4ysWi/wCEZ0WynY5NwunRFjwR1x7/AKV8f+Ov+CYt9pMkureFPiVq2kGP&#10;5hY6XaCNWZmwThXHOD6dq/Qm11KK+JVQwGM8jFNkt7pbuMwOq2+PmU9Saa0A/JBtJ+OfwE8QNO8/&#10;i3xVplpIrKs8rxpIqEMe5AB6VpX37cHif41fEay0i+0i/wDACtblGY3zEAruO7GF6niv1N1jS9L8&#10;WQy6fqMRlSNSHXcVBBGDyD6V8tfEX9i3wD4g8fW02k6XEl59nwrPeSHuxPAPpVX7iZ9KfCmbzvAu&#10;iubw3rNaRlpicljjqT712Fc/4H8KweD/AAzp+mRIE+zwJEcMSOB6mugrKW4BRRRUjCiiigBkvKHj&#10;NZ2sM6LbBQeWwcdq0J5lt4zI2SB6U0xx3ccbkZH3hmqQHjv7V2oXmg/A3WrnT45J7pDFtSIlWOZF&#10;BwR7V+GfhnRZ/H37RVtpOoSyedquvLAWlG9rcvMQSAepH4V/Qd438JjxhpM2mXAWSylxuQsQTgg9&#10;R7ivw7vvCNz8N/259EZ1WOxk8Zrs25OFW4HcgdqQj9kfgP8ABzTPhH8O9M0Nkh1Ca2DZu5IFR23M&#10;zYP/AH1ivU7eQspBj8tV4HpVLSby21nTYZo2Eiso+6wz6djVaz1V7qSSHJ4baMjAo2HsfGv/AAVW&#10;VD8G9Cf7dt/4n1t+6z/tCvrzw7byXel6QWVlg+zoGTqp47ivkP8A4KrWumaf8C9DvL+J5D/btvkx&#10;nvkds10XiT9vzwZ8H/DNra681/JetarLE1rDGyhcYAPzDnIPagqJ5l/wUi0PQ9LvPBt1oVrZ6LrE&#10;utKLu8soljmnXj5XYDLfia/QfT5o5tPthuVx5S579hX42+NPiN4j/bE+KSXOi3q/8I/Z3iXkUN5E&#10;EcKT6qDzx61+u9vMs2lxW+nAxXexQrSDgHAzSLOjGOg4HbFJUNmssdrEtwwaYKAxHQnvU1ABRRRQ&#10;AUUUUAVblUeZEMalyOJCORXm3xLsL3XdJ1K12yxRW8bssgyQ3HpXpt5GzW7tGQsuPlJ7VUvLcXGj&#10;vDON8kyFGI4ycYoA+Fv+CZXxM0DRfgxqekaprFrpV62uXBEE8wVyNqDOD2yDX2T4n+Knhjwz4flv&#10;rnW7FVEDSRNJOF8zAzwfyr8tv2jP2V/F/wAEvEcuqeD5LGytlh89lYySsXZ2BPKnsBXzb42+PXxR&#10;8WRW3hzWJ2uUst1snl2IC84BOcAnoKAOv/bN+OGo/tBfGKWx0/UJzpEttGDZ210ZYtynG4rwM8+l&#10;ffH/AATT/Z9f4S+ENSvNSMmrPqyWtzA13AB9nGGOEJJ4+YenSvkn9iv9i+fxhr9pq+qWsD7lkBDz&#10;So2QR7V+rGraDq3gf4bJZ+GpYbO6sdPESGTLqGRQF6jkCgDo/FXibRPDsbTavqlrpsYIHmXDhQTj&#10;IHPtX55fG/4q6N8a/wBsj4R2mnarbRRWTzwO1vN5gbrgn06dK4j40237QnxZ8TXWj6p4g0qbRVCT&#10;LGLbYwbbjO4J6E1zf7PH7Hfi7w7+0N4P8QanNYyR29yZGEbSA5KkHGVAoA/XXRdLj0zRba1WQXax&#10;k4kx15JrTjHmjcy7SOAe9RaXaGxso4DjK9cfXNPkkZbuNAflIyR+dAEvl+9Hl+9PooAYI8Y56U+i&#10;igAooooAZ5ntR5ntTKKAJqKKKACiiigAooooAKKKKACiiigAopCcUm72NADqbIAY2BO0Y60bvY0j&#10;MrLyDigBFVWQLkPj1qBpmjO0xhEPUjin+ckfCoRT2VbhTkfnQBj3mjxXkgkN7IgVtxUHj6H2qhqW&#10;m6ddQsF0e01KM45liVsn8RXSCzj+YFQQRikhs4rSLZEm1c5xkmgD5U/aM/Y50Tx/4Q1S503T44dS&#10;e0uJI4bW1jGZGQ4XOPXir37Fvw2134X/AAF0Dwpr1pPpJszNuaTAYZmdlBAOOQa+lpGuOQr4Hbik&#10;Wza6UR3REkfXb0oAuwqFhQBtwx97196kpqqI1CgYA6U6gAqN/vVJTGUls0AMop+w+o/KjYfUflQB&#10;BPiNTKW4HGD0qhqdvJcTWUsRYKh3Nt6Y96vzWzzfKWBj/u0+HYymPsvGKAPz61qTQbP/AIKRa7e+&#10;IhappzadGizXKBl3eQgHUdc19729rDcW9pLbSH7NsUps4UrgYwPTFfFn7enwj8qw1Dxl4cgS08S+&#10;dAPthDOSoCgjbyOgx0rg/gV/wU70PS4YvDPiyx1ufUonSzjl+zxRxgqAp6kcZHpVR3Jlsfoyy27t&#10;tYKzf7Qyar3NzcWxxBahxjPHHNeS+Hf2mPB+v2MN8nmRiXPEkkYYYOORu9q37/4+eGrLS57wzbki&#10;XJVZUJP61diDt475pMreRLAGGFY85rgPit440z4KeAdT13UbyOeK1xIy3hITBOOa+eviN/wU6+GX&#10;g+5uLC+0nWri4ibYrwLEVDY4P3xxXwJ8fP2rvH/7RVhd6PYancS+H7yMRyWc1pGWchieqjPAI700&#10;hH2l/wAE7bh9Y+M3xw8VpEsdl4h1GG8tjH/q2U+aQV9ua++Y7f8AeeaxIbpivn79jr4Y6T4C+Cfh&#10;S5trH7NqN9pFq1y+5ss4TqQTxyT2r3i1unWYW8hMj43bx0xSfkNF6iiisjUUHGCelKQknQj14pvU&#10;U2ON1d2JG0jgdxQB85/t/SRSfsteN2YjiCEf+Rkr8XfCMvxa+zp/YcerXGn7B9nWO7ZUAz/CNwxX&#10;7S/teeCdW+J3wf8AEXhDS7mO0vdSiRY5plJRMSKxzgei+lU/2cf2Y/Bvh74Y6DpOsaPFd67Z2qpd&#10;XUcsgSVsnkDP9KAPx/vbH9oTVrpbKNvEUMrjIjj1BskD/gdV/EkPxs+G+nxXGs6t4itxcKTtl1By&#10;Plxno/vX7qr+z/4Rh8QQ6hFpUaJGhXHmvnPPv718cft4eHfDmseJfAHhLS7QRXerajJp4k8wlFZ2&#10;jUFucgAt6U+VmJ+Zlj4++JupQ/a4dY1iYnjP2x//AIqt3S7H47tvmS78SNG2GG7UHxj/AL7r9cfg&#10;h+wJ4L8FeEba08V6RY6xehy7S288oUggYGMjpXtUP7Ovw8s41ij8PqEwAB50nAH/AAKizA/CK5Px&#10;1W4Km68QEj/p+b/4qjVvEHxn0aHdPda4i4yWN85x/wCPV+7Tfs0/DuSQu3h9Dn/pvJ/8VWH4t/ZL&#10;+HmvafLDHoMKOybQXnkx1/3qLDPwySx+KvxPjtohBqeq/ZHW7Cy3Jb7v8XLe9frl+wT4+8WeNvgr&#10;ff8ACR6bLa6j9vaNYpZi7bQB0JJ9K8SbQdA/Y9+LGsap40sJNV8I6lKul6fZ6WGLwyOy7SxYrlcK&#10;wPJ6199fCvw74V0nRy3hex+w2bv5hTzS+WI5PJNOzEmdXprSNp6xuux1jxjuDipNKge3ttkjMzZJ&#10;+brRMssTMVYAtwvfFSWaTxQ7bhxI+Scjpj8qLMZZopMijIpWAWikBpaQBUF1I8arsjEhJwQanqtf&#10;TGGLKkg9OKAPjb41/BOfx1+3R4E1mfTvO0O30iSGaRkVowxPAIP09K+n9P8AAOhafHHapoNhIkQC&#10;BjbJnA4z0rz68+OPhvRfjxoXgLVLK6uPE+o2zXFtfRgCBIx2PPX8K9njWV/OZZF+YHYfT0p2AxJP&#10;hv4ck1AXZ0ewLAY2/ZkI6Y9Ks/8ACB+Hf+gFp3/gMn+FXNMN1bxCG7kE02Sd6jjHbtWhlqq47GJ/&#10;wgvh7/oBad/4DJ/hR/wgvh3/AKAWnf8AgMn+FbeWpNzdzRcLGAvw/wDDSTFv7C04sR/z6p/hUFx4&#10;P8OzXSRtoOmsDxk2yf4VvxyGS8dAflAzzSXEKrcJtwr44JNO4W8jA1LwH4eSFFj0LT1ycHbbIP6V&#10;Y0HwrovhSHyba1t4Du35WEKeRjsPauV+Mnxk0n4Q2eky6sk1wL6fyEFuVJVuOTkjjmu8YQXqpcgr&#10;KhUcK2T6/wBaT2Fyky3g3YVRtzwasNGGbdkj6VHHBEyjC4wBjmlZm3+UOG67u2KQ7MlHAxS00ZA5&#10;5I60u6pFYWucj03Tptfu5ZNJsxMEDNdGIGRuBwTjJ/8ArV0W6vAf2uv2kdD/AGZ/AcOv6hFdXUl9&#10;dfYQlgEeRWZGILBiMDiqjuBv/EL9pLwd8PVaLVdXsrVggYLOxHGcentXy941/wCClHh7QNVuRpVx&#10;pl/HG/CrOwGAM9MV+aPxh+NHi74weMEimvJb6KZT5cP2ddwXczAYVe2a9u/Z3/4Ju+Lfisqatcal&#10;pltaTxrN5N4sqMAScj7vXitbWEfRl1/wVggvrV5hYaZHMuFEa3L8j16V7N8H/wDgol4N8YWNyNf1&#10;XS9GeONCoMrEkkHPUdsCvJdb/wCCTth/wiVzBaw6PDq5YFLnzpiAMjIx+dfNvwZ/Ynm+J/ib4k+F&#10;bKSwg1Hw64tDcTtIULkNhlxyRkdxT06CZ+wPwx+K/hn4laPHd6Bq9vqcTkgNASQcYz2966zT/N3T&#10;eYhUZ4z3r8aPA/ir4k/sL/EyDwPrGqSXukRQ+cJ9PtAYQZG+6Xdc549a/YnwbrieIPC+mX4mWV7i&#10;3SVsEEjK55A6VnJFG5RSbqN1ZhYWik3UbqAsLRSbqiud7QkRNtfsaaCxUt/Mt7iYuvyMepqDX7hY&#10;9LaWLBAPbirMU326GWLkSINpY9M+tRR2atZtZz4dmBPB46cVd+oH56/tZfttaTf+DfEfhSOPT5b+&#10;a0ubJMOS4YoV4465r5P+AH/BSPxX8BfCtl4Xi8KwaolnGyK0926tyc5xiuh+PH7I+t6L+0Joqapc&#10;2l3beIdWkNvsEgEKmRPvnHH3h0r6U0f/AIJi6Vq2kw3gi0mS9c/NMJ5jkfQcVfNEk8gb/gsF4zZT&#10;ptx8PbKF7o4V/tj7h9OK8z/aQ/4KFX/xg8G6Hodz4XsLa503UI7sssrM7FVcYOR/tV9U3X/BL86t&#10;dw3MbaQjwcAtLN+lX9c/4JX6HfaTbBbPSf7U3Az3HnTfNwc/5xRdFeZ8/wCm/wDBYnxdBpJ0o+A7&#10;EGQACUXkm4AY6ce1eZaj8bPHP7VnxE8O2s/h97Wwi1WGeUxXBkXYzgHIbtg19iT/APBLDTVsnkFv&#10;pH2hcbH86bivoP4N/sg+B/h/aWRi0S3i1SCOMS3CTSEO64yQCfUZ6VganqPwx+HulfDjw/DFbokC&#10;Rkt8saryfoPevQY5FljV1OVYZBrNl8ia4WxkjLowzx06ZrSjjWGNUQYVRgCgB9FFFABRRRQAVWeZ&#10;lvETHykdas1E23zhkfNjg0AZXi2+ksdDu5Yk3sImP6V84fDn9qKwt9aHhfVZLa0nw0xLuxbGePbF&#10;fSOrNHdabqMcuCqxsME44wa/FD9sXxFrfgn9ph38MTtDF/Z0f7uGMSnPOeoNAH7MWvxG8M/Z4pF1&#10;O3BkUMcZ9PpU6/Ejw3/0FYf1/wAK/BBv2jvjyrFIb++EKnCD+ywcL258ulT9pD4/Iv8AyEL0/wDc&#10;LX/4itEk0Q073P3vPxI8Od9Vh/X/AArK174z+DfDtkbm+121t4+QrOTgnBOOlfhM37SXx9b/AJiF&#10;6f8AuFr/APEVh+JPjN8bPFdrFZ6ncajdwF8hV0wDB6Z4jz0NPRCs2fRf7fnx/wBN8WfG7w34w8Ja&#10;hFPd6Rp5t1Fi7LyXkB+bqDhq/TL9le8m8VfAjwbrF7eTfbLmzWWRWYsc5PUnrX5i/sd/sa3/AI++&#10;Imlax4vt4rvw+kkqXVjOssbyHyiVOQBwCR6dK/YTwv4J03wX4b07SNCt1sdOtU2Rw7icLnpknP60&#10;7oVmbIWJrpGE5L4wE7GrdQR28PmbxGQ44zU9ZvVlx0QUUUVJQUUUUAFZevaJH4gtXtZXKwyABuM9&#10;89PwrU65xVW4hufsckcUyrOTlWPQc00TI/D/APaO8H33g39tOO8mtXi0aPxBastywAVlBXJwO2K/&#10;ZrwR4m0Xxpo0FxpN9FNGqiM+QMDIUE/jzXzr+2D+yDJ8XNBs9R0CSxsNftpWuri6unkIkIU4wACM&#10;5x2FfMvwb/aG8S/sg3iab4/j1LxLZJI9w/8AYtiCNrLsUDIU5BGevSnZmZ+pTLDDC8Ty8MCDmvkP&#10;/gpo1jY/ssXqPMvlLf27FmH/AE0Wvor4f/ECw+LHh2x1rT7O5sreeBLkx3ihX2tyARnqMV84/wDB&#10;Tuxh1f8AZj1Kzt7OWeRruA7YlLHhx6U7MZpeC/20PA+lfCuxUa1pons9OQFTIw5CdDx7V8LftGfH&#10;vVf2sPGjeENCg+2abb3UF+JLSYsPkOCNpwMfNXyx8PvBfjTxlq6eGYba8tBqEi2sc1zaOI0BO3JO&#10;3OOa/T/9hP8A4J93Pwn1NPEviqbTtUSezkg2W7Sq+/epUkHAwADSs+oan3R4RtDp/hW1jIwywqD2&#10;7VsWduF/f5JLDpTprcRWbRRDaNuBSWrN5KRk4ZRye1GoEtvMZlJI2kHFTUxEWMYUY707IpWAMijI&#10;oyKWlZgFFFFAGF4u8QJ4b0l7p9uMEDcSOcE1+GPxb/aS+IPxf+Iz6X4bju5Jwxt0itLxxuIYnuRz&#10;zX7meM/Dq+JdHktWCngkbiQM4Ir8gvhp+zvqHwZ/ay8PXGsmG60me6NzLHBvHBJGMkDB49aAPHrf&#10;9mP9pLUnbVo/DOt3f2kbirXYIA9cl6a37Of7Rd5YvHF4P1aI5x50d0Aw/HdX7qaC9vHpMc1ouywm&#10;TEEeclR7n/69WPDXhk6fp7x3rJcSNIXDITjHYU1uM/CFf2a/2kbK02p4c1wsy/M32wBv/Q6hh/ZL&#10;/aNv9J+0JoGvu+/GDeD/AOLr97oNPsLqWeLyfuHByT7+9SW9jb2Un2eJAsGM7QSa35iT+fHx58HP&#10;jPpsuh6R4h8NX5urg+RaR3E4dnccEDLV6H8P/gt+0x8PYY5tN8GawlqoKhY70RrycngP6ivv79tu&#10;1uofjx8BY9PR0tZtaYXYVSwZfc845+lfY9xpiSR/Y4AqxL82Ccj3/nSuPofBv7Mfx0+KlvqUGl+J&#10;PBjwStKI989yZG4XB7+or7u0fVr/AFTT4ZbqwWORskp1A5x3qjYfDfw5b3i3kNgou0bd5nmMfm7n&#10;Ga17LUl/tWWwVGVYlzkjjnng1LEaq9OmKWokuA6s2DgHFOSQOOOPrWQx9UNRi8x7c88Ht+FTS3qR&#10;TCLaSSM5HSmmGSRwS425yAetNAJeTP8AcRcnrxXBfHjTXvfgv4vQO6O2mTDA65K13xuIzfeSUbzM&#10;Z3dq4746agml/CHxZcSKzpHpszFV6kBaYH5B/B/9s7Wv2f5YvBjWCXUVihIkuLhlPzsG6DjvX023&#10;/BVmOzsYftGjaUG2D787nPH0r5L+H/7LmsftL+MJPEukyQWNhd2/yLfrIG+QhTnaMdfevoWT/gkj&#10;4h1K2gaXVtCYbB8pecdR9K0VrK5PodVH/wAFYo2j3Q6HpJyO1w4/pUej/wDBWCW+1SKKfQ9NhhOc&#10;v9ofjg+1YVr/AMEkdWtLcRrqOhhuRu82f/CqM3/BJDxJDA7rrWghs8HfNgfpRoGpp+Jv+CmVvdf2&#10;2kMWnxyPC4TZcuDnbxivN/2Gf2qtW8cftKaTJ4ju3s9L2zqzS3LyL/q3IyD+FYfxe/4Ji+Jvh/a6&#10;VfPqek3Ed1cbJDbmU4XGST8uAPevQvg//wAE6/FVxYjXPCfiHQdPuI3MYkLO+DtG7jBHRqrSw9T9&#10;TdFvLXUI2urS5+0wygOpHTHbFadcv8OPDlx4U8G6Tpl9JHNqFtaxw3E8edsjgYJHt+FdRWMtxhRR&#10;RUgFFFFAEN1D9ot2TOM+lRybrW1VEG4quP0q1WdZtNJeXCytuiBO0YxjmmgFsWlazO9SH3dM+9fI&#10;H7YP7IzfECxGs+Hop/7bt1nuofskaq/nEFl+b13d6+rtf1R/DgfUpnzp8YAaNMZJPHGfc1JpWrG9&#10;hEwuEmS4UNGqEEoDyA2O/NUkL1PzH+BX7QHxK/Zra20Lx5osyfYw6vPqV0zMSxJXIBPZhX6M/C34&#10;hWfxI0M6jaLDuCgt5OcAkZqh42/Z58D/ABLupbnxRokeqTylS7GaRMkAAcKR6CtrQfhzp/gXTXsv&#10;CsEelwsPu7i3OMA/NmpsM+P/APgrhOl1+zzYQXLCBRq0RDd89q/M/wCHP7NXxN+MGqWjSWmqahYr&#10;L5PnPMHwBg4G5vev3T+KHwK0H40eEbXRfGdjDrMcM63G15HRd46EbSDWn4O+EPhL4fWfkaBpK2AD&#10;bwBI7DdgDPJ9qLNlRPmD9kP9iy0+EunjUdTubqO9uoED29xGuEIJOARX2V5xtpkU26xw7eZQMYpt&#10;1A88ESLwynkmp1/ewGOcF8+lFmWTqwkUMp3L1B9aWqlxeR6esSBG2sQqgdqyG8cWC+MB4bO435j8&#10;3ORjbwemc9/SnZgdFRTFmVg5BB2dQDzToG8+MOBtB7HrS2AWin7D6j8qNh9R+VICpMjfakc5EY+9&#10;6fjTFuE1C4eEEAR8gjvV4xhkKtyKhjsY4GZ4VCO3U+tAGPrugafrGlzLqVnBKDgFpowxxnjtXN6f&#10;8GfBsjfaF0XTZXOGObOM8/lXdG0a4haO5IkVjyBxSx2a2wAgAQdD1NAGVa6Ra6CQmm6RbW6joYYg&#10;n16CtCSFtQhIuE8pccr1BHer9QeXKzHc4KE9KAMiLw7orSmMWdq8wGSfJXd+eKkg8O6abyO4itoY&#10;5ITwVjAOfyrSjsYY5jMqYkIwTmks7d7fzN7BtzZGKAKnmSDUphglMDHP0q95yecqcbiPxp3kr5hf&#10;HJpjWqm4WTA+UYoAnooooAKKKKACiiigCGin7D6j8qNh9R+VAD6KKKACiiigAooooAKKKKACiiig&#10;Br/dqOpH+7UdABSMSqkoNzdhS0pbb82M+1ACxFyPnUKfao5nmHCRgimSXh6CNhz1qdZBty3H1oAZ&#10;AZf41Ap0lzHF95sU2TdJgpKFGcnmkmt0uVO0rk9+tAEscyyjKnNQ3ivtJUZpbe3MH8WRU/DD1FAC&#10;L90fSnUUUAFFFFABRRRQBF5w+0eX3xmoJ4GWRXQEjOTU/kj7R5vtinFg3H4UAY/ibwxZ+MNJeyvM&#10;+UxySoBP6ivz8/aw/wCCc9v4yvI9V8O/2lJNBFJITFLDEA2SQOQDX6LSwSMuI5NgrMkke1Jt7hGu&#10;VmOMgcAdOaqO4pbH4H+Lv2Rfi54b1Ke2soNRMMZG3dqSjqM9mrlpPg78YLdxZzW98Fk6ltQB/wDZ&#10;8V/QRfeAPDl9me50iGV265zn09awm+Dfgq9uEkbw3b5XjlT/AI1rcyZ+KPgb9hTxz46mSW7sL5t2&#10;Gci7iPBOO5r9E/2bP2EdG+FN1a6tqDXwlgkYlLho3TlQOQB619e6b4I8P6GpWy0+Gz42gqSPp3p9&#10;/NF4f0Od9Ruo2RTks7BQAeAOaL9ANG1s4YNJht7fiFIwseBjjHFJpFubW1EcgxJknnk4+tcF8Ofj&#10;HpfxI1TXdK0oYfRGEUrLIHD5yBjHT7p616DptyLqDey7JMkYbrioew0WqKKKzNRQdpGelQSXgWYg&#10;EEdKm+97U37KrckAn1oAgvtJg1Jf3mRxjIFR21nDo8ZEZ7YGRUrTNHIEyTn0qVofNUFjkdcGgCGG&#10;4F5GVY7WzwBX5efGvT7/AMI/tR+Ep9ZDQ22oeJlFkZG37v3qdACcdR6V+oCwhb9DH/q9pzjkZ5r4&#10;r/b++E974mbwv4s0dTBN4TuJtUk8uIu7lNj4BHAPyHrWyMj7G0qbydHinU7jwOenStbc8kWQoJxk&#10;V+bXwD/4KVaddNF4b1/SNTW9TcxmupERcDAA5r7S8M/H7wpqFok0mvaenmKrKj3sYK57HmhoR6XH&#10;flZjFLhcCkubGJUMryuqgZJFeYeJf2ivBugq0zXlndnOP3V3Gc8Z9a+ePih/wU28I+GLOWKPRLy6&#10;ZkJH2eeM9D9aVmBzH/BV/V9Ij+Duh/ZLjfewa3DIwKkEYSTqcetdn/wTJ+KGp/Er4Rz397HGu3UZ&#10;IfkLHhR7mvzT+Nnxz8S/tQeM7y3tI9Si0J7lbiCzmTcE/hHQf7Vfqd/wTb+FM3wr+Cl3pt5HtnbU&#10;JJQxRkOCAehqnorB1Pq1iZZCAOFOas5z0qpbvma4A7Zp9mxkhyxycmoGT0UUUgHLS0i0tSwCoLmZ&#10;YYiWPJBA4qeq15bG5RQGA2nPNCA/Kz9v74o+IPgf+0B4e8U2+n28t1a6adiTsdpDHHO05rmdL/4K&#10;8eN7XRII7fw7oU00UKgq3nZHGOTmu6/4KFfC2++On7ZHgjwXaXq21veaM7PIyF0+U98fWsGP/gjV&#10;r01qs0PjrTbXzV3AfZnyMjp1osIyNN/4LEfEttOM8ng/w6pBPH77/wCKqT/h8l8Sf+hQ8O/+Rf8A&#10;4utG1/4Iw+K412/8LI014v7otG/xqb/hzB4k/wCh/wBP/wDAR/8AGkaR2Mj/AIfJfEn/AKFDw7/5&#10;F/8Ai6VP+CyHxKeRUHhDw7ub3m/+KrW/4cweJP8Aof8AT/8AwEf/ABpW/wCCM/ieEF18f6eGHPFq&#10;/wDjQUc1/wAPlPibDqcscng3w4qgfezN/wDFVXk/4LH/ABAutYtjL4W8Pxx4ALL5xH/oVdXaf8EY&#10;/Ec1w083j3T2LDvaP/jRqP8AwRd1q8OYPH2lQtjGfsrnB/76oA8C/aI/bU8W/Ga30u4m02xgWK5+&#10;0YtjJgcD1PTiv0U/YG/aAHxa8IwtPLE07XbxBUDn7sanq1fL/wDw5f8AGSwhD8TNPeJBkRi0k6fn&#10;X0r+yr+ynrHwCtoYl1GOVI7h5SIYWXOVUd/pQB9m3MTxyK0S7tx5z2qxJMsK5bANVNIklktl84ln&#10;CjJNWX2yTeWwzxmgBd24bux5oo2heBwBxRQAV+H/APwUm+LWpw/tJeKvDJSOWzt3t5I1cscMYF7E&#10;4HX0r9wK/GX/AIKWfCGTwn8bNa+Imo2xvdN1K6trWOLy2G0iEc5PB+6elXDcmWxvf8Ey/wBleLxp&#10;cxfEDW47pJNPvpoAqsjRlDCMZBBJ5ftX6wW+j2Wm2NpbWiiNISACqgEjPfAr5E/4Jl6laeJfgfq7&#10;6WFs4xqjqUJzlhHEc19X+Io7q1h01LeQlxKBIyDORkdatvUzNrWr9dN0uSd8ALgcjI64r4Z/YR1A&#10;XX7QX7Qc0Sq2NThY5HHSWvt7Wo01K3OnMQGkUNuY8cc/0r87f2RfiFpPwp/aO+PFtqjxlLzV4lQm&#10;RUGAHB69etC2GfR/7aXwxPxa+CN9aWVmr6o88ZDQ7UfaM5+Y/wCNeff8E0/Hl/4q0/xxpN+V8zRJ&#10;re1272YjHmA5ySP4e1Uv2r/2zNC8D+Fbk6cxuDvjAjtbhGbnI9a2f+Ccfww1DwPp/jXWr7djxDNB&#10;exho2UgHzD1PB+92pS2CO59nUUUVkahRRRQAUq/eFJTl60C6FSzVfOnweSeap/NFrhduItmM1chH&#10;2eZ93O88e1Ou4BJHlcBs9etUZnAfFn4Q6d8SVtLidpYp7MM0TQhQSTjqSPYVs/Dfweng3w7bWvnT&#10;StGCP3zAnk57V0kccjwupfHGMmpoI9sIRm347ikgILW4mmyGjVRnGRRLdQ2bMZHxngZBPNEMgs4Z&#10;ZJnCopySxwBXB+KPjJ4T0NriO+vbMSQk8PdIpz+J60wO/tLie4xviVU9RXhP7R/7R2n/AAnXSore&#10;e3a4uLv7PIkyPweRwR714P8AF3/gpHoHh3wTq0um21ybuILsa3uIy2d4HAr8/fEH7TGrfHn4laBD&#10;fPeR2s2rxOguypHzOB2HvUmp+4Pwf8cJ468KxaiTH5jOy/ICBwfeu8rzT4H+E18M+E7eGOVGiDFs&#10;J05r0ugAooooAKKKKACm7vnA9qdUc33Seh9aAOb17RZbuw1RIdzPMjAAEDkg4xXxL4Y/ZDu9U+PH&#10;9saxb3KwfZDHuaWNh2xwea+71jmgMsjSF1bkAdhTdPFtLMJxAEmxjeeuKAOM034QeGbSxgtvKRjD&#10;GIzmFCeBjk7atf8ACpvDX/PBP+/Kf/E12dvaoskrHa+5s8dqn8mP+6KAOF/4VN4a/wCeCf8AflP/&#10;AImruk/D3w9pM7Sx2sEjFduHgQgc59K63yY/7oqC7eO1jDeT5mTjC0AVoYYbdgLSzt4x/sRheavB&#10;TIo3jbjnioYbhdu5YWWnLdbmIKMPr0oAPtsBlEIf94eQMGpKZ5Nv5gcKnmdiDzT6ACiiigAooooA&#10;D3x1rLaZftyGZil1zsjHRh61qevas/bEt2jSKJJOcTdlHpVxIkJIkl4zpdII4R90r3+tef8AxE0v&#10;wNp+jzy+ILhLW2ABeYwBiORjopPWvPv2mv2stF+AukzNdbr+ebfEkdrMgeNthIODX5OfFj9tD4h/&#10;F/VSui3Wrf2U6hHs/LVyzBi2flX6flWiiQfr5o/7R/wo8LafPbf8JLHFbxxhAfs8mcAH0WmzftAf&#10;Cnx9oQsLbxFHfIz7sNbPyQR/eTFfjHpEHxW8RRiOXw14iMNwABM1i+3B4znb0rpm+Hvxd8L6CLjR&#10;7TWYpVbhYrGQnnr2NFhXP3E03whok0Fjd2VnbtsUOjCBBnoQeldVAdkYXYqY/hUYAr8cvhN+3J8T&#10;/hzqVnb+N7DxI1mska/6Tb+UhRT8/JA4xX6S/An9pLQvjB4fs9Qgdbdp42cRzTIXGCByAaTQz2ze&#10;M470OuRx1pjgeWXT0yMUQyb1APUDmoGMt5GkU7hg5qWl2hegwKSgApy9KbTl6UmAtFFFSBWvrqG1&#10;hMk77EHJOM14lqmk+Cf2irO61rw7qT3s1gTZk28flgSDkgllzn5hyOK9n1qNJNMuN6bx5bED3wa/&#10;I/8AZd/bRtP2df8AhJtK1yzvL5ZNanuQI3RQVKoMc/7tAup+qfhfQY/DfhHTNNuXkUwIEyxBP4kV&#10;0MZhsV8oyEk88818V/8ADzbwVrVnBMugXij721riPI/WluP+Cm/gmZd39gXgbGBm4j7fjVLcZ9o2&#10;9nFC00qOx83k57fT86ihjgtFNw0jEAd+RXxlJ/wVF8F28CL/AGBenAwf9Ij/AMakf/gpN4O1Dw7J&#10;NFol0gJIwbiP396uzsB7b/bfhD4y+MHil1Dde+G7soqwxEfNnGCWHqOxr1+xsYocyxyM+Rj5q/J7&#10;9lf9rTTr/wDaC8SWTWlxGuva3iFnlXCAu2M+v4V+rqkRwKYrhCueCpBFO3QRDpUNxbzy/JlGckkn&#10;pS3D38V9I0NsjIcAMcZPH1rg/jx8YLX4Q+Cb/U5YZJXit/OzGwB4IHevh7wz/wAFXNHPic2l1pmp&#10;Sxnao3TRgZJFID9LLeeQQM9wgiweg9Kjt5Y7qR9rE/SuE+GHxm0v4qaas9rbNCrMIyryKxJwD2+t&#10;dvb6a9rcyyK4CN0UdqhjJdsVi25mOB1J5qvqTfNbOhJDNn+VW90d02x049Gp0losmwdAnQUagOkk&#10;SEZOAfpXL+NNLh8YeENd0u6LJBcWzws0XXBGDjPGa6R5omuPIcAnGeTXmH7QOsX3hH4VeKdR055E&#10;mh0+eVGhHKkLkGkwLHwE+FulfDL4e6dpWmBpoofM2vMq7jlyTkgetd/b3V4Z9ksKom7AI9Pzr4R/&#10;Yi/bIXxB4N0218U6gzX3lytIbuZI2z5nGRx2NfYLfGvwh+6J1vTcuoP/AB+R8frVgdbqVtDNgvIy&#10;HI+7Ud19lZRpzzMskw3KB19ePyrC/wCFoeDbqJHfxHpKZOcNex54/Gob74oeCLeP7c3iHSJZYRgb&#10;b2PPpxz70CLvjTQ/7S8D6tpaxiWaWymhg3AElmQgYJ6HJ618Bfsg+LfGP7Pvxqsfgl4rsktrXVWu&#10;NXW4uZjNcbSjAAFSVAzH0PPWvrfx5+0R4Yt9Ge4tNbsd8CPIVS8jJbC5AHNflD+0d8evEnxT+Pmm&#10;eKPAc91a+IbOwNpFPCBNIAGctgAHjaT2q1cD9v8AS7ie48wugWDjynHVh61oVwnwPuNSvPhF4SuN&#10;Xlkm1KTTYWuHkG1i5X5iR2Nd3WUhhRRRUgFFFFACMNykVTuWaRdkI3OOD2NWZphDGzkZx2FVocxF&#10;pjysnIHpnmrQHD/FTS7rUvh3fWMak3LlSFBAON4PX6V8Dfs7ftpaf8LfiJ4+0Xxlf2um29rqRt43&#10;mEsh2I5BPGQCAK/Qj4na7Hofg+71N0LpGVBUEAn5gOv41+Hi/s/+JPjz8YfiXqFiJ7S1i1ed9jW7&#10;v5ivIxABA9K0XmI/VT/h498Du/jm0z/17Tf/ABFH/Dx74G/9D1Z/+A03/wARX5i/8MDeI/8An2k/&#10;8BJaP+GBvEf/AD7Sf+AktO0R3P07/wCHj3wNH/M82n/gNN/8RU4/4KOfAfb/AMj3af8AgLP/APEV&#10;+Xn/AAwL4j/59pf/AAElqL/hgHxP/wA85/8AwBlotEqJ+pP/AA8c+BH/AEPdp/4Cz/8AxFH/AA8c&#10;+BH/AEPdp/4Cz/8AxFflt/wwD4n/AOec3/gDLR/wwD4n/wCec3/gDLRaBR+kGu/8FEfh3dFzpPiC&#10;xvIoyWDG3m5Xsfu14H8Jv2sNG+Iv7ekWtSapCuif2I0fmQrJt35THyn/AAr5jX9gfx3pEYMOoyLH&#10;cfIEWxk+UH1q9o/7FfxA+Gc0esaffzf2grBTJFYyZ2k89aLK1hn7ZaCtssMmoQTtLBfATRs3QqeQ&#10;QO3B71t27iSFWHSvOvgvb6jL8NfC8GpM5uYNNt0laVSpZhGobjtzXo8cYjUKOlZSAfRRRUAFFFFA&#10;BRRRQAUUUUAFFFFABRRRQAUUUUAFFFFABRRRQAUUUUAFFFFABRRRQAUUUUAFFFFABRRRQBHNIsaZ&#10;Y4FN3DK5/i6VJJt2/Pjb71VvFYvEyAkDnigB11cpZxh5TtUnaO/NP3NszGAxxxmoWj+2fJIvHXDV&#10;41+1R8dNP+D3wv169+0Qi+ismlhRblY5DjHSgDZ+Jn7S/gj4RwufEmqixdZPKP7mRhvwTj5QfSvk&#10;74gf8FPvDEccr+H9WsrqNVA3SWsw+bPvjtX56/FLxp8QP2jdQku9HTWtVS4l8/7Db7p9gxjOVHvj&#10;OO9b3wl/YH8feNvLbWIdX8OM0jL9nutMlyQBndyRxQB9YaB/wVQ+1ah5E11pqxBgJCLabIXPOOfS&#10;vcvCX/BS34QteQ2d94ojjnbJKraTnsf9mvlbQv8AgkHqmuRzyv41n0t4k3jdpZy59B8wrhviN/wT&#10;R8V+E/D91qGlXuoatqEW3Ytvpb72+YA4wc9DQB+xvgj4jaH8RNJGoaJdfabdollDlGX5WGQcEelb&#10;1rcpJJsB+bHSvxl/Z/8A2gPHv7P/AIw0bQfF+na1Z6fLeW9qZ9QdreIIjBWJDDG3H5V+tHhv4gad&#10;488G2ut6FLDdrcH5TZyrKMAkH5l69KAO83D1pNw9ar27M0EZYENtGQeuakoAk3D1paiqVfuigBaK&#10;KKAK91N5EZZuF9abuSGBp3OEC7s+3Wop5xLefZSuQV3ZNMhuFYywyL8g+X5jxQBh+LviJpvg3w+d&#10;b1CcQ6aGC+ZsZjnOOgGevtXyf8VP+Cl3gTw7N5Oha1a3EyIwdZrSbhwSMdBXzx/wUm/aa1Hwt8RN&#10;Z+H2mJdFF8h4/s8+E5RW4UD1avHPgD/wTn8WftBaZeazrOv33hhmlDRx3WnO3mK4DbgSwyOaqO4n&#10;sfQkn/BWK4N4yefpPkDGG+zT5/nWuv8AwVWtxHkXWm7v+vWf/Gubtf8AginK1upf4n4bnrpfP/od&#10;VpP+CLdyJAB8TGK+2ln/AOLrX3THU7C3/wCCnFrryvvvNPBhG75baYc/jXl3xa/4KSXPj34b6pCs&#10;9gZ2IjRYoJR0OepNdZ/w5buY4QU+LBti33v+JbjP/kSmWn/BF1beMwH4ppOGOTH/AGacH8PMpqwH&#10;ef8ABKaC6vLvx3r05Zjq/wBluTuORyJTwOo696/Qv7LH9o84E7sYx2rxD9mH9muL9nHRZbEaxHqh&#10;lghh3LAYv9WCM9T1zXtq3BNx5XlELjO/tWb6lInooorM1EfdtO0ZPanQsRGN/DdwKSigBka5kDNw&#10;addM+0BADng59KWigCrH/o0Rji+aQnIBrG8VaRaaxpFzpN6CIdUie2lKgZ2sNpwSMA4NbkyiOYTA&#10;jAGMV5l41+Mmj6L4o0LTJntzPdXYgXdcKrBtwHTueelamJ8n/G7/AIJj6HfyT6p4Oj1K51Y7VVZL&#10;qJEK857D+dfF/jD/AIJz/HLwxcTXUVjKIFLSJu1GM8Dns9fukjCQCRCGUjtzVTUtMttWheOeKNwQ&#10;V+cZ69aakM/AVv2dfjZat9kbT4mZezXinr/wOul8J/sB/G3xRdRtNokLw7gDi9i/q9ftf/wqnQvO&#10;MjWNqze8QrftNF07R4yYLeGM9flAFPmA+JfgB+wDH4L0vT7rWbW6g1QQr5yLNEyBgQcDAPp619wa&#10;TosGi2f2e3BC9TnHpirsDiSMMBgHtUlRdhYzrO2mjuLlnXCsPl561Yto2hhw45zVmvO/jh8Qofh3&#10;4Fv9UcgmEpx5gQ8sB1P1o3YHfSTpCoLnA7UCdGiEg+6e9c74H8Sw+KPC+lXwUP8AaIEkPzBsZHrX&#10;RShI49vAHpQIlXlaWkX7o+lLUMYU2TGw56Y5p1Vb6Bp41CzeSAck+vtQgPIrz4FeH/EXxg0j4gB7&#10;p73TrdrZG3KEwfUEZ/I161cwwC3jjdmCgYUjrXzj+1d+1DoXwR0O50xJ7VNQlhWZAt6kT/ewcA81&#10;+V3jr9sj4reLPFkzaDqPiCKxW7LKLadnQpuOAML0xT1A/eCzhhgYKjMTyeaLPWrS+kuUhk3NbnEn&#10;GMV+L/w//wCChHjT4U+KrS48TabrmsQRn54bi68sEMCBnI7E5r9WPAfxG0/4heEfD+taQsatqdpD&#10;c3UcEokaDegOJCO4z3xUlx2PUo7hJYhIpynrUMOoR3kc32Zt7x8YII5r89v20f27n+CPjHUPBOna&#10;fcX13atC/wBos7wKSrKrEbcEj72KxPgX/wAFZdK8WeKNG8NXXgu4sGvJ4reS+uNRTYhJClyNvvQU&#10;fo+15+7CS4E38QHQVDDpcVtGzysw53dc8U3QdWsvFWjwalZvFLDNkrJGwdTgkcEdelWI5P7ShYj5&#10;Ap2465oAfH5NtGJEJIfgZpbd5mgJkjRZM8ADjFNlVY4IoyQStWKAIrVpvMk80BV/hxUvlr9o8zPO&#10;MUUUAK3c0lFFABXjn7Tn7PWi/tF+A/7C1xbhYLWVryE2rKrGQIwXJYHjmvY6wIPF+iXXiC80dNYs&#10;5dRgQNNZCZTKikDBKZyAcjt3qokyPyj/AGb/AIs+Jf2E7y98JeMIbLTPC91qE981zJumlEZGxD+7&#10;JGSUHGK/ST4I/tB+Dfjhpvn+GtTGoSrCJpB5ToACSARuA9Kf8SPgX4P+JGh3VlqOk6al3MAqXNxA&#10;rsqhgeM9utee/Bz9kGb4QeJ7/VNM8UKbG6ChbK3ttiIqnOPvcitG1sZ6nsPjjW08PeGbrXZG2vbl&#10;UGQSOWA5A+tfgh8VPF2ral8fvHs+nFStzqjMxGV65x3Ff0H6vosGvaTJp9xCphkIJDrkEg55H4V4&#10;FpP7HfhG18V6lqd1pumTNdTiXD2QB6k4yTzTTA/ND9mP9kHX/wBoTx5b3Hii3n/4RVomcTW10gkM&#10;ikYGGJ459K/arwnokfhvw/YaZEu2K0hSFScZIAwMnua5zQ9N8HfDUrp9qmmaZOuWCIViIB9s+1dl&#10;ZDdGZBJ5iSYZSORj2NTJ6Dj0LFFFFZGoUUUUAFNkZlX5BlqdSr2oB7DWUSoM/eA7UioVjwOuarm4&#10;aO427CVLYz2FY3xAa8Hh6Q2DyLPuGDFkn9KoyNW6vF0+wuri9PlwRoWZhyQACT+lfO3xU/b0+FPw&#10;okfTr3xEIL+NgpjktZWxkZHIXH61+ef7UGs/tFWuvNHo114x/stpJxL9nikMYTIxk46YzXzLa2Pi&#10;PxX4jex8Y/a1uvl33epRtkk8DOcdqQeZ9w/GT/gqlrE+i3dv4Z/sq9hkib5pLeZT7Yywr43k8VfE&#10;H9prxHdGOGFJZj9oK2spj5zj+J/ev0A+A/8AwTj0Kzt01iTxNp/iOGJldrU2IbdxnaSGP8q+rfDP&#10;7N/hDSbeBLTQNN0qdAMzpaBS2O3akB+Y3wr/AOCX3xD8QXUK+JNNmXTnciQwX0OQMZGPmPf2r0b4&#10;wf8ABPK98AL4FvPCFlcz31jqEMl2tzcR7VVcE46Z5Hqa/VrTdHi0qMbZVCjngYH86mutLsNUx58M&#10;NztO75gGxQanEfA24vW8EwJqKKl2HbKryMZ9c16PWfZxW9lKLe3t0hTqNgwK0KACiiigAooooAKr&#10;3yytbMIQDJ2BqxUD3Gy4WMrwRnd2oAS1EpgCzAK2McU37BEvdgPrVhhuHBx9KrNcNAdrIzjrmgBt&#10;r5CtIImZiDhs9v0qzuX1NRgqi7kjBL8nHr70vnH/AJ5GgB+5fU1BdXAt4wRyc45FSecf+eRqOWQE&#10;DNuWGfyoAhFxevykcZX/AD70RagksjQzEK68EAGs3XvG2m+GZkju54ICyh/3koTjOO9aGm6jY6tZ&#10;re2ximEi78xsGz+NAEy6bFDIJQWLD1NWApqO2vBcRFsYOcYzmpBMM4PHbrQAjHbx3pdpx0pzKH+v&#10;rUDM6MowzA0ASUUUUAB5Ug+lch441638G+CNT1SWTZFBtLMwJxlgOg+tdf8AyriviF4aj8baPc6M&#10;l0kUdwoDcbl4IPIzz0q49iJH4kftV65qXxj+OUum2W24tbrU4402sVzuwO54r7t/ZV/4J6+HPBvh&#10;1NU8RR39vfrOzBVmjddrIoycA9ye9eA+H/hjbeBv2t/FFv4haJbI6jbpp817H5aM/wAn+rycE/Sv&#10;1q0azg0/SURpEaLAOeg6CtG7aEFHw9oFtpOlx2H2WL7HBGI4HKAsyjueOv4VfgsbZV2Q28TJ/tIP&#10;8KuRyiT5RH8nRSOhFSY8nomfpUjPFvjl+yz4T+NOjvBqwuoWWGVF+yMiffAB/hPpXwF4n+EPi39i&#10;/wAavqdtbiP4bFo7CyvLuYSzNM5B2kIenynnAFfrOsgcHIx9a+Jv+CrMyXHwA0i2sWWW9XxFZsYY&#10;SC4X5uSBzimm9mJn1/4X1Ka80e1a5Cq8kaldueRir81xHp8nmTHajHCnrzXNfD3UJZPCNtPLauHi&#10;hTCt1PHbiuljxqluhlh2d8MM4NIC3LIsaF2OFA61HDcpcZCHJHWuN1L4k2Ok/EPTPB8/lNeX8ZkT&#10;dKA2ACeEPJ6V1tpdRvcTRpGEMfUg9aQyyzBeDwaev3agmX7TD8jYPqOabZ7xuV8/LwCe9IC1RRRU&#10;AVdUkEen3JP/ADyb+Rr8IPh5+yf46/aS8bazq9npqTaDb6nLZzPFcRowK4J4Y56MO1fvFdRia1lQ&#10;jO5CPXqK+fv2Uvg8fhn4c1+GVdhudUluQGgMZ5VR+PTrTDdH58W//BML4kWeqTCDSZP7NJ/dlr2H&#10;O3/vr+lWta/4Jc/EAapG2m6VNJa7Bu3X0QO7v/EK/XTUJ/stvD6E49KvM21cdOKfUR+Nn/Dr34j3&#10;Hno2kSbun/H7D1/76qW1/wCCY3xTs9E+yR6Qxk35+a9h6f8AfVfsG100TELblj3Yd6gkglvpt4nN&#10;u2P9X3+ta8zA/JrwL/wTX+JvgXx94b1+00Y/6LdLcXJe8hIGOvAbJr9Q/AOh6hD4ctodYTybtSxd&#10;Y2BA5OOcntW7qWuWulyWltLcxiWU7FDOAzH2HetGCl0uB4T+1l8F9W+LXgO/0rRbdrm5ltDCi+Yq&#10;5bPqxx0r8x7X/glT8XY9ftppNFK2qzRszLfQZ2gjJ+96V+29IalSYzx34G/ALT/hXo8MaNdCdWEh&#10;WWVWG7aoI4HTIr1jzLvznGxfL/hPf+dW6KgCFof3quOoFMW4d2YADC9as1m2EcizXhfdgnjPTvQg&#10;CWO0e4+1NIwbG3jp/KuM/aAb/iyPjJlAZP7KnJJ9Ntd3bwxyW+MKRn61wXx4sbjVvhL4rsLWNy82&#10;mzRKEBJJK4GB3p6gfz82vhnXPEPiid/De6S4aMfIZdg2jA7kd69D/wCGafjVcpFcyWgWHaGBW9Xo&#10;f+B1+nP7Ff7Luj6T8KNGv9b0q3l1NhMkjXVpiXHmnGSTnoK+rP8AhBfDUcKQNpFlgALzGta82hNj&#10;8DL79mn4v3nyJDJgHP8Ax/KP/ZqoSfsy/F6OZbdYpmLDODfr/wDFV/QGvw78L7cjRLEj18oVSb4a&#10;eGLiUSjSLEFeP9UKFIZ+Gmg/sNfHDXlBs7EzGUDeJL9AME44+evuT9iX/gnnd/C+SDxL4utLqDxH&#10;BNIqRi4ieIxmPA4Gecse9ff+n+GNH01QILO3jwMfKoFaRChdsWFH+zRzdhjdOtFsbCC3UYWNAoFW&#10;FqG3R1ZyzEg9M1PWL3AKKKKQBRRRQAySMSxlTwD6VQsrpbm4nts/LFkD164rR3BVyTgetZmm2vlX&#10;91L/AAucg496tbAYnxI8Jv4q8H3ekwhmMxUgBgDwwPU/SuZ+FnwJ0X4Vm5uNOWZ7rUCsl155VgG6&#10;kDA6Z9zWn8WPE1z4V0W6v4kkZIwnKNtHJA6/jXHfAf44af49utYtp7yGGe1dY1jkuFZic4xj1zVC&#10;PbfssP8Azyj/AO+BR9lh/wCeUf8A3wKZ9si6+Yv/AH1S/a4v+ei/nSsxjvssP/PGP/vgUjRwIwBi&#10;j3Hp8gpv2uL/AJ6L/wB9Vh674m07w3o91c3WoW7NGpcb5VU/nmixUToDDCuP3UeP90VEzWyXCQGO&#10;MSMMgbB/hXzT+zz+0UnxS+OXj3w6hLWukqhST7SHQ5J6AdOlfSFwo/teLj5tvWl1sWTXOmW1yFLx&#10;r8h3DCj/AAqCaxt75sNEhi9Qozn8qdeXAVWeaUWsMOWaRzgEd8k9qwtP8eeHNW1Ly9M8QafqE204&#10;tLa5R2PqcA5pq4HQSedF5EdqimIfK5PGB04q6CF4zXOXC3Gr3lvIkr2CW77ih6TD0rfDbuelSwJN&#10;w9aNw9ajoqQJahkvYYW2s2DnHSopA/2qPBITv6fjTrlo1w3liQ55oAnklWJcscClEilQc8HkVXjf&#10;7bCcpt5xzzTbdWjkkD5IzgZ4H4UAWt6+tG9fWm7x6CjePQUAO3r61XstRg1DzPJff5bbW4I5qDVN&#10;QfT7dZIrZrpiwUonUD16V5b4++Llp4H+KHhDw2YFik1xWf8A1oTBHqCOaAPWr7UIdPjV532KzbRw&#10;TVhW3KD2ql50V8xWSENEvzB25FCqLi6SaK6DRoNpRTkH9aAL1FFFABRRRQAUUUUAFFFFABRRRQAU&#10;UUUAFFFFABRRRQAUUUUAQXcLTQ7V65zzUisFVVPXAFPrGsbg3V0+3JCMAcc96ALbXH+mSxg8hc/p&#10;X5hft0WfiL4sfGjwR8PLAxM2vxzW2xztB6H73bpX6eL5f9oS4kVpNvKdxXwD8cdmnftzfBKa4Ahj&#10;Esx3N8oHy9cmgD1X9lP9i/QPgzYWv22yZNbS0ENyVn3oTlTxx7V9OXUenLrVvEyEXe35MLxjB6/h&#10;U8Gr215Kwt2SQY++jA5FW4LNImDMBI45DkcigChaLqUd3cm58sWikmPb1xnv+FZ8Wvy3niiK0jCm&#10;zZTkMvOcE/zq/JoDteNObxgrNnZjjrnHWtF4Ybc+aIlDD+LGD6daAPmv9rb9mLwP48+HXiLxBq1p&#10;M11pOn3d7E8cgXa4jZs4x6iuP/4J130Mn7PfhqLSGYxqbgJ5voJ5M165+0Z4s0Hwn8IfHFtrOv2t&#10;jPqekXkdtDczKhdjEwAUEjJyccV4v/wTd0iRfgX4djjLfZ83JWZRwf30lAH2jHu2rv8Av452+tOp&#10;FXaoUnOOM0tABUq/dFRVKv3RQAtFFFAFSS3WO8+0t2XbVVUF0tzs5bnHbmtCTMjbMEDruqqR/Z8g&#10;wN6yH5j0C0AflN/wUQ/Z/u/+FkX3xAlhUgz2iFxJk4AjX7v4V+h3wB17RvEHw90n+xC262s4I5vM&#10;Xb8/lrn61k/Ga8+H/wARGvfBWoeJtJtNaUCd7WSWNplAAYZQsD0wc182/s3/ABm8K/B268S6TrXi&#10;qwgjbUWELXd2kQKA4BALdOKqO5Mtj7wb7bu4K09ftvfZXlem/tXfCaW1RpPiB4eRznIOpQ8c/wC9&#10;Vhv2rPhIvT4g+HT/ANxKH/4qq8iD0a6YIF+19M/Lt9actja28guvmDLxkmvNW/aq+ELr8/xB8Oew&#10;OpQ9f++q8v8Ajx+2Z8PdJ+HOqSaR4t0W9v1C+XDBqUW9ue2CT+lPcD6XuWbUHj+zkHYctmtD5++K&#10;+Xf2NfiRqnxEttbvb22mgs2jhkgmeQujqwY5U4HHAr6VsrdWImSfzl5HHI/nSYIu0Uu00bTWZqJR&#10;S7TRtNACUdaXaaax2KxxnjNAiGeSJf3DZy3Nfm//AMFCNQm+CXjn4ceJ5W8q2k1Z5yynedqvEfu/&#10;j0r9Go1F1J9oc+WF+XBr87/+Csnh6X4kXnwm0DT90sk+pTW7+SvmFdzRDJX+lbRMy54Z/wCCp3gx&#10;VjsrrVJxcAZP+gvjGPWunH/BV34Pj5G1e/EwGG/0B8Zr5Mtf+CXmt3SLfLqGpIxGNq6cx/XdVq1/&#10;4JY6ur7mutSPOf8AkHN/8VV6CPqG4/4Kw/CeLpq14R/14PUK/wDBV34QzH95q18Ppp7180Tf8Eyd&#10;Qkma3W5vmmXkoNPbIH03U23/AOCWupeYFku9QjJ6Z05v/iqWgI+nh/wVk+EUPyJq99tHT/iXvR/w&#10;9q+Ev/QXvv8AwXPXylqn/BMnWLG4YebfmLdtVzpzAMf++qgP/BMzW1mWItqIkYZC/wBntkj6ZpaD&#10;PrT/AIe1fCX/AKC99/4LnrwX9qv/AIKFeFfip4B1XT/D1/PP54jVFktGj5DqT1+lcUf+CYuvr21E&#10;Z/6hzf41bj/4Je67NZlGl1KMnt/Z7/8AxVGgj7+/Yf8Aixp3xG+G9jDbytJLY2cCvlNoBI9e9fSN&#10;4nVvpXwz/wAE7/gH4q+D9x4xsddt9QtbYTRLayXcDRiVVHUZ/pX3SsJ+zhSct70n3BE0f3B9KdTI&#10;s7cEYp9ZMYVV1CaOG3Zpc7farVNeNZFwwyKEB+Jv/BVeayvvjZ4fnJm+zJpmHxnrur6//ZP/AGLP&#10;AOu/C3wxrl5YztJfaZb3BZZhyWRSeMe9R/8ABSD9m66+IXgvUtc0Kxkv9Qt7VI4oLW2Lsx3diK+h&#10;v2S/Emkf8KV8IeG7e9t5td0fR7WC/sY5FM1s6xKrLIo5UgjGCBzRYDyr47/8E7fBPjDwrfyeH9Pk&#10;OvEJ5LTXG1OGBOePQGvFP2Kfjkfgn4/8S/Db4hTGC4n1KPRtHjtYmcEK3lgM3Y9Oa/SVpm8vzQp3&#10;dNnr2r4d/bk+E8lt8SPhV400nT2WLRtV/tPUGt4cDarBzvYdBwck0FrY9W+Lf7C/wo+K3ja78T61&#10;p11Pr1wio8izbV2hQo4x6AV8hftDf8E5bf4T6BqXjfwZYpbwaLaTahI011k5QFwcY56dK/Rj4YeM&#10;LT4seFLTxTaTRLb3e4KIpBInysV4YcH7tc5+1DHHY/s5/EWOS4DmTRbvAbj/AJYvwKQ9Div2AfGl&#10;54u/Z28I3F24Z5LeZzgY/wCWzCvonScRW8p7bya+RP8AgnJdTw/A/wALp9nYQi2lw3RT+9b2r6+V&#10;Fit3jLYd+QO9PUNAjjFzcSM3KdRVioIpBbRqG47c8VPRYAopdpo2mkMSil2mjaaAEr8qfiL+0LB8&#10;Df2/fiLdazctBpk9nawx7Iy53eXETxn0Br9V9pr8Nf8AgoJ4R1fxh+194ttdAsZtTv1a1MkFrGWd&#10;VMMYyQOcZNaQ3Jlqj9IrX9vb4PeImt449QvzdFABm1IHTJrX1D9tjwB4fs7eWa9uVtXOFxbEnA61&#10;+V95+xT8W9SsUvrbQ/EFrMirtjisZOfcEfWpD+yz8b/sNtZy+E/Ec6oceY1pL379K0siNT9R4P28&#10;PhzqkiyWV9dtbgYbdakHNXb79sjwBO1o0d5cls5P7gj096/Kq8/ZB+MdtdIE8P8AiKK2xksLOUAG&#10;uV8Rfss/HDSLe41BtH8SfY7dGkklNtKFjRRkt6DAGc0WQj6v/am/bEs1+MmNHu2+yNBHjfCc5yc9&#10;6/S34Y+JIPEvgrSLiJi7G1iZsjHJWvwc8Nfsy+PfiN4ci1nTdP1bWr7zSm2K2d2IXryD2r9fP2K4&#10;fE1n4VvrPxJpF5pMlvFBHGt2rAtgMDgED2qZbDjufSVFFFYmoUUoBPSl59DQA2kfdt+X71P59DTJ&#10;GaNdwUsfSgHsMZE+XfnJpJbfzEwBke9NmtTcbW3lO5GKljHkR7c7jVWMjmNc8JaLrltJZXkLMLhT&#10;GduB1GDzivnH4vfsP+AdcRrrT7G4/tdpASWmwvA47V9ayRCZSNoDY4OORUXkxQQjzirH+83elYD8&#10;330f9qj9n+yuptOPhwaEv76TzHLybRwMcjtXS+B/+Ck3h3Q5IdN+J17PDqiLslFjYuyedkdCO2M1&#10;936hYQa9aSW1xbo8bDaSy5GPpXiPxA/Y98NeOmuDvtbOSRt25bNWK8EetAHUeD/2kPAvxCkjtNMu&#10;rl2mO1fMi284z6+1dlf+NtC8NwxyTSuFl+UYGa/Mjx9+wT44+BXiSO68IeJdd8VhUM6w29s6jcx2&#10;lOGPQHNeEfEzX/jF4Q8SeHLfxVpevaFYXOpx28VxdtIquS2D1Xnikan7e6D4k0/XlWeyZ2QkgFlx&#10;9a3a8b/Zvik0z4UwPva/m81vnP3j81ewwuZIUZl2FgCV9KAJKKKKACiiigAqG4jDKW7ipqqT/Jcr&#10;Iz7YwOc9KAG2/wBq3uG2+WD8vriud8YfEzQvBocapLIgXBOxc9elS/EHxJJ4b8MXl9DAbhEgeRmU&#10;4CgDOc4r8Tf2iP2jfFnxj8dXGm+EbW9v1aJTu0+4MwBGQeFWgD9b5v2svANvIUS7uAVJDZhPX86j&#10;/wCGufAv/P5cf9+TX4tR/s/ftDTQQ3dt4X8T3aXCiTK28xAzyOcc0f8ADPv7R3/QmeKv/AaX/wCJ&#10;p2EftL/w1z4F/wCfy4/78mnR/tc+AzuDXlx04/cn/GvxY/4Z9/aO/wChM8Vf+A0v/wATQP2dP2ib&#10;rifwr4qtAOQxt5eT6cCjUD7Z/bR/akVtUhl0K43QraLnzIjnO8+/pivo39i745WXjnwTp1rc3Ba6&#10;W0Xf+72jJJFfkB4p+Fvxf0q4j0/xH4N1yCaVAVN1C4JXJwQCBxkGuq+H/hn45fDuaDUNP8GeIpLF&#10;ypj8lJEV1Bzx8uKLMD9847R47xDCVNtjJ5yc1ca3BII61+d37Nf7R3xMvvEFlo3iPwBq2mWsjMz3&#10;15MxCAAYzlB6etfffhfVJdTs1kliMfyKRk5z19qQzWMywjDnn2qRWDqSKp6g0YUlpAp9M1JblYk+&#10;ZgNw496AJKKKKAEb7pHYiuZ8RatpPgvRbnXboyLb2pBdlGTyQOB9TXTn3rmPHHh7/hMNJuNG5S3u&#10;FAaULuC4IPI/D1q4kSPzg/bA+JXw68WeM/Cur6NLd/2hYazFeXxkQoNikE4Hfp0r6Z8O/t7fCfWt&#10;JjsDqF802AvFqQOAO/4V+W/7V/gLxF4D/aH8Q6ZHb3l1ZajfLZ2knlsqFmVQNo5yc9hVrR/2I/i3&#10;Y7L620XxDKeoRbKTByPUfWtdCbH6rn9v34Saaggk1C/BjG3/AI9GPSlj/wCChHwjk+7qF/8A+AjV&#10;+XTfsefGG4JLeGPEIz62Uv8AhT1/Y5+L0PTwz4gP/blJ/hUWQrs/R3xb/wAFIvhHpUIZNSvlIVut&#10;o3avjn4iftaaJ+0d8TrvR7e5e58PRFLuLdAY23IQM8n3NeL6h+w18WdYG2bw3ry/WwkPWr/h/wDY&#10;b+KHg9fttr4Z1ye6ZTGyrYSKcH8DVq1gVz9VbX9rr4beHrGyspry7RmjAwICegx1zVDXv25Ph5p8&#10;Ki2vroNux81sfSvym/4Y9+OmvLLPc6L4ntJIziOP7JMc/TpUNp+xn8b47iXztB8TSKoJXNpLyfyp&#10;WQ7M+wPEn7UOleIf20PAetRXUhsbezlRyYSDnYw9fev0X8M3lrrGiwavbEsl9CsoJ4yCM9O3WvwZ&#10;/wCGT/jrD/xNF8E+Iv7Rg4jH2WXdjpwdtftN+znpes6T8GPBdprNtc2upQ6XbJcQXCkPHII1DKc8&#10;gg+tJiR6dp867RF/FnNWY2yzj3pFt1WbfnFOTq2Rjn86hj1sSUUUVAEVxIY1BHc4pn2dLeBwgxnk&#10;1OyhuozVDT7k+W4uF8ptxwHPUetNARajbNdQQKOSrZNaTKGYA9MVUtmZrqZmX91jKt2P0rkPHHxk&#10;8G+CbeRtZ8S6bpgVQxNzdJGACcA8mmgO6jPUelZuq6pZaRuubh9rKMcV8PfGD/gp9ongWSa00HS7&#10;PxOm6SNZrTUlwQDgEYVuvavz8+OH7bPi/wCL2sSSW8OoeF4nUDat6TjA9lHWtFF3Efenxi/admH7&#10;Q3gDw7Y3AMN3rbWrgxdgxxzmvvyCv57/ANni+1S//aU+Gc+o302oPJq8T75mLHJzk5Nf0H27D1py&#10;2BFqkPalpDWZXQWijNGagQU2Vd0bD2p2aarDJGR9KaAq6fE8dsF46mpLyyivrWa3lGY5VKsPY1G0&#10;zrfbAh27c57UXkckksJXcFB5x0/GhAQaRY2fh+zTT7VWWKPJAPPU5/rVqS1hmYOwOakZQqggAn1q&#10;CG+DMVYBeccmr9AJkMaIEGcCmQ2saZCg7ScnPrU67WGRgio5IDIwIbaPQUAIbNG6j9acIxCvy9KV&#10;UMY6lqcrFuooAbFL5mfapKY7LEpY4VQMk02CeO4XfE4demVORUPcCWioobiOcsI3DleDg9KXzkaQ&#10;xhgXHJXPNICSiiigCC+DNbMF60sK7LVSeu3n8qkbAXnge9QwzNJI6lCEH3W7GrWwHnvxyVbr4Y6l&#10;v6Ep/wCjFr8S/wDhqjxN8Hvil4yTSpIl8vVJPK3xFxlHOM8+1ftD+0P9uuvAWo2On2sl1O2wqsIJ&#10;Y/OpOAB6V8TfAj9h1/Fni7xLqniOOTTDNd+fGt1Y535Yk4JIrRWFofNX/D1f4xAYDabgf9Orf40f&#10;8PWPjH66d/4Ct/jX6S/8MHeF1UZuLX8bFf8A4qj/AIYR8LMeLq1J/wCvFf8A4qi4H5tf8PWPjEep&#10;07b/ANerf41geNf+Cinj/wAW2EtrLLbFJE2MVtivH/fVfqKf2DfDB4+0W3/gCP8A4qsq4/YA8K+S&#10;9s2pWqyycqDYrn8Buoui4n51/sR/tJf8K++Jut6xqUrx3euiKNtsRdSQT2zx1r9vY7iCaGK+5KhR&#10;zj1HpXxvL/wTh0GPULS5t/ESRyQSh9iWIz16fer7Chs/7NWK3cl4QuGkIwBxik7dyz5F/wCCkX7R&#10;3ib4J+A/DknhUxn+1rw2l150JciMockcjBr8ztD/AGsvGvwp+JMOp+HJIpVMYQiaEyH5sbuM1+4/&#10;jj4V6V4/0HULHUFhuUuYnSJ5oQ/lFgQGUE9ee2K+V/2c/wDgmhofwQ+In/CT3mvf8JMnlvH9jvbL&#10;C/MQQcl26Y9KaasB9K/B/wAbzfEz4e+E9WZs3k2n29xeZXaN7opOAfc16Xt28DpWTZ6PDAIorWBd&#10;Pht/lVYl2ggcAY9MVr7SPU+9ZvsAlFO59DRz6GoArajcG10+aVeqjNR2MoksEuZTgMu41PdRLJbO&#10;sjbExyT0rxL9p7x83w/8C2ktofM8wumUk28baAKXxF/a+8GfDrUPs11dzxgRhztty/Ukf0rza4/4&#10;KjfBjRJWTWdVv0OcJ5dg55HWvyf8G6N43/aU+JENtZNqkkcrSRZg3zfdy3T/AIFXsb/8E4/HKSNJ&#10;LY6zdmRt2H05+KAPvr/h7J+z5/0GNV/8Fz0f8PZP2fP+gxqv/guevgX/AId0+NP+gJq3/gvf/Gj/&#10;AId0+NP+gJq3/gvf/GgD7/tv+Cq3wG1CTyrPVtSMv+3p7gYr5N/a+/bO0nV/j58MPFGhXTPp+mxT&#10;NNJJAQQCeMDPPWvNI/8Agm/41vGK/wBnavZlRu3ppz847dq868Tfs2+KLP4k+HfCOtWN9aXt/uit&#10;FuLZg8qqDyqnr07UAfrx8Av2vvB3xM8F6WXu531CVGaTEBUffIGOfTFfQmm2kVqqm2I8mT5zk5OS&#10;K/EuT9kP4x/D69EmgaX4ju4UYYWG0lUYHzH1719n/skeJvivN430mx8VeEdb02x3yLJdXvmbABGc&#10;Z3KOpGOtAH3tRRRQAUUUUAFFFFABRRRQAUUUUAFFFFABRRRQAUUUUAFFFFACMwUZPSqGl2P2N524&#10;/eHPH41dkXeuKZNKIVA74oAoQWpXXZ5uMMmP5V8Wf8FDvh3q+n2UHxI8OiKPVvDNjLcW8hyzq2V6&#10;Lg5r7jjk3QhsVVAg1aGSO4iSRPulWGQRQB+WH7Of/BUTRvCmn21v8SDrFxfrbCOU29iNvm5XnqOO&#10;tfSem/8ABTj4Z6hcI6Ra19n5DK1qoPT/AHq539rj9gGy+ME11qOntdJcTXfn+VZxLx8rDA56ZxX5&#10;7eMv2A/ib4Q8yGDQNVeHG7zH2jvgd6AP0/1D/go98NJLfzLeLWF2ZZs2y9B/wKvG/ib/AMFXPBcW&#10;i3KaK+sw3ny7DJZrj7wz/F6V+c9v+y38WbG6Mdp4a1C6dm2hMjk54PWvZvhn/wAE8fid4/vIF8We&#10;FtT0O1kLeZJGFbbgEj+LuQtAFHx58aPH37ZHjHw7o9vqYks2vVgjF3CIsLKwA5Gex5r9a/2Sfg/f&#10;/BP4M6H4c1N7d720Em9rVyyfNIzDBI9Grz/4HfsTeF/hPbaPcpq08l5arDI8UyKMMmODz6jFfSlq&#10;0kmts0a5tNuA46Hj/GgDWopW60lABUq/dFRVKv3RQAtFFFAFXzH+3bM/Jtziq00NxdSMu9THkgg1&#10;auIzHJ5y8tjGKzFtJ7eaScKzZJfHb1oA/Jz/AIKFaX4t+EP7QPiD4j6Dcw21u0cFrwCz/NGi9CMf&#10;rXw94obxd4iulvtWR755wZVaGM/xHPOB71+637WXwri+Mvw1l0lUb7fJcxSMkKgthWHr7Cup+CPw&#10;Z0/4feF47OWyS4do4yTNGMqQoBFVHRgfzy/2PrH/AEDrr/vw3+FH9j6x/wBA66/78N/hX9MH/CN6&#10;X/0Cbb/v2P8ACj/hG9L/AOgTbf8Afsf4VrzAfzQx6bd2/wA11pd7IP4dsDf4U1tD1HXLoLFp11Gp&#10;+X95Cw/pX9KuoaHY2yp5Oi20mTg/uxwPyqxJ4Z0Vk2Pp1qjHn/VjP8qOYD5h/wCCf1rdQ/C22tZg&#10;UZNLtYwrAjnY3qK+qNDsZtPshFMVLbiflNS2tta6XCiQokSEBRtAFPS3X7R5okJ4xjtWdxPYs0UU&#10;VBmFFFFABTW+ZSO+KdRQBXgtysJSTByc8V494w+CemfEDxhpOp3drFK+j3guo2dyCp3A5GOv3a9S&#10;mupF8RQQhcxmPJPvzXzz+2F+1fpHwF8ORItxZSXV9HcR+XNKVO5QuAODzlq1VwPoaO8tLeZbCJ1V&#10;gu4ZYY/nU1m1ztnElxFI3/LPawOPrX4Z+I/26PFereJHv9O0dbmErtDR3DY/lXc/sx/t9Xun+Lha&#10;eIobfT9NuruJbi7nuDtgjyct07A0+UNj9gZtQstJvGnnjdrtvlZ0GQatT6jFb3MKXKs7ycqVHAHv&#10;WF8NvHGh+PPA1lruhahb6vp1wrNFdQncr4PY18XftPf8FF7z4HeINP0e10Oz1GK+Vy00kxUx7SB/&#10;dosB99TQ22pRKsi7kU7gM023jtr+ZboIfMj+UMeDXwN8Gf8AgpTo3im7toL+XTbOeZVUx+cSQxZR&#10;jp7192x3Am1K1aE7o3UMSOnTNZ9Rlm2vDdXk8WT+7JxkcdavxFtvJyar+XHZyO5fBk6A1Nb7tnzL&#10;tNIRLRRRSAKKKKACqepapFpkavKGKs20bRmrlQ3UQmt3XbuJHApoD5I/a4/as0f4R65b+EZGvEur&#10;+2FwnlRBkwD3JPWvzb8Aftpa18G/i5441m3vLiC31a4k8sxwKxK78jINev8A/BTr4F+I7vWE8bSW&#10;l2mn6ZYhHmwNi5cdTmvVPhj/AME4fAnx6+CPge+u/E17b3T6bb3UiW8YOGeJcgn6mnqHU8403/gq&#10;Br0+km7fVrzAPP8Aoiev1rP+JX/BRCTx14H1Gxmv72V5rKWIbrdVGWQ+9e1r/wAEZvh1HJ5P/CZa&#10;vv6hdg/xqOP/AIIyfD2SR1PjDV+Dj7i/41cbWEfNvwS/4KAal8K/gfpPh2z1C6gurVn+7bqyDMjM&#10;ec+9ZXjj9ub4pfGRV8LQ6y0lhq0bWUySWoUFX+UjIyRwa+qof+CNfw/s7oN/wluqlV/vIP8AGvXv&#10;hv8A8E8fBvw713TdSttduruWzmjlVZY1wxUjAP5UxHZfsO+B7jwh8BfC9vdiMSxwyodhP/PVj3Ar&#10;3a8L/wBsWwU/LgZ/M01rVdPsYrS1UHyz91eMDOavXk4s7N5iB8ozzSuUSTW8cmC4zg5qWs5salZ2&#10;8udoPzcVodMCoYC0UUVIBRRRQAV8mR/sg6nc/tSeLviTfNYS6Tq1tDFBGJm84MgQEkYwB8p719Z1&#10;8zQ/tTXl7+0b4p+Gk2mwQWej20U6XnmHfIXCHGMf7Rqo3voVHc+kFha3tVigIUqoUenTFSqzxwqH&#10;YGTGMjpmqFlZLYwCYSFyRuwenIqxNaC8VJCxUqd2BTLIL6G4a1YSsrLnkD61W1jS7DUPDt3p19CZ&#10;bK8t2hnjB+8hBBGfcGtCa/W3+eXCQDgyHoPSopGg+zytJKFimXhj0xjqKYH58eJvjho/7IP7R40q&#10;KC7tPh0tmG+x2sPmOLiRuuSenFfoD4b1C01rRbPVLNWWG9iWdQ/BwRkZHY81+av/AAUy+IWlx6Tf&#10;eDbdreW5JguFmH+s4Y8dOlfQ/wDwT1+O+qfGbwVqdtqOmJp66LFbQRFHLGQENyc9PuinLYD62ooo&#10;rIB6/e/Cn0xfvfhT6ACkbpS02RgiknpQBUe9CzKnPLYqw21RuNVWsxJMH5xnIqeaATR7SSKoyFEn&#10;mKdnX3rL1TVrazUJdK7kH+EVneMPGGn+BfD1/qN3dRRi3heX94SB8oJOa/Of9oD/AIKnXPhXWrjT&#10;dC0PT9aSNlxItwVOCOf4aAP0sj1KC4s5PssqRSdvMYDn86NPleNi9xcwv8v8Lg1+FPij9szxX8Sd&#10;RijuNN/sgMCv7mduh79KlX49+NvCNnDdWdlPqMfTLTtjHXP6UgP3SeZdWtnmsWVblTtVnI4Pf9K8&#10;i+O/wB0744W+hQa1aw3sul3a3SeZIVCuOhGBzX5ufCD/AIKea1ofiexW90G1j0kMxmvJrg4Q7T14&#10;9a/Tj4T/AB68KfG3w3ZXOl6zaT37W6TzW9s+TGzKODx6nFI1Op8B+C7rwXZxWETRJpyksY1Yk5I9&#10;cetdr9Kx7O3mltfs0qtGCc7u471rRR+XGqddoxQA+iiigAooooAKo3Q866ED8wsvzCr1ZviCGS40&#10;2WOEFpTjAHXrQBm+J9J/tzwxq+lEBkuLd4EBOBypHJr8svCX7NP/AAoH4/lbu3t10r7NvK2zs3zM&#10;QepFfqmb2Gz0N5XkAks4S8insQOc/lXjHjK50f8AaC+Hz22nXEb6i84IW1G59qnB5P1oA9i8F29q&#10;3hHR3hXEbWkZAzzjaMVtfZYv7tc38PfCbeD/AAzYWfmySultHGwk6qVUDFdPub+7Voh7jPssX92o&#10;5rGCVfnTIXnrU+5v7tQXVw8Kr8ucnFVqI/P/APby+IraV8VtBgt1uPL/ALOBIWPPIeQV9O/AWz0f&#10;xx8KvDzXds7yC2Dkycckmuq8ffBvTPiBq1tf3chikhiEYCoDxknv9a6XRPD0fhfRrWxtAZEgXaDj&#10;HFO6tYRnp8N/DsN4pWxw2Ou41syx/wBlC3hthsiztAHPHarPltqFs6OPLycZHWvHvGP7QmheF/E2&#10;m6FLfWv2iW5NsEkc7t2QPTrzWci4nrmqwxzEjH7zj8qsSQriDcMlelRNZlr4XOSV2Yx2qdZIbw5S&#10;QMY+oHapKJKKKKADrxUYkS3uFhUY3c1JTWthJcJMSQVGMUAfIH7Uf7NcXjDx54V15YLdni1mK6Zn&#10;kYNwR2A9q+t7EJZpb2qDb+7H04H/ANaquv2yXslqvDGOQMR6VcubZvNWZckquMUAXqKbHny1zwcU&#10;6gAooooAKKKKAGN978KZT2+9+FMoAKctNpy0Ey2FooooIM7WftK2oNrMkLg5LOcAj0r53+Jf7a3g&#10;P4PpL/wlSahcyxx+bmxhWT5ckY+91yDXsXxY+HCfE7w4umPfT2AR/MEkH3iQOnWvyK+Nn/BO/wCJ&#10;WmeIHu/Cuna34nTaZP3hG3duPy/e9MfnTA9R+Ln/AAVNl8WTPB8ML7UtPQOeL6yUDYeg6nmvjL4l&#10;/GT4l/E7WFsvGVw+qWs0YV/s9qQu3JIGQPWu58E/DbWPA3iN7H4m6Y3g2KB1SN7gqd7Z+YcelfrD&#10;8Edb+E9x4XGi6D4g03W55pWYFVBbdhcgcdqa1Yj8wvhJ/wAE3/iV8VrOx1fRdS0Wy01liuBDdzSI&#10;/lsNwGAnXHWvvf4V/wDBNv4caP4Pjj+IHhuy1jWg7b57eZiu3PA6DoK+tbWTSYLWG3gmjhCqFAQY&#10;zxirbyR6db+Wj+c+c4PXFa8zA+HfF37Ceh6D8XPh9rvgXTLPSbLStQE9yskrbmQZwFGOoHvX3ZDH&#10;tNJGzSJG7RDoDn0qxGw9aTYD6QsBS1CynP41BQ+iiioNAqOQxwlTg5apKblLnK7uU64oASYGRd8f&#10;B6ZNMTz3P3hgdc1JK/2W3yo3c964/wCLvi+TwZ8Odb1lY1c2tlJOQxwPlXPWgDrXuo428sgk+3Sj&#10;7HC53bOeteOfsq/GSz+LvwX0PxHJLDFNdmXMaOWACyEdce1e0hgy7l5GMirM+oxmECAAcVFBdBlO&#10;7JOfSpfMfdjZx60/6CmIZ9pX0NH2lfQ0/cfSjcfSkO5XuZklheMgkMMVSVl0XSQVUhQ3ReetajM3&#10;Hy5HemTTCMMXAEYGcml1EVI2t9Nt2nVGHmDc2OSe/wDWn6eYLtReRqQzjBLcH8q8a+FX7UHh74he&#10;KNa0KS+soryyultYokclnYkjGPXivYobl/7Vkg2YjVcg0MDRoooqQGsgddp6Uq4VcdqWq9wrbgVB&#10;PNUGxW1DSI74lmUE4HWktdHitIyVUb8cHNX4s7BuGDTZZSjoAMgnBph5jY33QgS8t3xUazQ7tqq2&#10;4ng47066uWhyEXcafbu0i7nTYe1ICneR37PmGREX0J5pEEN5It46ndD8uTx7/wBaZrF5ZW+WuboQ&#10;beSD9K+d/jZ+1/4H8K+EdWgh8Qac94sJZYjKQT2x09qTLiei/Fj4xaN8OZNPeUzCW8n8nMIDc8dR&#10;njrXpk8y3flwkEiRQ3t0zX4a6t8RNc/aE+LMa6XHJPZ2d6k5ktpSwKk++K/cvT0eHTYMLukEajB+&#10;gpFE8UYhRUHRRj8qdSKSygsNrdx6UtABUi/dFR1Iv3RQA6iiigCpqE8SxmOVWZWHIFeefFz4Waf8&#10;T/DMdm1tG6xBmVZGI6jFekzbJP3bHDMOPWsfUtVt/DkE89zIscaqSC/Q4GaAPyx/Z3+HWo/s8/tc&#10;eHdBVEi0+aCa6K22WXLEjqR1+Wv1b0fVE1S1VlDBtoJ3DFeL/DzX/D/xitH8fWk9uxsZms8wDK5A&#10;B5OOvzV7NpdvG1nFLG2VdQwx0xQBpUVF5P8AtGjyf9o0AVtXvGsrYOuclgvAz1r4q/af8Nvd/tqf&#10;AfUYI/3UKTtI3PUivtTUbq30u0kuLiQIiqeW6dCf6V4P8DfHOnfH3xBrmr5h83w1qT2SeT82cZ6n&#10;saAPfWuo4IuQcc9BUGltb3G6SJGUhiPmpRqEZv5bdio2jP8AKrLXEUc6QlgHYZA7mgCeiiigAooo&#10;oAKKKKACiiigAooooAKKKKACiiigAooooAKKKKAELbRk1E6ift09afLGJk2ngU1pRGoAOT0GaAI4&#10;WAkMOOAM1G8a2h3AAL1IHU1YjJ+8wxUF3GZCJIvmkUfKOxoAzWtNTmuGniugluxyqEnIHp0pNQsN&#10;P8RDybq081mAXMg49a01u18oCYhJe6j1qrDdaiLtBLAq23O5+Mj070Ac9bfDLw9p10Jm0yEsWypU&#10;cg5zmupMkdo32eNSncEdKTUWuGWI2yCQ7snPauS8efFTwt4F02ZvFWqJpUaYLsVY4BIx0B6kigDV&#10;8V31r4X8L6zrV2nmRWdrLdME5JVVLHGe/Fcz8Efi1pnxU8H2Wr6dBcQ285cKZwAflZgehPcV8f8A&#10;7VX/AAUK8FTeC9U8KeDvEFjq8+pWdxp7xmKQOCyFFwSMZJNer/8ABNvT9RX9lDwla38HkgG4YkEZ&#10;yZ5DQB9YkgnNJSKuwADoOKWgAqVfuioqKAJqKhooAgure4lkzHKFTH3TVW3upFmMUhLc7fatBXPm&#10;7D061UuJmhLqgBDHBzQB8TfEb9o688Kftk6r4OuLm7j0mG2jdVAHlBmiVuCT6mvsnSPGGk3ml2kv&#10;9o24LxKxDSDPIBr8kf8AgqLrkc/xE13S7aUf2iGtn2LkNjYh6/8A16+IpvEniFoYlvrie2CIBHiZ&#10;huA/GqiruwH9K/8AwlGk/wDQRtv+/go/4SjSf+gjbf8AfwV/NH/wkGo/9BC6/wC/7f40f8JBqP8A&#10;0ELr/v8At/jV8oz+lt/FGjquW1G1x1/1gr4//aa/a2i+HvxHtNLsr65WGSzWQ/ZypXO5h1yOeK/F&#10;241zU5PLCajd53fL+/b/ABram0TX9U0tzqkcqnp5m/Jx+dUoiP6JfhX4j/4TjwDoWqsXc3FlFPuk&#10;6ncuc8V2kaKq8Y/Cvi3/AIJ1fHnWvH3w5k8Na7a21np/hrT7W0tZoQS8ibGBLH1wor7A0C8tb6zV&#10;7CXz7XJAkIOc9xUO4n1NWiiiszMKKKKACmSSCOMtjIAzxT6a7qilicADJoAo2ssWoKblEMbqdgZ+&#10;D/nmvxC/bAn8Q/F749X2gXlxJ9h07WpYoUushHVmXhOvHBr9vhJHqkZWNt0GcFhwQetfDH7dPwT1&#10;+31Lwt4w8L6Yb9tEupdRui7qEVUKPkgkEj5T0raO4jG/ZU/Yf8Maj4FtbrWdC025kLvuLocngY7V&#10;6B8d/wDgn/4A1DwVev4Y8L6PpV3HaSl5BHhnfaMHhecHNenfsl/Fi8+JXwgs7+4hgj1Zp5EaCFSF&#10;2jHPNe3zQrctDLcHa0fOB0Prmi7A/PX9hHx9f+BvitefBfUrx4rXRNLa4WInFuN0ifdJwc4Y9q9P&#10;/at/YPsfjb4g0fVtJttLtbeyidZo7gtmQsQcjCn+deUf8FBvhBp/gPxA/wAXIZbiC71G/t7Bm34i&#10;24Y9Bzn5a/QTwjfw3+g6fJA/mL5K7jg9ce9HmB+TXjP/AIJm+KPhndHxTZanpSWokDR29u8m5NoL&#10;dNmP4fWvtr9gH4wX3xt+F93rV/cXFzLbX8lnuuRhhtGMDBPFe/8AjzVtK8N+HdRvNRuBCk0Eka7l&#10;LAsUOAAB7V8gf8EmZo7b4I67BGwZX1+5YZ6/eNZ9Rn2rrUhZrfY2SHGQK1F+6PoKo2ulpZ3VzcKW&#10;ZpOcMcjrnirFlNJPDukUKc4wKALFFFFSAUUUUAFVryGeVFEEnlsG5J71ZqteyXEaL9nQO27Bz2FN&#10;Aed/tCfB+D41fDHVvDLx27S3iqoa5J2cHPOBS/BP4YXHwr8L2GkySQPFaWkdsq25O0bVA4yBxxWb&#10;+0h8Yl+Dvw91PWFeFZrdFcLMpK8nHOK+Ade/4Kw+LtHZlsdO0a4jyVRmV+cdO1MD9T3aLzvP2EsB&#10;jPf0pEtW+Z1YDdyPUV+SUX/BYLx/DH+90TREH+0H/wAK0ZP+CuHjWzt1nOl6KPMG45V8fyqo3tcD&#10;9X32R2+6fBOcEn601vLZQI1w5+63p71+Ulz/AMFVPFnibQ0Etho6bm3fIr9jVLUP+Cu3jW3WFdO0&#10;rRbqOFcSMVfIx+FVysWh+tVvbtCxeVgxxyarWtwutWMylCF3FMP3r8m/+HunjS/tUMml6KhznhX/&#10;AMKTUP8AgsF450uaKOPR9FZWAJyj/wCFDTA+7f2rPjZ/wpHRvC/lPcR/bL37Mfs2PbrkjjmvoSxu&#10;UvLWKVHDhlBJBz2Br8J/2iP24PFfx00/RZb3T7CKOC5+07oAR6Dv24r9J/2Cvj5D8Uvh6gM8Lyte&#10;PGFjVh0jQ9TUyBH1uGDZAOSOtLuGcZ59KrWtiltcTSKxLSHJB6CoJIZP7W81RldoFQM0aKQZxz1p&#10;aQBX4jftteLPGvgj9tDx3qHhXW/7KleO1VipP3RDGcdPUZr9ua/Jr4v/AAZk+N/7d3xF0aWGVrW3&#10;tLWfdC6q3+rjBNaQ3KjufMsP7fHx1sL2K1vPHN5MpHAXpjsP0q7cft8fHTcnkeOLxYg3Q46V9/6T&#10;/wAEivhTcNFe3l7rcd0AOBcDHTn9TUmi/wDBJf4X2OsalK95rQgmXAc3AOR3q+aJZ8Exft3/ABi8&#10;SSDQ08Z3sdzP8wlkI2rjnn8qoal+398YI1bSP+Et1CW6jzbq6gY39OOa/QaD/gkR8HVvBcxajrh2&#10;5BP2nvUsP/BJ34V6L4k0fVbO81qSa1uVn+acYyrAjNF0B+ZvhbR/iX+098TI7bXr6a4v3h3G8vAw&#10;Qqp4GQPev21/Zn+Cdn8G/Chhtra3gmvIYTM1uD87KDyePetrwv8ABPRfBLRjTRJI6A48wDOD1r0W&#10;3EixqsihdoAGKmTugJKKKKyAev3vwp9Q0UATUyZBJGVNMobpQA2ZxbwMf7q8VFZXP2i1LnOeevWm&#10;3gLSQ+meabeIluss54+Qj26VRkflT+3n+1hfabO3h6xv7tBdfabWQKBsHAGDz05NfIXwP/Z98S/H&#10;LxU83mRmFovMEtxuIYZx121X+KegSeLfj54j0ob5Hu9WljjCtySzgYGfrX7D/sQ/DOfwD8AvDNm9&#10;ptnhjZG8zaT971FSHQxPhj/wT+8GaEttNr3h7R9QYbWO1CT05HIrqfix+zJ8MNH8Lr9n8Kafbjdt&#10;GIwONp4r6Av2vlvLf7PEHjx87HtXkP7VDTt8Pocrtbz+cf7jVTA+dPgn+xn8OPiT8H9cht/DOk/2&#10;jJdlI7iSMYXBBxkDPrXhmreFfFH7GnxP0sw6klvo2qavHYLBY5wE8wfKcgcYFfUn/BNpb7/hWN+R&#10;Hvtf7Ul3SMec4o/4KLeD9O8XeH/Cgmd1ltdR85BHx8wU9ak1PqzTtXPi3QVutMl8otwGY/nW9ao8&#10;dvEsrbpFUBm9Tjk14d+x15kPwitoZ8iYTycMcn7xr3agAooooAKKKKACqU0c/wDaCSCQCELgp3Jq&#10;7Ve63RoZEG5x0FAHK+KbF7fw74iYOp+0W8m3HUcHr+dfkg37U2p/sy/E1ra8vb2TTki3CGxAb5nO&#10;c8kelfrl40SLTfBeu3sjFWNpI7Z5AwpJr8ctN+A+tftTePG1PS7CS/0eRGjE9vIqfMhwRhjnjNAH&#10;uFt/wVu8P21vGbmPX3Z1B4hT8f46k/4e8eFv+fbxD/35T/45XPWX/BKomNWvtO1OJiAQBcp+PetG&#10;H/glPYt/y56p/wCBKf41vG1jN7mh/wAPefC3/Pr4g/78p/8AHKX/AIe7+Em/1ln4hYdh5Ef/AMcq&#10;qf8AglRY4/48tU/8CU/xryj9oT/gnbqPw28M6bqHh/S76eaW+WGbz7iMhYiCWI568VWhJ7TF/wAF&#10;d/CTW7yGz8Qjaf8AnjHn/wBGVPH/AMFgvBSxkPp3iJjjGfIj6/8AfyuM+HP/AATd8C/Er4W6nr1n&#10;PqtzrtrMIY4UmCpnCkg5/wB40/Tf+CXc1xbOJ9N1JERCVK3Kc/rS0A6W6/4K6eFJ7F47Wz8QxTk/&#10;KzQRgD/yJXyNq/7Q+qfE748eGtThvbqKzbWBMVuAAdrMp7E+lfSenf8ABLuS90+T/iXakU3Y4uU7&#10;fjWhqX/BLZ1tbVotP1MNEM/8fKcfrWUjSOx+lXgXxhB4isYVjZpyV/1nBXoOM5rY0mA2ktyCQd7c&#10;Y7deteS/sifCWT4Q/CWz0S4FwJoppG/0iTe2Djvn2r2OxsxatORn5znn8agosUUUUAFOaYLGXwcD&#10;t3ptFAEawo2ZmXI6gd6W3vEuOArD6in0YxQBNRUNFAE1FQ0UATUVDRQA9vvfhTKkT7tOoAhpy1JT&#10;WoFLYSiiigzM/WLe7ubdVs5vJk3ZJJ6j0p2mLJBCUlbc5PWp7qZ4kBQAnOOalX5gG71SA8w+JX7O&#10;vgf4ob5da8PWWoXJYv5lxHn5vWviP4r/ALGfxK+G+pf2v8OfEWneHYIIwyxQl87ySCQAnpjvX6TT&#10;SyJwi5qO8842rNHEskw6KwGDTW4H5P8AhH9q7xx8DdWeD4jy6z4iKSKglsoN4yhIcjcV68V9X/CP&#10;/goZ8PfjF4lj0uy0nV7C4aNm3X0KIBtx33mvfPG3w10nx5p8UWtIbb5WH7lRn5sZ7e1fGfx6/wCC&#10;cfh+Sxm8ReDH1S91vKxJH9oVEK9+taaE6ntPx5/aQi8J/ET4W6PpF9MItfvfs8kduykEdcNz7V9M&#10;QOc4Oa/FXT/2Z/FfwF/aT+EF5rtpeW8Wq6yuz7VcrKOOTtweK/bMc0noMdRjNMpV61BQlFFFQaBU&#10;UcJt/OfI+YZGOtS1WvIWXa6AnHJoAWC4D2O+UEjOMHrXnX7Rk0F18CfHKmMnbpM4Ge3y16JDNHqV&#10;vsLYJOfl4rzj9o2aHTfgT45jV8yPpM4UHudtAH4+fAX9uCP4H+CdP8MMdUCWW/C2qqUG593GWHrX&#10;0Xp3/BWTQrGzX7TD4gc7R0gT0/368K/Zx/YU8RfGjwHpvi5tHupLa9EgEsM8YU7X28AnPavev+HV&#10;tvqFuou7HVEfAyFuU/xrdNWRk9yNv+CvHhlm+W18RY/64R//ABypG/4K6eGV/wCXXxCP+2Kf/HKb&#10;H/wSls7FcwWWqMf9q5T/ABqpJ/wS5ubq8jWTTNRW3I+ZluUz/On7oi6v/BXPw02cWviE4/6Yp/8A&#10;HKB/wV18MHpbeIT/ANsU/wDjleO/GD9gbWfhLqWhvZaVdNpWpX6215NPcIxjg43soznIGa9fH/BM&#10;XwBqXhOXV/CFxq2ozLhMtOAN3ykjn2NGgWLUP/BWzw3NbzsLXXxtTd/qU/8AjlY+sf8ABWbQ7zRn&#10;WCLxAspOP9Sn/wAXUt3/AMEwA2mxlNP1LdIh3D7Snp9aZ4d/4JYRKwM1hqaLz0uU/wAayluCPnj9&#10;nn41jS/2mPDN3504t9c1yKaQDGdu8n5ufev3I0LVLTXLOPULbkSDGeM1+W9j/wAEtZPDvirTdQtr&#10;DUwsNwJSzXScYPXrX6MfA/wCfh94B07S5PO82AMCszBjyc9alD9D0SiiikAjMFGTRu3djS1TW+DX&#10;DxZGVOOlUgLlRyhMbmIG3nJ7V5x8ZvipJ8M/Dt5qKeTmEIf3ykjlgO31r88/id/wVV1ezbVtLgi0&#10;mTHnQD91IG4yB260gP0m8YfErQvCNu8t7OjshAKowJ/ImvkH44/8FMPCHg+3ubOxtdXS78l1SSGJ&#10;CAwyAfv+tfmZqms+Pv2oviBc3vh+0N1q9ygb7LbzbECqoUn5iB2r2HwH/wAE1fjDrV5a3PiTwpc2&#10;8LSKS0d9E3ycZP3qBHNfEj9vz4mfEDV5k8L6/qlrExBCSgZAxg9Ca8/0f4X/ABL+Lml3eo39zOwV&#10;zEy3EbZPAP8Ad96/Tv4N/wDBNvwd4RtINUu31KHxHIu24tmlVkVQeCOor7J0/QYPC9isFrbxtAoy&#10;WdRkcY/pSNI+R+K/7Kfhyf4T+Oru21izkDyGOMSKmAzA++K/cSGQLbwtzt2A8fSvHvin8AfDvxNb&#10;Tr/UJJ7eSGfz1+zYXLccHjpxXqM91d7USxiWeJVALHg5oKNPO7kdOtFR25kaFDKu2TA3Adj3qSgA&#10;qRfuio6KAJqKhooAdIqL+8Ycr3rnPGltbar4c1ASRhtkDMC3TpW7cLHcRGB2IL8cda434iahYWXh&#10;i6tXnKskbDoc9PpQB+PPwR/bgh+C/g7VvCly+p4fUppytsisn8I/vdflr1mb/grFpcOn2dtajX4n&#10;hQI58lMHp0+evP8A4C/sNaV8fLO71yeO/kX7dLATBKqjjB6E/wC1X0ba/wDBKHwLHawfan1eNyo4&#10;Fwp579KAPKT/AMFYIR1m17/v0v8A8VSf8PYIf+e2vf8Afpf/AIuvWz/wSZ+Htxx52sk/9fIqhrX/&#10;AASV8JWtnIdMXV5pthKq9ypBbt1NAHkHiD/gqdb6xp72/ma6+7PHlpjkEf3/AHrd/wCCb/7TNjY+&#10;NNX0LbeI/iLWWuRhV2nKk/N83Wub1D/gmX4l0bX5ZINDvjZnC+Y91HnB5Pevoj4Kf8E+/B/gvxFp&#10;fiDw7capPeWbh7pZJxtjlK/MPcZz0oA+8pGsxtufK3tIcEjk/wCeKtm3jlnjm2gsowD3Fc/oukya&#10;PYxJArSXH3XRznAJzmt6GM28ioOjcn60AWqKKKACiiigAooooAKKKKACiiigAooooAKKKKACiiig&#10;AooooAbJnbxVa3jO5i5zzkZqxJIsK7mOBVe+LNH8nOQaAJphvjwp79qqT2sn2SVBcCN2HyvnG2pb&#10;PMVnvbhgCTXw5+0V+3pbfDHVbfT/AO0ooPPRvvWjt0IHUKaAPsyTVrbSrdFumWRh8pmZhgn1ya4b&#10;4gfHzwx8NdDutQutYsdRMKhjBFdpuYEgYAJ981+VHxM/4KXeNPERk0zQrmzu4PM2pm22naQR1IHr&#10;Ximl/s/fGT4+X0dzZ6dHcMxMQ23KRjgbj1agD7H+O3/BT631GS4sPD0ep6VNFLInnRXIUN1HBVug&#10;618d6/8AGz4sfGS9aGK98Q6/BMMbFeWdW284wDzjFfTnwe/4JVa/qC2reOtBdIWRGYw3yg5yN33X&#10;z61+gHwL/Y88DfAn7K/h2ynha3LsommMgywOep96APww1D4LeOI/O1q+8P6tZpZ5uXa4tJVBC/MT&#10;nHH1r9of+Cc13Nrn7IHg+dJGilfz+c8/6+QV7X448H2XxF8K+INGu4d6S2s1sFTCn51Ixmsr9nH4&#10;ZWHwb+Gum+ErKJ4EtDKVjdt5G6Rn6/8AAvWgD09FKooJ3Njk+tLSt1pKACiiigAooooAbOdkJYDn&#10;PUdags18zfvGSem6rEsiww7mOBml42rIvTGTQB+Wf7SHwL1P4oft4a3G0LSaUbWEhZIS8WRCmexH&#10;WvtbwR+yL8NtL0K1TVfBehalOYk+eTT42IOBnOVz1r1aPwfpv/CVSeIQhN7ImwtnjGAOn0FbVvJO&#10;N4nAAz8uPT8KaA8w/wCGWfhF/wBE58O/+CyH/wCJo/4ZZ+EX/ROfDv8A4LIf/ia9V81fWjzV9aoD&#10;xTxL+yJ8LdUtFS08C+HrORcncNOiGfToteJWPgP4X/DPxhbeHvE3h7QrmSZTMDdQRKNvIAww9VNf&#10;YPirUn0/Rbm5hx5kUbOuRnkDIr+fn9pb9oDxv8dvHzeKdTjGbCI2CvBEUGBIxB2+vzDnFXED93vh&#10;34P8E+H7FrnwvpGl2lvfIjOthFGBtwcA7Rgjk119m1vp9wLC1tRDCBuzGoC//rr4a/4JoeIPiHq3&#10;hG5XxDbQx6YtnafYmG3cYyrZzznpjrX3TGl1FfBFUfY9uc8ZzUyE9i/RRRWZmFFFFABTJE3xsvqC&#10;KfTJN3ltt+9jigDGu9Nn/s+SytZvImc7llXIxzz/ACr54/am/aQ8L/Dj4d6ppOpeTq17cWNzbHbO&#10;hZGCY5BPUk/pX0XM1+LCSUKv2sHCjjGK/FX9vz4I+JvBfxHTXvFNmYNM17U5ntnjlDblymThSSvU&#10;dQK2Woib9nz9vCP4V+LtzWmoHQlSXFrDKBHvPfGQM19KN/wV48JXjIqeG9UAThm8xMf+hV498Bf2&#10;BdO+M3wjttZs9LmuoZZmCyC5EfIxnq2e9dfdf8EvbOwjNtHotwJrhSqr9tByfru96rQRzP7Wn/BR&#10;Dwl8bfhPY6BB4duhNDqMdzumdGA2qw6Annmur+Ev/BWLw54V8I3lvqOgarcSptCEyLwAMYHzVjW/&#10;/BKW/wDtRR9BmwBn/j/X/wCLrT/4dRwi4jP9h3HkD/WH7f0/8eo0GeT/AB0/bv1/44BLPwumu2cU&#10;10rCJJS2xCCvRWP96vvr/gnB8Lb/AOGvwcvbPUlcXMmoyT/vIyrfMM9xmuB+Bv8AwTv0jwFrxvJ9&#10;KmhgEfyN9qDchgw4yfSvuSGSPT7qCzjwoK9Me1YvcFcW4kl8/ALBd3PXGM1fj2hflxj2qD7dDM0s&#10;KNmRcqRjvRp8Tww7XGGzSYy1RRRSAKKKKACquoRvJDiOXyj1znFWqzda837MBCAWzg59MUAfln/w&#10;Um17xR4i+KGleBNL1e8EOp6dveCF2ZW2tnlQefyroPhL/wAE2pte8E6HqGo31hJLPZxSstxakvkq&#10;M5yOvNdh8SPDdtqH/BSH4b6deqxSTRZ3wD6Y71992X2awtUsbY/JAuwAg8ADHWmB8E3f/BMWxvJP&#10;LWbSVU/9Oox/KkvP+CXEEy26C/0nYuAV+y9vyr9AIcm2I6nNMtbz7V5yIctH8uOnNWthH5xeNf8A&#10;gmQ+n6RKLDUNPjKcgQWp6dewryr9mn9jHTJJfEWkeILzS2u5NQaGD7fCN2M44DDJGfSv1zjkZlMc&#10;oGcYIx61+W3/AAUR168+AHxg8Caxpe23hlkN1O0g3jiQtnHPpWi1DyO38W/8Eu7eW1SWxvtKVGcA&#10;CG27fgKtt/wSzs7yzJlu9IZ8AbntOen0r6j/AGTfi5/wtr4S6Dq8k6zzXMMjkqm0cSMOmB6V7DMb&#10;p8hFBXv0pXYH546n/wAEw1h0+CCO90wqvHy2p/wr6J/ZV/Zb/wCFB6Olv9ptZFS5eb9xHsHzKo9P&#10;avoo3KWcEXnnax46Z5qK+F28gWFQYsc9Khu4ydoXDM4fjrgUkd0skwQrhsZyaVZhbwwrLwxGPxom&#10;gVW8zv0qRliimx/dX6U6pEFeM3Xin4aeH/idrklxa6Lp/ibyFF1fSNEk8q4BVWJOTxjGfSvZq/D/&#10;AP4KJ6DDq37VHiOLQHmfxHcT2sU0fmELsMKAYzgdcVcdyo7n6gzftb+FdIuvsjXVvdOxJUx3UZ4H&#10;GOvtXrOl6yPGnh/TdVsJ/IgnHmEBs5XPQkHHavzX/Zz/AOCZ+o7rXWPiFpM8dwGLRtDfAqI2QY4V&#10;u5Nfo/8AD/wXa+A/Cdvo1srR6daweWm5tx28nk9e9U7blnQXF9Z2tuS13BAg6szgD8TmuX1T4ueF&#10;NNzHLr2m+ZHkEfa4wQfzr4l/bw/ag0T4S3z+F7LU1ju7m1juUiaJmLfvCDzjH8PrX5/eA/gX8Wv2&#10;pvEesah4UsVu4Y5RK7PcJEMSE7cbiM52npTUQP3q8N/EDQPEdustrqtlM5JGEuEY/oa37W6+0b8A&#10;7c8E9CPavxI0vS/i1+x/q0dt4mtYbKGEZY7lmxvPHKsfSv15+CPxItPiJ4Rtbi3uBPJFbxGXClcE&#10;qfUe1S11A9EooorMAooooAKZNII4yx7U+o7iHzoimM5oB7DmIMYkIztGarSH+0LdwBgEd+R0q0qD&#10;yvL9sGq73MGmx7XYqM+hNUzI/Fr4yfB6+8AftJaD4guImWwk1iS4mIiZU2h1J3EgDGDX6xfs9+I9&#10;M8QfDPSmsJ7dxhiI4nDcZ68GuO/ak/Z/Hxg8B6jDplq1zqpsrhLZfMCAyOnAOTjqB1r4a+DPjDx/&#10;+xvqzeHvE8Uenpaw+SOBPyxzjK5pbCP1RjvJftkcZRyrHrzgV5R+1VZy3XgBPLcoVn3HHoEar/7P&#10;Xxmj+MGh3t6JhM0Eqx5ERTqCe4rF/aWudXfwtNFborReYcdM42tTYz49/ZH/AGpNF+EP7OXid7xw&#10;15DqckgjWdFcjeBwCRXi3xR/ao1b9oj4geFtL0RNUNtHrUTTfvDIgjZwMEKTxg189+Cf2afGPxS8&#10;aLZadp7TWFxNIJB5wTLAE929q/SH9iT9gtvhTq19qfiLS5bZ5Io2if7Ur5cEHoD7VJqfZXwx8Jjw&#10;ppMFtHtjiHzFY1wORXe1S+WKHyOj9hVuPiNR7UAOooooAKKKKACsfxRfmx0iZ48vMMFUQ/Mee1bF&#10;czq0Nxa+I4L91AsI49rvwcHntQA7UtP/AOEl8GyWszCH7ValH87oNy4Oc1wfwI+Dui/BvwjHYWdt&#10;Y3M6zSSfarSJQPmOcZArpfiBfakPB+r3VmqsVtZHgPH93IyD/Wvjn9lv9s+C3hj8F+NdShtPE6vN&#10;cPapCx/dbvlOQMdPegD7u/tBZ/vW7YXpkVNHMuOIdv4V5ZD+014HkUL/AGuu9Rhv3L8H8qtR/tIe&#10;CH/5iw/79P8A4VotjN7nppkXH3P0rF8WaDYeJdFurW9sYrkCN2jEsYYKxUgEAjrzXI/8NG+B/wDo&#10;LD/v0/8AhWN4l/as8A+HrA3E2shF5AbyZDyAT2WmSfEXwR8SeJf2f/2hNM8JeINcum0fVLi5vfs8&#10;srRxbSr7QVY84KDHFfpX4f1q012xWe2VfIddwZSCpH1Ffif+2h+0VbfHn41eH9e8G3seppptmbV5&#10;EhaPDbpMjDAE8N1r9ZP2VJJbz9nvwi8+ftklh+8HTkk02B6tDcQxXS20MI8tvmLIBjPvVtZFmZkZ&#10;MBePm6GsfR5o9K/0O4bbOzFgOvB9/wAK0L+ba0BU8Mf8Kze5pEkwkcn2eIeVxu+XgVZPyr+FU/m/&#10;tT221Hb3Et3K44Kxtj0qSi5RRRQAUUUUAFFFFABRRRQAUUUUAFFFFAEifdp1Mj+7+NPoAKa1OprU&#10;CewlFFFBmIyhvvAEe9V58QfvWlCRqMnJwKmkxtOegGa+QP2rv2uLP4Z6Te2ceoxRSNaeYA0DN3Yd&#10;cH0oA+h/E3xh8O+F2K3WoWgYEgq1winP4mvN7z9sbwhb3Aj+0W+MdftUeP51+KPxM+NXi342eLL0&#10;WJS6gMhdPLTYefyrf8E/sO/F74hwrFpulCW5kYqge7jUHjJ5LU09RH7NaF+1J4R8XXfkLe2luImA&#10;ZpLqPBB79favSrTxl4e1S4EFlqdjdxYzthnRxn6A1+E/xQ/ZP+Iv7P66DY6lYfZNR15zbIPtKPvl&#10;XaMZDEDlz1rvvAel/G79le5jm1axgg06McuzpMfn57E1vYD9gfH3wp0v4ia/4X1e4t7WaTRZvPga&#10;aMMyH/ZODivRK+Vf2Q/2t9G+Mtjc6fPqkc2pWKxQSRpA6bZCPmGdoB5r6qrNgFKvWkpV60hiUUUV&#10;BqFVrK5a4luI2RlVcAFuh69Ks003MUZCluTx0oAr29obe8+UgJjoBXK+NvD8Ws+DfE1pqBjkgnt3&#10;TM4yqqc5zntXbMyQruJwK82+PWpXlh8GfG93bY3Q6ZO6k47KcUAV/wBm/wAMWHg34U6To+nC3+yw&#10;GXYbUAJy5PGOO9ehXlnPK4KXHlj0yRXw/wDsT/tleA9L+A/h7TPFOurbeJIjObmFYJCFBlbbyFx0&#10;I6GvoyX9qD4f3kQeDWQ2Rx+5kH/staIyZ6xBbzRxgNNuIHXNVLy6ltrGbG+RwcgrknrXmlv+1D4A&#10;hjAm1jHH/PGT/wCJqs37VXgAXKrBrIMZ65hk6/8AfNMR1HxP0u08QfD+7jvbFbq6NtL9naVAxik2&#10;EBh3BzjpzXxP+yN8VNY+FnxAt/hp4sv7vU7m+mnvkluJCEEe1gqkMexjr6N8fftefD7TfD2oSNrY&#10;E0cEhh/cSEFwpIz8vrX5keCvjBrHx0/au0XxYGjnitbSayV4ozGMASMOOP73pVoD9u7OWG9s4ZUV&#10;TG6ggcEAU6aQWcWUjyM9FFcz8Nlu28J6U9woGbZCMY9K6tpF6E1k9xkNvMt4pJTG31qwqhRgDimR&#10;Ki520vzbzx8tTcB9FFFIAJxVSOyUTNJ8vzHPSrMih0INQPcJGuzdz06U0By3xG+H9r8QtDuLCYQO&#10;Jto/fKGHBB/pXx948/4Jn6V4jXUWiOkQz3fmFZfsY3IzZwc7e2a+6LW2aFgSMD61LN529NgBXPzU&#10;wPyh8J/szax+w/40uPFU1nc+NLOCPyfsemWjMxLjqOMd+a+gfh5/wU28PeJdasdFvfB+reHJGmW1&#10;zqW2EDkAtyelfXZTXbjxdNFPBG2g7Plf5d27A/HrXz78bv2C/APxQu21G4sbmW9VXKeXcFBuJJ6Z&#10;A60tgPYtL+JmhX2NYg1myniuBtW3jukYr2yQDXZ6apfT5i9yt4HO4FW3YGBxX5WeLP2O/jT8KfFV&#10;1J4G0iJvCyKBbm6u42bOMtnL56+1dB8Gf2/fEPw91q30T4j3MGmbrjLLFas/7vAGcop7g0MqJ+m3&#10;27T7aNY7m5t4+wSRwCD6YzVg3EcS7YUyp5ynSvyj+NX7dmleKviLYWvh7V0uYZtQC4Ns6naSB3UV&#10;+qGnyLZ29tBCcvJGr4PPYd6RZpIxZVPQ4zzS0gztG7r3+tLQAUUUUAFFFFAEdxNHbQNO4B2DOTXO&#10;+LNDtvEejZVIwZlPLAHORit/ULWO+s5IJc7XGDikt9NhhsYYBkRxDjnmgDyn9mz4Qw/Cnwfcaf5c&#10;O97yS4Bji2feAHp7V6dq2oixeINbNcBiQNozinXmtWdrZPdmZVSPgk/4VU07xdp2oFglwjPxgdKA&#10;NSFVuLfcieSSfTBql9guYZGke9xEDnBYgAVM0t+0nyKjR+oIp19HBf2b29ySBIu1scfWgDyT9oL9&#10;oDw78GfCLalfmK/ZpRBsjmXcCUYg8npxXwh+y3+2pc2fxnk8KXs2oamPEmqSTWrLPujgj+YhDk9v&#10;avo39rz9jO1+MHhUwaHZzXd41ykhU3OwbQjDPJHcivHf2R/+Cdmq/DHxjF4n8X6O1ve6beeZZSLd&#10;q4Ee0jkBvegD9DbO8kghTUGDyJN8oj7rz1P5Vu+YpdARyRkVg2dxLZsftOF04D90w5JPfOPxrWs7&#10;q21L9/CxfYducEf560AXaKKKACiiigAooooAKKKKACiiigAooooAKKKKACiiigAooooAa6h1wwyK&#10;qltrqG6ZxzVyq1xGXKkdqfQmQ6SPzIyoO0H0r53+OX7IXhz4xeG9R0iS1sbK8vIWhj1L7CjSQZI+&#10;ZTjIr6IjJVBuqC6uHaF1tz++IwuemaNyD8g/Gv8AwS5v/hTcG903VL/xMY5ceXHY5yME7uB7Y/Gv&#10;Qfgv+0xJ8F5otM1j4bSWn7xpTd3KeSFGCO471+m0cssFsBenJYbTj/61eV/Ej9mfwR8StNn+2aV9&#10;ondQgLTSKMZB7MKLAVfAf7UPgbxvZ2nmeJNG0m5kRGW1bUIw5Y4+QDOc5OMV6tZ67Y3lwvl30JkP&#10;SFZASffGa/N/4if8E09U07WJNc8I6bZ2k9nO11bySXTErtJKnBJzjA615u3xn/aA+D/iVdZ8W6va&#10;HS7VcSfZreJm5G1cAL6kU9Ran6wXE/8Awj8zzuN9vMxaWQ8LEvUknoBirVjeWeoRrf6fcRXkD5Ct&#10;AwZT2OCPcV+d0n/BUrwRqHwy8TaXq+q3ja7Ppstvaj7AwHnmMjGduPvetfQv7BPirWPHH7L3hnWT&#10;Orz3D3B3EBeBO46Yx0FLcZ9QKdygkYNOqOHd5S7/AL+OakpAFFFFABRRRQBBIp3cruX07VVt7oxy&#10;yLKCi5wu7gfhVy4Yxx5Bwc1UvGjka3EoyW6VQHnPiL4v+GfBvji5tNY8S6bpqRoMxXd4kYUlQRwS&#10;MZzWFP8AtWeALC4EUXi3Qr5pG+UJqcR79B81fnJ/wUj8Eat42/aI1zR9K8sllt2CyED/AJZp3NbH&#10;7OX/AATD1aeG11TxRp1pdnzY5o2S7YYXAPQMKFuB+oPhHxhpfimFNVsdUtrtLheIIZlcKAcZ4PtX&#10;SXN9apZyM13FHHjmUuAB9TmvL/hX8H9L+EelwQJaLBCiGIKsjN1JPc+9eHftw/tQaD8CvD15oVvd&#10;yWmsX1j59sBF5gJJYA8gj+GtAPoO6+OXgSzvbnSdS8TaJEYfkcXF9EM+oIJrhj8IPgp441yK60eH&#10;wdcxbdjWtpDbyK7ckkgdTzX4zaH4K+I37Sniq/1LTZoJGmIlLTBYwc8entXven+C/jD+x3GNV1K9&#10;s4bC1H2iQwBJCN3y9CPanyiP2E8M+EtG8MaWtppGnWmmwrGsYNrEsalQMDoOgq5ps5tZBZmQznlv&#10;MJz+FeX/ALN/xs0/4z/DfTJbad59Vj0+B7tnTaPMdTkjjHUGvUdI017eMS3IBuckbge1R3uUjTya&#10;MmkorM0FyaMmkooAXJpGYhT34opHYIrMegBJoFYy5reRr5b55mihQbTAxIBJ7n868u+OHwPsPi14&#10;fuLHUYoL5riGaO2muLcTG0Z1xvTIOCDg8elerXF1BqWnyNyYt2Dng5zXl/xw/aG8OfA/w7DNqdzJ&#10;BJcRSeR5ab8MoHXg92HWtTIi/Zr+Dw/Z1+Fdt4am1U6isM8knnSL5Z+bGBj2xXr/ANnhuPLlKIzD&#10;lWwCR7g1+aurf8FOPDt3qzWF9rFw0GN20WmOe3IWuTn/AOCoGrwzSJa68626khN1mnCjp1SnZhof&#10;q55Y3Z7+tJ5YwR2PbFflB/w9F1//AKD7f+Akf/xFH/D0XX/+g+3/AICR/wDxFTbzC6P1IvNUOmpf&#10;SSKUihiZwWOAcAnAryX9mb40RfGjwPqHiGO3G60vpLVVEvmk7Tjg9vpX5/eJ/wDgp5qes6TJYrrk&#10;jzupRlNkgHII67fevOP2RP2yL39nsr4X1HUmtdIvLyW8lijgV8lgSDu28c46Gr5QP2vaWFbdZWVI&#10;XlXknAI49afp8Zgg2mYz8k7s5/CvBvhb+1d4F+LFra29vdTzXIRCd8RUbmwPbua98to444VEX3eo&#10;wc1FgJsmjJpKKQxw6UtIvSlqWAVnawsjRRiNWJ3DO0dq0aazBFJNID87f23PE2q/Av8Aar8J/GC2&#10;8OXmu6ZoejtDNDbxkIS7Y5fGAeK+rfhL+0h4V+KXhPR9WjvNOsr/AFC1iuJbH7WjSwM6glGGeoJx&#10;XS/FD4c+H/i14PvtL160+22MwCSR72TIBz1U5r8mfjx8Ffid+yP4v1TxL4dks7LwzqF266bChWV1&#10;jBJQHOTwAOtMD9lLWa3BEgvo3X2cEVNDarCzyrINrncSOmOvWvxJ8H/8FHPifp9kh13WCqKTuC2M&#10;f4dErovEn/BSr4xjT0fRtcT7P5ZOJLKIHbjjqnpVxTtcVz9bPHPxS8O+A7GafUdV0+CSPAK3FyqH&#10;kcdTX45ft4fG+P4++OtI07SoF1DyWktVltZvP2ZfA6Zx16V5N8Rv2lviT8dLeS21e9W5nuWBYfZ0&#10;UHbgD7q+gr2r9jT9iPxx4k8Wab4gu4rVtIt72GW4Qy4YplWOBx+laJW3H5n3v/wTw8K3vhb4NeG7&#10;S6WZPKtZVIlUrg+ax6GvrDTQ4jfcSTu71j+DPCdn4N0O3sraLyliBUDcWxkk9SfeugiwFOOmahgQ&#10;LGstxJvw4B4B7VYyaoQs6303Py54q9UPoVERlV8EgN6Z7U77wweR70lFSWA46UuTSUUALk1+bWl+&#10;A9J+If8AwUe+KNprf2a3t7TTbS4hlvIwys4WLhd3Gea/SSvyp+NXxGsfgh+2x488T+JZXh0W7gtb&#10;eF449x3iOM9B7KauO5Mtj9SoW+zNa2qJuhEYUMOnAwP5Vx/xa8e6J4C8F63daprlnpkjWc32dbm5&#10;WIs4jJCrkjJ6dOa8N8J/8FBvhl4j8Ly39pqF1J5BEe427DHC9se9fC//AAUA/ae8OfF/SbHT7S5m&#10;uViu2dFMW3GVHsPSr5WRc+bPEt/rv7UnxWjtgl9e6ltkhiRd1zK0aFm+UemCTxX7mfs8/DPSvh18&#10;KPDSWmhWum6l/Z0Iu/JtVilkdV/jwASeT1r87/8Agl7+zbq+qePtK+LBgjGj2bXFk7NIVkBaIYwu&#10;enzCv0z8ffFXR/h9Zfar6Zo7eFXeTauTtUAnH4U2+grnmv7VHhPw5q3w9utZ12y0+JhIiGS+hX3w&#10;MmvH/wDgmZq2oakPiNHdPM9rDdQJa+YSUCZk+7njGMdK8d/bY/bW8N/GHwvc+CPC2oTyTTSxSCGW&#10;AoMA/N8xHv619ufss/D/AMOeCfAtvJoVqbea9tYJLol2bcwUkHknuTUv4Qvqe20UUVkMKKKKACkP&#10;ApSaRulADRx04pskMc330VvqM06ig1FX5doHA9K5zxB8N/CviS4e41Xw7pepXDEFpLq0SRjjpyRX&#10;Qltqk+lLE3m8mgDn/D/hHSfCqtHo+mWulxOwZ1tIVjVj2JAAzWzd6XZapD5d5aw3SdSsqBh+tW/L&#10;HpUUkhjbj1xQBgaV8M/CWhTLLp3hrSrGVSWD29nGhye+QK6OONIlCooUDgADFPooAbsXdu2jPrin&#10;UUUAFFFFABRRRQAVm3UZm1KON1LwlfmUjKn61pU3avmA/wAWKAOU1zT00vSdXNxdCSC4iYJFIcKg&#10;weAPxr8Pf2qPDevzftGSQ+Cre8iuvsEZFxpMbZxzkfJ+tfuD430qfVND1MNhtkL+VzjHFfMPwB/Z&#10;7s9U8YJ4o1yyWa7MbwmYSMpwCMDAOKAPyuXwf8fWiP2HRvGl+FH7ySGGc498gd6rw6L+0BDMUm0b&#10;xrHgdGinH9K/frR/Ddho6XNvo8XkoxCzBmJzjIHU/Wh/A2k3R8y7hDS9z5hH06GtYtWM5bn4DXfh&#10;f9oWd18jR/GzA/wxx3B/kKt2Xwj+P3iry7PV9H8aWdrniW4t7jDE8Y5471++sPhnSLF1EEYV/wCH&#10;5yefzqbULW3W3iS9XdArAoFJ6/hVcxJ+Y/7Hf/BP+60nXLTVfEazsqzyM8GoWB2tmPAJ3D1Nfpxo&#10;OhW/hPQbTTLKBEht08tVhQKoHsB0rRt5Fkt/9H4xwM0ecbfBmPXgYqW7jIrWzDHzZUDSA4BYc/nV&#10;sorY3KDjpnt9KVJBIpZelFQy4htG7OOfXvSKgjztULnrjvS0VJQUUUUAHr2qCOWFcoZ0ZieBuGan&#10;45Has25tbCxje7dSAnU5P0qokSNPI25BHTg1U/eeer7WIx07V4J8WP20vh98KJvs2q3lzDJHIUOy&#10;AuMgZ9DXmv8Aw9N+Dos3P9q3nnZ4/wBEbp+VXYm59oB++MUbq+KV/wCCp3wcON2rXme/+iP/AIUv&#10;/D074N/9Ba8/8BH/AMKOViPtXdXlPxu+PFp8F9Iiv7y2jlikuo7UebMEGWz3P06V4B/w9O+Df/QW&#10;vP8AwEf/AAr5W/by/bE8L/Gj4b2UHhq+mmQatb3KebDt+VQ2TyKfL3H6H64xsdUsIZ0fyhKgYYPT&#10;IzUsM0Ua+SZ0aRRg5Iz+NfIn7O37bOhePodP059QlmkykIBg2j7vrgelfVunx6bqijUIcMZhuzu/&#10;+vU27hcv2sL28ZVpC5Jzk1Y59T+VRQyiZcjp0p9IB3PqaF+uabTlpALRRRUgZfiG4ittLmkmu1tF&#10;2Nh2YAHg8Zr+ez48fErXviB48u7SFLzWFV2txGrtMDhjwMZ9elfvv8TtH/tjw3JCFDbctycdjX4d&#10;/sq+HbbVP2vdI8N6zF5tpeam7PGpK5GcDkYI/OmB9tfsBfsPaN4e8IWfjbxCLe8l1yzjk/s/ULJT&#10;9mYZJALDrzX3nZ+H9H0K4RdM0S1tsDIltYVXB6HkCovDHh+00a3Gi2sezTrFQsEeSdo+ucn8a3Fu&#10;Fg5iP7nuO+aLAfC//BSryP8AhKvgx5uyBn1WT5nwCfmir6r0j4f+FvEWgqNWsdN1UMuM3UCSduOo&#10;r5S/4KbaQ+u+LfgaIwpVdXkLbjjjdDX2h4a8NWOm6LHFKqjA3HD+31p6iPzO+IvwPuf2bv2qPBmr&#10;aR4gm0/S/E/iJ5n063HkQsm5mCYGMgA8dq/UnTNZj1NAybeQTwc98V+dP7b3xN8O+Pv2hPgpomlP&#10;JJeaTrrwyqykAMMjr3GRX374J0uSztUaQDG0jr70ajOmSIhslieaLhtiA9OaJpvLZR60jL58anr3&#10;ouMevSijpiipNAqK3twJJGcZ6EZHSpak/h/CgBsirMu3I9fWvNf2i1Ft8BfHuWGTpFxjt/Aa9AjY&#10;pqHljptzXBfHzSLrxB8J/FdjBgmbTpo8E46rQB/PH4U0fx5qpDeG9L1q9jYEo1jFI64BwcbR616D&#10;D4P/AGg4FUp4X8aiLAIAt7jBHbtX6wfsQ/s16H4T+DehXl/p6jVf3ySSJK3P70npnHQDtX1dFo9j&#10;JGqImFjAUZJ4/Wt7qxl1P5/JPBv7Q1xaqB4Q8bgH+Nbe4x/KqK/Df9oO3hYxeHvGtyueZFtrg7T6&#10;Zr+gW48QaVpsxsHLArxgZI59/wAasW+lR2w8u3AFpJ8zjOSSf19KfMB+DXhj4E/GfxxGLTV9I8WW&#10;Ee0KXuLWYg5OD1r7l/Yl/YWb4f3Fvq+qTySSxzyZju7LaSDHjqR6mv0C8qwSQx7G3dO9X4LdLaMr&#10;CMLnNJyEN061Sws4baPAWFQoC8CrBQHqKigjdXct0PSp6yYxAoHQUtFFSAUUUUARXEZnhZFcxsej&#10;DqKryRqluI8h5Nu3d3zjrV0cVSt4d11KW5Gcj86uPmAzSrWS1t8TTNIck5ei4vn3eUsZw52hx296&#10;rX1xdvqQtonAQrnBA9M9aq+KvFem+B9Dn1PVGKQ2sLTSbOThRk4H4UwNpA1pbgFjKR3NR6ffNfeb&#10;uiMe1sDPevhD40f8FOvBeiw3MWgavcwzq6gBrTOOmeqmvnzWf+Cmvjuzbz7LXitocuT9ijJx+KU+&#10;XQR+tV1bWq3DveTRNC3AilI2j8DXB+Lfgd4D1pXjfwPoc08qcXZ06JmTJPfGa/OvSP8Agpwuo6Nb&#10;S+I9ZnkkZuSlkPvdui19O/CP/goh4F8VarY6Fe6lcyandybYR9mKjaQMc7QOuaTQz5c/aE/YUm8E&#10;/Fy38YaQk13a3+ort0+1scR26gg5GB0r9W7O38uzt3IzIsagcc9BWfJb6V440m1vXQzW+PMj5II/&#10;I1b0rWI7zT3nGSsbbeRg1NgNNfmUHGDTqZDJ5sauOhGafUgFFFFABRRRQBWupE5i3hZGHy88/hXO&#10;+MPF1p4J0SW6vbqFPkbas0gTJAzgZ71t30MUcy3cgyIh1FfO/wC1x4f1jxN4PglsdpgDu4zgHG0U&#10;Bqflz8cP22fGPxC8cf2h4d1nV9JsoI/s7aPZX77ZmDsd+B3wR27Vy9v48+OOmiDxBDr/AIwktLjF&#10;ybdbicKi9duemK9P/YX/AGX9D+KPiq38Qavpy3WixXk9vKpmZW3ADoA3vX6o2P7L3gKXw6mn/wBk&#10;f6GIBFGnnyfdxjGd2aBrc+Zv2Cv23D8TrK18G+IGe21XMszXmoXoMu0EYBDHOOeK+nf2iviZP4C+&#10;GerX1haSXsn9nyyxTQMQchQQQR656ivz5/a8/Znn/ZSvrn4lfD6wi0mCBYrcv5hmYhid3ysW649K&#10;+6fhLrmg/tCfAXSYL5XvbpdEt0vd26MF3iG7pjqQelBofAfwx/4Kzal4Qs4NO1fwdqWq3EYbfJcX&#10;ZLctkE7vQcV98/sz/tVaP+054X1G4ijt9FuYZVt1t/tKyOxK5OB7dK82f/gnP8J7qzN43hdGupPl&#10;Mn2ubPGcfx182+A/hzrH7Jv7WfgPwdpyQ6fo/ii9nuRBG3mblUEDJOSOPegD9UbWySG0S1kxOUB5&#10;YZ/z1pNPhWxzCqhdxLcDFTeYtud0p+c8HFTeWkkgkx8w4FAElFFFABRRRQAUUUUAFFFFABRRRQAU&#10;UUUAFFFFABRRRQAUUUUARzZKcdaF6c1HfM625KHa2etIXKrGCevX3poiW5JvX1FRXeVgd0Tc4HAA&#10;5NMvV2xhlGGyOafPcLZ27yyH5VGTiqJIrW4aSJfPj2cfxClmtFuQSkpQdPlrwv4x/tZeFvhrbyJe&#10;xXbSJJ5ZMSg84J/pXxj8Q/8AgqTbWdjOmi3mpW8+BtLW0bAHdz1HpS1A/Ts6asanfMzDH3WPB9qw&#10;9U8J6Pr262vNDsngfG6SS3VunI6ivyU8J/8ABUHxZeavIupazfS224GNRZxDAz7L6V9A+Df+Cqnh&#10;Cw1iDTNfGrXUzbi2y3XBGCR0FID0b40fsR6B4i8I+M9QtrbyLtLS6mtoYLVB5jFGKgfLnrxxXVfs&#10;E/D/AFDwX+zP4a0TVUudOubYzhoplKOB5zkZHuDmvZvh/wDFbRvjB4bkn0kSRRzWysFnIBw68Dg9&#10;ea6bR9BbS9HjtPlEikkkHjqTTA2IV8uJVB3YGM+tSU2NdqgHqBTqkAooooAKKKKAK7TP9o2eVmPG&#10;d2KbJHFeMNr/ADRnnHal1C+TT7YzOCVBxxVCJvsv+kfwTfOQOvrVAfnj498KR+Nv+CjWuaU8zOqa&#10;fHL5ajd0hTtX6GadbDRdOsLeOPEUcKqzYwBgAZOK/Nb9oTxhc/Av9tjW/incPKuiyWkNptgjDSZM&#10;KL3HrX1d4S/bZ8FeLtHt2WC++aNRJ5igZyoz3oiB7P8AEPxHYaH4Ymvbq7hhhCNskkcKCwBIAOev&#10;Ffg78ePHGvftQfGaxs7SxnupIS1kkdqzS78SOc4/4FX15+3t+3RpXiDw9N4F8Ete2Ot2d0ksryQK&#10;0RjK5Iye+DXl/wDwTh+BeseNPE1n4/d4VtdP1Ro5UmDLIxCqSQOn8VbJaCP0Y/ZB+GNt4L+EXh63&#10;1HQobS/jslSTz7VUkyCeDx1rrvjd4d0bxl8NtUstbhtrFZAoM0qKCoByOTXa6p4m07wnocM12coq&#10;nAVhnjnua+Gv2vP24vC+rfBHxJZ6JHfQeICFWCd0BVSG7jkfpU63Af8A8E6tPjsfiz8Y9Os9SkvL&#10;CwvoY4RvyioPMAAA4AwO1ff8caTXXnpNuGMbQcivlv8AYM+Hel6J8PbfxTaW0cWp+JdPtbzUJldt&#10;0shUsSQTxyx4AFfVMNvHCv7sbVpMa3JKKKKyNQooooAKGXKkdjxRQ33Tjr2oAqmNbdTGVAhPJYjA&#10;FfiR+2RZ+J/GHx6/sLUrjUrLSrrWZLa0bewWRWZR8gPB7dK/bzyWaFlnIcE9q+Rf2zP2Z4vF2l2f&#10;iXQ7e3ttW0UXGoRTyOxKygBlYDOCQV6YxW0WYs+b/hN/wSf8LeNvCcOpal4p1a21B2KmHamQOOem&#10;a7A/8EWvBTHJ8ca0Pb93/wDE17x+xV421W8+F9na+JpZLzxGs0oe6WMKpQYxwAB+lfU8Z3xq3qM0&#10;O6BH5wf8OWPBX/Q9a5/5D/8AiaP+HLHgr/oetc/8h/8AxNfpFRU3Ksfl543/AOCTPh7w3osrWWva&#10;rdeQrNv8pcnAJySF9q8u/ZD/AOCevhn9oz4W6rr174n1CC7g1GSzX7OFY4Q46kE1+sfxG0zV/EOh&#10;3Fhol0lrclWDNJggqVII5HqRXhP7BvwL1n9n74YappGsXVvcyTapNdZt84wx4696tMk+X5/+CYdz&#10;4D1Swn8PeM/FMpjnXekL4AUHODtHTiv0D+B/g+88EeBoNNvr26vp1cky3ZJfBPSu5tWjkkkZAQWG&#10;STUm7ZIFPIpN3AkoqKabay7eB3qWNhIuQKgY5aWoLaOZN/muGBPy47Cp6lgFRyyKincwHbmpKq6h&#10;LFHGplUsC2Bj1oQFex229m5uMRpnJL8CuU8VeE7L4hNHBqVhDJZ2rmSN5Ig6t2zyMdK2tauG021e&#10;41CVXslHzRggE+lfJvx8/wCCiHgv4Z2t5pVvFqMV5Az24eKJXXcMgEdeMinqB6R4y/ZH8JeONaMk&#10;drbW1syBSYLWMKMD6Vwesf8ABOXwXrsqqutyxGMkFY4o+/YjbX54+Iv+CnHxXGqMNA8TT2unFeI5&#10;LKAnPfqprEsf+Chfx8mvDPB4wKRGTe4/s+HJXOf7tXFaAfqz8O/2KfCPw5kiRTHfiMMN1xbIc555&#10;+X3r3XRPCum+G1jjs1htwcEJGgXd6cCvy3+C/wDwVOuNLurW2+IGoahqco3LIYbSNQSSdp+UemK/&#10;Rj4S/HDw38ZNNiv9LWSLZsGLghSSQCOAfeqdxHpMkLTTEHIXqDU28ROqEjmquovOsQMThfm9jUt4&#10;v7gyD/WAcGoGTsyR8naM9zRUMEYuLWIyjc2M1NUsuIUUUVJQUUUUAFeA/tZfsp+Hv2nvBsWj3kx0&#10;u6trkXv2qyjXzpCqMoUnB45Fe/V866P+0jYD9pDxZ4EnNw0mm2scuNgCAuEIwe/WqiRI/K74i/sU&#10;/ErwbeSaL4c0bxFewS5YbIHBb5iM8D0Ga7L9l/8A4J8+KvE3jm2vviBY65okOnzw3MK3luwSZg+S&#10;p3ryMAZr9kI9Je41K3v5mVyi/Kc4IBB/xq1JZyXVwxlIeNSCo6YrXmJ1MbT/AAZZ6NoY0XTII9Ot&#10;Wwxa1jEY3YAzgDGTgV8ufHz9kvU/ihqVnZDX9at7KaaSOZ7ZjhUfAOeMYAr7Aurh7Nt7nMQHIHWo&#10;re5khk3zNujmP7sDqPrUiPz+0f8A4JAeE9K1xb7/AITTWbmbb/y12H/2Wvsf4J/BuH4P6bdWcGs3&#10;WrrKEX/SWzs254Hp1rkNe+PMHh39oP8A4Q+4km8r7EJ9iqMdfWvZdP1CO+i8+3UpHwzBupoeoI16&#10;KzP7S+3SmC3LRyDklhxirF1qMNmBvYE47EVnYZboqtaTG4UTKf3bDKirNIApG6UtAoAZRVRPPjW7&#10;aR9wUEp7cVFa6kI9PE8wZjuxxQal9uhpYV21DDdK2CQcN0z2rD1bxNDoN9M93cJ9mC/LGGGQcZoA&#10;6fcPWoZF3N+NfMGr/wDBQr4daNrUWmTWepmeRioZYxt449agX9v7wPb6i/m2+oNAx2ooRcg+/NAH&#10;1bRXnPg/4tad8SLXzdFlaDLbAJiM5xkn8q7Wa8ezt4N7734DFcHPrQBo0VBHciYfKCD71NQAtFFF&#10;ABRRRQAVWvstbsqH5z0A61ZqlqkcrWrtbkJP/CxoApal53l2iJGZF6ScZwOOtU/EXijQPAmkPfX1&#10;3ZaZaqQDJKyxoCfc8Vc1S6l03R/tUjZ8uIvMR1OBk4r8p/8AgoL+1tLqEl54e0m6uYbFliYRGNSN&#10;3OTnH9aAPWfjp/wUcsvhbqV7beHRpviNLqSYO8N2G8racD7p4yDXyX4m/wCCi3izxxqEi2lhLaZI&#10;bEN1IOgx2NeZfs9fs06/8fdfe9t57dbP7TG1ylwGXzA+Txj6V+m3wX/4JyfD/wAPW8Umv+G7K8n2&#10;MGaO4lGfm4/i9K2jaxnLc+HNB/bU8ceFZ0vp7S8ukT59s1xJtx6da+oP2a/+Cn1p421yfQ/FVppe&#10;gwW9v5kdzeXW0ySFwNuWPXBr079rH9kn4a+FfgR4r1XRfDUVpe2diXik8+Q7WyOcFufyrzn9m79h&#10;/wCGvxQ/Zd8KeIJvDNrJ4quIppZ76S4kG8rI4XgNjjC/lTuiUfc/gn4g2Xjawa70mW3vIA20tbOH&#10;UHAOMg+hFdbHILgAMAGHJHpX5Zfs9+LPid+zj+0doPgLxL4hjvfDWpvcXZtba3TATY4VS+M5BjHe&#10;v050XxBa69C01mrKzrkM36UmCNgsFbYMDPNLVWwt544ybpxJLngj0q1WbNIhRRRUlBRRRQAH7pPW&#10;vG/2mPG2o+E/hF4g1C3smzAkZDjcMfvFHUV7JWN4r8Jad430W40fWrdb3TLkATQFiu7BBHIOeoFX&#10;EiR/P34h0/xV+0Z8WtYtbaLUJ1WdS6WpeQLuwOn417XoP/BNPxBJdRG4tteQEZ5tT3H+7XvOtfDG&#10;w/Zb/aE1PW7e08nRdc1GGC1gtSzsmCvDFs+h71+i/hnxdZ+ILWGaGGVDtx84x2BrTmIPyIk/4Jb6&#10;lJIX3a8uf4fs/wD9jTf+HWuo/wB7Xv8AwH/+xr9mhIrc4p29TxS5mPU/GP8A4da6l/f17/wG/wDs&#10;a80+MX7FOp/BfSo9R1D+1hpr3Edsj30JWPc2cAfKBniv3pwPSvhH/gpg2q674BsdJilJto9btJQm&#10;3gY3dwM96OZsTufEGrfsU/EbQ9JF/wCEbbxLcTiPzE+xxOAW7cqK9w/ZP0r45+F9aisvE+heJIra&#10;KBU8y+87BO5PXjOM1+nPgxbaz8P2EUEZjLQrn64q/caU00zSZXcTnrRfuFi7artgQd9oz9cVLVNo&#10;5xatGJlFwfunIqYRzeTCC4LjG4+vrUjJqcvSqLtN/aSqG/dY5X8KuqwbgdaTAdRRRUAVNShS4tXj&#10;kYKGUjn6V+Ov7UHwf1/9nz436R4/0XSL25s9OtzdTTCEoine3VgBjgdc1+yMkKTLhhkda5D4gfCz&#10;w/8AEzQ7vTPENgmoW9xF5LxtIygr6ZU570xankf7Nf7T3hD4hfC3QJ5/EOlxa5Paq1zZrdo0sTEd&#10;GGc5+te7aTbtppW1+adHJfzH5x7V+f8A8RP+Cf8A4g8H+JW1D4X3Om+G4JJ/uyM0vyDkD5s9K+yf&#10;gjofjfSvDoXxvrEGraiszbZYUCjy8AAYA7HNCA+Kv+Cv+vXmhwfC+9tI232l7cSAoSOhiI6V8gah&#10;+3D4om1D7NJcz2y7AM/bJB2+tfo/+2h+yj4u/aLTTUttRsUt7GSd4lnyNocrjp14XvXjXwI/4Jc2&#10;um38dz4/tdM15QGDeVLIhJz8vQjpQB4r+wz+z3qXxs+LU/j3XL3VM6XqUd/brJl423nceSDxz1zX&#10;7IQxrHGAuAB6Vwvw6+Dfhz4T2C2nhbTl0uJ0RJlWRn3BRgfeJrvAAq4HSjYZWZDNIp7A1Z4jUZNK&#10;qhelIyhxg80AJRRRSNQqG6kMbRcdTU1RRW8jSO0zCReqD0oAi8wf2vs4zsz71YuoIr63mgfa6OpV&#10;lOCPxqNrRZLg3CDEmNu41z91rbeGdI13VdQcyW9mjSkIBnAyTj3oAqav4h8N/DHT/M1DVLPTLVTt&#10;CzyrEgJBOBkgZOK+EP2kv+ClsPhi+k07wvb6drgIdDJZ3e4gg4H3T1Ir5y/bO/ad8VfFz4varoXh&#10;zUJY/DW23litZYEJDbMMS20nkk96534J/wDBPHx18Rr5NUGp6dFC8od0mDAtuBNbpaamT31LN7/w&#10;UQ1/ULh5brTRaTnkxtcvkEDjqa7P4W/8FaPE3g6yktrnwrDqETTFzPNcuQvy4C5J6V9FeCf+CYfh&#10;y1hUeJtI03Urzb+8lSeUAtng/e9K63UP+CZ/gRtKmtrHw9p8JfBGbmUgHPu3pT06iF+CX/BRrQ/i&#10;hdW8OqHRdInk2DyzdLu3M2MctX2D/bVprGnfadOuUul4H7lgw7H+Rr8p/iB/wS+8XeBNWv8AxH4f&#10;1DSbG3iJntkVndkKjcPvE85Fej/sPftLeItL8bWXw78c31xqGrTyTTh44FSMxrGcAkAd0NK3VAj9&#10;KLUsbWPdw20ZzU1Y2gi+kaee4nWS1lw0CgDKj3rZrFjCiiikAUUUUAISB1OKhuGK7Sq5yeSKdcRt&#10;JCVQ4btTHVks2GQZFTr74q0BS1zV7fw/psl/ctHEkeAXkIUDJA6/jX4//t2ftg6hqGuXGh6VOrRL&#10;PdWz+RcsQVyVGQDX3b+3l411vwZ+yP4t1vTrswapbmHy5QisRmdAeCCOh9K/FvwOF+M/xi8H6bfJ&#10;59xqmqww3TSfKsjSSAMTtxgEntWkQPQ/gl+ydrn7QFnaauY9VaK8DsGt4i6/KxU4JB9K+/fh/wD8&#10;EwfDtjp9uL7WdQErBSUuIUyDjkYK19Ufs8/ASy+CvhfT9NtLeGBbdHAWF2YfMxPc+9eprDLcT7yw&#10;IVuM0uYW5+Vf7fX7Jui/Bf4TaRc6dI0/matDb72hUZDMB1AFWPjP/wAE+LrTdLs/EPhe71ibVYLF&#10;ZYY7OLBL8nHyjOa98/4Kx3iW3wH8P+YrN/xP7X7v+8K+s/DwbXPC+nyWx2FYEX5/XGf61D2Cx8Of&#10;sHfHrWNH13V/AXjJJNPvNEto4T/aMpErNyOQxGD+FfeM15LHrttDDbA2Lrl5VHyg+/avz+/bq0jT&#10;PhL4i8PeIvDcC6f4m1jVlh1O8Ul/PXrjDHA6noBX6E6ezTJaBeIWiUsvqcClqBrLjaNuNvbFOpFU&#10;KuBwKWpGFFFFABRRRQBQ1B3mlW1CHy5By/pVbVNFttU0l9Pk2yDYU5UHGR1wa1mUfeI57V5V8W/j&#10;xofwgsvteo2t3IZGK5gQNyBmq1A+NfAvhn/hm39szwz4LiaQ+Gr6zk1Ge8uP3caSMzLtI6fwjrX6&#10;H2d6NQtHlt9rQMuYnj5DDsQe4+lfiZ+0p+3BY/Erx3F4o8NNfQ3NrbfZkkngXIIZieCMYw1cjov/&#10;AAUe+ONnbraWXi8w2luBHEjWUB2r0AztqRx3P288YeBLX4keC5tK1eBQjNv/AHsYY8A44Ir48/YG&#10;+3eG/iX8bNAu2mWyi137LZ+cTgRrJMBtB4AxjgCvhdv+CkXx5ZSp8ZkjGD/oEH/xNcT4b/a/+Jvh&#10;PW9S1bTPEXkX+ozm5uZDbxMGkLE5wVwOWPSg0P6BprGGHTlgefYsZ3FiQD3PNfnx+0T440nxj+3t&#10;8Bk0i9tr86ebqGYWsivtbB4bBODXxhdf8FHvjjIhFx4tknVxtISwg78f3a9o/YJ+Efif4jfFex+I&#10;Wv3MN1c2eo+csjqUcB1YnAAA6mgD9brff/aUskwKoy4Xd0zx0qSdZf7WtyisYQp3EdAeal+zyySN&#10;5zBkx8o9DUVk81nujun8x2YspXoB6UAaNFMWQN0p9ABRTG3Bhzxmn0AFFFFABRRRQAUUUUAFFFFA&#10;BRRRQAUUUUAFFFFACN0qleSbZoV/vHFXW6VSlhaaeNs8K2afQiRYaMFACcY5r5Z/bI/aXj+FPgfU&#10;4rCWzm1CSzd4YZc5dgRwMEV9SzSBY3GecH+Vfi5/wU91rVR468M2EFzJGlxBMGXseVoJPnPxRrvx&#10;B/aP8TSmHSpC00onMdqzYAzt7sfWvqv4T/8ABLuPxFLA/iRNcswzENskQcbcg8p616V/wTz/AGcP&#10;tdjZa1eywT/aNPEnzIcg7lPXNfpnDY29pGFSIDA7UAfAPiL/AIJY/DTwr4B1TUBrGtpc21hJKqvN&#10;HjcqEjP7vPUeteA/sc/sA+GPjd8J4PGF3fat9ta5mhH2eVVTCuV7qefxr9VPitNHJ8OfEyNEW/4l&#10;twB/37avkz/gmi13Z/sw2trDcFZPt9zhh/11ahgfK0ngn4h/spfFCynh068bw4upq32i+kYgW8cm&#10;dxwQMbRk1+pHwT+K1t8XPAOna7bzQStcbv8Aj3zt+VmXjn/Zrnv2hPB2leKPgv4rudQso7i7stFu&#10;nSWTOVbymOR+IzXmX/BOiNbf9nbw2xdZHDXA46/6+SkB9aL90UtIDkUtABRRRQAUUUUAZ17Gb6Y2&#10;rjbERu3Drmq+l3i6h9qs+NsH7sEdeOOatatcixtTOFLNkDjrTbaGCGze4gjEckq72I6k4zzVAeP/&#10;ALTfwD0r42/DG68L3HnbpJElL220S8HPUg1+XPxM/YC+JFpqHl+D9K1u+hj3KW888EHA7DtX7Q2K&#10;SM32l23qQRjv6VW1rXdK8K6fc3kkkUWxGlZN4BbAyetOO5LVz8gfhV/wT3+IGl3Vjq+saDqx1CVg&#10;LlZiGCgP15Gelfq98P8A4c2fw/0GPS7KEiCYLJM7KAVfaAQMD2r55+Jn/BQ3wx8L9SumvNOub2EM&#10;sarDKvBIBzXmmnf8Fd/BSObS48PalJJKxKyeYMAenStNWM7j9q79lrV/ixNEunzawIftJcmxuNnG&#10;APTpXjn/AA6p0GTwtcW81/4kku2YMImuUOenbZX0f8I/2/vCfxUu5rO20yexeJFO+4lXBycelfQ9&#10;izalOlxBqMcq4xhSD7/1ouwPNP2afg+/wf8ACaaSTd+Tb2kMEf2pwThFI9PevZdNlE1oCrbhuxmo&#10;FEnzxySZzxz3qW1VbT/R1XA65HSoew0WqKKKzNQooooAKGOFb2Boo9fSgCK2YTRkZ79q8Duf2k7W&#10;Lx5L4V1N7GBZbwWUKsDufJ2kcnrz6V7h5Mq6vE0cm232ndGOhPPNfmJ/wUU1wfBvx14M8TWiMj/2&#10;rLcyGDhm2NGe/fmtTI/SrS9At7HUBc2kS+XtIG1QB+WK6FWXHXBr8uvCP/BV7SNP8HxreaZqctyr&#10;4aTzFH4dK01/4K7eGcDOi6mT/vr/AIU7dxH6ZZSjKV+Zv/D3bwz/ANATU/8Avtf8KP8Ah7t4Z/6A&#10;mp/99r/hRyj17H3v4816TwLZ3WrxBXZlYYlyV4BPQH2rzT9kD46Xf7SHw21LWLuC1gWK/ktc2SkL&#10;8p6nJPNfGPiX/gq14U8UWd1Y3Og6lJGyMEDuMbiCAenvXD/se/t9eGP2d/gnrWj3OhXslxNqUl0r&#10;wuoADsDjGPenYR+w6pHY26pnouBnvxUEd46QF3QA571+f3hb/grF4Q1WS3WfQNRcy7QN8g4J/Cvr&#10;j4TfHzQPi5p1vcWkH2QTEqEmkBIwCf6VNgPT4b6KYYLrn0qCdm89mT5hxinT2cfkl4Qq/KTkd/Sj&#10;T42ZQznPWhW3GXUJ8sZ4OKdUcMwk3YGNpxUlZsArP1ia4ghRreISncN2RnA9a0Kz9ahnls38iTy2&#10;AJJ9RjpSA/PX/gp18cYdBs5fDenajEup3liskUKuyu2G5xgivir4U/sR/EH4uXdhrN7pGrTWN7su&#10;jMkmflbByCQexr6e+LHhvTPip+2/4K0DWNPW8E+mSn9+CVwD3FfpP4D8G2Hg/wAMaZp+nQR2qW0E&#10;cO2PONqgDH6U9wPhzwx/wS58Ezxxtqd5rNtc85QSxjA/7913Y/4Jg/Du209xHqmsEmM/8tI/T/cr&#10;7Emkje+EPl/vMZ3/AIUq3gWTyihIJxnt6Va2EfAmpf8ABIj4a66JLyXWPECTsM7Y7iMDI6f8s/av&#10;lPxJ8DfEn7Jvxh8OajojarcaDa3guLiS+uCUEaSZyQuARhea/am6VooT5Z2jPAFeH/tW+DtC1T4D&#10;+OtSutOie+tNGunimbOUYROQRz61dx6nX/AX4jp8UPhzpOsb4XN0jt+5zt4cjjn2r0K3hARgxOM9&#10;6+ZP+Cekwl/Zz8IMTl/s82T/ANtnr6WtZHngkIbBDEVIixPI0CJsAYZxzUlMiwyhW+Zl70+oZcQo&#10;ooqSwooooAK/Fb9rz4ual8Fv25PG+tWcMMguFs4G8/dt4iibsfav2pr8cv2mv2edR/aA/bk8eaXB&#10;qSWsVvBaz7HQsP8AVxj+tXDcmWx6Frn/AAVm1ax02GCCz0KT90vID5yMD+/7VMP+Cr2rW+j2MxtN&#10;DEkn8JD/APxddBpH/BKOG4s0a4vtMlbA+9bn0HvTrz/glZHcSRQjUNMEcLAgfZzj/wBCrTTYzOO1&#10;z/grZr4s3jGm6Cc852vnr/v1BP8A8FXtYvre0WSz0NGQfLtDjJ/77rvPEX/BMWxtNOdTLp0svykP&#10;5J9f96o9U/4Jb2N9HoT29xpsHllTKBAfnGR15o0FqfGXxT/a21nxp8bY/GskFpDm3S2PlFlT73+9&#10;X7P/AAm+IS+MPBejPpZhu8WsX2jywTsJXvz7GvjHxN/wSjOsriz1fTLVPlIX7OTyP+BV9R/s5/AP&#10;xD8FdPurTUPEEeoxyiIIsabQAucjknrmpk9APUdW8Rposc5YxrMqH5WHsTX47+KP+Ck/ju28XXlu&#10;2i6YLW3nZPMxJ0B7/PX7JXVrY6xfXNnPaB5jGcyt0PGP61+bni3/AIJDazrnix9Vi8WafBZvIzyW&#10;v2Y4bJ4/irMZ77+wr+2BfftCXUmhXcVhG1nYG4P2UNvyGUc5Y8fNX2VXgf7Mv7Leh/s/abbvZ2lm&#10;uqm1+zXF5boVaQZUnOT0yor3ykMKhunaOFmQZYVNTJsbDkZoGtyEyERxqwA8wYNPNvFDDtY4XOcm&#10;mSKJVDY2+WM81HOGvNNk2ttbBOT9KDQ+dv2pP2ptF+FfhS7/ALO1CyuNU+zT+Tbyk5eRVGF4I6k1&#10;+L3xc/aL8WfF7x5e6jqM0mkvNt/0ezmkRQQMD+Kt39qb4na54p+Kmr2bXdxNFpeoTIIuDnLAYGPp&#10;X21+w5+xn4c+Jnw50Xxnr2lWdy1/CzGO6iO8MD1JyKAPh7w/8Afi58TJEbw/4dutSUEKZEdsgnpz&#10;mu9j/Yb+N2k2az3PhbUlmkG1lZyVyfSv2r0v4SaD4V0ea28MWNvo9wwGJIQeGHQ9a1tL0e8s7RBq&#10;1yNR2r6Y59aAPwr03w/8bv2V7pdQu/D901tb5uGN5I5GG+XkBunNfod+xP8AtkRfEjdp/iOfT7G7&#10;jtolESk7vMO0Ecsa+pPFvw18MfFzQLqHU9Ggm8weV/pCk8Ag+tfnl+0D8Bj+zj4+8OaxoUsNjbap&#10;rSRGG1Qr8m/IBOTxigD9TXuI/J85CCOx7VMjblVvUZrj/h1qTa94UjeSTc5Yj5jk12Ea7EVfQYoA&#10;dRRRQAUUUUAFMKZcN7dKfWfNJKurRqGIi28jtQBznxE1B/8AhA/FXAHk2Uu0j/dNfzzXwh8feIXN&#10;/cOsvm7Cqt2B465r+izxnpcepeFdXslCq93bSRZPqVI5/Ovwq+O3wLn+C3xJMJmjaEBJNsaFRlmz&#10;3zQB+vH7I/wj0v4c/CnRbmzRpDqWm2kzmZV4Ij7YA9a9uuN0gwi/KCCCtee/s96/BrPwX8JLCctb&#10;6NaK2Dnnyl/wr0Wxk3wjjBq1tcze54j+2bqYtP2efGNu20GTTz169RWJ+wrbyH9lrwRIik7opgR2&#10;x5z1rfto6b9q/Z/8ZXTEBYbBsg9+RXzR8D/2vNH+Ev7K/gq1NrM80bSxHypFHWR26Y96vWxJ1n/B&#10;R3RdO8P+G7rxzFIYtb0mwjFvCMKrZlIJOBnOGPQ179+yRqL61+z34N1ubi4vNPWVh1Gcn15/Wvzd&#10;+LXxn1b9r748+GfBum3FzaaFqFk0dzDcYeN2Te/OB7Cv1M+Bvg0eA/hV4e8Okq4sLYQ/KML1PQfj&#10;TewHVWMkl9MJ3G0KSvHStKqgkSC8WCNdqsMnHSrdZSNIhRRRUlBRRRQAdciub8XazF4T0W5vRIPN&#10;jAYLJyOSB2+tdITXJeNtNj8QadPbOg2uoBLdOCDVxuRI8v8ACPjTQvj54iutMnmtmudCZbhktlG5&#10;WyPvZzxzXsbX1zGoFhbRyxqAMhe/4V+I37QfxS8f/An9oLxnF4G1640xrm5WKVbVQfl2Kecg8ZrL&#10;tP2z/jnpugy2zeL9TN8zbldYlxjj/Z9q0sZn7wxyB4VMp2SYyw9KTzIAf9ZX4LQ/tu/HX7sni3U3&#10;I6t5S/8AxNTr+218bVGX8U6l/wB8L/8AE0cvmFz96VlQ9GzWD4s8K6d4ys0sbvH7uQS8KCcj6j3r&#10;8K5v2+vjJYj5vFOqf98J/wDE0tn+378ZUkNy3iDVniYY3hF/+Jo5WO9z94l8mO5to0b7o2gfSpVj&#10;ijuZpBIS+07lzwK/Cmf9t74zR/6SfEmqJt5zsX/4mq7ftnfHG8Vp4fGmoRpKDjMS9D/wGlYVz9Pv&#10;EHxiTTf2tfBnhaK4iezvbWSR2YncCEY8c47elfTVm0k000uP3R+ZG7Edq/n++HPxu8cwfFjR/Gvi&#10;bV7rU7rTw8ayMoVgpUjAOMd6/dP4J+LX8Y/C7w9qb+YXutOhmLSHJO5FP9abQzu7WYzR7jjr2pYi&#10;CzYOeag0tibXJ9atBQpJA5PWs2MdRRRUARTwi4UAkjvxUFxYjYWUsWA4GasyKzLhW2n1qlb2l1HM&#10;Gkn3rnJFUgJbVm2hJUAAHGRVTUtNa+vFB3LEVwWTjFaM0fmfdYKe9QqsrQlPM/eZ4b0o1AXb9itU&#10;jT59q4G7knAqjbTXdxJiSEInqoxWlDGQuJGDmm3EwhXaox7ikwFaFRt3Eg9hU9U/s8sjRuZMgc4q&#10;5QwCiiikAyiiig1Cqd3NIZI124XOOKuUksayLnjcozQAXEhtoSyjJz3ryz9oKEzfAvx7KSY2GlTs&#10;NvHO016VA5mlEcnzjGea4L9oqE3HwN8cW8HDSaTcIMc87aAPhf8A4Jx/su6PqngDSPiTqEt5Nd6l&#10;DNE3nMrRYEwxgFc5+X1r9G7fSLNbGOK2REEahR5agHgY5wK+Wv8Agnnq1p4V/ZO8IaPfzI95A1xu&#10;jLAEZmc5x1719QS20975UtlOLaLALL13ela9EZFu18yBTAy/JggMf8aSPRUjs5bYSSFZDuLE8g+1&#10;NW6MCeTIDLKODJ2z2pLWzu1sZVe6DyM2Uf0HpQAlxpaQ20acyxp97fg8d81+dH7WXi6w8M/tqeGJ&#10;7L7NGRopztUD+KUHpX3/ADXEvh231S81PU45bcQsyRsQMYBJxX5s/E7UtI+Nv7VWiLYWqrcLpzRC&#10;QndwplJ6U0I/Sz4a6hLqngnR7mRQBJao6kdDkV1Fcx8ONMl0jwZpFpI27ybaNAMYxgV09Zy3AKKK&#10;KkYUUUUAJ/FWbp8sj390rLhQeD681pE7RnrVK1x9ouGxg1UdgPKP2p/h+PiZ8I9Y8PhJHF15eVhx&#10;u4kU8ZBHb0r8Xvg/4YHw8/a40PSZlKMPFMMEYm+98txjHGOea/fqOGK8tyJVDgnnNfnP+1l+yTL4&#10;d8UD4h6I8EF/p91Pq8ZhjPmb1JkGDnGcitF2Efo1p6stjCGGG2jj8Kr2GpfaJHQ7QVbbxXwX+yj+&#10;2hqutmysvFQv5rgJIHa6KrnBOOMDtivuzTb6z1DSze2iL8yb/lOTnGaVu4Hx5/wVfSCP4F6DLO21&#10;P7ets7un3hXpni79q7wV8LfBMDJr2ni5jsllWO4fqcYx19q8f/4KqQz69+z7psO4oRqsTjd6ivzI&#10;8NeDviF8b9TtrO+1a5aEn7NmWEYCjkDjHrSlog6n0N4o+IGq/tcfGi4NlEl1p1hepcrJYE7TluvJ&#10;PHFfsnptv9h0yFRyVRfvfQV8afsK/sm2Hwo0173UoLe7ubm2jDOEKtuBJyea+1t6tGeOOmKhD9R0&#10;bblBPUinU2PGwelOpAFFFFABRRRQBRvNLS8mWRndcDGFPFebfHD4e2/jTws1qA7vCrt8mM5x3yK9&#10;PvI5ZIyIpfLfHFYesalB4cs1k1AiZZflOTjPrTsB+Nn7O/7MNv4g8eReDdajurZryeaXau0PtxwR&#10;lfb0r7Bb/gkl8NdajR77WNft5MZIinjHJ6j/AFdfQ/hP4WeHdT+Ilj420W0trSO0RoCq5Lbjkk5z&#10;7169YWlzb3l1JPP50MjZjX+6OaBo+Fv+HOvwm/6D/iP/AMCo/wD43R/w51+E3/Qf8R/+BUf/AMbr&#10;743L/do3L/dpGh8UeCf+CU3ww8E6sb+01jXLiUps23E0br1B6eX7V9TeDfh/pnw50SWx0sGRmC7d&#10;6rkkDA6AV1l3J5Vu7r8pUE5/CvN/g78Trf4hDxG6BnbS71rY7mBORnpj6UAdjqkV7caTahIiZvMy&#10;yjsOav3EKyXUAZiH2YxVK31iT+1Zg4YRbQFU9AeKu3sZW+iud3yIvK+vWgC3HbheeRU9VItSjl6D&#10;H41YWQN0oAduHrS0zZ83Xvmn0AFFFFABRRRQAUUUUAFFFFABRRRQAUUUUAFFFFADWIVSTTS2KZd5&#10;8k49ar3Uxjmtl7Mef0qkRISSzMlxIzcKV4r8m/8AgqF4B1j/AISzw5qNpaiS3treV5GYjjkV+s+o&#10;Xv2GFX27ssFxnFeS/tGfs82Hx58D6npDTQaZe3Vo0EWoG3EjwE4+ZeR6etBJwP7BMlk3wY8KhHP2&#10;7+zF81McD7ua+mZr6G0OJX2nr0r8mfBPxH8f/sP/ABC1Dwzc6Lr3jnQ7BBYQXyM8MLDKneBhsDCn&#10;jP41+hHwL+PWifHnSf7SjSCwnWVoRZtOJHbA5PQfyouB3XxQmLfDXxJJFhkOm3BJx28tq+GP+CeX&#10;xp8B+CfgnbDVNYNvdx31zlChK4MjAdvevtL4qTT3vgLxPbwq9ukOn3A+Xo37sjFfz06TeeNJ9Yk0&#10;Xw/JqVlA0rkRWobbkZJOBRcpI/Vb9sH9vTw7beFJ/DHhTVLS+bXbW4sJ1mhfcN6FBtIOAee4Neg/&#10;8E4/C1non7PHhmYPJ/an+kbomIKAGeT29Pevgv8AZb/ZG8Q+OPHej6r4smu722s763n8nULMurLu&#10;BYEs3cdfpX7FeDfCGk+DYodO0mxt7K0iQ7Y7aMIgzycAe5NSVY6tV4GetLtp1FAWQ3bRtp1FAWQ3&#10;bRtp1FAWRQ1C4NupZwBF6mq9sIGBELFhN97Pb6VcvIxd/wCjlflPzbj0pfJit4dqhVYDAI4JoA8a&#10;/aH+O1h8FvB11Lb3MQ1KF1Hl3CEjDfQ+hr8Z/jz+094o+PPi8WVx9nhmSR4LZbMugk3McZy3vXr3&#10;/BTj4geJF/aA1/w7b6lfR2AS3fyVkbZnykPTp1NR/sC/smp8ZbxvEmoTLGdN1BA0c9r5nmcqx5J4&#10;zVR3E9rnknw3/YT+KvxSvI7v+yHnsZV3rILtQxAOO4PpX1FoP/BKgRaHLLrFhqEVyvTbdR4xgf7P&#10;rmv048F+BdK8C6LBZWVpbrJCrDdDGFJBJOMD603xLrsq+HL+T7OyFVIHJ/wrXmZm9T8RPCn7D/ir&#10;xN8YvGHhrw5Z3U0eiFCn+khW5HG48Z/CvcPg18Svib+yL4/sNM+JVnY6R4UUPcz3ju8siZG1Rw2M&#10;Er6V7h+xfrFzrv7X3xniMkkYiW3+8c5yDXrv7ePwBsPid8H9fniWC31AwJEk/wBnDuuGJ45B70X1&#10;A9z0Pxdp/jTwp4a16zuPOs9Tt0uoZEBAdXAIOO1dn83mZA+XHWvlD9iP4tWvinwjH4EksAbjwbZ2&#10;2nNM8md7BSu7bj5fudMmvrPPy9MVEhobRRRWZqFFFFABTZMeW244XBz9KdTZU8yN1zjKkfnQBm2E&#10;kjXai2w9lzuduob0/lX50f8ABTzQP+Fj698PNA0EfbLy41OW3njb5dpZohwT+Nfozp8Y023aDzA8&#10;hOQOhx9K+VrH4I3XjL4xXWtancNLBpuprdQR3EG4D58kKSePujmquYny14T/AOCWbax4djfVdP1C&#10;O6ZufKuYwMduq1oP/wAEoND3KkdtqzP0IN2nX/vmv1DCiRFt7f8AcgAHenT6VFHMJg8fk+U4+USd&#10;8+tO77jPzFX/AIJK6Zt5s9Vz/wBfUf8A8TU1r/wSV0XzAJ7XVgCe11H0/wC+a/T63hktYwWlMx6f&#10;WkZjdQuMmBhwD/Wi7A/LjxL/AMEtdK0nT5XW01MQwqWjb7RGSSFOM/L7VwP7Pv7All8dPA1/r2vW&#10;t8l7bXj2qrazoi7Qe4IJz+Nfoh+1V4p1bw/8P400tbmWczGMyW7EMwMbdcdq8i/4Jdza03wd1OLW&#10;o7kStq8x/wBIznHUda0voLqeAav/AMEsbSazkXRrPUpbuFWKK11GBuA+XPy+teVp8DvjZ+zjeHUI&#10;tEhE1rykc85dcNwMgEdjX7PbV0+SWSOIMW7LxWF4gt/C+qabLd+JLGw8rIVzfBSOCAMkj1xRzMDl&#10;/wBnv4paf8Qvh/pMSXKyaxaWcS6hCikCKQjkD15969L86S3uCrKBbjo3fNfEX7EXiJdW+L3xug06&#10;TfpthqqpbRwNmMJjOFxwB9K+2rSb7ZYI8q+WSTkN9aloC7HGqgleQ3NPpFxtHpS1mxhVTUPP8kCF&#10;AxJw2fSrdVL64a3RSFJy2DikB+fHxw8R6J8Kf+ChHw8vbm5MFqNHlZ5HGcEkdgK+6fCni3TPFmmi&#10;+0i4+0vLEJRwQORkdfrXzn+2V+zTD8UbWTxhps8UOtWNstvBLDb75h83O1s5H0r87NC/af8Aib+z&#10;d4y1PT9XbxBqOmwTfZoi07xJtVsZAwRjA6U9gP240mS/ksd19Gkdzk/KvTGeO9W5JAFweGIxX5Va&#10;L/wVwOlzpd3Phi+1CJeDANQyW4x/c7Vra3/wWWsr3T5Y4fhxfW0hRgs32/7pxjd/qh0q4rmA/Tee&#10;8i02yM1wdsa9TjNfC/7ZX7Xnh+Twb4g8EWOpW76nrFhc2MMDRMGeRlZAAc8cmvhP4mf8FB/HfxEv&#10;J4tG1jWtBimKhIo78sFwADwAOtaf7PPwP8W/Fb4teFtV8SG+1W2+3ws8t7bmRNrOpJJJ6HOTVpai&#10;P0w/4J9eDJvDv7Mvgz7WrR3Qt5ldMggfvnr6K0qRhaTEAZVjiqng3wva+C/DVpo1msccFuGCrCoV&#10;Rkk8AdOTWrDbrbqUGDuOelTuMW13MzOwwTU1VrotHHHsyvPOOKs1Eu5UQoooqSwooooAK8d0X4H+&#10;GdA+N3iLx/ayXT6/q1vHb3KSMpiCqFAIAHB+UdSa9iqqY4PtDMIVMuOXA5q4kyLMakgFhgjpSMyB&#10;iCeTxVUWcyyBzdMFH8Pb+dWGZVTIAkZRk+tMgiVZUugiqGtyMljyc1XlNtbvIu85mO057fSjyp9Q&#10;bzEla2UfLsH86xPFnjXRvB+nvPezWzyxozFZJACSoyR9aYFnxBrWn+EtBN1dTmO0Vwu9hk5NXNNv&#10;rDxHDBcW0xkEYDDHA56Z/KvgT9uL9sS1v/hHeaNoH+h6k1zCVmtLv58ZORgD+tfVf7Lug6rpfga2&#10;udU1OfUGvLaCRTOD8vyknBJOc5oewLc9lkjWZeRjnOR1py/KMDmiiszSwBcMW7ml3UlFILC7qbM7&#10;KpKgE0tHHfpQKysVbqSVowkag7xhvb6VXufPsNIkEKhpMHhvpVq1jaOWUu2QTlc9BT5FVsuzho+m&#10;3tTsRc/BWHwbLon7XgtvE8f2XStb8QcyKQWK+aMkdcEBvSv2s+Dug6dpHgmw0zRWeXQoQ3kSvje3&#10;POcDH6V8N/8ABSj4GtY3HhvxR4Xsvs1/Y/artmsLfDuwCEfMD1yDzXU/sH/tfpdeC9N8H+KYJLHV&#10;LKBnlu9Ru8M5LcZBUc0dRXZ92R27Q5itsvCx+ct1H0p9heWpu5LdHLXCD5lPQUzRJIbiIyQXi3SM&#10;d3yHIHt1qHxBeReH7G51CG0E0+wk7OGbjPXHtTKuXNWvIYLKQO2w4zwPevz+/wCClPxN026s/hvp&#10;mlXCz6iuuxQvGVIwenXjvXyh+1n+298TPFPjSKLRJ9e8CWqw+U0SXbBXIb7+Nork/wBnmH4gfGP4&#10;kaLL4pj1bxJa2l/b3KXF6rTL/rBl8npx3qTQ/Yj9nHR9Rt/CNrPqMXlTb3yAcjHOK9mrGt9Pj0lI&#10;xahYIVUf6PGMDOOTiteNt0an1GaAHUUUUAFFFFABUUuG+Q9xUtQtIBcKvcigDPuLNZ5k3kjYflx3&#10;+tfNn7YX7J9j8bNPuNQjiuZdRby0CRSKi4UH1FfUVxDvG4HaRzwOtV1mM0eyWIuDz83SgD8vvhn8&#10;avHX7ImqXfh3xDZ2Nlpt5OtvYNPvleSOLK5O1sA4IzxX6DfBH4rQfFLwPY6u0sZnnDkiJSF4cjjJ&#10;9qn8ZfCLwX44hefV/C2l39zbqxikubZXKk8kgkcZIq54I8I6b4U8K21ppdlBZRxlsLbxhABkk8D3&#10;rRWsZvc8z/bYmv7j4B+LtOtIleO609lYnqOR0r8R/B3wd8ceM71PD+hWf2r7ORJIjy4wpYAnk471&#10;/Qeun2niuxvLLWNOS8tWJjaO5Xcrj0we1ZWlfB3wD4au2udN8H6PZXLDY0lvaIjEdcEgVS0JPkz9&#10;h39i2P4SXVrruoW93DqEFw8iiWZXX5ogvOBn17190x2Ucc0kgzlxgjtUaRx2VuVghEa9cIMCls2d&#10;mYsTjHQ9qTvuA+NVt28teQeeetS0jbd/QbqWoZpEKKKKkoKKKKACuS+LF/qOl+AtTudJiSW/QL5a&#10;yfdPzgc8+lda33SKzb63jbSp0vCJoieRJ0xniqREj89fgD+yv/wsj43fEHxN44tp7Vr1UliNrIu3&#10;cNoxggkDAr6AX9hb4cXGoJrE82pLPEDGMSJtx9NnvXufhSXQReXkOmW9rHcov74wY3H64rZkvEj/&#10;AHX2XKnkjt/KtLsk8C/4YT+HU2ZBLqWG5/1if/EVWvP2C/hq0eZZ9UC+0kf/AMRX0PaWM6yeYbhg&#10;jHIj7AelO1S++yx82xnHpU63A+Efjj+xV8LvCPhq7vrW71L7SlvLKnmSRlSwXIz8nrU37OvwM+E/&#10;xD+Hul6HdajenWYVaaaGLaMANjOdnvX2rrOg6T4g0qcahpNvdp5Z/dzxhgQRyORX5eePvi+fgV+2&#10;r4jgslfT9D+xRww6fBL5MUbMQSQMY7U29NBxWp9peIv2E/h/qWkzxCTUiSmBtkQf+yVi2f8AwT5+&#10;G8Ol26STaor8AjzI/wD4ivpLQvEQ1SztG8niVASd2QOPpWlJa/vC5kyhPC9hUczLsj5h1L/gnT8M&#10;dT0yaxmn1YQy43bZoweDnj5K+h/A3gyw+H3hPS/D2mmRrLT7eO1haUgsVRQoJOOuB6V0En3h9KbS&#10;uwshqxhU2DpTx0xSUo70XYmlYdRRRSIK19eQWcYedtik4BpqyXLSLhFMZ71JdQwzRgTqrL1AfpVG&#10;TU1iXz53+y28f3mdsKB6k00BYmszu3pksTyM8U5mlkgZWAEh6AV438ZP2jvDngGyjkh1azu5S5Vo&#10;4rtVZeO9fLl9/wAFYtK8NQyGTwhNqBQ53Lf9umPuU9RH6AtbQW8ayTOynGT/AFos9Rs75hHDKWPX&#10;GMV+fvhn/grXovia9WKfwNNao7KA019wAfrGK+rPhX+0H4W+IdvHLZmysZmyNi3KswA/CloM9gZZ&#10;EYbACpPNT1Qs2DfvBdCZZPmUZyAPar9DAKKKKQDKKKKDUKit7VbWSR1JJc5Of6VLRQA3yx53mfxY&#10;x7Vnal4fttV0zULGYv5N8hSTBGQDnOOPetOigD8hf2rPg38QPgX+0BrPizwJYi70OSCC2iN7MSmd&#10;oZvlUjnKmuj+Ff8AwVH1mzWPS/HTaRpBt2EJ8qGUnaowTnceciv0x8ZfD3RfHFm1vqFhaXLk7i08&#10;QfsQOv1r4c+NH/BL3SPF95Nd2GpWenNIWcLDpinBJz/fFbReljJ7lm6/4Kj+CbeFUtdf0+TnHzQy&#10;Zx+deTfFf/gqpq/hzVray8JvpGo2E0Ikllnhlysm48DDDjAFeb+Kv+CUuq6RLI9v4pmnXIwqabjt&#10;n+/UHg//AIJrarrC5u9YmLK5QNJp2eAP96q0Ezzf4pftvfEL46TW+kvaadHHJNtDWyyKTuG3u9fZ&#10;X/BN79k5vCuoWnxBv4rr+1be4miAkmVo9rRY6Yz/ABnvXo/wD/4J3+GPAcVre6uunarLtQgXOmqC&#10;GBz1LHk19i6ToOneG4107SbSDTYG+cx26hVJxgnA74FJvsHTU14Z1kyoxuXqB2qaq1rCIWchwzHr&#10;VmsmMKKKKkAooooAQdKowzK1xMjHA6VanlMMLPjdjtUaxrIiyBQpPJ45NXHYDB8aeKtG+Hfhu41f&#10;WLr7JYQ43ysCcZYAcD3IqK31Sx8daTbS6c4urK4iDFiuDsYcEZ9Qa8i/bm8O6j4q/Z28SWemXUtp&#10;dS+SEkhBZlxKh4wRXxh+zr+3ZL8LhfeHdcin1KWw8uzBuLzaR5fynClTjOOlWkI+1/HP7F/gjx9q&#10;kuoX82owTyFSRayooGAAMfL7V6l8PfhzYfDbS2sNMkuJoWxk3DBm4GB2r5YH/BSTQsf8gaP/AMD/&#10;AP7Gj/h5JoX/AEBo/wDwP/8AsaLMND6O+N3wN0L49eGYNC8RPcx2cM63Cm0cK24dMkg8Vm+D/gjo&#10;nwnlg/stZXsY28ySS42sQenYDsBXgZ/4KSaF/wBAaP8A8D//ALGuY+IH/BQrTPEHwr8QrZW62N8Y&#10;mWGVNQG4HHUfLUSLifalv4q0/wAQXsljpUqzT25zKgXG0Vt3EaWsRViREeWPUg1+a/8AwTi+OOpe&#10;KPib41uPEHiCa4t5oIjbx3dyWVSS33c96/SeOHbZskkv2osdwzyakqyLNuw8lCpymBg+1SbqjhXb&#10;GoA2gDp6U+kFhd1G6kooCwu6jdSUUBYhuFiiP2mViojHJHSuF+LHgOw+JHheb7bLNHBao00DW7BS&#10;Tjvx04rvbmH7VbvCeN4xnrXAfErxE+h+F7q1iQkrEykq2M8emKAsflB8Cf8AgoZqvwh8E6r4bu5N&#10;PjlGoyuomildtvAHIbH8Nevt/wAFZntrC0WG60l5NgDqbeXg/wDfVfPvwJ/YduPj7oOo+IpLs6d/&#10;xMJoPJNkJOmDndkf3q9gtf8Agkb/AG1Ht/4ShbMoB8w0wc/+RBVR3HY6W3/4K1zMf3lzpAH/AF7y&#10;/wDxVaVv/wAFYrZv9bqGkr9IJf8A4quNP/BGl2bjx1j/ALhg/wDjlMb/AIIwzN0+IDL/ANwwf/HK&#10;1tEDc+IH/BVx30Bk0e70i6uXbaUaCUfKVOT96s//AIJk/tGeHrPxD4n0fU9TWLWfE2uNeR2xVjuL&#10;KSdvoPrmsyb/AII5z6Ov2g+OWvOdvl/2aB+P+sNdv8C/+CcN18M/jF4Z8SQ+IG8vT5i7wLYBBJlS&#10;OW3nH5UrID9I5JVmUs/y2w+ZXHUn3r5O/bI/be074E6ZLp1lfWZ1qa1We2t7mJ23/vNp6Edga+rr&#10;Bl8xtOdd/krkuejfh+NfLn7bH7IOk/GzRJ9VhW1tdQt7VbeLFmJZD+93Eg5z0JqNAPin4f8A/BVL&#10;4h+IviBoGjPp2iizvtQhtZHWGUMEZwCR8/XB9K/X/R7qC6s4ZI3LFlDH64BNfk78Jv8AgndP4f8A&#10;F2i6lNcF2tbqKYF9Px91weu7iv1Y0bSzpbW8Pmb1VPTA6YqANO1mlkmlEigKp+UirNQtKqMBjknB&#10;qagAooooAKKKKACiiigAooooAKKKKACiiigAooooAiuMmPjrmq91B5ksB/umrjfdNMbtxTWxD3K9&#10;9apeReW3Y7q8z8Y/GTS/DfjfQ/DlxM6tqWVVVTOce+eK9InRreR5gxYN8u3sPevzV/b38eT/ALP/&#10;AO0h8LPFT3Ump2lmk1xLp7yGOOYcDDHkd/SmyD9BvGHhO18ceHI7ZIg8TEnnAOCCOuPevJ/gf+x5&#10;4N+C9+ms2drcQ6jDM8qZn3L8wIORj0NfNWmf8FYrLVYURPC1vZouDhdRGPpwlb11/wAFTdK24k0S&#10;zQY53aiP/iKVxuyPtw2N/rkWrWeoBDp11E8UYThirAjn8DXhPhD9inwN4C8TRazb2M6CPdljNnkq&#10;R0x714rJ/wAFOtH1NII47KztdpHK6iOfbha37D/gpJoSxi3msrKZickvfg/oVoKifTur+LfCvwzu&#10;tH0qRpIptWdbe2AUHLZAGT25Ndq1xb6PZLczbgM4yOetfkN8eP26E+NHxl+G72sI8OWnhvW0klMV&#10;8Cl0gkHDYC4GPrX6n/Cfx7Z/FDwLp+rxJFLazg4ZXEi/KSOuPUUizvY5BLGrj7rDIp9NVQqgKMDs&#10;KdQAUUUUAFFFFAFe6uDDGdv3qgjtTL+9l+8PmXBqd3R5/KIGcZz3qpHbj7QSLskK33M8delAH4y/&#10;8FNobzT/ANpzWtUlVRYEWqF9vrFGK+8v2A/D9jonw5u20UYFx5UsvmHPzFF6Vr/tpfsn6b8fPA+o&#10;JD5dlqs0kcn2yGzWSb5Md8g9B618nfsf/FnWv2VY9f8ADHjM3Uiy6iRZzarOYt0S4UFQc8cetVHc&#10;mWx+oVlDdLdPJPt2kdvWqHjaNrjwvfrHjcUI5rnvh78UNF+KWhQXemanbNdSI0jW9vMHYAMRzjtx&#10;VrxFrk1l4I1a8ubcxeSGwrnG4Y65xVmZ8Y/sXWEunfta/GSUlULpBuyfQGvXv20P2jtF+HPwj16O&#10;3uWXVViSSJTGGX72Oefavy8+K/x81z4Y/tDeOtT8P6lexS6pMkbQ2N0YyuEGOnWsz4a/Dn4o/tKe&#10;NLTS/EOqeIpdLuQySS3LPOmAMgEFuetXy6i8j9EP+CdnhWG1l8VeMp1YTeJ1tr4uDwxIc5A7fer7&#10;mjkM3zL9zpz1rz74J+AbD4f/AAr8O6HBbQi50/TYbaSRIQjuyJjJA7/ia7PRZpmj8uSFkGc7jWbK&#10;Ro0U/wAv3o8v3rM1GUU/y/ejy/egBlFP8v3pGXapPXjpQBizRq3ieCTuIyP51bbT/JaZogAZc7ia&#10;SXy9pupytrt43Nxj8a81+P3xm0z4MeA7/U7y+t1mls55bZZp/LMrImQFOOpJFVqZHXa74wsfB2nN&#10;9ql2OpycYPBr5g8X/wDBTT4SWl5c6ZZ6rc/2lbs0Uitb8B+g5z0zX5p/GD9qL4j/AB48QS3HhnUt&#10;bs9wCjT7G/kfIUnLcYHeuTt/2Yfi34kZLk+BNcSabDNdfZizSE/xE55+tK4z9OdN/wCCoPw50uQD&#10;WNWmjixj5bUk5z9fSvafhz+2l8L/AIv3CW+h6hcTu7+UN8W0bsZ9favx1h/Yp+Kc0YNz4W1yVv7s&#10;lqx/madZ/s3/AB68FzLLoWi+KtMdTuBtEePBHfhhQLofvJc6bpHiy0+yNukjUZHI9Mf1qt4M8C23&#10;gLS5rLSk8tJJDJhznk9a/Mb9mv8Aa68X/C3Wrbw74+g1BL2OJbV5NWvWDtIWUcgg89e9fqa2ofbJ&#10;IXhk/cMgLSqcgHGea0EZvjjxSPBfh271GdtrRwvJkDPRSen4V+Rn7T37b2v/ABn/ALS8G6HdxSLd&#10;BQFaEqcowY8gn+7X64fELw0PFnh19N35S4jeJpQu7aGUjOPbOetfHvgj/glj4d8K/EaLxY/ildRC&#10;hgbOTTxsYspHJLn1z0poC5/wTO+B+q/Brwn4h1jWY0R9ejhut0cm/Py88YGK+14rm31aIBdxU8jt&#10;VXw34btfDei22nQRx+VDGIxtQKCAMdK0YrZIZMxqFH91RgUnuMnVQqhR0ApaRQQOTmlrNgFQXdwl&#10;vH8+cN8ox61PUc0KzRlWAPHGRnHvQgMzSbePSbV4pCMsd2M5zmvIvi9+yl4J+MFvI+pWc0szu0vy&#10;ybRuOfb3rzLxt8Zb3wb+2V4P8D3d3N/YuoadJcy3UlwViQg8AqeD19a+lNQ8ZaK0Vulvq1ud5C7k&#10;kHSnqI/Pnxd/wS7trMyJ4Y01Y58Ax+bdHGe/b0riv+HZ3xFlnWO5tLA2W7a4Fyc+X3/h64r9Q4dc&#10;s4SLaO8jupuofdzjrWguv2EkZjN3F5n3Su4Zz6VUdFoB8NfCf/gln8O7S2tLnxNpMzXq7izQ3RIy&#10;GOO3pivsfwb4E0X4Z2sGmaPEYrdgqhZCCeAAOcegrXXxJY2zNFLcRRKoPzFsV8rfF79oZ/Cfx++H&#10;+gWNwb+x1S8WO4uI7ohIVMoB3DHPFV1GfWVvJI2tXAP3Nox+Qq15glmUjp0qp9sjkjF3aBblJOA8&#10;fIPvmpLW2ez4ZjICd2T29qQFlZVmmaPutSVS8trWd51Jk80/dHartTIqIUUUVBYUULz7c4p/l+9A&#10;DKqyPBazNIc72GD6Ut1efZ/4c/jXzR8fP22vDvwZvrjT5Y7C+1KGQI9q94I5FBTcCRtOOoqokyPp&#10;OGWS5BEhURZ5ycGvO/iZ8cPC/wAJ7V7jUbmSM/MDsUNyBn1r8w/i5/wU98SfEJZtO0LQL7QHdNiz&#10;2epEchidwwo6jivnPVbb46fF6+knin8U6xbSnzFh+0SSqoPHc9615TM+8Pi1/wAFQotL1LzfDF+r&#10;aciAOZrU537iD36YxXxR8VP2zPHvxf1lkheGS2aZ8FYGXh8e59K9b+Af/BNfxH8YreM+LrvVfCW6&#10;V1aK4sy4wFBDcsOpOK/Qn4P/ALCvgL4S6WbS9s9J12R40jE13pkYbKg/NznnmnogPxU/4QnxHr3i&#10;GHV7yMeVuVdxYjnNf0C/AzVJr/4f6PFKynybOFRgf7P/ANauK+J37J/g/wAdeAJNA03T9N0O4aZZ&#10;BfWdggcY6jjHB+tdz8IvhxP8ONJkspdSl1JdiIjSqRgKCOASeuaiT0Kjud9RRRWRoFFFFABSOu5c&#10;DrS02SQxoWC5PpQD2Ib4P5O1MZwQarw27yacIzgtuz17VZRDG258vvPQ9qrXUMlrcG6iLSDG3yB0&#10;+tVqZGP4h0DSvF2mXEOqI0kMKMjbODgjn+VfGvx2/wCCfuk+ObxvEXgqzZdSmkQtJPclBsUegHrX&#10;2tcahp+gWdxc6rdQ2duVMkjXBCqABk5z2Ar5h+OH7dfhn4O3Ux0drDX4ldY1ht70KORkkAKRSYHp&#10;P7MXhvxb4Y8P31r4nNuHWVRH5TZ+UAg5zXrdxeW1zNPaklnAIwOma/K7xl/wVsvdXhki07wRJpmV&#10;KmSDUgOfXhBVDwb/AMFbZ/D8ha98JNfyeXtLS6lyTkcnMftQLQ+1/H37GPw9+Jl59o8aafPPebdi&#10;eRLtXZnI/GvXfhT8EfC/wh0mKDw1bPDELdYUErBjtUDHb2r51/Z3/b88K/G+KPUNabTvDUyzNALW&#10;4v1ckAEg/dH8q+n7rUrTxja6dcaHq6tArLKWtH3KyHBGcHpSNjooE3yqLj/X89OlaAG0YrK1G6Fu&#10;hngxcTKMCJTyexrRtpGmt4nZdjMoJU9uKAJaKKKACiiigAqJrdWmEvO8DAqWo3b5goOCRQAgmG4q&#10;eopzSKveo2aK3xvZVLdN1NkkJbase5eu4UANmaNo3Rc7nBFUo7e9t4RHFtwOmakmeKSRWjlBMZ+Z&#10;VPT2NDQtefvFnZB12g//AF60Wxm9xLP7ejE3OwID/D6VP5cM0hYZLdTULXDyWspVSzRjGAc5pbe7&#10;Edqsk6CFiON3GfQUxF3zlHFV2ldpCFxtzUGm6i95bSSz232fa5ADdx69KtmZWhZ4wHYAkAUgHiIZ&#10;3H71LVDS7ie9iMsyNAwYrsbuPWr9S9y4hRRRUlBRRRQAVzHxKluIfBuoPFjzAFx/30K6dulc14z1&#10;KCz8O3hk2Tx8Ehjx1FXEiR+bPwx/bKtfhD+0N8RLDxPeNBACkcAjh3dlPrXuNr/wU0+G1vrkMV9q&#10;04iKljttuehx39a+Ivi58CdW+On7RnixdFsLmyhiukeS4soC+5SqjnGOK1PEX/BNHxBLKtxbapq0&#10;5CAfu7E9fT71baEH2ldf8FUPg0t0kSa1dZ3YP+jf/XqXUP8Agph8MpbMyWOq3DNkYzb/AP16+EbH&#10;/gmb4ivLgCaXVLZVYbpjYnv3+92q5rn/AATT8Q6fa5stb1a5YEfu0sz/APF0rID6a8df8FN9Ns9N&#10;nfS9RBYIxG+2744718F+O9S8SftefGeXXtP8i4lmeKZmYGMbEIU8c+tfQfw0/wCCWeq+MGlt9a8R&#10;6pp0ZKJmayJGDkE8v2r7V/Zj/YB8O/s46p9rOqQ+Jn+zNb7LmxVTywbd9488VEtrFx3Po7wnpZ0/&#10;wraxqMTLCo65GQK07vzvsFv037hu9KTTbc2qkSOVQHhW4FaYVJFHCsvbvWRYkn3hTadJ94fSm0AF&#10;OWm05aCZbC0UUUEFe8hjkhbzM7VBbj6V+an7bP7bmuaDZX/hvQbqHybqzIYSQ87ssODn0Ar9A/id&#10;rQ0Pw603neSSSoIbbng8Zr+ez4hXXiv4p/EadLSxv766WVoIbVGZzL8xIx+dAjAtlvPiB4kur3WB&#10;PLdXLAjygwTca+oPhn/wTu+KfxBjTULCLTzoG9o5FmnYSFgAem3pyK/QD9jX9l3w3ovwd8M6r4j8&#10;K6bNrF1ZRme2vtPjMkL4ycsR1r6v0rT9N0axMWl2tva2wbJjt0CLn1wB1pjt3Pyjm/4Je+Obuz8h&#10;rWz3RjA/0kjn/vmvDvHXwF+Ln7Guqtq9stmLeFQu3zGmPz89MD0r91Zk3J5iPg4ztHf2rn9c8E6B&#10;48sHXX9Bsb0McEXtusvsPvCnYD5L/Yj/AGroPidpkeneIZ86nBFbwxrHFtG8qM5yfWvt+vzM+P3w&#10;aX4E/tJ/Ca98Pai2nWGt68zXFlZR+REyZJCkK2GA6Div0qs7xbuMMCM+gOakRZoqOVjGpIXccdKh&#10;iupHPMRAoGT0UUUGoUUVBeXRt1BRfMbnIB6UAT0VWtbqSaINJEYjnoassw8tmBBIGcCgBFt1WTze&#10;dxGKZcecceVgjHeq13LM9orIGDbsYFPhZrVV3sWVhlmbtVozZNFGzR4lVSSOcUxLNLOFxCoBJzyK&#10;5/W/iJ4c8Pzuup65Z6eFIG6eUJzjOOfavn747/t3eEPhTE1xpV9pviExwh/KhvlXJLYI6HtzVWZJ&#10;9MXluLiNWuGVRH864OORXzB8Sf2lLrwv+0long62uF8q5083BXy8njzO+f8AZr4U+MX/AAVG1v4i&#10;TGz0rT7vw0kMhPnW2ptiQEY28KOBVH9iXx7d/Gn9s7w3Lrd5LqDLZzRiS8lM5wIpTjJ7Zq7dwP2P&#10;8KvNeabFezYzcIsnH51uVR0tfs8IthFsjhAVSOAfoKvVjIYUUUjMF6nFSAtFMaT+7830pvmN/doA&#10;eyiRSD0NVbiSS3KAY2k4FP1BmWzkKZ3dsdetRtG02noWzvCZ565xVoDzP9prxZB4J+EGr6tcNsgh&#10;8slsbusijp+Nfjx4K/ZF8Q/H74geLtYtoI3ju9Qee2ZpjHxI5YZ4PrX6y/tJfD+/+L/wU1rwmJbi&#10;xe8KYuo1Lsu2RW6ZH93HWum+Bfwo0z4e+EtOs0sLcXMNpDHJcfZ1R5GVQCx9yRnrV3shH5lj/glL&#10;8RSP+Paywf8Ap9b/AOJo/wCHUnxF/wCfey/8DW/+Jr9hGnVGwxCj3p/mDaSDmpuwsj8dX/4JS/ER&#10;Y2JtrMgAk/6a3/xNfP8AffsQ+Ml8Rw2UEMCwM211ac9c+uK/oGjm8xipXjHWvDv2htY8CeAfAms6&#10;jKNHstTgtjLEjKiSHk8g4z1pSb6lxPhL4S/sB/EDwjp+jarpEFnGZirTFrgngHPTbX6iafZ3eniC&#10;W62hI0Abac9sV+ffwM/4KQWuo+JLjwvd6NDDZ2oSK3vpb8bZiTjKgp/Wv0Nt5vMWO23+csy7t+c4&#10;4zioLNOORZVDr0bkUtLHCI41UHgDHSneX70AMop/l+9NYYNACUUUUAR3khgtJJV+8oyKxNS8L2Hi&#10;TTi14rMZFJOGx14rdmCeWWkIEY6huh+tedfFKS5tdDludOv5E2qzbIGIwMexoAu/Bj4aaN8L/C8+&#10;laNEY7WS5acqzbjuIAPP4V2cXnPNKGC7Aflx6V8RfsdftfaFr3hO5t/FPia1sbkajKhk1C/BdVVV&#10;9ecZzX0cv7T/AMMo5HifxtoahTgObxfmx3prfQD1YB/ags/oK8yH7T3wt2/8j5oOf+v5aF/ac+Fz&#10;Nj/hOtB/8DVq7MD0tmcZOBgDNYmi+Iv7eupRZsrxW8hjmyMEH2ryn4mfta/Dnw34ZkutP8YaLf3D&#10;MU8qK+UEfK3PHuBXgv8AwTT+Mz+PI/iX/amtNdSzeIpBZR3FyZCIyCQEz2+lO2mwH2jrGpQ6Fc/a&#10;XyGmcR8DPb/61X5LczajbTAZTbzn6Gk1ZY1t0D2q3Z3YwwBx78iptPhNvHh3LMTlQ3UDHQUulwC2&#10;1CK4vJ4FA3RcnikM5bU41H3Nv+NNtdPFrfXFzv3Gb+HGMVb2L5gfaAcVmA5oVZgT1BzUlRR5ViSS&#10;dx/KpaACiiigAooooAKKKKACiiigAooooAKKKKACiiigCK4LCP5eDmmTMVt2YnoM1O3Sqk8iXVvO&#10;iNk4INNESCHbdWqs4yOtfl5/wVJ8AXPxk+OHwz8MaQ8cV/fQzQxvOSEByp5IBOOPSv0+s7Y/2esR&#10;Yg+vevl74gfAO81z9or4f+LWS4nt9HdyzMAUAI75NNk6nwFoP/BK34kbQDqOiZ295Jf/AIitC9/4&#10;JH/Eu+I26noIPvLN/wDEV+x8KwJhVijX6KKt+Wv90flSA/F5f+CPPxQaNiureH94GRunm6/9+6xP&#10;iB/wTL+I3w2+Hd7r2oahotxfW7KPMgmlJ2lwOF8vHev26kJWNiqAkDgetcl4k0/T7nT5b3X2jtbI&#10;YEkcyho+oAyDx1xQXFn4ufCf/gmd8R/iVbXV5Fqei280apJF580qHcRkHHl81+n37HfwR+IvwP8A&#10;h3o/hfxVqum3lvZLLuFkDjLSMwwSg/vV89/te/tiaL8PfF/gSz8A3FnqPk3/AJOoRWkhi2KrAfOA&#10;OelfUvwC+PMfxk8MWEs5htZpldmWNixG1iO49qRR7uvCgUtNj4jUA5GOtOoAKKKKACiiigDOkvLa&#10;PUhGyOZ9v3h0x+dOijtVmLKjB2bJOe/51M3/AB88xLjH3yOao6tdXlvJD9ltfOGfmI4xQAC8mbW5&#10;LTcPJCcLj29a8a+Lv7IfgD4u7r7xLowv9Rt1f7LJ9pkQKTk9AQDyfSvmX9rT/gotrn7OPxe1PQLf&#10;wza6jLbpFt82coTujVvQ/wB6uK8G/wDBRX41fGDF14e+E0d5awuEkeG9wATz3A7VUdyZbH1X+zp8&#10;AH+D/j2+NgkFvpAtfKhiR2YgnBOSR65717t4s0eXxJay6XPteyuE2SJnGfx7VxvwY8ZeJ/FXgXS9&#10;S8R+HhompTq3nQBtxQh2AGe/ABrV+Ifxa8OfC/R7mfUtUghu1i85IpickdOw6ZBqzM+ZNQ/4Js+B&#10;de+IWq65qehwTi4kDq32yZWz74OK+kfh/wDAnwb8MWjfR9Ma2ljYsrLM7gEgA9T7V8afFL/gp9Y6&#10;PffZdPj06cLIRvWdgcYHJ+Wu5+E//BQzwzr8KRapf6dau8hzulYkDaPaq1A+y9JYNdXWAQNwxn8a&#10;sC+P9qC3Gcbc9OKzPD+v2nijw/p+radIk8F3Cs6vH0ZSMg/Stm0cTYkZAsnTpziofcotUUUVmaBR&#10;RRQAUjNtUn0GaWmuwjUsxwAMmgDOvY7XV7CSKdS0LHBXOCeeK/Ir9tjx1rPx6+K+hfDe3n8y3s9X&#10;k02JJYtqIHeNcFlBOOByea/XGSC31y3Y29wRHnBMfTNfnh8K/CujeHf2nvF0/i6aOwkuddiOkm6Q&#10;Mbhg5+6exyV/OmzE9K/ZX/4J5+EPhpodrfeItJguNfBfdcW13KQVIGBg4/lX2XpulQaXbxwQLtij&#10;UKoyTgDpzSfYkn2yRyFV2gBV4FWJLbzIwN7DAxxRYCeq11bvOOCOlNhsdnPmsfxqxIyxpl22j1qh&#10;nwd+31+xxaePPD9n4i8JW9vZ+K49Ujvbq6uJ5CroisT8oBGeB2FelfsIfGLUvjX8Ib661ec3N5Df&#10;vah/LVAAgAx8v0r0j4xeMdB+GGhahrWt6lDHbXiPbxLdE7N5RiMD1+Wvnn/glBeG6/Z9169WEBjr&#10;txtX1BJ/xqhH2TBfvp8ht7nLRn5ECjp25NbFvCsEYVRgdar28sV9nci+Yo3EYyQatxsWXLDaaQxa&#10;KKKQDlpaRaWpYBSMOD64parXskkaL5a7ju5oQH5J/wDBU3xlqvw3+PPh3UtJl8rV00v9zJsDgAtg&#10;8H/Cvm61/bI+L0On28i32WjUH/kHp2H0r7+/aq+D3/C2/wBuXwFFcRNJpf8AY7pK+wOobORkGvoz&#10;Qf2R/B2maXFG9pbNtjAYvaISMDk0AfkLH/wUG+OFrILm01HbdLwrNpiEAfTb6VM37cX7Q8Wb8atC&#10;TJ++O3TE+vTbX7AWf7LvgZrbbDZWMuT1+xx/4Vp6f+z14SsVdJNJsSmMAtaR9PyrSOwfI/HG3/4K&#10;JfF6Rca9qW8kHds06Nfp1ArzjWv2jvHHibxdpuvQTSyTWMokV/sanndkHAGOtfsj8Vv2G/BXxItJ&#10;niEdl5jKw+y2iLjbjpj6VwPhX4OfCn4IXSeGtZv7AXWqSBYfttsm887eOPWrTF6HqP7FvxYvfHvw&#10;X8OT6u0kmpSQyvK3lBBxIwHH0xX0JHI8lu5c854rk/hz4a8P6Do9tHokkMloqkR+VGFXGSTgD3rp&#10;NUuJIUKomVIzkcVAy1bB/wCIgrjgVLVWEPJZwHkNjnFWqiRUQoooqSxUHOfepaQUtAGdeQ+Yc/Wv&#10;ib9pb9gPw78bPF+o+IrTTLceIrtlMt1PcyqGVYwq8LwOg7V9zNGGqvJbxTNsBAdeTgc1UXZkyPxW&#10;17/gnX8R/hLqw1nW9Q0i80a3y729o0hkKtkLjKDkHbnmvpT4D/tQfCH4V2tpol/o+sx61AiwzyIg&#10;KFs5BGX6c1+hGo6fa6iwtbq1iuY3XnzUDe/Qivnz4ufsO+E/iVNc3n2ptKmYmQfZIFU5x0yPpWt+&#10;5meweAfit4f8f+HG1nTXeK1STyik7KHyAD0yfWukngGrCGVWVlHzLz2/Cvyh+L37Hnxa+G+pG4+H&#10;OpeJtdtY4wfsq3ZjidyxBBG7GQuD0rZ8F/txfFv4Jy6TofjnwH/Z1uzx2j3l5ebsBThm+oByaVgP&#10;1QjVLOH5iAc+tPhm83cc5Havz2+I/wDwUA8Ot4dN1Za1YvqRkUfY0nYH69K+sP2dfiZr/wASfDst&#10;1rWjLpSRxRNbsr7vNDA5P6D86TWg4nrtFFFZGoUUUUAFLgNwaSlXrQD2KVjJJNcTiU7lRvl9qi+0&#10;TjXDGW/cBM4x3x61cmlMKkxoGPftUMkzNYyTNGFk2ke/T1qzI/Nb/got+2I+kx2HhzQZriMXS3Vr&#10;dRm3Rt/CAAHPHU18N+Bv2f8Axr8ftsmkyW9pvXzc3iuhwDjspr6i/Z/+Acv7QX7Q3i3V9Va4uLTw&#10;/rykRtiSPa0hJBBPTCelfqJ4P+Ffh7wXbolpp1om1duVt1U8nPYVAtz8pPBH/BJn4nySI+q6poNx&#10;algWVZZgcf8AfAr0uT/gl5oei2ONW0u0nunGwPDdzY3noeg4r9PZG+z4EaADHYYpjKkyBpYUYdfm&#10;AOKdkM/Fbxd/wTH+I3wtWXWE1DRzDbr5gWGWV25+UdU969f/AGNv2ypPhn4xuvA3jg30/leVplp9&#10;ntECbwwT7xK5H61+oRh0/wAQDftivIPusGQMPoQRXwJ/wUX8L6b8MdQ+HWt6PpVoLm88RReb5cKx&#10;kAtnJIGTzSNT7zs7UzXkd3bELblejHnOK3RnaPWvOfhjrg8YeBI76eX7MCxUlCcDBr0K2ULbxBW3&#10;qFGG9eOtAEtFFFABRRRQAVDcLtUuPvjoamqvNcCOUKwATGSTQBFJbRX2wzDcU5HOKhvL4WEpXJEe&#10;Bxx/Opb61S4SOXzjEsfz5XgGvmr9qL9rPw98KdHubf7fZHUF2ERSOVbDA85xQB7prXiLQ/CVnLdz&#10;tgTKZHCuCTjk8E8da8b1r9uD4c+FL57KeLUmkXAJjjRhyM/36/HD4hfHvxx8YvHWoRWGs6naW0t5&#10;KsEdrfPsZXc4wMgYx0rc8Bfsx/FjxnrpaO11nUE8stvabcTyB3atorQylufrbov7a3gfxBrtnY6Y&#10;t9CbhsHzkjAz16769g0PxVY+Lbht86NbBd6KzAEHOOxr8bvil+yX8VfBvhG68QCw1mwXToPMaZJg&#10;u3tkkNnvXL+E9K+NPhXwHoXjG0uNf1C2vJihEl8wTaHOe+f4adhH7o3lzNd3sUFu4+zlcNnnJ570&#10;anPJpEdoIjhpHCPgZyM18j/so/tfW/jG9s/DOsNb22uXEjLHbvIWkZVjBJGR7Gvslo4p41mkII+8&#10;M8gVIDJLpxqMUWflZckY71dqrBJHduJUIYDjIq1USNIhRRRUlBRRRQAkjBY2J5GCT9K4bxNb2niH&#10;wxf+TGyw7gjK5wScjpiu67c9DWBr+paN4dzdajdx2UCAF1YYXrgEj6mriRI434f/AAl8L+C47nW9&#10;NtlstW1KPFxNJOxDkdOCcDp2restda1iOmi9txqMjFkfeNgHoffg9q/JL9vL9sjW/FnxG1Hwb4Y1&#10;CbTLbTL0CC7066dDPuQAKQMdzXz74X0z45eJLiOdtX8TR2mSrXQv3yOM4+/mtOUg/oO0vVo9Vhmt&#10;9weaNdsjAjBPqKnttPgt+GGG9c8V+WX7Iv7b2s6H4xi8GeJ7dYWS5ttP+1XVwzSSHdgsffn1r9BP&#10;jR44l0/4bvregkX7+YqjYxUc4zzU2sM9JmlKyRrBKign5gSDVh5Y7VfOf5mPBKnNfjF4m/4KSeO/&#10;D/iO8tB4bDi3nZATdtzg/SvrH9kD9tSb4yXEOn65DBptyLV53j80uQQyjHI96UlZFRPueC4i1aNi&#10;isAvyndxU+4Wcahh8vQYqK4nFnprzwIrbV3ADgGksLo6lZo8iBGYZIHOKzLLcn3vwptRW+7ad3Bz&#10;UtABTlptOWgmWwtFFFBBxvxR8KjxZ4ba1YK20lxuJHOD6V+Lv7OOkax4V/bL8N2OvSodPkvmcog2&#10;/LkgckD0r9zbq1F1FsJIHtX5m/8ABRD9mzxfqXjKw8VeBNGuFOn6eM3FiFixJvckEgg5wRzQB+iC&#10;63baFYwOQz6fKNsKx4JA9zmtfTY4Xh/0dStuSSVbrmvhX9jf9sXTYfDFp4E+I11aaRqujWscTtey&#10;l5XkIIIOR1/Gvtrw7rmnXsarpt0l5CzE719cdKdxGnHMsP2hn+5Fz+HNcf4n+LGjaVprzNI/DAfK&#10;Vz/Otb4gRy2/gfxFNbljObOUoBwc7TjmvwV8YeOvi5calNZNBqY+ckL9rY9/TdQM+3f2rvjbpvxS&#10;/aE+Bmm6P55ksdbKTGRBj06gmv0e0OwltVBcjoen1r8uf+Ccv7Luv+JvEV94t8cpe29zY3MN7Yi4&#10;xIGB5OCSSK/V3hfagAbGOaFYHpSMu9ev5VH9n5zvNUMfRRRUGgUzyUTLsM9xin1HcKXMfUCgCvdX&#10;wmjKRZD5HJHFU9d8RWfhXSJLu8DbViLvsxk4HOMmtSZo7OPcduc9SK8y+OHgW8+Inhqa1s5riFmt&#10;5EBtzgksBjv7UAcB4k/bu+HnhFXS8h1NmXjMcSEZIyOr18mfGL/gqlFNY6hD4Pu76CdQyoJrOJud&#10;3H8R7V5j8d/2KvirZWsg8N6Pq2uSean35AMrtJJ5bseK8r+C/wAGdK8F/ETSk+L12PB7tOcR3iqV&#10;ZQCGJxnocVskjJ3uc38Qv2qfiP8AGaCOG4mmnuWlDs/2FVUjBUfdHoan+G37D/xH+MlwjRXemw+Y&#10;7IftBkU/d3dkr9g/gX8PvhhcaRby+GoNJ8Rae0bGO7FohDjdy3I9eK9UtdPtNM1y2t9L0OzjsmBa&#10;S4hiVdjYPHA+lU30EfBnwS/4JS+GdP0eX/hP9KstWufs+Ea2vZx+8yecccYro/AH7AFx8GvjTpvj&#10;L4fxafo9ra27xlJriWV97B1JAYEYwwHWvuSPT20/UJ7iKV5vNwGiPRR7Vzer+PdCs/GVtoF3qUdp&#10;qM8Xmpb87ivPIGP9k0rsDqfDtxcSabDFeMHvI0AmdRgM3cj2rVrM0e5kuPMzCFgAHlyD+MetadZS&#10;3GFRzRmRMDrnvUlFJAQcW/Xp14qVWDrkUrKG61n63qyaLYPO20BQTz06E/0p7BsWmWRmw7Ls7jpU&#10;MZl/fKJFIAO0DnHpX56ftCf8FG/+EJv3tbWCzkl8oMF89lP3sdhXWfsKftb6n8ePEGvxz2saCCJX&#10;AWYvjLD/ABqktBH2zDDPJpzJKwaQnr0HWrXzwpCoOBgA0RTSsBmLaKSZ5WUqI+GBGfSgY+5tVnXp&#10;z9aWOFUjKnp9aZZ25hQZYsfeoJFmmmUbSq5wSD2o8gJmuI4OMH04r4O/4KCfAXxJ8TJGbQ5rWKzO&#10;n+VIk5bJO5s4wD2Ir7vk8izXdNJgdMtXE+NvGvhfSFbU9UvbVbG2jzM8y5UAE9eKmRUep+bP7Iv/&#10;AATqvZtRe/8AGkenX0ESJLZrHPKhRge/Az+dfqFpSyaXqVtZTkM+z5SvQDGBXx7D+19p3xN+JWqe&#10;FvDQsk0/SZVMd1YSYMyk4GQB04r7Dj1WSbTh58KxagQNifxEY6g1JZ1FFQWLO1nCZBh9g3D8KnoA&#10;Kjf71SVG/wB6gBtFFFAENwYpx9mkBYSdccVx/j59I0bw3qCywycwuq7T32+5rr5oY1kFzJJsEfX0&#10;rl/G3gmDxrpcqi7kjV1Yjyx1yMetAH8/3gX9n7xN8TtA1bUtGktooP7QljHn788Y9FPY1s/8MYeO&#10;PLBvJ7OQKuE2NJx/45X7Ifst/s56T8K/AV5p1zbLKXv5LjNxCueVUflxXtEPgzw/Y7news2EnI3w&#10;Lj+VNbgfz7v+yH4rSTaTbY/7af8AxNLc/sj+KLe3L/6OWxn/AJaf/E1/QV/wi3hqRs/2Vp5/7d1/&#10;wpz+D/Ds0bL/AGRp+CMf8e6f4VrzAfzpx/s4+JRfGCd7ZE4+ZmZRk++2vqf9kn4c+PPgf8dPBWnw&#10;XVqND1S4+0XSRoXLYQgfMV4r7p/bg+Ax8T/C+1XwppgGpR6lFM/2GJUfy1Vs5PpnHFX/ANln4peD&#10;df0xdK1AabF4h050s40ZA0u5VweSODkHvT5gPpqS4dbKKUn52PJx9e1WYZI7pfMUHK8c0zdDGPOd&#10;wEbgA9B9KVWWRg0WCncr0rMCaiiioAcPvD61JUY+8PrUlABRRRQAUUUUAFFFFABRRRQAUUUUAFFF&#10;FABRRRQAjdKzrOykt/PyRl/u47VotTc0zOW5WaOYW6qjgOD1pVt9/MvzMOhFWKKLiIhbxj+GpAAv&#10;ApaKLgMfd1BwBya8++MvhXWPG3g69sNLu4rYy7Npm6ZDAnoD6V6E2dp9cVFbuIYtsuFOenWkXE/F&#10;/wAUf8E7/iPr3xE1S5TxFpqPc6g7QsQ/ybnOCcJX6Ofsk/s63nwU+GujWXiOe21PXLdZFmu7Zm2v&#10;udiMDA6AgdK94/sOz+0faP4t2/7o65z6VcuHE0RWLBbPTpQUWFwFAHAp1NX7o+lOoAKKKKACiiig&#10;CvfJLJAVhdY3z1aoYZ5LfYk5MjNwCo4FOubL7VNksyrjqDTbq8TTzBGxGG4yRk0Afkb+2L8Cr346&#10;/t8a3o0NxbrCLaCRo5nYZxBGT90e1foP8EP2d/DPwh8IR2+nabFbO8SPOI5XbzHCjJ+Y9zXzTYxw&#10;Sf8ABVPxHcXLlLQ6RGFbGfm8hO31r70lVpvKljXMcYGOwI7ZFUtGJ7DrPyYdJLKNsMaMwjzyMZJr&#10;8ev+Cjn7QV54u+I+maR4auJILaSy8mYMiMC4kfPPOO1ffP7Zn7QTfs6/DhvElgLa4vL6f7DJDdhv&#10;LVXUjcNvf8a/KL9n/wCH118XvjlpWmnzrrR9WvWkuLnePMiZm3bU3dhnjindmfme8fsef8E+3+JV&#10;rLr3i4afqlre26zQRyPKhU8g5wAO1d1+05/wT/svh34H1Pxf4dgsNPgsY1BjSWVpCxOCQDkdMV+i&#10;XgPwAnw98EaNoWnK0iWUflbpMbiMnqR16151+2xry6P8A/Ehl2iMRoSSCf4vanzOwrHNfsN/Fy08&#10;ZfDyz8PKsy3Wh6fa20zOFCs20jIwc4+XuBX09AyrKIwMnGcjpXxD+wj8KdV0Gz1bX5oJEtNbit7m&#10;F967WUhjkAHI+93r7Y08pbYti2ZRk4PWpu2OJoUUUVJqFFFFABTZIxJGyMMqwwadSN90/SgDKhs4&#10;9HQm3XZb5yUU5JPTPNfBv7f3g2bwvrHgzxno8TRTafey6jKY1Z3bYY26YIzwfavvqHdHIIiMg888&#10;muc8beD9K+I2lXWm3bsQI3iOxRldwwcZHXitNDE+K/2e/wDgpZ4e8QGDRNdtNYOphWcyT28cS7QB&#10;gfeH8q+t4fjz4cureCVLhVEqhgDLHkfX5q/Pv9qb/gnHfzX1xqvg+PUrib5FUrcRRjqd3oa+P/Gn&#10;7JXxx8Hw+dcWmopbqrMN2qKTtXr0eq5V0GfuPqHx08O6Vp4uZLhZBnGElQnoT/e9q+Z/iZ/wU08B&#10;eF5DA1hqrkqTmKOJhwf+ulfk1Y+C/HO42l/ealE46gXpP/s1epfD39hvxX8SJ122+oXGXCbvtMX1&#10;/iNPlQtOpu/Gr9qbxj+1V42h0DTJb5/CialFcRWk9ooKpnacsoJ6Oe9fr98AfhBonwY8G/2NoVnF&#10;p9lNJ9oeFJGbLEDJ+Yk143+yT+xbpHwP0u1vr5br+0nsxBNDdGORVOVPGB1+XrX1KunW1/qEV/FM&#10;5aEbQg4U8Y6Umw9C1Z+Qs0ojjKP/ABE96ucLVJZFupnQnHlnPyj+dWlkWRcqcjpUjFooopAOWlpF&#10;palgFRzMFiYsM8dqkqOadIAC7bQTgUIDz+w8F6ZrnjK08Ty2n+n2qtCkrMQwX2Ga7+aMNCyDAyMV&#10;z3jLxpY+CLGS7vZEt7WNQzSFScZOOgFeK337ePwT0u/ktNW8bQWdzGxVkFtNwwOCM7KYH0Dptium&#10;24VyoYEnOeKpQ3zut+8+ZYYclQByRz0x1rzbwv8AtIfC74xyJonh7xSL65uCSiwxSIx2/McFlHYV&#10;6i2+x02NLNBOscWMv1IA4zTQHJeMvH8XhXwO2txW1x5GdoijQM45xnGa/Fv9sL9o7XPHfxP0i/0Z&#10;b+3udJmkCNNbLwwc4wOc/jX7N6x4606EPZa40VpGflYLGWxkcdj6149q37D/AMP/ABFqn9tRajqE&#10;lxK5uEQeWFLMdwGCvTmtEIv/ALCPiDXPFXwR8M6lrszT3U9vKzs0YQkiVgOAPQV9IRTR3sLsVOFO&#10;3niuc8D+Gbf4b+C9P0i3BEVuGUFwM8sTzge9dLD/AMe7EjA68VIDbdJRI2HAj/hX0q5sPqPyquo8&#10;tQy87vWrdRIuIzYfUflRsPqPyp9FSWN3Dp+FJv8Am9qQ/eP1ptAEm72NV5lCuXQYY8E1JVa+vYLG&#10;EtcP5cbfKGxnt7VS3JkDXEP2qNcb3I4ZTkD2qOXzmmbMqiIn7rEDj0rxP4jftMfDn4D2c1vqniRI&#10;b2QCdI7mGR8qWx1VenBr5S+J3/BTS21Tzf8AhFZdL1M2LGVR5Uy5AGRnOO4rSxnc/RNZUtb1IE/d&#10;wkFmz0z9TXmXxV/Zp8DfFia1k1jRob7y3Zm3TyDO7Gfunvivzw8L/wDBW7xL47YaV4i0bQ9Ht5CQ&#10;01uJi+ByuDnua+q/hX+398KdQWw0668W2yX9z5cPlLbzH5ycEA7cdTRZjPC/2yP+Cd/hzQ/DE+u+&#10;DtHtNPZZIkRElmd85OTjnivtz9m3T77TfA9rb3rbmjtoEAwRjCnPUV3Og+LtD8Zacsmlzx6lCxOB&#10;JGcHHXhhXRRxrHGAqKnHRQAKlvQcdxaKKKzNAooooAKCwRdx6UUyaEXEZRiQPUdaa31E9iq0/wBn&#10;mAk/eLK2F29vrRq0yWenynBIweByelOt7dbPzGckr1Bbmq8fm3moM+wNbFdu73x6VdkZnw3/AME7&#10;Nbt9L+IXxkguW8mW71mMRK5Clvml6Annr2r7wuIppGyjgLnpX5mftcfAjxb8EfHWjfEnwHZ3GojT&#10;7ifVL2C4uVjhbYVcAhWUsODxycVkfDv/AIK4+JZZ/I8X6PoOixKv3kWZ/mz04Jp8vYR+qZxjmopp&#10;EjTBGVPGBXx5p/8AwUg+FurWTPL4psklAHyx28+P/Qa5zXv+CnngPSVmistd064ZMhd9vPz+lHKx&#10;n2rcR2nh3SZzaslsud5JfjORzzXwB/wUO8aWerN4A0+6uUvZZtcjhgWJlby3JwC2DnFfN/xT/wCC&#10;nHir4hW9xoWnabpTRXS7RLD5yMMHPBJ9qqfsd/sy6t+0V8UrnxL4pn1KOPTbqLVLeOG5Vo8iQNyG&#10;JOPpzWRqfqz8AfD914b+HMGmauy3U3mMxaPIGCcjsDXrEKqsSBRtUDgVQi/0SyWOzUSsowAwxn1q&#10;/EWaNS42tjkUAPooooAKKKKACqlw0TzCJ1JJGc9qt1TvlW4jaDOJGGRigDF8fX0ujeEdRu4H2Lb2&#10;0kjYAJIC54zX4I/tRfFKX42+LpprUyHIjj/fKoPyk9hmv3e+KkhtfhnrsQGXbT5UGeuduK/n++G3&#10;giSP4mGTVlaCPLY2sD/Fx60AfcP7AX7ENjqGnvrniuyt9QBNrc22ZJUZFKknsAe1fpFofw+8NeAl&#10;Emk6Z9mOCg2uzcE5PU+oql8GvJt/hP4YW3jRVi0q2AIUAt+6XBOOtdfY3/2r5XChsZwBWi2M3ueM&#10;/tfS3P8AwzP4+dJQjf2cxUtjjkVwH7GXgPQ/HH7IfgaHxBZLfv5Uzlt5UbvNkGeCO1a/7e95cx/A&#10;3xRawICs2nsDzj+IVL+wesOl/sg+A/trmEJFNk9ek0h7e1V0J62Plv4yfC/Rv2bP2l/CnxCs7Rbb&#10;w/pdlIbm1t2Z5HZ/NQFdxx/EO4r9APBHjSH4hfD/AEDxBpyyxWeoxCVUkA3BT2OCf518Df8ABST4&#10;xaH4utJfDvh28jv9RubBESLy2ViyykkAkAdBX2d+x7ZTWv7NPgGG6TZPHp67l64OTQwPX7O1it4d&#10;sS7BnOM5qbbTd2ZAB0qSs2Vcbto206ipHzDdtG2nUUC5mMYHaa8K/a+s7y6+APiq50slNbSOIQSA&#10;FiP3q9AAc8Z7V7uSFBJ6daxLi3tNSvFu2PmwRjaysMqT7gjmriLfc/GP9mH9ls/tA/FjVJdakszq&#10;GkzRXN99skeIy4ZchQO+PpX6vaH+zv8AD3S7NLW20BIYMDcvnPgkADP3vavjH46fDm7+AXx/Xx9p&#10;azC38V6vBFMskgEIQbfuqvI+73r9AvD+t2fjDRUeCbdkBSUBHOAT1qxHxZ+2N+wjpQ0m38c/DW2s&#10;fDeo+H/P1a/kllkdrjYodQoO4Zyp9BzXZ/sP+MJfit8ALIeLXOoytdSq8LARt8p4O1ccV9Q+NNPh&#10;1TwzdaLMxCX9u9qcdSGXBx7818S/A/TLn4V/txSeAIFY6KukNeBpmBbe27jAwO3pTWwHut9+wp8H&#10;NWluLu48IW73MxL72uZh8x5yfmr49+Pn7P0/7KXjq48d+HHtdP8ADl3LFp0FlblpJEZzk/fBGMj1&#10;Nfp40dvdB8SsAvXHavgT/gqF8VNGl+HOneDdPu459cttes5pLcowYJ82SWwAeo70tx6n238OTqN5&#10;4cT+15xdGRFK4AGAR0OBXRfZni4t2Eajt1rN8PXCyeFtPWLDSG3XA6c4FaXnPa2kRkUBiQCOtRYf&#10;MyxDMsy5VSo6c0+l9O3FJSsF2FKtJRRYOa+g7IoyKbRRYQkkqxrknH1NYeqWsWvaXcabdMl1HcAq&#10;SjcAehI6U3xtHdyaLIbNPMkUFiM44wfevkf9i39pWDV/BfihvEU8Nre22szQRptkbKqqYOee+e9V&#10;bQRv/Gj/AIJ/eFPGckOqeF9LsdL8RvKZLq+nmlPm+nr39hXq/wCzv8KvFXw38JvZeLNVtdW1H7S7&#10;rPbAhRGQAq/dXkYPat7Tvjh4cvPvahGOM8Rv/hWi3xf8LMPl1NT/ANs3/wAKXKM6qeyW+tZ7a5xL&#10;BMpVl6cHgivI9U/ZL+G+oXhuh4di83+808v/AMVXYp8WfDLHnUV/79v/AIVPH8UfDTf8xIf9+2/w&#10;p2AfofgS28Iw2cGhRpY28aqkse4ncoGAATXTzTrEuSC3OOK5a4+J3htbd2Gorwp/5Zt/hVKT4p+H&#10;ItJjuJNQAQtjPlt159qLCOxlvUgnhiKMfM6EdBSpqEMl09ssimVBllDAkfhXD3Xxg8LDypV1NWCr&#10;zmN/8K+Xfgz8fE8Sft0fEHRWuIzo1vp0LwSKHyzGNM8Hgc0W0GfbS3SscbTU65PNNjVWw6nIPINS&#10;VBV2JtqvcLJM0exgu0/NmpJXYDgVXupHzFsUEn71IOYTUbqGNSk0bSf7tPQN9n3RNsUjKg9vSpZr&#10;iOCLfNhR9M1FHKuoQypnCEYBXg4p2DmGI0s0GzzVaTueMV4J8dP2OfAnxm0m6/tfQ7e78QNGy2d5&#10;NPIqxMTknAP9DXt1np82m3bCIF4dvDORn1Nc947+KXhHwVbtN4g1f+zkRCzN5bnABwTwPWtCT4D8&#10;Sfs+/tD/ALMumQSeC/Hek2XhiJ/Ji06C3851Qguwy0RPJB7967b9nT/gohp8mpJ4R8YWWsnX7mdz&#10;HcTWiQxbVXk5JHUqccV6B8Sf+CiHwh8O2P2XSvFNhqV0r4MNzazHgqTn7vrgV+XX7XHxzufjh8Vt&#10;E1PRLW0gmtrJoY/7PVog+WY5OSDnFXbuLU/ZXx5+1F4W+H/huPW7ppLiK6Vtkdu0bOCFzyCwr4e8&#10;B/tDR/tQftz+GR4eNxaWi6bNC6X0aL8yrK2flJ4wa+P/AAn+zD8cvjBZxy2Gk3V3ZIolH/ExQAAn&#10;GcM9e8/sTfBPxl8B/wBrzw9L4m0r7BF9lmcs8ySYzFIo+6x70vQNj9hdBt57KzS2nlWRolC/L0z3&#10;7VqbqxtBktbgyz28zSvKAzqc4H04rXrKW5aV1cduo3Cm05f4qkfKiKOQ3DZQ4VTgg96zdcs4tctL&#10;mydNxVGwWyBnBH9afobSfvOMru5NR3Go/Yb6RmACscAmmOyPxD/bo+A954P+JVk00atbtab2kj3l&#10;RljjJxX1X/wSy+Dj+CbrWNXlu7SWLUrOKRI4pSWXlSMggfzr7M/aC/Z18P8Ax+8I6hpWqy3Nst1E&#10;sRls9iyABg3BYH0r86bvR/i1+xZ4ouh4Z8NRat4ZjnNvDdapdqXNvGeHIVgc7VyeKd2hcqP1u8uX&#10;7QpDgRAdO/Sm3ExhZVJyWOBjt9a+Lfg9/wAFHvDnjXS4YfEF/p2n6wWYNbW8MxwB3zyO3rXpWsft&#10;yfCjw3pdxPfeKreG7MbNBG1vNh3AzjhfX3pXDlR9CtcNHIUZsH1PArnfGHxK0TwTp813eXUUixRt&#10;KyRypuOBkgAnrxX5mfGz/grJ4iXWLvSvCGk6HrFgCpjuHEqO3ygnqw96+VNU0j4n/tAalJqU0V1a&#10;PIxCw2l6VRtxzjBbpzTuwsj7s/aN/wCCl2ieG7+ew0xNTRldceXBE45X1318G+Nv2tvix8ShcaZF&#10;qV5Pol4DHLD9gQ7gT0yFyPzr1z4Rf8E0PE3jyRZ/EdtqkMTqWLx3cJOc475r9FvhN+wt4N+HWmpA&#10;s99LJ5nmYuBG3OAMcL04pXbHZI/ND9gqNfDHxE1651u3k8y6SIIpUqVO5uoOK/bmGxiWOK8uUE0y&#10;IArKTkDHTFfKniH9imybx3cazYG+CyTB/keNVwDnpjNfWdqIrWOO0Zj5m3gHk9KQy7EwaNSBhSOK&#10;fSKNoAFLQAUxky2afRQAzYfUflRsPqPyp9FAFW/tTdWMsPGWGK4f4i/E3T/hB4etLq/tbi5SQlMW&#10;qhiMDPOSPWvQGkVWCk8ntXn/AMSvA9v4u0fUBfNJHHDGzoUwcnHuKAMv4FfHTw58cPCU2saTHLZW&#10;y3TW5hvCquWUAk4DHjn1r0iaSxkVFeSJgOB+8HH61/Pz4H/ag8UfCjVrqw0i1t7ixW6lYtM8g5J2&#10;9AfQDtXfTf8ABSPxpakI2l6d8vA+aXt/wKmB+46x2C9HiH/Ax/jS+bZryJoQB/00H+Nfhp/w8x8a&#10;7cf2Vpuf96b/ABqpcf8ABSfxtN00rTs+zS//ABVF2B+4+r32mTWNzHNPAqiNiC0oA6H3r8bf2c/G&#10;t1afttto6TM9ndeIrnIVQV2gvjmvMtW/a6+JPxgg/sfT9MtRLkSsbe4dWxjHVmA719DfsI/sf+KL&#10;H4jaf4016wuIJor37QWW4jZcMhOSOvempMD9YLq1+1WsUURC7Wyc+lX4bdYECoAo7j1plrZi3Y4J&#10;IxjmphHtYHNK4C7D6j8qNh9R+VPopAMCkEHin0UUAFFFFABRRRQAUUUUAFFFFABRRRQAUUUUAFFF&#10;FACN0ptObpTaCJbhRRRQSFFFQSXkUUDTMcIvU4oAnpkiLNwME+tR29zFdx5jbIIz6UL5VmvzEigq&#10;JP5Y27cDpimRosPBwD61W8y58wMFHlE5z3x69fSpH8q6bYGO7rQWW6Kh+0RphN3PTpUoO4ZFAC0U&#10;Um4etAC0U3cPWjcPWgCrPJI9z5SErxnd2qK4gTci3BEjMcIT2NGtTXsdkW05ElucjCv0x371EtrN&#10;fQwS3Q2XMahgqdN2OQfxoA/N/wDb8+F/jX4Z+PtX+MHg++uEu2Nvb+RZQF5mXaiN/CeOK860f/gq&#10;tPpvh42d/pms/boIVjkZ9gJYLgnBPrX6n+KPCqeONPk0zVo8WT8lo8bvbr/hXyrrn/BK34Sa1qF5&#10;fSS619ouJGlbbPEF3E54+SgmWx+ZPxc+P/jf9qjxDJpQXU7nQpZo5YrOSHeIyMLuyB61+jv7AH7J&#10;sfwx8Nf2hrAjvNWjvjcQXLxsrxqUTAGfQ5r0z4T/ALA3gD4U3/2vTX1Fn8vZieSNh1z2QV9H6PpU&#10;el2hgQELnjp6Af0pmZ8p/tdftOax8JbeGLSNM1O9n+0NE32FNxxtBBP51+dvxp/aX+LHxY8P3vhm&#10;bTvETRXqAYltCVIBzyQK/Y/xN8FdB8WXj3N605dm34UrjP4is23/AGefDCXiXRWcSoMAfJjH/fNA&#10;zh/2J9anu/g74b028s5rW6sdJtIpPOUqSwTB4P0r35bBv7TNzuG3bjHesfRvCNt4Z+XTwxVsBt5H&#10;GOmMD3roVaTziMDZjr70hrcmooooNAoopu4etADqKbuHrSO3ynbyccUAVHY/2ggwcbevbvXCab46&#10;sLHxPeWTzxrJJOIwDIAc5x0Jz3rvLWZ2O2cBZcnAHpX5bftcfE7xT8CvjBoutXUFtBo9xrLy+bKS&#10;37tHQk4U56H0rVGLP1Lmjt76PypNsi9dua5nU/hzouuq6alZw3kXI2Nnoeo696/Pa1/4Km6Pb6wp&#10;TUrAx+Xjm1n61t6d/wAFUdAuGcjVLA4Iz/ok9OzQz7FuP2dPhn55kbwbZPIf4tp/xrrvD3w98N+G&#10;VJ0rSodPOdwKZHPr1r4it/8AgqV4akk2vqtiPpaz/wCFaTf8FOvAtxhJNctVc8DFpP8A4UWYj668&#10;T+O7DwbcK+p3sPkzSiFFeRVwx6dT7VrrbXNvrlr5MhW0ZdzIBwTg45r8Yv2pv2w9Q+K/irSbK0mt&#10;m0GDW4LlLmFHRyqkjnJ9Ce1fsF8PfiJafEaztL3w/Kt5pMaiKWZkKlXC9ADg/pQ9AOxMaTSsIXVX&#10;z82Dkn61Yij8ldvWqVlZ29reXU0bs0jZLg9BznirdvcLdJvQ5GcVIySiiikA5aWkWlqWAVXvVU27&#10;sy7to3D24qxUdxH50Ekf94EUID8gf+CkP7SPjLRPGln4e0XWbq3tbuyDPFFtYZDDnpmvmLQ/gL4y&#10;8dW1nrN5oupXsl6FuDP9kcht3O7hcHOa+lf28vA+g+Gf2lPDFvr089v5unM67SD/ABewNfpz8A9N&#10;s4fgz4LOnQxzWx0y32tIgyV8tcHp1oEfjSvhT4lfs+yDxRpMOqWSWZHyw2jA/N8p5K453V+ov7GP&#10;x4ufjB4JuZLx5p7vTrOD7QspUuXKfNwOhzXuHxH+GukfETwveaNqcZjtZwNzQBVbggjBIPcV+enw&#10;M1TXf2Nvj1r/AIe1mGC00jxt4hFrozTfvXmj8zav3DhSRjqBWkdgPN/28vGXxol/aG1mDwdb67be&#10;HRHC0S21kzxbvKTd820jrnvXMfBX9rz4veC/iR4YsPGt3rUmmtdxCRbiERp5YZQQSVHGBX7H32ni&#10;6LC9toRB/fCAn2r5d/au/Zx8L+IvhT4u8UzNdRajo+mXVxa+SVVdyxs4z8uevoRVX0A+kvAfjTT/&#10;AIleGbPVbdFMFwGZV3BsYYjqD7V00pH2dhGQe3BzXzT+wHtH7M/g29mkYyywTA7jkf656+h9LBt7&#10;aV5vlXcTnrxUgXljaS3jGcEdat1T86SRFaEBkPQn0q3uHrUMuItFN3D1o3D1qSxp+8frTaVu5pKA&#10;Cvmj9sH9rLQf2e/ConurOTW7uS4+y/Y7F1aaJmjYhyueAOK+l6/Dv/goZqus237V3i6KxVZ42Nso&#10;SUkgZhTkDNXDcmWx4Z8Qvi/4l+PXirE1pqGsXL7kgs1i8yTywzMAFUZOATX0Z8Cf+Cbfij4oaTFq&#10;Q1c+E/OhEslteWzKxBJGzkdeK9t/4Jx/sw+HpNStvH+qLcjxRp93LFbRB1MJjaIAlhgkn527+lfp&#10;ZdWIZYcxrHtbOEAArVvojM/Ljxd/wTLj8G/Du/xd2cupCRSt6sLBgCwyORXk3gL/AIJy6zq39u6v&#10;pvi21XUNJT7TFHHGWcOAxXjB5yvFfq1+094qj8H/AAX1rVyVEcDQgllJHMijoOe9eD/sHzp4g1rx&#10;tqIJf7Q0Mq/3TnzD0PalcD5S+DPx++IX7MvjeHS/Gn9r6rpMUZ/etAIoyzEActj0r9bfDerjXvD+&#10;m6ioKLdQLKAeoBANfH3/AAUg8GQt8D7/AFwxCO6W5hT5cAdT7Z/WvXv2T/iRqHj7wLFDepCq2FtB&#10;HH5akE/KRzk/7PaplsVHc9zooorI0CiiigApkyPJGQjbG7Gn1DePLHAxgUNJxgHpTW4nsRWdyLrz&#10;IZIzmP5SzdG+lVpbwfbjp0C+S+N+8dKmZrgrG0SqW6ye30qoyp9se5Uk3uz7vbGP8960Myh448L6&#10;b420G60m+hju47iF4W3HKgMMHNfEXxi/4JdaV43V5NFu9O0vLhhtiY4AHTpXsP7Ivx+vfjJ4k+Jm&#10;man9nRdEv1tY/s6MDyZAdxJPPyjpX05aQR28YWIk/wC9QI/ELxl/wTJ8WeDmJg1v7YMFsRWznp+F&#10;chZ/sReJ2uo7eawupGkYK032OTHPfpX71zaZBdMGkQZHsP8ACk+z2tvGFWGMlemUH+FPm7DPzV+B&#10;P/BLWDwH470m88QXtlrtspZ3jkhYZBU4B47Gvvrwf8NfDPwmt4k0LQ4rSSZBDI1up5Ax156V1tr5&#10;1xE0zIomU4UDpivBvhL+0dqPxC+MHjrwi62hi8OTvG3lxsGADlTkk4PTtWJqe+XsatC0MEyW855B&#10;zyO54+lXLdWWCNWbewUZb196xIdPtNcvk1KJ3YAbeDgdMdMVuoojRVHQDFADqKKKACiiigAqJ4Q0&#10;gkHDAYBqWobp5I4GaIAv2BoAyNQs4tetdQsLqMNHIhjHmcA5yDivyY/by/Zz1X4S6/ceJfDUEiWU&#10;KwjyrOBiCSSW5x7V+ubst5CST++iGSBwM/5Fcr408Dab8V/Bsmla+GjtpJAS0GA2RnHJB9aAPE/2&#10;RP2ltC+IHw30XR2g+w3umWFpa3HnyqC7+XhuM8crX0qjW/2dZrfaVY43Kcj86+EPEn7Gms/CfxxY&#10;3vw2tZ7211K7ae++3XCfLg/JtAK9QT619jfDXStZ03wjZ2muQrBdoWLqrBsEsSOcnsa0WyM2eLft&#10;7atFp3wV8Ql497HTmI55+8K/MHwr+3h4h8K/CfSPCeknU4Psu9V8oKVwzMeB16tX60/tRfCHUPjF&#10;4KvtJ02Fp5JbUwhQ6rznOMscV8hfCz/gl/Bp9xE/iW0vbfYuf3VzC3O4HsD2q42JPnn9jD4TeKvj&#10;p8bNE8Q+Mhc3enRyzwvDewMoKmIspOAB1b1r9l/B+k2/hnTIdFtYVt7WzTy41XhQM9BXKeCfhNpP&#10;ww0B08OrJLMjB1+0YPzYAPIA7Cuwke+ksrKVo1E7MPNA6DntzSbuBoST7NQSIA4Iz7Vc7ms+Rk/t&#10;SIE/Pt6VodzWb6DFoooqQCiiigBvY5GRXmPxq+LFh8F/h1rHiS502W4s7FVkeOPA3bnVepOOpr1C&#10;uD+L3w50f4zfDvV/CevNPHo+oBUne2IWQbXDcEg91HariI/Hr9p79sC++P8AcQHR7u40y2064+12&#10;8czK2zA4xj3ryfSP2yPjPpKgab46vba1U42hIyM4xnpXsWq/sZaD4D+PGsaFqTX0PhG6u4rPSpfO&#10;RpX3bQ27AODyeoFfZ+i/8EnfhIuh+TLNrgeQh8faYu4B/uVq7Afm3F+358Zf7QtTe+MdQmWGUEgo&#10;gzg89qq65+1B47b4gf8ACy7TxLcR6sbcWW8bfM25PHTGOa/Tp/8Agkl8GZY1V5tcHri4i/8AjdUW&#10;/wCCRfwfe68gza79hxnP2mLO7/vildD0Pzl0/wDbk+OGrQ3QtPGWoJJ2GxGznOP4a9d/Y/8AhZ45&#10;/am+MF3f/EC/n1GNrE3Kz6hAVQujoF6KBnB4r7Tsf+CWfwq8PahayadLrJjDgyFp4uxH+xX0V8O/&#10;gno/wisYYfDgmlMamMfaCpO0nJ5AHcUcwjsbHTTpi2cCn5I0C8DjgYqa4k+2XBgCkbDncehqS+1B&#10;bdltwR9pkHyLg4Jp1n/EX4nx8wHQVIy16c5xRVTTZjcQlj/exVupAKKKKACiiigCnrE3k6bcHaW/&#10;dsMD6Gv559W8T/EXw74y1m18INqa6fLeu8iWdsZF3k85IB5wBX9Bfiy7urXSJTZoryspXDdMYPvX&#10;xX+xF+z4YfD/AIkk8a27Wuqza1NJAkDIytEVTBP3vfvVIR+benfET46u0scT68Cg5/0I/wDxNQ2v&#10;xM/aBbT5JhP4hJVyObEg/wDoFfuJpvwR8P2OqXbFJNjjAzsP9Kv2/wAE/DkNuYwknlk5JITOfyq+&#10;YD8LI/ir+0Gv/LbxD/4An/4irsXxa/aCX/lr4gx/14n/AOIr9w5vgz4Wt9m8Sjf93hf/AImnt8FP&#10;DCx7yJdvTov/AMTS5hWPw9uPi7+0F9mk/e+IM4P/AC5H/wCIrNk+LH7Qt1o8UBn8Rsivkf6Ac9/9&#10;iv3Uk+CPhsx/KspLD5eF/wDiaba/BHQkQB43H4J/hRzFH4Wx/Ev49x6bcCWbxAWx8u6xOf8A0Cj4&#10;b6x8VPBPj3T/ABk/9rRX+rXENrdSm2ZXZN6rzlcYwK/c66+A/h24ZV2S7D94jZx/47WTqH7NfhrV&#10;2iguBcLbQSLLGyFASwOefl6Zo5hHo/h27lm0fT3cne8EbNnqTtBNbY6VXtbGO1hjiTO2NQq59AMC&#10;rNYoYYHpUSlWYgjoeM09t/YDFI0KvgnOfamBDdxrdKYT9eelec/Gz4mR/Cfwfd3q2ss0i2skg8jA&#10;Pygev1r0iaNkXdEMv71zHj74a6X8SNJax1ZpkjeJo28kgHDAZ6g+lGoH5X/EX/gqhqrWR07TrTWb&#10;C/RwxlITlSp46+4r5quvjx8V/jhrZt7vVdSvLKaRoxE0OflJzjha/Tfxj/wS5+FWsXUlxbTazJqB&#10;xlTPGBgD3T6d68M1z9kD4n/A2/bUvBOgwXtlbM0u7ULiI98DowPQ1rF6CPHvhv8A8E6dc+MkCXUt&#10;5/ZEsimQy3Fs4zhsYzjrX2t+zX/wTl8MfCXw3cWHjCHT/F+ry3Rmh1BoyDHGVA2fmCfxrzXwX+3b&#10;4s+GMaaV8QbTR9GWBdp8iJ3O5jkDKsR0Jr334X/8FA/hD48vI7G38SrNqUjkJGltMM4XJ5K49e9F&#10;2B7j4N+F+i+A45ItMtLezgZPLEcYIAGc461n3Pwj0i++IFn4jkht5JoIjEOu7BDdP++q29F8VWHj&#10;JWlsZjLbqu8MFIOOmeRVSHxx4dg8Z23h6O8f+2Z4zLHAUOCuDk5xjse9TqB0Gk/Z45riGC0NuIyF&#10;zjhvpWnUNvdJPJIi43IcNgVNUPc0jsFQ3W/yx5ZKtnt6VNS7iOlSUQQQjT4ZGJB/i4pBBbX2GeIM&#10;fvc+tTXEazLsY/KwwcUQwx267VJxjHNACSOv+qUgE9MGub8V+BfDXi6xe31nT7e/AU/LIeckEHv3&#10;rfgswrByTvHQdqrN4dt5Lk3DNJ5jNuIyMZzn0oA+OfiP+wD4f8YTTXHhK3sfCc7gBJvLbKHPJ/EZ&#10;r5T+MH/BMnxpp8LTS+NE1lQJGSOOBiIwOccDvX6/TWxuo/KcbUPUr1qCPRbe3imTBZZFIbdg4+nF&#10;AH4DaP8ABHU/hL4qKa74ZvtdtYuGuFtH2MSMjk+ma/Ur9n+++EM3huJ303StNvIwnyT3CK+7aO27&#10;rmvorxJ8KNC8Waa1pdK4iYg7owoP5kV8PfGb/gmjFNqcuseEG1ae9XfMiPfxohkySoxgcdKAPurw&#10;vf6HeWyJob26R7cq0MgYY78g1sWdjdW8wae78znIB9K/J6Tx9+0d+yqq6fb+G9Fnsrf90rXs5d+e&#10;TnbLXsfwc/4KgeHNYmjt/iLqljpGo+dsEVpazkbMDn+LnOaAP0FuDJJJiObbg8jPalkjU6hE+Bu2&#10;9a+O7b9unQ/Fni6ay8H6hb6jbiQDMkEqttJwDzivr4XAkaJv+Xllyq9jkf570AadFMjY7F38NjkU&#10;u4etADqKbuHrRuHrQA6im7h60bh60ANl2r85A3AcV5T+0JrupaR4Ri/s0yrJcbo28sZJBXvxXqVx&#10;5SqZXOFUc4rh/G+taTLbxLeSlYYnJBCkn37UAfCX7Kf7BOm+JvAl7qHiSxtZL1tRkP8ApcLq+3Ck&#10;cemSa97s/wDgnr8OIlIufDuk3JwOsR4Peve/AfizSfFFl5nh+VbjTQ5RnKFSHABIwQO2K69laHGw&#10;ZJ65oA+Vpv2Afheh/wCRR0o/9sjU1r+wZ8LI2G7wdpfb/lka+pFkk7halXJ6igD5+8P/ALGPw10O&#10;4E9n4V023lxjeqMOM59a9o0Xw3pfhmx8vT7SO3RFAKx57DHrWrdSGGB5BjCAsc+mM15p8IvjR4Y+&#10;MkHidfDF/wDb30a+awvB5bJ5cy9V+YDP1GRQB6M0zzWyOhKkmpLUOIzvbcc1BayNHbhAAZF5YHtT&#10;bXUBqEwMBDwqSrHGCDQBoUU3zFGeenWoft0IhMm75AcE4NAFiioGvIo/Ly2PM+771PQAUUUUAFFF&#10;FABRRRQAUUUUAFFFFABRRRQAUUUUAI3Sm05ulNoIluFFFFBJDzukG4njgV8wftaeN9c+G/wl8Qap&#10;atd5t443DRMVxmRR1xx1r6YWYx3kgb7vQV8//t9Q24/Zh8aSyg7lhh+7/wBdkqtRH5n/AA0/bn8d&#10;33iG5ki/tu/t7EiWWJLokFQ2SDhTgEcV+iP7Ov7dHhX4vadaLq4s/DV1Mzq0OoajH5i7QTkg4POK&#10;+Fv+Ca3wZ0L4oa940juYZJB9lUn95j7xGev1r0T4/f8ABO/xB4Uu7rxJ8PYorZIY0WM3NznkkBuO&#10;PWpLifp8NSivI7WazmW6tZQGEkLBlKnkHI6girjXEMZ/dhHk/uqRmvzE+Af7eWufDvU7fwd8RJ44&#10;jbSxabH9ltmbOwhG5GfTrX6A+B/ib4Z8aWcOq6TLK6zA7d4x0ODx+FBZ34EcnI25/WobmOQL8jHr&#10;0FNghfaXQj5uRVZtSliumicjj0FAF20WQKS7Hr0NSt96mXTP9ncpjdjjNMt9zQrv+9jmgCSiiigA&#10;ooooAKctNpy0Ey2FooooICiiigApVpKVaBrcdRRRQaCN901FUrfdNRUAFB74oooAhaVYojKy8g45&#10;4r8nv27/AAxf/Gn4keHtCt5JYY11WSFnVDKBvZBnH4V+rN3MJr9LN/uOu4gfj3/CvE7z9m/S9V8c&#10;prckDNJBeC5VvMHByD0x7VqjI/PuH/gkvqGvaQt5H4sktZWYfINMY4/8eq6v/BHq+0+EunxAklkd&#10;fuLpZ6+n36/WSOyeztVhtQo29M4pZFgt5YhID5jHjHTNVzAfkhb/APBJDWTcs7eM7gDH8Wlt/wDF&#10;V5j8VP8Agm74z8Ewm406+1LWCiFyIdMfPBxjINfttrp1BbQHThGJNwzv9Mc1VujJDod0+riPaFyd&#10;oHSlcVj8k/2bf+Cdd941t2uNc8QPYXX2Jpvsl5YEtHJkYHLA559K/QD9h74T618HPhbfaLrupXOp&#10;XLX7yrNdRGNtp6DBJ4r5Q+NH7Y198G/itq0WkzxJZrciEhodx25yehHpX2d+z38dLb4+eB5vEWiy&#10;+bawzm3ZniKHcOvBoYI9XsY5I7+5ZwxRjgZHHWtNI1jGFAUegqKOQ/Y1kf7wXccfSo9PvVvrfzF6&#10;ZI6YqdxlmiiikA5aWkWlqWAVVvrp7WNWSFpiTjC9verVUdYmnttOnlgx5iKW5+lCA+Xf25vgzo/x&#10;E+GOsanKtrb+IY4Vitrp4g86DP8ACcg1N+zn8YPD+oeA9B8JyeJLHTLrw3YQQ3Mkl2mZCiKhDLnK&#10;8jvXxD+1h+3R4y0/VG0aSW3zNFkDyD0Dcc5r5ej8UeMfBTXXiiFV/wCKn+Z9oY/eG7gDpQLpc/fG&#10;3+KngrULgS2/jHRp48bdkd7GwJx7GvlD9ryx8KeIPiH8N9fg8QaW/wDY2p/bTskVsbWB65+Xp1Nf&#10;lxofxO8b+G1FppwzNkuPMRiOetT6p8RviLr1rN/aCwkIjbNqEdevetYrQD90vBPx28I+I9KiMviD&#10;SwWDE7r2Mngn3rw39rj9qDwnD8JfGHh7T73Tr67v9LuoI1t76MsztGygBRyST2r8lPBfxI8e6Osa&#10;RBBEAQNyHPP416p8D/gX4o+NHxH0WbWlElib+NJgJNhKswzjPsarlEfqP/wT5m879lfwPbz2phmS&#10;CYssnX/XP2r6Nj23Vu6gBRkj1rkPhP8ADmw+FfgvTtEtEaOK1VkClt3Vi3X8a7KONbeJvL9c81mM&#10;gule3giSPJ5wdtW6hhk8+RlbnbU1J9i4hRRRUFhRRRQAV+In7fHg3Uv+GyNc1i7mlsdHku7FUlmj&#10;IikxHHlQ3APQ1+3dfIf7dn7Jw+NPhGG90OBW1qG+W7leWUINiRsOPfgVcNyZbHpXwIutF1bwfFb+&#10;H7C2swdqtc2eCFcIpJOO+PevT9U1efwzDYxeQ+ptK4jZl4K5PU/nX5t/sQftWSfDk3HhTxdK0U51&#10;CbHlwEgqqAD5vqlfoT4I+Jnh/wCJMk39lvJJLEokO9cdenX6VbMjl/2qPDya18I9WFxcrFaN5O+K&#10;QZT/AFgOTzXkP7HniDwt4Vm8RRSazptkIxEG3Tqmcb89T2r1T9q3XrfSfgTrs2pFhGrw58sZ48xc&#10;V+K+vfHa+0fxF4itfDzki5leM74yT3A/nTSewz9D/wDgpR+0x4WvPhXfeEdLvtP1S6kngkV7W9R2&#10;PJBG0c8V9M/sofD5/BPgG2ne588ahawSAbCu3Ck4zk5+9X5Tfss/sv3f7S3ii11DxLAZxIjHCymM&#10;fKRj19a/a/wdpsGieHrDTIQVFnAkJB56DHX8KUtFYpbm1RRRWJoFFFFABS9eMZFJUdxL5UZYdaa3&#10;E9hluf3koIwM4Gao6x/xL7eW6VN7bSu0cHp61akl8toSOshGaW/aG5WW2fJbYTx9K0Mz8J7r9orV&#10;P2e/jB4yfTDdGHUtVeWZbWfyx8rnAPBz9416Da/8FOdVXg22oH/uIj/Cr/wN/ZVtP2kPjR8SX1m2&#10;NzY6frfl/LIEO13YHHrwtfVC/wDBKH4Uqc/2Pcf+BdXdCPlVv+Cnmp7f+PfUP/BiP8Koy/8ABTjV&#10;Gk/499Qxn/oIj/Cvr3/h1P8ACn/oD3H/AIFf/WqGT/glD8KmyRo9yD2/0uj3QPlbVf8AgpdqOsWb&#10;2Fp9usJZgMXC6iMLzn0rxv4UftFa94T+OsGqrfXaJ4h1WJbmcTlRIrSgnef4gd1fT/7SX/BN/wAI&#10;/Df4Z65q+i6dLFqNtErxM1zuHLgHj6Guh/Z3/Yj+HXxM0Hw3NNY3D6rp0Nvc3JM+3DgLnH41zmx+&#10;i2i6lYeI9MjfStQgVHHC28gYZ79DXSQoY4URm3FQAW9a4Twr4G0r4dTRW2nLItpGCfnbceRzXexy&#10;CRFcdGGRQA6iiigAooooAKzr5ZZ5xAhZAwzvHQVo1U1KWSGzd4seYOmaAMvVLOVms0t5SCrYl2D7&#10;3Tr+tVvE2taf4RjbUL6+t7a0UBTDNIEXPrkmptTvJtI03+0QQERDLcHrwBk4H51+WH7eH7c8mq+L&#10;7nwt4auQ2mvDE4DwHdv5zznpkUAfSH7QP/BS7w/8G9QsYNP8JnxkJGlVpNPvkIg2EAbsKcZ7fSvB&#10;dQ/4K/W3iG/d08HXmkpwfLk1JRjj/d79a+Xvg/8As5fFP48aheXelmy+yzzI0onfb8smTxzX1r8P&#10;/wDgk+skaS+LrCOWcq24wXQxndx+lbRta5nLcv8Ag3/grho7ajDaXPheQLIwUzSamgA46nIr64+E&#10;n7YHgv4pWsb/AG/S9PlaMyGJ9RjZhhsf/Xr5a8Uf8Eq/Bd1psiaFpkiXwXCmS743V86+Nv2Jfil+&#10;zfcS65pZs002QiCNDN5jcDcc8+xp2TJ9D9kbWe016RLvTtQhuLVflZbdw6k4z2PXkVckDJDP8pba&#10;pK/XHavz4/4J0/tVX3iZj4O8USqNcutQmESRRELsWMH73P8AdNfolIpZQFxg9anbQZjeFZpL2zea&#10;5iZJVkKgydcYH6Vu1Wjj+zyCNOFPJqzUSAKKKKkAooooAQ8Anrx0rOhvGnm8lrJkRick9P5Vpc1z&#10;PjzxOfBvhG/1eZgv2cKcgZ4LAf1qkByPjn4E6X4u1qy1JxbRSW1ytxlodxyCD1zx0616ItxAs0SL&#10;dR/Ku3aGHpX5b/Hn/gp54r8GeI9R03Q7m2KxSbEWS2JPK+ua8GtP+Cn3xmkvlmX+zscjm1b/AOKr&#10;Wz6iufuMdStl4M0ef94Uf2pa/wDPeP8A76r8Op/+CnnxnaZv+QdnP/Pq3/xVM/4eefGf007/AMBm&#10;/wAaXKgufuR/alr/AM94/wDvoV8gftb/ALRE/wALb/NteyBTeww7YrkIBuz+lfnt/wAPO/jP6ad/&#10;4DN/jXkXxe/aa8Z/HJtusmE3fnJOwiiKD5Bx396fKB/Qh4f1zTNe0u1vLe4gvZRGpzG4Yg46ZHet&#10;JLxjIf8ARWU92/yK/HP9mP8A4KIar4J1yw07xbcrDYyTKHENs7HYARwa/Rn4Vfto/D/4r3zWGj3V&#10;zLdpH5jb4GUYyB1PuRScWhnviRogwigA88etOqK33eX82OeRj0qWoAKKKKACiiigCO4hSePDqGXB&#10;ODXnU3xG8E+E7S4+33+k+G5VJYJc3KREjpuGSPTGfatL4tfEKH4c+Gf7SmcoHYxqQu7nBI4r8Kfj&#10;n+0J4u+Mnjz+z9XljMLg26fZlKHZuYjoevNXFXEfszY/tafD+bVJ7L/hINFYREAXH9pRYf3HP9a9&#10;U0fxrpniSzN1o9xb6tabtpntJVkQMOoyuRmvwT8O/sj/ABL1rT49W0aWFbB08yMSzkNt9wTX0V+x&#10;b+1l41+FXxG03wB4jltk8LXDy3VwVhLS7yAAAc9PlPanygfrRdRm5ja4lb7PFAPMO/gY6nnt0rnL&#10;X4teG9W1YaTFqtgrld+4XSH9M1x/xa+I2p3Xw5+3+G2UxXVm8n7xecFQR396/G7Vfjh8V/A/iaTV&#10;bf7K0igrhomIwfbNK3cZ++tpfW13Ev2eaO4UAfNGwIHoeKs1+df/AATz/bYvPiFdato/jWZV1BpY&#10;be0SGAqNxHOTzX6KVLAKWkpaQDqKKKgAooooAKKKKAIJ1EfzquXPBI61V2xahbyx3luDEflKyjIY&#10;VaaQxzHP3McfWkmVbqJgvXGBWgHlnjr9nfwX46VvN0jSxKzBizWwcnAx6182fET/AIJsw68zXXhn&#10;xJD4Tu1Tak1lYfMrbslgdw6jivtyz05opmLj5ccYNTaoLz7I/wBiKifA27unXmnewj8rJvBPxk/Z&#10;K1a4lk13xJ8QLCZhAkcUDxKir8xbPzcHpVT4O/G7xN8YP20PDMd1a6n4VT+zpUMd25OSElO7oPpX&#10;6ea7oNvrmlRQeIE8zgj91jrjB/SvniP9lvTbP9ofR/GOg27LbW1o0TNJIN24iTPGPRhVXA+pdFt/&#10;s+m24L+bJsAaXux9TV2qum/u7WKD+KNQDVqsXuaR2CiiikUFFFFADk+9UlRp96pKACmSDdGw9qfT&#10;XzsbHXFAEdqpSBQTk1TXUDHMYpEOGbGWPAFWY7gRoA/3u+KJLWK6wxBoA5nxf8PfD3jCELf2NlM2&#10;4MXmjDE181/HT9hTwp4+VrzQrXTdKljg8sfZbAMd4JO7II55r60uNNV4wIxznuahVU0chVz5bfM2&#10;eTmgD8kfAP7J/ij4VfF3VHaS/uLJpkEb/YnSPAPUHkV+u8SRfZ4iNplCAAjGelZd94W07XWW4ljJ&#10;53gg45/KtZLeOGZNuc44oAeudoz1pacfvH602gAooooAKKKKAKl5MY5FDIWixls9Pxryz4/eH59a&#10;8Ih9KDQyxh5GMCkk8d8V6tcTwPILSXO6UcY9PrXlH7Qnjp/h34RH2I7XuA8R3Lu7f/XoA/M39mP/&#10;AIKLr8FPDN7pet6VcavcpqE0mZL9YyVwB0I/2a9Ft/8AgsDZ2+p38v8Awht7dwyNuSNdSTCDJ4Hy&#10;14/+zd+wLP8AGrRrvV9WtRJcSX8yDFxs+XAI4/4FXp1x/wAEqb9rqeLR7OFDGSr+ddg/SgDef/gs&#10;lYLx/wAK+vv/AAYJ/wDE1E3/AAWasF/5p9fn/uIp/wDE1gP/AMEofFjf8u1p/wCBK1Uf/gkz4u/h&#10;t7T/AMChQBD8Tv8AgrU3jrw7/Zul+G9R8Pz+aHa6GoqflwQRgDvnP4V23/BM/wDaE0Tw/qet+HJp&#10;LafUfE+r/at5ulDhimTxjLHNcjZ/8ElfEYkJv7W1MWONl0M7q6j4E/8ABOTxD8Jfjx4U8SmKJLKx&#10;uGkk/wBKDHBBHT8aAP0wuXfTryS7XNxFLhQi9B6nP4V8Wft9/tlf8KMkh8F6Zp09vfavYrdx6tbX&#10;Sx+RiTBGMZJIXGfevtzak3+iDlo/mOfT6/jXyl+23+xZpX7QmhT6taWxk8S2tqlvZyST7UX97uP6&#10;E0AfG/7OP7fWtXHja20vVr291FLiaKANPfDHzOATjHPBr9ctD1C11vTEmhEbRsBkKQR0Fflv+zt/&#10;wTD1XQfFSX/iO2ika1aKaNobkcMrAn19K/Trw3ocXhHQ/IjBAU55OewH9KALcOqedeNA1kyiJgFc&#10;9PqOK2Kz3ure3aBnB3zn5cDvx/jWhQAUUUUAFFFFABRRRQAUUUUAFFFFABRRRQAUUUUAI3Sm0rDK&#10;1BLI0e0k/L3xTIkTUjHapIGaia6RYDKeFxmvmP4sft4eB/hRqcC6omqGDDNItvArEgHHHzVRJ9Ky&#10;M7ycwkc9a+fv+Cgiq37KfjjLAN5EOF7/AOuSvKIv+CuHwdnuGVYPEIXtmxH/AMVXnP7Vn7e3w7+L&#10;37P3inS9Gh1YSXMccai4t1UZEiMcnd6CpDQ4n/gjXuXxZ44DPkfZ4/8A0Ja/VLUIFkYiSITREDMb&#10;DINfjD/wTn/aI8LfBfWPFV/qkd4IZLZWIgjViQpBPBI7CvseP/gsB8ELsFY7XxJu6c2A/wDi6aVy&#10;o9T2L9ov9lDRPjHoLG0EOi3scMxWS3tA0hdlODnIOQa+FNI+HPxY/ZJ8VSS6XpPiDx5p1svlpF5c&#10;kanfyW4DDjNfStn/AMFYvhBdSKqQa+NxAG6zUf8As1ddp/7dPwo8dQgm01d1kBz5kCr04/vU+U0N&#10;X9n/APao0nx4sdhcyWtpqJlSCS1a7VpInOMqRjOQTjFfR84ikjEgKkE/e45r8nP2gfiJ8O/gz4ot&#10;df8Ah9ptzpN1cFr+eTYGLSg53EE+w4r279mP/go14c8a6PZaf4ik1O51JIWaZvsyKpO84IO70p8o&#10;j72N3ujYxp5mOODmnRs0iKSu0nt6VhaHqo123W50yQJbH7wfGc4z29sVvx71jXeQzdyKloTdkLtN&#10;G006ipJ5hlM81W3fMDt6+1P8xfN2fxYzWbp6PJNeKxyCxAp2DmLr3MUcfmO4VP7xPFctdfFzwbY3&#10;yWdx4k02K6dtiwvcoGJzjABOetfEn7df7ZesfBLXtV8N6Pfz2t1bmLbthV0AZFbqT/telfnCPjp8&#10;VPHevDW4r/fJbzmSN2t8AZbOeBTiruwNux/QzYa9p2qKGtLyG4UjIMbg/wAq0Bhulfh38Jf2+Pib&#10;4M8V22m+INTuGtN6RYhsx1ZwTyfY1+wnhf4hQ+MvC66xpbuIIkUShwMltoJIAPvVOBJ6DTI5Uk+4&#10;4b6Gvyg/ae/4KA/En4afFDWdH0jVZ4bG2ufLVFtA2F2g4ya6r9m7/gpQnifxjYad4gu9SnikLbwL&#10;RVBAXjnPrT5QP01LKpGTg0qyJ5m3cN3pmuX8Ma6fFWmR6tbsfsVzGJ4A4wQpGRketbenMLmMTPzL&#10;nGf/AK1TypAtzR3D1o3D1qKioNSUkYqKiigAoJO0kDJAopDnBx1xxQBVjZ5LxWaErgEbjXP6HrWm&#10;X2rataW+qQz3KvseNXBaM88EA9a6Qpc+SV3qJM8H2r80vFXx61v4KfH+9W7vGSw1LWdjLDGGLKrj&#10;I5x2aruZH6SWmlvaXHmNcM64IwRx/Oi+8yW4gxGdoPLdh714n4f/AGtfCmsRpExuy5GSSigf+hVP&#10;ZftheCLqaWApfFkbYf3S4/8AQqObUR7XcXQtYVVcTNnBGefrXnfx8+H+oePfAeqW2nalcafcvbFE&#10;+zqWbJI6DNc9N+1R4FikJaO+LeyL/wDFVYX9rHwXKpwt9jp/q1/+KoGfl3rf7A/xE8RePL2K9TXL&#10;mzMo230li7BuQM5+hz1r9Lv2U/gCv7NfgSTwfFqD6pHc3DXRuHiMZUkdMZOenrXzh8eP+Ci9vpvi&#10;i08P+D7u/s71dThhmMlspTymODg59xX3n/aCXekLfQnMoRfm4PUDP86sRLrOpNpK2qLF5wkfYecY&#10;960lRUX5QFGM4FU/s8eoWEEs43Oq7wenOKl0+V5oAznLZI/KpGWaKKKQDlpaRaWpYBUNxs8oq5AV&#10;ht5qas7WCfKjx/eFID87v2+v2dJv7XTxJpGkNqItbML5MNqcMS3cjvX1j8AfA/hfU/gr4QjvtA0+&#10;S/h0q3M0MsCl0fy1yCCODn1r1fxF4e0rxPp8lpqkay20gwys+Mismxj8OeC4RBZ7IVKiIASA8Dp1&#10;NMCCx+HPhC6h3HwzpqSZ4H2Zc/yqPVPhP4YuHtRH4d0/aD82LZenvxXSadqGntCJluIgckcyDP8A&#10;OrJ1qyH/AC8xf99j/GqVwORm+CvhOT7uiaen0tVqeHw/oHhC1luRpllZRQgyNP5aoEAGck9uma6d&#10;dasmOPtMX/fY/wAa8y/aZ1xLD4B+PLuxuoUvIdHupImDg4YRMRxn1qlfqGh3um39lrOnxajbX8c1&#10;pNnZJGwZW5xwQcHkVpQ4t1yX3p1LHoK+Rf2EfjZb+NPgz4b0bWZpLjVIYJZJn2hUJ81unOehFfXF&#10;00f2coBlGXPHNAiXzNvzxrvDdxU9VY0k+ywiAhQBzn0q3UMadhNpo2mnUVJXMN2mjaadRQHMN2mq&#10;ksRuneKRP3eO4yD6irtFNOxN7nz78eP2R9E+Lnhu9sbC4i8N3U6Kou7O1BdCH3Fhgg5I461n/sr/&#10;ALJc37N09/cS+LbrxN9qgWLZcxFNmCTnl265r6SoquYDiviT4Hj+J3hG78PXIFrDclSZSm/btYEc&#10;cZ6etfN3wx/YF0Twn4s1jULq5ivFuJ1lVZbEAcE5AO419jUUcwjivCHwv0rwbeJLYW9vDtUgeTCE&#10;/lXT6fcyXDyh7YwBWwD/AHvfpV6ik3ca0G7TRtNOoqSuYbtNG006igOYbtNR3CloiMZqYmk4PXpT&#10;63Dm6GbfQu0loQp2gjOO1TSW6RSNcPIAu3ac9OnrVqUbkO3jaKpzIbizkik+Y7SfbpT5g5UeNfs5&#10;+F/Cei6541m8O63Y6zcXF2r3a2pUtA+XOGwTyST1x0r3IxkjrX5h/sh/tBaN8LPi58T9Mv2ugLzW&#10;UXEUYYHDyA8596+3f+GqPBv/AE9/98L/APFUXHyo9e8k+tKIyO9eQf8ADVHg3/p7/wC+F/8AiqbJ&#10;+1V4NRWYi8IA/uL/APFUXYcqPSNc8O2viQ+XcKk8DLtaN1DKe/Ir8y9G/aNuvgP+1X4r0I6W0+n6&#10;lrLafExn8qOIecQGAxjAHavqPxJ/wUY+FvhGb7PcW+siRhuHl2ykf+hV+WHxO+LVl8Yv2mI9T8Px&#10;3S28niNblftEQUhTNkcZPPNSUfvLaXsUlsjxhbqMgHzQcj6ZrWjbdGpAxx0rz/4Upf3XhGH7Q6n5&#10;jkHj+legxrtjUegxQA6iiigAooooAKrXT7OQPMfHEfrVmqOqRSfZ3ktyFuMYVjQByvxMkf8A4Vz4&#10;mMWTK1hLlV6odpr8L/2Y/hDcfFz4zPol7dy3Go+XJNtkiMkm1WHbOcc1+8fiTR5NS8IalZKVF5e2&#10;rx7icAsVxk+2TX5zfs5/szeJf2a/2rm8WeJLqwm006c0G2ydmfczA9CoHb1oA+9fhH8MNO+HnhHT&#10;rKC2h89bWFJGWEI25VAyR65rtv7NZpjJ5zAH+HFS2N5Ff2UF3AfknQSDJGcEZFWNx/vLVq5m9yjd&#10;XEtnNEkVqZVI5cdv0qHUNCtNetXS/to5UdSAkqAheMZx9K1Nx/vLTHmWNWMkiqMdyBTEfmH+094T&#10;t/2cfjx4f8VaQVmtLazaWSOBfJTc5kQ5bJAIyK/QH4MeM5PGfwp8Na6ISTf24kKh923k98c18Tft&#10;vaFd/E74+eF/A2lzwiPVNN3MkrYUlWkY5I5HC19l/BTwlqHw6+FvhvQbiSMmzgEJEJJHU9CR71Qj&#10;0Rpk+3IhcBiudueammuIoCBI4Qt0ycVUmEMl4jBcXG35XPQCvnL4Z/tNaV4z+KXjLwxqUlzNLot6&#10;trGpjCqrEnoc8jgVDA+mVmRm2hgW9M0JKkhIVgxHXHaqt7auYS1oQk3GCfSk0u0mtRIZmVmbnIqR&#10;l+iiikAmK+df21dJ1nVvgN4q0zw6Li/16eGL7NZ2uTLIfNUnAGTwATwOlfRLZ2tjrg1iWmixX1wL&#10;29QSXUZKo4PQelUnYD8OP2e/2btR8dfEm6svFE1xY6tbTRG5s7qAs8bFlyGBIxwe4r9NrX9g/wAL&#10;21vHI19agbRkmyXGcf71YPxW+CV34B+LEfi7Qkgtp9d1GMXMiszM6gr1BGB0r6cs7q7/ALWtNMvG&#10;3pJFvIUcdD3/AAqnJiPG4f2J/DAiUCW0cY6/Yl5/8eqT/hifwx/etP8AwBX/AOKr6NjjESqijCgY&#10;FPpczGfN/wDwxP4X/vWn/gCv+NfMP7RX7Ofg7wDrLzW+rWMt+1xFC1isCKygg/MRuz+lfpdXyD+0&#10;h+zZrnjTxnceIrR7MQTTx7RJIwbgdxgjtRzMRz3jT/gm74e+IGjW00WvR6Y3kY3Q2Izzg5yGFXPg&#10;T/wTmtPgzrT6tbeNJ9QMkWzy2tCn8Snrv/2fSvrTT9PvbXw+sDyJ5ojABHQcVp2EcyafCrMDIBye&#10;xp8zGPs2d4QGQqVwOe/vU+002IMoO4gn2qSpuA3bQaUmhqLgNooopgeU/tG/D2b4jeBhp8ErxNHL&#10;5paNCxwAe2a/MD9g3wdoMnxit7XULi11O4XWZF8qdVZjjbxgk1+yckayROjdGBB+mMV+b/jL4K6R&#10;+zj+1j4N1nQbeHTvDzD7bfwQyFnkkZ2Bbn2Ud6tMR+gP9gaXZqbe30W1WIfKAkYAx9MV8X/t2fsm&#10;nVvCeqePfB4ZtasLVIYNL0+0y8zbjkgqc5w3oa+zvDviW38T6XBqtncIlrdKHRZWAYD3GasalaWt&#10;5E1u00LWbDLR+YMk0AfNH7FvxR/4TzwBD4W1LTFXVNBsbe0voppN8kb7CrB1IBByh4NezXXwM8La&#10;hfGRtO09lK42/ZlIr5P/AGetSh+Gv7RHxeEUixw6lqoCLGQcgSS9f++q+1rjxVpmhaKdSuZAUU4+&#10;RgT+WaGB8FftNfDGz+D/AO0d8E5NHaO2j1jXSJo7eERAjkgHB56V+jdfmt+0Z8b9A+Ln7TXwc0+x&#10;S6ebSPEDJuljCqDkjgg8jiv0ppSAKWkpV61Ix232o2+1PoqC+VDNvtSbRUlRn7x+tAcqDijim0UC&#10;5RJoxImMge9V7ez8uTd5u7nOKsMVPBFRiRIc8GtFexPUmkXcuM4rLbSjJOri7PH8Pr+taUcyzcAf&#10;nVe8dbGFp8HC9ccnrQMqx3PkySxXEfyIPkZ/4j6DNO0+aOaUNJEttNkhYz1I9akkEWoWcU7KSq/O&#10;M8GoIbq0uIzqHlvujOwEjn8vxpiNGMxmRwpDN/EB2qTaaq2MkMxeSJWUtgnNWwahj5rCbTRtNOoq&#10;R8w3aaNpp1FAcwig7hUlMWn0FLYKKKRvumgZHNGsi4yF96ijtfLz+8zUlFADlX/a5qIcROWTcQeA&#10;epp9FAEUdw/3fJ2DtTobfyfmL7zT6KAHYJ5x1o59DT1+6KWgCPn0NN6VNUb/AHqAG0UUUAOVFJ3E&#10;AkdCeorj/iRptpqVpZpcxRyr5nHmKCK6/azMMEBe4rwH9rfxVrvg/wANaZd6RciA+c2cJuOAAaAP&#10;Z9F8O2PhfTzHp9lFHzv2xIF5IAPStW3xjeYxEzcn1NfFP7OP7ckPjSzB1+7uriQXDRH9yi8ADjr6&#10;5r3pv2oPCHmBWF0cnA+Vf/iqa1Ym7K57EWA6nFFeUS/tGeE1j8xvtBH0X/4qqsP7TnhF5Cn+ldcD&#10;5V/+KquUnmPW7jZIuC4XHJqpa6pp16ssltPDP5B2uUYHafQ+hrwj4qftR+H9A8Mtd2MtxHOzbN21&#10;T/C3bPqK8n/4J2fFHxN8XdO+IV3r2pQ3VrDrrRW6YCN5WMgEDrT5dA5mfacl6Fh8+OMPu/iB7VV0&#10;q6TVkeZWDKjFSgORUsEQWR7dMeQq8L/Oo7G3ttJuBa20ZRZSXOOQTj/61LlQczLrQhRiOPYW4JUY&#10;qGJZIblYGQyxMCxkPQe1aFFQWQKokbDRABD8pNT0UUAFFFFABRRRQAUUUUAFFFFABRRRQAUUUUAF&#10;FFFAEN1I0cJZF3NnpQ3zQndxkc0twwSPJGRmmbvOjYLxkY5qkRIpajpq6pprQCQoCCQV65wRX5Kf&#10;tZfsV+OvEfiiyudB06/1G4VZCkOMBySMA1+u9vG0XylgRjoKjm022nuoriSNWmj+6x6iixJ+Bq/s&#10;D/HqeR1fwHeRrj7wJqh4k/ZD+KXwr+Heq6n4h8M3lnbW5DyM/wB0AsAM/ia/oBjinW6kdpQYj91c&#10;9K+f/wBuzw/c+JP2Z/GUNimbpoYVQYJP+uQnGPakGp+Jvwr/AGe/FXxga7i8PWVzPPDEHZIOuDwA&#10;fxr0DT/2AfjdYYB8E3bHr82a+vf+CUfg7UfDvibxauvWcpItoxG0ikDIK9M4r9OQscwzswfeqi7F&#10;RPwOvv2BfjvMuYfA95nqMZpun/sP/tG6ZgReBb8gerV++XkyrwHAHYUx7e5b7soH51fMWfg5Zfsd&#10;/tD2e6K88B3lwsp+9K2dopsf7APxsm1QX58KahZh2B/dDHSv3hnZIWQTqZWxwRzipmVJbdQFwueA&#10;aObYD5v/AGUPAviXwj4Tax1y1uLeRrksTNnIG1R/SvpSGPyYgm7cB3NNNukMLeUApPPHrTos+UNx&#10;y2Oalu+pMiSiiisyDNe18vV/tbMQmzb7U5phMzGEbypOQKl1KJ7i3McbBGyDuPSq8ONLVQ67mccs&#10;vPPvVAfip/wUemubr9sTVbW5h8u2cWo3/WKOv0t/Z3/Z30Twf4B08k+cdQtoZ/3ka8ZReleNft8f&#10;s12/ihbvx7BZ2s169zbjdgmbC7B2HT5fWvpb9nPx1aeNPAttGgkLaXBFbP5mOGVBnGDTWjEcf8Xv&#10;2RvDnj7R7z/Smt50VpV8mJclgpwOtfLv/BP34oXvwr1G8+FXifEGo6vrc8totzIfNeE7VUgenyGv&#10;0akUwTSTSHfbTDYEHJ5GDmviT9qD4IxeBPjV4c+K2jx29jY6BaebOkIIlY73JIGMZwR1IrRAe4fE&#10;b9l/QvFmpXN5d3LQtcMTxGp5wB618cftU/8ABP8A074d/CHX/Emi6lfS31qqtGioFySfUGv0L+Hf&#10;iD/hZHw50DXI3J+1Q+d+++91PXH0ryX9urxRHp/7O/iiYT4SOJMxqRuPzdcUk2B0P7Jvixr74H+C&#10;tMULNcafo9rDcc5ZSExz78V7ZHbRyXH2mN8jG3aOlfKf7CN1PN4JM8wfy7qytmiLDjBVv8a+p7Cy&#10;uLVgHkDR8/KD3P4VMhovUUUVmahRRRQAUUUjcggdccUAV5oXa7VwDjbivx0/4KHabe+OviVouk6J&#10;G017/a00LLCfmDM0YH45r9hRNOl0tuz5dhuB7Yr5Vtf2U5vEXxgvPEeoNY3ENvqa3aLITvUbsnHH&#10;Xj1p2Mj8trz9jz4zw3gls9J1NrcgYbcc80+3/Yp+O8AaSPw9qjF+c7zX7vR6BoyXK2P2BQQu7dji&#10;tQaVYRrgW64UYxTsB+A7fsW/H+eYk+HNTx1/1hqprn7Nfx08Mx/6R4e1FVxksz54Ffv2tvYrIVFs&#10;QR3xWP4s+HOn+JLZkNtCSV2/OP8A61ID8HfAP7MHxpv9YfU9N8H3eq3W3zWRmPABBzX66/sLz+NL&#10;74Z3L+N9DfQ9SW9dRbu5b5AODmvFtN+JWo/svfHzxFP4okub3wpfONOsLSzXd5UjsCD8xUYwp6E1&#10;9wabprrfW9xp0iW+mld0kIPLEjrj8a16CNUobuZkY7FQ5GKtw7FTCNuHrSBkXzG29sn3plncJcQ7&#10;41KrkjBqRk9FFFIBy0tItLUsAqvfXUdlayTSEAIpbmrFZPiPT59S0yWC3dUdgcliQOhoQH5g/twf&#10;tnXi60NC0mGGSae2BHkzENkN9K+HLiw+JfijVF1G4k1K0tLqTzY9srEEE54r6S/ac+Cd34V/aG0G&#10;fVYorvTfsbNIU3FcknGSRX6LfCH4IfDfX/hn4Xlm8N2c0rWULsxQE52LzSA/GHXPCPxCj1oQ2Wo6&#10;tIpQYAlPp9aoz+Cvinni51Yj/rq3+NfvV/wzh8NVvA//AAill5uPveWKsf8ADOnw7/6Fiz/74rWL&#10;5RWPwNh8E/FQEZudWx/11b/GrGpeG/iTY6PdzXsmoyW0cZLrJKxVlA5z7V+9X/DOvw7HP/CMWf8A&#10;3xXmX7R3wV8BaL8DPHF7a+HLWO4t9JupEZUGVZYmII/EVXNcLan5BfAvxB448K3I1ey0mWa2ki2p&#10;hyFwDz/KvuX4A/8ABSrUdU1+y8Pa9oVnpaTT+W0kk5LAAAZ5HtXsX7EfwK8H+Jv2fPCutanodrcm&#10;6gmJMi/MT5rDn8BXpt1+yD8KtQjludL8G6bZagpIjnMYBB9eKLhr0PUNJ8VQ+MdD0+/0x1uUmUSf&#10;uzkAGuu7D1rivCPh2H4caLZ2KxL5aII1EPIGD79ua7XPSs5DFopMihmCjJOBUALRSAgjI6UtABRR&#10;VdL63luWt1mRplGWjB5A+lAFiik3DOM80uaACiimhw2QDk0AOoqv9ut/tP2fz08/GfL3DOPXFWKA&#10;CiiigAooooAKjlTzEI7+1SUyWYQrvIJHtQNEVqhh8wtkD3pZJVkWXacjYeR9Kkb99FkHAI71Xk2W&#10;llI2Ax2n7vPag0P55/Gfwe8Z+P8A47eNl8N6fdTTjV5FTyTgszOdo/Ouh/4Yu/aF/wChc1X/AL+m&#10;v0G/YT8H6Z4q+JvxX1Ce1jknsdYjZHk+8p3ynj8q+8P7Ht/+ea0AfgT/AMMXftC/9C5qv/f00q/s&#10;Y/tCRsrHw3qmF5/1pr99f7Ht/wDnmtJJo8DowEa5IxQB+B99+xT8dfH2s280vgy9ihC+WXU5245r&#10;7Y/Y+/YP1bwHfxX3iKxu7OdI4XImjGNylSR19q/QfS9M/wCEZ02Z5QJGVtw8vk+neqfhnxtaeItU&#10;v7OCQtLb8MpIypzjkZoA6KOS2hK2ysqtjhRxVodBVBbIQzC4lwzjjI6+lX1bcoI6UALRRRQAUUUU&#10;AFUNTWSGNrmFPNlUYCetX6gkV2uF5/d45HvQBzHjjWX0bwhdawyAT2ds9wIScAkLnBr8lvjV/wAF&#10;Lbr4l+Grizm0Wx0+984DEU5ZsLkeg61+uGueHpNasNRtblkltp42j8ts42kEEdPSvyP+MH7I+keI&#10;v2tG8A6DpVjp4bTUvCzAiL36Dqc+lACeHv8AgqjqnhLQrGxg0G1vTFAkZY3BB+VQPTvWh/w981z/&#10;AKFWy/8AAlv/AImvXrH/AIJT2/8AZ9q0lvoLSGNdzZbJOB/sVP8A8OqbX/n20H8m/wDiK3jaxnLc&#10;8b/4e+a3/wBCrZf+BDf/ABNcx4+/4KT6v8WNHTTJNJt9K8h/PEsNwxLYUjaeBxzX0V/w6ntv+ffQ&#10;fyb/AOIqC8/4JWiOMfZo9CiYnBZd3T/vimLQ+Cvh1+1Jrfhz4y6L49uLBbtNLWSLbLIdmGR15P8A&#10;wOvrKb/gsjriwmG38G2M3lg4P2k//E13dx/wS1ls9FudPH9iCWYhg4L7RyOvye1ZkP8AwSU1T7KD&#10;Dd6DG7D725//AIijTcXocTF/wV/8S6lbt9q8F2VpFu2mX7UcD/x2vm3wX8avtXx+XxPNOtpHrOrR&#10;3MkYc7V+bkZ9Bmvr62/4JK6/bXi/adT0Ka06tBukOf8Axytm+/4JV6hHc6ZPaT6HA1u4bq+eMf7F&#10;ZS8gP0C8GeMNL8S+HYdctLyOe1J8vzFOVzgd66iO6d9pwNrcg+tecfBr4W3fw7+HMHhrUZbe5njl&#10;aQtESUwcY6jOeK9D0+6S4Vo1Rl8n5eRx+FIq5eoooqRBVNpJjdKgi/dEfM47VcqpPOXBiiysjdGP&#10;QU0Ay4s4pG3TKGCncu4ZpkZjurhXOFcDAx1qS3n3I8cilnjXLHsfpTbWaGaIyxxFCpxyOaYF5V2q&#10;BS01TlQadUgFUtUjaS3UJH5h3A4q7VdJ9100fPA/CmgGTNM8JQR9RinxwlrVEJKkdaSNnaQcnGe9&#10;MkhuHlbZLtXPSmBNbw+UpGSec81NUUKuq/vG3GpakApGpaRqaAbRRRVAeT/tIfFG++E/gmHVdPsk&#10;vpZJxE0bsVABHWvx1+O37TGq/GrxQuiabao0tzF9nM1vKWZDubgfnX7Z/E7wDb/ELw//AGdcRQyo&#10;rbwJs7c4xnpX5Y/D39l+2+Fn7R+g+FdZ0mHVbrV7k3UV9bxl4YUJICsxAIIKnsfvVpER84af40+I&#10;Xh+zh0IW115NkuwTGdgWHuK1tP8Aix4t0vXIJImuLlAOjTNjNfsnbfsufDWCzjF/4VsLm8YYeQR5&#10;yfWi3/ZD+FMS5Pg3TS+cg+UKOYD8Q9e8VeMtN12bV4NPmd7yRpn/AHh4Oc9fxq9qPxQ+I3j7Szpq&#10;6bcQI5B3xzsTxX7Yp+yz8Kb1nik8GWDCPj5ohj8KSb9mP4U+H4fOh8HWCHOMJEM0c2oHwB/wT8/Y&#10;7udb8Ut4u8Q3d9b3um3EF7DG43KzHkgkmv1grnPCnhXQvB9qi6Np8dik6qGEQxwBxmukAqJO4CUq&#10;9aSlXrSGS0UUVBqFRn7x+tSVEThj9aAEooz3pGdY1LMwVQMknoKAGNNIshUJlexqYHcucc1514y+&#10;OPh3wXdSW13IZJI8Z8sqeoyOprzKb9tTwnbXnltFesAxHATGP++q0SujJ7n0XJJMrHbHmomklnGx&#10;4toavBW/bW8FrEGMF5z7J/8AF1Wsv22vB1xMB5N51PUJ/wDF0xH0I84t0SM4APy15rqnxisvD3xk&#10;0zwFK0Kve2rXQLN83AfoP+AVxFv+1v4T1bVDEq3CAMCPM2Acn/er4r/bB/aYsPCv7XHhvxDYm6EE&#10;Oi7GeHacEtKP72O/rTsB+r0bJIgdMFWGQR3p9cB8IfiFp3jH4e6BqC3iGW4s45GDsN2WHcA9a72O&#10;RZFyhDL7VmxjqKTcPWlqQCiiigBV606mr1p1BcdgpG+6aWkb7poKIqKKKACiiigAooooAlX7opaR&#10;fuiloAKjf71SVG/3qAG0UUUARzRs6/KCeK8g/aY1Oy0vwND9udY94dV3+u2vW7iSVJAVJC45Arxf&#10;9pb4bap8SNB0y2tLuGACZiRMxAwQB2FAH4YeEvgf8QfHVxdyeGrK9uInupFTyGIHHP8AI12bfsdf&#10;HGJVZtI1XDf9NDX7G/AT9luw+EWliK7trGWXz2m3W+f4gB3HqK9jXQdGumMf2FfkOORVR3JlsfgW&#10;37J3xsVdj6Zqo/4GaLj9k340WtrJN/Zuq5UbuXNfvnN4J0L7zafGT9KbL4E0O5t2jOnx4IxgiteY&#10;zP56bX4E/EibUWstbt9StoQowWkLZY9BX1D+xn8Efi38Ivi94d0zVvDd5aeHtXuvtMl87kYTYcHH&#10;fPFfX37c3whl0T4d2ureFYI7K/GpQ73hB3GMKxYcD1Ar1D9mX4xeGfj/AOEkmsrOe31bw6I9OeS9&#10;VVbzQgDFcEnGQeuPpTbC7PddNt109PsyOZSg5J6+tWrVEgk2A7ixJye1Zel291b6pcG5mDqVwDnv&#10;xWrbxmOTD/MxJIPoKhgt0XKKKKyNgooooAKKKKACiiigAooooAKKKKACiiigAooooAKKKKAGuu5S&#10;DUTyJCPmOKkkBZeDg1VvbY3CDa4BWqREiRFQuZgSc8VHNdQLC8zviNB8xx0pbeMrbiMvlh1qld3V&#10;jo1nMdRuYYocbmMzADHvmgRY3+dbpNafvA3IzRbm4nhZbuJAM8jqMV8ZftKf8FBvDHwbaaws4J75&#10;objyA2nzJg/K3I5HFfDHjv8A4KAfEDxxHI/hu+8R6UCoVSLlhg5znhvSlck/aPVte03w/G0jeXCo&#10;zvIUDAHJrl4v2gPArNtXWAT/ANc2/wAK/DCX45fHbXGlaXxx4gljbLGI3MpJHpgnvXN3PxC+MEuf&#10;Jl8QwN/eXzB/WtIq5cT+g2x+Knh7VsCzvvNLYA+Ujr0reivJ7iMSQKrI3Q1/O1pvxg+N+kzI6+IP&#10;EluqMD800i9Px7V6Tof7YXxa0mJEu/GOvDb95WvJB/Wny2LP3dE19uA8pcd6mF1G37uQ4kHUDtX5&#10;vfs8/wDBTjTdRnttJ1201Jrl5khNxezDHOAWyW6d6++PCPi7S/iNottqelXcJ+0AuFjcMcA45x9K&#10;m1twOqeQ26lmGIxyTUkMizRh1OVbkVGsyzL5br7YbvUqIsS7VACjoBSfmTIdRRRUEFXUbc3VsUGc&#10;5zxULXUcdr5THBVdvv6Va2v9qzk7MdO1V9Qs1uLeUR7Q+DyOtVqB8TftEft0ad8HfiTqvg64uLMG&#10;GJcLcRMWy0Ybnt/FXwB8M/8Agoh42+COp+L7fQ9K0y/tdb1KW7L3O4EBicYx2xXsf/BRL9mrWdV+&#10;Kmo+Mopi8csttDsWNicbUXrj2r3bwF/wTt0TxJ4X0e/kg0dHNrE7GSzXcSVBOTt680R3A+cYv+Cw&#10;3xLttPghk8OaIGU8j5s9ak+J3/BSDxj8XvhLr9ld6TpcMVxA0LNErZHHbP1r6j1H/gmHpGoMzI+i&#10;gHp/oY/+JqpZ/wDBNq003/iXPdaU8Uxzt+zDGDx0x7VrdCPlL4d/8FPvGXwr+HGi6NZaXpVwtvB5&#10;H74Nnue31rg/HX7S3jr9qqWTwpHplkP7Qi2nyWII2knufevu7Sf+CZOl2eoXT3R0e5t8ZjjazBC/&#10;TK1618Ff2PPCXgu/h1RtD0dpYZGAK2aBuVA4O2ncD0H9nDwvd+Hvgd4CsLmHy7i10e2ikHGdwQA5&#10;PevXmbt3qpapBaWwtraJYoYVCpGgACgcAADpT7MtJFubOc4wazeu40TUUUVmahRRRQAUjZVWx1wa&#10;WkdsKxxnjOPWgCnblpZRcSDG3K8V4d4L+Puk6p8RPEWi3FzGkljdrCFVDkkluv5V7bDqAuJPIEJi&#10;DZOSOK/In9tK81n4F/E461pmuyW/9sapKzraymMrtKkZP/AqDE/X+2uINVtRLC26Mn72KdHbouSh&#10;LMPX1r8RIf25/F2i6MFXxVqxIbpHesOv40+z/wCCh3im3G59e1qToT/prc/+PU7jP2vuLjUFY+VA&#10;jD3NPtJr1m/fxKo9q/FJ/wDgpZ4j8wxjUtd/3vtZ/wDiqqa1/wAFAfGs0JeDxDrlvx3vGH8mp3A+&#10;uv8AgrX8SNN034X+H7axlV9UsvEMEkse3HCpITz35xXvX7DfxguPjl8Jp9buliRobtrceSCB8oHX&#10;Pevxy1ZviZ+0V4igk1a41fUdJuLlJ0a73yxn5tuc9DwTX7T/ALL/AMLV+BvgNvDqJGTcTfad1vHs&#10;AyB1GBzWmthXPbbiRRsjB74NTxwrEoC9OtMMSvECwAYjOT1p0MbRph23HPWpGPooopAOWlpFpalg&#10;FVb2SaNF8pQxJwc1arK8QWNzfWJFtObeRctuBIPQ8cUgPJf2ivhfp3xU8L3nhdjJ9tvY12LFhXwD&#10;nhu1aPwT+G4+H+gWWlzGRUsbaOEbm3H5QBz+VfKviT4xa18Pv2zPB9jrmu3H9jSafJJJFNcFYyeg&#10;yCcV9a2/7QHgiYxH+1tPUzEA5uUyM+vNVqI9G/tC3u28qN8uegxVpT8hA5IGK4G4+MHgew1AQjW9&#10;LEm3IYXCDt9az9P+PnhCS6uUOuWGFYgE3K46/WqWqGehrJLJMYGUBcZ964r4qaZo3iDwrqnhG+uJ&#10;El1y1ktVVfvHepTg9utRt8dvBf2p4xrunbwpO/7Snp9a+J/jR+0G037T3w0gsPERfTWv0E8cVzlG&#10;XzRw2D0x60xH2z8EfAFv8K/h5pXg62Mhg01HCGQ5b5nLcn/gVdbCxv42uR/rIiVUDgH61Wh8Q2t5&#10;pUGo2YE4mOMxEEkA46/hUXiTUovDFs2pSyC3sYE3ygnap9c0AbjQm4toy4+YDOB605Xka3YzKFOc&#10;cV8dfGD9vzw34C1KGCJJLpWuPKJt7hcdufvdK+kfhX8VNL+Lvhk6pprKieaYtu8McgKex/2qlgdt&#10;KuIQ+fujNVowNZsP3hwC38PtVmGQNvjYYC8ZPQ02bbaW37pMAHovFAyWGMQxLGOQowM1JTIm3xqT&#10;1IzT6gAr8/vDvxUuPA3/AAUC+JyXziPTm0u2jh3ZPzFYicCv0Br8Kf2/tW8U6P8AtmeOJfDWpXlt&#10;cMtqGSzkbcF8iP07ZoA/Z+3+Iuh3k0Nw13ggDopxyP8A69IvxW0RbyVHugFHCnaea/BSHx9+0D8q&#10;x6/4mC44xNLip7nxz8eo0jb/AISHxCZSecTS5pgfvNcfGLwxYyiK51Dy5CNwXYelNb4leGNLxcHU&#10;D/pXzJlTg/5zX4PL45+OF3cLay6p4iubphuWQvLuwO3Wqt98dfjDptxFb6jf+IiLc42vLJ264oEf&#10;o/4g+OGmad+3p5gvv9G/sYcENt5b0r76027W+0+2uUOVlQOD9Rmv559OX4j+MPFMPjiKLWHnKi38&#10;75y+0Hpn/wCvX7jfs5eLbzxN4MtkvILiGW2toVJuCcklTn+VAz1yiiikAUUUUAFKvWkpN23nGaAR&#10;nRK8z3cMo2pISoI646VVu2tvDunyIshJwT8/PatSeRPLldACyAkgdcisyG1GpwyXE6bkKsNkgz26&#10;0Gp+bf7Lv7RHhH4F/En4mDxFqsen2+oaqsjNIpbCq75I+gNfVX/DxL4Bf9DxD/36b/Cvx48cfD/x&#10;R8SPix8RJNCS8mh03UpVe3t1Zt+WbAwPpXMf8KL+Iv8A0Jusf+A7UAftd/w8S+AX/Q8Q/wDfpv8A&#10;Cj/h4l8AsceOIM/9c2/wr8Uf+FF/EX/oTdY/8B2pv/CiviP28H6x/wCA5oA/aGf/AIKLfBjzhH/w&#10;l1uY26nymr5a/ZX/AGkvBOj/ALU/xM1Sy137RB4k1ErbiUMVO+bjaO2c18E6l8HfGmg/D7UdT1TQ&#10;dSs3gYHfNAwIXIHXFepfD/8AZn8YaH/wgPi3TYrs/aZ7W8n+zwsGK/K2GOKAP3jkBnYQ9I2G7I6+&#10;tW0URoqjoBivP/hpeX3iPw3FeTzTQy7iu2YndxxXfxqUjVWO4gYJoAfRRRQAUUUUAFV5pEeQQE4L&#10;DNWKo32LVvtTchBjFAEqy+WGV/lVeAe5rytvg5ZXnxs/4TyPzDN9jFrnI24Ht616bcxm/to5VcRK&#10;Rk59K8j+MX7QWgfB/QZTc3cU88bKfLimVWwc9ifagD122a7y6SRqqKcKfUVPul/uivzt8Xf8FbvC&#10;ejXCWyaHqMzRsyNJFKhBI4z96uf/AOHwnhf/AKF7V/8Av4v/AMVWqiZyep+mW6X+6KrXkt3HGpgj&#10;V2zzn0r81v8Ah8J4Y/6F7V/+/i//ABVT2n/BYXwoGdX8Oaud4KjdKnB9fvU+Vk3R9xeJvjBpmg+O&#10;NN8MX9zHFdX0RkWPaSSBuPB/4DXa2WuRXEcawMHQ9DjtX5QeCf2g5f2iP23vh6tncXVnZfY51aOe&#10;UMpxHM3OCfWv1Y07S00uytUO2U8Deo6807IDYa0RrpZyTvAwB2qxUXlt5yuGwoGMVLWTGFIAB0GK&#10;WipAKKKKACk2ilooATaKMAdBS0UAFFFFABSY70tFABRRRQAUUUUAFI1LSNTQDaKKKoDlviJ8QtJ+&#10;G+irqWsXItbV38sOyk8kZxivlnUv+ChvwY8Kx3K23im1lvlJdRJCSc+gOPavqzx1o+hazoMsWvwW&#10;lxaqrMq3aqyhsHB54zX44fs9/sZv8dvGOp62s1qNOttVltjFLDvTA2n0IxhquNhH3J8Jf24F+J3i&#10;i9j0uSyu7L5SkixsCQTivseS9ClEXBlZQwFeLfBv9mPwt8JdGhRdE0yW5WJUaSC1RScc5zgV1HxQ&#10;+KNn4B+G+p+Kru2aFLEgFWIVsZxwT2pPcCp8av2jvB3wBtdNn8aatFo6aizLbF0J3lcZ/wDQhXj5&#10;/wCCiPwJur4JfeNYYXIxtETfhX5h/tBfFXxD+1N8U30uS/vm0uHUZBYrdymSONXfjYM4xgDpXq/h&#10;z/glX4h1hE1O58UQRrg/JLA2cjp2q7KwH60/D/xrofjLTUv9FvPtllcxJNFJtIyjDKn8RXX1+Sv7&#10;L/xG8c/s9/GSHwD4vu9Xv7G/1VNN0yaZnEPloSPl3HGMDjHav1qqJKwwpV60lKvWpASiiioNQomQ&#10;sgx2FFKjHa2TxigCLaZrXA5JNeSftKfEr/hX/wAM9bl3Rq/2CZl3An7qj0+tet2swwE79c15X+0p&#10;8Nj8Qvh3rFtF5YkNlNGNy7j8wHt7UAfhZqFv43/aj+IV9J4fhNxI0Sy7VmMY2qAueT6mu4s/2I/j&#10;/fW4ih8PwlcABjdjP86+gP2A/hvF8L/2svEPhjWbeOWK20TePNjwm5pIzwCOuDX6tWek6Uyr9mtI&#10;VBHVEHH5Ct76GXU/CA/sA/HOSR4rvRvLaMbsLeDiqUP7C3xqkug9po+5EypY3g61+7tnoVu3iC7M&#10;1sjxlONyDHQVdh8L6OysbeytkGedsY/wo5hH4R6h+wn8dZktsaJg7v4b0Vz3iL9m34tQ+K7f4e3W&#10;ixNrN9F9qjQ3AYlQWOd3/ADX9AMnhvT18sNaQnB4+Qf4V8YeONJDf8FOPAsAts6afDspdNv7st+/&#10;69vSi4XaPg7wD8Mfj98B5DdReH7adIirbZ7osB5Zz2Nfef7IX7THxQ8dX1voniXQdNsY9kjkwsS3&#10;AGOa+sb/AMF6BLdGK70W1vY52K4aEMFHQ5yKm0/4Y+HfDlwLvSdGs7CbG0NbwKjAHryBWctxnQSz&#10;fZrTz24k27iO2ak0y7a+tUmOPm9KgsomuAyzZZFwMPyCKtwmKNvJiVVC84XFICxRRRUgI3Sm05ul&#10;NoLiFFFFBQUUUUAFFFFABRRRQAUUUUAFFFFABRRRQBDd3Qt4WYcyAZAPSvOPiR8S9E8O2dpJq92L&#10;Ubz/AAk8967fWtZXTpFRrKS6yucqMge1eHftQeHoPFPgm2lijTTpVLuXdQCeBxQB658P/ij4f+Jm&#10;lm70O+F5CJDEWVSPmABI/I10Nv5KzzCFiz7vnB7Gvwo+CP7ZWr/BbRbvSrnU9SupFvJJA0FyQMcD&#10;+8PSuvs/+Ch3iFdQvbn+3NXEc77kj+1t8o9OtVHcmWx+14V3b5hgVL0WvxVb/go74gX/AJjGsf8A&#10;gW3+NVZf+CjviOY7U1jWl/7ez/8AFVpytmd0fsb4v13T9D064l1OQR27IVBK5+baccV+SH7L/wAY&#10;D4V/a6uvDti6vaaz4guZfmBz1fpivMfiT+2F8QviLoa6fo+r67LcGQOdly7/ACgEdA3vXs//AATt&#10;/Zd1rXPHUHxA15ws+nah5rC8iJkbehyQxHqfWqtbcN1qfrRewjVrKE8j593y8e1X4mWGRIs84/pQ&#10;ERoV8rAXPG3pTNpe+jcDgAg/rWZSLtFFFZmgUUUUAFFFFAENFFFAE1FFFABRRRQAUUUUAFFFFABR&#10;RRQAjfdNY+h3z3kt0GxhGAH61rswVcnism30s6e00wlyrHeQOM00RIfHM/8Aa0qH7gTIr4C/4KD/&#10;ABm19dY0jwL4clhm1LXrWWKGBlHzMCONx4H4mvvlrz7SLlUi2N5TESDrnHrX5X/s/wDgm8v/ANpD&#10;SpfG2vTa5eDU3+xR6ufNZI8HKpuPA+lDJOW+C/8AwTh8W/EK+XU/HWjM8E8Yl3Q3qDLZXsGz0zX3&#10;B4X/AOCefwq0O0Fs1heJIxzj7Qx7fWvqDTtKg0qILbIiRhcKsagAD2xUkNytw3zJsfse9OwHz5H+&#10;w38MNLkWWK0uxLn5MzsRkdO9dBZ/sv8AhgYE9pKo74k/wNexXUgtipYeZuPGe1WkkDrmmm0UnY8L&#10;1T9kH4dawpjuLW5O7KnEzDr1rgdf/wCCavwj1mR3fTrxi2P+Xth0/GvrJlUckCjzSegzTu+g+Y/L&#10;/wDaL/4JeWf2FrrwPo07vBaucyXoGGGSPvNXDfsv/GLxH+yt4hHg7xY8empp9v8AZwGTzfmZtwG5&#10;cg8N61+set6hLbskK2TXcUincOo+hFfC3/BUPwzoUPwZ0fVdO02y0nXpNag865t4VSdlBHyswAJG&#10;AOpqrvqHMj7l0jXbbxFo6ahZSeaQo5wQM4B6H61rWrvJbq0n3sc4rxL9nvxq+ueE4bQ2rQlmC785&#10;/hHNe3QxmGELndjvUS0RLdyWiiioENbB+XPNV7eI27Ss3AJyKlYhnKA7W65rMXVGmkmQwkLCSCc9&#10;aoD5n+J3jXTvif8AHPUPhS06zXECR3ZtwpVgAivneRjv619KaBpK6NoUNmAE8uFUALA9ABX4+/t3&#10;fETWPhT+2Rr3jDRru7tZRbwQ+XaTGI7TDHkkg9Kd/wAPWNXNlawnQtT3wxBGk+3HLkDBJ5ojuB+x&#10;M2oR6XZRGRwuTt9aLi2+0X0FwpBCjrkfWvxul/4KmapOoWTQNQdVOQGviQDUg/4Kqax20TUsD/p/&#10;Na8orn7ONIoT5yOeOtfPviD4+ReGf2nvD/wsF3Gg1Sxa98gxEscMwzuxgfd9a/Ou3/4KsavHu3eH&#10;9Sl47354rxXxV+2FrGvfH7RvieunXwl02yNmI/tJLcljw/b73ShRsPc/fW3kgt3PzcyfjVg3Ced5&#10;IPzYzjFePfs4eP7b4hfDXQdbW+W8urzT7e5uLcyb2t2ZclWPr/hXr0UyXEm9EDDGPMH8s1MgRPRR&#10;RWRqFFFFABSM21WPsTS0jLuVl6ZGKAKStJdDfGAe2elfmn4/+Ctt+1Z8YPEGj6hbSXltoOpssixu&#10;YdgduecjPC9s1+m9vAtjCQWyM5yeK8+8J/8ACJ654q1j+wrTTbTUbacG+ks41EkrZON5AyTwetBH&#10;KfLnh/8A4JR/BKPR1l1bSr9bndg7b6Q/T+KteH/gk38BJBuGlahjt/psn+NfXP7xvEnklCbby84P&#10;3c/Stj7nCx4HsKB2Z8Wv/wAEn/gPGxEOlX5k9DeydPzrhviL/wAEsfAi6fI2jaNdMVQ9b09c8fxV&#10;+gzbtxbYQT3p7N5ilXiyO4IyKBcp8b/sz+H/AAJpF0vw5Mjx6t4etf31qd2U2lR97GG5PYmvru1+&#10;yXzJdxMW8v5QeR2xX5cft2/DnxN8H/iQ/wASNC8SajoseqazDDNHZu0KtESWZCykZB2civ0N+CPx&#10;U034t+Exqml+SbeN/JbyJA6lgBkkjvV3QuU9BuA020ryFOTU4cSDjpWdqt8NNNvn/lq+3GcVpcLj&#10;AwMZ4ouh8olFLk0ZNK4coq0tNzSrS3J20FpshARiemOadVDVrWS7t1WORoyDklfSkB+R3/BUXRov&#10;Enx98OWWk75L19KygUkZw3PXFfKWn/s1+NLiY3bWkxRT5mfPHTr/AHq/WXx9+z5ca9+2F4P8YXmm&#10;nU9GsdOkglhmtg8JZjwSTn0r6Dj8C+GrWQqfCGmqkh2gfZEAUflTEfhBqv7Onj7WpjqVpaytAPlz&#10;9oUcjjoWqrH+zr8QLOOQfZJt8i/8/C9f++q/fRfhX4SVvITRtLjB58pbZB79MVbuPhv4Ut0jH/CL&#10;aXMQOv2SP/Cri7LULM/n3h/Zd+Jr4uWsG8v+99qXP/oVT2nwo8SeG9XtNSa1kN7ZOJI2ZwQGU59f&#10;UV/QRD8O/C01uAfDWmRj+79lTj9KpR/B/wADNv8AM8LaLMWP8VlGf6VXMB5P+xNd61qfwT8N3Wrx&#10;hPMhlz0znzWHQV3v7RXhW/8AiN8E/FWg6JH9o1C9tGhhTcFy2OmSRj869C0nRbDQbGKy02ygsbSL&#10;ISC3jCIuTk4A6c1bWJFXaFAX0xUtjP5zfHnwP8U+HviFq3h3XbGRZ7KbywqyhvmPuCc/nX6yf8E2&#10;fhrrPgf4TGPU7cwuuoyP80gb5TGgHc19S6h8J/Ber38t9feFNHu72Vt0lxNZRs7n1JIya3tL0ex0&#10;W3Nvp9nDZQ53GOBAi/XA+lEpXCxIuyaSUDllNOt87RHIMN1xUyqqkkKAT1IpcDdnHPrUAAG0Ypaa&#10;ilSTnNLkD2osAc+lfm3Z/BG1+KX/AAUS+KY1K1llto9LtZUKybeQkQPf2r9IvMFcfpfgfTrHxzqm&#10;vwWFvBf3cIjku44lWRwAOC+MkDFNJPqI5q1/Z58GW3lQCCXftHG89hUEn7NPg2a4kZ7ebjn75r0r&#10;TbdLVWMtwJn3Ehm6gelSW94t5dXEK8bRjcKdhnmVv8A/BOj3S6sIpVaHKbixI546fjXMeNf2QvA3&#10;i2M3gtZ3d90mRMVGT+Ne3/2eBGbSRvMVzu+YZH5Vyfxg8at8PvhzruopbmRrPTp5lVW2k7EJGD2o&#10;5QPnzQ7/AOGvwl8TJ8Ob67a1nWM3ItyrMcHodwGO3rX1N4Ps9Lt7EPpbF4pFVsnPTHFfgp8Vv2hP&#10;E/xW+KTeItK0vUYLjaLcGKZi+AT3/Gv2X/ZT0vXLHwUkutXF3O89vA8YuiTt+U5xn6im42VxHudF&#10;FFZjCiiigAopGo7Zph1KVrCLS4nMnHnNx3zUN5cOJJLODBcpkA/SoNTt5kvLdxKxTeCeTgc1FqiN&#10;p902rIxmULt8odPrmnylcx8t/sT/AAFvPh/41+KGp6xZeQ2p6pHcwEyBww3SdgeOo619g/ZYf+eS&#10;f98ivA/gT8fdK+NniLxLa2FvDo0uhXawSpFKCbhiWHIHcbf1r33zW/umjlHzIT7LD/zyT/vkUfZY&#10;Rz5af98il81v7ppryMykYI460cocyPE/2mPhzq3xY+GeuaJoVpHcy3cSxquVTJDqTyT6CvFP2Sfj&#10;1FD4i1f4YeKLiGC78NRppwt0iyyOhEeCwGD0xnNfYFvdWWj2Miy6jGBu3b2bGOa/Dn4r+MNT8L/t&#10;vaxdaFf3KRXXijbObOUqJU+0HhiDyKko/dO102DToxHbg56gGtBc7RnrXJ+CfFMmvaPDcNasjH5e&#10;Tk9PWurVtygkYNADqKKKACiiigAqneIt032d/uMMnHWrlUdSm+xRtdbdxUfd9aAOd8aa8NN8FeIJ&#10;LJv3thZyN8w6EKcdevSvwc1jXvF37XHxYmsNqXm6LBWFhF9zjuR61+8njyyGqfDzXhBCFlubGThB&#10;ySVPHvX5GfsE/D2T4c/toPa+JbT7NYtpkz7r6MKm4suODxQBqfD/AP4Jd6rrmntNfaHMWKowxeoO&#10;oz/erq/+HUM3/QBn/wDA8f8AxVfqbpNpbWcZktDG0E2GTywAoXtj2wa0Q2e1aJuxD3Pyh/4dQT/9&#10;AGf/AMDx/wDFVJB/wShKsTNoU4XHH+njr/31X6t8+lMmbavK5zxT5mSfm58Ev+Ceus/Cn4waJ4rs&#10;tGaFbFZAZGu1YDchXpuPrX6JaXbyQ6Xax3a7ZkHIB75qJ9Ss7C4XTri/jjvJ/mSN2wxHsPTg1ZvG&#10;8uK2w+75vvetAi6fM80YA2Y5qSs+S2lbUophKwiC4KZOCavZNQykrjqKbk0ZNSPlHUU3JoyaA5R1&#10;FNzgda5H4geKbTwTotz4mur1I7GyUeYjvtQ5YKMn6mgOU7DNFcfpPiyLxp4b0nWNLkEsF0BKDbtu&#10;Xbn1HUcVuyXk7ToBA4XbyR0oDlNOimxoWUEnBx0pfL96A5RcUUnl+9QI7i6ZCh24+92oFyliimSM&#10;uNu4AnpRGCqDndxTsIfSZFed6x8VrPS/ito/g+Yxpd38TSIrSYbABPA79K67T/NN9eFnZl52gk4H&#10;PaiwGvSNVG1lbzgjEnr1qxFE0bOSxYE5APahASUUUVQHz1+2xqN3pvwvtHsyBI14qnPoQa83/wCC&#10;dPhnUvBvwz1y1MKq1xq8s/JDZykY659q+ifjh8LR8VvCH9mG8+xeS/niTZuzgHjFfm9+yj+2tcfA&#10;k6v4R8RaHPeNJq0siaheXG0BCFUYBzx8uatbCP1Ul1X+zUQ3zBN52rgZ5/Cvzi/4KsfHvU9MkuPh&#10;ZYzwtbaxpcVy0Jjy7He3Ru33fWvSPHH7f/hmDSZrlTaTSTKwSIXgJjOOCPevzB0yPxr+1B48ivnu&#10;NU1zUfmt4DLI1xIEBLAKSenPSml1Fdn1d/wTD+BOg/Fy81yfxTbTm58Pm0e0aNigDEOT06/dFfq9&#10;PaWqgWL8QABuOufrXlfwB8D6J8Ifgv4fabT7LQdTbSoPt0wgWGSR0jGS5AGSCT19TXkfxb/4KCeF&#10;/hTbzLaw2fiSZcAGK7XccilvqM579ua1to/j9+zmFAG3XCF29funrj+tfdNfj18J/jBJ+0x+0Zom&#10;s6zqMtlHp2ti40+xvJzKFDsSFjz90AccV+wtKQBSr1pKVetSMSiiioNQqCG5Ev2hQeU4qemR2624&#10;lfru5IxQBDpsavGJed3Ip0cy3nnwycrkrj26Utnco0OFUDk8CobOAWLXU80mEZt+W4AHJoA8vk/Z&#10;r8JD4pX/AI6a3mXV7y3W2kkExClVAxgZ/wBkV1GueItN+HOmyyy3AhtkXexOWIA46DmvmT9sT9t6&#10;w+FNxd+H9NjW91C3kjYtb3QV8NGTnHXGSK/LTxZ+0p8Tvi5r09vp/iDxAqzSOi2cd9JJkE5C7c9B&#10;Wy1RHLqfs9N+2n8MNPuGt9Q8QLG/3Sot5DyfovpXQeCvjt4O8SXCr4f1T7RaO53s0bKd+M8bgO2K&#10;/CyT4P8Axm1Xbe/2f4kn8w8cuc4467vaust/Cf7QGnbFtbHxXoBUZCwvIu/tu4PeqshWP33W+tb6&#10;GGVJAyscqQa878RfC2xb4vad4+aFvtllam2WXdwAd3GM/wC16V+UX7N37cfjL4N+OLnw545bWNXe&#10;Ro7UnU75sWxLDLkMeODX63fCP4i6P8RvDH2y0v7fUI2lKHy5RIM4Bx+GanYfKdtHIotxIvLyDIz+&#10;lUo5NX+14ZF8nHXitGKWKViibcJwMdqm3Vm99Q5fMA3yjdwcc1BHbxLcNKud7DB9Kmo75FK4co+i&#10;m5NGTSDlF/hptJJIY1JC7z/d9az9TaWQWxXdF84LY449DQUlZGjntRXHfEjxpY/DfQbnxNqN5FDY&#10;2wUOssmxOSFGT06mtTQ9dsvFml6dqVlfRtFcRJOBE24FWAI5/GgZu0UbV/v0u1P7woASijav9+sX&#10;xJr9r4Z0e61rUZ0srGzQtK0zbV2juT2oA2qK5jwb4p07xVa/2tYajDe2tygePyn3Lj2Nb1rcNqVu&#10;5ZDA27A9frQBZyBR061m39r9v8pLe82SW7bnVDyfY1JdW82r6fsDNZuW+8OuKAL1FVreRFtGiilF&#10;xLCu1sHJzjHPvS26vNZqGzG+TnPXrT3E9CxRTJtvl+WZArMMA9643x/8StM+GWh/atQuYflO0+dJ&#10;tycZ6mnYXMdNcNqI1SAQopsiP3hOMg96+dP26tc1DS/BejxaaAZZ7h42BHYqKy/CX7f/AIO8T+Io&#10;bCa60+wRpTG0jXi4GD1Ne06h/wAIj8Y7G0aHUNO1WOFvOC/LKB2z7dKfKLmPgX9nH/gmn4A8faO2&#10;oeMdKvTctdOD5d4yjbhSOFPqTXssf/BJ34FvcSqulagVVsf8f0n/AMVX2Ba3Ph/w7ttoHs7Hjd5c&#10;YVM9s4H0rUt5Y5V8yNlKSDKuP4vcGltqO99D41/4dL/AjH/IJ1DP/X7J/wDFUkf/AASc+A8UgLaV&#10;qAOeP9Nk/wAa+xXVNNP2i5u9kQ4O84GaypPiH4c+0GE6tZmXds2+YM59KrmFY+d/C/8AwTu+Efw6&#10;vP7Q0XT7uO4ZfLJe4ZhtznoT6ivdND8J6N4E01tJ00Oj3ihlViTkgY69q6q31Cy1G3BinilTPBBB&#10;FUZnSx1S3hkjFw8xJSVhyg9BS5g5S9pkLWOnxxS8OvUde9WLOQSqxHY4qtDprw6lNdSXLSROuBE3&#10;RenP6VJayLcSho8BVyCF6E0r6DtqXqKKKkoKKKKACiiigCGipdo9KNo9KAFooooAKKKKACiiigAo&#10;oooAKKKKAI518yPFZ9xfxtazqSTtGOlaUhIU4GayNKQbrreoxu/i/GmiJEumxxyWIdRgspXnivzJ&#10;/bG8E+LPgb8VvC3j/QzHa2WkJLdXMigSEdACFOc9a/THXLeSSxRbYMSHBxHXM/En4dab8WPBuo6F&#10;qUSIl3AYGuDGrMgJHIyPahknyX+zr/wUF03xwsEOu6rLLKYNxzbBPmLKOwHrX2JpfjrQdTjW5guV&#10;445YDt6Zr8ufj1/wTc1Xwne3GpeDNQ8QXcjz4C2UZChcE8bV6ZAr5Q8QeE/jr4FYma58WwRoMkST&#10;TgYzgdaBan9B0OqafqijE8bAfMPnA/rU/wBogjGI5oh/wMf41/Pn4e/aQ8d+ENyalq+qK6oFxPeS&#10;DkfVq2P+GzvFEh/5DF2v/b7J/jVxVxn76rdRH/WTxf8AfYqteeINP01T5lzGAP8AbB/rX4N/8Nm+&#10;JpI/LXV7vcwwNt7Jn+dZOofE74neOmL6fqevMsmCot7qVunHY1XKxXP2W+K37W3gv4T6fcvq99Kk&#10;vkvLG0Ue/GAfQH0r88vjR8cdR/bG8Qvonh25e+0WO5ivEWaHyuFwCc7Qeue9eX/C39kz4r/GLxDp&#10;6eMYPFNnp0k6RGadZCvlMwycsMYwa/Tj9mT9kvw98DblYYm/tCWK2MWbqFd3LZyeOtPbUNT2H4cf&#10;D2w8I6BapBB5U+0N98nnAHc+1d0u7yxu696pS23mXUUqOdqDG1elXs/LnpWcthi0UUVAFS8zCDKO&#10;D0zVaRYoduAcz/e960J5ooY90rKq+rdKo2LKJZWkI2u2ULd/pTsB+Vv7T3wcufiz+3Jrehy2gudF&#10;NrDJsYlRuEKE/MMHr719CaF/wTL+E76ZbPfeFI3maNSzfbJuuOf4/WvocSeFX+NV2kkunvrvkjfC&#10;2wzY2DGe/TFem2W7awKYXPy8cY7Ypx3EfHv/AA7L+Df/AEKSf+Bc3/xdH/Dsv4N/9Ckn/gXN/wDF&#10;19lf8BH5Uf8AAR+VaXY7I+CPiJ/wTL+HsWkh/DfhmG3uVBZ2N1J2HHVq85/Zt/Yp+HviTwfcaZ4s&#10;0RLjxDJeOI91y6DywFxwGA9a/TS+ufs6L+6VwxwQRX5vft7azqvwh+Nmn+NNGa5t7Kw0tQ9lbu0c&#10;Ds0j5ZgvGcYpptkn2p8DPgbpHwb0+5s9KtFtLaSKOIKsrP8AKgIHJJ9a9DtY5bXUPIiIFptzjrz9&#10;a86/Z58WW/jj4R6Fq8V+Lq+vdLgnnhWTeYmZM7Tzwc+td/4bS4gtBHPG4bcTucHNQUjaooorM1Ci&#10;iigAobO1tvBxx9aKO2ScCgCusM8tq0c7AyE8dOlflno37V//AAzR+0J8R18SX0lpp2pauEgEVv5m&#10;VQnd0Un+Kv1EmtSL9b2OZnVF2lM8H6/nX49/t6afd/Erx4+meHNFS+1G3v543Wzi3OWYqFDYBOSR&#10;QB9rad/wUu+EI0RdSutSvC+7aXFq38gKZH/wVC+Dzt/yFLzbn/n0b/Cvyntf2W/jm2l+TB8Nteni&#10;Jzn7FKR+gqSP9i341MPMbwF4gDHnb9il4/8AHaAP1fX/AIKc/BwjP9p3n/gK3+FV5/8Agp/8Hl+7&#10;qd5/4CN/hX5Un9jP41hsDwN4gUf9ekv/AMTSn9i340yf8yJ4iH/bnL/8TQB7D+3L+2cv7RkI8NeG&#10;NQnu7KHUVnhje2CEKFZepX1bua+4/wDglP4T1fwj+z/fWmtKq3TapI42/wB0gV88/st/8E+L3S/s&#10;eseI7DUbW+mgUzQXlrwrhlOPmGa/UDQdBs/Cuni1sbeOGPhisSBQTjGcCgB2sWI1aSFUAYwOHOTi&#10;tPOcY9MVTsYTDdTyuxAkPAbp17VebAbigBtFFFADlpaRaWgze4UyTft+TrT6YzKqksQB0poRmr/a&#10;C36M7oLTHzcjrXL+NvipoXgS2mu9buNtvHuI8v5jxyentXkX7Wvx00v4U+DNQsH1i1t9QkjWWNZL&#10;kRyYz2GRxX5J/Fj4seOPjnqjaX4dutS1BY7kl10+eSTKkkDOD05oA/TPWv8Agp18DrC4aWPUr1b1&#10;eFb7K5GOh7Y6VBH/AMFU/g7LJbxjVr7fIQuPsb9T+Fflov7HfxdaHzbPwPrmoMeg+xyHP6V1H/DG&#10;PxXvtNTz/Amt2s6x4GLGQHOP92kI/Zf4X/tUeCPihaW8mk3kr+aGKmVNnAJHf6V6zZmKVRLG6srY&#10;YYYH3r8BdJ/Z++Pvw1nS+g8P+Kra0j4/1U6IM/Tivtf9k39qTUrfxJpXhbxDcCHUby7ht1hvLk+a&#10;TlVICk5zntimM/TDdTS1UEui3/66txNuPNAndj9xzT6KKBhRRRSAGNRhfMOT0omOFogOYxTH1F8p&#10;fSuM8ffFLRfhraNd6zcGO2LbBsGSDjPQc9BXTarqi6fGSSvTPJxX4p/8FFPi34m8Q/HTXfCulXF4&#10;sME9vIq2sz/xQqMYB9TVxtcTPujUv+CnXwQ0XUja3epXoOTuVbVz0JHpXr/wl/ao+HfxWJfwzdTO&#10;8iBh50bJ1OB196/H34e/sTeOfF2jy3k+g61JKz4B+yueoB64PrWjpvw3+JX7Mviyz1O603W7PS2u&#10;oxuuklij2qwJHTGPWrtcnU/dqzSRsSzEM3YgiuB8Sa74Q+JEOreGNQbz1KPZzxuxQEOCpGQe9cf+&#10;z78Ym+MPwcuNftzG7R3X2b/R5N44VCec9fmr8t/jz8L/AI8aN8XPFur6Np/ir+z9RvpJbZoTOse3&#10;sVwMEc9qVhn6ReGf2EPhBoOpLLaaBEqct8l5K3J5/vmvo/RVtLezis7NSsFqgjUHPAHAGe/Svxc+&#10;D/x2+KHwXvLc+M7fVowpIZtUmlA+YjGdx9uK/ZTwNrEOu+FdLvomQtPbpI2wg9RnrSlsM6Ciiisg&#10;CiiigBG6UMu4YobpUdwrNCQuc+1NbgV41aZpFm+Zc4XtxUVwLby5bMqR8hbvjp60TFZjEY5MtEcu&#10;FP8AOmatbjUdNk2NtcqfmTr09a0A/Cm4/aJ8Xfs3fGDx6vhO7+xtqOrPIf3Ky5ZHOOoOPvGuq/4e&#10;g/Hn/oOx/wDgvh/+Ir2r9ln9lfR/j18RPixcaxeSwPp+qhY/3atnc0meoPpX0p/w7d8H/wDQUk/7&#10;8R//ABNVdCsfAP8Aw9B+PP8A0HY//BfD/wDEUD/gp/8AHg4365GVPX/QYen/AHxX39/w7d8H/wDQ&#10;Uk/78R//ABNH/Dt/wevzDU5GPXHkR8/+O0vdHqfnF4k/4KK/FjXlNtaam0qyADH2GMZOc/3Kh/Zx&#10;+Fvi/wCMXxaXxHrVus8kt7DeO7L5fJkDE4GB3r9OvCf7E/hfSbhJ54I8Rsf9ZapgjGOeK978IfDL&#10;QPB9qv2HT7TcsYUMkCKTgcHIHtWJqbHh7R18P6OkKptK88HNbStuVT6jNZ66hcSD/j2yPoa0I2LR&#10;qSMHHSgB1FFFABRRRQAVSu9txMLeTmNhkjpV2s/WvMXT5GgjMkv8IUc0AU2k8qO5hlOLVVK4/wBn&#10;nv8ASvjb9qDwh4b8LNN490GNYdTTy7YT+aWO3nI2k47elfU3xMa9Pw9vYrWJ/t01lIqqgO/eV4A7&#10;5zX4aeMtd+Jvh7xLP4N8Qw60JCv2kR3ryk4P3Ttb9OKAP2J/Z9+OmleKPCNvHcXu6e0toEfcAvzb&#10;ecfiK9YT4g6I3S6X/vof41/PjB4K+L9rcTzWJ8SWVtcN5i+TJMisvbGDyPSrcfh/42q3Oo+Kx/23&#10;nraKVjOW5/QSvjrSG6XUf/fQqO48d6NHGGe6XGezCv5/l0j43L01HxV/3+npZLT4524Vo5/FNzg8&#10;r50xwPWnyonU/TT49fHWb/hsL4f6Fol5i3utNd3TYrZYCUnnGegFfZ3hkXGpaBp81yQ0m0MT05zX&#10;40fsc+E/GPjD9qHwfrfiK11Im1SeAm6VnwPKfuc9zX7U6NG1tYRQFduxcYxg0npsBbZmWQKDxinU&#10;yM8HdgNn8afWTNIhRRRSKCiiigAblT6Gvnj9uzSWuf2U/HNtpqhbmSKHZuPGfOT1r6HbpXl/7SH2&#10;b/hSniI3TRrBtj3GTG3/AFi9c0AfNv8AwT/+M0154Fs/C+o3w87SbJUKMgUKd3rgZ619jx6u91Yu&#10;8N5AJc8ZdR6V/PH8QfEXifQ/it4l/wCEa1HULS2lk2xmxldUI2r02mqcXiL4upatK3ifxRCgPe8n&#10;A/8AQqAP6M4tUVY0El5AXx83zr/jTv7Wi/5/IP8Avtf8a/nLXxN8WGXI8WeKDn/p9n/+Kpf+Ek+L&#10;H/Q2eKP/AANn/wDiqAP6M/7Wi/5/IP8Avtf8amj1S1ZQDdQk/wDXQf41/ON/wknxY/6GzxR/4Gz/&#10;APxVIvir4q7gn/CYeJvMH8P26fP/AKFTJlsf0WzXCvKrC6gx/wBdF/xqtrniqz0OwWWW6hBzj5XB&#10;7E+vtX86zeKPjIrAf8JD4rKnq32yf/4qp7rxV8RGtEXUvGXiKHH8Mt7L1/76oIfkfpb4k+JL+MP+&#10;ClXwqgtbnzbNtOuA4wOojc9QK/QtY1tZCcY3HFfhj/wTr1CbUP2yPA097q02qzK1womuZS7KPJfj&#10;JJr90yFuMYYYBzxQhkV1GIB5qDBHep0YtGhPJIzSzR+ZGVoC7VA9sU+ogooopgVdSvYbK3zOCUfK&#10;8DPWvir9pD/gnvo/jizvbjwXpEMGqTW/7uSe6fAkyTnBbHcV9dePfFMfhLR1vJI4pV3bcS9Oma+W&#10;b7/gop4Vt4rlW1LQ0nhJXyzfIDx7bqpXEfFum/8ABJz4sf2mX1pNMuLLI2olzggd+hr73/Zj/Y38&#10;JfAnT49VttGW0163ndo5luJJMBgAerEevatD4M/tfWPxXvLm3g/s+RYUVw0EwfOTj1Ne7XGuXqxE&#10;2+n+cODwpI/SqbYFPxRoVh8QNBvNPuYjNJ5LRjJKjLDB5B9q+MW/4Jq+E5C1xq3h+GZixywu5O/T&#10;o1fXnij4xeCvBNpC/iLxHpeg3Ein93d3SREsMZHJHQmvP7X9sb4X3F59jXxv4dkTruGoxH/2akhn&#10;mfhD/gn74S8D+LvDevaDoUVpJYzpO7/apGOR0IBY19lVyvgnx7oPj2B5dD1a11KOJQWNpMrgA9M4&#10;JrqqUgClXrSUq9akBKKKKg1ClUMyuD0xgUlR3d4tqqZx83HJxQAtvYxwr93B+teY/tGeP5Ph/wDD&#10;fWr6GUxPHYzSqQoPKqPb3r0mSc/Y944Oa8Q/bAtUvvgv4i3nGNJuP1WgD8nfB/w58UftgfFG58TW&#10;4S6+1W65lnHk7ljYIemK/Rr4O/8ABO/4ceC9Pg1K78ORpryKsiTJdykByvJxvx1PpUP/AATX8G6f&#10;/wAMk+Drg28MVyTcbrpYwHb9+3BbHIr68urX7RYm1VygZdvmKeR71pfRWA4SPwH4Y8M6XbQT2j/K&#10;20bHY85JHer+teFtE+wnUdTt2eKFQvysc4zxwD71tz2smj6bBHHCdRcNg713Huc0Mo1ezdL5Ra5+&#10;Xy2GAe+cGmB8z/Ez9gT4RfEqy1XxPaeGBJr99DJKlxJdSj95sIUkb8dQO1fOv7GWl/Ev4E/HrTPh&#10;Z4ivbUaXe/aNQWCIIfl8twPmxkcoO9fpFpd1PA0loLX/AESFcJLg4Yd6+C/2hI7iT9v7whc6Q8hv&#10;F0JlW1tifm5nycDnpTV9gPvvR7q1mmnjgDCaPAkJzgn2rTrJ8JxuvhvTmmi8u5aBTJkYOcc59/rW&#10;tWT3AKKKKQBRRRQAvPbrVNPMkkn887kTJXHap7hgsLZbYPWo7eFLVGmMm4OuQG6etAHyj/wUc1jT&#10;/wDhkfxes6yFf3OeD/z3jrx/9nz/AIKMfBfwj4D0jStTv75LqysbeBlFrIcMqAHkD1Fe3/8ABRTW&#10;E0/9kvxdeixjnCeT8hXg/v4xX49eCP2W/iN8QIb7VtL8IatcRTDz4lt7WQqQ3zLggdDQB+tP/D0z&#10;4D/9BS9/8BH/AMKX/h6Z8CP+gpe/+Aj/AOFflN/wxt8be3w51w/9uEv/AMTS/wDDHHxu/wCiba3/&#10;AOAEv/xNAH6sf8PTvgR/0FL3/wABH/wryL9qD/gpJ8JPil8DvFvhjw3qV5LqupWLwW8ctq6hnI4z&#10;kcV8Cf8ADHHxu/6Jtrf/AIAS/wDxNaEf7H/xihsZXT4ba08w6R/YJef/AB2gD79/4JY/Gy28eeHp&#10;/Cc100lxoNhEJI3TYATkcHAz92vvwXTX9jI+mnbIDtG/jn8a/Gf9kj4MfGP4R+NL6+PgjXLVtQ8t&#10;Z4/s8qCMBj6Aevev2Jjt5bfUbQKrLB5YLsOADjkH3oA80+Pfxu0P9nfw7batq9w9tc37GPfGu/Mm&#10;0k8duRXhXwf/AOCiHh/xh4iSxv8AVpplZWO37MF78c4FZf8AwU5+AviH4neC9BHh9dU1KVL5pnis&#10;0ZwqlW6gDpzXwj8D/wBiv4h3XjOH7ZpOv6bFtJMqW0i5wR3xQB+5nh+SxutITVrAHy76JbgMc5IY&#10;ZBwenWr9ncNOqljk/lXJ/DXQ5PB/gLw5ptxLLJPDYQQMs/DZVFBBHrmuovrg29pv2BCWAx0700TI&#10;ZfRMb63ZfugjP51+Wf8AwUx+Pd3aeJdR8H2N3i5ivIAIvKUgboweuP8Aar9RtXvhb2qnI3FMj16V&#10;+JX7U2my+K/27PEEM5d7ZJrF9v3l+5GOhrWJmZnwj/YL8eeNvB9/rtvbWgvVmPlSSTYIyqnpn/ar&#10;2DwP4g+Lf7K1pOms38EVuY/IjMMSScjn096/U/wvolh4Z8H2y2drCcwRuUWMKCdg6gD2r5z/AG7L&#10;vStM+HOiXl1a2du88zg+YijJ2jvinzBufml4t/4KA/FvxV4qiOiawsvybAGso87gSf7lfcH7Hf7b&#10;eqa94Y1qP4iX0xn0y1hEH+irHhtrbsYUZ6D1r5M/Yk/s3xJ+0ZoejDS7O8t5hO5bylYcAduRX0B/&#10;wVC+H50nT/hjYeF4W0qXULqaG6/stPKZhmMYbYOcZOM0pbFJq5y37SX/AAUw1C4kuNK8I6vMeEZE&#10;axB9c8la+VV/aa+Nl9eS6pa3QILmZWNknc5zjbX3/wDsxf8ABPHQm8O22t6xe3Ul4XdTFdW6HjIw&#10;eVr678O/APwjpdmtmmlafOsSiNmNpHngYyeKxND8kPhj/wAFGPir4X1JLbxVqUkVgo25TTk+8WB7&#10;J6Zr9V/2cfj14b/aD8OpqunXElxc2PlxSNNGYz5hXJ44z+VUfin+yj4J+IGinTDbWWnTLIJd9vax&#10;B+AQB06c18efD/wfe/so/tHeE/BVpc3k1n4nvZZwtwTHkICPlUYBGPagD9PWQyEhvu9qgtYYrHMK&#10;LtLEtTbWWb7Om6Ihu+c561Iqr5wLNh+ynrQBZooooAKKKKACiiigAooooAKKKKACiiigAooooAKa&#10;zbadTJO1ACbzRvNNooAJGYocHBqC3iSEPkfe6+9T7ttVr6N3ClQSAOcU0RImhB8w4P7vHApGRVQo&#10;ny7u9FmpFuoPWoo7cJbyiQlVbqe4pkkq25aPZIQy4xgVw/i34OeC/EcEjavo63Y2gEea6kjPHQjv&#10;Uvij4v8Ag/wFbyHV9ct7LZ8mZn/iwTj9K+VPGn/BRLw7Z3hj0vVtGvCF4GSec+zUMD1q6/Yb+Bvi&#10;iRpLnwNFKxO8s9zMM/8Aj9U7j/gnX8AvLPl+ALVT2/0qf/4uvj/x5/wVq8a+GX26N4d0O/h8wqHZ&#10;JCSo6HiSuMX/AILMfEwth/B2hKP+ucv/AMcqo36B0Pu6z/4J5/AO3cM3gG13qcjFzN/8XXW6N+yZ&#10;8I/DQUWHhJYAmcbZ5T/Nq/P3R/8AgsJ4wurlBe6DoVqpYA7o5B9f+Wle0+Df+CnUOtxRG/k0O2LZ&#10;3YDjHPu9W0+oj7u0XTLC3t1isoDCkICoGJ4x061LJLbWV08rRMZ2+VnXPNeafDb9pbwX8RoYF03X&#10;bC6uHZY2S3bOHOOOvqa9ZW4gMYYOpU9CakY5QFjynAPNPX5lBPWoQjearYO2pz0qZbALRRRUAUr6&#10;JJVInG6Dj5c45pzWiyLAUAEcfQH0qHXLd7jTykYJbIPHWn/NDpO08MsWOfXFUB+cnxC+Nln8Jf8A&#10;go94gudekkk0EabGqwxKv3zAnOTj19a+gl/4KBfD+bBhivlReCCq/wCNfAP7dXw91T4nftZa5pem&#10;RXEt60ELlbY7WwIUrkov+Cf/AMUPs8UmlaLrV0rqGctL0JH0FEdxM/Smb/gol8ObXh7bUSfUKv8A&#10;jRD/AMFFPhvccLbaiD05Vf8AGvzci/YD+MLff8M6sP8AtoarXv7A/wAZA22HwzquT/00NaWQrn6P&#10;a1/wUS+G+mxLJdQag6MTsCquQffmvzw/bm/alf49eMo9O8Mvd/YJ7FI2jlhXlhI56gZ6Yo8K/wDB&#10;Ob4maxcTJ4j0XW7OFVBjZJRye/UGvpH9mj/gnXF4b8Q2moavDqqCORgzTshAG0Yz8vrV6IZ9EfsC&#10;+H77QfhJpkl4MNJpVoRwQeEPr9a+odNuHurcOTkZxyKo+HdDs/DOh2elW3EVvCsIJABIAwM471p2&#10;8aW6eWDz1wayY0SUUUVmajl+8M07aPSmr94VJQA3aPSgxqwIIp1I33T9KAKhgKziNMCIjJWvnPwP&#10;+z7ocnxM8Ua3dabG1014s8Uu9xhgSc4zjrivok3jx2rSsoGDjJpVkjt/LdQoacjPHX/OaAKa282m&#10;6OI4CFkVu3PFacLs0S7jliBmoJrnzL77LgY27verH3aADbShivFJRQA7cW4zTGXf15NLRQAjIr43&#10;DIXpTic0lFABRRRQA5aWkWloM3uFVdQdIrKaV13BFLfpVqqesLu0m7HrE38qaEfkT+1N4e1v9rP9&#10;oLQtI0G6WC0eyaGRbpOCVOeoFfcPwA/Yq+HXwp8I6XczeHLf+3ls4heXUM8h82RVBLYLd2ya+ef2&#10;bL200P8Aag0PRJXT7XcCaZUlALke3tX6H2EM6X16Zo9kHO1u2M/4U0IZ4fXT/s6vaQNAgJA354/O&#10;pnWdLoec+9Gb5QOwzUkdtbXliYY5SUJ+8vB65pwuljQRQEStGNpzyR2pjKGsW9hq+/Tb6Bp7fgle&#10;QOmeor4I/bW/Y7u/D+qWPxQ+GpsfDtx4agl1KeSUtI7yITJkBiRnjpX6HQZmhDSqFfvgV82/to/F&#10;rT/Dvwh8V6Ebi3+2ahpF1FDE+dzMY3UAc+tLUDpv2SvFutfET9nXwl4h127F7rd4kjXFzsCb8SsB&#10;wBgcADgV7gpVcDua+Zv+Ce2pXTfsz+DLG5iWN4oJs46/65/evpCbb9ui55x0oETXAkZV8s7eealX&#10;pVe6maPbsAJzzVhelJjFooopAQmZZNyDO7pRFHJGMFhinoix5I78nNVLqaV2KRIHFUHmOvNLgvxi&#10;eMOMY6kV+L/7aGlReE/2ytWvZNOuDY3V5Y2ySKjFSSkefmPFftDbRmNS8mR35r54/a/+GWleNvC9&#10;jcsubq0vlvC0SruJRDjJwSRxVR3A9h8F6Ja6DpmmR2EYhgkgjkZQSckoOayPjH8H9E+LHhTULDWL&#10;SO6kMEv2TzJGQJIVIBOCM4OK+cPgL+3l4L1u3lg8T+IdJ0qazuGtRHvKnaigZOT1zmvak/aY+Enj&#10;eYRWfjexme1YSMsEo/X24qmI+Mf2RbHxz+zV+0jovwP8Q6zDdaHq0V1rAgto1EWNrKoLn5gQYxwD&#10;X6Ma14Wi15rUTBJbeFuF3HpxnB/Cvin9qDxh4As/F0Xxd0zxDHNqOkWa2Ua7x5OGchtwAzn5uxr3&#10;jwf+1B4E03wBoup6h4ksoGuLNZX8x+B8uT3p67oDxD/gpZ8OvC1p8E9QvLHS/K11bmDFz5jYC5OR&#10;jOP0r6U/Zr8RWuufD3To7eNka2s4Ffd3O09Pyr4i/bu/ax8C+OvAtzpOheI9N1O7kmhIhikDHAPP&#10;f3r7e/Zv8I2/hr4f6fPBJJJ9ss4HbzCCM7T0wPek/hF1PW6KKKxKCiiigApk27yztODT6KfUCrDZ&#10;xxhmVcGT7/PWob6IpbNHbHY5/H69aktLvzpZ14+Q44p4X98ZD90L+FaAcR8PfhD4b+Fs+s3mhWMW&#10;mz6tIJr2QSsRI4JIY7jxyx6YrH8eftFeGvhzcS2mpyPLNGQpaFlIyRkd68O/aw/a2s/A/hnU7Owv&#10;LKS+NtcIkTE7i4XgDBHOTX5HeJPij4x+M3iu6YQMs7YYxW7vjjju1Ul3EfstpH7cPhGy0nULzUXu&#10;ZlhbIC7N2PTANQ6H/wAFC/h7rF88UcN+oxkblUDr9a/Lr4b/ALCvxQ8bNuutL1pbQsA7QzcY/EGt&#10;z9o79jnWPgn4A0C+jTV4by6vo7PE0vGWVjjgDn5adkB+yHg/4vaH4+jH2S6jRGYptlkUEnGfWu8h&#10;aOWHZBIjcYyrAivw7sP2cfjP8H9bs9Vi0nV3sYo/Nc3E7lfmGBnBHrX3z+yD+0XZXzy6F4n1C2sN&#10;Qht44PKZzv8AMyFKnJPOa5zY+x0jmjsyiyL52cgjnjNXI8iNdxy2Oayks/sd8s29jFj7zHjpWsrB&#10;lBHINAC0UUUAFFFFABUN15jRMsTBZD0Jqaq0isLpX5CAcntQAyS2iuolFyBIyDk5xz3r4s8ZfAaz&#10;+IH7dgv9XsVvPDf9iqnksXH7wEc5BH86+ybyNvORlyVZq5P4oeONI+GGjy65dzW8MyEJvnA6HPfj&#10;09aAKlx8DfANnb28B0NTHGuxAJn+UDjH3qjb4D+Apow0ejxI2f4p3/8Aiq+Ofip/wU2g8GyXMGmT&#10;aLePIZBtcOTkHAxh+9fNOqf8FVfiBf6tKmneHdIuI8Agqsuen+/W0YuxnLc/VuD4AeBd3z6RC3Pa&#10;Z/8A4qpZfgT4DtI2YaGvzAjiZz2+tflXo/8AwVR+Jen6hbm88LaTDFnJdll6f9919RfAf/gpfpvj&#10;S9Nr4xu9F0OIxfu2XcpMm8KF5c+tNpkn1L4R+DPhTRGfUtA0pbHVIXPlTNK7bSRg8E45BPau9sdT&#10;KqbWYlrtRtdwOCfWsTQvFWmat4dn1XRLuO+RGHzIcrk4ODj2NbGm2K3kC6hISs0i7io6A+1SBPa3&#10;hgvEtbnL3DfMrDoB6Vp1Rt4UvLhbon50+UAdP881eqJGkQoooqSgooooAPUV4T+2dqJ0n9nLxcGS&#10;SRtkTDyxnjzkr3Y+1c7428M2Pjzw7eeHtScxR3YAOzG7AIYYyPagD4A/Y1/ZF0Hx7HP4j8W6PDqN&#10;pewJNAjySRupzgk4I7CvrS4/ZM+ETzrpz+EUO9d3+vlxx77vavUPCPha18C+HYdNslJgtItqO4GS&#10;BzzgVZ0m+bVbdrsKplRigCj/AD60AeVr+xr8IMFR4SjGOP8Aj5m/+LpjfsY/CYnjwpF/4Ezf/F17&#10;GJriPLGLA6moJPEljbHE9wkbehoA8kT9jX4RL97wrD/4Ey//ABVQp+xX8IBeNOPCMPIwMXM3/wAX&#10;XqU19pGoHAvzk/3Wq7a3FtFbrBBP5pXuTk00TI8nuP2TfhNbpz4VjKY5AuJT/wCzVga7+xH8H/Et&#10;mUj8HwiRst+8uJsdCP7/AL17zY2bMxaUMpU8DsamuL1IPkjKlwcEUyD8vPCv7P8ApX7Ov/BQT4ba&#10;Tp2nx2tnc2lxcOtu7MuTGw53E8/jX6hbWkhje3OwEAnPpXjXiT4NN4r+PnhzxxdwzxyabA0IMeAm&#10;CpHPGe/rXtdtbi3XYMlQMDNGoiBWnW+VWfKY5H4VLBcieSRRn5TjmmMx/tJRjjH9Kmjt1gZmUklj&#10;k5oGPooopgcX8WI9Nk8MONTi82HJIG4jnB9DX47/ALNf7F3/AA0X4o1LxNax2f8AYFnq0tpcW1y7&#10;h3KhScYPTDCv0Z/4KEeOtW8A/B/T7zR7aO6uZtRSArJnAUjk8EU39hH4Y/8ACr/hnqdpbxysL7UX&#10;u2MxBIZkTIBAHHFXHYR1vwr/AGWfAnwh0KyGmaDFa6iyLHPLDNIwfHsSa7P43/Eyy+Dfw31PxBOz&#10;LFZqrFY8M/JxwDXcteJbW7tKVVkUkg9q/LD/AIKPftLatMbvQbKC1l0+eyjLyANkN5hGOuP0o3YH&#10;y78Yvih4m/aj+KmoWf2x7nS1v5PscU0KqY1kfgHauegHWvWfDP8AwSX+JHiLTV1bStd0ew5ICzby&#10;3HXrXoP/AATM/ZgvdZm1zxd4us7rT7e4+y31hIoUJKpDsTyD6j86/VCG8ims/O00JLGOPlAx71Tf&#10;QFofll+yF8VPEH7MvxYf4b+MLi4u7vVNTTS7aW1tsQsYyVJyQOOOor9YK+B/2y5dNj/aK+Av2ARv&#10;dSa832kKoBU4bOePX1r74qGAUq9aSlXrUjEoooqDUKr39qt15ecErViorRWWaUkYHagCtqCyR6Zh&#10;DhsiuA/aA8Nf8JJ8FPE8KqHuW0qVULZ6lPQV6dJsm/dk++KhvraG6s5LSU4SVSmPUdKAPzX/AGQv&#10;2uPD/wAGfAekfCDW474eINIR5ZpFiAiw8m5SCcc4cV+gWg/EPRdS0qK6F/bqsiK+GmQEAjPrXxT+&#10;11/wT6tPGniG98ZeHP7Xm125McTQ2rqqeWqegXPVR3r83/HXhX4vfCnULm11K01K0t0ZxG0lxJyi&#10;nGfvVslzID+guPxLp9yqvFqdoqns06Z/nVLxN4g0iHTJpzqFp5qqAuJ0z19M1/OU3xK8cFtz3l6i&#10;f7NxJ/8AFVci8dzalbtf3finUYr2H5Utftj7HHuCaOUD9kPjf+374L+E/h++06T7c+qCOSCKa2VX&#10;USbTtPXpkivlb9hPUPHXx+/aS0f4meJr8Xttai5sIzJCI2CCN2XhQB1k+tfOvwm/ZJ8d/G7VNK1Q&#10;abql7pMksc5uI5CwMe/lvmBr9hf2fvgnp3wH8DG1txIGWcyk3IXcCVVTyAOOKewHslvcJIzRKpUx&#10;8HPT8KmqO3YTQpKMYkAPFSViwCiiikAUUUUAR3GzyW8xSydwO9Vre3kkD+YwaBh+6Xuo7Z/CrjKJ&#10;FIJwveoI7jzDKgwRGDtx3oA8a/aw+Gr/ABE+Amu+Gsw5ujGT5rELxKrdRz2rqPgX8N7X4e+A9HtY&#10;Io45PsMEchjZiGKoBnk1wH7ZnxIvPhv+z34h8UpFEZbQxYWUHZzKi84IPf1qT9nD9pLR/iB4L0w3&#10;t/ZQ3C2cB8uIn7xQZHJ9aAPoLeaN5rG/4TLS/wDn7j/Oj/hMtL/5+4/zoA2C5xxVJZv7MtZZbqRS&#10;FJbOQOKqf8Jlpf8Az9x/nXkX7SnjvTdB+DvifV7G/SSe1tGdV3HBIHfHNAHsVrNAjG+QbluOhU5q&#10;9cQeZbNGpCk+pr5a/Y6/aUT4reFLTS4pLO4u7G1RpliyWXJI55PpX03qFmt5dojOygr/AAnFAFl9&#10;PhurWOKdPMCrjqfSobPQLHTphLbwbHxjO4n+Zq7DCIYUjBJCjGTUlAEM1pFcOjSLuZDlTnpVe4VL&#10;q4MMi7kGDjtV6opDjoMtTW5MtjA8USW6wi3KE3DoVibsp6DP41+VWq+G7W5/b98bJryrcQpBaNGN&#10;5XDeXHzwa/WK80mDU763uWdt8BHC4xnOea/Jz9tnwvrngn9qO/8AGUFnKlhfX9jbeeSQv3YwcYx6&#10;VrHsZn6y2dnE+k26IoA8lQuT2wMV8Rf8FRpRpfwx8PG8IeE3bhAvY4FfaPhvUotU8N2MtpIJsW8Y&#10;O3nB2Divh/8A4K5RxS/CHwoLqRoR9vblTjsKSA+K/wDgmnoeq6h+0poGrWMyQ2i+dH8y852ivt//&#10;AIKOTNpuvfBtn+dn1KQTMoyOsWT7V49/wTD8D6Jb2Vrq63khaO+lG7Ix/q09vf1r7Y/aU+Bmk/GT&#10;wekz3Ny1zpUEs1t5BHLFQRnIPdR0xTmNbnonge4iv/BsSaPcRI5YkbXDcd639HvopFnhjRluU+WR&#10;yOGbkEj8a/G34a/tZfEX9lnxR/ZetaNbJZQqzibUGkb754B+cDtxxXtaf8FWNauIml02w0G6m+8y&#10;Kr/ePb79Ymp+lU0NtZs1zesm/GCxfbn07+1fCP7QWvW/jr9tL4M3unKztpRuIjJ1Azn04/Ovln4x&#10;/wDBS74leN2l04+GtNtoFZZPOtxKrZ2njO/pzX0P/wAE07CD42aNrvjTV5HTU9H1ERxpGcqCVyc7&#10;gT+RFAH6LQ3MiafE8h3OxIJx7mpEUXNwky8BRg5pbWNZrOME8cnj6mpIYxbHYDkMc80AT0UUUAFF&#10;FFABRRRQAUUUUAFFFFABRRRQAUUUUAFMk7U+kI3daAIqKk2+5o2+5oAYOagtbpbppVx9045q0FAq&#10;jZ2cVp57QFmdjkhvXmnclq7Fjn/054s4VVzivk79tX9qZ/gvYx29oLr7TcWzyR/Z2XJYEdiK+pZ9&#10;9i1zeTDb+6bHpkDI/lX5WeA49R/a4+Oul6n4+tlsrfQr97WD+zX2hoyDywbOTwKBcrPA7vxJ8VP2&#10;oPE1zHFq2oadp0zCeMXMIbqdvoP71e06F/wR38ZapEt0fiDZRye9oc8jP96v1D8D/DvSfBOm28Gj&#10;RGWCOPy1aYKSV65OAOa6fdYLeo/msJQOFHTp9KQcp+bXhP8A4JR6rpfmLqviSw1IKu3L25GSOv8A&#10;FXSQ/wDBMmyusIJdPXPcwn/Gv0OuFMiI8YyM5JojuIpxhDn8KuLJ5bH5p+Iv+CRs2rI32XXNOtWO&#10;7BFueM9P4q841T/gjx4w06V3tvH1nGo6Ktqf/iq/XXeIvvHApv2qJv4s/hV8zA/BbxF8M/it+yzr&#10;kb6X4gurmGKQzyG0tsfcPXnPpX3z+xH+1he+O9LsrLxTPczXy2rPIbplU7t5xxgdq+4Ne0Ow17Tb&#10;nT7uJfKuo2jJVRuwRg4JHXmvzO/4KDfs4+HfgPpFt8RNAmvl1S/1S3tJVmlUxbDgcKoBzx60XuI/&#10;T9rpWhEiHK7cjBqWF/MhVvWuD+EusW/iLwPC6ybk2hWIzkHaK7u3jWGBEQkqBwT1qJbDJaKKKgCC&#10;TKzbmPyY6e9Omi86PAOBjpUd1D567H4j9R1zVPULm7sfIaFFa2X/AFrN1C+tNAfMUvwPhl/a91Px&#10;bdxxy2stosQQqe0QHXPqK+pIIbTS7MLGEgTb647Vw/xc+KHh34e+BJPEesXi2mmq6r9oKE/MTgDH&#10;XrX5k/tKf8FKtd/tKKw8PDTLuwdXjMjRSBguSAfvjnHtVRWoH6zx+ItPDlXvIQQOcuKhudd09pVE&#10;d7CWI4w4Nfz/AOoftDeLvHF480Qh86QglY2cDjju1b+i/Er4i+FVF/8AZoG8o7wJHcj/ANCrTl6i&#10;ufvhDPHNCh3CbI7HNTrGltGdi4HXAr8WPhz/AMFQvH3hPVYtNubLR0tkdYneSKVmAzyeH61+pPwl&#10;/aa8FfGS1hj0HWI7+7lbYqRoQCQoJHPpmk4jPVrWEmeZ5G3KTlQe1T+SfP8AMDZXGMVBePHHCiyt&#10;tcggAdzRZxyx2YCj593epfcaLVFMk85TFtAK/wAdMv5Wt4FeIbmyBz6VmaFhfvCpKjX/AFYYjnGa&#10;XefQfnQA+imbz6D86TzD7UARXluJbVowAAT/AFqtdW/NmoP3CP6VeVht+XkVF5a+YWyd2c47Zp2F&#10;dDGtVS++0HGdu2pzzzUdwnnx7ZPlXOcjrTlQqoA6YosLmQtFGG9KMN6UWDmQUVX86WORvNwsfRT3&#10;JqGGS+N0oeNRD3I607BzF6imNNGuVz8w4/GljLFfnGDSsHMh1FFFFg5kOWhaAMUtBD1dwpk0Ymhe&#10;M9GBBp9Q3BkVQY1BOec+lCA/MP8AbK8I6p8Bfj5ofxF0F3gg03TiHjtEO4lzycnjtXpnwD/4KGaZ&#10;48MWl39rdrdRxIsslxIBljjJxgV9gfErwHpHxG8J3mma3vS0mwrvDgMADkYJBr8x/wBp3/gmLqpv&#10;hq3wzsb68ubu7d5WuLtFURnJBGFHtQI/SPT/AI1eHPtCW0TRxbhnPmjHTNYV9+0F4d8P/wBpTuFl&#10;8rc+FlXJxk1+J3jL9kH4ueA7xo9Us5oJUUMcXpbg9Olcx/worx9P+6hjuJJJPlKtcnGTVJN7Afpd&#10;8ZP+ClmleH9RvI7Gzvo1UKB5cikDIHt618leE/iT4q/a4+NfhxZb25bRV1FbaaG4XcrI7jgkAcYN&#10;Z/wP/wCCfvjf4gSW8evaTMtjIGJaC5UNwT6g1+pX7L/7H/hj9njRXh0xbwTzypcOLqRHw4UZwQow&#10;MijlA9V+FfgGz+Gvg+w0m2jjjS3VlAjBA5Yn+tdJeb/7YtcH5cDI/E1ZktxcSYbIUc8USeaLqPgb&#10;Mcmiwx0bLJcSoRnFWaqi3S3meZSd0h5z0q1UsAooopAVbfc0kgLcZ6U8ukUhGOafFCsTOR1Y5NRv&#10;ZpJIXJOaAOP+JGuXem6bIbTzFfyyQU9c1+N37Xn7TXxX0H4za5o1n4rvItJLQpHZKq/LujXPbvk1&#10;+4skSyR7WAIxjmvz2/bi/Yst/E3jLTvHnhO1ubzxNeaxa/bI5JVEKwIoyQMZz8o7mtI7iPy31fwV&#10;4m0O6EkWj31xJcjzmkjhblm5Jq/b2fjvw3aw3GkWOo2M958spSEkke+RX9Euj6PBpnhu0QWsRmS3&#10;jBDIDztAPanX2jx30Fqy2kJYMCwCAY5+lXzBY/nl1TTPidrmhzaHftqFzZ3BEjrJAQpIOR29qp2t&#10;j8UtZtxo0smpJZWo8lFkt/lC9MDjpX9HMmm2pXBtoQO5EYz/ACquulxXEc8MtrCsTAqCsYyRS5tB&#10;6n45fsU/sVnxt4utr3xRBDe27JIfLuoWADDGD1r9ivDNjBpOk21hbwiKO1jWIAdMAYGKyrHWdF0f&#10;WP8AhG7SRRqgUy+SU52+ucYrqlyFBIAPepk9AHUU3dRurMrlHUU3dRuoDlHUU3dQR5ny9qYrGbbQ&#10;/Z2vJP72WrH8Ua42l+F5LsEg528da35GZre6V8BQpAx16VxPjjTzf+A5YYssd+euKu6Efgj8fPH2&#10;vfET4p6xp8E9w/k380SpjP3mAwMfSv0D/wCCe/7I+l3XhXT/ABH4k062uri6tmDLPEVcENwTzXx5&#10;8CA2l/ts2en3UYC3niSNQGGcjzuf51+6F5b/ANk6PDHaRqoDYxgD+VVzIPISztdN8JtHaWFiIUk5&#10;Pl5x6V8ff8FTr5ofhZ4EnjVst4ntQQvXGyWvtl1kWH90oZsd/Wvi7/gqBcpa/C3wO10fL3eJLZWx&#10;/uS1N0B9UNp2m+O/DqW01orCSJFy/I4AP9K/P/8AaS+B0/wY+KHhPXdNvobePWPEMaNFChB2mTOD&#10;zX6DaDq+ieG9AjZblvJCKWZhkjgDsK/Pn9vj4zeEviV8QPhboXh3VPtup6V4tt3vIQpBjUOQee/N&#10;Zmp+jNrJLceVbu5bKg5PTpmtuNdkar6DFZ8KrN5Mo/1WwAt74rRX7ox0xQAtFFFABRRRQAVFcL5k&#10;ZQNgmpao3Eey+Wc8Kq4JoAzta1ZNP0PUrphuNjC0h59ATx+VfjT+25+2RqnxAmu9F0m6u7eGTyiE&#10;yrDIJB7V+tHxmju7HwD4hl01BKlxZTGcv2G09PzNfhV8AvgXe/Fr4rnTfD0UmoSESSlWkVSNrDdz&#10;7ZoA6X4D/sc+IPjhnUbzUkRcxOVnhY5DgnsRX3z8Hf8Agm5oeg2cUupw6bePsYEmEj+Ljv6V9XfB&#10;f4f2nwv8F6Jp1yjQ37WcEckb4bDqgBAIA6GvQb6WJmMU52R9Rt61qnoZy3PlnxF/wT98HaxZGODS&#10;9Mik2bQ2xj+PWvnH4y/8Ez5IbEzaNf2NjNbyCVWjgJPyqTj73qK/TiFItPX5WJRvmJbmq1wLiSYy&#10;20ayIxAyw7d6d2Sfmh+wD8fNc8KeOLX4S+Mje39/qV5cSw3MqhIxGkZwMY55jOK/TW8ZbWGBIRiM&#10;ttwvTFfnt+2ReyeG/wBvD4VanaxojQ6NJxt+XkTg5A+tfePw51Ya34U068YgzSx7mABwDk9M0PuB&#10;0kcaQptUBc84p1V5FhN4hLES7eB2xVis2aRCiiipKCiiigAqG6t0uDuXCXAGFY9RUzZ2nHXHFZE8&#10;ccEn9qX5aJoOBt6Y6DI/GgNEXBfJGrQTAvtGGY9D65rxP49ftGaD8FNDuUhTzJAiSj7PIo6vjv8A&#10;SuW/bP8A2lbT4E/D+K/iubdP7YElqrXCMcko2MYPB+tfjNqOm+Mfj9rpWwi+1XchZUjWUqpAJbuT&#10;2oFzI+p/iN/wUg8VS6lqKaZquo20O99iqUIUdh07V89eLf26Pizq1032TxffW68c4jP/ALLXofwz&#10;/wCCcvxS157d9W0DZaOUIaG6XO0nk8g9q+m/C/8AwSb0O8s0Ot2mqQTc5EVzHj2/hoFzI+FdN/a6&#10;+Ndww8r4gXaZx1VP/ia9Y8A/8FDvG3hNYrLXNb1HVbqJcSToUAYkg+lfU9x/wSK8ED/VprR/7eo/&#10;/iK82+If/BK+602OSPwrpl/dSKwx9ouY/u45P3fWgTdz6C+AP/BQLTvGl9BZ3kN0XllCBppVwODX&#10;2n4f1rT/ABJp8WoW+xvNTftDAkD8K/AXxl+xX8VfhaX1O40j7PDbAylvtKkjHGeAPWvfv2Q/2yJv&#10;hvrdv4e8QXVravDCtoFdXZt5dBjrTJ0P2Lh1BZLZ5tpUKcYPWrMbiSNW7EZqlDdLqenrJb4YMoPT&#10;HbNWOY7dFPBxgimBN5ab9+0bvWkWTezDGMHFRxKYbfHcHvUqDjPc8mmAlFO2ijApAeUftGfCH/hc&#10;ngddKE0UBt5ftIaUEjKg9MEc1+c37N//AAUOn/Z90HX9D+IFnqmu3sWpyvBMuEHkhVAAGPVTX61X&#10;EKXEZRyQDxxXyD+0V+wF4U+Knm6tapfy6tFb7IY45URCdxPIK+/rVqSsI8K8a/8ABXLwl4r0toNH&#10;8PapYXGG3OzjnjjtXxh4B8H+K/2vPiFa2kmsSQW1wXhHnx7uFyecY9a9o0v/AIJl+MJfHWpxTaNc&#10;Lp6sNjC5TPX6f0r9Cf2Y/wBj3QPgRbQTWiXiXcUzSKs8iMPmAz0UVXMgOu/Z98Kp8NfhtY6FdKJf&#10;7M0+G2llA2q+xNpP04r58/aA/wCChvhr4J+KJPDNno97OfKEoks5AV5GT2r7R8WWNpqXh7UNPuma&#10;KK8geJinDAEYOD6818geEf8AgmR8KXsTdi71yaZnbmS4jPf3Skn1DXofMPwD1rVv2mPj1ZeKNT1b&#10;FnpWsLeWVrdgFlV2JCjHcDiv12r5V8I/8E9/h34G8XaVr+kXGrm7sbhZwsk6bcg5AI2AkfjX1VUs&#10;ApV60lLSGJRTtoo2ioLuhtMnmEGwYxu44qXaKimt1n2FiRt5GKA5iORvJvN/8O3pUGo73uLR0Py5&#10;yR69Kt3FutyuGyPpUiptVVHRQAKA5ijJFcLqEkxn3W7KFEPcHjmuP8YfA7wR48jY6x4ftL2ZgQHm&#10;BzycnvXb/Y0W8a4yd7DBHbFFzZpdMrMSCOOKsOZHztqH7G/wxhmKnwjproSAAEb/ABq3b/sVfBm3&#10;xaS+ANJkml+cSeWcAeh59q+goVEMaovIHr1pWUMwb+IdKq4+ZHO+Cvh/oHw90tLDQdOg0+CKPy1j&#10;hBwF7Dr61p/aYr2T7HPH5gfnnp6/0qW202K1vZrlGYvN94E8fhUr2qSXKznO4DHHSpFzIdFCbcbQ&#10;37scKvpUlLu4FJUse+oUUUUhhRRRQBW1ISNZyCJtr8YPpzSW+y1tYS67pHUBm9TjnNWskD5Rk9ga&#10;qLFb3kkqBm81fvAdBQB8yf8ABR6GKb9lvxZDIA1qwgLL2/1yV+MXg/4qfEfQprqLw3qt5bQQnank&#10;oCFA+7jg9K/a79vT4d6t8Qf2XfFPhTw3B9s1i78kxQs4XOJkY8n2BrG+Bf7F/h7wL8PvDqiO8/tG&#10;70+3GpLLJGwjkEa7wvyjjOaAPyX/AOGi/j7/ANDVqn/fpf8A4ml/4aJ+P3/Q26p/36X/AOJr9uP+&#10;GWfB/wDeu/8AvpP/AImj/hlnwf63f/fSf/E0AfiN/wANF/H3/oatU/79L/8AE1Vu/wBon4peKLOb&#10;wjrOvXt7/aY2GN0UZU8YIxX7hN+yv4ObIJu8f7yf/E18u/G/9kzQ/h18RNL+JGmR3TaFoVt5l1cz&#10;SIVjILE8AZIwRQB84/8ABMvxJqHwr+I3i2HWLS4nimhiji+XaOC3qPev18Al1QJcQv5AxjmvCfhD&#10;4S8D/FbQbLW9Pu5ppZo1nzEAq89O2a98aBv7PaKX5fTHXFAF6FWWFAzbmA5NSVFaqI7eNR0AxUtA&#10;BUMnySFmYBenNTVS1TS4tXtfImZ1XIbKHBpoTVxsk62bAbS2/nIr5y/bT+EcHxL+HMD2kUcWoxXa&#10;3PmspY5UccA+1fTEMKwxpGvIUbRmoP7NiaaSVssZBgg4I6YquYjlZ+X/AMA/27r/AOC9vN4e8bWe&#10;qazdG7Z4pxhQIsKoGMdtpry79u/9r/T/ANpbRtI8OaLoV9FJa3pkbeQwAIA4H4V+lPxN/Y/8D/FX&#10;UUvNWe+jlSPyh9mZFGMk90Pc1y/gb/gn58NfAOtT6pp02qSXE23d58sbLwcjA2VXMg5Tz/8A4J1f&#10;CiDwn8K/LvrJBcfb5HDMhU4KJ619nfYraOFoRCDG67So6EelSfYYRbiFUCIBj5Ripo4xGiqOgGKl&#10;yuNRsz54+Of7G/hD4tWs2NJ0+G7k2jzpoyTgZ4618y6l/wAEqHt3km0rV9NsULFisduT9P4q/R25&#10;s0ulw5I+hpLWzS0UhCTnru5qCz4S+HX/AATk0/QbWa61+XTtYPkOMNCQc9QevoKg/wCCWOgp4c0r&#10;4x6TGqrFF4oljjVOgUAgD9K+8ZbCNpJZDndImxh7YxXn/wAHfgT4e+CLeIm0CS6c65fNqF19qYN+&#10;8Oc7cAYHPfNAHolugt7dUyCVFR2LGZWZ/mIYgH2pGtUaUyEnceo7VPCAvA6UAS0UUUAFFFFABRRR&#10;QAUUUUAFFFFABRRRQAUUUUAFFFFABRRRQBFcSGOPcBk5qCRxY2c1wfm2qXx07VbZQwwaqSKNQt54&#10;G5VgVPagCnIf+Ei0Xcv7neDx17EV+YvijxEP2X/2hPCUU1i1xp+o3MlxMR+5QYH8XBz161+noi/s&#10;TTY4ouApxzzXz1+2B+ylYfHzwzPcwW3m67bWjx2TNLsVXJB549qAPQ/hj8etC+IUEX2UW1sGi8wK&#10;lwrYGQMdPevSf7Mja4SYBcAdMda/CjxJZfGb9kLXJzAtgbeGT7Kg+aU9c+392vVPCP8AwVf+IVxa&#10;7NVubGKQNj5bNhwB/vUAfsHdXht9qLCXBO3jpQzLbD5YskelfljYf8FWNXXi8v7deMDFqev51e/4&#10;emalJ9zUYce9qf8AGrjqRLQ/T1b4yHBtz6f54qwqxldxQL9a/MT/AIejXywkvqEO7HH+i9/++q5D&#10;xN/wVS8UfOtje2zpxjNof/iqvlZB+p+ua7YeH7WW7u7+GNYUMm2RwvAGetfnb/wUP+NFj8avCtp4&#10;K0WBLie11WC4aa2mEuVGD0GMdfWvlTXP2wvi3+0NqQ8PQmxZdQJs1PktHw525zk+tfVf7Df7Dd7o&#10;fiifxB43gEhuLPG6Gcn5w/HBHoKdrBufcvwF8LTeF/A8dtcSmVnIcFl24+VRjGfavTFxsHpXOzXc&#10;8Or2VpbYFltCtkc9x1rotu1cDpWctgHUUUVAyPkyYIyuPwql9uVjMk0eIlJBZjxj/CrHnt9s8vtj&#10;NU9Wt/7V0nULSLl5EZBnj9aaA/Jj/gov8ZL7VPjPrfw3tb2a30ULBKhSXMOfLRjhcYzk+vWuY/Za&#10;/Yev/Gk39ra7JJLDHcxuiXdjvDpweCW6EVxv7b3gnUYf2tL3SHRQkZtZCc5H3EPX8a/ZD4VxyR+B&#10;vDCacFES2FuJ9w5z5a5xTjuI5f4b/sw/D7w74cs7e48JaPcXCKwaVrNQW+Ynmuvn+BfgCbr4S0lo&#10;8YKfZlwa7C5v448xsT5g9BxUdr9tjO6bb5ecnHWq8xng3xS/ZF8A+PtNNrp3hvR9DuIyWaeOyUs/&#10;HA7V+dGr/DHxl+xP4yTWrfVtS1bR7VWuHWKM28YLkrjdlgOlfsTDf2WoXlxDHuMsXLZ4H4V81f8A&#10;BQGeym/ZR8aX12rb440XKjHG6rQj274O+JR49+EfhLXZeZ7zTIbllZtzAsgJye5rtbS4P2XeykHO&#10;MGvm39ivXr29+EHhdMj7MulWnl8c7dlfRJuvN1X7If8AV7d3Hr9ahrSw0Kt3JNa3pAZSoO3n69KT&#10;S2ebRoTLksSc7uvU1l+JPGem+FNW0rTbh2SXUXKRADIJGBye3WuiuVEcKheBmszUmx8g5xxTKZLc&#10;GOSNOzCn0AFFFK33T9KADcF4BGfSs5bWX7UX85gm7OO2M1bjRM+aeo4rwL47ftaeGfhbazQtdyR3&#10;aiVSPK3DcoHv6mtTI9/mUTJsVwG68UixMoH7yvzB1L/gqOmm6gTHqSCLGBm2z/Wm/wDD00MN39pJ&#10;z/06n/GnytBc/UDyz/z1o8s/89a/MD/h6Z/1Ek/8Bv8A69H/AA9M/wCokn/gN/8AXosI+yP2uvjB&#10;/wAKZ8G6JqZLEXGpxWxKzeX94MeuD/dr0Twj8QIPiB4Rm1Gw2rtYJ+7k3nPBPIFfjt+2V+2c37Rn&#10;w/0jw/DeLO9pqUd4VWHZjajjrn/ar1L9kf8AbYt/hjo6eH7+9CJNcPKVEO4/dyOc0+UD9ZLHatjA&#10;0oHmFATu65xViOQyLkjHtXnPgX4xeHfiBodleQzu7tCkxyoHUA9M+9egWF/DqVuJYSSmcc1AyxRR&#10;RSActLSLS1LAKhurgWttLK3RFJ9KmqpqlmL7T54T1dCB+VCA858A/FzSPGqPaNLbxTGQoI2mDMcd&#10;8Yrv7mdLeGLbCJ06LjoB7V+Qnx+8T6z+yb8ftDVXWCGa1e4xzIOTiva/DP8AwVC0Kx0WzTU9UKTe&#10;Uq/LbZG7Az3oEfeOpeA9F8RX39oajpltcDG1o54w2eMDk0qfCfwXHiQeGdNUjkHyFr4S1L/gqT4f&#10;t2O/U2EPGf8ARTn+da8f/BULwXfad8mqyFxHg/6N3I+taRTkg0Pu3TNH0vSVAsNPhtkUHBhUKB69&#10;K5rUvivpdl4l0/R2lgW5upBEimYBic44GOea+LrH/gp14Y+ymEaoxfaR/wAe3/16+TL79pW48Yft&#10;OeBNfN0Dp1lqiTOwXBC+cCOM88VXKwuftzNN9lXcRu7YohuFuoWZRyOOOa5zwB4ys/iH4TstVtnM&#10;kVwrMpIx0JHT8K1fDsRjt5gf+eh/pUB5F6HLuysc49as1Xhb/SZRVipkMKKKKkAooooAK+D/AA38&#10;bpdP/b0+J/hzxHqhbw/ZaXbyWlteT7YUkKxZKg9Dya+8K/Df9vTQ9R8VftkeNNO8P/8AITVbZpA2&#10;VGwwxjqPcitIbiP10tfjl4UurGSM69pyOThQbtc446U+z+PnhNS8Dazp/wC6H3jdrzX4lT/sY/FK&#10;K4hvYvswjVQf+Pl+/tj3qvpv7JHxRvL+6QvACy4/4+H7/hV2A/bl/j14V1KTyItc0+Pd/ELtTUtj&#10;8c/C15DeAa5p6tZKSf8ASl+fAJ/pX4jXH7GfxV8M27XiG2DJjj7S568elc74g+APxL+H1jLqFw0K&#10;x3aM8hWVjwBk9venyoD9CLj9oOGL/goENR/ttG0D+xPL+y/aR5Pmb/vfWv0K8OS/arMXa3QuEuFD&#10;qAchQRng1/P34P8A2a/FvjPwTb+LbRUa4a48vzGlI4B54xX7ofAWzvLHwLpsF6AJI7SFePXbzUz2&#10;HHc9KooorE1CiiigApV+9SUqmmLoUo5hdfaohwQCKjtbOM2rWsyiRSCcMOPypunWslveXLcbZGz+&#10;FJeTPb6gXB+Xbii5mflx+0z+z/P8IPiRp3xKsI2lGlXU2qPFBbFCdjK+NwJx064r60/ZT/a60j4x&#10;eB9Nk1GKPTriSNpG+1XYZgd2AOQK97+I3w/0z4leEtQ0fU4jLBeW0kDKpx8rqQecV8T+If8Agntf&#10;eGLof8INaJBArrtE1z/D1Pb1o2EfdbWj6pdW9zaaj+4j+8icg/ka+Kv+CrWrwWfwb8PeYElktdch&#10;k+Y85Ecv5V9T/CPw/r/hPRpIddMCtlceW2eMc15z+1d+zZZftAeFbeyMP2gpdrc483Z0Vh6f7VHQ&#10;Z+Rvjb9uLxn4xuIrXSrjVNNiMax+XHeE5I742+1en/sW/sw+Kv2iPiQ3iXxDe32gppU8OpxzXtvv&#10;F9+8VsBsr19ea+p/hD/wTH8JR2pu/EOlsb6OZgjRXPRccdq+xvCPhq2+HOk6bo0sfladapHbWYTl&#10;sKABk9+BSNTq3vDcSLpsaGFiv+sHbAz0/CtqGMxwohO4qAM1lSWdyfECXIC/ZguCc85xitigAooo&#10;oAKKKKACqVxdBrxbXy87lzu9Ku1leILgabYyXq8SRgAHr3oAyvGmltq/g/X9PztM9rJEhxnqpHA7&#10;1+NPwj0bU/2N/wBqEy6hJcXlibJiXkU26BpGBHJz6V+0NxdXN5Z6dNFg+YAzZ9wK+WP25P2S7z46&#10;aLd3mkW8b6u3lKrPN5a4XPsaAPo3wTr9p4k8HafrQnjunurSO5SPeGMe5QcZ9efSt+zvEuLFZrmE&#10;Rsf+en4461+Xnw5+OHjz9mO8tdD8ayW8WnWrpbRG1iMh8uH5Tzn6V+gPwl+LWg/HzwTY6np0ss0E&#10;26VWZNn3WK9M1otjN7ndSarb6Tpt5e38qR20PzbpW2qB9T0FfLvxP/bw0D4feI76yggh1CGPaqvD&#10;ehQcqDkfL617H+0L4Wv/AIjfB3xLoGiBTdT2ht13nb82R3/CvyG1z/gnz4/TU0hu47dm81PMxcMe&#10;Py9KtEnq1r8Zn/aq/bM8CTw2ElrbQWk1u0jS+cuQkpxnA/vdK/VvwrpY8N+HdPtAAxRAhIGO/pXy&#10;d+x3+xHpXwcvrPXprNo9St5mdHE+4DdEFORj619mGL7RMyyfdU5XFJgStGrSCTjdjHvT6rtDKt2j&#10;LjyQOfXNWKzZpEKKKKkoKKKKABjhT7CuU8YeJoNB0C81W8RTb2+A1vI2A3IAOcep9K6voDXgH7a1&#10;8bD9nXxfq9scTW8cQBbp/rlB4/GmiZbH5X/tGL4w/aU/aPv/AA/YX2oXvh4anCsVnEPPisFcKpbA&#10;xjrntX6b/sx/sW6D8C/h4NHvms9e1aSc3K6nJZiORFKKNnU8DB796+Vv+CVek3MfxA8ca9qyKRqk&#10;EbxOo6nKjoenSv02dbj+0o3XH2bZg+ueaDMp6ZDb6ciW8VmqCIBQyjGcd60JpHkjwoKGrKgDJHfm&#10;m+ZuOB1psZHa7gp3MT9arrdpNqUlv5PKrnzKst5p6YxWdqxlsYVngAEzMFbPIxQBi6l4f0bVZBaa&#10;po9vfQzZVjcIGUD0INfA37dn7E9jNYnxN4VaDSZ5L9ZlWwsvmRQjnqD0yB2r9GNRuLUWLy3O7Yq5&#10;baOcVkX1rpvi7QprCNWdfJbYG45IIGfzoD0PjP8A4Jm/HPVfFPgJ9H8S6jcalqsmpSokt3NmQIo4&#10;GMZxxX3Zec+Xg96/Kr4Q/DzxF+z1+254I8G6j5MS6olxerHG27I8t+c8V+qasfs8G772P1pdAJ3Z&#10;fucZPamwsdzA1Vbd/ay/3dv9KvrjJxQwFooopAeZfHzxDceG/CMNzbTPA/nhSyNtOMeteV/sv/H6&#10;z8XaRef2jqsZkS+aLdPchiAAv6c17V8WvD+leJPC72+rhzApLrsODuAOK/n80fxv4g8Dt4nOgnNt&#10;FqMrjcpY549KAP6Ebnxt4Zs280ajYl3PLCVQTUMnxM8PrGZv7Xswq8bfPXmv58R+0R8SNRVVXYw7&#10;fuH/APiqdc/F/wCJLQmOQLtbn/VN/jVdQP6FR488L3sKtJrGnnK5w0ynH61y3j74p+H/AAv4Zlls&#10;dSs3KkYWGdQec1+B1v8AFv4iSRuEC4iHP7pv8abZ/H7X5bf7LqMhDFuixn/GtVER+wf7Ffxovfi5&#10;41+JcVxfyywaZqHlQpJP5gALHAHoMV9eV+HX/BPn446r8M/i8ukDMUPi7VI87oS24E569utfuLUy&#10;3AKWkpakY6iiioAKKKKACiiigBGpF60rUi9asBKKKKACiiigAoooqWXHYKKKKRQUUUUADSeWNx6V&#10;WtbVbaaafeCJeQP1qeSETxmNvunrVDUXaHyIk+6GC8/lQBwPxy8fWnwt8G3/AIv1G2W9sbMKHtZH&#10;2A5ZVGTjjBbPSuw8CaxFr/hfS9XiZY4NQtYriOENkRqyggA9+vpXzr/wUyjS5/ZB8ZWi53stv/6P&#10;jPWviv4S/wDBSS68M+E9L0O6vo0Gk2sNqgFscjYgXrnnpQB+v2w/89KNh/56V+X/APw9M/6iUf8A&#10;4Df/AF6X/h6Z/wBRKP8A8Bv/AK9AH6f7Dj79eO/tKWsN98IvEmnPIqWtxasskrcqufWviFv+CpZ2&#10;kDUo84/59v8A69eY/ET/AIKI3fxG+FPifwi17G9/qkTwwoLcrncAB827igDtf2KfjJfeB/jF4u8N&#10;yXkt/pFqkUVpiXEQBJ+6MYr9UfLE8kVx5o8rbyvUH8a/Gr/gmz8L9Y+IHjTxAuqRB47SGKSNg23u&#10;e+OelfsYsMdu0ViM7WXJH4etAGquNox0paZHGI41QdFGKfQAUUUUAFFFFABRRRQAUUUUAFFFFADX&#10;+7UdSP8AdqOgApyfeptOT71AElFFFABRRRQAUUUUAFFFFABRRRQAUUUUAFFFFABRRRQAUUUUAIwy&#10;OuKqLI0nmL5flZ43dPxqS+mMFuWBwc4pZgZLU4+8V4+uKAK/l7UCk/afrz+NRw2strDJukaYHnBz&#10;x7VYsIWjhUuQXxziq15rUUFvLKwcxRj5gBz+FAHMeLPhL4S8d2bJqmhaZdTMd7Pc2iSNnBGTkdea&#10;+TfH3/BLjwt46maW21a30EFdu2201RjnOeGH0r7Yt7mK+tUubf8Ad7huzJxxVDU/GWnadCwmuFZs&#10;Z+Vl9frQB+YHjj/gkPFoal9P8WXmoszEYj0/oOx+/XmTf8Ew/EETYXVNWA/vfYT/APF1+mPjL9sr&#10;wN8P5jFqa30h3mPMKowyOvVxxXMR/wDBQf4Y3TY+z6tz6xR//F1pG5Mr9D4a8N/8EpNQ1iRVu/FO&#10;pWqkgEtYk4z1/wCWnavYfCv/AAR70OxiikuvHEs7LnKz6ePX3kr6f0j9tb4eatIqQRagCxAG6NB1&#10;/wCB16b4d+LXh7xRHG9qXUOCR5hUe3rV3Zmee/D/APZH8F+DZLGWPRdKeezKYm/s6NWcrj5s9c8V&#10;7OmiwW58q0hS0RenlIFGPTirFjqkGpRubds7eOSP8arrqhhvpIZSzBR2HGanUZJJDExER2rK33Xx&#10;yPpV23jMMQRnLkcbj1NRyWsbXCTEfMo49asBsrntUyAWiiioArs/+lbdmBj/AFn9KhuFEIKBtpl4&#10;3jgj3qe8cxwErwc1BcxG4tSwI3heCexqgPjL9sr4G+DfGcNxeT+JrHSvEn2iCR7gQqbnapU43Zzg&#10;gD8K9u+GXxc8Gx+GdMsz4l063awt44G/0hQZCqgEkevHvX5kf8FFfHvi7wj+0JrixXYGlhIAFVMn&#10;JiTvj1NfONj4k+IOkx+aZTItz+9TyoSeDzzxRHcW7P37b4ueBXbcfEelk+pnXNIvxd8Eq3PivTCP&#10;Q3C1+BEnxD+IC9DP/wCAp/wqB/iR8QV/5+P/AAEb/CtLCufvXrXxU8BxwtPF4s0q1kXLMyTqC+B0&#10;Jr4e/ai/a30L43eD9V+FdrbWdrb6vEN2pw3QfysMeNoUZzj1r85dR8bfEHVoxGftCgetue/4Vz2n&#10;6X4l8O3qai1tOZY84KQs3X8KpRC5+8n7NPiTwj4R+D/hfSH1bT4ZLHSre3admVTIVTBYj1/E16Qv&#10;xY8DRNhvFGl+b/z0M67selfgV/w0L8RLWxjs7X7ZHEi7BmzPQfhWF/wtn4hySfaJxdOvTi0IP8ql&#10;opbn6rftlfHrR9F+NvwW/srX4Ly0l1CUXLW91hUUBMbsduvWvtXwr4ms/Geiw6pZ3Ec1nMSEkibc&#10;pwcEA1/ODrfiDxT4uubO7vLa6a6scvbubdhtJx7e1fsJ/wAE8PiDqmufs++GdDvGlXVIftEshkj2&#10;rjzjj3zz6Vian2eim6mV2HleXwoPcetWqz57e9kuLN45EECr+9B6k+3FaFABTLjKwyFRlgpwB64p&#10;9I7BFZj0AJNAHPrcTXWkTQsXgui/yrn5iOORX4Y/tMap4l+I/wC0teeDlvdQihk11rIFZGbG9lXh&#10;cj8q/d23mtb68W6VCHUFQzcY/wA5r4g/aW/Y7W0+I+hfEnwnBZ2Mun6k2r6tI0jGSZUZX+UAY3YD&#10;cEgVvExPDvBv/BIOLxR4Zivr/wAaX1pcs5/dSWGSB6/6yts/8EYbFQMfEC8H/cP/APtlfeHwP8Za&#10;l8QvDcGswyldPLNF5cy7X3ADnHp+NepbJ8feFLmGfl2f+CMdiP8AmoF7/wCC/wD+2VF/w5nsl/5n&#10;69H/AHD/AP7ZX6jmO57OtN8u7/vr/n8KOYD8cv2g/wDgmzafA/wppOpQ+K7i/kvL1LMh7MpjcCd2&#10;d5zjb0rf0f8A4JXyy6I+q2fjbUpZ4z8qx2Zyc47iT3r7A/b20PX9c8EaFDZzxgx6xDJhs8YV/QV7&#10;X8BbXUbfwe6ak6ySeb/D6YHtT5mhHwr4H/Y1+IHw2vtMuIviJ4kuLZpIwbRhIqBQQduN5GMcdK/Q&#10;r4d2VzpOhw2dyzySgklpMg/rWj4lhkk+xeUQAsgJ+lbGyIOHJAfHc+1S3cEiH7YSlwVXc0QJwD1P&#10;pTdPvHvYQ8kXlE54PPeo1C2kz7uVmbjbzUl9ILWzynyjP9aBl0dPWlpkJ3RKfUZp9ZsAqpqUjQ2z&#10;SKC20FsDvVuobna0LI3RgVpAfkj+2Z4JvP2pf2s/COjxxT6RbtpbxtNAnmgFTnoNtXZP+CSo1Gxg&#10;LeLL6DaAwxYe3+/X6EaZ+z/odn8QrHxV9kh+22qMiyhySAfbpXqnnQ7TDtbaox/SnYNT8pof+CTU&#10;Vtalv+EovL/B6NYZz/4/Wbqv/BJGa18uW18WaixlG5o0sMBPb79frQsawWbGD5DnjP1qmL6WwYJc&#10;Pvac4iK9B9a0i2kB+MHxS/4JweI/A3hl73TL3VdSuEdV2rZkFgepzu7VP+zv/wAE9JfipoOsarfe&#10;ML7Q9U02XZFB9nLSFgueDvHOeOlfsvrOj3GraW9vIyszA9SQM9u1fnd448WeLP2Yf2gvCmkXmoRJ&#10;ofiLUvNmhtl3Ep5uCCWAwcelUmLyPrn9mP4X3/wl+HukaTfavdaqbeKRPNuVKliXY5wSfWvaYYRY&#10;W7kHdzu9KyfDesWvizw5aahYZ+zS5K78Z4JB6H1Fawf7TbOoPPSpeoDrWPcxmz98Zx6VYqGH91Cg&#10;PpU1QxhRRRUgFFFFABXx34V/Z7tbz9tT4heMNW0+PULPUNPgjjW6tQ8asojGVY9+D2r7Er5x0z9o&#10;jSYv2kPFXgqQ3P2vT7aKRsIuzDBCMHOe/pVxA9nufCOhw7Yh4fsZYyv/ADwXA9sYp0Pgnw0qF00H&#10;TklwSQLdAf5VuR3SGFX3A5AI59qitVLXErllKN055qgMCPwroGpKbefQ7HLHo0Cnpz0xXOfEX4N+&#10;FvG3hHVNI/svTbeWW0lt45VtEZo2dSAwGOCOvBrvvsoGpJOGQRquDk855qEWqW900rOgVm3fepiP&#10;hX4UeNvDvwB+I8XwH1jQ7G/hjt21Ia1eBUzubhPLIPTHXd+Ffemkpbf2fA9pHHHCyAqIwAMY4x7V&#10;+MX/AAU08Yah4P8A2yk1PSblY5f7NgQsoDcFmzX63fBfXJNc+HuiSyEmT7FCWJGOStKS0HHc7qii&#10;isjUKKKKACobtPMgK+Z5XT5h2qao7iHz4ilAPYkhULGo3buPvetUr6Zlm2C28wY+/irir5UOBgEC&#10;ql5qkem2LXE+dq+nWrMin4k8Qab4d043uqalDpdvEhkd532qFAyST6AV8Y/H/wD4KVaV8Kbua08O&#10;6Xb+MY43VRPZ34G4EZJ+6en1r5n/AG7P2ztS1aaXwxaXlx9hm+1WdzG0SYKHC4BznoTXyB8Lfg14&#10;r+Jkwj8MzQ2lsy71+0bhxnB5CmkI+pfFv/BUbWfFUTyQWN1pBQEeWmptk/koqz4D/wCCsmveF1WO&#10;68KXesRqmzzJNTOGORzyh9K9A+DP/BKl2UT+LLXSdQQuCRHcS9Mc/wAIr3Sb/gmb4AjsfKtvDtij&#10;4x/rnx/KlqBa/Zr/AOCjnh341JCmqWFj4Q8ydo8T6gGIABO77o6kV9XWPiDR/E0Kyabe2+sAqHVo&#10;2D7AehFflf8AG7/gm34g+H+iXur+FRpVgbdAwxLI53FgOBs9DW/+w3+0Fr3ws8XXnhnxvdTXAPlW&#10;FsLeEBQ4ZV5JI4pGx+pWmqbeAJNMTJknDnmr4OelUVhW8lWfH7tl78HpV5VCqAOlAC0UUUAFFFFA&#10;BVe7hS6jMEiq6sOQwyKsVn6x5y2btbEJcY+Vj0FAGfdXjxzQ28FvuSJtpK9F7dMcU3Vtc0zS74y6&#10;jqMNvbhcFZnAXP41keMNWufC/h/+0lk2mOFpbkqMlsAE4B/Gvx//AGwP29fEXiXx9cWPhHUZoNE8&#10;mMmG4t03bxnceCf50Afqp4x0n4UeNoZYNTj8OtPMGWOaeCJ2O7qQSOtdR8JfBOh+B/C9rpuhR2j2&#10;UQbZPaxKinLEkAD3Nfg5H+0h8R42sLrUZrieNMPEYbX7g9+K+9P2DP24pfFmtDwtr1zeMtvaSTeW&#10;8CIMmVcHO70Y1qk7Gb3P0avGgtIJFEaF35EeAC3+NZo0bR5Ilub2wtY3kOP3sak57ckda4j9oPxl&#10;N4P+D2u+LNOdor2ysvtFvIFDEZxjjvwa/Jdf+Cm/xMn8UzQ6xrk0mjqVMUa2aBw3GSefrTS0Efth&#10;HENPs5DAok5yFQY9PSpV3XVqDkwyMvOOor5P/ZS/bJ074v3VrpE815LqFxIyI0kSKuBGGPQ57HtX&#10;1ntaOVmzwxwKXURFptvJbW7LJI0pJJy2c/rVqkYlXAHTFLUM0iFFFFSUFFFFAAe+elfMP7dkslz8&#10;EvE9ln7PpckERmus/u0PmqeR0zX09xyO1eTftD/C6f4sfDPWvB9t5P2fUo0DxzMQhIkVuSBn+Gmi&#10;ZbHl/wCwlo3hS2+HOnDR7vT769+wr5z26rv+9wSRX0+0Z2m3807m+YN3HtX5/wD7A8dj8K/jJ8Q/&#10;AL4huNGijt8IR5eTtI2k4J6+lfeFxJcEiFWH25hlJP4QP85o6EG0ilYwpOSBjNCptbOc022Ei26C&#10;UhpNvzEdM1LQAh+uKgaFXb5yJBjO081YrM1p5obcPbMFlLAE+1ABHdG5zFNZBYicEsMjH0xU7QxW&#10;sam3hVecfuwBVO4+3X1jItvIqS7cAt0z+VY/irxSPBXhJri/lBuFjYEoR94KSO/tVAfIHxijim/4&#10;KbfCOYESsulXAx1/5ZvX2trV8bMWgCYDuFxnGK/PH9lG18S/tKfHHQfjDc3kNza6HPcaeGmBSUDa&#10;wwAAQRz3NfopNbxamyRyLueE5JPAzUCRYumMKmeNPNYDAUdalt9xjDtwWGSp7e1PVkVtg61DbNIZ&#10;JN5yufl+lNjLNFFFIDxP9q7UNa0/4f2x0Oyub66kuRG0dsSGCkYJPtXg/wCyD+ybpHhHwzqdp4l8&#10;OWusy6hqL3Rm1KwRmRWVRt+bPAIPevtbVobaeFVuUMiZ4A9aj+x3MLKLd1WLqQaYjgz+zx8MLZUQ&#10;+CvDiFe/9mwgn9Klk/Z/+HF5GT/whPh9R0yNNi/+JrsrqS2VlW5RnkB5K9M1dkhZrUrbkKe2afUZ&#10;5RY/AD4fSNqVrJ4I0GBZAUjmOnRc5yMjivnL4n/sYeA/BupvrMyaSkK7VML6fGq89/T9K+1Zptqr&#10;HP8APL91SvQGvgb/AIKQftFWvgPQb3wj5d6fE7+VMk8UIaDYc8Zz15rRbiPoH4aWHwNvP7Bh0238&#10;IJrunrGiG3t4fPEoAHBAyGz+NfR1fgR+xZr+pXH7Qmiz3VvdE32rxSmTySF5YnJr996UgClpKWpG&#10;OoooqACobiZolBVC/wBKmqlZyStcTiRsqD8o9KaAlhui0HmSL5ZzjBrkPH3xLtfA2h3uo3Ij228L&#10;y4kk2g7ffHFdbMomm8luVxnFeJfta+DRq3wc8TzQhFeHS7gjexHO3txQI4CH/goF4Tm0WK8M+mi4&#10;ZiGt/t43KBnn7tdF8Iv2xLH4qa/Fp0FlbwiSbyhJHdB+xOcbfavzG/Zk/YP8Q/FDw/ZeKbh9Onsb&#10;1XCpJLJuysmOcLjt61+mfwC/Y/0D4TfZL7+zraO8hZJFeGVjg7cHgj3rTSwHvniPX5tJhia0tTfy&#10;M4VkQ4KjnJPHSsTxV8ZfBvguNRrPiTTdNuGQSCG5uFQkZxnn34rG+Nnxa0L4H+F5Nc1VZvLuSbaP&#10;7OAxDlGIJBIGPlr8P/iR8T9Z/as+KEOlvcNPLJ5sEDTpsCorM4ztz2FOwH7YXv7U3w6jFiLLxbot&#10;5LcSBGSO8XKc4zXpFn4nsdZ0tr3SriLUowQv+jtuGeCRkexr8X9B/wCCaPxOsNBh8S6bqeiQgxee&#10;gaSUt8uT/cxniveP2EfjJ8Q/DHx10j4VeLdVjuUu0mvDHBDhCoibHzEA9Y/Snygfpza3K3EYPAfA&#10;LJnkH0NTVDDaR28kjouGkOSc9amrFmkdgooopFBRRRQA2ZDJGVUlSe461VWM3TbHTb5XO885q2ZB&#10;EpZug9KguptscZTjzDzQB8u/8FLpG/4ZG8YrbIZ7jFvtCfe/18dfn98KP+CcLfFbQ9M1F9butLa6&#10;gilfy7It98A8neM4zX6q/tBfDH/hY3w11PRZEjljuNmUkYgHDqeoGe1dF8Lfh9ZeCvC2m2kUKxtF&#10;axRnaxI+VQKAPzgH/BGq1IB/4T6+/wDBf/8AbKX/AIc02v8A0P8Af/8Agv8A/s6/VTcnpRuT0oA/&#10;Kwf8EabPIz4+vf8AwA/+2V2ug/8ABHHQNHvoLs+OJLiSMghZNO/+2V+j25PSm0Aec/CX4H6D8I/C&#10;tjpelWlnFewwiKfUYLVYpLgDuxHX8Sa7mHTWit2RpjJLnIlPUe2au0UAPhUxxIpbcQMZ9afSL90U&#10;tABRRRQAUUUUAFQNcbHIZcDOAT3p87eXCzDqBVDUBLNbwtGwBzls+lAGhI5QcLmlRty56H0qtDqC&#10;XEgVQRn1pLNJVubguQVLfLjt1oAuUUUUAMkOF64pm5B/GKkZQ64IyKhktUboP1oAduUj5WBPtRGz&#10;bwCmB60kNuI+w6Uv2lPNEfOT0oAmooooAKKKKACiiigAooooAKKKKACiiigAooooAKKKKACiiigB&#10;GUMMEZHvVeK5M0jKqgqDg1YJ2jNZltmwmYSHcJW4x2+v50Bcka8We+e0BAKjdx1rjPij8UvD/wAK&#10;NDurnVr63gcRGVY7jOGAOPT3robxTpGpTam58yB12BU5IOM5/SvzR/bdvvE/7Snxm8EeBfB2rf2d&#10;DqaS2txLcZMQPBG4ruwOPSgVyT9oj/gp1HHZy6V4ehsZ/Lm2B7WdlbBVh2X3r4ltLj43fFi8+1aZ&#10;eeIGRiY1SHUZACRz/er9NPgJ/wAEx/DnguGFvHelaF4lulg2vMqly0mQd3Kj0NfUGhfs5+BPCciH&#10;RPD1lp6Lk7YkxyRgnpTHdH4kN+zf+0FrCxeZ4e1i/bggy3e4sfXlu9Xj+yV+0bt+bwJqcS+vnp/8&#10;VX7xWvhrS7GNBHaxoVHBFX1Xz1+Ygr6Gqi7bkS12P589Y/Zw+PGgqZZdE1i02Zc7bnGMdejdqxo/&#10;EHxj8DyeXN/bEPl9Qb1u/PZq/oR1LwXousIy3llFOCCDu9+tcPrn7M/w713e0/hmxldiMl0q+dE8&#10;vkflX8G/+Cl/ifwXfWem6vpEe3zUR5bi7Y8DAJPFfpv8Af2ktA+NHh2yvhc2aX08TSPDExYrhiOp&#10;HtXm3xg/YD+HPimwkg0Lwpo+n6hNAyJcPHja5yA2QvY18Fw6h4k/Yx+OOqeGr64uH0y18q1iksEY&#10;wkybW4Zgox83NDcQs+x+y13589/CqKRCRywPArUjj8uMLnOO5rIsb77Z4bguYZAZGhVgQQTnGa0d&#10;PZ2s4zIdz45JqG7rQLNblmiiioAgdVWUyOcLjHPSpWZVjLcbcZqpq1tNdWZjgcRyZByadDuaz8lj&#10;mQJsLdjxjNUB8Zf8FBP2f7fx/wCA7jW7G3+0alNeWwKpGudoZQeT7Cvf/hL8FPDPh7wPo8dxoljd&#10;ztZwljPaRkqdi5GcetdvdafYayv9jahai5RSH+YZXPUVrWsJgiWJDtjjAVV9AOAKF5gYjfDXwmOn&#10;hjST/wBucf8AhUTfDfwr0/4RXSD/ANuUf+FdTtb+9Rtb+9VCOQk+FnhS4xnwxpMeOeLKPn9Kkl+H&#10;fhQfK3hbSSPeyj/wrpLyZ4VXBOSccVClwY7pbeUF2YZB7UwMZPhf4OZVP/CLaP0/58Y/8Ka/wx8J&#10;K2F8J6Ow/wCvGP8Awrpmyw2xnbiiNivyM2X65qehXU41fhX4W1AyrN4V0m3VThStlH8w9elamgeB&#10;9H8JyGSxtYLRNpULDEqKMnJ6D2rYvI7mSe3MMuxFOXH94cUG3lkvWeRg1vgbU9D61Bdx0Kx2ZKGU&#10;sZDuUH+lTUya3WSWN9oygwM1JtoC4lI+NjZOFwc/SnbaRlBVg3KkHIoC5gajp0WuWEmnwXDQpIcm&#10;aLgqQc4H5V8o/Bn9rG38UfFb4h/DzxTDbafDo96mm2M07l2u924H5SOvA/OvsSG3hjQ+QgjOetfg&#10;R+0l481jR/2nfF//AAi082napa65IzTquQzggq3GehrVNGR+7XheTSdBsF0+xeGPkuIo1C/U4Faj&#10;eJNNViGvEVu454r8Dv8AhrT4+2uqC1j8U6h9sC584I23b6dKrj9qj9oGd5GPijUQVOSfKf8Awo0G&#10;fv0PEmmf8/ifrS/8JFpv/P5H+tfgHH+1V8f2mMf/AAlmoKw/6Zn/AAqXVv2sPj3osfmTeL71lxnh&#10;G/wosu4H7ueJrXQvFlvDb3VzCwilEg3IG5GR3HvWlqGrabpNm0aSxQHGQqjGffpX4DRftd/tASQR&#10;3UPiPVpUflWjgY8fgK0NS/a5+Pd9ZPcy+JdUkCgDiFz/AEp8qEfvVHrOn3VrCzXK9AfXtXxP+1b+&#10;1t/wqP4wDRYZ4mt/syS7mmZeoz06V+c+k/ta/HzUY3EPinUolgTcQ0TdB26V5f8AEj4jeL/ipfnV&#10;PEg1DUNW2rGLmSFuFHAH5VXL3Dc/ot+GuuJ4w8A+H9XLAm5tI5zjn7wz1roNSgNxZ7E55zxXzB+x&#10;b8fNO8dfCvRNDt9P1C2vNNsLe1ke4iCqW24yOTxmvqCBmsbNfPbew6kVD0AmtZA8YUdVGDU9VrOH&#10;yw7cYY5FWaiW4wqjq8PmWMrBiCilhjvxV6qepTCG1bKlgQQQPpUgfKWg/tV/2f8AEyx8I6sIbQXa&#10;tL5kkpL4HoMV9EQfE7wx9hSR9WtwSoJPPp9K/Jn9v6+vfC/7SnheTw0ZLS5/s1m/0dckndz0r55X&#10;42fGu81ae0h1PVVt4nIGbZ8bc444piP3j/4WR4W1SzNuNbhRmOcrnPXPpUH/AAnPhTWZIzHr8Lf2&#10;ccvjPb149q/Ca8+MXxo03WAkGo6oI8fw2z7eR9KydN+O/wAabO+uo7fUdYUXMhEy/ZnwcnntVxtb&#10;UD97Zvjt4Mhu5IW161G1c5yfTPpX5U/8FGPjZp3xd8caDNoF7DJeaOJEi+yudzMHO0Zxwa+ZdZ+J&#10;XxYe4ZhNq3mPgE/Zn6Hj0r1j9mv9jrxp8TvHWka1qd3D9kW9ieeG7WQGQMQx/hx0NUnEPU/UT9ga&#10;41e7/Z28JXGqrKJngm3+axY585/WvoDSSzbjztD8+lZPwv8ABMfw78D6doESxotqGAWHO3li3HHv&#10;6Vv2Ni9rbyoWBZiSCKm4Fl8ScA8j0qRulUrO1nhuJHkcMjfdA7Vd61MuwxaKKKkAoqNZQ27sF6k0&#10;1bhWkKA8YzuHQ/jTsBNX4x/tVfHDV/gr+3B8QdR0/TFvvNtrWLDOVH+qjOf0r9lIbtZg+FI2nHPe&#10;vyy8Zfs9XX7Qf/BQH4oaaTai3tdOtrgC83bP9XEpwQDzVR3EeXaf/wAFXvGU8kcSeE4HA+Xi8b0/&#10;3a0Y/wDgrn4zsZJof+EMt2ONvzXbcf8AjtfTFt/wTR0fSlMqWOh5XqIw2STx/drX0/8A4Jv+HCrT&#10;z6VojNIOpVs5/wC+a1ugPkTUP+CrXiu50GZX8Ow292XG2P7Y2cZ+lc94g/4KaeMfEmmw2trowSby&#10;2RmjvH3ZIxnpX2x/w7S8MT3SvNpGgyjn5SCT/wCg1b8I/wDBNzwloGsyXF5omhzQNKrKiKSQAen3&#10;aLoD83vAngfxd+1F8XIdZ1nT7oo0O0OZPN+6fUn3r9zPhX4dbwz4S0+0YMGjto0wwx0XFYXgX4A+&#10;CPh35baX4fs7OVMgNAmOvWvTkQLGqoNoAwB6Cok9BrcKKXbRtrI0uJRS7aNtAXEpy/epNtKuRTFd&#10;GXpdw7XV75nCq3Ga5P40alJa+BZ5rb5m3gfKcV2skKwiQAYMvGRWH4o0SPUPDUlrcIsyk5welPUg&#10;/A6x8L2vxn/aRj0DUruSCObWvIYr8xAeQAkA1+z37N37OvhT4Q+F7LTbMRajNBGyb54F3kZzkmvy&#10;x0bwTH8L/wBszwze38Km0vvEQkymQFVZkPzEgAcGv2l0HVNIutPjv9OSMpLwPLYE/oafKxErrP8A&#10;bYXMP2eBfvFeBj1IrVWSG6UJHLuK88daqrDOZAk7+ZG/Ue3vTpkhtd3klYGUZZicZHpRqMddLDff&#10;6NeW0ckTj5lkUEEdRwa/Pb/gon4F07wL4q+E2r6SFtJr/wAVwLKLeNY8gsTgkYyK+nfjB+114O+D&#10;Phm/1vWI59Qjs4xI0dkY3cgsBgAuPWvgf43ftaeH/wBrrxj8O7Lw9pmqLHp+vQXe29gGFXeAD8pb&#10;GM1Bqfq5ZzLfaOkcb/vCBjb14xWvApSGNTnIUA5+lYGl6fJps8DM48sLyB9K6JWDKCOlAC0UUUAF&#10;FFFABUbRhpAxPOOlSVWv45JLdhC4il7OT0oA8t/aAubt/AOtx6ZCbtls5xNtOPL+Xj+tfjR+xT8K&#10;Lb4r/GJtA1gEweXLN9odQ7Ehxxz9a/c3WtPtm0W5sZYhI9/E0UjDkNkYJJ9Oa+B/BHwUt/2d/wBs&#10;o6qYraDw0dK2eTbZC+axB3cgDPHrQB9b6D+z34V0DwrBo6aJYXiT2yQtcS2cZZMKBnkda+Gv2yv2&#10;Pp/Bl8fEfgSW8j1IXcKvDYgQDywmW5BHGVGa/SXQ9WGq2BlimGyZQ0GWHAIyOlQ6n4Z07WrKW31S&#10;GK6uGU/OxyMkEA/rWsTNngv7OvxKg/af+D2q+HL5YoxYRx6XdNGd7B1Vd2QQOcivKPF3/BK7wNqW&#10;uXWq2utXRupgA0EcCBVAUcj8qk+Anhm7/ZF+L194T1S4W7TxxrM2oWv9n5McSHPyuWAwRjsDX25e&#10;27tm4t5kh7sS2CR3FMk/LXwr8HX/AGaf2zPAOkxXd0LO5tJ7grN8qklJVHAOP4a/UvT777ZpNnOp&#10;3CQZz+Nfnl+1pqzeJ/23vhr/AGdcLEY9JkRmLDqBMexr77+H8LxeB9JW4YSyRxZZhznBPSmwOq6r&#10;TaitbpbuHeqlRnGDUtYs0iFFFFIoKKKKAA/dOeKqwKN21D5iE8v3HtVo+lVprOVZMwOI0PUUyZK5&#10;+bH7Yf7M3jTwD8VIvij8Pxqmo3F1qaXWqW0EvlRiCMBiTgjI+X0r6Y/Zr/a88P8Axi0+IapeWWm6&#10;4krW62auWYhUBJyR65/KvoDUrSLxBZXem3EfmI0bRybx8rAjBH4g18JfGb9hTxJpHitfFvwu1HS/&#10;ClvBFsaKMurtIzNubAQjkMBSJsz9BIJkuYVljYPGwyrDoRUlcv8ADOxv9N+H+gWuq3H2rUYrONLi&#10;YZIdwOTyK6fdQFgGe9c/4g1jSvCaPqmr362lsx2Dzs7d2OB9eK6DdXkv7QXwv1r4r+FF0fSL6Gym&#10;FysxediBgAgjgHnmmLVHlfxA/b78C+EY5PsWtaXdOqk7fMYcg9OlfnH+1J+3hrXxM1a9sNHYR2n2&#10;neslrdMAVwRjHpzX1zZ/8E0Vs/Nk12PRdTZjuH32+vVK9p+HX7Afwp0rToX1TwVo1zMYsF1hyd3r&#10;yKLAfL//AAS/+M8PgPwungeRIZJr7UZbjzJCfM5Un09q/TnTFWe3F0pyZk3YHTnmvGvB/wCyj4F8&#10;F+JrTWNJ8O6fZm3LEGFMNyCOOPevZ7CaJd1vEhjjiGAOwA44p6gMt7WT7YszFhgEY7dKs290s8ki&#10;DGUODiorud4czBsxDgqOtTW8UaoJEXaZBuP86NkBPRRRUgQXM0UKhpSAucDPrVHUNUls42kaMLAo&#10;yz9gKuX0cUkJ85QyqMjNfmr+3B+2nq3gO8fRtC1W8t5JrPcv2cqy7tzDn5vagD7e8TftIfDjwjui&#10;1nxNp9ldpkGOYkEN6dK+efEX/BSTwppfiCK2tdQ0uey2Za481gA2TxjFfkZ4q8VePviNdDVdWbUN&#10;WS7beAkDvg+pwK7Hwp+yL4s8d6K2rQFbW3VzGYJo5QxIAOcbfeq6iP128O/tleA7s215H4h0+c3h&#10;V5k3kiHPPHHv+ldz4u+H/wAP/wBpbRzd291Z36SMB9rjgV2+Xtkivxl1D9lv4keC7NZoNQBhKkiO&#10;KOQkAdvuiui+Cn7UXxN+A+tRWmoXGt/8I7GGH2eC2b77HrzgVq0B+yHw6+Deg+F9sI0CxhNjtSC5&#10;+yxh328BsgcHjNep15T8EfixB8UPCOj30E7ec9pDLMJmG/LKCcgHrn1r1aoYBS0lLSGOoooqACo9&#10;yDdggHvUlVt0cjMoXB9T600A6KMSLuzg+1fOf7Z3iDUdN+F2uxRQny3064BIYjOF619F7vsdvl+c&#10;HtXin7W2jHWfhHrzom8rptxjgk8qPSjoBwH/AATTukvv2T/B6ywRiX/SSWIBP+ubHNfTUKyYle43&#10;Qxqx5zxivza/Yr/bJ8KfD34WaL8M7mw1K18SaWks09w0SrEyNISACWBzhh2r2L9oT/goF4X8M/D7&#10;UbKwj1CPWbm1Jt7iERkKwI5Pz/0rRCPnL/gp1+0hBqmrXXw9guo0bTb6GfdHI28gxE4Ixj+Kpv8A&#10;gmN+zVofxC0aXxzqFw0Wo2GpS28cHlKQymIck5/2q+PNLtdQ/aT+MM+rX0U17c3EkLzTXKN+8VSi&#10;ckA9uK/cT4L/AA18O/An4esLHT7bTbZmS4kEACgsUVSTnAzVvRB1O6ks5NB0+zsLWwS6t1PltuUY&#10;C9zivij4gaWmn/8ABT7wJJp1nHBF/wAI7JuEKhVz/pHOB3r2X9oL9tPwp8DfDRv78XV79t3wQLYb&#10;JGjfbkEjeMDNfEf7K/7QEvx6/bi8NeJLiS7aKGxntgLwBXA8uZgOpGPm9aSQH612W/7OhcENgdan&#10;psLrLDG6/dIyKdWT1ZqtgoooqRhRRRQAjxiZSucA1FcQ5jjCnOzrVhPvVFHBIskxdgVb7o9KAGrM&#10;Ln5WVWTv3FLNGzNHtBCqe3TFPhtxFHtGM5zU38OD0oAb5ieoo8xPUU3bH/do2x/3aAHeYnqKZS7Y&#10;/wC7S+WfagBtFP2H1H5UbD6j8qAHL90UtJS0AFFFNLBetADqKbu9jRu9jQBXuLj/AEhIMcOOTVLV&#10;Na07w4sbahdLbpM2xPM6E+gq/IqNMjEfMO5r4x/4KYfErUfhl4T8E6hY3E8SS6rsk+zjkrgcGgD7&#10;Eu4gkRMPMuMqo4yKu2u77PHvGHxzXmHwz+LGlfErSYPENndpaWUP7h4biRFcsFBJABIx83rXof8A&#10;wkGneWr/AG63wwyP3y/40AaNFZv/AAkWm/8AP7b/APf5f8aP+Ei03/n9t/8Av8v+NPlYrotXjRrE&#10;DJJ5a5HzVHHbqw3pKz18/ftmfGqH4X/CmDWLG/xL9vSI/ZZFZ8FHJ4z04rC/Yn/aLP7Q3hnWNUgl&#10;vEi0u6W1lW9UKzttzlQCcinysLo+oDcPG20rwO5qwArYPU+tQ+Yk8YbHvzWX4i8V6d4V06W6vLiN&#10;FjAOzzFDEZA4BNKzC6NyiuU8M/ErRfFLMLW7iUhQ2GlTPXHY11CyLJjawYHuDmkMfRVa6vltZIVZ&#10;WYyNtG0dKs0AFFFFABRRRQAUUUUAFFFFABRRRQAUUUUAFFFFACN0rLDmaO5jH3yCBWo3SsbS5vmu&#10;3cHCHIz+NUiJBG4/s2a0bm4WJiVPPY45r8y/2NbaTwL8YJtD8asbLW9W1dpNNjkPms8Y3cqRkL+J&#10;FfprIqsxvE/5afKcdcV8Af8ABQr4Qa9ofinw78R/h+8mnXnhy2luCllCXeVyRjBwQD9aTJP0AuGv&#10;rNEjtYRKoOMsRnHrWhJKkK73bbgc1+YPwF/4KczaHDBpvjfTdWudRigEcsl3sjJkLDnBx719d6F+&#10;134T8UKtx9ot4IM7WjkuoxnjPrRcex7tL9k1BhiZsg54yKteXCv8ZrzfR/jh4M1JgItT06I4BObu&#10;Pj9a32+KHhDd83iTSf8AwNj/AMaGVE6YWiTHhmx9aeNNjAxub865sfFTwfHGWHiPSeBn/j9j/wAa&#10;5TxF8fvCuns4j8QaaduPu3kZ7fWkUekSR3EytC0Y8tvlLZGQPUV8Of8ABUD/AIRe3+EelWU1wsWo&#10;JrMGXWP5yeoG4D3FU/jx/wAFKtG8M2F3a6RaXUlysEirPayo4DAHB4NfMnwx8O/EH/goF46uF1TU&#10;L7TvD0apqVu+o258p2RgMKwGD09aAP02/Z5s9W0vwfCniSH7HdswMMe8MGj2rg8E9817ErBlBXp2&#10;rnfCqpfabbiW3MTWiiD5xjOAOR7c10W0KMKMDtigmQtFFFBBDIrM3TiiVvJj3Ac4zTjIC+ylbZgK&#10;+OeME9aaArQshUXL4VjwTj8KsxyrIMqc1kDXLGTWn0UMguEXeY9wzjGenXvWnbwGDdlsgnj2psCe&#10;iiipAZI6oMt0qreXSx2zXMeGK8DNWJ4fOxzisebWrCDWYtEkMZnmXeELAEjntnPaqQF/Tbg3Ks5x&#10;kjPFSKrNc78cYp8NukO4RgAdMDtUkY2rjvSYD6KKKQBRRRQAUjdDS0yVS8bKp2sRgGgChqU0kNux&#10;iUFeOT65r8zfhT+yOPit+0h8T9Y1+1uIYYdXSe3eCRcMCWzkZ/2RX6YWcJhU2tzKs8jEsPp6Y/Cv&#10;NPhb4o8N61428WWWiW8NnfWNwqXrxuGaRstjIB46GgDkrT9i3wbayi8H2k3WNm07SMflVxf2TfAM&#10;quvmTBjwwCjg/lXtYtbr+2PtZu8WWzb5J6Z9atQWsBZyIgMnOfWq1EeAH9inwBcTF1lutx9Av+Fc&#10;n8Rv2B/BGsaVMI3vS3lkDayjuK+sHVLcblTJ6cUist1GyvH8vQg0AfCPwdtfhz4V8VX3w91K8jif&#10;S7fylV4N0m7KgAkDB617rpH7IvhL+y5YZkmAkfcOFzjr6V8j/wDBQLwLJ8EvEVh8RdI1SGC41fX7&#10;e2nhtz+88tiWIbPb5K/QHwD44h8eabBd2L/uVUISrBhnHOSK01A8n/4Yt8IQ3LNELjDtz9zp+VWb&#10;z9ivwQ9syoLgse2F/wAK9+upGjjVQ3zHjNQW6zx3ASSQuOTnHFK73GcR8M/hDpXw1jljslcK+0De&#10;B26dK7+7h+0Q7evNOmiMjKQcYqRQVGCc0rgNjBVAD2p9Q28hk35BGDjmpqlgFU9SlEdnJnG5lKrn&#10;1xVyqmoWrXUaBW27TmpA+ENU/Z313xV+1h4X1rWdMZdMgs5InlDowGenBOf0r61sfgd4bs4VUWqZ&#10;24OY0/wrrZo7T+1IpzabrlVwsvcD0q7Z+a00hdiV/hB7U0BxLfB3wxJ+5a2j3H/pkufzxUEPwL8L&#10;WUvm/ZkzndzEn19K7+422+Z9m4jjA609HW6jOVxkd6YHEyfCnwze8fZYs9eIV/wro9J0PTNBQQ28&#10;McZOMYjAPoOgrQt7UQtntT5Ej8xMpk9j6UagTUUUVIBRRRQAUUUUAZuqNa3FvJFNMY1IKkrnIryb&#10;xZ8evh78OW/4R++8Q+Rf27KzxyRSMwDDIyQPQ+tWf2l/GaeCPh3rFzDdLZ35sZngbcobeoGCAep5&#10;r8SrfXPiH+0N8Ur+0TWrqS+8hZnnMQfKrtUcAe9MD92fA3xe8PfEXSbifwzfx6k8JEZ2xso3Yzg7&#10;gO1UPB/wd0jQ/iVrXjzdMniDV7Zbe5hLDy1UbQMe+FFflh4duPjB+yrqmm38cutavojD7Vd29lZs&#10;d+BgAnHB5rov2iv+ClWv+JfhbpGneDxqng7xXHeB7m6uFQO8WGGwqckdQenaqiI/VdX03SrxYhdO&#10;bhjuVHyQf0q8sc2qFlmHlwYyrJwTX5afsb/t+ajb3MWhfEmz1LWdYubmSSLVLhVjjii2DCknHcH8&#10;6+v/AIpftjeHPB/gyLVbS5inaWNyIILmMsmF9M1dgPoO20M2GrRTIztEqnJZs8nParN9F9uurcxE&#10;t5T5bHGORX4h/Fz/AIKNfErxtqxn8G+IdS0K2VBH9ndUZiwYkt0PYgUfDv8Ab4+Kfgqb7Z4o8S6l&#10;qsMjK/lqiLwvLDoOtFgufuHqty9vblo1DNnHNWYctCrHqRk18e/so/ty6H8btNtrK8hkhvHLuZLu&#10;VAflxxjPv6V9caXfC+iLKhCYG09j9KlrQC/RRRWYwooooAKKKQjcMU+oENxGZNpAzinRpvhIYdak&#10;xximM3l9ASKvyGfEn7XX7Is3jbw3qWpaHbXEusQ21zLbeXKkf70r8vJPHIrwP9mH9pDUf2XrO28K&#10;/Eu6i0i5soCjfamadtzNkZK7h0r9VZoo7yF45UDIw2kHuO9eR/EL9mD4beOrmS91bwpp9/dyMC0s&#10;qksSBgVV76MRt/Cn40+H/jFod1qHhrUI9TW3YIxSNkAYjOPmA9K2PGGlR6h4euvtErw3EkbBVQ4+&#10;bBwK5f4KfB/TfhPpl/a6VBDYW80okKQggdD1rvLy/t5P3UkP2oqedvP48UvQR+CXjD9lP41ReKJv&#10;7Z0q6axkkdvn1FHBQk44319vfsA/sb6v8PtUvdd1vS5YFvIYZomkljkXdkNwAcivvi+8A6Hr9wl3&#10;d6bG0aDYY3ByaxfiJ8U9E+C9voFpLaiOLUbhbKAK6qFzwMZPNZGx3twq3EJtHO2U9AOvr1q9DH5U&#10;KJ/dUCs6aQRWP2pR50vZl5OK0LdzLbxuQQWUEg0AS0UUUAFFFFABVPUolvLdrcsQzcjHWrlUNYmN&#10;rZyTopaRcY29etAGF4u8U2Hgnw3PPqU4gWOBzGzKWztHPQfSvyn/AGv/ANtCx+Inw/vPDOgXtrPq&#10;TTxyK0UciS4BORuwOPbNfp78XPDY8ZfDnUE4+0fYZdisCTuK9h61+O/7Mf7MsviT9oRvBPiO1xqB&#10;tJLozXsLLldwxwR70AXdB/4Ke+NfA/h3RNJstO0y5fT7aO3k84Pn5FC8nHJ45ren/wCCtXxAltUu&#10;W0bSA7NtwA9fVdx/wTB8M6gswSHS45DkM/lNyT3rN1L/AIJa6PHosVvHJpu9ZN24RN7+1bRasZy3&#10;PjHx/wD8FB/GPiTx94W8RyaVpvn6aNyBVbBzn8e9dPr3/BWT4g3lmbRNG0nuNy7weQR6e9fYtv8A&#10;8EyfDxsUSZNMeQKMN5TccUnhf/gmT4S0bXbi61O20q8heMKiPGwAbI5zTuiD5T/Y80DxR+0h8bNB&#10;8da1ZNFDYST2vmQTDaP3RI4Jz1ev2D0PT10XQ7azycRpsG7k1598Hfgb4W+Ddk1hpdlZ2k8krTKI&#10;Mg8gAkDPoK9BtZnk1C4SXPlrjbu4H4Um7lFyzUrCQfl5qWqcjSf2ggU/utvIHTNXKye5cQooopFB&#10;RRRQAUxrgR3SQ5+8M08mq7zQf8fcxWFY+C8hwB+JoAsLNHJI6KRvXhuKaIVjXyyN0Z5O4ZqhYrtu&#10;Lq8WVZYJBuXYcgj60sd82sabJJADC27Azye1AGhgKMKMKOmKKZCrLCoY7mA5PvT6ACox5jzFSMRA&#10;cMOuakqEXBknaEAqQM7u1NEyPN/jx8Qdf+H3hHUNR0Cyt767ht2kSO4OFLAjAPNfDeif8FLPiLY+&#10;Krqw8W6FpGkadF8omjDOScjPT2zX6L+JNPsdQt2ttQsvt8UilWUg4x6V4h8YP2RfBPxA8MltP0Gx&#10;06+JMjTMjFj8rcdfUitFYzMv4bftmeD/AB9480rQNA1u31GO73bisMgIYKSQCR7V9LR7JLZp4zu8&#10;xdwPTqK/GH9mD4H6x8Hf23vA3hufVlu4Ltbm4+VCF/1T4HI9q/Z+1g+y6fHCTkom04+lOWgIp6bG&#10;0ulkOPmJ/rWjCymMKDnaADUGmn/R9pGOehqaGEws5JzuPFRIZNRRRUAeMftUfGWy+CXw8TWr+6jt&#10;IZp/s/mSKzAkg8YAJr8sv2Y/2V779qbXrnxbrMN5LYw6m9sJYrhQuwBW6Mc/xelfdX/BUbwrL4w+&#10;BekWMR2n+2IXPBPAOe1emfsh+CNB8AfD+Sx0qSzxJcmVlt3B+YooOeevFMC98If2a/DPw60qOxht&#10;zL5UQj/0hEYjHvjrXqum+HbHSbJobazg5YsB5S/4VZt98WoXDNlkbgDHSqusa22k3IC20ky7c/IM&#10;imhFltMspoSs9lbgsMY8pT/SvPfHvwD8K+NtJlgv4PIRud0MaqcgHHOK9Am1Hfb2kxhcCUbiMfdz&#10;jrUOvWc2rWbQ2dyITnO8cj3FWM/Mr4P6L4y/ZO/aPvNH1u3a28PeMPEDRaNLdTiUywhiVwFPyfLj&#10;ggV+ptfnX+118Q9O8SftI/AXR7dkuLvS9eaGdo5A2GUEEkA5HI71+ilEhBS0lLUjHUUUVABVHUJz&#10;DJCBxuNXqqva+dIC5yFORntTQCapG0toVHXIqjdWMHiLR7rTbjmKWIxPgZIBGD1rTkmVn8vGeM0y&#10;O28lXKfKW54o6gfml+19/wAE373xJ4hvfEfgK01G61adoo9sd0kKeWEwepHcCvl7wz/wTZ+Nl3qq&#10;f8JR4euo9NR8M41KJjt9cbjX7eXOow6W7TXupw28eMbZpAuO/evn74mftmeFvhzeNbXM0Oqq27Kw&#10;XMZ6HGPvVqtgKP7KP7Jnhv4U+E7GTZP/AGyIHjlhnKuF/eZGDj0A716h8Z/A978TPhbrXhy+WWzg&#10;ulRPMtJAkgCuCCDnjpXyF4n/AOCuvgnwvqD2sHg7VHKEAywMhXBGf71dJ4N/4Kn+D/Hksdj/AMI7&#10;fWiTHBmuJYwi4GeTu9qNRGHcf8EqfBGr2Gn3N1rHiS6mZg7xz35dV+gY16T8I/2B/B3wp+I1hrOn&#10;3GpLcQowHmSAjlWHb61718P/AI1+FfGmlWclrqVkHdQRCLpCynOACAa9CaONpVuVw5AwCOf89aLj&#10;GabD9lt1tgSUhUKpPUj3q1WdpmrDULq5j+zvD5JA3MMBvpWjWb3LjsFFFFSUFFFFADk+9UlRp96p&#10;KACkb7ppaRvumgCKiiigAqaoamoAKKKKACiiigAqN/vVJUb/AHqAG0UUUAVdUWaSxmSBN0hXgdOa&#10;+Q/+ChWi6Rd/Cvw+Nfna1ZJ5CmOfm2jjgGvsFoZGuUkWULGPvJ618df8FGvBOs+PvC3haw0zzmA1&#10;EmTyo2cbSAOcA8UAfkj4W+KHiyHwXfR6bcTFRcNtCzsvp7iuj0347eP7uyht7PzJprdQsqtcsuPz&#10;av14+Df7FHw78G+DfseseFtP1O4aXzfM8thwVUYxn1BruNO/ZT+EgkmMHgTT7ZiRuOw/N+tVHcmW&#10;x+LP/C4/if8A8+5/8C2/+Ko/4XH8T/8An3P/AIFt/wDFV+2n/DKvwt/6E7T/APvk/wCNH/DKvwt/&#10;6E7T/wDvk/41rzLuZcp+EPxC+Ivj3xFosdtq0DC2EwYHzy3zYI6Fj619ff8ABPb45HwP4gsvCRaG&#10;JNXu1ZgysW4jPQgY/Ov0au/2S/hPeR7JvBmmuucjcrdfzqhof7JPw+8N+JrHWdM8OafaT2rbkaND&#10;kfSi6Cx61FqlpJp6O021W6EA9a/Kz/gq1qGvw+NtIi0m4uI9IfSgbiaKdoyrec2OAR7dq/UezvLO&#10;41e50pbEqtum8OfunpwPzrlfG/wZ8F/ElvM17w5bagyoIx56k/LnIHX1qe5R+Hn7HfibV2+Jn2eX&#10;Vb2SEzW6kPcOesn1r95vA8P2Xw4phdpm3A/Oc9hXnfg39k34XeGNWlvrHwZp9rN8rK8aEEYORXrK&#10;zQ6Wy2kFsVjxuG0cDt/SsjUW3m1CSfEtugj3cNxnH51q1GrFlQ9M44qSgAooooAKKKKACiiigAoo&#10;ooAKKKKACiiigAooooAjmLCP5Rk1Ue1wpRV4kGHq83Sm0yJFP7KIrcQoCVB4zVHWPDdrrGk3OnTx&#10;+Zb3C7ZM9cfWtqo50MkTKG2Ej73pQSfCX7RX/BN7w34++06jouk3E2pzTeY+LvYPut0BYDrivzz8&#10;dfsX/Gj4UW9wL6wEGnriRj9tRm2lsDo/rX76Wtu8PLSmQYxzWb4g8JaN4gt3TUdMtr1WABEyBsjO&#10;cc0wP5tb/XtX8G3DW5vZluS3lTAyltpHXvVS98SazJuMd/cE/wDXdv8AGv6In/Zx+Gdwzyz+CNEn&#10;kYFsvaKTmq1v+zz8NvunwBo31Nmv+FIuOh/PBY+MdRmmWB9Qut8jBMeY3Xp616L4Y/Z0+JHxOaO4&#10;0NJboTZK77wLkDg9W9q/d3/hl/4YNIsw8DaGrg7v+PNc5rYs/h94X8KKqaZ4TsYgnCmC3C8Hk9KR&#10;R+bHwU/4Jg6ybvTj4w0WY6dPJGbl1vVJ8skbiMOe2a/SH4Y/BrQfgr4T0/QfCds0NlZoYoxK25gp&#10;JPJPJ5Nd5AAIU2p5Y2jC9NvtT6AGyKVtnEYAfHSlt94hUPw2OaWnL0oJkLRRRQQVZpFt5fNc4Tpm&#10;qOsLcyPazW4DRKdznjgVb1Zttqfk3/MOKc0kZskR3WIumBuOO1NAfH3h34iX11/wUA1rQTKDZppy&#10;yBcd/JX+tfYtvMZs5r8Y/wDgoJ4z1P4R/tXa94g8P+IZLLUvJgiEdrKFk2mFAffFefj9rz4mWtvA&#10;V8UazJvQMdtyaQj946K/Bv8A4bI+Jv8A0Mutf+BLf4Uf8NkfE3/oZda/8CW/wqtAufvGeBXxh8S/&#10;io/hz9vLwdpV1OsWmy6O0r/KSc75B2HtX5yXH7YvxQZRt8Ta0Mfe/wBJb/CvPNW+PnizUviNZePL&#10;+71C9msYPs4eSQkgEk43duopBof0OaTefb4zdId1tMA8beo7HFaCOsi7lORXjf7LvxJTx58H/Cdy&#10;4HntpVtJIS4ZssnOffir/wAevF2reCfCdzf6Tp11qEisqiG1BzyDk8DtTGd03jPS0unt2nIlV9hG&#10;09c49K17e5S6hEsZ3Ieh6V/Pl8Yv2l/iivxS1QReINa0SP8AtGbbbeaR/wAtPu49ulfpN/wT9+MP&#10;i/xP4L0tNaj1HVswzMby4YtvPm4HOMcDipA+6IZkm3bTnacGpaxJEjN9aOb1bd2GTblgC3tjvW3T&#10;AKZLu8ttvLYOKfTJFLRsAdpxjPpSAzbGwkluFvLwYuVyqgHjH+TX463n7TOq/sy/taeO2guY7fSd&#10;c8QKL6SdDIUiRvmKjBI4c9K/ZH59Ns3ZmM5DZ9/pX4O/FP4X618Zv2qvHdlBY3pgi10pvigZwodg&#10;M9P9mmwPu2P/AIKaeBLzX1sB4liNh5e8lbSXO4f8Bqe6/wCCnvgcLJ9k8SwusIO7NnL26dVr5ktf&#10;+CWOqayovhrmoWLt/AtgeKdJ/wAEoNQgb5PFF+Q33iLI/rSA+mLf/gqJ4IS0Sa48SwCNuA32OXr/&#10;AN81keJP+Comg2oVbDX7dmdflzaP1/75rweP/gkteS2y7/Ft8sfZTZ8Zq5o3/BJG91C7jFz4uv4l&#10;VsAyWXGPxoA8X+Mn7QHi79rnxpcaAjW97pdreLewNGnlMWB2g84/vV+rn7E/gfxN4C+E91Y+JLdY&#10;NRa7Mkahw+UIGDkHFeZ/A/8A4J26P8MZopZNQjvp0iCGWS0Cs5BU5z+FfZen6amn2vkx4A9hitm9&#10;BIW6W4ZISgBbOW6VZjYleetMEnl8Hp05p/DdOntUjI5Hl/hAp0bP/HgU6ikA4YHSlpF6UtSwCo5j&#10;JtHljJzzmpKimkMa5CF/YUIBFiIXOPm7UiyPlgwA9KZHeOxwYWFTqdwyVwetMCGNZmbEgGzv0qJv&#10;NWYCIZXd82fSrLysp4Qmm28nmFsptoD0H+aBwfvd6j8zy1LS8Acikkm/fFRHlvWpZYhMuDxxQwCG&#10;ZZow6HIPSpKh2+TCFUdPSktbj7QhbGMHFFgJFlVpGUdR1p9RrHtkZv71SUgCiiikB+af/BYDx5q/&#10;h6z8EwaM6+VNFeJdbh0AKAda6r/gmd+z/wCD/wDhSnh74pXFvL/wk2qxT2txL5hKMqzEDC9AfkHN&#10;eaf8Fpvlv/hZHAdqSm8WXZ3GY+tfVX/BOGG1tP2QfBkDNHsV7kDoB/rnoA+gdc8OWuvaNNp95bob&#10;GVNjkKAdvsa/Db9sLwXodn+2Nrfh60DLaQz2e1CTnDRx55/Gv3V1SR0uoMEiDHzHt+NfiT+2RJbn&#10;9vTxCYyrE3Fhgq3+xFWsdxH3XJ+wv4C1fwAb17K6FwIYwHWcr1AJ7+9fE3h39j/W/iR8fPEPhfQL&#10;We70XSriL7TG92BthbG7lm5OM9K/WPVftFv8G5zBG/neRCVCg7jwnSua+Ad54VGq6gLF9OTxG8Si&#10;+WF1+0A5OPMAOR+NUI8k8M/8Er/gvp7RTXWl3y3uOf8ATHxyOe+Oua0b7/gmN8ItWYw3mmXpt1OE&#10;xduDg9ehr65/5B9szu3mkHIJ61DLHLeNDMJWhRDuYdmHWpuOx+VP7Rn7K8H7I+vP4q8CWk1poMIj&#10;i8ya48z5nJ3cFs9vSv05+FN5e3/gbRri9CgyWcTgrjuvPSvnz/go9Jp93+zvqEKzQm8+2QYUMC/U&#10;9ute0fAS3vLf4f6SLqSRx9jh2eYDwNvbND2Dqel0UUVkMKKKKACjOOtFRXMwt4S56D1p9QEzLvGA&#10;NuakbHftzVK8aSTyHjLAdSF6V5l+0h4+uvh/8L7jWLWOSSdZVTbG21uTjrViOe+MH7Znww+Dq/Z9&#10;f8QfYL2YSLCrW8jBmXqMhT3IrymT/gpl8IX0WF08WRtebvmH2SbH/oFfl1eaT4m/ag+JF7bXV9ft&#10;5N+YoIirSkeY2MKP+A17Hpv/AATW8SGFPMn1YfWwb/CtLWBn2paf8FPPhHeXkdveeLYltHOJGWzm&#10;H5fJUsn/AAUi+DOmX0slj4tRoCdoZrSY8f8AfFfEDf8ABMjxC0oxc6qP+4e3+FOb/gmH4k4IvtWx&#10;np/Z7f4UaAfcH/Dz34Q3GrQhfFkf9kY/fSfYphg4/wBz1r5i/b2/bE8F/GbT/Ar+Btd/tGbQtYjv&#10;5cQyR7UXJydwGfpXneq/8E0fEUK+XbyaoFbkhdPb/CvNvi5+xhrnwpbwtFcXF+v9sX0dl++tGjwW&#10;4yPU+1c5sfp7+y3+3J4Y+JXguzttQ1hH8QSSuohW2cAquf8AZx0HrX1/pt4moafbXKHck0auDjHB&#10;Ga/C/wAYfsc/E34PXhuvCk3iBvKQOv2OycctwcfnX0b+yXqXxvj1i1g8TS+KTaRTwIPtkcgTYCA3&#10;UYxjrQB+pL3CRthjg0/cNue1ZmjSCTT4zOR5vOd/XrUsvm3DBRuQdOOlAF5WDKCOlLUdvGYYlQtu&#10;I71JQAVDdNGsDGU4TvU1Ub2RpJRb+USjDJfsKAKt/b7o4ZYRmEDLZ9Poa8t1n4O6RefEc/E/w5bM&#10;/iv7OLIOWwnljqNp4zXp/iLXYPDOjyXE4Ty44mYh2CjAHPWvgX45f8FQtH+HtxNpWlaDDdsoVhJa&#10;XqZ5zkUAfflnJcx29qZQBcMoNwOMB8c4/HPSr6yM8x6GLHH1r8bdQ/4KiarqEzTJp17ZqzFgrXfb&#10;r+lQL/wU41dP+Wd3/wCBwrVR0M3e5+zLmfzk2geX/FUWpwwzQqJiQA2Vx61+OKf8FQNXU8w3Z/7f&#10;aZdf8FRtUh2n7FeXHI4F5096fK7k3PuH43/Hy8+G/wC1N4H8PXlzHb2F9YPM42FicCXngH+6K+pN&#10;D1KDxLodtqEDeYkyb1YAjPbpX4FftCftSX3xc8faL4vjaa0vNNtRBGhuNz87+n/fZr7O/Zb/AOCg&#10;lnbeFdL0rWp4YXggVDJd36ryWOTg1XKB+mlmDFGUkGGJyPpVivNPhP8AG7wt8SbNRYa9pdzfPIUS&#10;2gvEkc4AJwAcnrXpdYyNIhRRRUlBRRRQAccnsK8P/bC8bXfgv9nPxdrulOqy2kcZDMM4JlQHj8a9&#10;wPfPSvnH/goNH537IPxAis08yRoIQFi5OfPj9KAO1/Zh8XS+OvgT4S1CeRZLu6sQ82Bgck+1eo29&#10;tFpFowX5U3bjnnrgV+KP7OP7f2rfB7wzZaJeaXeXUdjbiIK9xsGAfQ174v8AwWY03T7Rkl8Dtdtn&#10;p9tT/GgD9Ok/eKHHIPIp2w1+Ya/8FpbNlBX4dT7ewF4tO/4fSWn/AETy4/8AAxaAP062Gq1wxt/3&#10;mMc4r8zv+H0lp/0Ty4/8DFqtff8ABaS28oD/AIVtcsNw+b7UKqO5Mtj9QQRIuRzVDVpZ1tZFhAJI&#10;IIOOmDX5rt/wWggitzJ/wrO6wB/z9LVdf+C0VvdI3/Fs7rof+XpavlZnobt5p13pP/BST4WiRAkL&#10;WFwT0P8Ayzf0r9HIGdpHJ+52r8rf2ff2hY/2pv20vAPiuPQm0JLOOe08l23lv3Tndmv1Uj+86+gx&#10;TdgQ6NU3ArUnPOenamxjC0LIGyB2qGMfRRRUAcP8XPh/onxE8MNY66sjW0TGZPLYqd4Bx0r8yv2a&#10;v2uNK+CvjSfQ/GurLp1sdTd0BheQ+VgAH5VP901+s10sLRFZ9uw8fN0r4l/a0/Y00fxXo+oanoOl&#10;QrfpaYjFlZB3L5Y8Y5zzQB9O+Avjh4X+JFml/ol+buxlQSRv5TLlT7EA12NvrVrcp8zgnOPun/Cv&#10;wJ1/w5+0F8KtRmsdKfxfp+nxHy4/Lt5UTA7DjFc/J8ZP2g7W4EX/AAkviwcZ3YfH/oNNbgfun4u/&#10;aE8HeDZLm21vUvs20sigQu3Tg9Aa+V/j9/wUn8D+A/BF1a+BvEMVz4n3qY7ea0kI2nOeSuP1r8yb&#10;nxp8Y/FSvDdQeI9WmIKmRondix6np3r2X9ln9hPxb8YvEcF54tttW0WJlfLX9g+AVIxywxzW9rB6&#10;nrX7C/wqv/j18XNY+I/i23aa9g1VNUs5IZQqL5hLZ2g9OemK/XKvLfgX8CtM+CugpZWnkysYI42d&#10;IghJVcZNepVEncApaSlqQHUUUVABTZPuH6U6onYSRuqt8wHbrTQDLWIcSH73SqOvawNBspr+4YJZ&#10;W6GSZ8Z2qOpwKkspHt4R5m48nluK8S/bC8TXeg/CfXHsmkUtptw2Y2xjCjFFwPgX9vb9tqeTxzqe&#10;heFdRjnsEMLx7oWU8xEHkgdzXyB8Mfg540/aB1xm0eN72+uJyEVrkKNzZbHzNVb4e+EdT+NXitJJ&#10;kuLy6kVWkxGZW2qwXJxzjmv3C/Z7/Zp0D4aeH9IvLe2tBdmGKVmW3CMG2DOT681teyFufBvwz/4J&#10;geLZ41TxroR2hDgpexk7t3HR/TNcJ8Zv2Nn8E/G7wx8ONE0+WJNbsnunha5G5ipbJDbuOF9a/Zu9&#10;uJDJ5aKQoI5HQ18TfHy3WT/gpF8HJZbgR266Fcho2OFPEvWi70A+Srn9kj4wfs5TQ+JdD07y7ISC&#10;SQ3F6kg8uP5ycbz0x6V95fsS/tOTfHLwmDqV3FNfi7kt9scRQYRFPp65r6F8S+ELTxdodzYz+XLb&#10;zRNGm5dwG4EZH518FfDjwcfgH+354V8C2F5t0e+0ubUZIox5cW8rMvK9CflHNG6A/RaMSb33qAuf&#10;lxjmpKqWdvJDNNI05lSQ5UHoo9qt1i9zSOwUUUUigooooAVT8wp+4etR0UASbh60FhzzUdFABRRR&#10;QAU95Vj4JxTKjvFJXI64oAsqwZQR0pN43YzzUFrIfJUFTkCnop3ZOaAJqKKKACo3+9UlRv8AeoAb&#10;RRRQBFL5ZwGJ3noK8v8Aj18YvBvwf0nRbjxffixjv7n7NaMYmk3SHGB8oOOo616XfXZs4zJ5Pm4G&#10;c18Hf8FXYbm5+Fvg++gjkmkTUTKscYJKkAdKAPuDw3eanNCg1FEVn+ZQoHK4GDWvNMtu43cbjx71&#10;+N/wO/4KXa74WsU0jxDZX2oXjSsyz3V3gqu0YAz24rv7v/gsRDpF81u/gu4vfLbbvF4Mcd/xqorU&#10;T2P1V3HGe1CsW6V+X8n/AAWatJINo8AzKc9fti1Vtv8AgsUkjsf+EHuVGf8An8XgfnWnKZXP0v8A&#10;FnizTPCOnLd6tObe3LhAwUnkgkDAHoKzvB/juy8dLLLpE/2m1hfZKxUqQcZHUZr8lv2kP+CjN98e&#10;PAaeHdD0q58P3yXK3BuYbkO20KRjA7fNn8K94/4JK/GJ9W8G+KtP8Ra4s+pyaqqQR3lwPMICfwgn&#10;J/Ci2g/M/RGO1t4LqaaPPnFfm+lN0jUG1BXdSCqsVPGKS1hJ1SeXzN0bLgL27Vbt4kt22RxhFY5O&#10;0YqRLdEate/anBVfJz8p4zVzaCwbHNOorM2Kd01150PkqCm75846VcoooAKKKKACiiigAooooAKK&#10;KKACiiigAooooAKKKKAEbpTac3SmMwVSTwO9BEtxaiuFdoWCfexxmnqwdcqdw9RTJJtsTMg3kdhQ&#10;SNtllVR5uOB2qKTUoM7Gz+VWIXaSMFl2k9qghhTd8yDOe4qgIxqVvEw+9knHSr6yCRMr+tVbxQqq&#10;FiDbjgnHT3pbfT/s+P3rHHakXEdIbhem3FSxmRlBbFHmFeCOOgzTTMV6LkUihzdaSl5bnFG00CEp&#10;y9KTaaVelApC0UZozQQVNTWVrUiHG/I61FdWsUlnFLc5/dLuO36c1ZkULL5jHC4xz0qhpM1xc3F2&#10;s8DJEGIQsDhhmmM/N74gfAXwR+0P/wAFA9d0jxHaXF1YfYElKpJs5WBMdvavoTT/APgnP8ErqLZF&#10;pV6BENnM+On4V7Lqmg6DoPxAuPEFr9mk19kEb24ADhdoGTjnpzXV2/jjw/tUf2lZxSn7yCVQQfQ8&#10;+tCEfPX/AA7b+C//AEC7z/wI/wDrUf8ADtv4L/8AQLvP/Aj/AOtX1BaXVvfQLNbyrNE3IdCCD26i&#10;pI2jlBKMGAODimLU+VLz/gnR8E7KPL6Xe4bjifP9KzI/+CbnwT1jw/PaW2k3nlO/KtcY5GPavrpp&#10;oZGZMrIV6rwcU2xnt5oz5BTbn+DpQM4X4ZfB/wAP/Cjw3DpWhRSxRWtukCrI+7AQELziukSxfxHp&#10;rQ6hh4WJyF4Natva+TNcMWJDnOD0FRwzPHdeQsWYMZ8zHGfSiwHyx4m/4J1/Cfx54mvdY1XS7mW7&#10;a4ecsJ9o3MxJ4xXuHwn+D/hj4NaHb6RoEEkFvbqwRZG3cM248/Wu8gZt0xMe3nj/AGutSRMZM7ow&#10;pxQgMn+ytO1jUIr7Dme2JC84GfpW5VW1cnzB5Qj+b0xn3q1mkwCmtnacdccU7NIeQRmkBXWKSSEr&#10;LjOe1fOHwx/Z70bwd8S/Gvie+gZZL+7W6VxIDyuTnGPcV9Falcy6dYvJFGZ3BGF/Gvzk/b4/bSTw&#10;3aW+keGZrS71KJriC/hs7oebAflALgHI79aqwj9BLXxho4jEcb4UeuKs6TqGm635wtzu24DZwPXp&#10;X8+umfEL4xfE2TztBk1yWJ8lfsbyOOOvrXvv7Pf7WXjLwR8TvDGl+MbebSdPmv4Yri61Cdo1CqcM&#10;xLEDAz3o1A/ZHWrXydPRIFAw46/jV5YkwjDaGA9RXNeFfiFpPjrQ/wC0NHvbXUrJ4meOe2lWRGwO&#10;xBI61+SHjT/got458P69qcK+G5WtrWdkMrSuFwDihjP2VuPOaMeSV396is/tajNxt684r83P2df+&#10;Cjy69cWkOurp+nNPGqoLi7xlyygAZPXmv0itb557ITSp5YIB56Y4qrAW2VZuDnilWMLwOlQ/aIYU&#10;RnkVfM4GTjP0qZcgetABRRRSActLSLS1LAKjmnWEAt0JxUlNYA9RmkA1ZlbkfypxbcPlPNeY/Fj9&#10;oLwh8I5Bba7r2l6ZetGJEgvrpImZc4yASOK+cPFX/BQzQNJut1tfaPcQtJtRxeKQ3oRhqYH2zH52&#10;/wCbG2mt9o3HG3GeK+Iof+CkmkPH5bnR0c9vtYz/ADqA/wDBSTRrVmLy6OPTdeD/AOKp6iufcUUU&#10;ouC74xivP/iN8VI/Bd1ArPsRlLN8ueh5r5l0v/gpNo19N876OkRB+f7YuP8A0KvEP2lv21NF8WeG&#10;9QTTb/S5rr7HKqJbXas24g4xhutGoz9LPAfjS18ZaJbXlu5cyqzZIx0Yj+lb9nAYEYHu2a/PX9gL&#10;9pzw1D4R0q28T+JtO0y4FrJuS8vUVtxkYgYY9cV9/WHiLTtW2NZXsNwjdGjcMDxn1oA02OKWkyKX&#10;NJgFFGaTIpAfCn/BTz4RweOPC2k6uYi8mj2l1Orb8YPynp36V1f/AATbmGrfsd+CYgf9KDXBYE4G&#10;BM9fQnxZ8Dx+PPBesWE6HMlrJEmFyTkds1+enwx8Xa/+zJ8ZL/wvqFpPY+D7OyH2e/vSYoTI5Vio&#10;zxnrQHU/TLVlM2jzqn+sVABnpmvwt/bI3aX+2xqEz/62S/09GxyPux1+pHjr9sb4cWXwx1aew8a6&#10;DdawtuClnHqMRdn4+UANnNfmBo+h6l+09+0xqWsW9lPctG1tdMtqjSBQhRcng8cda0juJn7faba2&#10;tx4V0+0mBMclrEzAf7oP9K/Lvxp8RtW/ZR/ac+IHii5lWHQNWnjjt8IZSNijOQOnWv1K0/Tg+l6f&#10;G7mN47eNNvQ8KBXlf7Qf7L+gfHjw9DYXz/Ynt2eTzoY1LuSuMEkH0qloB8/eA/8Agqt8JtW0g2uv&#10;6ndnUWkO0R2cgG0AY7euaj+I/wDwVQ+GOn6K8Wgalcm7aGQIJLRyN2Pl7etfO/xI/wCCa9x4T1wS&#10;eH4tW1SARhvMS23DcWIIyF9MVxXgH/gnDrnijxYW1W11uzt4rlGybY4ILck5XtinZAWNc+Pnj/8A&#10;bE8QHwvos1nLbyBZ/wB5GY/uH1J96/Xf4V6dq+k+DdKs9W8vzYLWNB5eOoXBr80v2ffgjYfBX/go&#10;MnhX7XIbQaC04NwoU5LgdOB2r9UNLs0tYz5cxlUjjnIH0pS2Av0UUViMKKKKACobq3F1C0bdDUrU&#10;op31AgjHyLEnRRtOa5D4oeBLH4jeGZdBu0Z42YSYDY5HPWuoS6bz2RE3DdhiO1M+wx/2sZ/PO/bj&#10;ys/rWgH5IJ8K9a/Zx/aY8HGwhjj0zVtaV5tx3nasienThq/V3wp4gTXbdHwMkZ+7iq3ibwDouuXt&#10;nqF5bW/mWTGRZGQEqeDnJ6dK4fxl+0T8PfhjI+nXHibRrfUIT81vNdxo6gjPI3A09xbHrc0cnHlq&#10;n4gVE0d0Oix/kK+Jtc/4KSeHrPUES2vNEuE5yVvVP8mro/D3/BQzwtqSw/atR0S1DAZJvVGPzalZ&#10;jPryOdPLLOoPP92vhb/goVd3eveIfhRBYopS18UQPJlf4Qxr6t8L/HrwL4sjVNP8TaRdTucLFBdo&#10;xY4ycAE1o+IvCWh+JhZ3t6luywuJ4WZQQT1GCayNTcnsbDVrREnj3AqAeMdhS6foOnQ7hBGRtwDm&#10;rGn3gvFBWJfL5G4dKvLGI9xUcnmgCD7FEjbsED61YbOwheuOKrTW7XDEFmQe1SbGt4G25kYDIB70&#10;ASRb/LG/G7vin1FbyPLCrOmxj1X0qWgAqrqNx9ltXlHVatVXmkPnCNo90ZGSxHFAHhX7RXia7/4Q&#10;TUPJI/49J8/L/sivx2/ZP+Clj+0f8cn0bX4Xnja3lk2iTy/usAOefWv3fvdLTxRa6rpt5YpFbsjR&#10;JKUzuByCRmvgbUP2btV+CH7RP/CQeGNPvb7TPsQj+0RwkR7mPIyo68etAG7pP/BKXwBKsn9o6VKy&#10;jAh2XX8PvxV4/wDBJ/4W/wDQHuP/AAMr7S8Eahd3/hvTpL23a3l+zxkhgQc7RnNb+R61opOxD3Pg&#10;pv8Agk/8MO2kXH/gXUtr/wAEo/hXGzm40i4K7TjF13r7vOPWoZ4/MUfMevaq5iT8f/HP7FPgXw/+&#10;114F+HkdjMthrFjLO8JmJ3bVlI5xx9wV7nqn/BJ/we1xO1npsqoc+X/pmD04z+New/GP4da3eftn&#10;/Drxfp+j3F3p2nabJFNcxwkxozLMMFscH5h3719NS2Ml9HBPLK9u+4MyDj8KfMLY+NP2af2LdQ+A&#10;3xS0q/hiWPTYd7sPtG85YY6fhX3FUPlhp1cDdgYzUzfKOeKzkaR2CigMGOFOfpRtPoagoKKKKABh&#10;lSO2K+cf26tcsfD/AOy/41bMgKxRMcDP/LZK+jmPynHOBXgf7aPh/UPG/wCzL4z0rTNMkvtVuI4l&#10;htIY90j4mQnAwc8AnpQB+Mfwz/Zr8b/HS+uLzRltxbToJE8xwhwTtr2Oz/4JL/FO8hM7GwIzji5U&#10;f1r9Nf2PfhfB4J+CvhpL/Sls9YWxVbi3mh2yIwJOCCM56da9whmNxEY5oRajPXGMUAfio3/BKv4w&#10;wsY420vYvC/vx/jR/wAOr/jH/e0v/v8AL/jX7Zrp8O0HIbI68c07+zofagD8Sv8Ah1f8Y/72l/8A&#10;f5f8ap3X/BMX4zW7bC+mcf8ATYf41+4P9nQ+35UrWcCKMxI3uQKqLsyZbH4k33/BNb4yLYsoOl9P&#10;+ew/xqvbf8E1fjHb2ZkY6WcqR/rh/jX7dXEMCL80CEY7iqmqxxx6W8kVqr/KTgL0GDzWnMZ2PyS/&#10;Ya+EuvfBb9qDwfofiQw/bpnnnTyWDDb5TjrX6+x8SymvzZ0XXv7Q/wCCg3w4SJVC/ZLjhOeRG9fp&#10;Ksgh5chS3Azxn2oY0TR/dFRQoVeQ+9LHIAwQ8N6U9ZEcsFYEjg47VAD6KKKgCG6tUukCyZwDkYqg&#10;t6lifLm5HXpnitGeHzlxuK98ivJPjV+0R4U+D9u66nq2lwal5Hmw2t5cojyDJAwCQSMg9KrUDb+I&#10;nwzsvHlnCVhDfMWbkL/SvOLf9jHwFNaMb61kN0W42zgDH5V8e/E3/grXqlpqF1pmheFrHU4oWZfO&#10;tZyw2+vBr5H1r9s/xt4u11dYjv7ywWNfL+yxXTbDyTnr70LcND9i/Df7JPgzw/dPPFayABgy/vc9&#10;M+1eu6fo0GkaaIdKQId3G/H41+O/w6/4KneKPh/BFZ33h5b9GCR+dczvnAGM/rzX2f8As+/8FAtD&#10;+KEkLavc6Tou8MCpu1BBBwOp71p8xH2RYJd4b7Xtz221bqnp95BrlhaX1rOstvNGssckZDK6kZBB&#10;7gir22oGNpaNpowaAHUUZozUAFVoYfs7SyHoeas5qtKrzZXaVXpkdxTQC7kv7fK8qT9K+fP2zlWD&#10;4S62ME/8Sy49+iivepJBpFltU+YwPQ9eaw/F3hO3+Inh29029XyoriBod23JAYckZpsZ+Pf/AASj&#10;0yz8XfH7WNN1BS0MOjvMgxt582Md/rX7LaPHcW9nLEdoSP5I/wDdHA/SvyW+OHw7179jD43X/ibw&#10;3pV5e6NMtvY/bGjMceGAZsMB2KnjNfpF8Jf2gPCnxA0fRIdL13TdQvJbeJZ4ra6WRkkKAlSATznP&#10;BrToSerx/wCoRpPvE84r4Z/aEt2vP+CknwdtW/1EmhXJbnHQSnrX3TPJDGR5kipzwCQK/K//AIKj&#10;fEK++Ff7U/w/8VadE1xc2WhSBYlJXO6RweRz0NJAfpHqHxC0bwzY3sDyMrWETM/GegJ/Gvz70v4p&#10;2Pxq/wCChXhLWdFkaV7fSJrXc6lBkCYng+zV8N6x+0d49+JGv3o0038l3qLeX9jglZiC3yhQAc81&#10;+g3/AATY/ZR1LwvpMPjfxeuoaZ4ogvJUSxvoijNG0QAYbhnGWb8qq1gP0M09ZFsYFkxvCjdj1qxT&#10;FYRKqMdvGBnvT/5Vi9zRbBRTPNTdgMMntUm00hiUUu00bTQMSil2mmSzJDt3uFycDPGTQIdRSb13&#10;bc8nt3qNbqJmKh1JBwRnkGnqGhLRRuHrRuHrRqGgVJxID+VR5HrUV3fRQHyfMUTsMqmRk/QUahoW&#10;lUL0pkz+XGWrzS0+KGk6l4s1HQrTU7W41SxIFzaRzK0kWT/EoOR+Ir0ZpgbctLhB70ATxtujU+1O&#10;qON0EIYMNmM5zTIr63mbbHMjt6BhSGT1G/3qeWA6nFRsfmNACUUUUARTwvcL5fHksMN618F/8FUt&#10;S1XQfh54WigMYhm1Boo8jJ5A6194XVuJpFImKtjhAetePftCfBrRfjRp+i2HiLUf7Kg0+58+GRtv&#10;71uOPm+nagD81vhf/wAE5fEfxM0j+2ri2t3vPNKK32gKMbQen41203/BJLVHUSGzh81uW/0zvX6d&#10;xWcHgnw47WkKbY8HaFwDwB/Sr8Mkl7Z2tzkqZlDFR0HeqjuS9j8qLn/gk34oz+6trUL73QqpqX/B&#10;KnxnaabM8NvaBlT/AJ+h2r9cfs/y8OTT/LMkZRl+XGOe9XzGdj8QfCH7CfifwT48uJPE8dsdMaHy&#10;kEM4J3Egj9Aa+u/g7+xFefCT4jeGdZ8PwRwadK4urpWuNxJKnGB+Neu/t4fDnXNa+FcE3hKxu7vV&#10;V1CN2SxjJfYEfJ+UZxnFYH7DPx6bx14d1fR/E7xaZrun3S2MFncS4mk2rg4DHOcjtVcwH19ZWzQw&#10;jf8Aex2pYb1PPWFs72yRxxUUl1JZ2iHZufOCp6ipLGQzDfLD5UmcAEYJ4qHsUty9RRRWZoFFFFAB&#10;RRRQAUUUUAFFFFABRRRQAUUUUAFFFFABRRRQA2TO0461EzB1KEZzwambpVa35Z+e9UiJEkcYhQKO&#10;gprRlYmEZwx6E1ntcPLqUkAXKgZzVTxp4o0fwpoF5e63fx6dYwx75Z5DgIo70EmwnmxKPMYMOnFP&#10;Zoozl3UH3IFfBXx2/wCCmmifDCzMXg3+zfFjpP5OFuMHZtPzcA9wK+OviF/wUw8V/EK6BuvDUOkw&#10;sgQvFdFsDOc9BRoB+2019DGoAkUluBhgf61TkW/jfzPOVoR1A61+Hegf8FDNd8LOHg02O/PAw07D&#10;p+FfT/wN/wCCrVrqi21r4ms9N0RGZi7y3OSowSOo7nFK4H6bRt5kak9cVDu8uYq3Irifhz8UfD/x&#10;W0uC+0jU4bseUkreS2QNwBFd1PCHi2lto9aNwJRjqKWmoNq4BzTqQBTW606mt1oKjuJRRRQWNYLN&#10;+6P1qnqdvqEiItlMkWBg7v0qS4sTJL56sd3TaKh1m+/sLQb2++8YITJhuBwM0AfkV+3d+1R8U/gz&#10;+1Drmj+HtYjhEcMJAFuH+9ChP86d+znqHx7+L2tWuoXXiOzSwa6j86KS2KswJBOPwNeo6LZ2fx5/&#10;b41iO7RI0awWT5Bu+7Eo7/Sv0P0Pw3a+Gbe3tbG1jdFVVZwoBGBiqjuTLYwvANvqng3wrYw61Oty&#10;RuQ+UO5YkH8q8q/as/adsfgNoF5b2rzQ6pLZ/aYZI1DqCSwGc/7tey+OvGdl4R0a8utakjsLNY2E&#10;Ush4Z9pIFfg78afiJrf7V3xqstLsYGEgZ7KKK3cv5m2Rzu5x1zWqVyDv9Y/4KTfHa68S3baHrh+x&#10;yOMA2IZtv4V9G/Af/goBr9h4osdJ8X3V3cGYtK3l24VSu3jn6ivoj9kH9knTPhp8P9MutUMn2+6s&#10;1jlhuIl+RgT0rzn/AIKC/sv6RpHwp1/x7a30sN5p1siJGkYVfvnng+9PyFqfb2h+JP8AhJvDOi6v&#10;ZMVh1CBJgG67WAIzXRwqY49h+91rwf8AY31xtR+BvhNHwxg0a1AYnJP7v/61e4WY+1f6STg8rtHS&#10;s2NFuiiiszUKKKKACkk3GNghwxBwfftS02VisbFV3MFJA9T6UAY0Wptb3S6dfZlnky4dR8oHp+lf&#10;hV8SdL0nW/249S0O80+ZrLVvFK2l0sikLKjSAMAfoe1fulc3FzfabKsluI70thYx1Iz1/nXxx+2h&#10;8F9SuvGnwo8Y6ZpbS23h7VjqmqTIgCxRo0bFnPoAGNbRMj2b4P8A7Jfw48B6VA2j6BHZRgNwsh/i&#10;AzXB/tJfsT/D3xd8PfEd/pugxR63a2NxJbXEkhOyYr8rfmK+gPhX8QNJ+K3hGDVtKu4p4GYxhoGy&#10;uVAzW7ezW+iqyFxK0wwEf+I+n60CPgL/AIJy/EK/8P8AjaX4NarO0tzoulPNJtTEZDSIBgnno1fQ&#10;nir9gz4Ua/qe7/hGoDb3BLXKtK3zk814V+0DY3v7Ofxk1P44W2nmb+2jDo7W8nyQqp+bIPr8npX3&#10;X4ejgk8PpK1wf9IjV2J/h4zxR5gfmz+0p+wX4Z+HEllrHhzTbSwtIdRjeFVdiVAy3/stfcf7NfxI&#10;uPi54Elv7mVpo4Z/s53gKflA9K8L/b8+Muj+G/h9p+l2d3b3V+uopC0LP8wyjjJ/HFdL/wAE5dP1&#10;PR/g7fw6jatbs+pSOA3oRxQ72A+oN1rqUjW3lndbfdJ6AjirtqJPKAlYM/qPSs5oE0e8e4VtzXDY&#10;IPAGTnitdWLAEjBqRhRRRSActLSLS1LAKoa3dNY6VdXCNtaKNnB+gzV+s7XNNTVNPlgkkMSspBI9&#10;xSA/Bv8Aal8fa9+1d8RbbUkudxs4mtAtxHsbhj0AHSvQ/DP/AAS7+JGv+ENE1W417SWttQt45bSI&#10;hg0JZQRk9+DXunjT9my2+Cfx/wBH+INvJLdeErC1cXd5MgWGN27HFfoH8PfES+IPBOl3tjBHNava&#10;RywNH91lKgjH4UAflBN/wSB+LrXoLeKtDMuMbsN0xSSf8EdfixdK7SeKtBfYCR96v2C0m5u9Tsd1&#10;7b/ZXJII9B2qbSdNWzmuGDlxI2ee1aRfuhufipN/wSz+KGlXxsD4h0cqoydobHIzWF42/wCCdPiz&#10;wRYPNdanprzCJpQ0ZYdB7mv3IabdqTw/Z0IC5D45PFfI/wC2tB4y1qzFjovhxrqOa0liMkZORkMA&#10;a0TYj4E8Lf8ABOD4lap4J0rxPp+v6TGlwxKg7mPDHr+Ir6G+E2u/Hnwx4m03S77xLZzWvmYby7fH&#10;yjjr+FfYn7Ium654f+A3hfS9Y0swXMEcokWQcgmViM/ga9tGk2pmST7LGrDvtFK4bnP/AA5uNYvN&#10;DtZNYnWe4MYLMoxzmusqJMtIyBQir0IqWspFxCiiipLIbWOcmYTsGQn5QOw5ryj40/s2+Gvi9Zut&#10;9p8c9wzhy0kjAcKQOn1r1WWaSRWjVMjpkUyxsGifezNnGMGgD83/ABR/wS10y31E3VhZafCNzOP3&#10;rnqeK+lvgD+yb4b+C3huy1HSdOhtfFUyGC+vI5CRIm8kDn6LX0ncTKgxgMcd65Dx58TND+HOjtqH&#10;ia+g0iwkzHFNO2FZ9pIX64Bqo7kyN+fzIbFnaVDOoAVsjjpUVrqDW1rLPeXMTRqm7aGAPTJ4r8vv&#10;jf8A8FC28P6wf+EPtbXxNYqpMk0dxgK+9ht4B7YNfLXiT9sLxj4+8QLc2WmMtx5wkNrFcNgdOPxr&#10;XlZmfulbeNtNvtGm1FCVtI32NGxAYnjkc9Oa1LeJZrMXOmlYjMu45OT7V+Il5+0R8R1ZdQ1Xw02l&#10;6XGoWST7QSqnsTx3Jr1T4T/8FONf0PxJoejal4ctoNKkuIbd7+S4OFjyAX6dgc0coH2je/s461qX&#10;7WQ+JElxasP7N+x9SHxuz9K+ndFuYpomiRWDRDaxPQn2ry/4aftG+HvikYk0G+tNQunUny4HycDG&#10;fyzXrdpcR3Ckpjd/EB2NRLYCxRRRWYwooooAKKKKaAp2sZhmuGPQnNS+XFvM+MNjGSabbyGWSZSM&#10;AHFef/HLxUvg/wADz3YYZVwPmOOpq+oj5y/a0/bOh+HvhfVtP0iae21eW2uY7eTYGRZAvyk+wJr8&#10;idU8b+J/jB46vNX8TzHUb+4QB5I48DI4HAre+KF5qnxo+K0ulaX5l1ePfyRQwxNuLs7YAH41+nP7&#10;Gf7G8Xhf4a6Lf+KFm0/VmiZZreaMHac+ta/CB8M/CH/gmt47+Jsn2yDVdNgtUlUMk4YFgea2P2pf&#10;2G9U+AvgTw/cyy2L3l3qUdj5lu7H5mDkE57fLX7RSMNPtVj0q0SZVUAlBjp06V8df8FQNSnsvhH4&#10;Bne2H2hvE1qpjPYlJeKnmYPU+K7/AOAnxl/ZduLfWT4isJ4LeP7QVt4ixO4Y9OvNfbn7Jf7Xtl8V&#10;LVNA19bufUNPt4kkZ4ti+ZwpI/Gvq6HQf+E28IG01ayW1aVEUHaGOAAQefpXwF+018K7X9nn4keD&#10;tbs7mRl1/wARRWzLIAqgNJnjHWsDY/R2zaGKz2WimNc5Ga0UzsXPXFULcKdORYW3naCPWr0eRGoP&#10;XFAD6KKKACiiigAqKVgzeX3IzUtQPEPPWQnAAxQBzHj7V73w74V1W/hl2m2tpJQQMkYGRXjn7Jvx&#10;Yf49fCuDWNVn895LqaMmTCn5Gx0Fes/GK+VPht4kRMMWsJgfb5TX4QfDf9qbXfgl4VfQbLTUuYo7&#10;qSTzHmKH5mJ6AUAf0C299aRoIEdVWIbR8w+nrUv263/56L/30K/CW4/bk8WabDDcXWjiFbpfMTdc&#10;NyD6cVXH7fviL/oGr/4EH/CtYx0M3ufvF9ut/wDnov8A30Koa3qS2+l3U0EyK8UTPncD0BNfhZ/w&#10;374i/wCgav8A4EH/AApsn7fniGSCaE6bH+9Ro/8Aj4buMelVykn6s/sk/tFS/GvS9ZlvZ5J57TVJ&#10;rJC6hcBAvHHXqa9/1LVI45I49rElwvAr8Vv+Cd/xjufBfxn0zQb5Fjj1K8ub1jI5GN0JPT6iv2ns&#10;9YXU9HjvLRFuGdNygd/Sk1ZgaDTR2427hHxncxwB+dZraqskxT7XEw3YwHFfGn7fHxS8ZaH8Kdfi&#10;bRWstMECO9+rkFPnOB0r8vfg58atdm8ewJPqNw8Mt1Hs3St03VEjSJ/RDFDtXKMCfUHIqOC+EjOh&#10;BJBxXAfAHWP7W8A20jPvcu3U5PQV3cV3cSSMvkAKDgn2qCi3RRRQAVV1GyEwJA7VapZJAwIHNAFT&#10;TbPyM5A6VZu7cTxkEc0+Nhtx0qSgCCNdiqvoMUtOP3j9abQAVBdSNCoYt8mcAVPVa6urZv3MkwV1&#10;OSO9AEt5C1xbtsID44J6Cud8YeJoPCPhl5rttx2Mp2EddpP9K5H9oTxt4k8F+C9Ru/D2jDV5o7Zn&#10;VNxGWBGB0Nfnf4t+I37Q3xiFxpum/C6RlXModLk9MEen+1QBD8CvHumeNv28vAeo2MUqxQR3ER8z&#10;rny5K/WK7g+2LDIvTIPNflT+wr+xr8QPh/8AEbSvEPi/RbzSry3uZW8uUZGxoyAc/U1+rVin2Wxt&#10;43OGChefpQBVeRhriJ/Dt/pV5bdIWZlGCxyabJEPOEw5IGKerM33lwO1AnsOooooMzK8Rah/Zemy&#10;zCQRkKcEkDnBNfhD8ZPF3ij9rD4pqZLozGykbT0kki2gbWZscf71fpb/AMFQPEmqeGPgXpc+kxtJ&#10;cTatFCQrFTtbg9KofsP/ALMsfw18O/ab2OR5pr03X+kIM/Mqd/TigD5G+Bn/AATJ8X615+o3WoaY&#10;8FzErCNiysAfWvqXwH/wS/8AAWj6M8Ws6FY3d6ZWYSJK33SBgfzr7ijjWHKRRKigYG0YqK3jFrGZ&#10;JWKgE9aqwHx/qn/BNX4U6pamFPC9oJkUgMZmxk96+VPjb+wHqvwxv3ufCbWOnwoFIClnIPU1+sp0&#10;9Nz3SysQ3zgdvWkt2TWIz51ujIQRkjNKwHxL+wl+0prOuNqXg/xVdvdT6O0OnW+IwirtG0kHqRxX&#10;3bX5rftMfCuH4P8A7U/wj1LTLqVh4k8RPJPERtVeS2Bg8iv0ppAFFFFADKKKKDUKTz9v3uc9KWmz&#10;qJAuOo9KAEmtYrtcsM0LJHbqEUEdqfGp8nAHeqTRR28jSzPsUHIzQBxPxg+EPh/4zeHzpGt2S3cX&#10;mCXa7FRkAgHI9mr5P8K/sR+KPgz4yjv/AAPe6dpNk1w07x5ZiTzjr7Gvq7xV8bfAWiapJpup+JbW&#10;yvo8M8TvhgCMj8xWTN+018N7PaieKLGTjqXrZbGR2nhDTdRbw3aDxFMl5qShjLJHwCcnGB9MV8of&#10;tlfshah+0r430nxPZSWiWWl2X2N47osHLbycjHbkV7o37RXwyY/aZfF9lFu6qH4GKnt/2nvhteMP&#10;sviawmtBw8qvwD6UhHjnwN/4J+/DfwHY2er6p4ftptYijWU3EMrZ8xWyD+lfRdv4isbq+j03TQ1v&#10;fFf3ZcjAAHPH0Brjpv2jvhW1wwbxnYqc/d8wYFfHvxO/aW8H+Hf28PCWtQeJLZ/D0Wius0xlAiDn&#10;zuD78imgP0aXdHHEt0RJLwMr61L5M3mcMBFjp71xngfxDoXjK1h1XTNWS8S4VJh5ZyuDyMfWu4Eh&#10;/gXcvrUPcYi20aENt+brUUf2j7YxZh5BHC9waPsAaRZC7Ag5xVjzMttA49algPooopAR3DmOFiOt&#10;Z+pKJI7Zn5IYGtKQEocDJqreWhuEiHIKnJxVoCG+1C2sLRr6XIVMAnOPavNPF3x58JeCXSS7imZp&#10;SW/dkHkde9efft9fEmP4d/s8+JbiGRTdwiFhGW2nmZP6Gvx58N+HfiF+1Bd6jLoNre3IsZMlbaUn&#10;lzwDWiQH7P8A/Dangf8A59rz8hR/w2p4H/54Xn5Cvx+/4YZ+Ov8A0L+qf99n/Gnf8MM/HP8A6F/V&#10;f++zRyoZ+v8A/wANqeB/+eF5+Qq5b/tQeCNXtX1n7Pc7rX5RuIDcc8DPvX45/wDDDHxy/wChf1X/&#10;AL7NWIf2L/jzaWM1smgaptk5PzGjlXcR7brv7Ult4D/ay8ZeIdMe4t7bXLmOMDYGJAJOD271+rXh&#10;T4kaR42t4o4dw3jB3kDnGfWvwA0f9m74k+IPFl/oH9hXj6tpBDTLklgc9z+Fe5+GbP48/DnUIL1/&#10;BV1LFDn785A549KfKI/bK1t5laVXkVrYjCKDnA//AFU+z021t5PMiTDdM5r5H/ZP+Pvi3x2G0rWv&#10;Dq6dJaQRq58wk54BzxX1i1otnMJg5dsY2npUeQBcSXC3cQD/ACFumO2a0vYUxW3IGYYGAaduDcg5&#10;FTLYuO4UUUVBZFM0UOJXBJXoRXx5/wAFFPjNqHwq8K+D9QsJ2gW51PymwgJI49a+wZnm81Yli3RM&#10;Pmb0r4B/4LAfYbj4S+FYZ7oQNHfsR65wKAPq/wCFvxU0z4j+H0gvZd7yNtJkYKOFB9a9GsdV03a1&#10;tFPCq24CjMgxj259q/nA8J+HfG/iHTW1HTrzURao5jDxSHGQP/r1u/8ACJfEG3VfsWpapcyv/rFa&#10;VuD+dAH9Ev8Ablis237TF0/56D/GpptWtI4Wc3MXAzxIP8a/nV/4QX4p48z7Vq2P+urUsfhX4pXT&#10;eR9p1QZ+T/WtQB+1v7Sv7R1h8JPBb6lJPI6vMIQIMMeUY+vTivzX/Yt8eax4v/aSOqJI32GXXJZN&#10;rJztbeR/OvGvDv7LPxR+IdxHaGHVr4A7zGzFsAHBPP1r9X/2Ov2V4fhb4f8ANvfOjvN0cpSaMAht&#10;mCOvY0AfUy5vbSKQdScnNXdo8xfUCoYY/szFT9zGAT3qX/WShhyMYNAEtFFFABRRRQAUUUUAFFFF&#10;ABRRRQAUUUUAFFFFABRRRQAUUUUAI3SqNixLy56A1dkG5SKhYrNG6rzximiJblVUCahLJj+DrX5v&#10;f8FIv2ov7EtYfD1kZ5bTULOVJ0hcFeCPvCv0iul8nTZ0H3hG38jX88fxS1S50rxzqGn3R3pd3D43&#10;tuON3amSct4P+GutfFjXiNNEtrHJh1zEWwCQO31r9CPhD/wS7k1LS/tOs6pp90gchkmtzkjHHf1r&#10;6j/YS+EGh+Gvg/4b8TWhebUdQ0xRIsgBQZ2txx6gV9F2NrcaxYyrqMYt3LYAi447GlYPQ+S9B/4J&#10;4/DfQbMx3fhnSLuUx7BILcfex96vKvix/wAEqtO8YWtxceH59N0LcFVdlvkggjJ4Pev0TtbdXxbk&#10;nbBwp7ntzVebVpl11bJkUW5XJbvnGaLB5n5K/Bb4keLP2V/iInhPVrq8vLJtRjsVkjBRDHG+3POe&#10;CBX6teA/FkXj3wjaarbN5azZxuIJ4JB6fSvGf20vg3Y/ED4a6hrbJItzoWnXV5D5OFBZYyw3evIr&#10;G/4J8332/wDZT8L6hqTGKR3uA2Oek8gH8qEB9ULlVAPJxTqjhZWiUqcrjg1JSAKa3WnU1utBUdxK&#10;KKKCyBoZ2n3JNtTH3fesbxRZz6h4b1a18zJkhZOenIxW2sY+2b8ndjGKqb5be5ZHQBJXIB/GgD83&#10;/gtap8P/APgoNrAvJ1jiXTAoYnaMmJSOv1r9GYdas4UDG7iZZAH3BxgD3r4I/wCChX7I9/4zn1Tx&#10;roK3Tao8sGzy5ti4VVU+/aviTWP2hPiV4W8M3vhbU9MtYHlga0jYSktwu3Oc9aqO5Mtj61/4Kc/t&#10;bQwaHN4E0IzRapZ30TPeRSApIpQMVHH+1ivI/wDgnf8As7p458RWPxD2x240/UWjeGSMl3IVWJB9&#10;91eKfAX9lXxh8aPFC6nqNlI1tMqyCRJhk7W2n+Vfsl+zx8E0+D/g2aygSTzml84LKQckqo7fStb2&#10;Rmej6XbjT4WNzdJ9nC/u4icba+T/ANv74gWmr/ss+M9LhvI3uZo1C/OD/FXF/tLeIvjVqXizVNN8&#10;LeHLG9tlmKq0k2w7So5r4g1/9gX9orUVk1C/0BPI/iUXw28nPT8aaQH63fsi6Ovh34A+ApHIkN5o&#10;loTt46Rjr+de3xusNx5CJtXGfavJPgX4b8Q6D8Ffh9pF/ZpDd6dpNtBMoYHayoARn8K9gjaQ43qM&#10;etQxofRRRWRqFFFFABTJmKQuw6hSR+VPobG1s9MHNAHLr9ruEa/ExXYduD1/zzX54ftTf8FJtFnu&#10;vE3w3tNH1CDUYRcaVNc7x5bMy7Q305r9J5ZrMQsrSELnnivyG/as/ZVXwd+0R4e1CeOdNM8d6/5V&#10;zMzglYi6KSg7HD963Rl6nzz4H/a0+J/wUX+zdJ8UXMejqzOtnBgbS3etuH9v74sr4g0+91LxRfXd&#10;lHKJGhyMlc5I/Gvv7S/+CUPwnngTVbO/1qW6ZduGuPlwRzWl/wAOh/hBN88moa5vY5IFzwDT5khN&#10;HwF8dP21NX/aE8AW/hQ3F7C1vdLe+bO4KZUMBgY6/NXPab/wUA+MlrpclqfFt6RGAi8jAAr9Hf8A&#10;h0J8Hl6ahrn/AIEVH/w6F+D3/QR13/wIoTQz84ND8WeOfjv4m01tflu9Vja7huHkeMlSd4BP5Gv3&#10;g8C+ErHwv4dWz0yBLSN9rkRjAzgZNcP8K/gZ4O/Z50SztLCaZ7eOL7JG11hz1GO3XivVoLWO1iLE&#10;kL1qW7iI5LEsqmZhIE+YA+tWba4FxGHClR0wao6lJe/uDaxLJHuG4nsvrWkjb1BqRi0UUUgHLS0i&#10;0tSwCmSKrIQwyuOlPqG43+XiNck8GhAcT4w8C6J8RPCV7oF1YRSWV0cPHKMocHPNc3N4k0r4J+HI&#10;tP8AOhNrbxC3ht4nC+WFXAGD6AYryv8AbC/bEsf2WLGSwsp7WTxBLbi5trS7Vj5g3YPIr8kfiV8W&#10;PHfxq8Xy6pc2kdvHrV20irbyHGHJORk8DnigW5+rerf8FA/Dvg9HjvNOub0ryTHKvOTSaL/wUm8H&#10;6rcRQpoN5G0jKu5pV4J79K/MfSP2F/i74kukh8N6Sb1ZPum4ugOcZPaurvv+Ccf7QljFbNb+GovM&#10;Iy4a8HBrSNrWBH7F/D34yaD48hhvYZIrVpgflklGRgkf0rsNb0O18R25JEcjbCFc8gZ71+EPiT9k&#10;X45/B+1HibVtK+zrE6q6LeZUZPHFfef7GP7cEPiqSy8I+JJrSy1h7iGwgghViz/dXr65qnHqgPuL&#10;+zZtF0G2tbeTa0bclehGSa1numS6hi5IZeT2zU/ywqCTx05psMQjUsT3zUDEvLpbPaxUsWOOKmHT&#10;NQHZdyFSeF5GKnqX0Lj1CiiipKGQzIzsAhU5wT61NJlhhW2mqrXBaUKQMZxUslmjnJJoASTy4VLS&#10;YIAzk1+Rv/BST9pa78RfELVvhlaPcRJpVxDdBy2YsNCM4GP9uv03+Mmq3Gm+GbpYFDHyD1+or8N/&#10;2iJpdQ/ac1AaivlW99c2ttuTr8yxrx+FXEmWxD+zP+zDrnxk8TWthb6nHa2VxPIsu+Ium5UJ5wa/&#10;VT4K/sB+APh3psUmvaFper3rRhWnEABZwSd3Oa9F/Z8/Zx8OfAHwdFbeGpLm5luit7/pbbjudFDD&#10;PpgV6xqVxDJawfbG8q5ByqL0LdhV3Mz44/4KAfBPwl4S/ZZ8WarpGi21lNAbcKY0wwzMoOPwNaPw&#10;/wD2Ofhr8Tv2f9CaDwrptprlzoq7b6SEErM0eA/4Hmuk/wCCil1f2/7HvjO6eFBdo9tsjP3SPOTk&#10;16h+zXeXx+Cvgk3cSRrLpduF298rR0A/OvQvC/ib9gb41fatV1WTXPD8dvsENnF5YVpG4556Yr9U&#10;vA+tQeIfD9lqUMJg+1QpKQ3U5Ga+bP8AgpNpwh/Zx1C7gRWuRewYLAep717h8CdfbXPh7oqsFBhs&#10;oV+UY6r/APWpPbQZ6LRRRWQBRRRQAUySTy4yxGcelPpk0ywRl3OFFPqA2PYFLqAC3Jry79obwyfF&#10;Xw8ntVcIxkU5YZ6GvQ7q3xE1xASz4LKD0J6iqcmmv4o0QwaiPJZmOfLrTzA/CL4F+GZPDX7Znh6O&#10;4ZZIW8Qx5jUY3ATLkV+8KWiXmlxLbgWsWchD2r8w/wBpb9nHXfgn8T/DvxQ8PWRurfQ7ubVbprqU&#10;bFVGR84HJHBr6v8A2df2xPDvx18J2E+p38NvqUiGSSG1jYAYbAxmqEfTyWoht2SDETEdR6+tfF//&#10;AAU4aOH4aeCBeJ9px4ktvz2S819kzTXZurUW0avaMPnc9QK+Gv8Agrdftp3wZ8O3Np+8ubfXoZNj&#10;dOI5alAfZ3/CRwaX4aW6nukXy414LAHoBX5x/trftAaV8SviR8NvDkdnJPJpniqDdKXDKMOVzwOK&#10;+PviZ+2x43+Mtv8A2IlhZw/aIVgBhLA/Kc+vtXvf7FP7GHiDxLr0PiXWrS4VZRDeK6zhhyytn8qy&#10;Nj9f7Noo0hWMDbtHI6dKvVl6XpsGg6etsjsyrzl+TWkh3KCPSgB1FFFABRRRQAVDct+7I71NUVxI&#10;yRkoAX7A0AcN8RoRN8PPFZdN7LYSkeudpr86v2Lv2M/D/wAbfhFB4h1/SrKW6kvbhGS8hy+Fc471&#10;+ol1bi/sZrecbVnQoce4waxPBHw/sfA9ktvZNJsDM2Gx1PXpQB4jYfsG/C5bKCDU/Cek33koEj3w&#10;A44wfzqx/wAME/Br/oRNH/78CvoK8uY7OGadztSMFmPoK861X9onwTod49rqWrLbyL1Hlk9RkfpW&#10;qvYye5wP/DBfwYJ48C6Pn/rgKZJ+wd8GIcO3gLRyFOcCAdq9a8M+PPDPiqZZdKv2uWJ4G0gZ61v3&#10;Fzqi3MgigRoAPlY9TxTuxaHgmk/sjfDW08faX4j0fwrp2lPYo0fywgNkqwOD9Gr36z0+LR7WOG1U&#10;RwqNqhOgFZfnR6zmx1E+RcSHCrHxkdc5/A1p6XDPZLJasv8Ao0S4jc8k/WkBy/xK+FelfFrwteaL&#10;rdtDf2d0oSSGddysAc818+6H/wAE+vh7oeuLdQeHdLjMcqsuyADoa+sNPZih2jKZOT71dqJGkTK8&#10;O+GdP8H6WlpYWyQRKSQsYwOa0LbcS53YHXFS0L94fWpKCipqKAIaI488+9TUUAN2DtxSrkDk5paK&#10;AIz94/Wm04/eP1ptABWZrUEMMIn8rdIzAEjritOj6jNAGfqFpba7pM8FxBviZdrK3cVQ8M+DtM8P&#10;u01hax2zshTKjnBIP9K36KAKUMbWqGW5PnTKflbuB6VbdTcxxsPl7806igAbMcJz8xp/8K/SmU5a&#10;BS2FooooMz5d/wCCgnge78e/CLTrOzk8uSHUo5y20two9qX9jf44Wnj34eX815LtubO9a1Eczjc2&#10;1FPA9Oa+ktYsoNQs3hn+6wIHGe2K/ID9pL9nHxZ+zb8R4fGPhG1murS2iN9Kt3cZjLFmBG3PTAFA&#10;H64GG91MJc2t4IoXO4L7elbDKHURSjfnr6V+UPgH/gqF4o0bw7a2eq2Ol20sMQVgEYkH3rodO/4K&#10;ya1dWrTPbaSNrEcRv0p3A/Ta4u4rUJEU+Q8ewFcX8VPH1h8PPCM97HPHG6sAFVwDzmvzI8a/8FYP&#10;F7K66fpmkXGdw+634V87eIvHXxO/bB8QCP8AsyGHzlHy2sxTheO5oA+n/DnjbX/2tv2ldCvGvbgW&#10;HgfxASEnG4MpYgBSOgxX6xV8hfsDfs53XwM8L3cuoW8kVxqcFvI3nOH+YLzjH1r69pAFFFFADKKK&#10;KDUKcqbQSfSm0TRl4xj0oAjhnLTBMHGM+1fOf7ZnxquPhN4XE9q8yO1tO+YmwQVA/wAa+i7H5VCn&#10;rzXy5+258Gbr4keGtlrHLKy29wMI4HLAY6/SgD8kvE3x08YfGTxRc6jYJqD3UyLmbBfIUBe1X9O8&#10;J/Eq4j3T3l3luQpgbPNfa/7BGh2/wl8XnwrqkapdWtlIzJKoYjdIrdcehr9GG02xup7SfyY/u5XC&#10;DBGPpW99DJ7n4JyfD74mTytv1C7MHaPyDTdQ0H4g6HZPY2DXsHm4cukLEZ/yK/fbUbWCONCtvFkt&#10;j7g/wp15pdndQGFoIgWHZBn+VLmYj8B7bwP8QLexW7uZrq5kkGf9S2eK5O78F6x468TRaJcwzQ69&#10;NGfKnmQ7tgyenXsa/ogGlWmn2LsIIz5aE8oPTPpXwnqRfXP+CmngfUVt4RaR6BLE21QBnFx2/GqT&#10;7BY+MPhz+0V8WPgpeRaRKdYu7O3ZIFFvGQu1D/Lmv0Q/Ze/ar1H4hWttFqml6isr+YS1zx0Ax2r6&#10;ivPDNnfMGNvHkHPCD/CnWfhi1tcFI1Qj0UCspbgaCmS8jiljfYrAEqadFKPOMRUlwMluxqSK3WHG&#10;M1LUjCiiikAi9KzbbVxNezwFSNhxk9OtaEhZYyUGW7VVjsUDmVshm5P1q47agfPf7Y3wTk+Lfw+1&#10;ey86IJcCIGORC33XU/0r5V/4Jh+EbT4c+MPiZouq2i701NIbd2G0EA4yoNfeXx0+JGmfB/wLqHi3&#10;UbhIILMIGaVSUG5lUZ/76rhPD/wt8FfFu68O+NLbULr7XG0WpIsB2ozMQ4BGORmr6E9T3UaXZ8fu&#10;Fo/suz/591q2qsqquBgACly/oKkoqf2ZZ/8APBartp9lFOsTQKS3Oa08v6CqjWq3syysSCvHFMD4&#10;d/Z30c6p+3N8cLe4jLWUIhMKsPlHLZxX15q3g7w7eXaafPpUcgkXO4jgfWsbwh8L7Pwd8R/EXiZW&#10;kEurYDFiCDgk8fnXb3Wo2C3SadJMVuJRuUY5x9aAMrw98M/DXhO4ludL0qC0uJh+8eMYLd62o7eS&#10;a6815N0OMbD61neItSk0Xw3qd4AMWVu8qE9DtGRmvNf2avjJP8afASeIGEP2h55ItsIIX5WI7/Sg&#10;D2NrlVYRhTg8fSpVXy1xVdFW1YFjhpOSD2PtVkY7cipe2hUdwoooqCyN96yK4Y7B1Ud6+Jf+ClXw&#10;xn+IHhnwhAkP2iOTU8umwtxgDnFfcMf3fxokhSTG9FfH94ZoA+efhn+yX8P/AIfeDxp934bsbxnc&#10;SkpFjqqjH5iu1s/2afhn5Ymj8JWMZkAY/u+a9UpknagDzr/hnb4ebcf8IzZ4/wByox+zp8OoX3r4&#10;Wsw3XISvRqKAOR0X4d+FfCsxm03RYbWTaU3Rrg4zn+Yro9O+fcYx5aBuR61dj+9+FSUAU2n+0XLw&#10;BSpTDbuxqwCsbBAOvNSUUAFFFFABRRRQAUUUUAFFFFABRRRQAUUUUAFFFFABRRRQAUUUUAI3SsvS&#10;ZGeS43E4DcZ/GtRulUo7f7NHMwGN3NUiJDpo/M84ZyGQj8xX4sft2/s83nhPxRY65DGqW8Mcs8nl&#10;xFQfmHU496/aOa+FraJIx6nHSvG/2ovgivxm8C6lYRxCS6mtGhjy+0c46/lSZJzn7D+tWK/s/eC9&#10;+s2zyHTkBtjKNyHA6jNe83LTjXrfYzLbbfmAJAJwetflFc/CP4r/ALI5tdYu1sl8MGVLWFY3MsoG&#10;d3PHohr9C/gL+0VoX7QXg2TUNAmmmKTG2zND5fzKOadwPZS0UYkfKpxlm/rXz58bP2vvB/wUupxf&#10;xR6lcworfuZk3EHAwMn3r3e6017jR5rcj95NCUbnuRivyc/bI/YM8b+Ovi02oaClv9g+zouJrgg5&#10;79jS1Ai+M/7deo/tAa9p3g/wlPqui2+rXDafPtuP3ZWU7BuCtyAD0Nfen7Ivw7n+E3wN0Lw1fTDV&#10;GtTKxZQcMWlZs4P+9Xyb+yT/AME37vwRrFtrHi22ja4inguYHguCeVIJyMCv0k0vRINFgSC1Bwgw&#10;NxzSD0NOHHlLgbRjgelPpF6DPWloAKa3WnU1utBUdxKKKKCyG8m+ywmVULnOML1p0LreRq7R7WUZ&#10;BYdKlTdu7bKq3lxJIGjt8FuVOaAG6ho9rrUJt76GO8tm5McihlJ+hrzbW/2dvhlrl4k9x4R0GSRC&#10;cmSziJJJyf4a9Ns/Mt7NRc4DDg4+tZ76Hp8khf58k5PJqo7ky2Mfw38OvCfhGJY9H0TT7EqpUfZY&#10;ETAznsPWums4ZIx8zkjPSs+JbCzmMal9w49avXLXnmKYdvl45zVkGHd+G9P1LU5X/s+JZ9wZ5WjG&#10;W/HHNa2qaXBeWTWgRFDAdhj8qu/vvJUjHmY59KqQGWNDNc4DKcfL6UAMsNMms7ZYhNhVUKoGQAPa&#10;pLS3miny9z5q4+7kmpf7SgkwuT83HSmx2qw3eVz0pajLdFFFZmgUUUUAFDYCscZGDx60UUAZ11JC&#10;ti832XcVONoUZNcD4g8N6J8Vbq2bV9FtxLosnmWtxfQq3lsSDuQkfKQVByPau3nvL9fE0EC7PsDI&#10;S+Rzu5/+tX5zftgf8FIpPB/iS/8ACfhC5WTVbKeezuo5rUEK3AXnv1NbIyP0A0PyvDuFfVIpYVH+&#10;rV+PyrTXxtpZbBvYQc/89B/jX4ef8N8/F63Uz3UFmIDx8tvk8/hXMyftwfEx5mk8mH5jn/j3P+FO&#10;wPQ/fKLxXpcnS+g/GQVP/wAJBpZ/5fbf/vsV+BsP7dXxLj6xQ/8Afg/4VcX9vj4lR/8ALGH/AMBz&#10;/hS5RH6b/t9/F4/CzwN4f1e01J2jm1qCEpbS7SAQ+c8jjivbvhJ8VdO+L3hv7ZYXKwkP5XltIGLE&#10;DJPBr8L/AIsftGeMPj94bttD1dI1gtJRdgpF5eWAKgZx/tV1P7MP7ZOv/BCaGKRglsk7SFvs5c8o&#10;RVcoH71NdGzjiiKGQ8KSP51cVQo4GK+J/hH/AMFHvCHxAmsLGa9mbUJfLV1FrtG9iBx7ZNfZ2m6l&#10;DqlqlxASUYcZGDUNDLVFFFSA5aWkWlqWAVjeKGlg0ee4hmMJhQyHBIJABOK2axPGUaSeGtQ35/1D&#10;4x9DSA/IHUpr79vP9qjw8U028t9CtraWymutQj8yAOp6HqK/QX4T/sdeCvAlqBqei6Lrb28KrH/o&#10;iMVZccjI4PFeK/8ABLG3s2+FWtQaiGTUW1y5KL0+Xca+5bHT4LK6lNnu3k/PuORjPaqQGVoWiaNb&#10;2YbTtNt9JuASFCoqMPXGB6VrWWny2zu11dCdWOVDHOPpmpLrR7a8uxc4bzgMDnApzWtvqGxG3boe&#10;PSqWwGN4q8K6T40t5NK1HTLe8t2wx8+NXQntwQa/Pz9qH9mo/CD4keGvHPhq1g06w0hm1G6XTbfy&#10;92xy/JAABwOpr9HI9Qt4bptPjJEyjPPTpnrXxv8A8FAv2iE+HfhO78E3ky/afE+nT2tskcW/cXVk&#10;HPbrVK4H0R+zr4//AOFn/CvRNeYyOLtJHBlbc3DsvJz7V6VNJ5ltJt7cV89/sE6X/YP7KvgeKYFZ&#10;FgmB/wC/z17zbzYsZnP940mImt8W8au3JarVVPJ+2WkJ/GrdTIuIUUUVBY2VUVkOAD+tQ3czooxu&#10;HNLckieDPTPFS3jBYQW6ZFAFTWtFttc0+SC4ijk3rjMihgK/F79u74L6j4L/AGi28T+Sx0V9Uskj&#10;VIiqKVRCSDjHY1+1EcklxA4XGegrzH44fAnSPjb4TOka7A0scLtcReW5U+YEYDkfWrjuTLYd8MfH&#10;1h4+0XTtX0y+ia2s4Ut5IUkDZYIuenH8QrvrqGDVI45VCEod+OCeK/Lb4d+Efir+xzp+qWaJZDwx&#10;JeyXr/MZZQHIUAZH+yK+/v2fPiZp3xC8KWNyjSNqbQB58ptXJJAxV2Mzy/8A4KL3Emufso+L9OSN&#10;7V5TbgTtwoxMprxrQ/2+vDfwe+D/AIT0q6tp9UuodOSANbzKSrKoGcE5GSa9/wD2+tOvdV/Zn8UW&#10;pRWt5Db7sfe/1q1+UXwv/YI+IfxW197vSorX7DDNHI4mnKsUYnpwfQ04h6na/FX4+eOf2xfiKPDu&#10;g32tad4eljSU2cru8RZG5O0EjPPpX7K/DDQYvD/gXRLZYVjlWziSQquNxCjmvmv9k39i21+Da2+r&#10;ava+XraB0YxTFl2nGOPwr6w01buPetwFEY4j2+lTJ6AX6KKKyGFFFFACN0qvfWxu7VogdpPerDdK&#10;iu5TDCzr1FNbgV7eJrKFhLIJBjhf6U3ebuHZD+4OevSoTHLKrT3GPLUbht6470scyXNvus87s/xV&#10;oBleKvC+l+INNl03WbCDU7a6jaJxcRh02kYOQR0IPNfKnjr9hm9k8RSah4C1uz8JWLOuy30+IxAK&#10;PvAbQBya97+LPx/8J/B/SHl8YXUlvbyRSPuhQN8qgbu/uK+BfjR/wVWbTL2W0+FN3HdWSMvl/bbU&#10;fdI+br701cXofpF4L0u78J6T9k1jWlvbhgNskjnI4weteR/tLfs0z/tCaHb2P9s26W0V2t0qzjep&#10;wrDGMf7Vfl7qX/BTb4q67eRS6ulipTIX7Pbjoa2NE/4KmfFPT7q3t4o7IWSMAzPac7O/anZjPtz4&#10;a/8ABPbw1oOrW15c6Vos3lO3WxQH7pH92vrjw94X0vwNo8FpptjBbeXEsWLZAnAGB0HtXzF8Dv8A&#10;goF4V+K15a2kV88k0rlD/o+wZCknv7V9Y6XeWusWcN3Cd6SKJB+Iz0rA1KmmpcXEyzTO3l8go+a3&#10;RjHHSqt0WurVhBgvnjPHep4QywoG+8AAaAJKKKKACiiigAqrdfuW85m+RRytWqr39t9rtXi/vUAZ&#10;+rW814LSWCcwxqd74JAI4NeCftNftRaR8HbS4BuxJcRhD5cFwFbBB7ZFepfFLxnH4L8F3zq+2aO1&#10;k25GRkLX4tar8P8Axv8AtffFQ6hKtvLZvF5Y+cx/cOOw96AF+Nn7dPxI+I2vtbeEdf1/SLWOaVJU&#10;S6cCQFvlHDYwBXl0178afFRF0dU1++kbnd5jsTjjrmv1S+Cn/BNj4eaD4esZtcsLj+0XghYmO6Yj&#10;fty34Zr6K8J/s2eD/BsaxafbSrGqkDfIW4JyetbRkkjOW5+H/hP4rfHXwDdIJL7xPBEGyWMkigAc&#10;eor6L+Ef7f8A4o+H2s2sni+91zWYL1ltFiluGYRszj5iGOOBX6b+JvgP4N8WQm2voJmVlKfIxHGf&#10;avEfiZ/wTh+GnibSZpLKxumveWG+6YDO0gd/XFPmJPedJ1zT/HUFpr2ialDOkcShlt3DHcRkg47/&#10;ADV2S+ZdWUG2YrIOX55I96/MX9i+Px5+y78ftF+EOvm1XTteubrUYljYyt5YjYKCxAI/1fSv0xsV&#10;Z9W1JR1KkL9cUgNazKrHtTDDPJHTNWKytFVtPQ20/EzMWGORitWs5GkQpw+8PrTacPvD61JRJRRR&#10;QAUUUUAFFFFAEZ+8frTaG+8frRQAUUUUAFFFFABRRRQAU5abTloJlsLRRRQQRXEkca5lKhe26uU1&#10;jwxoPxA065TXNItrqLBjIvIlcFevcdOa8W/b2+N9/wDAb4T6dr9gyo8mpRwOWQONp68V2fwV+Nmi&#10;fG7we9xbXBc7/IbcoT5gAT396Yj5r+Mn/BMe0+I2vXN/oGo6VoVnNLvSCG32gL2GFGK8T1T/AII5&#10;6/Neqlp4+s7eFl5WOJsZ/AV+qFjeWWn26WYlH7sbeoNJH/Z9rdLAJB5jDcPmGP50DPzG8F/8EfNU&#10;0XUHm1DxhY38e5TtkhJBA69R3r6++Dv7HehfDGaKdbXS5pEDDdDbBTz74r6Gubm2QRq8q4PA+YV5&#10;v+0B8Wbb4J/DW58Q+eqJFKiFsB+ue34U7Aek29vHY28ECRBVRQihRgAAYFW6+Zf2RP2oZf2jLjxL&#10;5cyzRaXKqf6oIRnP519NUmAUUUUgGUUUUGoUQuWZwegopH/cqGHfrQAPiF92OMdBUV9p9rqluY7i&#10;GOZSCMOAab532hakhRkb2zQB4N/wzmsPxl1LxNZvbW0E9skQjWLaRgLnkD2r2y102S1FurS7vLUL&#10;+mKuahcNbxgr94sBRD5kke6TG49MVojN7kkyCRRkZ5o3J5ig43Y4pY2H3f4h1qvJGPtSzfwqMGgR&#10;Tt/NuL29ikLGLbtXd0/CuIs/gvp1v8SrLxf5Fobu2haESCIeYAQw4OP9qvRJtQijGMnLcDiqt7PL&#10;Z6XI4xvBGPzFMRdjba7A9O1TBt3SobRjNaxO33ioJqepHqIc9qRVI6nNKWAoDBulJgLRRRUgMmz5&#10;bY61XulkZItjEcjOO9TXIkaBhFjf2zUf2gW0UQm4Y8cVaA+Xf+CljxSfsm+MIBIqTMsABY8/6+Ov&#10;zb8A/t3ar4E0Sz0mObV1FvDHbq0M5CjYoUYw3Sv0Z/4KWaTZt+y34u1GUSM6rAD5ec486MdK8i+F&#10;P/BM/wCHPjH4feGNY1DTrhjqWn29zKy3TKfnjUtj061a8yWfNv8Aw8e17/oMax/4Fn/Gj/h47rv/&#10;AEF9Y/8AAs//ABVfZv8Aw6X+BmOdKv8AP/X9J/8AFUv/AA6V+Bf/AEC7/wD8DZP/AIqquh2PjFf+&#10;Cjmu/wDQY1j/AMCz/jUi/wDBR7XJLyK1gv8AWi8n8S3Tdfzr7If/AIJL/AzY2NKv84OP9Ok6/wDf&#10;VfLPjr9hXwf8J/i7oVjcWdxHYSqJiVuHfjcw659qNBHJ3X/BSXXI742stzrjtC+GzdH/AOKrV1v/&#10;AIKUO2sQahH/AGsxijCnFxz+e6vqTwP/AME0/gx4wtW1i50+8le6QPuF245PtmtHSv8AglR8CpFa&#10;K50q/MpY4xeSdPzo0Qz4s8Qft/694i0u/t49Y1aOK+jaNY3um+UMOhG6u0/4Jh/HS/0X4mW/gfUN&#10;UuZrNbea5w858rJYHoT1+b0r6tX/AIJQ/AJZPl0rUdy/9PsnX/vqrng//gnZ8O/h58QE1zw9Y3MM&#10;ywmPdJdMeDjPGaLph6H1x9ujuIIpVTergMrDn3FWLdt8QOCCc8GsbTYWt7GzsbMfLZosTb/YY6/h&#10;W1Fv2jzMbu+Kyexcdx9FFFQWSJ92nU1Pu06gApknan0yTtQAyiiigB6/e/Cn0xfvfhT6ACiiigAo&#10;oooAKKKKACiiigAooooAKKKKACiiigAooooAKKKKACiiigBrDK8HFVBc7VkLjhfXoasXMnlRbveq&#10;tw0W1Y3BJlGB6U0RIY1ut9EHyNnUL1FV9L1Jdct512CPYdmetKl4tjM1rg7VHYV5f8dPjZ4f/Z98&#10;J6heXInim+ztcKYQG6EdmI9aok7zxdZeGrzTUtvEtlYX1lG+VXUI1dA2DzhgcHGa86X4s/Bz4XWj&#10;2+h33hjS1z5nkWTRwgseCcKBz71+WPx6/wCCifxD8ZXVzH4c1N10lpt0KTWcRYJgjnCk9/WvmMXX&#10;ifx9diQwzC7OQJHtyF9T0FSB++2l/tMfD7XpEWTxhpFgVwwzeL82e1dra6v4W8TzLqtvqWn6hbY2&#10;71ZXUnGOtfzoT+HvE+k31ul5BLNK0gSFoYWYK+eCeOlfQPw7/ai+Jfwge38JajeN9n+aUmG0QryM&#10;/eKg0FRP3Dt5ftTr5Nv5UMRG0oMBh2x7Yq9JI0f+kYJPTZXzH+yX+2d4b+OmkTabbte/2hpaQ2tz&#10;9oiSMGUgA7cHkZ9q+nDIEj81+YuwHWkWWFYsoPTPalyaavzKCOh6UtAC5NKvSm05elBMhaKKKCCp&#10;PeSQzbFhLrjO4VND82WKbSeelOaQKcGqt5NMxVYDtPfIqkMtSHsVyKa0acdF4qO186NB57qT+VEk&#10;0O795Ime3zCmhB9lgZtxVC3rgZqTjpvqHzrX/nov/fY/xo861/56L/32P8aYD5Yy68SbQvJwayJV&#10;S+k+2/bRFap8jJn5SfU/nWjJfWkK8uoDccMP8a+dv2wviNf/AAg+D+val4fuVt2t40lGArnJbB6+&#10;wpiPf7qSNVtTCqyhurr6cc1O2oSLqn2f7KSm3Pm9vpXnP7PPjZfHvwl8Mancy+ZfzaZbzzMcDLsm&#10;ScDjrXpEN4FTe+S/TIFJjRZ89/8AniaY1yfumPBpx1CNVGQ3T0p0TRXXzgcn1rM1IVsXWRZDOxA5&#10;29qsUk0hSRFBwp60tABSM21ScZ4ziloxnigDFv8ASptXk+0JO9qyjZhc5+v61+F/jL4eX5/bvlXW&#10;tKc6ReeLI0a5uosxvH5qgsc8Ec1+695fyWOqRx5P2cpkqBkk896+fvjx+y3ovjS+sNd0iyjh1dJX&#10;uRNNLJjzMqQcAkcEelO4GjpP7LPw+YR6nb6DoWq22zZ5K6fEyk45PTrW7/wyj8PZMN/wiOgpnnH9&#10;mRcf+O1e+C2ieJPA3hSGHX7mC4iV2yLcZOTjHYV61HJ5qK68KwyM0AeLf8MmfD3/AKFLQP8AwWRf&#10;/E0f8MmfD3/oUtA/8FkX/wATXteG9aMN60AfnH/wUp+DnhDwT8K/BQ8P6FpOi3cviS0gmnsbNIXd&#10;CHypKgEg4GQa+gI/2LPAeo6dDOujaIo8tc402L0H+zW5+118Bx8cPC+hWKJC8llq0N63nOyj5A3T&#10;aOvNe0W1p9jsUsVwshUY7jgD/Ci7A+adH/Yd8O6Lr0WpWS2NqI5xNiGxRRw2cZAr6f0q3htbNI4H&#10;V0UYynAqysJ+x+UxG7ZtPp0xVbS7E6dbeU2M7iePei4FzJoyaSigBy0tItLSM3uFVr61W8t2icBk&#10;YYYEZBH0qzVTULk20asM9ccUCPzY/as1PWv2Sfj1ofi/w1p91/wh1np7SXul6b/o9tLK54dguF3e&#10;5Ga9g+Dv/BQrwp8Rra0XUjZ+G5WiRnNzeLkscZB9xXv/AMXfgzoXxu8H32l67ZC9S4URsruyAqDn&#10;+Eivz6+P3/BK66vLOGf4fR6VpE1vK0kjXNxM25ADgDIbnpTEfe2oftOfDbT7r7I3jTReQD5hvFGM&#10;84qp4r/ak+HXh/Sftlr4r0e8cRGUpHdrlsDOOPWvxH+KH7L/AIz+HBn1LxQ9tqNvbhd8djvZ2yQB&#10;j5B3NcXpPhDWvHFxbabo1pPZhmWE/bImA+bgc4NaRWgH6d/Gf/gp7oWk6NcppGlw3N7uUCa0vAHO&#10;R7c18r/A+68Z/tK/tDeFNe8SadqWs6Ja6vGdmpE3MMcTSq235uAMHp0xWt8Ff+CXfi/xdDaahqc+&#10;ky20mT5ZmmU8MR2T2r9MP2e/2d9B+DelrZrZJHdFkYNDI7LuAAzyfUVeiDToeyaLolnoOnxWGn2k&#10;NlYw58u3gQJGnOTgAYHJzWvHCgjK7RtPUYp3lilztFZt3DYWNQmFAwOwptHmUVDNEFFFFIoGUNgk&#10;ZPb2oYBhg8j35oooAFAXp8ufSlycYJzmkooAyNV8H6HrkTRajpFlfRsAGW4gVwRnPII9afo3hXR/&#10;DsezS9MtNPXG3bbQrGMenArUop6gU9Y0Ww8QafJY6nZwahZyEF7e5QSI2DkZBGDzVbRvCei+HVYa&#10;XpVnpwbAb7NCsecdM4FatFAg7e1Lk0lFIYuTRk0lFAC5NGTSUUALk02SMTJtPSlpshKqdpw1AirJ&#10;cLCTBKQBJ8q7u/bgVy3xA8TJ8NtBk1kxieJCF8rO0ZPGa3ZPJ1tmVAftFt0ZuAG7H868d/awvp9N&#10;+DdybkmSUTpzEM8ZFVczPyT/AGuvj1rfx8+IOm+H9LnvF23c9s1tDctIJN7KoUrn2IxXon7Of/BN&#10;3U/iAkVzq93daMWiLnzrMHBzjFO/YA/Z1tfjF8XPEniy+hgdNA1mGUedI6OAXcnAHBOF71+w+l+H&#10;7bR7NE0pPJA4G5iePxpID5b8C/8ABO/wn4QjzerpusEEN/pGnIenbkGt7xF+wn4L8QWrxwabpGns&#10;2Tui02MEcY7CvpGxjv1b/SZI2Geg9Pyq3crKyAQkBs85qgPyi+IH/BNHxL8IppNQ8G+LNUupowZU&#10;j06Ax/MxwQMdwDXof7F/7V99oXjPWfAvjeW5tLrS1jsEk1W6OZXDBCQG6HjpX6KG7+yLsnyzHn5e&#10;lfmj+318EvDnw/8Aib8OPF2kWa2+peIvFkAvZfMZzIHcscgkgc+mKg1P0fgtRcatHqFvf+ZAFx5C&#10;H5ScYzWpaWzwPKzys4c5Cn+H2rC07TZNLvII7QqloEyVzk5x7+9dHktHgH5sc0AUEt5v7YaXzHMO&#10;3hcnHSrR3rKoJJBNNjuBu8nI80cnpVhl3MpPUUAPooooAKqSTSLfImw+UVyW7CrdQTSqz+TzuYZF&#10;AHgn7UvhPUNe8G6hcWVxOiW1tcO6xZwRtBwcfSvJP+CbfhzSvFv7Lthq/wDZVvBqjajdIbpolaXa&#10;JOm7GcfjX1N8WriKy+HPiCFkZnnsJkG3n+E/418CfsE/tGaX8HPBVr4D1dbpGjuricrHEuz53yOW&#10;IPegD9H4bVfs9tCkwBhQKQPoB/SrikQoA759zWLoOuabrVhbahZzIkdzGs2HcA4YZGRn3q/fTRXE&#10;QCXEIPXlxV9DN7k7KjMGVAxHoKgvIXvIwqubcKdxYdx3FUbrxFY6HavJcToQoydjg/1rwH47fth+&#10;H/hppEsokugzt5K+UiPyUJHU9M1Qjxj9oaG1n/4KAfCq+0y6QGDSJlb7OcfNtn6kd+a+1rdpW02w&#10;kUMkrMN7jq3Pc96/Kn9lvxd4j/aA/at8M+Jr2XzdPtGurYeZGI2A2SFfujH8XrX65rYLDYpHgZjX&#10;I5709txA651CIlc/L96r9UtNd54d8p3ODgGrtZsYUUUVIBRRRQAFuDzUUMhkUgnBzUtV5IX3gxsF&#10;HvTHqRvBJHIX81iCemTxUzMLiMqr7W9jzUdxfQ2cObiRRxzyBVCx1zTbiXETgNk9WH+NMRchItGk&#10;M0uF7FjUd1dRX0Oy3uFL5z8h5p2o/ZpoQJ0Low42/wD66raTp+n27CW1iaM8jLE/1NGoeRbuY/3K&#10;FpvJCjknim2ch2ja3nJjh+oNK1nJch0uSrxtwADjjvQnkaTapFGpEanAA5oYyWa4ZMYiLClWT7RH&#10;tzsbH4ikt76K6yFyO3NSNDtbcmAe+aBEVjaPZxsrymUk5yatUUUmAUUUUgCiiigD5n/b38G6d44+&#10;ENrY6lcQ28CXqyBp1DAsAeBnvX4saD8T/H/ge6vdJ8O+LdatYWuGZTZXjoA3AzgN6AV+2P7cmi3G&#10;u/C+wtrcZY36Z69OnYV5P8IP+Cd/w8k0/wC3avoMM1yZdwZbmYcEA9N3rmmG5+YNp8dvjTpt1PNP&#10;4z8UXSsvyg38vH61nQ/tDfGvWr5Ej8b+KYWPAkGoS8Y981+06fsE/CF8ifw2GXti7m/+Lqq3/BPn&#10;4OWuWsvDIifsftUx5/77p9QPx8m/aO+L+spFax+NfE0EulcTSf2hLmYj159qw/Ffxy+JHxOs30rU&#10;fEmvXkDEM1jcXskqtjocE1+yU3/BPb4P2Ze4tvDSpJLlrpvtU3z/APj/ANfSvBf2gP2TfhV8H9Ll&#10;8c6b4ee30+NkgKxzStJk9eGbGOK1TQnc+ff+Cb/xe1P4P+OZPDt7pdxnxJewRrLI5THbOP4ulfs/&#10;k18pfAf9n/4O+MbHw74n0vQZU1bT4YbtJpJ5MpIVBzjeR+BFfVlQwQuTRk0lLSGOoooqACkI3cEZ&#10;FLRQA1Y1XooH4U6iigCKaNZRtY+9JHAUxlyaY9wqTsCCeKcbtR2Naa2Al+XdnjNM6MExuB5Jpiyo&#10;5+6akkkEMZbFAFJtNH2h5Wlymd209BTZLeO4uhdG5VrZRtaMnKk+/wCdSWt19smmjbO3b3GK4q6+&#10;Img6b8RrPwEUm/tC9gNyuMFMDceTnOflPamI7y1g8ouwfcjfdHYVYqtaTK26JQQseAM1ZqJDE2ig&#10;ADpS0VIBRRRQBFcZ8lsZz7Vm6wrmOzIz94En/GtC8SaS3YQMFl/hJ6VDbqbqPyrkh3RcNjgZ6Ggu&#10;Oxwnxok8O2vgu9v/ABL9ivdBXYJrbUArQN8ygbgQRwcHp1roPBsdkPD2lTWNzHHp8tvG9tDDgRqm&#10;AVVQOMY447V85f8ABSLWbTQ/2UvF8Ijl3j7OcqM9Z4z615Z8J/8Agpj8IvD/AMN/DOm6nBrLXem6&#10;bBC+yCPAdEUH+Ppkd6ZR+hW4eoo3D1FfEf8Aw9s+Cf8Azw13/vxF/wDHKP8Ah7Z8E/8Anhrv/fiL&#10;/wCOUgPtzcPWvnn9sbT7e1+CvivUV02OXU4bBzBqXljzYODja+MjHXg968p/4e1fBQkAW+vZP/Tv&#10;F/8AHK8k/as/4KMeEfEnwz13wzpp1MXOp2TJEHt4yMkHqd1NES6HVf8ABOD4/XXjC81fw5rN7Mp0&#10;q0iCzXVwX8wnPIBPFffbQ5lF1GOFGNgHX3r8gf8Agl/oeofEDxx4nmswIpIoIXkNwCoPJ6YBr9gp&#10;LiPT7Hec7VGDjk0ySxGAyhtoBPJp3lru3ADPrTLeYXEKyKCFYZGalpARxxJGxKoFLckgYzTm606m&#10;t1pFR3EooooLHqwx6c0rAsODimbC2CMYpxYRqN36UAQyXDx8eWW96SG4a43b08vb0z3p7XaDghvy&#10;ponibs1AEmxf71Gxf71R+dF6NR50Xo1ADbrMcYKnnOODUakQ/uXuP3kvK5PI+lTbopFPBwo3VzXh&#10;/wAQaf421Cae0DbtOlML78Dn2wf50AdDDdLHKbcvvdBySeastMFmVO7DNZ66eV1Oa44wwHfnjFWI&#10;9t1MsyfwfKc9aALlFFFABRRRQAUUUUAFFFFABRRRQAUUUUAFFFFABRRRQAUUUUANZQy4IzWPqEJu&#10;LqCYsVSBizY6Y962GOFqFo45EdCuVcYI9aaIkUNSvreHTmu8oVHO7HXg1+Pv7V3xP1r9r74xeF/D&#10;Hh5JPsoMtlcCwlIB6EAgnBPFfr7rlrbQ6LPHImYAjYXJ4OD3r8+P+CY/wr8MatN418SavYRza7Ya&#10;4xsp2lZWQYPRQcH8QaGQO+AH/BMXTNJW2v8AXL69juDCC0FxGjKGDKcdDX2tpfwe8K6XbCwTw9pn&#10;zc+cbOPcP0r0PB2KUYKvvVe4uI7dw7KXIHVeaBnIt8K/DNiybPDemXRYgEvZxnb7jiuC+Jn7MPhD&#10;x1dSr5NraXjqoCw2yBgBg8HHoK9n/tqLGfLf16VWt7UXurLqajaigrhuD0xQy4n5X/Er4B3v7KPx&#10;e8Ka94cvb640u71kXWqLu8uOONJASSFxkYzX6XfC3x/b/FjwdY6zZGJ7C4BKzQ5KnaxB/UGvDf2z&#10;LPSdH8B6zda6kc8kljdSWnz7SG2EjjIzUv8AwTh1j+0/2YfCzxho4Wa42q4x/wAt5KRR9Squ1Qo7&#10;cUtFFABTl6U2nL0oJkLRRRQQVbiaWNvkh3j1pmpX39n6VPeOozFGXIPsKd9s/wCJh5GD93PTiuW+&#10;IllrGpeEdbtdOuVhupLd0hZgCAxHHamgPi79qL9vmX4b6jf6fBZ27vC0eP3rKeQp7H3r5C17/gpF&#10;ruqXAeO3aILniO5kA6/WuQ+NngXxDf8A7SV74V8X3cV9KI4nkfbsjb5EI5AHYiv0Y+H3/BOX4SXH&#10;hfTrjUfCNldzTW0chZbmY8lQTn5vWqjuLfc+A/8Ah4b4h/6af+BUlH/Dw3xD/wBNP/AqSv0kX/gn&#10;F8FO/gaz/wDAmb/4upf+HcPwTxz4HtP/AAJm/wDi61ug0PzTk/4KEeIbghf3o9P9Jk/xrB+JX7YW&#10;t+OvBd/4d1GBt92Fz5kzOcZyOMkV+nmqf8E2fg/MITZeDbOJlbLFrmY5/wDH68Y/bk/Y5+Gfw6+A&#10;/iTxBoPhq30/W7OBDDcrcSMUy3ozEH8qd0B8r/sr/tqaj8Mb2LT9YZYNOLQwxvPcPsCLkHHOMYPp&#10;X6aeC/23vAPjDWI7C01vTJmZN2I3Oa8h+Gf7BPwx+InwD+HmqS+F7WXVrrR4J7qeS5l+eR41Jb73&#10;rnpWh4U/4J06R4M1xL/SNO0+zKqVG2eQnnr1Y1ErWGtz7P0XXNO8T6eJrGeO4R0DEoOmRkVYs7U2&#10;twyhiyAdTWJ4H8HJ4P0FLOEJHMsKRsysWGVGM81sPDeNZKEmX7RnJfjBFYmpauP9dHTqq2F8t+rY&#10;B3RHaxPf1xVqgApV60lI2SpCnDY4+tAEdxAs1wuVB464zTbobo8RqJWjB+X+lLasytslbdLkkEel&#10;LBJGZZig2lT83vQBShme/P2aaBYP4sAVqLmNVULwBiof3fmfaMf7Oe9TeYeo6UALub+7Rub+7Sbz&#10;RvNAFCGFm1CZpRlMcBuQKla3jmukuhKQIxggdKnkjZgSpAJqO3t/s9uyyYIJycUAQzW6X0gKzsuw&#10;7iFNW96vgqcjpmqLQSeZmAhFJ+bPcelXvLWMbVGBQAUUUUAOWlpFpaDN7hSMobqAfrS1m6xrUeiw&#10;pJIjuHYINgzjryfypoRejxt2kBT6CsmNbWzu7l55gQ5xtfkDmuM+L/xo0b4N+Eb3W9ZmMi26q/lw&#10;spkIJwMAnmvyt/aA/wCClnibVNeki8E6re6bELx8/aLSLHl5OBllp3A/UbxXrnwx0/XtuuXGlLLs&#10;Ba3uIFYEY4JBH41U0nU/hPr94qaZBoXmI4C+RaICTnj+GvxB8bftCfFnx9rhvDeXt7KyhfOj09dv&#10;HbhMVb0v46fFzwrDFNpMmoW90oVmY6bu+Ycg8r61cbMR/QFp9va2Fmq2EMQQZ2+WoA68083E/wBo&#10;QfZV255bHIr8YPhD/wAFKPiX4R1C3Tx3qmoz2qgh1TTo4zknj+AetfqX8A/2itC+Nnh8XNhI6yrs&#10;RhcFVZmKg9B9fSm0M9jEmaXrVeGGZZ2Z3DR44FWFYN0qAAR85pKFJ3nJ47UUmVHqFFFFSWFFNhJy&#10;5Y5Haljy8hP8GOBQAtFQN5i3CDcNncVKr/6Q6twoGRmgB1FZN54osbG+jt55BFuGdzsFA69Tn2rj&#10;fHHxs0DwqsYa8jdi5U+TKh/rQB6RRXlmi/GjSfG1qbTS7+K3v5G+SSaRAAAATnn0r0bSb6G4tYk+&#10;1w3E6qBIY5A2T+BoAu0Uya4SOTyyCDjOe1OV1cZUYoAWiiigAooooAKZNMlvGXkIVR1Jp9V9Qtft&#10;ts0XHOOtAPYrparZw3U8LeY8wLKOmTjgCsPWfDsfjDwu9lq0QiDNnEihvp1remheJbaNCBtwDXln&#10;7Ul94t0z4U3M3g+/Ww1tZk2zGNXG3IyMEEdPamzI+RNF8DXf7Lvxq0yythMuleLNVDXEzHYsSq45&#10;AXGRhz1r770fxLo4tVS21FLkY681+C/xQ/ay+LfiXxcItc19r+90W4ZLby7OMFWyM4AXnlR1p+n/&#10;ALa3xw0xQttql6gAx/yDYz/7JQhH73r4ls5GCvOifnT5vENjHGCLlWHfr0r8GP8Ahur48tydZvM/&#10;9guP/wCIpG/br+PLDb/bN5j/ALBcf/xFAz9uvGXxZ8PeE7GbUbjUbfyIFyzSZ2jJxzx718Qaze2v&#10;7dHxVj0y0vGS08HawuoJJZMWDbXwMhugx6V8A+JP2pvi34s0u403VLu9ntJxiSMaeq55yOQvrWT8&#10;I/j98SvgZq2q6l4Ma90u81Ti6f7EJPM5z0ZTjn0pGp/Q1YXVposKWAuhc3QGQr8seP8ACi78VWtr&#10;p99PJIiGCNmI57Amvwmb9vb4/tfrfHWbz7QBgP8A2XH0xjpsqC+/bo+PWuK9vFrd2scoKXOdOi5z&#10;wR9zigD9TPhn+0dF4y/arvvCCSxFIrPzsLIT/wAswelfWUj7YWb0Ga/n6+EH7RGs+Bvi5/wk9ybp&#10;PFEsQhmvBAvKEYA24x02jpX7reHdau9c8P8Ah+83nZcWkUs25QCxKgn6daAOtt5PMhViMZqWo4dv&#10;lrsGF7VJQAVA0am4V93zYxtqeqeowyzW7C2YR3H8LHtQBV1Czg16Oe1l2lFBRgRnIPByPwr4E/bH&#10;/Yv1TXprrXPBS3i3m2NEi08JEOAcnjFfeGp3g8O2S3Ex+baWmZf4sDJ+lN8J+JbHxrpIvbH5rNmK&#10;bSQeRwaAPwu+2fG34Sy31rrkuu20ELlLcy3z4ZU4OAH7cVhr+2R4y0+ZrefUtQV1H8d5J3/Gv3D8&#10;Yfs/+AfiE0h1vQVvXy2S0rrnccnoe9eO+JP+CdfwY1GYzR+CrQMSOWuZumP9+totGctz8evEX7SX&#10;jrxtKtjZ63qiPKNmIryTPr/ersPhb+zf8S/jJfWzXlxrl9bZWY+Zclxw4BPzNX6t+GP+Cefwc0e4&#10;W4/4Qy1EitkMtzNx/wCP17V4T+EHhX4cw50LTFsFSMqdsrt8uckfMfWqv0J9Dz/9mv8AZ60r4L+G&#10;wphX7X5vneZJEocEooIyB7Gva7FXa8mkOTGw+Uk8fhWZoviC08WRyT2rh7aFzFIu4E7h7j6itPT7&#10;jfcSwgERoPlBFQBdV06LjHtUlQiHbIGXG2pqzYwooopAFFFFABXA/Fb4lWvw08O3l/cPGPJRX/eE&#10;gcsB/Wu+r5j/AG/ERP2dfF8sCbdXWCLyLgglV/fJ1H0zTQH5/ftNft+6vfeKrrT9E+bbPtH2e5de&#10;CuK8s0v9rb4geHbdru7hvQinPz3j4549a6z9gf8AZ30j9orx14gXXbGC/u9J8uaeSeR0DfMPu7SO&#10;cV+nK/sOfB7UIBBd+ELeWLADRtcy8kd/v560gPKv2H/25pf2gbO80fUdLt7FtHjt4fO3l2lL7gSc&#10;nrxXrn7Y3x8n+APwZuvFumWEWovDPHGIWYoDuYDqK+D/AI2fCfXv2D/i94b8Q+G1W18Ga/rYe9st&#10;NiadxaxMrFWLAleGbnIr7eurPwx+2l+z/H9hsydLubgfur5ih3IQSflNAM+NfDv/AAWG1bVta02z&#10;1HwjZ6bbPKqPM0zYwSAT17V97fBH9pHw78WtAtLpL61E8qM5jjYnGDj+tfI3xJ/4Jm6R4o0sweGt&#10;M0/Tb6KN1WeSaU/ORhSOexFcF+x54S1z4B/tLaz8N/Fd7DqEGl6SXQWq4TczJznr0PrTA/VO6hXy&#10;/NQ4AGQF4Bqe2Ytbox9M1Ut5Pt6xGI4gA+ZT3q27pAgVRgdMCmA2zmMyMSMYOKsVHDGiL8i4FSVI&#10;BRRRQAUUUUAcN8WPHmgfD/Qra+8QtaraSTrEv2tcruPTHHWug0/VoLlYGsUje3dQxZBgD/Ir5d/4&#10;KXWdzefBHThaAmWPU434GegzXyr+z7/wVI0nwXpb6d45l1S+uUuCEaG2QARgKAOB6g0xeh+qmrRy&#10;zRxeVkndztqzbsI8Rs/znkA9a+CIP+Ctnw0uLy4K2utGBfur9mHFVx/wV6+FKxGZ7PXGmHAYW46U&#10;+o7n3pbwSCW9Eu4RvnBPTHPSuK+JXw90jxt4DuNG1C4EdiziTziobkZwMEV8lN/wV++FF9Ank2Ou&#10;qUGZf9GHP0rxH9oj/gqJZ+O/DFzpfwxuNS0i+cq0cl1aoVwAd33hWqTA6T9jP46J8NP2gviH4Hvr&#10;/wA6CfXjYaeLiQnKLIygIOg4HSv1Er8Qv2MPhb4j+Nfxu03xqQYLjS9VjvNRmuomT7SzHLMmOOT6&#10;cV+3tTLcQUtJS1Ix1FFFQAUUVXaY2+TJyO2KALFFVYZHuH8xWxF0x3rw79qf9oyy+C3gTVNpuINa&#10;uLOc2M0aKypIoGCQevJHrTsB1HxE/aK8EfDfVJtN1nXbOz1CHb5kMxO5QRkZ47ivJbz/AIKDfDW2&#10;uDGfEek4UkZ8w9vwr8e9c+JHxF/aU8XXFxqeoPfazMivLcNbKqlVAUcKuOhHau21L9hXxffW9rPB&#10;LbrJLGHb5X5JGa2SVhep+qP/AA8F+GSxh/8AhJtIAP8A00NFv/wUE+Glw4L+JtJWPoW8w4r8vv8A&#10;h3l42n0G2kW7s0n3HcSj5xz2qmP2BPGcdu8LT2rStyHCvTsgufqXrf8AwUA+GFnp8j23ifSJJGQj&#10;AkIOccdq+a/g38ZLf40/t/8AhPXbDUvP06LS5rdlhlJj3BJjyPX5hXyBJ+wL42mQJFcWoeLl/kfk&#10;V9Of8E+f2WfEXwz+OukaxqTwvYxCYMqq4OTEwHX3Io2A/V2FU5ZCGz1qaooYRDkDgdqlrFjCiiip&#10;AKKKKAGtIsKlnOFHUmsS3sZ4L+e5jZ5UmYsATwATnitmaFbiMow4NVLvUk03yYtjEMwUbRnHaguJ&#10;8xf8FIdSlsf2VPF1w2nxzhRAfnGc/vo6/J6P9i74teLtP0/WNH8JXs9tfRLcqEdQpVhuGOemDX7G&#10;ftweAdS+JXwA8Q6JYyRj7UIQFcHtKh7DPavQ/g34bPhf4X+FbCcL9og0u3iJXOAyxqD196Cj8Ov+&#10;GDvjn/0IN7+af/FUv/DBvxz/AOhBvf8AvpP/AIqv33nvks7cGe4jjbuXYD+dV11/TxGwbVbPeRxm&#10;dOP1oA/BBf2Dfjn38A3q/wDAk/8Aiq9q+C3/AATP8Ta/cQ6l4rj1azuIJighk2OCuAc857k1+xlv&#10;q1pJENt9byt3KSqf60+OPbGwhZQTzwc0yJHiX7PP7P8ApvwN01P7OUS3csKxTAxKjYHqQBnrXsN7&#10;ePDqUUTxA2rLlnPQGnWd7F9smiKN568O3Y/Sp7i1NzOpYgwgYIzVElmNlaNSmNuOMdKfTI41jjVV&#10;GFAwKfUAFNbrTqa3WgqO4lFFFBZHJI6yKqruX1qwv3BnjjmqlzqEdmQHRmOM/KM189ftiftN237P&#10;/gnTdTMlxC99M0CGGNXO7AxwfrQB7xqvirS9IjZri5jQgZw3pXPR/GLwssjpPqlvFtOByf8ACvxN&#10;8Rfts/GfXbO5tDrd1eXsrZimh0+JkCZyASE61x97+0X8XhHEZ7jUJpmGXKacvXv/AA0AfvP/AMLj&#10;8G/9Bu1/M/4Uf8Lj8G/9Bu1/M/4V+Bv/AA0f8Wf+ol/4L1/+Io/4aP8Aiz/1Ev8AwXr/APEUAfvh&#10;N8VfDt/a3CadqVvdzrGzbFzkDB56V8Efsp/tXJD8XPFfhGeaNp77X5o4leVi2AW6c+1fDGhftJfG&#10;yO6f+yrq/tZ2Qh3l05SNncfcrz3T/GviTS/HUXizwrHdWuv2kzTXFytvvJnJO47SCO54xQB/SRpd&#10;yLrT0OcuVOR+JqLw/G8VvMHz/rCea/J/9nz/AIKcaz4Ojgt/iU+sX8xi8tjDp6ovmF+Dwo/h4r9F&#10;/hH8eNI+M+mfbPD0NzaxeZ5ZFygBLbQxP5GgD16iooFkWFRKwZ8ckVH9sCyBTQBZoqKTe/llG2jO&#10;TnuKloAKKKKACiiigAooooAKKKKACiiigAooooAKKKKAI5/9X+NV7iQW8e/uBkCrMhAXnpWffqXu&#10;LZRyhOGHqOKaIkQXtquv6OySMV3An5OOxHevzFs/E1z+yb8fPDlpqgWx8NapdPc3l3OxcxqAeQEP&#10;PX0NfqFdyCCMRQjaQei18+ftc/s06V8YvAWpvBa28esx2bR2ty6FnjY45UA0yD0fwR8cvA/xMtom&#10;0TXBe7080bInXjIGfmUdzXf2ccNqm1XLhjnLc1+D3ijR/jj+zXcNDomq6rLDE/2ZTaWBxt68fKeO&#10;KqQ/tufHmyj/ANO8T6vakd5oAnH4rSA/efULqa0QSxxI0S5Z2I6KOp/KvB/jJ+2H4E+HEk9k2t26&#10;akqqywSQSHIJGegx096/HrUf26vjvqWbe08c6g6vlWVI4znPGPu1zTaV8S/jFc+fqJ1K/wBUl+VZ&#10;2tiSAOcfKPQUGkT6B+PP7T2q/tofGHwN4OSOGDSbXWRZGfTt8TyRySbOdxIPGe34V+qfwI+FCfB/&#10;4a6X4PiEo0yzDMk8rBpSWZnwSAB1b0r5Y/Yj/Yb034W6WPEfim3tdV1a5S3vrR5ITHLBIAG7nqDX&#10;3XYmaSFbidmMP3REwwR2FIo141CooByuMA0tIpyoIGB2paACnL0ptOXpQTIWiiiggoaxdSWdoZYl&#10;VnBA5pSn2qC2mfjA3EDp0p00izXP2eSMspGcnpT518y1lijPl/LtDdhVID4w/bO/Y1svibcXXjjQ&#10;nvpvEc00A+zwypHHtXapPK+i+tfQPwITWbDwhb2WoWwjktoYosFgTwoByc+1fN9h8cNY0H9u/WfB&#10;HiDxBs8IW+nrKkVxIiW4kMKtwx75Pr1r6qt/ip4Hsgwg8QaREGOTi9j5/WhasDsxLc/88lH+frTl&#10;kn7oK5JfjF4Oxz4l0n/wOj/xp4+MHg4/8zLpP/gdH/jV2fYDqpJJx92MGvnX9sf4X6r8UPhNrmm2&#10;8EjyXEaIFjdVzhs9zivYW+KnhG4X934p0hSOT/psfP61Vb4jeD9X06SCXxRo7bj0a9j/AMaBGf8A&#10;A3wxd+Efg/4O0mWNlmstLt4GVmBIKoARkcV3cl1MsW6ZAi+o/wD11zdp8TfB0FqLdPE+kKIlCjF7&#10;Hj+dLb/E7wc1pifxTo8nOeb2P/Gkxo0dV8TaR4fmtbO9vPKudSysCFSd544Bxx94da1dOgWH5SzG&#10;THKk1+fv7WHx0+1ftHfBe28P+IrddKi1aVL5Le4jZHTKAZPOBwa++tH1O01hBqFndQz20gIUxuGB&#10;wcHBB9qzNS3a2SaeZAhLeYxY57VPVLS5pJvPMoY4cgE+ntV2gApV60lI2QrEdcGgCvJau2qxzgnY&#10;qYPPHepGhjh3jcQZf8/1psc7RWjO5JOepry/4bfFq2+IfjDxPpcDHfoc4jky4Ycluw6fd70AenvZ&#10;sLLylBLZz1qdVKqo74pY7pJIfMBG3OM5oyOooAKKKKAKd9cTWu1kUFS2OauZW7hYBuDwcV5/4d+L&#10;2j+KPiNrPg5Nv27TELyZkBPBA6Dkfers/tQtdSitR/GC3HTpQBe2iOPYp5AwM1Dbq6x/vF2tmoL+&#10;ZrWWMluHbAFXm5IPtQA2iiigBy0tItLQZvcKz9auDa6fLLsV1RSzbhnAx1rQrI8V5/4RvUsNtPkP&#10;z+FAj8ZP21vE15+0X8a9H0n4dXsutzNZNE9rHMYY2ZWyQQxA4r134M/8Exn+Img6W/xBt9R0ZoYI&#10;5VazuYslyBkHhuK1v+CafwT0/wARW978QNSjt7yay1a6twzj58biOCDiv0st5kWGGO3jMUKAAAdM&#10;dqBLueO/Cn9kvwn8J/D8WjWBmvbaN2fzbxY3fJ5xnZ0rrLj4P+F4d5kiVQc5/dJx/wCO1300+z94&#10;r+Yn9xTnNQWlxDqjSq1uV28Hd3rRaID5l+Mf7Cvgn4v6bcym4vImmKsPspjT7oA7p7V8N2fw68S/&#10;si/HjwhbxR3H9gTakk0st5chyEWQDO1SM/KOmK/Xq2ja31RoUbFuF4jHQcV8v/t1aP4fj8G3+qXC&#10;Ww1Sz02eW2ZnAcMFYgrz1zVJgfSngLxZD438K2WsW7pJFcBiGQEDhiO/PataxkCwyMxwA3WvCv2F&#10;9QuNY/Zn8HXtxIZHlhmJ3df9c4r3BAWsZ9vByakZcbEyhlORTqht28q1i3cnH0qapZceoUUUVJRW&#10;vyd0KjgtxxTpZjYWak9c45pt6Cbi1I9f8Kdqyh7UA9N4/rQBW0+SW6kMjDAVu1eXftGfHvQfg14b&#10;jvNQv4raZp/KCyRuwLFCwHyjvivQvGXiK18E+Eb/AFWVljS3i8w/MFJ6Dqa/HD9pH4jeJf2nvjdr&#10;3hXR7m7l0u2eG5jjVPNRDsRSw2j1Y96AGfH79vLxb8VtNv7BrGzsdHZfKfULPzEkTD5Ug7+p47V8&#10;pWt7q/iS8uP7M1vUdQPWRZLlxsB7jcRX6Yfsx/8ABOeTwqY73xrPa+JNP85pJLKaBl3BkGB17Mc/&#10;hX19pf7H/wAIreNJLHwJptnIR+8KoRuHp1oA/B201a/8B3sc663qB1VOUtWuX2MDwTwf617t8BP2&#10;6/HHwg1oefY2t1b3s0ID3bSOQqk8gb/fmv1svv2Tfg418rXHw906ebb/AK0xnIHp1rg/E37FPw48&#10;SWeoxWXhbTdNlWNxbu8bcEg4I55waAOs/Z6/aQt/j94Tt5JWt4tVlZswW8bqNq45yx9695s7qG4j&#10;2RvuMYCsMdK/JK11TxV+xP8AtMLHeWuoXfghLDAe1gKW6yu3HzlTzx0zX6t+EdSt9a8P2GpW8XlC&#10;7hSYgnJ5GeaANmiiigAooooAKGYJyeBRUV0rPCwU4Y4oB7Fa4t5HnjkUZXduJzUmowwX1i6TANGR&#10;jkZqSOQSQmMHLBcE1n6jDLNZ+RFJsm3A59vpVGR+Xt5+xNe2/wC0dpOqXllcx6dfaz5zv5sRGzzF&#10;OQvPY9CK+4/+GQ/Bv9+f8k/+Ir1a88N2V9fadcSRJJPbMGDdwcg5/SuiosB4P/wyF4O/vz/lH/8A&#10;E0f8Mh+Dv+ek/wD3zH/8TXvFGKAPCP8AhkHwZ/z0n/75j/8AiaP+GQfBn/PSf/vmP/4mveNq+lG1&#10;fSpNTwc/sg+DCMeZP/3zH/8AEVn2v7FPgixmmdbi6JnbOCI8D6fJX0RtX0qoLeTztzTAruyB7Z6U&#10;AfHvjD/gnZ4V1bxXLq0NzqW5tuAkkarwoHTZ7V9a6TaQ6No+naWDxDAkAJ64AA6+vFWlumOrNDk7&#10;ducdulSeWkm9+Gdeh9KALMUYhjCA5A9afUcDFowScmpKACs29Zre6WdhiJVwW/8ArVpVl+IbSTUt&#10;LltoJhDM+NpP1oA5v4qRC9+HOv3DMVEVhLIhXjPyk/0r4e/YZ/bW+Hfgv4RwaP4s8Tw6fepeXDOs&#10;kMrsAXOOQCK+3PiZIdJ+Eutw3H75xpsqMRxnCYNfzwWngjxJ4jjnvtA8K6pd2pldVNtaPIM555AN&#10;AH7u2/7cXwU1JgbfxpDJtPO22l7/APAKtSftlfB1gM+L4wM/8+03/wARX4Vaf8N/ijG2LXwj4gtB&#10;n5v9Ak5/8dqxdfD74vKpx4e8Qde1g/8A8TW0VoZS3P3Vt/2wPhIy/J4sjYf9e8v/AMTWB4y/bI+F&#10;tlo981p4oiluJIXQI1vKBypxj5fWvxX0/wAK/Fy1hbf4e8QAD/pwk/wrB8Q2PxGhlVNQ0/VtOjZg&#10;qvc2roGY/wAIyo59qfLqTc/WD/gmT8R28T+B/FNtfT5luPEN00OSzEx4QjBPTpX2/aahaTzS2cMm&#10;6eIYZcEEfjX4pfsFWvxW8AfHzw1pdxZa1Z+GLlp7i48yzZIixifBZivcgd6/Z7QLNII3v2wZpVy3&#10;qfrSkUbEIS3PlbiWPPNT1RsZ11D9+F24O3B61erNgFFFFSAUUUUAIxAU56V538ZvAFn8YvhlrXht&#10;nlMd4FQtDgMNrhuCR7V6G33TxkY6V5j8UPi9p/wr8N32oXFm6QwBXZgwUcsB1P1pgfGf7E3w/wBL&#10;/Zp+PfxI0/Vbqa0s7jy4bV7g72kPy8fKP6V+gNtHZapeR6rBcO6xrsAGQp49Me9fkR+1J+2x4e1D&#10;xLpF/wCGtLuLG9h1FZr64SQE3EYwSOleneGf+CqXhyDw2Zv7M1CNUIVo2lQNkADPSi4H3j8avCE/&#10;j74b+LLK4sUklGnXMdkQFJZmjYDk9DnHPFfOv7Gt7c+BfBNt8Lr4CHxNDLLdmzPLeWTkNuB29jxm&#10;vLT/AMFdvCEFuI7jQ9SnSVdu0SLjHfPFeHWP7cGk3H7TDfEjTIbiw0dtP+xixaRd4b5st09/SgD9&#10;jjJLZwW+Yl2BR5rHqtfm1421K2vP+Cg3jGO2k3Tf2XGSACOMrXF+PP8AgqYdTtJNP0tNTtridWjS&#10;behCsRgE8dqzv2K/DHiT4wftGat461W6lu1vtLZRPNGedrp/EOKBH6veGbR9N0fdICCVDDcc9qs2&#10;e+4vJHYYTGQRVqN0hjhtnwSy461NtihUgbU4x1pjCCRZFO05ANS1T023eCFldtxzmrlSAUUUUAFF&#10;FFAHy5/wUG8dS+APg9ZX0MENw8l+sISdSw5B6YI5r80fBf7CHiv4uXh1T+ybhY5JSD9nuIkHY9D9&#10;a/V/9rP4Vp8W/Aen6TI0YWK+Sf8AegkcfSvQvAPgTTfA+jx29tBDE3DfJkc4AzyfamB+U8n/AAS/&#10;8SWMOE03UMtx815DVXSf+CWPiONg0um6juyf+XyE1+xdx5bKpcDrxmoZ2MFwHAJTHIFPqB+Pel/8&#10;E1vFeoX9/aTaReRwRHYhjuoQSMkc/lWB4Z/YHutD+Osfg/X7e9svD32T7QbtZ4zKZMjAyMjHPpX7&#10;PzCK3hkkjURTTKTu75/ya+bv2tPA2sXXwhvNV0C8/s7xgsyLHqioWcIM5XHp0rVMR6j8E/hRp3wv&#10;8M2VnpsfmQ/ZoYhJIF3EKoAJIA5r06vjX9iH9pK4+Kn9s+G9Y1CWLU/DTxafM97Iim5lUbWZF68k&#10;dK+yqmQwpaSlqQHUUUVABVaWH7VlX+UDoRVms7U5pI5IPKJxk7tvPp1poCWHy9PXyix2DnLcmvi3&#10;/gpB8J7v4meGtN1TT1mki0a3upZvKkVByEPzZ5P3T0r7WYwyLmTaCf7xxXH+MvCNvrvhfW9MvZYZ&#10;F1CB4og54APbGee1PUD4P/4Jx/CHwrrPh3T9WmuZG1qW2m8632qVVRLxj5fp3r9BbDR9ItZI4VSN&#10;mXCqDGDnHHpXwp8JfAurfAD486nbnUlt/DiWSxQwhdkauxRjgnjPWvumwutO1K3trm2vbcvsDErI&#10;CckZ7GrEWmsrKa+kh8mIFQDgIOOntUyaHp9q4kMEZxzzGP8AClW6060O+a6t1lbgu0gGf1qx9stZ&#10;GCedG+emHHSgZi2OnWS6peM9vEElG1T5Y/wqdlsNDzbwJGLpvmUbAD+ePapNT1DT7BPMMsWVySN4&#10;yO/rXzw/x2ttc/a48PeD7aYyQXWnPKyrIrLlRJ1x3+UUCPp63cyQRseCQCakpFUKoA6dqWs2MKKK&#10;KQBRRRQAyZnWMmNdz9gaZ5iSIplwHXkjHSpGbYpbGfpUEGySSTdj6HtQXHYdNFDqVu0bAPE3XIz+&#10;lfNf7QH7YWh/B3TLyGyu7SbVbeOZIbWeGQh5UBwhIwMEjHWu8/ae+KP/AApn4O6x4jjEo+yeWd0J&#10;APzSKvU/Wvwt+IXxQ8RfHz4nNDBe3BFxqTiJW+Y/PJgAADnrQUexfFr/AIKX/EH4jSXVjfaHpuml&#10;mUn7L5gYYAxj5+9eBLqvjPxdr0FzDqmpr5kgLLHfOF6+7V+gX7LP/BPyHW4bDVfFNnb3byRyeYt1&#10;bspzkgZ59q+3PD/7JXwp0OzLL4P0yeaIAkxqScgfWgD8evh1+1Z4v+DXiSXRrlUuRbxbQ11I8jcn&#10;POGx3r7L+DP/AAUrXWPEGn6frrabZRSSbWZIZSwGBz1NSaD8LPht4v8A26PHXhO58HWrQWelxTqs&#10;y/ICfQZz2rW+PX7AOmi1m1fwpBZafJBb5RbaFmYNknI564xQRK590+CvEmm+NtEtta064E8F3GJF&#10;dVIBB9iM1pTNtja2yfNbkDvj618WfsI+PNaj13WfAWp3FxNL4ft442VxgZ5HAxkdO9fbMkaNcLdE&#10;gBBg5NUQWLdTHAit94DBqWmqwkUMDkHkU6pGFNbrTqa3WgqO4lFFFBYku4Qs0aB37A96+EP+CpXw&#10;b8UfFr4Z+H4fCunnUb61vWnuYvNWMRpgcjcRnp2zX3HfWtzJIJIrkQxgcg9M+tYPjKbRbXS4otYu&#10;rSIXGYw9xKFDkjtk80AfB/8AwTa+B2iePvgdPqOqmQXcepywEKFI4RPUE9T619k2P7OvhqxXakW8&#10;YAyyRn/2WvG/h/8ABvxJ8I/2gtEsfD2o/YfAMkD3F1pdrD+5kmbPzlj3wF719VWtleRXVxJJc74n&#10;bKL/AHR6UAcF/wAKD8O/8+6/9+4//iaP+FB+Hf8An3X/AL9x/wDxNekeVL/z1o8qX/nrQB5rcfBX&#10;w3pdnczGBB+6YDMSHsT2Wvib9hX4S+G/Geq/Fi5v2ZBZ+Jpok2opGMnsVP6V+jl5a+fazJK4IZSo&#10;z05BFfOH7OfwVm+Fuq+L4wFEWtarJekohUfMT19etAD/ABd+xF4C+IEYZ7y9jw/mjyPLXkDGOUrt&#10;/gX8E7f4Q2UllZtPJA9w0xadlY8rjsPavVbe1XT7UIpCkcZHesDxB40h8HeHb3Vb6NvItyCxJCjB&#10;IA5PHU0AdBNcSrJt2jbuwDU0tqsvUkVz/g3xtp/jrT47uz2srJ5gw4bGeO1bn2ox3IjbPIzQA+OT&#10;ym2HpnA96sVDIF3ISBnNTUAFFFFABRRRQAUUUUAFFFFABRRRQAU1mxTqZJ2oAN59B+dG8+g/OmUU&#10;AJN+8j20y6V/IZohukVflHqalAzmsrTZ52uJlkR8bhgnOMZpoiRPZwuqi4uRtnYYZR0p6tFdZlY5&#10;EfX0/EVQ1Rp7u4NtEXQKQ24Z59qs/abPRbdvtl3DCh+YmVgox+JpknO+LPhvonjiMpeK20tuzGFB&#10;zgjuPevDfHP/AATu+F/juNxqE2qruUKRDLGvAOe6V7TrXxt8EeH22XHiXR4mVthD30akfrUEH7QX&#10;w4lj3yeNfD8Qzj5tSh/+KoEfOeh/8ErPg5oNwJrefWvMGCA08RGR/wBs69o8B/s2+DfhvqcBsXun&#10;ljyVWYoRyCOcL710zftBfC/dx8QPDOR/1FIf/iqhX49fDK41JQvjnw27Ef8AQShJ6f71JlxO5utN&#10;tTHbMxKLBgoF4Bx0zU0cqXkIBOE9RxXwz+1l+1ha2eraFp3hPXIr2Wed4SNNvlctk4GQua98/ZX1&#10;bXNe8A6Xfax9q82QSbhc5J4dgMkikWe4/dwB0opW60lABTl6U2nL0oJkLRRRQQNdA4wapyPC0NwH&#10;YhEBDEdQKsfaMT+WVwMZ3dqyPEFhL/YOqiB2Ms0TbNg5B7YqgPxb/wCCillrHir9q/XtH8NqZR5M&#10;Eiur7XOIUJ5rw+7+Afjy3jhM32sMyAjbeV+sHgH9mNtS+Pdz4u8QQfa4prbyyLy04yEAHzE+1fS9&#10;t8IPClqpWbw/p93/AHSbcfKPSnHe4j+fw/A3xwP4rz/wMNRP8E/HQ6Nef+BZ/wAa/oM/4VT4M/6F&#10;TT//AAHFJ/wqnwYf+ZU03/wHFacwH88upfDbxz4fEcjvchXODm6J4/OtGz+E/izWIxfaFPe3Nop2&#10;sz3RHzdx196/e7xb8EfBuraPOq+FtOR0RmX/AEYEk47V8n/sq6x4U8Oa/H4B8S+FLK01C8uZbmOS&#10;/AR/LwAMIwyRlTzmnzDPy/m+Dfj/AM1RC12XY/vP9Kbj9ai1D4Q+NbST7Ksl59p4Ow3Rxj86/oPP&#10;wq8DmNJYfC+lyq43BkgUg++aqTfBHwXqM32g+G9NjbpzbLU82gLc/Advg9438NzWGowW8k8y4lJu&#10;J92COeK/Y/8AYEvdQvP2efDTa/iG9/fmQISRkTNjr7V7fcfBTwXeWph/sHTSQu3P2dTiug8L+E9K&#10;8I6RFptjbW8EMRJEcahQMnJ4rE1NGz1KC4BRHBIOBgVZpq29vD91EQnnjgmnUAFI+drFRlsHH1pa&#10;GGVbB28dfSgCnGkt1A0VyoTJ/h647V+WPwR/ae0D4F/tSfGnTvEuqw6fZ6jrUcStKrMSi7w23ngj&#10;d6V+n8ej3P8AbkV59vZoEQqYexPPPX3r8IP2g/hTr/xF/aZ+IH/COaVe30tvrT+b9htnlIJI252j&#10;jocVskjK7P1d/wCG/vgLp8YtJPG0ap975om3c/hWiP8AgoL8CljUjxpCRjj903+FfkrD+yb8R309&#10;ZpfBuuzzZx82myZ/lU0v7HfxJeMEeGteXI+7/ZsnFHKg5n3P1kT/AIKD/Atv+Z0h/wC/TU5/+Cgn&#10;wLVcnxpF/wB+m/wr8lrf9jn4lq3PhzXh/wBw2Spbj9jv4luP+Rd14/8AcNko5Yi5pHvHg79qDwzp&#10;P7aXjrxToOrpd6frAEMckobYwMicgA8Gv1btL6z1iGPVbeQu0agegzj0/Gvwot/2NfiRoN/p+pwa&#10;From+0Rs6rpkgOA2eT+Ffsb8CNT1aHwTLHqelXaTCUYW4UhiMDsRQ0ug+Znc+OPGGk+HtBk1HUrn&#10;yBBG0q/KSMgE8+3FfEtx/wAFONO/4TL7LDqWmtoqgq85gk3BgD/tevtX1f8AGzw/ceMPAd7aW9lI&#10;sz2soCpGWOShAGMepr8SNW/Y6+IEHjabSfsWrxiZ2kD/ANnyAYOW6ZoUUF33P3T+FPxe0L4seHY7&#10;3Rb1byYQo8u1SACw4xmuwhvGVts+Fbvivmj9h34Mat8J/Bsi6reTzNPbw4WeAxlcDkdTX0rcWf2y&#10;UukmFPcciloF2X8jAI5BpN1NTAUAEEgYOKWs3uXo1di7qyvE1vNeaLdQxLkyIyt9MVqUjNgfd3A8&#10;EUh2PzX+C3xKtP2T/iZZfCu8kjtPCGrvNqdzc3ALzrIST8pUgYye4Nff/hXxtovjPTE/sC6+2Q+U&#10;GDbSDsI4PNfKH7cn7Mk3xA1BPEOiZsry1tREn2a13t97kgg1+fOlfGb4t/s5+Kr23vI/Et5psMxh&#10;jJ3xIyo3QfKeMCgLH7lWdn9i+RcmbkhWORirsGIt+eJG7e9fjhN/wU71i61JZn0vVLTjHlvenPA/&#10;3KxPH3/BSnxT4i04QaZpusaW6xuhu0uyRnGA/wB3t1phY/Xjxp8RtF+G3n6r4ju1sbJAFMm0nBI4&#10;GBX5r/tK/tC+Ef2kPjb4M8H+HdYXUtPvp/7Pu/JDIw3ybcDORnB9K+M9X+NHxX+MUP8AZkPiDXde&#10;aVgxtI3aVjjvgelfoL+wD+yDLp/leJfE2jNY6lbXkNzF9vsSkrcK2QzH174p8zCx9x/AHwCnwx+G&#10;2j+F7RX/ALOsUdYmmIZzl2Y5IA7tXftH9n+SMZVuTmrCiO3XaoVQOw4qMMZJVO3gcUrhZDJIHljQ&#10;EdPSpqkLBRUdAbBRRRSGM8vzm3OMbPu4pt8qzW67uBuHSpJZAhRehaor5StsByeaAPHf2uNFuNS+&#10;BfihrUM0q2BC4OOcivjv/gnD8CbnSfG2qeJ9ZtnjF9pvlq28MCyyjAwRntX6J+KNGj8VeF7/AEyV&#10;QUuI/LIYZHbtXwf8FfiBZ/C39sz4geEdd16DR9BsNMg+yrezrBB5j+W2EDEDPJOAaqKTepMr2PvW&#10;Rr9dTt4o4U+w7cM+ORwcf0q696NxjhwSn3gewrmrXxBpvi65hn0XXba8tgNrNaTLIu7GcEg9cEV0&#10;NuiW6kArNJjDEdfxqrE3HLfJcMBkbT1OOazfEFldXV1pzWkYZI33OenGRTtXZJLV4g4slOCbgnAX&#10;npmuP8efFbwp4K8PtNf+LtKtJ7eF2SKe9jja4ZVzgZPXPHGetFguzw7/AIKcMq/sv6i3lp9q+22+&#10;CFG7qe/Wvor4QwmL4a+Gif4rCE/+Oivyh/aR+L3iH9pL4rN4b8N3V5qmmvFHKdJsZTcqdrHLFVHv&#10;1r9Zfhik9v4F0S2uLd7aSCzijZZAQQQoBGO1EloEW7nU0UUVmaBRRRQAUjlgvyAFuwNLTZN20lQS&#10;fagCKNYrNizMQ0nJB6Uot45JftMZJfGPaq9rdxSTOkxVWBwoc8n6Vc8g79yPhMfdHSmKxVtbMW8j&#10;l8hmORzxV3Y1RXL7XjXueM+lO2H/AJ7Ugsh/ltTWRlyT0pPLb/ntSGPjmbjvQFiGO+hmhZ0bdg4q&#10;W3JlyT0xkYot2tGG2IxNz0Ug81UhYtczqrnCk8DtQMmkuDHfCI8R4yT+FWWt0kKsc8ciorVFePfI&#10;vzZxlutWvpQBCtmi3BmGd5GKS3s0txIFLHeSTk1YooAaqhFAHSnUUUAFVJbNDepcsSCq468VbqrN&#10;cf6Stvt+8M7vSgDi/iVpOreI/CeuWcMCuZLaWOAA4LZUgZrxz9h/4M3vwv8AgzbWXiWwS21hby4Z&#10;oztcbWbIOcV7p408Unwzpk10YGlit0Z3+baCAMnJxwK5j4U/Eax+NHgePXtH8qzhed4hFBKJeVOC&#10;cgf0oA9HOn2RVCbaEcZH7sf4VHLZ6fIu028WPaMf4VNbkLbxxkiVlUKx79O9SYU9Yv0p3CyM5tB0&#10;yZSnkJg/7A/wr5p/bW+BV/4z8E6FJ4X08XV1ZatHd3IJVQsKKxY9OcY6V9UbgvPl4rG8VahaxeHd&#10;TF08cKm2lA8xgMnYeOe9F2KyPM/2f/iZ4R+M3hCW90G6hvBps39nzvHFt2Soq7l5HbNesW8dtbgo&#10;jsSw2kGvxW/YQ+IeveBv2ln0uTVLuz0C41e+ml0x5CkUxKMA5B69Bz7V+yegWzXm/WBP5kFwu9IR&#10;yF+h70+Zi5UbVvbNZyBIhmA8knrVyqNjcPqC+dtMQU7dh5z71epbky0CiiikIKKKKACvnD9ubwDe&#10;+PPgD4qsdOiaS/mgiSNFYLn96pPP0FfR9cxr2kx69lbuZYYCArQy4IbnIOM1cQPxO/ZZ/ZBPxm8V&#10;eJfDPimC6jl0FFJFrMoKk4zkkEHg19B6h/wSn0C8k36Rb6tNZgYZmukBDdx936V9m/CD9ny1+Evx&#10;W8Y+K49QhvIfEW1VtkhCCLG0dcnd09BXqniHxp4X8FqbDVde03RHceb/AKVcpCQCcA8kdSMZq9Ow&#10;kfmza/8ABJ20jWVprHU9mMg/ao+n/fNLa/8ABKfRbmbb9m1XOO10g/8AZa/Quy+P3w3jEsc3j/w6&#10;Qox82pQj/wBmrW0X4vfD/WpgumeLNCu5uy219E7Y+gal8hnwN4a/4JV+GWvo4tSt9UjgLBWZbmPI&#10;XPP8HpX2v8C/2d/DvwH0O007QTdNDbxtEpumVm2kg8kAelekTXCM0MkCidW+bdHyMeuatrcMVB8p&#10;gT2oYiC401JbqO4+bfHyozxStZiaQtJ8vOeD3qaK58xsFdv1qfrUlCZxgCjdTFUqOTmloEO3Ubqb&#10;RQA7dRuptFAHzF+398ctU+Afwl0zX9KjtZJpNTit3+1KzKFbrgKQc16P8LfjNoXxE0GG++3K0y4Q&#10;+WhC5wD3+teOf8FL/CVv4x+BljZ3NzHaouopIHkUEEgHjkivx+8O/Gj4jeDdQa007W9WFqsxO2Fy&#10;FPbt9KtJNC6n9EP9qWOoYUynYvKkDmrtzepHGZGb/Rx95sc5r+erVP2qvim03lw+MNasnDfdE5P9&#10;Kgm/ak+MMcq2q+PNcumfnyRcZJ/DFPl10Fc/oT1KA30drLANyL82fbg15N+0d8YvCngXwPcjX9QW&#10;z2uu7KEjkHFfh5qP7VfxohESL498QW/byzOR+GMU+61b43fG7TRZy23ijxLDIwJfyZJVOPovahRG&#10;e5/Afx5Y6h+1dBP4bujcWepeIvMlY5XKlzjgY7DvX7d1+b3/AATz/ZMl8KiXV/EmmtYagn2e4iW+&#10;sjHIHC8gFjnIPXiv0hqZbgFFFFSMjmuCkyxjqwp7uyqpxz3qtJCVukctkCn3UhKrtGeaQFguApbP&#10;FUrv7THJE1qiurH5y3Ye1WZZIrWEtNIqRjks5wKjjdTC8kcokUjK7TkAdqYFXVobV1LTyNH0zivk&#10;39u34pfEb4VweFdU8CaXY6jp8Mc81/JelvkRQhUgAjPU19ZQKupWW1iA+c88mvOvjRoNt8QPhL4z&#10;0tbFbm9i0+a3gYR+Y4YqR8o6546VNhH44/Fb/goR44+JERt5rLSY3Eivut45B0Ugcl+nNM8M/wDB&#10;RT4keCbPyodP0mT7pHmLKegx2eu9/Zh/Ynvrz4i3Gk67BIssVo0jfbLA5HzpjIJ9DX3DN/wT18LX&#10;H2QP/ZytsGVNiMk4/wB6ttLID88NS/4KY/EHX0QXllpEJVt48uOXqOn8ZrUtv+CqXxIsgsiaborS&#10;IMKpil6dP79fel9/wTm8JxKhLaYg3Drp6j/2atNf+Ce/g0Bcx6STj/nwX/4qndBofnfq/wDwU2+I&#10;+o27O+naMGugVcKkvAIxx89dF+wJ8SL/AOJn7cXhjVdVEaTrY3EYEGduPKlPcnua+8G/4J++E5Nq&#10;+RpoVDnP2AYP/j1dh8K/2O9A+F/xEsfFWnixWW2jaMLBaCMnKsvUHj73pSuGp9ExzB/unIp+41Wt&#10;rkTSSoI9mw4z61YrF7miSsLuo3UlFIdhd1G6kooCwOzbSVGT2qk6xwSbpiVaQ8Yq1cO0cTMoLMOw&#10;61BKI7xYtzKjKQSp659KZL0eh8ff8FLtW1aP9n3xVpqwx/2Q6QF5ud4/fIfX19q+Ef8AgnP8C9B+&#10;JXji51pnupLvQ9Qt5UVXAXcGDYI28jIr9GP+Cg/gXUfHX7P/AIl0/TIbia6mWAKtvGXbiZCcD6Cv&#10;kH/glzqWm/CLWvGnh/xJPb2Oqanew29ot+6wymT7uFVuWIJ6CjqK5+qNn5WkaXGJQsQUbeBVPw/E&#10;kMV69sS7O+75vWrW02eloso+2HOee/ORSRyeZbSRxQG2ZxgEep70aBdnwV4IaSP/AIKZfEuS4URl&#10;tEgHHTvX3R9ju7W8ggtohLp0gDTO/JU98fhivz21H4oab8GP2/PH2p60kV0k+lwxAzyiIZwSDkiu&#10;k+KP/BS/RtA8GarFZ6dHPcmImOSDURuU9MABDSGtdxfgx4gbw7+3F8Z47Pa2/wAlSJB0+Z+mK+71&#10;tVm0mRJiVVjkkda/Or/gnhe6j8Sfip408falol1HDrdtDNFJcIW3ct0fGGr9GYdQeWdIGsmVGHLE&#10;HA/Sgqxas0WK1iRDlVUAE9cVNupO3AwB29KKAsLup4UNz61HUifdFAWsG33NG33NOooGUtRkt/Ja&#10;Gdyocc4618If8FTtai8K/D3wJe2908aQ6ruLZIyODzjFfeN+wSMsbfzyB0xmvgD/AIK7TFvhF4RV&#10;NNaaSbUGRYlHIJA7YoA9P+HH7fHw11rwC2oaj4itY7uKTyh5cLYwAO5PrnvXXw/t7fBeGzhabxdE&#10;sjKMjym61+P/AMN/2V/ibrWmfZP7L12wjlkLCP8As+Qg8A5xV/VP2Kfijb3mz7Pr8ibiB/xLpcY/&#10;OqWrA/XJP2/vgkfveMIQf+uTVL/w3p8F5l/c+LonP/XJq/I2+/Yp+JawgrZ66G/7Br/41Ja/sdfF&#10;DStPnuWsNfkCJvAOnSDp71pyoD9abj9uL4OzQr9q8Vxxx5yGWJs1Pf8A7bHwoto4vI8SRFGXOTC2&#10;favxb8OfAr4i+LPHV1oU1trlmIIRMGa0cg9P4ePWvQPFX7KfxX0y/wBMit7HxFd2zJ80i6fJtA98&#10;U+VXuB+r4/bf+DtzaIJvFcYkXnAibr2rxf8Aat/bQ+Hfir9nzxZo2keIIp9fuFjFrbiNgXAkU5/I&#10;Gvz61P8AZB+K3kQ3cVn4hIeQDy10+TgfnUniv9kv4k319bTQaPrkqJEA0KafKcn8KnlVgPuL/gmB&#10;8btQ8af2to2qmCOOwsoxF5YbJJcjkkkV98XEs3/CQQRBR5BjJJ755r8i/wBhP4Z/En4U/ErW3vvD&#10;evQ2swgT99aSRrgPk8kV+uel6lJeRRyyWLwyAY+YHPT6VkBba7tprhY/M+eNsYHrV6s2xImuJt1r&#10;5RVshiOvvWlQAUUUUAFFFFABRRRQAUUUUAFFFFABTJO1PpGXd3xQBFRT/L96PL96AIbiYQR7zxzi&#10;nF1jTd/eGaLnEcJO3fyODUcyrNsy4U+lUiJFe+vrfTbc3kpIBBGRz2z/AEr80f2xf27ZtDuY9K0a&#10;7XzZoZFCyQfxAjvmv0Y8baPJrWhzWqO0WwFw6jOeDxX4X/D/AMG3Xxi/ay8NeG9dWTSVm1CWGM3C&#10;+ZvXBOcE89PWkSedeLPiL8QPiJdTXMhQxSN5o8tGH+etcbdalra2rw6kLrLf8893Sv6Bvhr+zr4b&#10;+HthBYSaZZaoIYvK82S0Vd3I5xz/ADrtbj4U+DmPmjwzpbkD7v2Zef0oEfzf6bLpyiT7R/afnEcb&#10;d/Wp9Fh1GC/S6tvtfmDON+/bX9G0Pwt8HTOd/hPS4/rarz+lTXHwv8GRxn/inNLX/t2X/Cg0ifzz&#10;fDS68RX3xW8NyTRSNFDqkRJZDjAkHrX76/Aa4urn4R6U9uFE53feGBje1dJpvw18IpIZI/DmmK6k&#10;EMtuueOh6Vux2yQf6DbQLawLypjG0DvwBSKLse7au/7+OdvrTqQLtUDOfeloAKcvSm05elBMhaKK&#10;KCCKZVHznr0qnqN/9kiWXP7pQS/HOKt3OWQjHHrWLqWlnVNF1O0EpjaaIoHxkrnuKoDnrL4teHte&#10;8Vv4XsJXOqxp5hRkAG3GeufSu3W5L4CEZUYbPrX5EeNPjRqH7KP7dmu3LrP4jt49OSNbaScxKC0K&#10;nPIb1q5bf8Fgrm1v7xH8DMR5rYJ1IDjP/XOnHVhqfrcrSn0xUnz+1flD/wAPgrlY9yeBJHH+zqQ/&#10;+N0Q/wDBZCVmxJ4EKf72pD/43V8orn6p6jqEVjGPtBwr8cV+Sv7f/wAQpvhF+2B4Z1jRJFjhi0UF&#10;i67uTJKDwMdqd41/4Ky3PiLT44bXwawk5/1eohj/AOi6+YodA8UftafESyu7y3vrLMZgEhBmIC5b&#10;r8v96qirbhc/cD9nPxTqXjL4V+HNVvyjfa9Nt51KjGdyZNeiiR0vPLOPJxnHfNedfAHw/caD8I/C&#10;GhzI8B0vTLe2MjLtMm1AMkduleoqFXrgms29xoy3uo7K8RATmZuO9XPLie+cHO/aCfTtSXVmtzND&#10;JwDGc4x1qfaBIz45IxWZqMjeG8YuuSYztqSobS2Fr5uGzvbd9KmoAKRssrY64NLR1yKAKM0dzBYv&#10;5OBPnjPSvj/9lz4F6z4d+OvxY1/WoYPI1TUo7i2KNk4G/OQR7ivr+43rcLEcrERkydh7V83av+2R&#10;4N8OeJtc0u4vNLsbrTJjG/mXio8rDPUY4PHv1rZGJ9NParHDtijTd7gU5oflGI0zjn5RXyNpv7em&#10;gat4oWC0+xTxsmQUvgR/6DX1PZ6u2qWen3EKb0ukDsVOQoIB61NmM0UhP8UaY9gKc8Ix8saZ+grE&#10;8ReLNI8IWv2jVNSt7OPdszcSBRnGcc/SuEm/aa+HMaN5/jHRoGHQPeLk07XA9OFutxIySohUcjAH&#10;WnQ28lvMqoqrD1PrmuM8N/EzQPHKqNM1e0uI9vmJNBMHDjpxj611jSTXsZgKNCG/j9O9AD7wXxlT&#10;yQhj3fNn0rJ1PwPpF3rC6zcRE3aqF3LjGMY6YrfjiK23kljwu3efp1qra6eYRzMZRk9f/wBdICSz&#10;eGa3aGIYVRjpirFtD5EIQdqPLCoQoAJGMikhjMeMsT9aAIrWMr5mf71WKXjsKSoZcdgpkswt1DE4&#10;HSn1T1q6NhpN3cCPzDHGz7fwzSKC9t7bVrNxICYzwa8a+KH7J/gz4kW4N5ZzSSM5k+WQAZOfb3rh&#10;v2T/ANpf/heFjcx3NkukzLeyQCNrjzGO09egr6Zul3rFEZfLVCAH/vdqAPz58bf8Et9I1LUHm0zT&#10;AE2jG+6xz+Vcf4R/4Jm6zZ648XiaygfQGmC7Ybn5vI3cj7vXFfppeCeeT7CgcI2D547d8VoJFi3W&#10;FhvwoXce/GM0AfL/AMJ/2Cvg58OdZj1Pw/pl3DqCqVDST7hg9eMV9PW9rBYwwQRrgRqEUD0AwM06&#10;CFYECrGAfUDFQWlg9vIzNIX3Nu57e1AD5lLzEGraqI19qr3DOjZVC3Pak1CRYbOSSR/LVVySeAKA&#10;JwquSeabXz944/ao0v4f64unMttdu0/k83QQ545xj3r3Sz1ITQxyTKIQwDfMe2M0AXaKimnKhDEv&#10;mq3UjsKfvOzIG4/3aAGzxl5ISOgqWRlkYx9T1pqzNuUGPrxn0qGWP7PdNcluGAXb/n6UANnuPst5&#10;BEvCyda+Iv2zv2IbT4ka1f8AjTRLZhr9xKjzzNcFVKJFgcY/2RX240LXU0c5GwxdB6/jRqVoupW4&#10;jbgE8jGaqO5Mtj8KfAP7Y3xb/Z61KXw/H9kW2M8khZ7dn6Db1yP7tesaZ/wU++JELTSTXNgrMuP+&#10;PY9f++q/TX4gfs/eFfGXhm+01tNsLSe4AxdC1VmX5gTj8vWvkrXP+CSuja/ql9ejxnJai5ziJdPy&#10;F47fvBWt0Zny34h/4KlfEu6RrGe4sDaSAFilsSc5yOd1eE+MvH/xE/aW8SaTaXbQNGbvFs0QKD94&#10;yjnk+gr9AvD/APwRx0PSZPNk8dT3DAn5ZNOHOf8AtpX0t8Gv2OfDvwgDObm31aQeWUMlmFKlc9Pm&#10;PXNO6DbY+dv2A/2SW+GXi618Vazar/bpgkheRZSy7TtxwRX6A6PNeSSXC3O3arYTb6c9ag021itb&#10;nbHarCgH31XArW82FeN6qazkxxH0UxriP+GRWPpmpvL96zNRlFJuPmEYwPX1paACmTXCWsZlkyFH&#10;XFPo2iT5WAI9DQBUOl2t2yXGG3E7hzjmvMvjn8Vrj4U6DJfpIEjRkXJTd1OPWu8SSfWL6RdrWi2j&#10;/LjkSDP6V57+0RoEXjDwPPpt5izhLK/2p13DIOQP8mgCp+z/APHay+Mlvqb+f5j2RjB+Tbgtu9/9&#10;mvYvMtv7361+CWnfH3VPgJ4y8R2elSzavbTXhWV4bgxiIKxxnAPrXUf8PDNY/wCeFx/4H/8A2NAH&#10;7i+Zbf3v1o8y1bIL9eOtfh1/w8M1j/nhcf8Agf8A/Y0f8PC9aP3be6J7f8TD/wCxoA/aLxNrOk+A&#10;dHuNRldkWEByQc9SB/WvI/gP+0ZZfFD4geLdLt5zKunlsDy9v8eBk5r8ovG/7bHiHxJ4Rv7S9trq&#10;wuJQoSOS9JZhuBzjbXW/8E5f2jW+FvxO1ubV7T7SviSWKCKS6n2gM0g5BK/MfyoA/bGxLTWv7zkk&#10;mrQG0YqiLhblVMGGRhnch49aup9xc+lADqKKKACiiigArK16b7DZveJxLGAAeo6+latQ3O3yiXAZ&#10;e6nvQBw3xOSO8+FOuzy58x9NlbjjkpmvyB/Zf/bwu/gD4VHha6vFghhuJ5ebcufmckc5r9dvjhcP&#10;F8N9XWGMsHsZgFX/AHeBX5T/ALPf/BN6D9ob4cr4q1HxDcaFPNdzR+T9j8zaFbHXevX6UAdzbf8A&#10;BVbUmvLlrTUIShcn57Q9M8d60Y/+CqWr4+fULcH/AK9T/wDFV0H/AA5Z0OW0ix8QrhCUAJXT/b/r&#10;pVf/AIcm6N/0Um7/APBd/wDbKAMK6/4Kpa2ykR39uc/9Ov8A9lXn3xJ/4KT+MvE2krbWdzayZkIk&#10;zbEfLgg/xe9ex2//AART0S3bJ+It0/10/wD+2V2XgT/gkroXgvVBeN4yfUBx+6lsOOGB/wCeh9MU&#10;AfLv7Evwr1T4x/HXQvHKxKfCtpLcW96WykvmmNj8ox0y61+v9xC/h3SdNstKG22VhHiTk7c+tReB&#10;fh3o/gLTRaafZW8S5DFoolTJwATgdziugvrNbwRDO0RtuHFABEpt5ViThGG41bpMjjjnpmloIluF&#10;FFFBIUUUUANb7pPtXPancWf9nz32oFhHEcMV474H610deF/tmeMB4L/Zz8XanaHfc28cTLHG+1jm&#10;VAcH6GriB8/ftQft1eH/AIZ50/w7fMuqWkhVllg3Lnbkc59cV+bvxk/au+IX7RmvC41J4TH5P2cN&#10;bxFOFYsO59ap+A/A/ib9o/4sJPa2l9dwzXsTXaxoZRboWUFj04xX7IfB/wDY18L/AAy0OKGZrPUy&#10;W8wyTWaqRlQMdT3rW9hJn4j6H8NPE/iyO78rzfMQDG6Rhya2vC+ofEb4C6sLm28ssoIw4aQYP5V+&#10;/wDo/wANfDFgrhNCsAuB8/2dRu9+lLd+APCN/MYZNC01jjO4wKT/ACpc3QLH51/AH/gpFqt1cW1h&#10;4nuo441aKP5LUjjODzn0r9Fvhp8RNO+I/he01jT5WkhuASpZdp4OOlfIv7V37ENr4q0WW88PSfY7&#10;mOCd0jsbP5ixUEDII7jiuL/YP+I2p+G/HcnwT1+GewudB01rpr68kIeXLqAChHH3vWk7MNep+jJh&#10;XqOtMScByp7VDHeEPHGV4bgNnr71GxWO6cyOI1zwT3peozQam01pM8ryPUU4n5d3tnFSAUUy3kM0&#10;e4rtOelODEk5GKAFooooA+SP+ClWnapqvwU0yDSgrXDapHnd/d6VwnwH/wCCfPgfWPDrXfifTZnu&#10;2l4aO4/hKg+nqTX2F8TtU8K6TosU3i7UrDTNO80BJdQZQhfsBnvXE6t+0x8LtP0mWK18a6Ep2cCO&#10;7Qfyq15CPLLn/gmd8Ebi+lluNHvGyc/8fH/1qrXH/BNf4JpcLcadpF4NRUYjZrjj3zxXsfwn/aA8&#10;NfES/vNO0/UrG7FogbzobgSb859v616dBqFu0gExS2mP3UY8ketILI+WJP8Agmf8E5BDPf6ReNcj&#10;5iRcfxd+1etfC39nvwV8L5I4PD1pNHCgOBM4Y5PXtXZ+IPHnh7werS6prNpbiTJVbiUIOOuM/Wud&#10;0v8AaE+HWqQgjxbo8MhJGFu1JoDQ7u4tLKzmgBQq2fl29M+9aVULe6sr63tbmK5jmhmUPDIpBDgj&#10;IIPcEVfpDCiiikBFN80yr6ipBCvHFJt8xgxGCOKqagHh2suW3N0HalqI86+O/iDUNE8M3jWZUYjU&#10;8jPOTXnf7LHx6l+JWpeJtJv51ZtJMUQCptxndnnJz92vcPiBBa3nhm5S5CLkDlxnvX4k/wDC9Lz4&#10;Q/G34uRWjyPHNfHYEnMYAUP0wD60dRn7kWohS+zEw8vb3YdajMOnaK1y+f8Aj6JaTkHPX/Gvwu0j&#10;9vTxGul/Z5FvBLuJ8w356en3a2dJ/b48TRrJEmnXl/G2A8v24nyvf7ppCP2a0XwboMHi+58S2oK3&#10;dxEImYsMYGO3/Aa2r7Urf+0rdt/C5B5r8TLr9vTWfOaGMXMe3ni+/wDsac//AAUC1q1i2vZXTkj7&#10;/wBu/wDsa1SA/cOZbbVIULNlM7hziq9y1jasC7HOOxBr8Ql/4KDa4Y/kt7o8fdF+f/iaqp/wUI8R&#10;x6bPbtp95NPI2UzfHIHt8tCiwuftF8R/iFp/gTwxJqEspRfLcoQA3RSeRmuN/Zx+OEHxf8CXWsCU&#10;y+XevAGCbRwAemfevx28Yfts6/448PppclhdRlVdXb7YX2AjBJG0V9Zf8Etf2hrXS9Mg+GZt4r6e&#10;8vp7v7Y0/wA4/dA4245+51z3quXQD9O7dVCeYvVxk1LUVvdRXCDy2UkDlQelS1gzVbBRRRSGFFFF&#10;ACrVD7CRPJIw+XORz+NXXUspUHGe9I0RZFG7GO/rQRLcz9St7PX7ZrGcMyP1HToc/wBK/OL9q79k&#10;PxB4Z8caR8Q/BcMUcmi38mrzNNMedjeYOAOenSv0sW3VVwAN3rWbD4ehb7Wt3tvIrjIMci5AB6j6&#10;UyT4e+BX7d1/4gktbPxfNsm2sHWC2I5BIHf0xX3JpepR61pdveWuSJIw67hjqMjiuN1X4HeHr7UH&#10;uobCztCcYVLdeOK7e30tbeO2jjbYkKhcKMA4pCPxB/4KXNr2mftTeI7y3X93IkMYKKSc7TWR8C/2&#10;L/GvxeaKXUoIXs5JvKZfOKnGAfT3r9r734S+H9W8UXWtajptnqEs6hStxbqxGOhya3dO8K6XpFu0&#10;VlZQW2TuHlxgYP4UGkTzX4A/BYfBn4b6JpOnwrFd29ssM259w49DivVLn7eunyeVs+1Z+XPSprS2&#10;NqxJkLgjGD2qOSzaTUY7nzSFVcGPsfegoltPN+zRmfHnbfmx0z3qWpNuec4pPL96AGVIv3RSeX70&#10;btvGM0APopnme1Hme1AFa9+171+z7duOc18o/tzfCnxD8U9H8IW0EcMkdpqQnf5tuBx7H0r6vmun&#10;WZY/LOxhy+eBXgn7W37Si/s+6T4anTw6viQ6pfC0ZfPCeSMD5/unPX2oA9j0TwfY6Olu1vEAyoOu&#10;DzgA9q0P7MS4mczxrgHK4ArO0m6tptNSaG/W43AN8rZwSAcda2YpY3ij/eDIAzzTQFe40+1k4MY/&#10;IVLNptvdWMls8Y8uRdrcDOMYq2u1uRg1RvLXMiyGYxBTnHYj86rcD4//AGuLf/hnXTB4+0WNIpbi&#10;7isnZxv+UoSRj/gPWvbPgP8AGLQPjj4NS809jNNapHFNujCgOVBP4Zrnf2xNX0CH4UImrXloIftY&#10;I+0EY3eW+OvevjP/AIJu/EefS/GniHRLdDfWN9rjFJ1kwsa7TgAY5GPerA/Tmz+xXDHT9mZIRuYb&#10;Rj8/xqddJsrNvMEYyOegqtfIdKu2vY085piEKjjHvn8KvtZ+dGAZCCwBqPmBHBYWttJJcxRgPKOu&#10;BUlu12zZbbtqeO3CxImc7e/rTpo/MjKg7c9xUAVpPtnnJt27M8/SrtQ28Bhzly+fWpqACiiigAoo&#10;ooAKKKKACiiigAooooAKKKKACiiigBkihlIbpVO4gZWWRSNqcn1qe9iM1uVGc5zxUcshj8qLGQ3B&#10;poiRDFfre77cD59pyT09K+Avjx+zUfhd8XfDPxU0SO1tbTw75l3c7HZpTnjKgjGee5FffM8SWK3F&#10;wWxiNsZ9cZr8ovFv/BQK9/4RXxn4TvtJs1uLxngh3zEswHdeKCT9Hfgf8Wovif4fs7pWleSW384m&#10;RQvceh969ChjuYbpd7r5fORX4o/D/wD4KWeIvhCiWtv4TtbwRR+SN9wU4yDnofSu5uP+Cyvie+bL&#10;eB7JDjHF0f8A4mjUD9frsSMqNGQApy1VluLXUJhEY3JPc8D1r8mLD/gsp4jiUL/whVkz4AVTdHk/&#10;981Y/wCH0HjGK6EU3w6sInPb7Wc/+g0FxP0g+KXxi0j4VzafFdCdTdMVHkgN045ya6nwD43svHWg&#10;2+pWokCS7sGQAHgkevtX4s/ET9t/xB+0X478LWk/h+HTk+3hGaGct99hnsOma/Vr9mnS7bS/g9o8&#10;l1dmI/ODn/ro1Io9xPWkpsJVo1KtuTAwfUU6gApy9KbTl6UEyFooooIKc0zfaPKB4xms/wAQXA0v&#10;QdQnjyJBCzAjnkCtjzo/N8vcPMxnHeqy24ZLlZOEfPX0p2A/Ij4gfCe9+OH7bmsS3kaTwyWaDE25&#10;ekKjsPavcP8Ah1l4cuo4p10bTNzje2Z5Op5/u19m2Xwm0+Lx1L4ijkJd49mAgxwAOv4VoeKPiZ4R&#10;8Bqseua7b6eWUsvmk9BwT0prcNT4lH/BLXRUXEek6Wv/AG2k/wDiaozf8EqNKmk3HS9L/wC/8n/x&#10;NfT+pftsfCbSbh4D410vCY5aQ9xn0qG3/bg+FF5MsSeMtLbdxlZD/hWmojwHwz/wS48M6ZcO93o2&#10;nOCBjbPJ1/75r6N+E37Jvg74ZNFLa6TDBPG7MrRyMcZAHce1dh4V+Nfgbx4oTR/ElreyKoZlhJ4B&#10;4Hau1ktVlgMkMhf0xSu+4DnuItPhit4lIVRtUDnA6CrNrloQzfezVfTl+8rDlfWrRz5vT5cUvIaH&#10;UUUVmahRRRQAUNnawBw2OPrRRQBWWCaS1ZJ2Vmzwe1fht4h/Zn1X46ftZfEe3tDamC314JIszuuQ&#10;7eqr7V+3+vSTi3dYoiwIHzD618NfsNRW15+0Z8eGuMLJDq0JGRnn95/hWy2MtjZ+AH/BOXwn4H8i&#10;61/RrK4nUNl4J37gY6gV9iSvZ+B/DNxOVKWNjb7tqnJCKOgz7VbvrGHVl2LOV6H5a+W/27vj1YfD&#10;j4Z3+gR3MLXGr6bdW6b3IbdsAG3A6/NR8WgHwx+3h+13rviv4nar4V0K+mj0pHiliilhQhflIJzn&#10;3rz/AOGf7A/xJ+NEZuZL/Sl+faBO0i9Rnslc9+yj8JNU+PHxYuLGa3mZILYXXnIAzNiRBzkjjmv3&#10;e8P29vZ6JGlrDH5kCKpCgDJAxzVbC9D8a9/xj/ZB8WWWhT63ZLpkV3FpyLaxlsBnHGWA4wK/ZDQr&#10;6+uPDommlDT7VIYfQV8a/wDBVKGX/hUPgu5trNWu28S2m7aAD0k7/Wvpz4OX+r3XhVUvbAwHI6nP&#10;GBzUgemW0jNaRtJyxUFiPpSwlNvyjA96bbzI0ezIBQfMPSnxsrLlG3CpGOooopAFFFFSy47BWL4y&#10;juZPDeoC1cI/ktkn0wa2qzPFLFfDuogDLNAwA98Uij+e3w3+0N8SPgP4kupdB1aK2RbmWUYiD8kk&#10;HqK9Tuv+ClPxv1SwthaeJY0nUAnzLVcZx9a6/wDZg/Ytu/jRrl0/iFLzTraS/nQyRhSNoJI719Ja&#10;n/wSB8GPMki+JdUG5vm2xj5R+dAHyLb/APBSj4/21iTc+KrYyhsDbarUX/Dzj49f9DRD/wCAqf41&#10;9iN/wRp+H01wJx4u1YkDG3YMfzqX/hzf4B/6GnVP+/Y/+KoA+Nv+HnHx6/6GiH/wFT/Ghv8Agpt8&#10;fHUhPFMAY9P9FT/Gvsn/AIc3+Af+hp1T/v2P/iqa/wDwRy8CRqzJ4q1UsBkDYOf1oA+LZP8Agp9+&#10;0BYsPtHii3Yf7Nmv+NaB/wCCnnxd1uxktbjxEcSDaQbVBn9a+wYf+CO/gW44m8TaonH9wf41Xn/4&#10;IxfDqds/8Jfqynpwg/xoA/PS/wDij42+IHjTTtW1PVIZ4RdJO/ygE8jPSv3h+FPjzSvi14PTU7JZ&#10;PKjfyCJgFbIVSeAenNfFMf8AwRh8A2zCWLxjrBZOQNi84/Gvqf8AZ6+DL/BXwu2mRTXFzGtw0oa4&#10;AyflUev+zQB7HYskbSQqMBOAKRPMXUtuRs29KSxsfJklnYkNKQxB6ClW4LapsC5XZ96gC6CGY+qm&#10;qV9HJM20Ebc5x+FWjiNuvLHNVpZXWYnZ8vTNAGT428Sx+FfDd1dvu3RRbgUAPQgeteafB/45Q+P/&#10;ABff6SJZWNvbebiRQB1A9T616B8TPDo8SeEb+Heys0O0BR15FflFB8aB+z/+1h4ysLqRFijtIEBu&#10;HK9VjbtmqiRI/Xm8guJruMxsoj28g9T1p1zJLbLCN3U4OK+GLn/gpdodrLAfN03CoAf3zemPSo5P&#10;+Cm+g3MkYMulhQwOfOP+FaWZF0fe7ELhj6Vk29yLqa6ByREc/wA6+O4/+ClHhSaZYTqGlgMOvmt/&#10;hVHT/wDgo94ShvLtTqOlgM3Uyt7+1CTC56j+1Z+1BafA/wAJTyI91DdpLGu+KJWGGz6kele5eDLh&#10;Nc8JaZqtyC5ubZJ8ng8rk8V+Xv7YH7QPhL4z+CZ5INXszM80XyQtn7pPt717z4P/AG+fCdj4c8Oa&#10;c2qaasdrbxwysZTlQFAyePaiWxUdz7Uh1TTmumhWKQOBnOOP51fuIr5pozFKqxfxA9f5V4h4T/bR&#10;+EWsW8aSeNNJjvCPmiVySOcDtXruh+KrPxVGZdMmS6gUgM8ecDuKxNDajmz8jcuOp7U6mRzxsfKV&#10;wZF6juKfQAU5PvU2mTZKHFAFe5nSw8xlU5bk4ry/49XFzrXw0mjsyVuGmXlhxjPtXrIMcEY3sBkd&#10;6y9W1DT0UrdSJHb/AN4jIzQB+af7LP7Cuj+Otb8b3XjHS7TUY5rtHAMjr8rF89h1r6N/4dk/BH/o&#10;S7T/AL/PX034dstNg8+TT5lkViC5QYx1xW3uT+9QB8k/8Oyfgj/0Jdp/3+emv/wTK+CioTF4NtFk&#10;x8rGZuD2r643J/eo3Jj71AH5X/tQ/wDBPmw8G+D9U8YtYWIsNNgXekUzmTBcAYGAO/rXsHwr/Yr+&#10;GHjT4e/DrWtI8P28Wq2UNrfXEskzA7ginIA759cV9dfEzwiPid4ZvvCd9utrPUECyTRjJGCGGB9V&#10;r8z/ANmv4ywfs+/tWfEnwPd6gJ7OTUv7MtGu3IOPO2jaOmeKAP1UhSOC0FtYfu3/AIc9PetOHeIU&#10;Ehy+Bk+9YWn6GdNuI5Y3aYAZ59xXQLkqCRg0ALRRRQAUUUUAFV79S1q4HWrFFAHOeKNFXXtCNlIo&#10;YSxMhB4HIArnfhV8N4Phf4ETRIIkiRZnk2xsSPmOeprvpGWRgFOdh5x2qO9U3EJVBkZ6igCVOIIw&#10;P7o/lRRGu2GNe4ABooAKKKKACiiigBV606mr1p1BEtwooooJCiiigBDyDXzZ+3X4XuNS/Zj8arZ7&#10;ftzRReXnJ585OwHpX0luCrk9AMmuB8deOvBmh6fPqfiDXLay063UCZ5s7BzgZ49SKuIH5r/8Ee7W&#10;TTfiF8QrPVELXMcESnAxhtw9cV+pdxI7a1FaZ/0Vk3Mvvz3/AAr83vAPx5+G/wAMf2jvHHiHT/E1&#10;hLp+vTxokjNtjwNoyuB7V9hN+198KVsdq+MtNa4YAhd7Z9+1aPUR7iZFjUxkHZjAA9KqqlnHN5gj&#10;YPjGa8ds/wBs/wCEiqRd+NdLg2gcs5/HtUU/7anwVW4Lr8QNIYY/vn/CpsM9plS8lx5cirH3B9K/&#10;M7xRfS6P/wAFHPGssJxcHSI1Zl5BG5a98+MX/BQTwHoGiynQ9f0vVJDDIdqyN2HHbvXz3+zb8ZPh&#10;z41+Puq+P/Efiiz0q9vtOaF7dmJVdrLgA49BVIR+mfnbLezlbJIjBOPpVi5+zXFl586koo3+h4Ga&#10;8dk/bO+DFtH5Z8e6TuUYCs55/SsbxH+1t8JvEWhXlvF4401T5LlfLc5PykY6e9SB7P4H8aaZ440u&#10;a60veIY5DEwkxnI69Ca3PMbzGTPyg4r80v8AgnD8bdP0nd4XXU4743mqXEoeRzuxhjwPwr9Klu0m&#10;t4ZQQVkAIIotqMsfLbxk9Fp24MoI+tVtUz9ikx14/nU1v/x7xf7o/lUgOooooA+T/wDgpB4d0nxN&#10;8EbK11iD7RarqCuFzj5gDX5mfst/sh/8L6FxfQ2lv9ji1B7bbcu6H5VU9h0+av0G/wCCs0L3PwB0&#10;OJJGi8zXbdS0fXBYCvoT4A/CvR/g94Mh02xuPtMl2Rc/OgDbiqjAx/u1adkI86/Zt/ZA8P8AwHtZ&#10;LldNt4biWFUka3kY5IJPQivQPjF8VPDngX4a6r47v4rhYNMAR9oHmYz2BIB6+teka9rn9i28Ujqo&#10;Vjht3QV+WH/BUr45wXXjqLwTYyRtomo6VFJPdxuR5bCRuNuPYUtwPnT4z/tOePvjd8RruysNRL+H&#10;7i8kTTo5YQGSN243Yz2x61saz+yT8SPDPgn+37e+04FJQPl8wtz7bcfrX0J/wTT/AGc9S16HXdT8&#10;RadLYabCtrNpdywVhdRkOd3XjgL+dfphb6Hp9xpZ02RUzy23aCaq4bu58M/sCftKa9r32nwr8Qrt&#10;76400wWGmiGEIse0beSSCenoa/Qqvy/+L2mv4J/at+HcdvG0cV/4idW2/KCAzHtX6gVMgCiiipGQ&#10;XE5jmUA4yKm2iaNSwz3qKZA11Hn0pbpiqrgZ5pAcH8ZGnXw3d+S2DtXt718DfAH9h/RfiZ8UfiBq&#10;3jLSrXU7e4vEliDO4Kqd27t3wK/S7U9PTVrF4ZOA3HAzRaadBY2oggRVOArMowT70agfMf8Aw7g/&#10;Z+F95S+Bbfbtz/rWx/OuL+OX7FfwO+F/wk8W3eleEY7PUm06aS3dJSfnVTtPXnrX2eq2+mQbZZsc&#10;53N1r4d/b91y70/4xfBW0jBbTL6/mW6kz8qpiPkjuOaQHyd+x3+wDL8ZvA+leK9WtLG4trxZf3dx&#10;JIr/ACybeRtx2NfeOg/8E1vgfb6ai6t4Ltbi4VAGZZm545/Wva/h3ctp2h29po9mk+lruMdxGNob&#10;JyRj65ruJpkkhAuG8lmA4rToB8wyf8E2/gKzn7L4Ht4z7zN0rN1z/gm38G4tFuJLPwhaxamuPKk8&#10;1+BkZ/TNfWtlDHGoMb+YMcGqt1ZR3V8ksspjdVwE7H3p8wH5X+Mv2KvC3wf8bWF14g0u1l0fXb9L&#10;OCG3lYkZIzuyBgYPYmvsv4Y/sZ/C74P+MrDxb4X8P29hLBEQJIJizZZSDx06NSftpfAWP44fDyMT&#10;3dxp48P+dqMElvj52WM8HnpXyp/wTQ/aIOqeJIfBGpXSSXbXtzgSyFn2rEccYx/BTEfpvYWdvboZ&#10;YE2iUAnPWrdVLG4lmkm3x7Ywfkb+8Kt1k9zSOwUUUVJQUUUUAKvWnU1etOoIluFFFFBIUUUUAJ3F&#10;Np3cU2gqPUKKKKCyVfuilpF+6KWgAqN/vVJUb/eoAbRRRQBV1K6W3tZFwdxGRivgn/gqVcT6P8Mv&#10;Cuoo6o/25mRu4OBX31JuEyHbuUdTXwP/AMFbtBuvFngHwHpttGzCTV9r+X2U4FAHwV4V/wCCinxh&#10;05UsodfVVJ4xaKe319q2V/4KSfHaK4mX/hJI9inC/wChivuPw/8A8EtfBs0NvqF1r99BIFGV8oY6&#10;A+vvW7a/8Eu/BMckkkXiO+kEnJ/dDj9aqO4H5/r/AMFRPjlZyFZPEXT/AKc1H9akk/4KdfHDVlMU&#10;XiLkjHNmp6/jX39e/wDBLfwTcoQfEN9n/rkP8araP/wS18Habd+Yuv37AOG+aIY4/GtbrcD82/G/&#10;xs+M/wC0XpqaDrusW93p5lWbyxAUwwBUHIXPRjX6I/8ABPv9ly5+HOktqt9HbGU3EdyGids8p6ED&#10;nmvfPhx+yB4c+HN4Li3vZLpghTEkQxywOevtXuNvDBaW6wQhVAXbhRjoMVPNfYBW23U5jYZVcEfW&#10;pzGfOUjoBg0Rx7V98VHaM2GDDncaj0As0UUVIBRRRQAUUUUAFFFFABRRRQAUUUUAFFFFABRRRQAU&#10;UUUAIarXUiRMhZSxHIIHSp5pBDGWJwKqGZry3nVAC2CBQK1yPUmjmsSSpdXyuOvYivyl/a6/ZOs5&#10;P2iPh94U0HTbazu/ERlIu4428qNuDl2CnH5V+rkMhs9NJmAVkUsQeexNfOfwD+Lnh/48a5eajc3E&#10;EmqaReG2t1hiYevUkcdPWgLHz34b/wCCVb28Y/to6FqD7eW+c/N68pW1cf8ABLXSGbMNhoKfg3/x&#10;Fff/AJbelSKuOtAuVH53Tf8ABK+03b4rfQY2ByG+b/4ioG/4Jev53nztocwHu5/9kr9GXUPGyngE&#10;YrHtjHa3S2KsSDlvm6+tAvh2Pg3wz/wTT/4RvxRpmpn+xdkNzHMVQvuIVgcD5Otfa/hXw3p+h6TB&#10;4ea3TMILbV+71J4/OvD/AIb/ALVuj+PviZ4s8N6lf28Evh7UzZRpDG+4kOVwxxgnivoaxsbS+1D+&#10;2bWZ5DIu0DkL0x0/CqDmNiOMRxqijAAwB7U7bSjOOetLUhzDdppfalprdaAWujF3UbqbRQPlRXmk&#10;ihn3mMl8Y3Adqs/LJHk4ww6Go7m6is7cyzMFQHGSM1zviLUH0bQdR1bpBDE0+49AAM5wKY7I8l/a&#10;u/aK034F/D+9vzJcLPDIiFbQqXG7HYkcc1+NPxf/AGkvHXxX1K7kk1O/voGZxbrtLFFYkheM+tdz&#10;+298VL/4gfHfVUSffok6QqrIzAF9ij7ufUelfTX7BP7F8UWkzap4mtbiCWS6jubfMiOGQhSCR/Q1&#10;UXqS0rXPib4Qfsl+NfjheLKZVtBMhfdexyqeG2/3a9h+KH/BL/x18Lvh/qvjE+JNINvpdubiSGJ5&#10;N7ADPHyda/ZTT/Dth4L0m3tLO0hEUZ2qzRLkgnJyQPevLP20prOP9nPxq8smx/7NfCgcHiteYg/J&#10;Twl4L+MPwx8HaL4p0HxC0UGpKC0duju2wHocJj9a+4v2SP27E8U+LNP8EeIk1iTWLp3kW4uoQkW0&#10;KOMlvUHtXv37KtrY3H7Ongv+0beEQTWCiN2jBLZJ9q+b/wBsb4Cn4Uw3fxG0K2kCabbLmUsqqCWb&#10;PTnoRQGx+h9nNFc26XEQGyUBgR3p7K3m5yNuOnevO/2dtWudc+CfgvULkDfc6TbzEqc5JQE13qwl&#10;rrzQTtxj2rMpFmiiiszQKKKKACkY/Kxzjg0tNkUSRspOFIwSPSgDO1LU10zR5ruZWnRCAVQZJ5Ar&#10;8svhb+07oH7K/wC0L8Wr/wAWaJq91beKNWVrNrO23BAm4Nu3FQPvDpmv1Nht2soTDaILiMncfM55&#10;rxL9oT9kjw38bvD8wvY54r1YZmjW1KoS7qOM49QKrmZPKjx3WP8AgqR8NtL0xr2PSdZC/dASKPdz&#10;/wADr83v2kPj1f8A7UHjDSYNJmvPLS4lWNbpMbPM24Hyk+lerfET/gmr4y8Na0y6FpN/c2Q24M15&#10;F3PPBavrP9nf/gnD4U+HV1p+uX41GK/V4bl0llV13rnIxzxmnzByo6j/AIJ7/BzT/BHwu0PVZrCC&#10;38TPayR3WobSrSLvBwSQD2FelfFj9q7wn8GrqL7VHcSxMjSSJamNs4OO7D1r19tG0ldDXSLWUxon&#10;I2DB6EdQPevkfxZ/wTH8G/ErWFute1TXwmW4jvPl2nnpmlzMOVHxp+1V+2NL+0N4t0vRdGl1G30m&#10;HXLe5ihu1UKFBIIGGPPzV+w/gmSO08No+QQAucH2FfH17/wS5+HHhe305tKutXle3nRgZZwehzn9&#10;K+wbfwha6Dob28M0rIADljk9hRzMOVGhbxvbyTXDndHOMqByR35q5YLth59TS2uYNOt1jAb5QPm+&#10;lSws7rlwFb0FK7DlRJxRxSUUXDlQUUUUD2Cq+oWovLZ4mKhSDu3dCKsVm+JCV0O+dThkhZh+ApDO&#10;N8O+GPD3hCzls9GWz02eRzIJUkCqCeuea6vTvEVlJGbeW/t3njXazecuGPtzzX4d69+1P408ZXl/&#10;4Y0VY7jUppX8qNZHVjhj0YkAfnXsXwV+E/xj8aapoty+m3BjhaKa523w+VcjP8fNAH642d0FtfM3&#10;b1z/AA81ZkukjVWIOGGa5/wfp8uheGhFPkOpJO85/lXy3+0d+27b/BiO9huriyt7n98lrHNE7eY6&#10;A4GQPWrirkt2dj69uNWt7aESMw6425Gae2oI2xUyxkHBHOPrX4tWf/BSz4neOfFD2umaFpdxlN/y&#10;sy8Ac9cV9O/sm/8ABQKTx14jg8N+JZLCx1S4v0tEgjR2JyVU4OMA5NVykczP0LimzKY2OWApskkU&#10;c6x7CWbuKr7N0xuIctv49qtyyCOMvxkCpsPmYk0crH924UelNhWReJH3im27PM25hhTyMVNUtWLT&#10;uU72G6mdPJmCIDyM9RVqGFY8MRl/WnUUhkD7riZWU4VDyD3qdWSRim3kc81IGG38OarrMDdNggjF&#10;AGL4wv203Sbh2Y7QhOB9a/Gn45/APWv2kv2u/GlloF1Dp1xFBbzvNdhgrDy41xkA85Nfsd8QNNl1&#10;LSpUiUt+7I4OO9eOfB/4Kw6L8UNa8QzwyLJd2ojySpHBX/Cqi2tiZbH52XX/AASB+JLXkFu/izRH&#10;aVAwJeXAGCef3ftVu+/4I6/EDTLWN28UaG5bIyryZ/8ARdfsJNCv9pQHA+VcDj606/eNjGpwTuxj&#10;FVzMzPxnt/8AgkT8QppBGPE2jCY5w5eXp/37q3J/wSD8d2wCS+JNEeSXhWDydf8Av3X7F3scNmv2&#10;vaAyjHTiiazg1BLa4k48v5xt6ev9KOZjPwl+NH7CPjT9n7RJL/WNbsdRsI3RTFalz8zZx1Qelej2&#10;P/BJf4i3mh2Gr2/ivR47W+hE/lF5MhWAIHEeM819Mf8ABSX4x3Gk6Pc+G7WG1lTzLeTLod+cnvX2&#10;t8NdQtW+HnhpJmCyTWEWBtJ5KilzMI7n4567/wAEzfiF4NX7faeINM85WAPlGUnGM/3PavcP2Nf2&#10;jfFfhr4i6V4I8SXGpu+o3WxZWjKwBVU9WOMD8K/UAaPZ20rSOisGG351BH8q+af2svAHhfw78M9f&#10;8W28jW+raXaNNbhECgtkdcDPeoNT6ft4YceehV2frIpzn8RUteP/ALJHiafxd+z54M1S4bdNc2CS&#10;Mck5JHqea9goAKragzR2rFG2sO/41ZqC9thd27RHPOOlNbi6EM8bXEdqS3HG7PevNP2jbS7Hw7mb&#10;R5RaXolQiQemeRXp7RpFFFExIONorz/43X0Gh+B55532pvC5YZ71dkRzM+Afgb/wUc074f614n0z&#10;xd/a2pNa3CRL5MasPlLggZYe1e0R/wDBWH4WSdNE13/vxH/8cr857j9k7xj8WvHHie98M6ZLeyte&#10;MyBbiOMEsTgfMR1xV0f8E4f2hl6eDf8Ayow//F0+VA5H6LR/8FTvhjJ00XW+f+mMf/xyrK/8FQPh&#10;qy5Gj60D2/cx/wDxyvzlX/gnX+0WjfL4L/8AKjB/8XT0/wCCeX7Re7EngzEfc/2jB0/77o5ULmZ9&#10;ofGD/gqh4Qt/Auq2+i2mt22vMi/ZrtYo8J8wHXzPqK+E/h/DefGz4/aR4streeS8m1qG+ubiRDub&#10;dKGycA9zWlov7EPiuz+NugeCtc0q6hs9RiaWQ/aY2fhGPGD6iv1b/Zp/ZD8O/s9aOl1o8c9xe39r&#10;HFdJeFZBFgDlfQg+lZGp9Cw+bEYpGlDRBACAfatFWDKCOlY9raQxxiyjkZoyd249c9a1o4xHGqDk&#10;KMUAPooooAKKKKACmFsSAeop9Vbh5lmUooKY5JoAhtbKeG4u3eQMspyoHbr1os5zBMLSQFpMbtw6&#10;YrG8UeO7Hwpame/nWCMKWJKk8Dr0FebWv7ZHwp+y+bdeKYYnBIOLeX/4igD2Zma3Zi53AkkAdhUU&#10;mpRxqGIYDOOa8a8K/tP+E/G2sSRaBq8OoWyTBJm8mQFQScYyB1FerNLb+JocRPutvvq6AgkjjvVp&#10;abENu5sqysqncBkZAzUf2gCZ49pyozntXD614vsPDkbXOtXP2JrUHyQASGXpk4FY9r+0h4FujHCd&#10;bj+1MwBUQSdzgc7adhcx6fa3S3QJA24OMNwTVWx1qO+1K5s1jdXgxlmGAfpVO8mFx5eo2jb1RRjs&#10;Dn1H0NaVtcGS2ilKKJHHzYFLlC5c24PWlqJVDMGJw3pUmecVLELRRRSAKKKKAGsoZSCMgjBr5t/b&#10;W+EEPjT9nzxbYaZDBBd3EUSqz56+apPQZ6V9JM2FJ9BmsmSyt/EllKkxyhbaQBx1z0NNNrYaVz+d&#10;CPwa2k65feFptHuNR1TTzsae2gZ0Vj0bgZA59Kvaf8BfH2o6lGEeSJ2BxIY5cAfXZX7MfA/4I2fg&#10;34+fEfWZ7FXt9U2CNp1RwSAo4HbpX0LH4X0+GzaJdPtvMJ3D9yue3fFVzsux/PJqH7PXjTUJhAY5&#10;WaM4dmhlwc/8Aq9Z/st6+luFmtGaX+95Mn+Ff0E2mkhZNkmkWaxAgBvJTJ9zxVq40XR2b57S3U+g&#10;hX/CjnYWR/O8f2WvFyzhmi3Q5+6sMvT/AL5ps37Pni3SJzPYW00J+78sMucf981/RJFp+kAbY7O2&#10;Y9gYR/hTW0i2bpploR/1xT/CnzslrQ/nIm+D/iJp0aXSbyRx/F9lk/8Aianf4TeLlQfY7G8t8/e/&#10;0eTp/wB81/RlFoNiW+fS7Mf9sE/wqR9B04D5dNtCf+uCf4UczJR+Ef7JnhfxJ4C+Pnhq5NpeQacp&#10;laSL7O4yxjYZ5Ar9xfCkz6t4V0eb5o28hGYSDB6D9akk8OaRDqkV7LZ28NxGMKEhUDB/CtWWOG8g&#10;CRHAA4CjGOKXMwJ5VF1blVYZPvTbW4Em6PaVMfBJHB+lRaXposYwNzHknk561d4PIGfWlfQa1Dij&#10;ikopXK5UfHX/AAVA8Jan4w+BulW2lNsuIdYhnJwx+VTnsDXN/An9vTwtdR2eka5Z6m+qLJ5Uc0yI&#10;FUBQAMl84zntX2vr3h+18R2LW12gdOoBAPOMd6/Lz9pn/gn14m17xILzwrp99I3k/K0V2kXzbm9x&#10;2xT5mHKj6T+Pf7cXgrwfoO+5t7y587ekfkCNtrY6n56/Kv4W+G/E37XPxssLbU7k3STCSJJL4NsV&#10;VywBIB55r0mx/wCCcHxeu75F1bR797cMPv6jC31/ir9Jf2Uf2RNI+EHh9Lq6inttQiuXdVkZW4IA&#10;zkfjRzMfKj1b4Z+C4fhT8MfDWlrJb2rWVhFDM0b7VfYig4yOe9effGT9tDwJ8FdNn1XULa6uxGAh&#10;FkI3bJHHVxXefHL4XD4l+G4bG1nuVaGKRF+zy7CSwAGTn2r4f8Pf8ErbTxNqDDxVca8sDEk51AOP&#10;bjcaOZi5UbH7C/ijTP2nvil4+8VeKdmqwafrH2vw6moFRLZxuxIAGTzjA4Jr9IOK+N/g7/wT18Ff&#10;AXxLZ6loOpayJTOkrxzXOUJU8AgdRX2PSuHKheKOKSii4cqI5IWa4RwRtUcipZEDjkZp1FBAzYVj&#10;IX5TVKYyMyiJ/LOfmJ/irQrN1afyZLcKBlif6UgH6hHAltvuo/NHANfJX7fXwX1n4ieHdF8SaFdQ&#10;WbeHLa4ul8wsHyQhXbgHkbfUV9Z6xC1xp5XHzZHAqrJYw+INDuNNuBmKSLyXwMnBGD1qgPgj9jX9&#10;uTTNP8K6b4E8Tx6lJ4is45Jbi6ljVYmDScAEsOQGHavvKLxLouqafDefa7eVXjDhRKpIBAOMZ61+&#10;b37YX/BPzxD4k8W3+s+BbC9meRogGhukhBUR88ZHcV8i2b/GD9nW8kTXrWaOGJy4NzfeaMLx2Y0X&#10;Yj957PWtNMKlLmCJewaVR/WsHxR8QtC8Nwtc3VxDPsUH93KhOCcdzX4M+LP21fGesSNAnlRxBgQ8&#10;cjgnj6+9YzeO/iH8RLcppJmuoX+RmF0Rhhzj5mpXGfen7en/AAUAWDRbbw34JuNR028+0vb37KEC&#10;SxNH90EMSevoK8p/4JqfC6XUfjXpXjmKJYLVWnieORWDljC2T0x/F61478E/2K/iD8TPE0V5rek3&#10;DWokjl3rdxsT84yTlvSv2I/Zx+Adj8IfDiwJFJFOsxkCyFT1RR1H0qrsXkezwACCMdPlp9Qwq6zS&#10;FhhSeKmqepqtgooopDCiiigBV606mr1p1BEtwooooJCiiigBO4ptO7im0FR6hRRRQWSr90UtIv3R&#10;S0AFRv8AeqSo3+9QA2iiigBk25oyittZuhrz74tfCvTviNY6TDqVrBdmzm80GbOAeORx7V6J5a7g&#10;5JBWue8XeNdL8I6fNcalcrboVIQlScnGewoAZ4q8Sad4b0lxNKibFXgOBx07n2r5f+If/BS34c/C&#10;m9l0+/0vV7maF3id7SKNlynUg7xwe1fAP7WH7YWr+LNcl0vSZ45VkgC5iMikEOx9vSvNPhv+yP8A&#10;FT43TDUrXRZr22n2TSSC8jXCvkgjc2ecCqS1A/QNf+Cv3w2vW86LSfEKRdMNBGOf+/ldz4E/4Klf&#10;DbxpqFvp9vpmsxyyusW+eKNVBPcnf0rxT4Z/8EmvDd14YQ+Mhq+n3W5iyxXSED0+6a8n8Q/8E99I&#10;j8SXtp4Kl1W9ubS4eJQ1yqHcCdoJJHXBrWyaA/W3wj4903xpZR3lldIscgOI3kXcMHByAfWt4SLB&#10;cIjLuaTkMOQK/HSx8D/G/wDZD1Q+IdU0WSPw6wFok15fLN8zYfG1XJz8p5xX6Rfsx/Hr/hdvgO91&#10;ENBJNp5jgfyUZQG2gkHPWofkB7Ql00uoSwgkBRnnp2qdrlIrqOHYdzDIIHAqtpqBoTdn/WuOR2/z&#10;xRot499DI8iqGVyox6UmBpUUUVABRRRQAUUUUAFFFFABRRRQAUUUUAFFFFABRRRQAUUUUANZQ4ww&#10;yKpXNwljcQRpHgSNgleAOnWrVxv8v9397NRXdv50OcZkA+Ue9AFPVc3FvdxqcYiY57dDX4C6P8cP&#10;EXwB+Jmo/YdT1BLSW/eZ47SUoMgkc8j1r9+5IzbaXO83yy+U2e/Y1+N37P37I+o/tFfErU9Q1bTT&#10;deGbXU2iu5Y51jZVO48DcCenYUAVR/wUp8Rd7/XP/Ao//FVIv/BSjxA3/L/rv/gUf/iq+zV/4JT/&#10;AAdbn+yLzn/p8f8AxqQf8Ep/g5jnR7z/AMDH/wAaAPjIf8FKNfUbjfa6V/6+T/8AFV0Vj/wUwlk8&#10;MtJjV5NQ3cSfacvjP+9npX1ZH/wSv+DEjFP7JveOG/0t/wDGvCfjV/wS5tdJ8SuPhnok0gWNfKE9&#10;6CMkfNne3pmgiXkfHnwX+O01v+0hZaxKLi3tda8QxXF5vkwGDTAnfk4PBGa/eP4f+LtM8VaDa3el&#10;+WbWRTt8llYcEg9DjqDXxJ8Lv2Bfgj4709bSa1vZPE2kpHFqqR3EiCO5A+cA8AjcD0yK+wfhV8Jd&#10;D+CHguy0TRVmjs7XcIxPKZG+ZiTknPc00SejA5FLTI38yNW9Rmn0gCmt1p1JtPXFBUdxtFO2GjYa&#10;CylqNuNQhNrkBshsnkVi+PNLbWPAGtaVA372WzeFSOcErjpXR/Z0WbzjnfjFVtOhK3Fwx5DNkfnQ&#10;B+BHx8+G+o6H+0nN4Zu5m/cmCZpGQqh+VD0P1r9xfhNYWNv4D8P/AGRIYzHYwbxGANx8teeO9fCf&#10;/BQ79nnXrjxnqnxE0KwD3DSW6ea0qhdoVFPBYf3a9m/Y7/aU8N+NPDZ05tTE2oWDx2csaxMAsgRQ&#10;RnHrVR3JlsfV0uqpNdNbyWkjKvIZl4rxL9uLTRqX7NXjswTIj/2ZIq4POcH0r3RbmS9tVltgrK5x&#10;nAHHevD/ANtDTvsH7Mvj2e2z9pXTpGQE5GdtWQL+yUttb/sy+AU1CaJfK09fmmIAJBPTNfPv/BRL&#10;9prRbj4R+IfBNjGby/vrZGja3lVv4zxgHPavhX/hvv4k6L8PdE8KK1iltYp5MSiIZx7nv1rpv2V/&#10;gP4q+PXxk0jX/GNmZdACyQSmOdQc4yON2erHtV26iP1h/ZJ1NtQ/Z78BRNG0bxaHaKd3r5Yr1i3m&#10;MUn2dlLHGd3asDwR4Ts/A3hnS9L01WS2t7dIQrHJCqMDmuoXbJ8/fpWbKQtFFFZmgUUUUAFJKpeN&#10;lBwSCAfSlobO0464oAoW4fSbN/MJuX3bht5OPShln1Bo3jkaBVOWU5GR6Vct4+8nDenao5GuGk24&#10;Hlk4OPSgCDUVtlhzNAt02fQE1OJofJG6EKNvCkD8qkS0hjbcMk+/NJdWqTAfQ0AUBPbLMSlkCf7w&#10;UVoXSl4/llEXHUnFEMfkwBFAz781DJai9RlucjsNpxQBVmsZLuNEF4rFSGPzZq7cWpuYygkGMYxn&#10;NVrLS7S2lcRFy+MHJNT2duY/mPTNAD1kFrCkZQvtG3ipdwYdMe1P+Xk/jTBKsw3IcigAooooAKKK&#10;KACs7xJ/yL+pf9cH/lWjWT4slSLw5qO84zAwH120AflZ/wAE8/2b7Pxr8RP+E6vLa1u7C1v7m3kh&#10;mt92euOSDX6h+HvDul+Fry4WysobJJPkXy0CDGeBwK+Jf+CWXxG0bR/BOq+Dr662a/da3dTRW+wn&#10;cmTzkDA/OvuvxRdWNlaxz3zlFjJZSATyBQBwvx48fRfCf4f6n4iuZjLBahd0KOFY7mVcjJ/2q/Dv&#10;xpqeuftPfH4aN515PY6prjW9vJLumS0WWXaCcZAHXpX13/wUi/ailvpNV8HWN7G+l3MELEeWQ2Qy&#10;nrj1FSf8EtfgTFcTa54g8V2pSYT295prRyA8feBIBPt1raOxnI+rPgP+w34L+FPwx0zw5qem6Hq3&#10;ia13+dq32OPzZVZ2IySu7oQOfSvC/wBsL9mDTvh74o8PePPCNvY+HxoMTahcx6dbCJ7goS+cqBzx&#10;1NfoD/YMMmuyal83zLgndx0x0/Cviz9t74pan4g8d+Fvh94ZaO6i19GsLmORMNl2KYBbGOvXNCZJ&#10;9H/sq/EGX4kfBXw7rNx5xmuo5HZ52yxxIw5P4V6ykZdSC3y56GvNP2cfh1dfC34O6B4euYPs93Zp&#10;Irxlw2MyMw5B54NehPNJ9nkjX/XN90UgJby6FjHHhcgnHy1aBqtHbGa1iFyMSL1x61ZqGXEKKKKk&#10;sj8l+cMcGkitzG+7OTjFTqx4z0p24etADZo0ljZWAYEYwahhtYbX5kjVD0yABT1XD5PrTJZYpH8s&#10;sdwOaaJkSbUZg5AyO9Ry2yTENgcHOaS4hJt2WMZbtTreMrCAw+bGDTIG3XlmAiRVaPvnGKy9Y8/z&#10;dPW2LJEWwwTOCOOD7VoXFn9os3hbPzHPBpkwnt1tkhGUXAfOCQOKYHAfE74G+FPiVCy6npWl3V8S&#10;pMt1ArtgdBkg12uh+HrfR9OtrUrERboqRYAAQAY49PwqxJpNtc332sljLt29SB+VM02G7eSQ3yhQ&#10;jDysEcj3x+FSxxPNf2gfjhYfBnwr/aeoRtLH54h4cLyVY9SR/dr8o/jZ+1V4h/aS8U2HhHw5cata&#10;2OoB7aeMSFo37jIBIPT0r9KP21P2fL74+fDtNF061a7m+2pOyrMI/lCMCckj+9XkP7Mv/BPfTfhL&#10;4jtNYvdKmgure4EqM10JB90g5G4+tI0PpP8AZR8Jz+Cv2f8Awbo9yMXFpYpE4KlTkD0PNetUkFul&#10;vCsUXCL0HtT9hoAbRu2807YaRkOOKfUT2M6ezla5jk807Q2cc+tcr8ZPCZ8Z+D5LASJEWkVtzjI6&#10;iu3jkMm5Rzjg15P+0Z48uPAfgiS9t3VHWVB8y5GCea0My38Ivgtp/wAOLe6kWG0ae52OHijCkEZO&#10;c46816X5cjf8tDXkPwB+OulfGqxvP7KvVvJNN8tLoLGybGbPqBn7p6V7DI3ljk4FAhPLk/56UvlM&#10;VwXzUIvlbgN+lOad9pK46cUWYzwz9qzwKbr4U6/qHhyKOz8cRQoNP1O2j/0qHLqDsZRuGRkHB6V5&#10;D+xH+1HL4w1rXPBXiu7uoNX8PwJbS3Gqz7TcyqQrFQxyST+NfUXiDxJpHhmxm8Q+I5jbx2Y+ZgpY&#10;BScDIA55Nfil4w8UX2sfttX2raTKP7DuvE6zJIh2bozcZ5HB/AisjU/c6yja5vlvFbyo8EeSeCeM&#10;ZxW1WFpU/wDaVxBd2532uzBbpzjHSt2gAooooAKKKKACq95L5cLYUk+1WKZMCYyAMmgDxv8AaQ0H&#10;+1vh7eSRSrbSJZznceDkqK/Hz4Qfs2+Nvila+fF4kuVgkmkXJDsvB+hFfrL+2B4wj8LeCoYpZfKa&#10;7gnQDBOTtHHH1rz7/gnn4W01P2ebLVL1CJzfXC56jG7jpQBo/ss/siv8G9FaXVL221WbUFgl3eUd&#10;yFVOQcjqd1fQXibxRpfw60VproxWkC5UO7CNScE4BPfiuoVYRaxODiJFBB9sV+an/BUX9ozTjpM/&#10;gCw1LbrFteQzmARsCEMROd2AD94d61j72hm9z5m/aZ/a58W/E7xlf6L4XuNaiMU81uqQysRJhzgq&#10;ATkY6VQ8IfBv4w6t4Ws9eOr61BO4MjRtHLvG0n29q9U/4Jq/AIfFbWH8XalZtONJv9vmBwoUFM8r&#10;nJ6+lfrOvhe107TVtLO3TygCpBA6HOf51d1sQj8+f2BP2nvEOt+IrfwP4yfVJ9Sub2ZY21KQ58tI&#10;8jhjnGVOK/R+Ty4rc7QoAXjFfnf8UPCOjfD3/goB8MbnTA0Nk2mTyTkkn5ys/b8q/QK1nh1DSYbp&#10;GLQld+enFSxofo8slzEZHJGGIw1aVY2m6it1cKLQ7rXJDEjHP41s1nIYUUUVIBRRRQAjYxz071FD&#10;9nhjZojGkeedpGPxqR8MpB6YINedfFbxho3wp+GOt+INRuWtdItNrzzsC23c6r0AJ6kdBTKj1Ivi&#10;R8SNA+FdtPqt7Nal7gNtHmqrZC56k8nivhT4s/8ABVHSvDeuDTrTStWnkMQcSWsykfeP+16Cvkv9&#10;pP8AaU1z9pDx8fDnhq7jvtHW8A0+RFMTOWAUZ3YPU969N+FP/BM/4h65pa6p4g0IPqAcqrLexldh&#10;UY43+9Is821r9tz4o2/iq611PGevf2Pd3Hnw6at5JmKPOdn3sdOK9z+Ev/BVy10SOGDxDpmtapIM&#10;5kknDZ9OS3avavDP/BL7wneWtt/bujXImUL5oW84B74w1aHi7/gl38MpLBrfRdJuzqPBCm7YDHfn&#10;dQB7B8E/22vCHxemSKCzXTG3xruuZ4xyxPPWvpK1vLe+iE1tcRzwt0eNgw/Aivxc+IX7GPxT+AK3&#10;Wu6Tpa22l2we6d5LtGwkfzZxuPQe1fan7AH7TWkfEbwXpfg59TWfxjZ2slzeWgjcbFDAZ3FcH7w6&#10;GmiZH2jJHIQcPioIo5WYjzD+dT3F3Faxl5TtUDJ4zTIJFuI1liO5G5B6UMgJYYpPll2M/bd1pYbb&#10;yd20gDHGKSWxSa4WZshlGBg06fzUVRCM9jmmBXZpftQBLbcdOcVcG0qMEZ70sZYqNwwahhiMbOSM&#10;ZPFJlRJaKKKRYyaF5lAR9h65FJOqRJuePzCB1xT2Lj7gyaTzwBtlOGPoKAKiXEEzYNrjHqBVtoxk&#10;YHyd07GhfKHIPWpJi/lnyxlu1AGeLwW0kn7hiM8YFMXUJNQk8qNHhbruPStDc/lgMBkjmk8kxR5j&#10;Hz570AI0cQWMTFGkHQtjOfan1nSWq3lwj3WVaNsptPGffFaNABRRRQA+iiigyCs9rVribc5yEbIB&#10;rQpkgbaQvpTQEEtwsj+VjPfNOjtRCrlMAtzxxUdrGscgD8T46e1Oma5E0flgGPPzdKoBkMbmdvMY&#10;shXG09K5HxV8E/BfjKTfq3hvS7/IO77Tao+cnJ6iu6I3cGkKlshulIDxyT9lP4Nwx/N8OfDUsnQ/&#10;8SyEn/0GotH/AGZfh/bzCbT/AAho+nRKxBjjso1ycdeFr19dPijmaVcl2GOTxTI2u/tCBlAh5z0o&#10;1AzdB8D6H4bhVLHTbW1KjaTDGq989hWjeW88ko8qUoNvQE1aa3Vm3EnOc1Jzt96YDI1KxoGO445P&#10;rS1DCZt0hlGEHT6VLG3mLuXkVJothaKdsNIRikMSiiigBV606mrQZADg0ES3HUUyWUQqWbgUkUyT&#10;cqc0EklFFM84ZxQA7uKbTuuDRsNBUeo2inbDTWOzrxQWSr90UtIpyoNLQAVG/wB6pKYyknIoAZRT&#10;tho2GgCK53G0k2kg44xXwd/wVc8can8PPhH4Yu9Pu7i2muL14ma3kKlhgdcEZr70Z9o2D756Cvzr&#10;/wCCu90NY+HHhmyPzNDqJZgoxjgUAfDv7Gv7P+ofFz4o6Xd6qBeWkjSI32uJpF+7nnIx3r9v/ht8&#10;MdL+H/hjTLLT7K1snht445TbxBN+0Y7CvjX/AIJj6fpFx4KhvVyb1b+RV4OMeWlfeNvfG7ubuJjx&#10;EcDHHrTjuBNq86x2MjbPNGPujntXxB8GfH6Xnxu8X2nkyL5OtmP5jwP3jivtyGNGt3z12n+Vfn/8&#10;KbSPSf2hfGTT/IJ9fdk75/ev/jWi7Afb3xI8F6T8Q/DE1nrFnbXtouZliuo1kTcFIBwRjPJr4i/4&#10;Jz+KobPWPil4djXyo18TywRICAgVc4AHpgV9S/HT9obwV8HvCTz+JNVOnxGTyA3lO3zMpIHyg9q+&#10;Kf2BdNGseP8AxXr2ggzafea/JdeYTjduyQcHB6H0prYD9LGjks4UiUsQDg4zjFaEKRW/yIqoW5IH&#10;emwtK0KiQDze47U8wq8yyc7lGBUPzAmoooqACiiigAooooAKKbuHrRuHrQA6iiigAooooAKKKKAC&#10;iiigAooooARjgdM1WmkbcvBA7mpbibyY93vioLeYXiSKeeMelADdQhF9p7xiULuUjd17EV4l+zT8&#10;Ev8AhU1vrapdGVbu888r5e3PXj3617olsiQhCOBz1rPstW0/zPLicBiccnvQBYuJpWwiIyjPUZqc&#10;xlIGDSYPXce1UIdcibUpoDKuF6AEetWL6/ghcRSkkMM8UAV44Ut2kY3qkvnA3Dr7VxXxW+IVt8Hf&#10;Ad/4u1ERvFZ7QwnkEY+ZlUZY9PvV2d1Bp8SwzSI3zkFDk9evrXnnx++FafHD4f6n4VvIUu9JvQnm&#10;QNJs3bWVhyCCOV9aaJlsfjzof7YniXw/8cPFusaVNeyadea09ybe1uMoY/NJC5HBGOK/YL9mH4lS&#10;fGP4N6N4ou7VrZrzzMwzNuI2yMvX/gNfEvgD/gl/c+HfG7z32lWraDJeq5jW7YnyA3T73XH41+gX&#10;w98CaP8ADPQrXwt4ftvselWoJjh3M2MkseWJPUnvQiDtFAAwOBS0ijaoFLSAKcvSm05elBUdxaKK&#10;KCxm8eZs74zVeZjbyAqvBPOKnMaLJ5hHzdM0x5YpPlOT2oAwvGPhGy8daHJYXccbRyYJ8xQw/Kvi&#10;f4gfsD6lD4stdT8H+LbvwxCszTzw6ZbBVmbdkFsd6+9xEFjxGMemaqeTOsg3Y2E89KqO5MtjyL4M&#10;/DfxF4R0m2g1bxNeakY0YFrgEZJYkVZ/aY+GF18TvhH4j0OLVZLIXlm0JeNdxGR1xXqep3VtYW6t&#10;PnZuwMetJuttYs3hKloX+Ug5Gau73RB+cfwh/wCCU+n+GIU1bUfEp1z7WgIt7qzBEZB6ivt74X/B&#10;PRvhrYrFawWwKuZNyQhDyAP6V6NbWqWdskEI2xoMKOuBRJE8h5wRRzXAbJMi7VUKw6YHapo+Y+mO&#10;ajWzjXnHPfmn+Yu7YOvWpe2g0LRRRUGgUUUUAFFFFABRRRQAUUUUAFFFFADY1VZGbIBIxVOSV4dT&#10;hgGSrAknt0rivi98Q4/h7p9hcyymJbi7S3BCg5LAnHI9q7+BYbvy7gDc23g/hQBYbAXHrxUSxiLg&#10;fWoFlea4dAeEOf1qz5gk5HSgBKKKKACiiigAqnq0UFxp88E7IqyIVBfGOlXKq6hp8WoRqsq7lRtw&#10;5IoA/IX9pD4E+Pf2evFqeJfBL6w6QQ+YRptq6LuZiDyB1rybUv2v/i/Lpa2V9Y+JGlK7C8rPnOMd&#10;Ntftv4i0XQvHlm+l6hAbiKYbSpyMgc9Qa8t1j9jP4dalMsv9hBn37j/pEg/9moA/Ir4L/BHx78fv&#10;iPp+qeIdN1l7KQOjvc2jyJ8oJAJxjqK/Yv4d+B4Phf8ADFYbHSVF3b6Yi7YoiruyR8ceuRXV+Cfh&#10;bovw70tLTRbNbZkYsvzMwGevU+ldfDHLJGyTkEMMEcfjWiehEtz8sP2i/i58dG8WX8fhnw/4sS1+&#10;TYLGKQoPlXOMD1zXgPgfw/8AGzXPjh4N1/xD4e8UrFZX0cjS3lrJhB5gJOccfWv3DbwvprSb2t1L&#10;etRTeENKuPv2qnjHHFXzIg5T4S6xqGqabAb5JlYoxPm567jXoDrGsingN2qvp+l2ulxrHbR+WoGA&#10;Mk+9TtEXkDN0qL3GJcbmVduRz2qXsKRpFhUZ6dKWpexSEoooqSwooooAKZtDSEbcH+960+kl3lBs&#10;ODTRMiFLd4m3GYlR2NPmljZdomVD65rPutWTTLZ2v3GOvBHTOB0rAbxt4emlZBI2/wDHr+dFyDpo&#10;9kY8s3iluo+YZqdma3iLYafjIA5rE0240q/cOGzJyAS2OPzrW3TR8qymFecDB4qgILXVJZJthtGQ&#10;f3sGtCOMqCWYtu5we1V49Wgkk2DOfpU8XmclzkHpUspD6KKKRY9fvfhT6Yv3vwp9ABTJsmM460+k&#10;bpQIquyCNgGAkII4PNeTftFQWX/CsJ21LytnmL80+AOvHWvT5LWT7Ur9t2f1rw79sTTdR8QfDW40&#10;6wI8xpo2w2APvc81qZH46aL+0D42+G/jDxZb+EjqiW0t6Q39nMwXAZsZwPc4rrbL9sv4uMoE83iM&#10;f70r/wCFfaP7L/7EuhPNrNz4o0iK4+0SxSZW4fPViehr6Nm/Yf8AhHcDCeHOf+vmX/4ur0A/Ka4/&#10;bO+KMI+WbXs/9d2qKP8AbS+LEgwJvEH+75zV+rS/sG/B1s+Z4Zye3+ky/wDxdEv7CPwjVD5PhoB+&#10;2bmX/wCLpcy2DU/IHxt8fPjP8RYX0eH/AISXyrlQpj+dt2Du9Oele+fsM/sl+I/EXiqfW/FEWoRO&#10;ohulN9atgtuVjgkda/Q3wn+yD4E8PzpeTaKoniYlWE8hwCMf3q9d0vQtK8Hwwx2MHkRuBGMEnjsK&#10;wNizZ6e2n6P5EJIYHjaMHrWrDnyU3Z3bRnPWoGkkjuwoP7rHT8KtUALRRRQAUUUUAFRTEOpj8zYx&#10;6c81LVaSBXvFc9QuKAPAv2sPhvN4y8ET3Czu/wDZ9tPJgIW/hB7dPu14R/wTi+P3hbT/AIG2Ph7X&#10;9V03S71by5dor68SNx8/HysQee1fcHiOzt73Sr3T7pd8V9G8IX1BGCMjp1r8n/2ov2C/EngnxRca&#10;p8Pre30yxCR4Vrlm+Y5LcMTQB99/HH9pTwn8N/BeoTReItLupbq1ke3VL9FOQOAvPOc9q/F74jeJ&#10;NY/ag+M1zcaZYXV7cOIpHa2BnbYoRCTtHSutb9nf4vfF7VtJ0vXLi1urfT3Fuq7wgwcAjIxnpX3V&#10;+xP+w3/wqHx5caxq+nQgSWLw7o5y53b1YcbvQVtHYzlufRX7M/wZsPgf8O4JTdRWENxBFcXO6MQq&#10;rbFzu98+tdR4k+NHg7wwl5eP4z0ictGwW3N9GCpxkEc+1Hxn0HxD4m+Fuv6PoDxx3Mlt5MPmEADk&#10;Y5+gr81tf/4J8/Hvxg7yi907bJzzOB0GPWgk3vhb8Xrb48ftu+DZTLHNHbx3VuP3wlBCpMf61+pD&#10;3L6VDDaRWTSxZ2fKDgD6elfmr+yN/wAE8fiR8C/i7o3ijWBYlrR5mMkU4YgNGVHGfU1+mlut8LVP&#10;NZTNj5iMdaHqA6HZbXCxRWwRGGSyjABq9Wfa/bGmDOwMXfpWhWctxhRRRUgFFFFADW96+W/+ChEi&#10;3X7M/jSzM4tIpLeEE5wB++Q5xX1Ke1fLv/BQrRIr79mzxkipmRoIQOT/AM9koKj1PNf2Gv2S/CWm&#10;/C/QPFFzZ2Gr3VzZpMrPbAsGDEghvXivtfSf9L0tkit/7Pw20KBjpjmvFv2Mr7T9N/Z08DWgJE62&#10;Co4Bzzk17bqzXKwNDp5C3DAMucY68/pQWTJ/oGwO/mb8DJ/nRqCjyfNhUGTIG5OuKrR2d9cRwfaW&#10;VmUDdjHXvV5oHjh2RkDnPNAGPqGlWXjDTbmy1XTo7iBozGy3C7lIIwcg9q+APh5Y6Z8M/wDgox44&#10;03RtPhs7SPQl2xWyiNRllzwK++PGnj3Sfh/pMl7qkjJEsbSNsGThRk1+eXwg8baH8VP+CjHjjV9O&#10;8ybT5dCARnBXkMnagmWx+kWm3SatbbniXGACDzS6lutbeJYV2jcBhaktLOOytNsI25GeualaMzQr&#10;uGTnNWQSopUYJyadRRUsApGpaRqQ1uNooooNCvfWkl5GEjmMLA53L3HpQsKrGR5vmuPxNZ/ijXBo&#10;Nikxfy9zhcnHeq994k0zw9Yve3koCou8lTk4+lAGv9pMKgGEnHfFV5b24M4KwyBQOgBxWL4d+IOm&#10;eOJni0uUs0QDNvGOK6GOa4juFjlYHPPQdKAJXkWe32mQRuwx15BrKtNFuLG482bVGdMY2scCrGoS&#10;W1ixmuWAGSw5/PiorHXdL8QDy4n3fU4oA1kEcijDK5Uckc0tUpFNnJGsJARjg854q7QAUUUUAPoo&#10;ooMgqtaq4klLEkZ4zVmoY3Y+Zk9OlMBnk/6b5m7tjFOuJCroAcZpkPmNMGY5TH60txGWmiJPANMC&#10;wudvNLRRUgFFFFABRRRQBWvVdk+Viowc4qKO4Frp4kzu+bHWrF3u+xz7fv7Dj8qydJhmurMQ3GGG&#10;c46fyoNFsaTXBEkOWxvPTNO8txeM5Y7ccDtTbi1aSW2ZcbYzzz9Kl84PIUB6c0DHUUUUAKvWqjb/&#10;ADj1xuq0zbcn0py4Iz6800RLcGUMuGGR70zaqoQpCcdRUcnmtJtU4FSeUpTDDqMGmIZHII4/lfzT&#10;6A1Ct4xkA+zsOeuKmjt4bflcD6mn/aIv+eif99CmIjmO9R+9ER9M0fZZDjE7EVBdTWpb5/mOexqe&#10;NZwvDDHbpUsuIkkcseMMzfTNTRsGjJkGP96qiXzRzskp6ccCrlyu+FqRRIMY46UtMhXbGo9qfQAU&#10;UUUAFFFFAFW6XzGEYbYzDhh1Fee/Fn4RaB8StAWy1S3tLiWIMyvNEHO7GMgeteg3Eii5RR9/HFJJ&#10;pcEzb3TL9ScmgD8ddH1Lxj+wv8UrWWW11XVPDcavdyxurQwguSoySMfwiv0c+C/7T/hz4oaHYXkL&#10;2NtdXUMUksK3SM6s4+6RnORXS/Fz9nzwp8atKuLbxJpi3/moIj+9ZMqCSB8pHc1866L+xrP8KfFl&#10;vN4UsorDTZLlSy/aGc7FPyj5iT0Jqo7gfaFw0IidvORF2nuMdK/Eb9r74har8OfjBq9zo2vywPNq&#10;t05+zTbSpDgj+dftmukRzWoinXdlcEAn0r5A+IH/AAT/APA/xK8ZXmq6xoCXatdyTMxupFJ3MSeA&#10;w61ouwH5UWt18SP2ltVFndazrOs2bFZvs4DTqNpC7uPTNfsh+xj8Bovg74IZLjie4MU2JYfLYHZg&#10;/rWr8G/2RfhZ8IbhX8P+H/sN8sbIzefK42lgf4mPcCvYdYjulvrGCzIWHbtKnH4UN9AL8yyrdNIj&#10;syNgADpWjDGU6tk9cVSeSSxsog5w+7Bxz61bhmFxh1+6OD9ah7AT0UUVABRRRQAUUUUAQ0UUUATU&#10;UUUAFFFFABRRRQAUUUUAFFFFACFQ3BGaoWMkjSTB4fKXdgHGM+9T6g0iWxMZ2tnrSrJtVAxyxAoJ&#10;bsc3q2kPc31/ILuSMeSzBVPAOK/BXxB8cvH2o+NtV0XTdc1Rrt7t44I4bhtx5PQA1/QJfRxeTeNt&#10;/eeS2T+Br8of2Hf2YNH+MHxA13xfeWFrcLpOsMjGV2D87vugEU7C5jhv2b/hz8ebzxadU1tfFQ0i&#10;4RTFNMsvlnLr0JHPGa/YDw1oK6PYRvd3TyleSZj7YxUui6Np+i6bBpEFv5draLiOMEkLj0JPNc/8&#10;XviZpPwy+GeseKtVimfTNPCmWOFcucuFGB9SKLBzHgn7Un7aelfCO0ltLZ9Nu7kSyW+xrgBlIBxx&#10;ng5FfC1p/wAFLPGTTfY7bw406sSRKszn3rxT4g/Eay/aE+P11EtvPc6NqWs5s4po8eWskhwWI9mr&#10;9Qvg7/wTw+Hui6fbTa/4asLyYFizrNJzkH3pD+Lc5j9mX/goivxXvIfDfiOxsPDl7JJDZWomuNst&#10;wzYXKhjycntX3JZ240+1VEP2iYDOSckjrX5m/tg/s4eEPgF4++H/AIq8NaPBpTWuo/bN0Ejs37tg&#10;w4Y4zxX3V+zr8Qpvih8MdK8TySyS/aQ67pVAb5XZeQB/s0w5T1dQWUEjBp232pw5ApaQcqG4pR0F&#10;LTGoD4dR9FMooFzCSASfJuwevFVDYpE25piOc80t6TChkXhsgZokkia182UZCLuOeKY+Yl81YVyG&#10;BX1J4pLhnaFmUHOMgDvVGy1Kz1JRFEM8EgZFTabO83mhjwrYGfSnsyb30JLdTPbqJosnrhhUE3mx&#10;alCkcJ8nHzMBwK0efajn2qhFW3sTBdyz+azeZ/CegqyzEdFzSOrt90gUzZL/AHxSAT5pCQQRQlr5&#10;b7wxY+lLsl/vimTNJCm4tn6UwW4/zk2s24YX7x9PrSwypcRh42DoejLyDWNquv6fo9xZ2dwhZ9QO&#10;0YPBPGc/n2q7DNDZymxtlMfl8+owef61mal+kqNmdXQbuGHNSUAFFFHHegBCwC5J+Ud6wvFXjzw9&#10;4HtVude1ez0qBgWEl3Msa4HU5J7ZqPxhry+EbGXVrpi+mQgCSJACxJOAR+JFfij+2H+2J4l+JHj7&#10;WfDa391caPZXk9tFatAg/dtgbQQMnigD9fP+GqPhGtv5/wDwsPw75Ocb/wC0ocZ+u6kH7VHwjIyP&#10;iF4dx/2Eof8A4qv530afzvszaVfHR87vs/lN9/1zjNDabqZbMWnXaxfwr5DdPyoA/oh/4ao+Ev8A&#10;0ULw7/4MYf8A4qj/AIao+Ev/AEULw7/4MYf/AIqv53P7L1j/AJ8bz/vw3+FH9l6x/wA+N5/34b/C&#10;gD9aP+CkX7Q3hTxJ8L/DMXgrxTput6hBr1vLPFpt2srpEA+5mCEkKMjk19Gfss/HDSPiN4fjW21e&#10;zvZWlMYEM4c5C5I6n0r8C/J1fTfnjhuLN5fk3TREA57civUPhd8aPiP+zrZ+V4dubvT5xKZ43jtB&#10;Io3DBPzL3BoJ5j+hyBQLi6IOSQaNNkPk7W+V89D1r8t/2dv2/vHOpaxpkHi6/wBT1BtQaGJdtkqj&#10;exAJOF6c1+oeh3aalZxXIUhmUH5uvSmLmL7MFIDHBPSlPHWobqMySREHGDRcXSx/Kc5osHMSqwbO&#10;05xTtppsUaquVGN3JqSkHMxu01BdTyW6qY4/MJOCPQVZooDmKd5CIozLDGDIBwqjmn+W81tG7Eo+&#10;ASv9Ks0UBzFWKR47QsVy+eh64zRlLwArLgr1CnoferLDK81Rs7X7PJcvgfMSeKtbCbuyWOZVk8kM&#10;HYc9eafJB5zKwcrjqBUMFqvnG4x8xBGe9N0y5acz7iTtcimItfLH95x+Jps8zx/dTcMZzT2hSXkj&#10;NE3+pb6UgCOQTIpIGepHpS1Xs87m9MVYpS0ZUQoooqSxMj15NOwemOabPiOFpAOVGRUOnSvcRiUn&#10;IIx79aAJWkVHCk4LdAeprwj9oL9pvSPhLZzQR3lhNqUb7HtpJwrrlCwJGcjtXqvxH8RW/g/wpqGu&#10;zhttlF5mUwWHIHAP1r8Mv2u/jBq3xS+Omqto93MkF3NAqh0Xp5aKc8epqoq4mjW+NX7ffi74kXFz&#10;a6dbSWgx5fmWs7kcOTmvJfD/AIs+Kvia7kn03VNcu5+GMEUjkr6cV98fsp/8E49NvNMTUvFNhp2p&#10;xGZmYeY4JUouBwfU19leCf2M/hV4JkknsfCltbzsoDPHNJzjnu1U0l1Fyo/FvUPFfxz8Isdf1D/h&#10;IrK0txteOV5VTngEn8a+q/2W/wDgpZqVrdxaN4hsrWONWgga5vLkjAyQWO4/nX6LeIP2bfh/4zsZ&#10;LHVvD8N3pcmBJBJK4BwcjvnrjvXzh8fP+Cbfw4utDe48C+FtO0W+WKZ5JWlkOWwCpwW7c0uVXtcO&#10;VH1h8LfiZofxO8Pw6ppd7ZXayEgG1lWQcY7gn1rr7e4kkZ1kj8sKcLwea/J/9lPxn42/Zs/aIh+H&#10;viDUzN4TjsZLhbe2hGwSMwA+cjPb1r9WNNvDeWtvcltyTKHT1AIzzTlGwW5dS0tzE0zRBwZAMlc8&#10;gfSnLMjdHBPtUC2KR6hJdYALLtz3pkKLDFJIRypyKiwuZl5fvc+lPyKgt5POhV/WpaQcw+q94W+z&#10;ts5bjp9akzTWY7fensxc1yndTNB5GRgfxE9qzfE1ja6lpxeXZKm4DkAiteaJLxWVlyQMc1EumwfY&#10;RBKoMed2M4qriIYdPs7GzSVRHbRIgZmUADGOprlvEXxy8A+Dy0ereLNJsHU4K3F5GhBPIHJr4+/b&#10;a/bgPwlsYdJ0i7u7S4u47iBfKiRxuULt6j3r8v8Ax/8AFbxj8cb6Rrm7uLncRIfMhC5xx1ApXYj9&#10;nvEH7bHgOG6RLTxVoU6c5Zb+M4/Jq6nwj+198MdShiW88b6BbSsv3G1CIHPpy1fhHo/wr163RmeF&#10;ju/uxt/hVbUfh/rNrcLJHay+arja3lt1/KqumGp/R9o/i7SvGEW7Rr+31G0J2me2kV1BHOMg1p+W&#10;m1gD5rRjIXqc1+FXwe/bM+K/wJ1e00rU9cuxpLs08scNmh6qQOSua/W/4N/GmH4oeDdAv7CWRb+5&#10;tYZ7mSUAFtyqTx25NZmx7JYX8txCJLmD7Pzg7gRitBWDAEdKryDba/6R8474qePHlrt+7jigB1FF&#10;FABRRRQAVSuoGWYXCMzMowIx0NXahupPJhaT0oAytQ0kaw0MhmZJITuKL6+h/Kn3lva3VqftdtFM&#10;/dZVBOPoaWa+j0yP7RKDiQZ46+vP518U/thftsp8INSubewu7u3kVIyPJjR/vZ9RQB9HeJPH3wp8&#10;EX0TazregaHOHY7bmeKIkg89SOQetcvrH7YXw30u6f7B4o8P3NpwFuI76IhuMnkNjrX4p/Ej40a7&#10;+0Brd4+pyXOobp5DaM0IUR+Y3Odor0r4QfsD/Ez4reFbOfTdc0+wsZNzrBcqcrhyDnj1raKujNrU&#10;/XPwv+118MNftZxN4z8Pwyq2FjGoRfN+G6vS/CXjzw74wg8zRNVs9R+Uvi1mV+AcZ4PrX4b/ABi/&#10;Yh8c/s++JtAs7nWNOuLnUozIv2XJ5BPXI68Vs/DX9oL4p/s969JZtq9wlnEgi/0e0VhgsGIyVNFu&#10;xB+4LJJqFrI05Nrg7QenHrUmn6cIVyty0qkdSc14R+yv8eT+0J8L9R1aO4lkmguza5uECNlVQnAA&#10;HHzV75psbRadGrMDIFwTSGWIl8v5Acjrmpar2u9VxKwZ88EelWKiQwoooPNSAVFFcRzbvLcNtODg&#10;5xTVmHnmLngfhUMdrFbrIbfChjlsHOTTAtNIFQnPFeWfGr4QwfHTwPqeiXd9NYRXSLGxgAz8rhs8&#10;59K9QTa0ClhkVQh1a2hYxpG68807DTsfj7qfjT4i/sffFLWNGj0nU9V8LWUyw2V5eb1jdQAxxjA9&#10;ele/eB/+CqlrrCILyy0i0mBK7Hu8Hge5r65+M37Pnhz4yaSUvNNhuJn3NmaRhyVIzwa/P74rf8Eq&#10;dRtZpLnw8dJ09QoIG+Q8ljn9KpRQ+bue/f8ADybRLvCpNou8dQt6vGf+BVw/xK/4KeLodpINNstN&#10;1CQbcJFdZPPXoa+MLn9ifxNpOoXdkk9qt2rGPzfmKluma3vB/wDwTj+IviPUI5pNZ0wxnI2uGFPl&#10;QuYyfir+2545/aEV9F03Q54biZZLeOOzkd2YyYUADPX0r7X/AOCb/wCzTf8Ag3SbDxn4ijvrPWb2&#10;wlgnivIipGXBAyRnPFdL+z//AME5tA+G+oWerazpenXN5C8UyywzSZBU5JxnHpX2nY6XZaXp0Vra&#10;RCO1Q/KgJOPxNS0kF7lmzt/s6nLk/Wk1CaSONDEhfLc47D1qyy7oyBxkVWjmMchRzkdKQiyjhxlS&#10;D64p1NjjWMYUYFOpMBGpG7U6ikGzuN2mjaadRQVzHxr/AMFR5L+H4B6e2n6rcaPP/acf7+2kKNjH&#10;TNfmV8OPBvxv+NNwrafqfiq+0RZPs011amR0BABIzjGcEV+k/wDwVc1CPT/gHo7SozpJrUEe1fcg&#10;V6z+yD8IrD4Y/Deayt7aKBbq4NztRmOSyKMnJ9qYcx5n+yN+zDrXgHSUvNW17WTcS2670veCCCT6&#10;Cvo/x74s0/wD4Xu/FM1/CbWyAVmmkCx9cctnit7TFvY9VvUuJ1ayAxHHx8v41+aP/BUT9obUvB+q&#10;y/DHQ72W107VtNiungCIUZy75JYgkH5RxRYOa54h+1P+2x4n8eePLjR/C8rsovJ4Yjp9yzb9zYGN&#10;pPp2rhfDPiT47fDQJq+oWXiGW3U7WW4MoXnnqa9X/wCCY/7O2gfFTxB4n1Txfosepz2MtrNaTTF0&#10;KlvMLEYIBzgetfqX46+CXg7WPDslrd6PHNDkHZ5j9h7GtOVBzHkP7C/7Qlx8a/D9/b3KRtd6VDBD&#10;Oqyb3R9vzBuTg5FfV1fmh4X1SH9nj4/aVoXgOI6JZeJNbMWpxQr5gnAY9S2Sv4Yr9L6lxFzBRRRS&#10;sPmH0UUVJIVCkwLMCAMcfWpqiaONfmI569aYC+cm7ZkB8Z2968G+M3xsX4a6laDVHhsIpHk8t7mT&#10;YHAI5GTz1Fe2vCWujdJ0xt96+Vf+Cgnw7j8YfD9tWZYjJpVhczIZGIIO1TwB16UMR9DfCXx5Z/EP&#10;wPY65aXENxBcF8SQuHQ4Yjgg+1dj5in+IV+DPwY/b28cfCvwDp/hrT9bvLe0tC5WKO2jdRucnqRn&#10;qfWvQE/4KdfEYD/kYL7/AMAo/wD4mtOQLn7TeYg6sKVXVhkHIr8VZP8Agp18Rev/AAkN9/4BR/8A&#10;xNRxf8FQviLGpH/CQ33/AIBxf/E0ezC5+2GaM1+Kf/D0b4i/9DFf/wDgHF/8TR/w9G+Iv/QxX/8A&#10;4Bxf/E0cgrn7QXk0scsCpGZFZsNjsPesLxx4yh8D6ZJf3AihtlIXzJTtXJ7Zr8gYf+CovxD5D+IN&#10;QJPT/Q4v/ia5L4n/APBRXx1488NyaNd63ezxM6uUa2jUcdOQoNQ1YuMj9R/2Xfj1/wALe1bxclsY&#10;bqHT7pIy8EvmBclxzycfdr6KLK3oG7jvX47/APBNz4+W/wAPPHknh+X7RHc+LtStkOxAVY7n+9np&#10;97tX6+x21wupSStIptyuFXuKVh8xc2mjaadRSDmG/XpTJ5fLUYGc8VL1rJjuHvLyWIE4ibv9e1Uk&#10;Js0YG3KNw2t6HrXzt8fv2qNG+FNnczC+sHvbRZilrJchWkkTOExkckjGK6/9pX4sL8I/hjqviCKS&#10;SG4tfLw8QVmG51XgHjvX4YfGb4wa78eviMtrFdzSNPqMiRGaNRgySYGcD3q+UR9LfFT/AIKi+IvH&#10;trcWsOiLo5Zx+9t7g5GMD+93xXzjJ+0x4+t9UGoJ4i1KVFfzPI+0ttPOcda94+A//BOvxJ42uLe6&#10;1i4067glRj5cpcHgkdselfbPhH/gmn8O7OzRNZ8L6beMcbissnI796HFEHxR8J/+CqHivwDbw2lz&#10;4XTWWVdhkuJ3Y8nr+Ffe/wABP239A+IuoWelXOoaTBqV5NtS2F2vmHgdFznrWd4i/wCCdPwjs4S9&#10;l4MsIWY7ciaX0/3q+NPjn+xX4s/Zz8cWPjzwld2GlppNv9q224aRzgtyA2RnFQ0axP2DZkvIYpkw&#10;Q3OV5B/GrkpzCdx218gfsTftPXPxV0UaTrdxc3mqWNqjTySRKiliSMjA9q+uHjm3bnYGLHK1JZZj&#10;YeWvOeKduHrUK4CgKMDtS0AS7h60tQ1Iv3RQA6iiigCteKyKZkTfIg4X1qNo5Lu2SRt0T43FB/Kr&#10;tFAGTD5+sabIk6NZuTtGAQccc80sNm0myKUNtgwFcjlvf9K1aQnFMDG8if8A4SLzfn8ny8d9uatt&#10;PIsxVbfKliC2D+dXcmjJqhXK/wBlVmMm3a5GOBVTTFkUTtLGdwb5dw7e1aVFK72J5ijb3c1xeSQy&#10;2+yJRkOQcE1Y3tHcJGqZQgksB0qalXrSDmHUUUUiwooooAKKKKAI+fQ0c+hqSigAooooAKKKKACi&#10;iigAooooAKKKKAGtgLz0qpdRs1xAR90Hmrb4K89KguJhDCz4ztBIxTREipq0Ea2d1IzFcxMP0Nfn&#10;t/wS78daR4bj8d6Ff3sdvqF9rrGCGRvncfN0r9DHH9raawxt8xSOfoRX5M/tPfBPxX+zDry+IvB9&#10;6YbhhJeE2MRzvHA7nnmhkn61NcRlJHJARV3FvbGea/Mb/go9+2At1oGoeAdIfT7vSdVtEM90mfMj&#10;ZZFbA5/2fSvmi6/4KF/FbT9GjtbnX9SS9dfLfcQDkjBBFcN8IvhT4w/aT+KmleFtZedJtR8wjU7q&#10;EtFEFVnwenXbjrQFj6h/4JkfCO+8Yatd3Wt6Y1vY2kEE9lcIB+9GVIJOPSv1f1qxtpLJ/tEzQRAA&#10;FlIGOR7V5l8G/hPpfwR+HNlpljbQjUdM01Ibq4gXHnmNACfxK5r4n/at/bS8ZabcXumeHtP1qByk&#10;ZTyVJAOQT2oZUTpP+CkXiDTfE3iD4V+FtMvFup769ax2RnMmWIUAe+a+sP2V/AU3wp+DGiaFeRyw&#10;G28zif7w3SMwzx71+QPhbU/iF8RPjL8P/EniNL+5t9J1iC98ueI5/wBYrEA/hX7X+DvE6+OPDNrL&#10;Hbvabx0k7YJH9KRZ2qsGUEcilpkS+XGq9cDFPoAKa3WnU1utBMthKKKKCBsiiRSprlficrr4D1t4&#10;c+ZHaOVx6gV0n2j/AEzydp+7nPaud8XSed4T8QLJwgt3HPTpVagfAvwX/aEHgv4zPYa3eW9rDHAd&#10;xnY8Erkd/evshf2nvhi0MZl8W2EchXJHmY+tfjZ+0hDrsn7Q2qQ+HXkLeTHjyF3ceWmawLH4e/Eu&#10;6jZ5r66Ynld0B4ojuSftl/w098K/+hxsP+/tH/DT3wr/AOhxsP8Av7X4rf8ACt/iJ1+2XP8A35NI&#10;vw5+ITcC9uT/ANsTWtguftbH+018LpD8vjCxP/bUU/8A4aW+GP8A0N1l/wB/BX4ga14R+JGhwxyJ&#10;PdyFjj5IDWR9l+Jq8k32P+uRo5fMLn7rf8NMfDH/AKG2y/7+CnJ+0t8NST5fiuxd8dN9fhP9l+J3&#10;/T9/36amyL8UbdQYn1BZP9mI5pNaDT1P0V+NX7SWna9+0J8ObfTdStp7OPVpEkeJjgLlcE8+gr9A&#10;tL1Kx1C3XV4Z1eKb5Qw6HBxx+Vfzoafa/Ea016HWbmz1Ka5sZvOifyjkNnORX7e/sP6xq/jv9lzw&#10;pqGuCaPU5pJ2lW5BDjErgZ/CsTY+glkW6IdDkL3FSVBCq2IWIDJbuOlT0AFJIvmIyk4BBBNLSNll&#10;IBwSKAOc8VeArLxj4UutCubiZLa4ZWaSIgOCCCMEj2r8cr74a+I/g7+2VpiXWilvDuqeKYY47q6X&#10;JeJZVBbIwP4vSv2pa3n+yvCkwWYnKt6V843CeDfjt4s1XS10OP8At7wzc7UvpcNsmJ4cenK5oA9r&#10;s9N0W4hjFjptncDaDnygT05rXj8M6ZtGdKtQcc/uhWT8PfCd54X0VLe/vFvLpST5qjHHYda7CgDH&#10;/wCEX0v/AKBdr/36Wj/hF9L/AOgXa/8Afpa1ycd8Ubs9CDQB8E/8FUNJsdG+GfgSa1soIZJPFdkj&#10;bEAyDvyK+wdQ8F6RrGhxWdxp9ulvJCm+VYwCOAeCR61ynx8+A9v8ctN02w1L7PNbWN/HfRx3CbgG&#10;Tdgj3+avTZB5LQQN80YQKV7HAqtTI5Gx8GaHpot4tPtoZ2tyAxKAlQO/Ars4YYbgrLG3GMYXpUVr&#10;paW80kse1RJ1A9PSvGPEvxsTwr8ebTwdtkMUlv5uxWABOwnp+FKwHuShYWIJ+8eM1DqNv5kWVBLZ&#10;pkc39oWlvcKdgZQwB681ajbEILn8TT8hjo/ljUewp9NR93QYFOpMQUUUUgCim713bSRu9KR5FTG5&#10;gPTNAEV67JbsVGTSq26BPVgKkbZINrYI9KpNcbZlTPAbAH41aAtxsqfu8/N6VSmv7LTLmO1lnEc9&#10;wfkU9W5xxSiQ/wBrMDwoX8OlfHv7YXx6uvhj8fPhZpkUk8drqM6iXY2F/wBZzn8Kq1wPsqSAxjKZ&#10;Jp9u7SKd4xziuc8C+M4PFulwTxZbepbduBzyR2rfnuBDIABkEZ4peQFnIT2ptJGwmQH8cUtSy4hR&#10;RRUlFGwjkY3gcEKx+X6c1YVhY2aj3xzU3mJGQAMluuKjnt/tB2kjZ1A7UAeR/tQaLd+KPgL4ytbV&#10;He5lsikax9WJIr8uf2Bf2fv+Ek/aL8XaN4jjuoJ9P0xLlV3AndvTAOV9K/ZXWlsmsns75FNpMuJC&#10;5wuPevgb9oPwu37MnxIb4peG9Xt4rbxHe2+kta2XDqmBnJzyMrVxA+5PDmnvY+HZrcx+VtYKoAwS&#10;AAAf0rS0y2h0/MzzNulAGGPH4Vg6X4/0e4tbG2N/AZbiBXL+YODtBOfeta68QaIkKB9QtTt5/wBY&#10;tUBb1iK01q3bTXuDG8oDDyzg4Bzx+VMgsRoyQQRZmR8KTJycdP61Rg8UeHpT9sF3aiRPlB8wZx/k&#10;1y3jn40aL4G0u51G5uI71Io3mWOOUZG0ZxSSA+bf+Cneh6ZH8FL++sZTDr/2q3CrHgNt3HJ4Gf1r&#10;6r+GcMn/AArnwq53M40+Etn12jrX57ax8Sl/bG/aFPh6O+GmeHGsxKbW8cMm9D14781+hvhK80/w&#10;zodrYT6zazC3hWJdsgAAAxwM03tYT2Olvo3uLddoOc5OKrzaxYeYlk1wqzTDCr3NUm8Z6RumT+0L&#10;ddqEj94PSvg23/aevNS/ak8DeHIrqZrO8nkSTa4MeAD1qDI/Q63j8mFUHQcc1LTElWQAqQynoQet&#10;PpDCiiikBVvJzC0aqB85wa8f/ar+Jj/CP4S3WvqYlZJUj/fZ2/Mceo/nXsaslxIwZOUPBNfIH/BT&#10;y6e4/ZzvbONGJa9t+V5GN4qgPgT4GfAnWv2tvihe6zrVtdjTLDUkfzbNgFCSMSScg9lGK/Tn4Y/s&#10;d+DvANnELaa6mKqVxOUPU57KKt/sn/CPRfhr4Eim06O18zUraCSbyB/EFJ59/mNe3faoo5DEE24q&#10;QMqw8F6Ppy7ILKGQd9yA/wBKi1DR4VwItFtXDNgkxDgetdK0eIyEO2oUSUM26XcAOlVqB4d8bv2Y&#10;/DXxO0C8iKzR3ckSoq2wVT94E4yDXxF8A9E8Rfsl/GzxDb6rDNBomrXwsrCTUmJDDzBgLjA6Cv1K&#10;jj8+5WdCEjXgqe5r86P24PiZp3iD4peAtD061ZLuy8URLcyBgQwD4PA6c1Jqfotayf2zpoMny7v7&#10;tX44xHGqDkKMVRihDaUiWjCAlRhh26Zq9CrLCiu29gOW9aAH0UUUAFFFFABUbJuYZ6VJUN5KYbdn&#10;HBFAHk37Q3i6HQfBd80cyebHbTnDeoUV+B+t3PiL49eNjIsDzq5CYhJAwpx3zX7OfttNd6Z4Milt&#10;w0guoLjf5Y6DA6/nX5zf8E3vCdh4w+PSaDd26SRLbTTZlGVyGXtQB+if7Mf7KGieCfh/4bvDDcS3&#10;F5Y2s06zhTtYRjIHA4ye9fTSaFYaZYJawosSK3G0AHufT3qbStP/ALP02zsoCIobSNYgBwMAADHt&#10;xV0xxzyEMA4xnNaIzZ8OftRWMdr+2p8B4cmWKZpSyvyD8slfUvxE+F2j/ETT7jSrq0SBEUurwIAz&#10;MVIAJx7+lfMH7WkLD9tL4EzK+ViMvyjr916+zry8jt9Pe9MqwuqM7FjgkAE4/Sn5kn5u/AHwle/s&#10;t/tR+HPh8Vmi03XXutTb7Y2X5ST7uMDHyDtX6PPDJJcmaMFoSwYMOmK/ObXvjFY/G7/goX8NW063&#10;kt1s9PuLZ5JGBBKrPnketfpNY/u7UW33mRdu4dDTdwBYxcXqToxZVXacdM1frPtCLOQWzcu3zZFa&#10;FZvcYUyR/LjZvQZp9NZQykHp3qQKV5OyafNcIAz7GOO3ANfNv7Fnxhuvil/wsRL/AMmNtM1yW0QR&#10;Z6KzDnJPPFfRt9dRrb3VsEI2wsc9uhr8T/Dv7VGofsz/ABO8c6baS3Xkajrtzcsts2BnzG6/nVXA&#10;/b2WNJlC7iADnio7h7b7rsFOK/Iy3/4KnXwumRv7UYLyR5g5/SrOof8ABVyLUGWOCx1SJyAMtIOv&#10;rVRVw3P1ojtY9u+Niw6imSSXLHHkKy+4zX5Gj/gqpe6e2CuqMOgCyDj9Kkk/4KzXUnypBq6t/wBd&#10;BV8rA/WOfTbK++ZbeJpovmICjr71LHC8FkGjtIxMDjaF7V+Wuif8FbNNtLK7WTSNWluXj/1iuOGw&#10;eTxUMf8AwVOuLzS/tUSamnz7dvmDP8qVtAP0o+L3i6Xwd8MPEmsyiOL7FYTT5fO35UY8+3Fc3+zH&#10;48h+K3wd0PxAs8crXiM+Yfu8HtmvzW8ff8FJB8T/AIa+KfD8lrqW68sZbXMrjb86MOeOnNd7/wAE&#10;v/2kmjSy8BzC4e107T5ZFBb92DvXp+dKS0EfqDHcC3nWFjgueAepp9+haNcDncKhnt/tV3bTrwFG&#10;al1Cby407ncBgVIy3RSen0palgFFFFIAooooA+Hv+CtVw1r8AdBlVVYLr1sTu7DcM17t8NfjZ4G8&#10;c6Hp50nxBa3UscawlYHz8wUEg+/NdT8avhBo/wAaPCqaNrVlb31tHL5yx3C7lDAcH61+QfxX+H3x&#10;O/Zd8RMnhrWLiW0YG8EdlAcDLEY+uFoA/V74qfGPw14R8Ot9o1e3gnCsMOecgdK/Drx14k8U/tTf&#10;FKLRdC0+PVNSmjMUSW4O4qjM3BJPqKs+NPib8Y/HsVub651SdZmz5bRN8ua+/wD/AIJw/st6b4Zs&#10;bbxbqGnQjXbe9mRbqSIrLsKrwCfqarqhI+uv2Zfh+3w5+C/g/T7y0Nnqq6XbQ3cbqAyyLGoIPA5B&#10;zXUeN/HGgeAVlu9Y1KKzRU25mPy5I4rmvjZqOuaJ4cuZNJu5IpxBKYmjByrADBFflprFj8ePjBNL&#10;DrfjG6ezYnMU1uf4eB3rWwHvP7Jefj1+0R8R9YUCex0HxC8lrNbfdZDISGOc9vTFfpfX5pfsD/DH&#10;xP8AC7xRrSJevFHe3cTXZEZUT46k1+ltTIApaSlqRjqKKKgArPvY/LkjIJ+Zua0Kp30ZeSIg9DzT&#10;QC/bV/tD7Llc7d2O9fGv7fXiLX57TS/D2m2K3CapHc2x4O7B2AY568+lfZE0McN19q2hmxt461zH&#10;jD4faJ4wurHUdQsYbqSxLSJ5gyVJwTj8qGB8Ofs3f8E4/DOtfCXSLzxFNq1jq0jSiWFXQBfnOOCn&#10;p716ov8AwTP+HnfUtX/7+x//ABFfVujyWFjpsaQqlnCCcRkgY5rQhu4bhS0cquB1KnNXzMD5Ak/4&#10;Jn/D1v8AmJav/wB/I/8A4imJ/wAEy/h5j/kI6v8A9/I//iK+xwwYZB4pjTKrY6/SndjPj3/h2X8P&#10;P+glq/8A38j/APiKP+HZfw8/6CWr/wDfyP8A+Ir7C87/AGTSfaF3Y707sND5Aj/4Jm/Dtc/8TLVw&#10;e37yP/4iqF//AMEv/h5fSfNqesheOVmj/wDiK+xroyzTQ+W5RQ3zD1FT3DNsKqcN61D31EfHPhv/&#10;AIJt/Dzwt448PeKbLWdaa70K5W6RWnj2FlwQGwgOOPUV9faaIUhVIZTIoHBJyap6dpNxaw3ouJhM&#10;JR8o9BzVvTI0gjWMLhgOtSBfooopAVtQR5LV1QEtxgD61Gs0NnaxJOwjZwF56k4q2zbUJ64rJ1Cx&#10;bVJIysgAjbdtPJq1sB8Df8FOdQvNP8E+ILSPP2NoYGLH/rohr5v/AOCZPwLsPid4h1fW5fPmk0i9&#10;t5lEe3bkENz8vTivvD/goN8NY/FvwF8R3cUCvdlYEB25biVP6V8rf8EtfEcPwv1rxlpF4+2W+vYY&#10;lXcF6fLjFa9CT9SNJ0+PTbeOJIFjCjGQMGrU1qryCTJyvIHao8tewq8Um0NyKW3SRPllmDc9KzKH&#10;SRLdRhSenIx61zuuaPN4w0e703UrMLFMChYLzj2JrO+IXxV034b25mvYCybwuQwGSRmvj34nf8FT&#10;/DXh61uobXRdQWdUJDRSrxyeelTIqJZ/ZL8L2Oj/ALYfxj0a3lYpZrFtQ4yPmbrx/SvtldZvRrkF&#10;k8CrC6klsHP86/PH/gnjrmq/FX9oD4lfECN5rO31yCGVEnX5sZbgnvX6P3McbXKts/0jb8snpUll&#10;hvvH60Ui52gMct3NLQAVIv3RUdSL90UAOooooAKKSigBaa1LkZx3pGpiYlFFFUSFFFFSyWFKvWko&#10;zt69KQLcfRSbhxzxR0oNRaKKKACiiigAooooAKKKKACiiigAooooAKKKKACiiigCG5hE0RU+uaij&#10;uEkzGT7VPNJ5ce7GarNCsSmX0+bFUiJDpNlqu8cduelZ+sabaeJNJurW4QNHIu0kAZH0NaMTpeQq&#10;zKMHnB5rgvip8WtL+Ffh281KeKK4EMJlMXmhN2DjGce9BJ4N4u/4JpfCX4geKpvEeo3GtpqEsqzs&#10;sF0qoGByMDb0r6D8G+CdH8D266RpiFoHbcXlALg47ED2r82Pjd/wUwu11CePRLO6s9s/AtdQIGMH&#10;0XpXgviT9vD4o+LARoQ8QWc5AVZIryQ4I5OMD0pXDc/cia3bT4y9uu/j5t/PFZX9lwat/wATOG3i&#10;luB8oBQYOOO9fh3pv7U3x30torvVPEviZ7fIZoZLqYZA5IOT6V7j8J/+ClWv6XrFsb/Q9VudNXdv&#10;mkvWEedpHOVx1oLifrLOun26W0V1DFFLKAqhYx1PbpU6WbRN5AQLajkMOvr/ADry74SfGnRPjZpN&#10;pfW0ltDPBFFK0QnWVgzAHHTg5r02W4e+k+yozQv1355x9KRRocLwOgopEBVVBO4gYJ9aWgApy9Kb&#10;Tl6UEyFooooIIGm/f+UMZxn3rnfiNYf2t4Q1TS1J331u8IC8E5GOvaum2J5m7A3VlaxcxLbTXThS&#10;topYg9/x7VQHy1+zv+yjJ8M/id/wlM1pcMzQNCWuJVdeRjpjNfU2t3Gm6LpdxeXqRQ2sMbPJIIwd&#10;oAyT09K8W1j9rbQdD1yfSpILdJIk3fNdhT0z0x718K/tNft/6h4lkvNK0EXVuNk1uYrW/J805Kjg&#10;L+lOO4H1f8bv22Phv4B0iWPRdXs59Xjfa8FxbkgArkdMV8o/Cn/gqBqmr+MLey1e30K3spLgrvjt&#10;G3Fc8Hqa8C+C/wCzD41/ae8XG91PUNS0OykRbgPcW7Sq21gCuSw9K/Tz4d/sK/D7wJ4Juba40LRd&#10;Y1Jj5iXrabEJEyqjAPJ6gnr3rXTqI9Q+E/xe8MfF6xU2UtvcTpGJHWODaBkkd/pXfS6dC90tqbWE&#10;W7DJPljOfyr81/GMHiD9lH4h6lrllfXdzo+pTrDFpsBMEcCrg4GCRjn0FfTi/ty+HW8MSao9nbxy&#10;xYXy2vRuPA5ztpWA+mVsrCOIp5EW2IYOYx/hVe30vTbyb7bFDGxxt+4MfliqPgXxJb+MPCml62gW&#10;OLUrZLhV3bhhhnGe9b0ax258qNQg64HAqHoNEf8AZ9r/AM+0P/fsf4VNHGkKhY1VFHQKAB+VOorM&#10;1CiiigApV60lI7GONmA3EAnHrQBlXCt/wlFuf4fKP9a/Ifwv+1XcfswftQfG0+ZaRrrGsgL9sjaT&#10;7gbpg8ffr9f7fUFnbz3tvLdcqGPXH1xX46f8MV3H7VX7SfxblHiNtFXT9XyMWvnZ37v9oYxtoA9j&#10;T/gqZfQz+d52jlcY/wCPZ/8A4qotV/4Kw3unBDBcaK7NkkNbP/8AFVjx/wDBFm6u1BPxTdP9n+zR&#10;n/0bVr/hys8keH+JfnFR30wf/HaANnSv+CqB1i1Rr270mLOT8ls45/76NVpv+Cpt3ZsU0y40ecn+&#10;/bOef++hXPQ/8EWbpr14Y/ic8SgZ403/AO21wHxk/wCCVOo/CHQ7nU4fH0motDCZdq2GzOCBjPmH&#10;1oA9oX/gqhrSwqZ20VXPVRbP/wDFUtv/AMFSJ7g4e50jP+zbP/8AFVyPwi/4Jn2nxE+Guh6pcePI&#10;La9uoBJJE1mGdSexO/NaGof8EXLt5d8XxNeMY+6umD/47QZPfU3br/gqVcWKlhc6Rj/atn/+Kr5x&#10;8TfthXvjT9pKx+JBksikFqbfekbCL/VlehOc817ov/BFi7mtwJPifITjvpg/+O1Uk/4Is3ljCRF8&#10;U5F7+Wumgf8AtWnYPU/RH4P+MH8dfD/RdTzG0j2ccw8sFVyRnoe1dy9t/a1gI7nKEnJ2HHfivMvg&#10;T8Jbv4M+CYdGvtfbVjHapBG0ibMbRjpk9a9Q00mOxQs285PP409QH2M8MkZSFiwj+U5q1VSxtRb+&#10;YQMbju6Yq3UgFVr66FjaS3DHEcYLMT2AGSas1x3xS0291PwtcQ2d29m20lmTPIweDz0oA+Gfj1/w&#10;Ult7G/eb4VXumeIL2BNgiuoW2+YDgg8joK+b/En/AAVi+M07QpfaF4cgngfO1LeT7w7H568v+Gv7&#10;Pcnib9pDTfCFlrvlpfiad5Y4sgEE/wAIIz19a/QzRP8AgmnoMelxnUL+wurh4h+8m05d24jk8t1p&#10;oTPj5v8Agr38YQxkbQ/DYuOgT7PJjH/fyl0//grh8W7hbm4fRvDu+H94AtvJjjn+/X2JpH/BMbw3&#10;aMJZ7vT5uuQ2mJ3/AOBVYP8AwTL8LKtysdxpsfn5Hy6Ynf8A4FWkWkgPjkf8FfvjXqkI2+HvDDJn&#10;O4W8g6f9tK8Z/ai/a28VftJan4fv9bttPtv7Kh2FrCNl285PVjk1+l1n/wAE4/DGg6Ulr/xLpnU4&#10;83+zEBOT9a+X/j5+xPpHgX46fDvw6up2i22v3CLIgs1RcGTGCN2G6+1UrD6lH9ln/goBH8L/AAnp&#10;uiXV9p8dvawum+4hdn5cnk596/RP4PftUeBPifbxrZa1Hc3ckvlhI4yATtBx+teAL/wTO8Nv/o8N&#10;xpylefNTTE5/8erb+G/7Cd78HPEFpf2fihrqCGXzzbx2mwN7ZD+3pQ7C1PsqG6hhbzy/7qX7p9av&#10;9eay9BtwNGtIrgb3RBkuOc1qVlLcuIUUUVJZBHZiCOdlyWk55qqrSNCIccg596vOzBlHO3v6YqUR&#10;x7twVc+tAHn/AMefCMnjf4Q+I9Fi8zzby18tfKba2cjoe1fhZ8fda8S+BPE9z8MVQOmkujgXDl5P&#10;nQNy2cH7/pX9AmpK0l5bxkFoWBDL2P1r48+Jf7EOj+NPjprvjK6e0eO/WJPs8lir42qo+8Tz930r&#10;SG4H41Wun+MNCbz3edU+/l5yev41UvtQ1q9m3T313Hg5+Wdv8a/oK0P9lT4cw2Sx3XhbRb71MlhG&#10;ew45FT3X7NPwoteD8ONAm5xn+zov/iavmA/nxS6vgwul1K9JXj/Xtj+dV49Tv7qZ4Z725KSts+aV&#10;u9f0LL+zb8JvJJ/4Vt4fUZ6f2dD/APE0sf7L/wAI7iRGT4d+HVKnPGmwn/2WnzAfz7W1k3g+QapF&#10;cTROPk37z3+nNVbfxJrutG4ulvLk/ZRuAWZlH481/QrrP7LvwouLUwnwB4fPIODp0X/xNQN+yn8J&#10;ofIW38A+HoVPDqmmwjd9cLUyldEy2P58rPVvEPi64MBu5/lXefLmZTxx611Pwx8bap8K/HmkyjYy&#10;mTzTJcZZhwR2Nfvc37Lvwms/mg8BeH4ZOnyadCDj/vmql1+yT8Lbi6iuZPBOglo+7adF/wDE1iSS&#10;fsw/EaHx58LfD8plje6ezEjiNSAOnqfevY6wvC/g/Q/CNnFa6Np1rYQxpsVLaJUAHoAB0rdpsQUy&#10;RBIu0nA9qfTWBYYBwaQFRbuCZpI9/wDq+DiuF+M3wz0z4ueB5vD940xhZ1l/csFbK8jkiu7P2WOT&#10;aBH5jnB6ZzVfVFEVsViIEpPO3rVgflv+z5+1xF+z38QPE3hrX721s9MbUEt42uEZ5PLRiCcg9QG9&#10;K/QX4ffG/wAE/FvTYbvSNW+2GRTIDGpUYBxXz1+1d+xRoXxB0aTUdFtbPTNSWGeV5LawVpHkZRgk&#10;gg5yDX53698PfjT8DbhrTQfE3iCC1jxGv2ZJIxg8no9QB+46+LYjdRRBlMR4Y4OawfFfxm8IeB/M&#10;l1PU/szM3l/MhI3HJ7fSvwx1L41/HPQ4Wmk8d+IJZFGRH58oP/oVcxcfEL41fESTy7nVvEd4pPmf&#10;M0rc9M8n3pgfp3+0D/wUe0P4f6fdWPh/VLC6vXhEkUdxA53HcM9D6V4P+xb8Lrn9or4y+KfHGtJL&#10;m6mTUo/s0m1BukDcKckDnpXm/wCzX+xH4h+M2vWV/wCLbu5Uec8RTULLzflCnH3m6Zr9YfgN8AdL&#10;+B2kpBp62+82yQM8FusW7aBycH2pGp6Vb6bbWlmNPR39eTk+vWtKKMRRqvZRis+G1f8AtBZmc9CM&#10;H6Vp0AFFFFABRRRQAVVvoXuIWiA+Ujr3q1VaS8Md0sRQ7SMl+woA5rxhotv4s8JarpKgyzfZXh28&#10;ZyRjHP0r8fdB0fxB+xZ+061/PZx21kLLaz3beYcuQexHpX7IJpEtnqE1wLgsk7bioGABnPr715N+&#10;0V+zVofxm0qeZ7ezi1Fyi/bGtVkfC54z1/WgDp/hN8W9P+LPhWwudNuY7l2tomu/LQqFZ1zgZ/Gu&#10;ym8QaVoLfYprgq69QQSeef618PeAf2W/iB4H8a6e2kePtT0/SILpfPsYYWSOZF4CnD4wB7Gvt/Tf&#10;DsH2GM36JeXOTumlUFjzxk/StOiM3ufnj/wUp+IepfBv42/CzxjokcE72UUk/wDpQLJzuAyAQcYP&#10;rXzP8Tf+CkvxP+JjPYRaZonkyOArwwyKeRt7v719/wD7ZX7DE/7WWqaJcQeNf7Ai0yJoTEtr5wbJ&#10;JH8a4xmuN+C3/BMbRPhNMsusarZeLTs8vbc6YoIO8Nu5Zug4rS5J5D/wTb/ZivJtYTxrr8FxDqEW&#10;oTsPLlUoFeMdiM9XPev1Bdv7Ljhgt/mG4Kd/JxWb4R8B6X4M002mlWsFijEMVgiCDOAM4HsK3vs6&#10;qu58SEDOT61LYCNp8cl4l0S3mKMAA8Vaqpbl7hvM3FVBxtq3Wb3GFNZQykHpTqZJny2x1xUgZOsX&#10;FtpthdOzkHy2HPPY1+TPwB/Y10H9pjxt8Rdc1QX7iz8Q3EINpcCMAF26gj2r9cJrSC+tXhlRHZlI&#10;IYAnpivLfgf8I7T4PN4kitWizrF+94fKhEeCSTjg89etVYD5Vb/gkz8PmnZyNc6cf6avX/vmsX4i&#10;f8E1/hx4F+G+reIr6TWYbqy27P8ASlKgFlXOAvvX6LCOWPDtMxB42ntXy1/wUO8R32l/AnxRFaXM&#10;sDNbRMPLcjnzV7CqiJn5/wDwr/YHj+JHjK6mgtr6fRPMV4pVuVVipYZPT619VS/8Eqvh8mqQyJ/b&#10;Xm7AMfa1x3z/AA19Dfsd6Ta2P7P3gnUmtY5L29slMs20BmOTyT3r3O4tWW+S88wlVXHl+v8AnNXz&#10;MD4Yh/4JT/DjR7W6+xf22818hWYSXikfh8vHWsH/AIdJeAbaBp4l1z7UM4U3y4x/3zX6Dw28iyNK&#10;8xZWO4Ke3t1qtdeba3hvTOzQY2+RnjPrSuwPx2sf2H4NJ+KOm+G/EkF7aaFql+LcyRTjzPK34ODj&#10;jhvSvtv4O/8ABPvwT8HPF02peGn1Z7JrcxJJdXKuTkgn+H1Fdx+1/wCDEPwv1nxVphWx1LR9Nuby&#10;GaFMSK4j3Bg2Rggr1r5r/wCCeP7Y2sfETVo/CevSXmo3trYSXElzdXZcsQ6gcEe/rUy2A/Q/Rrwy&#10;ReW+AV+VcVaigRbqRwSWYcg9KWBIE2lVVGbkDjNV1hl+3Stvbaeg7UhlyAsykt1zUlNRgw4xj2p1&#10;QAUUUUAFFFFAFW+mmhjUwqGbODmoLmwW+t3Se3jO4Y+4Cf1p+rajFptsZZdu3n7xwK+PfjN/wUX0&#10;f4X3b2raGt24i8wFb4J3I6bfamB9YWfgnTLaZpfIUu3XKjH8q0JWtnkFmAI9wzhABX5i33/BYayj&#10;mOzwfdlc/wAOo/8A2FPT/gsVozwlv+EKm8/oG+3ncB/37ql5CP07uCLZYYwqsv3fmGeKbdWdp9nb&#10;zIkReuVQA/yr8wNR/wCCxmnRi2b/AIQq5fntqP0/6Z1JH/wWAsPEGpm2j8HXUCMhxnUOOn+5V8rA&#10;++/D/wAaPB+seIrvRLe+jN/aTm2MaxEHeCRg/iK9Mr8wP2C/ia3xe+KvjjWJrN4UbVxLEsj+Zt3O&#10;TgHA9a/T6lLQYUtJS1IDqKKKgAqlcSG3kXZzvOGz/SrtZtopNxP5xyM/Lu7fSmgJ7iNbf98pO7pg&#10;9K8++LHxI0r4P+DdX1e4ulivGtZLiFJlLKzKM4IHbn1ru1lLT4l/1eP4uma/OD/grT4m8SaUvg6H&#10;SZLxNPmF2l2tuzBGjxHjcBxj60XA+dfjF/wU28b+KNUlt9NttGltMoyyJBICTt5/i96T4f8A/BR7&#10;4l/DW8t9P1TT9Fg0vUGEks7xSO6rjthveuo/Yl/YgsPjFptn4wv7q3TTr2CTy7eayWVFZZAvDE4J&#10;4Pavt/xP+wP4H1zwrPYfYdIa88nyorn+zoyydOR/+utk9ETqdJ+y7+1Ro3xv8M2kdpf29xqiwPLP&#10;FBGQFUPjIJPuKxv2rP2rrX9nvTJpdPubVtQFstxHFdRM6nL7T0I4xmviDw/rWp/8E/8A9oDVo7rS&#10;rzXfD18YNLtmRfs0Mby+WxI4I7Hiv0A+MnwN8PftB+GUlubSzt5JrWNRNLbrL5fIbHOPXFOw9T5K&#10;8Jf8FW9T1C9sP7Wk0W2tJpVEjpbPkKWwSPmNfeHwv+MnhH4t6SniHQtU+3QoxgLopVdwAJGD/vV8&#10;ReOP+CXdja+Gb2/sdety8NvJLHFDpy5yFJABD9yPSq//AATj8f3XgXUIPhFrmkzDU7q8nu0u7pir&#10;eWI+MIRyD5Z5z3pWQH6WQbWBkXlX5B9qmqrZqE3IJQ+0AbR2q1WUtxhSYxS0VIBRRRQA2SQRqWPA&#10;qja6fDZyzXSMxeYbiCcj14FXnClTuwR79KytbaRFtfJLBS+G29MVcQH3lhF4h017a7H7tzztx2OR&#10;/Kvzc/aA/Yl1Hwr48Pj/AML2t5NqNnfS6tEs10PKZ1YuoKgZ25HIz0r9J9U3R6a5t8q/GNnXqM1H&#10;eWdjf6fHHqUUUyvHtKzAHORyOapMD8/vgj/wUE1TRPEUPhr4nPpWh3UKN5qWsLkg9V5z3BFfeGj3&#10;Wn+LobLVbKZpYiqyKw4BB5HFeca/8J/gqmuSahrGjeF47043tdW8IfoMZJGelbcfxQ8F6TNa2dhr&#10;el2lquExDcKqgdBwOOBTEeK/t8fArxd8bvAqaX4asmuZkvEn/dzCM4A5Oa/Pj4Y/8E5Piv4n8UW1&#10;34k0HyrSCby3a3ulB2jnuD61+xtx468M6zCsNp4p08uGBJjuFYn8jXQxfZdOt/8AQ4EZSNxaIAAn&#10;14FRIuJ5j+z38JYPgz4PsLCWN7eSO3WEh2Vjx7gCvVvLWZxPASzLwM9KSK4jvIwJ4wpxxv8AWnW9&#10;m8UmRIQnoOlQWTgkqCwwe/1paUgg4JzSUAFFFFABRRRQBFcGKZTbuxBk9OtNaS30mJFdyAflXPJN&#10;Pa1DzJMSBt7f/Xr5j/bY+Ll38K9P8KT200qLfaiLc+XOYxzjr69aAPpea326glwSQqrj2qdQWYsO&#10;h5Bqva3Ud5BBtkVt0ang55xmrW08ANjHFNCewbWo2tRsP96jYf71OxmAVhT6iaNsfeNPVW7tmkgH&#10;VBd2/wBphaM559DUx574rl/iH4sTwH4Tvtcm+eK1CkqX2g5YDr2602PqjVmtxLFDBGSzQnLD0q7N&#10;Cz2hjA+Y14d8DfjQPiJ4o1najLCEVkzNvUZOOOK9ve5YajHEAdpXOc8d6k0J7dSkSq3BAxUtVoZG&#10;aaQEHGeKs0AFFFFABRRRQAUUUUAFFFFABRRRQAUUUUAFFFFAEVxH5ke0+tVnuI3Xycn5htqxdRmW&#10;EqrFDnqKqXCbJrfauSDyfXpTREilr2qR+G9IMxyADjpnsTX42/trftVXevXB0aOYNDcRSQuPKGcZ&#10;FfszrEcV9YXMMsSyBY2YBhnBwecV/O+vgm7+InxiuvDF5cTPPqF/JHbySDe6AZ+6pNBOh3X7Nv7I&#10;OvfG7VEvYoY5rSaBbgGSUqSNy57e9fqX8Kf2DvBXhG2jN7ZzLdq5YbZ2I+7iu8/Zf+GOm/Cz4K+F&#10;dNTTIDqFvZJby3Zt1jlfA74HqK9hjmeykVJAWjPJlbt7UAfMnxz/AGX/AAZD4XlZYJhtjkI/en+6&#10;a8a+Dv7HPgr4lfAOayjtpn1Ka5YL++KrgSZ6/QV6x/wUO8Va94f8CaE/h+3urt7i4aOQWkhX5Sp5&#10;OOoq/wDsGLqV/wDs+2gvbSayvWupcvJnePnPfrQNOx8S+Hfhx48/YR+PHhTT5xaw+HfGPiGKCPEh&#10;mcRCQdcjg4r9aYbqC7s49VtSWaRQMnp6HivjD/goc1l9s+H0t9LFb6hZzu1i0uN7yjGNhPIbjtXu&#10;v7JviS91j4Q6KurLI0/70tJcOWY/vGxnPtSHzHuMZLIpPUjJp1OXGBjGO1LTsVcZTv4aWkbpQTJi&#10;0UUUiSLyv3+/tiuf8V2J/wCEZ1qMfenhcDnua350MymNWKHrkVyHjTWn0nwfr1ysRupLe2dlUnqQ&#10;Ome2aoD8Pv2xtF8R6D8fNUezCsjJDGFU5PMa19F/suf8E35NctYfEviSzV7zzY7qBo7lhgEBuRiu&#10;++Bvwvufi1+1Zd+M/EWgtNod1Z7Us72ATQKyoFzluM5XPTrX6D2/leG2tLHTNOQ2zAKxhUKsYHAG&#10;AMdKUb3C5n/DXwDafD/whY6YsflmBWU856sT1/Gty1WWOYfYcG13Zff1z3xV64ja9hVcmI5zxzVd&#10;rN7fTZ442IdskEcH8K0Eee/Fj4H+G/i5Yvb6tDLJJCTINjlBnGO30r8bv2sP2err4X6xLZwRulq0&#10;Cy/6wt1dh1/Cv3VsZ7eC2RJZUEuMNuPJPvXzT+3x8PbDWv2d/FP2LQ7e61xokWC6S3UzL83QHGf1&#10;ppgehfsrx2l7+zz8OYQW8y30O0B7c+WP8K9fMUfn7+d+Me1eQfs46NL/AMKM+H9sXewuLPSLZJlA&#10;wzMEHDdOeK9d+0brjYEyuPv1LGiaiiiszUKKKKACiiigBt1Ct1A0fr+FeIfAf4LJ8N/iF8QNZCAf&#10;25crMxEm48b+3b71ewyzyR6xFHtPllCSe3evhD9n39oiLwj+0F8ZtO8W+Lt1kdVSOxt9SvCEt1G7&#10;cIwTwORkDHar5SOY++Us4Gk3DO7GOtNi22DOZON5yMc151a/tF/DmLTxPJ4z0YfNjm7X+dRL+0z8&#10;M5GxN4z0NFzjc14vT1pcrHzHpqxrI32iL7zcc+lY3jTwTpfjjT5NP1RXaGZDGwRiDjOe1ctH+0l8&#10;K/up4+0HjsL1P8a5jxZ+1x4A0OPda+I9Hv22kjbeqOfTjNHKw5j4tX43N8LP2n/E/gGxm8vStLZY&#10;oUdMsBvUcsetfpfoWrLqemrPnIAA6Yr8DP2jPiVcfED9qzVtV8Oq0QuNThZp7CYkum4cEjGRX7ie&#10;ATcR+BZDIHWT5cZJz0FLqR5nex3UcjEKear332ezzdzbsLwcc+3SlsWSKxt2fAZlGSepOKsyQpMh&#10;R1DqezDNMDPv9Ks9YjguJdxWMb1wce9SCD/iXqlp0B43fXmrvlqqbQoC4xjtilVQi7VAA9BRcCG1&#10;E+0ibGe2KsDikzSZNLfUB1V7+GK4sp45s+UyFWx1xjmp91Y3i28Fn4ev337G8lgGzgg47U7AfFN1&#10;+y7ovw38aR/E74XQN9u01GjEl5MWG5j83ByCK+tvAUmva/4e06814Q/aZIEkPk8DeVBNfCH7Dv7S&#10;Wm+EPDGpeGfHPiKHUZp9TnlEusXmWEeeBhs8V9haZ+0X8N7htg8baNZQxj5UW7UAAdgPQVXKI9aW&#10;5BYW85/ennAHalkhjijMr5CRjcMenWvM7j9oz4WCTzl8faDI+MBftiZrOvv2mPhve3NtCnjjRVTe&#10;FcC8XnnHIp2YHrlrfQapAGQkqfwr5X/aq/Zz8TfFT44fDPxdoyQtZ+G5VlmaWTaeJM8DHPFes337&#10;RHwxtITbweN9DSRSDhLtQcde1Psf2lPhnqMZ8zxxokRj+Xm8U596e2ozv/C9lPa6PD9oAF1ghsHj&#10;qaks7m9tbeWbUAuFYkbBk7e1eb3X7UHw3sWMcXjDRZgOAReKKrN+098Pbxd//CU6O6dDH9sUj8aV&#10;m2B6LY+KdN1vUJ7S1djPCQZAwxiugr8k7f8Aa+uvDP7XfjyKy1GTUtEu7uOO0jjvz5CDAyUA4x9K&#10;/WGxmEunxyIwl3KG457A4pSWw4stUVBa3BuGlQpt28ZpnltDcZLFlx0PSosVzEn2xZYbjafmjBB4&#10;qGzkZrBJf4icGrXyKvCqA3LVXvYfNtlWJtgzn5KLBzI534k+Mh4P+H+t67u2/YYfMztz3HbvXn/w&#10;d/aA8O/FTQbRXuHa/wBhkddgX+Igd/pXYfGzT47n4S+Ibd1BWS2wwIyDyOor8WfEfxk1j4GfGPXD&#10;pmpXU9usUcaadDcmJI/lViQAcDJ9v4qqKuw5j92I4ksrRvs5AJ+Ybj9KrrNqLHIaLaenIr8Xbv8A&#10;4KheLptiDQtQjwoXjVZOff7tMb/gp94shjT/AIlOobvQ6q/+FXysOY/a6OUyJ5Nwy+YeeCMYrEu9&#10;UHh7S9c1CV1WK1haYHg8KCelfjVdf8FRPFdxZvapot9HcMQRKNVk3Ae3y1U8Uf8ABR3xL4q8K3ej&#10;x2V9a3NxbPbuyak5JZlxnGBn6UcoOR+lnwp/aotviP8AGweEoLjzB9laYqYtvT3r6Gjza3GLngyN&#10;8m3+tfhR+xn8er7wF8YotS1lXe5Nu6me6nKNhmHGcZr9w/DviqHxDpemXVvGl2JoldnVt3l5Gck4&#10;pSWgr30NrUBbW/76ckAnHFRyavZ3ULRrKDuGOo/xr5x/b9+NWqfBf4Opq+l6fNf3Bv0h2wTGNsFH&#10;OcgHpivyS8JftdfE3RdcGuTeIte1K1t5DI2nyalJsYH+E9f5VncLH9AVhbRxRq6dx61cry79mXxx&#10;cfEj4F+EvEd3C8FzqFkk7xSSF2UkZ5PevT8mkHKOqveXkdhbtNLkIuM45NTZNNkjSddkih17hhkU&#10;w5TGk0u0kuLe6TdmRw45989Kh8Sapp/hMnWL9mSLiPK88ngcVqttWRF2AICAo7D6V83/APBQTVtT&#10;0X4EXd1pkk8Vwt1Dg27FTjeM8iq5SD6L0nM1s1xHhkmUOmfQ9M1znjDwfofiSHZrETliwJ8vjnGO&#10;1fLn7Nv7aWi6hpP2LW9QtbZrdIomkur7JXqCcEcYr3eb9pz4ZT/e8V6G3fm7U0+Vgcte/sQ/DDxB&#10;KJ5rS7Zl/wCm7Dr+Nbvh/wDZT8HeEGUaZbTKqjaN8hbj8fpVmP8Aae+G8eNvjDRQPQXi1YX9qT4b&#10;dD4x0X0/4/Fo5Rnf2+i2ugWLnT02OpyC3TPQ1cm1Lyre1LsDI5AbbzzXzZ+0R+1l4N0D4U67Noni&#10;jTLq+WJTH9mvgsmS68Aj2ryP/gnj+0Fe/F7x14wi1XVJr63t41aBLm7Myplxjbngde1Zmp9+TJKz&#10;5THTvUy52jPXFQfacXQh25yM7s+1WaACiiigAooooAKp3ziVTbr/AKxhkelXKhuLcTqcHY/ZwORQ&#10;BRuJ5LSOCNsAN8pxz6VzPxS+IFh8KPB8urXMvlwxyBegY857fhWl4w8Q23hnQrq+uXjP2OJpAJG2&#10;7toz17V+Lv7ZH7YOvfFLxfcXOk391b6K0ccX9m2t+zw71JBbHr+FAH2n8UP+Cl/hzwpptwLLUG+3&#10;+W/lBrUEFx0718qXH/BWL4t6pqciWH9mPp+3IZ7cK3v2rxf4U/sleOPjVcRaldpqwtZWSUN9naQB&#10;X+bqT0r638O/8El4vEWjxCfxXeaLMckiPTlBHJGPvd+tXGVjOW5o/Az/AIKieHrXStTPjjUGhvWl&#10;BUW9tkYxz0PrX2N8Gf2rvAPxY0+C50a9mmkljLkyRhRtDY9fWvjdf+CM2l6LY3Eq+Pbu9cjIR9NT&#10;P0+9XifxU/ZN+KH7Pk1vqHgXWfEmrpb3SeZY2KPCghA3sflbpkc03JE+h+zH2ye+AksyCmP4vWrF&#10;rJJNmOfG5Rzj1r5V/Yj/AGvI/wBoTw26X2lpoGp2t21ibOS7MskhjjUlvujnOfyr6bt9Ua/1K7tP&#10;L+ziEf60H71K4zUjZYJREvfmpzVHT2hjXb9pW4kJ4YnJ+lX6T1AKa7BFLHoOTTqRl3ZBGRUgVYbe&#10;GSU3S53MMVR860vGa8fdm1JHH+Fa6oEXCjA9BUa2sKqyiJArcsABg/WmBBDfW+oRgqWK9emK+ZP2&#10;/vDsWsfs8+LdUVWbyIIk+U8/65O3419Rx28US4RFUY7DFY/iLwxp/ibQLrSb+3gvbO4I8yGeIOjY&#10;IIyp4PIqosD4p/Yp/bG8F6l4D8P+CJryZdR0u3jgaPycbWLYHOa+3P7VjuNQit1kUpIm7qM9Ca/L&#10;39qr9j3xBo/ii91rwCt/oRa480f2La+Twq8coRxkV88aD+0p8ZPgPqiDxHJ4l14RZcyX19KnykFQ&#10;P4uAa0sB+6LyhGCSsoRjtXBqvql3YWtqY7iTCA7uCM/zr8Y9c/4KdeKr7TVjXRb+1lCMA/8Aab5z&#10;jr07V4d4w/bG+KHjm6ZbDxFr1hux+7t9Tlbp+VHKwR+l37an7afhbQPAureD7K8kF1q9ldWQRocg&#10;ts29c8fer5F/4Je+G5Zv2gNWupFb5tHkGeg/1iV4d4N+CXxI+Ll9HdX9vresSJIrK86NMQWPqT3x&#10;X65/sSfAWL4d/D7SJr/RksNbFu8c00tqqTn5gQGP4UpLQWux9LyWsjXtk4xsUc+tXpdQhhkKMTuz&#10;jpTJLBmmjcTMAv8AD60tz5cKqWjV2Jxkio9BliKJY1wvQ80+m7t2CKMmlYB1FNyaMmiwDqKbk0ZN&#10;FgPlH/gpB8Z9Z+B3wRs9c0Qxi6k1GO3PmIHGGGOlflx4A/Zz+IX7Vnii01O6js5ITL9mO2Uocfe7&#10;D/ar9V/+CgXwnn+MHwctdHgWR2jvlnIji8w/KD2rxX/glZHZeGvh3q+kas8c2sf25L5D3QHnKuyM&#10;ALnJxkHvT5QucHo//BKi00/S4RqenAz7cMUu2IzVy1/4JO+Hbqzd4tOkL7sDdev/AI1+lipG1xKr&#10;yiQ/3W521JYwpaKYgwLE5xRa2oH5qzf8Ep/Dyi2SfTnJXji8epNS/wCCU+iWMn2mx09xJ0+a8ev0&#10;htYN11O0jeYN3yhudvXpRJLu1LymGU25welXdgfJ37KX7H03wD1DUbiO3WGO9lSQjzi/T619e1jR&#10;6lZa1etFZajGz2jlZYoWyQc4wR2rZqWIKWkopDH0VTm3/bosMQuOR2p8ytM21XKlTzilygWapXqv&#10;M0ZQcIcnNStdbbpYe5GaJf3jDBwAecd6dgKtxNHqK+QmS3X0ryT9o34M6f8AGjwFqNi0TS39tZSx&#10;QfMVG5gBz+VeteX5Op7gu1dv0FeQ/tFftFaX8A4dPF7b2rjU1kYNPP5X3cZ7c/eo5QPIf2N9b0z4&#10;b+G9P+A8km3xpoEEl7dQ4zGIpJNykOepw68V9beXDYtFGM/aGAI7jNfix8Xv20hpPx+1fxl4b0tR&#10;c3VtFbtNYXexmVVBI3heRkdK9S8N/wDBZK+sdNEE3w1bUJo1Uee2pksCBgnlK0s9han3B+2F8Af+&#10;F4eBLKBYFlu9MvU1Ll9gzGrY5HXqOK5n9hH4sal8bPhL4jGtNGbnTtZk01PLUKNsaqP8mvnHTv8A&#10;grUPGek3VpceDI9IkaCTLSakSTnIx9wetfOn7Pn/AAUFPwDstY0218NC8hvtTlvmaO88oAv2xt56&#10;daLPYR+10lxZ6Fo84mYqkMLFu/ABJxXwVomv2Xiz/gpL4N1LR2J02LRZonLDB37Z8/zFeA/FP/gq&#10;RqnxA8Pppek+GptOuZAyNLbakSx3LjsvOK9v/wCCafw51XxFpkXjLXBcPqcd7NEtzcpvkVDEOA5O&#10;QPnPFFrbjufojpsNrHdXTwbt7EF89M+1aVV7WFIl2qBuAAZscn61YrKW4woooqQCiiigBkkYkjKn&#10;pVO3vILqSW2jyXiGDkcZ6VfqjLJDZyMQixtIcbuhJqlsBFPfR6Hp7z3Z2xqeSOe/FfnL+1J/wUWT&#10;wrq1/pWiXYa+s5ri3RHtwRvUkDnvyK9n/wCChnxjuvBPwY8RaNpV5Ja6vtgkiuLe4KTLmVCcAc9M&#10;j6V8Qfs7/sG6x8a75/EfiPWNQBlkivF+12omEgc7icsec5696pOzEfP/AMQvj94n+OE0954jDedc&#10;FS4s4yo+UALj8AK5/Qfhx438TRS/YxizzsPmSMGwf/rV+2/wf/Yx8D+A9OthqGi6TrLxqyt9q0yP&#10;LZJwTnPrXq0Xwi8BWLKlv4R0OFT1EdjGo/QVXN1FY/BvQxrHwhvGkkM32hBj+KQeor7L/Zf/AOCl&#10;HiHXNUs9J8TywwxtdGPalsA2zAxzX6MXnwR+Huobmn8F6DOxHV9PiY/yr4w/aY/4J/2Hi9ZfGPhm&#10;7bwhdaXb7I9P0mwVBOwLHcSpHPzY/ColK5pFWPt/wj4i074gaDZ6jA7OkiCQNjHWtuS9aRSloQX7&#10;bulfGf7Afxi1HWtU1z4ZapYTQ3fha0ije+uJi0k5ORkqR8p49TX1/p+jvZ27232hpi7FhPjlfbrU&#10;FmtHv8seZjfj5sdM06mwxmGNULFiowWPU+9OoAKKKKACiiigCrdTt5ywD+MdK/Pr/gsLJLpPwx8C&#10;3iBc2+r+b+QBr9B7iQpKuIPMOPv9xXwF/wAFer55Phf4NtjY/aGuNUMSg8nJA6DFAHmngP8A4KfW&#10;Wm6Olxe3+0xEIcWuf4QPWutj/wCCr+g8MdSwG5/49R/jXy1ov/BOvxQ2jkTw6oDIwcBrHsQPetGD&#10;/gmVr90BJLc6rbxr82PsAxj86BPY+l/+HsHh/wD6CX/kr/8AXo/4eweHv+gmP/AUf418z3H/AATj&#10;1e4vRFFNqP2Mgf6SliMZ9Otddr3/AAS1i8N+H4dWufFF2sRg8+bzLBQseFBP8XbNVcw+Z7PJ/wAF&#10;Y/D6rkaln/t1H+NC/wDBWTw+3/MT/wDJUV4PZ/8ABNWDWfh3ZeK9A8RXOvrdytGILexV0wCwLAg9&#10;iuK56P8A4Jq+IZFaZzqcLL0j/s8fN+tIo+m2/wCCsPh8D/kJ/wDkqP8AGvOfjx/wUm0r4nfC7WvD&#10;NlfmS5vlRUU223OHVuufavJbP/gnv4puL2S0fTdSWBBkXH2Hrn8a5H4y/sN+IPhT4fudaEWoz2tt&#10;Eskkj2YRUJYDBOfehgt0fpR+wJ4LZfAmna06/PeWSMTu/wBs9q+xZ/Lg/fvn5RjivmH9g3WIrr4H&#10;+HrMbY5otNUEg853GvpPSYGhsmW4kM3zE5k59KRsXTdRr5fP+s+7U1ZOl25+13JdzIu4FA3IXr0r&#10;WoAKKKKACio8n1NGT6mgCSiiigAooooAKKKKACiiigAooooAa2dpx1qrC/nSNv5KnirTMFXJ4qpc&#10;RlZEKDvk4pkSGXFvua5I6tGy/pX4n/EzwFefAj9oHw744nRV0/T55bqbydzvjpwGGM8+tftxvEa7&#10;pDtzxzXif7R37O+k/GH4f6zpyRLDc3Fq0SPBEu8ZxyCR14oJN/4M+Mh8SfhD4a17TpwBewLN++wG&#10;2kdwOleiRR/bbR47rDhjgjpX5T6JffGX9kHWItNtvCuoa34YtytjbXF1dYXaSDu2hhg4U9q/RT4R&#10;/EqD4taAb/clrMr+V5cJOCQMk809QOT/AGq7NIfA6SSAFLZJHiAPKkIcV8SfBv8A4KOaN8KfhydM&#10;1ea+N7HO7HyII2GC3HVs/pX2N+19H4gvvAb2mk6W98VjmQsp5xsYZPNfjl4U/Y2+KfjpjdW3hq9l&#10;snkYbkZSPfqaQup6Z4m/aG8XftZfHrwVZ+I5m1PSI9ej/sYLAqeTG8uF8woPTHUmv2Y+FvgNPBPg&#10;uw065VGmiBJ8tiRyxI6/Wvm/9iH9kmw+BuiTXepWX27ULuOCZvt0KO1rIoBOw4457ivruGNZdSM6&#10;SFkK4C9umKEM0FAVQB0paKKooKKKKTEwoooqRFPUTJHCXiO18gZNVLvQbTUtKube4j3pdRlZRkjO&#10;Rz34rUmkSNCZCAvvWZpbTzzXYlQpET+7bsR2IpgZPhfwXongfT4hYQGBEyB85PUnPU+9ee/GH9qL&#10;wZ8A7q2ttdW8kkvlaWM2aow4JHOWGDxXmf7Zn7UWifCnw9f+H4dUtxr1u8ZNsZGWTaQGzxjsfWvy&#10;K8dfFLxp8dPFUUEcN3cN5rQw/v2Y/M3GMnjrVLcR+oWu/wDBU34e6bqUyL/awhXHH2eLPTn+OqNj&#10;/wAFcPhZd6vbwtHrhjJAb/RYuf8Ax+vhH4W/sD/EXx5qH2jU9J1O3spELJMrKc84PUmvaPiZ/wAE&#10;4bLwD8E/EviiW+vorvTbd5VRkQA4APJAz1Fa2QH6EfCv9pb4f/GySSXR4ryNlRZc3W1cgnAxhz6V&#10;67rmh6Z4z0mWyvEFxay4DKHIzjkcg1+J+n/sv/Fqx+FXhbxR4BGt3r3aebOtrciNRGD1zuBI619j&#10;/sQ/tR3GseI9P8E+IJ1h1m4lkkEM8zPLtCAZGSeMg0muwH3jo+g2vh/TUs7GPyo44wiAsTgAYHU1&#10;ZsYJIbcLMwaTPaoNQaZ3gaBS6Fskqe3FWTG32rfk7cdO1QUiaiiiszQKKKKACkk3CJtvDAHH1paR&#10;gMEHoRQBQ05JplMlwwZgxGRxxX8+n7SHhrWPFH7S3xQfSQG+w6tI7fKT9MYB9K/oJukKxGCJizHk&#10;Y4NfIH7NHwHXwz8b/ixq+vaRHcw61qMc0LXkSuCBvBxx9K3RifjfJovjDULf7C0MjJnPMLY4/wCA&#10;0XnhPV2t9t1ZTShRztib8e1f0Zv8O/DEd5tTwtpTLt+99kj/AMKktfhX4St95bw7pbb+cNZxn+lH&#10;MB/NfH4duPtXlwaZfLJ/eaBsV698O/2V/iL8RCE066srYMwT/SVdffslfvnJ8M/CK8p4V0c57/YY&#10;/wDCltPh7oOltvg06ztcHP7uBV/kKOYZ+cn7OP8AwTmm02/trvX4bC51FIleWWKeUBmDKcjiv04t&#10;dJt7WxFtGm2PABGTTreG1sYVaNEQYwGVQM0kObxhLkrjjA6VkBHfw+XHbIvCqwFaA7fSqu77RK0e&#10;P9Wat5ouAUUUVICN0ptObpTapAFYnjS1hufDOoeehZVhZhg98GtusjxYtzJod3FbQ+fJLGybfwNN&#10;Afztx/DHxD8WNbvNW0Xy1iguJIA04bOQx9FIrsNN/Y3+IF9DI5ubDEi558wdf+A1+sH7FP7PK/Cn&#10;4a6tY+INFjF3Nqctyv2yFC21jkc46V9Jp4V0T7P8mlWa8doF/wAK1chbn4IWn7CPj23sxfSXOm7V&#10;OMK8ueeP7lLefsS+NtNhF3DNYq+0vwZD05/u1+89r4T0iax8s6fbbSf+eK+v0qz/AMIrosMJ36bZ&#10;sijktAp4/Kp5rBqfzq+LvgD408J2v9uahLbOWkWNmj3ZyTgdVAr0Cf8AYl8cXWnWd7ptzpyRXECy&#10;uGeQnJGf7pr9lv2gPg/ovxI+HM2nWGnW0biVZg9vAgPynPp04rwr9mn9pPwhqniC48FagmlrqVvf&#10;jTIoZFzI5UhOMjrmnzDufmPD+yJ4+sbx0knsjgfw+Z/8RVWH9m74j2On3F1Fc2giiJyuHzx/wCv6&#10;Cf8AhEdBMzH+yrEvjkeQv+FYt94a01YJI4PDdhIpzn/R06/lQpCP5/m+F/iXwHqmka3dR+bPc3Cl&#10;mhRjznuCuK/c79nHxjq/ijwrFJqcpeTzSv3AvGxSO1ddH8PvDWuWkMNzoOnJJENxX7MhKn8RXTaP&#10;o1podm0dnDGi5zhECjOAOwqZO7A0FjSJmZR8zcmnbQ68jNVbPzPOmaRSoJyM9KfJKJJdinPGeKgY&#10;rYkSQD+EYFPtlIhUGqlvuiS4LZ9eajtNahaQxMyrgZpIDjvjreSw/D/V4YiQZLc9sjqK/O/4UfsZ&#10;aZ8XPjTr2teKdPhvrC4tVeNTLIjBl2L/AA47Z71+nmvaVb+JtKubUkOsi7TgA96h8J+F7Lw3psNv&#10;BbxLKqkNIEAYjOcEgVS3uB8v65/wTo+BULRxx+EAtwyD5/tU5+v8dMX/AIJnfBS4sxK/hSMtt3f8&#10;fc//AMXX115MbTAsAXHQEZqrcXlzFceWluGizjPbFVdisj5M0X/gmz8DGulnufCKtIpI3C8nHGP9&#10;+kH/AATD+C0erLdQ+E4ljEok5vJ84zn+9X11dWccsf3vK4/h4qWLaYPLR9xUYz3p83VDPjvxR/wT&#10;V+Gdxq323SPD0EDAKAzXU2eP+BV9QeEfDGneAtGtdOsITCxiWPhiw+UYHJPvW9HdLbt5cjYPXnrV&#10;b7LI6yzYLOnKKe9TK9hx3OW+K3wc0H4yeFRofia0W+gWQTbfMZBvAYA5Ug9Gr418J/8ABMjRdI8U&#10;RDVdOsZtGkmLSwx3U+SvPGc/1r7z3nVrRYZGNvdKd7RqeR/nNJcyDULOW0nb7PM42oR1PuKzNCj4&#10;D8D6f8OfDVh4f0aFbbR7GMQ28O4sVUdBkkk/ia6KqWkxPZ2yWjMX8pcb2OSfrV2gAqK73rCxjOG4&#10;xUtNkmSFC8hCr3JprcT2K9wGaGNv4wM5ryH9p/RrXxF8Jbm21NPNiaZDtyRyDx0r2ZmjaNZNw8sD&#10;dntXjf7U2m3HiP4UywaZukla4j/1JwcbhmtEZn4Yx/C3xVr3jTxDp2gvDDay3jRkSBiMFiByFNdD&#10;D+xd8RW/5etPUfWT/wCIr9iv2ePgDovw7s7m41C0hnutQ8qRftUCEgjcSAcf7Ve5N4Z0hemj2f8A&#10;34X/AAquZiPwMf8AYr+I4X/j80/85P8A4iqd1+xv8RLSN5WubBlQFjgyZ4/4BX7+jw7pXT+xrP8A&#10;78L/AIU7/hFtIkXDaNZYPXMC/wCFHMxn84HhHwdqXjLxba+FvsskT3RbBmRkX5QTyQM9q+1P2VP2&#10;cfiz8BfFw1PSdW0uCw1eSFWRQzMY92cHdHxx6V9v/tReDfD/AMPtFvPHVroen20Gl26lpI7ZEUEs&#10;FySBnPzVS+B37SHgD4tafp2mpqWmwXtlFFlIB82/gYPHrWBqfSuhWOrp5UupTxSyY5KfT6V0NZ0T&#10;JuWJJS+RkHNaC8KB7UALRRRQAUUUUAFQSTHzljU4JGanrNusw6lHO52wquGY9B1oA+Zv27vGV34Q&#10;8E28dlIVN7BcxybVDZ4Ud+nWvyX/AGLPg/b/ABs+Mg8G6hDHPH5Ml0VkdlTgjuvPev2g+P3wzj8d&#10;eEtYuLhnaO3t5pIjgMCCueM9OlfmJ/wT91bTvh/+1Nvupo45vsMwxJ1wWXHSgD9b/hn8OdG+Ffhf&#10;T9M0+2MLR20UT7XZlJRQOMnpXWTfbJvngdVTsCOf5U/T7qG+sbe6Rg6XCCRPTBGePzpLm6uYZCsV&#10;tvTjBqkQyLz7m1YfaHDjqQo7flWZrw002MzTwSN9qUwnGe4I556Vc17xRpPhuzN3rF3HZQou9nl6&#10;AeteL+PP20PhH4btZoV8YaTPfRg/6M7nIO0kdu5xQSfKmk/DNP2cf22vA/hnw0kNjpeuQXOp3EKs&#10;0m+Rllycvkj7g4HFfoxYWsb7pMfv5FxKc9a/LL4OfF/Xv2iv26fAfiWTR/J0jTYbq0+0RvuU4jlK&#10;k5Oed4r9TUs1tbq6lMrATLtVew+lCAmtdHtLWQPEmG653E/1q/WLo+kyW7ea80jEE/KxyDW1SYBR&#10;RRSAKKKKAEbmq5aO16g+vFWGqhe3NpbQPPPOEiXqx6DtVR6gM1EWl9atHcRs8bAggccEc968d8af&#10;sl/DL4oMzavoTXRZQh3TyLwDnsw7mr/i79qj4aeB7trTVvFGn2ciPsYTMQQevpXPXP7cnwgihLW/&#10;jTSJCMcByP6Veojgpv8Agmd8Hru4kEnheFod3Cm7nyB/31WhpH/BM/4IaTMJY/CcaSDut3P/APF1&#10;3Vt+258F54B53j7SIXZfmHmHIJ/Com/bC+CTSbh8S9L+nmn/AAp6gdr4O+E/g74WoBo2nSW33TxI&#10;zfd6dT71Lpnxi0zUfiBe+GlMwureHzSGChccd85715lrH7dPwis0Ag8YaRdYB6uefTtX5/8AiD9r&#10;ayh/bU8S+JNL1GG40K609YomjlYQ7spnAosB+wUslytxEQw8nqwxyRVx40uIxkZHUV5d8K/jnoHx&#10;Ls4ksr+2lmyqBYmJ5I6V6UyvE5wCy9KQySEEKc+tSUp7fSkqQCiiigAooooA53xxremaHpHmaoGM&#10;EjFBtIHJH1r4EutW8P8A7Pvxc0maxVoLOZ/tkghYOSxJBPzHrha9w/4KN/D/AMZfEb4J2en+CEvm&#10;1WLUUmb+z5fLcRgHJzkcV+OUml/EX4q+II4CdTa7t2+yhPtDE5B6Zz71pER+5HgX9ozwt4o8y5Bn&#10;3sgdi+wZ/Jq3/wDhoDwl9qU/v9+MA/J/8VX4i3/7Pfxu8O2EE1mfECLNxhb0qP0aqsfwX+O8Uece&#10;IDP1Ef21skf9907Az9wLX9oTwybqVQZ/mbj7nr/vVPefHTwvDdOSZvN2HBBX0/3q/D1vhr8drGMb&#10;7fXBIf714c5H/AqrSfDr4+xt9vktNeEf3fmvTj/0KjlDU/Rf9lL456144+PHxLs7e6P9nW+utCqN&#10;EudhkOBkA9vev0Er8vP+CXPwz8S+F9U8V3niCxmhubu6hmLTYJJ5JOcmv1DqJAFBOATRQeQR61Iy&#10;K3b7Rlz1U4FOjUrIzHoaZGy2rbCeWOeai1KQrHGR3PamAphEl4txwFUYyTS3UnkshX+I89686/aO&#10;8cf8Kw+DuueIAwX7IFYliV6n1FUP2f8A4vW/xe8NxyRtEWht4mYxksfmB6/lT8xHrWxLhd2K+J/+&#10;Cj3wBvPjj4RtdR0/7OB4etbqRvtDOpyQmMADn7h64r7WgHlfus56nJrmtd0C2u9J1fTrmTP9pI0a&#10;qwB656fnQtwPyE/ZK/YXtfitoNrNqVtZzXUkUrsZJpV6SADgCvd4/wDglra6XdiKOz05UkYkYuZj&#10;/Svrn4S/s7xfDvxTNqcF7cJE0BiFtgKi8g5AH0r3GLypSCpDmPjPoad7AfmjN/wSneS+lkW30sIw&#10;GAbmf/CrFh/wSj0G1kAvtNsJSTn5LufGK/SJojNM4yVGOoqNbVbeFojIXkY7hnr+FFxnwZ4b/wCC&#10;Wfg7TbxLltGtPlKspF5Png59a+u/hn8PLD4K+CJtN06EQW/nebtRmfkhV6tz2rb8X+LIvBOkNd3D&#10;Kq7GxvJxwM1i/Cv4i2PxZ8MT3MUsZxcNFiIkjgA/1pCO/s5BNbRygf6wBuanqK3VI4xGjZ2jFS1m&#10;xhRRRSAKKKKAI7hzHESvBqC5tUvI4mkGSmGHNWWI289KoWu6G8lZyRG5wuenXtVID87f+CiWiS6p&#10;4i1C5lw1kLeFWU5Bzlfb1r7L+Cml2/h34W+Cf7PTyvtOl2vmck5/dr69K8h/4KBeBv7W+DviC/t4&#10;83AWBVKqM/61O9Zv7Mv7YXhbUvC+meG9Wv7Gyu9JtrexCuxLl1UKc++RUk9T69fz2k27htx0qQWs&#10;Q5I5+tZGkeNtF1yJXs7+KbdyNueasSzWisZGvNq9evFUUaS7M7QKydU8y+zudRp23bMjcE/Q1zPi&#10;342eEPA8P/Ew1u2gcNtIlJz6+lfE37Wn/BRDRrHQb/R/CF1Zao9xacTW0zq6uSwwMd8YpMuJ2H7N&#10;LaY37aPxpt9ERormNYfOZjlTy2MHJr7YjW7tNPkEjqZs5Ujpj8q+Dv8Agmf8NdUg1XXfiXqf2lp/&#10;FVlDK3ntuHBY8Hqfvd6+75omN8l1MxjiQYKk8fiKRRdt2ZoULnLYGT70+kVldQyEFTyCPSloAKKK&#10;KACiiigA3FFLZ4HWvjr/AIKDfDPUvidpPgmO38to7PVhcEPuGMY9B7V9fTXLxyKiR7weaS8s7S+h&#10;j+2W0Um3lRIgbB9sigCKxkiuLe2jIORGo/IUXEy3EcsCAhIwQ4Pce1OsGaFhE0YXJyD3xXH/ABX+&#10;KWlfDHQbm81GeG1ZopGiEpI8wqOn6imhPYj8beNPD3w58Dy6hdLILFJAPLQgvk55wT049a/Lj9rD&#10;/gotr/i6a/8ACvgO8uIbJWuLG8jubWI7lyFUKQG9G7g15R+0x+11rXxq8UTpok8iQyIiCztLhxHk&#10;ZG7GcZr3L9hj9h+fWNVj8b+K47qARzW+oLHcIjpKrbmbPXI5FFzM579ln9tDxh8Efhvo2m+ILm6X&#10;w9CzxRQQ2ab1dpM5O4DjrX6kfDX4vaP8UvDMWoaeZfMEaFvOCglmUHoCa4v4qfss+Evitpchtore&#10;wiZvMRbW2QDcFIwBj1r8/vBeseOv2PPi0LXxJa3kXhq4vpJo7m+uDs8ldyqcBsbenamB+stvrUcc&#10;flMH8wDrjivOvjh4Hl+J/wAIfEHh2bZJLe7FXzCVXAdW5IGe1X/gz8aNA+MejwX2lz2tw8kbSkQ5&#10;PAbbnkV2V5CzazbyBc2yoQ/pnnqKTBbo8N/Zp+FF78M7MacxhWKGBYwsZZhwc9SM19DXFs8ke2Mg&#10;DHenRwwx5kijX5hnIAFJFdGQ8KD9KRqFvD9mHPVuOKs1WlDySR8EBW5xVmgAooooAhooooAmoooo&#10;AKKKKACiiigAooooAKKKKAGsAy4NN2g49qeelNqkSxksKTKA4yM5pyqEGAMUtFMk57xZ4F0TxvZp&#10;a6zZi7gV94VnZcHBGeD6E1B4P+Gvh3wFbmHQ9PWxi3lyquzckYJ5NdRRUCKGpaPaaxbPBdxebE6l&#10;WXJGQRg9Ky/DPgDQ/B9kLTSbEWkCsWChyeT15Jro6KAII7OKNXAXAYc89adDax26gRrgVLRQAUUU&#10;UwCiiikAUUUUAVtQVXtyGGRmud8b+IJPBvgPXNalZmSxtHnAQDOFGeM966OVfObyzwvXIrhPjxYf&#10;2j8HfF2mxkmW60yaJAOCSVxwe1UB+GX7UnxW/wCGhvjVf6jpxnjnuhCgkukUDhEXnbmv0A/YS/YV&#10;07wn4Tm1jxxb2WualJNHeWU1u8iGJSikDHGTn61+f2rfDi1+E1vZpdPIuqx3MaNHMQ2AzgjlfY+t&#10;ful8JZLiH4d6AZYVjD6fAwx3BjXniiN7i9Tf0jT9O8MabBDZWzRQrlVUEnAJye/rXk37bqeX+yv8&#10;QvJG0nTZSB77a9whZLiIDjPXpXh/7aym4/Zx8cQgZV9OcH8jV9QG/sfywD9mDwGk0bP52mqr475J&#10;r5R/a2/ZtuvgH4/j+Nvgee00XTdEsBFNbqWknd2diSA2RjBHWvqn9knWNM079nTwXE9ziSHTwGBU&#10;nGCfavlP/goh+1fBdeB9a8F2jWssF7aoxkMbiQHe3AOQO1Nb6Afc/wABtf1Lxd8I/C2u39yJp9R0&#10;uC53EAEFkySQBXa2d08cv2acmSX728Dj6V5Z+ym07fs6+AWdcK2hWvl89f3Y969P0mby4xBOAt1k&#10;nb1OPrUvqNGjRRRWZqFFFFABR/KimyKWjYd8EUAV/sbG+WZGXywMEdTXLeONe0b4fabdapcwkSGN&#10;5cowydoz0J966DzjoumSyynGGz83PXAr8wP+Cin7XsVxHD4f06e3e4t2urd0RJFYZ2jk5wa1V2ZH&#10;o3xc/wCCl2j+EL6a0tl1RZ1CkNHFEy859TXyP4s/4KV/GNtUDaT4kufskjsUjFjAxC54H3TXk3wO&#10;/Z3179ozVo7t4bl7WYON8M6Lyv8AvfWv0j+Dv/BMXwj4fih1LVrvVoZoPLmVXmidSRkkEBOlW7ID&#10;4v0z/gov8edFuV1XWvEF4dEk+RIRpsKtuznqVHYN3r66+Ef/AAVY8IeJrqDS9X0/XJLudggkkgiR&#10;BxznDVD/AMFCvgfoXgz9n/Szpu94pNYhiDOqgkMr56AHtVPxV/wSy8Mal4Si1LSr3WjqAtw8Spcx&#10;qNxxx90fzo0F0PuPwf8AEDT/AIoaLaTaI/khkEu2VlJC+hAJ9a7aO3lhtWRXUSk5Br8rf2cde8Uf&#10;sk/FTUdL12IppJiGn28t9KZ2Zy6kcKeDhTzjFfqXD59xcW87LhGQE4PHTNY9RosQ7VWQf8tsHc3q&#10;adYs7Q5kO5s9arXCpYXHmhiTM2CD061pUgCiiikAjdKbTm6U2qQBWX4k1ldB0me6ZHfYpI2DJ6Z/&#10;pWpWV4qUN4b1LIB/cOef92mgPEP2WP2iYfjV4fvGuWuJbhb2SANMEXAXthTXu0Mc1rLO0rh4GzsV&#10;eo/yK/Az4K/toeJP2e7zUf7K06xvjHfTSKtyHOdzHrhhX0BpP/BZD4m6gDFD4O0CRkA6JJ/8cqrB&#10;qfrgNUhghLLE4TPTvVyORLy3PykIy8huOCK/IW9/4K/fFVYSJfBHh+NeP4X/APjtJff8FkPiLZWc&#10;SN4S0JWkT+5J6f8AXSnygfrk0Nnp9nIm5I49rAgvjjBz1NfkZ8YtL8L/AAz/AGq/Buq+FrJdPlm1&#10;f7TeNHJvMknnZLcsQPpXD+Kv+Cpnj7xlpbwnQtKhlkIyIhKPb++a4f4I+DfGPx1+Mnh3WdQsWjgi&#10;1KMt5MwGAzgn7zE96pREft/8L/GCeMPDlpeMHM8qMWdwBnDEdPwrq4YJo25cFc5IrkvhX4IXwb4Z&#10;s7ctJ5kaMpVyDjLE9q66G6MzcAEZxWYxvlxw3Duq4dj8x9asqioMKMDrTU/1jHvUlSwColto1k3h&#10;cN61LRUgeS/tDfFGL4W/DzW7vzWiv3sppLZ12nayjg4br19DX456v/wUG+Nd7qxTQ9eu5ZFZS6x6&#10;dFISnfgIa+pP+Cxnjp7Wb4e6bYXBC3S3kNyBuXAzGPoe/rW5/wAE1f2WdItvBem+PbgTzjULae3P&#10;nbGj4m7DbnPy9aB6I3P2Vf8AgonZeLNU0/wt4nsdai1u+kWJLm7t44YgwT5ieRxkelenfGz/AIKI&#10;+B/hJ4iuNBubPUri9tpFV5rQRPG25QwwS3vXP/tU/sTaD8TbP+3tGuL+DU9LhcQrYypANxOeflz+&#10;tflF8TPhpdaL8TpfCepXN4+oRzQo6zTB3+cKBluQeGq47k9T9rfgh+114b+OkIj0mK8tLp5WiSS8&#10;Ea7cKGOcE8Yr0v4jfFzSPhZoMN9rDm53Bh/o7JnIGe5Ffl3qnwB8Z/smeET4zsLK4ktLOJLlzeXK&#10;sv7zCchSP71eO6t8TPin+1c8WlWOjR/Z43DF7a4MbYbj+JyKuwH3d4s/4KufD3wn4ijS80rXriyW&#10;PLrDDE3JJA53f1rpPhL/AMFMvh58VNQvY9K0vWbNLdkDfbEjQHdnGMMfSvivwh/wTR8b65ELTU9M&#10;vktpWLNMLyAuMDIxnNaXiL/gm/438G6Xc/8ACO6dqErtEwdnvol6DjoRVaAfrF4R8a6T8QNJTWrL&#10;m3clPLZwX474B6V2MbYjG3pjgelfkl+xX8ZNZ/Z1+MVt8NviQY9IsIrOS6+0TO00hLMAB8pIwcHt&#10;X6s+H9SsNWtften3BuIZlDhiCODyMDFZy0Q4mgtrGtwZwuJmGC3tRJaRSTJKy5kT7p9KlorM1E2L&#10;uLAfMeppaKKACq2pWjX1q8SkKx7np1zVmlyF601uJ7FOZDHppt8guY9oI6dMVnWvh6K80kWmoKJ4&#10;txbaCR/Kr9rGZbiYt0DcVFdX9wL77NFGrLtz7/zrTyMxt1HbZgjWMq8fyxNnhTxjNaFvIViCyyq0&#10;ncgisXxd4m0jwhoN1qeuXf2Gyt4WmmlKk7FUZY4AzwPSvjf4rft8/Dbw7mfw34ottRkMirtlgmxj&#10;HJ6Ci1xH25C0luG85vMJOV29hRb3TXFw6glRjIBFfmxr/wDwVjvNGVBHa6NICuQWgm7f8Cro/Cf/&#10;AAVJstThtrjVX0uzjmxuZLebj9afKxnH/wDBVb4kfEix8Z2fgTw7c3DeDtW0wNf2UNl5u9g2R820&#10;kdB0Ir5I/ZG8AeNbX4oWkulxy6XH9rgN2s1s/wA6eYMjkcV+wnhP9oT4R/FrULa/0/XLbU7lcxKD&#10;avjOMkfMlemaD4d0axuJdSt7aER3XzowhUAgnORxxWJqbNrZlbVGTCz44Y/StBMhRuOWxzVe4kcQ&#10;mSAB36AHpU8TM0alxhscigB9FFFABRRRQAVWvVR4mWVS8Z6qO9War3F0kb+UCDKRkKe9AFCWG21r&#10;TbvT5Ij9neMxMr8AqQRivy7/AGuP2P8AxB8L/iDL8QPhvc2ekwRwRwGGNZJpSSSWOCGGDiv1Rnsx&#10;eQAPmMkc7OKzRY6fptgbe72ypkkmVQ5/lQB8cfs6/txaVrWg2ug6zYatFqujxQWVxNdQpEkkoTDM&#10;mSCRlfSvrzw74lTxp4fg1DTJPLWUnG4gnAJB6e4rw74sfsS+D/ihqUOsyajqVhNC0kyrYSJErFiD&#10;yNnbtXp/wZ+Ftp8MPCVpptpdXVykIcBrqQOxyxPPHvTM3ueffteafqL/AAg8QywlprtbJvL8tSxz&#10;uHQAc1+I9j8GfFnxS+It/AbSe2uECSyT3VtIquAFGBhetf0TafNNqy3Md7bRFFcqoKggj3BqrJ4P&#10;0qO4aY2VvEfVYUGf0oEfLP7Bv7O1j8OfCMup6tZxy61BeMYriNnBCmNRjB69T2r7AmRJoC+OcZXP&#10;rXD6h8T9H0X4iaT4QWWFLvUIjKkQiYMwAY5yBj+HvXY3kkkkipGoYI2W7Yp6gN0uaZI/LuG3yFiQ&#10;QMDFaVRKySEMvUcdKlpMAooopAFFFFAAa+WP24vjHcfC/wCEPiK40uSa1vY4I5I5FVWAJkUE4Ptm&#10;vqevmH9tD4D33xp8E6pYafDNNJcW8cQWKRUziRSfvewrSIH456L4b8c/tZa/qdy2pxy+QRO3nQkE&#10;54/gWuh/4Yk8XW7iZbi1EK8FfKk6/wDfNfY3/BNnwUnwV+K3xD8MeIIVt5IYo4EE+2Qkkg4yoxnm&#10;v0ih8O6VPYtarDGVkO7PljPY+lXewj8Dov2KPFkrTO0sJHVf3Mv+FMsf2PfEC3XlTxK/Gf8AVy/4&#10;V+/32HStNSKF7eAFvlXMIJP6VFc+HdJeT7Q1vCB04iXH8qOYep+Bt7+xJ4uMkbwSwJEeSvky9Pyr&#10;jNP+BGt/8LGu/CdvtTVbOHznl8t9m3jtjPf0r+iy2h0q6UpFb27FflP7of4V8N+EbWKT/gpN47sT&#10;aQi2j0JXX5F67k7f/WpqQj400nTfjr8C7y1uNE8QRwxAiZ1jsvMORwPvRn1r9EP2Tvjz4o8babaQ&#10;eK5bu8vhZ75XNusYL5UZ4A9a+lb7wppWtwhZLeLAXb8sS/1FVPDvhfSND1OcWePPClWQoAAMj0FT&#10;dAdRngUlR28rTKSwCnOOKkqBhWR4o8TW3hPRb3VLqN5ILSF53EeM7VBJ6n0Fa9eeftDzpD8C/H5L&#10;bW/sK8we+fJegDQ+HPxKsPir4Xtta0eOWC3nLBRNjd8rFTnBPda6xXaRhtbAXhvevz4/4J+/tTeA&#10;/AvwD0DRPEfiFLO+t3ufNWSOV2GZ5COQvoRX0nZ/tffDD7DfSDxPFnkr/o8vPHH8NUI9z1Bd1nc/&#10;xAxsAB64NfDf7Cf7O+jweG/FWseLdMW/1ePXZ3t5wZEKxlUIGMgHkntXvmm/tgfC1tLhkuPFESF8&#10;jH2eU9z/ALNPg/aS+FOgt9jTxHFELk+ZgW0gznjPCe1GuwHZ3/w18P6xaW8cenhY0OQGdv8AGmXX&#10;w68IWuoRxPpG+YqCGEjYx+dYTftRfDO0t4yPEce08AmCT/4mnN8fvh5dD+1119WSL5M+S+Py2570&#10;agbR+E/hHUFkLaRgqMgtI4/rWXrHgHwToXhtpdR01Xtd4XAmI57clqD+0t8N5oCp8QxjeMHEEn/x&#10;NfNf7dvxk8JL+znfyaDrzT3K3kRX5ZFPU55wKAPqz4c/D/SfDUc17ptukVveBZYwrkkL1HJPp6V3&#10;VfOH7F/x4sfjJ8ONNs7G5hupNH0+2hn8tGUhtgBzu78V9H0mMKD7UUMflP0pAQSw7Y2eT52HQihB&#10;FdRqGGdvI5otLj7dDJuwOSvFC2IRiQx/OmB5F+1N4TPjH4R63pl0Y5dOnRBJC5Izz6jn9a/Jbwb+&#10;1v4p/Zh8ZeKNJj1Oc6c04gtIbOGJ/LSMsMEuM/xV+uH7TviCXR/hfq4iRWbah+YH1r84fgv/AME/&#10;bL48eMvFev8AiqTU7KJp0uLc2k8YDBt27IKsccCrWwiKP/grFqC6H5ck2sf2pvz532WDbj0/yKXR&#10;f+Cpd20hfWZ9VuJCQbdltYRt9c4/CvcG/wCCTvwx1u42Nq+uCUjOEmiHT/tnXIfF3/gmV8OPh/8A&#10;D/XNSm1fWoriyspZbYPNGwcqO+I/p6U9AMuL/grNZxx/Z5TrL3C5JZbaHBH51izf8FXDY3BMf9si&#10;NiWIFtCf615r+zf/AME+I/jH4L07xLnUntrsSbXiuI1B2vt6EZ7V9Ow/8EqfDk1mqyz6ur7RkC4i&#10;6/8AfFGgzz23/wCCumnrEPMi10y45ItoP/iqrv8A8FaLaY71/tlZBwpNrD/jXpEH/BJbwizZku9a&#10;Ue1xF/8AEVjeLv8Agkf4WWFrm1u9beRFGB9qixnP+7RoI8X+N3/BQ7WvGHhe1FneX5jmLAK1vDkA&#10;rjnFfRH/AATN+Pdn4q8Anwv5dwviS61GaSO6kCCMKI1JGM9eG7d6+a/A37FemeFfiJ4h0PxVcX9j&#10;pc2y205zNG7Su2AQcKcdeuBX2r+y1+wjp/wL8XWes20+p7Y2kcLcXEbL88ZHQKPWk7WA+zrOFoYE&#10;8xg0u0b2Hc+tWKr2sCwKQrFuAOasVkxhRRRSQBTZCQtOpG5U0xspJI0kiqxyD1FK0iNI0bAnacL7&#10;GnRp++BqKWMs8rv8oTLAjvihCMjxh4e0fxToc2k+Ibb7fZS4MkQYrnBBHIIPBAr8nP2nv2L/ABt8&#10;G/FF74t8J6rp9rYX1zcX8FrAkkkgRSWRDlSM4wPrX6v6he6beabJe31y0ESnazIDgc4HGKhk0vRv&#10;Gy2jJJ9pFjgoCoIb0yCKNRH4TWf7X3x48Dt5aardWccWQBJpicZ+qVqT/wDBQn42S2zIfFuGxgr9&#10;jh/+Ir9f/iv+y54V+Lazw6sJLBZSrE2axrjAAGPlPpXzzN/wRx+E9xeNdf294k3s+/H2qPGev/PO&#10;pA/MbxF+0B8VvihOf7R1Wa9SQglkskHTjPypXvX7MX7B+tfEPW7PUNWezksPtO2aGcSozDAPUD39&#10;a/Qz4f8A7Afg/wCGapDptxf3caLtBumjYkZz2QV9G6Ro+keBNIkI2xQId7yFBkcAdh7UFxMf4a+C&#10;bD4ReBNI0K2gWNLWIQKsLFgMem45ro10+/muF+03Mctrj5oxwT6c4py32n+JLVHt5zImNylQRn9K&#10;dY2rrasbrMZ3cYOeKCzQSNYlCKMKvAHtS0kYGxQDuXHB9aWgAooooAKKKKAK0tvM13HIkqrEv3ge&#10;pr5+/az/AGmbH4DWfhx7mK8P9o34tN1siMM8ddx6c9q+gL+FbiFowxEjDCgcZr89P+CuF7pl38Lv&#10;CVm10yXlnqRYqoIIbA6nFAH2v8Svi1onw/8ABlx4gubhZhCiNtt5EL8+gJxX4y/tXftqeKPi9401&#10;DQrC/uv7NhvZoLeOW3j+VGYAcryeBXifiz4reL/EWhS2d/JLEXAUKk7kFe38ZFfS/wCxL+xLqnxK&#10;mk17WrW6ji/0e5geOeM71YMSSDk0CZp/sL/sXjxZq1pq+vWtvdQMsq4cyqQQRjkAV+vHhXwhp3hH&#10;wza6VaW4hijt0hKqxIwq4HJOao/DjwTYfDvw3FpsK4CMW3OoLc+4Fdch805PHpjvTRBRhaHRdNjV&#10;I28sHAVecd68e/ab/Z80j49eEblLm1gmvktTFBLPI6hMkHkLXtbSHzmR1HlY4NZtnFdWE7Dyw1vI&#10;xZmY5wPbmmI/JLw/448XfsPfEG60m6u5H0CMR2cMOnwBwC5EjfM4zjr3r7m1b9sTw7qvwW1fxJpo&#10;urWW18tCJDHvLErkgZxjmuu/aB/Zj8P/ABz0V1vZLiFxJ56ta7EJYIQASVPFfjj+0x8JfFfwV1J/&#10;DoS6TSbyIzu81yGIxIQpwp/2R2qQW6P14/Zh+N178UEnmu55prVoFkiWRFGMnHUV9CJbtHcBkIWL&#10;HK9818r/ALA3gODS/gv4avvMlaSfTkJ3EHox9q+qL64+z2rSLg4x1+tBqJbSMZ5Qx4zxVqq8CCWO&#10;OTuQDxVigAooooAbtHpRtHpTqKACiiigAooooAKKKKACiiigAooooAKZTm6UzPSqRLFoqtcXXlrI&#10;EOXRSxH4Zrgvg78WrT4qWWqz2kyyixn8ltqFcHn169KZNz0aio1mDd6fuHrUoQtGarzTMsbBOXwd&#10;oPc9qpfbbqz0pp75VjmVui8jk8dDSC1zVori/Afxb8M/Ei81iw0G/N5e6RJ5N4nlMgjk5GMkYPI7&#10;V1hmaBd04Cr6jmgrlLFFMWQMARyD0pd1Aco6im7qZM0m1fKALZ5z6UByktFN3rGPnODVeRrnkxIp&#10;Xtn/APXQHKSTyCNSQMt7daoXlvb61Ebe5h3RMCrq/Rh3FWbOGZpRLcKFfGPlPFRfaree6KuxDRvg&#10;AD370w5T8uf+ChX7NupzeNdQ17QLVo9NSe2dbWCBm+6Ezgj6Gvqv9lX9q7w38Q/CNvpNyVsLvS1i&#10;09o7qdVZmVVUkKeetfQ3ibQV8VLNp9zErWbj7643ZxXwd8Wv+Cef/CF65deI/hlHf3usyvJfeTeX&#10;qJCbjJKggAfLnHf8aqO4mrH6B6ddRXzebbTI8LD5djAj35FeP/trSrZ/sx+PZTgsunSEHv0ql+zT&#10;pvxI0DwFpMfjbTLOx1JY3E6W83mKDvYjB3Htit39prwjffFT4D+LtC0GMXWo3lk8EUbMEBcjpk1X&#10;Uk/G3T/2z/FvhvwPpekaNfX8P2dDGVi2sMen3a3v2X/hx4s/aj+NWkT+JLW7udCdZIJJby2Yw5Ub&#10;gC2AO/rX0T8FP+CZcmm2cc/jWyurKWVB/wAe93E43ZORwD2r9APg38IdA+AvgyTS9OEotfPM5kuN&#10;rOCQo6qBxxV8wHVeDfDMXgvwTo+hWyqsOl2iWyJF0wi4AA/CtPTpor7/AEkxeXNyuG4OPpTvtChY&#10;5oTuSbDZPpR9mH9qeaOPlx7VmMu0UUVmahRRRQAUepoo68UAcf8AFXVv7M8C312MrsZB6fxAV+BP&#10;xW0m/wDiT+0rqOmSTF4rrW/JjV1yMOwB6V/QH428O2niTQbjTtSd4tOkKl3iI3DByMcevtX4dXlo&#10;2jft3afYQrnSovFsMYkbl9nmrz25x7VqpKJifqD+xX+zvp/wv+HVi11bQfaUeQeZsKHBA9TX0ulr&#10;I8MsfnqyYwAOQKraPbWM2hRJbuxtuDnGDnAqVRZ6XazlZHIIJO7n+lK4Hx1/wVEuG0/9nnSIEieV&#10;l1+3+ZB/sSV9R/Dxby78OWBnmITylG1uMjFfMP8AwU516Kx/Zs0e+BUxf29b/Mw7bJK9Xs/2nPAG&#10;i+C4bibV2SSG3Q/8e8hHQegp3QHgn/BUbQbLw14F8G6xpVosGqXHimzSaeLJd1O/IP4gV9paPrE2&#10;oaTb+Urq3lqM/gK/Ir9pb9r/AF79ob4nw+CdLhsLrw9purQXcFwkciSsFYLzuOOj+lfr74Pt5rXQ&#10;oxIgEm1cDt0FZ7sDW+z/AGi3gMhBZRkk1ZVgwypBHtWfqlxPbrCI1BMjbWz2HfFXLWFbeIKpJHXm&#10;mxk1FFFSAjUgNL1o2iqATdWH4zuha+GdRJUtugZRj6Gt3aKp6ppcOrWclvOW8twQdvB5GKaA/FD9&#10;kz9jG4+Nd9fXd6I0gfUZ0YXMDEYBPU5FfU0//BKyGPd/Z+o6ZaO3XZAf8a+sfBvh3wH+zlpNxZW1&#10;7cxwSTNcs1wm8hm91UcVnf8ADXnw0t9WmtjrjeaHKMv2WTrnHpVOQtD5Xt/+CVVz5Hl3GuadMc/x&#10;QH/4qp/+HVdvdbEmvtLmWPjaYT/jX314S8XaV440tdU0e4NzaMxUSFCvI68GtMwNb+Y0I3M3JDdK&#10;Oa47Hwnof/BN/wAPaBNHHc2Om3WzqVhbBzz619MfDn9n3wb8ObON7LQ7S3ul2urxqQQwAwRz1yK9&#10;BtPE1nLrDaTJJjVFXc0QU4xjI5+lLHDf3EryXUSoI2Ozaeo7Z5ouI1rVt9uDjFMs4xGrdM7s0+3Y&#10;+QpYYPelhVQp2nIzSKKknmtcsEYgZrQqtAx+1SqRwOlWGqZbCFpr/dbHoadQeakD8n/26vCM3j74&#10;n6Bp2pTojNfXMdn9oGMZcfd6Z7V9u/si+H3+F3wB8PeHLmM3L2rzZkjBCndIx7/Wvl7/AIKbaWmi&#10;/Gb4G6lBkKL65llz0xujPQda+1vgbqSeIPhbpd2uGjd5MEDHIcigCh+0brE3hf4H+K9Y06Q2ctvZ&#10;mXevUHI9frX4XXHii7+IXxog1qeZru+lu7dpH6swVkAzj2Fftj+2NeQ2H7Nfj23uG2PNp7bABnIy&#10;O9fip+y74SudY+IQktI/O2iNgWcDjzV9fpWkdxeZ+vv7Z+qW11+x/wCJHmsmdksLUDP/AF0jrE/Y&#10;V+CPhqy+Fmg+Im0S3W4vbFJC+0hiQT3zXb/tU+GdT8QfsoeJNNigVtQltbdY4wwAOJIzyTx2NeX/&#10;ALH/AO1R4Z0Xwrpvw/1/UY7XVNDtUglgigclXJJwWHB69qroLqfZ9tDCsBECC3OcDNVZ18iOb7Qh&#10;uUdT8o9O4rG1LxtpN7osl9aXBYKQoJQgdR2x71ja98efBvgvS4JtY1JrfchIxA7cgc9B70hnzH/w&#10;UO8C+ENG+Ct946svD8Nv4pjuoIBeKD5/lljkfT8K+q/gvdR3nw70N0tmt2NlCWLD7x29a+Ff2jvj&#10;xaftIeLJfAPhqeLUNGlWO4LLG0Um5Sc8txjn0r7++G9pdaf4O0m1uY1QQ2saDBBJwuOcUS2Kjujp&#10;qKKKyNAooooAKOO/SimTKXjKgZNPqJ7EcrCFl2j756iquqahbaLave3G1Nvy7mYD9aW+umtZbSPA&#10;+ZgDn6184f8ABRj4map8J/2cdQ1/SUhe7juoYws4JXDOAehB71dzM+OP25f21JpC/h6wuLg2863N&#10;tPHG6sGU4XB46YJr4n8O/CTXvi1FDPo+m3SQyHcHS3eQYBwegpuh6LcfHT4qeG9OjUz3erXipJGj&#10;hAGdl4BPTk96/af9lv8AZ1h+CvgfTbXUrdoJoo2jIkZJOpyOgq+ZCPiv4f8A/BKvXfFFqtzqfiC0&#10;QLt/d3Fu3Ix7muX/AGxP2G5Pgp8O/DUltqdi017qkVhuhiIPzI/J56fLX7HtaQyKpA2qBxt4r4O/&#10;4KaXTt4V8H28e0pH4ltid3XASSp5g6nzFq37KXxN/ZDura7stcufEVnHELxotOtG53DbtzzzzX23&#10;+xL+1pbfHpb/AMKTaRf2Wq+HbWOO7a9GD5gwp4xkHPrX1La29n4g0KKN1EkbRqpJUZ6D1Ffn5DY6&#10;x+xn+0Z4g8SX9tDZaR4+1r7HaSTES+ZvlyAAmCpx61kbH6JAmztSWHm4PRfrVmNt8atjGRnFQefH&#10;a2yu5+XGSfrU6OJFDLyCMigB1FFFABRRRQAVRvvKtT9rkx8gxzV6qGq28GoW72k7MFcc7etADF1A&#10;XUZlD+RDGNxdjgEeufSuJ8YfGLwZokLtc61pkzLj5PtkefyzXgf/AAUC/aS1f9mnwT4et9GS0eDW&#10;Ent5mu0dmCqEAIKkYOGPWvyXtfB+v/tCawX8J3Nxe6zID+4a5MMe1Tyfm+vrQB+yUv7cvgiG6lsV&#10;WM+WxiDC6TBA4yPak/4bm8E2sn2ciNSv/T0lflbZ/wDBOv47XsMF3Bo8beUoeQnVIx15qjrH7CPx&#10;e+1O15pyxznGQuoIV6fWqszOVrn642/7ZngjjbJBHv5ObtKnl/a08JeTLO17bPGykKgu0yDjr1r8&#10;gX/YN+M14FYaapRRjP8AaSf41btf2EfjU8LwW+mK7opZg2pJwPzp8rJufTnib9qrTpv2yvAutG7D&#10;6Xa2cySL5yYPyzY57dRX6FfDr45eGviBlrS6toXZA3zXCktk4x1r8G7r9lnx3p+qJpN9ZiPxHNlr&#10;WNbtSrKM5+bt0PevV/h1oHxk+D7Ruul2bSW4XAludwypyM4YU+UD91IQjYaIqV/2Tmpq+O/2O/2i&#10;PH3xM+zWXizT9Os2ed0ItNx+VVUjkse9fYZqGrDFooopAFFFFACNypHeuZ8UeJrPwP4bvNS1WeMw&#10;wEM3mOF4JAHJ9zXSsflJHXFfMP8AwUEtW/4ZT8dam7NHcwQRBNjYH+uTrVpgaej/AAn03UPE/wDw&#10;nmli3RNalWVmi+YsAR1IPP3a+g4YI49jrtUKuDz7V8KfszftxfB7wz8BvBej+JPFDWmpWdkqSx/Z&#10;ZXw+ScZ289a9AvP+CkXwDt9RTT38ZssDruJ+xTZ7/wCz7U76CPp/WI1lnszgMA+cjn0qzqDpFZ5K&#10;ZXPSvme3/wCCjX7Pt3hYfGjuYcf8uM3/AMTTLv8A4KOfAWS48ibxiyRYzn7DNn/0GldaDPozVdQs&#10;vCuh3mqSqqRQRNM2WxwASeTXn3w98H+GfEnjC4+J9lZ2q3mqW5t2uFbLsoI4LA4PSvlv9qL/AIKA&#10;fDHWvh3qOmeF/Ea3j3djcQtvtJlIJTAxwPU10/8AwT5+O3hzxx8KdB8KDUGk1G1tpJ5IhE4IwwH3&#10;j161W4j7Dt70/aURYmRS2CccVdjs4YbiSdVUSMOSOpp00kcagE4Ujrjmvmz9or9sLwx8EIGWbU44&#10;bpLjyGWa3kcA7WPUfSjcD6StZhcRlghjwcYNTV8V/s8/8FBNK+LXiyw0a9vrQS3MjoqwW0qnAUnq&#10;eO1fY/8AaC3Fvbz253xTYYEjqDyKVgLteeftBSwx/Bfxv50Pmp/Yt3x7eU1d3qU0lvaPJCAzjoD0&#10;61xPxutZtT+CvjGFFDSzaLdKBnHJiahDP5530/xZq2sXH/CL6bqAsS7eWltAzjg89j3rbm8HfGK0&#10;gATTNeaN1y22xf8A+Jr9Y/2J/wBnvStH+COia7dJKdZd51kRmRkx5zgdvQCvrA+DdOWOCMwLhlAb&#10;5F/wq7iP5+rXwP8AF+bS4mk0/XIYlyR5lk46f8BrFm8c+P8AxRqUMVhDqk1zH+6HlwFjkdsAV+4/&#10;7Vfj3Rvgf8M7K/uBBBDNdraK8sO7JfOPuivLf2Yf2TdF8OaXdeJfEEU8F39ta5jCSRshUqpBIAz1&#10;zxmq5kFj8pJLT42GNN9hr5j/AId2ntj8Plq+2r/HKxQ2a6T4kltW+Zo0098E/wDfFfvXD4d0HWrW&#10;K3tEWQQjIzGAfxyK1LXwlawwEtax+bngbVI/lS5kKx+AUN98Y761uWOn6/Y/Z0zuksmGfzWuasdY&#10;+JHxTz4Su5tSvFcGZoGtyScd8AZ71/QFqXgbRteW7tI48lwY7gKoBXPBxx9a+Q/HXwj0T9lv4nN4&#10;+g8xPDMcAt3urrbId7EZGxVz1B5xT5hngv8AwTR8XeKPgb4s1fw1rvhbW1j1q9hggupLV441A43Z&#10;I5FfrrXm3gHXPC/xW0XRtW06RZZIYI59yQ7BllBGcjNek1nJgFBGeDRRUjIliW0hfaMc54p28tEj&#10;DIzUkiiRSDQqhVC9qXMgOT+I3hG28ceFbzT5YkkMuBlwSODmq/hHQdM8E6Zb2llpoidkWOV4wcHH&#10;GTn612UUKxKVGSM55qGNo5zKgOccHjpVXEQLZ29pJ9phjU9vk5r4x/b38aajB8SPhN4Pt5ZYrPxR&#10;dT2dzGv3HX93w3GccmvsqxZrW++yIMwYLZbrmviL/goVpPiG08ZfD3xta2kTxeFpri+DO42gDy+S&#10;M5PToKL9Rn1d8FfhfafCrwPY+HrSKKKK137RECF+ZiehPvXdzRy7lCvtFeDfsv8A7UGl/G74b6Vr&#10;V1cxf2tdCVpI7eF1QBXKjGfwr3ia+hjhV3YqrLkEDtTESeXIYx8/zetZb2twl2pnuQ1tg7lPA9sm&#10;tCC4FxGGiOUPQniqmtPZvpc6XUjJB/Eyjkcjpx60DPiD/got4XvvDei+G/Evh+7Wzmj1I3MjQrln&#10;VFzjPI6iuy/YM/aib41eEUg1O7kl1U3ckSrcyL5m1Y1PCgZx1rzD/gpn8ZdI0X4Y6Hpei3IuLmO5&#10;kilSaN+AYz3455r55/4JT6TqGofGTSdadcWwluVO18DJhb+H8ar7Ij9jLO3mhnmaSXerHKr6Vbqj&#10;Y/aftFx5yAJn5CD1FXqykMKZIxVcin0jKGGDUgIp465p1IqhelLTAgkIhBfBbHYVEs4uAwKFRj5s&#10;9CKnnlEMbSMcAVDMZJrcGAKRIOe3GKEB8X/t/eJvEfgP4e67qPh3VX061hSEgRYwCZEBOTn1r3X4&#10;L/ETwzH8LfCNzNrumtqNzpds90xukDmQxqTuGeDnPFeQf8FGNLtdP/Zb8WzXLsjAQ56H/lsntX5J&#10;+E7Lx9pcD3NnGr2LASRF7g/c6jjd6UhI/oBb4neFmkIbWNPJ9ftKf41ePj3w00Py+INNT5eD9qTj&#10;9a/AWbxb8QZJMmKHP/XY/wDxVLJ4v+IEi4MceOn+uP8A8VTC5+9TeNNEaQkeKtMx6fak/wAa8H/b&#10;G/aG0nwZ8MNei0vVreS8NgZI5LW5QkNz2z14r8hv+Ek8fRZbYvT/AJ+D/wDFVy8PiLVPidp1zp8k&#10;rPq0hMMUAc7T9SSaGXFn7n/st65J8QPgF4K1ODU4zqU1nHLctuVnOR3A6flXsl1JM2tQJvzbFPmH&#10;Yn61+c//AAS18V+IfDtzrPhzxVDFZ2en2UUNqYmLs3JznBx+lfo0JbZrVtrEwZyzY5BosPmRpLjH&#10;y429sdKKZbbDbp5ZJXHBPWpdopDuhtFO4pOhoC6ewlFFFAzP1FZIZ1ulfKRjmIdW+lfA3/BW7SrG&#10;b4UeF79bVYp5b9mYt1PA619/XEUhvIpcZhUcn/61fB//AAVQB1Lwj4OsdUHladdar5ULR/eYnA56&#10;4/KgD4i/Yb/Zn1T48+NdN1u//faAJZbeWKeAtHuVQQcjAH3q/ab4e+A9H+Gfh6x0rTLCK3aGCOB2&#10;hBw20YB/WuA/Zf8AgfZ/s9/DE+GtJikEk1wbtFuWVm+ZFHVQAB8vSvaLGRLgMrH/AEhQPMXsDQLc&#10;naJJBlwCPencLtCjj2okjMnykYHtTo4VjHGfxp3J5SveQm4ULG4V85PrSQ3CzL5ZXOPlPvUi2ard&#10;NPk5Ix14qtpzQTtKyMWKNg+xouHKOghkjupAzZhxgJ2FfKP/AAUK+Dej+IPgX4m8QR2EJ1W0too4&#10;ZtpLrmZc459Ca+s45JmunBUeSBwe5rl/ip4JHxE8IX2gTIxtbtVD+WwVuGDDBP0ouHLY+dP+Ceuv&#10;Xl58NtN0m4aTNlp6DDcY+Y9q+sptkjfZmwS3NcB8H/gvpPwlsWNi05kkhEbiZgwABzxgCu8h8i6u&#10;lnViZFBUDtSLLKyCPbGB044qaqxhcTbhyM5qzQAUUUUAFFFFABRRRQAUUUUAFFFFABRRRQAUUUUA&#10;RzEiPjJPtTJG+ZPrUzdKqztieIe9UiJFa+t/KjvJy/BhYAfga/KH9jX9q63+DNx40sPENwrtNq7u&#10;i3l4IflGRwCORzX6qeMZ5rfRZmgxuwQc/Q1+AurfAfxH8aPiNcw+FVhZzdPC5nk2APkmkT5H6px/&#10;8FGPB3/PPT//AAZp/wDE1Kf+CjHg3H+r0/8A8Gaf/E1+bUP/AATV+Mv/AFC//Aw1Mf8Agmv8Z9v3&#10;tM/8CzSJufoyf+Cing5nA2aeMnr/AGmn/wATVTVP+CiHhKxkJmjsbmEDlDqaYP8A47X50/8ADtT4&#10;ztINv9l7s4H+mHr+Vcn8Uv2J/iz8N9MubnXl09raEIX8m63EgkAdvU0GkT6A/ZR/aautH/aV8WB2&#10;mt9O8VeJla2DXGI1jecgBTjDDB9q/XyPUBdOpjT7TAVBDqcgnHrX4jfD/wDZN+JetXngzXvDCaeJ&#10;tJe3un+0T45GCDjv0r9ffgCvi+3+Gulr4s+zf2uAwm+znK/fbGPwxQWemDoMDHt6UtA7HvRQAVBb&#10;3G+4lQdVHrU9MitY4ZHmGQzdaAKNqknnCSdiqDIIfp+tfKP7X37aWnfBixjhthHc3K3LwFYL4I2Q&#10;D2wT1HSvre4ZdStHji5JOOeK/JH/AIKK/ALWft02stHH9nfUZpgRLzj5j0oA9p/ZB/4KEL8W/GUW&#10;hXmmzW8zRySZuL4McAjHG0etfoFa+RqFvbXahE81RJxg5yM9a/Hz/gmD8HdN8WePLXxNPG7FoJod&#10;3mbTwwHT8K/XaeE6SNMtLbiFQI+eTgDA5oA1VkUXBQLzj71Z0135d4kL2xlEjY3HovOPStRkjhbz&#10;DnPSqOoXEcELTHO9VLLxVR3JlsQNbv8AbpFLGODjaDwPwqVpkhuUtYrbfFJyzr0B96LW8ivNLWeZ&#10;wBgseQOma+bf2gP23PBfwb0e9hS9ni1UQGaEG3Mi5yRz+VXuQfQ+oG00Xzbm/vYooMEokzBQPoSa&#10;+Av2rv23ktPEw0Dw7I1w01qrZsL4NzvYHgA84HrXzx8WP+Clfi7xpYLBYXVvLb7mK5tGU4Ix6188&#10;fAszeNvi9pt/4kyybXU7RjjGR19zVJdxH7xfAnxBL4o+EvhO9u4njnl02CRjMdzFmTJzx1r0IKq8&#10;Egv+uK4X4U2sNj8MvCSWYxALCELnrtCjFds0L/a/M/h24qGNE1FFFZmoUUUUAFI6lkZQcEggH0pa&#10;G+6cde1AGReO+k6dJ50Zvhuzg/Xp+FfIn7Y37M9r4m8Ox+JvCmmR6f4gtYri9EthZhp2mChl5Bzu&#10;BHB9a+u9Q1m2s/8ARr4tvbn5Bke3NWpIILyxXjMDrznrjFNmR+Yn7Nf7V3jT4J6DbWfxG0rWLlo5&#10;HV7jV5WgBzgLnK+3FfojofxI0XxXolveaa9rqJmiEjQ28yybcjIBx3rh/i/+yn4K+MWkSQ6jaTSm&#10;R1OEl2D5Tn0rf+FPwL0f4V2zw6bFJGp2ffk3fdzjt70xHy//AMFWpptU/ZatIY7GSzxrETBQDxiO&#10;X2r8o7DUvij4uaOx0iXXNYRv3ZhtkaQE+nAr+gP45fBvRvjr4Tj8Oa9C1xZJcLcGNHCnIBHXHoxr&#10;j/hv+xb8M/hPcx3eiafcQSxuJfnlDDdjHTHvRYZ8V/sKfsZ6jLqi674ptZ7S7nshI8WpWJV0k3qc&#10;EsevXtX6jxyJGFijGQFxlfpVO3sbTS4zLEhXcMDijQVkeBnmxvDHGKSFsWVmjvHePA3J75INS2sb&#10;RR4Zixz3qnY2/k6hdSHoxJ/WtCOQSLkUDH0UUUgCiiigArB8Za7N4f0Se6htXumCnKpkEDBOentW&#10;9WV4pjaXw7qKoAWMDjn6GmgPw3/aG/aM8XfFXxR9n8Na9fRSqhiFlZ3Hms5DHnAH9K534efBv406&#10;1HqF/caT4nkEkPmwztZyMHzyCPXNdH+xT8JbK+/a/wBJ0DxPC5e6a6mVYn4K9ucV+3Nj4Zs/DOlW&#10;mn6fEFtokEXz4J2gYHOOvFFgPx6/ZS+P3xG+BHxU0vRPH76za6Ugkkkj1aRraL5kYLncuOpGPev1&#10;P8Y6zfa18Ddf1/Q72WW8udDmu7RLNt7hzEWQIR1OSMGvGP23P2Q9J+Lfw91jVtDtT/wlxWFbd5Jt&#10;kYCyKTnj0zVX9hb4o6j4g8O+I/BfiR0Z/C8UWlOkS9Ni7CM5+bp1rRbaCPzSu/Hv7R0Oof2zu8ZR&#10;XuRvhEUu/aOOTjOMCvsP9kX9vC/8V+JtL8K+I7e7h1Ke8hsyL+8xIWJVWOwqCee1fa8nwm8P6jqE&#10;moPA/wBhlTYOQD0x0x61+f8A8dv2bNM+B/7T3w613Q7c28VzqAvZy024n99nOMeg6Ve4O5+q5dZI&#10;QyYKnpjkVDpshkjcns2K534deIl8Q+H7aUNu3Kx6Y7kV01pb+QjA9zmsxixL/pEhxU9RRt+9cVLU&#10;sAoooPNSB8Tf8FBv2cr74veFV8S2HiKS2uPC9tdXKRQw+Y247SADuGD8tXv+CcXxa06X9mzwtovi&#10;HWbaPX4hcPNHeXCrMMztjcpwRwRX1RrnhnStQ0vUdJvFdrfVkaKZQeSD157da/OP48fsw+Lfg18R&#10;tQ1r4bRW8Oi7Y4olu5y7fdDNxx3WnsI+wf2zrWOX4B+K9T3CW2g09mKdVcZHf0r80P8Agmbo8HxI&#10;+OXigR2iwW1tpS3CR7d65EiDjpjp1rY8YftO/tAfGizb4WQDSDbapEdPm8yJlPy/7WePu9cV9Xf8&#10;E8/2P9Q/Z6km1nWYIU1W909rW4eCferfvdwwMelUu6Dc+vtPmt/FOnG3vbNTaJ+6eKblWwBgkEet&#10;fmL+2N+xz4y0T4ga1418B3mpRjUJ9/2PSrFiEVVGOVPIz7V+qUOlw2NvJBACPMbdye9VhJHIJra5&#10;UNGo28DJ6c1aYH8/t18TPj94RU2uqXPiy2XO4wTq6ZHQHp7U3UNY+OvxEt7eFNJ8WXkeMBhBLIMN&#10;3Hy96/bDxx+zX4E+JU5uLuzme62iMbXCjAJPp710Phv4FeHvB9jBHpdsyvGij944PTp2quYD8nf+&#10;CefgvxHa/tVR6B4vs76zvf7MknK6nCyuBuXGQ1ftHp/krbpDFKkgiUKdhBx+Havhs+E9X0b/AIKJ&#10;f23JHGulf2D5OU+9v356V9v6XptvYxtJCGzNhmyf8+tRIcdy9RRRWRqFFFFABQW2jOM0UuA3BoB7&#10;ENxEjKJWAOwbhnt3r5e/4KGeGJ/iL+zhf6ZaQPO8l1EdscZkPDA9K+obrEkLxDqy7R/KsXU/CFrr&#10;3h99N1FC8RbfhW59uasx9D8KP2MvDf8AYf7QWi2998t1Fq9ukMcq7XJEnRQec1+8NnPHBpMJvAFJ&#10;OMS8c/jX4+/Gj4Wal+z3+0J4V8ZwxpDpttqkl5K4YudiOjfdGO3av0q+DHx28OfHHwTp14biSSWU&#10;GT/V+WODjualDPZlVmkRgxCenY18Nf8ABTSSJfCnhLYqtIPEduWx1xsk619z+cEkiRT8rCvz+/4K&#10;t6lb+Hfhno+oRE/aItciYZ5GRHIelPUD661/4gaR4R8OjXbrVLXT7a0hTfbTTrGGyAM5J9/Svzs+&#10;OHx+uP2tviv4f8MeHNCuLqHw34gjnk1C0l+1IFEm0PwuF9c5r5S+IH7bHj34uaZLoOotbtp91EIZ&#10;BDCVfAIPXJ9K++f+Cbf7Lms/Cu3n8Za/DD9h8SWkNxaNHMHb5tr8jHFSan3loNmdD0uOxvL0ajd4&#10;DbXOHI+ma6SI5jX5dvH3fSsS4tbI+IkmXf8A2gFwufu4x/hW6udoz1xzQAtFFFABRRRQAVUvrcSK&#10;XMgj4xuPardVb2MXUbQHow+lAHhH7SnwLtPjJ4TlS/MNw9hBM1sJoPMLMwHCc9flHTNfHv7Cul6Z&#10;8MfHEHhDXPC8dvrMcc0++6j8qUxswx8pGcV+lmpWLta26pgxxA78ntgV5PH8B/DetfGcePlgkF59&#10;kFrv34GB7YoA9ItfDsPlpcRFUikG/wAlV4x1A61Fe6bpzXDB9BjmPHzFM5/SrV7qD+HdNuLi4kjW&#10;ztULDBBO0e3rivA/E3/BQD4W+ENafS9Sv7xLtNu4JaFhyARz9DWiMnue/ReGtKkUH+z4IRgfKUFU&#10;9csdN0HT5LiDSYrhypUiNecYJ9Pasb4f/Gnwz8TrMXGk3EjxcD94m08jI6murnvrCbfbs5bIwcc9&#10;RimI/OKHVJ/Gn7evw9T/AIR6W00VbO4S43KWhLBJiM8Y64r9Cbz4Y+E71Tv0LT2LdSYVOa5mz+CP&#10;hDQ/EkHitYJlv7QN5b78gBgQeMf7Rr0SO6gkgilXdsf7vFN7jMTw/wDD7QPCs6vp2m2tnICWXyYw&#10;pz0zxXUVDtjkmV+dwGBU1ZvzAKKKKkAooooARjhTxmvnT9vC6En7J/jsyWx2+VCNh7/vkr6Lbocd&#10;a8N/a88G654/+APinQdOELXF3HEqq7bQcSqev0FNAfip4P8A2V/iD46sYdU0zTNZTTZl82LyLGR0&#10;2/7J6EV2M37EPjqbT3vjo+sSTIdoB01ye3fPvX7I/sz+BG8D/BDwtpd/FGt9b2Qim2EMM5PQ4rvF&#10;vNLtY2tihwx3fcz/AJ6UWA/CyT9gz4g2FulzHb6yplG4oNMkGMdutUof2FfiTfyF/sOuY9f7MlP9&#10;a/fL7HaX0KDYCgHHHaljt7XTYcCMbQf7oJosHmfgqP2H/iLZki50vXLlPR9Ml6D8a+j/ANgr4YeO&#10;vhH8ZtQfUPCesLpH9mPFFNLaPFFuLqeMjGeK/VnZaagMFAccfdAqO4s5reFUskjGD3Az71URbhgX&#10;kcTO3knaPlbrX5j/APBRb9nDxj42uLi+8P6fqesCXUlkWGxs3lG3a/OV7V+n91ZrJHvP+sA9eKZa&#10;/MpQqpwDjIzVXA/F/wDY1/ZT+IWm/F7QNb1bSta0GG3kkVobqwkQEGNhuJJ461+y/h7Tns/D+nW0&#10;rF5IYVViwwSQB2otbeaCFri8RFmQ8bAMYqzp93JcSSBsbMZXjFNu+oWJ5HWSMq4xnsah1TT4tU0m&#10;6sJNpjuIWiIYZBBGOncc1PcW5k5HWoWdm246R/ezUjMnwf4XtPCWhw6PbrGsUJYhUUKOST0z71uT&#10;Q7tpH8I44qvgtMbhfungE/l0q7vHGe9AHw3/AMFX4Xk+BOgK0xhVdftiWPT7wr6z8Bavpms+EbMa&#10;ebe7g8pVc27Bl3YGQcd68q/be+B978efhVbaJYxxyy294t3iSXyx8oJ618Rfswft5L8HRceFfHF0&#10;be5+3vtWC1ZwYwqjrn1U1W6F1sfqoscOn24aGBY2YYO0YNZ+ixzyN9qmu2EakqUfofxzXAeA/wBp&#10;HwZ8RtJtrizup3EiBxui29fxrvZNRsYrNj5oFkeW5Gc+1IB91enSbrfBZNcLcN8zxg4Az1JA96+a&#10;P+ClWlrrH7LurCKZbNzcxfve468V0nxT/bs+FnwhuItM1m/vIbmR3t4/Ltmky6kA9Pc18C/toftr&#10;X/xnt7rwD4TuY5tKnWO4/fwFGyOvzE+/pVJMD0H/AIJe/HzUre+17w3qEVzqiLNBZwzyTEqiqNuQ&#10;MdPbNfqTX5Sf8Em/B8MGp+LpvEMTfbVuoGtmjPy7sc5r9W6mQwpaSlqQHUUUVABVBsWMhP3jKcem&#10;Kv1SCxX0hDZJjPHamgG3q/Z7Uuo3SZHI61xXxU8H2fxM+Heu6Pc20f2m4spLeGWRN7IzLjIHrxXX&#10;SXU0mt/ZWx9n2bvfNQ6tFLbXVq8AHlBiZM9ccdKYH4pfEL4R/F79lHWJToVz4jv9ChKxxLZ2jww5&#10;Yb2wRkdQc/WvXfhl/wAFZF8JWkeneI/CV7e3KbUZrq+KkYGDxs9a/TTxl4d8O/FC0bQtUikljRhN&#10;hBtOcEdcejV8dfFf/gmH4A1W9lu9J0qUTylnYvdYG4nPpWqemojhNV/4LPaFbqbe1+H8zkcAw6iO&#10;49o68M+KP/BTjW/FchjstD1TRw8Y/d/bTkndnP3Pwr1G7/4JQ35/faVp8C5PHmXvYfh61u+Ef+CX&#10;V5eMJPFthby3SOREYLvjZjjPHXNCaA+GLH/hPP2kfGSLdrq81i1wkipJG0yLkgZHAr9dP2Kf2ax8&#10;H/DMdxcxBbxLh3UyWvlvho1HHPTrXSfCL9j3wX8J9PiuFspIriCMM580MPlOfSvcNA8VadrihbJm&#10;IBK8rjoKTfYDb98Y9aF6UtIvSsXuMWiiigAooooAZJs2Hfjb3z0qrAxSZguWTPAHQCrM8XmxMnrU&#10;EhFnEMcHHPegD5j/AG3PhlrXxc8B6x4asFujDeJFzDCZBlXVj8vfpXU/CT9mfwtongXw9bX+k2F1&#10;cwWMCTLJagMWCAEMCSQSa73xX8XNC8F+ZPq8kiRRgFtse488D+db+gXkupWsGpW5BsbxFnjJ4JRh&#10;kZHY4NPzAxf+FGeAP+hN0j/wGWj/AIUZ4A/6E3SP/AZa7nzRR5op3A4R/gT8P2jZf+EN0gZBH/Hs&#10;tfD/AMWPg34e+BHxo0LWj4YtbvRIYxc3DLbeVCvzMDuPIHA6mv0b8zFfOH7cWi22qfs3+O9UxnUL&#10;bTZBCc4GQCR/OjcR6L8I9P8ABviHwvZeJNC0PTbL+0IhIfsoUnHYEjrXYSai0UZRdNZk9ADj+VfC&#10;f/BOX48al4m8F2XhppVZ9LsolZdnQ8jrnmvv9rgpMinG0jJ4pDJLV/Mt422eVlc7D29qmpAQwyOl&#10;LSAKa3WnU1utBUdxKKKKCzL1SzlmuEk+1m3hC4Ydvqea+cv21vhzpnxC8PeDLe91i2sls9REySTB&#10;WEhGOBkjmvpbVIhdWr2/WSQYX0r4p/4KUeKoPht4C8DXtw7RqmpYkKjdwADQB9myyvb6XHcpAzvG&#10;iqEA5IwOau6fJHcW6yqojlYBnUdQfQ18b6T/AMFQPhDNNbRS6reG32APiybrjtXTJ/wUZ+Ctmvnr&#10;qWoATcjNmxoA+o/Ll3cM2KsKp2/eOcV8o/8ADy/4NbuNUvsf9eTVMv8AwUq+DBTP9p6hnH/Pk1AH&#10;unxO+INp8NdFi1PUJI0glnWANNKI13EHHJ78dK6DR2SXRUu4iCt1Gsy7eeoBHPfrX5s/t0/tveBP&#10;ix8KdO0fwffXM2px6vDOyzW7IPLAYHn1ywr7d/Zs+J9l8Rfh1pvkSmRrW1ghfKbcN5Yz/KgD1WCb&#10;Fsu7hiMZJ5qtBb3FvayBpXlYtkHnIHpUuoKIodw+6nJ+mMmvmz41ftr+GfhfrUFs95LFF5O9x9nL&#10;nO4j+lAH0ra+bIrI+4cdW71LGsNqdhZFY8joDXzZ8C/2xND+MGr3FtZXckyoqFc25X7xx619EX9i&#10;1zMsy9NuOtAFyeRg0WwEgnkjpViqj3AtVt0bq3y+vpVugAooooAKKKKACiiigAooooAKKKKACiii&#10;gAooooAjuCBH8zbR61mtNNLcRfuGChvvdsevSrt9E01uVUgHOeaGnW38tG5ZuBiqREiveKs8dzCw&#10;yDG3X6V8sfsM/BCx+Hmm+MGudupT3GpmdJZoArJnPAOTX0/rV4uk29xdSAsmwgBRk9Ca+WP2I/jp&#10;Y+No/E9pJJM066l5KGQKoHX3oJsfWn9nWv8Az7x/98ij+z7X/n3j/wC+RU3nx/8APRf++hR58f8A&#10;z0X/AL6FAyBtNtOSbeMDrnaOK4H4sfC/S/il4PvNGmmhtIrjbm98sPtwwOOvtjrXockkUkbL5icj&#10;H3hWJdX2naRp7QXbqY87iFYevHU0mVE+Ov2X/wBobw9p/wAQfFfgK/gsbKbSdRGk2kk06hrzaxQM&#10;qkdTjoCa+07OzC3nnA+WhXiEDgcda/EDVtW/sH9sq4vrVtsJ8XGVccnAuOK/aj4c68/ijwjZakWJ&#10;kkBBLDB4JHT8KRR07daSjn8aKACiNhuOT+dFM2EOW7GgB/2cecHBwB/CBXl3xz+GNr8UvD76ZMqw&#10;Z3gS+VvPIIzjPvXqqtng9ajltY5s7lzQB+RmmeD/ABr+wn8ZxPo3h3VPF3hVLYk36IYIFeQglejc&#10;/jX1l8N/+Cg3hDxldW1rrd1pXh69jKI0NzqS7w/RgQVHIPWvpvxX8N9C8aac9hrFmLqzYhjGWI5H&#10;SvjP4zf8E4PBevXVxfeDdBstO1dnkl8+eV/9YTkNwD3oA+r2+Pnw5utPFxJ420WGEn7xvUxwfXNe&#10;LfHn9vj4e/DnS5DoeuaH4olW2d2jttSTO4A4XgHk4r4N+In7FPxw8J2csU+vaK+lRlR5URkZvXvH&#10;XzF4g+Ekvhv4iaDp1/ZNJb3c6rd7A21vn+bkgVcdxS2PaPjF+3B4x+NGoTr4f0/UtDhmdWT7HeF1&#10;wFAIGFHU15v4V/Z5+MfxS1q3uLrQvEeqWZfY9w8DyL64PPvX6bfs5/sX/CfVPhroerS6DaC7kViz&#10;vOQ3EjY/lX1r4P8ABugfD3Tzb6XAsMW7ftjfdzgD19q1b7GR8IfAn/gmbZeHdFt9Z1nWJI7u/iHm&#10;afd2GDAwJ45fr+Aq5+0R+wKPDmh3Xirw3qM9zqFnCqx2NnZbTISxzghvQ1993t5EI0muVaSFjlAo&#10;5H1oN3aeII/szxuYW4ZW4pczA5P4H2d7o3wd8FWt5by/a49LgSZJQQyMEGQR2NehLIv3Q4ZvTvWL&#10;oqXUd1c2+8fZYiFiT0XkYzW0LdFbeB83rUMaHUUUVmaijkimzbo1BVS5zjApy/eFSMwUZNAEUeXX&#10;JBSnMgHU4qOO9jkcKM5+lSSqWxj1oAjktYZm3PGrH1Iptxb+bCYwdg24GO1T0UzIpR2DR2fkCQ5z&#10;ndirYUhQOvGM06igCvHbGO4aTdnIxioY7BlkDGUsM52mr1FICvcQidVTO0A5p0tuHhZFOzPcVLtF&#10;LVAV44DApAyxIwTT7dSqYIwalopAFFFFIAooooAKp6lGZrfYFLBuCBVyuP8Aid41TwL4amv28zdg&#10;qpjUMQcEgnJ9qAPkX49fDW0+Bfx20X4y2sKyW2iWLQvarF5Ub7zjJfOAePQ19XfDf4kaV8QPCVhr&#10;cF5b+be2qXLWyyhzFuUHBP446V+KXxi/bx+IPxe8Oat4XvdUmuftL+WI/soXKq2exzXLeCf2xvjL&#10;4I0tNN8P6k9sltAsLCS03HaowB09qYH75W+p6ffWD20t1DvbPyMwJ/KvgfWJF/Zx+P1t/Z8h1eHx&#10;v4g/fhT5S2waXqeu4fN7V8U6f/wUG+M1ralp9TmbUQTtZbEbcH/61cb4v/ac+JfjDxR4d1nULuWW&#10;5sLpbqNhakYYMD0ArSOwH77zeINLhszDPeW9uq85ZwAO9fnp+2J4w03X/j18OdN0zV4NQmlnEWyC&#10;UMQfMwBgHr7V8eeJv23vjdretTWtrqrmFgMBrL29hXrP7JvwD+Ivxk+LXhvx14jvbG4tdG1KGaRH&#10;DpJt3K5wNuM49TV2C1j9SfgVpN3pXh2ziuYpF2xsNzqRyWJr1NnwwXHWoLG0isbVIol2IucDPvmm&#10;rN506kdOlZ7gTYELFs53VJ3NRXP8P1qX0qWAtFFFSBnXVmZo5YgxPmAgPjJT6VVs9Bs1s1srvy7+&#10;RfmJmUEn6g/WtXcIXw3Vzxiq6WbrqklwSNjLgevaqA828WaX4b+HPhnWPEMuh2EcloDOJGjVCOeo&#10;OOOvWtb4O/EzR/iN4RsL+wubUzyIztbwTByoDEZOB/Ssj9pLSJPFXwX8V2VrhZXtSgLnAzkelfk9&#10;8Of2sPEP7MPj/UvDuoai62lnbqipaQq4G4q55OPWnFaiP2haOa41OGYhokQEEdj15q9cRqQGwOvJ&#10;9RX5i/8AD2bRZpo0W61bG3Df6LHyf++60z/wVq8Ix24ilm1gygYJW1jxn/vursM/SqMwbh5ZTPoK&#10;5p7+fQ5b+8uVZbRMu0khwqqMkkn0xX52L/wVa8MxSfaYptXEC8EfZo85P/A6r6n/AMFRdD8WeDfF&#10;dj9o1RnmsZYod9tGMFlYD+Lp0p8oH3t4e+JXgHxZ4v8ALtdX0a61oxn93FMjzbR+uK9LaYeQWhAk&#10;2jIC/pX4pf8ABPb4rDxJ+1kLvVHkksW06XClQDncuO9ftClwslipsjtaRQUJ5x6ZqZIa0Y+DVICg&#10;E8qQTfxRs2CKf/aVqzBBPGZG+6m7k/SvB/2mvjdov7PPw9/4SXxItzJcPcLbGWzQN8zIxXgkcfLX&#10;5f8Aw3/4KXfES3+JFtqXiXWZZ/CtvcFpIobVPN8vnA5OM9O9ZGh+4CncoJG0+lLXH/B74iWfxY+G&#10;uheLNP8AM+yapbrPGZgFbBHcAn+ddhQAUMpYYBxRSr1oE9hQOnqKzbrR3uL7zxcsi4xsA4rTopmZ&#10;wPxK+Eek/EnQLjTbuKCN5YJIRO0IcpuGMjmvjrxB/wAE7NX0nWftOifETVLC2V1229palUAHJAw/&#10;ev0Alfy42b0GaijeO7UZUnvzSA5HwZot5baC1lcyytJtCiaQHcOOvWvm79qf9iWX4/WcVnc+J7q0&#10;txercALbmQcKw6bx619eTXCW4woI+lOhlS6UAgnvzQB8qfBf/gnr4Z+E00EkuoQa15cjSETWAXOR&#10;jH3j619PaH4bg0O3S3h2/Z41CRxBcKgHQAduK2aKDUp32ni8hZQ3lydpAORViCMwwpHncVULk96k&#10;ooAKKKKACiiigAqhq0Bu7V4d/kBh/rfSr9QzbJP3TjO6gCpBcW9jYnzLlZI4U/eSMegA5Jr4Q/a1&#10;/wCCimj/AAn8bTeD9GsrPVYfs8c41C31BUALZ+XG0/zr6Z/aN+LGhfBvwLqDXyTrPqNpOsBgAb5l&#10;Udckd2Fflf8As7/su3/7WUMXi3VYrW6e4kkhDXDPGdsbEAYAx3oA8b+IHx2+JfxZ1+9n0e/1q1s5&#10;p5GWG3uGdGV2yBxjj0rAs/g78W/FcYli8Ka9qkjfN5wgLE446+1fsd8Lf2B/h74P0uBb3w/atcrH&#10;HlopWxuC8np617n4a+D3hfwrCsenaeIFUEDDk8ZzWylZGUtWfg7o3gv4/fDm4S4fR/FVjbId7IQ6&#10;rgcete+/Az9ujxV8GvEEa+LPD19dR3AW18zUb3ywrM4OeVPIFfrZ4g+FPhvxNbtDf2PnIV243kcV&#10;84ftBfsD+DPHnhxDoui2sOoQTfaDJPK+MKh6YB56U+a4j3/wr4+0/wCJfhF9V0a4gv0G1GS1lEgD&#10;EAkEjuN1dZpfmNp8QlgMTIucMOc+lfm/+x18VNe+D/jq3+G+r3TE6hdzXCRwRgoVVCBknB/5Z+lf&#10;pLp+oLfWcb4bLDuMUhk1pN9oUuV2EHGKsVXRhDMIgMZ5qxWcgCiiipAKKKKAEb7prM+xLeTBmYSx&#10;dChGQfrWk33W+hrmdc1+LwV4XvtUvGPlQEMdmCcEgDr9aYBrnijQPCKh9S1a002HOAs8oRRjkjmv&#10;nj47ft1eCfhaztpF1pHiaZYVcRwaggJyxBHQ9BzXwZ+2J+19r3jrx7qXhnw3ezqLW62FJLcFQrLj&#10;qD714P4X/Z58feN9Qj1O/mtZIwTGQwdT0z2T3oA+15v+CyN1a6gbeD4aNPF5mxpF1IbVHr/qq9y+&#10;EH/BSLwd8QhE3iGbSfCrvuzFeammRjp1Uda+Erb/AIJj/F+7t7a/tNa0KO0vAJEjeWXIU9AR5fWo&#10;PEH/AASs+Kdrppv5dV0J3yAdssv/AMRS1DQ/Y7wv8XPB/jRdujeINNvi+B/otwr4J6dPWuqgYRuc&#10;yblx94nivwz+FPxa8WfsoeJIoPFM809n9pjG6xty+FjPzZLAdjxX65fs3fHLRfjt8P8AStYsfPY3&#10;UbS/6Qqq2AccgE1UfMD1RbH/AElJBc7sHOz1/WrV1am4jXa3lkHPH8qWG1WM5bqDxSTyPnCnvVgO&#10;GZlw647YNPEYVSFAUkYyKd3H0pKkBtvH5KBS273qCaFY7e4LvsVgSWPRferNcj8WPEa+Ffhz4k1E&#10;lg1tp1xMCoBI2xk55pgdBpMcT6aixTi4TJxIvIPJqZlabByU28fWvGf2R/imnxO+EOkao7ySTXDT&#10;fNIoXO2Vl6A+1e2uhP3SBT2YDXx5OHwwPHNfFP7Xv7C+mfFaR/EGkXC6fe2tpsS1s7IM0jZY5yGH&#10;J3fpX2k0MrrtJFJDZnyyJsMSe1C0A/BXxN+z78dPhxrV1Bo2m+KrmxRtsbwwugI9Rya5eS++Op1y&#10;GC9n8UWMJX5hIz4+uK/fbXNL0q6byri3aQ5xweK4y4/Zt8D6xL597pCyv0z5hHFXzaCPwq0z4X/F&#10;Dxlrl6LjQdc1xvN/dSSRM/JJ5HXrX1R+zD+wB4r1TxTBr3imy1TRpPLZDb3licDkY5z3+lfp7ovw&#10;L8I+FpTPpemrbspDE+YT06Unxb+KUPw08FSeIrh5Fs45VixGoLZOexOO3rRfsBZ+GXwx0b4a6TBb&#10;QR2y3DRRozLEEZmUYyeetd/XJ+BvEun+PdDsNUhDt5kEc4L4BG4A9Aa6ys2MKWkpaQDqKKKgArLl&#10;MlnMfKQzeacHb/D9a1KryyR2rA4OW9KaAaqw2/ys6+Z/ePWs7SXk82/a5UpCHyrydCMnke1W2tft&#10;V35px5WMYPBzXyV+37+1Jd/s76XosFhdTW8mpw3Cr5UavkoExnJH96nqB9Kah8TPBOh372154i0q&#10;zvFA3Ry3CqwBGRkZrMt/jZ4CklZX8WaOTuOM3Sf41+EniH9prx58QPFl1q4nuLlZkUbxa9doA7cV&#10;gXfxa+INvfRtELkZ5/49G/wrVR0uI/oBvPjV4GgjUR+KtJb5sYW6Tj9aJPjB4KthvbxVpZfGQhul&#10;yRX8/N38aviYkgO+4ABH/Lmf8K1JPjx8Q9Qh+Q3K3YACs1ngfyoS0Hufud8Qvi14at/B+qXMPiGx&#10;d5bWXYq3K5zsOAK+Ov2Vf2uLbS/ES+HdQ8l2luZpRcT3eDt2HAwR0+X1r8/r74v/ABcn0qJLy6Zr&#10;HBBUWxzt79vSuDs/H2t2XiaHV9CjuFuI1KhhAX5IIPr2NMR/SfouuQ65plrd2zpKsyBzsbIAPuK0&#10;WZlPC5r8WvgV/wAFD/iJ4Zj/ALP1+9vTbqIooBHYgYAJyOa/Sn9mH49SfGLQ7e4ne4klkL5aaIJ0&#10;A9DWTWoHu7XkQ4Eil+y55z6VLE5kjBIxmsiGw868L8EK2TWlHcL9qaAA5UZ9qgZYooooAKzrdm+2&#10;TggsMng9BzV6WQQxlzyB6VDDJE3mOgIbGTmqQHxP/wAFPNHubH4DeKtasbuW2miS3C+SCD/rYweQ&#10;fevnnw3/AMFcLn4f+BvCGiSeA2vns7CC2edtRCl9iKu4/u++M9a+gP8Ago3cat4s+EfiTQNPlCi4&#10;jh2q44yJEPUZPavjXwr/AMEzviF8SvD2mXdtfaPGwt45FM00oPzKD2SlcND28f8ABZyU/wDNOD/4&#10;Mx/8ao/4fOyf9E4P/gzH/wAaryz/AIdB/F7/AKDfh3/v9N/8bo/4dB/F7/oN+Hf+/s3/AMbo1Eep&#10;N/wWefaf+Lbkf9xMf/G68G+PX/BQDU/j54b1LQ7LQZtOivrc258q88wAnPJUKM9a6aT/AIJC/F1F&#10;LHW/DrADJ/eTf/G66L9mv9i/QtJ1qHRvF2n2t5qkt2dkiyuBtwB3APUHtRqI7D/gkb8IfFXg/VvE&#10;mta9pF9a6TqNnCbO4uoSscmCxO0n+lfpfdXJj1OIlf8AR9vzSnoD6E1zfgTSbDwb4bsPDOmQmC30&#10;5BEqKcrtHoe9dbeQpPA1uBy3PtQUWUYOoZCCp5BHSn1Faw+RAkf90AVLSAKa3WnU1utBUdxKKKKC&#10;wb5VLBNxHSvz7/4LEaaNY+Evg6EyeTM2pMEXuzEDgV9/312tjYyztnagycda+VP24PgbrX7Qnhvw&#10;XHpUtrHHY6kLtxdsw+UY6YB54oA/Iax/Zb+NOrlJIfhp4gROxjtGwe+atW/7I/xyhkmz4A8TMp+6&#10;Psr8V/QXp+m2ehWcMaRFSiLnBzzgA/yrRW3ikUOq4DDNAH88Dfsl/HISZHw68Sf+ApqxD+yf8cW4&#10;/wCFdeJB/wBur1/Qq1ghOcfrT47NYznAoA/nlvP2SvjRaoktz8PvEipnHzWjAZr9Af8AgnTo/wAQ&#10;fhzb3Gk614c1U291eq73FwjKIVCYwQc/zFfohrVvZy2gS8XdFu4Gcc4qroOh2ug28728exJG38HN&#10;AF69U3GnzRBTvkjZfUjIIz+tfit+3x+y58RdH+IlnLomn654k02a0aSWaC2bZExlPynk9sflX7UW&#10;/nNNJMWBhZflHcViTeH7HxdZzDVoftA3bOuOAcgce9AH5g/8E8/gJ4w8M6o9/q1jqdn5sUTFLiAq&#10;FxISea/Vi4s2kVGEpTaoXbWfofhvSfDi7LC28kYC9SeM5rd4kX2NAEMKrIqg8lMYNWKakax9BinU&#10;AFFFFADPM9qPM9qZRQBNRRRQAUUUUAFFFFABRRRQAUUUUAUNaaRbEmNdzbhxTbqFnt0m58yNchfX&#10;2q5cFRH8wyKyytxZRyyzyh4lG4IOpHoKpESGNqH2zT7mOVQsnkuSnUjg1/Pv4T+OmtfBbx54ik0+&#10;xN6P7SebazlQTkjHH1r+gS5VNQ0ee4tU8mV42+9weh4r8u/2Of2U9N+Nut+KNc1jRbc2tlqpjkh1&#10;KIq8i8/dGORxSsyDw/8A4eQeMv8AoWIv/Apv/iaP+HkHjL/oWIv/AAKb/wCJr9OP+GC/hf8A9Cfo&#10;/wD37/8ArUn/AAwX8Lv+hQ0b/v1/9aiw/kfmQP8AgpB4yk4HhiPnj/j4b/4muJ+IH7Yvjb4kW8+i&#10;roxsrqcLjyrhmYYIb0HpX61v+wb8MI4yy+EdIyAT/q//AK1fP/7RH7FugeC/Dt/4z0fQrCGO1VEE&#10;FrGfOOWVSQAPf16UWKTR8kfs3/s3+Nvid8TPCGvS6RfG10/UrW6uZkwQoLqzFsn05r9stH02Pwjo&#10;cEatuVBtw3HU+1eK/su+KvBbeDbe30XTP7Ov7ezgS83bVZ5NgB4BznPrXuNrG+psJpiGs26RP1z0&#10;/nSKuascnmIr+ozTqFQKABwOgHtS7aAuJUq/dFR7abtk3H5sCgLkzcqaZ5m3rTlJxzzTWAPagLor&#10;tFE155nm4bGNtTuyxqCQNvcmm+Su7dj5/WgLuDK/zDsKAuUb23sNUBjkdGPBIxmuQ8YfBjRPFmiX&#10;1jKqwi5iaPzVjBZcgjI9+a7hrCAZKRgN60iwz+TKrSZYjCn0prcTtY/Nn49fsH+JfDqtqXgrU9b1&#10;Wbzl22sZCptAySOfWuP8DfF/49fBTSpl8Q/DSePT4ZDLJdXVz91AAM9+Plr9V4YWFqqSkMw6muf8&#10;XfD/AEXxno9zYajYQ3cUyeWyyjgj0Na8xmfK/wAHP+CiXgbXozZ+Lda0jw9cQxjMcsxyGJOR0rof&#10;ir+3f8O9I0ef/hGfEmk61cbAUSKY5JzyOnYVzPx4/wCCcXhHx1o9sPCWh6JomqK5e4uXQoZBgYGQ&#10;p6V+dHxI/ZJ8V/Afx9b2WpXMGqWxh88rZq7DlmAGdo5+WmrXA/b/AOGvieTxd8P/AA7riwqP7Rso&#10;rk7TkDcoPBrplZfM5bD4+7Xm/wCzfMY/gf4OR0ZBDpFuNrDGMJ0xXoNldR32JkQjqOagaLlFFFZm&#10;oy4YpCzAZOKdasZLdGbgkc0vDDDcqeuazPEWpf2XYRmJWO99g2DOMg0AXI5LbzwFlBfsKmuGYbNq&#10;7snn6V8za58bD4P/AGifCnw0vZLmTU9ftJb2CeMDyURQ5IYk8H5T0Br6Vs5P3axyNudRy2eCfagC&#10;xRVdrtVulg2ncwznHFOhuFmkdQOVODTsZE1FZn9uxf21/ZnlSebs378fLj61elmETKuCS3pRYCWi&#10;mhgR2zVWPUkklCBGBzjJHFOwEpvIlkKFwGFTBg3Q5rwPwf8AHzSvHvx48V/DuxhuoNT0OJpp5plA&#10;icBguFIOSckdQK9otNTAuEtmRyzc7scDikBpSMVGQKIpPMXJ4ptxMsO3cM7jgU9F2rigB1FFFIAo&#10;oooAKxfFmix67o89s/VlOBjPOCP61tU19uMt0oA/JfwF+y7rPg39s7wvca1pM1n4ea0mea6lQbFY&#10;9ARnvX3pY/ALw0t89zp8i3nnNlwIhgDOc16H4s8O6Tr0LX0kVul/Gu1JpWAKjNaOiyaXoulxkXNq&#10;JFiAcrKvOBz3p2A86vP2e/Cv9qLJJPHHLtx5flL6U2X9mHw5dMHEv+0MRDv+NekWuraNrkP2tbi3&#10;3527mlXP6Gp4vEWnwuIvtcHB28SrgdvWrW2gHn+g/AHw5ouob1Kyy7SNjRCujs7fR/At9DpsbxRy&#10;3zgopXBJzgYxXQ3WtaXa5uDdW7Mflysq5/nXw7+2h8cLz4WfHz4V3A1R5dJlmWS4htXVtyCTODyO&#10;ce9MR94CzG37xFPigWEdfeuL+G3xMsPib4ftdY05zHBcKzLHKy7gASDkA+orqI7h7htoJHOOaNRk&#10;91uk2hV3DNWiaZGoVcE5bvTiM1EvIBaKKKkCOSESMpzjbVRNQZ9VktCo2qu7Pft/jVgSNNJ8h2hT&#10;znvUIaBb9yI/323lvUcVYHAfH6+bwz8G/Fd/EvnPHbGTY3API4r8mvCP7M+uftMfEbVNam0y6gtL&#10;mBZFktwCvy7UOMkV+w/jrwqfGXg/VdDmMbi+i2ASH5cZBweP6VjfCL4V6V8MdCt9PtbKCG9iRkkm&#10;gHBBYkAHH0oQM/PmD/gk/p8FxE32vU8Yyx8scEjp1rab/gkP4YvoUlm1rVI3zuKiMcfrX6RMZY5l&#10;3NuTqQKJHdmUKSozyParuxH5lX//AASY0ZZwtrqOqTRY5ZUH5dap67/wSts7KO0js7zVJTICkg8t&#10;eOnvX6jtIlqnCnHXim/LKpkIzxuGe1HMB+XOj/8ABN+++HF+mraS2qSTr8mNqjgnnkGv0n8DaFL4&#10;b8J2keXmuFt0BR+u4DpVSbxvYr4r/sS5kCv5fmfOwA9upz+ldPCJEt5G8wMpGUKnIApS2KW55B+0&#10;L8DtI/aU8Ajwvrd9JpkiTi6KwAM2QrKBz/vV+evgv/gnD4hvvEB0PV9M1Gx0S6nKSXuxcqnOCOa/&#10;WOxtYWk86SMNckfNJ61N5jRuEfLu33WHasi7nKfBz4e2fwj+HWieDLG5e6ttJt1t0llGHYDucV2l&#10;NjiRW3ceaep70/bQFxKVetG00oWgTasLRUEN0szyKAQUODmku7yGyh82V1RM4yxwKdiCxTGkVO9I&#10;sysqEfMGGQR0pxVW6gGnqAKyuOxpHkEeOnJxS/KnQU1mRuozRqBPRUfnD0NHnD0NSaElFR+cPQ0v&#10;mjrQA+iq814kK7sFh/s8057hVhMmMgDOB1phdE1FQwXKzwrIAQD2PWpN3saQx1VL5P3TNnBx0qzu&#10;9jVKaYSagkBBKlckdqAPhH/gp54BufHkPw0t7eWZYY7qb7Q0J6KTFyfyNe/fsd/DvSPAnwttLTTL&#10;v7ZGs0rBmUA5JGavftQ+C4/Eng2S5hiR57C3nkXqSrbQRgevFfJ37A/7amkwxQfDbxJb6nH4ljae&#10;5e5uY1SEx7htwWbPf0oA/RKTbeTEMdnlsQMd6fK81ugEUfme9Ztn4h0qaOOdb62InAdR5y5Geeea&#10;sXmuWUCBlvrcjOMCVT/WtEZvcswyzzKVki2Dpmk+zxwebI0ny7Duz2GOTWPqHjPTdJ02e8nvYSkS&#10;7iomXJHsCa+Sf2lv+ChnhL4a6bLYW8GpteNL9n8y0WNxloyR/H0yRTsxHHeOtU0W6/4KJfC19Kuo&#10;bm0TTbhZnTgK2244Pv0r9BPLS4jRkb5OoI71+Y//AAT6+EviL4peLf8AhaviG/t71NO1G5giW4J8&#10;8RsmVA+XGB5nr61+ld9djT47cJlUdgoC035CL3notwsWRuIyB3qXdUZhRpFlK/Pjg1JkVmx77C0U&#10;m6jdUhYWik3UbqAsANfJX/BQr4iTeF/gz4ksrdVaSS2icHJDD96vSvrRvukDrivjP/gop4Ulb4I+&#10;KdZnZJYre2iBTJ3keavQY96pa7BtueC/sK/sjv4i2+ONWW6jGqQxXK+YgZSQw6En2r9JrXwjpVnZ&#10;iwWKIMfmB2AHt/hXkv7GVxBc/s4+BTagQN/Z6lt3HGTxXtOpt9mH2sc7Rj5eT/nmizAi0rT0015U&#10;cAKcBcii4luPt5jS0ElvtzvxxmpLG9F0uXRm6EZFX9xZcJ8poswPNPjL8GtL+JnhHULJoFinktpY&#10;h5UYLEsuPzr4Z/ZD8Mal8Nv20/FHw7UTtZabobTqZDg5Z0/hHFfob4g11fC0D3V5dKIlUyFQ4BIH&#10;JHNfDHwL8Tw+Mv8Agpp8QL/T3ZYpPDgwzEYOGTPIqlpqI/QSSN/tEBAOAOasecrMyggsoyRVCMzQ&#10;3USSyh9x7Glt9yalcFj8pHAoGTafMZ4mZhgg4qzUVoUaM+WpQZ6Gp8e1IBtef/tAll+B/j0qu8jQ&#10;7z/0S9ehba86/aEEi/BHx0yN8i6JeFh6jyW4oA/JL9nH9uzVvhH4YtPDMWi21wbNpsGSYqxzIzdM&#10;e9evyf8ABXjW4tQggPhSw4ON32o+v+7Xl37Lv/BP3xJ8a9NtfiFbarpkGkah5wSyumcSKVkZDn5D&#10;3U969vj/AOCV+otqCPJPobkPnq/r/uVfMieoz/h7lqYYqfDWnZH/AE8n/wCJq3L/AMFZ7hY9x0TT&#10;dw/h+0n/AOJrmfiX/wAE75fA1hJqFxNo2xjsG1mB+7/u18+fs5/sH+LP2iob3WbC+tNKsLO/eykt&#10;9Q8xGkKhTuA2EFcMOc0XiB9R23/BXRZGKz6RpUTD+9cHr/3zUt3/AMFS7i+kDTaTp9vY4Aa4+0Ha&#10;D/3zVJf+CTN5DaQrLNoMtwOGk3Oef++Kkh/4JXa4rfY577RJLZ/mMe+TH/oFO8Rk1t/wVGsdFZik&#10;emTpc4B3XB+Ue3HvXlv7VX7fh+K3wjuvC1hZ2TGSeOXzIZiX4J4xgetd54i/4JOaiul3Lw3ego8U&#10;bFMM+Qcdvkr58+Ff7Fuq3HxWXwBqlxYC/Nu1z9suCyw7cjA3Fc55o0A+4P8AgnD8eNO8XeFrnS76&#10;7gtrq1t7a3jj3kszBcY6da+6K+J/2af2JdX+DniCS+N9pj25nSU/ZWY7gv8AwEA19sVMtwClpKWp&#10;GOoooqACofMy2JAFGflz3qaobiEyMhBAwec00BWum+1Tm0J2gjduHWvgb/gp58GbzxRouiavZxz3&#10;Y0uC7ncKBtHCHnn2r74lkVtQKIhEu372OK5/xB4LsfFFndWGv20epW9yrRpG4yAp6g/XinqI+Sf+&#10;CZ8Wlaz8DfDou7O2OoeVcM8bICwxMRk8V9gah4Z0yO6iddKtmUDJPlivDfBf7M/iD4a/FC81Hwxq&#10;NhpHg1rYRW2lQsymNiQWONuOSCevevoSTVLO1slW7vbfzVTDFpVGT0J5PrV9hkUHhvR5olY6Zagn&#10;/pkP8KzNQ8B6BeajDO1pbxuq7QgiGD15rTtfE2jtGANRs19jcJ/jTZdc0ya3eeO4gkZDgbZFJP05&#10;pdQOc8deH9OtfAPiMrpduVi0+dlbyxz+7Y18Z/8ABPG60LXNPuGv4bWO+GqXKiBlBO0IOf51906k&#10;0eo6JNbzL51vfRNDs6jDAg59ua8++GfwA8N/CkPdWOlWcD+c0ubZecsMHtVCJfGXwM0Lxq2+eOOz&#10;WMsyGOIfNn/9VdB8MfhjY+AbFI7SUyBS3VQOv0rtkSOaFCFwuOAe1P8AK2riP5aze4yhp9g0E0rN&#10;uwzZGanjjxqDt/s1ZkDMuFOD602GLaoLcv3NICWiiikA1iAvzcCqVuqtLNtOc5HHvU99cJa2ryOp&#10;ZV6heSajjZGs2miXyy6Fhnr0yKoDhfGnwtg8UxyrK7/OB0UHoQa6bTbefQ9P06wt7XdFGiws+MEA&#10;ADJr5g/aU+PutfBP7dr1ze3v9j2kaF4bdcsSSAMZI7n1r3T4Q/EK38WeD9N1i61SHbfWcNyizTKG&#10;XeoOCM9eadmI9F+zj+8aX7Ovqfzql/wkmk/9BOz/APAhP8aP+Ek0n/oJ2f8A4EJ/jSK0Ln2Yf3jX&#10;xF+3p8P9R0PVovivpcc7R+GtN3vDH8sTlWdvmxzn5vSvtA+JtKCk/wBpWf8A4EJ/jXxh+31+0VoV&#10;l8KfE3hdHkna/wBNbiFkdOSw5+b29KTEeo/sZ/tCaZ8bvhxpqwz2p1WOzSW5t4XLNGSOjZFe/wCj&#10;WkkMbNKGDZOAfSvyt/4I7zXl14r8YrH5kFslnD5aupAxlulfqrDdO1o7EksDj3poC/RUcLF4lY9c&#10;CpKkAprdadTW60FR3EooooLIr2zXULGW3ZiocYJHUV80/tjfHi4/Z18O+D2t7KG9jv8AUBaFp3K4&#10;6cjAPrX0bd6iY7yO0UMHkGQwHA+pr4K/4K6XGPhf4SLHE9vqRdH9GAGCKAPvC11Sx1mzikjuVO5F&#10;J2/QGrsd9bxqqLKp2jFfz6WP7ZH7QOnWv+j+KdURF4CiNs+nHFWIv21f2iJAzjxdqgJ5KtEc/wAq&#10;AP6CBeQn/loKbJfwRj/WCv5/h+29+0TCPm8V6of+2TUv/Da37RM65/4S3U0X3jIquVk8yP1u/bn+&#10;Mi/Cv4T2GrRGJy+qwwEO5X7yv6fSvYvhf4wtPH3gOwubaZJS1pEX8o5wSgOK/Ajxt8fPiv8AF7TY&#10;tF8Wa/da9p8Uy3ItNjMd4Bw2MdgSPxr9Nf8AgnP8WNQ8ReDr+zuPtkZhuI4As6bcYTHHtxRysOZH&#10;3I8l1p8EcUFuZlDYz7etXpHIZUKhVYZJ9KhtZ32/vCTkcZp8CMgImPmMTkH0pWY7osqyBQARxTZJ&#10;iPujdS4T0oGzsKQxqxlsMcjvU1V3EjSLsbaAeR6irFABRRRQBDRRRQBNRRRQAUUUUAFFFFABRRRQ&#10;AUUUUAMkQSLg9KyNWt7mS/sWhj3RK/znI4HFbLdKz5Zmt5BGzFmlOFOfu1cSJFCNp4deuWlULaeX&#10;kPXMfDnxZ4X8XLey+Fb5b62t5tl0yxlNj88YIGfwrtryMR6dcBiGk8pue/Q1+TP7If7Y1n8CZvGm&#10;la/DdahJc6s0kZ84ABRnjBI9atEH62bov7xphWE/xmvi5f8Agpp4Oz/yBLn/AL+p/wDFVZT/AIKY&#10;+DG/5gdwP+2sf/xVFmM+x3SNVJViWAyB70yOE6laYuUUZPK4BFfIMf8AwUp8GSMo/saYbuP9bH3/&#10;AOBVz/jz/gpd4a0m3lW00y6aRQpCwTIT1Gf4qiXmB8qR/ETV/gt+2PeQW8SnSdZ8XMLqWZifKjFx&#10;1UD0HbFfrboHiJfGCRXFiVm0eRcrOoIJI4PB9wRX4cXXxDk+Onx80dtL0y8Vr7XQWuNpcW++YYZi&#10;uemea/av4HeFrvwT8OdN0e8uftVxDuLT885YkDn2OKkD0VVEahR0AxTqRfuilpAFFFFABRRRQAUU&#10;UUAFI1LSNTQDaKKKoCpqE0sKxmJA3POfSsDxL8PtL8Y3Anui24Ls+UDpkn+tdSwUqQ2PbNV7e1kj&#10;58zjPSmBBZ2kWk6XBp9vzHDGIlz1wBgVPpsJt7URsNr5zimI4hnfzOctxntVsMGbIIP0o6AhaKKK&#10;zNRssInjaNiQG4OOtUrO6g+1S6cjb2hXdgjn/PNW7i4+ywvKVLbRnA6moLZrdk+3LAI5JBhmwAT9&#10;T+FAH5d/8FHPjBq/wR/a++HXiWxtreW4tdElKrOPlO55FPT2NcJq3/BWz4iR29utloWjXDxnJUq6&#10;/wBK9d/by+Cc/wC0R+2J8OdGtruK1gk0aWN5JULoCrSNzj6Uaf8A8ElprOUzSeJNLkTrs+z+n4UA&#10;ePQ/8FkPioy+WfC+hfaey/N0qxB/wV4+KFrDcTv4a0QNt3EfN1Fe/aT/AMEwbFNTj1CS90do48qy&#10;tajB4+nvXxba/si33jT45eJ/DNjqUKW1pqi2p2Rs0ahmI6AcDit1YwPUrL/gsR8SLqHzv+Ee0MXO&#10;cbNrdPyoh/4LGfFLc6z+GdDj/u/erttI/wCCSeoWOoK58Q2Lpt+79mOOfwq9qH/BIG/1gZh8X6dC&#10;w67YTxn6CjQNTzGT/gr78VlvHmHhjQ2iIxnLVZl/4LEfEu+QxWnhzQ5XYYx8wOfyrtoP+COGuK3l&#10;N43tGVR18lsfyrz34rf8Ey774MabNqkviqyuvJiM21IipOCB6D1o0Gcb8A/2y9YsP2itd8Ya9b2W&#10;nX2vKtu8aoxQFpE4GMmv270fVrbVrGO4gk3oVGTgjnANfmN4C/YZ03xn8NfCGtWt3pbag7xXEjLA&#10;GlIByc4Ga/SbR9Ffw/o3leYG2gfd47AVk9wNCXfdzYx8iNkEelaCsGXIORUNuo+yhsfMVz+lFkT5&#10;PPXNIZYooopAFFFFABWL4q1Kz0jSpLm9m8mJAWDYJ5AJ7VtVx3xS019U8KXUSLvbYxAAz2NAH5S/&#10;tO/8FEW1K7msvC9xY6ggj2FhHIuGDcjpXhMHxu+IWqae93JYQrFqEe6IrKed3PHNdr+xr8ItKtf2&#10;q9J8O+OtAt72zu2uJyNUtAY9vQDDjHWv1qk/Z1+GmqJbRWXhDQ44LYgr5dlEVIHTGBjFOwaH4q+G&#10;vil8RPC9n/Z0unx7slsvPk88+tX4fjP48+y6hI9lCCqsR+9P+Nfti37Ovw1uJhNJ4L0QsBjmyiz/&#10;ACqGT9m34a5YDwVoex/vAWEWMe/y1pBpIR+JmifGzx7qGkx/6DDt5+bzT6/WuE+JXibxB441CxGq&#10;wLBfR/JaxxyZ388c5Pev3yi/Zr+GMMASHwRoSD/ZsIsf+g18Zfta/C/wb4c/au+CGlaf4V0+Gw1C&#10;8jW6jgtUEbjzgPnAGD+NNMVj4s+BP7Y3jL9nyaOwurCzSCGIxbrgs/3m3fwk+tfo98Bv+CgugfFS&#10;/s9OudSslu55vKEcMEgJ4HfGOua911D9mX4Q30jC58B+G5GPeTT4Tzj3WuG079jfwl4V8SWut6Po&#10;uj2K2rb/AC7WzRGJznjC9cU7p7jPerS8sZLeK/E5MdwMocHB/CtncMA1i6PDCmnW9q1sNkK4UFeB&#10;9BW1is5DFoooqAIWkMm4R4Yjg1HHGIf3snDHimQqbUXEjHcCd2KlhmW+tw6jAJ71YEGwX0gYnhDj&#10;iuB8e/tBeCPhvdS2esa0lndRMFdGhkbGRkcgY6VnftM/ECb4Y/CTxFrNpFOJbW0aZWtiVbgjoR0P&#10;Nfilq/xK8bftL+OtRexl1c7lSbZJvlYAAJzjNOO4H7Cr+3J8KFjYyeK7dSp/59pv/iaswftsfCm4&#10;hZ4/FULYUkf6NL/8TX5By/sj/Ei8mRBcamiuMnNtL9fStaP9k/4i6Rbqv2jU33ccW8v+FaWQj9U7&#10;f9uz4V/2olpN4qt03AnH2aXP/oNSt+3P8JnlkgPiy3Bb5U/0abnP/AK/Jq6/ZH+IIjN4H1IzpwB9&#10;ml3YP4VPZ/se/EK5Mdx5uoo6Ybm2ly36UrC1Pc/2xv2gtDvPiM+vaHqi3NuIok8wK6r1OeMZr9Df&#10;gf8AHzwn448I6VHperpeTQ20SzqInXYxXpkgZ6GvxI8V/CXxPJ4xPg++hvZb3yRPukgfOM8cEV3P&#10;h34c/Gr4Uw+do174iWCQK5jtIZlBC9Og9+KJWsB+7zXRmt1ltsSAn6VNGzMPnAU1+b/7JPxy+I1x&#10;qUWn+J7fxFLtt2LG88zbu3Lg4bviv0Zj33VqjAlGK556g1jcoWOzEd3JNk5b8qs0yNWSNQzbiOpp&#10;9DAKKKQttGTQgKsjDzCqcljg18z/APBQ7x1dfDP9nW61i12GaO9gX95nGC4B6V9L2iHzpS3IzkZr&#10;5T/4KXWseqfs56jazBfKNzC2ZOV4cVqt7AekfBP9oDw54r8H6Uk+pRfaPs0K7VjfqV5HSvTx4w0X&#10;/n8/8cP+Ffz1eD/ih8StFbUYdHu9clWE4h+ymU7MZ24x+ldEvx5+PI/5efF35T1XL2Efvp/wlWit&#10;x9sz/wABP+FL/wAJJo/a75/3T/hX4Hr8ffjyv/Lz4u/Kenf8NBfHjbj7V4uB+k9HKM/fX/hJrP8A&#10;56j/AL5NL/wktn/z1/8AHTX8/wB/wvr9of8A6Dfi3856T/hfH7Q//Qa8X/nPWJNz+gD/AISez/56&#10;fof8K5P4nfEHTfAfgnXNU+0qs62U08ayKSCyoSBwOma/Cr/hfX7Q3/Qb8X/nPUetfGv45a9Z/YNZ&#10;uvFdzbTIYds/nlGUjBHPBBFIadz9Zf2Uf2uG+MF5a6TO9pvaKSQiKNgeCccnivqTT47iCC5dkwzE&#10;soJ6+lfg5+yb4x8VfDn4tIWs9WiiWBkARXXqPwr9ztF1ya60zQmaKUm4gjZyc8EgZzQM6K1keSBG&#10;kUK56gVLSkbTgDApKRp0CotsRul3MRLjge1S1DdW/wBoiYI4jm/hfuKBmVNpsFpLeecxCXWQc8+u&#10;cfnX59ftsfsH3HxI1y48VeD7a9utQ8qOGNorhIl+XOepFffOs+LtO0B7a21OWEM7FFeZwoJ4BIya&#10;07rUrFdHM9oI7y3LYxAQy/pQB+CV3Z/EX4RrfWOp2bxNZkxJ5lyHJ8v5T0Y1ytr+1Z4tsZjDLDbg&#10;KO7Mf61+8uu/AnwT4whNzf8AhnSriWcF3NxaIxy3JySDzXC3n7FvwxlmMh8G+HFPvp8Q/wDZa2jL&#10;QzlufiLrHxW8afExhYW8HMw8v91KVznnua9n/Z5/Yd8R/EW+ivNbsLzymTzQy3SHkSAetfrd4d/Z&#10;R+GmizJLH4O0AshBDJYRgjj/AHa7+y8N+H/CcbJp+l2mnxxqf9TGqDHXHA9arm7EnFfAn4J2nwj8&#10;Hy6Xa+eBJJ5pEjAnO1Qen+7XptxYmSG2UAnY2ayPDniuDxlZz3FjIPLhkMTBHDcjHp9a6G1DKo3M&#10;W471HmArThZ1i9s0+mMqtMG43AdafUM0iFFFFSUFFFFABXgf7Y3w91n4ifCHxBpmiWZvbueGNUj3&#10;BckSKTyTjoK98P3TWXeaksb+Q9s06tyTjIq4kS6H5U/Dv9s7xB8Abyx8BeLrXT9Ht9LZLRnkDSOB&#10;nJyUyCQD2r7R8O/tx/Ce60jzIvFkEk+4fL9mmx0Gf4axPj9+xHonxqlvNQgs9L0++mZpDNNaKZC2&#10;3AycZyK/P7xx/wAE8/G/w41nyLLxDPdQFfMxbQSbeWPHH0rXQg/TSL9tr4WW67r/AMUQQRsOD9ml&#10;PHf+GuL+In/BRL4ZaDpzv4e8UWd9cAjaklvL07/w1+RPiH4a/FHQ9VmtZ/DviLWLaOQxq0dlMykD&#10;uPl6GtzwX+zL43+Kt8lodB1bw+HBPm3djIoGPw70coHpv7RX7c3i740MdM06ysZbciaESQblOGwM&#10;849K+sv+CY37Pt9oNnZfETUoLiK51LTpLeR2mDKfnXAAyT/DUf7Mf/BNOPwHdw6n4ivdP1qLzIZz&#10;Dc22TgEkjDDHTivvfT9BsPB/h+DTtFs4bGyhOI4LVAiL34A4FRLYDRh0pEmWUs25TkU+B830o9BT&#10;dLaVo3MjMxzxuqZbcRzPJkDcMVAyWOVJlJU5HSn1FBCIVIGOueKlpMArnPiFoP8AwlHgfXtJAZje&#10;2M1uApAJ3IRwT9a6Oo5CdwHOO9CA8t/Zv+GI+FPwx03QykkTW7SnbIwY/NIzdv8Aer0m8ufJu4E/&#10;vEfzpuoFooTsyACPu1Y8lZfKkYAsozk0wPij/gp/4zvNA+FOkJZqhkOt28Z3Z6EgV9PfD/SoPCOm&#10;aZY2agx3UazOWAzkgA4x9K+ZP+CpvhK88R/BXSjplvJNdR6zBM32eMu21eewJruv2b/2qPDnxI8M&#10;xNMgs7u1l+yhbqZfM4VTkDOcc0aiPpWC18q8nlOcN69KkXy7jEgOcccVS0u+ivlN2l2kkEoyihwQ&#10;P1p1zatIuYLpYU9mwKfUYj6RCsjzu7AZ3H09a+RP+ChWi2mmfCG+8eaO7PqsM8UKr91cZOfT0r6x&#10;1HWLPTLMG61C3ARTu3ygZ45zzX59/wDBRT9ofQ774Z6h4T0opIXkik/0eZSnfPAPv6Veoj1z9g/9&#10;qxfjZ4Yk0fUJrWO50OC3tAsCPkuFAO4kYJ4619h1+Pv/AASx0688SeJtfutNZ7OK1vIDcqucSfX/&#10;AOvX7BUpbgFLSUtSMdRRRUAFVpoXZkK8jOTVmq9qzGSUNnGeM00BH9qT+0fJyN+3OMVXk1b7Lb31&#10;xc7Y4bYFt3Xjnmovs7DxF5p4XZj2r5r/AG6P2hrb4J+EPsarL9p1a1uEjMEgU7lC89Rn71FxHn/7&#10;VX/BQzTPhfcXWi6DfWF5rMLoXtZoZMhGQnPT1I71+aPjz9qbxd8YNceFIIUu5ndYo7dmUMSc9zXq&#10;/wADf2RfEP7XWvJ4yvtYawgvIiwk1CJnz5bqm3djBPHrX6VfDv8AYh+H/g3Q47e58MaBeakqIFvV&#10;sI9wIXBbdtzWy0QH4f3Hh/xTDqxutdlvLGNiNvl3BI3DoODXr/hj47fED4SSRazZadDd6dajc8lx&#10;MTgldvIznvX7Nyfs6/Dq00+Fb/wXo2pvuwWaxjfnJweR2qXVf2b/AIa6tpslr/wh+hRwSAZiaxix&#10;1z020cwHxz+yr/wUgl8f3S6R4nbTtOULGkXkxOWZmbBHT0NfoZoN/Zarp/nWM3nQk8tg9cA18G/t&#10;V/sW6bp/hu31PwFa6foN7Zu9y7aVahJGCrkDKAHqK7T/AIJzfETXLv4O3Ft4tvLq41ldTlRVvpGM&#10;hQImCAxzjIND12DU+z4pkkLKpyV4NSVFb7JIxIqgbxk1LWLGFFFFIAooooAThhisW6ju5boBYgYw&#10;3XI6ZrYfIjODg1BNcCGMDBLMMZHrVx2A+L/+CpFxpy/s1+LYmlxflLfEeD/z2j749K/Ky18E/FDx&#10;f4f0uTTdPlaztbdDvS7VflxwcFh2r9iP2o/gDf8Axn0y/sDeILa5RFMcqF14ZT0wfSu2+EP7Ofh7&#10;wL4VsbC90rT7xjaxRE/Z17KAc8Vpshbn4f8A/Cs/iSvH2a4/8DB/8VS/8K1+JX/Ptcf+Bg/+Kr99&#10;f+FJ+CP+hX0v/wABU/wo/wCFJ+CP+hX0v/wFT/CjmCzPwJPwz+JbDaLa4yf+nwf/ABVdf8M/2L/i&#10;T448TWSa5pN15MkgTIvI2O3/AL6r9x/+FJ+CP+hX0v8A8BU/wrQ0fwv4e0uM3UWm2dn5LcSeUq7f&#10;fOOKiWo9Tx39kv8AZtsvgX4bhIW4hvZrZIpY5WDAY9CPrXvCWslvqCeWpMOMsxPeovmvpGe3nBhH&#10;zKUOQfoRU7XxurGSSMFWBxx1qQNGiobUlreMtndt5z1qapAKa3WnU1utBUdxKKKKCxklwkZCAgyn&#10;lQR1r4x/4KQ/CLVPi74W8G2VhatctBqnmzKsiptXA55NfaPkozrIwG5e57V5v8UPGGj+G3szq8UM&#10;ySzbI/OKgA8cjNAHlnhn9jnwxa3FpeTPdqEQA/MpAOPSprn9jDwm+pyXAkvNk0hbOVxya+gNWtW1&#10;LRHtrK6W3mkAKOjcjpVqxja0022hlkFxNFGFZs5JOOTVR3E9jwbUP2NPBPk83F7nj+If4VT1T9iP&#10;wZd6LcJHPfNI8RAG4DJI+lfREVwt021oiP8AeFJdX32WSNBEzhuPlHAq9djM/NKz/Zx8Ofs+fGjU&#10;9d1qa4stIntktI55m8wF22nG1f8AdPOK+1fgn8MdC8N6fJqWnTSvFcOtwCwAByMjjGehrwH/AIKx&#10;OdL/AGcrTVbGMwX/APbMAM0Yw5HlycEjnHArS/YD+OT/ABI+HN3bStcTy2zxWwkll34xH9TjpVbq&#10;4j6+1STzLeLyvm+YflV7zlXahOGIBAqCzhH2NA4DEc81EP8ASrtJkf5UBUgetQUi7RRRWZoOH3h9&#10;akqMfeH1qSgAooooAhooooAmooooAKKKKACiiigAooooAKKKKAKmpTvb22+P72QOaRrdLjyZpM7k&#10;5GKsyKrLhgCPesW8tJ4biGQTv5atllBOMehq4kS3Jb9reaG7UMTKIWJHPoa/Cf4Z/sm+OP2mPFXi&#10;XWdA01b6y07U5IHbz448HJOMFgT0r935oVvLCUoAjujLlRz0Ir5o/Yf+C978FdD8YwXSTs2oaibl&#10;fOhMZ79OOetWmSfBzf8ABL/4o/w6AP8AwOi/+KqvJ/wS/wDix/DoA/8AA+L/AOLr9kzeFU3Omwdy&#10;eMVzV9408OaddL9r8UafanGfLmukUkeuCaLvqKyPyMH/AAS/+L24Z0BcZ/5/ov8A4uun0H/gl741&#10;tZ1vL3QmF0uR/wAf0ZGPwev1Um8b6bdQwjTL231ISYDPbSq+0H+Lg9K2NPX7Ja7DN9rbOc5yah+Y&#10;aHyn+zv+wj4W+EUkWpJp09tqczQ3E+65Lr5q4JwNxGM19XzRi2tlii/h9ab9ikMiy+eyrncVzxj0&#10;q5uR2xkE1NhhHny1z1xT6AMUUgCiiigAooooAguryOzh8yVtqZxnGafHMskKyA5QjINR3FqLjh8F&#10;PQ1S1KVbRImDhYYh85BwoHv6CmBpJIJF3LyKjjuo5jtVsnOOlfEn7V37d+mfB3WtQ0izWG7mgMeP&#10;s98qMQyqTwD718jx/wDBSzUoNSW4NtfCPzN+z7ecEZzjrTirsVz9kVuo2meIN86jLDHaks76K/jZ&#10;oTvVW2njHNfG/wCy/wDtuaX8cWh0i6hh0SaOEzNdz3YJk+bAXrzX13q+sab4X0G41K7ubewsYY/M&#10;kuJXEcajH3ix4H1qhl288tVTzTgZ4oupJo+UA2Y618St/wAFLPDUfxR8ReF3srKSx0xlEWqNqCGK&#10;4yP4Dmvo74Z/HjQPixaLHZX1it1I5VYIrpXdgADkAHnrTsI9La3W4hV5M5xk4pbONPKDLnrinIwW&#10;2KZyVGDUemtvswf9o0new1uizRRRWZqIyCRSrfd71EsO7dE3EGMD1qaigDz25+Cnh+bx9pvikxSm&#10;/so2jjbecAEEHj/gVdounqZJi4ITHy81eoY4UnGeOlAHnfxc1+Twb8NdSv7UhZYnTBYZHLAGvkr9&#10;hLQrbXPih8U9dvATO15Bc5BwM/vD0/CvsXx7pP8AwlGkzaZPD5dtLtLO65UYORkGvzz/AGZfGq/A&#10;n9oj4l2Wv34tNN1bV4YrRr+byIygLBgm44I+bnFbGJ+mtneNeRiSLDJ0zjFPtrFLHe0ecycnJzzX&#10;KQ+PPDviHT1i0XXbCeUkMEs7hXOO/wB0108btDZ71YzkLnA5OcUgLq7u9cL8S/hP4d+LFjJY64ks&#10;kMkZiZY5CvBIPb6VtyeMLDTctqd1b6ag43XMqoM+nJ64rxL4/fth+E/hToNzc6dfaZrs6wGQR2t9&#10;GWJBA28HrRsxnyH4e/aSs/2Y/wBpzxL8Pr68j0/wnY7bHSzJG0sjOzoApIB7Z5Nfppp7Xl9pJN0o&#10;EjgMoGORwa/n98aeOJ/2kP2gn8Q2unTWj3Gow3bQqDIyYkXqfx61+9vh57yOSyjkWUp5YyWzj7tR&#10;1EdDZsvlmLPzKMMPSp44/LXFJ8i79u0N3x1plqrLH8xJOe9IZPRRRSAKKKKACqt8szxBYgDuOGz6&#10;VaooA+WPj7+y9N4g16HxV4T08z+I7SAR25eUKnJ5yGOOle6fDTQL/QfBmjQ6jH5eqraxrdLuBAcK&#10;NwBB9c9K7OigCN4wy0ydW+yyiPmTaQo98cVM3Sm1SAq6Us6WKC5AWbnIH14ryD4lfA+Px98SvCvi&#10;e6tmkm0SZZIZFk2hcPuGRnmvaaUc1SdgMmbw7bXi7pg3mHk4J61b01Z44mWcAENhfp2q1RSEIN/m&#10;Hpt7VJTV606kxhRRRUgQzRtNBLG38QIFUYM6dZrAhxIp5B596k1KZ4ZoCoYrnnHT8asq0c0YkZV5&#10;9aoDifix4FPxJ+HOuaDdQmX7dB5QjVgpIJHfPHSvz2+APwruf2Z/2lPFEWuWw0/wxJZxWtixcSsZ&#10;WZGIO0k+vJr9OLeRmLSO2xEP8R4xXA+LvFnww0/UrltfvvDcd9GA7fbpYRJuAyM7j1xiqj3EdhNI&#10;kLWl0UUWnlKzNtHcccY96kumTVEga1VXAYM2VHT8a+ffCv7YngbxN4pg06fW9GtLLc0ZeTUY/LGA&#10;cE/NjHAr2Dwj8QvD3i3VLq30XV9PvY4QGBs7hXBH/AT0qgOjvsWVwtxIiLaquGbaDz06U+6a4ka0&#10;kso0eFzmQkD7vHTP40zWdastKjMmpSQ21gBl7i4YLGpzgAk+9cdZ/FPwzDqLxjxFppiZwqD7WmBz&#10;2GaQz4f/AGgvFw8M/t7h52SKzOjJ823Pzbj6Cv0M0PZqHh/TnVEMc0CknaOmBXDah8J/CHjrxoPF&#10;jppWqSmIQ+Y0Mcp4/wBqvT7e3jtbeKGJVWJFAVVGAB7ClLYDJXwdp0d61ysZEjDB9K2G3LgL0xUl&#10;FRcBBnHPWloooAKgu9xt2C/eqZqOooW4ELeb9nAUAtj9a+Uf+Cjmjarr/wCzbe2GmxrJqL3kGFJA&#10;GN4zyeK+lVluLXUSGZ2SR8KCTgDPaofEHh208Q3Xkalbw3VkQG8u4QMmR0OCMZrQR8xfs2fsg+Hv&#10;Cvhu3vNaspobq7hhlX99uBbBJ6E46iveh8BfCrrkQSEf7xrrrf7Holq32qaK3t4x8hkIVVUemegA&#10;rjvEXxc8D6bOyXXjzRbBwRlJNRjQj8C1G4xx+AnhTIBgkz/vGhv2f/CjAj7PJ/32a43WP2tPAPh5&#10;cReK9D1I4zldTiOPbhqveG/2o/AHigfvfGOhaa5TeFfU4gc9Mfeo1FobLfs5+DVbBgmBP+2aZH+z&#10;z4LmZ0WGYsv3vnNdb4Y8eaFr0eLfV7K4lLYVY51Ynjtg1sTSGylWWJPOEzY+XoPepGeer+zl4Obk&#10;QSn/AIGaivP2dPDOq7I7q2k8qL5Y9r4OK9SvLczW7JGxjJxyvXrUsKlIUVjuIGCaQWPGLf8AZM8D&#10;WOrHUoLacXRGMmU46Y9a9b0y3ls7NbfaAsShI/oBgVfooHYaqsygkfN3pdhqSipNCPYaguIyDvjH&#10;7/HA7VbqleGOSQRfaFilI4XPOPWgD5c/bf8ACs9z4b0rU4EJmtEnnkIbAGAp6Z56V4x+yb/wUC+G&#10;nh/4VwWPjLxItpqKXEpdBaynjPHIXH619S/tSTCDwC8JgF5JJaTqoIySdo6fWvwwm+BPxL1pJJtF&#10;+H+v3Vo0jANZ2EjISDz0GKAP180v/gpp8Dftt1HceMVWNZMRYtJumT/0zrUuP+CkX7Pt18snjLnr&#10;xaXA/wDZK/HXT/2bfi15i+d8L/Ei4I+ZtMl5/wDHasa3+zT8WX+aD4a+JTkj7mmS/wDxNbJaGUr3&#10;P2CX/gpR+z3powfGm3dzzaXB/wDZK5L4sf8ABQz4Tax4T87wv4nW6upCwO60mA27WHdPXFflXB+z&#10;V8V2tS0/w08RkqP+WmmS/wBVp2k/s7/EnXL9dKuvCPiDRIozu85rGUA5OMcgetVZbkn6nf8ABMP4&#10;oXPjz4V+JLu9kR5jrtwkW1cZQLGR/OvtxG3RBm9Oa/Jb9kn4C/Er4H/tReCNOh/4SJvBNzDNcXw8&#10;mWOzErQuBvGNucheT7V+q5Wf7Y/31jBGOuKljRbieIthSd3brU9MBj3AKFz6in1nI0iFFFFSUFFF&#10;FAB/Ca8u+OHxn0f4MeCNU1y+vFtIrRVkaR42cLlwvQA+teon7pr5W/b9ufJ+BPipn0j7TAIIt0jJ&#10;lf8AWrweK0iRI94+FPjSD4neANF8SW8onttQhE0cgUruBJ7HkdK6S+sYppA8yjZjBNfjr8Gf+Cm8&#10;vwx8OWfhv/hGLm4g0+ERJtuwqAZ7DoOtejr/AMFkIIbxbeXwPcMpGSzXi4/nVWJP1I2wW1sZGjQR&#10;Iuc7RnFQWOpWeof8e4Vuv8GP6V+Zcv8AwWdtbRkjl+HVy8UhwGa7G0iofEX/AAWG02TR9tj4FNrM&#10;WB/c3qhv0NHKwP0i+I3jXTvAfhe/1bUp/s9na28k8j7S2FVck4Az0qp8IfiFpXxQ8A6d4k0S6+2a&#10;ZeAmKbYy7gD6EA/pX5V/Ff8A4KNJ8SvAWqaQmlSLLfWUsAT7ZvbLpj7vf6V75/wTN/aKt9a8K6V4&#10;AnhW0uNPsZJ3SSf5h84/gPTrSkrIR+gyXHnsDF8yg4aqt1dfaJPIgOZUOWHpVoyLDtCJ8rDORSRt&#10;CWLLsWUjnGM1DGTLIH6HNOqvZ7tjbgQc96sVIBUc28Kdg5xUlFAFZlkmtsOvz55FSRqzRlXHbFS0&#10;UwOd8U+ErPxNpLWl0jOvJUA45wQK/Hn47fsx/FL4B+KJfEHhvS44tNhU3kjT3KNzlhnG70HpX7R3&#10;EhjUELu5rH1zSNF160kTULCz1VSuwwzxrJuHpgj9KAPxb8Af8FGviZ4f/wCJNfPYwi0UJ/qAxH4g&#10;V23i7/gqP4x0rTJbexvLFrwqGRGtTj/0Gvvf4gfse+DviNMTa6BpOgOrlzJDp0YLexOO1cbpv/BO&#10;3wrbQmOZ9OvCzE+c+noSB6ZxTW4j82fHn7evxN8X6XGZPsJSdG83bEBgHHSvPvhP8IfHfx88URLp&#10;Nol4sgY/NKq8AjP3mr9XLb/gnt4e0/WFnJsZ4BKG8r7Au3APTpjFfSvgH4N+E/ANqkenaDpdtcLn&#10;E1vaJG2D1HArZy7CPLP2TP2XdF/Zt8KwvotnJa6prVvBJqwlmMg84IN23kgDOelfRlN2pDtXIA6K&#10;OmKdWbKClpKWkA6iiioAKgkkdiPK5x1qeq5ZbViWfO7oDTQEYuoppvs7t+9xnA9K/Pf/AIKS+B9G&#10;8YfGr4GaDqQkaLUtRuISikgsCIsjPav0CvLX7RGZYx5Up43KOcfWvkr9sjwLd3U2geNzbzXUnhJZ&#10;75P3W45AXo38OdvWgD6A+FPwY0T4W+AdO8M6dBJDZWbOyKz7mG5iTzn3rvY7SNYTGmduMHNfM/7K&#10;/wC1V4V+KHw50rXdY8S6bpGp3Ql36XfajH50W1yoyC2enPTvX0BD40067kT7FcwXUT8+ZFKGX25F&#10;aagXZJ5baQwx48scc0t3Z2awmWYsFA5IzUn9pWXkmR5YQcE4LDNcrN8VNBsw39sXljpdqpw0t3cK&#10;igdASScdeKANmbSdPttH1C5XcYZoG3k5Py4PQV8FeEfHVtF+3d4Y8H6VKG8P3OlzXMwKkN5gEvQk&#10;f7Irqv2wP26NE8C+HJdM8PS22rNcmW1SXTr9SfmTgjaeeTXIf8E1Ph1deJPCB+KWuCW+1y21Ga3j&#10;S8iLz+WY14Dn5gBvPH1poR+ilmvlwqi/6tQAv0qeq1leJdQqV2q+0FoweV9jVms2MKKKKkAooooA&#10;KgljSTJ5yvNSOxSMkDJHaqlnIzTzFwVXrz0q1tcDwT9oX4/T/Be1vNXvrmK00i1RS8rx7sZIA4AJ&#10;6n0ruPhX8YtN8feG7bU/tQljkt451dYyvDKDnGK+aP8AgqC1vdfAXxXBbmOS6ZLfakeC5/ex54HN&#10;fl9p/iX422ui6dbaBP4utbQQImbNpwoUDA6cYx0rRK6Ef0E/8J1pH/Pwf++D/hTh440lulwf++D/&#10;AIV/P3/avx9HP/CQ+M/+/wDcf401ta+Py/8AMxeM/wDv9cf40co7n9BDeMtK2n/SO390/wCFfNH7&#10;V37Teg/Dv4W+I7Gz1FY9cls2ltYmiZgx5A7e3c1+R/8Ab3x+HJ8ReMsD/pvP/jWQ1v8AEj4walDa&#10;ajLr1zO/7gRzCSViBzjB571ElbYD9yP2SfFWq+K/gV4U1nVwoa8sUk3KAPmI9K9e09WtYmPSLOSe&#10;pr89/wDgmzqPjSyvtV8H+IIdWgstFtIo4BfFwh5P3Vbp+FfoXNeql9HZeWMSLu3f/WqEBfRgygry&#10;O1OpqKI1AHbinUgCmt1p1NbrQVHcSiiigsZLub5cfuj1Pevgz/gqpqOq+GfAvg6/0lVyuplmLkH5&#10;Rg9K+9JLqC34mmRD1w7AV+fP/BXDSZ9e8A+B7WyvZAt1q/lnyTnaDgdBQBw3gz/gpdYW81sbzXLZ&#10;GUbf+PVjwBjstacf/BTy2s9RvXbWrUQyOTGzWj8jn/ZrjZP+CP6ahJDMnjq6t98anC2g44zV9v8A&#10;gi8skAdviPeEkZAa0FVHcmWxs6l/wVVS3P7rW7Qjj/lyf/4mp4/+Cok09hJLHq9mzhNy/wCiN/8A&#10;E1yMX/BHNIpNsvjq6YerWY/qK57xd/wSavvC9nJc2ni/ULuNVZiiWZxgdAcVrZGZ5l+1N+3n4m+P&#10;XhgeE3urS4s1uknUR2+xt21l64H9419hf8EmfhvqHg/4d+I5PEEJgvLvUI7i22uGDIYxycE/rXi/&#10;7JP7OvhbS/ixd+HPE0+mvNa2RkL6lAm4kyKVGG74PFfqPoPhHS/COhj+ybe3iiRFI+yxhQ2AADx7&#10;UeQjdkupbWdxPhbZhhD3JxRolnJaW8gkGCz7hzmnaZMt/YxPKgLckhuSOasLJ5kg2HK9Dg5FQNbo&#10;looorM2HD7w+tSVGPvD61JQAUUUUAQ0UUUATUUUUAFFFFABRRRQAUUUUAFFFFAEczKseW6VhXf2/&#10;7ZBGWU28jYYccrWxqFqbu3Me4ryDkdaq3kz2rW6CLzE6NIR90cc57VcTOW4zU/NsbFFsztbcBzzx&#10;XM/Ez4veHvhLoc+qa/K8VtbwmaQxJuO0deB9a6K8kFrby3MTfaAFPyk5A461+NP7XXx68RfHP4ja&#10;T4Q8MQyaldXKyWv2WwmaRnOQcbQTk8dMVSQj1P8AaG/4Kns15d2vw/1yZFW42qJrFf8AV4Ixll9c&#10;V8ceMP2pviN4q33t3qXmOo25WBemfQAV9S/An/glzJ4+jhuvGT614eneDzXSS327ZMj5fmX0Jr7D&#10;8Af8E+fBvgMxxi+OooGLH7Tbxt1GMfdqtCdz8tPh3+3Z8WvB6tHZasqRLEFx9ljbgfVa+sP2ef8A&#10;gqIst1Z23jrWZ2mLP5gjsgBjBx91fpX2tffsh+C7yHyxDaxHkZW1jB5/Cvm79oL/AIJe+HNe0+71&#10;zSdWv4r9FRUtbGBF/iGSAF9OaiWuwz7O+HPxQsfilpsV9o0zSWzRpKxkXadrDI4PtXerbojblGDX&#10;5JfAj4m/EH9mf4l6T4P8R+Hr6103VdTh06wu9SLx+eiuE3IDwcjniv1ctdUnutIhuhB+9bGUGeKh&#10;AjVGe9FMjYtGpIwccin0hhRRRQAUUUUAQzMWyi/f61538ZNauPC/wl8aaiJPLmt9OmljYAHBC9cV&#10;6Fcboj5iIXbpiuU+KHha38beC9S0e4nNsb61eDauNzbhjAB61QH4NeA/Cus/tgfHK4e5ZL6SaDcx&#10;kPlAhFA7Y7Cv0E8Jf8EyfAcnhmaPWfDUU2sPEBbOt3KAG28dH9fWvOvg58K7L9mL9ri8gvHa30WK&#10;0EaXd6ojQs6KQM4AzlsV+oUMkVzpdre2+2TMKyRhMENkZGPWiO4H42fFL9m3xv8AsneNk1/Txb2X&#10;hc3UNvHDDJ5rrkqWJByfWv0j0XxRpH7R3wZ1K1dnvdBkhFleRtmMsdg3AEYPfsa9B8TfD2y8TWOp&#10;3+pwLcSzwPstZ41YI2wgEAjrxXwX+xD4y8S/BLxde/D3xfpc2nT61rtxd2sWp7kd4GIVSqt1X5Dj&#10;AxWu5Ox4/wDFT/gl343uvGV9q3haGytvC08oazhkuiZFUAdSWJ6+po+COoeJP2aP2svDHh/W7kQ6&#10;ZJZvcukWHGTuUHOP9mv2AjcmMMLZWjI+VduQPoK+NP8Agob4O0e3+Fev+MoWhtPFFjbIltaRqqys&#10;N55BHzdz0p3GfYfg/WE8SaLDqEbForqJZVJGCQRnpWtbqLc+QOO+K8t/Zdv5Ln4A+A7if/j4l0S1&#10;d1Y/NuMY616pbzeZy6hZf7vfFQxonopdpo2msjUSil2mjaaAEpsjCON2PQAmn7TTX+43GRg8U0Iz&#10;/MTW9PkCDcN2OeOlfFP7b37Fc/xE0uz1zwdZwQ6pp/2i8uJpLhhlsKQcE4/hPGK+101COGJmcJBA&#10;D8z9AD9a5rwvreh6pqmrQ6drMGssrhbq3SZZBD14IB4zz19K0Mj8Vo/G3x0/ZnjfWJdSt0tof3X7&#10;uNJG+bjoV9qsP/wVC/aAt/LW312GNW4+axh/qlfs34k8D6H4sZ9OuNEsWsmw/wBoNsjDI7civnv4&#10;lf8ABOPwb8RkcPqUmlgq43WtvGp+b/gPbFXzAfmn4t/bq+MXjrSgNf1mGdGcMfJtY15wcfdX0NeM&#10;afd+MPijqiW8ErSF32/vFwMnn0r9YPBn/BJvwb4Tuhcp4q1G+Xbt2XCoy9Qc/d9q+o/A3wK8I+Bb&#10;RorfTNPu5cgqzWsec4x2FLm7C9T4O/Yz/YXudPktfEer6dA8tzahzIs5zu3Kc43e1fp7Hsj8uPHz&#10;BQB+VczovjDQJ9YutB0yey/tGyTM1jbsu+IAgHKjkDJHaug0+RLiMujh8HHBzWRQ2S3kWYvkbS2a&#10;uq24ZFRxzeZI6Y+7T0XYMUgHUUUUWAKKKKLAFFFFFgCims6qpYsAvc0iyIykqwI68GiwDm6U2hZF&#10;kXKkMPUc0ySZImCuwRmOFBOM/SqQD6KNw3bc8+lDMFUknaB3NABRSKwkUFTuU9xSqQw+U5HtQAq9&#10;adTaXORxzSYC0U3zF5yRx1pqypIcKwJ9AakCNvLut6jkrxUU0JjtFReCDT5mEdvcNH8zYJwPWq1l&#10;NJcadGzRnzM8r3AzVAcT8fvHA+HHwk8Ra2sjQy2loZVcKGxgjtjHevw/+KHxC8X/ALR3ja+udHvv&#10;OWdlfLhY+AoTpiv2x/ac8JXHjj4G+LdJs4ZLi6ubMxRxRKWZiSOAAOa/Nr/gnj8DYPDf7RvjDQPE&#10;Yktbiz0pJDbX0YDKxkUgkMOCQaqL1E+54j4Z/wCCfvxavtLku7SWzjk3ZDfaOeQD6+9eo/AL4geL&#10;/wBlL4gWui+Lb9Yxe3UGnjyUEgJLDjOPRutfr7JZ2OlwrDb2VuzbQVQRgFu2cY9BXzF+19+yrpXx&#10;c8JnVfOl0zUNP8y+QWcSht6rkAnGeq1dwO4/aiuNQ8efs265H4SmVdUlMHkvJjGQ6k9favyUvpPj&#10;bpuuXCNfW4SxlO7CqcAH/d5r9F/+CdOtSX3wjutP8RXjT60uqTJHY3z7pHjVEw21jkjg9u1fVs/g&#10;/QL+OdG0TT90ilXf7OmRkdTxQnYZ+e37An7SHirxN8W4Ph34j1ATBbSS6MIgVR1XB3BR/Ov0rt7q&#10;O43Kmfl4Oa/O/wDao+H8X7P/AMQ5fitoUTb44Y7HyYkEcWGY5OVHXj1r7y+HtwdQ8H6RfufnurWO&#10;Vh6EjPWpkI6WiiishhRRRQAjdKhvPM+zt5Rw/apm6UtNbgUTGLpYy3MkYyT70k8gmjaJz84Baq2n&#10;Kbea/YOX5JAJ6V4n+138YJ/gp8GrzxfDCs0scyQ+VIxUYY4znPvWgj5W/bL/AG7ItGs7zRPDuqSx&#10;XsaXFu6tbAjeAAuCVPfNfnU974z+Nl4brULk3MkmHyvydOO2Kr6Xotz8avi8Ibi4nE+t6gPKt42L&#10;sS7Ywo5z1r9nP2Qf2S9I+Fvw/wBMfUrQT34haOSK+tU3DnIJyKv4QPzK8A/8E8vib8QEMukvbJht&#10;v726x9O9cv8AE79kvxz8E9ThGuyRGb7UtuvkXBI3nJHfpxX70aLYx6XOIrfTI7aNm5ZIguPfgV8J&#10;/wDBQjxB/ZF5omLGKcvr8KZYcnKvRzMGrnzH/wALC+L3wB8Uac9/qMSWaxecfKiRzyuB/D71+l/7&#10;LPx9tPjN4dt4jcvc6jb2UUlwWjCDcQMkYHrXTeLPhTovxI8HvbajpttZySwogkEC7gODkEj2r4s/&#10;Zy0u5+Af7QHj2212aTSNGvbw2ulS3zGFLj97hRHnAPA4ArDqO1j9G7iWdbjCMBHj2q4mdqk9cc1n&#10;WFxMunhmiJlJ4Qg5NaUeWjUsNpI5HpTHqLRS7aNtBVh1FFFSUFZt9Y2y3Qv5VJeNcZBPT6VpVS1D&#10;MkbRFcRsOX9KAPHf2g9L1LxNZ6Tb6UVwTIrB8Dg4x1rb+A/gK+8E+E4bLUIoQ4kdjtwep45rstUw&#10;5sUggW62nDkLkr05OK2bpW8nbGp9floApm0lC3LTJGepiwo4H5U/TYd9qpljQtz/AAj1+lNjvjc5&#10;hUA7flcg5K9uatxW4hgEYOcd6voZvciltY5wVEaFejDaK+dv2o/HGjfBvQ7bW70+Qs14sAZEDHO0&#10;npg+le9QrcWVneOqvJJuJVTnn6V+Uv8AwUE8MfGH4meOtR0ux8Iay/h6K5hmt7uGOUxu3k4IHGOp&#10;PSrRLPsX4F/tleFPiTdxaJDdSy69O7Lb5t9oCquSCcY6A19Qw3LNpqPIcyMvXFfkB/wT3/Zg8f8A&#10;hX48+HfE3iPR9Z0+0tXnV47iB1iwYWAJJGOpr9g5bfzmVcbFQ5GOholYCvpMbtAzS8vuOD7Vfpm4&#10;pIEVflx1FSbTWcjSIlFLtNG01JQlFLtNG00ANY7VYj0NfNn7d13cXn7Inj94z++EcSocD/nslfSj&#10;L8pB71wfxg8F2Xir4Z61ot5IEtboLvcgEDDqRweOoqokSPy6/Z0/4J5S/EbwPpfiK80u3nbULcSl&#10;2umUnn0DV6rP/wAEp9MuLgO+hWxGP+f2T/4uvv74XeHbLwf8PdH021dTBbwbFkwBkZJ7V0EcaXEJ&#10;ZZjtBwWB4rTmZB+c1r/wTD0XVJPIn0G3ZLXCj/THGP8Ax6s3Xv8AglPp09y40/QrdBtyP9Ok/wDi&#10;6/S+NR5cqEeUuMCToT75qO1tUtF83zvMHTJPFHMwPxAs/wBhPW/Cfxs8L2Wp21udHn1FUlhWcnKB&#10;1yM5z0NfeP7Pf7GVv8L/AI8av4q07T4rbSbnTzbx7LhnOdynoWPpXon7ZPw0S8+GOt+JLOaW2u9J&#10;0+6uo3t12ncI9wORyOV61yP/AATx+PVn44+FeheG7jU7e98QW9rJNcRvceZcYDAZYEk4570pPQOp&#10;9fQXUM21BnI4py2arcNIB196rjT/ALLmVCzsOQuOtS2921wzIybGA5HcVAy2rBulLVHS4zFCwLF/&#10;m6k1ezUgFFGaTIoAWiiigCOaRYVy/TpXhnxk/aL8FfBPSby71G4mt5YYfPDJGX4ye3PpVz9q342D&#10;4F/DuLXDHDIJrgW/799gGQeQcjmvxcuNH+Jv7UnjBb3SbDWtV0UyG1le1Ms0QOd204yOjLxQB9I/&#10;Fz/gqp4ovdQkT4fa+Uh8zAFxZIBtPT7yV5Wf+ClX7RtpN9n/AOEhswzDdj7HB/8AEV7r8OP+CYUP&#10;ivw3Z/2++q6JcLGC4+zBCCeoOVzxXoek/wDBInwTcaa5g8a6pcfOfnARiPbOKqO4Hz38P/8Agpx8&#10;XF1KOPxRr8fkGRRiOyhPGfm6LX6I/Af9rDw38TtNh3Xks9+xbkw7BgH6AV8+X3/BH3wZNaxqfGOq&#10;xuq4BCx5J/75r57+LP7HfjD9lXWm1bwfd+I/EFhCqqN+/wAsluSPlAHGK10Yj9ho7i31COGZfmBA&#10;ZD+oq3ivlr9hf43XfxY8N6hYX8Kw3ujQwQTp5hZ1fbhtwJyDkV9S5qGAlLSUtIY6ik3DcB3pagAr&#10;N1CNnkh3cjdxUfiXxPpXg7R59V1q/g0zTYeZbq6kCIn1JOBTLXWLDWrO1vYLqOS0nUSW8yMCsoPQ&#10;g55FMCQ6kw1j7ErYGzdjH9ap+LPD9j4v8P6jomrRC4s76JoHjyRlWGCMjkVprYxx3X2pjtbG3mqe&#10;p2K6pPFvna32E7dpxup6gfk/+0/+wL4m+Evi6+8T/DmC30rw63lQwRNcs5B2ZbIYnuprwjR/23Pj&#10;X8Obs6TLqioIX8rizjP3fl67DX7sf8I3bXEfl3YW8j67JlDDPrivP/iR+zn4R+IGnzWr6XY2BkjK&#10;GaG0jDDJBznHWtVLuKx+O2r/APBRj42SYS31yEHPRrSH/wCJrh/GX7Tnxh+K9pJo2qarHPFdIFYR&#10;wRrkA7hyq56iv0b8Q/8ABInwV4i1iXUf+Eq1K3MhBEcKIFGBjj5a9V+DP7BfhP4R6hDdC6bV3ikZ&#10;wl5AjZBXbj7vTvRdD2PzI+Af7G/xC+M3iDRZNQ+y3Oi2c8NxNFLLtYx7xuxyDnGa/aT4a/DHQvhH&#10;4WXQPC1mLC3Z/PaPezguQoJyxJ6LWnZ2fh3wfJ+6WxsJJcIqKqR5PYACtdpPtSYlHkDs3Tj60rgP&#10;021hgaVkXE7Y8w5PJrQqvartXAGVwMN/e96sVnLcAoooqQCiiigBCMjFQyANFKsfDYIqZl3KR0qg&#10;GSxkdpJMb+FDHGT6CrQHyh+0t8GtX+JUd7YtHFNbzLHlGfb0YHtj0r0T4W/sy+GNH8J2MGoaWhl+&#10;yRI22VuoUA9DXb+JPiVovhnXDBrdxZWEQTc0l06pgY4zk12lndQapY2t3aSrJbSIJI3jOVdSMggj&#10;qMVdxHnf/DN/gA/8wf8A8iv/AI1G37N/w+76P/5Fk/8Aiq9QDE9qkXDY4FLYDyZ/2a/h4ysBo3OC&#10;P9a/+NfI3xL+Hejfs+/Grw/cpafZNLEa3MoVmkP3mGeTn+Gv0UKj+6M/Svlz9ubT7fUf2ePHGqzo&#10;ltqtrpsgt/lAk4BIKnr1J6VD1HY9X+Euh+HLvSYfFuiW+ybVoleSUk5YdRwTx17CvQbyO3t3F7Kp&#10;3xjAIz/Kvzo/4JO/GjUvHdrq3hy+dpF0awiAMkrOSSWHQk46V+hFjIde02VH+QFsZHNJBsbEMyzw&#10;pIv3WGRUlQ2sAtoI4gchVC5qakAU1utOprdaCo7iUUUUFmbrVhaTWslxcoWKLjIJHFeNfH/4S6B8&#10;SNC8NC/tPtEdtdedHukZcHj0I9K9xvNrW7q+FjI+Zj0FfHX/AAUM+KV78M/CvgibTk3Qzan5UkiS&#10;FQqYHJII4oA+v201UtUWFQCqgDn2prQ3v7oBl2r16Vw/hX43eBtU0mIw+LdLmbAB23aEg4HHWtG4&#10;+LXgq3jIk8V6am4EZN0gx+tNbky2Otv7YzRfugPMz1qncSQS2rWd4NySLsYAduh5ri7X4seCLOTz&#10;IvF+nXL9Nhu0P9aut8avA0MTTXPiPSoVUbsvcxj69TVmZ8Tft7eAofgbYN8UfDMC2F/d3sFi1xvL&#10;EpsYkbWJA5Qc4r6N/Y8+Mkvxg8ASy31ybqS28qE5QLj5AT0Ar5v/AOCm3x88EeMPgbFoujeI9J1K&#10;9XU4pBBa3cbvgRvztDZxkiqX/BJ681VvCetrqEE1uDqCeX5mQGXZ1Ge1V0F1P0dit1t94QbV24FV&#10;dB3/AGebdyfMOKkhaZtUnVkYQ7flY5wTxU1vD5ef4TnOPWp6DW6J6KCQAT6cn2pkcyTcxuGHTjms&#10;zYlH3h9akqtHcRySFVcMVOCAeRVmgAooooAhop3PoaOfQ0ASUUUUAFFFFABRRRQAUUUUAFFFFAEc&#10;xIjJBxVeOGRllWdg6NwB7VYniE0e0kge1UpJWljkjIwnQkdRVIiRy/xA1Y6LoEyWe6OQZBIGeMHP&#10;Wvgz/gmz8IvA/j688VeN7rQll8VaNrBFjqMrMGiJByQM4/MGv0O1Py7XQ5toEvyMMtz2Nfn3/wAE&#10;6fil4a8Kt4y8K6rqtvY6tqussbe2ZsSSdelST1P0Rt4boD9/Ksgx29ajN9bBgvltk03SzaIB5M5k&#10;+Xuc1otsUZIFUBEsMUihwvUZGarXdvc3EBRJlyfpViW3julZdx5GOO1cZ4n8XeH/AIZ2UlxqGqJb&#10;mLBP2huME4GfzoA+Nv8Ago5e2uj/ABc/Z8nuYnkaHXoySnqHXNfbvw/8SW/iDw/aTQI6qynG72JH&#10;9K/Mf9qD9oyz+O/xw+GulaVLY3yaXr6xlrXJZQZAATz1Nfpf8L9PNh4MsY5AUZQc569TSQHY0UnY&#10;UtIAooooAKKKKAK0nnLOX8wCLGMe9Yt9aypBd3V5MjtEC9ucgbK1tW0uPWLM28jtGpIOUODXlHx3&#10;+HsV/wDDLXXhvLpbq2sZTCkbAbm28A8VQHzB+3frnhrSfhndeI7u38/xAl1Bvuo3yWXcoAwD6ADp&#10;Wf8ADT/gq18N7bw5ZWl9baxJJZQRwkiAY+VQDj8q/PxfAnxE+InxmvvCtjY3epagsAlNmXJwNg5x&#10;9K0l/wCCfXx5AuyvgW9xKSR+NOO4lbqfo9P/AMFW/hRfKqpY61jIPMFfPnxo/bc+GHiL9pTwP4yT&#10;S9S8vS7ZUZnjIcYdjwM+9fNFr/wT/wDj1bwL/wAULe7h/eJrWH7B/wAc7zS5zL4Hu/tQ4Qc1roK5&#10;9/t/wVm+EtjZLG9hrm/GFIt+hr5c+I/x2179tD4x6f4R8Mao9tpl9abJIdQiVQSjFs5Az0IrxnTP&#10;+CeXxtvriJNR8GX0MORkx4GB37V9/fsp/wDBP3w38GdesfGuqXmr2mtWTOq29zKhj2soGSNnqT3o&#10;0Dc+r/gn4Nu/Afwt8PaVqTpPLp+nQwEwnIyiYOK7fSr6DV7cXcSMvJX5uvFUJr6dbe1j06NbmAjB&#10;bGcLxg8Vp2pjt2FuMK3XbWbKLlFFFZgFFFFABSMu4EHpS0UAc54rsjNo81rAQu4g4/Gvzf8Agh+1&#10;p4f+Dnxu+Lmma5HeSH+0EjAhQEfLvz/Ov0uurizs79Wnn2vt+6x4xzX4KfGb4M+Nfil+0p8UD4T0&#10;qbUAuruD5P8AtdP5VvER+pmm/wDBQz4cNYD/AELUyu7psH+NdTpP7Z3g7Vo2YRXnlHHDAA4P41+R&#10;On/sSftC2dmGg8E3zx56s3rTbr9h/wCPenssn/CM6pG0nJXecU+VBqfr7dftqeBtNYxNb3uF44A/&#10;xrC1r9vL4d6BC08llqJKjdlVB/rX5Rw/sTfHJY/tU/h3U1LeshxxXFeIvgh8VrVxbXWhXahgV+Zj&#10;mlygff37MX7Tmk+LP2vviDrcJuF0vULZlgjkVQwzJHX6V2sNvp9rmFNqH5sDnrX4NfDT9k34peE5&#10;tD8Sw+Hr5YrqaIM5PBUuG4/Kv3E8J2981nA9/C0LqoGO2MUSQG7a7mkmkHGRkVLZvI0OZDlsnmpJ&#10;G2x/IM8Yplrv8v8AeDac9KgZNRRRSAKKKKACs3xFqR0rR7q5BIMcbMCoyeBmtKue8eXkln4YvmjU&#10;OWidSD9DQgPEv2Mvj+3x9+Heqate3E1w0GpS2oM6BCApxjAHSvojZEluxjwMj1r8Dfhp+2F4s/Zz&#10;lv8AQdP0qymtpbyW53XCvn5mPow4r1e3/wCCsHjiS3aJdA0kmNf7kmf/AEZWjiI/Y23juG00rbzK&#10;sueDx61PN5P+ii5w8oxhgeh9a/GrSf8Agrd4/s7QkeHNHZwfulJe/wDwOnP/AMFVvGWpF5bjRtHh&#10;dSWCqsgGf++6OXUD9krwSx+fOkihFQsMdeBmvnT9ln9pJvjFqXjmxv7i4um0jWJdPUSoqhdpxgYA&#10;yPrXwVB/wVy8Z2eimFNC0WUsrJ8yS55yP7/vXB/sW/tH6z4T+OMNrfWtraweKtfS8maTd8vmSDcF&#10;+boM8ZzRygft/JJtgVIMpRYRTWsbfaJVPzZzkDio9H12z1q3SS1mSUMCRt6da+bP2zPifrngfwjq&#10;hsbWNgLEyBmBznLehHpU+QH0rDqkEl1LF5ybl4+8KJFuraFnMoxn61+DHhj9q/xTJ48uzctHHtkX&#10;CZfrnp96v2L/AGc/jFq3xS8Ox3WoWlvAfNMX7lWHAUEHknnmlJWNInstqyTR5K5bA3E96hjj8vUs&#10;INqbelCrFb3DkuQWbp+NWLyRoI/MQAt0wazKGXDR26sAMNJnp60yH93aBl4bOM0/7Ot0scjMQwGS&#10;BRdsY4AIhuOelAFbTPOmiuRcOGBbjPGBXw/+1Ja2n7PnxCn+JOnBbS/128t9OmuIPnd12DAIOQB8&#10;o6Cvo79pz4j3vw6+FeuX9pDE88VmZQsgPUEehr8afiV8dPGH7U0knhafTokh06QX++z3B8hcc5J4&#10;59K0huTLY/bf4Y+MLTxfoMepz3CNNHhQzuAcFQemfeujuptL1yO7sp3jljkQo6+YMEEYI4Nfz5f2&#10;L45XSZoLS71BSDjCSEciuk+Guv8AxO8LNciKG6vZfLAAncnp9CKvlMz9EY7CT4af8FBvB3hbw3cQ&#10;6Z4WutGuLu4tFIIab96AxLZI4UcZ7V9qXOpw6RBPNNdROrKW+Vwe3PevwS8ZWvjbxVqC+KNRiutP&#10;8U28f2eC3hYgGLJ55ye571Us5firqdu9okN480i+Wg3tkk8DvTsFz7C/bo+Lmu/E74oS/CrQtReO&#10;2kghvfJdAY+GOTuAJ/Wv0s+FsM9p4B0K3nbdJFZQofTIUZr80P8Agm7+zZ4v0H4vQeN/F2mXis9p&#10;Nbs9zynJXHbrxX6p2pk+ZXjEarwuBjiplsBZooorEYUUUUAFV7y4+zW7Sc8elWKTrwRxT6gUVhRL&#10;OaZFw0ibj69K+Qv+ClWk3HiL9lHUrOD/AFzXkJGR2DivruxvDeTXULKFEZ2jFY3jfwTp3jfQZNFv&#10;XYRMd/yYzkcjqK0W4j8UP+CfPhHTvEXxi0q+1C3Sa90fVbbynckFDvJ4APPSv3MuVlmt1+zMIjn+&#10;L0r8YNW+Euqfsw/tNeHvEht57bQZtZN1cXF4f3aRxyIdxxjjB5r9Xfhp8aPCvxi0O3n0vWba6lcG&#10;QratngHGaqW4Ho8k5t48udxx2r8+v+Cg2npqJ0CXCjGvQPz7K9ffqqun45zEeWZu1fnV/wAFQtQg&#10;tfC+lX1tNvntddhmCKeGwjnB9qSA/QrSNUs9U0iFyyxYRRiVgD0HvX5V/tIfGBvHf7Rth4YiM9x/&#10;YfiZSNqAouJsAgjqPrXz98aP22PE/wC0dqFtDcJDokn2dbZV00smQvOeWPPFfUn/AATT+C3iDw54&#10;i1rXdQ02e7h1KGKZLi7+fILA5B+nNYmx+mmg3Et1pkc8p3SYxkjB6elbS5KjNVZLmASC1DhZSMhB&#10;19atKNqgUALRRRQAUUUUAFV7mF5vlBG0jkGrFVriQRuCDmTHC+tAFS4a20eFjuWKSQH5iwGSO/P1&#10;rFXxWum2v2m8vI5ot23ajLnJ6V8gf8FLtW1qHwtoJtTJbKousvESvGE681+T/wAM/EviW/8AEEX2&#10;LVr6+uNxzA0xIOD6UAf0eaX9lkhF1bLtFwBITnOc8j+dXq8s/Zx1TXdR+Fnh1dbsRaGPTbURMAQX&#10;/djJOT9K9ToM5bhWXrmiw65bxxToHVG3AEkc1qUyRmUDaN1Aipp+kW+mx4ijC854J9MVd3AcZqL9&#10;4/BXAp6xBaoB9FN8xd23PPpTqTAKKKKQBRRRQAncV89ftrfELU/hz8FfEmp6bctbSW8MTh0VWwTK&#10;oPUe9fQre3WvnP8Ab2ja4/ZR8dNPGFIihA47eclBUepqfs0fFuz8bfBXwndahcedezWitK7lV3Ek&#10;9hXqcWu6fHqkdhDPGsUiliPMGM8+/tX87OjeD/iOtvHNpqagunzjEDRykKR7V0C/DT4gwQl7y/1m&#10;G87Ks5xg0Fn9CLajDcOyC8h2IcEGQdKh1LxHpWjabvnlSSMN91JAT/Ov57bXwP8AEjzJFS91fPRf&#10;355pg8A/F+W8+zRrqkq4z80pIoA/Wz9r39qbw7b/AAf8V6Pbi5D3Wl3cPCggnyiP618Rf8Eo2vIf&#10;jtqmpQsUt5tGlRRjniRK8j8H/sb/ABP8cajBBqOmau8MzqrFZc8E47iv1Z/Yq/Zcj+B3hfT2uobq&#10;DUEtpIXjuSueWB7KPSgD6is5nkVdxzxVazz/AGxc56bT/MVpKy9ARTFgCSPIPvNQBHCixqQowKfU&#10;FmrLGQ3XNT0AFNb7wp1Nb71ApbMkX7opaRfuilp9COh8K/8ABXLzP+GfNFjjbb5uuW8Z+hIFe1fs&#10;3fs86D8C/h35Wkadb2Ms7/awYXZvmZVGTknn5a8k/wCCrF01n8CdDlVFfZrtuTu9MivoL4K+PtI+&#10;LXhC3vLK/iuFtwLZvszfKGABwff5qESjv5NZWx0y2e7DSmb5SVFLDDbaLpsjWcZii3bioyTnuean&#10;tJFWZrRgCkXCk9aW4uLtdSjhSANaMuWfHQ+lNbjCZJb6C2ljYJwGO7rzisfxtpNh4h0GbT9Ug+1Q&#10;H5iuSBnBxzmrd/Hd3dwqtEUhjY4ZeOK4H4t/H3wb8H9InXV9ds7O5UD5LpscEHFWB8ffsN6ydD+P&#10;Pxi0vS2NraL4gaJosA5Ac45OT0r9Gq/Mr/gnzBD8Sfjj8YfEtjI1xZSeIDdRy2/3HVnJB5zwQa/T&#10;WiW4goooqRjZMeanrT3YqpIqKTP2hD2xUrSKvUigD5g/4KEXUx/ZH8btu58tO3+0Kyf2Vfj7oHiT&#10;4ZeHtOvFmebS7C3jG8hcNg5xzz0711H/AAUAkjb9lHxo2RsEac/8CFfh3pPhPxhrl1NN4Za8uEgY&#10;PJ5UhwgPTOPoakR/Q7a/EzSNUufJD4UjOGYD+tMm+Imix3SpM4dlbCEOMD9a/Aq5+H/xc1XSxfQW&#10;2pLGX25jlbHFdFoP7PfxQ1rwXr2vXZ1qOPSbfz2KznaOCSW/KgD94o/G1jNMZFuEEZHA3jP86tr4&#10;y0yZtnnpzx98f41/Nr4cuPG/iQj7Hf6lLHgkOsx7HHrXcP8ADH4oeSJYptXfIznzj3rZJNIdvM/o&#10;hGtWKQBxcQhT0HmD/GqVjrMWoTiZLyFYVJVlZxk/rX89Vr8Pfig2fNudXXj7onNJqXgP4g6XpU84&#10;v9YFwuCI/PODk0coj9bf28/inL4B0Hw/qGh3otrmG9Z53j2sWVVzwDXZ/sYfGi//AGgvhi/ia9u5&#10;buGO9e0ImQI3yop6KOmWr8QfDfgfxd8TLu608XGo6hdWK754DIWMYPGTmv0W/wCCbfjHxP8AC7Vr&#10;H4c3umRwaFc3E13JdzK3mhvKwBnOMZQdqLAfpTpesQahNPBEjqYODuHB+laK9KZF5boJI8bWGcjv&#10;T16Vi9xi0UUUgCiiigCvfO8ds7RnD9j+NUry3F1b2zyjcy4bPTmtWsu31Jrq4u4Sq4iBxjrVxA+G&#10;/wDgpVZ6npHwx8ReK7GdYVt44EHduZEXoeO9fPnw7/4Klt4b8HabpF9f6k09tZxW6bLZNqsqgenT&#10;ivor/godr2ra98LPEPhK0sknW5SE8A7/APWI3Bzjt6V4/wCB/wDgln4f8beC9E1LVJdbtrieyinY&#10;QyoBuZASB8nTmtdBGUP+Cp11njVNSx/17x/4Uo/4Kq3A/wCYrqX/AICx/wCFdS3/AASB8H/8/wB4&#10;i/7/AMf/AMbqJv8AgkF4RH/L94i/7/x//G6NAOdP/BVe56f2pqWf+vWP/CvB/wBoT9uPx/8AFyKT&#10;w/Z61dS6Xf23kTRSWsYDZJHJAz3r6Vm/4JD+FFjcpe+Ii2CQPPj64/651k/s2/sx6L8MfE0HhPxj&#10;JdaXqF9etLbw3DLveM4AI+X1U1nKw9Dpv+CZ/wABfEvw6sbrxSl3bxLrlnEW25LkDJwQRgda/SSX&#10;T3t9NeLTmWCVuQ3UZ/GqPg3wzp/hjwzZaZYfPawxhI3bGSPqBV6000aXCwhZ5XJyA5zSAt2ayx2s&#10;aztvmCjcw7nFT0yNmaNS42tjkU+oAKa3WnU1utBUdxKKKKCyG4kiYfZ5VLq459MV+fX/AAWGuF0X&#10;4P8AhFrZSrNqLKu3nsK/QG7nuY3AhhEi46kd6+NP2+/BviX4kab4Ts4tJaaC31PzCY17YHXOaAPy&#10;SsviN8S/Csy2umXtxEjfvAFtQwyeO6mrl18bPinNj7VfXUg5x/oY/wDia/fDwz8G9Es7WB5bRd6q&#10;OGVfQe1aDfCLQZLhna0QDdkfIP8ACgT2P59Y/i98TbVvMju7oAf9OQ/+JqS6+NPxJ1yE2s11dMCP&#10;Lw1mAOfotf0Jr8N9Ahj2Gzi/FB/hVU/Cnw+0nmJaRk5z9wdfypmR+CnwV+AHiX41eNXgv9jhYfOJ&#10;uEZBkMo7Aetfs3+yv8DU+FvhryTFAjExt+6ZjyEx3r2vSPCOmaThoLSNGwRnYAeua1i0cIIXAPpQ&#10;MlqI/wDHyn0p0T+ZGGqvfXsGmxm5uZBFAn3nPQUx9iO1uDcX13CTlVGBUlnaizkEYAA5PFMs3t5l&#10;+22z+bHNyGHTHtVtWWRw6nK9M9qk0K1nYLBczyEDLnNX6r3EhjeIAD5m5qxQAUUUUAFFFFABRRRQ&#10;AUUUUAFFFFABRRTJO1AD6KhooAS7SSSEiNtjetYfhu8kvmvo5A3yNty3Q9a3l61BHcBpCowOccCm&#10;iJbmbql7BZwtby25mX7vHTkV+cv7an7Kt98OZI/iD8OHi0DUtJt5LvFjATLJJkY5z15NfpntHWqd&#10;9J5trJ5MaTS4wquuQT6GixJ+IHw0/wCChnxH8C3nleL9T1i7aNNjrIAh3ZB/u+gNfQDf8Ff9B+xt&#10;G2j6u03GH3r/AIV9MfF7/gn94G+PGsXep+Kv7Ut5p5ftDLp9wsah8HoNvTmvmDx5/wAEq9Eic/8A&#10;CFW2rXqbR/x8Xi/ezyOnpSF1OK8Sf8FV7/UobldJOrWLsG8sl1+XjjtXzP4k/ak+LvxW1N7G88Ua&#10;hqMU4wY2CngcjoO2K+s9H/4Jfaq8kEOs6VewwMQrGO7TOCcHt6V9QfAz/gnj4O+EPiSyvbNdUIh3&#10;n/SbhXGWUjkbfegDwv8A4J5/s36br19fa/4i0iG41C3mt7uKe4jIYPwSw6c5r9LAVjkGn20fkhAC&#10;GHTpmpIdNh020t7a3QKkahFwACQBgZqxNI1raggANnHNUhliNSqgE5OOtOpsbbowe+KdUgFFFFAB&#10;RRRQBm6lZ3kzFoLjyl9Kg1SwhvdN8q92yWwQrMH6MMc5rY53dOK81/aEuHt/hF4sihP7yfTpgPXO&#10;3saAPI5f2fdI8H/GS6+J/h8WcUNxEtssNqp3/dC53Z6ZBPSvpHR47r7HC8s5cuoYZ7cdK/K79m/9&#10;tKH4H2Vh4X8R39nawWivua4jaSQFmLDJz/telfWtx/wUZ+EWmwW5u/FlrDJKm7DQsAeOcVa3EfVb&#10;xyMABJg1m3VxNBq1vCrEIwy2OnWvmFf+CkvwYm4PjG1J9omqzD/wUS+Cm4FvGVv/AN+mq7MLn09q&#10;Vrdzqht7nyNpyx9ay73XtKvdSj0yXy7lpFySGBHfivnLXP8AgoD8LNT0a8j0PxPb3dwI23L5Lccc&#10;V8Q/sR/tHP42/aC0vRdVuYks5nnfdGrZIAyMZJosxn683Tx6alstumyNuMJ0x2qwlqZL4XII27cY&#10;71nLeSrZ2gs1WS2ZQFdhyV7GtO3WeGYJtHk4znvmpAuUUUVmAUUUUAFFFFAHNeMNKOoafJJCRHcD&#10;Cq+OQM818t/sl/C9NH+LHxU1HVLZZzNexSxyMpHTzMkH8q+w5LZZXDknOMVVM0XmNFGFBJ2thcE1&#10;qIFaL7D+7j2pn7opRZ21+P3kKtt9amhtkt13c/jVeNwsdwbM+ZLjo3TPagZBcW1gpNs1orKO3auQ&#10;8VfCHwhc2z3c+j2iiNSSzqeP1rsrYNBH9rux5dyw2lR09q+Z/wBrjUvipcfDrW9L8OaRZXFvd2jK&#10;7yHDg5GMHIxQhHN6b+2N4Bh+JmpfC0+H5HbQiu2XePKJyACvH+1619efbv7Q0lpIAYzgbe+Olfg7&#10;4M/ZP+MEnjq21280aMGWeN5GW4HZ1PrntX7keC4NatbGCK+t0j4GcfT602Gx0sDGOzjZxubaCT+F&#10;OtrkXce9RgZxg05pkZSrNg45pttGkMe2Mkrk9akZLRRRSAKKq3jXKspgQMO+aJJLv7IpVFMxOCOw&#10;oAsLIjAkOCB1OelYnjS2+2eGdQ2MBthZs/gap28mjabL/ZJupPPvjwp5OfY44qeS3u0hubCRALBk&#10;MaP/ABHtTA/Iz9j/APY7i/aS0XU/EuqS2beTqk9qI7yLe2FJ6HI4r6bsf+CW3h+2mlcw6Qwf/p3P&#10;+NfR3wR+COg/s/8AhO+gjkuoreS7e5YzyBzlvoOlepWurK0IuJmAsWXfDIByR1BP4VTYj4oH/BMn&#10;wzZybjZaS0Y6qLc9/wAa57xV/wAEttIvri1Nmuk2ySN8wW3PQ/jX6A6fqq6uwltSJLM5BfGDkf8A&#10;16lF8LmR47YiRoztfI6Gi7CyPgOy/wCCVmiwwpDKNJkZeS32c/X1q7D/AME24NP+IXhfXbC7060T&#10;SZkkaJIDl9rA8c+1fdFxqEFjIWmfZN0I7c9Kal7HNcRm4ba7H92FH3h70XYFLwr4a/4ReyijJVio&#10;K/KMd81yXxx+DMfxd0G8sC0Mbz2/kB5lLAcn3969QoFTcZ+Yjf8ABJPUn8ZSanF4i0+KDzlkMX2Y&#10;8gdvvV+h3gnwFpPw40VbSwso4Arbz5IIBOACevtXW0lTIqJT+xPcMJtwAY7gD1FP84/avIcFxjOe&#10;1WaO+aksgXdDHOd3+6PSlsZPOhVnGT70XVqJprd+fkPaluJPMcxL1HOKAOP+Ifguw+KHhnUNJu7e&#10;J0mjMLeeMrjOfy4r4A8A/s56L8Of2m/FtmdJt5bA2kUaCOMhMnYTjn3NfeXxl8ZL8M/hf4i1tmWN&#10;7W3MymQFl6jqB9a4j4DeMNE+LHw80nxO9wr398jM/krhfldlGAfoO9XHcmRsr+zl8MtH0g3T+D7C&#10;Y4DkLHySce9Mm/Z7+HMtta3Vn4SsLVpmG4bOcZ7816dpq3cGFljUQ55PU4xxV1reG4c4Y564FUZn&#10;mEn7Mvw6mu1urjwtp821dp+Q5/nVuL9nH4dWs0Mtv4VsYWVg25U5yDx3r0uOERrtXJHvTtppXA5m&#10;HRLPSUGmaPbLp5Hzh4+g9a29PaQIyyuWK4GT3q3t5z3qhqGpWdncW8FxIUlmO2MAdf8AOaXQZobg&#10;TgHmjcB3rOWOW3vJpSMQqhIY/nXzX4c/bM0LxN8VtJ8JRalavd3czQpEsLBiRnuTjtU2A+pqKzre&#10;S+bUplljVbTHyMOp+taNIBG6UkjFVJHWlbpSSP5aFqa3ArRrDauzIoDyctjqTUGpXiWVt9rERZsh&#10;eOvNSx6fCknm7m3Oc9eKryahMdWNoqqU27uRzVgeYfHX9nzRvjZ4Tns5bS1S8ktpY4Z7hCxjZ1wG&#10;6joQDXxn4b/ZR+JvwJ8QG08P+OPstnGFjWO2gwoUnJHJNfo1rWrWOi2Ml9fTGGC3Qu7Y6ADJ4r5/&#10;+JH7c3ww8DbopPENulwrAESwk9RVK4j2/wAO2N/pegk6vdHUZNgOTwenNfI/7Zn7KGtftCaLBbaX&#10;rcOjI1+twPMjLYUBhjgj1ri/EP8AwVGtbOUNY3+ky2wzuZrd/wAP4q7LwL/wUs+E3iK1iHinxVZ2&#10;Nx5e7ZDCwHmZGB/Oiz6j9DJ/Z3/4Jn+F/hTdW3/CYWml+KrlZWk85oCp2kEBevavtDwz4M0fwdar&#10;baJZQ6ZbRoI0ji4G0dFH0rlfhl8YPC3xa0xtc0vUhdQwyGESRqVXgdwa7qSxGseW8xYW8RDxMhwW&#10;HbP4Vialu3giZhdvGDMOA5646VeByAarPMlxEViO49hViPIRQeuKAHUUUUAFFFFABUM4RP3rJuYf&#10;nU1FAHG+Ovhv4b+J2npBr+kQanFErBFuFzt3Yzj8q8m8L/sWfCnQNQW5svBWk204zh0hIr6LooAz&#10;NFsI9JsYbGBFitrdFiijXoqgYAH4CtClakoM3uFFFFNCIpJvLYDaTmno29c4xS4zS0XArGIi5Vs8&#10;AVZoopAFFFFABRRRQA05PA4NfOX7Z3hnWPF/wf8AEOh2923l3cMYKgZBxIp6fhX0d3FMaNZPvKGH&#10;uM0FR6nzX8A/2Z/Ctv8AB3wqmq6JZ3V5BbAySPGQWYE+9elN8BPh1fL9ol8JWTFfkwyc/wA/evSl&#10;UKMAAD0HApcY4oLPM5P2f/htaSQEeD7HdI3BVOh/Ol1D4D+B7dvMt/DdnG4xghD/AI16XijGaAOW&#10;s/Auk6NNZy2VlDbeWQTsB5xgiuh1G6aK1V0yCWA4qxRjNABt2xlupxkGlSb5Rwc0lFADmUL0GKbR&#10;RQAU1vvCnU5aBPYB0paKKdzM8y+O3wd0340eEV0bVLa3uYIZfPVbhCVDAHBHPWvyFX4k/FH9jnxy&#10;tgniC/uPDTTNeS2dnHtBBOMcg9lr9vNQ1K30yISXD7EY4Bx3ryD43fs76P8AFy1k+0xzlng8oeSy&#10;rxknuOvNFgPjfwl/wWI8FabpNvFqvhnVbrUFQCaYuMs3r0ro5f8AgsV4FjtWkPhnVB/wMf4V5t8T&#10;P+CVaXOpS3mj2OpSvI5J3XaY9v4a8d8S/wDBM34iXGqpNFocptFjCs32tev5U47iPUfHn/BVKXxE&#10;tzJ4fGqaamHKr5g4z0HSvlHxF8SvHP7UGvCK/vL+8hk2hmnUEYXgdBX0h8Pf+CaGr2UijVtOvYhN&#10;tDbLtfxxxX3t+z/+yp4Z+Bfh2AFbuOSNmGJ5Fk4Y59K3ukG5lfsS/s0j4HeCLa9tZLeFtZtLa4nW&#10;CIqS2wE556819R1UW4S3htUhI8pgAuR2xxVusmMKKKWkBBcNiZRjtTmhaRRg4qeipA+c/wBu7Rbj&#10;UP2VvGNlbxvPPIibVjBJPzDtXKfs0/sy+DvBvw80W91Hw5Z3Nxq9lC0mI8MGwc7uevzV9aPGkqlX&#10;UOp6hhkVFIy2/lqqgDoBjgUAecRfCLwBb3n9jx+FbWOHG/7vy5/Ovn39p60sfhy+neB9GiTT18aC&#10;axXyeFHAA3A9QN3avsi4sUuW3MSD7V8E/t9SxQ/tE/s935dhZ6dqs7XDf3VxFyR36UAegfs5/sH+&#10;EvAPgXTrXWtK03VdQi8wSXBhIL5fI79hxXu//Cifh9awrH/wjFkQFAOF9PxrpND8Tf8ACUW63+kl&#10;LjSpQfLmxgkg4P65rU+ywJIrOzB+uO2atCOJj+APw8mUMPCtiM/7J/xqnd/s2fDu8kBl8L6e0eME&#10;Mn/169OxmMBORVe5hf7LIkYy7cgUDPz8+IHgXwV+yp8UrrWp/D9vPYeLL6PT4IbVNohPByx7jmvq&#10;n4Z+DfBDXcF5p2g2ou+St1EM7cryM59D+tfOH/BTyfSrf4b+G/8AhKZzp8KXshs3h6vLsOAeteYf&#10;8E5/2iNcitIfh9pwtbu5urua4RZ0ZpCojB+9nGMLVi8z9PLWRPmiRdoj4A7VYrP0dpJLVGnAW6ZQ&#10;ZlXordxWhWTGFFFFSAUUUUAQXl0LO3eUqWC9h1NQ2cMTRtcpGEaZdzDv+NXB0rN0+5vZr+5S4jRb&#10;dSRGV6nnjP4VS2A5DxZ8K9B8czO1/Y208jgKRKCSQPxrqbXSX0+w0+zsnFvbWaLF5a9CqgAAfgK+&#10;S/2qP2k/EHwL+KD3NtFZDSbe3RmkuY2blhjoCO5r3H4c/H/w/wCKfC2nalcX8YuLq2jncJGQoZlB&#10;OAe3Naa7iPVQx96kUZ61yC/Frw2x/wCP8f8AfJqT/havhvGft3/jhqQ0OsZQF6Zr4b/bs+GeuXdr&#10;cfF/w/rI0Y+FdOJMKpmR2Us2Qe3Udq+spfi54bjVib8bQMn5D0r5F/a//bA+FeufAHxz4c0fxIlz&#10;qd3ZSRJB5ZyXIxik0x+h6/8AsY/Fa8+Knwh8PXd5fvdag9ikszSMC5JHfFe8W8d19oE7z5jXgx9z&#10;X5a/8EdLgw+I/FbyzSFZLKHCsxIHLdBX6pXcM32xJYl3YHfpUoRdRtyg4xTqZGWMalhhscin0hhT&#10;W606mt1oKjuJRRRQWM8mRp1dX2xjqvrWPrWkWviaZYLqBZBbvvUv0z7Vsea6zqgAKnr615B+0x8d&#10;tP8Agf4Vjvru6htmui0SmaMsCcA9j70AeoXN0ksqiDUIo1Axt3CgapFY7BNdpKW4HzDivwjk/bP8&#10;cWttda3p8FhNFDMUDSI+3k+m73qPUP28fiVJb2k+o2GlwwSLvhZIn+Ye/wA9AmfvNLqFnL0uov8A&#10;voULqNrD1uIzn/aFfgncft0+PriHzbW101z3/dvgf+PU20/bz+J+pfuYbDSW2fK37p8/+h0zPU/f&#10;CTVLVkyt1GOf7wpi3Vox3NcxMP8AeFfgrJ+3T8Slk+wpp+mNcpyRsfp/31R/w3v8T9H/ANHn0/SV&#10;875gDE+f/Q6Ba7n72SatZxqAtxH9Awrxn9sD4hjwT+zx4s1mzutt3axxsnlMN/Mqg4/A1+Oqft0/&#10;EXS7g6g9jpeJsIMq5H5bvasH4k/tVePPiVB9kubOwWKWJUIhRuzZ7tRcaP3B/Zg8ZHxx8C/CupTS&#10;NLdTWIkkLEFs5PXFekWM+2wfJ+bdwO/avzZ/4Jr/ABm8RTfaNJvobaOGK1iRNqsTy/1xX6TrYmTU&#10;or1wQVTHHTp/9ekalq1b7R99clemat1XWSK6kIVstGeQKsUAFFFFABRRRQAUUUUAFFFFABRRRQAU&#10;yTtT6ZJ2oAZRRRQAudvJ4FQrahZNwIxnPSmXzFbckdcipXk2Wpc9lzVIiW4y7ZmXahKnPUVn6oYb&#10;PS7nzb9LPK5Fw5xs985q/Dcj7EZTxgE1+Z/7bP7aVzo9nL4ZsruMS6hbyRqrQckgjvnijUk+1fiJ&#10;+0R4a+FvheGaXVbLWLgN5bL9rVWPBOT19MV8azf8Fg9E8Nu8MXw9nvRuJ8yHUB9P+edfnzoHwj+I&#10;Xx81qRLHyZGf98PMcoMEhff1r6F03/glj8b7GxMNmuklWIb95cHv/wABpD0Prj4a/wDBVjw78R9Q&#10;S1n8Jf2X8yjdcX4O0kgf3B0zX194T+Lnh7xdDHJb6lZ5ckBVnVjX5Cf8On/jKvmzTJpnnOCflum+&#10;9/3zVKP4RfGf9ke3N3qrWBgs/nPls0xw/A7D+9QSftzuS4RZI5A4A3Aqc59KI5hcN5bp7818Ufsc&#10;/tnQ/EiB9L1e6U3UBgtlVINmHOAQefWvtSPy7zEqZO4d6LjLYGAAOlLSDgYpaQBRRmigAooooARu&#10;V649687/AGgriK1+CvjO7aNZmt9LnceuQvr2rvbzcYSE+9nvXHeOvC9x4o8AeKNHugpTULSSBQpx&#10;kMMde1NAfgx4O+DevftIeIE1KyF3p8V0hI2QGYDZ8vUEelew6h/wTa8USx27T+I725O0YDWB+X2+&#10;/X6f/sq/s56N8GfA+mQ29s0V3brIvzS7xhnY9x717nax3OZPPWPGflwB0qo73A/EM/8ABN3xHGON&#10;YvD/ANw8/wDxdZ1z/wAE8fFlv9zV75vpYH/4uv3RZXH8KY+gpFV2P3E/IVpzMS0PwD8Wfsk+N/hu&#10;ltNFfalIlzJ5b4tXQY9/mNen+F/2N/EXhsL488Ka1dQ3lmPKWHT7QhiSBnDBsg4PpX6+/FDwcPFe&#10;glGiVmhVnXHHOK+Pf2Ufj9c+F/iNZfC/WJYkub6Wa6WNYs5QDA+bt0ouGp9ffBmO9h+D/hL+1Wkm&#10;1JdLgM7T53mTYN2ffNdjpd09zb7nRkbP8VQTLd3DRPDs8nOR9K0PMxIFqGMkooorMAooooAKQ0tN&#10;kbYjH0BNAEQlPmCPHXndWfrWpWXh2wub65eNBGjS/OQudoyeasW96n2dpnOApxxX5s/t7ftmXPh2&#10;O50CwuoxIxurUqYAT0UAdfetbdgPZPjb+3tpPguWW0trVJZV2ndFfbepPYKa+adU/wCCrB02drOL&#10;QLxWuCUE66gQFPr9z3r49+F3wK8X/tKa2moRpDL5yuMmQx/d59D619xfCH/glZZXASbx/p5ltEMZ&#10;H2W9YHZzu7dcYq9A9TC0P/gqJLo919q1DTrrUbcjaIZNRPDZBzyvt6V9E/B3/goJ4Z/aCkXSrzw5&#10;Fo0cz+QZru7DgcZyQUHpXzp+3b+wr8LPgj8GdP8AEHhHT7y2u59WitN810z/ACsrk8H3AqTxR/wT&#10;m8TaP4ZhvfCFrBDO9uJA1xcsRu4xxijQk/SrRvCHhy+0+3exgsp0UBllhRSGHsRXUw6iz4XyGUdP&#10;88V+df7GHx88b+GPHWpfC/xZLarNoFjsPkwnG4Oo+8evU1+h2mX1xcae80m3eDxgdqhjLq2+4lz3&#10;5wRUyqvRcY9qbGxkt1LdSvNMt1CR4HTJpDJKKKKQEdxcfZreSQLuKqSF7n2r52/a3/aAm+APw3h8&#10;WyQSzR3Nytt9mWfyipI65x/Sve9RW5F5BJFt8hcGTPXrzj8K/K7/AIKmfHKTxlrVz8LvOUwWd7BO&#10;iCLawJHdu/WqigPAF/a6+KHiLx1Yarpt/rl1ZwyHcsN3Iyrk5xkdK+yf2Z/28NS1bxDcaP4t0u8h&#10;WC34utSvDtZ9yj+IdcE960P2E/2KV8K/D/WB4rtg15cTrLb+TPkbSp68V6z8XP2F/AvijwvK4s7r&#10;7ZHmVtt0VHANW7COL/aM/b60D4L+M7DTnsovFenz2onfyb0CMEn7pG0816V+zP8AtleGv2imurFd&#10;Kt9BS1hV0jlulcPkgBQNo9a/Hv4f/ACT4mfF60+H+lhpdRvRI8ayzMF2oSTlua+zdS/Yb8V/AXwz&#10;p+u+Cre3g1mzQS6gbq5aRDsXJwMf3hSaQH6B/Ej4jaD8KdOuL+TU7SAQKG/s8zLGWyQM4/HPSvhz&#10;4hf8Fb9G0HXLrS7DwfLvjmeB7qHUAA+CQH4T8etfJ/iu0+KP7bPjyKZzZtNcJ9n+UmFf3Yz0Ge61&#10;7L8N/wDgk34hktmn8WWcMqMFdDb3rA46tnii1gPdvhL/AMFONB8XTW+mal4aVJWBJvLi/DZ5OM/J&#10;/Wvtzwj4s0nxjY215YPb3SlEY+S4fyyQDgkfWvyl+JH/AASn8bTed/whNtaw2KsrRC6vGJ4ALfw+&#10;ua6b9ln4peNv2bfih4e+GesSW6JrupRW7gIXJwyxthjjFFgP1eooByM5zRWYxV60lKvWkpMqPUKK&#10;KKksjuJvLlgX+9T/ACwtwZCQOMVG4S4ljI5MZ5pkjGW8aIdAM/yoA8x/ao0RPEXwH8YW29RvsmXd&#10;jdj5hX4x6Z8dvF/wP1aTQ7LxNfLp9moWK1iuWhVcnccDOBya/Y/9qjV28J/ATxjdpwUsmkPG7ncK&#10;+GP2d/2E/Bn7SXh2x8d+J9PubhtWhLl4rloclXKfd7cLVxJlseGzf8FJvFskf2Zb7VVbAAf+0WqN&#10;P29fHUam5GvasVbnZ9vevvNv+CT/AOz/AG8e46PqZYAZ/wCJg9W7f/glj8CWg2nSNR8vGB/pz5rT&#10;S1zKx+fa/wDBSHxm4/5CurDH/URf/Cnf8PHfGf8A0FtW/wDBi9ffS/8ABJv9n1+Ro2qf+DGSnf8A&#10;Dpj9n7/oDap/4MZKV0Fj4D/4ePeNP+grq3/gxerVn/wUY8RGGWa8n1K7mi5iL6g5ZT9SDivvL/h0&#10;x+z9/wBAbVP/AAYyVHL/AMEm/gAqnZo+p7yPlzqL4zSbVgsfn1P/AMFJ/HclxLcGbWhaSKVVP7Rf&#10;aK4n4A/Fv+y/jhoHie+kLPb3LShZZcE5B7nOOtfpxN/wS5+En2JLOPS7z7OhyAb181Qvv+CUvwZj&#10;ZHttJv1nA+U/b3xmo1GfWnwu8WL468D6TrqN8l7CJAu/d19+9dbXFfCfwfpvw38GaV4U01Hjg0yE&#10;QojtuIA9+9drSYwpky7oyDTmoI3DBHFC3AxdZknjurBYiwUuN23OMZ71b1S+stJha9uXihKjHmOQ&#10;PwzUkd0lwZlHJjyOlfNf7f3jC78F/s832rWjhJVuYlywz1YDpWm4j4k/bC/be1eG+vfD+k3t1As7&#10;XFsZoL5tq8AAkD69K+J7bwn47+K92ZopNU1vf85aNXl4HGetb/wL8Ax/Hz4zWWm6vG9xBe6lHDII&#10;3KcSPg8jpX7afs8fss+GPgJZxQ6baSQskRixJN5gwTnvWmwz8tPhT/wTj8U/ExhFqGu3uhozqhE1&#10;gWGPXlxXo2tf8Ejr7wpbvdL4xk1JsYCDTAO2c/6w+lfsB5cSAYUD6DFR3PmNEDEFOTzkdqjmEfhB&#10;b6p8Yf2aG/s2zu/EN7puTO4hMsKZPGCMkV+tv7LPxiX4tfDfRLd5vL1a302FrvdN5kgcouQw6g59&#10;a7/xh8MPDPjyxmXUYJHjZdjbG2nGc1+dnwK8QXX7Of7VHxDsonWLSNX1NrOzVh5jbfOwAc4wfesT&#10;Y/T63t20q0LFzcsp+ma0Y38yNWIwWGcVTtJHhVFkxgjPH0zV4HIoAWiiigAooooAKKKKACiiigBr&#10;UlK1JQZvcKKKKBBRRRQAUUU3cDkAg+tADqKM0ZoAKKKKAE7im07uKbQVHqFFFFBYUUUUAFFFFABR&#10;RRmgAooooAKctNpy0Ey2FooooIPmz9ur4p3Hwl+GGlatbLIzS6nFbny5Ch+Y4617V4T8UJ4i8LxX&#10;a/um8sA/Nk5wD1/GvkX/AIK5XV1Z/s66ZNZ7fOj1iFhv6cc18J6D/wAFN/in4fsYtN099OIIC4az&#10;yc4x1z7UwP3Dg/0i1jJbLYye9NZLdm8t4FwRzkDFfiXJ/wAFXvjzpbKEGjCLoN1gTx+dJrH/AAVo&#10;+OS3ATdooQqCc2P/ANlT6hbqftt9itXIKxRgJyDgV4b+2J8Sp/h38IrnWLJ5C8dzEv7qQqcHOea/&#10;Mm6/4Ks/G3T9Nt3ZtIH2qPj/AEI+n1964P4l/t3fEv4vfDeXQNXawdZJxIywWu0/LnHOfetVFiP2&#10;k+Cvj5fHXgXQbl7f981jBIzM+45ZASScda9Kr85v+CZn7Rmq+ONN1LR9SZQbAW9qoWHaeFxz+Vfo&#10;zUyVhhS0lLUgOoooqAColhG4lju7jPapar3CySY8vHHXNNAUMznX/wDWOYNn3ecV81ftzfB+Xx74&#10;Xj1bTsw6jpNtcTQSRQ73EhC4KnIIPFfT91cNY2e9uucdM1HJsurF0uuY5kxx1wRzVAfk9+zr+3Rr&#10;fwp02z+H3iq2v5dT09Gklu728aMtvbcMqRxgN61+jPw5+OfhTxTosd1ca7p0MrKjbJLpSeVzivBv&#10;2lP+CePgH4v6ldeKbfT7iTxBdFEkk+1si7FQgYHY9K/Oz4gfsI/Ez4c6vNNpxt47BGZlVrpydoOA&#10;OnpWmjWgtj9qNW+NXhPSV41rT5QDji6Uds1438Yv22PDXgPSZ2tTa38gjDgw3oBGWwR0NfkXefC/&#10;xm1sLW7x569SrtjmmeDv2QfFvjS8SyVFe8mchC8zbQANxzxRZBc6H9rj9qrU/wBpLWINFaC6WztL&#10;7zYFkuTMgJUL8owAOvavuT/gmD+z8mk+E4fHF2VGo2t7LCFktwHKmJRkMTkD5jXHfsl/8EzTZ6hq&#10;V18SLNZYI4UfTvsd0ciQHPzcV9//AA88Bv8ADXwjNo+koI5jMZUEjbh0A6/RaL9AO/g2ncVADd8d&#10;amrM0aVJA4bP2kAeb6Z9q06yluMKKKKkAooooAjmz5LbeD7Vja408cdsYGZWLDcUzk/XFbi1QsVv&#10;RfXBuNvkZPl469eM/hVx2A+Jf+Cl9lpTfs9+Krt47c68sduI5SB52POjHB64xX5c+EvFnxrj05Id&#10;MvfES2nlqsAjaXaFA+Xbz0x0r9W/2tf2fPEvxu+I0unWccMukXFugZXlKHKgHrj1Fe3fDX9nPQPC&#10;vhbSLO4tnF1a20UT4kyNyqAe3qK0vZCPxOXW/wBoctxqfiv/AL6k/wAaf/bP7RH/AEFfFn5yf41+&#10;9afDXRVAHkNj6/8A1qf/AMK50XGPIb86OZDsfgdJrX7QzAg6j4rIPGN0n+NP+GHwH+IXi7V4rXXt&#10;B1dY55sPJd2zOMEdTmv3rPw20XIPkN1z1rWms3WRDbxRhVAHKiok+YDwj9kP9n3SfhL4IsbiHT7e&#10;C+ntUSYparE5I9e5/GvoOOUtESx2c4yayZtSvLecpmMLnGABxWxNbpcxbX6Ec44qdQJF5UYO739a&#10;dTI4xDGqL91RgU+pAKa3WnU1utBUdxKKKKCxVYBgMZJ71+Y//BSrWrzxlqWk+HI7qS3SPVNmQxYY&#10;IH8NfptI3lxM/delfmp/wUE8H3fh/wAT+GvEG1Vjv9ZUZ3ZzwO3agD2P4Q/sAeEdF8CNYanYaXqD&#10;Sy+aWm05O6rx3717HH+yb8J00W3spvA/h65kt4hHufTojyB1+7Xrmn30J0m3mDZQRqDj6CmfZbVG&#10;Mw3ZmO480CZ47oP7IvwpitRu8CeHyMnj+zYv/iao6t+yP8MbfSdVe08D6DFNsYr5emxA55x0WveC&#10;y2sexOvXnmqlqt7HM7OF8tmz+FVYzPyg0X4V+Hvhv+1t4gvPEfg+zm8LSabFDAl5aqtuJiUOVyCN&#10;2A3b1r7vH7K/wj8cWunajZeEfDu0QqWEdhC3UA9dteP/APBWC3+y/s722o2BVb7+2YPmyOgjk7fh&#10;Tv8AgmT8TdY8efDvVhqDxsLS5it12pg4EYqQ8j1jxN+xv8NZ9LtIY/B2hgpKD8umxe/tWo37HPwy&#10;l05oU8HaFFMwXEo02LK4x7V7cs7GeVDjCjIqtot7LfRytLjKvgYGO1Ow1ueTfC39nXw78O9fv57C&#10;wsYA6qAsNqseMHPavYJbgNMtsvBZchh2/D8Kr2N0s2p3cX93rxU32NE1BJADnb6/WkaCafZNaTTM&#10;z7t5GOMVfqkzyTXGExtRufzq7QAUUUUAFFFFABRRRQAUUUUAFFFFABTJO1PpknagBlFFFADJlVoy&#10;GIUepqncL9ouLfypCUU4cL0P1q80ayrtYZFVmjjscpCNskvQk5GaZEtzjPjN4guvCvg9rmxtmmfz&#10;Nm2NiuBtYk5H0r8PPBug337Vn7Q+jaRePcadD9te1abBm25yc84x06V+7mu6O/iGymsL3bKoQsAC&#10;VGcEA5/GvyX+D/wZ8S/AH9s7wPBcTWo0vVNRkuHWEs54B6lhx1oJP0e+B37NPhf4N+H7K3eKyvrm&#10;K38lrmWzRHY5B3E+vFewxxeXIJIpTIg/hHSor6zGrQo0ZXGQ3J7Vet4EtoyqYHOeuaYFeS+l+f8A&#10;0Vm29Peuc1LwjovjZWOu6BZXUb/K8d5brICB0zuHtXQWV7I15OkhyoOFwPejWdQjtLdg2c8fzpoD&#10;8tfjb8BIv2b/ANpj4f6zpniOWw03xF4nWZ9Pgj+zQ+X524JwcMBnHTp2r9PNJ1JL2whv7MieF1wF&#10;jOR6E5+tfAH7fOoRfFT4tfBWx0kESabrqrOZsAffA4xmvuj4Z6VcaD4RstOJUTRgk45HJJ9PerF1&#10;Oj3SQ/ui7FpuhJ5WnvC0cYjedlC8+Ye9SXW3zot3MnY9s1454b+PWn+Kf2hPE/wwLztfaLbJcyBk&#10;UR4ZQRgg5J57ikB67b3iXTCUzBFQ7SueD71oqwdQykEdiKwdJOm6haTSwwyLGjFWDHknA6c1tWuw&#10;W6+WCExwD1qWMmoooqAKWqo7WZ8skNkcr1rk/if4mbwv8MvEGtBTK+l2MlwY9xXftXOCe1dmZMz7&#10;PauB+MGkx3/wq8a2s4BguNPmRhkj5SD3qkB5D+yv+1JpPxr+HulTzTW2kXVwJHaL7V5jqFdhzwPS&#10;vom38WaNLGBHqdtLtGCRIK/n51f4leKvgJ8QLjSfA8otLG2jHlRiHzsBlDNyQc8k1tx/tsfGvT1/&#10;0bUFAcZb/iWqefyoirsWx++H/CUaT/z/AMH/AH2KT/hJ9JH/AC/wf99ivwT/AOG6vjp/0Ek/8Faf&#10;/E0f8N1fHT/oJJ/4K0/+JrXlC5+7WveOPD+n2ZkvNZtLaPB/1kgAbjpX48ftffHLT9O/a48PeJfB&#10;kNvbra6V5TDSZdmWMkndRweleNa1+1V8aviFClnd3yuqEkf8S9V68dlr2z9kH9izU/ip4osdc8Wx&#10;2t7aLK8TL5skbH5QR0UdyaErC9T9Wvgv4svPEXwh8EalLFJLPeaZbzSszlmBZATk9Sa9BN4ft3ke&#10;Vxtzv/pWD4C8N2/gXwvY6NboIrXT7ZLeOMMThVGAATyfxrcsriG+/forBjkfNxUlFzJoyaSisjUX&#10;JoyaSigBcmkPOR2oob7poEed/GLXD4F8J3niNCXittim1DbVYs2Mkj61+EXxLXUPjV+04dJuJ7hb&#10;bWNeFvEuTKsSyOoO0Hr1r99fiV4Ng+IXgy90KaMPHcFMqzEA7WB6j6V+INvp48F/t1aLpk8bJb23&#10;i2GOHbnAAmTucZreJkfrH+yn+zboXwX+Ftj4eaO1vNUikeT7bJaJHMVbHH0/GveLy6OnLBAlv5qs&#10;NpxwAPpVKFoZFj1GIhn2BMg54x6Ves5xfK7SZOzp2qfMZ8af8FVt0n7NuiFIzGf+EitflXt8r19a&#10;eG5F1DwzpsLQhla3QFjzjgV8sf8ABUV0m+AOlIM4XXrZufZHr12f9oTwt4N8G2ssn2gOlsp+TYew&#10;HQtT6CPnL/gol4Us/hjoPhjxN4caPRtY1DxHa291d2CCGaWNixZXdeWUlRkGvufSbhJNIgmG0KI1&#10;3L2JwOTX5D/tNftKX/7Tnj+08G6fcySafpes298sc0CqAFYL95ck/fr9c/DummPQY7eXDbkXgH2F&#10;Z9QNGaA30ULRymJQQxC9CPSrYAFQ7VtbcIvG1cD8qbYSPLDuc5bNAyzRRRSAhuIvMXJfauOfSvw8&#10;/wCCiusR6b+2LrEQtknUvajefev3Bvld7OZUPz7SBmvyZ/4KSfAtdJ8XL8Qb6KJjdajbQb0kbeeQ&#10;OVOB+taRegj9Qfh7potfCdqiL5JkhQ5C47VL4qvZrXQdQhMLOPJYCQnrx1ql4K8Vwa14Lt57AsPI&#10;gVTuAPOPY1p67MbjwbeSy8ubdj6c4NHUD8Xv2H/M8J/tu6ClxO2pO63LrNMcFQe2ea/YLxwkNx4J&#10;16W6KhLmzk2iTkLlT0r8df8Agnza3ni39r7StS1CRJfJkuoR/CcD2Ar9j/itpD3Pw31ZIAA8NlIU&#10;znghTiqeg2eCfsKeA9F0f4a2pGiWl1ci6nxqRt1DjLNxnH4da+qfPhtv3MjLEr/Iik4HpgCvzC/Z&#10;b/bs0r4J+Hbfwl4xN/JdrcSyN9mto9uGJK8lhX2qn7TngTXdJsNWkjvGRoluIt2wEAgHkB+tJpiP&#10;Z764Gm2IKoHGcY6Dk18m/tPfs/6H4k+JXgzxVbajDoOp6WRcRQW9uoed9+772QRzxmtzxv8At7fD&#10;fQbORLiLUyVI+5Gh5PI/jr5E1z9r3U/j1+0v8NtN8OzTnQ/7Qjt7pZ7ZB8hlAxuXOOD1zRED9K/h&#10;X9sbwtYtezy3E21tzyklj8xxk12bAMOD+VUdFsV0zS4YFGAoI4Oe5NWLOQyI2fWp8xodDkSPnkVN&#10;TF/1jU+pkAUUUVIFe4YxrlV7c44pLNt6hiuHI5bvVhlDDBGaasYj+7xVD8zmvHnhK38YaPPYXiJc&#10;Ws0eySCVA6OM5wQeDT/AfhGw8E+GbPStOs4LK3gDBYreERqMkk4A4HJroFuAzEd6kagQ0qGHzDcP&#10;egAKuBwPSiimAAdhxS5NJRQAuTRSUUALk0hHQ4yR3oooAasaLIXCgMerAcn8afk0lFADt1NaQRrk&#10;9KKbJGJVKHpQBVfZbyqVA/ennHGf8a+cv+Cg/wAO7z4nfs83+g6c80dxJcxP/o6bmwGBPFfSMiRs&#10;qkjPk81T1DT7bXrVlnQtCwI25IOfwqgPx9/4Jz3ek/DH4nXnh/XdJtLjVLrVLaG1uL1FWZCrsCUz&#10;k5yR0I6Cv2K1C68i3WRY97FsYr8kf2l/hDq3wP8AjJ4c8faSscNvYX8uoTCINK5VHR+FK4z7Zr7V&#10;/Z0/bC0P4qeEbCbUvtn250Z3M0SRfxYHGf6VT7iPpNrz7VYzfaP9B4++T0HrUN5qj6TpNvLAn9oJ&#10;kBnB7YJJoa+07xBZMjI0kLDBGccfga8J/ag8YeMfBfgNI/Al3HYTLNsbz4RJmPa2RyDzkCpsM7zX&#10;vjt4E0PU41ufFGlWy7ctE9yq5+or82tLs7v47/tXeI5vDzSXGn6drv2n7RZEyo8fnZByOgxzmvir&#10;xR408XeML6aPXIp7u+ZiivDa7UwDnsBX6k/8E1/2b/FXwq0ybxTc3Fmtnr1hBOqozmTBCthgVABx&#10;6Vkan3huk0ewCBDezKBwfvGtW3kMkMbsuxmUEr6e1Z2qxXVxaNJp7rFdcBXk6Dnnj6VftBKLWETM&#10;Gm2jey9Ccc0ATUUUUAFFFFABUMrLE3mPJsUDkE8VNUN1ax3cZjlXch6jNAHg/wC0V8Z3+C174dn5&#10;vYdWncYM5jCBSvT1HzV6J8P/AIlf8J9p8d7bWY+zuSvmRyblyO2cV4T+3R4Bi8YeEdNmijTfo8Vx&#10;KhkYjHCkYx1+73r41/Zb/wCChg8B+BYtB1W6uzdRXErny7WLbgnjkmgD9aYdSkd5FkgMYU4Uk9fe&#10;rUcnmDIFfnzZ/wDBU3wbZtKNZk1OVgf3fl20Qxjrn56l/wCHt3wzgbaBrOP+vWL/AOLrVR0MpPU/&#10;QQZoJ98V8Af8PbPhu0ZKjWc/9esX/wAXTLP/AIKzfDq5uHT/AInBwP8An1i/+Lp8rA/QE4P8VMZR&#10;/fr4Mb/gqx8OfTWP/AeL/wCLqKT/AIKsfDn/AKjH/gPF/wDF0coj70kKxjc020epNfN37M/xin+I&#10;XxY+K2iPctNHod5HCga4MgXdvPAP3enavnzxl/wVQ8F3Xh+4i0l9Ujvm/wBW8ltFtHPOfnqj/wAE&#10;n/EL+MfiV8bPEcjbxql3bXAZgASD5vUDgVEtwP0cVDPa+T5xSUnOe9LpqunmB3Z+nLVJHbo9z54H&#10;bFTKvlscd6QySiiipAKpvceVeJEeQRnNXKrNAk0yy4+7xnNMCOBmWecnJXGRnpUkFz50JcJgg4xS&#10;3E0dvhSpO7jin28KwpgDHOaYD15AJGKdRRUgFNyN2M8+lLtFZ99I9m3nZ+UkKMdapasNScTGKQIw&#10;yGPU9qhurGSdtyXDIM5wvT+dWZkSSPeRkgcVVtrp5pmiQ4CjuKoC/kHGDnikqO3R41IkIJz2qSkG&#10;otKtNpy0gFoooqQPh/8A4K16VLrP7Pej2sTvGz63Au5OuCQK4n4V/wDBNHQL3RYNVutTjMqkHypN&#10;NQ7htB6k+9fZHx6+Ddh8a/C9no+oW6XEUF0twFkkZACO+V5rsdHsf7DsotPUBSFAXHIHGOp+lMR8&#10;2yfsDeCtQ0O3s2g01Zol+aT+zIyzH3rjbX/gmj4YuNLltJry2Du5InbS4yyj0HPSvtmK3Ma7sjzC&#10;PmOafbszRkuRnNCA+DvHX/BL3w34g0iztbfXI4GtUZS0WmJk8DGefauE+Hn/AATi8PfCHxH/AG54&#10;g8SLf6cEMZt9RsEEIJ6Hk4z+Ffo3dXiaOZZZeVk5G2vzl/4KRftTaj4f0m78N6NcSRXBMMq7rdGX&#10;35/GtlcD6r+B/wACfCHg68uL/wAPXGngTsszCytkjz3GSDX0FX5rf8E8/wBoLX/iAGs7m6aQQfZ4&#10;pB5CqOV55FfpTUyAKWkpakY6iiioAKp3T/vIwr455ANXKrSRxRuGIJJPY00BBJI0upeS8O6Hbnce&#10;Rn6Vx/xA+JXhnwTqGmR6zrtlpSSMwC3MwQHGM9frXZeZMdS2ZHk7emOa/NH/AIK8aDcS3PgaK0ZI&#10;3uTdj5j1JEVPUR9u69+0R8MJrVY4PiBoasGB2peL6H0q74b1zwL8WFEljd6Tq6wkRt5ZWYMcd/yr&#10;8h/2V/8Agnv4h+Kc0es6q2m3Oj3EDmOJppVcOsgBzhcevev1F/Zr/Zk0b9nvQLuNLKOKRpFmHkTu&#10;4yAQfvfWr6DPUV+FnguS4dH8KaOzKMlzZRkn9KzNStfh54BU3dzp+h6UYxuErQxxlQTjOccZ6Vx3&#10;7R37RWmfBPwjFrcv2iJp5vIzGisclWIyGIH8NflF8Xv2wvGv7Q+vDw9oN7Iba6QxN9os0C5Vi45U&#10;E9BTS7gftJoHxH8Ia9GqaTrunTNgfJbTKcc4HT3rqlZIozIWDf7R/wAa/DrS5vjF+zfouk+JLnVb&#10;NrC8YLst7YyOoU5OdygCv0q/Yo/aSb9oL4fG61KSa4u/tjwBpIVi4VFbop9c03ED6dhhjTLoqgvy&#10;SB1qWq1rdRys8SAjy+DmrNYsAooopAFFFFADGfy4yxqGa4MYQqpbecfSp2QSKVPKms63meSa4jY/&#10;LEPl9vSrjsBFfWqXN15aoI5yOLkD5h7Z/TrVe58QaVa7Ul1eGJoOJMvgkjrmvJf2jP2g7L4M+BNT&#10;1aSSaPULUIQ8catgMyjoT6GvyW8cft3fEjxRr2r/ANg6g/kyzS8SWEbHaWOOmatRbEft7/wsLw1/&#10;0HbP/v6KP+FheGv+g7Z/9/RX4E/8NHfGpuftg/8ABeP/AIml/wCGjvjV/wA/Y/8ABcP/AImjlKsf&#10;vqfiH4ZXrrtn/wB/RXNeMPjj4M0PQbyZfE2mmZELBPtIUmvwub9oz41bebrjv/xLh/8AE1zWt/FX&#10;xh4plFvJBdN5g2PussA/kKfKFj9af2bfjDc/Ej45eOo49Wk1DToQjQwi5MkaZJ+6Og/Cvsdrye3t&#10;WcQNK46LnrX5mf8ABLnwrcaHrev6jewMkl5axEnDDkE9iBX6cTtNND/ozKrY43UmSiW3laaFHZSj&#10;MASvp7VLk1HDv8tRIQ0gA3EdM96fUDFyaUdKbTl6UmAtFFFSBTu4SZlkEhIUf6rsa+Tf27vhHqnx&#10;E8L6HLYJcSPZXbXIihjLYwB+XSvrW6aO3U3DgkIM8daq+SNWhc3Hz2si/KvQ475xVWDU/Pn9m/8A&#10;bwlbxVZeGfG+n/8ACPQyM+661O+OFUAAcEdCR619teH/AIxeBPEMbtp/izS73gHbDcK2zPSviz9s&#10;L9gnS/id9ouPBljb2OpfZ1SKa8uJcKwcknADcYNfn/f+E/iz+yzqlzYWN9aM8kvkv9nhMozGcfxI&#10;OOaQH70/8Jp4dtIfPn1yzEecbnkGPzrzTx9+1t4C8J2N4sfiPSJ7mJHAi+2hWJHGB71+MGr/ALUX&#10;xp+w/ZdQvlmtCcskenqD/wCgivMbPRdX+JPiaIz2Nyby8ny0skLKm5jkngdKLjPff20v2nPEHx08&#10;aXehaa15JovmwTRxW948sIYJtOF4Gck819+f8E0fhrqXgrwHqLXS3EP2i4inxJGUzmMfnXzt+yf/&#10;AME7te1LUItf8QNp1zossLLFbpLKsiuHHJ+UccHvX6m+EfDWneB9KtNMsoTCPLVSAxYEqMdTQI3I&#10;7crdSOTwwxim28S2ZMaj7x3ZAxTdSumtYkZTglgDxmrCqsmJMc4FMa3EWFEcuqgM33mAwT9TTv4s&#10;/rRRUmgqKFbIGDnn3qWox94fWpKACiiigCPJ9TRk+pptFAE1FFFABRRRQAUUUUAFMk7U+mSdqAGU&#10;UUUAR3FxFax75XCJnGT6mqWpxmSS2uFYiOM7yR0xxVy6s4r6Hypl3JkHGcc/hUU1q/2do9w8vGNv&#10;t6U+hEtzlvGXivUtD0+S+03TVvxnHJwCMEk/pX5N/FL9v6XxB4uXVF8M6dDfaMzIhjkbdnPXOMj8&#10;K/X6808XGktaqAF2k4OcdDX4n/Gr9mBtc/aC8L+DvDEEOkyeIJpRJPOHaPcMcsSMgfSkT6nq+if8&#10;FbtX0PR7eOTw5YzOEx891Jn+VT6T/wAFePE0yNKnguxkQE9bp/8ACorf/gjh4ymUed4i8PvxnrP/&#10;AIVej/4JA+ObOExweJPD6ITkrmb/AAp2ENX/AILN67bSSr/wgmms65H/AB9NnP5Vz3iD/grj4q16&#10;1kml8D2dmhwpxdvxz9K3P+HOfjHc0z6/4fZ2+Y8z/wCFW7r/AIJK+K7nwnNanWtCF2zDEm6bGM/S&#10;tIjPnPSf2wtTsfHlj4n1bRoGX7et7BHcSsyj593BOSBX0zqn/BYDWdJsxe2ngvTbmHAUbblgPT0r&#10;mrr/AII7/EjUobdbjxd4deKIARriYbR6fdqpef8ABGn4ozQ/ZofGnhyOyB3CHEx5+u2q0Cx0Nv8A&#10;8FiddnjJk8Fack0n+rT7W/zZ9OK8G8Nftv69on7UXiP4nSeH4Y5vEUcNm9r57BI8BVyG78A16rH/&#10;AMEa/iVKVZfGPhsSxYCMBNwR/wABq9pf/BIH4l2+qRzap4v8O3sMbh1VVlUgg5/uinoSfqj4b1wa&#10;hY2TwW8fkToryMvRSRzXTLjaNvTtivN/hj4P8QeCfD622u39vftGwI+zg427QMdPY16JbSrNbo6g&#10;qpHAPWs5W3QyaiiisxlS+kFopuOpHGDXF/G62n1b4N+LLWzB+2XWmTJCsfDFivAHvXcXtt9rgMfH&#10;XPNVRbQajbvazxlkVdjA8A+vSqA+BP2Qf2OYf+EL0vV/GMMi6jIkqzC8hSUg72AyTk9AK+mtL/ZL&#10;8G6eshFrbTCQ7gWtI+M+nFeq3iaX4X0gIUEdrGeE39Oc9z614z8TP2zvBfwvxDe217cNsYqbYxsB&#10;jPq3tQtw9Tf/AOGXfB3/AEDrP/wCi/wo/wCGXfB3/QOs/wDwCi/wr5uv/wDgr18LtDvnhu9E8RS7&#10;cD93DEeT/wADrrvBv/BTT4deP7uGPTtM1i2DtsH2lYgM+v3j61prewtD2yy/Z58F6KzO+nWPzjaN&#10;1nH19uK63QfC+l+B7FrLTYIfPZjIipGFPQDjA9qo+E/iZoHxAtY3gnRNqiTE0qA9fY1vXOoWja5B&#10;bxxM92yZWdeUHXg80gJNSt7i4WyZVZT1kCnp0rWjVFj+QAD2GKrrfruMRyzjgkYxVqGPam080ntq&#10;UtxKKk2j0o2j0rM0I6KkKjB4qOgAoopGyQcHBxxQBVkST+04yqnytvJ7Z5r4U/bZ/ZLPibUNO8X+&#10;FopptV0uebUZBaxohDgow3N16qeetfd3nGxt2e4dTg9iBWV9nsriK8jubm3a3u1KshlAJUggg8+h&#10;7VqmYn5/fs6ftdar8O/I0Px/bx6XBHvZrq+nZjk4Cj8cV98+E/GGneNtHe50yaOZGjDboc9wcdRX&#10;kPjr9l/4TfEDUHs7zRLO5uiFfc12+OOegavUPhr8O4Ph7Yz2lqscduyqsaRsSAFzjk/Wm7AfKv8A&#10;wVauDo/7LtnIf9Yusxcnr/q5K/KfRbf4qfGi+tLXSzq00GfJIhu22nuBgt7V++Hxc+Evh743aGPD&#10;nirTo9U02OZbnyZXZF3AEA5Ug9GNYPgn9mL4Y+Bp0k8OeH4NPlRg2VuJGOcYyAWNO+gXPkT9if8A&#10;YZu/Bt4PEHiRLz7ZdWmZBeor4fcp6kk54r9F0hT5JEfhBtwOnTFFrGlvCttFgeWMYzmoYp0hkEJU&#10;/Nz7VkwJVcXTspOAhzx3qxGyMuUxt9qj+zhfmj+Xd97PepI0WNcKMCkxj6KKKQFW5upIbiJFj3qx&#10;wT6V8uf8FEPg3f8Axm+D9jpOlW8z3EOox3Ja2Ub8Lz37V9UXC5jLDhgOD6VWNqmo2vlXI8wEHI6f&#10;yrRdxHwF+yH+0/png1pfCniTULeC8ubhUjS7kYuQAQcCvpT42ftHeGfh14BbVbvUbOGyvf3EckrE&#10;KSVYjHHtXz9+0f8AsM2t3rVrrvgqCx0jWII3aO5meWTa5IOcHI/SvC/E37F/x0+Lmn6Zofirxvou&#10;oeHbG4S5Fo1s0Z+XIxuCZ6MeprTQDyv/AIJweF9Z1v8Aaq0jxPZ2sp8PrJcK88bYj3EZ6f8A1q/b&#10;G48m8sZbZiHVkKSAjOBjByK8X+Cn7O/g34Z6Qp8GabbaaUfJaKd3G8j5jyT1r12a1lhjhCuolbCz&#10;HqG9fpUsD4d/a6/YF074jaLqXiDwvPdHVtkaRWtjCiBsOuTn6ZNfBGt/sw/tB6d51jY6Vrstpa7o&#10;gxugPlHHTf6V+70dnJZ3AMEiLaAcx5yc/X61WvtDs927yciUkycn5vWmmB+Fnh/9h34yeKdOF1qe&#10;na4uVZmzMHHy59W9q+ov+CWfh2w0lvEtlrtpCNYsNb8mJrmNWlDLgfeIyDkdq/S86fbw6fJaafH9&#10;n+VgNxJGMHPWvlf4Efs6Xfh/4gazrenXdlFatrDXd3GrszOd+T1GAcU+YD7Ek/1YxUNkNkbfWphI&#10;jcDpTljCrgDisxkEEm65lFWGpqQpGxZRgnrT6mQBRRRUgV1jaNieSM5qdWDVDPLtkjGeG7etRxxz&#10;rqDsXHkFeFx0PFNAWPLGc0p4xVW6uf7Pt5J53AiT5jyBxUWm6lHqUYuIjuhYZHIPfFUBeoqESNPz&#10;GdoHGDVaRLuGTc0qlM8ADmnYC/RSRuJVyBjtzSlD2NIAopjRydmApY1Zc72B9KAHUVXuLxY3KAHc&#10;PSlE4ljYI2G7U7AT0VUtb4SzPAVbzEHzMRwfpVukAUbgvJOBRUczBYySMj2oAh8pI/NDSH99kDP9&#10;KfawpBCIN+WyT71R1RJpLixaJ9qhgWB7jNTXW61ujcPKiQ7cckDn8aoDF8TeCdC8aKEvba2n8sFS&#10;JIVfr16j2r5i+MH/AAT/ANL8aaw2raR4q1fw6ZJUb7PpQWJAB1GB2Ne1eOP2g/CPw3ZftiSzNLuJ&#10;+zyIemM9W964v/hurwHtA+xahj6x/wDxVPVCPW/hv4HPgHQ5baS9n1AnB8y55PAxWvr1ut/Yqn9m&#10;Q3gkOGDoCAMHnkV4a/7dPgOVSrWWoFe/Mf8A8VQn7dHgONQq2WoBRwOY/wD4qlqM9F8N/Ajwh4Zk&#10;wdE067DOZGkms4yQT26Vc8N+OfDPibX7/wAO6NfW0Vxo7+XJa2q7dm07cEAcDPHFeaJ+2h4N1KEw&#10;RQXizMflZmjx6/3q/PLwP+1Fe/Dn9qzx3qP22b+zNW1UqkcSRswQzk4JPt6GsjU/YrWNPGqaW9u8&#10;zWm4j54+CMEH+lXLGEW1nDEHMgRAu9urcda4HwH8ZNB+I1rELN2iMpIxM6A5AyehPpXass0m0QXE&#10;e0dgQeO1AGhRUNusqoBI4Zu+KbNI0PzE5XqQKALFFR28wuIlkAIB7GpKACq1wEkkEZlKORwBVms6&#10;Zc6xEfRP8aAPBP2wr6bRvBSLBF5/nW9wrE8Ywo/xr8hvA/7JPxA+JpPibRNAvJNJkd41mt9oTcDy&#10;OT1r9Yf23tYOn23hS3Zj5F1LNHKox8y/ICP1ru/2Y9H0XRPhZbadpNobewE8jiLcW5JGTknNAH4+&#10;r/wT9+Lscs7jwpqlwkpypYp09vmqKL/gnz8XC+5vBmoH8U/+Kr94NQu1srdUVW3MpC45xSabPJJY&#10;o8uWfPJx71qm7GUtWfhHqn7C/wAVtJs3ZvBt78oyCSn+NcjpP7HXxd1vVp7Sz8FXjyxpvOxlyB6/&#10;e96/er4l38Om+CdVv5FY+RFu469RXk37Pvi+x8UeI7w2cUkdyLbfI8mMMNwGBg1V2TZH5Et+wX8c&#10;G/5kfUF/4Gn/AMVULfsD/HH/AKEfUP8Av4n/AMVX71X/AImh0+ZY3gmckZyoyKuQ3TahbpJDmINz&#10;hxzS5mHKj8FdF/4J8/GC/wBQji1XwpqNjYtnfMpQlf8Ax6vsb/gk/wCHZfC3iz4r+HpVZLjS5rW3&#10;kDcNkCT73vX6RX86W1jIbn94O4XrivhD9h25js/2j/j7JbRtGJtWhZh1zxJWctx7H3nbw4t/KLFW&#10;zn3qa3mEm5Rzt4qKO6jkmHykNjqaWO3aNyUYAMcmjUZZoooqQCvLviz8bNN+G8bxzz26yeWHAkJB&#10;5OOwr09/ut9K+T/29PDdgP2ffF3iyO22anYQxrFNk7lzMoOBnB4PcUxH0P4D8VWvjzwzp+pwSIwl&#10;j8z5OR1xXQteot8lvuG5lzjv3/wr8o/gJ/wU88J/Cz4f6Vpet2Ot3N1DaiItbwxkbsnnluldxZ/8&#10;FfPh6urJeXWkeIpFUFeLeIHHOP4/egZ+luRRkV+ccH/BYb4fXDXTro/iTy1+YDyIeB/33VzQ/wDg&#10;sV8NJboRz6J4kfIP/LvCOe38dINT9EN1UtUjFxCI88hgeK/OnRf+CwXgWzm1A6lpfiKZWfMCrbwg&#10;qOePvc9qXUP+Cxfw5ljHkaJ4ljl3DO6CHp/33Vx3BH6MXMZjsZACWO2qbXkOj6W93OwQLGWO72BP&#10;X8K/PmX/AILDfDySxlxo/iQPt4zbw/8Axdcf4y/4KseGfE2gta6fZa7EXUj95bxYwQRjhj61fKwP&#10;0C+Bfxjs/jV4Zu9YsmgaKC5a3JgYlcj1z3r0ivzQ/wCCYv7S/h610I+C/st5Hfajqc86M20IBtLc&#10;/N/IV+jl9LcXENpLaSCNWYM2ecj0pNAadOXpVa/LraMYmw/GD171LBu+zpuPzbev4VIEtFQ7zGfn&#10;OR7UHdIwKnC981NgGXskscYMSbznke1SYSdcjr69xXNfELxva+BdGW+upNib9pwwB6e5r4e8Zf8A&#10;BXL4daPdT2Npo/iJLhQV3rDEy7s4zy1PYD78gz9qkjJIA6H1qG9szNMF8xo0xyy8Yr8y7L/grJoe&#10;m6hdXl/Brc9pcDEMccEO5T78ioj/AMFcNEuomiW115Z2Pys9tDgD86OoH6Ya14fi1i1gie6eIRgj&#10;cvVunX8q+Zfi3+wrofxa8cPquoaveRw+QFO2JSvA96+bbX/grr4btyI7qy16Vk4bbbw9R1/ires/&#10;+CvPgu9zbx6b4gRmU8tbw4/9CrVJ9AO//YP8EeE/h74++Jeh2WpR3c1lqX2ZRJGAwKMQBwODxX3V&#10;X4O+B/2yG8FftBXviTSft1roura217qEHkxtJKhcnHOcHB7EV+rPwv8A23PBPxQjjaxtb21LqW/0&#10;po14DY7NSkhH0TRWdYanHq9qJbW4jYMoZcMDjIyM4qxaxTxSEzzKy44HSpGXKKKKzAKpNBH5u4zH&#10;cTwKu1VntPMZGTA5yc00BHe3ctucrCGH96vgj/go14LsviX8V/gnpN3qEtitxeTxnyeT83lg8Gvv&#10;i+vYoF2yIzr/ALNfCH/BQwTaD8Vvgt4tihlfS9FvJ7y9jhQs7R4j4HYHr1IoYH1h8HvhZpvwr+H+&#10;n+F7C4N0bMuwndFEjBmLYOO3Nd3c6lDZ2MjzlQsa87uQfrXkfwy/aU8H/EHwpaeJLGOW0hutyrHd&#10;SRrIMNg5G72rx79sL9snQfh34G1LT9MF0NbvLVmtLiExOiMCOSC39K0Qj4//AOCkfx91H4g+PLz4&#10;caPYRzfYL23nWS3kO4gxdCp4HMgr3z/gnn+ymnh/wNcan4t0sWetrftJBb3MKOZI2iX5s8nGSa+I&#10;P2ffAnjD9pP41XfiO8u42u3SOeWeeMqHVHjXA2jGcCv3HsLXTfB+h20s7RRNDCm7MgBJwASMmrb6&#10;Act8RPhNoXi7wbcafeWNtBDawSMrLbqcZU9iOK+V/wBlfT7D4dfGLT/DGj3P2m1maa4K42fMUYEY&#10;HHRRXt/xy/aU0Tw/4T1i3spXF21tNGHR4yN2w4PX1rwb/gnTod5468H3HjjVJ4rrxFBqlxbxXmNr&#10;LHsUhcDA/iPal0GfflrAsbSOD8z8kelWagtI2jt08zmXaNxHc1PWTAKKKKkAooooAr3kphtndRkj&#10;tVeVm8iGRUALYLkenerk6q0LBxuXuBWVaakl5cTWyq0ax8fPwD2wK0WwH5O/8FXtU1i4+IF/aWDX&#10;DaW1pBvEchCZDKfu19DfsY/sZ6B4c8G6Lr2rr58+o2dpeKl3bIwJKKxAPoc16X+2B+zTpvxg8Iaq&#10;unW1vBr0yRLHeTO+1drqTkD2B7VW/Yr+JV34st9Z8I6vcM03hDytMQyqqKxQbTs7kfLxmr6CPoJf&#10;hR4TAA/4RrSuP+nKP/Cl/wCFU+E/+hZ0r/wCj/wrsKKi4zj/APhVPhP/AKFnSv8AwCj/AMKkl+GP&#10;g+OMlfC+j5A/58Y8/wAq6yqGpahFptu0twwCKMnkCjcDN0rw/p2ignT9Hs7TIwTBCqZH4CtK385p&#10;1LoVX9K8z+GvxSbxh8R/EmjpK721iFMakLgZJ6Ecn8a9YjlEnQGmArdaSlbrSVIBTl6U2nL0pMBa&#10;KKKkCCa3WSQOzHA6r2NYWq65dW8jpb2okiiOWYHGB610MmAOencetfC3/BRL9orxL8EfC+n3HhLU&#10;2sLi5u2hn8uOOUsuBgEMDjrVaiPpTVv2jPhxpdo73PiDTllT+B//ANVZ/htfhn8RLie9tJtM1eW4&#10;IkYfZ1fZuyRgkd6/D/w3r3xA+OviCPT9LvJI/tBYGaW2ymRyclVNd/pfxW+MP7OusW1ul/cyW0cy&#10;x3JtbAPuWM9clPekB+zF98A/CKzfaf7GsGPA2NZx4/lWlF4B8O6bHCYfCGkYjUfvFs4weO+QK81/&#10;ZB/aEh+PfwztNXuLh2uZZZV2XOxJPlIHRa+Y/wBvz9pz4rfCHWtKg8G6jc21nLLcrMsVkk3yqUC8&#10;lT0BNPUD9FNFjt4rFBBbxWyjOI4VCgc9hUcCnUrrz5P3ZgYqAOjfWvxf+FP/AAUh+K/hzxJ9t8aa&#10;tf3vh6VPKit4dPiV1kLDknaOMBu9frd8Gfilp3xY8IpqWlJJERHGZTMRksygk4BOKVxndST217M1&#10;qJAZY/mK9x/nNTW0BhRvmLc96r2+mRWsklztH2p1w7gnn0qHw7cXF1bzm4bcRIQuRjimNbmlRUm0&#10;elG0elSaDR94fWpKTaPSloAKKKKAIaKKKAJqKKKACiiigAooooAKZJ2p9Mk7UAMooooAjmVmjIUZ&#10;NNhuBKrISN3TFTbtvNU7O3ZZJHY8ZzzVIiQpvY4ZGilYKAPSvLPEnwLsNU+J/hrxQgl36YxYEbAO&#10;fXjP5V6vNDbSMXYIW6kk14h8bP2uPC/wX0me7vYvt7RRNL5EFwgdsEcAE9aNST3Pzo4RjdSfaom4&#10;3fpX5wap/wAFkfA8ROPButZz/wA9Y/8AGqdr/wAFlPBDNz4N1tfrLF/jSA/S5Zk6BqrXDyQ3G7YP&#10;Kxya/ON/+CyngnAC+ENZDNwD5kfB/Oobz/grt4XutPa2Xw/q0dwxBEjSx8DOfWriFz7O+NHxstfh&#10;n4o8F6TNLDG+v3a2qCRWJJLAcY4HXvXqdrqEHlopk+bGcYNfjp44/a2X9o79oL4JwWUN3BFYeILc&#10;yecysCrSLxx0r9hYdPRljlXaqlB/Kq0tYCext4YWcxyM25snPrUslwY5DkDb2NRxw/ZVY5Dd8CoJ&#10;tTUMQbZ296QEt1qVosbLLLtUjng1PZvHJaxtE26PHyn1qpHFbX3D2xA6fNV6OFIYxHGoVRwAKl7A&#10;SUUUVAFeR3WbCjPFQapqUWk2c13KQsESF5XwTgDqeKuMoU7iQPc15P8AGy/vdD+D/wAQrxrvEiad&#10;cPb9iuAcYz1poD4h/bu/be/sO+1TQNBls7mJHi2Myyo5yqk89O5r4m8H/Cj4uftKXzahpOkNd2Uc&#10;4SRo7xVwGOejP6Gp/hX4Qv8A9ozxBbf2jOLm+mPmSNMhLEI2OQPYV+0vwV+D3h74Q+E7C2sNHgjk&#10;nhjkka3UjLhQCT75qo7iPzH0X/glz4r1izjm1XTdRt5nyWEd3Cec4Hc1o3n/AAS38X6Nbs+kWmrP&#10;MBuUG+hHzfgRX7AR7bi3URjyT1weoqSENHw8ytz61dwPw+vP2df2hPgPfNqK6FcTWLthWudTVuF5&#10;6CSvvj9i/wDbM0L4jeGF0rxDfWln4ue7dYrGGKU5jVF53EEdc96+svFfhvS/EVkIdTskvoucK2cD&#10;jk1+enxI/Z/sPgP+0do/j3SPs1p4WsbAi5tbdSEaRnb5i5OAcY609xbH6J6TAkSXF+jFhcASDPTu&#10;ePzq7pN9/aFqJuME44rn/hz4gh8V+CtJvYUK29xaxyLkhgylc8HvW5ZslrdC1iiKx4LZHSofUtGl&#10;RRRWZoI33TUVSt901FQAUdOaKDwCT6UAee/FyK+bQ7ie0QuAFGQ2Od31r8ifiL+1d8SNQ+KeteGd&#10;G0m1uTp1+bb/AFzq3J4z8wHav1n/AGivGcHgX4PaxrcwLQ27xAgMF6uo6njvXw9+xd8ENG+IHxR8&#10;deKdX0+G7jvL2C7g85DkAluh6HoK3RiU/wBlnw38X/FXxEh1zW9F+zWDW8iFo7wMu7jHBcmv0p0W&#10;WaHSwLxfKMUY3d8cc1StdD0jwLYqdM01YlU4EcOc89TivMf2qPjHb/C34S6/dpP9m1GXS7iS2KyK&#10;rh1TjAPU5NLcDyb9pv8Ab40z4J6/faFYT6dc6nbsoaC5ilLbWUnJI98V8M6R/wAFUPiQ+uJfQ+Gd&#10;FeCGQ5JeXGPcbq8Ls7PxJ+098SH1eWS41K/uAjyxmMu+xSBkhR05r9jPCf7EPwts9FthL4S0t2aN&#10;TIdh645zzT0D1PNP2d/2+tP+IVzFL4gnsNPvLiEM0MEUpAclQAOvrX2mtzFPeQuj53Lkce1flP8A&#10;tifANP2e/E2keJdBMOn6XqGvW1lHbWyEbVZicZOQR8tfqrZ2qxWNtNwCIlOe/QVkwNItu3L3xUdr&#10;GYo8HOc96p3Ny1qqPy/mHtV21kMkeTnPvSGTUUUUgIZpgrqn97ikaNo/mQbj6Gi4jDMsn93mm/bM&#10;8BGJrRbaARsZpFJeFW9MgGsXW9SFvpWpiSKOLZAxBVec4rde+CnHlsa57xzeQWfhm/nNk8xeFh8v&#10;X7p5pgfCv7CP7YnhrSfBuqad4s1mGxuTqs+FZJXbaDxg4NfXVj+0f8NbtZJYPEglEgz/AKiTj6ZW&#10;vwWt9E8U+JNWvbjwnY30EC3EiMLeBpMtuOegNb6aT8ctNhxbRa84UY2x2DHAH/AapxEfunY/GPwP&#10;fW/+j655mScfun/qKik/aA8J295DbSapEo3hATE5J5x6V+H1lr37QWn6aRb2fiXzA3DLp7Z6/wC5&#10;U9xN8f7qOK5kfX1mUeYFOntkHr/cosB+4XiH42+F7XT7iWy1KOa42EBGicDGPpXyf+xN+0ZP4k8X&#10;eNtJu/s6ef4gkt4tocsVLYHUkDrX5rXPxW+OHh+4c6tJrwixtImsygyenO33r0T9lbw38UfC3x08&#10;JXws9Wh0nUNVhu7xhaMEO5wSWYr0x3o5QP3bjswqj5mzU+Cq/LzXP+H9Wnu1UyrIflPUe9bsk21f&#10;un8KjUYm+bd9wYqamRSbx0I+tPqWAUUUVIGTq0cjX1iUGVDHdz9KtahdSWq7kUNkgc1IcXD5248s&#10;9+9Muh542lSACDzTA8p/aq8QXnhn4BeL9Xt1XfbWJkyxIAOR6HNeIfsZ/tfeGfEXwn0Gy1fVYINQ&#10;SCR5I1ilLA+Y3U4969i/bKZH/Zf+ICnGP7NYEfiK/CD4YSeOLeTHhy6u4YhGdscERbjPsD3q4pXF&#10;sf0JJ8WPCfmI8eq7hjP+rfH8qa/xl8LLLtk1NQM8fun/AMK/Ce68fftD2N0iRyeIpEI+8untt/8A&#10;QKfdeOv2gJYY2MniCKTPJNi3/wARWnKB+8H/AAt7woP+Yov/AH6f/Cl/4W74U/6Ci/8Afp/8K/Bw&#10;fED9oRV5udec/wDXif8A4inf8LG/aCT/AJb68f8AtwP/AMRU8qC7P3jHxa8Kn/mKL/37f/Cqtx8V&#10;vCsl1Av9qfOWwoEb8n8q/Cb/AIWd+0Gq/wCv8QZ/68j/APEU4ePv2gblTdC+12Frf5grWR5/8cp8&#10;qDmP3O1r4t+FNGaaZ9VUTBSCrRuQOM9hXyp8Nv2618X/ABg0jwvA1g8N5ctGWVJQ4wCeM8dq/M+P&#10;4nfHzWLyQXUviC4Vl53WJAPb+5V39nW38V+BfjR4f13V9I1STyLgyEtbspPB9R70WA/oBs7ia5mZ&#10;jEqwYyjjq1XK8++D/wAQG8beG7KVtPubQtCJN0469Bjp716DUMYUbQ3HaijcF5YgD1NICPzlkV1j&#10;O50GMY7182/t1fFS9+FHwHvdaiWITR3Ea4k3YwWA7HNfSNvbeTJI+Qd5zxXzz+258KLn4xfCG80C&#10;2OGkmjflC4+Vs9BzVITPxz0Hw78Uv2stUv5/DVlJevZzbQkN4IwWkJwDvYf3a67/AId9ftNf9ClL&#10;/wCDSH/45X2N/wAE4fDOmfB/WvFGiapao99dXtvHbSEbCGDOCQDyeWFfpNVOVhryPwT/AOHfP7TP&#10;/QpS/wDg0h/+OUn/AA74/aYHJ8Jygd/+JpD/APHK/e2kbGDnmp5mFj8F9J/YK/aF03Xbe6Phy5aC&#10;PO4tqcXHGP79cHof7KnxW+I3xB1/SdM0Fp9U0i4b7Sq3UalWD4+8W5/A1/QqgtXhbNvg5+4epr4U&#10;/ZJsNRsf2vPjhLdW8xsZ76TyA0ZChfOPQ4rI1Pjbwn4G/aE+AviC3Y+Fo5lgBbbcX4b7wI52ye9f&#10;oV+y/wDEbxv4pWIa5pVvauvkiQRyE4zjd1Y9K+mNY+H/AIe16YyX+nQXDkAEvnOO3epdH8E6F4bV&#10;303Torc8E+XnnHTvQBr38rQ25ZBuOelJayNcQt5qhe3FVlme7uCpVhH1wRxV3KeWyoyg4xwaAHxq&#10;EQBelPqOBWWJQxy3epKACmeWPMD98Yp9QNIwulXnaR+FAHyP+31avNB4TkGcRyzH9Y69O/ZDZb74&#10;R2txuJP2iVfbgivOf29J/J0PRZD/AAfaCPw2Vuf8E/8AxAda+A1i5JJN3PyT6NQB9IXDI0sY64OK&#10;qtqEn9ovaoikKufQ9v8AGpAxjuG3KXy3yn05rC8eeMtP+H2lf2xeQ7gziLO4KckE9T/u1a2Rm9zn&#10;Pj/PLa/BfxZLIApW1JH5ivnr9jmW8XF/p0Qubia1ZZEc4Cr5g5GT7V59+1P+25ZeJPhv4m0XRbO7&#10;WaS3aEeXKj5bd1wMntXzL+xz+2dqvwb1N38Q6PrGo2MloYI1RQqqxcHOSPQGtOUk/aVWCweZcIqn&#10;HPGcUttcpMzBMbR0wMV4p8G/2otE+MwSKDTprEySGPbcSKeQobOBXssxS1jRoV4Y4ytQMp+IrMSW&#10;7zZbIAGO3Wvhb9hrXLb/AIaJ+PFuzKHGqwqeCef3lfc/iTXrTw/oFxqF+VFtH97ewUfmeK+F/wBg&#10;2xsPEH7Qnx21KzaFkk1SGQbTu6+ZjkVL7Afe72iQMZQxz0x2qWOd5MbQCO9NvG8xTEDh+DSxgWuA&#10;xBLdKNQLNFFFSAV8kf8ABQvxhdR/A/xP4bs4YZjeW0TAEENkSqeDnHavrY8ZNcN48+Gmh/ESzlh1&#10;Oyt5i6hP3+egOfWmgPyT+C//AATkl+K/hSz1fUY9TgMsHnAW08IU846HJrtP+HVtpK4tgdYAPP8A&#10;x8Q54/Cv1J8L+GdN8B6Ha6dp9mscUaeXthzjGc962oLe3ZTP5G1gcc9aAPyXl/4JZ6lpv7u0tNUl&#10;STjL3MOcdqjuP+CWOoWNl9r+x6oLjONv2qHGK/XdVHBbGOwPaqt7G13IYM4GM89KLAfildfsC6vF&#10;8RvCmmahZ3sFjdXYikdZ4shdy88Z5wa9U8af8EpZLjV5f7Lg1aa0yNjtcwAnjnjFfbf7W+iz6D4B&#10;vvFekt9mu9Dsri7DxgltyoGBB6A5XvXO/sOftNp8Yfh1o0GrXbS601u800lxKm84YDkD61UdwPjW&#10;T/gljq7WrxrY6kCRj/j5gqHT/wDgl74i0tjs03UHXGPmuoK/XK4kZbqHa3ydSB3qw0wCA4yDV8zE&#10;fmX8AP2B9c+HPxY0XxFNa38EVoz53XMZXlGXkDnvX6O6bmx0qytR8zxoqNu6jjHWtK4VYYWYLk9e&#10;KbbwoVEjAZIzRfqBJtEUJDdM96rz3LrJCqqCCRT5A88+A3yY6dRUwjiYLnaSvv0qRj5grIQxwKZN&#10;mK1kMYydpIB+lRXxd49qHBz1FOgP7siU8dPm44qeoH50f8FRvEust8NltocwKupRkPDIVY8dODXy&#10;x+xr+yHD+014LvtZvvtoWLUHtWa1lRcYVD/Fzn5q/VD9qH9nGz+PXgtdLgltbO4jnFw00qls7R0w&#10;D1r5r/YEu7r4KJc/D+68O38Ut/q0kyXvktHEoKquSCM/w0hbHN3f/BIfwhJbQyfbvEBmXkr9oiwP&#10;/Hakl/4Jc6BqkJaKbViB8u5ZYR0/Cv0Ugjntbud5roTowwsQ6rU2kyRpEUAEblidpOCffFPqM/Mr&#10;R/8Agkj4duNQuvtVxriJuyMXEPqfatjUP+CSfhWykd7S712TC5+a4h9P92v0dtVZbi5Ytxn8utSQ&#10;7pbd28wONpHHritLgfjF8Cf2INE+MHjD4leH4rnUnbw3ftZHyZY1ZSGI5LDBP0rutQ/4Jn+K/B8g&#10;bwwmtXAVgAJL+JRt6noR3r6e/Yp+HmreA/jN8dr2+t5o4da12S4t3khZBtMjYwTww+lfYsk7afZq&#10;zgztux8tPmYeh81fsp/Dnxj4DsXtvEFrNFiReZZxIcBQPU19LXmnpeYJd1wQflNMs5lu4pCkRhb/&#10;AGqdDbzxXDFpt6EYC+lSxFxVwoHtiloorIYVQ1S8e1aJUUN5hwc9ulX6zNUkTzbcMOdxxn8KaAnS&#10;3V4fJckN1964D4n+AbL4seEda0acEuLeS2Qxhdw3DHBYYB4rtPLn/t3zTN/o+zG3tmp/s8cUrS2z&#10;KvzbpQpyWPvVAfir8Xv2E/jf4B8TXNt4N0m+u/C0YUQTz6lGpLEZYbd4xg57Vg+DP2HvjD8SroXO&#10;vaLeKto/l/JqETcfi59K/cLVo4dStAksW9M5w3T0qrY+G7LT2DaesVtEeZlX+I+9WnpqLQ8B/ZB/&#10;Zzf4LeE7J57SRNQa3eGSOcxttzJkYI74A71U/a++F3i/4jaHcxaLbT4Nssebe4ER3CTPr6V9Mw28&#10;sbyMLhTCy4VR2PrWfpen3kljPDeXPnMzkruGMDsKLgfkpN/wTn+IutRi6uItafzBucHU4yP1avtL&#10;9iX4Ma58DfCI0G6s5EBu5J8TSq55RR/Dx/DX1dahYYTBjPljBx3pkXkIPNSDDA44ouFie3aVlPmo&#10;F9MVPVSzv/tbyL5TR7O7dDVusmMKKKKQBRRRQBV1GaW3s5JIUDyjordDzWS6weIEiUuY54SHkWMY&#10;we4PrzWpql4LGxkmMTTBcfIvU84rEu+YbW4s0Nu0xDSgckDqQa0iI+Uv2nP20r39nv4mf2KLTTpd&#10;JS3WZ7i8V2YEj/Z9z6V8F6t+2svhf4lReI/DjWdyb7Uvtl4jLKiLl93TIJH5197/APBSv4W6Dr37&#10;OXirW7TRI9S8VqkCQTQIXmx5yDAAz2z2r4k/Zo/4J/3/AMRNJkudRMdrJJFEyrdWrgpuGfbp3rRW&#10;DU9kT/grhqKqo+x6F0A+5N/jTv8Ah7hqX/Pnof8A37n/AMa1f+HTO7n+19M/8Bn/AMad/wAOmv8A&#10;qLaZ/wCA7/40aE6mR/w9y1D/AJ89C/74m/xrmfiV/wAFN9R8ZeCtUNtBpfmeUY18pJl5/E+9d23/&#10;AASX3DH9saZ/4DP/AI1Uh/4JL3FiTYt4i0xkmbcR9mbHNGgzqv8AgmD4u1Xx14h8Sa1qMKR/a7OK&#10;RSjEg5LepJr9Cl82OM4QFs8V88fs1/stzfs92rwrqtpKHhWHMKFOhPrXuv8AZuod78D8KgZrLnYC&#10;wwe4pajgVkhVXbewABb1PrUlSMKcvSm04dKTAWiiipAp3Mf+kLISQijk1+WH/BSrwrqemaxY3+oQ&#10;smkajqflQSFwwOQucLk4/EV+p93cfvltvLY+YPv9h9a8Q/aj+Atv8dfCNrYyeQkmlO1yjTIW+bAx&#10;jHfinYDz/wDYu/Z+8L/Cv4d/b7aSa4Md20m66RG+8i8cDpXuniT4S+HvG+k6gjRLm8iYFo4kBG4d&#10;iRxXzj/wT3+IF1J8J7vQvHF2Rq51WYImoMsTmIKgXCnkjg819X6hqNhFHE1lqtrbpHyyCUHcOwHN&#10;NAfmN4T8J2X7I37Yi+Hn1C8g8MDS/OEl0+/965HG1OO3pX6H6p4Q0r4teG9NkliWSzntgyzIgyUc&#10;A5+YdcV86/8ABQrw/oWo/A6+8cabpSN4nW6hgW8j+abYCeOD0r2v9mXxpY6n8J/C6T6pbrcQ6XaC&#10;RHmUMG8sAgjPByKNRHlPxc/YM8E+JtBeytrzUTcwt52yMxqQAp5ztrkf+CY8lzb+H/iXpcLPcJpO&#10;vNZJ5j5ICLgZ59u1fT/xF+NPhfwSt4bu4tmlKbC/2lFzlSR1NfL3/BM3VIpn+LFxaLvt7zxPLPmM&#10;7gN2TyR9akfqfb9jcTJcMLlRHx9a0ljHmhgMD24pvlxzYJUbuvPWmrI8dwkZywIzkdBVMFui3RRR&#10;UmoUUUUAFFFFAENFFFAE1FFFABRRRQAUUUUAFIRu60tFADdvuaNvuadRQBBcfu4s+9RzeYdgVQUI&#10;+Y9xVmRQykEZFY1vJNLb3ygsCAQnqOtUtjOW5h+PbybQdHlu7cA87fn5HQn+lfhj8QNU1r9qL4oW&#10;2haORc+IFne2s7VXMUbtnJDFuO3qK/dLX4/tHhlra5G5sE5k65wccGvyF/Zb8DH4d/tceHrTUYT9&#10;q1LVXlgaeMxtjDfdB5NaJIk3Ph3/AMEtfF2rQI3jPSZbaUx72+yX8RHmZHHQ8YzXQaz/AMEnb5JN&#10;2kabeTLj/lrfQ9e/av1lhijihXftHHfikiuYFYKjoxP90il6IZ+UWk/8Eo74R51HTbpH2jaFvYT8&#10;35UzV/8Agk3qDWry2+n3pueMA38OOv0r9Ybq3Nwq4fZjmkC+XbmMyB26+9Jt9BH5j/Dv/gmzqXwx&#10;8eeD9ds7C632l9BdXHnXkTBNrqTgAAnpX6XwQ3C6XEhQeaMAjNQ6premaTNZ29/e29tcXTBIFmkC&#10;l2PQKCeTn0pbe3uItaZmldoNvAOcdKV2M1I48KueuOaf+VLQeam7AKKKKACiiikBHNGJVKtkL6iu&#10;C+NXg9PG3w91nRU3m7vLOS3t0Vgu5mGAMkYH412OuXBtbEuoJOQOK5b4ka6fCvgu58UMplj0m0a8&#10;eHO3eFXOM9vrVagfm5+yX+z34g+Bf7UtzYeK7JbDRIbIhJFlWVw7ICB8vqT6V+p9izNax7ADFtGw&#10;+oxx+lflT+0J+3jofjHwO3irRdMj0zWZp4wY4L5GnChgpBwM4wPSuz8L/wDBWzS9D0GwtpvCM2oy&#10;pBGrSLqSZyAMk/L3oWrFoj9JWtS0jNjBP5VFJpgkkVzuyPevz0/4fDaN/wBCDcf+DJP/AImj/h8N&#10;o3/Qg3H/AIMk/wDia01C6P0OuFnWAIigrjBz1xX58ft1eLtU17ULj4JeF44LuTXrBbn99lJc72B2&#10;uTgDCjqK5Dx9/wAFerG802OOz8GXdm5LZddSQk8ey18y/Cr9rJ9V/am8P/EDxFpk1xYWdpJbNDe3&#10;AwckkEsRgD5qaQH7IfAXw/f+D/gb4F0i4iC3dlpFtBcKWDbWWMAjPevRLeaP7P5inKjvivgVf+Co&#10;Hh/R7iWD/hH4/s8x2Q41NAiAdMfL05pLr/gp14c0+F7P+y4WbBO8amg6j6VNtx3Pryw+NWj3+v3e&#10;kR3SteRXBtxH5TfeyRjP4V3MmoS29qrTBUlLYIxxX4afCX4/a54w/a0i1f8At66sNCm8RGdrdrgN&#10;F5TSOQpbgYwOtft/o3iTTvE1jHd2c1vewOTtkikDqcHB5FZhd9zVaSVjHtUFGGWNS7RVK4s5ZrqC&#10;ZJzHHGOYwOGq9QO4m0UjJuUj2xTqZI2xCwGSBnA70hXPnj9t3wy/jD9nXxL4YsgZL+7MDJHuC5Al&#10;Unk8DgV5v+wLrGiX8Os6Fpty02p6Gltb38bKR5b4fjOAD0PSvrHV9Lg8TaTMlzZgMSBiRckgHNfk&#10;z+0d8LfiJ+yj8T7vxj4T1bWH0zxFqT3N9babA0SRRxkY3tzkYY88d6q7A/WnVtUOi3bXd5hNOVcG&#10;TGTntxX5If8ABSH9obw/8UvEHh7Q/C+p/bLq3kuba4iMckYDMYwBzgHvXkvjb9tTxr4s1BtLTxFq&#10;enwMFPmm93Jn06DmrP7Nn7Lfin4wfE7TNU1eG+htk1CF2uLqzd1kVicvu4GOM0XYj7L/AOCcf7NM&#10;fgvwppfxEtraR9c1Oze2nWWRGhC71OVGOvyjvX6CRWaW9nIoJywBPt9K4nwp4ZX4L/Dez0mzg/tE&#10;2oZR9nTZnOTkDt0r82vjt+0r8aPGF9NYeEvB/i6yf54vMsxI3zZ4OAtF2Gx6z/wUQ+I/hfxvY+G/&#10;BaXrNq2l+IrWeSBY2XG3cOWIweWHSvvnRpZZtLgivAI5Ci4VfTAr8JfCvg/4033j611Pxb4E8Vag&#10;0lzG73F5ZS8neDkkr1xX7qaHqUt9p0LyWElvIqquHBz0HtSuGxZjhuZp2WVFEEZ+RgeSO2fwrTjZ&#10;XXK9Kpw3y3Hmwn92wBXk/hT9NtWtLfY0vmnOd1DGW6KKKQCMoZSD0NMjhEfTn61JRTuwGSRCTrVD&#10;XrVrjQb2CIBnaFlUHuccVpVleItUbSNNluhA04jUsyqccAE+lFwPjj9gn9m+/wDAvgfVG8cWQstb&#10;bVZpoo4ZEkQxseCTzz+NfVOk+Ebexvroz20a2z8RttUk88dvSuL/AGdPjTpvx48P3WuaVpqafbW1&#10;09qyRzCUFl4PIHH0r1a01L7Zd3EBt2UQ5AY9G5xxVXdhFW18OWUMgEdtGYvUoM5/KqV/4P037RGT&#10;Cvztz8g9fpW1NdHySNphX+8eAKr3yeZJZHzguCD/AL1NXGfOv7XPwPg1j4d3F1otr52p/aI2EbFF&#10;XAIz2HYetVv2UPila+M9Gu9L1mO2g1CwmWyiSCE5JVQOSeM5719E+IobNobpr+aI2/lt+7mI2g44&#10;r8ePhv8AFLVPBv7Vi6VbXdx9hvfEh/dxy7UK+fgDHcYqkI/Z2C0FrGFiGfrRDJcMwEiqBntWR4T1&#10;46xax7kKnaTktnvW+3DDipGJJJsxS7qR08zHOKKllJJi7qN1JRUlWKV5JPbXVusKgrIfnLdvpUuq&#10;3n2G3VxjJYLzU0bLOx3JyhwCah1Cx/tBdm8AZB9aYWPHv2stBvtd/Z78ZWWnxiWW7sCNrMB8xIrw&#10;j9jH9j3w3oPwi8Pa5qwvItauYZEnjWRGjGJWxj5fRR3r7T1TT7fVtNk064RJIpU2MrjII9xWctrB&#10;4N0O3trSzEkERwI4htVRyScdqcSZLQxF+GOnbkVbcGIAAkhc/wAqrXvw08MSSBJhIsmcYCrjP5VX&#10;1z4teD4Ttv8AxppGgSYx5d1exxnGeuCR9K8n8Ufts+CPCN99hjuNM11Yn2fbYdRj2sOu7jPH41pq&#10;QevTfCTw3ZwtNKsiwjqcKfp2qBfhR4dv8G0VpAPvZVRj06iuJ8O/tg+AvF+nkSavo9oGbbtk1OI9&#10;ADmvTPDPj7w14s0+4i0TWtOuJjHt/wBDuUcqSCBwD1o13Apf8KR0Bo/mjk3emE/wqNfgfoMkcscs&#10;cgVuBjZ/hXY6Dbz6bpoW7uGnfcfnfg47VasbeSFpWeUyBjlc9hU6jW5wtn8CPDdkoWNJSAMc7P8A&#10;4msy+/Zr8J6hdRTyfaQ8fTaUA/8AQa9YoqeZmljP8P6HbeG9JttOtQfIgUIhbGSPfFaP4UlFK4WF&#10;/Cq2oNCtqxnJWPjJHXrViorq3F1C0Zxg+ozTvqJpWIJGmMdsLZQ8LY3M3UD1p+5fPNuQGXaTyMmi&#10;K48spCqbguFJHaob6e20uU313dR20ONpMrBR+ZNV5EHk2l/s0eGE8aR+I/OvkvrW6+0xqrqELbs4&#10;I29Mj1r2rcPWvkX48ft+eFvhHBKbWC01mZVlPk2uoxq7MoGBjnk9q+aD/wAFm7f/AKJpqQ/7iC//&#10;ABFVytiP1R3r60nmL61+Vbf8FlIW6fDbVB/2/r/8RUTf8FjkZSB8ONUGf+n9f/iKXKPXsfqNPFdD&#10;VIZygFuo+Yg9Pwrx/wAFeNfh1oPxO8TJZanM2tz3DJdRvC21XL8gHb6+5r4Cl/4K/NPG1q/gvUYH&#10;fne2oLx36ba6H/gnz44vPjx8Z/H2uT2s8MLSC6jjmYybQ0gOM4HrWRqfqHN5c/8ApAY7OBmrlvGq&#10;oCpJDDPNZ11fmEeQtozrjt/hitKFt0MZI2naOPSgCSqkWmxxSbwWJzu5PerdFABRRRQAVFJ5nmAq&#10;ARipapTwMt4ty1x5cKrhozwPrmgD5Z/bo0m81zwnbm2jDtbxXBPIGOF9T7V8cfsCftxab8JY7XwX&#10;46vbbStNiaeUyJbySSbmYbR8pIr9XPEWl6TrFqIr+zt7yKUFf3wBUA9a+Rvj9/wT38O/EpJ7/wAO&#10;3NhoMz7FBs7AMwxnPIIoA+m/APxq8I/E+1Nz4d1E3sICHcYWThhleo70vxW+Hei/FPw2uj63PcQ2&#10;YmEoa1YK24KR1wexPavzn8M/Af4p/s++PvD9jp2qa9r2lXd2Fma3tZEjiROBnGRgg1+lHglpZfDN&#10;udSDLOS24T8N1OM/hWi2M3ufOOnf8E4fhZA1xJBd61J57F38y4TqeePkrXb9gT4aSWa2fnaoBD83&#10;Ekefz2V9GaPuUzAgld52ntSyyG3vJHVDIWwpUdvend7CPCvhh+zN4R+G10NS024vzHbyMSZnUgEr&#10;t6Bfes/9oH9sTwn8D7PTYf7USOR7jyJPPt5GwODwR35r6BmvLC1vI9ObyVkuBuEJYAt+HfpXnfxB&#10;/Z/8NfESYtqWm2Mm1/MH2i2D847c+1MXofnT+1F+394k+Kkj+A/h9Hpeq6XqVqrSTyRyRSLIHOQp&#10;LAYwBXpf/BKfwH4k8H6p4+vtStkjuNSa1kl/eBhkCXOMH3r698I/st+BfD8e9vDukzXKsSs32MBg&#10;CBwK7TwH4F03wbeam2n20FuJiuVhQLwM4H61EtwOp8sf2juzzt6VUsZG1O4kMvHkt8u3v9fyqaOQ&#10;yahnBUbamtbMWrSEH75zwKVxlqiiipATqK+ff2pvi1rHwh8B6t4h0mG3llsokdRcBiuS6qcgHPQ1&#10;9BLXyr/wUYhDfsz+NFgXddG2h2LH9/8A1ydKuFnuB2PwX/aW8PeL/hroOr6xerDq13AJJ44YH2K2&#10;SMDOePxr0WP4reHbyyaWO9YpnH+qYf0r8APBmsfGG40eK10WLxIbW2jygtonK49sDgVsQ+Nv2gFj&#10;NrFb+LtzHO0Qy5P4ba05UI/d2b4weE90avqDBkPaJuv5UXHxs8HWv72TUWXt/qW/wr8LofEH7Qbq&#10;W/sbxjJt5JEEx/P5anXxF8er7/RzoXi526/6mQn8ttHKgP1D/a2/as8EQfCLxPpFnqoeS/0y6hIe&#10;3kzkxkYBxx1r4r/4JUoPE3x61a3uJHXSU0eV4WjOGLCRM8HPH4V4J4V+CPxo+JXiO3tNb0fxRFZS&#10;TKjm6sZHXaxwc5A4r9Zv2Kf2WLT4J+HbHV7hYY9RktpLeRHtDFJgsDySfapemwWPpo3sElxBBG5I&#10;+7yOasRjzLh4T91eR60tvZw7w6hWYHqO1Mt1K6hMxzjHFTdjLKq8sbLKMZ9KPs67cZOKLeYyqSVI&#10;5xzUu2puwGQwrCm1elRrZIrOwzljk1PtFG0UXYCKuxQo5AqK6s0usbiRxjip6KAKlvp0dv8AdZjx&#10;jk1nyeE7CTVYdQCbZ4fu7QAOueeK26KQFGPSoY7qW4DMWk5Izx+FK+mxSagl2SwkRdoA6VdooAh+&#10;yp+96/vOtMsbGOxt/KjJK5z83WrNFO4EYgjXdtjVS3XAGTTljCKFHI96XaKNoouwAKF6UgjAct3p&#10;doo2ii7AWiiikAVRuLFdQkXzcgRnK7T1+tXqKaAhe3Qw7CTj171WsdPgtWn2Mx8087v6VdkUsuAc&#10;VHHAVbO6mBFJBJ/q1AMXY96ZBpUcNvNEC2JTluRmm3ljLcSEpdNF/sjt+tNttPnt3DPdNIuc81QF&#10;hLSO3t1jDNtXoepp8eyZxIpPy8U8OjfLuBP1pyqqdBikBGtsqyO4Jy4wafHEI1IHIznmn03f7UBo&#10;hT8vak3Um4mipZas1cXdRupKKQ7C7qN1JRQFhszP5Z2KGfsD0qm1q0a5C/NKMOOw9cVcmJWNiAWP&#10;oKpXE7yeWoVlIIzWkSHozyvxbdeH28ZroGpXEixSoHKhcnpkdsdR6V33hnw3beH4Y20td9vMqks4&#10;AO3tjA9K+Ef+Ci3izVPhvfan4h0+8mikt7eAAQtsb5mVTg/jXj3g3/gqrP4C0HSl1Hw9qGsMYIx/&#10;yEFGdqjPVauxJ+u9FflyP+C12m7f+SZahj/sIp/8RSf8PsNN/wCiZah/4MU/+IqeUo/UfFcD4++J&#10;fhf4e3SXPiO+eyaOPzRtjZxtyQDwPUGvz3/4fX6b/wBEy1H6/wBop/8AEV84/tZftx3nxouoptJt&#10;7nTYPsggZY7sSAHcxySB71LTRS8z9ptJ8YeHvH+i2WpadeST2cwEkMioVLA+xGa6ma2EgBBO7GBz&#10;XzP+wX450nxj+zz4OtEuba51S302NrhRMrygkfxAdPxr6KspJ423S7wuf4sgVNx2NKOPaig9RTtg&#10;oVgyhh0NOouFkN2Cmt8vFSVG/wB6kFkJuo3UlFAWIbiZ4XDlQIQPnbuK+Av20v8AgoVe/A3VG0vw&#10;j/Z9/qS3Rguob6CXCrtB4IIBPNffmoMVs5QEL8dq/PD/AIKB/sn3XjDS7DXtG0yTUbu6vGknjtLF&#10;pJEUKOWI7e9MLHwf43/bA8T698RLHxjZQWKw20HksI1dE3ZYnI3Zz8wrTf8A4KA+NFERFvp5I5A2&#10;y/r81foP+w7+zv4M1T4M3MniDwvpjzLqDqZL20GcCNMDntkmvYF/Y18AX17cSL4c0cQs5ZMWCkYP&#10;TB9KQWPyf8Xf8FF/HXjHwY3hm807RxYtIJCyxy7s/i39K4jwf+2H4s8FvO1nFaOJmBKyCTC4zjGG&#10;96/Zz/hij4f/APQuaN/4L1q1B+xb8PE6+G9FP/bgtAWPxh1n4oeNf2pNW/skRQrKzJO620jRkKvy&#10;9WJHev19/YG/Z7s/gH8N7+0tluA+pyxXc32iRZDv8sZwQBxXoHhv9lnwN4YvvtVn4f0mGXbt3RWY&#10;U4yD1z7V6msEGk2q29tEsahQoCDHTgcUBZFmOPbdO3Yj/CpuAR61FaktCrMMHHOetPifeCevOKAJ&#10;KKKKBhRRRQAUUUUAN2+5o2+5p1FABRRRQAUUUUAFFFFABRRRQAUUUUAI3SqIAtN79F6tUmpySR2p&#10;aJDI2RwOtQT3Ec0IgLgNKu088j8KuJEitqcVjfWYkm3eU5xkcV8h/H74F6T4P+K3hP4kaRHsfw+s&#10;k5keYHBOM/LjnrX0Z8UvDd3rXhE6Za3ctrJC/m+fGDubAPGAR6+tfiT4o+O3jS9bX/DV7Jqct3cS&#10;NDbrJcHc4B/hU1pFEH7TfCP4pJ8SLOJridWLQ+ZwNvcD1969B+z6dp/73zOnP3ga/nXttQ+Lunn/&#10;AEC88QWa4x+7Zxx6cVetvFvxshlUyav4mkX+6ZG/xo5QP6IY9Ws7hdqSr04yQKI5LeMh5JF3+zDF&#10;fzx3XjL40vgx6l4kj28/LIxzU02ufG650OTVv7Z8Tx7Wx5IeTHXHXNRJcoH6g/trfFG8tvjZ8D9N&#10;0GdcTa/HBdBx/CZF6c19p28lx9gi83b5pUZx9K/A34A6H4+8QfHj4d6l4km1a7jtdatZv9M3MF/e&#10;jPJ6e9fvvY3STWsTsVXKgYJ9qjcZbj+6vrinVHuYoSB9B60kUwk4JAcdV7igCWio3l/dsyfOR2FL&#10;CzPGGZdpPb0pAPooooArahai8tzGfXNYXjnw3b+K/BOqeHblS0OoWrWrKDgkMMde1dJtO/OfwqO4&#10;t/O2ndjFMD8NviF+xrHa/tU6n8NNFt9ml21sk6QvcEnJjDHnHq3pXqWmf8Es/E11Dv0yytNnG7zL&#10;3v8AlX6H2f7M9nbftE33xVk1Pz57q2FubBoOBhFTO/P+znpXtUcMcK4jQKPQDFNCPyT/AOHVfjr/&#10;AJ9LD/wOP+FH/Dqvx1/z6WH/AIHH/Cv1v3UbqvmZR+Rc3/BKDxldFftFnZFVPG2+/wDrVQ1r/gmJ&#10;45XXINKs7WxWGSMOd13znnvj2r9fp4zMFG7aQc0phjMgkKKZAMBsc/nRcmyPyNuP+CVvjLULMRPa&#10;2bS2y8f6dxu/KsrTP+CU/jNoxdaxbWbrkqfLvzn24xX68adpJsby7naYyC4bdsI4Xrx+tXvs6lsk&#10;Ar/dxxTcgPyMk/4Jj+OPB8kOoaDa2cbj97mW9z05Hb3r9DP2TvBOteD/AIPaLp3iXy/7ZhM3neQ+&#10;5OZCRg/SvY5bJZWXdgqP4SOMelLBZLbzM6YVcYCAYArIZVvhqP8AaFsLbZ9kx+93dfbFadQxwlGJ&#10;LE5OamoAKRs7eKWikBUkmliUu2Ng6461wnxW8CeG/ilop0rW4pZlmikgQR8ffABycfSu8vCYYzIE&#10;8zHGz1rgviH8WvC/w58L6trF/qdgt3Z2stxHaTTqjO6KTsGe+cCq1A+f7H/glz8EpLUHUNIujPv3&#10;8XXHt2r6J8BfDXw14B082mgoYhEqovmuD93OOa/MT4r/APBTabxZfTtp+l/YycKI4NSB6E88LXzV&#10;r/7VXjzVLpxpd3qshmY8Q3bHaT06LSuGh++bTyhm+3PGbcjA2MCc1haT4A8P6XcGewhb7Qzb13kE&#10;Z/KvxCsvj18Urfw/bvMuuSENks9y+Tj8K+lf2c/+Ckka6xb2PiWxj0lPOCtNf6iFAAByTuX+tAH6&#10;f6roMmoW8SeVHuVg3QCrxGopjHlhQK5nwH4/0b4kaPbapo+rWt6tzF5ojtZhIAvrkdufSuusFMcZ&#10;VyS2c/N1oQEcOmxjMzg+Y3zNg1bgZGT5M496rTTPBIPLUzbmwwH8NXFAXoMU2AtFFFSAUUUUAFZH&#10;ixgvhvUs94HA/I1r1ieMLiG38N6gZXVAYHA3HGTg8UwPxR/Zz/bV1z9mTw3rPhmG5ghhm1Oa6AaE&#10;yH5mPfIr3rUP+CoV9pul2l5FfRie4AMm60OCSMnHNeI/sx/sLD9puPUNQ1bWLnQGOoTQbTamT5Qx&#10;5+8vWverX/gjfYrPeRSeOr2SJeIy1gcfh+8oQuplr/wVL1DUNOLTX8Xl55xaEHg/WkuP+CqEd01k&#10;sWojdDgNusm7VoWH/BGSwjj81/Hl5kH/AFZ07/7ZVhf+CMul2sc0i+Orp3ZSQp079P8AWVpG1gPN&#10;viv/AMFQNW1rTbi10e8SW6YrhXs2Ax3715D+zH4X8T/FT9obwr4iuY4Tbrq8Us3O370gbgfjX2V8&#10;L/8AgkVo3hTVo9YuvGEt3JsZPstxp/Hpn/WV9cfAn4EaT8LbO9hFrBPJ5weOY2wQrgAAjn2zVc3Y&#10;D07QNBj0e3RVGGAIPOe+a1DhmFRTBtg25PuKijtzB83mbyOQtSMszSeWBjuaWoo5HmYhoygHQnvU&#10;+0dM1DLj1G0USZjwQN1JCxkHI2H0qSh3l7I32feYZ5qtbNIsxD9MdqkhjfzHLEhQ3GehFSyIsq4B&#10;wRzxQAklujSLIc5XpXx1+2B+2Q3woa70bQ7lV1aGVY5Vlg3LsaPPBz1yRXvnxv8AHE/w5+E/ifxS&#10;tu1w+lWzSiDdt8zBHfHHX0r8EPjr8VtS/aC+J9z4hgSe0k1KaJDpqSmTysIqZ6DP5d60huTLYo+N&#10;vi14n+OXibZqMitcOWRPs4KDaGLep9a9L+Hf7Fvxa8eWsMml/YTYSKG/0i6IbYTj0r72/Yg/Yvsv&#10;DPh9da1+JRNHcs6x3llglWjXnJPTJr7o0zw/pmjWsMNlp0CxgbQ0cYAxmtOYzPwu8ffsY/FD4Xak&#10;scP2JIfLWRs3Zb5iSOv4Vv8AgPx38Z/2X9R02/mOnHTb+aNpWUNKwjjOT3GOGr9D/wBvvxlB4Y+H&#10;mqwR6dG0xigcThgpUGXGOnt616f4I+Hvh34lfATQLW5tbJbi90ZY/NaJXZGdMZHuDzRzAc3+y3+0&#10;xF8dtFtob6fzL+TexCw7BhcY7+9fRdjcedvXOdhwK/Lnw34Yl/Zf/bc/smHVJb7TP7JMghYeTGGZ&#10;uvUjtX6iaPdR32l2tygUebGGO056jPWolsOJcooorI1CiiigApV60lNkztOBk01uD2I44fsxmkPQ&#10;/NXyV+318bL34cfCe9vbORY1SaNfmQnq2PWvq6HUPM85HXDLwFJ6+1fMv7d3wnuPjL8Fb7QoYJbS&#10;SSaJ/OihLt8rZxjitVvqYn5afAf9nfxh+1x4mvdUX7NcWlpdoZFeYx4EjHoOf7pr6tH/AASx1bvY&#10;W/8A4G//AFq6D/gkbp8fhCP4k6PqmLe5gvbeG3W4+V5MGUZAPfpX6SmQhc7CT6U3JgfmBH/wSz1J&#10;f+Yfb/8AgYP8KnX/AIJcagOthb/+Bg/wr9M47iR3AaEqPWnzu6AbVLZPbtU8zA/L/Vv+CUs+o3Au&#10;I9Oh8xRjm9x/Svev2Mv2Sdd/Zx8Q67Obe3hhvY1j+WbecBh7D0r6/aR1u0hVSVYZLjoKzl1Kz1jU&#10;JLSG8jWe1b51RgWznGCO1ZGxYf7X/baY2eTt59c4rXrGuLCZdcW8VndVXHlgcHjHWthWLKCRg46U&#10;AOooooAKKKKACqWrWst5ZPFFjc3TJxV2sy4WRdYikJYQBME9s80AfP37VX7Q2mfs/aFoZ1Gd4HvB&#10;Ig2xFwWULn6feq1+yz+0VpfxW8B22oC5MhkmkUEx7OhHqa+av+CvWj6rqWjeALXRtOn1W5vLi5jV&#10;IFLFc+XjgdetfKPgn4DfGb4U/DePVU0nxJaPHOf9BEDxjBOc59/pQB+3M0sEjQyTAMrcxkAH3oms&#10;/tZ4H7rqOcHNfJ37Jn7ZFh4/0eLwz4ptbfw1rOkpb2Ecd/eAy3ThCrEAgHIK8jnk19YzSCaFZYX3&#10;KTgBDkVor2M3uWS0dnGByOPrWB4l19NCsZb0MEJUgEjuAT/Ssn4pfFrw/wDCzw7cX+t6nZWUscXm&#10;pFdzrGXAPbNflZ+2P/wUOu/HWfD3hzS2hs7e6SZNVsb8OkymPlcKvTJ9e1UkSfSXhv8AaG8XfED9&#10;qnwrp9vLbyaT5c0cpMe05VZSO/0r7qukvpra28rZ5m7MmemPavzE/wCCZ/jS38RavbSX0MbXrX0w&#10;WaVwXUeVnjIz61+oCL5Fw0u7ekhAUdh9KGBbj+VQp4NVrSPyriYnjcanYH7QpxkYpktqZJAwfbzn&#10;HrWbGP8AJVZ9/fFSM4UgHvUUluXk3b8e1Okh3sh3Y2/rRcCWiiipAK8O/aW8Cz/EDwnqOkbBJFcR&#10;ICu7b0cHr+Fe41zvizW7Lwzp82o6kYYrKEAyTXBCouTgZJ6cmtIiPEfgX+zHoHhPw3F9ptXWR4Nr&#10;4kDd/pXeWvwI8GfblnitZvMXI5Yf4V8qfG3/AIKgaL8M9ZuNM0vRrLWlhk8sNb6iq54znG01y/wq&#10;/wCCtlj4k8TQaVrPhO38P2km4m+u9TXauFJGcoOpGOverswPuyD4UeHrMOn2dgsvyjkH+lNtfg34&#10;ftb3zlt2xjHLD/CpvBvxE0H4maTZ6jour2d8FjWaZbWZZPLDdMkdOhrK+LXxs8O/DHQXvNQ1axg2&#10;soInuFj6nHep1A6iPwnp2iqZ7aIKUG45wenIrQYzahpsbQ43Mc88DFeIfDX9sf4aeMPtiXfjLQLJ&#10;0KqivqUZL5z0/KvbdG8Rad4g0mHUdFuoNTsJs+XPayBkb6EcGk+wy3p9vJbxsJMZJ7GpnZIW3ngt&#10;xUccrOPMkHlBfXpUGqSFreJo/nBYcikBeVQowKdSf4UtSwCiiikAUUUUAFFeYfHv412PwN8LWmtX&#10;4hMVxdJbDz5hEuW9yOT7V32m61Bqmlx3ls6TI6hvkbIzjOM0AaNFMicyRBiMEjOKbbyNIpLoUOcY&#10;NOwEtFFFFgCiiq91M0MYaNPMJOCB/OkBYorkviR46j8BeA9Y8R7FuRp8PmtEX2g8jgnHHWqfwb+J&#10;cHxY8AaX4kjjjtmvVZvIWTft2uV64GelOwHc0UUUgCkZttLUG5mEny42jj3poCZTuGajuLpLZcuc&#10;DGaihvB9l818IM45NeD/ALVH7QGm/ArQYby7kt3nuIJpbeCa4ELSlADtXI5zmmB7tDdQzfvg4APH&#10;zEA1OJo5lIDqR061+DvxH/be8W/EfxhdarpKX+mLMEA023vi2wKACeF79eldB4K/bx8WfDO+tZNV&#10;02/v4yQ5+0XxUYAxjla0Ubiuft/5EcJL81D/AGlHN9wnHTkd68i/Zb/aA0X47/DPSNUtry0XVp4p&#10;JZ9NjuhLJCBIV546dO3evEv2zP27p/2VfHGlaGnhBtcjvbH7WbgXYi2HeV242HPTrmkl3GfZ6T7+&#10;KlVd3NfnJ8J/+Csll441yKx1PwvBoULOiCe51JSDlsE/cHQc19+eCfHGkeOtJF/pF/bX8G7YXtpA&#10;6hsAkZHsaclYS3OhIxikpNxZiMYA6H1payZqgooopDCiiigBV61WDI0zDnIPNTsdoyBk+lQRokMj&#10;uzjL/wAJ4/CriRLc/NT/AIKOR33jz4gXvgyyCubu1iYKRtzja33vwrlvDf8AwTHbxZ4U0i5NijXA&#10;tI35u9o3FR7V96eKfgLpfin4w2/jG51GIXMcPlf2e0IbcNhGc5989K9Z05IdNtorYRpAI1CIOm7A&#10;wMCtLkH5c/8ADp/V/wDnwtf/AAMH+FH/AA6f1f8A58LX/wADB/hX6qeY39w0eY39w0uZgflTJ/wS&#10;i1hY3b7Ba8DP/H4P8K8e+Hf7D8M3i2Hw3rVqGurufaircYBXp1x6g1+2xdiCClfDP7bng688J+Jr&#10;X4oaUZo08O2HmNp9shVZyrM3LA8Hn0NRJsuOh2/7HX7MepfALxJravFHHpckCRQBZ95GCTz+dfVl&#10;xIk37nnc3IryX9mD4rWXxT+EHhvVY5Yl1S4tFlubNZg8kWR0bgH8xXpd7cNb65AWXbBs+aToAfeo&#10;LNeJfLjVfQYp9RrMHUMpDKeQQeDS+Z7UAPqN/vUvme1NY5NACUUUUAVdUS8ezkFns80j5d3TNU7i&#10;4+zaPHDqQBmlUoQo3DNab2xlYMHKY4wKZFp6rKzyN5oPQMOlAHEeAfhvB4P8I3WiomxZ7hp9ofPU&#10;AdfwrsNGuoGjNlCW3WqhGyOOOOD36VN/Z5+2JP5x+UY2Y4NSyW6AlkARmOSQME0APfzf4cU3/SP9&#10;mmCFh/GTUqsUGOtAEbtMgyduKfJbrMyM3UCntiTjp3ps0JmXAYpxjigBzfJHgdKr6e26N/8AeNTR&#10;wlIQhbJHei3h8lSM5yc0AS0UUUAFFFFABRRRQAUUUUAFFFFABRRRQAUUUUAFFFFABRRRQA2Rtqms&#10;aHTXimeefayq29cHkDrWzIu5cVkSag10zW8aBgTtYg9KuJnLcf8AJqLSqRlGUjnjtivzb+JH7Hth&#10;p37XnwyZrG1bRLmaV72KOR2LjHHOOK/Qrxrqdx4X8Mia1h+0SK2CDxxgnP6V4p+yd8ZLD40W+tXk&#10;/wBnS7sL3yECHceh7446VaJO0/4ZF+Fv/QuL/wB/Wo/4ZF+Fv/QuL/39avYdg9aNg9agZ44/7Inw&#10;vKsB4dUEg4/etTrT9lD4dLpZsptCRoyclRIfXNexKo7GqEnn/wBqKRETHj73bpSYHj+m/st+B9E1&#10;iDULLRkiazlEqN5pJG05GB+FexW8Ns1opRCI+gHeo7ITO12JIyoOdvvVq1R4bULt+YHofrSAsY+X&#10;C8ccVWig23jyEqSR0B5qteXi2t1DGzACQjOe3NfPfgv42f2h+1t418FP5S2+m2kcqybjuYlFOMfj&#10;TGe/zXE1rqEVuG4k59q1kyFGTk96zrRJb1xcTxGJ0OFHqOoNaS5IyRg0hC0UUUgCiiigApGpaRqa&#10;AbRRRVAFFFFACt1pVpG60q0ALRRRUAFFFFABTWztJ74p1NZgqk9gM0AZdzq8dmcXBJXrkDivw0/b&#10;D/aG8U+NPjL4i8IWGoMLODUp7MK8QwFchcZGfWv1+/ao1y60n4H65f6ZF9pvI3hCIpwTmRQefpX4&#10;i+ErQat+1VoMVxzc6x4hhjnjbkxkyLn+dMD0n9nD9g3X/iJcQalenT5rORXBSSVw2Rj296/SD4e/&#10;8E8/hPo9nC9/4VtnulVCXjmb7w717/8ADTwfa+CdDg0yFAcZfcygHkCu1xigSR4XJ+yD8JGX7GfD&#10;PyLzjzGx+ea+e/jp/wAE0vAN/pk9z4a8O2dlMsTfNJcODuJGDX3vlc8YzVbzy52yIAp9aNBn5Zfs&#10;y/FzVf2cfidqPg3XppP7Jsbf7Hax2sW5VbeuPmOMjANfqNpd8NThS4XOzH8XB6V8B/8ABULw9YaX&#10;4X8H6lp8oF7ceKbNJFjABCneTz+FfeVpamw8OxrES7GND+goQGlHG8Uk0jEEEZGKWzn+0Rb+epHN&#10;JbP/AKHD5nDMoB/KpIYRCu0HI602BLRRRUgFFFFABWZ4g0u11XS54rtN8W0nGcdq06wvG1p9q8M6&#10;gC5j2wswI+hpoDyz9mfwD4c8MeH7ttEtRbqLx2OH3fMetewXd25lRIWKkNhsjrX5l/8ABPj9qDwh&#10;4B8G6tY+LPFFnp1wNXuG23cxztzgHntX1non7dXwcutS1FJvHmiosWdp8/qc/SgR9EahI0Nq7ocM&#10;MfzqNppNtsQcbsZ96+e2/bs+EX2oFvHGjbMdfP4/lRL+3r8II8j/AITnRc/wjz+v6Va1A96+1zLr&#10;kiM37hU3Y/DNZnhXxxY+MF1FLAuGs5TDJ5gA+YemD0rwrVf23PhNNpM1x/wm2kCZkKhBMfQgdq+c&#10;P2Bv2iPC8njbxjpl54hthd6t4ic2ULy8zKz4XZx3zVWA/Sm23eSu7rUC2863CsWXZnn1qIhpLhnT&#10;LL2I6V5l8bvj1pXwp0m6mnubYSRwedtlYjPJ9vakM9ZmEjKPLYA980LHIvJI4r4B8P8A/BSrRr7x&#10;I1j5um5Z1Qfvz3P0r7w0HxBb65ZpNFIjFuyn2B/rUyViommkgbjv3qC6Y26F14qGZjHcdOC1W7hd&#10;8RFQWMtblbqMgZyow2ajhLLfOmflC9PyqC2thZzElj+8bIzUS3En9uzRqu4BAf5UAeQftq3Rh/Zv&#10;8cwR53y6e3QZHUV+QX7FfwXtPiZ4+khmgia8tYEuWaZyo4lA4x34r9yPiN4Ri8e+DdU0eRiq3UXl&#10;EqMkcg9K/I/4oeEfEX7Ffx21TxXBpE11oOpS22npc3LbI+QjEjGeRtNaQ3Jlsfrpo8VpotrZ6O8Z&#10;3SRKfl5HAA6/8BrQ1TVIdDjtUKOVkcIuwZ/z1rzD4X/GLQPi14VW/tNRt3ljCwlYWJwwVSRyPevV&#10;NPWKbT4MMJNq5BpmZ8Q/8FElOoWN1Y9UktIWweBxKTX018DLO30P4M+Gbmcrth0uJztb0XJr5j/4&#10;KUalHpfw71jUdw+0wwQBY/X991r4vv8A/goHqtx8ObbwrZ6bA832FrJSk7b8ldo4x1qrN6B1PZf2&#10;nPEkfij9tIS6UxDf2XGMsB2Y56Gv038ARyx+FdL80gsbePp9K/J//gnj8I/EHjj4rW/i3XLW5htZ&#10;baaPzHwy53KQMk1+vtrbLZ2sMA+7Gu0UpaDjuSUUUViahRRRQAVX1BpVtXMLbZOxP1qxSO6xjc5A&#10;X3prcT2Mqaxnk+zyQOivwZMnrVTxHdWK2LQavh4jjIBA57cmoNO0fztSurh5mVFfcPQjOa+ZP+Cj&#10;ngXV/FnwLv28My3M2qmeHZFbNg4DcnrWq3MzjvGGhWf7P/xZ8M3WhPBZWuu3/nXYhcOXCupGc9OH&#10;NfW3hv4saZqcKs9wWJGeSo/rX8+D6b4/+IF61jFDfz32mP5OxZDu3njHJ4ORXUaP8F/jPa4f+ztX&#10;jBHTzQf61VkI/fpviJpvmKBcLg/7S/41ej8baZIgPnr0yfmH+Nfz4Xfw2+NYmAXS9XI9ph/jSjwL&#10;8boMKdK1b0H70f8AxVJpAfvlrnxV0XT7OR45H85QNpGD3+tfHP7Pfxs8TePv2iPiNp1rqG6zsrxw&#10;ivGBhfN45HtX5y6d4R+Nen61bC60LUmzzseQcjH1r7P/AOCVvh3xR4Q+JPxAvNe0iS2kvlUr5xzy&#10;XycVgbH6h6X9p+xg3Lh5fUdKu1RbzbqEo8ewH0q5GvlxqvoMUAOooooAKKKKACoblkWM7wSvfFTV&#10;HNKkMZeRgqDqTQB5d8UPhdpvxa1PQJprZZDos5lXzWK4yR0x1+7XaeKtN0q50M2mpQNNZ7hlFryn&#10;47fHmy+COpaCivbzHXp2ixM5XGCo445+9XfWvjXS/wDhDRqesXcVha78GRido9KAPjr9qb9h3Xb7&#10;WPD/AIz+C8mleG7yyaa+1CTUZHzM52shAwenzZ6Vxug/8FBrj4B2K+FvixqN1qnia2Qma40m1Dwl&#10;mO5CMkHhWGeOtdt+1F/wUI0Pwzot/wCHvCs+m6+8kU9rcFJyGhK4AyMdTzX5q6V4P+IP7SHi6e40&#10;LwvNqErxiUiJs/KuFJ5x3xWsdjKW51vxR/ac8e/tN+Oksb++a+8OySyRQwyW+xhCSSoOM84xX0V+&#10;zP8A8E1dT8VCTxH4jj0m88I31sRp9g0zrNDIGwSw2+zd60f2Y/Cs37MutWR+J2np4ZimmE6vqIAG&#10;0LgkYzxmv0i8H+OvCfxK0mCfwzrFtfWeDKj2hyu0Egn6Zp+gjwH4G/sb23wU8R21xY2lnbRpI8uI&#10;JmY/MpXuK+ppIXW0iUEZXk1Fb+INOvJBDDdJJL90AdatLcBi0bYUYxSGOspjNGWJyc4qxVCHTzBc&#10;q6sSv6VfqJAFFFFSAUUUUANbhSe+K+Af+CiX7Rl94P8ADOpeDbe4niutQtY5YyIlKcSKeSTx0r9A&#10;K+L/APgo18BV8dfCvX/FdkZptVsbSKKC1jUYf96vfPoa0iI/Of8AZ0/Y28X/ALRXiOTVbqfTZYAY&#10;53FxKyEruAOML1r6v+J3/BLQ6rprW2g2uk2d+0ahJJLl8Ag8/wAJ7V7b/wAE/dasrH4d6dpUpjj1&#10;e1sFS4tz95G3dD+dfXO2aRhctERIvATsR/k1bA/Kr9jH9oJP2e/i7rXwr8XpeyXl3f22jWj2tvug&#10;ZgxUneSDj5hzivqP9uD9mPWfjT4HuoPD8tlAZmiYG6kYDg5PQGo/23vAep6lN4R8W6domf8AhGbm&#10;bVJ5IlABCBWy564+U816l+y38T3+NnwttNZmhjhV5XjxG24fLijzA/IvUv2KPGvwu0/UtZuZtPlW&#10;xUzn7O7u2EBY4BAzX6C/8E5/j1H4h8D6R4OuPtSXlnZyTPHNCFC4Ye+e/pX1/r8Mkd1ZWcGlx3Vr&#10;OSk8hUfIOBnH0Jr4p+GWipD/AMFNPH+nwDyraLw+rqqDAB3J2FTJ6AfeepBpNPmCcMV4zTLCDdp8&#10;Ky8kDJqxMNtuw68UltIGjC5+YDkelSMkSQSDI6dKdUNtb/Z1K5J5zzU1QAUUUUAFFFFAHxB/wVnv&#10;rLTf2fdHuL6N5YI9bgYhOTwQa4n4b/8ABV34O+GfD0Wm6hb+IGn4wUslIxgd93tXa/8ABWw3P/DP&#10;GlLa2/2mV9YhUR+ueK+KLX/gnZ4u8S2cOq/2PqSsqjARVwRjPr70B0Pse4/4K/fBi1YD7P4iC5wP&#10;9AH/AMXVtv8Agr58E9wItvEe3H/PgP8A4uvjVv8Agmf401NU36NqqKOQVRef1qzqn/BNPxnHMFh0&#10;XVJItoydi9f++qrUR9gf8PgPgl/z7eI//AFf/i6P+HwHwS/59vEf/gCv/wAXXxl/w7V8bf8AQE1T&#10;/v2v+NH/AA7V8bf9ATVP+/a/40ri1Psxv+CwXwRUEm28R4HX/QV/+Lpzf8FgPggtqs/2XxIEY7R/&#10;oC5/9Dr4xX/gmt40Vsvompqvc+WvA/OmT/8ABOLxfqDGxi0nVCkZ3qyqv+PvQM9/+OH/AAU1+GPi&#10;r4Y+IdAs4dc8/VrYiESWgCnJHU7uOld//wAE1f2gNL8faPaeD7IXSy6fZSTMs0YVMGQ9CD15r45k&#10;/wCCefxB+yy3P/CN6kZbPiJNq/Njj1r6G/Yj+BPxO+CPjm51i58H3aQXNr5BMuABluTwaAP04oqK&#10;BmeGMuNrFQSPQ45FS0hhVW3kaSSVTyBxVqmNIqenvTQGbcQmWT7KpGPvYPSvzJ/4LMXD2eofCqEc&#10;xM12sijnIAhr9REjSSfz1bPGOOlfKv7af7Osnxo8I3t4VuBcabbXDW6RKDvLAYGSRj7tOwXPnj9h&#10;39h/wZ8Qfh9pXjjWtFtbyC/jlQZmYSZWTAyMYxhT3r6E+KH/AAT1+FXiDw/Otj4XtkvFi2xtLMww&#10;ciqP/BO7Vn8I/BrQfhxqQFvrOmRzzS28h/eqGmJBI6YIcd6+qdQFz/atmI4i8HO5uwql0A/Lz9n/&#10;AMa6Z+xr+0Z4k8Pa1BcR6OtrHaWsdjGZFDyGJurEcdc19g/Hv9mLwt+1NDba3PpUVxfxWqwQy3bl&#10;Cilt+OPY1wX/AAUW+Etxr3hXw/q+j2r3F5HrdtPMIlGRGitkk+nAr6D+AfxY0r4oeFEuLK4gdrNl&#10;tGSEk4ZUXIPHWq8xH52fGr/gmTrHhXRG1fQE0eyFmHnY/aJCdqLngbevFfRP/BLrxYb74H3NtqLP&#10;JqKatMm5QNuBHH/ga+pvHV3L/wAIr4rW8hENqthNskbkN+7Oa+J/2B/FGnJNNa2d1HMjajcHC+uy&#10;nvuB+glmtz5srTOrRMcxgdQPerVQ2kzTQo2MLgEH1qasXuarYKKKKQwooooAVainhiK73GdvzVL1&#10;NU44Sz3IyfmBAqkRLc+GP2gP2sr/AOF/7U1npAuriPRvsYdoo4Qx3FD3J9a+rPAvxZ0Hx7o+nXKO&#10;/nNFG+6XC/MwBz19a/O3/gptPa6Dr2piKRW1X7PAUhbhiCy/0r4e0sfFG8sHlsdOvvs7Rgh45MAK&#10;Rweta2IP6LW1GLtdwf8Afwf41C+qoOl5B/38H+NfzmfZviwzY3ar/wB/v/r0f2f8V2/6Cv8A3/8A&#10;/r0+UL+Z/RY2tIoJ+2Q4Az/rB/jXxp+3V+0d4Rt/hX4l0MLdte3GnMEZUBXncOTn2r8n49D+K8jB&#10;f+Juc8f63/69eo/Dv9jX4n+PPF2mRa3perLaytseRiGwp+pqJIqPU+u/+CRfjHXPEGreJbe8lLaX&#10;b2UP2WMpjC5bvX6VM0WuWjmJSDnb83FeS/s0fA+1+CfgLTLPdILr7MsMqzIFbj1wa9et4/sNm/kD&#10;zWznFZGhNbw+RAkfdQBxUlNiZnjVmXDEZI9DTqACiiigAooooAkT7tOpqfdp1ABTJO1PpknagBlF&#10;FFAD1+9+FPpi/e/Cn0AFFFFABRRRQAUUUUAFFFFABRRRQAUUUUAFFFFABRRRQAUUUUAFFFFADZAS&#10;pwcGsfSBHJLc7U2sGHJ79a0r6Zre3LqATnHNVLiRomgKqPm5aqTsiJbmLqSnUb6/s7oGS3WFmVW6&#10;A44Nfhp4F/aa1v8AZ68TeJbLT7u+iSfUHm/0IAgYJAzkj1r92vEtxJDok8sShnZGHP0Nfk/+yb+x&#10;7D8YtS8Vz+Ibe7gtW1RkaSCRQdp3HPWnzMg5mx/4KPeM76MMmt6wmRn5kA/9mqKT/gpN4vjk2/27&#10;q3/fI/8Aiq+z5v8AglX8KGhAm1HWUH+zMP8ACsSH/gk78ExKGXVdcL/9d6LsWp8jzf8ABSzxhHtH&#10;9t6xluB8g/8AiqlT/gpT4yt1zPresP8A7qD/AOKr69l/4JR/B/dHs1LWjgj/AJbVbuv+CTnwonU/&#10;6frRP/Xcf4U9HuGp8Wt/wUu8YeYSmt6woJ/ur/8AFU+T/gpb40K/JrmsA/7g/wDiq+u2/wCCR/wr&#10;Vspea11z/wAfAqeL/gk98MY1wLrWf+/4quWI9T5J0T/gol4n1XSb+6udZ1WWS3ztZgMrxn+9XlHw&#10;1/a01e2/aG1vxtc3l/JJq0UcLOAN5wFX5ufQHvX6I2v/AASN+Edja3KR6hrmZslh9o74qlb/APBK&#10;n4ceH5kms7rWWKsPvTg9OaVosR9g+DPEz+MtMtL60laKEIFdJSAWOAScfjXYKCFGTuPrXH+GfAml&#10;+D9PjtYbiYqoB/eHJ6AdvpXW24RYV2HcuOCallEtFFFQBD9oH2jysHdjOe1Qahqiaft3Iz7v7vOK&#10;sSbI281jjtWfbAJJMJvlWY/IeuRTsBctrxLq2Ew+RT/f4qBtbsUzvu4IyueHlUE/ma+cf2sP2jtH&#10;+EPhm90+O/hXU7d0/cyoxIBAPUD0Nfkz8Vv2rr7x/qxP2iNNjMiiDeucsaa3A/d+Xx5osNw8LX1v&#10;le/nJj+dL/wnejFlUX9qxb0nQ/1r+dS40Hxx4+ZZdMiubhXOR5dxt6cdyK6TRPgL8WdDkTU2066x&#10;Cd21rxSD/wCP1ryoXQ/oW/t60aKOSGRZw/aJgx/HBrQEgbGDn3HSvxO+DP7a/jr9nrUri11fTrGG&#10;KRVgWS6LSZ5J4wTzzX6g/swfHbTvjF4NNybuF7t7lkEcKMAQFU9x71LQHuLsI8ZPWgSDft6+46VQ&#10;kt/7QkaOTKrEcKR3+v5VdtrYWsGxSSAc81L2GiXdRuptFQXyoduo3U2igOVDt1MkYLG5IyAORS0j&#10;cKSfSgOU57VtH0vxRpctnfWqz6dIw32sn8RByDj61+KPjDwaPhX+2ta63fW/l6QfFUctoiqV8tEl&#10;U4GcD9a/buOx+06xFejOEUpx079vxr5u/bK/ZV0r9pLw9FHCt1JqWlpO8MdrII8ysFIBJ68pVamZ&#10;7x8P/HGneONAg1exOUb5NpYFsgDPANdMkjyJIQSAPWvyZ+HviX4z/sXmHQIfC9vLY25JEl9Mrv8A&#10;Px2J9K/R34O/Gqz+I2lRvPcQi+2R744UYAOwORyPUUIZ6Ktz5Mcksj5VFLEZ54Ga/P34g/8ABWz4&#10;fW1/e6VZaX4ggvYGMRYQR7dwPX/WV9z+JNEubz7U8EbOXQqBkAdCK/GLUP8Agm/8YtV8UanqFr4S&#10;mlhkuHdSbuHkEnHVqkDXi8YeOP27/ikdI03WJ7bQ9LvYtWjh1RGVcJIowu0Nz89fs3a2c4FrG8oa&#10;JYwrLnqcV82fsd/ssN8HfDthe6vaz2euSWPk3MLurqrZUkAg/wCzX0ygb7ZGcfIB1/Cg0sQXN8kd&#10;wkW1sK20YHA5xWr93GfSoVtVaZnOeual3B+QcigLIXdRuptFAuVDhijg02lWqIejsLkVj+LlZ/De&#10;ohTjEDE+4wa1qxPF0N7c6PNDYRCeWRShXIHUH1ppID+fnwn8B9a+MGoahL4dX+z4ftksTeejgFgS&#10;SeAa9BvP+CdvjeytLKWPVbFHnxuwJM8/8Ar9Xf2YvhHd/CDwTqEWqWRtrh72ScLLtbIbvkV7beWq&#10;6lBaukSnnccADGRVWQj8N7r/AIJ0+Po5cHWbEpx/z0x/6BVjUf8Agm745tVs5jq+ntuAY/6wn1/u&#10;V+4Wr6fbrYtlAOnYeopJrWNra0CorYUAcD0pp9gPwy1T9gDx6Mumq2ggyP3YWT/4iuy+FX7KfiTw&#10;X8cPAV7Y+Xarb30LztGjgMQ68521+0yW5jtRiBDJnoVHrWRd6/baZdRWt2kMN7OcW6bMlznA5x60&#10;+YZL4Zju7PR4EvZPOnwQzDnJya+RP25v2f8AxR468KapqWm6hbpDDYGMxZYuxyx4AB9a+0Ld2mhU&#10;TAJL3UdqjghaNWWRAYyed2DxUiP58Phf+zJ4w1b4hvbgeRJZzKzSyRShW57HbX7ufDPwVq/hWxt4&#10;7+7juMYJ2En+ED09q6tYNNsbhpSI1eQ4+4Ov5Vq+mOlKWo7tDZoxIyHHQ5p0nzLgdaWisyuZlW4g&#10;eeWBlYARn5s96URpHevLgBiuM028uGikjCYPrUnl/aoRu4PtTsHMRxxywyFjICmclR1NeWftBfBr&#10;QPjB4ZgsdV0u3vttx5qC4XIV9pAboema9NuvI0+3e5uXMcUfJb2r5o+Kn7dnw2+GPiPUtIu/FFnb&#10;6hbgDyZopDyVBHIXvkVUVqJts8Nsf2PfjD8FbptY0Txpp9t4YhYyzaXau5d2b5VIGztlfyr7g+FM&#10;epzeAtFlv5/Mumh/es2QWOT1yK+HvhX/AMFRPD194xhs/F2raXpmjPLJuuBFIfkCnafu9zivsf4Z&#10;/tF/Df43TSweDfEkOsyWqiR1hjddoJ46gelW7knhv7c37P3iD4wabdR6beW8NjJbxRtDKW5YSFs4&#10;Cn1FfNfwa/4JQ634d16x1zxDf6JqmnyTxXC22ZCyIGyVwUxkiv058XeNtG8C6HPqviC7WxsYSA8r&#10;oWAycDgA9TXg/hP9tj4f6j4o1GwuPEVrHEJhHbkQyZfJI9PpTTYz1f4e/CnQ/h3oUVromn2+nujE&#10;jyeOuM/nXfRsTGAeWA5Nc94d8WaH4qjXUtLvftUTZUMFYD9RXRcYBHSs2OIUUUVBoFFFFABSNGsg&#10;wwyDS0FQ3FPqJ7EEcEduzKFBV+MCsHxtZaP/AGHKNTt0ltyfutjr2PJres42jklyMDPFfL//AAUC&#10;8UXngr4O3OrwKoRbmBdznjlwO3NaLcyPOP2M/wBnHRLfxh8RdQ1zTLW9WfUY5rPKk+Wu6Q8ZA9ul&#10;fX//AAqHwkFwNFtx/wABrxT4U/tLfDTw74Y04XfiOGC5uYIt6tC/3sc849TXoI/au+Fp/wCZph/7&#10;8yf/ABNN3H6nQL8E/CG7c+iWzc/3aWb4J+C5Mf8AEhtc5/u1z/8Aw1b8Lf8AoaYf+/Mn/wATQf2r&#10;fhcAT/wlMP8A35k/+JqdQ0NbWfhH4JsFbUrrRrXZAoySAO+Ov41e8E/Dnw34fmm1PSdPt7f7UobM&#10;eMkdRnFfOv7W37T/AIG1z9nbxePD3iCK91HyUEMaxyDcfMXvj0zXS/sT/FhPHPgPT7RpomltNMhL&#10;qgbIO1epPWszU+ipr557kQQloyRkMeAK0owVjUMctjk1lTahZTQmSaXYM4JANaluyNBGYzuTaNp9&#10;RQBJRRRQAUUUUAFVNTlihs3eZDJGOqjvVus+9W4uLoQeWDaMvzP3BoA+Af8Agq1pdxL4b8AappEy&#10;WM9nJcTqzHBBHlkYx3FfnreftkfFHxZ4Pbw+niS+fMm/ZtyMD6Zr77/4K0PeXum/DrR9GiF3NcXN&#10;xbyIxwRkxDgnA9awP2P/APgnN4efSbXWvEg1G01UtIrRrMpTbkYPHrQB86/st/sY+Kf2htYl16a6&#10;tbWC1uIpb5L9XQ3W8Fjj5SOxzyK/WD4I/s6+Fvgtotv9j0iyg1VVaN7i1H3lLbsZwPau88I+EdK8&#10;M6TDpunuzRWkaQ5IAOFGBnjrxW0tjGz8Ela0Wxm9zw/9qD4E2fxq8Nyl7W1lube3McT3APy5OeOK&#10;/PPULr4pfsi6pfmLXZh4dMf2S1tbBWPlsw3k8gDGc96/X25a5jKiGIOmMHOK4r4tfDCy+KXhE6fq&#10;CMhQtKvkgAltrADJ7c1XMI/P3/gnv8aPHHxd8YQXmseIJbm0W/niaG4b5mAiyOPqa/TpoURQxALd&#10;SR3r87P2Tf2T9Z+EvxMS+FjdR2QvbiUvJKpHzIQOAfpX6JQIfsYjP3tuCKJAEMzXTiRGxGOCp9at&#10;VR02P7LEY2+VixIFXqze4BRRRUgFFFFACH5QT7VxviuPTdds54NWeFtIYBZ7O4cDfzkHBPTOK7Ov&#10;zE/4Kpaj4xg8X2sGh2Ql099NQyyCXaVbzB7iriIzvCXx+8O/s3/tReP11JZLnQdRuIrfTbWxKuIf&#10;uZzkjA69Ca+v7H9rzw1qWrW88bzx2ezDRM0YJODzjf8ASvx28B/sjePPinC2pW2k3NzcOnnHbcIO&#10;+B1NdEf+Cfvxv1fWY7e28NXJDIcf6dEOmT/erVoD9TPjr+074S1P4V+J9OWOWSe+0y5giOYyFZoy&#10;AT82cZNeH/sH/tQ+Ffh38NbbwVf21w+pxzTTm4j2eXtJGBktnPHpXxfpn/BPP9oK2/tCMeEp3O3a&#10;oN/EfX/bpmk/8E9f2kbW882DwO27B/5f4R/7PS5Q1Pvv42f8FFPDvgTw1q9jGNTbWL6CaPTri2WN&#10;vJkCnBPz5GCQeAeleL/sBeLPEfiX9o7WPif4knudTXV9Ha2V2QmTIdME5wMceteF+A/+CZvxpuvE&#10;ttN4n8K3VvbeerMyXsLcZ+Y/fPav1l/Zr+D9r8GfhzpWlTxyQ3lujIyS4JAJz1FKQvQ9fEuLUyuC&#10;VIzjvSWq7mMq8Iw4Henuy3MLKh3AjFOhjEUar0wMVmUEcomUkAjtzUlNjjEYwKdSYBRRSHPFIBaR&#10;W3UtNkB2nHXFMDxb9qj4Lz/G/wAD6fo8L2yG3vo7om5LBflOeMA816d4dsY7XQY7WNRH5ahCTwMg&#10;AZq5cWr3nySAhQc8VwPxe+NXhb4X6RcPr2qx6dCkHms8iMcLk88D2pAehujx28aRsAe7A8U+13Rr&#10;smlV3zkc1+dfxS/4KnaJ4Ys4ovA2qaXrkoYqUlikBx2PIrwWT/gqV8V5b4Xlx4Z0aG4T5VjDNgr6&#10;07gfsa15GspTy2JzjOOKTULyLT7cyupcA42r1r82vAf/AAVQuJf7Pi8VNpGlGbYr7YpCR/e7dq+z&#10;/hx+0J8P/ikY5NG8QRX9w4OI443AwOvUU7gepSX0Oy3DRMVnAwMdPrUy2EMMhkiQI5GCfaoNMmuL&#10;jzDIgWH/AJZsP4h2P5VoUgKV1ZNIhWIhFYfMPWn29u9vaxxggMp5I6datUUAIOgpaKKQBVeQiRWU&#10;DDEYBNWKr3jGNQ5+6vLH0poCpawXENn5BlXz853A9q83+Onxz8P/AAd8OvNr8cl1A1vI7xwlSzKg&#10;GRgketejWscN/efb4JC6FSue35V+cv8AwU+/Z18b/E5tD1Xw/pk13p+mG6mu5VmRQiHZgkEjPQ9M&#10;0MD58m/b20nSP2kdb8beHU1PTfCt5YR28FmI1EquNu4lQxGDgnrXtvhv/grZ4bsVcanDr1wxI2kQ&#10;ocD/AL7rzf8AZy/4Jt6V8VvhPpHiPU4tSF5dGQOIbhAnyuQMDPtXqB/4JFeGjz5esf8AgSv+Nbq1&#10;kLqPvP8Agqh8N/En9oQa3pOuX1nJA628TQRkJIRgH/We5rxn9ln9ujQvgp4R8Q6bqEOpTX19q819&#10;bSWsaEJE2Nqn5gQcD0Netzf8EidAX7kWsH/t6T/GrPh7/gktodnrdtNNFq6QLnLfaU44PvS07geY&#10;/F3/AIKVXfj7R7jRvD0+tWssivFKJYlAZWG3bwx9a+mv+CVPgHT2+A91rOqaYBrH9sT4uJkKvtMc&#10;fr2+Y1keBv8AgmT4X0DxpNqEv9ppFDIksbNMpB2sDyBX2fo+i6R4X0FtG0+ZjuYPtIwegB6D0Wh2&#10;6AdbZ28sLPucNF/ABzgVZ21V02ZGtUjRslFAPtVwVkyr2G7aNtOoqR8w3bRtp1FAcwijFc9p8l0+&#10;q3uZsxqxIX8a35FDKQTgVQjSCx+0SxuWfBJB6Z61SZO58OftIfs83Pxo/aetriYW0mlPZiN7e5B5&#10;IQ9eCOor6D8O/s0eBdM0XTrJfDdkrxwpFOypw5CgE15742/aQPhT46W+mXLWsUPkbyzIxb7h9K+j&#10;/DviR/Eem2t3CEeKWNZCyjGARnIp8zEcev7MXw2H/Mq2B/4BUg/Zn+Gg/wCZVsf++BXov7j++aXE&#10;H980rtjPPF/Zt+GysCPC1iD1+4K62z8J6FoLJNaWUULxcqEAz+Faw8j+8a+Y/wBpL9oC1+BfxE0e&#10;K5uYYLV7Zbh3uFY4+Zh2HT5aa13Hex9JWVydQupt4YxgZQMOlMt7p7fUY7dn3qwJJHI/E1i/Dv4g&#10;WPjzwDo/iKKeN7bUoRIkkakK2fQEVqQxWOjxGzeZlaQ7huyT+dOyC7NzqTg8VQ/tVP7T+xbG3bd2&#10;/HH51jeIviF4d8I2sD6rqK2kbnYjMhOTj2FLb+KLfxZ4d/tDw3Iuooz7Q2Cv16ilbuHMzf8AtieZ&#10;sCnOcZqfPzbenv2rOt4GhtI3cFbpkyU7bsdPzp8d7HLGILo+XcdWQDp6fpSaS2HFtvU0Nv8AtCol&#10;mUzNH0KjOe1eM/Hz466V8Gvsv269ithNA0g85GbIGfQe1dd8I/F1h8U/AGmeIrW4WeK8DMrxghTh&#10;2XgEZ7VJZ3MN0rNtGSc06a6WHGQTzjioYdPitVOGbGc80iXUHmFd/T2oAuK24ZqpNfIsoTaxOcZH&#10;SpTdRt8obmiG3SFnkBPzcnNACv8Auxk0MdsZfIIAzUd2n2q3IT5ue1R2tu7KyyrgDgUATwTCSMSA&#10;YB7Ufal8qRyCAnXNeP8A7QHx2tvgfoEF200EZe7jtv36MR84J7DrxXotpqz694f064jAIvrZJsrx&#10;94A8fnQBuJdLJCsoBKt0ojuBK2ACKi0+1+z2MUTZyuev1NNbUF+2RwAj5gTQBdooooAKKKKACiii&#10;gAooooAKKKKACiiigAooooAKKKKACiiigBkkayLhgGHvVeGRLosCn3DgZqy+dvHWoLdVUvt9eapE&#10;SKsjR3VzLZvHuTb/ABDI6f8A165H4cfC+y+HNrqEFnDbwteS+but4wmDz1wOvNdjHeWzahJArf6S&#10;q5YYOAPrXi/7Rn7Smj/BvwJq9yNQSHXltmls42iZwzAgc4B9aCD2G41Kx0tP9Pv7eJR8v76QKP1N&#10;YN58RvBWngltd0fcOwuo8/zr8XPjT+31468cW5Saa1aJ5dw8uHB6EenvXzzpNh4z+KeqRJpsck1w&#10;5KKN2xcgZP3iBQB/RbpvxC8K6p8sGsabuIG3bcxk+2MGt+zuoZPu3kcx/wBlwa/n58Q6H8X/ANm/&#10;S9G1rV7WC2tLx0S1LSLISwG4dDkdO9e8fBz/AIKD+O9I1a1j8TtbWcA3bmW1J/hOOgPeqirgfspd&#10;StEAVyc+lFpcNLjKsPrXjf7Nf7Ruh/HzSbp9K1FL6exjjFwFiaPazDnqBnn0r2SadvMMceC/pin5&#10;DHFT5gPmDAPTNSNsbIOCRzioltU3K5zuHNQxwyDUJZCP3ZGAfwpAJFcx3SkmDoccirkePLGBtHp6&#10;VWsVmjhfzAA2SRVtc7RnrSYC0UUVAFa4U3H7ocd89q4/4o64fD/gXWtYRyv9l2kk52tgnaOx7V1O&#10;tajHpNmbhztAIXOCa87/AGgLdJv2ffHcsILNcaNO31ylNAfh3+078dtY+OfxHvZ7C6vjbXPlYiaU&#10;uDhVHYn0r6q/Y7/YEj8TaYura5HZzKs0cpW9tM5UgE/eXpXyj+x34Li8XfFOHRryNvNSNpDGTt9+&#10;tfvr4D8P2mh+FLG2tlIH2eNWBPooFNbi8ji/Bv7Nfw/8L6RDajwtosk8akGSOzjGeSfSthfhb4VD&#10;+S/hyxeInlTbLjH5V2VvAlpcu5yCRikuL6VpQttggjuK01A8U+K/7IvgLx9pca23hjQ7O4QlzK1j&#10;Hk8cc4zXw98M9C8V/s3/ALZ3hfwy+p3f/CKTWMl1LBDujtt5LKM9s/KOtfqfNOixx/amVX9Ae9fn&#10;x/wUK+KOl+D/AB9Bax3IXxI+nJJbRCMtuXzHHUDHY96aA++ob/7fpdldW54uEDblOc5HBzWlYq8d&#10;uFkfe+c5J5xXnvwJ1K41H4K+BL2XHm3Ok28j8Y5KAmvQGdPt+3Pz7aljRZooorI1CilAycCl2GgB&#10;tB756U7YabIp8tuP4aAON8ZeKh4Rb7c6N9ijUbwpwuSccmuX+EXxd0r4nap4htNOZEmsyqybZFY5&#10;bOMgHI6Vt/E3TdP1v4daha6izC0d03lcg/eBHT3r8d/BP7SWofsyfGP4rDwpcIFur/kXMRk/1e7b&#10;2P8AeNMyP2c1T4c+G9eUtruk2OqXBPL3MKueOnUVZ0HwPoPhksdN0i1tMkMDBEqdOnQdq/KDRP8A&#10;gql4w1Rv+JjeWSXJz8qWbYwOnRau6p/wVW8d28sEdpd2DITg7rQ/h1FAaH61xyO944O4Jt4z0qC3&#10;WDRopTNPGgY7uWAr8nY/+CpfxCumEQuLAuOT/o3/ANjWZ46/4KS+I9XVLWe+sxLIhUKtsf8A4mi4&#10;j9JvCXxysfEHxX13wzC5laxRmJWVWX7wHAB969i8tM5AGa/Fr9jv9pCx8O/tAeIfEPjW+WztdXhE&#10;FrIsTNvkaRNowoJHAPUV+ziPJNLBImDAyZz+FI1Jgfmce1R26lU+brk0/dukYLyQeaczBuR0oGJR&#10;RRQAUUUVRm9wqrqCyNEojcod3JHpVquW+I3jGDwX4flvp5REOVDFSecE9APaqQi5qGpafZ2EkF3q&#10;dtGzc/vZQOPxNVbf4geGLaNIW17TVZRt5uox7etfi18bv2zPF/j/AF4v4fmt7vTkUwyN5JU7g3Tk&#10;A1883Hxa8VX2syNd+YrtIThYzwSfar5RH9FU3jXw1Jdbn8RaYYccxm6THT61FpvxA8NTTzKdf01l&#10;VsKDdR8c8Y5r+eLWfiR4uOpCOFJAhA42GpYfiT4u2rLpqO8kA3Tboz8pH1o5WFz+hWH4gaLJ4ke3&#10;XWbNoguRi4XHT618dftofHSXwL+0Z8ImsNWkbSnuEa7itp/kZRL0bnH51+YmnftEfECyIuIYlNx0&#10;5gOMVi/EP4r+MvHt5p82tRRrcwLi32R475ppID+hvwb4wtfiJodtqmnXCok4LBVcMcBiD0PtXS/a&#10;DBMkDKZN3O/sK/D/AOB/7cnxF+DPhywsI1t47eBDGDJbFjy5PofWv0T/AGa/28vCHxW08WurayG1&#10;mW48qKOO0kUEbV77cdSe9S0B9ZyQwSEbo0c59AcVPWZo9wt8v2uE7raYbkbpkfStOs2MKKKKkCtC&#10;yTNJuXO09TTL5ytupiOOf4f/AK1HySQ3CwEmTkHPrUNvBcJp8aMo80HJHHSqA8f/AGudd1Lwv8C/&#10;FOqWE80M1tYNJuhYhgQR0Ir8RfCXgvxB+1R46uf9JuFv2CSy3E6vKxAKpyR6ZFfvB+0J4R1Px98E&#10;/FegadCJ9RvrQxQx7gu5sjjJOB07mvz1/wCCePwxv/hj+0x418L+LLYWl1Y6Sh2KwflnRh8yk56+&#10;tVHcWxTuv+CQWrWlnDeHxVZTnylbZ9mJPI6dO2a8/wDh02vfsgfGJdHnF6LO8voLH7XCrQxEbhyS&#10;cAgbua/ZLUJp0gCWgDSFRtBxz/kV8/ftT/ATRviV4BuLzVLaSTULKKW6Ty5NoEipkdD7CrT7gWP2&#10;lPD1x8Xv2bNc0/w/qay31w0Gy6tW80oQ6sRle+K/LHUv2Q/ido+qPd2+r6kXikMhaOCXJI5zmvvT&#10;/gmf46e3+F114f1uTytUbVrgpCyk5RUTBz0/hNfa01tG0bFUUo4+Y4HSi7WgH5d/sH/EDxnov7Qk&#10;Pw78T6pqUkcdhJd7bx3WM8qB8rHr+FfqHYXy3gdVGBHgZ7Gvz4/aAlsfA37Wp8Q6Ydmp/wBnJB8w&#10;JXaWOeK+9/Bsanw7Y3P8dxAjt6cjP9amQ47m3RRRWRqFFFFABTLib7PGX2lsdhT6bJt2nf8Adprc&#10;T2GPukjWRTt4yRXyN/wU4Yv+y7qIYHP2uDk/74r68XcFGPu9q+Uv+Cl2haj4j/ZpvLPTIvOumv7c&#10;hMgcCRc9a0TsZn5AeCPCPxQ8ZQ3l5aza35On7THB5cp8wHOAvHtW7J4f+LwHGheJv/AaWv22+A/w&#10;l0Pwj4J0We1gdLqS0heUO2RuC5/ma9Un8qBQzRoBnH3R/hVcwj+embRfjGvTQfFH/gLPVKXTfjNG&#10;Nx0DxUFHUm1n6flX9D88kNvGXdFC4z90f4UzyodStWQRo0cikH5QDRzCsfzr2cXj/wAXa5B4eW11&#10;o213kSQtFKyEgZ5AHPSvtD/gnLeePfhv428U2Wv6JrzaeVSC2M0Eix7Q4HGQBjFfX3xa+HPhv9nm&#10;xu/H9orWtppUfnSTTNvCljt+7yT970ruPgP+094L+OWnxW3hbU47/U7WCN7xPIeMKSB0LAZ5PYms&#10;Dc9Z0e6t9YsVdtP8gE8o6AVtxqqRqqjCgcCqjTMy+S2BMeQB0xVtMhVB64oAdRRRQAUUUUAFUZtS&#10;8nUo7QxMQy58zsKvVn6hM0LbpBi0x8zd6APKfjh8HdM+JureG7ma3s5jp1y0p86IOeSpPbj7tegL&#10;q3hbwhGsD6hpumBRnY0yR9fYmvJf2lP2iPCH7NfhqG/1jU/7On1mOUWZeF5BI6gcfKpxyw64r8YP&#10;j3+074u+NfiCYmRJlkVRm3jKH5enpQB+9Ph/4ieHfEl3fR2Gp2WbeTY5jnRt5ycHg+1b9wjzRiS3&#10;uAVJ4KHIr+fD4Y/Hbxl8Jbq2bTVHlTsj3bTRl9u3pjP1r9W/2Hf2uLP40WsPh+41COXWYLWS5lgW&#10;Bk2jzAAclR2YVqloZy3PruwkYRt5rHjuxp0zLJ0nUA9t1fFf7dX7W3iv9nt7G10loFmvoHeJZIC+&#10;4hjjnBA4Hevj74f/APBT/wCJE3iBV8USWNppmVxIlrk53DPQHtmnysVz9i47K1s7tI47ZFZstvVQ&#10;KluJTYSqzHcsjBQB2rzz4F/HTwx8cvCra74f1EahBbyfZ5ZFjZMSBQSMMAf4q9HukiuliYnIDZFL&#10;XYRaG1iGwM06quSt4ijptq1UMYUUUVIBRRRQAhOAa8g+OXwk034ueE9QWaztlvmRY47i4hDMuGB4&#10;ODxXsFfJf7bXxa+Knwj8L6jr/gi1s5dCs7ZHnkuQhIkLhehOT17CtIgL+zZ8J/8AhWfiHV7bUriG&#10;S1EaxxbxtUYIJxnivpSP+y7d1uLK1hmZePMgAOPUZFfkD4b/AGx/j18chFY+HbLTbnUUI85DGsYB&#10;Y4HJ47+tffX7JDfFbRdDj0z4i2VraajLcPLttyjAxlBg5UnuD3q2hH0sPJSLzRAN0gywAGfxpLWZ&#10;ZmwkJiPrjFUPFniG08J+GNT1q/lWC3sLWS5lcjO1UUsTgdcAdBX5pfH7/gqlqWl3E4+Gup2WpIu0&#10;DzrVuufm+8oqQP01On3KzLK11hFOSCTjFXzHFMvOxz68Gvye+EP/AAVG8a3mpJF8Sp7PTLKaSMI0&#10;NmTmMn5z8qntX6R/Bn4keH/ip4LsNc0S8F5aXSs6SbSuQDjoQDQ1pqM9ABjhX5cAegqBi9xJhSVA&#10;59qZGltdZdSSFOD1FT+fFCgUN04HFQBPRUVuZSp80ANnjFS0mAUUVHJJtwO7cChAQyynzSBn8Ks9&#10;F5qvkQtvfilvnZbOVk67SRQgR5p+0J8dNM+BHgtdc1CI3CTS/Z1VHVSGIODkkV+JfiHx58U/j14x&#10;dZL/AF7U9ImlaH7O/myrsySBjJGOelfdn/BUO6PiD4XabpMxz/xOLcFRx1x3/GvpT4A/sy+Gvhb4&#10;ctLqytZYbrIuF8yTfklV9z6UbgfmJ8O/+CcfiH4r3UhN6fDJjAk3XNo6hs9hx2r1uT/gjh4rlkX/&#10;AIuXCRj72x8D8a/VG9jtns4jcjaT93aMc/hS6PbMdPeOYfecnj04xRYEflXrX/BHvXJLKMp4+tLm&#10;a3Un5YiWB/AV5fe+DPHn7F2oC9utS1TU9OgwpltVkRQX5xk8dq/aGz0K10Sa6ntt3nXHJ3HIzzj+&#10;dcZ8VPg3o/xq8D3Gh+Krdnt5G8xlhbaflBxyKdgOf/Z5+Llr8YvA+iXNhdjz7Wxt2uUMwdizIMhs&#10;E4OfWval6V+eP/BMzw9pXgv4rfHfQNPaQWun661rCrsWKqjFQM/hX6HL0pMOotFFFIAooooAKgb/&#10;AEiOWLGDjGTU9RSIkas57DNNAZMenSafpf2WKTbIG3bl44ryH47fFfSfB+peG/Bmr2oupvFZeyil&#10;crtQ/LkkHqPmr2q3mW6j+0RHLdOeBivzL/4K1+PW8KePPhBr2nSf6bo91dT5ZDtDARdR36UgP0B+&#10;HngJPAPhu10axeJbaAsVFsNqcnJwBx3rubZZEUb2LV+Q/hb/AIKn+NodFhVryxDAt/y6H1/3a2o/&#10;+CqnjL+K9sf/AAE/+xrazsLQ/WCaYr0BqqyzTRlldkxxjmvy1h/4KoeJ/wCPULEf9uh/+JqprH/B&#10;VrxPbxlbfULFpCBj/RD6/wC7RZhc/QL42ftDaV8Cx4aTUrKS9bW79dPVo2UbGOOTkjjmvSdLutO1&#10;Typ7eGJ1ZQfMXBA4zjI+tfid8ev2vNQ+P2k6M95dwzXuj3P28LFCUAcDjPAyOK/QH/gnT8bb74r/&#10;AANmk1OWM60dSkiSNE2jYqRn0+tDQH15p9wks06JAYthA3YwG+lX6rWUwkiCn/WKMMPerNZy3GFF&#10;FFSAUUUUAI3TpmqfmR+ZKrxhVOQSRwadqTXK2bm0ANxxtBxjr/hVa6kC6fEL07Z2XGF/vY/xqkB+&#10;WH/BTXS7vR/iJe6tomsJplxHawhBA+xwTtBxivj3S/2rvjN4UtktY/GuvmDaEj8u6lACgYHfpivu&#10;z9rz4E6v8Xv2gBpltZm5imtV4EoTO1c9dw9K9y8Jf8E3fhjfeFdKTW9NuheLaxiVUuTgPtG7ocda&#10;kR+Vf/DZvxl/6HnX/wDwMl/+Ko/4bN+Mv/Q86/8A+Bkv/wAVX6yf8Ow/gp/0DL3/AMCn/wAaP+HY&#10;fwU/6Bl7/wCBT/41egWZ+Tf/AA2d8ZP+h517/wADJf8A4quP8XfFLx38bLpLvX/FN/evEgt1+23D&#10;uQuSeCT0yTX7J/8ADsL4KY/5Bl7/AOBT/wCNUf8Ah138ERbyG10y+L84zdv1/E04uwGb/wAE7/jR&#10;Y+LPhvpXgyRGmutB0+NJJXcMGPTgZyOlfVnibUV07VIpGsnugE/gXP4V5J8Af2Uvhv8AA/W9Tfwr&#10;BdQajMipcrLM7rwTjGePyr3lpplvo48AxFeelMD8Pv2wf2ivH9r8X/E+nmbXbTSLfUpltVeSRIgo&#10;ZgAvbGPSvYf+Cb3x78d+KPiFb6Jfya5caL5Esu+RpGty2RwO2a+7fjR+x14I+Mc3n6tZzTytO0ze&#10;XMUG45z3962fg3+znoPwM8PxWvhu0khljZtqyyb+GOTyTVcwHqr3Ub6ar7187ywQpPzZx09c1Tt7&#10;wQ2C3Etq8sucElcnrikfR4G23GG+2D5sZ43f/rrR02e7kwtyoDY5AxWb2LjufNX7c/geDxB8M9W1&#10;qS2jkbT9JuJAWj3FcIx4OOK+Hfgr/wAFLdI+Dfww0Pw9Po+p3D2YdGMEigcuzcfN71+gf7Wfiwj4&#10;X+JvDiMDfarplxBbxbT87NGygZxgcnua/O34M/8ABNfVvHmi2+oa3okjedEzApeKvzAkDgN7VBZ7&#10;Wv8AwWR8KafGIZPCOtXbvzuRkPXt96kj/wCCzvgm3YmXwHrWW7sYx/7NXM2P/BLq+0uYSLoUiopz&#10;n7ah4/76rwT9rb9kTUfg5pmkXeoacbW31C7+z27CdXLNgcEA5HXvQB9SL/wWl8DtIGXwHrTdvlMf&#10;/wAXUk3/AAWY8HX0bBPButWuwfxsgz/49Xzz8Hf+Cb3jzULWOa+0LcjSElhdxjjaCP469Lj/AOCX&#10;+p6lNOtxoLkg4O28Qf8As1AHY6X/AMFlfB0cOx/C2rFsk8un/wAVTP8Ah8V4WDy7vDWroGJK7pE4&#10;/wDHq4f/AIdS3SahsXQZiuM/Nfr/APF1g/FD/gmLrOk6bDLYaHIpjjYt/pqdgP8AaoA4P9qH9vjT&#10;/jtHBY2ek6jbQrew3AaeRdp2gg9CfWv1Z/Ze+LGn/Ez4e6abZPnsbaCBiXVufLHoTjpX5U/Bf9jC&#10;38XeLrjwbfWEkmt2dsbmSEXAGBuXBzuA7jvX6QfsS/s+618CvDfiCx1u0NpJPeCS1HnLJlAuMkgn&#10;9aAPpSBpDqk6ksYwvAPTtVnyYWkDhULjoRjNQ29x5l1JG33wvIqS3tVi5x82c9aALFFFFABRRRQA&#10;UUUUAFFFFABRRRQAUUUUAFFFFABRRRQAUUUUAI3SqEbi0m2M3MjcZOPyq7M2xCaydUtpri+sXTGx&#10;Wy30yKaIkZ3ii6j8Mw3GqsVJZSmGOOxPX8K/Bv8Aao+OHiD4neKv7Ptpr6dFMkJjSd5A2W6YB9q/&#10;bz9oSa4h8Bs0Bw/nY/8AHTX4c/sy6Hb/ABA/am0Xw/qifaEvdTdPLyVBHJ6jGKCT6R/Yu/YXm8fa&#10;fYax4hEsVrNZrcKl9Zb0zuXgbh6Zr9KPDXwH+HGi2X2Ox0Hw8l6xyssFlEHBxzjA9K7LwD4RtfA/&#10;hex0a3j8m2tovJWMMWwPqTmr1n4R0vTbtbuKArOh4bcT19s+9AHw/wD8FCPCuk+G5vhJBcWdrc2l&#10;x4jggMMkS7NpJByMYxjtXvvxF/ZX8B+NvDMqab4c0PTZpEQLNbafHuXBBOCFzXjH/BSaGHWL74QR&#10;MN3leJ7d/m46E19l2EDWejxi2ITgYz/9eriLrofmr4c8Dan+yP8AGjQbNNXuoLDxPrUcflHNtGVE&#10;g4AyAwwa/Tiznh1K0jmhkRiwB3oQf1r4K/b41Gz8R/G39n+zDeZJH4gjSVegzvANfcNnZp4d0GBb&#10;ddm0Adc9eaYG8BgYPOKKbCxeNWPUgGnVIwpy9KbTh0pMBaKKKkCjcQrdXHlTQiWHGcOMjNZ3iTR4&#10;/EuhX2iyQhbW5ia3YMuV2kY5Hce1bNx5pj/dHDZ704MVRQ33iP1qkB+Lv7V/wd1v9nv47X2veFbK&#10;8WyiNvH5mm25hQgqu4ZUY6k5r9KPgB8edF+JnhPS1bU7SxvLWGGB4WulLu+1c5Geua9C+Inwb8Nf&#10;Eqznh1ux+1mXBI8xlyQMDofavhXWv2Ivi94H8cQ3/wAM307TdK+1meaOeVXJG7I+9k9MU1uB+jM1&#10;wEtUkiUXQJxlefxzXN/EDxRF4X8I6hqLIsUkERcAttP4GuR+C+m/ErS9LtbbxhdW88qRtvMQT7xY&#10;kdB6V3fjXwjpni7R7ix1KEzxTR7GUMVyPqDVbOzEfkH8b/2/PEum/EbWdN086pLFBNhRBfNtAwOg&#10;Bqb9mHSvEP7WH7R3h7xV4l0/UJ9IghksnbUo2uIcgbhktx1bpX15r3/BOb4fax4mvNTg8ORmW4fc&#10;7m7lG78N1fQvwR+AWgfBfw8dP0WwWxImaVVErOMkAE8k+lXewHYJpsXhbRNI0q0RUgto1gjWMbVU&#10;AADAHAHtW9Zw7UDvzJ6nrTJreK5VXmXc0XJwafa3QvF82M/uunPWs+gLdFiiiiszYcv3hUlRr94V&#10;JQAUh5HNLRQB45+0prA0/wCF+qQWx2TMYyPLOG++M9K/Nz4C/sc3Hxa+JXjPUNSlkjS4u43DT2m8&#10;Ybdk5I9q/Vbx54BsPGGkzW88HmO+0cuQMA57Gqnw5+G1h8PVu2tLcQG4C78OWzjPqfemZHyYv/BM&#10;Xw/DPldQtGOOo09Kp3n/AASz0K8mRx4jt4yD91bJO9fcK3lxJrHlK37jZnGB1q9HHEzFlX5gc0IR&#10;8CXP/BKHSppHZPFiRtj+GyXNeKeI/wDglu1n4u04v4muGiBOc2eFxX6rQ3FydfmiZh9nCZA49q8C&#10;/ar/AGiPDvwct45tTuJoJzA0kbJEXAwQPQ+tAzxP4e/8E9fDOn3Vt53iWxnubfa/lyWybgwYHoeQ&#10;a+49C0G409Iw+oSXCrxgk+mPWvxqH7fHim++Kyz6Dq//ABKr68iij32i5KNIoIOV4r9qLRZGt7d0&#10;IAaNWbPrikaDIxJb3Dnazhjj9ausAOgxTFZ08wsegzUNncG6h3k5OSOmKBk9FFFABRRRVGb3CvM/&#10;j58M5/id4LfT7fU5NMaFvOMkYJLAKRj8c16ZUVxF58RjxlWBDD2NUhH4qfsm/D2y8G/HjTfCPiHR&#10;odTiu3muC9/bgggZxkMOa/Vuz+BXw0j0qymHw88OXEjoCW/syEnOM5ztrg/FX7K+j/8AC2NM8U6J&#10;pyxXVrAUErTMcE9eCcfpXunhq1vNNsYre/kj2xxqoAYcYGKpiOIuPgT8PNp1AfD3QZHX5fIGmRZP&#10;b+7VjSfgn8OJlkL/AA78P2oYZIbTIRnPX+Gt/wASeILjQ2e9+0IumRgBgCC2en8zV3T/ABJZ65pc&#10;s0cwJWLfyQO2aQzl7r4BfDKSLbH4E8Njnqumw/8AxNfFP7WXwz8H+GP2sPgfpln4d0i3sb68jE9v&#10;FaIscn74DDKBhvTmv0J0LyrzTUmLBic8g+5rxv4mfAfTPih8U/CPjC9sluZ/DU6yQzNIymPD7uAC&#10;AfxzTXYR199+z/8ADXUrUIPBXh2I5zn+zov/AImqHhT9mvwZ4Q1CK7sdD0i3ZJPMHk2MaEH2IFej&#10;xXVmzfKGz+NWrrzGhYRccd6QyKfTx9nhhtn+zpGeFj4GPSr56VT0+OdB+9IPHartRLsAUUUVIFaS&#10;RLXOAAX5PanLNmEMTg5x1pZI47jqMlahuIXaFY4uuc8+lUBUuLyPStOurm8mEcCfMXlbAA+pr4Q/&#10;am+L3hb4X+I08U6Ne6a2rX97Da3EtpOiTGPaD8zA5I+UcHivof8AbK17XNA+CfiSXRpVjlWwZuVD&#10;fMGHqK/Gz4Y/D/xn+1f4r1bQp3hudR0+2+2zLLtiXrtBBGOxFVHcR+uXh39tTwYIbSGbWdIaR4wS&#10;z6jHkccjrXR2X7U/w/1xryC+13QhblCCs1/EVYYwRgtg8V+Qum/sE/EeOGe8lWzzA5QHzunb196Z&#10;cfsQ/FWaaNQ1l9nmYKF8wdDxWnKgPsrWvjV4PtP21/C+neG9W0nRPCkmkzS3F1p93HHaLN+84bad&#10;u4/L156V9BeO/wBunwf4F8PXYt9R0vV5ra3k2+VqMZaUqvGOepr8vPEn7BPxD8D6VLq92lmdIi2+&#10;bHHLubcTgY5z1IrX8Kf8E5/iD41t47m3ists6hrcPPjbnpnJodhXPWPhj8Qf+Gw/2tl1gTPo8B01&#10;k/s1pBKPkb7+PfNfrf4ftTY6PaWuOIYlQHGM4GK+Q/2Iv2D9M+Aum2mv+JNLh/4TxRJFJfW9w7KY&#10;2I4wDt7elfYGnx3UZlFywKZHl4xwPwqJMuO5cooorI0CiiigApGUOMGlpGcRjcelNbiew0MHVkBw&#10;QMcVjeIPDNl4n0z+ztSghvINwfbcIHXI5HB4rTmkS1/erwG+ZvpUU80moWO+zOGzj5uOO9aGY2zh&#10;hW2S2tWWJIV24jwAOw47VOymG3GR9p5781ynjHx5oHwq0ma/1Znjj8ppZfLBY4UZPH418lePv+Cm&#10;XgfTdUuLTSNWuojGAQrWhPGPdaNxH2hHq8txII305gpOCWU4/lWk8yW1oX2rH8vC9Pwr8rNJ/wCC&#10;r0x1qNbzXpjZb/mxYDp+CZr1Xw3/AMFT/hrfXgh1nWLuRccBbJh82fZafLcZ5r/wUa+LHjPWbqXw&#10;ra6Rq8elX9iomMTSeUCJAQWXv0rzv9hX4L/Ebwn4qj1WKPXrCwvDBISsEsaMhYEgnGCMfhX3za+I&#10;PhH+1BJH9lt5728kHkRmUyRDgbiDyOwr37w54cs/B/h2103T4/JWGAQxjcSBhcDkn2rE1NGdVt2W&#10;8ZxhVwQfpjrV+OQSRq46MM1haf5k1v8A2fqnz3DEt8vAx1HNbkcawxqijCqMCgB9FFFABRRRQAVV&#10;uJF8wJKgMRGSW6fjVqsrVb6KGXyZ8mEjJAFAH56f8FafCk/jzw94OWOGSCLS5LqRSkZIkGI+Pp8t&#10;Yn/BNH9nHw/408G6f4917SLG7ikkuLY2V9ZpIo2tgHLD2r7Z+Ovwhtvi94UW0kt1nkjglWz3OV2l&#10;lGM4I9B1rxH9kHV7b4FW9r8AvEMwXxvD5uqeXFlovIduDv6Z9s0Aewaz+yt8P7yC9MfhnQ1MwYoF&#10;02L5fQD5a+Afid4f1P8AY4/aI1LxrpelXQ0C9jh0xEtYTb24LhGyGAAzlDkfWv1Vkk2yWyxsAOA/&#10;PWvKv2lPhDYfG3wj/YV3bLdR2863gRpCgBRDg5BH97pWsTKW5Y8UeAfCnx0+G1jJqenaZe391YRm&#10;Ka5gSeSIsoYgEg85PavnvxN/wTl0HXvD0sMUtpYzQo8ismnqGYhTgDj1roP2D/iLeeOtJ8b2up3H&#10;nN4Y1RtMtxtC+WsYCheg3Yx1Oa+rNQ1XydF+2eYFEas7k4zgAk8fQU9hbn50/wDBPnxxq/wE8VP8&#10;HPEnhu9tbjWdTur2C81BDCfKCYUqjDkfuuCK/RG10WWx1O5vGvmmgm5SAnhfYV+eTfHTQv2if29v&#10;h9qHhOWW4ttKtbmwuZJYim2VVm3KMj/aHNfo80Drawq2CY+W5oe4E1pMbhd7x+W+cAHrVmq8Mi3R&#10;EidBwc1YrNjCiiipAKKKKACvhj/gox42nn0G/wDh9p0Uk2oavZJJHDbsTI22RWOEHLcLX3N6461+&#10;dn7YHijSPA/7ZPgfXfEgk+wW2mSB5IlLFcqwHT3IrSIj2/8AZJ/Z90LQPg54Uu5tKsrTWfsitcs1&#10;mqzbgxPzHAOfrX0ktrDYQ+esSSypwGCjPpgGuS+HPinRtV8C6ZrWmMxsL2HfDnOduT1B5HSqvjz4&#10;vaJ8M/h3qHijWZ3j060dQ5jXc3LKowBz1YUwPhP/AIKnfHi5k0vwxonhnxS2mytNdW+o2lhfENMp&#10;RR5cqqRkdRg+pr53/Yj/AGSL/wCM3iiG61OxuLbRZEkP264si8O4dskYyfrXmvjOJvjd+05PIpF1&#10;p2ta6o00N8hw7gDdjGO3Wv2Y/Ze+GeofBv4Z2fh27SOJI5Gk8uNgw+YDv+FXstA6nF/Er9j/AME+&#10;MPBv/CO6ZpGj2121q9qdRttPjMkTFdofIHBB5rwv9jvw7rHwb/af1v4Mt4gvtV0/Q9Fa4jkkkYId&#10;zJzszgH3r7s8RXdh4E8L6zq8REJjgedznJ+VSeATXw7+zLqV747/AG+PGfjKCTzLK80HykdgFJ2u&#10;nb8azeqEffysmmjYSCX554qW4ZJIEbhckVHJax3kqNINxXjPSq+uhre1gWH5cSAfhzU6lGlDGY48&#10;Fy565NS0g+6KWkwCq11/rYvrVmo5E3Mh9DSAbdLuix701v31u6jnjFWGA/CoYV2s3uafUNmfAf8A&#10;wU0WPwr8P9M1Wa2WeN9Zt02uuAMkc5r7L8B+JNN8U+HLB7PUreTbEqbIZQ3OAccH3rzn9sj4Af8A&#10;DQnw2t9CS1juXgu1u9skpjAKjrkEV+Yfhv8Aai+J37LvxK0/RvEuqRw6B5hmkFvbI5C529dpP8Pr&#10;RsI/aG6XdshdMCM8OR1q1NeRx3C225Y2Zc9cH8q+JdB/4Kv/AATl0WzXV9V1BtQCjzSti+M/gMVY&#10;1D/gqd8BL+USQalqH2wDajGzlAH6YoKsfactwYSg8syKT97sB615d8bPjVoHw50id7vWrG2nGB5M&#10;t2kbYIPOCa+DvjV/wVKNpHCPBeuSpFIZABJZqfl42/eX0r5F1z4reLv2qvEyxa/ONQSQKD+6EWQv&#10;A+6BQI/QH/gnbfPJ8UvjHq0Nobq31jWTdJcKMqFZiQQw6j3r9CK8A/Y/+Cen/CP4d6fLZ2i2smo6&#10;fbPLtlZtxCD1Jx17V7/QxBRRRSGFFFFABVRmM2/J2hOo7EVbqvPHjheA3DfSmgKNzZ/2ppvl2sot&#10;CWzuj4/lX51/8FSPBieKvH/wY8LpArSatcXNq9yse5gSIvmx3NfolqsE1jpZ/s0hJdwwTzx3615t&#10;8TvhX4X8eeKPBGueIrMXWr6JKZrOUSMvlyHbuOAQD90dQabA+P8AwX/wSfsJPD9u1x4kEMuTlZLE&#10;BhycVu/8Om9K/wChqT/wCWvv+GTzowwPWpOfWq5n3DQ/Pz/h03pP/Q1J/wCAS1HJ/wAEmdIbj/hJ&#10;4iT/ABfYVr9B+fWqlyt356+SwEeOc4p8zCyPxs8DfsOzaT8fPGPh3WrubS9EgkiisdQvLTZDdlvv&#10;CPPB69BX358HP2TR8BpYJdK8QtPEjNL9gt4hGrFl252j8847Vyn/AAUMutb0Hw34S1bw7KkF5aak&#10;bi5kcKfkVc8A8du1dX+xz8Wtf+OnhePxXe3i3dpBcPZsxjVDlUU4AA9W61Woj6X0zBtIyQBKVG/1&#10;zVyqtps8yUoMEnmrVZPcYUUUVIBRRRQBFcsVhJHX2pPLjmiQyordxuFPkUMpFK0YZdpHGMU0BxN1&#10;4Bs7z4gw6/5UTOkezd5YJ+6R1rs2Ux+WEBwOMCvPviX8ZPD/AMK7Gc6jLJCYgrHYpbgkD+tfHvi3&#10;/gqR4O0PVLi3Gs3SeXKybfsRPQ4/u07gfoL5h/uGjzD/AHDX5vf8PYvB/wD0HLr/AMAT/wDEUf8A&#10;D2Lwf/0HLr/wBP8A8RSuFz9IfMP9w1wnxa+IJ+G/gfVtca0LxWUBlb5tg49T2r4ZX/grJ4P3c63d&#10;f+AJ/wDiK5z4y/8ABR7wP8WvhtrXhK01S6nn1S3aBY2tGQEn1YqMVcdRH3X8FfjBoXxZ8P2+oaZL&#10;ZG/mhWSeO3nWSRM/3sf1r0a3t9kJt5Ln/SGOVLH5gPavxe/YY/ae0z4F/ETxTbaxdyW2nyRxw2yx&#10;xbzwTnPBPev1C8DftEeFPiRrNteaZcSvEoMZLoV5xnvVtBse4wxmKNVJ3EDBPrSht3FRWd9FfQpL&#10;EcqyhhUwUKc1mMTylznA/KoynlXBkzxjGO1SeYKUhZBsbk9aTuUrXOZ8W+AdO8YSxSXMMDtGu0F4&#10;gxH51f8AD+h23hfT4rO3SNVjBA2KFHJz0/Grz+dCwCYAP0qSO3L/ADScn1qSx0yNJhMnDDr6V+bf&#10;xG8Rp8aP2jPEvgjWJh9j8N3kcsIu38xCWA+6pPH4V+k3niRSEOG6DNflH+2D4f1b9n7423fxATbb&#10;W/iHU0ikkjAkZ1UKOQelAH6hKIvD9nHHbWK7QgO6NcDOMdh7Vckkd4raaOMq0gDNtHPbrXD+Afjd&#10;4Z+IsdraWMskksqgYdSoyACa7fT4r+O6uBK6m23AQgYyF5oAnuIftE2Ffy3x1HWmarp9vqGnvaXB&#10;jZpEKBnAJ6YzVbU7fUmvDJZsqrgDnH49az9a16y8PQR3OsyfPGpYFPUYzxQB+fH7Vvg/VP2Zvidq&#10;HxSsdSvBaXvkad9ngJhQfKGJDdD9zpX2D+zR8ZYvin4Bn1VGWZrURK+J/MO4oCcnsa+D/wDgpp+0&#10;Va/EDR7nwdYXTy2cN5BcJC0YXB8tud2PU+telf8ABIm/v7r4Y+K7XUm3K2oxqgxj5RGPQUAfoVY3&#10;CXdsLkRhHYc+v50zSLp7qGRnBBDkc0+zhFs7QIMRKPlFOjaG1mEKghn+agC1RRRQAUUUUAFFFFAB&#10;RRRQAUUUUAFFFFABRRRQAUUUUAFFFFADJCQpwu72qpfXT2wUrFvXqT6VLqEc8luVt3CSZHJ9KheK&#10;RrORHdWZlxmqREtzO1rTY/E2jyQyqNhBYcZycEDr9a/F5vh/e/AT9qbwl4l1Gzm020hvJLhpblPK&#10;TGCMlsDjnrX7YWVtJBaJHuGRnOOleH/tKfs3+H/jB4fuFm06GTVRbtHbzSyuoQkg9AarlV7EncfC&#10;H4naf8QvDtnc211bTiWHzA0Mgf05zn3rt4dPEL4M7MeuCa/NqP4J/Hn4BrYz6F4w0220DzUtorOO&#10;3WRljzkgllz0Xrmvu34Y6lrPiLT0vby6Eojba2VAJ4+nrRyoR8kf8FWNaj8H6L8MdZLqostfjnId&#10;sBtoLYP5V5P8Rv8Agq9qMvh2ax0/w9ZvlUIlgnbIwQeMH2r3L/gpd8M7j42+EPDeiWAVbm3vy2+X&#10;IUHaQCMe9fJ3wz/4Je+M51im1TUtKurfLBo9zgng46Gj4RHM/s/6b4q/a2+NOieJdupvbaFrUF3I&#10;IC8qQBpAxDHnGK/ajS9NOlaTDbFmuig6yck15T8Cf2cfDfwI0Czi8I6ZBpN3dQxf2q8UjOLiRVGT&#10;8xPfPTFetLfFtUNvzgDPTjpQ5DLiqdo4x7Uu006ipuMQClpM0jdaVwWovFHFNopFcpDfXEltbl4o&#10;/NfONtNN5Egg891hkl+6jHBJ9BS3iyTRmOFgsuc5PTFZ3iS4stI0k6nqMZl+wxmUlTyMDnFMfKVf&#10;FmoaZoMMl/qurR6bbAgF5pAig9hkmvnP4oft5eFfA95FaaZqmj6rwwci8UkEEjBw1fK3/BQD9sG5&#10;1XS9U0zw/d3EFsZYSkbxIccLnnB96+Jfhf8ACPxN8dNYgmsrmONGuFjkNwpG5iRzwPeqjuJrqfoZ&#10;40/4KyP4akf7DoemaiwYDalzk8j2NUfBf/BXa+8RX8UOqeFdO0uJn2tJLOVAX15Nc98M/wDgmTc6&#10;qI5NTTTblthzmWReQ31pnx2/YDs/C+IrS20+Bvs24YmkPOSPX2rTS5nqfaHwz/bK8BeNoUN/4l0P&#10;TJXQFV+3Rgkk4xy1e3aWbfWLhNRtb3z4V+XEbAqe/b61+Q/jL9gzxN4V+H2g+INIurCCWbLhkLMR&#10;j1ByK+h/2Af2sr66vrL4XeNbm6vvGV5cS3EVytuqQiEKoA4A5yD2otpoM+93vgLl47fFy27Eig52&#10;c98dKljuXh1D7KsIWLbu3AYptrp8dpJeSwqEnl5Zs5yeeafpccjW4kuGDzZxuHpUPYaLtFFFZmoq&#10;/eFSbh61FRQBLuHrSNhlIzjtUdJJuaJghwxHyn0PagDE8TXVvoOg3F1d3gtoEYbppGAC5IHU1LYt&#10;BrVjYz2915kYAcNGwIYe579K8c/a2t/EEX7P/iH7JeKl95kPluEBwPMXPGK+Yf2Of2x73+1fEWge&#10;LL64vf7LeC3iVYkQL97PIAJ7da05UZH6DXKPaXXnohfjb04qZleMq8alyeWA/lXiNx+1p4Wj1s2r&#10;pcmPZu24XGfrmobX9srwYskqGK8O04HA/wAaOXQD3eO8jaRhJtifGDng18z/ALS37Gen/tA3tnHq&#10;GtX1nbiJomeAA4BIOSSD6V1Ef7WHge+mJ+z3W/qScD+tZvjb9sjwnoelzMI7sN5eQVCnHIo5biPE&#10;vAP/AAS98KeENXh/4nt7LBaFWilmiQ7irAjnb7V93w6eLcxHzm2xqFxng8Yr4o/ZY/aa1z45/HTx&#10;Vo8mqs3h+0tGntbe4jjTaQ6DqBknDHrX2Ysd99uiWSZWgx8y8c8fSlyormZozXSQqOQc8DJ60kUq&#10;thSAjf3Rx+lcD8ZPixonwh0JNQ1eKZ0k3CPycZBCk/0r5t8H/wDBQTwvr+sI5W/MOWUh41B4Bp8q&#10;Y+Zn2mrhtwBBI6+1DOqruYgL61leG9Ytde0C01W1UrFeQiVd3XBGRmrVz81iM+v9aXKHMXeuCOhp&#10;KF/1afQUUEsKZJIqKdxC54FPrB8a65BoGg3N3MD8iEqV6g4JB/SgDyb9of8AaE0D4A+CdQludWsG&#10;8Rqgmt9Mu7lUlmUnBKjIJH0r8kPj1+3X42+KWrPY6at1owN05jksbuRS4JIAGD05rg/2nPjprv7Q&#10;XxCh1C7u5rq5tImtYy8SIQoY8YUV9s/sh/sD6b4s8O6R4g8TafY34ns4LqPMsisGIVsnBHrWq03E&#10;fFvhzQP2hfEl3Gml/wDCYa2kmcRiWeRWOMnjnpUXjDS/jr8N77TY9cuvFejT6jLstrWe4uIxK2c7&#10;ADjPpgV+8vw/+Dnhr4fwxHTdOS2ljJKskjMBkEHqfQ18nf8ABQqx0l/i38Cor61M0c+uqpAJ/vj0&#10;NCl0A+Vfgr+2z8T/AIFaXp2m+I/CN9cW0DGN77UpJAPncnkk44zX6tfC34leHPi54bs9W0HV7HUW&#10;WKM3UdjMsoikKglGwTggnvzXnnxE/ZX8C/E7wfLBFoUPnyNuDTTSDofY+1fGPwr0Lxx+yX8evDvg&#10;zT9WgtfD3iXWFea0t0D7kMoXBZ8kcccGpeoan6lrGm3Oxc+wpsMjN96PaM46URybuhqepGQXHzBQ&#10;DjntUw701o8mndzUvoAtFFFSBWjh8vzSrbi3OPSkt2ZflK4OO9WFQLnAqjfTNDISpweO1MDD8dHS&#10;bjwfqzeJJLew0lY/31zdbQiJkcktwBn1r5y+EXwO8N+CfiVq3xG8FXUfiCy123W1H2VEa32KQCyl&#10;RzyuOtelftgSG4/Zh+IGSc/2c3X6iviH9lT/AIKP/Df4L/B3w/4S1mz1aXUtOikSVreDKndIzDH4&#10;NVx7gz9NpvDen3ViYvsVvF5gBbbEBzwfSmf8I3p9rbxRrp9vJt43GIZHv0r4tuf+Cv3wfgYA6frg&#10;4z/x7iprb/grv8H7iMEafrmcf8+9FmLQ+z38N6ZJAY7i0t5oScskkalT6ZBFZlxFYabpGqyz29vp&#10;djbws32jaEVECkls9AAOc9q+N77/AILAfBq1m8qTTteIxkgW9YHxI/4Ke/DrxN8LfFun29rq4k1T&#10;S7iCz3QKNjPGwXP4kVVmM+0Ph74p0jxDoq/2RrMOrWRdsXkMyuM9xkHHFd1bweSv3y4PrzX5sf8A&#10;BLf9oHSfEOhWXgK4+0HWFe4uWkdQI9u4YGfWv0ks45493muGX+HHalIEWNpo2mnUVkVzDdpo2mnU&#10;UBzDdpprL5i7egNSVFPOtvGXYEgelPqLmIIpWk81Jk2KvAYjqK5zxJ460zwLDJdazd2+l6Qq4+2X&#10;Ugjj3HoMk4yTW5p+rW+syTxpGwMJwd1fGv8AwVM8Qy6b+zvqVlauYn+0wEHaCOXHrWi7CPgX9qb9&#10;sjXvHfi7UNLsITJp9tcTwpNDcMySocAHjIxgVw/wJ/Zh8Z/HfxHNqU2h6tDpM8JeK8ggdlcg44OD&#10;Vn9mH9n7U/iR8UvDralJb3Wjm+g+1W5JBkjZxkZGCMjPpX7j/DH4a+HvhN4XtNP0XTlsbeEFEjjd&#10;mwCc/wARq27CPgzwv/wSH8MT2huLrxBqsE64IjMSjJ+hWvEr3/gn5pFv8WNZ0LT9Vv7xrUkFFjBZ&#10;BkDPA461+yNrqEVw3yIwOe9fnivi/VrH9tDx5bWlyY4xkFdqnjevqKSbD5nlPij9mrx1+yX4pstZ&#10;8Hp4h8UWVrD57JIsmwsw2kZUAcZr7d/Zb+PT/EvTTZyiJtbs7SNr2yWXfJbycZVhnIIPHNe66xp1&#10;rrk0NhfRefbzRjemSAe/X6ivzu/Zo8RQeA/2x/jDp9gGghk1N4QqjOF88gAk81gbH6P280ssP2qS&#10;DZODgIRzjpWnGxaNWIwSM1HKMxbhw2OtSL90fSgB1FFFABRRRQAVQ1r5bGR1iEjjoMZNX6r3StIp&#10;QHrQB81/tbftcJ+zJoHh65FnZ3cmoiRGjuJdmwoF4HI/vV+Vvxm/ak1nxv8AGA/F/TrU2dyLRNPE&#10;NpM2wqPVh/jX6Xft9fs1RfG/wpozJDbtJpqTykzO45ITpg/7NeHfskfsS+F/FPwqt7bxDo9tey/a&#10;Zt2+eRejcdGoA+crH/gpN4psdHhSTSC0ixKoZrl8ucdevWtPRf8AgqD4ims2trjQo0Yo2ZGuGyfx&#10;J96++4f+Ce3wgto1W78HWs2ANuLmbj1/jqT/AId//BP/AKEi3/8AAmb/AOLraOxlK9z8ovg/+2Dr&#10;Xwz8Sa1dW1hiHU9Qe7kRZWRcsSeeRn8a6X4u/t3eNfipapoWk2NxYt54IksrmQl8rjbgHkHNfpx/&#10;w7/+Cf8A0JFt/wCBM3/xdCfsHfCHTbiC4sfB9vBOkisHFxMehz/f9aonU8s/4Jd/Cq/8A/DPUp/E&#10;+gvZ69Nq0txDJfW+2cxtGnKlgDg8/rX25p+hva6pc3xuZJDORmFjkL9BUVtb6V4fvLOyhtWSXy/k&#10;KkkAAY9fQVveYnzMoILDrU3GMMjx3SxrFiMjJYDirWarQrN1dgRmpqzZSV1cdxRxTaKkfKO4o4pt&#10;FAcoOoZGHTgjNeCftKfBW1+Jnwb8R6FBbte6leKix30UQe4iAkUkK2MjgHp2r3vjkdqZ5K21u4gG&#10;w5z681Sdg5UfiZ4Q+NXxO/YW8Q+JtH1LQdW8Q6JNH9ks5NWeQJFxnK54H4V5J8RfjP42/aKWW7sG&#10;1BM4g/sa1ndopSG3biueSM/pX7ffED9m3wR8V5PM8V6LHqgL+ZhppE+YjBPykdqwvDP7FPwZ8EzL&#10;c6R4Nhs5lJIaO4lPJGD1f0q+cfKj5B/4J4/sbXehyXfibxLb31vcEWt5bJe24A3KWJCll+nSvrP9&#10;o74veLPhD4an1jwz4Uk8T3yFI1sUVySCcE8ele56XYWuj2MNraReVbxIEjTJOAOg61V1rw9a67ER&#10;NEHPHUkUuYXKfiv8YL79oH46XTXEHhvxPoojMhNlZ+eFl3/wEdxxjFfTf/BOfwn8R/AniFV8WeDt&#10;Q0wLp8kZvLyCRC7F1IUlh1xX37o/gPTdKlMiW6q27dkOT/WtqSEK5CjC1LlcfKJeL59q+07WI6L1&#10;zTrOPbZxrINzKP4uTSxrt4qYUrhykdtI8ykyJsOcAVNxQ/Wm0g5R/FN3AdSKSjaG6jOKaE42GK5a&#10;Tpx61KenFAULwKU0bE7ELKZwUI2ivEvjV+yv4Z+MWlXcN5FFZSSweT5sNsm8cnkEjrzXsuox3MkI&#10;FtKsb55LelVLT7ZY27tqVwkgznjA4poR+VnxG/4Jdp4Tv57zQG1bWjK5Hl/Zg4A7EYXvXi11+wL4&#10;51iB2k8L61ZzA4CpZsCQO/3a/a3WPEUYt0+x3kURXJbLg5H41weofGqyeQaRBcFNXkG6OcldgHof&#10;yoXYD8x/Av8AwTLvLy/02TWZNbsyroWjlt8Aeo5XtX6OfBb9k/wv8J5YhHBDfOin5p7ZM88+lem6&#10;Tr2nahpcT3Msct3FGGdw4GWx1GD61dg1n7bo/wBshf8Ae7tu7gn8qrlGad5pcTyWYjl+zJAQFij4&#10;BHYY9K06yrOYaksTA5eMAsT61p0mgHUUylpWAdRRRUgFV590kbJjAII3Dt71YqCFt7SA9OlNAUUU&#10;6Xp/lxMbtwc4bk4NfDX7enxMvfhr8YvgveQ3skFhLfzPer5xjiVQIz8+DjAyetfdsdrJHf71IEO3&#10;GO9fl/8A8FmI7ldY+GFrpzeXPePdqe+eIfrQwPtbw/8AtifDK/02OW68Z+H7S4YndC2oxAjnjgtm&#10;tM/ta/Cxevjvw/8A+DCL/wCKr8NtB/Zj8Z+JoY7iK6gikbPLow6HHpXXJ+w78QpbfzG1ax2AA42n&#10;OPyrVJW2F8z9mf8Ahrr4Unj/AIT3w7/4MYv/AIqo2/ac+FV9cJM3xD0GEKNuBqUQH/oVfiXrH7JP&#10;jHR8g3Vuz5wWRWPUZ9Ko6L+zR461rVItPiu4Y2mz8zKQvAzzx7VXKgPtL/goh+2JovibTdN8P+F7&#10;zTNc8m9ZPMs7oSMylCMnaTxk10n/AATJ0zW7q3tnmW7srFrybfDlljJ8ockevSvL/gl/wS78RX1z&#10;aatrtzpd9F8ku0ySKeG56EdhX6ZfBX4S6H8LdIWxsLBLaUSFwY3ZlyVAPU+1J7B5Hp8EawxhAdxA&#10;wT3qWqNlBcx3Fw00geNj8gHYVerJjCjoKKRskEe1SBDDeQXGfLlV8HB2nNT1l6dYxabHM+B97dwc&#10;1Yt7gzzOAcLjIzTAtqwbociobqWSFAY495PpUUSyRxlfNTOcjkVHfyTxpCY5ACD83Q5ppAfkP/wV&#10;I8danZ/G6XRWvJ7C0lsoWJWZlUHAPTOKo/Az/gmmvxJ0NNY8QX+sWSX0EdxbO8QxKHUNlSV5HPUV&#10;9q/tufsv+Gvix4Y1PxRPpMNxrYSKJLl5HDAB1GMA4/Sm/sR/GOXxla6p4V1BLmQeF/J06ASxbETY&#10;No2nA3DjrzT5RHz63/BIHw2vXXtWH/bNf/iaUf8ABH3w5/0HtYP/AGzX/wCJr9PHweGGTSeXPuBV&#10;wF9KLeYz8wpP+CQPhqPltf1dc+sa/wDxNct8Tv8Agln4b+F/w91nxWPEuqLNpsJmVZlVV49TtFfr&#10;LeMkcIMw389q8d/ag0uXx/8As/8AjLT7JhE81m8IMnAyRTT5RpH5sfCf/gnTZfFrwrZ64msatELi&#10;ETJNaqDuz6Njmppf2KfiB4BY2WhX3iq4ZvnUqr7s+2BX6DfsY+D9V8G/CnQ9PvbiJ0gskjVY+2BX&#10;vs1jH9qW5CjeowDk0c4+XzPIvgHpniHRfAPh6w1e3vFubexhjle5Vg5YIoOc85z1r2dgcdKVTuUG&#10;nVLlcfKVYI23sWBHPGalmYpH8oyfSpajf71Ju40rEVrM0oYyJs54zUkkhU4AzSUUhlRoXivIiuTH&#10;1Y9hXkn7TXwGsPjr4ZtbK5LRtZyNMjRRqzFsAY5B9K9iZj5ypn5T1FLdN9nQFeCeKAPwu8Y2PxZ/&#10;Zq+I1vq8Gka9daZawl2EwmSPLMwGe3avStC/4K1eKtDso7JvB8d1NCgjmLTOWQgYyeetfqP41+D/&#10;AIf+J9jLFrmnpexyDYVeRlyAcj7p9TXzP8Tv+Cang/WmEvhXRNP024kZzcvJPKfMzjHftzQB8tL/&#10;AMFiPEVveER+DLecY6eex/rXz/8AFz9tLxl8cdet0RLrRA8sn7u2uZMfOQcYz2xxX25o3/BKSGxv&#10;hLcW2lScHJE8n+NeheHP+CaPhbTNQtbm50bT5DE4YlbiXPv3oA/Mv4f/AAG+IvxG8cfaP7H1rV7B&#10;0Ui6aGSUHDKD2xxzX7hfAX4RWXwj8C2sFpFi5uIYpZYzGFO8IAQQB1zW58O/g/4b+G2lRw6bp8dq&#10;8SsPlkY8E5xyTWt4P8ZWnioah9nV/wDQpjC27HUemKANSxupJLqQyx+V8vfirUKGaQSOu1l4Ax19&#10;6SfayK4HJNTM5EyDPBFAEtFFFABRRRQAUUUUAFFFFABRRRQAUUUUAFFFFABRRRQAUUUUAMkAK88C&#10;sRdHtQ8j/aZOuT83StqdgseSNwqusESo7EAgjOKuOxEtzF1bxho3hWx3Xl/HCicZkPsTXh9n+3N8&#10;HNUtr+21Xx5o9myN5ZAmAI9epr1rxppuhalp1zFf6dHMNpbMnrg4Nfh94D/Y/wBR+OHxUuNP0vUI&#10;bC0nv2iZjEWVM5I6H2q0rkH62eCf2qPhz8RdduNA0jxJpuqWtum6OSJg7EZABJ6fxV7fpGmL4eh+&#10;zWeZI5Dvy3XPtivnz9nH9ifwl8DNJs1u9L0+/wBXjt/JmvoYirSNlTuPJ9K918eeMLfwT4Xu9Wmj&#10;Pl2yryDjAJAHP40ARePPG+keDbO3uNVktYBIxGbgDrjJxmuAsP2ovBk/iKPThrOnKrKT8vB6E+tf&#10;lN+1Z+194y8c/EC+0PTNavY7RdSeO3jBDKoLsoA47dKo6D8D/ipJ4RPiw+J7hLuNtgjaD5sE46/j&#10;UyVkGp+0Wh30L3IutEn/ALRgvGEkzE7ggJzkegwa6zUJ2tbfzUVS+QORX5Zfsa/tTeL/AIVeLf8A&#10;hE/iFc6jr0uu30NjpsjgIsA3BemORzX6kQyLcWKPKu8Ng4NRcZchbfGpPUjNPpseNowMDHSnUgCm&#10;t1p1NbrQVHcSiiigsr3EZiJuEyz9Np6V5b8fJLjUPgr46luFaA2+lztGU4z8teo3k32RTNI2Yhxt&#10;9686+P7/ANpfAnx3HbIUkk0mcKB1YleMUAfz9+B9L1H4l+Po9I2y3O4BmwxLYGPXNfuR+zN+z9Yf&#10;CvwvYG3hkka6SGeQ3CqcNtXIGAOK/Kf9gPRLO0+PCaf4gs1S6jtZGZrrg+o61+6Xh+3+z6PaAOHj&#10;ES7MdAMDFNbkyLqbVkKoijHoAK+K/wBu/XNV0vxBarY24mB09T36739CK+zZLeUTSSCXCkcD04r4&#10;+/asU3HiyzN8++MWoBMnTG5q0j5GZ7f+zjeXerfB3w6NUs40/wBEGNy55JPrXyN+01oumfCL9pLR&#10;viNbN5Ws6bpnkxWrALCytI/JAAOefWvrj4W+ONC0L4U6Nvnh229tnZ5gBOCTgV+eXxA+Ki/tZftd&#10;eHodOEtpoI09rafT7jDCR0dzu4/3hVID9O/hz4mn8VfDnw5rfloZr+xjuGVAdoLKDxk9PxrqLFpZ&#10;IfMmTy3zjaOmK5j4aaA3hXwPpNkWDQ2tpHHHGowFCrjAro7C8OoR+cAUTpsPWofkNFuiiiszUKKK&#10;KACiikkyI2xwQDigDhvjFqcWk+D7y4u/LWyXZveQZUZYDmvw18bfBfxl8XvjV4ym8E2V5eRDUSXN&#10;nIVADE46fQ4r9rvj5oV54u+Dus6dBMY7mV49rkZwA6npXE/s0fs3WXwng1TV7oWt3c6kkUzGNCGD&#10;Lu689ea2WiMj8k7r9iX4uWsflyaXrQvuD5ZmPSqMP7EPxzn3eX4e1c/3cTNX70roOmalcfbXtEY4&#10;289au/2bY2YBS1UZ54p8wH4Bz/sR/H+zkz/wjWrAdN3nNV1v2N/jhqMeyfw9qp4x/rmP86/fJbGz&#10;vPvWy+vNM/4R3T1IK2sYo5ha7n4WeA/2XPjL8LfE2m6lY+HNQV5LiKKfzJCP3e8E/dI9K/cPTft0&#10;tpBc3MHlzxoo2c4PA61LqXh/SVVGmsEl+YY9j61rIp8opuyT0PpSvcZ8d/8ABSD4H698bPhvoMGj&#10;QXs0tlcNczCzbaQuxs59q/KWx/ZT+IE2pYsNM1FrQEjzEfByOtf0KakitZvbTL5yTKYyO2CMHNch&#10;ovwt8MaRKLX+xrcsSX3gHHPPrTTAg+A/h2bQvhD4PtbkSJcw6bCkqueQwXkGu+vf+PbjpVLTdSt1&#10;ZrKKHyI4P3ajPGOgxV68TNvj3qNeoEkYwi/SnULwij2opAFeYftBeGrnxN4HeK2WRmjYyN5Zwfun&#10;r7c16fWX4mXzNEvIcZMsbIPYkU0B+E/7H/guL4rftPaVYXCN9lLXEbGEDqvPcY/Sv2+8P6XBoPhn&#10;T9D04eYbOBYGGBuACgc+/Ffjt4J0O7/Yr/aY0eTUWk1AXCT3fn26+WF3nAHOa/Xj4e+MrHXfCuj6&#10;7AoaTVbeOYgMCw3KDz+dWxHV2GnyWukmE7i27PJyetfFH7d+qQf8Ls/Z/t5nQE6/Gnv/AKxQa+2Z&#10;re8j1IXBuCbUDBh9TivgH/gqJ4m07wL46+CmvzWZmNnq/wBq/dnDAqwbP14pR3A/QS2sYrcmaNyy&#10;7Tx2r8/f2nfFVrrX7YXwZhtpI3aLUY0fZxgiYda4f4if8FWtPs9Hl0/TrDVLe+4xIki9D+Fecfsc&#10;+CPGX7T3xi0z4laj4gk+w6DrSSLaXUYLsm9XxkYxxTS6gfsFbqavL2qKOMCpahjXcKKjMh3U8mpY&#10;C0UUVIEU03l7fenKRIuSBVeSRZZlUjGDjnvU037uL5eOe1UB4t+2ddJD+zH8QCCMjTm/mK/EP4df&#10;stfFj4kaRb67oXhSe90u8TdFOuMPhsHH0wRX7k/tK6IfEXwD8a2GPNkuLMoBjJ6jtXO/sY+AR4U+&#10;AHhWzljVHiilUrggj96x6Gqi7PUR+Rd3/wAE/wD433Sg/wDCEXpyPQU2P/gn38c4o8DwRedPev3x&#10;mdbcD5c8dqfHN5i52kcVXM90Kx+B15+w38YNL8Ozte+DbuOfePvAdDgVxEP7KHxO0TxJoumax4Zu&#10;7WDWblbdGyMkFgDj3+YV/Q/faZZ6ohiurdZlOMhvzFeS/HTRPDXhfwRqniHUbS2a80aznvdPZjh4&#10;pETcCmT1yop83QZ+c3wp/Yc8ZfBvxfFr9lpWqq4j2HzXG3DY9ADX61+FUlj8N6Ys6lZhAgYHqDiv&#10;iX9kf9vfR/jdeJ4P1KwvJdWHmym9unXbtUgAdPevuexmjmgUxYC4GMelTINepZooorIYUUUUAFMk&#10;kSFC7kKo6k0+mSRJMhR1DKeoNNAVleG3bejD95zXyb/wUl8BN4v/AGf9Qa1SWa5a4hAjTHZhz0r6&#10;stbiC6klj8naITgZ7/SsLx74UtPH+gyaPcQxtEzBsSDK5HNaCPzV/wCCVOuWzah4osNUaKC8t722&#10;hiRgNxILjHOfav1SuJI4UAdgoz3r8gfG/gnX/wBjn4sWfibTmnudGuNQa9vLawiILJGytgnnsTiv&#10;vX9nb9rjw/8AHfSbdvsE1hM0ZlP2xwDwcY6VT7gj6KE0T4VWGT0xX513mtaZ4X/bA8d3V9cRwq25&#10;cy9M71P9K/QWS8hS+t1jUMrc7lPAr8V/26PE2s+HP2jvGNxpt7JbB7soCo6jGaUQP1B+In7V/hLw&#10;f8P9R8QWus6fLcWaKVSQkr94A559D618TfsHq3xh/aV+LPi5wDFd3X22JrY5jYGXdx1459a+H9Bv&#10;/iJ8VL6PwpNe30un35IlYxkx8Ddzge1fsT+xf+zrb/A7wXpmpKlut1qmnQLOYUKsx2qTnJ9axNj6&#10;d0+6e5tAGAD5xgVor90fSqamO3uREiBRjOB9KuUALRRRQAUUUUAFQtcItwsRYbiMgd6mqhqTx2am&#10;8ZNxjGOOtAHjP7Q3x6sPhTqXhrTdQms4I9auHtVNznJwVB289fmruPC/g/S9qXOm3DvbEH5kIAz3&#10;6CviL/grRpc97pPw01mynFnLZXNxdBv4usR/OvnHwZ/wUw1vwn4Wjtp7vVZ5FkblHUD+VAH7M2tn&#10;9jVlXLg92qfc39wflX5DTf8ABVi/t4YGY6u5kXd99f8ACoT/AMFZL3+7rH/fxf8ACtUtCHufr/ub&#10;+4Pyryv9oT43WHwL8L6drGqXFpZ291eraCS64XLAkAc9eK/NT/h7He/3dY/7+L/hXj/7TX7bk/7S&#10;Xg3T/D8/24LaXyXv+luCvygjjHfmnYk/ab4XfFHRvijo7anp17b3axv5ZeDoDtBI/wDHq7ZmWZsK&#10;c4Pavz2/4JZ/Eq31X4f3enzlvtEmpyKEdhkgRR9B+FfoUuxFDKuCeuOtJiD94sgULlO5qSo9zNID&#10;uwvpUlRI0iFFFFSUFFFFAA3zKQfpUdnYrZqQrs2ST8xzT2B2kA4OOKr2kFzaqzTz+aMk4oAkvbIX&#10;qhXZkVecqcVWt2s9LXY1wTzn5zn2q4t0GbG01Xu4bVuZLcPxQBbDJcxhlbIIyCKPlt16/nVWK3kj&#10;UFH2J2X09qlNu8gyX/OgAkX7UhAPGMcU63tvJiVck49adDF5Knv9KlVtyg0AM8vim1NUbr1NADaK&#10;F6UUAFHmBepxRUcibmX60CexPu3UUgG0YqrqFwbeMkZ4BPFWR5sw/H3iXRfC+jrda5qC6bbb8LK7&#10;YBbHAr8yv2zP2/LmFZ9E0CTTry3ntNpljLhg25hwQw5xjtXt/wDwU48cahpPwStHsLp7ef8AtKMZ&#10;UjOMV+YHwL+DOu/tD+MrFJblmt3uTbu80ZZex5xj1qSepysOqeLviHqU99BqmpLLM24wwXUioufQ&#10;bjXb6L+zJ8bdY2XmlabrF2wOATcP1/Ov1q/Z5/YT8FfD/Qbc61oel6pceQq+YIiDuHfrXv8Ap/w8&#10;0XTYcaTYQafGD91Qevc01uO5+G1t8F/2gfhHcR6pqeh6okM58xRc3DlSF5OPmHHNfUX7Lf7empeH&#10;fG0OgePY9N0HS/Kdzczl87iRtGSxHP0r9LvFPw80nxdYWlvqdnDeRwqRiQEg5Azj8q+UP2tP2E/C&#10;Pjz4dXT+F9I07QNZ82No75YCWUDPvWtxH1t4IjsL7S4tc066a6ttVjS6RwcqVYbgR7EGulr4i/4J&#10;y/EvxD4q/wCEy8G6vqU94vguSLSUMv3T5Y25UdhxX27UMYUtJS0gHUUUVABUMvz/AHeSOuKmqvbw&#10;vDJIzvuDH5R6U0AxrgqhRAGl67favir9rL4Tav8AED48fCHUH0+aWy03U5ZJWUZVVOwZOe3Ffank&#10;H+0fMz8u2sVZtO8S3lxJdWQEmmuQksvY5IyPyosBZstD03SbVbS1tLd2TnBiXPr2FQro0Nxva5tI&#10;oVU9RGAMflXiHxn/AGxvDHwZ1i5sbvT5b24h2gzQSrg7l3DtXwh8YP8Agqlf6xcXNv4bbVtN27k4&#10;dcZ3cHp6VqkB+r0NvoNtIU227N6NGp/pV17Ow8lntbK1aQdMQr/hX4p+C/8Ago94m0a8+2a7qGqa&#10;jCwx5e5Qc5B9PQV9V/C3/grH4P8AEWrWmjN4f1NbqcnEskgwMJn074o5QPv6xuL3zmV7OOGIdCq4&#10;4q7NdW+7yt6+Z1wOtcv8OvidpnxE0WC/tJFTzY/MMRcFlGcYOK6RVt5Ltf3A344akBPaIylienar&#10;NVoI3gkffLuVj8q+lWM9+1Q9WAtFJkVFdXQtYwxUtzjApICla2byLJ525Mnj6Vwnxq+LVp8JfCv2&#10;0z26vuMWLjOM7WPr7V6Y2WjO04JHBrwP9qT4Uy+PfBbR+bGWjkMvzKT0Rv8AGjYR+ea/8FNPEMmr&#10;Fo7TSjGjMucSY7/7dfph+z5441jx94F0rWtRs44FvbCK5jaMHaxZFbjJ6c1+FHwn+Ep8ZfFS18CT&#10;Kun3eoSTMt5cIdiKqsenHXbiv3b+C/gHUvBnw18M6MurJMLCxgty8Y4YKirx7HFXHYDsv7R1KTWF&#10;t7iwjGm4y0jJnnHHf19qba6LbeHb15rC2jzePvkIQDHPbA961NSWVdNZDJmTj5vxqWzgKwxmZhIQ&#10;ARntTAnW4UL8+FbuKp315ewyKIIBIuOTg0zUZIoyXkuY4OnDkCvFPi3+114e+FdrKJreS9kSFn/c&#10;Sr/Dn29qLDPabjUIIbMS6hILY55HQD86+bP2pP2svDXgPwfqtrYanp1xKbQuI5c8tkjHBHpXw1+0&#10;F/wUk1XxPqFxb+HJ9S0tN6sI96nAxgjpXxX4y8ceOPF1w1xrt3fX9uww29MLtyTjpSkrFRP3T/ZG&#10;+LWo/EbwNp15Ja26W8tqkiPCpAOfqTX0ZD5duRFvyzc4PWvmj9h2bSNP/Zs8ByW1kqXUmnRiQqee&#10;g6ivoO5Mv/CRW21iItnI7VmWbdFFFABUb/eqSo3+9QA2iiigBJJPLjbaAZP4R61XguHUu9wAi4zk&#10;9Km8lmmVwcAdR618c/tpftdL8IbMWllJcJdLM0L/AGeRQfugjIwfWgD6R1741eDdDZoLzXbaCXAb&#10;azYOM4/pXPyfHjwHpLJMniS1b7QckM+QPp+dfiBqXxc+KPxevjeadqWppDzFvZAyjB3YyB71Vkl+&#10;MR3Rz6hqc6RcL+46fTigD91pP2iPh4kW+TxPZp/wOoW/ai+F6Da3i/TwQMH95X4VW998WLpvKnk1&#10;Vh7wf/WpLrT/AIjIwdk1FyeT+5/+tQB+x3xm/a08C+HvDL32g+JLC/vnfy2haTIC7WycAjuBXCf8&#10;E0vHk/xC8N/EjUJ2Ug62dmwkjBXPGSa/KW+0vx3d2MKy2moS5kG7MP8A9av1j/4Jj+BZPBXwz8QJ&#10;PD5Ml1dxzMpQqcmMZzmgD7GaMtbqoGSDmjT3LxtnrnFNhlP2uaMngLkelRabcfej5JLHmgDSoooo&#10;AKKKKACiiigAooooAKKKKACiiigAooooAKZJ2p9Mk7UAMooooACwUZPAqiF+zXCjtIe9WLpGkhwp&#10;IOR0pk8e5oD/AHauJnLc+Y/2/vihdfBv4T2+v2nlb7jU4bNvOBK4cMDgA5zxWV+w38PU+H+g6nHp&#10;sbS22p3S3E8k+GYEg/dIAwOfevSP2uvg3F8bPhemiTFAsN4l2C8PmcorY4z15618p/8ABPb473Ph&#10;6317wv4wupIruTUhFb3GpXG1kQAgFVI6fjWnQR+hNvFef2jOksYW1Ufu3HU/Wvh7/gpD+0VF4T8K&#10;6j8Nru4gt77WrOOWKMI29gJVJIIPHT0r6T+JXx+8N+EdClki12yuZVDD93dqpztJB/MV+Jvx0+L+&#10;r/tQ+PIJoLW8vdXija2tv3rTTbVJYleBxjtQvMR6r/wT1/Z10f4xfEbU9Qu2u5rjRJI7tRHIoAYS&#10;KecryK/a63sbbUtNEbxIE6fKoHSvnv8AZB+FGk/CP4R+GdUXRbax1bUNJt/7QmWARSl/LUsZD1PO&#10;etd/45/aG8LeBVkjW9sZygDYW6VepHtUyA+W/wBuyzitfjr+z/8AZY1GzxHGGwAP4x16V92afJcS&#10;xRMVGwqOn0r8nPip8cF+M37Snw2ihnzFYeJYyoE/mAAzADtwK/WGw3waRCQ5dsDkVmBpjoKWmocq&#10;pPXFOpDCmt1p1NbrQVHcSiiigspapZW2swmxmdgSd3ycHiqmpaTYzWcNvK77YV2KOPm4xzxzV3UD&#10;5cBkjX99kDK9agvpoItP+2TSIiW6eZJuOB05ye1AH5l/t4fstXVv401D4oaPbXAn8y3RZFlCx4Co&#10;p+UAHt617r+yl+25pfiPw2ukeM7610+/sjHZ28cMT5YBVXnJPOa+qrnS9A+J3hdVntbPUdOmJIWR&#10;VlQkEjPp1FfM3xM/Yg0+88SWGp+HLq20BIXMskNnZACVt2RkhhzVR3JlsfVOj6tpviixS/sZzNBI&#10;CytjGcHB4+or4L/4KdeJFs9Bvo7eRQ/9kZHBznL19l/Cfwnd+C/DNnZXF3JeGNGXLLt6sTnGfeuX&#10;+PX7Oel/GTTp1ultVZrfyf3tsJO5Pc+9aLRmZ+B9kdd8caTp9jp1xM8sPLKJyOv41+lv/BPP9kqX&#10;w7q2n/EXVba4i1eymkgUecpi2FFP3cdcse9e9fDX9gnwn4LjSeW20u4+UZB09Vxg567q+i/DttpG&#10;mslroUNvFp2cstoAI92MHIHGcAU+YDfjRdjOv38ZI7ZpLWEyHzn+V+mB0pllG0VxcM7EoTkA9AKm&#10;XDSZRspjoOmagaJaKKKzNQooooAKGbapJ6YyaKOMHjIoArGWCRDODuVflORx+VVbfR4rSO8mgLs9&#10;wuSGPfBxj86m+0JHerZi3ARxuLdv88V+T/7Wf7dPifw38StU8N6DqOpWBsb6a2ZrS9I7gL8uOMZ6&#10;VqjI/V7TYZ7fTgu0eaG6Gp4numJ3oo9K/Cq6/bM+LE0eyLxh4gibOdwvW/wplx+3L8VbPy0bxJ4i&#10;ckY3fbW/wp2Fc/dxWm8wgqNtOl/dxlh1HNfhVD+2h8VrqFZh4r8QIp/h+2t/hVO1/bo+JU1wsM3j&#10;HXI9xx81+3+FFgufu4rpeIEY/N1IFLb2cdrgIWPOeTX4eSftifE7To/tSeK9duI5OFK3jY/lWXb/&#10;ALdXxOurhG/4SXX1Xpt+3tRZhc/dXVLwWNq8px8qk8jPQV86aL+1MNa/aW0/4ZrLastzbtMVEbCT&#10;iNm4Ocfw+lflZ4r/AG6viVdaebePxHriuQVLC+Y5yMf3ayf2VP2mtR8C/tC6V438UxXGv3cEc0bT&#10;3c5VyDGygbipxjd6U+XQD94rqPTtWvocysJrVxgLxznv61sSRkfOnLeh6VzngfXbLxp4R0zXreCO&#10;3OpWyXAVSCV3DIGcc/WtlVltRku0o9KkY6ykupN/2lFXB+XHerVQ29y1xuyhTBxz3qapAKp6neW1&#10;nGjXLlFLAKcd6uVjeKdWsdHsRPfJE8e7gSkAA4J70IDxH9qb9l/Sfj1oNxPsuZNSEKwxpA6oCAc8&#10;5HWvkH4c6b8f/wBnfxrJptr4b05/C6yraQzXUrPL5KnAPDAZ2j0r750D42eFfEunyzf2/p2llXMe&#10;xrpcnHeovD/jvwV8QNWvtLEml301oSPO8xZCxzjIH/16u4je8CeJ7zxBo0epagkcY3FSYwQB26E1&#10;8S/8FR/gz4m+LX/CBReEbIX9zHPKxEjhVBbp1r7ja4i8MW5sYNOE8Gd37sYXJ56YpuvW+hX66dea&#10;m1nbtABIiz4yvQkAnpQB+Pvwe/4Jn/EjxB4sjn8caE9rYlGJa1ukPPbqDX6g/sy/AbS/gP4du9Os&#10;RcKbh1dxcMGOQoHBAHpXb2Hjjw42tMsGtWITbwizLjp9a2B4kt5L2CK1hW6SRgDLG2QuT1PH4022&#10;xm9RRRWYCr1p1NXrTqTAKKKKkCjfWfn3Fu4z8hzxQl4z6pJanG1U3e/b/Gp7aRnaQNnAPGahjgVd&#10;Tkl4yVx79qsCG8htdPhlurhiIk+Zs8jH0p+n3FpqNqlxatmBvu4GB1weK8q/aw8U3fhH4K+J9Ss2&#10;kjkt7NpA8bFSDuHeuZ/ZF+MFh4k/Z/8AC2oanqMRvp45S5uLgF/9awGT9MUID6I+VOc0xruNerVi&#10;x+ONCkH/ACErMf8AbUU8+LNBb/mI2Z/7aimIs6jqiWtm0sZBkBGARx1r8/P+CmXwr+Jfxu0Pwonh&#10;zTkmg0+S4klKTeX8pCYzzz90197HxR4cmkELX9ixPO3zAa4v4peOtB0/wN4guDHa3RtLKd0UOM/K&#10;hIxxx0qkB+Xv7Gf7FPxC0nx5Br+s6S1vbeS8ZaK4B5yO1fr/AOF9FTQ9JghG7eI1VtxzyBXgX7Hv&#10;xe034h+D4Fhso7e4aWXnzA54x7Cvo21LbpNxOM8ZpSAsUUUVkMKKKKACorhWaMhBk1LRT6gULhZN&#10;0KhQMnBrL8YeKNP8C6OdSv5vIgDCPcwJ5JwK3lkSVmHde9fI3/BS3W9S8J/s9Xeq2N/NbtHe24/d&#10;MV6uM8itFqI+mvEGg6d4+8KzWFygay1O2MbyIoDBHXBIJHBwa+V9X/4J5+E7XxHJqGmzauAxXkXC&#10;KOPYJXqPwg/aA8P6p4K0SG61G1gmFpErSS3S5BK4JOa9Pg+J3hPyQT4k05z73K/40bAT6T4dsfDu&#10;jGyEspjZACZCCw4xwcV8/wDxO/YO8BfGDXbjVtWl1TzJZftAMEyKC34pnHNe3p8WPBl1Jtk1/S+u&#10;OblT/Wp5viL4VMarD4j05RngJcL/AI09RnGfCv4NeHfgd4bmlIkjhhlMpaYKxAIx2A9a9I0/VbLx&#10;HHvtn3xIodNoxx2r57/bM+OGnaL8BfFQ0rVIV1D7Ohikt7kBwfMXpj2re/ZB8eQeM/h3o5NwtxeL&#10;pkDzN5m9ixRck/jWJqe2QQyzaityV6Aj26YrXqnJcLByi7k/2elWo23oreozQA6iiigAooooAKoX&#10;0Mt3IIGX/RmHzMOtX6q6lK8Nm7xhiw6betAH58/8FYLe6urf4V6LZxiVL68ntpN33tp8ocH1rn/h&#10;v/wSv8F694Pi/tZNXjkaQsfLuIx9P4K+6viB4F8K+NH0ObxRb6dPPbPvtP7QjV2VjgnZnvkDpXZ2&#10;aRaSi2sUarGOQV4HPtQB8Kxf8En/AIbRQBV/tolRgZuY+3/AKhj/AOCUHw7nmKzpq4i68Tx9f++K&#10;++LeUsz5454z3qO+aR12Rkqc/eFaRbM3ufCfiT/gk78K9P0O4k01tZe6Ee5VaePGfT7lfPum/wDB&#10;Pnwjovju8i8UDUbPRmCpbSxzIWMh2/Kfl9M9q/Wi202VQfOuGmRuSrdMelfNH7dXw/1PxV8PdOTw&#10;zdTaFqFrqC3Ul3ZR/O6KjHacHOM4qlJkmP8ABv8AYG8G/BX4l6F4r8OS6qyWiM5+0XCGPLxsvKhR&#10;nhq+trdSJ5ZD9zGQa+UP2A/i7qPxH+HerQ63qk1/fW+pyWqtdTF3CoicAdcdeK+sW+SPYBk427qG&#10;A+N47j94hJxxT6r2Nv8AY4SjPuYnPpVisnuaRCiiikUFFFFABRRRQAUUUUAFFFFABUi/dFR1Iv3R&#10;QA6iiigBjfe/CmU9vvfhTKACo5JvLkjH944qSo5IPMkQ5xtOaaJlsSTfcpJI/MgKkZyuKkPNMjbd&#10;n61RJ+cf/BWeyn0D4SxahEP9ZqkSDecjp6Ve/wCCPml3DfBXV57iBN39ty/NgZx5cVfSP7ZfwDi/&#10;aA+GUWiPMlsYbpbkyNB5udoPGMj86+Bv2J/2h5vgjr7+AruwmggudUeTz3mMSYKquduDn7vrU9Re&#10;R+sTtqMd9J5USmEng+350+6msm1WO3klZbplyqA8EVh6PqDeLdFs9QstQKpKu/8Adtu4+orXa1iu&#10;k3M6xXvRZT98D2NMBss2rRzMkUCNCDhSeuO3emaxqlvY6RK+qMIBgg7RkdDivnL9t39paT9nDw3o&#10;M0azXkt8JlZobgxMNgTk8HP3q/Lnxt+3B8SPi1q5tNI1rXNMhlAHlpfFwO3TFaJXEffv/BPi+W4+&#10;Nn7QLWmHgbxA5Bx23nBr7xr4f/4Jz/AbWfhrpOt+ItU1u4v7nxIINQlaeIoxZl3HJycnnrX3BUsA&#10;paSlpDHUUUVABVSRRdtjP3D2q3VW3xumx1poCaFQsYAr5c/be/aNj+CvhVbDzreF9WtrhB5yMSSo&#10;XoQePvd6+nLXfuG4nHPWvy6/4LS3D2+o/DEQuVRnvPMVeh4h607gfEkPhvxL+0Z8QLhoIzcQSRrI&#10;DFLt+7he5PrX3D8Iv+CXVhJpsE+uWeowmUJIxW4jPVeeq16V/wAE4vgNomo/B/QPGElraTS3cc6H&#10;dbgtxNwd2efu+lfescMcNqtvCVQKu0beMdhxWl9EI+Hov+CTPwm1RVlv5NbSTqQlxFj/ANArjfid&#10;/wAErfB1lavN4Lj1a6u0jXZ5tzGBuzgjhB/DX6LxqIYQjuCcYyayJLOSxk+2fazJCn3oh0Y9Oufe&#10;hS7jPxc8Lx/En9in4p3Dw2MZ069u4bW4OoTNL5SKwZmUKRziv1v+Bnxhsvi54JPiG3uIpraOY27S&#10;RIQAwVSRgnP8VUfjR8LfCXjHwBrmo3vh/Trm8jsp51mmt1d1cRthgT34618mf8Ez/HU114FvfBb+&#10;ZI02sXLi735ChUB27cf7PrT3Qj9Alia/YSy8Rqd0ZXuPeprjbcx+Wpyc5plq/kwC3JyyLt3epp8c&#10;a2n7ySQAdMtxWb3GSx7JNuCcpTnhWRsnNMtofL3tv3BjkU2WN5JCquUHXikBLcNshc+gqBWjurV4&#10;j8xZSpH4YqWOMhSJG3Z7GoZ7cr80Z2c/w0gPg39qj9jvVbyOfxX4PsJbnX7OBVtlklVYySwBzgZ6&#10;E968k+C//BQHWfhPq48JfEeTTNGbSwlnIVSRiChCsM7iDgA1+ps3l3FnIJ4hIndX5Brynxx+zn8L&#10;fEVveXV78P8Aw/dahfK5a5l0+NnLsD8xOMk5NXEWnU5rw7+2x8GfHEMcth4sS5LjH7uJsZA57VyP&#10;iz/goF8LdJsdZS38T27X9hHIII3hfmRQcA/iK+d/iV/wTj1Q30uoeFvFcnhi3GNlpp9htVSTgkYc&#10;fyr4s+MX7L/j34ZX0ildV8RreSyCW5+ysoXB5c8nr1rSyDc9Q/aB/wCCg2sfEK7vILeSxaCRlIaC&#10;OVTwAP73tXi/wv8Agv8AFP436q154dsPt8b3QVvMuCOSRgcn3r6q/YP8DfD20fTbPx94X0a+uVil&#10;M0msQISW3MRncDyBjFfpb4A8IfDLRmjfwlY6DZZdX2abGi/Nxjp3oYz4B+Av/BL/APtPVmvPivY3&#10;ul7os/6HcoR5gPA5U8Yr668XfsY+C4vAWpadZG+kMkRVdzR5PGOuyvoBpPtWpSW7r8ijcCeRmtCQ&#10;JKCkiAoRghumKyl0Kj1PC/2a/hXafCuzaziM4VYFiCzMGAwT0wK90bzVhJRQZO2azb+K3tdht4kV&#10;y2G2AA/jWjezNDbkqpZsdqgsmj3GNd4w2OafUduxeFGYEEjJzUlABRRRQAUUUUAULiS9XUIVijU2&#10;pHzseoOfrX4hftsfCXVL79qjxHf62ksWi6jqSJaPHKDubaoPHOK/cWS5EdwkePvd6+R/29f2bx8W&#10;PDmiXWjONK1OyvGupLq2tt8kmAOCc57daAO4/Zw+Bum/B/wvF4cEEgWeU3P7/azcoo6gDj5a92js&#10;rOGMRJbwtsG05jGf5V88fsX+NNR8deBWvvEVzOurw3jwJDfSFpSiouCM84yTX0askSzSbSrtn5gO&#10;o+tACLZ27f8ALtDn/rmKVtLtG5NtF/37H+FS+dg4CflTGuHPRSKAK02n2dpHv+zxcnHMY7/hTILW&#10;30WGQwAL5nzHgYzT72+htbaSS6ZY41UkGQ4GQM15R+zz8YYPjH/wlmyP5dI1FrLmbzAcZ5HHA46U&#10;AeuwSo8ImY4aQY9qdYWotY2UZ+Zt3NR70muGtVUII/m4/wAPxqWRmW8jUZ2459O9AFmiiigAoooo&#10;AKKKKACiiigAooooAKKKKACiiigApknan0lAEVFS7R6UbR6UAQySiFdzdOlNx+7L+2RU0iKykEAj&#10;6Uzrx29KpMlq5FsFxalWGQwINfmv+3J+w7rera1pni/wPDHHZaVDJLefaLg5LEjGFxzX6W/dHHAq&#10;G8sbfUbWS2uoI7i2kG14pFBVh6EHrVKVhcp+Auq/sy+Or6RbrXhG2n3DgQLDM2Q56Z46fer7b/YZ&#10;/YDl+HHibTvGmt2ijVrGeQRyR3JZdjRsvKkcn5q/QOb4d+Fp4kjk8Paa8cZDIrWqEKR0I4rdtbOC&#10;xj8u3hSBOu2NQB+Qo5g5Wc14s03Wb/wzqthYiHzJrWSKEHgZKkDP41+R/ij/AIJ0fHfxZ4yLXh0s&#10;wyKRhblgcAZH8Nfs3k0zyY/MEmxfM/vY5/OobuHKfkj8B/8Agmz8Rvh38StJ1zV4bErZ6lDcgx3J&#10;bhXBPG32r9XtFhvbaxijuAu9Rg4rQ8tC2SoJ65xzT8mgOUUZxz1pabk0ZNIOUd0prdaMmkoGlYKK&#10;KKCipNfWtrdfOW8zHYcYrzn4+TDRvgv44vYiQ7aXPIhPPO3Ir0TVHis4TctCspBC4IH88V51+0hb&#10;/avgD41uN21Ro07bO2NmcUAfM/7Av7Tmjz/BLw5o2q3TjUlEzSKIuP8AWufX0NfYUnjzTJLEzW83&#10;Gzd82PTPrX86XhnxJ49bS4bfwtHq1sqnMc2nSuvGeQMYr0e68YfH+a3t47XUPFyqIwGC3cmM4+tV&#10;HcmWx+8sfj7SodLiuLmf7x/hx1B+tM074n6Jq0bG2uCSrFfmAH9a/Br+2P2ibiARnUvGJiHRftUh&#10;H/oVUZNc/aE0vIi1DxhEvX5bqQc/g1bcpmfvJ4w8brpug3cwnQK0TbehOcfWvmP9gn47J4o8J3Ph&#10;7UZw+uT6nM0SImF2BV759jX5Sat8VvjhYxxQ614m8VW8cx8uJbm8lw5PYc17j+xTcfET4YftBaBa&#10;6v4f1aFHWWfyrhiofcAN2MH060cugdT9uFYXELw/xqMH61DpzR2eLPnzPveox9ao+GLhrjSIr+Ul&#10;JrqJZGgY8ocZIzV2xu/tE37yARy+p64/Ks2PbU0KKdxRxWZXMNop3FHFAcw2kb7pPoKfxQcGgOY8&#10;l/aN+KbfBv4U6t4yMixLYGMFym77zhenfrX5o/s2/s++HP2q/i5448U65az3K3N/FdBo5TFkOWzx&#10;/wABr7h/4KLWVxD+zH4r1C2Rr5Y/s4/s9fuyHzl6/n6V0H7HvgjwzoXw00fUdK+wpf3en28l3Dbw&#10;qrxtgnDkck8nrWvNYg5SP/gm78Gre1D3Om6gHBwdt62KlP8AwTl+C2pJ/wAgzUCUHH+mMOtfS11e&#10;f2hefYlGI8bvNBzz6VYeJBNAI5Qm0/MF43fWlzDPlxP+Cc/wkjZrdNOvggGR/pbV8u/tXfsB/Dn4&#10;beH7nVtO0+7jMFs0pb7Wzcgjt+NfqLrFwbOASouX3AHHXFcZ8S/DmmfEDwDrFlrcNvZRSw+Wbm5Q&#10;PsUkHPP09afMGx8jfs0/sY/B34l/BfwvPe2V9LeS2aSybborzjH9a9El/wCCaPwQtOF0vUATz/x+&#10;vXzP8B/jEfgL+0t4p8N/282teHoovsllC9yUgQmRMFF5AwAeBX6k2kYeBHf5ywBBYZ6jNTzD5WfJ&#10;o/4Jh/A6ZRI+k6gSef8Aj+esTxP/AMEwfg9qVpJDY6VfeYcbd16/Y819oysqqACBjtTUKt8wUA+1&#10;PmDlOS+HnhPTfBfhXTNDs1kWLTbdLdVZixAUYHPeunuL5Le1EuTszjpnvUyxIu4hVBbrx1+tDRI0&#10;exlBX+6RxSuh8o5W8xFYdCM0uKF9B0HSnUrkjK4b4w+EYfF3g+5gmBKwqZflbb0BH9a7yvJf2kfi&#10;U3w18C/a1t/tBun+z7d+zGVY56c9OlFxH4geAfgP4o/aE8enTfCzBrR5pYmM0xQblJJ9a/U39lb9&#10;g/Rfgnp/9pX1vOmty2sZnZbxnUyjBbAPbNYv/BMPwTp1n8J9VvJtLt21E6xO6XrQr5qAn7obGQPx&#10;r7bmmjSHyt4zjBOelacwHL6j4yt/B3gy41jWX2QQHDMignkgDjPqRX5J/tgftseI9a8UXGkaDcQy&#10;W5uri3jDQc7SSq8g9a+sf+Cifxkj8P8Awn8Q+A7DURaanPHDLHdQz7JlHmKxwo56DHWvjf8AYU/Z&#10;5h/aU8XS6xrE5UeFr+B5Fng88Xg3AtuJxgHHOc1KkGpy/grwn8Z7rwjbeLtM+wjzCwAmDZwGIPy4&#10;9q+v/wBgj9s5tUvrrwh41nWPxBNqSWNtHBblVb7q9c/3u9fdej/D3wjpulppkOhaWlqoOI0tkVOS&#10;T0xjvXw7+0f4D0L4Y/tgfBWLQ9OsdNGp6jHJKtnAkO4+cOWA6n3p82gH6KYNG00wMetS1AXGinUU&#10;3JpMqw6im5NGTSHyiu21Saht1LMZT1IxRIfJ+YtuB5waaVN3ENjmJevy07hynjv7ZhT/AIZl8fs3&#10;RdOb+Yr8IfDf7R3i3wlpcGmaZJCLG3B2BotzcnJ5+pr90v2wprvUv2a/H1naWbXEz6eyKI+STkds&#10;V8zfsW/sU+HvEfwP8Ma3r+m2X9oXEMnnQ3enI7AiVhyT14FXFiaPzog/a68dx9TD/wCA5qyv7Yvj&#10;ocZh/wC/Br9oZP2N/hy8fljw/oSnA5/suLPFQx/sVfD5GLHQdFP/AHC4qvmQtD8arf8Aa28cpMuo&#10;p5ZljG0f6Occ/wD66mvP2xvHviLR9S02RrXZcwNCw8g5O4EHFfsfcfsp+AtHjLQ+EdEvQMfuxpkW&#10;D29K+Xf2jP2KdI8MeKvCXijS9OtxpqXrXmo29vp6pDFErISJCD93G7qMYzVaE2Pnj/gm78c9X8N/&#10;FC30G/xHaLBNLgQc5JXvX7L6DrdvrVms0BY8AtuGOteA/Bn4P/DzxZ4dg8Q+HtM0OCRmMYubG0j3&#10;cYyNwANfQWj28Frb+TDEkflgKSoAz+VRIo0aKKKxAKKKKACo7iRYoizdKe1IyiRcMMj0prcCo0a2&#10;trNOuQdpf9M18c/8FOJm1j9kbVGHL/bYfbo4r7Nmj8wKuPk6Edj7V81ft/fD+Tx5+z7daLY7omkv&#10;IW/cJuOA4zwK0T7iex+Jng+w8d+PLO7i0vb5NoAjeZlODnGPyrbTwp420SFYbvkjg7WY9a/cP4N/&#10;s8+CvDfg2wQeHdIeeW1iErfYIwxYL1Jxyea7ST4H+BXO6Xwposn+9YRH+lVdbAfgHZ/DPxbqUwli&#10;LAg/xSNWu+geONAj3fL+792NfvQnwZ8BpxH4V0VP92xj/wAKdcfBfwHcWzxP4T0VtwI3GxjJ579K&#10;HIVj+fn+3vHvxKnWyuvJeKT92wCkHA5/pX33/wAEx9Q17wv4g8S6fqYVIvsscEIC5/iAr3f4hfAn&#10;wh+z75vj2fRtMu9M0pfMltpLJI4m3HaMkggYLehr134N+IPh38RNLs9R8I2Oh219JDHPcw6WsZdA&#10;cHDFQO5rA3PV7FTBppiufvE549M1rw48lMdMDFUNQvorUFFVZpwBiDuR64+lXbdi8EbFdhKglfTj&#10;pQBLRRRQAUVGzEE4NGT6mgCSqt1cNa/vHx5AHPrU2T6mqV80N2psWmVJZBkKTk4+lAHxh/wUd8cX&#10;3gy7+F+rWUipaR3kss7MMnYDGeBXqPw6/bI8B+M/B8Wry30zAu0ZZYgv3eOma+X/APgsdeXel+G/&#10;hna2m+WWW4uYlVGILH91jivz6svDXxiswo0nSPEEVhji1t2ZUyepx0/SgD9y4/2mvBWqOjWt1MyQ&#10;/f3RgHHbv7Vb/wCGn/A/mGMXc27/AK5//Xr8Prfwf+0LYxO8ejeLFS4+YYdwAPzqs3hP9oQS7zpn&#10;iwE9t7/41qldIze5+5k37RXhe1ha4lupPIX5jhBnH5185ftWft/eD/Cng7yNAvpDqUsxgkWa23Ls&#10;MbdOeuSK/Mi98M/tDR2bPPb+LvIVcsrSybce/NWPhh8GfHXxn8TT6HrOnaoJbWMTu9xEZWJ3BeQS&#10;OxqrIn1PrH/gl/qmsX2uXF0dhtbnWLqZuP70YNfrBG58pS3XFfMf7Ev7Ott8Evh/eafcwq99LeNO&#10;k81sEkQFFGByTjg96+krOUNcSw79xQYqZajQrCaW8SRMeTjB9atUwOkb+XuG48470+oZcQoooqSg&#10;ooooAKKG6V594m+L+l+EPGFnoOoz29u1whlDzTBDjB7Ee1UlcTdj0GiszS7hLyH+0La4+1wTruTa&#10;crj2qOK6uZdYiBgdIdpye2eafKTzGvRUUlwse4yYRR0J71Un1V1XMEP2hfVTxS5Q5kaFSJ90Vxev&#10;/EKw8NQ+frVxDpMIBbzLmTaMDknkdBWn4R8W2PjDTor/AEq5i1DTpQTHdwPvR8HsRRy6BzHR0VTm&#10;haa4jdZiqr1UdDTp7kQADqScdaVh8yJ2+9+FMpsEZiXDOXPXJqWkHMMpd21ST2p1Q3S5hchtuFNM&#10;TldCR3SyNtzU+Ko6bgwqDgtzz3602bUpI51jEJIJxnP/ANagn1LN4rNCyrj5vlOfpXxV+0N+wVpP&#10;iCG61vwrZuNdjg/0d57k7PMyTyMdOa+wdc8V6X4Xtvtet38Gl2rHYsl04RS3oCe9fM3xg/bk8K/D&#10;HVItLtbzT9cW4hEnmLfBcfMRjGD6Z696bDc8k+Et5+0P8HY7LR9TGijR4gsEXlpvfaDzk4r73gsY&#10;dV8q9cEzhQvBwOmf618u+B/2xvBHjbyRewaPHI20jzblHIJ9Pl619R2OpwTWoexKXMJ53RHgHHTi&#10;ktBHhH7T37LPhv8AaSs9MtNUt5rg6a0jALOYgC2M9Ov3a8S+H3/BNHwb4T1mOeHTpkdQeftjN3r7&#10;I8SfEbwt8P2ik17XLDSTdk7ftcwjyRjIGeuM1R034q+BtY1AXOn+MNLuVK7RHDcKR9eDWnMB0vh/&#10;Rrbw/oOlaZGpVLK3SBBnOAoAGT36VtVjQyeTNHPE322C6IZXByFB5BHtitrIqW0MbS06ilcAopuT&#10;Rk1JXKOquNtvISeN5qbJqtMxtWDFfNDevagOUtE8Zr4t/wCChX7Ocvxk8MW+peSJTpNtcyqfN24L&#10;Be2Ofu19jxytJdFxkrt+6Dxmvif9tL9suT4Gy2+h33hr7fb6wbi2WSW42ABdvOCpzndTDlPQP+Cd&#10;+lz+Gv2U/CWjyFRPbtcEgnPWZj/Wvpm3tFh3O33s561+I2hf8FBNd8GeJpo9L0e6TSETEdpbX5SJ&#10;SSCSF24HPWvUrz/gsLqNjbRwHwRNJJswW/tPqR3/ANXVcwcp+tM1rDdfeJ9eDiqd7a2tvps6OSIC&#10;cvzznIr8nbP/AIK/606ZHgK6K4PzDU//ALXWVr3/AAV41rWvD93pUfgq4tbicjZOuqZK4YHj937U&#10;rhyn6W/HL4i+Hvhz8LdT+3TSINRsp7a3CjcSxjbGeeBzXzP/AMEtfhzCnwyvvEtxGy3661chDuwN&#10;pReo/wCBGvzf8T/tZ+OvF2sC71SLVL3TFlEkdhc3zyRoO4GVwMj2r3/4V/8ABVBfhD4bbSrD4dIs&#10;ZlMpigvliUkqASR5fXjrT5g5T9jmgQTKwPzZy3NeJ/tafGBPhT8OJtRSYRypcwp8yBh8zY9a+AP+&#10;HxGoXUkxl8ETWqyZ2/8AEz/l+77V5P8AtHft4TfGz4bzaWdOa2lluI3Gb7zD8pz0xU3uHKftN4P8&#10;TR6x4b0W5DbmubdHOB6qDXRmdRIV718P/wDBOn45Hx74Q1hNQuzctYpbRxCa4Mm3IcYHHHQdK+2b&#10;O4W+hW4VRhvTkfnQHKSXHmjDR44HektpJW/1mOnapsk8Ug46cUXCxXvdzR+VH95hxmq8ccd5tjmB&#10;LQ88cc1ocFsnqO9IqKrEhQCepHene2gcpT1DzLqxcWgBkOAu4cdeaytQ8P2vijS5rLUIw2YjE+zA&#10;6jBrolAXoMfSkVVUkgBcnJPr9adw5T5R+Jn7BvgTxlHO0dnd/wBpOQci6ZV4HtXyJJ8Ff2gf2X9W&#10;u9R8NDR/7Fhla8AuWMz7UOQOnoK/WK4sxcSF0l2E45Wob7w7p2qW7w6haQX0bqUKzxhgQRgjBp8w&#10;crPzW+HP/BTS90fXHsfiZcx292sWX+x2JC7ieO/pX1JqP7dnw4uvBt7qVnf3BMSdWg74z0zWp8S/&#10;2TfBPiqaWaHwzpEEkjD500yMkcY618E/tFf8E/fEfwx8K6zd6J4q1fVLfyGuDbxQOiZ5GzhyOgHa&#10;lJ3GlY/RT4D/ABg0b4wWRu9PleUeUs25k28H8a9gtbpbqMtGc845r4h/4JwR6rpXg2HT9R0ua2nh&#10;0+NGmmBDOefb+tfaFnGdJsHIJnO7OOlQUalLUcEhmhRyNpYA4qSgAooooAKKKKAM7Ube5eZZbcLu&#10;UcbvWvhD4/8A/BQiT4U+OdW8NXN0kTWc3kyBrTIxtB4bPPWvvi8XzoHj83yWYcMOor83v+Cr3wcs&#10;5PAvhrUNG0iCbV7zUT9oure3XzpBgcs3f8aAPn69/b2vfDfxY07xH4Xu4P8AhF4YCs8k1tmTziW6&#10;DPTBFbVx/wAFQ/HWn6hc3lpdWJgunLpvtAcjt396Z8F/+Cbc3xc8MmW/1W70NGl8to/sORwqnd94&#10;etemr/wSHsyogbxfdFIhsQ/2fwR/33QB57F/wVk+ICnm707/AMAh/jVxP+Csnjr+O7sB/wBuI/xr&#10;spP+CQFj28X3X/gvP/xdIn/BICy3c+L7r/wXn/4ugDzHx1/wU+8VeKtEFjd3doY2f/lnZ4PQjrn3&#10;r6d/4JR2d3pfw5+IWp3m0SajrH2wFec7lz0/GvMLj/gkBYbYyfFty+HDbf7PP/xdfbv7Ov7PsPwR&#10;8OyadDqJuopCjMph8sNhccjJzQB65pojlH23ndKME/j/APWrR2gsD3qFoRsVIwEUHI2jimzb/LKq&#10;Dk9x2oAs0VnzXz2awqYyxY7ck1Jebk/eKxCgdB0oAuUVSmieb7MyyMgUgkDv061doAKKKKACiiig&#10;AooooAKKKKACiiigAooooAKKKKAGv92o6kf7tR0AFFFFABRRRQAUUUUAFFFFABRRRQAUUUUAFFFF&#10;ADLi0jvIjHMN0ec4zivMfjgsmsfBfx5pUIId9LngiyOB8uByK9H1ImS2MUbHzcg4HWsXxhrOn+H/&#10;AARq+oXnk+RaWjSz+YMrgLzmgD44/YR/Y/8AC9v8CfD174n0pLjWD53nSR3EignzXxxx2x2r6gt/&#10;2bfAFquItIYDr/x8SH+tO+BvizSfib8MdN1vQ5LddMuC/ltZjEZw5Bxx6g16La7QpAcvt45prcT2&#10;ODX4CeC41wNMYD/ru/8AjUF1+zz4HukIfS2JIx/r3/xr0aRS1OjyFwRVmZ8c/tNfsTaB4u0rR7vR&#10;dPghfS7o3cjT3EhOAAeB68V1fwF1z4YfHjTU+Iumabdfb9MmbTVe5fa+UAJwgbBHzda+ifESibSb&#10;mIgFXjZWJ7DHWvyw+CuvaL8Dv2zPDnhHTfE0l54Ruraa+uWkcrEsxLLt2Dg/dHOKroB+oixra2q3&#10;MY226ruVepx1x9ataHqVrr9uL+3R1ySvz8Hj2zVfQta/tyOSRYk/s6RQbaZeRKhzggemMVbtY2s7&#10;oW8UAS3xncowM/SpA0qKKKzAKKKKACkIzS0jEhSQMmgDkvH3gGy+I2kz6FrUK3Wg3AUzW+8qWZWy&#10;ORyOQO9fnB8Iv2opP2f/ANovxf4H8QNcjQb3WYtN0aO3t1IWMMVIZ2IyPnHOSa/UOWN7yExtmLJ6&#10;r1r5E/bS/ZN0340eG0vtDMlrr2jR3FzE2nRIsss20Fdzdc5XrnvTYH0t4c8WaRr1mlxp77C3TzGH&#10;49637WONWLySRk5yuGFfhn/wkPxn/Z/0ow6taas88Lfcub1uQ3Q8E+lanh//AIKPeKI4pYb+z+zy&#10;RgKA15Jk460CP201K8tIEMlzIhiB4AYZzj618hftlftSWei/DvWdN0SeWHUJ7NhEzojKGBHXnP6V&#10;+b/jT9vLxt4omkgsoJkhyGEkV7J6Y/rXnOn+E/iN8dtSig01dS1OeRvKEKzlsseccn2oA7T9lnwj&#10;4m+PHxlvp7ueCa6tlW7laRdinbKmcbV96/fbQ7n7VYRnqUAX9BXxd+wT+y2/wJ0u21nxHbS2mqXm&#10;nfZp4buNPlcspxkZ5+WvtSzhj0/EAfduO4ZpGwy5yknXhmxVlY/LXbSXUPm7PY54qRjk/hQA2iii&#10;gBy0tItLQZvcK8l/aS8Cw+OvApt5oxILd/PALFeQrDt9a9aqjrFql9ptxbuARIhUZGe1Aj4Q/wCC&#10;avxy0eP4d6loN4Zhfvq021sKFwPXnP6V9U/Er4uaD4L8O3uoTM/mGJ2jMZU4YKSCQTX5hfHr9k/4&#10;ifBfxgniLwfBq02jwxNJMYZRDGJGbvtYV4v4q0T43/FWOCwt7DWPJhbMrR3pOFPByN1MRj/tJ/Gr&#10;V/j18WBc2kzTO8aRBniUcA46Ln0r9df2JfgHo/wY+GFrqtlaJa3Gv6da3V6yzO5kfygWJ3dOvavj&#10;/wDYb/YfvNG8W6X4l8R2lyYUMqyfa40dM7HA9fUV+iPiKx1O1+GPiywsbZkkh0yaKxEZ2liI2Cbc&#10;dO3SgZ0mqa5omj6a2oSOpReMLIC35E1+cXxc+Ktl8bP2yvhFLYtIyaJqyQt5yhekwHG0nP414P4w&#10;+C/7T3ia4lez0vxH9hfGNmoELwMHjdXZ/sm/si/Ezwj8XvDmu+LNL1KFoNThuGe5dXGA4JJO4mgR&#10;+wi9qlqIVLQhIVetR1IOtR0M1QUUUUiilYs95JcLP8yo2F7Y61bikjiYwICNozVe8m+x4VFBaXPs&#10;c/5NM0+1ZJjcSMwZhgg9KAOW8ayaa3gTxD/asbSaftImRTgsuR0Of60vwcuNHbwDpcWhxPDpyqxi&#10;RzkgbznnPrXD/tkSSQ/s2+PLmxkKTxaexHlHad2R3r5O/Y7/AG0fCPgr4L+G9K8R+I7K31WCGRZo&#10;7uVt4JkY88ehq4q5Mj9F/sn79XGMDrzVjb8hA9K+Yrj9v74Xwrx4r0gnA/5at/hUC/8ABQT4ZN/z&#10;NOkf9/W/wqrNkH03FcLHOLcg72ywPavOPirZ3urfDL4g2t1IjJJpV0kA6bcxMOf0rxfV/wDgoh8P&#10;bZC9lrmj3c2BtTzWyeeecV4z+09/wUQ0i48CDT/C76dqsupWlxBemCZw1sGQAHpyeT+VOzuByn/B&#10;Pz4yeKPB/wAbE+E13fxHw5HbTXqwRxKRuLD+PAP4V+oNjD5YZx/Hgj6V+JX7DFvqfxC+OcM9qJsv&#10;ayn7XC/zn5hkZPOK/a3QI5odLt4ZlIaONVy3JPHOaUhI0qKKKyGFFFFABUc6yNEREwD9iakqK4ke&#10;OEtGnmN2Wn1AbCsqI3nMG47VmaxpWm+KLU6dewtNDkNt3Ecjkcg1o28ktwjiWPyuMCuS8b+PvDvw&#10;ys21HW9VhsIlIUtOSBzwO1WBvWtxZaXGsEMTqqjaB14HTvWlHKl5GCAcdea8Nvv2yvg7Y2U8z+Nt&#10;J85ULKjOeSBnHSus+GPx+8HfFCzjk0XWrO7d0L7bck8ZxnpTEeiR28QPA5+tV9UvodLtHmcMQoJ+&#10;Xk9M1ENJWCQXDXT7F5IPSsDxF8V/B3hsPFq2tWtsQdhWbPXHTpSGfmZ/wUI/al8XePrW88C+HbiS&#10;DwtqdoqXlvc2ibmZXB4YAkD5R0qr/wAEjrDxhbeLPGFtbzR20EFvGp86PhlDDhSV5FfZPjbwV8Of&#10;jhDLLo19ZT6mV8qK3tYFJYg5PJHXFex/Dj4V6R4R8P6Zb2VvFYXkMKJM0ESo74AyGIHPIrM1N21m&#10;iHiaJblC1/tP7wcL0P8ASurrL1K3tdQY2vmiK5YAhlHzjv1q/BD5EEce4tsUDcepwKAJaKKKAI3+&#10;9Tac/wB6m0AFUbzT7VbkagyH7RGNobJ4H0q9WZqUUskwABEJUZYdM0AfG3/BRT4WX3xR8Q/Bw23l&#10;m2tNTkluVkLAlSYumB7GvpTQfgf4V02GKJNPYIFB/wBcx5x9a534/fFbRPhne+C7TVFspJtUuGgt&#10;ftXXcCn3eOvzCvW7K5mXT0JiHn9dh649aAMS28M6BeM1slpIBbnyxlzj0459qW++HeitGCtsQ2ep&#10;kb/GuiMKtslZRC33iAOvrmnTbLpAqvznPFaLoZs5DWPhhpmpaRPbLbje6bQTIcfpXyD8Y76P9jrW&#10;j41ulZLPVLmLTv8ARF81+QDyG4A+XqDmvuiHzLbcCCwJ6mvBv2zfBOg+PPhnbW+u3a2EEN0Z0k2B&#10;iXEbADkUyTufgf8AGHSfjd4YbWtHEyxwSeQ32hQrbgqk4AJ4+auxs4pLHU7ueUhkf7u3rX52/wDB&#10;N34yx6XeXfgi3lS7W61a5ZZmZt4CoMYHTHyV+kUl1bqgSWRVdvl565pvQEEHkXr/AGhQQy/Lk1Zq&#10;nAj2swhRN0Tcl/SrlZs0iFFFFSUFFFFABX59/wDBRnS9Y03xZb+KtOmhhSwsFUl+WyXxwCCO9foJ&#10;XwH/AMFNvFjWui32gQRJJdXdjGyf3/8AWA8flVx3M5Hm/wAHP+Cl2n+EfDdpo2u3V5M9nCEIgtos&#10;A5zx81egTf8ABVfwXcAx20mqLKeha2ix/wCh18l/Bf8A4J2698RfDK+INRGq2cF5bedG0YTaee2e&#10;e1dTa/8ABLK6urVrm0v9alZW24VY+v8Ak1rZEn0dB/wVg+GF4ptrxdZaeP5WxbRAE98fPU8P/BVf&#10;4Y6evlQrrAj6gfZ4jyfq9fObf8Ep7yRFL3OsRSeqpHkmuJ8ef8EyfG/h+N5NBsNX1ZxjCyCMZz17&#10;9qWgju/2rf2+vDfxe8NyWFi9+wa3nhxJbxj7ygDo3tX2P/wTb+IWlah+zX4Q0SFZBdwW8jsG24xu&#10;+vv6V+b3w0/YN8ceJtbSw8SaLfaXD5yReYoQnBbDHrX3h+y5+yv4g+CHjSS1il1KbRIbNooZJmAX&#10;JZT0BxnilLYZ9xtIbeRRnCHk45qSSFLhVb3z1qOYJJb+UW/eEYHrRZwNbqNxJ4xzWYy3RSKwYZBy&#10;KWkwCo5iGUof4hipKguItxD5I280IBI0SyhyR09KhFzBJFJcENiLk+vrU/y3UOM4z6VCsMMcckO/&#10;/WcdPwqgPz5/4KafH2zsPAv9ix/aRLb6hGceUpHKZ4Ofevz/APg7+y745/ae/wCJjZ3djbyLcG1j&#10;+2b4yMAN/Cp4+avun/gqH8J107wtB4iDSSrc6vAhRlG0DAHH5V9Ofst+AfDcfheDUtImhdYJRuEM&#10;KqN21Sc4HWpsHU/NLXP+CcPxn+GMcOpDW9BaNGyqxGRiNvPQx19f/sI/tkDxVcW3w68TSXUvjC6u&#10;ZZIpBbokIiVVxkg5znPavuDxFCl5ZtGtpHd8EEMoOOK/Oj4m+Cb74KftL6N8URpC2HhjS9OMdzdB&#10;VjhVmLfe2855HakIq/8ABUj4e+KvGkOgtp8sJjtZ7qRlZDkr8mOin0r4Q+HPxL8S/CmOJZYrtBG5&#10;y0dtv6n3FfvLpOtWHjjwN4d1tNJstXh1G1S4RpIw64dVOQSO+areJfhB4W8V+F5Ybvw5pmnuWLbo&#10;rOPIwD3xTsM4z9j/AOP2m/GzwHaxWn2g3Wl2VulwZ41T5igzjBPcV9B18A/8E7bGKz+Lnxy063nP&#10;2fT9caGNF4ACuQBgcDgdq+/qQBRRRQAyiiig1Cq9vJ9qklR+VXgdqsVBcIsgHlnDL12/1oApi4+y&#10;6v5CgiHZnAGefrXyH/wUN/Zmsvi94VtfEX2eGT+wba6uWLzOp5CngAcn5e9fY8MkMNv5spVTkjcR&#10;zXLeKPCY8Q+EfEmmPI7rqdu8aZAOAwPQfjQB+WP7OP7AT/GP4Y6T4ptobIQ3vmBfPnkV/lcryAMd&#10;q9R/4dOxzTJJPaaY5H/T3N/8TX3Z+z78OF+FHwt0rw2u4i0aQguoU/M5PIH1r0WTLKQBQB+dcf8A&#10;wS5061s1QWGnhhnO27m/wrFt/wDglXa3EhuFstOEikgE3U3+FfpNHCI2Jdzz609XDSDylDJ3IoA/&#10;OOT/AIJh3zR+SkemrGONv2mb/wCJrPT/AIJPwNIJbmz01yPS8n/wr9LZpZY1yke8+lVobieVx50P&#10;lL3NAH5xSf8ABLfw/cWN59o0qzeS3jOxlvJh2NY2l/8ABKjStU0vz49NsRliuWvZwf5V+nE01pHu&#10;iaRVM2Vxjr2/rVdg2mxeRbQiTB3Y6UAfJX7Kn7GN18BW1WLbZpb3csThYZnc4Ut13D/ar6602FLG&#10;3S0UYKc+op8ssq+U/l7V6t7U6ONZJDcK2d3GO1AE1FFFABRRRQAUMpZSo6kYopec8UAMtoGhUBiP&#10;wplxHctzGyge/wD+qnSGQscKaes3TeAtAFeGWaJSJWBOOMDvWT/YZ8T6He6frwF1BOShVCVyhA4y&#10;K3ZsSrhfm71HZXEjxsZohCQcAeo9aAMPwr4B0Lwdvj0i1a2+UKcyM3Hbqa2Yf3duwn+YZ/hpkVvH&#10;JezOszFupUdBUs8q/bEiOACM0AWYtvlrt4XHFPpFGFAHSloAKKKKACiiigCpqEfmQuF4kx8pPSuC&#10;+KXw00n4iaPpVrrVr9rjtpfMUByuG454+legXarNEYS+1mHGOtc54o8deH/AumK+talBaKoIVp88&#10;kDPpQBf0PwvZeF9LNnpEf2dC24BmJ5wAevsKtWdxOkki3DbscDaK+I9Y/wCCj3haz8Ux22n6jpl7&#10;DtOWEzY3ZIxjFW7j/gpp4StVUG70fzP41aVsg/lQB9tNqEa9Q35Ui6hE3QN+VfDjf8FP/Cg6XGjn&#10;/ts3+FIv/BUDwpnmfRx/22b/AAoA+5JJHnXbCdr5zlhUrDbHljkgdq+I7H/gpx4OnkKy32jxLjqJ&#10;m/wol/4KMeDDMJP7X0vaCSf3zY/lQB9rq0j/AHCAO2a5Xx541Pw/0W41fUJM2duoaRYwCxyQBgH3&#10;PrXyxP8A8FL/AAVb2mYtU0eR8Hjz2/wr5V/ac/4KD3PxC8M3+jWlraxW1xCqtcQXD5GJARx74oA/&#10;V3wn4qsPHfh6y1W2EhhlTzV3gA4z3APtW01yl5CyJkHOOa+dv2IfFttrHwU8NCS6DyNYKSSSTksa&#10;+hlhS1hMqtuwenagCztZVhGcYxmrFVYZvtOCONvXFWqACiiigAooooAKKKKACiiigAooooAKKKKA&#10;CiiigBkqsyYU4NVbi58mSNMEs3BI6VZnmEMe5jgVVs7hJPNckYXknHSgCSZmWAFTg5p6yqWC4OT3&#10;qCG88y6cDBiAyGrxrx9+118P/h/eRw6nrsNshBLs8EpIwcHoKAPcdoo2ivmH/h4f8GP+h0tf/Aab&#10;/wCIo/4eH/Bj/odLX/wGm/8AiKAPpuSMtGwQ7WI4Poe1VrGOa1tP9LcSyZ+8vpXzcv8AwUM+DMhw&#10;vjK1JPA/0ab/AOJoX9vD4SXF8sMvi23RCOcW02en+7QB9HXV2bVowQWEh+XHb61OrGSMKGxJ15r5&#10;quP+ChXwJWaOM+OrXMRw+bWbjHX+Cq8X/BQD4Jya208Xje3e3ZcBhbTY6f7lAH0j9se6m2xbo9p2&#10;sWHU1y6+Poda8aX3hGwlaLVbFRLNI2Nu0gHA5z39K8T8Tf8ABQz4TafGP7N8VWc7MhJ32s457D7t&#10;fN/7M/7RPh/xN+3V8RfFd3q6po+oaZFHbuokMZYKoIC4459RQB+lskc3nRusq+Uo+cZ6nvU+4NyO&#10;lY+h24vdPlLOwWRsqQe2Bg1qwwC3jWNSWCjGT1oAfRRRQAyTyoP37DnpnNeYftHWqx/Afx7KMbH0&#10;i4Zh3I25r0fVrR7yx8uMEtuB4OK8/wD2io9v7PPjmI/fGizrj32UAflz+yf/AMFAtN+B/wAJdF8M&#10;3K6l9ksfNBjhhiYfNIzcEsD/ABV73cf8FhPhvaeUiaT4g3YHmFbaMgnuf9ZXyB+zR+wHc/HTwVpm&#10;vSpqKxXayNm2niVfldl4DDP8NeySf8EnbyxOLe21aUHqXuYKqO5Mtj2O3/4LFfDdlG7R/ER/7dYv&#10;/jlR3n/BYz4cqp2aR4i6f8+kX/xyvGz/AMEsdWXj7BqOP+vmCpYv+CWGqdGstTx/18wVtoZanRfE&#10;L/grpoOt6Sbfw/aa7aTyBlYy2kODkYA++a+Zv2TfB/ib42ftDaPqdyzNEyzRCaeJlUYy2CQuO9fT&#10;/gv/AIJU27Xkh1aPVraNQCpS4hOT+tfcX7P/AOz7oPwR8N/2LZGaSVpzOr3AQyDKqOoA4+Wlew/Q&#10;7nwrpdzpnhfR9LR1VtPt0ikPZ8ADjj2rrLeUSxhuh6c1haTqDalqV7bOqolo+1SvBbk9fyrWjVmv&#10;N6r+7xjNQxlyiiiswCiiigAprttUt1AGadTW6HA5xxQBSk1WOO2aco2FONvc/QUQWcHlvNGnl+eN&#10;0m7uKrraxSatHNMxS4VSFiH3SOea8z+Ofx60L4N6FOvie+i0t9Qili07dG7ec4GMfKDjll6461YG&#10;z48+AngD4iB5tf0eG+ZsAu87qDjoOGAryG6/YO/Z81CO5m/4QazWSPJZ2vJhk+o+evij4uf8FM/E&#10;WgzSeFNNsNLuNM+Wf7Y/nCXdnp16V5g3/BSH4ma4o0638N6SftH7pCrygnPHXd1qQP0l039hr4D6&#10;ZYx3I8E28kbHYFiupiee/wB+vTvAf7MHw2+G95Fe+HvDsWm3SN5kbrPI2GxjOGY+tflRoP8AwUs+&#10;J3w3jSz1Dwto3lRDaGmeViSTns1e5fBf/gqhefEDxDZxeL7XR9CthLsLWqTMdmDzjJ5zRqI/S2T7&#10;Nq9w1pPCzmE7sngZHHGD71eWFRKrOMuBgH0rmPAHj3QvHOi2up6Nerdw3EXmK6oVBX15Fb9pLcSS&#10;A3EYjbnAH/66RsWLpnGzY23nn6VI2Og4qreeYskZUZG6rT9R9KAG0UUUAOWlpFpaDN7hTWRZANwz&#10;3p1FAjL8ReHdP8V6TNpmqQfarKXG+MkjPfsa5fR/gf4M0GSV7HR1haUbXIlc5H4mu8ooAzdK0Gx0&#10;Wx+x2cHk22SdmSefqTV14UkhaJhmNhtI9vSpaKAKttYQWlusESbYl5C5J70smnwSypIyZZPunJ4q&#10;zRQAgUCloooAPSmU7uKbQVHqFFFFBZDLamWRJHIYLyKkm3TRhYjtOc80y1uDdNMhAAU44pYl8u6Y&#10;Dkbe9AHjP7Y8kWn/ALMvj4hCSdPYnbzk5FfiL4G/Zb8Q/EzRbXX7IxpbXillWRJM8NtPQEdR61+6&#10;fx48Px+Mfg/4s0+7Zo45bcxkx4zjI9az/wBlvwDpnhH4J+HdPghSZIY5FDSopY/vGPJxVxdiZbH4&#10;8x/8E+/FV0u77TbL9RL/APEVHJ/wT78Vwtzc2zfQS/8AxFfu1dW8cH3LKAjHeMU23hSdvmsbcD/r&#10;mK05mZn4baf/AME9fFmoYS0vrK2us/I8nmduv8Br0TwT/wAEv/F15qlizavpYtEkQ6hEzy5uEz8w&#10;+76Z9K/YObS9Oj1SOZkRJguAgQYI59qWWO00S1vL9gqxqhlYlRgAAnsM0cwzxP8AZp/ZR8HfBDTr&#10;e7sdHt7fWo96/aIZpGG1sZGGPtXvEd8srMqqy7TjkVh+F9ch8UbdSsnEtmcrvUEDI9jW3bXYkd1c&#10;KvOBgdahiLMeduSc0SSbBRIzKuVAPNCLxkjBqR+QkchapKaJFZioPzDqKdSYBRRRQgKV5NL5kSxN&#10;jJw3FfH/APwU6sxZ/s66hf8AH2j7VAu4HnBcdq+xhGsO+TJOeea+Fv8Agpz4qM3whutMbaIjdW7b&#10;gDn/AFgrVeQHxF+zp+xRrnxU1L+0daktbnTo5YnMMwkQsjE5AIX0HrX6h/s5/s3+G/hJbRpZabDa&#10;7YjGPLlc98/xGu6+Fekx+HPhz4ebTraOWW4sISQ6gZIUY5H1rrGW41S1KXsQtWjBc+V2x+NO4jgP&#10;2mPi5B8J/hnrV55xhvY7VpYiu0tx6BjzX4wePP2h/iF8bvGV3ZaPqFw6NP5o3WqNhemTtU+tex/8&#10;FPvjt4e+K/iTQoPDuvPcx2MEsFysHmIobI4YEc9K96/4Ji/s1v4f0+Lxhf2bvZavpP7qaby3BJZC&#10;MDkg4B609kB80x2Px3/Z5thrFl4iW6ltwJh9jshIfm46GPGea+5/2Jv2wp/jEZ9K1yLUZNasreJb&#10;qS4t0iUynaGIAPrnsK+sYfCmi2OmTW0kUcsTNuZpIlJHPTpX58fsz+Inm/bC+MGmW1tClpZ6kyIy&#10;LtyvnHt06Vzmx+iVxZGPXkvTyirjA69MVtK25QfUZql9oX+0Ej4zt6fhV6gAooooAqahMYYlYcc4&#10;qRVMkRwcN2JqPUIvOhAPrTrieO1w8jbUVck0AV7OSRruaORt20cVFq6XNxpEyW0gjn/hY9qtQvCf&#10;9IjbcsvQ44p00aRzCdiQqjB9KAPze/4K6a9N4Q0v4P6sxZr2xu55lkRQSGXyTkA8V5/4D/4Kvrp2&#10;kxTa/Jq13OrbGaO0hH07ivRf+Ct2kHx2/wALtGiDOLi+uIf3ZweTEO/Fef8Ahr/glHYat4fjFy+s&#10;xyM5b93cw/4UAbdz/wAFctEjkjZ4NceFzkbbSL7v/fdSzf8ABXjwtHCDBY68jZ6/ZYun/fdbGm/8&#10;Ek/C7WW27u9cRo1AQfaIT25/hqpdf8ElfDEzFI7nXD/23h/+JreNrGb3MzUv+Ctmi3mkz/ZY9aS5&#10;24Qm1i4P/fVfM/xf/bw8e/GZ/wCyLHU7waeZVaKOaziG3I2nkAnua+kV/wCCS+lWd9Hsk1soSck3&#10;MPT8q9Z+H/8AwTJ8L+GXiumuNW88dVeSIrkNkdF9qrQg8z/4Js/s3az4f1628VajNbu8N7M5I3hj&#10;uiA4BUevrX6WXEMF9dFAn7yNgSSeKyvAfhW08E6b9giXZltw3AZ4AHb6V0MFhHb3U1yrMTJ1HYVm&#10;3qOw9N6sFZsnFS1VWTzroMvK4wT71aqZGkQoooqCgooooAK+U/2hf2a9R+MHx88PazPcWsnhm3sm&#10;gurGVmV5GwSCCB0zg9RX1ZwM+1UpNQV4GmiCuqHBYjpVxIkczo3gubw54V0fQ9FeOzs7NfLaIksC&#10;mT8oJGe9b1usGlyLp9rGYmcby3Ue/P4Vft2LxCUDlxkjsKqSzWq6inmSlZ9vC44xzVEEP9qreR3a&#10;LG6zWy8MRwTjgj16Uywmu77Sf9eq3G48tgcfTFWv7QFq0jXKpFEfusBkt65qjdWMOqRveWUjyMwK&#10;hRwPyNAHxl+2F+1FZ/A/U9COmyTpPM03mG3VJMshXnk8ck13X7I/7ZFj8bbeDTplvG1EWzzySTxx&#10;oCAwHZuvPpXxB+0p+wz8bfHHjw6npPhua/sluppt0l/EAFLAjAL55FfR/wCwv+xv4g+F2oReIPE1&#10;nd6bqU1lJBNbrcRvGpLKeNv0py2DW5913UNwdVtJEcLB1YY5P6Ve1GV44k2HGW5oYqWjiXkYxnuK&#10;klhRYwD2NZ6jJI41iX5RjPNPpkLFl+YYNPqQCopW2rz0xyKlpkqhonB6YNNAVpI3ltwbVhExPU0R&#10;WoVlMxDSDkMD0pY2+z2YKfNz3+tZ8YuL62uXKYlXOxQeCe1UBzXxa+Gnhj4qeHn0zxXb2+oWELef&#10;FDJM0eJADg5Ug18lfsWfGa08A6PrXhvXroXM0urSNAYigVYtqBQTkHqD2rxv9u39pvxv8N/HWsaL&#10;Fptsthb3EaJMZH3HdGp5w3vXxXpfw7+JXj++XxHoljK9pDIRI0d2EXd1PBYHoRUiP320/wCJ3h+6&#10;/wBXcxoWHO6VB/Wvnv8A4KCXmja5+zP4u0Wzubf7dcwpsbzgR972Of0r8n9Y+Gfxt03yrmSxuo4J&#10;H/dsNQHzflJUviL4Q/HDxgyzT6TO0WwRtH/aKlTj1DSUhn62/s7/ABj0TRfgv8PdCkmH2m00u1tp&#10;G3pt3CNATyc4yPSuj/aU/ad0L4R+Crm6lme4lUqD9laNzgg9ia/GHw/8MfjBpzz28WmTb4cJta+A&#10;2kfR67rwP+yD8XfjBr0dz4j0+/h0R1IZ4tRRvmBx0Zj/ACoD5n2r/wAErPEUHjTxt8atfhtpoY9S&#10;1YXSmZdpO8k54OPyr9Fa8P8A2Y/2e9I+Avg6zi0+W6e5vbSAXK3BUlWVB3UDPNe4U0AUUUU9BjKK&#10;KKk0CooYWhZ2JBD9hUtP8wKBk9qAKtxbw3EflNGSuc45p7PHbxqNpwgwMdhU+5Uj3HgVB9rgmJQP&#10;k5x0oAfDcecgdcge9P3mmiMRjaOlFACOok+8M0RqIVIQbR1paKAHbzSN8y4PIpKKAK8mn280iO6Z&#10;ZDuU5PBqfaA+/HzYxmlooAJP3ilW5BGCKSNBGgRRhR0FLRQAUUUUAKv3hmn7R6U1PvVJQA3aPSja&#10;BzinUjfdNADN5pjIH5IzS0UACjZ04ob5xg80UUAMjgSF2dF2lupoaFJJlkK5cDANPooAlXoKWkX7&#10;opaACiiigAooooAikiVmDceYBwT2r84f+CmXxytbbT9J8OaMs0WsDUDbzyBVZTkDHfP6Cv0auIt0&#10;itkhQOcV+Zmh/s76L+0T+2Z8UbfW7+/hj0WeG4gW1kGNxUcMGBGOO1AHzv4M/wCCZvjLUrH7Z/a2&#10;mLdM2UYmUBQQD02e9dLH/wAEl/GMxMk2t6S7zchvMl4J9fkr9hPDNpHb6csLQxoyHAG0c4A5qea8&#10;NtMUlhjRWbEZxndQB+M95/wSc8YWdz9iOtaW1xgN5ollxj6bKx/Hn/BLzxf8MdH/ALQ1HVtN1JJY&#10;WlRLVpSygAEg/J15r9ro/n1TEkKA7fQVSuriO6NxZavDFFHKTHCdoJZTwfp2oA/B/wCDH7Bfif42&#10;eLrjRdP1bTtLkjtjcFLxnVgAyj+6Tzn0r2hv+CRvjKaQWsWvaPG/3CxeXkjv9yvTv2jPEPib9lX9&#10;qjW/H2h6ZBc6FfQW2mq92/7sZVGYhVIII2ntX6AeBfH6fETRdG1TRVhuwbaNrrapUJIygkDPUfnQ&#10;B+VN5/wSK8bRMlrHr2j/AGiNsySl5drj0HyU/wAcf8EvfGVnp5S11fS0Xy1JCmU5Ocf3K/Yq+uZ7&#10;e1ikFvG0zNhlIHAq/wCSkgXdEjZHOVBoA+K/2Nfgb48+G+jWenaprVpPZ21ukaRxg8ANyMlAenvX&#10;2nJCi2+wrkdxTWVov9TCgHsAKmj3MuXGDQBBZqsbMAMdBVummRVYAnmnUAFFFFABRRRQAUUUUAFF&#10;FFABRRRQAUUUUAFFFFADJESRcOAR71QhhCwXSoQMg9Pxq5dbTCd5IXPaq0EMaxSiJi27rmgV7HKe&#10;PPF1p4D8Jm/uHXLN5Wd4U5IJHX6V+HV54d8c/tPeOLiCyu702C3L27SCBnRcnI5A46V+mX/BTLxB&#10;d+Bf2f7LUbIA3c2tW9ttfJXDBh2q7+wH8CW+Efg/VBqVs0Vzf3K3KB3Vwcg+nTr3p2FzI/Ov/h23&#10;4z/6Csv/AIDSf/E0f8O2/Gf/AEFZf/AaT/4mv3M2R7iPLT/vkUSRoqErEhbt8ooHdH4XTf8ABN/x&#10;tbRPKurSFkBZQtrJk4/CvLviZ+zh42+Gfhe88Q6jd3Kw2pUMskDx9WCjkjHev6GEu4BIVkSMHpwl&#10;eH/tlfAq4+OfwQ17w7o1qZdTvBEESN0jztlVjy3HQGiwXR+YHhT/AIJq674m8Fadrp1qPfq1lHdr&#10;ut3OC6hu3Xr2rOvv+Cbvi/TrbyotVdnU53Layd/wr7k/Y3/aL1XVpNY8BeNbex09/BjxaPbJbRsz&#10;N5Y2fOcsCfl6jAr7T0ua21RVu7ZEktnGFYqB7HjHrSFzI/E0/wDBN3xnIiFvEBDEYCm2fP06VStf&#10;2P8A4k/DPXIZtI1K7NyJUSWSCzcllyCR06V+4suhWs11HOy4dDkAAY659KkXSLZbt7gxKZG65UEf&#10;yoDmMnwXZ3cHhW3hmmP2jYPmYYIOBW9CjxxqrtvbHLetSCMfhShcCgOYbRTtoo2igOZFS4ujaSb2&#10;b930x0GawviZoyeLPh7rek5UHULOSEZ5+8vp3rc1azW8szExIXIPHWsfxDrGm+GdEk1LVZmgs9Pi&#10;MrMAT8qjkkYyadg5jiP2YfhPb/CP4U6Roaxx+fa+aNyKV4MjHofrXrEUhk3ZBGDjmvgX49f8FSPB&#10;3g5LuLwZq9nqGoxsgWG4tJ8EEAnsK+dL7/gsH8RpJP8AQNO8PyoOu+CZf/ZxTW4N6H7CvGzfxUqK&#10;y9WzX44f8Pfvit/0CPDv/fqb/wCOUH/gr98V+2j+Hf8Av1N/8crTlZndH7G3ExiUYUsTxxXzn44+&#10;PUHg79ozQ/AN5OY5tQsjdC4kdVQAMwwcnPavgex/4LAfEVJD/aGnaDEh6bYJm/8AZzXhXxq/ai1n&#10;44fFjTfiAotRrFjZCzijgV0ixuLcgnOfnPemo23H6n7s6S8d7GbmzAXcA7yryJvQg963LG6FzDuC&#10;GM5xtPWvg/8AZx/4KJeCNN8E6TpHjfWrfTry3s4IESK2mYs4U7skBunFfXPw7+MHhX4pQx3vh6/+&#10;2I+VU+WyDjrwwHrUsR6BRUayFqkrIYUUUUwCkbO0gHB9aWo5mCRsxOABk0gOI8bfECy8A7rvU4v3&#10;MagtduwVEycAEngc/wA6/EH9sL9oDxP8c/itf6Omo3F5Y6XqcqafEAHA3EYCY6/dFfqH/wAFJNQS&#10;4/Ys8czwOylXtgHXII/fp3r8mv2Tfh3rfjb4qeGrmO386wt9StXuHLqDsMgyeTzwD2q+ViZ9G/sg&#10;/sAX/wAQrK08eeL7iO6t5RJA2l30DK4IxhunvX6FeGf2PfhLYWaLJ4K0wXSqAsm0g7h3HNep+DdF&#10;t9F8NxafYrlFO/BxnOBnpxW1eQ201xaySuyvCcgL0J468UcrGfAv/BQj4JfDr4Z/CPTdYg8JWn2i&#10;bWYLZpIwQSrK+R16V3fxR/4J4+D/AIieGdPl8H2GmeF7lrQDzljJO84O6sX/AIKjeJrfVPhPpujl&#10;wfL122fABB+6/c8d6+1PCf8Ao3hewaThRboc9e1FmgPze/ZW8ceJvgr8e/Efwu13WZtUstBtfJim&#10;wFiY+Yg4yAema/S+6k+02JltpQXwMMhzivy2/a21fTPBPxyvNY8KytdeJNQ1eG2vYLgHYsTN8xGA&#10;OeB3Nfpx4T0+TSdOgiIyrqGO4gnpU2L5kbMIP2OPzDl9vU8HOKba7/L/AHhJOTyaj1IvmHYAfnGa&#10;tn5sZoC6G0U7aKNopBzIFoWjhaN1Mh6u4tFJuqvdX0NiitM21ScDjNFgLNFV5btVjLKcntmpI5Q0&#10;YOecU7MCSiq91eR2Nu0052oMZI5pLK8S8VmQ5XqOKLAWaKpTXE/2gxxKCPen3GoQ2ZRZm2swz0Jp&#10;WAtUVHDMs8YdDlT0pjXHlHD8DrTsBNuptJHMkn3TT9oqbNblJ2G0U7aKNooHzIasaQqxUBS3Jx3p&#10;sfytuc9RjJ4qOZZfOiMYyufmzSX0a3S+USQwIbinYOZHln7V2tv4W/Z58b6nabkmgsTIGj65DCvF&#10;P2Pf2ltG1D4E+F5NX1m1ivHikMi3FzGrg+a3UZ44r1X9rk/Z/wBmX4grefJF/Z7fMOTtyK/DHw78&#10;C/Fni3T4NV0Lzn0u4y0TC5VM84PGRjkelXDcTsf0Bw/GzwZdR7m8QaWo972P/Gmv8bfBlvnbr+ln&#10;6Xsf+Nfg3/wzL8RNvW6H/b8P8aYv7MvxH3fL9pP1vR/8VV2WxB+9Np8VvBupzLO3iLSUAyuHvYx/&#10;X3rzH47ftLeGNJ+Gvi+Cy1OzluxptysLw3UZO/y2wQM881+OEn7LvxNkt2ZBcbf+v1f/AIunxfsy&#10;/ES5tZsxSv5K5fN4p4/E80OKA/TH/gn1+0NJ44+E1lot1JJNrLXE0hlZlLbQRxgf4V9t28cTRo/y&#10;7sAtzX49fsQ+EfiF8J/iBbajHp1v5CwyR/vZFYc4zwG9q/XfS7eSbREmYf6TPEHZQfl3Y6D2qZDO&#10;J+LXxu0f4Y2LTXkkZKyCMjzVU5IJ7n2ryj4fftv+HPGGsxaegCySSbF3XCemfWvn7/goL8IfG3jK&#10;1vF0u13RtdxsrCZV6Iw7kV8k/su/sw+Nbb4kaZfX9q6JDc/w3CnjB96yF5n7naTeRarZx30WNky5&#10;GDn9a0K5n4c6bJpHgvS7SYESRRBSCcn866amxiAUkn3DStUdxv8AJPljLdgaE9QGSSCLarncH4r4&#10;o/4Ke+BzqHwMvdRtSqyC7tx8oJPEgr7Su4Ynjja5YoVGflrjPip8LtG+MngiXw/fvObN5FcmEhWy&#10;DkckEValYfKz53/Z8/bE8M6l4UsNOv5Y4ZrG3hhHn3KDnBBwM+1M/ai/bk8O/DLwGuo6dKt5cyzi&#10;ApZXMbvgg84z0r44+On/AATO8XaHrBufB9vevHLLK7edfRAdRt7j1rznQf8AgnB8WNdvh/athM8H&#10;Bx9uiPf3c0+ZD5Tif2Zfhve/tCfHjTY59IuJ9GvLxvPnmiLQrk5+ZgMCv3O8E+HdG+EfgPSdAW+s&#10;tOgsIhCu6QIvA6DJryv9jf8AZfg/Z98MXtm9vLFNPMsw850cggEcFRx1rf8A2hvgnP8AE3SvIi+0&#10;ANcCQ+TMF42kd/rS5kLlOW/aA/bI8I/Cu1nZLiDVVSESFbO6jYn5sY+91r5k/wCCefxC0X4nftAf&#10;FPxBBpMkH26bz1aU5J3S5HIOO9Qx/wDBKnRb64LXr65KGJzv1BG/mDX0f+zN+xzpP7Ot5eXOhx3h&#10;e8jWOX7VMjgAY6bQPSszQ+pLrZan7XjeVGOOvpVyGTzY0fpuGaqwWvmWflScc9qtogjRVHQDFADq&#10;KKKAK94rNGNvXNea/tHeLJfAvwj8Ra7E7IbG0aXK8EY9zxXp7MeQoy1eBftsRXN1+y/8QIp0CxPp&#10;0gJQ8gY+tAHWfA3xZL44+CvhDXWdna+tVmLNgk5z1xxXpsyfaIimMZ9a/Ev4Yf8ABSz4h/CHwDoP&#10;hCx0zRpNI0i3W2t5p45GkKDH3sNjPPYCvV7H/grxry3Ea3i6NHF/EVtZyf8A0KgD7u+P3wLs/ilr&#10;Xg66KQFtHummO8FjyUPbp93vXs0Nqmn7XiwsIUDYvrX5h6H/AMFWvtGoOz3GmiJ2BlY2s42gk5xz&#10;XT65/wAFRbGNS2mX2nz6dx+9e2nzu7/5xQB+jm1mRvn++MgelMt7Z4Xyz7uMV+bL/wDBVK3vLdTZ&#10;XmmySwrh1a1nAB/MVmQ/8FanjujHeT6XGo7raznn861SdtDN7n6eTRmTlTggV5P+0N8Yovgt4X0j&#10;UroM63moJZ/KwX7wPr9K+O4/+CsnhxYc/wBq2PmYyR9inxmvnr9sT9vDTv2gPBOiaLbXttKbLVYr&#10;39xbyxn5VYcluMc07MR+w+ka3beJdHS+tirNtXlWBIJAPb61f02SR2ZZNxAHfpXyV/wT9+Nq/EPw&#10;HLBdyR/aheNEixq3IWNTyT+NfWZbUPtLoIk8jOA3fH50vIRfSOJVOwD8KWmwwCFMAn8ak4rNlppb&#10;jaKdtFG0Uh8yG0U7aKNooDmQ319Kxp7uG11KO0WL/R5AWZx90H3NbLLlWA6kGvmb9qv9pbTfgh4P&#10;1PRrW5hPjm4hSfT7G4jdkkXzFySw4HGepFXEmTOd/at/bY0b4Ixpp9uGluhK0BFrMhKnbkEgnivh&#10;Txt/wUQ8W6le79JutUS62gLHHsZupPAA9K+bvH1x4w/aB+KlxcT28R1i9uk8yCGTbGrNhRjcxx+d&#10;foP+y9/wTXsIbO38QfESC+stYjkZFW2uImj8soMcAHnJPetdESfKC/tdfHvXrhp117Wvsand5LWw&#10;JCnt92vSfh7/AMFDPGvh900PUo9bvb5MyHbGuSD7da/QKP8AZF+G/haJlmuL9IrobUJKEkfgnHWv&#10;lj/hQvgpf22pdAtp7ttO/sgS5JG7d83+zS0Ee+/s6/t7eH/i7ero9xaS2V55kNu32yZFO5iRnGc1&#10;9atdRLZq9uRJGTgGM5H51+Vn7Qn7EN1+z/cD4i/D6C6uGsRNqd19uuUMf7sB1+UbSRweBzX2b+xD&#10;8a2+LnwJ8NXepPENfnieW4hhRggw2OM59fWpl5FLU+iLWParM3JzkUxo5Jp2+fCDkA1Yk3ebGqj5&#10;T96pWCquD06VmVyjVKkfKRj2p1VrOOOGMiMkrnPPrU+6kKw41HNho2TcAWGBmnbqr3NqLhkkJIaP&#10;5gB0pha2o63t/Lt1SQhgPWolk+yyBBGSHPUdBUqq88YEg2/SntMFhZl52iqEfLX7ZP7Lmk/GLQPt&#10;MFlbrqst0kstwULMQq9CPw9Kxv2QP2f9P0H4Ya1p2p2kM10185RnQqQNiDgH3zXo/wAUP2hIvhjr&#10;c/8AbMlvbaY0iwxSNGzEswHGBn+Vep+CY9LutPF3psjyRu24kjAyQD0xUCMWL4J+EbvS7e1u9GtZ&#10;3hHfPB/OpLT4P+GLNCDo9uy5zgA/411dxe2+n3DMXIdzggg4/CtNmCrk9Kdhnn1v8EfBdvJc3B0G&#10;1ZpfmOM57n1rR0nw5o2l6eIbDSlsowxIUA/j3rqQ0W4ncaRzE/OcfQUANs4DHCu5gRj5R6CpvMpk&#10;s0SR5ZiFUUyGaKaPzVYmM5wcUATbqN9eO/Hr44QfDn4b+INW0eWKbWLKAvBFcRtsLgjg4xx+NX/2&#10;ZPiVqXxd+DPh3xPrccMGq3ySPNHbBhGNsjKNuST0Ud6LCR6rRVK4vJItQhgABRhk561ZV2eR07Dp&#10;RY05iSqmparbaaiNMy8+rAdKe90LS1aa6OxV9Oa/Lj9rr/goNrmh+NZ/DngldN1G7sbyW3uY7mKQ&#10;FPu7ecgHv0p8rDmR+oWm6xbaxGPKZTk9AwP8jSxaaYrgvuGN2cfjX5KfBv8A4KT6/wCDtchsvHQ0&#10;vS/kLN5UEr9cY6Ma+8rf9tb4eX3gL+2otaDXC2QuGH2aULuK5/u9KOVhzI+h3+9Ta+NPAX/BTD4X&#10;a5q32HVPEcMUmwnbHaTZzkAfw+9fU9n4+0jU/DMmuWlwZLFY1l8woRwRkHBHoaOVhzI6SivmT4qf&#10;t1eAPh9F5B1qNL+OQLIkltKQBtJ6hcenevMtK/4Km/DG5k8ufxHbq+SMLZ3HQf8AAafKw5kfdFFe&#10;Q/DP9qDwN8TLC2k0rVvtMsyqRthkUcnA6gd69Uu7prWzaZsA9vpS5WHMWqKjt5DNCj/3hmpKWw99&#10;QooopDCiiigByfeqSoh8pyKdvPoPzoAfSN9003efQfnSbj7UANooooAKKKKACiiigCVfuilpF+6K&#10;WgAooooAKKKKAIrhTJGyK21mHBr8yfjr/wAJH+zJ8ddZ8a2upyW9r4mv0gk8pNvyqB1YjBHPav0y&#10;mMS3CM7EMBwO1eJftXfs46X+0b4RsdOvxcYspWnjNtIsZLEDqSOnFAHofh3x9oviLS45NNvrW4Zg&#10;BmCZX5wCeh6810slul5DBJJgsvzDNfjBqXij4vfsWXn2XQtLsrzTIQbktqcvmtljs/hccYWvVvhv&#10;/wAFZrq8tfK8ZSaXptzCqKEt7WcjdzuBwT04oA/UdIS179rL7E27djcHNU9X1LSYY2uNRlggEALK&#10;80gUYHUgk1+dHjL/AIKrWv8AZrHSbzTp3yMbracf4V8q/F//AIKS/EH4opJpCWmjpZuskCyQxzK5&#10;VsAHJfrgelAHqf8AwUT+O2neJPilqnhW2b7ZaRNbTxTQyq0RfywAAQTk5avpr/glLqHi9vhr4nTx&#10;dFfRk6hH9iN5EY/3HljbtyBke9fnN8AvgDrHx28UQwXMEk80K/aTsmRT8jqOSx6c1+6Hwx0PUNN8&#10;IadY6nax2slrbRQxiHHIVAMkg8nigDqFkNxfzROhaNVypPTt0pLBppNzs5Kq2NvrUlrK32h7cgbV&#10;HB71YjjFu21ejcnNADZLvZ/ATSpIZugKj3qVo1bqKdQAzaoxnGafTJIxIVJ6qcin0AFFFFABRRRQ&#10;AUUUUAFFFFABRRRQAUUUUAFFFFADJNuw78Y96pktaK5VS4bkY7VbljEkeD0qmbwPb3Gw8xg1SIke&#10;P/tSfCQfG34X2+kyMIvs99He/PCZfuBu2Rjr1ryj9lD9sXw38RXvdFuYbbRb2zuhZpHcXyb5NoI3&#10;BcA9ulfV9vepdWbQycsylW49sV+Vn7UX7Keo/s4eJ4PH3w/t47eKzWS/uxPKX3NwAQox60Mk/V+3&#10;vLe9j3wSxzAjIKMDmm29xI7BHhYDPU1+Qvwq/wCCoOueH/Lt/EFykOyPY2yzc85HvX0DD/wVC8MP&#10;ZtJ/aD7xj/l0alcD77m+yxfNK0ad8sQK8d/aY+P2l/Bj4X6tr8bw301p5Z+yxXKo7ZdRx+B9K+FP&#10;Hn/BU62njmjsNQDMCwTdaP6HFfIvxW/ay8ZfHi1udALwyxXijKpEVPykMO/tQB0HwX+IHibxx+1h&#10;pur6DDqCaTq3iiK41GO1JeNY3nziQgYIxnJNfupZz/ZZEtre2IgVQQU6cjJ/Wvzp/wCCY/7MD+H9&#10;J1/WNehBvZvs93ZsjjAbbnkY9a/R7RfMt4I7e5x9pUHOOmO36UAaSnKjPFOoopAFFFFABRRRQBmS&#10;s8ep7pGKwbercLmvA/2whqVt8K9faylnaOSwuCTHnAGOOnavfLqa3vLs2EuckbuOKyfFXhnSfHGh&#10;Xmh36u1nNE1tKoO07SMHmn0A/CD9j79nMftIfGJtC1DW47Sc2rzsZ4BK3APGN3tX2JN/wR9XxNM5&#10;j8bR6OsBKBV0z/Wf7X367TT/ANlmf9mH9oi98beCIEg0FoEtk86bzG+ZFDcfUmv0B0m4a80mynm5&#10;llhV2xwMkAmmtwPzH/4cqv8A9FRH/gs/+zo/4cqv/wBFRH/gs/8As6/ULCe9GE9605mB+Xv/AA5t&#10;XSctJ8QkvvMG0K+mfd9/v14/rH/BNFPCnx50b4eR/EmJ7rULU3an7FtfGSOE389OtftDJDG65bOF&#10;5r5N8a/APxZ4s/ba8JfFjSGtm8OaVpLWE3mSASCQs5yFzzwwoTEfMOm/8EgdTkv5jJ8RJUCMCrNp&#10;px9R89fSH7MP7GviX9n/AOIUV/c+P7nXtHjgdBp5tjHHuOPmzuPPFfXFte74zG//AB8KMNgcZpIE&#10;vFkxJt8rHbrmk3oFi0vWpaiXrUtZoSCiiihlBTWAZSDyMc5p1NZQykdsYpAeefFnwDY/FTwje+DZ&#10;reIWN9td5ZIt8eVYNgjuePWvx80HQtd/Zx/a6trG/s7yz8MXfiWGJbyVGt7VYUkUM2TxtAbPXAFf&#10;t61s0Nuwt8eZnIya+cf2pP2VLL46eHGS2g3azDDOYWMuwCZ1G0n2ytbIR7BoeqaN4oaLVdD8SWV5&#10;YMgUfY51kTOOeQSM10+nTC+3iS32eWcBmH3vcV+a3wP8G/Gv9nXUoPA17JpzWUO+YFW8xvm6c59q&#10;/SHRGvpNBtXkKfaWgVmx03YpAj4k/wCCm11baH8PYL2awWZE1aA7m4Bwjnr+Fcb8Rv8Agp7pml+E&#10;4rPTvD8k04tgq/ZtRXO7jttr0r/goh8LfFnxO+Fy6fZC3KtqEcg3MB0jcf1r49+CX/BOnxZ4m1CG&#10;bW4YJYI5cHbcYOMGqQdS3+zH4X8QftOfHDWfE2q2l7aafPEL2GG7hMqgiROQeBnB61+wt1mHS/3f&#10;LIqgbevYV5R8AP2fdM+C2lQJawGK5W18hyXDDqD/AEr1azYtC0cvUntWTGixbkNawmT720fe65xV&#10;iqOoMYlgC9N2Kur2+lDAWiiipARulNpzdKbVIAqO4jieMmVVZFGfm6CpK8N/a2+OQ+A/w9g1gy+V&#10;9ouBbbvLL9UY9B/u0wOu1H43eE9JuBDfatptqcZ/fXiJx9Cajj/aB+HVx8reNdAtyPXUov8AGvwm&#10;8bfH/wAafFzxBtsXjZSCmdhXoc+tcjb+G/Gd/qLLcM4y/wA21j61ryiP6C3+PXwv8sxz/EDw046k&#10;NqkP/wAVVH/ho74aozQ2vjLw84+7ui1KHj0PDV+BmsfCnXX1UKxnxj/nofSudttH1/w7qEsYE5/e&#10;Y/iPQ0uXuO6P6H4Pjx8OVgMkvjzw+km08NqUWfb+KvhX4q/tMC1/aP8AAq2HjiG50NtQX7TDBqCm&#10;Jk87kMQTxj17V+csPgnxr4puN9s5VXHdivSs/WPB2q+HdSs/tAkbUusPzEruB/xp2Fqf0aeCfiFo&#10;vjSzjk0u8tJ1ZSwW3nWTABx2re8ho5BvPmDrzX4R/Br9s/4lfAtkt2EIt44/KUm3eQ8tk9/ev0W/&#10;Zg/bM1H4x3NrDfybvMuPJO23Kfwqe/1qba6AfZu7YBtjz9KmrPudYt7K3hkk3bJDhcDNX85xWbGL&#10;RRRUgQxq0e9mYsDyKZHEWmM+eCMbasMNyke1UIZJY71oWx5O3gd6sDzz46eHz8TPg94t0Ld9k+02&#10;xg8wjd3HOPwrlP2a/gF4d8EfB3w/o13pVnqM9qkitcPbgF8yMRkfQ4rq/wBorxEfh18EPGGvWh2y&#10;2loZwWG4ZBHb8awf2SfiovxI+BPhfXbqZTcXkcjNtG0cSsBx9BQtwPRm+GnhRf8AmXbE/wDbEUsf&#10;wz8KH/mXbBf+2IrpluI26SL+dL50f/PRfzFFwOU1DwF4YsbN3Tw9ZSEY+QRDnmkj+HfhX7Lv/wCE&#10;fsY1lXL5iAwPeujmZJpgpkQx45+YVwXjfxldaH4I8ZXnmxh7Cwnlt++CqMRnnnkCqQGzpPgLw1Z3&#10;Qey0iyVMHDxRjGfqK2obyWSdYltnhjjbA4OCPyrwb9lD4uaz8UPhvBeTywvfPcSL8q4GBj3r6Hs/&#10;PEf+kY3Y7UmIp6x4d0vW4yt9aQXAJz+9UHtisjRvhr4e0abzbbS7ONg24NHEAQa6aWITCnxxiMYF&#10;SMbGFj/dqm1V6Y6VJQDnpRSYBUN1I0UJZFLH0HWpqNwXk9KQ1uRELNbjzAFJH8Xam2cUcS4RlP8A&#10;u0lxG9x9zGPfinWtqLdefvfWg0Kd75VxcRRzWHnAtt3MMge/SmyWllYt+7so89MgYq22pReYIxne&#10;TgccZqVrcTcycn2oAgmt5LtQUc24AxjHWnw25gjAmk80Yx81LcNOmNhGMd6ascs6jzcY6jFADVlB&#10;/wCXU/l/9apo5F/557aVbyM9M/lTtySevNAD9yj+IfnS1C1qp6VMo2qBQAtFFFAFRNq3kjGdScf6&#10;vPIrwz9tNU1D9mXx9bxX6LJJp0irtYEg49M17TIbNNQlJDecRg+nSuM+K3wnsvH/AMPta0ONGc30&#10;LR4L7Qc+9AH5gfAb/gmPJ8ZPh/pOrS+NlsGurUT4awLkZJGM7+eldhYf8EZnstQWym8erdxyDcZ3&#10;0o4X2+/X6GfBf4ZP8L/BWmaNGgjNrbiELuDdCe/413VleSxt5N5jzySRtHGKAPyr+IX/AATP0P4P&#10;6HPJceOtPnuLqN/KjkshG7MoHA+fknPavL/gD/wTs1n4jaTHNfa/cabDI8i7JtPYrweDnd3r66/4&#10;KIaxPp/jz4SWW7FtqOrywSqOpUtH/jX2Z4d8G6P4J0KKGxidIQd3zHJyeT2oA/Nxv+CKkki+dF8U&#10;haCb5mQaYcc84/1naoj/AMEX4LXHnfFOGZ84O7Tef/RlfqNLcQ7YFkziQfLioZvD9pcyb2DbvrWi&#10;empm97H5a+MP+CSLeFfDtzd2vihdVlSPcscOl/MecYGGr59+FH7Beo+OPi9r3hrXNTl8JWFjbLND&#10;f31iVjmYlRsUFhyM569q/dW4MKQ+RICUK49a+F/+ClHiKb4G/DzRfGXhgJFql7rMVrO0y7lMexiQ&#10;Bx3UVafMSdJ+zb+wzf8AwPjWW1+IP26BZnmIjttgJZQOu819d6WotdPW3e+W5lRSGkzyT6nmvmr9&#10;iv49zfGbwRKdSlWSf7S0I8tNowsan+ea+lIdKtrWWZgGww557VIEunwtu3fafOXJ4zmtCsvT7i0h&#10;lFvDu3MSea1KiQwoooqQCiiigBrNtUnGSBnFfkD/AMFVtcuP+F3aFPue1mTTNqWzNhnG7qK/X/Nf&#10;nb/wU2/ZxvPiJZ3PxL06FWfRLFIEdpACCZAPu9+taREeSf8ABKPwDY+JPHHjHUvEenw3TeTHLbfb&#10;IslWDDBUnvX6qQ38C30enC2WMMu4du3p+Ffmh/wS78UWg1XXLHUGKXlvbRq6gY+beK/TGO0gvr2P&#10;UYcmRF2Anp+X41bAr+JIobfT5mmhWYKjFSR9zjrXw14FtvtX/BROa9yLm3/sHb5HUA/PzX3Dqlx9&#10;rtby2uf4kZU2+4xya/N7xx8ZtH/Zo/bmm1vxHM1von9jrGHjQyNvYsOgoWwH3x8Qri08ReA/ESav&#10;ZLaWMFpKri6+46FWz1GMYHNfGH7FvjSOb9sTxN4V0dVXw5aaI00CWz5twxdM4A4zzXK/tSf8FE9O&#10;8W+Bb7TPBN2ZUvbK4inE9swJ3JhcdPU12v8AwS4+EVxb6fY/E28jxdatpssDvu6/Ovbt92pktCon&#10;6GyTKs0acEn3qvC7NfzKxJXHAPSo5FJ1CA9gasNtt5nkb+LgVkaD44vKGM7u9OpkJfb8+M+1PoAK&#10;Rn2jpkUtKw3KR7UyZbBG25AaihhKrIGOQx7ipIV2xgUzzi8chX7y5xVEn54/8FWLX7J8M45rW/XT&#10;7n+1Iv3inDdBx1r8/bX49fHazWODSNa8UyQY4+zlypP4LX6cftsfBXU/jtbDRUSOSOO+iuCpfZwA&#10;M816h4Q/Yw+H3hzR4XmsZxKqhmxKDzge1ShH5Cap8dPj/FY28s2p+LRKx53b85/75qG6/aG/aHmG&#10;7+1/F9vGBgkmTH/oNfsy37J/w+1ojzLOdol+ZP3gB/lTL39kr4bt/octlcbXGf8AWf1xRYZ+Lv8A&#10;w0J+0F/0Mvir/vpv/iaP+GhP2gv+hl8Vf99N/wDE1+yv/DFfwt/58bv/AL/f/Wo/4Yr+Fv8Az43f&#10;/f7/AOtQSfjZD8ff2grh1i/4SXxUd3GNzHP/AI7V0/tIfHjQybObV/FUhX+Le4689AtfsRH+xf8A&#10;DGJw8Njc+YpyuZRjP5U64/Yl+HGpSma7sbhpT12zAdOnagZ+Knij4pfFjW9CvodUvfEE0Nwp3CUs&#10;eCc88V+gH/BLP41apqlvbeENTiuo00+wdt1xL8pYyE8KRwea+l9S/Yh+Gt8vkTafcGEjacTDOPyr&#10;f+Gf7LPw9+CeqSazodpcQTzx+SS0u4Yznp9aEI9qlh8y8ilB6Co7WY/b7hSOOKmt3LbfTjFSraok&#10;jPzlq02GeM/tefEhvhl8E9f1lAwa2RG3LLsxk+tfkp+zV8Ebv9pr4yeI/Ekd0zQx6jFcyoIDOCrl&#10;jyQRj7vWv0z/AOClVms37IPjqTHziBMc/wC1Xyv/AMEX7d4l+IOzG7FnnP0lprYD7Xsv2W/htp6j&#10;+0tA0O7uQv35rRd3TjrX5a/t2fCHxF8IfGAfTNXu7XQ9Yubpo7WGExxRwhgQBzyAGA47V+zWvWNj&#10;Hbm91EOTkKdh/LivzR/4LDeJXtf+FZQ2LBbeZbpG3rztxDinG4jyD9lr/gnzqPxb8K2HjiPxJLaR&#10;Xccm1RYF1+V8YDbsE8Vt/Fj4zfEb4S6dd/DOzste1HUdUV7eyuINyt8nAKptO7gdjX3N/wAE9Jpb&#10;X9jHwa1rjO65HI/6bPU8nwu8H/ETx9aeMNVglk1LQZ3WFlbaATnPGOaaYH5t+Cv2K/iZ8Y9LtbzX&#10;9T1qxvZ8vLHd6e7OuG289O1eqXH/AASC1G201pE8YyvN97/kFndk9R96v1X8P2+m2lhFeWiELKCq&#10;5Hv6fUVrxtKkZabbjPYdqXMwPxOm+BPxb/Zq8WWN1Z3XiLVdHtbuMy+TZyRR+UhDMSeQFx1r9Uv2&#10;afjJafHf4bvqUe2B0uTbGNpxKcqqknj69K6n4sWun+JPh94nhkQmS3064ccY58tvavkL/glfZ3dn&#10;8M78Pjyl1y678/cWlug2PvOxmZt0LRFFiwoY9G+lWacfuim1kzVbBRRRSGFFFFABRRRQAUUUUAFF&#10;FFABRRRQAUUUUASr90UtIv3RS0AFFFFABRRRQBFKsbnaSocjjPWoLiQ2cY+UyhuMdhUklt5l1HL2&#10;UVHcXETN5ZzkHB4oA88+I3wR8N/FHS54bmwsklkUIJZIA5ABz/WvjH4tf8EntO8XXwuNP8R2mllp&#10;HYiHTM8EjA+/2r9Fre1W2QhPXPNV41mWeT7RjYW/d7f60AflQ/8AwRdvrhyR8SWVf7v9ltj/ANDr&#10;0/4T/wDBJnTfAd7Hdal4otNWCOjkXGm7d2M5H3u9foXOt2GxDt2+9MuJBFbn7X02/wAP60AcN8Of&#10;g54Q+H1qkWmaZpovlVlaa3hVHZS2cHHbpXdLdMzeUsLKOgI6CsfS9Q0pdSf7P5om287gcY4rYbUI&#10;o+mfU8UASw2/lSGQtkkY5qdWVjwQT7Gqi3BvPljPvzxU8NusI465zQBNRRRQAUUUUAFFFFABRRRQ&#10;AUUUUAFFFFABRRRQAUUUUAFFFFAEc0gjjJ/Csuz09tMjupA7XBk+YJjp14/WtWSMSJhhkUyN1bIH&#10;QcU0RIgt2VrcO8YhJ4weMVj/APCM2Gp2NzBqEcOoxycFZkDAD0we1a9w32iQwL94c89KxPFnjLSv&#10;Aelz3d9v8mNPMYR4JI6dM1RJ80fHD9gvwr8UpJZY9SttCMs3mAQ2SnbwRjhh614BqH/BGPSmtnnh&#10;+I94SOka2HB5/wCulex+Pf8Agp98GfBmsXGnataa/JNC5X9zaK67vUHf0ryzxX/wVz8BTsU0E67B&#10;GVAxJYr1z/v+lQBmaP8A8EYtHWRZJPH1xI3Bw2ndP/Ile3/BD/gm/wCHfgz46svEMmtR61Hbhwbe&#10;exCq2VZRk7j0znpXmngP/grx8NbBpP8AhIV8QT7lAXyrFfvdz96voD4a/t1eAPjlHDa+GF1O3nuC&#10;wja+gWMfKCTn5j2Bp6Ae66ZpsNqzra2KadBbkAGNMCQDp0HTFacOoW010SkqNPjmIEE49ar2V68W&#10;npJdv5scsYZdnPGKqzR2GnwjVYIXWVjsz1OOnSmB0isSASMUtRW8nmwo/wDeANS1IBRRRQAUUUUA&#10;VrqCObI3BJP73euB+Omq/wBi/BPxreWcoF1aaXM4eNsMGC9cjoa7i6vIIJiHVi2Oo6V5l8emto/g&#10;X8QpChEbaTcFvcbadwPAv2JPjp4X1z9nHw3qfi3xFYHVpTMJrfULtDICJnAzuOemD0r6N0345eAL&#10;WPB8W6SFblQbuMBR6Dmv5+PC/iLxdcWsdh4Zd7fS1yYlaInHOTyAe+a9A2/FCSGPFxHkAf8ALFv/&#10;AImnHcNj90ZP2gPh1H18YaPn/r8j/wAalt/jr8P7hcp4s0g/S7j/AMa/BmfSfirPJn7XERn/AJ5t&#10;/wDE1ea8+J/h6wkke5T5fm+WEn/2WteUR+4viT49+BLfRb8HxZpMb+SwT/TI8k47c14B/wAE3/is&#10;nif4Q6jFquq/adUfWrgRxzzhpGj2pjA6461+QU3xE+IHiLVDp8t2VIcL88GF5/Cvq/8AY90v4gfD&#10;X46aFof2uJdDmjkuJI0UtlyMZyV9qLIOp+yW/codYuOufWnRsLht+7HbbWX4e1T7do1ujEm4EQDk&#10;jjOK0tPt3hhHnENJk8io6DLAjp9FFZgFFFFMAprHCkk4GOtOprKGUqehGDSAotLDcRm3S5XzWORg&#10;gn8s1V1i4g0y3ilubpbeKIFpJHIA2jkkknpTL+zt7N99sBDdY+WRjwPXOa/N79t79tDX9Pa58PeE&#10;tSktbiza5t7/AM2BSjjauApzz39K2SuI+x/H37QXww0GVzf+ItBWdcZmmu4lbHpya8s/4eE+BNKu&#10;Psser6NcRs2wONTjAUDvX5Q2PgD4i/tAaYuqyXlrJazPtxKGU5X6KfWvUNL/AOCZnxA1FLV1vdGC&#10;yhT800g6+vy1Vhn6qeGf2tPhL480mBL7xh4dikYlzDJqMTkYOBxn3r17w3r3hnWI/wDiSXdjcqSA&#10;WtXVvp0NfjFrn/BM/wCJXgzTU1O01HRUmDbcrNIx6E9NntVf4c/tZfE/4A6xFa+INQlax83c/wBk&#10;tN3yqCO4HrSa7E6H7dtFLcXDRnciryH7Go75ZGvo1ClYtvzOOgryr9mz9oTTPjd4M0y6t2uHvpLQ&#10;XEjTxhM9OwJ55r1W6nlGmTOT846fnWRQ3VJHgW1VEMwLAEjsPWtRfuj6Cq1uvnWMLScttB/Sn2Mj&#10;yw5c5OaGBYoooqQEbpTac3Sm1SAK+dv22v2dR+0d8MbXQzqsulGzvFvQ0URkMhVHG3AI67utfRNc&#10;/wCMtctNDsYXuwxjkkCYXHXB9fpVLcR+af8AwT9+Hdj4J8T22heLtHt7TUnupWSK/hCPImMBgGAO&#10;K/SX/hXvhIRmWPw/prFhkYgXn9K8e1f4Brrnxm0bxrof2WKwsrdoXDynfuPXAxjH417xa2slrYxr&#10;IVJiUZ2nPQVTsMwI/APh24tjM/hixSXONhgXOPyqT/hWvhNlDP4Y03djJzbLx+latrc3epSieCQC&#10;15G1uDmtVFLJh+TjBqRHLP4F8I2du0n9habEAp/5YKP6V8DfErxJpF1+094A0eDwtZyW02pLC8iq&#10;pX/XAcjHpX6M3ljbTQskqFkPBGa8zvP2b/A1z4w0zxMNHX+0rGUXEU/mHKuG3Z/OmhnUL8KfCE9u&#10;PM8M6ZuxyTar/hWZ4b+GehaDIbzTbC1jaJywSCBVyfqK7+OZZMqARx3qlCsOi20rHhSSxwc0CLMK&#10;pcQp5kShgM7CM7ase3SvKPA3xmsPFXxI8S+HoTcGTTSNwZAF59DnmvVEk3H2NRIZJTHk29s0+mSJ&#10;upDKOoNL9qtNisVz83oKtyTRq5Xcvmdxnmm28gmZgRyhwKhFsG1KRyARtH17VQjxT9sLTpIf2a/H&#10;/wA7TB7BjtxwORxX4meC/iJ4/wDDekW9rpd3qsVjEpEUdvKyoOcnA6da/br9sdL68+A3i2xsTiSe&#10;xZQCMgncK8Y/ZJ/ZF+HniL4A+Fr/AMTeH0vNcmjlNzNvYBiJWA9OwFOO4j85bP8AaE+JkKgGTWX/&#10;AO3h/wDCrJ/aE+JZ5B1gf9vT/wCFfrmv7Ffwf7eFl/7+tUg/Ys+ER/5ldP8Av63+NU5AfkbZ/tA/&#10;Ee4ukgml1mCNusrXD8fpXLeL/wBo7xp4wc+G/O1K0aUtabxcu3n7vlyRjn6V+y13+xR8JJoiqeGI&#10;w/bMrV8xftHfsk/Dn4W+JvB2s23h5Irf7cZ7nyXLMyoyE/jgmmmhHin/AATj8SeJ/BPxhtvDOrwX&#10;selpaSzfablmVCxK4GCMZ/Gv100+RJod6SiQMAeDnFeE/BT4Y/DHxPpMHizRNGeGZswh5WIfjGeM&#10;17lpP2ZUaK2jZFj+U5qZMZoUUUVmMKKKKQBVe8uWtbdpFTzCP4fWrFQXjBbclhkUDQ+O5XyEdyIt&#10;wzgnpVe83ND5kJMvIGF5ouLVruCLZgcd6wvFvi+z+HHhptR1HeYVcKfKAJyfxoNDo1XEO8xZdRkD&#10;HJNOjZp4gWUxt1xXwP8AF3/gpx4W8J3H2ezl1WKXMiki0Vhlcf7VP+CP/BTrwn4+vv7LuJNVlv0T&#10;c7SWqqh54wd1AH3Vb6kWVxLH5coOFRjy30pHui3+uBtlzkFjgE+nNZ+h65p/iKFL2LMhQZVsg479&#10;jWB8Tvir4e8AabDda2s0kDTCNVhALBiCQSM9MA0Ad3A4kQkxhTngetPVg2QMA+1eNeGv2mvC3ijx&#10;Ba2NmblDLkDzFUDgE8nNerW8kk8L3MLqUkTcnOTjGRQBPIZfPCBWK4+92q2v3R9KztLkuprAmVwZ&#10;snB9s1oLnaM8nHNADqKKKAI5IEkydo3euOarxWDRSB/OJAOduOtXKKAKM2mtLMX89lyc7ccfzqxc&#10;eWqlpCq8fePapqz9ctJ77T5IrdlWU/dLHigD4P8A+Cmmi6zHqvwr13SNKn1iDTdQmurhoUYiJAYz&#10;kkAgDAPJr6F+Af7Tfg/4teDLec61pttes7J9kF4kj/LgdP8A61d18Rvh7b+NvA9zpWoxxz3jWskM&#10;DMxCq5XGTjtnFfjh4w/Z/wDjD+yRr0raZqmmJBF84FrulOH5PVfagD9wUnjuIoWjAeJlBSQcgjsR&#10;SSstk295c9sE4r8T/D3/AAUs+Luhxmz1XXJFSxxEFFkvIXjAyeelaGsf8FSPHGp2ojttauBPnOXt&#10;FA6fWtUtDN7n7Ia54s0nQ7CW6vL23hSNNxaSQKMfXNfmT/wVE/aU8NePvAdh4P0y5sL26tdWjmIh&#10;ukkfBjbnaBwMt1zXyn42/bg+NHiqzmguNfiuLGVSpiW2BYqTnHFcV8KfhtrH7QXj6Qy25F6PLmmm&#10;ugyI6hlXAwDzVqNiT7d/4JdeFNWsZoHlnuhbNfzMd4OOYhjPav1JffalAEMwY4Pt714v+zn8B7L4&#10;OeGFDW0KT7xKGgct1RR3HXivcopBNGrAHBGealsYjJHG24Iu/t602SZ1UFYyT6U1o5JLpXBAjxgj&#10;vTvtSq5Ug5zjpWYCW00kwBaMp9aW4naORFCbg3U+lTM21c0nEmCR06UWAdRRRUgFZusaXaatp81l&#10;e28ctpJ99JFBU855H1rR9cda4zxF8RdL8L6nHpWqs7TzLvXZjGPfJFVED87f2mP2TfGXwx+KrfED&#10;4dRaprCanqCSXOmaZaukcUSgHkqSMHb6Cve/2ev2pvE+ufEXTPAmt+CbrSZrqN5jcXMx3ABGP3dn&#10;quOtfRd58SNK0myee8m32MykJGhBYDHOea5vwP4U8I+NvFVv480OyMd7aBrVZpmww4OcAHGMNWnq&#10;Sel+ILiO30a5cov2hoWMcfRmbHAHvmvxv/bc+DPj74t/HyX+x/DOpXsv2OMBILd5DwWyeBX7I3H2&#10;PUJo0uI2eSFuD0APrXOXmg6FB4vOoWYjg1/y9vnvIANnORjNCdhn5bfsr/8ABO/xBb+PNH8QeKDq&#10;Flb6ddwTvZ3liwjkXdllJJwBx6d6/Wfw5oGn6JpcOn6ZFFbWsWSn2dQq9eQAKfpuqWOpwzxJIrso&#10;2yfMOeo9a0rG1S3jURjamOBSk7lR3Iizw3cSFCwY/e9KsXcayKoZwmDmpMLIwbHK9Kz9S85mGCNu&#10;4YFZGhpbQ3IP5Unl+9OUbRiloAZ5fvTJIiWUhsYqamtQJ7CVDBB5O7nIY5qaimZlNtKtpLhpnhR2&#10;b1UU24043F5FN5hCIMGPHBq9RRcCKS3DKAvyfSlES5yQGb1PWpKKAG+Wv90UeWv90U6igBNq9gKo&#10;XGmvNdGUTsoOPlFaFFAEMluJITHnBIxu71H9hDW6RMdwU5yRVqigCNYwpGCOKguGeRigBQA8N60k&#10;kjR3SKTweamuJNqqferA+d/22vC9742+APibwrBDM4vok/0iNC5X5v7vfp618j/8Eo/D58N+K/ib&#10;pNzdNbSWM9rCBIu0yYEvYmv0z1jSLXxFp0lrcx+bFJwyk4zX5ZaH4muf2W/2i/GVxqZkXSvEOsD7&#10;Mlmm8qqHkNnGPvjvVxEfqssYuLbbNHuHXDDNfkv/AMFY7p/EWseGIni+yDTpbwR9w/3BgccdPev0&#10;08N+Nm8eaWusaPdLFp7AjZOQHyBzwD/WvyX/AOChHxQ074l/ETT/AAxpiXDatZ3t3aSSSIBH5hZR&#10;kHJ4yp7UR3A+9P8AgmvCZ/2O/BbFslvtOU9P3z815p+1j42uPgR8dfA2qKWOjMss95GZPKiP+8en&#10;fqa9m/4J3+F7/wAIfsqeEtO1IobuE3G/ZnHMzEdQKl/az/Z3tfj/AOD9RH2a3k1GC2aG3kuJGUKS&#10;Qew9qXUDb+G/7VHw48ZeHbbUm8U6JZTTIx+xfb4yUwSB39s9O9bSftGfD+MNdar4t0jSljOAk97G&#10;oZezcnpX4/fET9k34kfA2zhnsbzTUjMyxBbdnkIyC3dfauQ13wZ8RfiBJFpV7cQyXEsYVJGRgoA5&#10;5O32p2Efpd+1H+3h4P8ADnh1NK8IXWmeLr3VmksTFp+oxs6h1wGKruJ5PSuk/wCCcnhXUtB+D122&#10;q6dNptzLqs03lTRlThkTB6Divyx0H9l/xD8J/HXgLVvEstlNZajrFvCi27MWB3qeQVGOK/dTwnNp&#10;2hzWWj6fC8UUsQkx1Gdvr+FHQZ10N3BcO6RSK7x8MFIJWpKy9Kaz+23gt4mSXcPMLdG+lalYvc0W&#10;wUUUUigooooAVRk1Vt7iSS4mSSIxpH0c9CKsM3lqT3pciaFlHVhjn6UAQx31vLOIkmRn7AEE0eZL&#10;5hXyjjdjPt61jtb2vhuM392VDRnkqwzg8Dr9a8U8U/tv+BfBt5ew366i4tndW8mFG+6SDj5vagD6&#10;M8v3o8v3r4/P/BUj4RBsfZdf/wDANf8A4uj/AIekfCL/AJ9df/8AANf/AIugD7A8v3rm/GXjO08G&#10;eG77Vr547dLVDIRM4UYHfJ6V8x/8PSPhF/z66/8A+Aa//F14n+0r/wAFIPhh8QPhvr2laTba2Lq4&#10;tWhTzbVVG7nqd3SgD9A/Bfj/AErxp4ftNTtL23cXEYk2xShsZ9wa2vtz/YXn8rLKcBfWvnH9iWKz&#10;174HeFL+OJv31hG+X4zkV9LTwDyGhiwrHkZNAEttIZreNyu0sucVLUcKmOFFbqBg1JQAUUUUAFFF&#10;FACUmwdwCfpTqKAIWgLNneRUgXgDrinUUANZd3fFNEIwQ3zD3FSUUAQCzhVsrEit6hRUjQoy42j8&#10;qfRQAxI1jUBQB+FQSWZkvI5/MICjGzsatUUAFFFFABRRRQAUUUUAFFFFABRRRQAUUUUAFFFFABRR&#10;RQAUUUUAQ3TFYiVGTnpUEFntVySQW/SrbDK81ntemS4REDKN2D6GmiJFbVby18O273lzMEXBXL9M&#10;4z/Svxv/AG7v2prrxRrdnountGLeeKWKSaKY/J8wr9Jf2wPF1z4c+Hu+2leFvtaKWX0KtxX4sfD7&#10;wjdfHT49aH4ckeOWa+u2jSS4J2L1PzEAnHHpQQbfwr/ZH8W/Ez7PqUFje3ltdIJBMF3AqSBn9a+3&#10;fAv/AASZ0PVliuNa1TUtPlDEbREvTHXtX2z8C/gjpvwt+HeiaS9ra/brO3EMk0IO1sehIHp6V6Vd&#10;NKsytHJiIDBUUD0Px7/as/YZ0r4M6l4PsrK+urm21zV49NaaSMAhGONy88nFb/xS/wCCaPiT4Y2M&#10;s3w6l1fW7iNEeKP7oYnG4fkTX0j/AMFJhLNcfBySGXZ5fii3dwerAE8V9maZNLqVvDcRs0cW0DY3&#10;BzigerPj39hP9qTUvila6x4K8ZaXD4e1Twc0OkhPNLvNIg2NnIGDla+zWa2hQTNIPL6DPSvzm/aO&#10;8GXPwH/aW+GN34Xlg0uPxj4nVtWFr1uQZQTv49zX6Nx2sFxZxxMFZNoOPwoQWJ42DKCv3SMin01Q&#10;IwFAwBwKXdSFYAaWk3UtAbBRRRQBnay06258iHznyOK86/aM+3XHwL8WWdraedc3OkzJ5Y67inSv&#10;SrhpIJvNLZhxjaOuap3GmrqFneR6iFurSZCPKPPynsRTQHyd/wAE6/hOvh79m/wrLrunrBqCrOJI&#10;5owSMzPjn6Yr61HhvS8Lixt8dv3YqnpGg2Wk6HDp+j2yWNohJSNRgLySf1NarSlNg5+UAH3poCBt&#10;B0tOthb/APfsVV1PwbpWqWskL2UKBxjIjHFacl1H5asRuJ/h71VvtWFvdxWgRw8oyHA4X6mqA8G8&#10;dfsp+HvEE0t7cTtZpbHzlMcS4bA6H8qofAL9or4e+KJk0iPUtN/tjznSOFCC5Cgcj9a8J/b+/ab8&#10;XeFbb+w/B9xqWmXsFy0dxcJH+7lXaOAQcn8q+Jv2D/Dvi/xF+0Bo7Bri2MhmzNOrBd2ATk4q7C8z&#10;9xo7eHT7kXUEvmJeNvHYAdsfnW2YW+2eZzjGKxfDtq9roun21/8A6RcW8SozjoWxgkZrUM0n9p7N&#10;x8vbnHaoAv0Um6jdWY7C0Um6jdQFhaa2ApJOBjml3U2QjY2Rxg0BY+cf26fGU/w//Zr8T+ItLH2q&#10;9tGg8uLdjdmVQeR7GvyO/Zr+FHi39pH4wT39rp1xcWD6nA+qSR/OLVHc5PPoAT+Ffsd+1p8Mbj4r&#10;/s/+IvDWnNFBdXjw7HmyFG2RSc4BPQelfIv/AASp8G3nw/8AGnxi0W/kjFzbXFvDG6k4JAlGRkA/&#10;pWykhH2t8MfgjoPwf8Hw6QkongjYt500YByQOP0rutAt1Bm326ouR5Zx94c8ipUgMun4v/8ASF3f&#10;d6/Sr0kQNtiAhCF+X29KQGfJpIk1SSR4g0RXjIyK8y+NHwU8OfGDw3eaeHSCWSEwjyYwW5IP58V6&#10;vZmeNyJnMgxjipYdLtbVi0cSo2c5pXA/Kr4E31x+yv8AtIeJ9CvmcaSkf2K3mum2hmMiYGB34Nfq&#10;k07TSQxBRskQMT+Ga/NH9qywtPi58arvw34URdM8SaTq0V7fXswwksSt8yqRkkncOoFfpN4amF/p&#10;sMrKQ8ahMsOegqb6lJMl1TfGtssa7hvwfpWiO2Bisi61aK1eY3CsUiy3bt6c1S0vx3p2rQ77dixy&#10;QEBBP5ZouFjpaKjjmEkaP0DDIB61HfXi2Nv5rKWXIGB1qQsTtSUiN5kasOARmnbaoQ2vJ/2kPD8+&#10;veBSsG8PC5k/d9cBT/jXrW2vLf2hfEn/AAjfgaSXZJIZmMeIhk8qevPTimhH5ofsv/t+TfDvwBq+&#10;g6lHbPctqEjhri4O7Geg46V6m3/BUq30t1hFppz+efLYm4+6D36V89fs1/8ABPDxR8ctC1LxLbah&#10;ptjCt/JF5N4XV+uc4CEY/GvZ9O/4JL62txcm91LQJzg7MvJwf++K0vER1f8Aw9GtvD8q6daWWm3b&#10;n5gPtGDzye1RP/wVkuYZMSaHpqpn732k9P8AvmubvP8AglDr66c86ajoa32QBNvkyBn/AHPSud1r&#10;/gkz42kjgQa/ooMy7Qwkk4z6/u6Xuj1PUR/wVVtr6IK1lpiE+lx/9ap4/wDgqNa2cDubXTSeuGuP&#10;/rV8oeMP+Cd3ij4Was8Wpavpl3GjKheN3wSwGOdg9a9jt/8Aglnr+saPatDquhv9shVlbzJDt3KD&#10;z8nHWi8RHbRf8FbITevH/Z2l7VH3vtJ/+JrP8cf8FSU1bw/efZLDT5B5eMpccg/lXJf8OcvFwT5d&#10;d0ESHq3mSf8AxuqFj/wRz8e2WlXNtN4n0GRpSSHDydP+/dP3Rmh+w7+1kt98YfGWrapDbWkeprF5&#10;W6Q4JOenFfqvayeYqsOjDd+lflb4V/4JX/Enwbq2nXOn+LNGt1hlVpRHJJmRQc4/1dfqnY2T21vE&#10;jkFlUKcdzjFZzs9hF8c0UCikWVLi8WGaNBglzg09bQLctMCSSuMdqiurPz7iKRSo2HJzUt1MUj+R&#10;vmz0FAHMeLNcstD8K6vfas0cNnApZ2l+6Fz3qT4beINM8TeDdP1LSZo5tPmDeU8P3ThiDj8RXnP7&#10;Ylwbf9mP4gXMAMc0enMyt3zkV8N/sx/8FQ/AXwn+CPhvwv4g0vXbvVrGORZ5reCNkYmRiMEyDsw7&#10;U4rUk/VTcPWlr4Ch/wCCwnwqmbjQfEf/AICx/wDxyp2/4LBfCuFcnQfEX/gLH/8AHKrlYXPue4hl&#10;/tBJlUsAuPbvXnP7QmnnU/g141mnhAe10e7eI4zk+Ux/DpXylN/wWI+F1xlINF8RI395raPH/oyv&#10;JP2k/wDgp5ovjrwTLo3hiLW7J7+1uLaZZIkAfeoUA4c8daaiwK//AATe/aL1BvHsfgi5tYwkSzzb&#10;2kJPVe341+sFvIJYUkAA3DPFfiX/AME3dBvB8ao/EV1azGGW2lj+ZTnO5a/bDT2DWMBAwCgwPwom&#10;EbvRlmik3UbqxHYWik3UbqAsBOKSSMSrtJ4pd1Mm3NGQjbT2NA9UytdXT2skKBcoWwT7Zr4a/wCC&#10;nXxCuNG+GmoWNoA0nmQEYcqeWr7tYRybBIAzL0Jr4a/4KW/Da7vPh1e+II0S5thLBH9nTJk+91xj&#10;GKdi7o/Or4Bfsa6/8epr+9vEv4reKRCXhXdhXJ55+le3+KP+CZes6LoKtorapKFckSqgDHjPrX1J&#10;/wAEw/FWkeMPDPi2G20+a1eya3ilW4QDJ/eDjBPpX3AtpDJGbcxjyccJ2osxcyPyx/4Jw/GTX/g3&#10;rVz8P/FUG2XVtRzHNeSkvtAOcD8a9z/bs/Zl1r4n+G4NX8Iz32pXt3frI1tb8BE2tlhg+uPzrF/b&#10;O+A48C+LtD+K3hdbbSdH8M28tzqFrCCJp+hBUYwTwepFfWH7PPjGP4kfBXwrrsYkUXtqswEwAfkd&#10;wCafKw5kfi14m/ZF+NXwl1CPV4tG1WaK2XefNkKjn5f61+k37Cf7QGqeONJXwxqVjHBe6NZQwzr5&#10;hZgwCqc5FfWeu+F9N8SafLb6rapeI4ClXGQRnIH518RfsU2dpa/tU/HPT7WAQQWdzIkK9FUCY4xU&#10;lH3bMsyXgeOPcuPw6VeXJUEjBxzWdpy3P9nESzbpsn5ye2a0Y8+WuTuOOTQA6iiigAooooAKo6pM&#10;1nbtcxrvdRgL61eqlf20lz8oYCPHINAGbqGq28dvaSXkot5HGY1P8R44ouNFtvE1iTfW0YZjjlQe&#10;B0r5K/b8+J2s/DXxV8GbXS9RksoNR1R4LkRnAkUNFwfbk19ZjxBY3EKQwXsUb7QclwB05oA+Wfjt&#10;/wAE6PB/xy1KC9udXu9PktXkcJaxABi5zg8+1eVJ/wAEh/CLExN4g1JY8Z3eWP8AGv0Et9WsVGBe&#10;Q7hgOd4596nbWLJl4vIR/wADFaKTsZy3PhTwL/wSx8E+AtZh1Ky8SahfTwvv8maMEE9MHmvrXwR4&#10;AtfDmk2+lf2fHHFbAstyYwGbJzg/nXYx3ulxtuW4gDdc7xTRqdqty7vfwmEjCrvHBp3JsWGZbpPK&#10;Qgp0JHarMcfkwhBzgYrPh1XTYQcXcIyc8OKhj1a3W5kd9RhaI/dXeOKQy3LqEOl2rS3cghjU5Jbt&#10;UkckGpRJLE4ZCNwI714t+1p8R7XwL8E9f16G9G61RDiBgX69hmpP2XvidH8RPB9vOJnkZbWFz5hG&#10;fmB9CfSk9xHtUbBW8snLdafJIUZeMg9aoIztq2cnbtq+Nsh6crUoY+iiikAV+Vn/AAVTdbX4labH&#10;Z6xNbao2mAw2sbYL/OMn8q/VOvza/bP8E23j39uv4d6VPFDPFNpEoaOTocKx/pWkRHyr8DP2S/i5&#10;8XPs1zqcOsWmiSBJIbiKQsGUnk8ntzX6o/s0/Am2+BnghtAk1W6uJXuWuM3X3uVUY69PlruvA/gt&#10;vC3gvQtP0tobFbVAsigkAqCeBxXRaleWs18kLLsn28TtgKOvU1bbYHlX7THx+0v4FeCZJtTntreS&#10;8trgWnnvt81kTIA/MV+PPij4uePP2jPi5LP4Ntprq/Nvj7Jaztjaucmu6/b5+Od58XPihD4P+0XN&#10;xD4f1WaBopQNjK20YTB5BwfSvs//AIJ0/AHwnZfDqx8VHw7bWuuSPLE900YEhXjj6c0aID41+Eeq&#10;fHL9nPVpPEGqeE7q+sYplu7h7qchYljJY+vGK/Vf9mf9oOD47fDzSdduI7eyvbyNpHtoXLBcHHpV&#10;74v/AAx0LxN4F1nRY7K3WfULOWBZX+6pZSMk9hk+lfM37KvhHU/hr8VLvwJHexNBp2ntIvkMTFyy&#10;ngkZ7+lTLVXKjZbn3UV8m4TByp5Jp91zGCOeaRl3qvI3bcVEbxFbynUsV4J7VmXdFyN965p1NXao&#10;44FLkUguLTWpd1RSTBWUEfepibVh2RRkU2SQRrkjI9qVnCxluoAzSsyB1FUbjVUt4w5RmBOOBU01&#10;4lvjfwMZz2FVysCxRWRfeKNMsVQzXcS7jgAuAaY3i7SlvEt/tsJdhuBDjH86VgNqis3+37FmUJcR&#10;yEnHysDirS3aPP5S/NxncOlICxRTGkCsB1+lPoAKKKKAKV1GWukwO1WmUbQGOKaqfMCxye1RX0Ms&#10;6qIn2EHJzWl+g7EjQ+XCwU55zXif7R/7Ouk/Hbw/CktxJaXenxytH9nQbnZgOD+K17cQTGV3ZPrU&#10;drCFaTOOevvRcLM/Ja3+A/x3+H2dJ8P+FdR1bTVywuZJCCSevArv/wBlH9hvUbXxxf8Ai3x0l7pe&#10;qNfR3sVvOoKsxLFlznoDiv0UvNQdNUNhAHRtofdjj868Y+PX7QOkfCH4mfDXwzqEN1Ld+KLt7aJ7&#10;dVKKy7MlySCB83YGq5hWZ71ptjDp9ssUChY1zgKMDrUP2wG6WKNVdGJDH0qzGylyyyKYiMAA1BZ2&#10;qW7OzsjMWyCD0qQM++8O2uqXkguLdDGuGBKg84qqNL0SJTJbW9vLKnAXYOvet1FYXcrtKpiZcBc9&#10;KrNa2OnxPIUTg54xmmI+S/29vg14m+K2l/DNvC2jSXcul66l7crbj7sY9favo34X29/pPhdf7WtD&#10;a3CsB8/UDaP61wfxu/aAsfgfdeG31QXV3B4h1BdOtEtFDGJ2/ibJGF+ma9f02C4vIY5J5lngdQxX&#10;Oe3FMDThmimG6Mgk8nFPqH93a4VE2huOKZcapZWsmyW6ijbGdrMAaye5omrFmiqdnq0F8srRHcsX&#10;Ugg5+lWoZBNGHAwD60h3HUUu2jbQFw3BTljgUskgSFn/AIVXd+lQXj+VbsxGQOwpsredpxUHa0kZ&#10;Az9KerC6PzR/4KTftQ3PhW61TwxZLH5ssEDqyykN99T0H0r44+F/7JHxF+Maz60bTUyLgrcwrGSw&#10;YSfMP516h/wU28I3ml/Hh5r6A3VitnGWljBKjgYGTiv1I/Zd8P6NY/B/wnPZWC20j6RaM7YwSfKU&#10;5/OnZhdH5Y/8O7/ib/0L+pflR/w7v+Jv/Qv6l+VftisjN3p/zf3qTuF0fiX/AMO7/ib/ANC/qX5V&#10;Utv+CefxSs43U+GNQdS27LAV+35V8fe5rOhFxY2ssl3L5ygk4Hp6c0hnln7KfhvWPBPwe8OeHtX0&#10;1rCaws0iIcYOQOhr1OaxSW8W6aUqqDafSmR6kFXzQGMcgwgHarNhaSQ27R3LiQs2RQBdjx5a4ORj&#10;g06mqoVQAMDtTqACiimlgvWgB1FN3exo3exoAdRUE90sClirHAzxUFxqsdvDFIUciQ4AA5H1oAvU&#10;U3zFAySAPrSGReOc0APoqGa6WHqrH6U/zR5e7tjOO9OwD6KrzXiwwiQqxBOMAc0TXiQ25lPIAzgd&#10;aLMCxRVa1vFuoRIFZARnDcGmR6kkmfkcc46UWYFyiqy3is2NrVN5g9DSAfRSA5GaWgAooooAKKKK&#10;ACiiigAooooAKKKKACiiigAooooAgvA5hOwbmz0qGaYQeSGwGNXG6VVEYnky4ztPGRTREjwj9sbw&#10;Xc+M/hWtvZxNNOLxJCqkDgK2TzX5OfsFn/hGv2sPDGl348i6m1VvKjbkkBW7iv3Mvo7XWJZdOuLZ&#10;ZUVdw3qCvT0/GvzI/ae/ZpvvgZ8UvD3xI8Poqpo6yXcsemQbHfoByB15oJP1DvbeKaMeYxVQc8Um&#10;nywSQn7O/mKD1r5L/Z2/bO0jxxpdlZaws1peC3DSNfzKGLZUYOTnPNfWOn3NncWpksnjkjz1iIIz&#10;+FPUR8Tf8FJ7C1/tL4PTXEjIV8UW7r6bsk19F/EL9pbwN8L9PZdb12Cwu440by5I3IwcYPA96+S/&#10;+Cu2sSWPgPwRc2++O6tdWEsTRnDBwhIIPrmvzt/4TT4kfGfVkt71db1IzLt8yYvKCFGQOfTFSaRP&#10;q3xt8V9d/aY/aQ8A3GmW1veaDoXiSOVrqA7SITNw2GwenNfqvp9vDbLG9nI004UDa3TGOa+GP2F/&#10;2S7/AMF2s+t6vcx3TzfZ7tIpYjvj4DFeR17V91+YtziKCI2j4/1uMDHpmgo1l3bRuGCeo96WkRSs&#10;YBbJxyfWloAKcvSm05elBMhaKKKCCC6xIvl9W64qOSaPTrWWadtkUa7mYjOBU3l4m8wkYxivDv2u&#10;PHlz4F+G+o3Ns8yMbOZ90LEEYFPzAx/i/wDtpeCPhfPcQz69aQSRFRtmifuB6D3rzjwr/wAFMPhz&#10;ql0Y9Q8U6bBH5gXKxSdM8n7tflDax+Lv2ofiNPawXl8Y50D/AL4vIPlUD+lfRC/8E0vEdn4fa4XW&#10;FSZ4d4/csGB25/OqjuF33P1u+HvjXw98RbCDxL4b1Eanb3ikpIqkIyg7SQCPUVv+MtWi0fw/eXEj&#10;BCibskZxX5Sfsf8AxO8X/ss/Fu/8N+Nb3UtU8Nx2y2tkskjLAkrtuJAY4B+btX3v+1Bp2va98G9e&#10;uvDt/Ol1Jp+6JbZiX3EZAGO/NXbUBviLVvh38aNNs9IvtXAvrFvMkjhjIYMfUkc9K7Xwb8L9C8G2&#10;4vtDZ7iSJiV8wDqQAe3pX4p3Xhf9oDw7qtxe2Wo+I0eRvnMfm7iB6kV9xfsAftJeI9e1qx8FeMG1&#10;SXV7q4lkVtQlJygRccMScZzTaEfofC0k1ojsoEpUHA6ZpbSSeSHM6BHz0HpWZc6w6XQhjgkAV9u4&#10;dCM1tFuox+NQxoSiiiszUKKKKACjrkUU2R/LjZ8btoJwO9AHHfEn4t+D/g74fudY8XavHpOl24Uy&#10;zSozhdzYH3Qepr8/fH37Ufwt+HPxC03xL4W8UQXtvrV/9pu5JI5NqorLgjjphjX2h+0Z8I4f2hvg&#10;/rPhkrDZXN60arNcx7sBHDelfijqH7Puv+KviV4o8GWfmXY8PXZsxLHCzoCc4IA6DimZH6paN/wU&#10;l+Ec7Jc3vjLT4rXGDJ5Mv3vT7taM/wDwUW+AMREkXxDsmfqQYZcZ/wC+K/Ozw5/wT58S6j4fWxur&#10;g2xLl/Nlt2H4dKYP+CfuvFjF5IO07d4tWwffpSuwP0Huv+ClvweC7bLxrp80np5MvT/vmvDvip/w&#10;VMjsbdxoV1pV+uw43RuOc8dq+Xbz/gnr4pgYvA0iHp8ls3+FVoP+CfPjC8bbLPKVPHz2z0Cueh/s&#10;zftL+B7746eI/HHjHXYdJutUtsyJ5chjDb1OB8voDX3Tr3/BSr4Hae6JYePNPmXbz+4lPP8A3zX5&#10;tw/8E+PFizSxwyyQsoIMi2zDI/Kk0b/gnX4naJjcXG9tx5a2Y0GqPv8A8cf8FDfg54m8J3kFn42s&#10;ZbpraQGNYZRyVOByvrXzL+w/+0Za6x+05pOjrfRy6TItw/nEPnPlORxj1rxe1/4J4+LLa6u2W4kM&#10;fICi2bpXWfCz9j/xd8Mdeg8TWM1xBdW+5F8mFkfkFTggD1oGfs1dyLetYzwndExDKw4yKuXAaeQw&#10;kfLwc965P4b2t7H8N9Ha9keW7FihYvksG285z3rptHd20+OSXLSEnJbr1NAF7btUD2xRUUNwJt3G&#10;MHFS0Gb3CsHxfoI8QaeluVLDduOMehH9a3q8O/au8Wav4P8ABVheaPPdQS/bFV2tWKsV2sSCQRxw&#10;KBHe+B/Ddr8PbF7CLKQSOZSXxnJ+laeqWdt51vOZW/ePuHoe9eJ/s5ftDeHPHvg25vNY1q1hnjuW&#10;iH265UtgD3PSvUtS+Ing68jiMfibSwsJ3YFyvQdhzVagdNfX5hvPKmAW1xkv3/zmrMssa2vytkyL&#10;8mR144rlrf4peCtQh3ya9pY7EPcJn+dQR/FPwfqExWPxFpiLbNgj7SuMfnRqBxP7Rnwx1Hx78L57&#10;TT7V7jUBKsvlowU4U5JyT6CvC/2Gf2iW1ibxH4Z8Rvb2epWOqHToIFBZm24XkjjOfevd/ir+0p4T&#10;8BaDd341S11CPb5YiguVJyRjPX3r8kvgD4i1q+/bK0W60e+uE0XUvEwnuIYGOwhpwcPjg8GpF1P3&#10;Yjm3U9l3VBDGRjmrIGaaHa5Se13NnB61bXpS0UAFFFFIDKn1G102cQXUvlvcsRGME7vy+tEkMGlt&#10;9q3klvk+bkf54qtq15paTJNqUkFsICSr3BA47kE1iWfxS8MeIPEc2hW+pWdzLFGJSVmVhjjtn3qg&#10;OJ/bI2Tfsw+P2mOyM6axJHpkV+Mnw7/YT+MnxK8H2HiXwn4UbU9CvlZra4a7ij3qCVPBbjkEciv3&#10;U+K/hKD4jfDzWPDBmhWPUrfyd0vzJjI6j04rK+CXwtf4R/DrSPDMV5C9vYqyoIAVTly3A/GqTsxH&#10;4yt/wTp/aRi4j8Agj/r9g/8Ai6ib/gnD+0hdHE3gLav+zewf/F1+8DXwRgoUvx1FEgedMqxj781V&#10;31CyPwcX/gm38d1kFnc+C3jRvmyLuDP/AKHX0f8AAz/glveWN1b3vi3TtRsHjaGQ7biNhkEluhr9&#10;RbqZLGNpZIvtcg6MoycdMZqWznfUIW+VoV29Gp30A8/+D/wd8PfCzT4bPTJJJGjyQJgCecZ5x7V6&#10;NYXFzM0wnjCKpwuO4pbO0ihPJR5PUdcVJbziZnAjKbTjnvUMpE1FFFZmgUUUUAFKvWkqvqCSSWrr&#10;ExRzjBHXrTW4PYxrF21TUbozfKLWT5dvfnvVHx1b6JdaK8utXBgtSQCQpIz24xWxNaeQ0DRMEPBm&#10;I43euf8A69fnv/wUl+I3jHwa15Nod7qUOlKsPy2kjCPcSc9D1rVGI/4c/GPwp+zb8TriyGpxwWPi&#10;HUV8yS4RidqueVwPRzX11D+118LX6+KYB/2xk/8Aia/Ejwr4F8d/HrzdVhvdQnuNLYOgbc7BmyeD&#10;zg/LXRzfAz4wx8K2tcf3YpKppCP1J/aJ/aA+Gvjn4UeIdLg8RxTNcWzR7VifJz+FcX+y7+1F4C8M&#10;eG9P8NN4ggT+z7QJtaJywxjrgV+eGn/BH4uXEUkFyNakR+CHikwao6H+z58UdF8QXs0Vvq0QdCoZ&#10;YnHUj2o0sB+qXxy/b38D/D/wrqF1pOv2VzqEcavFDLDJhssBzxXhH/BObxNq3xI+NvxM8VyW8Yg1&#10;dhdrJDwpV3DAgHnHNfK/hD9jP4h+PPl1/U7shmK7b2Jz8oGR1HSv1e/Zp+CemfBnwHpUNta2dvfy&#10;WEME0tvEI2dgi5J45555rnNz2PVbaRtOkjgBZzjAz71atFZLWFXGGCAH8qz7SyurWYPNdGVBnKkn&#10;BrVByM0ALRRRQAUUUUAFVdSjkks3WJdznoKtVQmtZ5NQSVJisIXBTPBoA/OX/gsRfpo/hv4YXc7e&#10;XcW89y8Y/wBoeV6V+fFj+1t4nh1FZXjgEYXbwz5/nX6Zf8FPPB7+MfEXwcsnsvt9s2qSrKrR712l&#10;ogcjng1794V/Y9+E+maLEb34feHbmTuW0yEnn6rQB+LsH7YHiK1klaNIH8w5+YvU/wDw2b4n/wCe&#10;Nt/30/8AjX7dR/snfBuZc/8ACtPDY+ulw/8AxNP/AOGS/g5/0Tfw1/4K4f8A4mtVLQzlufiD/wAN&#10;neJ/+eNt/wB9PUU37ZHiedQDDbjBzwz1+4f/AAyX8HP+ib+Gv/BZD/8AE0yT9kf4OsoA+HHhof8A&#10;cLh/+Jp8wrI/Dn/hr7xL/cg/76ej/hr7xL/cg/76ev3B/wCGRPg//wBE58N/+CuH/wCJo/4ZE+D/&#10;AP0Tnw3/AOCuH/4mnzD0Pwi8aftIa1458O3WjX4iS1uAAxjLE/rX2x/wTL+MVlbzavpsl4uY/ssK&#10;KQxJ4celfoHJ+yT8H41Lf8K48Nn2Glw//E1D8M/gH4E8Haxqtxpvg3SdO3SKwMFlGmcZx0UdKzlu&#10;I9fXUrdsKsgL4zjFMtXujI2+MKhPB9qpWt1FJq/kC1KfJndjitK4heaWIxS7VQ/MoPWkBaoooqQG&#10;t8yke1fnB+1p4s074N/tveAvGd/crbaRp+lS+fczgsqFlZRkAEnlvSv0gFeGftVfAPw/8ZPhvrNl&#10;Lpenvr00UcdvfT26vJGBIp4OM44PSrixF7wZ8fvAfxR8M2epWWvxT7o/OPko4X9RXgv7a/7W3hXw&#10;F8Fdc0/RdYtrjxQwiktrKVHBdfNQE5x6Bu9fnz49+HHxt+DOtXej+Gpdfl0+3PlL/Z6SCPaBngcc&#10;Vyem/CH4q/FLUE1LxFp2tXca5hMN5DJJuA5B5J7mtbIDZ/Zd+HfiD4/fHTS/Ecmns9vbaxa3d20L&#10;qFRWkBJwTk8A1+6Gk6TpXg/QY7AStHCuDkjnOB6CvDf2Rf2cdK+EXg20vprKxivdStYGwluEeN1y&#10;eeBzk1k/tnad43PhW5bwpqF9a3O+MKbNnBxnn7ppPUNjW/aG+OnhT4W/DDxUJdYji1G5sLg2scqO&#10;d7rG2ACBxyRXD/sA2Y8ceHdN8e3O4XWpWUitsPyfeXpnntXxNqf7Ofxc+ME8Z1zXNVNtakhorxZG&#10;Dq33hzn05r9Df2L/AIY6h8MfAOk6FPIyx2tvIoXaVUZYHoaUgPpFrUx3cTDJHepLi3LMXUZNOhhe&#10;Pl334PFRw3nmXUseDhRn2rLyGS2szTRksMEHFT1XtZkmRii7QDirFIAprqOp/h5p1RzcQv8AQ00A&#10;u5ZlwDxSso27e2MVDY5NupPJ5otJ/O8znO1sVQDbxpLa1LQqHKgk5+lfnJ+1R/wUS1LwnrH/AAjf&#10;hxNNv5Lm3+7Ijht+5hgH8BXY/wDBSL41eIfCnhF9N8K+Jbrw3qcN9GHuLa4MZKFQSvBzg5r8wPhd&#10;8MPGn7Q3jixlD3suZvs51CRGdUYc/eGfWtIrqI2fHv7UHiHx1qkkfiFI9MaJy4W2ZvvenBpNL8a+&#10;PdZZNY8M2n9p2Ef7syNMQA46jBYHvX6R/su/8E79E8GyXWo+NrfSfFH2uFAsV9ZrIUYE5Pzg8mvq&#10;iz/Zr+HGlw/Z9P8AB2iWdqeWhhso1Un1wFxRJoEfjV4d/aq+J3wjkFxqei2cMdwQVaZyQdv0J9a/&#10;Qv8AYr/bk034y6fb6Xq97Z22st5jtawxvkKDwc4/rXtHir9mf4c+OLWewTwpoYlt1aPc1lG20njP&#10;3eOlfn9+01+yn4j/AGZpZvGngy9+xrCY4vs+jxNGTuOTjaB6VgM/WazYyfvo/nil+ZW9R1Bq7XgP&#10;7JfxfX4jfD7S4biSSTULOwtkuPOk3P5hQbs85zn1r36mwCiiikAyiiig1CmNGW5AyRzT6gurxLJo&#10;gy58w447f5zQBJDcLI2xsCX0xX5n/wDBVDUrjwX46+GXiJkCvp9zdXMW/lTjyuuK/R77HOviTzxI&#10;Rb+XjZzjNfnV/wAFKNAvfjN8V/hV4bsoZFi+33NtPIVLIAfLGSB24oA+fbX/AIKveOdEhW0sdH0m&#10;5t0yVkkDgnue1Tf8PdPiJ/0AtF/8f/wr6w8Gf8Ez9CsvD1vDeRaLNcKTueSyG488dVrc/wCHbPhj&#10;/n10L/wCX/4mt01Yye58Zf8AD3T4if8AQB0X/wAf/wAKav8AwVZ8b6xdKl7pOk28ZGCVDngc+lfZ&#10;/wDw7Z8M/wDProX/AIBL/wDE1asf+CcfhO3YGTT9BkOf+fJP/iad0LU/N34sftxa58StS0L7XbWK&#10;xaXfLdo8St1GPXtxX6s/sR/HJvjV8FZdbneHzkvmtwIQwXCoh79+a8r8Sf8ABNXw9KtxLBZ6IvmB&#10;sBbJeOPZa9w/ZS+An/CkvAcuhbrfyzdvNthj2Lyqjpgf3aTsB6p4+8TP4V8C6tqse0zW9lLOgcEq&#10;SqEjPtX4nftHftf+JfEnxZmleK3iiEKD9yWXoT2zX7j6vp9nqWny2F7BHNBNGYmjkAKkEYIweor8&#10;+P2nf+CdkHxH+Ij6roDafo9oYUTyobUdicngd6xYzW/4J6ftUX/xUh1PTb5bVPKmt7ceUrZO7cDy&#10;e/Ffe9tdFdQa0GNirketeB/s9/suaN8EvDl19ltNP+2yxxt5trbhGDqD82cA5ya930GPFnG83Nzg&#10;7mb7x+tIDVooooAawBQhuBWX51rrEz2wlJeE8heMdq0Z5fJhZ9pfHYd6oXViGsriS1UW1xLGSWUY&#10;Occc/WrjsB4t+1H8B7D4y/DXVvDSLNNe3YjASJgrkB1Y4Y47D1rC/ZV+JXiHWLfUPBlzZW8cHhIR&#10;aYCo+fbGNnzHoThe1fEv7cnxw+Jnwp+KE2laV4m1i1/0dJVkguXRRnHuK+SNF/aG+KPhnUL680Tx&#10;ZrENzfy+deyW1zIpkYnktgg5z61dib6n9ESzKvepBcp/eFfz43X7YXxuiXI8ZeIv/AqX/wCKqj/w&#10;2Z8bg2P+Ez8Qf+Bkv/xVPlGf0PrMp5BrxX9qD4pa38K/hnr2s6dawTC0tGn/AH3TjPp9K/FSH9sj&#10;43N/zOXiL/wMl/8AiqztU/aK+LXjzwbqum6/4u1zUILhTE0d1cysGTHIIJ5FZyXKXF3P27/Zz+Jn&#10;iD4l/Cjw3r13ZQob62WU+UMLyOwNezXFtG2HkYjArwr9hvyYv2W/h/E8iPcLpkQc5G7O0da9uS6K&#10;SCGRGk3c7j0qCy9Hjy12nK44p9NX7owMD0p1ABUb/eqSo3+9QA2iiigCC8luYoyYIw5x39a8C+GP&#10;7SC+JvjV408H6pJbQDRtgVURt+W9TjFe+yM32qNASFPUdq/G/wCP3xyb9nv9q7x9qpiuplvrpI9t&#10;q4UnagPPI9aAP2GurG11Cxf963lN1YcVHY29oyrHbzNIYRgg9q/NnRv+CwnhjR2it7rwlrVyvUqG&#10;Qg8Y7tV2P/gsl4Jja78vwZrEDSZwf3Y/9mqo7gfphFJ5qZqpHCYWmlkyBksPpX5n6Z/wV98PLbeY&#10;/hvWtuTxvX/4qr2l/wDBYbwre299bt4W1lncbUZnQ4zn/aq+VrYD7L1j9pLwx4c+JF74a1jVYLRY&#10;YlZR5bltzAEAkDHevSLe3tpja6hBIz20i+ar9iCMg4+hr8Jfjx+1HcfFL4sSaxo0OoaSs01vlmfq&#10;qhQQSD3xX7VfB3xlZ+N/hjpQtbhJJ4rGCKQhwx3eWuc4707WA7rVJJ5reFrJBKd43dsDueakm1Jb&#10;a7hhchdy7jxXN+MPFn/Cv/CYu5YJLthuGI+GzgnPP0r8pPih/wAFMLxfGRNtba3bRW++JkW4AyQ7&#10;DP3vapsB+xe7zFVl5HUU5WP8XB9K+Sf2OP2pB8YdJjM0V4WNsj7rmTceWx6mvrZhuXjgmswDyxnP&#10;vmnVXBdXAJJGasUAFFFFABRRRQAUUUUAFFFFABRRRQAUUUUAFFFFAEcsiwpuY4FQXUkkaBo8bQMk&#10;1Zk2lTuxj3rNuJXS4jQglGbBz0p9CJDoWhT/AExzhn+XPasfxV4Y07xppNxpGsKXhukMZVDglT7j&#10;pXjf7b3jy/8Ahv8ACO11TS2njlOpRRH7NIUO0q2eQenFYv7L/wC05oPjvw7fT6zq9lZ3EEqoi3l8&#10;pfocnk5ouQcn4o/4J4+EbzxM+oWWn3e0zq4YXZHAOem6vqXQ/B0fgXwzLZaCreYSGUStu54B5PtV&#10;f/hcXg3/AKGbSP8AwNj/AMaP+FxeDf8AoZtI/wDA2P8Axp6jOC+Pv7NeiftC6Hodp4ntZbhrKYXB&#10;WKYph8YPQjPWpvhn+yj4K+G0cLadazRyxsSN8xYcgj1967WT4xeDGUr/AMJRpC5GN322Pj361wfx&#10;S+PHhTwR4NvNVtvF+mX8kJXEUV+mWywBxz70mXE9W3Wfh8LDbHDyfKB156Crc7NJpgM4wxbnH1r5&#10;T/Yz/aat/jvrnjZJYg66XdLHC0lx5u7JONvXFfV1vfPdXHkvasseM7mHFIofp95FexsIW3bPlPGM&#10;Gre0+lcN47+KHh34c31pZatqOn6QLwZ826uEhwM4J5IyPeuch+PXgFrwpbePtCvnOAI49Tib9A1A&#10;HqlveRXWfLbPO3pjmrOMVWWGGa2DwsqKw3B0xj65qWFdkYBff/tetBMiSiiiggzr+73N9mhO644b&#10;bjjH1rx79q7wXN4s+EOtKsRkki06YYDAclfrzXtM1ukpypVJf7w+9j61meItJgv7VPttwiWMYPnp&#10;Njy3XuGz2p9Bn5Uf8E09E0bR/jjH4cuPMXWbeyleSFgcKpBI5xjofWv1kvNOguLfDrwiEDHpivh3&#10;xp4g8D/Af9ojUPiBpg0VLZ4UtRHbNHCnzIq53DjrX1No/wAffBerWdlLJ4j0eA3Mavsa9jzyAcdf&#10;emtxHhn7an7L7/FTwDa3fh2ya41e1vo71/3wQBYxnPJAONvStD9hr40az8XfhXrV5ePDLPpepSab&#10;hU2geWqDBHfr1r22/wDi74IvIb6w/wCEo0YfuGUf6bH3U9s+9fH37Pvjfwp8FfHQ8KweI9L+xatq&#10;Ml7IyXUcaZc45XPP3etabiPuaPT7aWx825jUSTLhsAYz+FfAOvaLZ+B/+CkXgZbDMdi2iyPJnn5j&#10;I4H8q+wfGH7RXgPwvYs7+JtDkGCFVr+Icgdua/Pzwv8AFD/heX7cXhPXdMgL2kGny2xkt5PNXIZj&#10;94f73SmrgfqcupQLawSbv9cAVODzU9u0jxgyYqnpMaDR7USqrPFEMhhyDj9KuWtwt1BvUADOOOaz&#10;ZSJKKKKg0CiiigAooooAp3EM0l8mFHk7fmNeDfBn9npvh38RPiH4kNkYptcuVuIWaQMHYbscZ46j&#10;rivoiimYmJaabNqmlCHVI1WXdkhMDjt0rS8jyYlSJFIUY5AqzRQMghRj/rEX8hUvlp/dX8qdRRcC&#10;FbeNZHbauSPSq1nYr5Z86MBs8YHarrdaSkadCnZ2pjuJt6KIzwpwOlRy6XHJNsKDye5960KKBlKM&#10;XUbCJVAgBAHTOKuRlkk2jHl449aWigBI4UiyUz8xyakpFpaDN7hXkf7SiyN4CcRAFt564/ut6165&#10;XiH7VXg/VfGfguwstKubm1lF4rO1sCSV2sCCB25FAj+fki8XULyxuftCCSd22xZ9T6VGupXWmXCx&#10;Wr3h+bDb1bpX7vfBH9lPwf4V8Oyyav4W0nWLvzi2+702MucjpyucV6Tp/wADfhte3Eol+Gvh2ELy&#10;HbSoef8Ax2mGh/PbLda7cXS7EuBaEc9c5pNFbUdPh1VQLsSzKdv3utf0Ky/s6/Dc3wux4O8PRwAY&#10;MY06HHTHpR/wzz8NpJPNj8GeHn2ncVXToTn26UWA/Bn4c/BXx78Uo7ezFnJNp8uWXdIqsSD7sO9f&#10;p9+wx+wvD8JbVtV8W6dLZ6st1Hd2JW4DqcBSCQGI6jvX2RpXwr8HaXCrWHhXSdPK9Ps9lGhH0wK3&#10;NHuGuFkR7U24hbamRgY7YosBqdKKKKLgFFFFABSE4BJ6UtR3HEEn+6f5UgPzl/4KkftBS+Fbfw7p&#10;Wg3SMbiO7gu1ZDkEFeAcfXpXwR8F9Q+K/hfUF8deFbSG4t7yM24knK4KhgWO0nPVa634p3OqfGL9&#10;tS68L6jc3EtjD4ouLOOOd2lQKZW4CnjHy9K/X74Rfs/eEfAnw/sNBudI0u4eAucyWaAnLE9Me9Ab&#10;ny98Ff8AgoF4XsPC96nxU1pNL1S3ZUiSO0kI2hcHlFI6+tcV4p/4KhW8Pju8tfD+tWs/hJfL+yzt&#10;aPuOQu7OVz13dRXr/wC2R+yv4Vtfg34u8Q2VlplvJaWbyjybNAclh3xx1r87/wBhX9nW1/aA8eat&#10;pst8sKWdh9qx5PmA4kAxjt9auIvI/W39nX9pvw18XNHa5g1RbibzmjGImQZCqT1A9a85/aR/4KAe&#10;EPhbfXWi2WvRprFvI0UkL2sjYbaCBnbjv6186ftGfAzxN8APDdzrPhDUtSgis7dJDb6XG0CuxbaS&#10;dnfGK8d+Cf7Hfin9oTVpPEnie81WJr9UnDX1s8uCeCdzdTxWqS3A9CuP+Conjy1ZhZ3FjJa5+8bQ&#10;k5/KvZ/g3/wU88P+JLyHT/FGvQQXczRQhFspB8zEgjIX6VN4f/4Jo6doEiSTanHfqOSslipB4x+l&#10;cd8ZP+CbKJol1q2h3r2t7awy3Ea2Vhhy4XK4I5zkcUaAfoZ8PPFWkeOtFj1rSbj7TbyEoJMEdMZ4&#10;IBrqEk35Hoa/M3/gnr4+8VeDfivbfCrxJNqbTxWs14f7QldSRuUD5GP64r9LLWMxtJliwJ4rNopF&#10;iiiiszQKKKKAClXrSUyaNpYygYofUU0D2KMEMrPdx3QxFJ8q46kdK88+M3wL0H4qeCZtB1CF5oHd&#10;ZCqybTkHI5zXo0tuLmSHZdf6k5cA5z9a+NP2/wD4jeJ/hn4fn1zSLzUYLNJIIy1pM8actg8g4+ta&#10;GRp/sP8AwH1b4N6l42g12xFrb3F3EdN+dX3Ipfrgn1XrX19FGWkPmRpsxx8orwT4d/tQ/D+68L6O&#10;9z4j0JLk28fnvJqMW5W2jJYk9frXaf8ADS/wz/6Hnw5/4M4f/iqe4HpM0aiNvKjQyY4+UVVuoZZL&#10;eLZEhl3DfwK4D/hpf4Z/9Dz4c/8ABnD/APFUyX9pr4aRxsy+N/DrkAkAapDz/wCPUrWA6nxJqFrp&#10;Wqwz3ZWK0VMuwXp29PWtBDaazb201m5kiGHB5HHUHmvhf9sn9sfRfEPwA8Xad4a1O0t9emgRbW40&#10;+/U3CsJF+5tOegPTtX0B+xx8TLfx18FfC1m92l3q1potsbuTzw8zP5Shi/JOSeue9ZGp77uN0wA5&#10;g7noc1ZVdqgDoKy7ON59LKq7I5P3h161pQqUiRWO4gYJoAfRRRQAUUUUAFV75pVtmMABl7ZqxWbe&#10;XH2e+RpG2W+3lmOFB56mgDmPFngLS/iFcaRLqKNJcaZJ5i7TgKxIz9eVrqtWMiWZEJXeMcEgcVR8&#10;QarDo+ntqCmMQRqZXcEBSAM5J9PevzK/bE/bsuo/EFza+DtQluR5ceP7J1HPY5xsP50AfoX4g+O3&#10;hDwhGY9W1MW8kQIkHlscFeD0HrXnuoft5fBzS5hFceJ9khYIF+zSnk9OiV+LWo+NPi78ZLyeXT28&#10;TTKrsJFhkmkGXOecVteG/wBlv4n+LkMl7B4kikVTJ+8tpSeD71soqxm9z96vDvxG0HxRb282n3om&#10;jnVXjbaVyCMjqPSujaQMuVdT9DX89ng2+/aDtdZmg0i/8b3VrptwYJPsz3BVdvAB9PpX1r8A/wBr&#10;zxr4J1uLR/GsOsiUKsLPq926EszggnceuD+VLlEfq1Bc/aAShyFODxTY71ZpniU5dOoxWbp+s2uq&#10;aGl3p8sdwrIrH7OwPJAJGR35q3HMlvbxStGEeTgk8H8TSAtmYiQR5+bGcUkJmZpBKAF7YpUVJpBI&#10;rBsccc1NUsCJbdFl8wD5sYqppsM8ck5mXaC3y/StCilcAooopAFZVzDA2twO+fNCnaO3Q1q1wvxG&#10;+J2lfDuGS5v2tlaNA486UJwTjqfrVxA6q8jS43IkaN135UdKrWtpFY27C0jTyt2SSB1718DfEz/g&#10;rBo3w81/ULGDw1Hq/ltsDW98vPGc15+v/BZiKTRZfL+HV0fnxuW7HHSrs9gP07W3a6kRrvC+WwMW&#10;0gc/hUk949vdYnCi3x1IB5r8ppP+CuDC6t5n8LXUaM4Yo18MKM9OtWvEX/BXqCaz/deEpnbI+7fD&#10;NPlA/TrxhrkHhfSpNUuGSHSreJprqXbnaijJIAGemelc94D+LGg+Pts3hu7+12roWRvLZcgEA/eH&#10;rX5lfE7/AIKeH4heANT0u30Ga0M9lJCdt7n7yY5HfFfVn/BOaWXxB8IPDuryoyNPayHkZ/iHepkr&#10;IR9kwyy+WfNADdsUkFrtneU9W4NSuo8xRTpGEaioGMtrVLVSqZxnPNTUUUmAVHMw27c8sMCpKhmj&#10;LshHY01uBE0y2NsPMO3nHrVKzWSztbuaYYU5cHrxjNaN3bi4j2n19M0fu5IjExUgjbg96oD8b/8A&#10;gqN/aN94s1e4C501r6HY3qREM19Jf8Ek9Kgvfgxqd7GgYxaxIMnt+7jPf61v/wDBR79nOf4h/DWO&#10;fRoJHvH1CORxZ22+QKF5PAzjivO/+CavjrQ/BngLUvB13rlnpupXWryFYprlY5eUQZCk5PIrTdCP&#10;0Wukhhk3znarH5cev4Vadpo7gbQPI25J75rJtV+x2EUqy/2rGRw4O4fUGohdHWLOS8kuP7PhQ7Du&#10;bA+pP41mMuaXotppt/eXdtu826fdJuPGck8fnXOfF6x0PUPClxD4lcx6TuBLJnO7Bx05rwX9tX9r&#10;62/Ze0XwvcW9p/bx1FpEb7PchCuzZyeefvV8B/Gb/goN4g+OVi+k6PpmqaO0zIf3V2T0ODwD3zUX&#10;A+tP+CcYjv8A4pfG6KNi2mWettHYnPJiDHbnv0x1r7+r4x/4J2fBXUPh14c1XXL66uZpvEEVveuZ&#10;4ypLMu48nr1619nUMOgUUUUgGUUUUGoVT1S3W48k9WjJI7elXKqG+YyMotiwBxnFAFi0kkkj/eY3&#10;e1cHrHwd0LVPEFvrl1FIb60mNxAwc43E56V3K3DqeIWHtipVl8zhkx9aAKtttulBkP7zuBwKm+yx&#10;f5NQmRpL6S3WAxqFyJgOD7VixeHblb7zjrDsu7Pl7jj6da0Rm9zofscfvTWs4l+Y5496aJUgj2ST&#10;KD/eLYrk9c8beG/CYMer+LNOsJGG9VvLtIzjOMgE9M0COlutQTSbS7vLpxHZ28bSM/XCgZJx9BXK&#10;eCfitovxN02TVfDN39t0+KVoHkKFcSAAkYYDsRXx5+2x+1touh+E4rDw34os72Wd5YJP7O1JSSpT&#10;uFbpz3rpP+CWU1zqfwIuri5kkuA+sTEtIS3WOM9TVWF5H2g1rFqEcTy5LKM8cVEI7qG5KRIPs+OC&#10;cZzU1ndNLJNGYDEsZwDjAb6VbrN7jMjQ7e6hkuTcqFDMCvTkc1oraotw0wzuIwfSpqKVwCiiikAV&#10;i6zqFxDNAlnhmLgSZHataeQxRMyqWI7CoGWJohK6qrY3HIGfWriB8ff8FB/2bbX4ifDXXfE2i2j3&#10;HjVYoYrYGXamA6g8E46Zqh8GP+Cc/wAK/wDhB9IvNR0+8XWruxhkvwLpsecVBfGDjG7PSvVvjN+0&#10;p4a8Aa5Jo+tjTmXy1do7y5RQRwRkGvHPEv8AwUO0LT9W0PTNE020vFuJhCfsN6pC8gDIX9K01sI7&#10;+T/gnj8HpZjD9hvDIOcfaX/xqlN/wTi+EEcwU6fdgseP9Jb/ABr3j4UePh4+8P2motZ/ZpJgxIZs&#10;kYJHX8K19Q1O2idry8vI7KK1yzea4VSBySSe1LXYD57T/gnP8ILeMF7G9A6f8fT/AONNvP8AgnD8&#10;J3tZI4tPvDuHe5b/ABr0DxR+1V4E8N3z203iHRWdSAVbUIwRnvjNdT4O+NvgvxZHutPFekTSF9ix&#10;xX0bknAPAB96iRcS38MfhDovwx8NWWkaXHJHb20QjRXcsQB712MkjLfRp/DtrNmVpNt1b3hnglOR&#10;sbIx7HNacswWEzLF5jrwAOTUFlqimQyGSJWK7SRkg9qfQAVG/wB6pKjf71ADaKKKAKWpzNZ273C8&#10;CNc56/pX4tftAfBDxj+0t+1F45sNAsVvY9PukmkzIsfDIBnLEZ6V+100KSjMjDy/4lbofrmvCPh3&#10;4N8Nt8aPGV1pl1p51GQobmK3CGQDtuxz+dAHwzp//BMPV9StRdvoTm9T5QftiAdP96lvP+CWmsXz&#10;Q+doMhKddt8n/wAVX6osq2N4h3iKAL83O1c+9XFaNd0hlUrJyDnj8KpOzA/K4f8ABLzUceUNCkx1&#10;/wCPxP8A4qlm/wCCXM+nxiWLQpFmIyf9MU8j/gVfqa0ImXckvH94f41XsXWZpw7hxGcHcc461pzA&#10;flxD/wAE09fnt1kGhMfQ/bE6j/gdfXH7GPwO8UfB/Q9XtfE9n9ld7pXtgsyvmMLjJwT+te+w+NtH&#10;fxJcaCt7aC7gjEjQiVdwBx1XOR1q3okM+bhppHZS+V3Zxj2z2pAR+JtBj8TafcWlypaAo2zacEkg&#10;j+tfl/4//wCCZ+u+LvFT3On6JJLpzl/NY3iKSSxYfxA+lfqzvC5U8ADqehqKyCRqyrtUkk4Hepvo&#10;B81/sqfspW3wV0uNLmyktZxbrGVM4cZDZxwa+nG3AYUU+ioAQZwM9aWiigAooooAKKKKACiiigAo&#10;oooAKKKKACiiigAooooAgvFdoCE+9mop493lg8tjj61aYhV54FQRx/MzE98800RI+W/+Cid1FYfA&#10;O3a46f2pEOPXa9fjD4SuvHsbXsmiMFgExJVowT7dQa/b39sj4c6h8UvAMGkWNrcXRF/FKVt0LnaA&#10;cnGOnNUfgD+y7oHge3Z7yzillMiuIrm2X5uDkYIpkn46/wBufFn/ADbL/wDE0f258Wf82y//ABNf&#10;0A/8K68Lf9C7pf8A4CJ/hR/wrrwt/wBC7pf/AICJ/hQLlP5/G1z4q7T5nKY5/cDp/wB81m+LtX1+&#10;+8DXVtcWtw8jkfKtuf7w9q/oVPw58KsMHw5peP8Ar0j/AMKgl+HPhUEp/wAItpLoef8Ajyjx/KkX&#10;E/Ez9g/4sal8GPiBpemNFd2kPiDUbVJR9kZgw3AHJKnHX2r9ybXUpNY0aK5sDtZxwXGPrxXOX/wr&#10;8ItdWN0mhaXbT2zh4tlpGp3A5GCBnrXURs20QpEIVHQKMY/CkWfmb/wVI8L+LNXvtGkugLizjspd&#10;wjAJK5bI4Ffn/wDBHwxdz/EB47OxuI/LCkeZEwGNw9a/og8QeDNM8UhTqNnb3WxSoE0Svwe3IrJ0&#10;34O+FdOm86LQ9NjkxjclrGD+YFAGj4P+1r4ZtvtzBgI1GBjpgeldDCytCpQYXHGadGoWPaECqOAo&#10;GBj6UvAGAMD0oJkLRRmjNBBk+IpJ7WxMto22fIGTzx3r5x/bY+JninwD8N4ZtEufJW4spWu/3atu&#10;wo9Rx+GK+mL7Ma70j85uB5eM/jiud+IPgyz+IfgnVNFv7dFF5avAHaMM0e4YJXI4NVqB+ASeLvGP&#10;7SGoyeHLedLjcvnFZI1T7pznIHtWxP4M+Lek3lqk7RGO2wqbYlOADj0r7u/Zx/Y/vPg/+15fWo0m&#10;7uvCsdgdmqXFt+7dzGDjONuck199N4M8N3dnMiaNp0rqpXP2dCen060Reoa9j8KIdC+J8l5NdqU/&#10;eLwfLH/xNc0PhF8StavF8UIkRm08lQzAAjHPTHPWv3+0vwD4fjsUV9C08Ngg5tkz1+lR2/gLQrNW&#10;tl0OwMMjFmP2ZMD9K15idT8GG+BvxP8AiwsNvKsLeUd53KE68egr9Hf2A/2O5/hPb2uuatYxJqVv&#10;cyETJOT8pRR0zjrntX2lJ4P0TTVj+y6JYhs4JS3UHH4CtWSMWq+RbwLHGRk+WuBn8KV+w0Ot4w0l&#10;ymPlPH86fZwpZx+SoxznHWkZmhjj2JliOfUfWlih3SeaSQ2MbakZYopizRsxVWBYHBGe9PwcZxWZ&#10;oFFIjrJnad2ODinbTQAlFLtNG00AOopu4bsZ59KdQZhRSFgvU4o3UALRRRQA1utJTZJljOWYL25p&#10;wIxkdKdjToFFGPlz2oXDDI5FFgCikWRZGIVgSOoHal74osA5aWmI6tnDA+tPzSIYVBdLGyDzRkZ7&#10;VPmsHxh4osvCuizXd7cQ267SEMrhQWwSBz34oEYXj34ueHvhnotxqOqSvHbwgM2xSTycdK+K/i5/&#10;wU30G3N7Z+FNZmjvYXdcPag+oHUV8j/tWftl6740N14eGn/ZUuI9vmRytkANwcZrG/Z9/Yg8XfFC&#10;5h1jWNL1iy06+jSeK5Fs2yRWwdwJHIwc5zTA25v+ConxiW6Ns2thrU87VsYifb+DNdn8Ff8AgqB4&#10;0sdSvh421lo7R5V8gJYICUzz0T0r6h+H/wDwS38I6Lqdvq82s3c0qZBhnhjKnIxyCvvXiv7e/wCy&#10;3oFj47+DHhbTZPs0Gt6oNPubi2hRWRWYLu4HX60CPrX4X/tw+DviJoNmLLUJpL+UsdzwbRgMR6Yr&#10;6VtLx9Qt7O4gkV4pEV25GTkZr8xPi1/wTdvPgb4Lk1bwFrniHxFqtvIuyyjBO5ScscKOgr2H/gnz&#10;8eJfHek6xpfi28Gja1pt+thFY3VwRLIVAHCsc5zxgCnqB910UUVIwooooAKiuP8AUS/7p/lUtRzc&#10;wyAcnaf5UAfg3pd7dw/8FJGjLYjfxrMMY7ea1fuvJpsc19JK65BX15r8ePF/w/1Twx+3Z4e1LUtL&#10;m0+LUPFc01rLNDtE6+YTlSRyORyK/X7T5Xk1iUNkDZ07dqY7nhf7Z2rRWX7Nnj+zZtrzaewQde4r&#10;8/P+CMqXK/GfxcIyB/xJOen/AD2Wvs7/AIKCb9P+F+soJG8mTT3Z2zgD5h1r44/4I+xm2+OXjGe1&#10;JnSXRdmByAPOXninHck/QL4z31lr3xD0nwnqgMnh+/td11D03EFiPmHI5UdCK9Z8EeEdJ8L6BbW2&#10;jwiKyijxEu8nABJ6k5rwP9tbwjf2Pwd8Q6voYuLnXYII/s6W4PmEmVQQpHI4J6V4t+zF+2xHY+H7&#10;Dw343uLPQbzTYESVtRu9khYkkhtxHIFa/MD79tb6aS4EbNwfak1qWdXtI42AjkbbKOORwK8ek/a8&#10;+GC2hmHjTw8EGMyDUIsA/XdXzr8WP+Ciuk+G4dRGjz6TrBCy+T5V2GL4HG3B7+1IBrLa6T/wVV4G&#10;Iv8AhGOxzz5lfftvkru7NyPpX5i/sbnxX+0R+0dB8WNV8P3mlabNYSWYuPLZosqwI+cjrz0zX6dW&#10;+BGsYOdgAzSlsNbktFLtNG01kaiUUu00bTQAlKOtG01DdQm4hZAxQnHI601uJvQo2GnyQTXrPjbK&#10;TtwetfGv/BULxFp2n/s66jpTbjfG6gYBVJ6uK+1JrRmjiIkbdEM4H8R968B/aG/Zvtvjp5i313c2&#10;6sYz5MaBh8pznBBrVbmTPxytP2OviPa6dFdqlqLDUEEpVXBJQjP8jUX/AAx/4n/59F/77Nfu74M8&#10;K6U+kWmnyadasunRJCC0KktgY549q6j/AIRDQ/8AoD2P/gOv+FDkPU/n5/4ZA8T/APPmv/fZob9k&#10;HxOqEizXI/2zX9A//CH6H/0B7H/wHT/Cmv4N0NlK/wBj2IyMf8e6f4UuYep/PR4d/Zt8aat4ht9G&#10;iS3TXrgk25ZwAAASc9ugNff/APwT+8I+Pvhx4m1rTdSliV1ijt5doXBwwBwcV6L+054dn+BfxU0z&#10;4o6ZoQvtJ0O03TqYdtvlsp85A4PzetfTPwZ1vSfGHhPTPFVjaWa3mrWkd3NBbKv7veoYjI9Ccc1k&#10;aHoUsc9nprLCQJs5HQ9+avW5dreMyff2jd9az7dpLi+V3BUYI29ulatABRRRQAUUUUAFc94oby42&#10;e8+bSgo8xR1JzXQ1la1CL2NrWVdtu4+aQ9BQB8K/8FJv2hvFfwN8C+F4fDt6tppmuJcW7o0KOWjA&#10;jxywOOG+tfmR+zr8HdZ+MnxMj0/wvEoZ42kLXBwpAI3cn619yf8ABZC6l/sH4bWs0Hl2lvdXKxzE&#10;EBwPLGfToK9c/wCCYfwr0JvhHpnjuOSE3Lz3FvhUXGN3rjP60Ae7fA39k/wb8NfCOn40gQ6xcW0L&#10;38izyMHmC/MfvHHJPSvVY/DOkaXHdC2gKSrC3O4njGfWtia6mWSNI4i0bHG4A4A7EVX1KzNrb3dw&#10;haRjCw2/h/8AWq4mb3PhP9hXxna+IvGfxM0nUC0rjxJcQRgJgbQemRj0r0v9p79jfS/H1rJrGj6b&#10;H/akMv2p5JLhhwkZ6DOOoHavGv8AgnzHc6x8Svibcx2GIbfxTco8qqSBg9zX3R8QvE1j4W0XU7i/&#10;vIraKaCSJfOcKpJQ8cnrWnUk+a/+Cc/xduvHXw51+LV7kz3dlrM9iuIwoCxqgxwOe9fXt1FFfWp4&#10;J2qWX8q/PP8A4Jd2KXHh/wAWyQT+bFJ4mvH3KcjkIa/QtpjbxpFEvnHo3qPrUsZB4dWRbJxJ13nH&#10;5CtWq8csMMgh3qsrfMEyAT+FWKhgFFFFSAUUUUAIehx6cV+VX/BVj4neKPCfiy20e3vEjtrnTkcp&#10;sU5/eAjtntX6qkZUjpxivyt/4KrfB/Vdc8cWXiFIb2TR7PTlSe6VCYkJkGAzYwOTWkNxHi/wF/4J&#10;+eJPjZoll4lvbO1uYr+JZyxuTGTk4PAI9K+odD/4Jk6Bo+nm1vtAgJZt/wAt3Iew/wBr1r6d/Yzt&#10;7fTv2d/BPkBHP2BQSoGep64r3OPbcsJCAR09qu49T8+7r/glr4PvBE48Nw46nN5J0/76qxF/wSt8&#10;A/Z8HwxCZM/8/wBL/wDF197w3xaaSKZRCudsZPG76UNbrbzea8xVcY5PFK4H50av/wAEwfDumwyJ&#10;aeHoE8wHP+mSH6dWr7A/Zh+E0fwg+HOk6BFbrbJaRugjRywGWz1JNeuXU8cMYkkCmIDLO2MKPWoL&#10;PWtOu5PLt7qGRsZ2xsD/ACqXqhF1/wDWpUV9/q1P+0KRd3mAkEDPU9KlnXzIxjkZzxSGS0U2ORZB&#10;lWBHtTqQBSMdqk0tVLzf5kW1SVz8x7AUluBNHIXbrxUNxalpFZO3P41MzBI9y4NQw3Urk74ti561&#10;YEGrQQT6eY7tS6sCuBn0x2r8xvi5/wAE+/Fng3x5H4+8DWlnY/Yl892ecuS+WOdrE54xX6hXEa3S&#10;gEjaDkGsrxBrFnpYzqDRJYBcyvMQEA988Y+tNMD5D/ZP+O3jWbVNS8N+NrozLYQqkax26gbiSDyq&#10;jP519X3FhayaNLHdIW05zudATkk15V4y/aP+D/gmZ/s2u+Fv7RLbZYxcQrID23c5/OvO9L/b18LX&#10;GuQ2N5f6Lb2rglne7UAenVsUaCOW/bm/Yw8R/tE6T4Xj8HQ2yJYvNITczFcBtm3qf9k15n+zR/wT&#10;T1Dwd4tgk8f6daXaLG2Wt7lvUY4BFfcnhf8AaI8BeMltYtF8VaPqF18qywWl5G7RsegIUkjvXpGo&#10;Xi2MfnFV7Dcf8azsPpYydHt7Pwvp2m6PYIYre1iW2SPk4VQABk+wro6zNPuhcsXmiWPdyjEfe9xW&#10;nQwCiiikAyil2mjaaDUSkknjtl3Nnn05p200yaZY8BwvPTNAFFtW81sREg+4qZFu3wzMNp57dKj1&#10;TUE02zNx5ceAcZPAr45+P3/BQW0+FtzPZW0Om3VxGZozG1yFbchHGM9aBH2Lc3E1uxLTRrGB3YCv&#10;JfH37Tfw/wDhmskus3UymMFn8pS3Q4PT3r8qPi3/AMFFvF/xGkltNM0uaykZlb/Q7mTP3cY4PvXk&#10;3hn4Q/GX4zakbqWw8TXdrLJzgTSLhua2S0M33Ps/9oj/AIKg6Y11Pb+AdZnjdZVwJbLI27efvL61&#10;8b+Lfj54/wDjzrcMPiaZ7+5ZfKhaG2VQEBLAEquOtfSfwc/4Jr3niCZT4lt9W0tim4tNa4+YMAB8&#10;y+nNfeHwh/Y98L/Avwtcw20EfiC4M3nh7y2RnGVClQcZxVXS2J3PxZm/Z/1vbc6ncWh8lVM3U545&#10;r9Wv+CUlyZf2YbvyNyuNZlA3D0ji9a+lNc+Hvh/xF4KvLb+x7G2uGtZAyR26BlypHTFcl+yP8L0+&#10;Gfw8vNNRXiV9Qkm2smzqqjpgelTddSj3G283YPNIJwOlTVBb2/ku53ls9j2qes2AUUUVIBRRRQAm&#10;BVPULZ5kUR+vPParFxD9ohZNxTPcdRVC51RLSMRRMs7p8rDOSPrVx8gPyQ/4KD/C/Xvil+13beF9&#10;MEbLcaejlHOAdqbuv4V71+zB/wAE6PDGg2Sah4o0OKXUESGaCSO6k4cAEkgNjr61JrWpLqv/AAVE&#10;8PWU8Ebo2kuSrDPS3c9DX3hJpSRbHjkMQj5CLwD7fStGwMfwr4PsvBukw2GmReR5IOAWLADJJ5J9&#10;6/On/go1+17qvgvV9M0TwnqPlW11BLDfo0Ktk5I4JBx+Ffdnx2+LNv8ACTwHceJJXg+V1i2zSbV+&#10;Y465r8RLaJvj5+0VaaLfXUksGtat5SMD5hiV5APkznpnihEs3Phv+yH8Rv2pXXxRaNZy215HvRpJ&#10;BGxwcdK7m1/Ze+MP7KtrJqt5cWMVtak3bNEyyYXpnn6V+p/7N/wLs/gn4F07w5bvJKllGyCWZArt&#10;k55wKwv23dJgv/2cfHF1Miwyxac6htoBxg8g9e9RI0ib/wCyj42m8ffB7w7c38vn3TWaSOcBeSPa&#10;vYnvLexmWA5DMMjvXyF/wTl07UrX4YaTNOk5s5NPj8qSQHa3XoTx+VfWN3G7a9A2z92F5YjisyzX&#10;Rg6hh0PNOpB046UtABUb/eqSo2UknAoAbRTufQ0c+hoAo6heW8P7mUEswyMA1+Y+jftM6T8A/wBs&#10;D4pyazdyW1reSQxQ+XDvPCgnPB9a/UGSFGcO4HHdhX4KftpaNq3j/wDa08faXotjNNLaXitm0Usx&#10;zGuOBQB+rKftr/DTW7AwPe3LyyYx+5Ycdaur+2T8NGtUt/tlxmBcY8lu3/6q/Hq1/Zi/aAjhE6+C&#10;/EwnXhYRbT4I9RxQf2b/ANoK3DOngvxRJJJ/rE8if5D+VVHcD9itP/bT+Gkdrt+2XAGTx5LU2L9s&#10;L4bC1v5ILu4BYEtmJuTz61+OH/DNv7RMi7k8DeKAv+zbTY/lVfUvgV8ffDOn3F5qPg/xLZ2USF5Z&#10;pYJlVVHU9MYFa8oH0z8WP2yrfQ/2mtS1Tw1qEsK3UUEAdrcNkYXIwVPcV+r3h3WLnVPBmjX8coeS&#10;4sopWbjklATx261+BXhX9n3x98QNCsvEeieGtU1m7lkz+5t3f5VOCcgZ4IxX64/sB+I/GeteANVt&#10;fGeg3WiXFhPHbRR3YcEqqYJAb3HalLuB9KyTTtpluzN+8LfMcdua0I4AsqMB25qpDezSalNbvbBL&#10;VACkpHDHjgVcsWZ42LDB3HFR0As0UUVABRRRQAUUUUAFFFFABRRRQAUUUUAFFFFABRRRQAUUUUAR&#10;XLrHHuYZGajaRI8DB+apZoxKm09KgazVmUlj8vSrRD3PJ/2lPi1F8GPAlrrrNLH5t9FakxKGb5s9&#10;j24rufBvibT/ABZp8d3bcMoH32GckZ6Zr5v/AOCjOgN4n+CsNipkGzVIZf3ZweFevzK+E/7bnij4&#10;c3FzPHbWs72UuVjmZ2D4yORuq7XRB+9LEnowH40358/fFfjdL/wV28bj/mX9F/74k/8AjlQr/wAF&#10;ePHG7/kX9HH/AACT/wCOU+VgfsxJuaNgrAPggH37Vi3mtDwvo73OpyrIUPO0gHBOB/OvyKj/AOCv&#10;XjmNfMHh7RSV52lJO3/bSuH+MX/BRHxx8ZfBd9PeaRp+nCUpGfsvmKBhh0+c+lZy90Z+tfwd+Mmm&#10;fF3XvE1tbrM50W48s+YAAOSBjHXp3r1vb5i70+Vj3NflB/wSt+MXhPwnqHiqDWfEMUGqa9dW5jgu&#10;Zcs0jHBVc+5r9RJtVvmbdp8K3FucbXwTn170gN9c7Rnk0tRwszRKXG1yMkehqSpAKa3WnU1utBUd&#10;xKKKKCyrfXYs0MpzjgcVxHxl8XXfhPwPeaxaStEbe1eckKCeBnuMV2OtLcTWpSGPzOQelee/tHxx&#10;f8M++Mxct5TDRph7j5OaAMb9nL4uRfEf4XaV4lvLgzT3XmAtJhWOHZRkDjoPSvYbUWUKl4ZI08z5&#10;j84Of1r+d74VfGy78O6ZB4fjvnjs4FZkdpXBySW9QOp9K2br9rjX7OZ4YLgSqpxuMkvb/gVAH9B/&#10;2iH/AJ7R/wDfYo+0Q/8APaP/AL7Ffz1f8Nh+Jv8Anov/AH8l/wDiqP8AhsPxN/z0X/v5L/8AFUAf&#10;0LLcQd5oj/wMUv2i3/57R/8AfYr+eyH9sTxHk75FH/bSX/4qpv8AhsTxB/z2X/v5L/8AFUAf0G/a&#10;Lf8A57R/99iqeqanBZ2MkqzR5A/vj/Gv5/f+GxPEH/PZf+/kv/xVWbH9rfWL6YxXV2sURB+bzJP6&#10;tQJ7H67/ALL3xom+Knjb4nafcXTSroeqfZYhIFAX55BgY6/dHWvoSWaSFsFsj2r8Iv2N/jJL4W+O&#10;0UT3irBr2sxyOzu3zZZjng8/e71+6mm3tvq9glxayCZW6Feh7U0ZGjbwiJSQPvc1NWfa3V1I5V4g&#10;qhsZwelaFDGFFFNkG5GA64pAef8Ax28eJ8L/AIban4lZpE+yGMbowGI3OB0P1rW8LeKjrnhXw9qY&#10;Lt/aECSZIGTnHX0r5/8A+CklxLpv7HXjWUErta2O7/tslXP2YP2i/Ct98G/D1reaxZRy6fpcCsN3&#10;IO05zkn0qrgfSxu42vvs5Ultuc9qX7aisRg8VwVj8d/A93a/af7ftMZK7g3FS/8AC9vA/wD0HrT/&#10;AL6oEd0t4jdjSi6U9jXDr8dPBB66/a/99U7/AIXl4H/6D9r/AN9UDOt1KaGGFHkQsCwxjrUyXSPb&#10;tIqnaOxrih8b/A1w2wa/asRzjcKjvvjp4LsztOuWoOM4LVQjsbG8a4mlVido6ZFcrL8RrO1+J1v4&#10;T+cXEkRkHTb90t1/CsjxN8e/CWj+H5r2PWbTPks43NwcKSK+F/hf8Tb74v8A7cWj69YMlzpgtJYv&#10;Nt2OzcInHQmqtcD9K5v9GuEKceY3OO/NTmTbcEH7uKrKCIbMPw2BkH1qS/UyKUXls9B1pDLCRrHn&#10;YMbuTTqSMbY1B64pazZa2Cvi/wD4KlfELUPhz8EdJv8ATp2gll1WOFiiBsgxyHHIPpX2hXzr+298&#10;I5vjB8L7fTYoJpzbXQuCIcZ4Rxk5B4+akUfjt+y/4JP7Q3xu0my1ZEvEkWQFZiUHAz/Dj1r95/h5&#10;4PTwl4A8P6LaqkS2NpFAFBJGFUDg/hX4y/8ABOP7J4R/ao0PTb2UQnM7Yk68DFfttCzRqk1ovnRS&#10;87uox1yKAC+uXtLRo1bE2cgjkda+K/27ZrbT/jB8AJ5kJkbXI2JHc71Jr7dls0mm+0KSWxjHavgn&#10;/go9d21r8av2dZruYQW8XiKNpG6BQGHJoIkfeNrNHq1gZlBUSKy/Nx6ivzf8ffD+3+Af7Xfw8tLV&#10;I4f+En1lbqQQMWDs0w+9nofpX1P8Zv2qvBHw78HzvaeIdPe8iYARTP68+vvXwn8NPFfiD9rL9pLw&#10;X4vis1m0zwxrSIZ7LPlgeYrZbJPbntTZJ+ulFFFIAooooAKKKQjIIoA+FP8Agop8MNd1HxH8PfG/&#10;hq6hsz4Ve5vrncNzuflOFB4zwetd9+y3+1RY/ErwLprak9w/iF1kaaeZFjyofAG3twR2r6E1Dwra&#10;Nb6hbTFpYtRBEhkwdueu3jjrXwn8ev2INRbx5qPiXwcusXTzJHEIoZgsW0IMkBR6iq1EN/4KkfGO&#10;18O2GjaE0kksWsadJuSEBgfnHU9RXLf8Em/h42g+JtS8RQxiGzvtJZEXndxMM5z9K4/4G/8ABPnx&#10;R8QPE8+qfEa31yxlsL1ktAZ9ytEQTn5lPf0r9MvhL8PdJ+FvhSz0CxJ22qMgaQDeQzFuSAPWpA3P&#10;Eug2fjPRri0ljDl8Jh2IHBBr87f2hP8AgmrrnjDxFq+s6PcaZapcMzjzHct90dfyr9ILfQ0trxJl&#10;d2AyeTxVy4aXDhYgwxxkdarUD8FtQ/YF+IOl3X9htq2nsJR5hIVtvBPf8K7pf+CfGv6P8PNb1i8u&#10;NPkfStPe6DgvnKIzEgdM8V+z1lpscmLm6tIkmUkAGMdPyrC+L2gvrnws8V6baWyvJeaXcQKqKAxL&#10;RkAD35pFHzj/AMEt1u2/ZX0kyTKzLeTqSMdiK+wIofL3Hua+Yv2H/hbqnw2+F9to9/bXFssdxM/7&#10;3ryePavpq3eRiyuu0LwPen0EWKKKKkAooooAKKKKaAzLqS5N1EIpMJu+YYHPNePfHH9orSvg5fN/&#10;aCXJChATAgP3jivYtPklNxd+aoVFb5T6ivir/gqN4BsL74F6h4jN1NFdLcQJ8jhV4ce2e/rWq3Ef&#10;Yvhue31DSbPUrErFHeRrMwZuTkZGfzrbDN3kX8xX4ZeH/wDgo14q8I6Xa6fbWFhcR28axBn8wn5R&#10;jn5xWqP+CpHjL/oE6b+Uv/xdFrgft15n/TRfzFKJB3kX8xX4kr/wVJ8YZ50rTfyl/wDi6Wb/AIKi&#10;eL7mFoTpmmBZAVLAS5H/AI/S5R6n6Sf8FBIZdQ/ZN8fW1leQo8lrGAC46+alfN//AASe+LXiHxre&#10;eI/DOp6gbqHQrKKCNfLVVG0heCACfxr8/wBvGWs/GDxlbeHrnULprO+BEqwzv2BboSR2r9Rf2Af2&#10;X7H9n6G619Jb8Nr1pCSbt1KknDcYUfzrI1PtRrqK3uRGykyYzkdKvKwZQR0NQPGftIcLkY61YoAK&#10;KKKACiiigAqlq7ItjJvG4eg61drOurBX1KO6DMZFXATPB69qAPk79v79mm7/AGhvh9o89o9ssehQ&#10;3FwyzswOCqEAbe/y14H/AMEz/wBpXw/4d8P2Xwfvba+g1O3e4vCJI9sW0uMHccc81+kyxw6fNK07&#10;cXB5R+R7gD8a+Qf2xf2L7L4talP4s0RtSttZ2RQrHpbrEu1c5PC5z+NAH1pp73kyiRLpGt5MNEq4&#10;JVewP4VYuFukjvDLMjQ+S2EHUHFfD37Kt18bfht4gk8O+IvCJg0P7TFa219cb3keBMjfkt1xgniv&#10;tDVPCMF5qV5f/aZhPLCU8oN8o4wMDHtWnQze5+NXwv8A2wJv2bvHXxT0uO6ubd7/AMRXU6+RCrj7&#10;+Ocj2rJ+OH7dXjT4u6fYaVpWs3P768TKyWseNpUqegz1Nb3jz/gn/wDEjxp8Z9Su/wDhGNRGiXWo&#10;zySXEeM7GdiGzg9RX1n+zr/wTX8PfDe4i165fVv7Tmj2SW1y6PGmHBBA2ZzgDvWt0Sd//wAE6fgh&#10;e/CX4aX0d+0Lz3WoPeboSf44065719dLD9nlmmOMEZ461j+bJpusWFhBCi23lYZguCCAR/QVpNeb&#10;bh45MKp+VT61nuMS1jtr6YXnlnzk+QMc5/L8a0Kq29ubZwqcoeSatVEgCiiipAKKKKACvM/iz4Y8&#10;O+OIZNC8SQRXml3UQE1u8pTcAcjkEEcgdK9KkQOjKehBFflX/wAFPvhr4m0/x1Z69pk+pQ+G7XTw&#10;by9iuGVY2L4GcY7kVpDcR7F8IfirefD34yeLfB63oj8G6WUi0yxjCkQp8pI3Yyep6k19Xab8WdI1&#10;KZIrWQxhhzuYYzjJ71/P7p3gvx148YjRor66to/mW7jmbdIOmSc811Mfwc+Kul+H5jHBqxud/Gbh&#10;/b3rR2A/ey78d6OphaeQMynKkOOD+dZ+sfFnQtvkMxY8Hhhj+dfgV/wqb4yaxIi/ZdYwh5xcvxn8&#10;auXXwR+JcNvskbWfPDZ2tcv0/Olygftf+0n8WH8NfCnWLrR70W9z/ZtxJGw2thgmV4PvXD/sW+LN&#10;V8bfDbRdb1i6+16hcQv5swVVz8wA4AAr8f5PhJ8WFs5Y7611V7VkK/vLh2G3v1NfsV/wT18HXGg/&#10;s2eEYbyKSOeOF1ZX6/eptWQH1PIN0BHtSwriFR7UrD5CPakjYYweKy6DGRRCFSoHvT6N26igApGY&#10;cg/xcUtQzQmR0Izwc8UATCMKgUcVWtLg3HmKxJAJXmrAlHmGPI3Y6VBbPHGsrbgBnJpAcd8Wvilp&#10;Hwf8MLquqxzPA7+UohAJDEEg1+Ofx6/b9+I3jbWp9G8O65cQ6fMhhaOWzi5O499uemK93/4KdfF2&#10;88U6leeAdHaK4urTUIZDHCxEuCin1x39K739ln9gnTLPTYNV1hNQhuluPMCyFMEFVOfu56570mB+&#10;Xf8Awhvijxprsup6kzXF3cNuaTyyMk9+BivW/wDhjnx34jtjq0OoWkcMY2bHRt3H4e9ftz4f+Evh&#10;rQ4ktYkWR4gFIeNCePX5a7aPS7GzhI+zQBOpzGP8KAP5+4fCPxH/AGfrh73w1qCWd4zbrh4oRJuZ&#10;Ohwykd2r7d/Yn/bm174hfZtD+JF9d6lqBEjuxtUhUgN8v3QK/QcfD3RFuLy4aGN/tZLENGhA6njj&#10;jrXxh+3T+x/H4g8H3PiPwgt/JrqSxKkFmVjXaDz90A9vWkGx9leBb2bWlmuJX8yzwGtVIAKoeQMj&#10;rxXZ184/sYfFpvHPglPDVwYF1DwxZ29hdRx58xJEQKwcknnK19HU2AUUUUgCiiigAqvNCLll4+6e&#10;c1Ypq+4xTQFe9063v7ZreaMPGeducV8mfFz9gfwn8QNYn1aTRrOSVppJy0k8oOWOc4BxX1lcWYkf&#10;zAzZ9AeKcjLNG0JOONvvTA/In4uf8E4de8EeJbjxjpNxptv4cl2QxWEZdpFYDLHJ7Eqa9B/Z/wD2&#10;4/APwjuh4a1fRtZGorKIvMjtzsygIJz6Zr9LmsYLWAK6iVAekgBH5V5Z8XvgP4Q+M2nS2N65smkj&#10;MW+yREfkgk5KnnitE9BWLvw/+PGgfFbT4brSDJbpIpfFwQpwDgjr616bbt50fMqSDvtINflb8Yv+&#10;CdPiDwHqT3nw8n8Tao3mqBG14ShXGScKB3GKxvCH7VPxm/ZpvI/DPjHwna6e10xuUe98x2MeNoOd&#10;/qtOwH6napqlrplyEWJw0zbHI5BFacNvHa6ewsMICd3BzzxXxLo//BRHwxqvgvUU1/V9F03UWsn8&#10;uHcQxk2nCjLZz0r0L/gn38Tr/wCJnwnvNQuhG6HVZkWRNx+UIhHU+9Sxn1Pbg+Su7lsc1JUMNqIZ&#10;JHBJ3nJB6CpqzYBRRRSAKKKKAK18k8lq627BJj91j061mfZ7WxhMk8ZefGZGUn5j3Nat1JLHbs0K&#10;eZIOi+tVHgjMcctyxjc4Zl7Z64q47AfmF+1B8VrH4J/tu6f8R5ra6TTrHThE7wRbny8ZTjPu1fSX&#10;gT/goJ4J8ZeF77VhDqBh062E9wsiKrMAu4gD14r1r4/fB7w98dPA2o+G7pmVrwIC9qFEoCsrcMQf&#10;7tflT8VP+CdPj3wvq12ng7TNbv4HmkCq8g2uAx25AUZ4rVWZJB+2V+3DL+0HqGpeHfCV1d2vhuaS&#10;J47W7t0XBULuycZ6gmvev+CYv7M+k6h4f1XxZ4m0yO88R6dfRz6des7q0OFVl4yAcNk8g1zn7O//&#10;AATZTWtPsLz4lwar4c1EhmmihdVVWDHaOVPYLX6f+F9DXwzo9jpdjbKLKGNYvNCgFlAwCSAATj2p&#10;D9DD8VfFbTPAOl+drDPLMG2t5ZGc4yOK/Ov9rb9v7SPHXw58S+GdNe+U3lo8G2WJQpJyOuK+kv2k&#10;P2HdD+NvjC81l9d16G8uGXfa2N2EjUAYyBt4/OvN9L/4I/fDqPTZpZtZ8SNdAkqrXMZzwP8ApnUS&#10;LifRP7DVvM/7LPw8mikVWfTIt2evQV7+0Mmwl3BcdDXm3wT+F2nfC/wfp/hizuriSHToFhUTsC4A&#10;9cAD9K7q6s7KSdYWunWQjhd3JFZlmxHkRqDycU6oreMQwIiksFGAT1qWgAooooAKKKKAKt2xZhCD&#10;gsK+OfAH7IKf8NMfEPxlrkdpd22qPE9sqyMHQqMZYA19h3GmrNex3W5g8YwFB4NfOHww+Ph8WftD&#10;fEHwdqX2W1t9EaMRPGCHfcOhJJH5AUAfQU+n3zaWyQTKl6OEkPQD0qa2hWzt4VuR5ly4AkZehbua&#10;mhu4mmCK4Zuw9aqfYbS2u5ZXuGDzNkqTwD6UAaDRhI/Ji+U9aw/GXhm38YeGtQ0i8jWVbqBoNrMQ&#10;ORg8jmtG6kg0m3+0mT5QduWPFUtcjhmjtNTmmaK3tx5zODgAYByfagD4G8N/FCH9mX9orVPhwqzW&#10;+k2NijxQW6bowZCjHDNyfvHvX3v4dWxh022ns4jGNQjW4bknJIzk56da/PT/AIKVt4Rbw2vjLQtY&#10;+1+IZtRt4ngjdceWI29AD1Ud6+lv2G/i1dfF74byT3aQo+meTbL5AI6RjrknmgD6UEYaIKwyKjtW&#10;+Ug9c1L5gViDxUfl7ZlI6UAT0UUUAFFFFABRRRQAUUUUAFFFFABRRRQAUUUUAFFFFABRRRQBW1CR&#10;o7fKnBz1FRXEzfZ9yvyBk4q63Ss+OxgtfNTc377g5/p+dWiJHy7/AMFBNTl0v4F2d3EryTSapDEd&#10;nXBV6+Xv2d/+Ce8HjLRdRvNR+x75JQcTwnOCCfWv0O+LHw80bxp4XttN1WSZbWO5SZTGRncM4zkH&#10;jmuvt7eTT47aGzjX7OEwxI56cVfMQfDzf8EvtBb/AJZaV/35b/Go1/4Jc6CGz5elf9+W/wAa+9N0&#10;v90Ubpf7opczHY+C7j/gl3oktrLGi6UrMpCnyW4OOvWvnb4h/sSwfCfUn0TUJLS7sQokaQRlU55A&#10;5Pr71+vheVeSoA714p+1Z8Lbz42fCbWfDFjA0xvPLAaFwj/LIrHDHp92pkI8K+G37DXhjSW8F+IN&#10;LtdNhmj+z3jtDGdxI2tzz1r7TTTZbexS2t5REV9K+Ev2I/2hTpvibxN8P9emhtp9AvI9Hgj2sXJQ&#10;+X8xzjPHUAV947BMRd25LM3TPT0qUMuRqyxqGO5gOT60+mrnaM8HvTqQBTW606nL0oKjuRUVNRQW&#10;VGjma4+WTamOlecftIXUMPwZ8Wwy2xvDJpk6iNerHb0/GvUJF3rise80j7Rncu5eeDgigD4h/Yi/&#10;ZV+Gviz4G+H/ABHrvgeykvbkSiRLmIiQYldRn8AK+iB+xR8Em+Zvh5pBJ5/1Z/xr1rTtJW0QKqBE&#10;HQLgD8q026AelAHif/DE/wAEP+idaP8A9+z/AI0f8MT/AAQ/6J1o/wD37P8AjXtNFAHiFx+xH8E5&#10;FAj+HukL6/uz/jUH/DDvwX/6EDSP+/Z/xr3aigDwn/hh34L/APQgaR/37P8AjTW/Yd+DG3jwDpAP&#10;/XM/417xSr1oE9j5/j/Y7+FdprWm6lpfgvTbGfTJPMDKhyWB4I59q9q0X7Ja/wCiWlr9njUZAHTr&#10;zWvtFCqB0GKZmVLa1mhdi0u4Fs4q5RRSAKbI+xGbGcDNOpGYKpJ6dTQB8pf8FKZP7W/Yw8cBR5Xz&#10;2w+f2mSvxR8GfFTxj4dhudP07ULkwughCxqMKBkDt71+2v8AwUjlstQ/ZB8ZwzSMsTNbbivB/wBc&#10;leR/so/sH+Epvh/Y6vfDUEOoWUMyESx4JIJOBt+lNg9rH5fz/GH4laTY+Qt/qAhzneIgVyfwqJfj&#10;p8RVA/06/wD++B/hX7i3n7HvhCXwd/Yw+2eX5okzuTd+eyiH9inwGLeNC9/kKAfnT/4iiwX8j8PP&#10;+F8/EVf+YhqA/wC2Y/wp/wDwvr4h/wDQQvv++B/hX7b3H7DvgKb+K/8A++4//iaz5f2DPAUn8Wof&#10;99x//E09RH4t3nxq+I9lbx3aazeL5hxxGM/ypZfjl8RL+1a4fUr5ivHKD/Cv2gb9gH4e3CKJZNTG&#10;OeJI/wD4irDfsHfD+GMxxPqRU88yR9f++K1TQWPxfuP2gvGuraYbC51C9VfLMf7wDGCMelfdn/BM&#10;PQYre30XV7gLcXomuMyj72CH/wAa9t+MX/BPPwLceGZ5rU6m0kcUjsPOTA+U/wCx61w37Ceg23wx&#10;8XaX4Zg3LbxyTuPO+ZuVY9RxVNqwbH6GcXEcbfcOMjPWnQxss25mzxTJrVbiSGQZwCG46VJPIGzG&#10;D83FZjFhuBPvABG04qSkVAijFLUPfQ0QVR1ny2sZIZE3rMuzH1FXqjmt1uFGc4BzxUjPym/an/Zt&#10;v/2dfGcfxH8Nusb6fa7jFYxHe5ducZOK+kP2Y/23tP8AGmhaPo2o6feRahHbQxSyXDqMvgA8Y9a+&#10;t/EGmab4o0+TTLskxyjnaBnjnrivnDxN+wD4G1nxINaSfVUuGuTcMI5kVQc54GzpQB9M+b0uYZRJ&#10;b4+4pzz9a/NP/gr+11K3w31DTpGiubG6mnQpyQyjI/Hiv0R8F+GbPwHoC6TZSSyKrFh5xBbnk8gV&#10;5d8af2YdG+L2paVc6h9rb7PK0h8l1AG489RQRI/D/S7L4g/G7xCtnd3d49vOVYmWLjjA7Cv2c/ZF&#10;/Z1079n7wnb2729vNcaoIrkPChUqxReuSec16n8OPgn4d+FumwR2KysIsqPP2k8knnA969AngMk0&#10;DIuUX9KdiS5RRRSAKKKKACkPelooA5yxtbvT7+4+3zm9juJMwLjHljPT9RWzcyCzgG1flzjAqzgH&#10;qKXGaYGdNavDJHPC+yMDLoOrUlz5flpcLHh3OCe9aVJgdMUXArXMM80X7qXYxHWo4Le5hXMk2/Aq&#10;9RQBDG3nwnIx25qnZXQvpLq3dDsT5SD0I5q1fP5dqx6dP50QhYoPM9Rk1QEG6DSU8qGPao52LVi1&#10;RwCzNkNyB6VnQ2v2jVRegEpt257VpQyF2bPapAmooopAFFFFACN0pssgjQsac3SobyMzW7IOTTW4&#10;FO+1SOxlt4zCz/aG2kjoO3NfD3/BTi11zXvhle6Jpkkphkmt2EUabh98ZNfd6x/uApHO3FYF/wCH&#10;zfXhMsIePA5IB5rRCPh34Y/8E3vDZ8NaVd6lZ6ZdS3VvHIweJs5IyQeevNd9/wAO4/AQ5OhaT/35&#10;P+NfUmsX2neE9LlvLiUxJDGZORkAAZPArxLxL+3j8G/Cl01j4h8Ww2N0hG5PLbgnpVajOKH/AATh&#10;8A/9ALST/wBsW/xqWL/gnN4AjdWOgaScHOPKb/Gta8/4KM/Bm0UOvjC28oDJYxPXpnwp/ah8BfGD&#10;C+Hdaj1FvK875EI+XIGf1FLUWhi+HP2Pfhf4d1O31KHwhpiTwZwyI27kY45r16GxsbeztrK3t1gt&#10;rUBYk7KAMACrbTRzxG8jbc0fA9KiuvL1NIVydykEheKxNi75jfY2YE7s9fxqxGSY1J9Kzlm+y3y2&#10;o/1RGST16ZrTHtQAtFFFABRRRQAVh69NNcsdPtJPs93IuVm/u/hW5WVqWnf6QL+EFrqNdqqT8v40&#10;AeF/E79pjSvhLdWmna9p819NJI0CTbwo3KQCRkepzXJ6t+314U8L2/l3GlXFwQQfklXv07V4F/wV&#10;10S916x+GdssZS6nu7gII225YmOuJ/Zt/wCCeNt8Q5ra48bx6nbxsHyba6TGVxt6g0Afod8Gfi5p&#10;3xss7jUbexlto7Xy3jEzAnDgkYwO2K9H1S6FrCJFHzbgDjriuL+F/wAHdB+D+lQ6ZpMtyYhHHEv2&#10;hgxwgwOQBXi37aP7U8H7Pvhye40m4tpNe85YJLe7jZkCNGxzwRz93vWiM3ue8eJPiJo/hzTZZftM&#10;JdV3MFkAI/8Ar0vhT4jaXrmkwXQvIsyZ+QyAkckV+EPw98E/E79qjxTrN1odt9ps7y/k+0eVO0e1&#10;mJbCgk8c16Z4k/ZY+Ln7MtrY+I5dPkW2kuVhJubwuo/j6Aj+7V2RL0P211a6gsLVtQaLzjGBjaec&#10;E44/OoonTWLSC6QCMn5irckV4F+xZ8eJ/j58OLu+vGti9pdtZkWysB8iIecnrzX0DDpMFjcNMrPu&#10;fsTxU7DLsMglXIGMcc1LVTzpvtSptHlkZJ71bqGAUUUVIBRRRQAV8+/tkeBYPin8IvEPhCIJDqmp&#10;QRrFdsuQgEit078Ka+gW6HHWvkH4yfGu68L/ALYfgnwbJ5Cw6jYSzEMrF/lRjwQcfpVw3A7T9m39&#10;mHwp4E+FOgafe6PaXOqw2Yjnu1UgyHJ5xmvTJPhD4RtLJ2m0K2n56AH/ABroo9eht9PsXZgPOIUc&#10;e9ad1ILe3JXr15qtQOPtfhD4MWPdF4ftkLgZ4P8AjVG5+A/hS4v/ADzo9qVxjaQf8a9DhkVo1JPJ&#10;FP3r60tRHm03wr8E3BW0k8NwPu+TJBx6etdt4d8P6d4T0mHTdMtUtLSHOyGPovc1o5T/ACKq3E1t&#10;ZuZpJCu75famMuJIsgO1gw9jUcjxw/NIyoCcDccc1n6bptp4dgmMcjlJDvYuc/0r53/bf+LC/D3w&#10;H4e1C3mRfO1eGImQHGCG9D7UrdgPpxsZApK4n4W+NIfiFoI1OKRZBGwjygIGcehrsJmmVl2qCM0W&#10;An7GmtIIyAe5p65I5GDVLyWuvOVxgchcUgHrzfFgcjH9KatuJI51LD5s8+lOgVbG2CHqPXmoLO3+&#10;0QXEcgIWQkZ74pAfnd4b+Gum+Of+CkXxSstet4b7T4NPt5IlmU7A3lryOetfoV/Y5hsxDp0i2yBQ&#10;oC8gV8JftuSX37NOpXXxN0uJf+Jlew2ckl0dybCFBwFwc8dzXuHwM/a6+Hvj7RI7fSdfjvNTlk2C&#10;JY2wX2rxk0ID6BVE0u3Rpl8+4PDOvUmi1uv7U/fE+XCDgxv3PrTtMuI5LVLxj80y5PpWdqFvY6qp&#10;e6leM42/u+BimBp3V0lkYwymVH4XHauT+JWs23hvw7PqN6A1gDt8knHzYODmuT8WftTfDH4d79P1&#10;TxAttPbbogrxsfmXggnHrX59/tufttj40aZceAPBt3Z6jY3DxTeYiOkoweec4xz6UmB7f/wTg1YX&#10;/wAWvjvcRxlbefXGaIdgpY4r7+r5o/Y2+EWmfCX4c6PfZnS913T7WaUSsrAv5YJxgZxk9ya+l6TE&#10;FFFFIYUUUUAFIzBeTS1RvtqPECcbjTQFiO5Ekm0Aj3qMWjLKzhgPm3Utw4srcsOx70Wc7XKsWxjt&#10;iqAa0LvcF3fdCRgJ6e9VCLO3mG22AcnIPvWV408bWHw/szqOsTra6duCCQqT8xBOMD2Br571v/go&#10;p8DYdS+zp40g+2QO0Zj8pvvg4IqkB9Uxt5sYIG0eleffEX4K+CfiReR3PiDw9a6nfRxiOOacHKrk&#10;nHX1Jrwm5/4KK/DOFlb/AISW1FuWHzeS/Tv3r0HwP+2n8IfiJfQRaN4pjvLpiUVEjYAkLk07CPlz&#10;9p7/AIJs2HiDTb7WtAk0/SI7YSXQhSEliqpnaPm68V6d/wAEq9Ln0v8AZ1vba5t3tbiLWp02yLgk&#10;COMZA9K+s7S+s/FtvuifzLYruUgYyOnNLBocHh+3Z7JcEHO04A9D0FK/QZo2UM8c05lm8xSflHpV&#10;yq9p80e8n52ALDsDViokAUUUVIBRRRQA2SQRqWPSoLpomtw0ib1xkD8KmljE0ZUng+lZ8c1veSNb&#10;xuWeDt79OatAeBf8Lvtof2rtN+H8dpNG09q0/mbh5YxEW6de1e6LKLyS6jC7ZVJVHPY9jX5fftrf&#10;HbWfgT+3Bp3iC1itAsGmAZuFZh80ZXoCD/FVrT/+CqWu2qqZ/wCx4/MA/wCWEv8A8XWlmI/T+10d&#10;Xs1jvttzLkkue/NAaS4kUwsYoYTgp/er8z/+HrWpf89dG/78S/8AxdJ/w9Z1L/npo3/fiX/4ulys&#10;D9Nj5NvIbgQ/O3ykjrXg/wAUvjZdeCf2hPCHhQzStb6lAkrIjAKcuw5yP9mvkIf8FVtSbgSaP/34&#10;l/8Ai6+f/ij+2Nq/jb9oDwj4wb7AYtLgWMuiOF+856buetRJFxP2w+3W0EKXqW5LT9cdaFMF9Cbt&#10;YNsqnaCetcL+z34+/wCFk/C3QdYkaNmubZZv3YIXn6mt74l+OofA/hG81dZEX7Pj76kjrjkVBZ1s&#10;Mi+SmWAOBxmpQc9K/HD4tf8ABUL4oeGPiNqmnWGlaHLpUd68UE0kcu50DEAnDjnHtX2/+xl+0d4t&#10;+OGg213rNpYwpI0gP2ZGXlTgdWNAH1jSVRuru23JFK5V34AHrVuGEQxhFyQPWgCSiiigCjfRTM4a&#10;Oby1A5HrX4X/ALT/AMavEfwp/a7+IMvh/UJ9Ome7QXEkZB8xQinHIr90ry1huGBkZgcY4r8ePHn7&#10;Pdl+0X+2N8T9GlS4lj0u4ik/cOqN8yAckg+lAFLw7/wUp1y2thqlxdalJFAdjR7lyTj6VR1D/gpF&#10;4lkvvt327UvsszGSOLKZVSc46V9T6P8A8En/AIfLp+25XWFkJzj7THjoP9ircP8AwSp+GciyrfNr&#10;CRxj93tnj59c/JQB8vXX/BUK/wBUs/sbnVGyd24suOPwqhr3/BT7VtQ8L6hpMUmqLJNA0Mbb1wOM&#10;elfVOm/8ErfhDJN5fna30P8Ay8R//EVbX/gkr8ILTULe4M2uKFffn7RF/wDEUAfmj4F8TeNvjb4o&#10;+w6pc3eo6cQsohkjyoYMFzwPc1+2n7L/AMJIfgz4Lgs4o486mkVy3lgjB2Dg+9T/AAT/AGV/BPwT&#10;vPtfh5ruZ/KaLF4yNwWBJ4Uc5Fe1YAxxQA14ww6c023k8xScHIOOalooAKKKKACiiigAooooAKKh&#10;ooAmooooAKKKKACiiigAooooAKKKKAEbpWJp0M3+liV2ZifkLduvSta6Mgh/d43Z71SupX2rKvSM&#10;ZariRLc+W/8Agox441r4d/AHT9T0ae6S8/tm3jZrZirlSHyCfTij9m39rPSPGGkm21W/hs5S6xiS&#10;6vASODk9BVX/AIKUeJrLR/2c7W+vSRC2rQoNo53FXxX43+G/g74x8cST3Vgqi2EmDukKnnp2qyOp&#10;/Qv/AMLQ8If9Ddpf/gUv+NH/AAtDwh/0N2l/+BS/41+BX/DL/jj+9/5Gb/Cj/hmHxt6n/v8AN/hT&#10;5fMD985Pil4QjRm/4SzS2wCdv2pefbrXiH7QH7bHhv4U+C9R1GzW21SW3CERW96qs2XUHHB9a/H2&#10;P9l3xwxAQjzM8bp26/lXefD/APYS+IfjDWoP7YS3ls3BDBblh0BI7e1RIC9+zZrHiD4lftRP4o06&#10;1vrGw1PxNDe3CJl1KPMGwzADIAPWv3Ks43s5E3OTHtAx0GSK+ef2WP2VtJ+D2hq4tDFdvDCx/ebx&#10;uVR7etfSnk+dbhJuvfFQMnVtyg0tNVQqgDoOKdSAKcvSm05elBUdxaKKKCxjSbWxindRSMgY5pvK&#10;H1oAezbRTGbdRtL8mhlC/jQA2iiigAooooAKVetJmlXrQJ7DqKKKDMKKKKACkbG056d6WmOoeNlP&#10;QjBoA+VP+CmiRL+xn44eIKCDbcr/ANd0r1r9nG6WL4EeAVVRubSbcE577a8m/wCCkENrZ/sceNom&#10;yIi1sW/7/JXqv7N6WcvwM8ESJuPlaTbsf++c1QHpn2ST7RvMx24xt7VL5DZ/1ppLe4ivF3ITU+0d&#10;KNQI1jZeshNO4HV6Y0G6omsy3b9aVwIriKSN/MExKseBU01tIzbhMVAFJtjkxCc5TmpL1ttu/wDn&#10;vVgVdT09NV02a0MgO+MoTjPUYzjNeE+D/gePCPxYtb5Jg6KrnKw7RyhHXPvXvNjbrbq0395cn+dS&#10;wTRXLiVM56cinsInjXy41XOcDFUVy2ptzxj+lW1b/WVTtjuvifb+lIZbjmExbH8JxT6q2cZjaXPd&#10;s1aqXuWtgpk0/wBnAJXdk4p9Vr64gt41M+dpbAx61JQ64s45CGRljbHUUkdjKv8Ay8lhSzQLJCzQ&#10;/e7ZqS037SHxkDHFADhFGDztL/rVOa6aWTy0BUKcE1YaFftgfndj+lMtmDSXAT72e9UiJAtqZFG9&#10;yw9DUjXAjdEUbs8cdqhh+2faT5m3ysdqbpsm8zA/38Cgkv0UUVIBRRRQAUUUUAFFFFABRRTDKidX&#10;UfUgUAPoqL7RF/z1T/voUfaIv+eqf99CgCLUl3Wbj6fzpyrmxCk4+TH6Uj3VvI3lGVcnn7wqtqmo&#10;RWdruEiYCk9QegqgH6fPBFi185DN12Z5x9Ktxw+WWOc5r45sfj1K37an/CHfaF+z/wBk/adu3/ax&#10;1zivsaGYSwo4P3gDSGSUUUUhBRRRQAUUUU0BQkeSW4UKSqqecd+a5b4qfEyw+G/h2XULl42KsF8t&#10;pQh575xXTw6hFHNMrHGGx0r81f8Agqh4+v8ASrG/tbOTbH+44Yer1qtwPnT9pT9s7xd421q40fw/&#10;eanbiSSeD/R7ouOSABgCvA9G+DXxH+KWob77TNYn3fObyW2aTdjjr7V9if8ABPv9krT/AIlXt5r2&#10;s2bS/ZJ7aYsJNvBLE8Y5+7X6reF/BejeBNNistPhKW8YKrvwTzz1xVcwkfjH/wAO49fXRZL5vEd1&#10;cGNQ32T7Cfm9vv8A9K4Ffhj8ZvhPq0g8NN4gsoYfkLWcDIGTrj6cV+9DaDBBG01mn7/qu7pmqy6f&#10;qF0sqX8UJgKnO0DNLmHqfmZ+yp+3Nr1n4o07RPGVhqEQmmkLyald7QFCnHBXpmv048K63Y+INGtd&#10;Vt5Imju4llRVYEAEAgA9+tfGf7UH7C2m/FzRb698G2hGqiARwvcT7VD7gTxj0zVP9gvx54mv/E3i&#10;P4a65JA8vgiCOzdYx0MZCfe79PSsDU+62jW7XtHMehPXFXI1KRqpOSBjNZDSfaJhewfcHGT69Ola&#10;0bFo1Y9SM0APooooAKKKKACsfWmlsW+3q7SRxrgwDoT61sVmX32n7amdv2HHz/3s0Afn1/wUH8bW&#10;/iD4ifBize1UbNZdWRmznLRcEY9q++dNsrLTbWJbSyjsxtB+QY7c1+cP/BS/Q18C+PPhZ4qmVksY&#10;dXmu5JF+YhA0RPH0NfS3gz9vX4YfETQYjp2o3Mrk4y0G0fL170AfQXjDxNB4Z8L6hq1wqsLO3aYB&#10;m27sDPXtX4ZftkfFXUPjl+0FfG1e4j0qf7PttVl8xFIRVJ6fXtX1X+3T+39o17odr4b8EXxkkkt7&#10;i01BbiDo3yhcHPsa+ff+Ccvwht/jR8XLtPElu81pHpzXEbI2z5lkRRzj0JraO1zKW5+i37E37MOn&#10;fAX4dust/b3l3rAivY5fswiaHci8Dk5+vFe9eLvB+na54Y1CLWEh1WCO3keOO4UMqtsOCMnrVfxI&#10;dA8M+E11C8eSO20W3WMYPIVQAOO9fKvx8/4KBeAfCPg37Po+o3A1CV2gkWSDI2sjdOevIo3EVf8A&#10;gk3AF+FvjvA2rH4svVXjoAIwAK+4dQheTySshA3A8V8N/wDBKHUoNR+Bfi+7tD/x8+Irmb5+Mllj&#10;NfdUCvJawk43dTQwJvMAmVCMtjrUtR+SplEhHzAYqSsmMKKKKQBRRRQAV+RX/BVvxRe+CP2nPB/i&#10;XS55Irmy0lgGhfa3zHacMOnBr9c2+4fpX5t/tl/DHR/it+2B4K8JXcEsy3+mSEqDtHyhm+9g46Vp&#10;DuB8e6f+1x8R9c0+2aC+1xkth5mFuSQcenHFWm/bc+Jt5dLEJtfVQMY+0sRx/wABr9MPAf7CXw38&#10;I6PDDc6fcLJLH5bbZsjr9K6JP2EfhTbtvGn3WOv+uH+FacyJ1Pyub9s/4oq20XXiAAf9PLf4Un/D&#10;aPxS/wCfrxB/4Et/hX6sf8MK/Cx/m/s+65/6bf8A1qT/AIYT+FfT+zrr/v8A/wD1qnmQcrPyo/4b&#10;R+KX/P14g/8AAlv8KtR/th/ErVoRbm810Sr8x3XBJ4/Cv1N/4YT+Ff8A0Drr/v8Af/WqKP8AYY+F&#10;Gn3DXC6fdh2GwnzsjB/CnzILM/KnTf22PiRqjNGb7XSobYwNyT/SuR+OXx88YfFDw1p2kXcmqTfZ&#10;btLjEkrOAVBGcY461+u1r+wF8H9JkJj028VpDu5nz/SpI/2AfhObqW4GnXeZAf8Alv6/hRcep4x/&#10;wTd+KmoXXwvlg1BZp5Wv3AaaQ5wF6YxX3raXH2q0jmK43KGx17V4/wDDf9mjw58K9tvoNtJDaeYZ&#10;SJJNx3EY9K9igjW1t44hwqrtH5VLHqMjuy7AbMUsxKPHtGATzinrCi/MKY10jRSlc5QHORU+gE7K&#10;rdRmqt7KbdfkXkg9Kdp9x9otlkzxzTLOT7S0hbqrYFAHL/EDwJo3xI8Lx6fr+m22pW+7eIbuISKG&#10;wcHB7ivyN/aI/Y78efs+61NqvgrX9SljWI3aw6bZmMKxZhtyGPOAK/XxPFlrd+Kb3RnfMluobaB0&#10;OAev409rO6vtPuINZRGgckHYOdtSwP5/5Pjp+0Jpv7u68VeKLONOiSOyge2MVDdftRfF3UtPcw+N&#10;9cin3bRAs+SQO/Sv2/8AF37KPgLx4omvLKZw7FziQD+led2f/BNP4Kw6xFqMOk3gljBAY3H9MUAf&#10;j/4itfiT49sdGldNY1W5uhmaYoXbc2Mk/Wvuv9i7/gn/APbvC9p4n8RX6x6hvkRrS8sv3gGeOS2c&#10;cV92eDf2d/CvgRxHY20iQqVEW9wxwOmeK9CNvZpqgg+64TOAQOKAItI0u30HRtI0xIknSzgSBHAw&#10;FCqACB26VvVnWt1btM8cBJZTtbNaNDAKKKKQBRRRQAVRuoTdSRnO0Ifrmr1RfaFKvg8r1poBl3EL&#10;mMxdO9ec/Gj4pWXwv8G39y7J5q2sjr+9CHKgdOOvNeiWsy3EJnHXnmvyA/4KP/tAapfeKE8N2cy4&#10;FzeWhXy8cBlXGc0MDw/9oX9ozx/8XvH2oHSPE+qRaOyRtHpUE5lRWCgFscdePzrgPhv+zz4x+I2r&#10;eXJo+oWjzy/NfNal8E5O7t1r6W/4J7/skXni7WE8QanbrJZ3FpIF2y4wRIo9PrX65+F/AOm+B9DE&#10;OnQ7JFjXO/B5Ax6VspWSD0Pyh0f/AIJU63feFY9Wu/H1zbkRtIbeSwPy7c8ZMnt6V4/4N/Zd8WN8&#10;OvEnjbwh4pvVudDvmtBaWNvkysCqkghuDhumDX7m65At/wCEb43Q5+zSk7eP4TXxX/wTVnsLP4Rf&#10;ECWMMdJXxVdCfcMtu+UcfjijmF1ueP8A7H/7W3iTwTew+G/GVlqMlyyxWgnv7gp85fltpXrg9K/T&#10;nQtUivtH+0+asyFuu7IGQDjP418o/tOfsu6F490JPGHh22b+0LFn1KR5JNoGxcggY9V6Vu/sCfEa&#10;b4tfBK+uNQkEk0WqS2vyrtGEVKTA+pLWPaC4bKvyB6VYqK3iMMYj/hUYFS1mxhRRRUgFFFFABWBb&#10;5sr+8k8oncTz071uSbth2fe7ZqDzo5kdHzlB82P1q4gflD+238Bbz9oj9syy0aLU5NLSbT1HmiHz&#10;Qu2MnpuHXbW9H/wRvfUNPsXb4j+S3lqSv9mrk8dP9ZX3LJ8LvDt98Yrbxh5bm/iiMYYuBxsK9Me9&#10;erR21tcbdu793jHatGxH5mf8OY2/6KOf/Bd/9to/4cxt/wBFHP8A4Lv/ALbX6efJ70fJ70rsD8w/&#10;+HMbf9FHP/guH/x2qN1/wRtuNO0e5T/hZjTzNkqf7NG4ew/e1+pXye9ctrPiLT9O8TWVtI7CR1yB&#10;jryaiRcTzb9m/wCBeo/Bn4e6Polx4jk1JbS2WDLR7Ccd8ZOK9Q8ceF4PEvhy40qaNHWbBLMu4dfS&#10;ttPsupKGXcQOfSnm6DDzh/q14PrUFn5ZfFf/AIJT3njDx9qmuQ+NHt4b28eZbNNPDCJSxIUHzB0z&#10;6V9gfsf/ALL938AvDdraz682qCIycNB5f3jn+8a+iLWRGmdyOGORxVyRWflKAKOoQiOeKTy/MO4k&#10;cdK0LeQzRhiu3Pak85Y1AbrinqwZQR0oAdRRRQAyQovL4H1ryTwP8B9K8GfFLxR408y2lm10ruXy&#10;ArDb6tn5vyr1W7giulMUmfmGOKp/ZbW8UWvzH7PzQAagk7Xi+XIyLtHA6d6njjMMQMn70sOh7U8a&#10;hAbpYQT5jDjjik3Sec3TaG4oAZbww+ZuW2CH6VPM6qMGPd7VJJMFHXmo4tzMSemc0AOt2DLxHsFT&#10;VGsytIUB5xmpKACiiigAooooAKKKKACiiigCGiiigCaiiigAooooAKKKKACmSKWxg4xT6huLgQ7M&#10;5+Y44oASYmRCqkqT3HWmXM/2a3AJyxGBk8k4qTaFmBHHFJNbxXTLvG4ocigDMu9RuLPSfPit2upN&#10;wXywefrT47pbiEeeotS4+63evlz9uv8AaK134T+A72w8D6gNM8VJLC0c00YaMIT8w65yfpXwV4J/&#10;4KMfFg6tHH4w1t7uOOZQPstmuNuefzrSK0M5bn3z/wAFFvhfqXxU+AumaHotpPfyrrdtM0drHvOx&#10;d2cj055r034WfAvwl4c0GGCbw5pcc8iKSrWSKSQOe1edfs6/taaT8SNLgjvJbl5BA8zeaiJ0YD19&#10;6zPH/wDwUR+GvhHxPp9jcx6oZZNwBjijI49y9VrsRoe6f8IF4bvNSnsZfCum2kEXKXJtEw56YHHv&#10;61Mvw98MaTfR2j+GNNmgcFmuWtEAXjp0/rVrwj48034peC9K17Snb7NeKsyJKQHC+4BOK5v4zfHz&#10;wx8EfDN7qPizz7i2t0WR1s1V2KlgAACR3NIZ0snw58GabuuJNE0kiTmNWtowCeoA4rQ0nwzpLQiV&#10;NGtdNcHgJCq49+BXxjef8FXfgRqMcKTWWvuISDCPs8fyntn95Xu/wT/a88G/HC0t5NJ+2KszMq/a&#10;lRPu564Y+lTIuJ7r9l8oRCM7UXH3RgYqS5uhBFuRRK2egot7qO8tz5Lhvl45B7cVHbWskc2ZGU8d&#10;AeagssKxZQcbcjOPSlyaCMGkoAXJp3brTKcvSgmQtFFFBBSvrw2qkxgzSf8APMHnHrUrSGSz3ufJ&#10;yuWJ7cVl+J7yPR7Nr5QRMCFyvJ5qK1vXOnmTUX3wXCBlA4IBGefSqAt2uqJD8hcNbgZFwTwa4nxd&#10;8dPBfg9ZWu/FOmLOqswhkuQrHGePz4r49/bM/bitfg3rGpeDdDuru2vrfy2TZEjx4ZVY4Jb/AGvS&#10;vy78XfErxZ8X9YmuruZrqTzWER8rGNxJ7fWnHVhqfti37cnhKTUmtTe6bHEMYm+3DBz+Fei6D+0x&#10;8NNThG7xzoqSscCP7YpPSvwh8GfA3xv40mWGNoUicZHnK+OuOy16Dq37BPxD8JWba3DeaaBbJ5u1&#10;WlLZ68fJWnKI/dvR/Fmia9D5unavb30Ui5VoZAwwe4p1rdSabqCWL7p1kBfzmPT2/SvxE+Dv7Ynj&#10;j4Ja0dE8QXV0bK12Qr9ntAV65OCcetfsD8FPjV4c+Pfhca9oIuERZDbf6UFVtwUE8Anj5qXLYD0f&#10;+z3Ery/aWKschew9qsxsX+bG32qGyiuY2lE7q0f8AHYVZ4X5R9ajoULk0ZNJRUGguTRk0lFAC5NN&#10;Zjtb6GloPpQKx8q/8FKS8n7Gfjdkh8yTdbgL3/1yV4n+wf8AtiaXqWh23hfWrq3sJIILWzjW5vOS&#10;SGBwpHGOOK+1fjd8OrT4seANQ8I3MCTQ3pRmjlYhTtYNyRz2r81Pit/wTV8V+CPElh4j8JS6Tpxt&#10;rlrsZlkY/KQRxsxkVsrGR+p2jfZLq9F5Z6mlxAVwIozkfXr/AEraa4SPJ3A/jX5FWX7THxg+Cvii&#10;LSNZ1Rp7ZVGfsdqXHzcDkgelfqx4JuDrnhXSr+5y0txbpIxbgkkZORSt3GbyyLcIMNtPtRtaGNju&#10;LkcgUx4FhQeV8ppLaYtkSHJ7UgJYzuUPtCsevrTm+bhhuB7Gl4HTpSVF9TXoAHy7f4cYx2p0MaRq&#10;NqhfoKbUifdpALtHPHWkEaq2QoB+lOooAYVC9ABRStSUGb3CobiOJ1xKqkdtwqaqOqW81xGggYKQ&#10;2TmgQ61tXhbLSM3PQ9KsSMY+QufpVa+vBCmFlVWx6iljvUa3UtKpbbzyOtUwJVmMhzsx/tVJGirk&#10;hQCepHeq8Eq/Z8CRA2f7wp8cgXrKn/fQprYPMsVFsVGO1QO/A60nnD/nqn5ioJpjGjP5ycDP3hTQ&#10;yASTXGoSRYaNFGQ2eDxVq6eN1+z+cI5XHy88/WmQXSNCszSKC3Gciua+IWtWnhXQbvxDO4KWMW8l&#10;CCcDngE4/WgRv86UFMkxm3fL8xxWiCSM14n8GP2gvD/xu1rUdKsxcvPp6K8hmVVHJI4IPtXtfTip&#10;kVHqLk0ZpKKksrjzLWYDDTLIck/3aXVLyWyhV4oDcNuAKjt70guJLeQpK27zDiPHb60XV8LFd0oJ&#10;zx8tAHlf7QHxksPhD4H1DxDPdw/arO1Nwlg8/lmXkZAOPf0r8jfjl/wUJ8afEi7efw3e6poO+ZX8&#10;mx1RvlUJgjgDgnmvtz/gpJ8J/Evij4f3+t2M9uNPs9PkaaNy28gsCMAA+tfOf7Af7IPhP4naLbaj&#10;4g0q2vJZbJnYSysGyJcZx9KuJMrWPlC7/ae+MP8AZ8qt488Twyt8w/4mMuf507Rf2ofiva2srXXx&#10;G8RsSny+ZqcvX/vqv2If/gnf8Hbi9haXwnbPCq4Yec2TTtU/4J6/s+2kcX2nwLFJvbAxIx5/Orut&#10;jLU/HDTf2sPi1IpiXxv4kuHLE+d/aUuR7da1vDv7X/xPs5LyC/8AFfiC9EhCr5+pyfJ1zjrX7AW/&#10;/BO/4C29uWtPBMMRzx+8aqmpf8E8fgVa6XfXT+CrfzI4mdWEjcEAmndAfi94h+Mniq58Vr4ista1&#10;GHxAEEf2yK6bz9g/h3g5x7Zr9Gfgn/wUqttV0/TrLVoY7SW0SKJnudSyZDjBJyvtz1rkfAn7OPwl&#10;1r9tL/hCH8NF9O/sk3P2dnITO7Gc5r6h8Qf8EzfgvdYfTfB1pFLySWmf73bpUy0RcbXPbvhf8dtA&#10;+KdjDJZX9mJZEMmyG4DkAEDsPevQ7dU09H86537uQXPQV4T8Gf2Z/DHwZvF+x6ZHbKkJiAhkJ6kH&#10;uPavaL68srjakkbsMYHHasjQ1lmWZQUIK9QR3p2TVaxMK26LCpVQOM+lWKAFyaVPvU2o7hZWiIhI&#10;STsT0oA5xrO51/VmZlk06KzlB4HE4znmvgX/AIKhfDPU/Eem3N9ZafNNb+ZbDzIo8rw4zzX6KX01&#10;zE1oquPmIEnv618t/tdftYfC34b3E/grxvp+qXUmxJybeNDHz93kuOePSnqB6d+zzdeDYvAukxeG&#10;30y3vI7SBbuGwCq7uF4D4HJznr71695xm4e3/Pn+lfkf+yf+3F8LvhXrXi+61W01T7JcXcctn5MK&#10;fLGpfg5cc4Ir6e/4e6fBQ9INe/8AAeP/AOOUAfba9OmKVlDDBr4fb/grZ8HX/wBXDrn428X/AMcq&#10;CX/grJ8KNpIj1wf9u8X/AMXSA+tPGGv6T4HtZdZv9St9MsrVd0kUrhEOTjJP1NfF/wCxbE8f7UHx&#10;l8R2sRutN1y6eaGVP9WytMSGVv4gQa8B/ay/4KA+Efjj8Odb0Xw9/aaNd26wqLiBFG4Op5IY+ld/&#10;+zL+3L8HPgp4D0WHUrDVk1U2EMFzJDGhDSKq7iMuOMigD9N4bFUYMMLH3jxxWR4q1Sy0Wxk1C61O&#10;Oygs0aZ9z7VIUZIJzwMCvk6b/gq58HtpKw62B/1wi/8AjleOfGz/AIKXfCf4i+Cte0bTYNZF1dWV&#10;xbL50CKu50IBzv6ZPpQB+gfgfxVp/wAQNOg8QaTq0V3YXAIQW8vmJwSpwRx1FdMt011a3GwEMoKj&#10;B5JxXxl/wTJ8a6PP8BfC3huJJBfRJcMc7duPOc+vofSvs2xhFv5oGAWbigCXT9/2SPzM7++7r1qz&#10;SLnaM9aWgAqpO0f2pRJMAMf6sng+9W6q3Fhb3EwkkXLgYBzQB5r8dfgjo/xo8PJb6lDbT/ZY5PJ8&#10;62WbBYDpk8dB0r8sPih+wx468J67JJ4UuNbgtlRcQ2Fs0aZPXo1fsr9nuEfEbKseeB7VJdMkUJaZ&#10;Swz2oA/FDwN+wn4p8c6kG8RQalYzQyKPMurQuZifvNy351+oH7MH7PWj/Bv4caZYw2NvHrEQkWTU&#10;BarFO6tIzYYjnHTgnsK9ftWsNQnLJC4eJurcc/nWmd5kYZG0jiqRm9z5c/a1+A/iH41X2lweH/GW&#10;qeHrCKForuDTdxSY5J+cK65P1zXyvq//AASjufETRNfeNdSn2yBys1kW/m9fpr4e0u401rs3Dqwk&#10;kLLtPb8q1ZlkYfIwFAj52/Zl/ZlHwB0s2Flqck1m07TvAkBiVmKBeVDYJ4zmvoZZ2DBRER/n6VGZ&#10;ZLdv3p3DrxUsV4kpwAw+ooAmLDpnmkyaheKT7SHGNmOR3qWky4i5NGTSUUihcmjJpKKAA5IIrhtZ&#10;+E+k614ysvEktvbtqtrGY4rtoFaVFIIID9Rwa7mvMfjJ8d9B+Dumzy6mZ98cayDyQp4LAdyPWriZ&#10;yPQ5Iza2sSFPtDJ3I5+tSWVwbiEl02kHGDzX57+KP+Cq3g7Sb6WES6sAGwNttGf/AGeucm/4KveG&#10;2+a3uNUA97aP/wCLq+V2Iuj9JWuHnuFVFKqjYOD1FS+U4v8AzC7bNuNvavzgtf8Agq/4Qt9okm1c&#10;yS4GVto+v/fdMu/+Crvhs3nkJPqwOM4+zR//ABdHKUffPxY8YP4D8A674j8syLpdnLdGPftDbELY&#10;zjjp1rmvgN8ZIvjF8J9H8VQ20fm3wLG2SXzNoBxnOOfyr4e+JX/BS7wN48+DfjTw/OdVlu9Q0ya2&#10;h3Qxqu50ZeSHzjJHSvBv2Lf24JfhXHZeGLq7u00W1tWWKGKFSVYuvOS1KSshH7QIr6iu+QG228YN&#10;TrM8IEaoXA43evvXDeBPjJofxK0tn0uV43OE/flRyRnsa7qwV1jG6RJDjqpyKkZYhQxrgsW+tP61&#10;Xs1nVGE7BmzwR6VYqQCoJVEasQgKkfN7/Wp6ZKu6Nx6g0ICpJb/bbELC/wBnBOcp9alVFs4SMgtj&#10;6E1H5gsbFSRwDjj61Y8tJgjsMnqKoD80vid8dNU+C37Z3jjVdTv7g6FNFBBDa3FyY4I28tDlc8Z/&#10;Cvr3w1+1x8O9c0gTXnibRbN/u7JL1TngHPNfmt/wU6uLfWPjL4i0iCGSS7ju4GbauRgxL6c14Rp/&#10;7HPjbxZY/aLCWxhi+6VmMgOcZ7KfWpEftmP2pvhuihYvFuisnbbeLirlv+018M2s2l/4TPREcNjy&#10;/ti5Nfidb/sX/EDS4yrXVh0wNpkP/stUW/Yt+IwtHuften7VOMbpM/8AoFNbjP2jb9pv4ca1cS58&#10;c6NZ/ZCSoF6v732/T3618c/tR/tzf8Ij8SVuvDd5/a1uY44xDY6htUk454BFfD+ufsgeKLfS4Li2&#10;+yJcwxl7hmaT5yB2+WqPgv8AZc8feOLNNSsr2xjkDkBZmcNwfQJW3KhH7zfBzUJNc+HnhzXJNzza&#10;rp9vdurHcULorEE9zk9a78NXx7+wbN8UovD95pHjfV7O9tNLhgtrJIEK7Y1XGMkc9K+wKzYC5NGT&#10;SUtIY6iiioAKo2sJjkuSWLBux7Veqlal2mmDH5c00BFascsgTYpU8Dp0r8S/+CiXgS/0r4oLqeyV&#10;oZNQvJsmPAxvU9a/cJYkj6DH418Xft6/AH/hOvDMt5ZwQmaO2uny7NncwU9AD6UdAOm/4JurYzfs&#10;o+ENSigha9l+0B5FUbyPObqcZxwK+ofJkvJFdmaNV6p2Nfnf/wAE+/jPB8KvA+leANfeYz6fDM7L&#10;Eo2AvLuGCcHo3pX3uviBtehik0udUDqCA5GeRkVYiXxjezWHhzURDaGfNvIu1eP4Dz0r43/4Je2b&#10;ah8HPiDbXNp9kWTxZdEhl46Kc4r7J1Fb6HwzqX2uVHkFpLkj/cOO1fhT4O/bA+LPwa0zxnZeE9dh&#10;stP/ALankaJ4A7bi+P5AVSGfrd+018dfD3we+HN5pr3NlJPe209mI2nEZUmM44xyeeleX/8ABKZY&#10;LX9n3UgzqJZNduJFDdcMkZr86PB+ofEL9sHxhp7+MbqHUrO2vIrqVXiMe4E4OMDuK/Yz4B/DDwv8&#10;KvBH2PRdMNjB5xkMaknLFQCefpTa0FfWx7FvDdDmjJqOHYY1ZBhWGeafWLNFsLk0ZNJRSKFyaMmk&#10;ooAUdRVC+V4XDIhYM3zYHbvmrr7ipCnB7U0yoVKP16GqREtz87PjZ8eL/wCFf/BQLR/tGrzweFF0&#10;wtLpr3RS1ZzCwyR0zkg/Wvprw/8AtdeBPEELv/wkOk2pjUFwt4px6g1+dH/BTDwhfeMP2urfw/oh&#10;jivZ9NjdWlzt4XJ6AnoPSvHfDf7DPxSezvJbTUdLhjlj3SqzSkkEZ/550ncg/ZKP9qn4bRqA3jDR&#10;Sfe8WpU/ao+G8nTxbop/7fFr8T779hf4iJKxNzprD/ekH/slT2f7FXxBs4mZ7nTyvXgyf/EU7gft&#10;PN+1R8O4wT/wlOjMf+vxa+Mvi1+1PZa1+1p4Cms9dittEjgVbiCO8/cud7nLAcdCOor8/wDxF+zb&#10;480mZ/MmtnVTxtDj/wBlrW8Afsw+PPiRoF34osr2xSbTpGgVpC4YEANwAmP4qRcT99/BOsWWt+H7&#10;PVra5jktruMNG0bAqR7HvW3cRpGpkBGwdU7GvEf2WPDOtaP+z/4LsNWmikubeyjVymcFse4r3Dy1&#10;KeTINwbnjpSLJIVjeNWCKMjPAFS01EEahVGAOBTqAEKhuozQBjgUtFABRRRQAm0Eg45pqxorFgoD&#10;N1OOtPooAj+zx7w/lrvHRsc0/aPQUtFACbR6D8qMY4paKAE2jOcc0tFFABRRRQAUUUUAFFFFABRR&#10;RQAm0elG0elLRQAUUUUAFFFFABRRRQAVXuofO8v2bNWKazbVJ9BmgClPMG1KOAnBK54696ivJjp9&#10;vO2SSVJGfpTmVLpPtMYxOvyh/T/OaxfiPfPpvgHWrtGIuobGaSNxjhwhIOOnWgD8e/8Ago1rOq+K&#10;v2nG8PpcXEFpJYQyHyZDjIZu3SvsH4M/sH+G9b8Do+ozyRSXNrGfMa3QkEqckHNfLHg+zj+Mv7Zr&#10;DxTH/aTDSmxu+TG08fdxX61eG7dfDPh+3jK7oEgUIiZJAA6VqtiJbn55/tLfsP6R8F/Bv/CR6N43&#10;1iykkuVtvLhcxqAwOcYP+zXwr8Dfg7rfxe+L2keH765vriwu7owyXxfe8YwTkZNfp9/wVY8R3ln+&#10;yzZajpcrWcza3brudRnbtfIwc18mf8E+dVt9S+KugyrE5YX4ySvfaatN2uQdfHJ43/4J9+ItW1MN&#10;qniTw/codMs4dVum8qMthgVHODhPT1rwDxHL8bv2ptft9Xg8Nai2kIGtpII7vdExHIyCR/Kvvz/g&#10;qNZQf8Kz8JvMoaK58R2sRGefmEg5r6S+DXwa8OeAvDC22m6atqrt5nyyOeSBk8mlcD8s/CX/AATh&#10;8QyWb3uo6XqFvLeR7miZEIjJGSBz2rl/Fn7HHxd+DKSan4Qj1+ezt8FVjuBGhZjg9G96/biKxZN6&#10;zkPAoOxB1A9PyqheaDD4htGtpEB01z80LEjJB65HuPWokzSJ8TfsF/tIX2p/bfD3imT7Pqtu1vZG&#10;K4mZ3Mg+Vhz3zX3N++TWnlbcLfaMHPHQV+fn7UHw90z4GftB/BubwdbR6YfEfiSNdT8pjJ5w8wH5&#10;txO3qemK/QppBcKluOH2A5PToDWZRbzu+hpKQLtUD04paACnL0ptOXpQTIWiiiggzZLKK41LdI3m&#10;Db/qmGR9cV43+0t4/s/Cnwu8ULqF4uj3n2Gcacu4q0zAcBSOhr25rfbc+dx0x718ift3eCNQ8VeA&#10;b+9Z0ddPtbiWIEEFeMjoOfxp9BH48eG/Dfi74+fFLypbe71LUJgrSeZKZGCgAZyTzwK/X/4G/sB+&#10;EvCOj6ZfzzNPcFYZ5YZ7ZCA2ASp9s18Lf8EvPD83iD9oBZL+SN2axlyrHaeAfSv2ltYRDHFFGQiK&#10;NpGevbimhmHpPw98N6LZxwWui6ezJ/ELZAeufStJ/D+l3Nq8dxptrsPBVoVII+mKtX15DpcYlMbP&#10;k7fk5plrq0GoRsSjRqDtJk4H86oDxf4t/so+DPihp7R/ZrWwmUlw9vaIGJIwATivjT9mXQ9Z/Zw/&#10;a08NfCp57yWx1CCbU8XEpHXK425Ix8tfoxrXiSx8J77q7uYmhk4RVkXI/M18H3XxA0zx5/wUs8B6&#10;taqxWHRJYN7Ff77ns3vVoR+h9+JXWPYp98dqls2HkhWOWz360iNI/wA/mKI25APpU0cKb9y4x7Go&#10;6FLcWipNo9KNo9KzNCOipCoweKjoAKG+XJJwOpooZdykHkHg0ARNIskZkhAkYccVzmp63JbQXU2p&#10;2MaWVupd5JQCoUDJJ9sCtLVtQh8M2cl5IwS0Q/OuRnJOByf8a/KT9rT/AIKAeKrzxFr3hnwlq1zY&#10;29lNPbXiSW0TLKhwAqtgnpnnitUYn3V4m+O3wBVmi1zW/Dlrdrgnz4FLY7fw15v4g/4KD/D3T82l&#10;h4h0loIQyIUlIGBxwAK/JDwn4H8UftGeNAm5t0kbHzJoWC/L/uqfWvp7SP8AgkH481y3huIfEeiw&#10;xsquyO8u7B7f6ursM+2/B/8AwUI8BXsqw3XiHS4xtPPmsecj2r6H8KfGbwd48t9mla7a3LsQo8kn&#10;OevpX4ta5/wT08WeE/iBdeH5Nb0uae2VWLRs564/2P6V6Le6D8Uv2Vtc0q8XV1m0kA3FxHZW3mMQ&#10;OOrIOefWlYGfs1aqq26hX3qBwx71JXgv7K/x6g+L3hXTxIZhffYxNL56qpzkDoD159K9xtVnjkCS&#10;uH5PT0rHqadCzUifdqr+8aYhWwob9KsltpwOBSGPoqPeaN5oAc1JSbt3WloM3uFY3ivVJtH0a4uY&#10;I/MdUJxnHYmtmvlv/goF8b7/AOB3wn07U7CSeKS+1BLI/Z41kJDo5wQ3b5e1BJ8GeNP+CjniCHxc&#10;LVLFPLG5WYXTdj9K5Cb/AIKT+KP7SaFbD5PM2g/bH9fpXpf7IH7Dtr8YFbxL4isra4iW6kRo7l5Y&#10;3OeRgADivq68/wCCd/wf1pobaw8HWlvfWjf6RNJcTYc9Dj5vX6UwPhDVP+Ck3ijTdREYscgDnF2/&#10;f8KVP+Cm/ibHOng/9vb197XX/BNf4V3T+ZN4Y092xjcbmb/GnaL/AME5/g1paXkeoeD7Od5hiArc&#10;zAD6/N/jWsbW1A+C2/4KceJsf8g9f/Ax/wDCof8Ah5v4l3rmwBHcfan/AMK9Q+PX7Aug/C74g3Xi&#10;2Sxsv+EHYxQppccsvmK5CqWJOOM5P3q+n7b/AIJ//A/xV4d0m40vwhYrJNaRtIxu5T8xUHJAfjk1&#10;egLzPg/Xv+CnHinUNMitbXSlDq+7cl24P8qwvHX7eXiLxb8P9W0S5VraS8hMYP2pyRkdq/Qy1/4J&#10;l/DO1bcvhmwU/wCzdT/40uof8Ezvhpecnw1p5bGAzXM3+NLmQHxD/wAE2vjZovw18Za5da74kEc+&#10;qQwxrHdStw2TwOvPNftPDIJYUcHIZQwPtjNfD1r/AMEzfA+k6vbXttoWnxPBKsilbiYkYOe9fcEE&#10;YhhjjHRVC/pis5dC4j6KKKzLIpbqKFlExVWP3M96bePbyW4aZlVc8E80Naw30gaVd7RH5TnGPyqt&#10;rVuj2yRKuMMDQBynjjRJfG2my6Ne2YGmXSGKWYqGAXPBwfpXzz8Mf2Y7nwL8atfvNNv76PRHtVSB&#10;YzthzlSdqg4HIPavrO6t5ma3IlVLVVAkU8Z/GvH/AI2/tOeEfgLp73WoQ3Fy5k8gLZlGYMVLAkFx&#10;xxVR3Jkerw2K6bcQtJcuQo53Hg8Y5p19qkEkkSKUkO8DkdK/Hf4x/wDBTbxn441jyfAOr3mjR7Nn&#10;+m2cJG8MTn+LjGBXmzft9fHGx2RSeMVe63bd62cO3PY/crXlMz93ZrJZJBKZCigY2jpUWpafHq2n&#10;zWnmlQ8ZQlevIxX4vfCf/gpr8TvBnjazk+I+vXGu6AqOZYbGyhDHIITnC9+etfdH7OP7fPhr4uax&#10;NarBqEImkhjiN1HHGAXJ9GpcrGdJ4W/Z6tvDf7U3/CWx3M7y/wBnGDlQBjOeuc19E6VYXFvcTGRp&#10;Nu4EbjxjmnXS2Ucw1WJRNLgJ5kbZ49OtbCN5kKt2YZqZPQcRyojc4DH1IqG52RrkRIzY4BAqRfl6&#10;UMokYFhkiszQp2d1cTTOkluIo8fKw71cpcnaB2pKACmyQ+chTcVz3FOpyfeoApxNE0c6RSefLGCC&#10;D1BxXwT/AMFLvgXaeL/hlfeIldhrvmwxLCsYztD9c/jX3rFYi1uJHgwhkbLd81zXxD+HOl+PdMe1&#10;1e1W8gZgSjMRyDx0oA/CD4U/sr/EL4r/AGmGx8K3RtbNljkkt9nQ5wTkj0NemSf8E3/iCv3fD2pH&#10;8E/+Kr9gfhn8LNL+G32pNCtVsIrhlMwV2bdjOPvfU16JvNAH4WTf8E5/iXGv7rw1qZ/FP/iqp/8A&#10;Du34qK6j/hF9SKZ+9lOn/fVfu/vNG49M0AfhPcfsC/FTQvEdpLpfgy8vrRUy5cJjdjofmrOg/YF+&#10;KvirVNS+1+F9RtPKLNHHGY9uc9OtfvPGojXC8CoILGG3mlljTEkn3j60Afgpo3/BPX4xLrEYn8J6&#10;kLXnLbkz0/3qv+Jv+CfvxTM9k2l+Eb6doz++VQi9P+BV+8gJUY6UQ28cLM6Lhn5Y+tAH5X/sE/Bz&#10;4sfC342LD4g8N32m6PFaSBTJIPLDEE/dDHrmv1FkaKTyUeXypSANo6mpV023W+N2I/8ASCMF8npj&#10;FPexhkmSVky6nKnJ4oAlhj8mMJktjuafRRQAVn3mmC6uFmM7x7RjaDxWhUUw3KVVgr9smgBkf7mN&#10;VU+YQMHNOUtIuGjGPfmqbStpwLTZkB6bB0qSx1WO/wAbEdOv3higB80MK4XiIt/dGM0Q+XDIYhJl&#10;wMkH0psgCzKZfnO75cdvrSyRxRymbZmRhtJ9qpEMXdHeMdkmdvBxSTNJbxqIl8xs4I9BRb26Q7jC&#10;NgY5b3NTrj1BbvTJGhwy/vAFPoab5KMxYH34FRTxvNINpA471LHH5KfNycdqm4AJmZtu3g0+o9wk&#10;YEcCpKGWtgooopFBRRRQA2bPkvjrt4/Kvxr/AOCp3ivXLX4u6VoaXV1BDd6duZUmZc4fPTOO1fst&#10;1yD0r4K/4KHfsqv8R2f4iWaW7NpFmsCwlnMxJcDIUDBHNaQZMuh8yfBj/gmjafFL4faV4jvdT1RZ&#10;b62ExKqpHU9Mn2r0Cw/4JN6RLpshTU9UZt/ACD296+tv2JfGyal8M9P8NvY3lrPpViqu1xFsVuT0&#10;JOT19K+idOkRbNxEQjbjwevar5mZn5iR/wDBI7SXuLd21PVQQwJ+Rf8AGtNf+CS+if239oOqant2&#10;bf8AVrjP51+mqOy43MGz6VJJllwrYNK7Qz8ivix/wTB0zwL4O1rxENT1MQ6dbS3LF1XZtRS3OD04&#10;rnfgZ/wTk0r4wfDnS/Ftlq2or9tVmRrUKF4OODnNfp9+05aT3X7PPxEt2zcPLot2iRxjLHML8ADq&#10;a4b/AIJ36TJo/wCyb4Jt57eS2nSJ1aOVCrD5u4PNKT0EfEGg/sZ/Fr4ceLLBtIv/ABNc6cr7pd10&#10;Qox0yN1fpH8FfB9/ongvSzq17dNqHkBZo7hizK3HU5616gyhlIPSmC3Rei1kMjs4VhjKrIZBnOTV&#10;imRxrHwoxT6ACq93lYyQMjBJqxUU0bSYAPy9CPUUAQQxi9s1DHjP8jUjSRlRDvwSNvHX0p0bRw/u&#10;1G0CoLizzcxSoQqqcsPXmrA+O5v2Z4PE37XXjPxLrqOdJu7eIQvPGrxFwijABPXivqm38G6Roenm&#10;O00izlAGR+4Uf0rwrQvjPFq37WPjLwPd3Oy3021jlVZtioCUU8HOT1r6MmukmTNvdw7QMYDg0hFS&#10;z8N6XcQK02j2aMRkjyF6/lTbrw7pUKkLo1myf9cFx/KrseqwxRqskilhwTuFSfaEkbcbiIxdxvFA&#10;zmdQ+GehavausljbQ+cpBCwLxn8K+L/iTrA/Zj+Oy3P9kW8vhIWqq11cKFiEjYOMAHnOe1fdWrzM&#10;Vha3vYIo48lwzDkccV8Kf8FLPFnh/Ufhhf20QVtR86FhIHUjAzxjP9K0Qj7X8HtYeIvDOia5ZRxW&#10;aX1rFdBbdQqsGUMOg5HNdVXyZ/wT7+NzfFjwB/ZUhmYeH7K1tR50aqOEA4I6jjvX1nUsYUtJRSAf&#10;RRRU2HYKZvRc8jNPrPvo2aSPyiF5OfejYWxLIjXHIJA9qqahHp2pWzWV35UhkUx7ZFBPp3FWFWaO&#10;7I3DytpO33r4m+O37Smo/DX4zeGLB7yRNPuNRljmjWNDuVWUYyee/rT1EbXx5/YO0vxVr9z4o0nX&#10;NR0u8uDHGbbTx5aqFXGRgjqQM11v7NPwL1jwKzvqGs6pdiGYFFupC2QAR3PSvVdE+OHhnxRpMV4s&#10;oSKQnCSSICMHHPzVow/FTw7bgiO4jUHr++T/AOKq1ewzW1i3/tf+0rLzWTMDD5fdcf1r88fBX/BL&#10;/SfFGu3+p6pqeo2YkvJWaJVG1t2WyefU197L8UPDaTvMLiMSOMMfOTn/AMeqGT4oaDaWcos7iONi&#10;c581Dz+dPURyPwb+APhD4LWbWVkLe9uI4hFumt1DEg5Bz65r1nTJJ5F2SWKQJk8ADGOxr4j/AGov&#10;2k76x8TeAdO8Faoul302uww6rLIsbiaAkAqM5x9QBX3JZ3QvtOhaCeN5CiksrAjOAT0pMZcC7QBj&#10;A9KKq2d8LqSSLB3xcMT0J9qtVmy47BRRRSKCiiigBGbYpaoZLMSkSFyvepZWCxkt8y+gqrLdGzUN&#10;IC0bcKqjkfWqREtz5j8Yfs/p4u/bC0zxvPC0tjDZGAsUDR/6pl5yfX2r6Lj0OysYUgg0m2ZFAUny&#10;lGR054rwbUPjyLH9rbTfh8kksENxaGfayqE/1TNyc57V9HpeQMoKzxep+cUakGZH4e0+Rvn0a0H/&#10;AGxX/Cpz4Y0VcBtLsxx08hf8Kv8A2yFuk0f/AH0Ka00LctLHx/t0DMHVvh74f1W3kU6RY7iDgi3T&#10;rjHpXxB8PPEVn+zP8WtN+HWsafarB4guWvg96Bu2sdvCgYI+SvviTVbW3XBlQY/2x/jX5Of8FTPG&#10;32f47eEdf0K6WLUrDS1EU2VfaRJL2yR370mVE/VW3mhvtIs5dLRPsh5UQjCgew9K2JWPll0+Zh2r&#10;xP8AY98XXvjD9n/wdd305mv5LBHllKhdxI9BXsiM1o4RzuDc8Uiy5GS0akjBxyKfTUYMoI6U6gAo&#10;oooAKKKKACio5NysCDhQORVaS4dmwhK4PORQBdorO1n7WLV2tZRG2OMjP9KmtZJFsrfzTvlKjcQO&#10;pxzQBboqNZvUU7zAexoAdRXi/wC1V8ZG+CPw8s9dV5k82/jtiYUVm+ZWPRuMfLXa+AfGQ8feG7LU&#10;LOQqGhjaTfjJLKDnjpQB2dFVbdpVkYSNuAHapbeTzFPXg45oAlooooAKKKKACiiigAooooAKKKKA&#10;CiiigAooooAKZMpaF1HUqRT6r3U3k+X/ALTYoAraLayWtqySDBLE81m+M9HXWfDOr2zFsyW0iAA4&#10;zlSK25pgrCIcMRnikaANDIjt/rAV5+lAH5ffDfwba+Ff2+Gs7xmgi/sR3ycE5ycdK/SfQ9WzbiO5&#10;CogAWLjO4V+eP7fngjxJ8M/HE/xM8Mm4W7jjgtP9DhLOVZiG7HivsX4G/F7w78QvCOno97axanDb&#10;Qq6yzpvaQrzxnOcjpitF8JnLc+df+Cvk7Xv7MdtbW67sa5bNtUY42vXjX/BLb4dw3jtrKCR/sd+u&#10;WJGB8p655r2P/gqR4m0iP4Ex6Wzwy3cerQMdrqW+6/bOe9c//wAEcbOZ/hX4qlvY3WUakvl+aCDj&#10;B6VeliT0f/gp54L1jxl8KPCy6PbG5msPEFvfOu9VwsayEk5IzV34I/t9eEfHuo2WkXWs2aXTExeV&#10;Dbyg/KueuMdq+ita0i28aXWpaTqdn9otVjYx+aDtDEYBB/Gvyq+O37Dfiz4Mi88SeD71lvLdfMij&#10;sLV3Yl3wccHnBpID9Udc+LfhjTbG3uZtTVLeXkMY3ORjPQD0ry3xt+2h4B8JzvBa6/buVAYCSCTv&#10;1/hr8fp/G/7RWoW/2LUX8RrBCNsXnaewHpx8npVNfg38WvFWjtrF/NqqnO0rNZODwcf3amS2NIn6&#10;D/B3xY37Z3xYuNYGy5tvBusLNbva/KP9ZnJDYPbtX6FW1ptZZ3BEu0KR26Yr84/+CPvh2TwxF8SY&#10;Lls3P2iHziRghh1yD0r9Gld21Bjv3Q44HbOKzKLLdaSlPWkoAKcvSm05elBMhaKKKCCtul+2dP3e&#10;Otc1470Sz8feEdd0T/Wm4t5LdgoAI3DHBPGa6W8ZvKIThsjkVEsMWm281wkWXI3MF6saaA/HXX/C&#10;PiH9if8AaEvfEOmWGNFiijtzNeyqwG9Fzwpz1Jr9KvhL+0D4O+Lnh+1vbXWo5rmGONZkhikUK5UE&#10;jkc81tfET4P+FPjDocr6zo9q085BZrsdxwM8+wr5Ztf2FfG3g3xTE/hPxvFomlzXHmyWsMJKsM8A&#10;kg9BxVLcR9wXmoMdLgm09VuVZsZcds815Z+1V4013wJ8F/E+raRaQyzW1i0o38DcB7Guz+HfgzWf&#10;C/h200/VtXXVJ4Qd8oGNxLEjt2BxV/4neB4viJ4J1Pw/MU2XsJiPmAlefWq0Gfgv8TP2t/iH8T4b&#10;XS721ishFLlWt5WBJPrzX2x+wH+zA13rVh4/1c3ovbWeSHzGnDKFKKemT61794V/4J9eDNJv2mv9&#10;P0u+PGF2NkEH619KeG/DOi+ArMaZpOnx2luzeZ5UOcE4Az19BVc3YReuksls47dp2VYl2g85P14q&#10;zoKQxWoWGRnGSct1pbeO3vmk3W23H97vTrWSO3vhbRwFF2k7h0qOhSNKiiiszQRvumoqlb7pqKgA&#10;pHzsOOWwcfWlooA+Zf29/Gt34H/Ze8V6im2O4he3K8nvKo7V+OXwt+F+tfFj4raRN9mkmtNX1KH7&#10;U6yqCFdxkjJ9M1+vn/BSjQ5tf/ZX8XWsH35Ps2MLnpMp7V8i/wDBJDTNI1TV/HNv4kSGa+0mS0Fg&#10;bohWRh5h+QE8nIFdC2uYn3R8Af2a/DXwN0W2udkizpuXFwqvwwHoK9tZhaNF9nVWWXnpj6YqGO3N&#10;8ALg7oP7rdM9qfJYPPJGYrlQsZ4AOcelR6gfA3irxNex/t0+LLBoozBHp8bc8/xJ2r7S1XwdonxN&#10;8OyWl7GvlvH5bNHGAVHXgke1fA/jSSXSv+CgvjGa6l3QNpsSjPAzuT1r7l8YfFLw38O/CE94t7aI&#10;yw+ZsWdQTjA7n3qhnwf8EdUf4c/tufEXwnZSH+y7GDbD5hOeZIx0HFfp7CUnjRwc8V+VX7POrW3x&#10;S/bL+IGu2ZVlubcuGU7+PMj7jiv1QtcWsSRu4JIznp2rGW5oJbzA3EqZxgkD86nK7eKhjt9s0kmQ&#10;Q3NSrKJRkdKQwooooActLSLS0Gb3Cvh//gqrMYfhd4IBClH8TWyNu9CktfcFeTftHfCfTfix4JSz&#10;1CGGb7FL9rhEyk4dVYAj3+agk3/C1vZ+G/DsX9jRo9rtVmbYFw2BnjArq7GNTCLkD551DH09a/Nr&#10;9j/9tHVPCyy+CPidZaiuqXF7K8Nzqarbr5I4XAbBxx1r778P/FTw5r2nQyWuoWYDRhkRbhCRkcDg&#10;07jOgvtNklgZV3bjjvVW6tbbUfsshlYNY4aTHGMdc+vSrVh4gtZLHzHuIyc4wXGf51h6x8QfDOhy&#10;BHvrM/aCRNidfl9d3PFUtgPKv2xtNtPGXwbu4ZWZbEzI4mjGGJUjj16ivlP/AIJ6/tByR6zrnhbV&#10;7tVmbWhZ2aSbnZ4wQoIPQVnf8FGP2sYbDStX8F+FL7LJJCyXFnKjx4IViOCfU15d/wAE3PhBrnjH&#10;xZB4slumRbLV4ppVeNst8ysecYFarYR+yahl7U8bu4prIzfdfFQm3n/57VmMtUyoFt5gf9dU9Syo&#10;hRRRUliQx+TvY8A81GsfmXTMeV28GpWkDRPg8gVXW6W1tFkfnJx1oA8f/am+Mtn8KPhzq08lzHDc&#10;/ZGkjWRWOcEegr8a7/SviJ+1x8TNUuvCto+riRUnaNLny0VFCoWAcgdc192f8FNP7S8QeMvBvhCw&#10;lkA1yzljKKNwPzZ5A5P4V7x+xz+ztoXwx+Dfh6SLS7ez8SNDJFdXqoUeRfNYgEH0AH5VcdGTLY+S&#10;fg9/wSx0rUtJa6+I0GpaNIspBNtcofkKjn5SepJFewWX/BIn4Lywi5h1TXnRhuDG5/xr7TlV7Oxk&#10;gvFN+rEHAHGOw/SpbCQXMKRwwtaxqPukYGPSruZ2PjC8/wCCVPwr1DS5dOhvdYktJCGaTzhu3Dtk&#10;14J8b/2DNT+EVjBrPgC31C7XR1kuWM12i/LGAyZ5BPQ1+qrQtHMsUJ8tcZ46VT1zSbPU9NnsLyBb&#10;iG7jaGRW6FSMHP1zRcZ8mfsD/tBJ4l+Htj4e8TXEdv4mEkryWeGchRgA7sY/WvsiPBUMOh5H0r89&#10;PBfha08E/wDBS3/hGtNhS20Q+HjcfZogfL8wvgn61+hFvIGDLtKqvApSGtyWiiisjQKKKKACjcVo&#10;pchevSgBdz+nFO8xfWl42+2Kij2mTHXigB+5e2PyplJMvzJjiloAKKKKACiiigAqVfuioqlX7ooA&#10;WiiigAooooAKy7xLWHU47mWVklVcBecEc1qVn3LQyX6QSW5csufM7D2oApzXupyTfuLZJLctwxxy&#10;OxrnvG3xi8M/Da3d/EOox6cyYLZiZsA9Pug1zn7QPxatfhh4dR1vI7eZ45dgWVVIKgY6n3r8bPjp&#10;8b/iT8bvE8sGmanqF9aSIoKQx+b93jqoNAH6J/Fb/go34F8IzKvh/wAQ2d9ct5mY5beXhgeB93vX&#10;k+m/8FUNbuNTIuLfSY9PwMTiGTOeM/1r4t+Gn7Ffjn4ptd3F+91psqMpRrm0kG7dk5HFe3+HP+CX&#10;/i1Y1efxMGiwf3TWz4zn6UGb3Z92/D3/AIKF/B/xFFHb6j4xtYNSkwPIS1m+9jLD7nY19C+DvF2h&#10;+NrNNU0S++221wpKPtKggHB4IHcV+LHxC/YO8UfD+ZdR0pZbm5hBkU21pITnOOOK9A/ZR/ae8c/A&#10;7xfcaL43g1ZNGjtxBbLdReTGJGdWyCwHOCeKYtD9gF3wzLxhOSSamnXzlAXmua+Hfji1+IGifb7Y&#10;DarBT8wbsD2+tdNHMGldB2osAsMflRke/enU15sTBMdRTqGXEKKKKRQUUUUAHqKwfEFs8djK9lCt&#10;3d/wQSgFG55yDx05re7EDvXiH7SXxx074H+A9W1C5nVr+CNJY40kVZCC4XgE+9XEiWyNP4j/AB28&#10;GfBHwnDqHjG+tfD11cIyIiwMVaQKSF+QH0r488R/8FILCK3m1rS7+wubSH5N/lSBc5xzx6GvgL43&#10;fH7xt+0l49u4ZZ9Q1fQ1ulktNP8ALD+VkBccDvXvv7On/BP/AMQ/F6zivL2dvDukmRopNMv7V13k&#10;KCH5HQ5H/fNaLQn1PWdS/wCCql9pbWDW/wDZciXDfNuik4HHTivTvhz/AMFNvCuqTxyeJda0/TlY&#10;YJjglPPb+GsDxF/wTd0Pwx4A169uhptzJp1hLNE3lsDuVGPHucV84/B/9gST45RiW21K20qIl8CW&#10;IkfLz6d6ehJ+tvgPxl4Y+JOmyXujah/aUARXl/dkKAwJAIYcjg12drDBb26pbokUK/dVFCgfQCvy&#10;R0XVPij+xn8RNAs9R1TU9d8M3V4ouVtrfbEkMTLncxAAUhjzmv1E+E/xEs/ip4D0/wAS6fCYLW8D&#10;FIywbGDjqKzlsUdlRRRWYBRRRQAVFJIY5EUD7x5qWmsFJBOM9qaAq38ICGQE7sirKjdEB2IqrcK8&#10;0jICQvBx2qwzhFVcgMRgUwPxB/4KDaxqPgL9r7xrrGjzyrdytbxsPMKrt8pPQisHSf8AgoR8SPBN&#10;qsUWmWMy/e3TO7HOMf0r6R+K/wCzRf8Ax+/bu+INldTrDp8VvBOhnjJjJEaDAOOtfT3h39gPwFpV&#10;gE1TRdL1B85yyNyMDjrUiPzim/4Kg/E6+hUDQ9L29iC2ah07/gpJ8R7geVNpenpCxy0gZ8rX6b3H&#10;7EvwuaNUh8HaamP4ljODVOT9gX4cy6fJEnh/SopGOQxQ8frTW4z8xvE3/BQ7x60LQJZWJjlDDcHf&#10;OK4HTPAnxS/aYmh1a306S706ZtpaO6VR8pweGav1M8Xf8E6fBVz4fvDBpWlmVIXKbY2JzjjFcz+x&#10;3Y+F/hLfW/w21uwhi1WNZLkTzt5Y2lsgbWOe/pW97ge1/safs+2PwD8B2pT7Ql/qllbPdRzuHxIE&#10;GQCPc19G1y/hK8+3TXaFCLaFgtuT0K9tp7jFdRWb3AKKKKQD6KKKCgrPvB9ndWXksSTmtCo5Ykkx&#10;vAIHrSBkSybo2kbAGCM1+RH/AAUh8M3fjHx9oS6LvmuoL274R9mGLJjk/Sv1p8QCR9IcWb7WPQpz&#10;XyNa/AC58WfEyTUNajF1bxagZFWaNgNpYk84pEH5c2/wJ+ONxHvsLC8a1/gK6iqj348yn/8ACgvj&#10;9/0Dr7/wZp/8cr95LP4T+FbK3WGLRrdUGcKAcfzqf/hWPhj/AKBEH5GtVKyHqfgn/wAKB+P/AP0D&#10;r7/wZp/8cqO5+HPxz8Jwk3Wn3IUfMfM1AN147SV++H/CsfDH/QIg/I1jeJ/gt4S1rTpYX0a2MrAB&#10;WOeMHPrT5gPwb0v9n34veLNUt9ZtdLnu7mGVblla+TCbTwRlvav17/YPi8UW3wmkuvGUBsr+O+dN&#10;vm+YNnloAeCe+a8c8N+L7D4QfHjXtD1jRpW0i7uIrKyLDZHklc4Jxnr2r7e0mxsNPvILDTrURafM&#10;nmssfKbiO59eBQ2I6OzhhVnlicnzPmNWabGsaDZHtG3jAPSnVizVbBRRRSGFFFFACr+dU7e4a5up&#10;4mVcR8D+VWLib7PE0m0vjsOtY2takdNhhmgt3Z5j8wQZI7800RLc/Jr/AIKKeOdW+Ev7Ylr4p0iO&#10;OW9t9NVFjlbap3Jg9D6GvINJ/wCCjvxHtDcbNL0+THXc79q+uPjJ8J5PjR+39pFlq1g8+jS6aQ4u&#10;Ij5W5YWIyceoFe9af/wT7+H9pvaTQtLffzjY3+NIjU/NhP8Agp78S7fro+m/iz09/wDgqJ8S5VwN&#10;H0vnjq9fpLdfsD/DlyceGNL/AO/ZqC3/AGBfh2sgJ8M6bjP/ADzb/GgZ+adx/wAFHviXf5X+yLAb&#10;hjhn78Vz3w1+Cfj79obxzYapqWnTSwibySyXScfxY+Zvev1rsf2D/hpEqlvC2ln/AIAa9Y8EfBXw&#10;d8PwsWmaNaWku/evlAjBwBnGfaguJhfs0/De5+Gvw90nSriJ4mt7VYirsDjH0OK9YMiSXKgHJxUV&#10;rIy3U0QUrGg+X0/ClhZZo2kTqDjI60FF2impnaM9cU6gAooooAKKKKAKs7xx3CM77Tjp2rxD4z/t&#10;SeHvhfvhOo26XSOUZJIXOCAD1Ar1/wATX32GxldYGkcLkFRkivwp/a68b+J/HH7S3iTw3BqM1pbR&#10;3yqqMvAyq+2aAPsRv+CrEza4lij6SysCc+TJn+VWrj/gqVNbsVZtKAH/AEyk/wAK8o0X/gjv4j12&#10;GPUR49tLSXAxuhYHoPb3rRm/4Iv+KZMF/iNaPn/pi3+FAHoo/wCCqEh/5a6T/wB+ZP8ACnL/AMFT&#10;X7y6T/35k/wrzX/hy34oP/NQ7X/v0/8AhTx/wRZ8Udf+Fi2n/fl/8KAOP/bM/bcvfj58Kbfw9Zmx&#10;kkj1CO6/0dHVsKrDqcDHNeifsH/txab4f8K32leJtQtbFxcJGqtHI7bVTHUD2rxf9oz/AIJxa7+z&#10;T4JtfE9540tdVinvY7LyViK8uGIOT/u11eg/8Eq/FN5p2manpvjKGyF9AlxhYGOCygjnHvQB+pfg&#10;b44eEfGmnQXVhqyXBlBIKxOB1x3HrXbyT3X2+BYola0Zcu/Qg8//AFq/MnwL+x38X/hjqsFvD8S2&#10;ms4mVfIS34A3An+Gv0d8G2Wo6LYQWeqX3265ZQQ/TACgYx9RQB1FFFFABRRRQAUUUUAFFFFABRRR&#10;QAUUUUAFFFFABUNxarcbdxI2nIxU1FAFdrNGulnJO9RgDPFPmt1mZGOQVORipaKAOY+IHgHTfiL4&#10;el0jVA4tpGDFosBsjpyRX5uePv2TfG/wT8YDXvhrZS6hO1y10Y9RvFKblIKDAK8HJzX6kt0rLvtL&#10;tLjBmtUn69VzVK9tDOSPyP8AEnwD+PX7SGuyDxz4fsbSwkZZsadcoDvXgdZG4wTX6M/s0/Ai2+CH&#10;hq5sYEmjNw6yMJXVuQCP4R716pZaXYw8xWEcJx1CYq/JETKjB9oH8PrTuxWJdoVs45qC7sYbyNkl&#10;RWB65GasUVNwOY1v4e6PrkcK3EO0RNuHlqoz9eKzPFfgu2j8Iz2unW6yNuBUMFHcZ7V3DLuUjp2q&#10;JI0jXyZGDjr81F2yonxp+wf4D1Pwn47+MrX9v5C3ups8W1wcjcemCcV9i2sK2enqkhIAJ9z1qhpf&#10;h7TvDNxeXFrDDBJeMXcooUuc9/XrWmubyEZ4B/EUiyyqgrwTgil2+5pVXaoHpS0AN2+5pKfTW60E&#10;yEooooIGSBsZQZb3pP3nlnKjdjgdqg1SZ4LUtGrM2RwvWuZ+Ifj618BeD7vVbySOPybZpgssgTO0&#10;ZIyasCn458c+HfDdlL/b129p5ZBby0LY7joK+Qfil/wU18K+D1vLTStVtJr6BXWCOa1n+ZlyACce&#10;wr4n/aq/aU8c/Gr4kahb+Dv7UewnERjGmyGZOEXdjbnPIOag8I/sC+MvGH2a/wBTXWjJNskZprGQ&#10;4zgnn8aIvXUDvtS/4K+/FeHWHax0fw/LYllCyPDNnHf+OvoH4S/8FXvD2teUni7VLCwmaXaVgs5/&#10;u4HPQ9815t4b/wCCUz+ILONbvXrnTSQSd9kRjnHer+tf8EabbRtPmvbPx3c3c8Q3rFHZqST6DArR&#10;26CPu34T/tG/D74tz3D+G9Za+uljEkq+TIqgEkDG5R6etelW9xC2rQpdttviuURehXsf8mvxU8Vf&#10;B34vfsz6tDc+G4fE19arMI5GtbWRA6LzyQuMc1+m/wCyf+0Np3xw8Bf8JDdrDp+qQ3LWos5rhWmI&#10;VFOcZ6ZY0gPo5Zlk3qn3l6ikilPRwBJ6e1QQfNCZ0OfMG4AU+zkNxb73jKNkjB61HQrqWd59B+dG&#10;8+g/OmUVBoO3mm0UUAFIwJVgOuDilpGYqrHGSATj1oA5Xx38PLD4meELzw9rXmpZXLKX8kgN8pBG&#10;CQR1HpX5Kaj4N8TfskftFXGr3NvHaeCbjW0ma7mkDuLaJwWbajZyA2cbfwr9iZPN1Czb5mtWzjJ4&#10;/GuQ8f8Awl8NfETwvqGm6hptle3EttJCtxLCHZGZSNw9881sn3Mji/gz+1j8M/j1dRaR4V13+0b1&#10;o2k2LBInC4zyygcV6zZxxq8osmMjA/Nv7HtXxZ4X/YBvvAHiL+1vDfiy50aQBlCWdtswp6jj1r7C&#10;06xmtdPsbVpmjnSMI8x4MhwASfegR+WP7f3jq++Fnx41/wAQ2iRteSGK3ZZASu0rnsQe3rXy34y+&#10;OHi347XlppFksLiZDA/lFkIzz3bHav1F+PX/AAT6g+PfxIv9bvPGTQJPsY2bQBwNo+tei/Cn9iPw&#10;Z8Mykj6fp2pyxuHDNaAHgYxT5kB5h+wP+yLpXwr8JaX4uj+2f29qWnhLtZpkaPJKk4AHqo7mvtm4&#10;s1uME5Bxjg1Hp1ja6TZRW9pbpawRjakUYwFHoBU8dzuYDGM1kyk/MbEzKpiP3QNo9adb2626bVJI&#10;681LtGc4paQXYm0UbRS0UhCAYpaKKACqOqaaupQojZwDng1erz/4vfFKw+Fek2F9fywxR3V0tspn&#10;mEY3EE8E9Tx0oA+UP2+v2KF+Mc6+K9Ghuv7YsbRbeAQzpFHy3OQR1/Gvz9uvE/xW/Z1uvJvrC1S2&#10;tX8iMyzGQnYe+1/av3dS8ttZ0syBEuom6oCGB/KuL8V/BHwV46tyl5oGmSzHLMZIFcgnqT70wPxr&#10;H/BTD4nKpkj0zRjagYLeXLn0/wCelec65+034y8ezXlvaR2rz6sWWZV3rsZ+u3L8deK/ZH/hivwA&#10;n+if2HpOG5z9iX61a8N/sceANDuJ3Gh6Sx3Aqfsijbj0rSOiFofkL8If2KfiP8SLqyvYbBrkSnLb&#10;7qPO0HB6t2xX7Ofs1/s+6T8BfBn2CwFx9ovEjluhcOrYk2AEAqBxkVsT6T4Y+DegpqAhsLO2RvLE&#10;h2xINx9Tx1NdVoepW2tRxXVrqUc0bAPtjkDDBGQODTbuM31ULT91NoqAFxlqXApF60u2kw1WwbRR&#10;tFLRUgZV/wDaIbiFbdQUkJ8wt1H0o1KCOSyWBiQVbdx+NXGYQzKGO/eeM9qgvLJnmMockHA2+lOw&#10;7nyX+2J4cOkX+kfEy7TbqHhO1kktVJDREE4O8Dk9exFeofsy/GYfGD4X6Lrd4YY5ruJ5CtsjKoxI&#10;yjAPPQV1Hx2+HMXxS+G+saGHCvdWxhDhN5Xkdvwr8j/iN4P+Mn7MHia4tdDv/Et34dtWSO3it4HS&#10;HlQ7bcD1zmrjuLU/bb93bQlicr155pI50nU+WcnGRxivyJ+Gv/BWjUPByLY+IPCt7qMm8lnurvHA&#10;UDHI9RXZ63/wWStWjVbLwBcE5PMN2D/Kq5WI/UAXPkoTP8jZ7c14h+0F+0z4a+EHhe/uHv0j1U20&#10;7WkUsUjK8yLwpwOBkivzM+L3/BULxN450O5ttJ0XUvD08gULcJdH5cNk9u/SvJfDK/FH9qvxPoum&#10;Sx6/PZLcxx3F4sTzJGkpALHjGMDPPpVKNgPsr9jfxN4u+PH7VEfxT1iytIoZNOksVa2OFwrAjgsT&#10;nmv04Vdij1PWvnv9mD4HW37PPwvs9LVP7V1KGRj5xi2S4bHGPQYr3jS7eWJGkllZzJhgrfw+1ZyH&#10;Eu0UUVmajlUN1p233NIv3vwp9ADdvuaZLErRkEkCpaZIyopLEBfU0AU7G8+0tNF/DH8o9aoLqXl6&#10;8bGMgnZuwQc/nV+TyvLlERVGcY3Kec9jX5qf8FCPiJ48+Evim71bRNT1aC2SKJM2rsq5Ykdela2M&#10;7vY/SrUrr7HbtcPgRxKWc+gHWobTU/7V06K6sSJEc9SMV+Fnw58Z/tNePtWEZ1LxtNp1zKgLCGRk&#10;CMfp0xX6h/sj6L410Pw/aW/iW51SVlhYN9uRl+bPHBA5o5QufTyzIcDJzWZDrQOpTQSECNfukA5r&#10;jfjB8WtJ+FGhT3V/cW0UixGRUmnWMtj0zX5i/Gb/AIKTahJ4s1Cx0DTLmXy5crNZXW8MvPTb2o5U&#10;K7P14k+1jUIljRTaEfMx6g/nUtxdQ2pQOSCzbRx3r8nPgf8A8FINd0h44PE+m3ylpWJk1C52YUqc&#10;D5u2a/SvwP4y0/4qeC9G1nT763aWW2ju2hglWQjcoODg++KyNTsbiea3ugzqBZgfM/fP/wCur8bB&#10;0Vl5UjIqjYXB1Kx3TxGHJxtf2NXkUKoA6AcUAOooooAKKKKACql/qVvpsLSXD7FXqcE1bqvdQwzK&#10;ROitHjnf0oA/Kv8A4KCa1e+OPHXhzQbJtyXupT2yBWKkhnQdzivo/wDZS/YR0H4R+G7WfVI7yLxA&#10;ryExSTRyJsYgg5C9fxrxb9pCOHQfj94dk1CxVYZ9ccWjzrtB/eL9wnr1HSv0csjNNdxzlHVPLC7M&#10;HHTrQBDpej6ZCiw26DdbgKRtA5HHPHPStUrsc7o1EeOoAzSxxx/vNsYiZjyR1J9agaCSCQuXaVTx&#10;tq4mb3IBqGnXknkAIzk7cGPv+VfNn7Wf7Jum/GnQzK8Nwr2k4vl+zSJHyiHGcjpx0r6WhjjdiRai&#10;Fs/fxz9a89+MXjmz+Ffh691XVdRhW3vUe1jjuJljXeUYjBJ5PHSqEeD/APBNbxte+KPhX4ljuwgu&#10;bHXJ7NFXPKosY5JJ5r7CEbxxSygfviudvbOOK+Ev+CW1ndR+C/FU7rIsU/iS8mHBwQyqRzX2/DLM&#10;dSnVt2wEAZ6UWEO0R7q7gaW9RUmDEAJ0x+dau0VUZXW+QKCI8cgdKtkVD3HdrYNoo2iloqQE2ija&#10;KWigBrL6V+Pf/BYTxFdwfFvRdLL+XBcaUCwUnnDg+uK/YOTO04644r8hP+Csng7UNW8cWuttb3DC&#10;005U3eWcDMgHX8a0huxO7LX/AATT/ZPvNVvJvEuvWkiWMscVzZvHLGd2HB568cegr9a47GCO3WJE&#10;VFAA+QAdq+cv2G1sLr9njwQllJDFeR6ehn8sgueejAf1r6M1GR47RjGpZxjAXrTluM4j48Kbb4M+&#10;NJ4/9bb6PdOmehYRMRmvkf8A4J3+Nn1zwnbnVNkM5mnysSnoDx619U/GSAyfBP4gh7zcZNEu8gnm&#10;LML9fSvkP/gnbq/hjwn8O7YanrenF1uLjM1xOqk5PHU00Lrc+jf2vfCtnr3wD8aXlyuy4tdGu3ti&#10;gHJ8pjzx7D0rgv8Agm/4gvP+GZ/B+n3KqBHBIc8ls7vXNc/+25+1l4P8M/DfUvDml6zpWvya3YXV&#10;qWtL+NzbHy8cgH/a6e1b3/BO3Ty37OfhK4Ri6NbvhgOPvetTLYD68ZtsZI54oUlowT1xSSDCfhSp&#10;woqRkVtI8ikuADntU9Mjxj5cY9qfUgFQTNGske9iGz8uO9T1RvrVrieBg5UI2SB35prVgT7pvtBG&#10;0eVjg96zdV8/+1bLywCmfmPpz9avalM0NvlAS2cYHWpDEJ4VJ4fbw3cVYHkunWnhlvjZrr6ZcSS+&#10;KfKX7XbsuEVNowQcDtjua9R1CS2j2m4ZlbHavy6+KX7R2o/AT9vT4iTXHn3unvawRRxNMERSY0OR&#10;X0NoH/BQbwtfaeXvl06JwcbZr9M4wPU0+UVz7Etpkkt18g7xjgkdqgnhLTANwcdq+RJP+CjHhSyk&#10;ZIYNOlQcDZqCY/nSTf8ABRHwvqMTQgadbSt0b+0EyP1p212GfXU0V1bmL7IgkVv9ZvPQe1fnX/wU&#10;C0a18AfFKT4k2ryJqsNvFabGb91tIH8IGc8etep6l/wUQ8OaNaQsDYXPy841BOcfjXwR+2r+1tN+&#10;0V4hm0nQtHkKypEwNpN54+Xr92mtxH6rfsv/ABUT4leAtIaV086Cwt/9WjDJKDOSete518YfsB2O&#10;taL4LtU1DR7y3SSztdsk8RXPyDnJHNfZ9QwCiilpDHUUUVIBUdwV8tgxwGGKkqusguC6kY296AIr&#10;NY7WxJySgJPPNeY+FfjtouqeK9V0S7uI47qG6+zQqkTZY7iOTj2Fem3NqZtPaNG2k9xX5K/tneNt&#10;U/Z/+MegapZXtw8d9qdxNLHE5TO11OCf+BUAfruBtpc1+Q3/AA9qvtB/0KTwxeXzx8+cLvhs8/pS&#10;/wDD4O7/AOhNvf8AwLFFxq5+vFVrqKTcJIhudRgA9K/JD/h8Hd/9Cbe/+BYrG1z/AIKy6rqzB7bw&#10;9qFphduxbvqc9aLge4/8FSPE2l+D9N8EatbS7dWt9cWWVWU7RtXd2HI49a+j/wBiH4y6h8b/AINv&#10;r88duZI71rcGFWUYCIf4jnPzV+Q3iTxX44/a+8b2kE9nq/8AZ7XsciqytMkYYhSelfr7+xj8Kpvg&#10;P8O18IuJJvOuWu/OeIx4yijG3/gPWndsk+grSyW3Z5MnfJyQTwPpVraKOmTSc0uo9hdopsjLGMsc&#10;Cn1XvIzJGAuc57UgI9Quvs0D+WMzbcoD0zTrWdjYrNP8rhdzY6DjJqG6iE13BJuzGn3vT8a85/aH&#10;+LFn8I/Av9pXDxJHcObdDJMIxuKMRgnqeOlUO7Oe8eftgfDz4bSNLr2tCzso13SSG3lbHOB0U966&#10;b4X/ABv8P/Fpftfhy9W/spY1nikMTLuRsbT8wHY1+Giv45/aM+IltYW0OrX2nTmSNxHG0yHblscA&#10;+gr6L0P4B/F34KW1jq+jeIvE0kEIWR9Kgt3UbE58vAHTjFXFKxPqfrPN4A0tvGcXilhINQiTYMY2&#10;4wV6Y9DW7BfW2oSOI3LNCfm4IxX49/Fz/gpX4ym8G3ng648N6x4Q16QKU1C4naORACGzgjPIGPxr&#10;M/Ze/a0+Jnw38TwP4nj13xNpWs3cLm9upGENpESCSWxjbg5z0xT5Rn7NR6lBJdG3VsygZxioGvZb&#10;eQ/aAqpnjaM8V8z/ABD/AGzvBei+Af7atNV0h9QLBTBFqMfmDnB71+ZPxM/bk+JXj/WrxPDU+t28&#10;CSPEptJmkHU4xgUKIj90rjUALZZYSCGOBkVUW2uZlN5coEuI/uKp4I9+f61+AWn/ALR3x5s7hPtW&#10;ueKWhQglHZlHB91r9Df2V/2/o/ir4i0rRtUthp5kuPIeS6uwTwB8xBqZLlLifoDDO0lurSAKzDnF&#10;RWEcNmfJiJIYlju65qM6lbXVrDLaSx3ETcq0TAgj2Iq5OVt4zIEBIrMsnopkT+ZGrYxkZp9ABTGf&#10;DYp9Rv8AeoAXefQfnRvPoPzplFAEdxJFJ/o8h5cYAAr86P2w/wBkzw/Y+PofGvhf7XceJNQ1APfJ&#10;NIgiVQFxtGAf1r9Ebq4MDhltjM2MhgOlfIfgz46ab4i/aK8e+GNe0+FotLePyjeSDblh2B6GgD6E&#10;+G/iBtY0FP7R2xShgmIwcYAFeg28imNQpymBtPrWNanRltdlo9rGTyBGw/xouNcs4mhiS7hDKcMB&#10;IM/jTWrA15ppY5eFBjx1p8s3lx7uM4zVG81qxhjJN3Dn08wZ/nT5L61ltQ32iLG3P3h6VQHyZ/wU&#10;x8O3fjL9n7SLa2TfKNdt5CAQvAV/Wvor4Y2+oQ+B/DEc8MapFp8Ck8Z4jUetL4o0HR/HmkxaZeyW&#10;ssUUonAkwwyM44/Gt9dRsNI0lYoriEpbxhAFcADAAHfintoAy70uCS/eYj5iRkcY6CjUriKHWLVQ&#10;2J9nyr2I5qW11qyubFLhp4RkE8uPevkf4qftEnQ/2xvAHh4yGLSLvTZpZpDMFhDASYB98gUgPspZ&#10;j5Cs3DEU20klkUmVQOe1VNP1C216wgubWeOSJhuBjYMCPrV+ORW4HB9KgByyKzEA5I606oIYzHJI&#10;SfvHjNT0AFFFFABRRRQAUUUUAFFFFABRRRQAUUUUAFFFFAENyJDH+6xuz3pIfNx+8x+FSSsVTIXc&#10;fSm+YBgHgnoDTRDHVX2zGRTxjvUVxMsUh81/Kj6B2OAT6UjyGG6hj3bg/emSXqKKRm2ilYBaqyQm&#10;4uA4+7jFTeYDx68VSl1BrG8EUsW22xk3DHAHHT86RUSe5skuvL3c+X71Ouy2hGPuiqtrbCMTSCbz&#10;Fm+ZfT2pfLkW1C7S5z0xQWXgcjNLTV+6PpTqACmt1p1NbrQTLYSiiiggqtMHujA3TGa+F/8AgqP8&#10;RtR8J6D4V8O6a6rN4iE1kFZM5JHHPavvDYu7djn1r42/bY8Dx+MvG3w58USNmw8IX0l7doybo2QA&#10;53noo56mn0A8+/YH/Yx0vT/hvoPiDxFas2pssyyNHMMcSOBxj0Ar7q0+z+y+Rb6aii1hwjbwM8cf&#10;yrl/g/8AETR/id4NstS0BbWPTZwxiaykWSM4Yg4I46g129tJLNDMDAYSuVH+179Ka3AsSXUSt5bj&#10;5vYU2aKZFItscjPzetRWpcSYeE4x95qtTRi5U7JMcY45qwOX8ReFR4m0+4ttVjV4ihEezAOSMc1+&#10;eXwd8OXnwU/bQ8M/C+ILDoepWk2pSJu3MWJZc56D7or9HvEXirS/B+mm41W+t7VADta4kCBiBnAJ&#10;r857fxqv7Q37b3hXV9NiXTrKHT5LQ31vJ5qqys5xuAAyd3TNUhH6Oy3MmnmGCIjygdozzxWsGZmy&#10;MbKy9FsTBpUFnITKYYxGLhhy/GM1cs7d7OPySTIOu81DKRZooorM0CiiigApk2/yX8vHmbTtz0zj&#10;in0UAcj4g8XL4E8H3mseKH2W8EgDNCuTgkAcD3NfBfxe/wCCofh/w1rs+neEr9zdJNJFKs9o5AII&#10;C4/WvTP+Cm/xAvNB+CHiLTLKN/Mkjt3WWN8EfvxxjHtX5z/sx/siv+0VfX8kuq3Fu2YjPMtuZfK8&#10;wtknDdsVvFaXMj628Ef8FPtQjvI7nxPewrpbDbuhtTncfu9Ca+9PhX8WPD/xo0tb7R5ZJRbojSb1&#10;K/eBxwfoa+BNc/4JD2lr4Ma2tPG91eOHDYTT+f8A0OvP/wBlXx14u/ZL+MWn+Bdf0zUb3S/EerRW&#10;i6pfOYUgjQkFtpUgjDZ6j60WXQXqfpN8Zvjp4K/Z709vEHiia4t7dpRbM8UZfkqWHAHopry7wX/w&#10;Ui+EHxA1aGx0bUbyWSR9n7y1dRnr1Iq9+2H8ELX9pX4WR6XpWq7t14twJLSPziQEYHoRx81fl3r/&#10;AOwV8SfA919r8M2Wuag8WW3W9jIvI46ilYD9z9A1608TaXb31oxaCZd6E8HFaCwKrAjrXwZ+wH8e&#10;PEHiLUJPhd4j0O60fVfDmnbp5rqUmR2VlXBQqCD83evuq9u5bfhITIMZyKgZb3jcR3p1VbdwqLI7&#10;BS4HynqParIOalgLRRRSAKKKKAEbpXwx/wAFaNag8P8AwZ8K3s5kWOLxBA2Y+vEcpr7nbpXwX/wW&#10;BtJL34C+HYY4WndtdhAjVc5Ply0B1Mn4U/8ABUr4S6D4e+y61qd2lzvyNlnJjGMeld5a/wDBTz4K&#10;RO9yup3wEnJ/0R+/PpX5d6X+yD8RvG0aPa+D9VjQ8eZHZOw9fSrMv7E/xftZFtv+EL15oQdnm/YJ&#10;MY9elAj9P5P+CqXwIj/0h9UvwRx/x6P9PSp2/wCCnPwQa33x6lfZmUlc2r/4V+XN5+xH8U7GbyLb&#10;whrN5nkL9gk5/DBqDWv2OPjBJaxsfBGuQNCuUj+xSDdjt0rWIz7Q/bO/b08EeOvgXLpPhK+uJNYN&#10;5C6LNbsq7Q4LcnHavof9hn4o2vxC8FiQSmSW3MMTZGPm2L61+V/w9/Zh8Xazrf8AY2uaZqGmaiEZ&#10;ms5rZi68ZGRx1G09K+tP2M/gL8SfhF48sYbvStaXSJ9UjleWS3eONY9y568YxV6WEfqnRRRWQxV6&#10;06mr1p1JgFFFFSBVljW4bd/zz6UW9yJJDEfvAZNTLGMMOm6o1iW3+fIJ6elNC8xNsOnxu3IU/Me9&#10;cd46+HOgfFLTfsmowPLGGL/KQpzgjrj3rorpZYtSt0CtLHJksew9qNc8QaX4Vt/tOoXcFlCTtDTO&#10;EGcdMn6VaGfCHxE/4JZ+ENakluNN0yTzmGctd45LEn9K8b1b/glB4pjmJ0i2tUhz8vmXQzivuzxp&#10;+2J8OfDkUksfivRbiaMcQf2jGCxzg9+30ryRf+CmHhBtXksGfS44VYIJzqiY9z07fWr96wHjvwr/&#10;AOCXsy67bxePrKK4075jILe6GcY+X9a+0PgX+zX4b+BP9oHR7VobeRYwoZw/ypnHb3rJ8H/tZ/DX&#10;xPaeSfGuhwyO2dw1GIkDAP8Aer1nRfG2geJrZTpWsWmohFB/cSq27PToe+KTvsLQVrq5vNY8yz27&#10;NuPmGPrXQW9wJlx/EvDfWqiTJIuHjFqx79DV6IALwuPf1qXsUh1FFFZmg9fvfhT6iVttO8z2oAfU&#10;VxAtxC0b/dPWneZ7U12LKQBzTW4nsZ0luEkTyfuofmzX5x/8FCNUvPiR8SJvh1phRrp4YLra4x8o&#10;Yk8/hX6NBZLG4yqmcTN83og96+E/GWoaf4V/4KQS634gENt4fOgLELi8ISDzMvxk8ZrVGR9O/AD4&#10;Z2ng/wAH2ReHbP8AZoS3IPIU5r1i4Zvs5eMAbQW6YrN0LXtI1m1WbTL23uIAob9w4YAduh6V5R+0&#10;B+0lpvwa0eaVo7e7dm8ny2uVQjIPPQ0gPzx/4KV/tEf8JdqmnaXpE5ZWt5YZA0ZHORWj+wj+wvoX&#10;xEsrbX/FtlJNBe6f5yGO4xlyUPI9ME18rfAnwHf/ALQ37QljYX93cQ2l5fMvmuplEYJzjGefzr93&#10;/hR8MrX4Y/D3R/DttKsv2GAQ/alj2M4HcjPH51bdtAPlL41f8E2/CPiDQ7r+w7CX7V5arH5lzgZ3&#10;DPb0rN/YD8Tah4d+IHjbwHfONnhuIWSKBnARgv3u/SvrL4gfFHQ/hd4Uv7u71S1nuIlEiwTTqjNl&#10;gOMn3r5U/YR8O6lc/tBfF3xjdWU0Ona9I11aNIh8tlaTcNrEYYYPUVzmx90Ws326x3Rdc8Z471dj&#10;BWNQeoFUYQ/mh/KMa/3cYFXxzQAtFFFABRRRQAVQurqGS6WykzukXPFX6q3RRZAXUKAP9ae3tmgD&#10;4f8A+CjHw1udSuPh7r2kJ+80K7mvZCx6Y2Hp36Gud+Gf/BTrRLm+isvEd7IkgBBEdow6YHvX3trG&#10;k6drVl5N5DBcoylV8xQ2MjkjNfnF+2r/AME97jXtcuPHPhG5uHu1ijt00rTrEkHGctlT/SgD7N0X&#10;9qDwXr2nWtzb3Mx8+NXGYyPvDIqxqX7SHhXRLf7Re3Egizj5UJOev9K/EPxB8Afj54VnwdK8UQ2u&#10;47H8mZVCjv8AQVzl/wCE/i28f2eeXXpZM5MTeZn8q2SujOW5+rvxe/4KbfD3w1Y3Nvot/cDUlRgg&#10;ktGI3BsflXwt8bP2qPiD+1ncWPhuOW1k0SC+iu0ZYWjc/wAByc/7Rryr4Wfsq/Ebx14ltY9U0DV4&#10;LaSTDXMtpI+3Izk9P51+oP7KH7BemfCtV8Q3+p/bLm6tzEbK5s9vlkSZDZLHkgfrT0iTqev/ALIH&#10;wp/4VV8O5bJ49jzXHn8Nu6xoP6V7q0S7tw6mqtrNBaxrEQlvgYC8DPGM1YheOSRykoc9cA9KkCdc&#10;9+tLVUtI10vykJjr2q1UMYUUUVIBRRRQAV8+/tX/AAD0740eA9VzCZdRaFIYzvCjAkUnPHpX0CTx&#10;k8CsCaCPUdWiuo5xJbRgq6jlc4781cRH5UfBD9pTxP8As1/E7VPAertHDpdm8dnbBIC5IJBPzA+9&#10;fpx8NPinp/jzSVuopC7l9v3cdgen41yvxp/Z48OfFa1hUraaRdK5f7UlsrPIcYHOQcj61yfwd/Zz&#10;t/gjr0F/eeNXu44md/slwnlqQylQeW7fTtV6WA9E+MX9nSfB/wCIYjD/AD6NdiXPoYn6V+DGpfFT&#10;UvA9jLovh5ikAmZgJIyTknnniv6ENeXTvFGg32lQTQyR6hA9u7phsB1IyRnnrXzR/wAO/fC9j4iO&#10;r3Gs25UjHkyWS7c/UtQgPzD/AGcv2X9W+PHxC0qXV4zPpLXsP2xWl2Eo7c7c+wNfuB8GfhNo/wAF&#10;/AOm+FtEhaHT7FSsSO24gE564q3ofhLRfCsFjb6ZpFqAqqrXEMSqRjGCcD8etdcMMnDZHqKUnoAx&#10;yH6U35gMA06ODY2Sc1JtFZ2CzGQRmNcGpKKKQwpkjbI2PoM0+mSLuXH4U0BDGq3cIZ+c/hUu75gF&#10;6dDTWj2w7FOD7VQgmktbgRshYSN949qsD8Vf28PC2t+PP22PHuk6B5Zu4xbyMJOBt8lKxPDv/BN/&#10;4veMbBp0lsVXdtwZwOwPr71+gPhj4V6c/wC3t8RvEkk0eo3F5Ywo1g0QPlYjQbs59vSvsXTtNtrS&#10;1KrbpbjPICgDpV30Fufh5J/wTU+Lmj3DRl7A84/4+Af61YT/AIJe/GDUn82CTTxJ0Ba5A/rX7gpp&#10;9lMxPlxSHv8AKKk+yxQsAkCgeoFHNqFj8P7T/gl98Y7yZre5m08rGdp23Qr379nn/gmNrng/xFDf&#10;+IreCQKjKTFcgnqMV+mK6HDbXUtw0ir5jbtpGMd8dadceILGFvISaI3PXyg43fXFPmAg8KaDa+EP&#10;D+m6bEmzybdIcdfugDrW7VK1nThpiEaTBUMev0q7WbGFLSUtIB1FFFQAVUmQwAmPq3XNW6aqYyTz&#10;mmgKE1y1nprSOfmH+FflH+098O9V/aU+NGn6cqJJa6bq08Lc7DtZgOv/AAGv1j1CxF9bmLdsB9q8&#10;48F/A3TvCWvatqjTR3s19c/aAGhAMZyxwDnn73XigD4ds/8AglfY3lusr6epY/8AT0Kn/wCHUunf&#10;9A9f/AoV+laqFGAMD0paegH5p/8ADqXTv+gev/gUKvaD/wAEpvD8etW8mpabutBneEuhnocY49a/&#10;R6ormMzwsgbaT/EO1LQR86/Bv9jTwf8ACe+luLSykiVVXy/3oboc+le/GS38sXSAjy/lB/Tp+NOu&#10;NPaaGBPOK+Wck/3vY1YltlkiKAAA+1FxkkMnmRq394Zp9NjTy0CjsMU6kAUn+FLTZDtUnOKaAybN&#10;pHsrrdjdnivhf/gr5qlzpP7Onh2SFtrtrcKn6GOWvunTb3zpGS4i+yybsKjdWHqK+F/+Cv2oiH4F&#10;6NHPb4hXWotrt0z5cvTimBl/8EpfhbpGofDNvFUkTPqFrqUqI+4Y5XByO/WvvHVdF0uZLhrqMlSG&#10;3bfTv2r4q/4JK2r3H7PN8/msqf2rLk9q+3NQvBHYzRCPzMIV3/h1px2F0PxL/wCCmGj6JH+0KINM&#10;SRYGsozg9c4Ge1fox4G/ZT8Dax+zroV1LaTm4uPDsUjkSgcmAE9vWvzn/wCCkmrm3+PrWkdv5zNZ&#10;xtvXr0FfrF8PbV7f9lfRT5rZm8LQ47bM246Vo9kJH5eeIP2MRrfxcu9Js4nbw/tVkRrg7t20E8/X&#10;NfdfgX/gnd8MvCuk2E1rplxHM8aSzfv8jdjntXa/s6+LvB8eiWeg3l9ps/iCPzGkEsiefgsSMjOc&#10;YI/Cvd9OuI7VZPOkVEY5TccAjtj2o5mM8C1n9iHwDqmnqbexmNwzfNmYAY/Kvjv49fsewfs1rceM&#10;PCtt9li063N4/mSh/myc8cdgK/Ti1imTxBPdRlpbZ1woH3c+xryD9uK4so/2ZfHquYpbw6bIY0JG&#10;48dBWci4mh+yH4kn8cfBHwtqt4Q01xZJKSBjkivZ5md7hYXxsYZOK+d/2HrO5j/Zt8CzGN036dH8&#10;uDxxX0RqELNGZEJ3AdAKgstqoRQo6AYp1QW8jfZ03D5sDOak8z2oAfUb/epfM9qaxyaAEooooAZc&#10;GVYXMWA3bNfhf+1B8UPGHwv/AGtPiHe6ObcGe6QMXTdwEU9Aa/cnVGzYyxq2JGHAHWvzG0P9lS8+&#10;OH7WXxSPiAz6FpkMkT2t1PbM63GVw2CSB27E0AfNNh/wUm+L9nqkIRtPMAHP+jMT/wChVTk/4KNf&#10;Gi71W6kgfTSu8thrVvX/AHq/THRf2DfC+l6W+nnUrWadm3BjZLuxgdBu9qsTfsH+GFjUf2hbo3p9&#10;iGSf++qqO4H5mXP/AAUa+N91PtzpoPH/AC7N/wDFVd1D/gpv8ZtNs4oGfTVZo8ZNq2OP+BV+ktv+&#10;wb4atl86a/t07fNZAfzavNvjf+wDpdv4cuta067W8ls4JJ0t4rD/AFhwCF4bv9K1ugPhq3/4KTfG&#10;21sEvon0wrISm42rf/FVZj/4KMfGqfTrhZn00SS8pttm/wDiq+tv2afg54I8ceE7HQtYvtM0nxZE&#10;kk1zos0aNcwpvwGZSQQCCCCR3r2XU/2BfD15qFpOmpwpGq5wLIYIP/Aqd0B+ai/8FI/jfFCLLdpe&#10;I85/0Rs8/wDAq4jW/jt8QviV4v0/xrqH2Xz9Lja1DIhUDOT0z/tCv1yX9gXw1sfGoW7blIB+wjv/&#10;AMCrCs/+CdGhafot5py66pW4k8wyfYQNvI4xu9qV0wO3/Yn8bX3i/wCGulNfMGkFirNtGOSxr6MS&#10;NVmBHpXnnwf+Dtv8JNFh063vftaxxCLd5ezoSc4ya79ISrhtxOO1YANvpJUmtxHjaW+bP1FXaj3B&#10;sAjn3qSgAooooAKKKKACiiigAooooAKKKKACiiigAooooAhurhbaLewJGccVUv45JFSWMhQoyc9a&#10;uXEYmj2ngZqP7RGsTEMCEHNUiJHz5+178ZZvhF8MdP1kSSRtJqcNsTGoJ+bP+Fe0+FdbtPEmm2t2&#10;hy4RTliM9M18Zf8ABXqZpP2U7GeEfMuv2rDb7B6+IPA3/BRTW/BNvGbfR4L5oQpCPcMAcDGDxSJP&#10;3K3L6j86Pk9R+dfjWv8AwV68V/8AQlWv/gU3/wATUq/8FgPFSrz4JtP/AAKP/wATTF8j9jJFDRsF&#10;IDY4OehrxX9qr4hXvwn+AmueIZJ/9ItTGd8ShjgyKOn0NfnGv/BYTxMSofwXaKvdvtR/+Jrgfj//&#10;AMFDNX+PPw11TweuhW8Bvwg3wzMzDaytwCB/dpMuJ+uHwV+NWmfELwXo1xHHM1x9igeVnAHzMoye&#10;PevSpmuryLzLSQIp6bq/NP8A4JjfGbTrrS9b0vUrqKC6h+z2yRs/JYDGB+NfpJHeyx6Kk1lH9pYn&#10;ge2eaRZsR7hGoY5bHNOpkLM8Ss67WIyR6U+gAprdadTW60Ey2EooooIM7V9R+xQErndkciuB+L/g&#10;a08X/DHxDpcMSrfatYSwo8hO0M69T7Zr0LVr6LTbUzzEBQcfN0qGz3XkZmZMKRuTuGHUVWoH46eD&#10;/wBojxv+wh4ui+G2vahJPoOlx/L9ht9y/vPn+8fd+a+3vCP/AAUQ8GeI7WzKwaiJGVA5eNRkkDmv&#10;Qv2hv2ftC+OWj3mk3M32bUJmVz5MYL/KBjr7CvzU8f8A/BNvx54eur46BZ6teW7M7BiMdzjofSnH&#10;cR+ier/tz+CNFs/tFxBfPHnGEUE/zryvxV/wVQ+Gljpd1Dp1jrMN+VPlyG3yoPqa/Nq8/Yy+Ntne&#10;NHb+H9SuWUj5Wc10+j/sVfHDxNqFvaaj4FurOxkIWSdOWUeta8qA3Pjp+3P4/wDi9fy2Wl6q50xZ&#10;d0MUtuAVBAHOK+wf+CbPwLuI/h5/wk+qrFJrEOoyqs3KkKUTt+Jql+zv/wAE2rX4exx6te3N+b+6&#10;jUT29xGMIQT7197+HdHh8LrHptsgELfOSBjnGOn4Um+wK/U0mkaxhtoyecBTirXnDzPLP3utU7hG&#10;uphkYWNuCKesJa/84ZK7cZ7VAy3RRRWZqFFFFABTZAWjYKcNg4PvTqSTBjYE4GDk+lAHzH+2d8GX&#10;+LHwa1zSIPKXxNcCEW93ITsRFlDHOPbNfPv/AASt8Mz+GPFHxS0LVJEnudNltrdmQ8EgSdK+9dY8&#10;SeHvDlrJLqepRwwqQWaToMnA/Wvzo8VfGnwB+zT8fLTVPC/iO312Pxjrqf215km1bBFdRu4zxhm6&#10;46Vt0MT9IZpbrSb43G8HS9u3yV5bd618vftvfBiz1HwXL4y0e2ji1fQ7K5v7eZySUkCgqQO/K11A&#10;/bd+E03jJbeLxlpcsJhBJ84dccirPiz9sb4K+IPD+oWh8d6S6mB0kHnKcZGOlHmBH+wb4h1LxN+z&#10;z4W1XXZlm1a4hcznG0k7vSvocWtvZK0MaFfN5PPFfnZ8Lv2uvh34M+NGpLZ+KtOm0T7Jsik84bCx&#10;ZScY4zwa9e+LH/BQbwP4Thiitda0u4eaIsN0+D1HAptageRfCm8u9F/4KAfFiSF9sbWxXgZ/5aR1&#10;+h2i6qurW27aw5x8wx2r8zv2JfGs/wAUv2tviB4mS3Q2F9Ys8M0bZVv3kfSv09XFvATGAfasnuNb&#10;FTULaV5IijAKGzitJe30qNpBsQtwWxUgGKGAtFFFSAUUUUAFfKP/AAUI+HeofEf4f+FrHTnjR4dc&#10;hnfzM42hJAen1r6uqnqJtfLQ3O3bu+XcM80Ac34T8MWvgfw+oSLBUBjsJPOAO9bv9qQ3MSZR/mHH&#10;FTiedrhUMP7ojlvSkaaZZtohG3OAfarAYlpBa/6SUJkXjI/Kmq9rrRYPGx8v+9xTbi4uo9UVFt82&#10;+3mTtnFWLqaS3sbiVIgXVCyr68ZxQtgPlT9ta48PfBHwLe/EjTofs/iJZ4YXuEbc+wsqkbfpWh+z&#10;H+2Lofxg061tSLp7zfHbhpECjcQvPHbJr4n/AG9Pgb8VPiR8ZNY8S22j3x8LTrCilWzEzCNV6fUG&#10;t39gP9kbxT4f8SW2vavDfWS2epQziMj5GUFTz7cVpbQR+r9FFFZjFXrTqaOtOpMAoooqQGSZ25Bx&#10;imx4mhG7mnsAqsfaqkb+X+8PCngE9KoDL8T69B4T0S71S+OY7ZN+FIzjPbNfj/8Atk/tqfEDXfir&#10;regaFqhHhmFo3t7U24Z1JiXOSOeSTX1L/wAFPfilf+F7HTPDWnRiW61nT5BGochshx0FcP8AsTfs&#10;H6Pqfg7SfH+q6reHX9Sgb7TYyIGSPbKQOpz0Qdu9VHfUT10Pzu8PfDXxT8UdajR1Mc0zsN80TAcA&#10;se1fQHhz/gl3488Vaal7Fq+lxrIm8K24EfrX7P6d4ctLVYYBpVuiIoXzBGAeBjNatvo8FnIzxqBx&#10;90DAq+YLH4d6n/wT5+I/w7ut1vrOm+aq7gyKzdTit/4b/tC/EX9nXx1oGna9qDTaXLewwTrbWpOY&#10;0YbsHHcGv2fuLO2B+13USLs+XDKMYP8A+uvHf2jvgHo/xd8B6g0R8m7trK4eEW8YJd2XgfmKOYDs&#10;/hT8TNK+M/g+DXNLWRI5GKAT4DcAZ4/GvQ1XYij0GK/PT9htdR+FvxDg+HuorIs0UEtwEnY78EjB&#10;x+FfoDZM7NIXXaM8VMkOJaooorI1CiiigApskghQseRTqRl8xdpOBTW+oPYp5mWOZi2fMB2e3pmv&#10;k/8AbS/Z9fx34CudZ01YIvE/mRqt3IxwFDdMD2r6q03WBczXcUgVFgOAfUU6+aGeEzALNGflweRm&#10;tFuYn4cab+2h8Y/hPeXvh2HWDGwf7Mji0yny5A5PbmvMPi1+0H8VPildLB4h1M6hFJMjDybYD5um&#10;elftX8Uv2UfC/wASrCe3vbxrA3SSKWiiBI3jBI5rL+EP7GPhP4W2MFlaalJqfkJtDXEYJPOc9avm&#10;A8R/Yb/ZLsvC9zB4mmtYVubWdJVcMwYZBPQ17R+1D+1nYfAfR2aS11CSQ3P2ZWtIPM5KsQfpxX0H&#10;HYxXOmy2sQEK425jGKy9c8LwXGkwWxtY7wq/zM6AnGDzU37gfiD8Wvjd8Wfi+J7pb9v7O2iNkltd&#10;rfeyO1fpb+wvr91qngfS7QiSO8tdNgW4aRcBmCqDj8a97m0Xwr4J8P3K3X2VIch2eSMDbyBS+HfE&#10;Xh2zaN9JubeZrjAIjAGB26VibHbrdiS6EYB2kVbqGRgq+YOakVtyg+ooAdRRRQAUUUUAFZ2vNt0u&#10;Y/T+daNQXKx3CmBmwWHSgDNjubaOxtRIyiR1AXLAc4FXbeF47fbOwbnPH6V+f/7WfjLWfAfxV8II&#10;qOLO51WRd5YgbQ6/0Nfbmj+KrHW9BjdblAxI6GgCTxNo+i655VrqFo04YFFwSAAetcZL+zJ4EuNQ&#10;e7bRlJYf89Dnt/hXp1vf2kkcSCVWbAA9afdXT2/IQFc4zWiZnI5DS/B/hrwvIkVnp7RnthiR6V1E&#10;xVdPEkPyIuWIPoMk1JFqVrMcF03VzPxM1y30/wAL3rSSiNWikVWzjJ2NxT6iLHhjxJpnj6OW9tVO&#10;y2kMDbyOo6/zro4LOK13NGACR1zXw3/wTES5k+E/jmHVriSOSTxPdtGZGydn7sjFfbcK28FrDH5+&#10;4LwGPU0AXLbf5Z8w5bNTUyLG35TketPqGAUUUVIBRRRQA18bG3DIwc1z9rf6bp+k3MkUZhgV/nDH&#10;BJJ6810DZCnAyccCvzl/4KQ/tKXvw/0688LPbx2l9fWaSxL5hV2AkHIGK0iB1f7Rn/BRTwn4B1PU&#10;vDtpHqMer6eWQSRxBk37MqQe4yRXwNr3/BQj4x+L9TN2NdElivyeX9kBfgkjofesr4N/s4+N/wBp&#10;vVLe4udJu00sNHNJeQ4YmMkBmOfQV+iHwn/4Jk+CPCdxBrFv4gvbl4iVMbxDbkrgg89s1rohHwBp&#10;f7fXx9tGlk03WTHBB8xBsQflHIr6e+Af/BVLS/7BtrD4pf2lqWtlmMj29sFQj+GvtjTf2cNK0WCS&#10;zhh86K5XynkMS5UdM/rXhPxo/wCCWPg/4la0+uNrt/bXPlqnk28YC8fjSurh6n0f8E/jdovxRsbu&#10;ewEiQKEKJNgNhs4GM+1et27K0QKjC1+L+keAfGv7IPxa0K7uLS7k8NJfrJNd3jlVSGJ1O44zxg5N&#10;frN8H/ihZfFb4f6d4lsJYprW8DFHhbKkA44NRLRXGjvqTdtqJZtwxT1Ws7g79BytupaQDb0paQBR&#10;SZ5xTJGO5QBTWoEasxuCCeMU64RdpkIyVGRUkjbFzQ4DxkHoRVAfm9qX7R1l8If2+viPJrHnyWbW&#10;cEcawIDhjGhr6Y0v9tjwTqsH/HvfcnHKgf1r8wf2/vB2v+K/2x/HFr4atZr69QwM8cR5C+SnNeb6&#10;X+y58cdYtWNv4avwCcDa1a8pJ+y8P7WvgqPLJb3YOOen+NUrz9szwi8nkwRXiykcEgY/nX48x/sc&#10;/H2CZ2/4RzVAD/ec1Mv7K/x4jnUReGL+SY9FLHNHKgufsJP+2B4Ljt4Vure7kcjBIx1796+Mfjt+&#10;3Dd6L+0dDbeHLm4tdEayU+U0asd5xzmvje8/Z7+M2nNcSanoN/bmHnaXPbrUehfAj4n+PLGO5sPD&#10;VxeX2/gZOcA880JIep+7/wAPfFlt4q8E+F9RnDzXF1ZQTF+nzMgJJ/E13dfLX7C7eKrXwfJpfifR&#10;20ybT7W3t1ViTkqgDdfpX1LWbGFLSUtIB1FFFQAUUUUAFFFFABRRRQAUUUUAFFFFABRRRQAVS1QS&#10;mBfJYK27kmrtIxGOaAMPVraZrqC9VgI4Blx3P0r5/wD25Pgi37QfwfsdOUQn7Jdfbf35I+7G44x3&#10;+avopbRbYPb7ywmPJPUVHcaKrWd7DkussLx8j1BHFVuB8M/8El9etbH9n/VtOnyZV1qdcAjnGf8A&#10;CvuW+ktl0m5lCEDymP6Gvyu/4QPXf2M/i5YaoIJ5PD0Ylu7ia6OxFZ9yjOPdhX1ZrH7evgFvh28w&#10;17TPt01i26DzxlXKfd/PiqjsI/Ob/goKyaz+0QJbVG3C0QDPsK/Xf4GxnWPgT4UtLweZa/2FaxyJ&#10;03L5KggfhX5I/C+O+/aU/aItL9bX/QZUljE0J3g7Ub1+lftF4UtJvDfg3w/p0UG8w2cULZGCMKBz&#10;WkgPyw/asutc+A37RuseKPB7HT9HWOKIQrGXbmNdx/PNejaP/wAFZfAAt9Oi1i31iaWBFScrbYyR&#10;1r7w+JPw90j4qaHLomolLSVyHZ0QFuOR1r89fib/AMExJNJ1O6ufDv8AaGqfaGaUgxgANk4AwaSs&#10;B1Pjr/grx8P5NBjtvCkGs2d8r5LzWw27cdPzr560/wDa08b/ALV3iqDwKNVzb6vm2KXEKqpXPcjn&#10;vXX/AA7/AOCY+oXniSa48Rx6hpkTR8Hyxjdnpya1of2cdE/Zp/bi+F1tBqM00VxCtw32hQOrsMde&#10;nFRJdS4n6Ofs8eCb34d/CPw74fu5I3extVh/dHK8eldqlvqfnAvcJ5fcd6XzrPUIEljuAqNyu3pT&#10;pNNimkA89gccCsyy6uVUBjlh1NLTY4xEioDu2jGTTqACiiigAooooAje3jkkV2XJFeZ+Fta8La98&#10;RPEGmaXaSRazZlTeSu3ytnpivSmuljuo4iQGboK/KW4/aMtf2f8A9tX4t3OpXcMdvezQxxi5l2qM&#10;IDx+dAH6o3lrHa3S3pXiNcHHWp2jhmhFy6krt3gd/Wvj6z/4KMeC5rhLebVdLRWGSfP6fpUkH/BR&#10;jwVJcTw/2rpeyI7QfOprcD60t7uDXY8FG8k/wtxzWbqOs2cUn9k3cMkkV0TCoUcAdOTXzLef8FD/&#10;AAHZ6Gbi31nS5LkPjyfPHT1rF1n/AIKR+B49Bu5l1TSHvFhLJF5/JbHStLdAPlb9rjUtU/Zp/bG1&#10;7xl4buY7GyvLa00/y4x5jjKISSD2ytfqP8IfFT+MvBGm390S8rWsLMWAGSyAn9a/DD9ob406l8dv&#10;i5L4ks7COa2uJLdR5TlkGwKvGfpX7Q/s+6ZJq/w30zz91sy2kC4Xv+7FU9gPXNQeSO1jNu235vrx&#10;zT9NuHuLdjJ94HFNt400ewhhZ9wUlQW6nkmrSr8ucY+lZ9ACiiioAcPvD61JUY+8PrUlABRRRQAU&#10;UUUAFFFFABRRRQAUUUUAFFFFABRRRQBFcNtjz71C9mrW8iqAC4q0Ru4NQrIX3ADIHFArJnxJ/wAF&#10;V4Vt/wBmfTbeSFrhZNetYwq9id3NeMfBX/gllDcaK91qV/pt60rK48y3OQCM46191ftI/CsfGDwJ&#10;aaIVeQw30dyQhAPy5/xr0Lwvpf8AY+kLBGDlVCgH2FAuVHw+f+CWuheml/8AgP8A/XqFv+CWuhkc&#10;DSx/27//AF6++lkuO6Cn7pf7ooDlR+flx/wSr0ea1kSNtKR2UgH7P04+teQ+CP8AgnbZ/D/9oLT9&#10;K1qSx1HTPJZ3YwlY+Y2wDk+uK/V55JlXO0YAya+Ff+CgX7XGi/D3w3q/g6K9t18SSRQyw27RtvZd&#10;6k/MPYGgT02Om+Dv7DOm/Dfxhc6vpl7potp71bkwW8ZBwGyAefTivr6zhWzkEMXyxKvCDpX5b/sI&#10;/tVa14q8RTWRit3hku7eGQ4bKgsMkZr9R4wtwq3MRLMwH0qhczL+6jdTFztGetLUhzMduprEUU1u&#10;tA1roLuo3U2igfKireaYupNtnxJbcHyz6+teefFb4jRfDvUvDtsHKQXEhRlVgBgcYr0oSSrNyo8n&#10;H3u9fI37ffw4GseDo9cgebzNNt57kbXwAcZ5pjsj6b0G+sPFEKarYqiXEnG/IJ4OD/Ktm3kF5HJH&#10;IuQPlIPevxI+DX/BRbxP8H9DtbK1tNPuPIDBfPDEnLEnPPvXrOn/APBXrxhJOn9o6Xo9sGI2bY35&#10;FNasl23P1LuNB0q3mMhsVZyQCwFadnbxBMomzB4r8zF/4K03q24aRdJV+6+W9Z8n/BXLV2z5UGkN&#10;/wBs3rTldiND9LPE/iRfClv9onVpkbICqcbeKwfhn8QrP4i6PJqFqpDJMYQxYEjAB7fWvy88ef8A&#10;BVHXfEmnyWj2mlgOCvyI2eRivXP+CWfxKt9M+Hx0bUbjZf3OqzziNssSpRD1/CnYD9GfOEkM6p8s&#10;ijBaofD7S/2eFnk3y5PJ64qPR4fLkurs58ubDqe2OTVi1jt7yf7bCxYY2+1ZscS7RRRUGoUUUUAF&#10;JJ/q2yMjByKWigD4p/4KLw69ofwH8R+I9AvXsmtlt1WONSXJMwBI/A1+YHwT/Z81/wDaiuNVn/tZ&#10;bS9sSjSNNEWLM+7ng/7Nfux8aPCOj+LvA99aa1NJDYPsDtH1GGBH614J+yD+zT/wpDxl421VYZRp&#10;2vXEM1rJM4beq78EAdPvCr5mY9T87If+Cdvi61142kfiSOO6CE/avs7dPTrWXJ/wT68X2961ouvo&#10;RcPsdhbthvc/NX7m3sdjfT/YXwJsb8Kozj61fW1hjQARJhR/dFPmYWPwrtP+Ce/iPQ9UYy6vHMoX&#10;aMW56n8a6XRf+CcPjHxx4q0231TxRFJG77FMlqflGM881+1dxaQyKD5aE5/uisjxv4gtvBfhPUda&#10;kEccdnH5hYrwOQP60XYzyD9mf9lbRv2fdFtYYoLSTU0tPs093bxlTJyvP5rXuiRvawuZX8xQc49q&#10;yfAniiLxx4Q07WoGV4ruMSKVGAc/WtpZBcLtbv6VIEc0TXUcTRtsAwcf0qzG29emKPliUKTgdBTl&#10;UL0pMBaKKKQCdKN1DUg5qgF3Cvl/9vP4lav8M/A/he+0e+ksJbjW4beRozjchRyQfyFfT1fCX/BX&#10;hdP/AOFDaC2oTPBGmtwurR9SwjlwKaSA+y9G8VWd7oqTfbYWfauTvGc4FaL6pbzWodLqMsFycMCT&#10;xX893g/9qrxBocQs41ieMtnLs2f5112l/t+eM/D906pYWLxqdo3Mx4FXyoR+8Gm65BcwfPIuSe7C&#10;o7vU455URJ1WMNhxkYIr8PLn/gph4884iHSNMMeOp3Zq1a/8FK/GM1vLHcabp8RZdo2hjT5R6n66&#10;ftDfELw58Ofhy+pataLqVgs8afZUcZyWGD+FS/BfxlpPjzSRe+Hbb+y7SMr5sW4HcSAe3tX4e/F7&#10;9q7xD8ZPDEnh+e3t0ikkSXMJYH5TnvX2f/wTT/aE0iDTLrwzqV8kV7eX0dvHHtbJyqrwe3NHK7CP&#10;1M425HIqg2s2sOfOmSD/AH2A49ao6xd3WlaPE2mRidgcfvPSvzH/AOCkXx417SvElnp8McKJNpo3&#10;MpIOd7jtUpAfqRHrFpPgQTxznv5bA4q8O9fhf+yH+2N428D+MpbGxs7O8juPLhc3DMSF3dRz15r9&#10;y7aQyW8Tt1ZQx/KpkrWAmoooqBkF1u4VTjdxVAOZJDYY+eMby/Y/5zV6RmghlkI6DIqnasJEF9/y&#10;0f5SO2P8irA+Hf20PD1r4q/aV+FFzqFsJdKs4pkuY5V+Vwc9+1fYnwz03R9N8G2A0O2jtLPDCNYu&#10;QBuOenvXlv7YXgOLxx8GvE2oWO+TV7OxZLZFIUM24Hk18b/ss/t2H4RaVZ+APHE1lpc+lwkNlWd9&#10;zSbsZ/3WoS1Efp+IbhsnzsCpbeN1J3vurxm1/a++FmrWqmLxGrFl5xGeuAavr+058NvIB/t4bcdf&#10;LNUM9UvokuoWjchlP8PrWZqmpWmj6Lf3EsYW3toGeRScblAJI/KvCfGH7ZHwh8F28mrT+KljlhAG&#10;JI22kE4/rXxR+0F/wUsm8e2eoeGPDjadfWupJNYxSojK5WQbVOfXmmuwj074d+NovG3/AAUmMmlK&#10;1rpI8PkbMhl8wPzyK/RS2kEikBdu3gn1r4E/4Jxfs86JpXgOw8c6pc3ieJZJJoZIy+Y9pII/Gv0B&#10;iULGoXlccUpDXcXbRtp1FZDuN20badRQFxu2myqzRna21vWnt0qO5VmiITrTW4XZjWElveNqEaW/&#10;lSr8ruf4j606C6s9NsSl5NHGgOS0jAD2q5BNHfLJAp+ZRtfHUV+WP/BUD45a7Z+LLn4UaQkZjlhh&#10;vBIpKyj5ieucY4rVK+hJ9s67+114V0u8uIJrJpjauU3CVcHHpxXIyft1+FdNvZJv7NmMbDaFEq8V&#10;+WngX9iP4x/Eqza9g0pnEYRoyLvGc565PtXQXX/BNP48XP8AzAQPrfA1XKu4H6MWP/BQ7wnZiRX0&#10;i5cscgiZatWn/BQrwvJMztplyYyDhfOXivzQP/BMX49dvDyf+Bi0q/8ABMf48D73h9VH/X4tLlHo&#10;fo78Uv2uPCXi34P69f2+myRTRhVCtKu77w6cV89/sf8A7VEdv8Tdct/Ehm1HTLqVY9PhZwFt8yAD&#10;9K+aNS/4Jz/HLw1p8moJogNjDjzN92MZJx0/GqPw9/Yj+K/jS/1S2Oj7ZLZCytDchSWzjk5rA1P3&#10;jj17TrmEfZ7mG4ZuQkbhifyrShkWSNSvp0r8X/hP4B/aA/ZG1i211vD1td2tkW3fbLsv/rMryP8A&#10;gVfqF8FvGmreL9C07UtTgjgvLuCGeaOP7quygkD2BNAHr5kCvtx+NKzbVJ9OaST7tJDIZAc9uKAH&#10;Rv5ihqdRRQAVTvP3EguT8wUY2jrVyoJWiaYRsfnI4FAH5of8FfH1DQ9K+H+raVd/Zbr7Tcyjb97I&#10;MRH86+K/Cf7WnxtS3UxeI9QjtxnChTjNfdX/AAUK0eL4gePPh5o7ljFFqssb7OCAXj9fpXvK/sV+&#10;EbPwnHGkt4ZN+cFh/hQB+Tsn7Zn7QlvdOYvFupBFc7cJ2FWZv24P2i5oQh8X6kOe6Gv10s/2KPBU&#10;ljAXnvQ2wEjcOuPpUn/DEfgj/n4vv++hVczFZXufj/D+2d+0JGCT4s1HcTnOyqmqftifHbWLfyNV&#10;8T6jc2xyNhQgZIxn8jX7F/8ADEfgj/n4vv8AvoVh+NP2J/B0Ph+7lgnvWeOJ2wWGOFJ9Paq5xcp+&#10;O3hL9o/4ufD1ZNO8K+IL20trqRriVYVJHmHrn34FemeB/wBuz4z2urRwa1r2p3MMbJlQCARnmvqv&#10;/gnj+z7oPxM8F+KNQ1F7gGz1+6tF8sjG1doGfevpzVP2GfA+qPdb7m/UspxtYDOR9KnmYcqPGf2f&#10;/wDgovp3iLxvp3gjV7G+k1G7VpheSyDy1UAcHj1Br7pg1yK6srS5jG9LhQy7Tng18A/Fj/gmNpC+&#10;Gr3VvC51KfxPCAtrG9wFVgTzn8K9t/ZB+KU2qabqXgrVjFFqPhuGCxljUEkPhgQT0J+WlvuS1Y+n&#10;JL5I32/ePtS290J93G3Hr3rOtNLi09hdyuwYcYPIqW3lg1eYur8wntx+f5UCNSiiikAyRtsbnvgm&#10;vxl/4KlWs/i79pHwtZTuY1fTGXzJegAbNfs7Xw1/wUd/ZfX4seHb7xbbJcNf2FnHBF5bhV5kXOR9&#10;KpSa2Gknuewfsi+C9E8C/AbwfNaWEX2u8sVjnniGPM+Y9a9ydbTRNPdoIh5WclE79BXgf7Hviq1s&#10;Pgj4Z8LXsoS90+wEDx4JYNk9T+Ne3W8Nl4ZsHvbqZkhVsktyOcAfzpXZXKjRumluLBZrd/K+Qtt7&#10;9OKgsriZtJEkrF5NxGe9MXXtNtxHIbghbvHl8Hn/ADmjVPE1ho1oXeYAAjqpPWi7DlR4x+1l4P8A&#10;D/ib4BeOr+/0uOa6sNGu5IZZByjeUxyPxUV55/wTc16PUP2bfCGkwxNEYbeR956EBun61a/am+PW&#10;neIPh7rfhDSLiK4u9Zsbiy8vYQ25k2gA/Vq6L9gf4dT/AA//AGf/AAvY3kbR3cEDo6kg4y2eop3b&#10;3E0j6Ot4/wDaBwahTVo/tktuylPLBO4ng/SiG3js5gNxyxzzXzn+3H8bL34N+DfDd9pccE011rVv&#10;ZyLNnARg2SMd+KRJ9IabqA1KFpAhjAbGGq5msrw5rEOu6XFcQuGXABwMc4Bq80TDkc802MnqCSb9&#10;4gwetPjZujDBps11HA6K5wXOBQu4iK4fzJDEG2nrzUV5qS2dxb25Qs0vAYdB2qDU9IN1M0g3ZOOh&#10;qW82W7W7yHCxjk1QHyL4d/ZxGp/tveP/ABjq0sN7pt/ZxJFaSIcoyxqM5/CvrCx8E6NpsYW3sY4h&#10;14FeE+Dfj9p2sftVeMPBPnwltNtUlO1DvAKqeT+NfRTMl5Cdjbh0pu4FX/hH7Bic26FfSq3/AAje&#10;kx3a4skEmOGx0rTtYWhyD0xReXEMMZ81to9aQHB+OPBvhya3aCbSYp57wMgkx90nufzr4vm+IOnf&#10;sz/tJReEdQsZL3TWsvtAeD5YtzYwOe/Nff4hgjhkbeWE6/KTz19Pzr84P+CmFz4P0vw/dWV7qUtv&#10;4jEkDrCo/h65zVoD9C/AVtaXGjw6xZxLDDqcKXKqOoDDIBPfrXTV80fsZfGKf4i/DPQtNshDNDpG&#10;m2tvI6gggCNRk56nivpeoYBS0lLSAdRRRUAFR+cFDkjG39akrNnmF5OqwncYm+ftimgLdrdC5j3Y&#10;2nPQ9aZJeBYZn2k+UCSPWq02+G++0bf3O3Ga4n4mfF7RPhNJYyatdrbQXgZtzqTwME4x/vUWA7/T&#10;b0ahaJOFKBs/Keoq1XzNqH/BRL4F6NdNaX3jOC3uUxmMwtkZ5FV/+Hk/wA/6Hq3/AO/TVXKGh9Q0&#10;meQM/hXy/wD8PJ/gB/0PVv8A9+mqnL/wUe/Z9bUIp28dwjapHEbU+UD6C8afEKz8ExwPdRFxK+wY&#10;YDnGe9aHhPxRbeLNOa8tRhA5TGQewP8AWvz0/bO/bO+FHxA8IaMPC3iqO/uI7h3ZURhxtwP1q3+w&#10;f+1FpUXh8aZfXsaCS7kfJVi2PLXH8qfLdCP0Xim81nAGNv60u7A6GqGl61HrVjBdWTCWOVQ2cY4P&#10;Q0t9eXlqpZIlK5xk1m9zRJNEv9oDzlj2Hk4z2FWm2txkE+lVdPvP7RjkBxkcHHaoLewW31KSVSxy&#10;uOelIdkKtjOYZd826Y/cfH3auWqvHAqStvcDlvWn0UwsjjPiR8I/DPxQ02e117S7fUBIgQ+euRgE&#10;HH6V8aeNv+CX9pr2uNPpl3p2n6d9oLi2FvkeXuzs6+nFff1FPmYuVHhvwF/ZP8HfBXSbZbbR7H+1&#10;IWZluoItpG4EEfka9mt7OSIyb33p/wAsx/dHarlFHMw5UVorCJZfPdA0/Qv3p6Ryq/MmVz09qmoo&#10;uw5UV5LNZpi8mHTsp7GvCvip+zOfiR+0J4O+IT3UC2uhwLC1q6EtJh2bg5x/FXvtFLVlWS2M640a&#10;NYYYrUCFUPTHb0rQ8tFYMFww70tFIB2w+vWl8v3py/dFLQAzy/ejy/en0UAM8v3o8v3p9FAFdraI&#10;zLIyAuvRvSvw9/aS+Ct/8fP2wviXpmlzrZS6fcxyPJJGXDBkA4x9K/b+8nh/495HKNIOMV80/Bf4&#10;HTeC/wBor4j+LPId4dZ8va0jBlO0Y4HUUAfnJpf/AATM8XXlmXbxTbrcZwshtW4H/fVLL/wTS8X+&#10;bFDF4ohR9213+ynDe/Wv2rhDXVo26JA2cAADpXO694s/4R3DTRxJBHnexXJAHU007AfkBN/wTA8Y&#10;WN95TeLbeVNoORanH866Dw5/wSN8SatITceMrMCQjar2p7/8Cr9UNH+MHhXxcoi0m9W5mJOB5ZHT&#10;rXQahFp941jLPK0bqMqEGAenWq52B8Yfs3/8EztL+E+tCfxbPp3iawWBkSD7PjEhcMH5J6AEfjX2&#10;rZ+GoNFsUtdJVLG3RQoRBxgDA/SoZVvLu6MKRj+zxhkkzyT3H862LiEtaFP4tuKXMwIIbNvIUXTi&#10;4K8/j60kfnXdwsiP5cK5DRnufWptPhMMI3DHH9akhukkbaPWlcCTy/ejy/en0UgGBMEU+iigAooo&#10;oAKKKKACiiigAooooAKKKKACiiigAooooAjmYqmR1oRQqEnvyaS4kWKPc+cZ7VFdTERYT+IcZoAi&#10;iy185PMe3jPTNWLePYjDOMniqjs8dgOQGXk59BXzx8Tv28Phr8O4pY7vULiK7RGKgQhhwcetAH0r&#10;tYfxZpvnY4Oc18DXX/BVPwM2RBqjn623b86yG/4KjeGGk41Jsf8AXt/9egD9Dny6sMkcV8LftW/s&#10;Iz/HL4pf8JcmoWsca2yQCGSHceBjOcGsmz/4KleEDIiTam+xiA2LX8+9a+r/APBUj4Zabavb2urT&#10;fbeCFa1z3/woIkdH+xx+yLo/7P8Aca9Jqjabqc95LHJDiAAxFfTI4OfSvreONoZPPjkzb4wsS9B2&#10;r4d/YV/aKu/2mfFPxEudfdH0/TdQxpht0CExsxILevGK+ztKa+i1xrWPb/ZKrlM/ezjP86aJOmVt&#10;yg0tFFIAprdadTW60FR3EooooLIpYHmbiXaP7ua+Xv25PFdxZ+AZdIg0+4upb60ngDQjIBxjJr6d&#10;vleOIzQ/63OOemK5bxr4Us/F0mli+Xd5Z5wcdetAH5HfBL/gmTrnxk8G2GpyazFoklxvYpcQNuXa&#10;7DnjvivRrX/gjPrMat5njyxuip+X9yx2+3Sv1J0rRbPwppEdpZqRBGSFycnkk/1q7Y2EVmHaLP70&#10;7mye9VF8r0JlsflDdf8ABG/XZJMf8JraqOP+WLf4VNcf8Eb9YsrGR18Z2bMozxbnJ/Sv1cn83H7v&#10;HXvQGby2Ev6elaczM7H4geMv+Caep+E9QijvvGVnCk0vlo0kZX06V9Xfsy/8E9/FPwI+J+ka3ceP&#10;49W0SFXeS0QOEYsMAnPcV9U/tBfAnQ/ipoMU13HI8uns11HtkKfMBxnHXpXjP7EP7Sc/xi8Kz6L4&#10;mlX+1TqEsEawoFHloq459c5qgvofZVnCsVikW4SKqBeOQeKrWt0qXX2aO3MSY3ZAwKbLG+nJax2g&#10;Hl/dbdyccYq4zy/atuB5WPxzWZSJqKKKzNAooooAKKKKAPmr/goj4i1Twf8AsqeLdY0e6mtLy3Nv&#10;se3Yq4zMoOCPY15T8M/29vDtv8N/CUF/HK97a2cQuJJJ13OwAyTls5+tdx/wUz1W4039lLxgEI8j&#10;/RieMnPnLX5meCP+CdXxg+JGh2ms2Q002WoRLPBuuWBKt0yNvFMyP01/4bo8HeV/bghG3/V+X5yb&#10;vr1qH/h4t4NkyosmB6f69P8A4qvz5m/4JTfHmKz+yxDSfsu7dhrps5/75qFv+CTfxxjaOVU0khPm&#10;bN23/wATSDW5+h8/7f3hOSzXy7dg+7/numf515L+01+2/pGufCXxDptgkyz3Noyp5c65zkdt1fH+&#10;of8ABNH46afulUaUY155umzwM/3a838I/s8+PvG3xF0vw1JHbtJcTGIhnKrwD7e1Aj9Uv2B/jhb+&#10;Kvhf4c0iWWRrm301WdZJATnKjpn3r7B+VZ1AAGRmvzs/ZF/Yz+K3wT+IWp3usJpw0SS18m3WGYs4&#10;+dTz8o7Ka/Qzy5JLuGQY2KuG9c4qkMXUCR5WCR83arlVWkS6kKLndGeasqwYZHSkwFooopAI3Sm1&#10;BcX0VvNHC5O+Q4XA4qvrWt2ug2onu32RltoI9atAX6+Hf+Cr/hmfxV8HfCljDEZt3iGDeoTd8uyX&#10;rX2H4b8b6X4rt5prCbckLbG34Bz+dZfxI+Hmk/ErS7K21NWkhgnWePY2PmAIHT601oxHyx8L/wBh&#10;Hwb/AMI8Li68P6HLLuH37FC2No/2a9V/4Ys+Gf8AZSB/BXh55Vj5b+zosnj/AHa920uzh0uEWyHH&#10;oM57VNa/avtEvm7fK/gx1696bbGfPeg/sc/DBdJLSeA/D/mBiPm02LPX/dqvJ+w38OJ7gSr4P8PI&#10;u7dt/s6Puen3a+i5p5vtHlxlcYpJLqVnjETJhT+8yR+lO7EfPem/sYfDXT9cd38H+H2TYQF/s+LA&#10;yOv3aq/D/wDYw8PeA/FX9sWNjpNqsd59qQW9qqEYbIAIAx0r6HvrYXTGSHmQ469MU+3uhqCGKP7q&#10;jZJnj64ouBXaT7PIVMZmh6AAZHNeNfHv9lzw58a428yy0uK9a38iOW4t1dl5PIOD617hdQ3Fvaol&#10;ljIPO/0qnNo7tq1tcqPlQDdz370gPnT4E/sN+EfhPeTXGqaTouqSPGqpJ9jTIYEnIytfUiqEUKOA&#10;BgCq01t9qkxL9xTlcdat1MhhRRRUAV45PtHmoy8dOehqtDdR/bHsBFgIu7djj/PNWZJFt5FHdzSr&#10;Zoty04H7xhiqAybyxtXV9OvLZLq2u870kUFSPQg9a+N/2sP2KdI8RGfXNB0rTrS8uJl+a3tFEgCx&#10;45IHqK+vtU8TWGm69Y6dqDst5dE+QFHBx6mujXH3eCvbvTQH4C658A/i94LuJpYrnWJ7aMkhY0kA&#10;xnArg9V1D4utdGxhj8QI6NtJUPzmv6KtV0e31a1e2njBhkA3YA9c1xJ+A/hf7c12IJPOZg33+M1p&#10;zIVj8G9D+CvxX+JWqRaNqVprK286lmuLqF2QbRuAOa+4/wBnf/gnOml6jomr6wbC/FpJBcy281rk&#10;tg5KnK9SBiv0lTw7FpGmvHYxKJsgruAI7A/pWhptmlnCXxiZwC/pn2ovoM57w7p+j+GI49K0vQot&#10;PtFG4LBEqJnucAda6+NTtHpjgelU7p7vyf3AXfnv6VcjY+SC/wB7HOKh7ASUU1ZAy7ug96jt7qO5&#10;DGNg2Dg81mBNRVOHVIZ72S1QnzYxluOKuUAFRzSiGMsRnFSUySMSoVbpT6gU51VLeVoE2SSLkleD&#10;nHBr4M/b9/ZivfGnhe48Z6bEk2viSGISww7rkxhuV3AZxg+tfe9rcRs0kaZynHNQ3Ux85knAMG3B&#10;GOa0EeC/sf8AxJ0Lx/4SubDT9D/sy70WGC3uiyqGkfBHOPdT19a+glWM9IgPwrgfhr8FfD3wj1DW&#10;b7w9HJE2tTCe886QtkgkjAPT7xr0H7VF/fH5igYbIyP9X+lN8uLvEPypPtS/89F/Ol+0RtwXXH1F&#10;AHh37Z2qanpH7O/i+Tw9FcyagsEZiFlneT5i9Me1cL+xhpeo33h1LrUo5oL6ewiaY3AO8sQpOSe+&#10;etfQ3jHUNN8P+Hru61F/+JPGAZ9uGbkgDA+uK4X4PfELQvEniLVYNMeRoIx8m5ccZwKyNT0O68Da&#10;PqmnvaavZWuoKxy3nxqwIByMgir2i+GbDQ02WltDDEoARY0ACgdAKffW8jX4kf8A49cDOOuf/wBd&#10;X7fdsGMbMceuKAFkkBYpjnrTn/dxsQMHGeKPL/fb/ansNwwaAGQOZIlY/rUlIqhVAHSloAKrXVqZ&#10;W3qwRsYDdxVmopVWRgjdMUAeN/ED9n228ca9p+qSNaPLZzmcGWLc2SQeDjrxXrGm2p/s9YZWEhB7&#10;80mnsfOu4z9xTgfTmp1kgt4fNG7b0oASOFxuUS4A4Az0p/kyf89v1ojji+8M/vOal8lfegCLyZP+&#10;e3615j+0BDrLeCxHo9xcJcSyMjfZydxUow5x2r1PyVoaMAfKAT70AfIv/BPn4X6t8KfBHiCz1N5F&#10;N1rU92d6lc7lXk568ivq68jGVmFysKA7iScAjvzTry1LWMsaABmIPHHcVx3xTuv7H+HeoykkTRWc&#10;zR45G4ISKAOd+L3xz0T4Y2M+sXF/DdwW0Y3W0Uy7mJJHTNfIv/BNzxUvxL+N3x01tN62lxqVvNDH&#10;I27YpEnA7V8IeIPEnxB+PXxCPhiJISLjeg3LsGFYnriv1L/YL/ZuHwI8N6tcrB5Woarb27z/AL0u&#10;rSKH6Z6fepoiR9V3k266MLKSmAcnpUU8YtZ7cW6+Wrn59gwD9aNPkuZbfydS2ifOTs6e1XrWN03b&#10;wMdqepJYoooqQIrjJhkwcNtOD6cV+SX/AAUi+LPxH8A+Kk0Ww13VxpN1ZiSVYZ5BFnzBjcPXiv1x&#10;Ydj0r47/AG/vgna+NvhrrmrWsRfUYbeOOIsxC/61c8fQ0yo9T8i/Bvx6+LWgs89jrmvmOVf3Zhmk&#10;A49Oa6W+/ak+Pd/pz2lx4g8UFWwRvuJiOOehNfp/+zt+xj4IvPg/4TvtbtZv7RltlMnlzMBuye1e&#10;s3X7GfgK4uEU2tx9n28/vjnNIs/GCb9pz45XkmmoniDxPGLRhuXz5cMOPerXiL9qb4z3MhtW13xI&#10;2QDhriU/yNfsmv7Evw5iIMdpc5PXM7VUvP2FvhvcT/aPsdz5/TPntjH50AfiPdeLvihZa3peqapq&#10;GtXiCQTHe7kAZBIzXZax+1h8X9LtETQ/FHiDS7MH5II7iUBfXABxX7Mah+xh8PNWsltrm0uTGEKf&#10;LOw4Iwe9czN/wTv+EsibTY3nt/pLf40Cex+PY/ay+Plwy3A8beJCkfXF3L/8VWJ4t+M3xN+LNvb2&#10;niXxNq13b2ky3Uf2y4kdfMXODgng8nmv2T0v/gnz8OLfTbu3msrkeYflxcN0/Os/V/8Agm58Lbyx&#10;hjjsLsybhvzct0796Zkcv/wTW+L2reN/g3c3WsXd5qM66jJEJLiQscAdASTxX25bXH2iFH2ldwB5&#10;ry34K/s2+EPgL4ffRfC1vNb2MkxuGWSUudx68mvVY4xGgVRgAYFNDGu3zcdaR4Ek2s4DFeQTTGif&#10;zs/w4pLu4WFBGc7pAVX60LcXqF4zGDKEg56ikjRZo8TIG4x8wzVWTUotHtAbokAHB2jPfirm4SRr&#10;L/AQGHr61Qz8Uv22fipqHwY/bX8eanoNzPYXUy28LtYuY3I8lDgkEcVS8Pf8FEPFtjakz6pr0gBz&#10;/wAfTen+9XuHj/8AZv0T9oj/AIKEfEvTtYt5Z7aG0t512yGMZESDqK980/8A4JbfCRrUrdaZdbj/&#10;AHbt+n51ppbUT8j4utf+CnGsBij3WuZ/2rk//FVsaV/wU0utL1WK81D+2tRtFzut/tG7d+BbFfWM&#10;n/BJr4KtKzHSr3B/6fZP8ami/wCCVXwXikBTS7wH/r7f/GloI+IvFX/BQzxP40uL+bRtQ1zRreMs&#10;0UbXRUBScqBhq8U3fET9pvXItQ1A6vrofCmW4LzAheMfhX6R/Eb/AIJj/D6x0eT+wdOuFufLcJ5l&#10;0xGcDFaH7DNn4Z+DGpWnwr1xmj+IcaTXnlJ88Pks2Qdxx2I7U7roB7R+yl8GpPhn4B0Zl8q0luNP&#10;tmmiSMoxYIMhuBkg+tfQVRS+Xuj3df4dvSpazYwpaSlpDHUUUVABVC1sTayXLlhmTkY61fqnJIys&#10;RN0J+TH9aaAhRv8AR2ikUscFsn2Ffih+15+0N4h+KHxo1bwVY3Op27aZqt1p8bGUlD8+0FRnp8vS&#10;v2wvI7n7Gyw7ftByOemK/M79or9l+28A/GTTfiBb2222OpTanqr+YWJAYNlV/wCBHigD5KsP2K/G&#10;niS1S/uWurqWTIaRoGYnHHXFWP8Ahg3xZ/z73H/gK3+Ffs5+z3450Lx38K9K1jRCz6dcNJsaVAp4&#10;cg5H1r0xfLfoi/8AfIrRSdhH4L/8MG+LP+fe4/8AAVv8KSb9hvxPFaPbmxmad+Uk+ytkD8q/e3y1&#10;/uL+QqtJYxtdJOUXKjHQVXMwP5/vGH7K/ibwfpNoLq0nZXJjXdbnqB7ipPBX7PHxStdLbUvDl9ql&#10;ksblQtvHIDuIGeR7Gv2L/aw0O/1bw9o402OMulwzNuHbbWj+y7a3ln4Glg1COMSm7c/KB02L7UX6&#10;i6n53fBD4lfG/wAF63Z6frNz4n1K286KLG+XaoDc8FuhFfp58IPFF74n8NQtqVpcRTMzZN1ktwBj&#10;rXWL4ds1uHnMY3ltwx0zVkfaY5NsaoI8enespbmsdi1DFDblgiLHnrjjNM8hvtDS7sqRgCleNZdp&#10;fO4elS7Rt2r2qShlFO2mjaaAG0U7aaNpoAbRTtpo2GgBtFFFABRRTtpoAbRTtpo2mgB6/dFLSUtA&#10;BRRRQAUUUUAU7oRtcIhi3SEcPjpXI+O/iFoHw3sTc31xbQyy5UlnVSTjPOTXW3az/aEaPG0DvX4t&#10;f8FKfj4fEXxG1PwYk7GbS7/94ioVwCinqOtAHU/tR/tt+J28QNZeDvE2pWG+3BX7HesF3b2yflPX&#10;GK+b3/aC+PPizfHb+JvEepjpJHFcSvjPY8967v8AZL/Y/uPjD4y07VrSLzfD294ZfNmKuXAByPzF&#10;fq58JP2NPAvwvs1msrSZNQmSNrgtMXBdQeme2SaAPxv/AOFgfG/wP4dOpt/wk2ixrJtNy7SIBntn&#10;PevXvgV+2R8SPC0NxceLD4l8QQExvG7zMyogznBZuhyPyr7v/wCClmzQf2U9SW0jQSC+g+8B0JOe&#10;a0/hD+zj4I8WfArw07QTtfahols0v7wgF2iUnHoMmgDo/wBln9qLR/jRolrGN1neNFJK0F1KvmKA&#10;4AyM5717rew3X2iJ4528vBOFJwa/MH4rfAXX/wBjbxxN8Q9Bjhg0m9aLTEMkpkPzYY5BHqp5r9IP&#10;hR4gv9f8FWF/qJjMj20UgKDHBQE0AdakxitVLAseh9aTT0GxmI53dT1p0eZmaQ/6sjI9abbyGSQG&#10;H/U5IbPXNAFyiiigAooooAKKKKACiiigAooooAKKKKACiiigAooooAKKKKAIrl0jjy4BXPeqFxvm&#10;mgkIMcUZy3oRV65hFxHsIyM5qpdSC6065ihPzhCoz64oA+Xv+CkHxgv/AIN/s+23iDR5p45n1aG2&#10;3Wk5iYqyvkbh9OlflH4Y+E3jX9pjxhp8MU2qPZTSmKa5XdKse7nnn2r9N/8Agpb4HvPGH7Ldjpax&#10;iW4TWIJSoPYK/p9a83/4JBWH9rfDXxVdX651G01IJCx+XGAe3f8AEUAeAR/8Endb/wCg/qA/7c//&#10;AK9Tj/gk1rP/AEMeof8AgJ/9ev2KVbz+Jl/SpcT+o/SgD8b/APh03re4Y8R6h1/59P8A69XLf/gk&#10;xqn2xJJfEd9J7vaV+wZW4/vDHfpTf35uwQw8jHPSmTI+IP2If2R7/wCAN94gR7+4ljup4m/eQeWD&#10;t/nX2v8AZ2s5d6pv4xwKswyQtI4RgWB55qmdSZdVeAk7AM9PamiPM0VYsoJGD6U6kDbgCKWpAKa3&#10;WnU1utBUdxKKKKCyqsUjaluJYxbeh6Zrw/8Aar+Id38PdBg1CzWTEUUsjmJymNvqa94lExj/AHZA&#10;NfLf7eur6do/wwu4bzP2m6sbhY8ZOW20AaH7Nf7VHhvx38N9Mu9X1aztrqQSFlursOww7AZJ9gK9&#10;Q0/49eBg0q3XinS7Y7sIJLlRn6V+CPw90v4lXFjBb+HXjjttrFFdFPGTnqD3rqZ/C/xJvJlOtbJZ&#10;o2xG0cY4H4CqjuTLY/ce4+MXgS6ctH430tFPYXQ/xp6fGjwDZrmbxppLAc/Ncr0r8LbzSPH+ncQx&#10;kAHH+pz/AEqO80/xnc2MpvIpCAOf3Pb8q15TM/Yr40/tb+AvDPh2ZLDxFpWoyzK6MsN2uV46mvzS&#10;/wCCcOvaxqH7VOjWds90NFmkupGaNz5O4jPI6Zr578D/AAS8UfFfxHfWdhGEe3IaQ3B2Ag8cZxX6&#10;tfsL/sj23wV0OHXtV09I9Ztrp2WaOZm+VkQdM4657VWwbn2tet9n+zKTk9M+vSrBY/a8YONvWo9s&#10;eoQxSkZwNwzxU0cyO3Gd1ZDJKKKKzNQooooAKKKbM2yNm9FJ/KgD54/bc+HV18SvgnruiQK8n2ny&#10;eFj39JQelehfAXwh/wAIn8MvD1lMg8yCwhjIZNpBVa6PW9asl8L3N1qTH7KrhX7HqMdPetnS7iC4&#10;0m1kt/8AUSRgp9COKdjEtrIjfKCD7VXhhFszrJLvEh+VW/lUsduEbcBhqh1CAvtkHWMZpj9SCWxh&#10;Nw/mQI8RHRlBFeAfHvxp8PPgj4fvfEdroWh/2pZwmeLyY44piwIHDY4PPWvf47v7XbvGcmXYT0wO&#10;lfkx+3No/jfUrpbeYrJYyQyK6hF+7uHfFSI+yP2U/wBtDTPj5dtaJDHbTpaee0ZuRIy/MowR/wAC&#10;r6sj/csE6g8/Svy6/wCCY/7M2teD/E154nvYIRY6hpuIir/N/rEYZGfav0+lkAvIos9v6U0P0J4/&#10;LZ5Nm3d3I60tvGY48E5OaZDbrA8j4681JDcLOu5emcU2BJRRRUgU711jZHMAkI5DY6fjX5hf8FLf&#10;2ltXj1O68C+HtWutE1O1uopTPZXjI5Ur90qCOK/Rn4p+MofBPgnWdTkdo2trSScMq7sbVJzj8K/E&#10;34jeFtf/AGqv2otX1fw9LHO3lwySPNhMqp5GOK2jsIpeEY/2j/B//E8sr3xpqWkwESTxxXMwjf0y&#10;d1fd/wCzH+20NZ0htG8cpJ4bu9PsWkNxq15808oKjZzznBP5V9f+F/h3o+j+Df7DmtiLe7iUTxhy&#10;d3GDznI/Cvz/AP8Agpx+zz4P8A/DjT/Eel6Z9mvLjVo4/N852zlHPQnHVR2qt9AON1L/AIKra1p/&#10;xUsr6TwZqf2aBGj/ALN+1nE45AcDpX6GfC39pvwd8VPAtpqn9t6fpV9cWSXFzZNcgyWZZASr+hUn&#10;Br82f2Hf2bbP4+zW3iDxlZR6lLDPJbCQStGdgHAwpFb37T/7P/8AwypM994atI9Nt/FF49kwSQyl&#10;1bJAIYnHFJpBp0Pbvjt/wUa0X4J6tL4b0qJPGUHlrL/bVrejaCcfKT+lfLmof8FLvEEPiKLUF0/V&#10;PsT3HnGFb5tu3dnB5xjHFN+Av/BPDxL481S1u7+xtZfCcjP5lvJMVcsFODnIP3sV9aeHP+CaHgWS&#10;3e31Tw5DJGihQovJPoejU9gMv4Lf8FRtC8YTWun32kQ6e7gky3F6D3OAa+49D1yy8RWdnfaZLHJF&#10;MiyP5BBHIBwSPrX5uftDf8E1dH8J+GbjVPAuhQWN5FKhjka6d8DjPDMa9S/4J2/GvV5NH1rw341u&#10;S2pwX62VoqRKo2gKo5AGee5pPuB940UUVmMVetOpq9adSYBRRRUgRzKNu8gfKM81E05ktw8Y3ZOO&#10;DRIWmhmQdcECk0+M21oqN1BP86sD4t/bg8aaz8PtW0rxBbC68uxtnlYRSFf4sdR0616L+zn+1p4E&#10;8TfCHQNR13xhpen6rMkhmt7y9BlT94wGSeeRg/SvNf8Agpjr1rZ+A7mzcsbifTZPLAXI+8K/JDwr&#10;8AfEnifRbbVLa2Hk3AOOvY4/pTirsR/QWv7RPwyk4Xx1ohPteLUcnxz+Hlwcp470gfS7Wvwls/2f&#10;fF9ntKWyjH+zWlH8J/G9rwkKj/gH/wBaq5bBdn7lw/Hj4c2q7JPG+ju2c5a7XNK37Qvw1X/mdNF/&#10;8C1r8Lbj4Z+MJJMzW+5v9z/61U5fhd4sb/l2b/vg/wCFPlA/dlv2jPhqv/M56L/4FrSL+0R8NZuT&#10;430VAvUfa15r8GZ/hR4tPBtT/wB8H/CmwfDHxJDL5dxaSMshx9w/4VMkrCuftN8dP2oPAuj+DRLp&#10;PjLTJJzMFxbXoVsbT6c4zivN/wDgnz8RdU+J3h3xJqd/r11fm31AJHHcXDSZXB4GSeK/KHxN8EfE&#10;d5pyLbWTffBG4Gvp/wD4J/a38QfhD8StF8HzSC30vV7zzJY/LDBgEb+IrkfgazGfsZBHFuMgjVZW&#10;HzHHP4mrFUbWG5W4ZpiCpHGMZq9QxhTJozJGVDFD6in1HPMtvGXb7o9KOoGYLnymkDR+U0f3exlN&#10;cX8Uviro3gXwvJf6teWunyK4BS4lCHk8dfWursYLqe8kl1Eh4d262xgFRnvj+tfk/wD8FSvi5qMP&#10;xym8EXM5bQpbOGYwLGPvlmwdwGe3rWojtPij/wAFRrfVF1Cy0ywe0ayEkSSW99jzuwI/L9a8K/4e&#10;ReJD21T/AMGDf416f+zr/wAExzrUcOp+MdJtb+wvPJmgEd26kRnJOQrDBxivpv8A4de/CL/oUYv/&#10;AAMm/wDi6q6E79D4U/4eReJPTVP/AAYN/jR/w8h8Rtx/xNBn+L+0G/xr7r/4de/CL/oUYv8AwMm/&#10;+LoP/BL/AOEC8t4Rj29/9Mm/+LpXQan52fEn9uHxLr3hy802LWtSlFwq/L9vdl+8Dzz7V97f8E2b&#10;qbXtMl1C8uHlkm06GXMrFjkhT1Pet/8A4dkfAm60uaWHwdh1OAfttx6/79fQfwd+CHg/4O6XDa+H&#10;tNNgFt0gKiR24UDA+Yn0rA3PS/tAln8ox7k/vdRVkDaMDpVS4SRIWNuQrdiasw7vJTf97AzQA+ii&#10;igAooooAKjcbW39cdqkqCS4UXCwnqwzQBBbp5b3LsMA88/jTrdo7214C7SenUUl9fW9qqxSsAZPl&#10;AzS2doLGMKBhRz1zQBYjA2gYHy8CnMwXrVWC63NMAfunjiovNeSQjPGKALnmFulMm+dADJ5fPXPW&#10;pkXaoqtcSQyMY5WCgdNxxzQBXurR7izkSK4bcTwyk5FRNpsWp6Y9hewrcIYzG3nKGByMHINSQ29x&#10;BcBY2UQnkjg5q0xNvJuP8RxQB5dpP7O/gvRb4XFtoGkW99kss8djGsgz1wwGa9NsbGHS7OOKKNEC&#10;Lt+VQM0tz5YuFbB87HyntU+3zIxu64poiW5XjKzT+ZgdMetTSy+Wyrjg1HHCLfnGBT22yMpHajoS&#10;TUUUUgE7iub8feG4PGXhO+00ojCfaMlA3Rgen4V0jDPFRW0Jt8rwATmgqPUyPCOhR+HPCdhpyquL&#10;WLaAFC469u1X7e+Mlk8uOQ2Ov0qK1uJZ76+jc5RRhRinQ23ladIgH8Wf5UFmjE3mRq3qM0+o4Bth&#10;Qe1SUAFNanU1qaExKKKKokKKKKACo5IlkwxUEryMipKRm2qSelAmUpoYppD9oRWj9HGRms/VmuF1&#10;SwSFHNuSA+z7o57j6Ve1BJLu3xB94kdatxny1RXPzYAqhHlPhzRPDFv8dPEN9bNp/wDwkEsKi4WN&#10;FE+3aMbiOcYx1r1lmCqSBn6V+bWrftFWHwW/4KFfE2TxRdSRaI1lBHbiKLed5jUnoM19Gaf/AMFA&#10;PhTdR/8AH9dEk/8APu3+FFuoH0dJeMTgIetF0sklm+wFX7Eda+e2/bu+FWc/bbrP/XBv8KfH+3V8&#10;Nb9hBaX1wJ2+7ugIH6ijyQHvF5cRW9tbRXG1mkG0b/Xj1r8vf2+f7U+D/wC0APHWiT3UVxHaRWv+&#10;hMYnIbGfmBB7dK+s9W/bH8A6pvka9nJsMs+YiMfTjnpX5s/t1/tZWXxn8avF4Vu5rmyZIfvW+OR1&#10;7ZqkhH68/ALxzF4w+GPhi7ubgSXk2mW0shkk3OWaNScnuc16fXyd+w3puo6h8O9Jn1DkR6faNH2I&#10;/dj0r6xqJDClpKWkA6iiioAKrXW3dHuIHPGas1Qv7eS5eEp0Q5OfwpoCLUJ2sbg3Jy0YXG3oK8qv&#10;PiJ4L+I1xqnh7URpZuVdrTbcFXOSSDwR146V6zfNb3u+zkBZihOOR29a/HH9pTxxq/wN+NV/qtnO&#10;ttFLq1zMpVFkOFckcYPrQwP1l8BeCrPwD4bttF0uGEWUBYoLeMInJycAcdTXXQllA+QivxD1X/gq&#10;N8Z4dQePQdfhXTBjYJLKIEHv1jJ61Cv/AAVG+Pv/AEMFv/4Bw/8AxFa62Fc/coyMP4ay7iS4OtW6&#10;qj+RsO4jOM89a/EqT/gqR8fF/wCZgt//AACg/wDiKdF/wVK+PEwNsviG3+2Ofk/0KHbj/vijlFc/&#10;Unxx+0NoegeNW8ParZ2twzXK20X2hwcscdAe/NevWOlwNo5t7RE0x5DuXylCnsc8e3Ffgg/x8+IP&#10;jv4teGte8ZahFPFHq1vcztFFGM4ZdxG0egr9zvhf8RdJ+K2hQa7ocry2EWLdmdcHcFBPB/3hQ9Cj&#10;u7NRHAkRm81o1Cs2eSfU1NUcFvHEWdFwX5PNSVky47BT1+9+FMp6/e/CkUPooooAKKKKACkb7ppa&#10;RvumgCKiiigAqaoamoAKKKKACiiigAooooAKKKKAKt8PMhaJW2uw4I6ivwJ/bA0yKT9sjxVazBZX&#10;uNRjjJdcnOxa/fa9AjQzfxIOK/GD9ur4J6voPx6l8evAn2K81ZJPMU5Yqqrn5e1AH6Zfsy/B3Tvg&#10;v8PxDJHBE3nmYSmBYyuUUf0r2GytpFle6W6aeGch1GSQo68e3NeQ/Cf9oXwV8e/D8VlpVxLP5h8j&#10;bLGU+ZVBPpXsemw/2bbx2x4iUBYwOcD60AfLP/BTuJJv2XdTTjd9tgPHXqa9D/ZY0+aX4ReEXeZg&#10;sek2eFPT/VDivPv+CmKLb/sy6pcMPlW7hP6mvmD4c/8ABRTSfh/8OrDSzrEsVza2EUCgWwYBkTHX&#10;HNAHuX/BWDxFa2vwD0y2iuFN6uvWxMKt8wBSTkj0r6G/Z7vnvvhTprNnK2VuBk5/5ZrX5L+Lvjdr&#10;v7ZnxCl0Jrh9R02Mw3yq8Ah+ZCFzkAH+Kv2E+DHhs+HvAenWjqEP2WFSAc9IwKAO20//AI84weuP&#10;61LBCIFIB6nNM2/ZwAOB0FEkm26jTPBGf50AWKKKKACiiigAooooAKKKKACiiigAooooAKKKKACi&#10;iigAooooASs+ztUsftBSTzWfnafXnirN6k0kGIGCPnqarfZ5IoWwwEpHB96ZLdjlfiNDo+reHxb+&#10;I3hsrFpRh5lDKXwQAAR1618Zw2cP7Mnx08IaJpMxfw3rk7T3939xIcDgkLgHr3FdL/wUq1vx94V+&#10;CsGpeHtR8uQarAoVIVkYDDk8FT6V+XHjX9qH4pfEzUrGZdTuZ5rFTEMWcZOfTAT2pCu2fvppfxG8&#10;L6lg22uRzcZ+Unp+VaMvjbQbcZk1SJB7k1+BHh/9o742+H2OzULtUC7Qv9nKf/ZKt6p+2B8cLrKD&#10;Ub48Y/5Bif8AxFAczP3jk8feG2jcjWYQADk5PH6VUX4heHrLw9Jfrq0UlqjYMxJxnOMdPWvwis/2&#10;oPjhNCwbUbwhlwf+Jcvf/gFLJ+1h8YYfDcvh+a/vWSRt5X+zkwed3XbntQS5M/S79mv4/a347+K3&#10;xDtLK3a/0/T9XaFZvNLKE3nkAngYr7X0+cXlqk8kapI3Xj+tfl7/AMEmv7blvPHl5qwkE1/dQysX&#10;j27i3J7D17V+oUZW2jWPHI54pgXPpRTVOVBFOpAFIVJ5xS05elBUdxm0+lG0+lSUUFlW6uHtYSyp&#10;vOehr5Y/bE+D2u/F3VPBkVjbXMtlHK/2tocbUVh1IJ5FfVF8pkhKqQGzmuO8XfErTvB7WkV9uBky&#10;oxgDjr1oA4H4H/s26D8OdHtBLaQXLxqy/v7dOcscZ4969Ktvh/oHmuX0HTyN2QTbIf6Vo6Drlv4q&#10;0OG8sHAikJ25IPQkH+VaySDaA3JHFNCtfQ5u68D+Hk+54b0yTn/n1T/CkvPht4Yv7OSE6Bpse8Yy&#10;LWPI/Sup49KazKnUGquLlPh/9p/wbqHwVbTdb8G+FYdWa7u9l0scaRiOMAHdxjjrX0Z8F/i1p3xg&#10;8PrfaGltc6UsphlmtfuB1UEqffkV0PxM0mx8QeGb2O6CARxOy+a+0Zx25r8vv+CYvx71Lw78Trf4&#10;TrdyizvL+6vPJSNTH0HViM9vWr6C5T9b40MSlQOBxSRpGW3q26mRSOs0glOVJwMVYWGOIYVcVI+V&#10;IKKKKzKCiiigApHXerKehBFLSMCQccHHFAHyj/wUK8Rar8Pv2a/FOoadG+yH7O3nKxTBMyjGQa2P&#10;gf8AtZfDRfhB4XOpeMbCG+j02EzxyOxKNt5BOOtZX/BRht37L/iy11D97Zt9nLqOB/rl71+KGnWH&#10;imS4uILLT7/+z3OyPFoxBQ+h281qo3MT99Lf9sT4Sz4x410wr672/wAKdfftX/CqzurWN/GmnYuG&#10;wNztX4Ef2J4t0/VPsqaTqTR437VsnP8A7LVifS/iBf31pJc2WoEQP+7LWTjA/wC+arlA/fyb9pj4&#10;ceWDp/ibT7uUnBVWPTueled/tIfF34fXHwm8Q3VpNpeoXcdoSm6IFs5HAJHFfi0dY+J/h66MtrHq&#10;ATGPl08n+aVcvvij8QfEMJ0CRrxTfDy9kllt3f8AjuaXKgufuH+yT4y0jxL8G/DDWC263zWSvJFC&#10;uCvAzk49cV7Pa7VkAkOJcnaD1Ir8ov8AgnF41+IWj+M73QNUmuE0+zsCkSNahQP3iDqVz096/VtY&#10;JPOjuJCG2rzjr0rMZMtw7SSJKnloeFb1p9rbi3j2htwznNIpS6Y7lJC8jPapxjHHT2oAWiiipA8l&#10;/asbyf2dfiHOFDSR6Hdsp7giF+9fmT/wSpuol+KeranMFvrm403a0Ew3BMMeea/WL4l+FT448I6n&#10;oEoV7TUbaS2ljckBlZSCCRyOD2r87v2afB+g/AP9ubxz4Vlt47TTLbSIjDGkh2BmJ6Fjk/nWsdhH&#10;6TPNFHb7J38neMhj1H0r4X/4K5TEfs96AsZ3w/2zDtk9f3ctfc5ht7zy1uk80OPkIPAH4V8If8Fe&#10;JPJ+A+iW0Snyk1qLC9Rjy5e9MOhw/wDwSp1I2mkw6dHM06veysWYnP3a9f8A+Cg8Fpc658KI5J/O&#10;P/CRx7oW5HRsgg1w/wDwSe8H28nwom8T+Wp+z6lKm7cd3T06V33/AAUK+H2seJtB8L67oDpDcaPq&#10;H9os7KWbCqTwOmfrT3YH2Hb6ba2dnHbWlvFaJgH9ygXBxntVlbNJoXjSY7tu0kdQa+Ef2ef+Cj3h&#10;7WfDVvp3ir+0p/ERldTM0KRrtGcDHA6D0r3PVP2zfAuj6W1youN8kRcbWUkcZ5GanUD3OPS0jha1&#10;ulFzb7TlpgCPyr4w+Jnh2y0H9pT4e/8ACLMstpNqCPffZlCKjeaM7gBzxWF8aP8AgpHoWkeAJZ9I&#10;mv4dQMigMIkbgnngio/+CeusX37QUet+Ltb8y4m0/VA1u9wnlMq8NwF4P41Vu4H6C0UUVmMVetOp&#10;q9adSYBRRRUgR/LEev3qbNKqffO1eze9E0LSSIQQAvWo5GiuJjbsucDd7VQHzF+1F8Ebz4x+MPDq&#10;WsctxpscLx3EsYBVMnIyDXpvw1+Dvhn4beAdK0m7sbR/I3IJLi3TcSWJAPHvWr48+KWjfC/ULO2u&#10;0kVbld/yEY4OOSTXBa9+1l8P5CYLyK4n8pt2FZeDjrwaa30Eexx+C/Di4X+xtPJYZH+jJyPyp7eC&#10;fDvfQ9P/APAZP8K5D4U/GnQvjFYS3uhxTRJBM1v++xncADxg9MGu9S4PmyrKwG0cE4AzTGZbeDvD&#10;AnWI6JpvmkZC/Zkzj8qE8F+F5CwXQ9MJXr/oqcfpVDWvHGi+HbjzdQuIxcKuQfNUHGcdCal8M+It&#10;N1CS4nXUbVknwyJ5ybgDng4NAi1/whPhYru/sLTSPX7Kn+FE3gHw15ZZfD2mFgMj/RE/wqW/1m0t&#10;f3SI0g4O6PkfmK2YJFkhRl6EZxSGYEPgXw7LAvmeH9OU+n2VP8Kz1+GuiSa7Z6rHpdpZ3FmxMflQ&#10;ICc98gZFdnRU3AoW9q8eoTSl2KsOFJ4FX6KKQBTJGRUJfAXvnpT6bJGsilXGVp9QKOpTtHGgjj3R&#10;MPmcfwj1r85f+Ckn7OaalYT/ABK00zanfxvBbrDtXZgPycn0zX6NXm5SkJOYZPlIHp0615F8TvG3&#10;w/utWl+H/iOza4XyxclGl2J6jkEHPFaLQCb9mHx5ofjTwJaw6Vfw3k+n2sEdykecxNtIwePVTXs2&#10;4etfmx8Lvj14Q+AnxGuNL0hZLKw1fUFWSOFg4ZVYgAljkcMehr60/wCGuvBP/Tb/AL6X/GhoD3Pc&#10;PWk3j1rw3/hrrwT/ANNv++l/xpR+1x4JJA/ff99L/jSsB7Bdah/Z9nJM8KpCvLHHH403T9YsNcUp&#10;bXEbyoMuqdRXzD+0P+1Jp0fw11k+Hr4216I18tiUbDb1zwfasP8AYh8XeLPGWqapdanqaXML26Sq&#10;PLVepB7D0rM1PsORVMJtvMIkJyB39auRLtjVSckDFVZGgS8BZD5uPvDp0q4p3AGgBaKKKACiiigA&#10;qvOsccguJH2hRjnpViqd0VmuFt3UsjDJHagD4i/aG+P1/wCCfiloNnODBZXOpvEkjSEBlDqM4B9D&#10;X1vb/E3w/eaesh1OFS2OBn/Cvza/4K6M/hCbwJqGkkQ3K3ty+5RvIwYyODmvj/8A4au+Mdxaj+zr&#10;+9WIHgf2cjdP+AUAfvxb+KtF8neL6Iqw3Z5/wpkfjLQfOIGoxE46c/4V+CL/ALZ3x7aOO3g1i8QR&#10;rsYHS4+3/AKjj/a0+P8AC/m/2zd8/wDUNj/+IrVQ0uyLs/fPU/G2jWdlJI9/GoC5zzXxX+29+0HD&#10;oOg+GI9B1Ytdza9bwSLbzMjbGBzkjtntX5wXn7Yfx61aE276zdMrDYR/ZkY/9krmdS8VfEjxrcWl&#10;14jnnu4radLuMNahMSJ0PyqKfIieZn9Dnh1ntfDNpMzGV2gjf5jk8qO9XV1B2QO8ICdST2HrXy5/&#10;wT6+OmsfHH4T315r81xcXFrftZx/aIBEQiRxkAAAZHJ5r6N8dX76Z4H164tgyTW9jNJGQMkMEJGA&#10;evNRyj5mc14w/aG+HPgXWI9O1/xVY6bfunmLDOSG25Iz09Qa6Pwr8Q9C8cRGXQNQh1OJVDM8OcAH&#10;OD074Nfzx/HL4meOfij45k1nVvt089qGtY3e02EKHYjgLjvX6R/8E2fGXiD+yb6G+ebb5NqoDQhe&#10;z5/hpNcrBn6N58z5T8rdcUR7eQp3etJFtk/ebeelJbrtZ/rTETUUUVABVE3E7ahGPK/dYOW9KvUU&#10;DvYjWFI5JHGNzdeKjjZ1mCFPk7mrFFA+ZjsijIptFAcw7NIxHrSZprdaBp30HcetHHrTKKdx2H8e&#10;tHHrTKKLhYfx60ydd0EgB/hP8qKSTJglA4O3j8qLhZEWnRlLRB168n61Rhuo9Xug9vLvEDbXC9M5&#10;6GpdMkmEgikbIx0xS2Wm2+nx3Is0EMkrFiSc5PrTuLlPxN/b58JeK/iF+2l480jwvpMt/dQi3lb7&#10;OQrBfJTnqK860/8AY/8A2h5oQ9t4K1R19fPT/wCKr9JPCfwJ12+/bw+Inim/kil0q9soUiU7hhlj&#10;QdQMdq+29NsU0628pQAOvB9qrmFyH4CSfsiftHrw3gjVR/23T/4qpIf2TP2jbc+YvgrVVkHTbcqD&#10;/wCh1++dxdQeYQ8bMQeoqAXlrNMIxC4Y9znFHOOx+Dcf7Ev7Q95eWxfw5rkcV2w+0FbkYQHr/F71&#10;9S/s2f8ABOm50bxtDH4lhu44hEzNJdRxvg8EV+pF5eCzjhUA/MMDAz6VQvtStdHtv7SvSAQdm4kD&#10;+dHOw5Sh4L8P6f4T0q10rTAjraRJbuY0CnCjAzge1dNWZZtaRrHc2gwt2A7EHOc8/wBa06m4uVBR&#10;RRRcOUfRRRUkhVaa6MLKpA5OKs1A0AYlpBuxyPamgK11apFO940hX5Nu3tX5K/Ez4Xah+0P+0Dqu&#10;lJbynTrXXJ7ee4hIbYryEZIP+7X60tm8uCjHMBXofWvP/BPwN8P+C/EWu61HYRpdahdG6aRJWJLZ&#10;JyQT/tUbiPjr/hzp4M1FjcS+K9Ut3brGqxgDH/AaF/4I2+CF4/4TLV/yT/4mv0KmusWqyqCCTjHe&#10;mafMLjcz9QeM8VavuM/Pk/8ABGnwS3/M5auf+Ax//E1w/wAVv+CR+k+E/Cd9f+F9c1bWdbiVTb2j&#10;bMuSwB5x6Emv1Buo7hgPIkCjP14rl/iF46sfht4au9c1ZXeK1VWJjxkAkKOvuapNgfnN8L/+Ccvh&#10;v4jaDBpmteJb/SfEFjCHubSEL5kTk4AJwfbvX3D+zH+z9F+zl8NZvC9tqt5rKtdtcia+IMnKquMj&#10;t8tflZ8Xv2zfHXg79obVde8Ia81loWpX8avD9mikcxDaWHIP+1X6ifstfGq5+Ofwvk1pJJvtK3TQ&#10;CS4jCHhFJ4x/tGmLoe4Wcsb7lV9zrjK+hqxVLTbQW4diytKwG4qc5NXayluaR2CnJ1ptFSUS7h60&#10;bh61FRQBLmlqNfvCnE0xDqRvumm0UWFcbtNG006ikLmY3aalplNM4zjBzQNO5JuHrS0xVDcmornz&#10;WGIZVU+9BROWCgkngU2OVJl3I24etQRRTeU4kcMxGMio9Pt5LW22sQTntQBb8xTn5h8vWlVxIoZT&#10;kVnaaxmmuQ3K7iPTvWjGixqFUYFADqKKKAIrj5oWAGTjgV578Vvg1pXxW0KKzvo44mj3MGESsSSM&#10;dSDXo235gaKAPyW1X9nv4n/sp/ES21DwHo+qeLdNijM7RSThEMjFgVwGHQAGvv8A/Zy+IXif4geH&#10;w3ifQv7Dvbe3hLRF9x3kHcDz2xXrmoaPBqCkSoHyMck1X0Xw9b6LJcPBGEMuM4JOcZ/xoA+df+Cg&#10;ngnxJ8Tf2edU0Dw3pUmpalNPGywxEAkDOTyfevyr+H//AAT4+LeteIoBrvhbUbCz89ctvRvlzyep&#10;6V+811HuzTLWPa1AHyr+y/8AsP6L8J7O31a4eQ6i0ckLwzQp8oLgg5x6CvrGOM2vkQxJ+7UBSQMA&#10;VZX7op1AFe8VmVQozzTZI2a8jcDhRyfzq1RQAUUUUAFFFFABRRRQAUUUUAFFFFABRRRQAUUUUAFF&#10;FFABRRRQBW1CWaG3LQpvfPSmvb/aPKdyVZecDpmrLsFXJOBWVLY3rTBlu8JnOKpESMbx74NtfHej&#10;zaXfofs6/vVIAJLAEDqPevhf9j39kOzbUtd1HWLe6gaDUcxhgu1l+bk5Wvor9tn42T/AH4S6f4gR&#10;pvMn1aCyZoCAxDhupI6cV6l4FvNBsdHhksbqzUXKrJJ5coPJHfnrSZBy17+zb4XuOQrZz2SP/wCJ&#10;qrD+yv4VBywlB/3Y/wD4mvXl1jTto/0y3/7+D/GhtcsF/wCXyA/SQf40WGeXD9mfwrGh4fp/cT/4&#10;mufuf2S/BuoXf9oSSzKR8pCiMD0/uV7j/bVhIpH2uEcd5B/jXhv7XHxdj+EfwM13XLC63XVr5ZUW&#10;8g38yKDj8DQxHaeCPhHo/wANZgdKZ3W5ZSxcL2PGMAV6N9nUzGQk5x07V5z8EPiRZfEnwDod8siv&#10;cmwglk3OGbcyAnIHfNeiSLI0PyttbNPUZOBgUtNTIUA8nFOqQCnL0ptLuCrycfWgqI6imySLGpZ2&#10;CqO5OKFYOoKkFT0IoLM9oYhrPmmQh9mNuePyr4m/4KSw69pei6Lf6HbPctGs8j4YgcDIzgivt9pI&#10;f7QEZjzLtzv9q+Uf2+rie40PR9LtY5HuL2OaFFQbiSRgcDk0AfAnwn/4Ka+PPg74bs9Hl0HTJDb7&#10;lzcrISdzE8nzPeu3m/4LDfEez2mPwjojrIN3MUn/AMcrL8J/8Es/Ffxg0KDVW8SQ6JLOSxt7m1bc&#10;u0kcgkdcZrsI/wDgjb4sWNVl8e2Um1do/wBFP/xVVHfUDCX/AILJ/EhuvhDQx/2yl/8AjtMl/wCC&#10;ynxLUfJ4O0Fv+2Uv/wAdrbm/4I3+Kd2B45s/+A2p/wDiqmg/4I3+JwcnxzYn/Za1P/xVaWjuB498&#10;Uf8Agp78Svi1psOmzeGNLsArNg2qyqzZGMH569S/4Jp/sy6zb/ErSvidqdje2z2s00DHI8kBkB54&#10;znn1r2H4K/8ABLSL4f6pc3PibU9N8QRSKojRoCuwg8nrX234P8Lab8OdL/sfTbFbe2ZvN/cghc4A&#10;59/louugHUiVJmIyPlPapGhHmb8nPTHao1iVkVo8A4ycc1MrfLgnn9ah+QCUUUVABRRRQAUyZmWF&#10;yi7nAJUevHFPoPT0poD5e/bw8J+Kvif+yn4u0LS9Ja51i5e3ENvGDuYCZCSPwzXe/A34S2Ok/CPw&#10;Xb6lpscOo2+nQrPG8KEq4XkHiuh+PXxBsPhj8LtV8Ragnn2lq0YZVYLnc4A5PHU1veBPElv4i8Ea&#10;XrFuQ0NzarOkYYMQCMgcVoZBH4V8PWuoeYbS1Mu3G0wJ0/KpdQ8HaJqkeVsbXco42QoP6Vegktry&#10;P7S1tiXO3aetOmvF010HlFvM/u9v85oAxF8GaEtittLZ2qMOuYUz/KvlH9oTwLZ/DP4h+HvFcNjF&#10;9g05HmmkmjXy17c4HTmvsa68m6jEpZYXzzuODXiH7ZEdnq37Nvju4kgEd7BpzCF3+91HIFMR1XwT&#10;vfDfi7S4PFGmPayXeoW+91gjXZgkHjA9cd69Nsbme6U+agUZI4r8vf8Aglr8ctQ1zXrnwtfXM8se&#10;m6XgLJgAEPGOBj3r9QzeLBeR26xNiQbt46Dis+o+hPlJFkjU/Ngg461Fp1sbW32EknOeetJNGYZC&#10;4bG45qeGbzo920r2waQEtFFFICtdSOpACgoR8zelfnL/AMFJv2ep4o4viL4ak1CXXLrUYI5o4ZQq&#10;eUvXoAe3c1+jt1G01rKiNtZgQD6VzWr+A7LxTpf2HXII9RthlljlBwGxgHg1pF6CPHPhD+1Z4I8a&#10;aCmn6j4hsLa+QLCscb4YnHPc818pf8FPvjd4S8YfDPTfCWi6zaahqdvq8ZaCNsyAeXIMn8SK0/G3&#10;/BO/xT4Z1z+3fD3iW3soonaU20FuSW54HWuX8If8E9tR1jx0/iTxl4ksXhnYSJHfxGP59wPBLDJx&#10;niqEe3/8Er/COp+Av2e7/S9dtmsZ5NUkl2ydSpxg19f61oMGraHqNq6+ZHcQtGCQCcEYyOOtR6b4&#10;L03RdF+xaRbw2akA5j6E461eS/NnFHbSRs7ABC/Y9s0ij8uvj7/wTlupLO98Q+FotaudWQKIreKV&#10;VRvmAPAXPQnvXy1/wwv8eDeOl14c1dIGbCMZmOVNfvcumyG5B80Na45j9TSxpZ6izxhEZoTt65xV&#10;cwH4PXX7CvxH8M2aapreh6pDYIwzJI4K5z9K/Tb/AIJ6mK18Eava2qKfJnSOXaMEMEAOcd693+Mv&#10;geXxt4Hl0W2mW2dnDCRgSODmvMf2UvgPrXwXh12K/wBZjukv743CoqFOOOOvNF7iPpKijI6Z59Kh&#10;u7yCwt3nuZkggQZaSRgFUe5PSsxk69adVezvIL+3Se2mSeGQZWSNgysPUEdasUmAUUUVIFS6uCtp&#10;cMAMoDiqGnzGXS47huHY4P51pS+WQY9oYMMHFQC3UILSNdiqd2e3+easD4y/4KPaSo8B3OoRTypd&#10;W+nO0So+ATuHpzXwr+yJ+yD4v+NV4dd12PWrfRLq23289vcEBiHCkcg9MGvtb9uq6ufE37QPwr+H&#10;azGO18R280cytyhCkH5h17V9VfB/4a23wp8B6b4atUiieyRl82IEKQzFsD86I7iOO+Cf7P8Ap/7P&#10;ejnTdCub2+86Q3DC+cOQxUAgYA4G2q37V3xePwn8B2OqzvBbyzNIP32QCQuQOua9isYZbBHuL+7V&#10;wrH5mOMDoBmvx6/4KPftHaj48+I138PtPnuJVsNQ2KqsHQhlXoAM1a1YHk3xQ+JXj/8Aau+I1tZe&#10;GIpJ5XtzGqaZM6BthZjn5uuCK2PC/wAC/wBoX4MibxDqGg6r9gtwLrddXLsmyP5ifvDjFfYP/BN/&#10;9maLw/4Gj8Xapax2uoW97Kga4jZJNrRoO56cntX3v4v8N6b4k8EX2nXyQyQTWckX7w/LhlIPfpTb&#10;H0sfNX7C/wC0vZfEzwFZWOsXNnBrrSSl7VSSwUYweSTX1vZ2sdvueNywk55PFfnJ8EfCml+AP23x&#10;4T0yGGLT/wCyHuBJAf3W4sMjOev41+jGm201srCSUSqfu47CpkIu0UUVkMKKKKACobpGkhIUZPtU&#10;rUop31Ar27+YhQ4yox7ivy9/4KgfCnVbLxHeePtOkv1ZYYbYGOUrFyxHbnPPrX6c2FwJJ7oYK7T1&#10;PSvE/wBrD4SzfFf4fTafDIjh542wVL9GB6CtVuB+I/gP9nP4i/EaG9vLHTdSuLmEhoispPLZ/niu&#10;nH7H/wAeu/h/Vf8Av8/+Nftf8H/gjonw40SKP7BAZJo4yzoCOQDknn3r0STT9Fi+8kCfVwP61XN2&#10;EfgZ/wAMgfHr/oX9V/7/AD/40v8Awx/8emIX/hH9W5/6bv8A41+96W+gScL9lY+gkB/rVgaFpsiZ&#10;S2Q5HBHNTzC+Z+CWqfsUfGezs5JpNG1l0UAkSTMV/Gv1F/YD8A6/4I8OrFrlhJZyDTYYyZBjLALk&#10;V9Px+GrSDTZU1CNLlScnPAxngVo6fYWlralbOFYEKYG3pjHFYm5JcosgMyNuYcD0q1Fny1z6VRgz&#10;Y2JZ2FwQeq/Wr0T+ZGrYxkZxQA+iiigAooooAKhuMopdRuYdBU1MZvmC4zmgD4G/ag+CepfGzx3p&#10;kU1pcNb2N/I+YOwZh1yD/dr3X4e/skeGtB0OOKZZxKCeJVjJ5/4DXd23irwzY+KL+3vbmzgujOUj&#10;WWZVZmyQQATyc9q75LzdcgHKx7f4uBQB4XF+yr4ZmvblysmPMJHyx+v+5Vi4/ZV8NSJgLL1/ux//&#10;ABFe1SQvJITC+wZyT2NTRwyqPmk3VomZvc+fYf2RfDcU4fbPwc/dj/8AiK0tS/ZV8Najp0du3nIF&#10;JOVWMHv/ALFe4tJjgMPrXm/xp+M2mfCHSdNvb2VZBeXqWaosqqQzAkdfpVEh8IfhFpnwg02ex0xp&#10;XtpZ2mZpdvDEAdgB2FegTSW+pw3FqzBlkQo2PQjBqqmtQyLbL5JIuI1kH0IzVrENvh0h+aTg46j6&#10;0hnhniL9kvwx4h15J3EyQlMMY1jA6k/3PevRPhz8JdG+HiTx6eXfcqq3mBeMZx0A9a7HzmWUQAHc&#10;wzvHQUzT4Zo5bjzH3An5fape4iysv77YMbcZqOzkLtKD2NOhQrJzyfWktY9jSHGMmpQyzRRRSAKK&#10;KqyajaxXaWzXES3DjKxM43MPUDvQBaopjSJHjcwHpk4zTwc0AFFNZlXqQPrR5iqu4kBfXNADqa3W&#10;opryCGSNJJkjeQ4VWYAt9KlIOaCo7iUUUu00FiUUtJu96AClCjIycHt70lNaMsyncFCnJoAqo0n9&#10;ssu0CPb1/Co7y1Vb6Bgzbs5AzwTmryyI1xhUycffHSs+azmhlNxLOHWMlgvfHXFAEs0kMMzSTpHC&#10;P+eoUAn6muZ1j4s+F/D8m251i3iOM/O1fDv/AAUD/bUvfAf2vwz4bnutP1m0u4w80LqcqUBxtwT3&#10;r887z4qfHf4iTie0PiK8iPyZisi49eye9AH7sD9o74eL/rvEtih/36ZJ+0p8OFG5PE1iffdX4RzW&#10;PxxjUGfS/EMknfNg3/xFN8v403VuYF8PeJIWb/lq2nyYH/jlAH7qzftHeBpGjb/hILIxZznd2r5z&#10;/bu/aW0G5+Dt1Z+GdYtb25a5hKiFyG6nPQivy4jt/jv5LRf2R4lIQYVhp74b/wAcrPj0H4u3l3bx&#10;a34f8RT2XmKWE2nyKuc8chaAP3j/AGc9Qnm+E/hS4v8A5JLnSrV1LZO4mJTxmvVa80+Btm9z8H/A&#10;iSQNayWuj2gdJVIYHylyMHpivS6ACiiigB9FFFBkFQK0j+YCuOwPrU9UL/VBYyQqIml8w4JTnb9a&#10;aAekXlWe1/lOapald2eleVNc3HlIAWyx496n1hZfsrPG5wMHAr83v26/2zLjwlcW+j6Hd3CXMJub&#10;ef7PIrbWXaBuGDjkGhiPvK7+N3g3T9Se3udctYioHBbvXRabrmk+LrYzaZercxrgbojx6iv5+I/i&#10;j8XfH14dQsF1q5t5F3LNHbF0bHHULivff2bv20PGfw08YaZofixdYghuZ+l0giDKFPqK1t1Hqfsx&#10;b/aLYCIJlB0J61xXxv8Ahvpfxl+H+q+CtVu7i0j1ONQXs3CygK6t8pIPdfSjw18V7bxB8M7PxNbQ&#10;vcJcpIVjjYM3ylh2/wB2vzB+OP8AwUA8X6P8ZtLkht9a0bTreCRHtZ0CmUhnAcZHTp+dCQtz0lv+&#10;CVPhbRvFEbw3/iC5hWdfnmnRuMjJ/wBXX3p8H/g7pvwZ8EtoOkSXE8LzeeWuCpfJCgjIA449K+Q/&#10;gt/wU/8ACPjC40bw9faJenWJZI7d7iaVRud2wDjHvX3NeXU1m8d+Zt1tsBMA6nPT+dDuA/RIbWK5&#10;uvInaWXI8xCc7T6Vr1VsLe3VDcwwiNpwGb1P1q1WT3NI7BRRRSKCiiigBV606mZ29TgU7cMZzxTR&#10;LFopqyI/3WDfQ06qEFFGaM1BIncVXhunkk2sqgZxVjPSofNSOZVERye4oKj1JLiNXj+ZioHcVhRt&#10;pkkwVb0l/Td/9ak8bafqOoaWRp10bWQAkkDJPHFfld+0N4v+P3g/VGbw5ea7MBFuH2WxZxkt7KaC&#10;z9ZVZrdV2DercAnnNWfOdW+ZQBX5T/A//golrk2taP4V8Tw6sNahaK2uBdAIWlyA2QQMHOeK/Ujw&#10;/rSeILFLj7O8O7jD9aALrRopHODJU8UYhQKDkD1qhqDP9qthHyu7DY5xWlQAUUUUARySBCBkZprR&#10;mTmlmQfeYgKBzmhZAqjb8w7EdKAEVWXoM/WnozNnIxTPtAXllKj1qRHEgyOlADJI9xzjNIsOO2Km&#10;ooAKKKKACiiigAooooAKKKKACiiigAooooAKKKKACiiigAooooAKKKKACiiigCG5gW4i2sSBnPFR&#10;NIQoSL5jjHNSXUhjh3BSxz0FIzLHCZNo4GcU0RI+Kf8AgqRYjXv2frWyvSUij1m3lBTrkK+PWvzd&#10;8E/t0fETwzpd3bWFlptwiEBfMWQnjgfx1+mP/BTvw1qvjf8AZ70200K2nkvn121ZhbLufy8MCSPT&#10;mtL4QfsTeE9M8PD+0NL024lkCt+9sQCOOR1oJ6H5pf8ADxL4rr10nSP+/cn/AMcpR/wUY+K68/2X&#10;pH/fEv8A8XX60H9jjwH/ANALRx/24rUbfsbeA2H/ACA9HH/bkv8AjQM/J1v+CkPxWjUk6Xo+B/0z&#10;l/8Ai65/4kftneMPi58N7/TNUttPRrhkDLAsmeHDDq3tX69XP7F3gWa3ljGjaSpdSoP2JeMjr1r5&#10;Wj/ZI0H4S/tbadqur21lc+DYrNhNDPaiO13GNgCSTjO4j8aQaGb/AMEq/jSfEGm+JrDX5o7e7tmt&#10;4NPjiVgHOMANknvj0r9M7ee/bTUeSJRdZ5UdMZ+vpXlXwx+Cfgjw/fS6t4ftNJiS6dbhVs4VGOcg&#10;ZB7djXq+o3bW6lUjLEY5FVqIvRlii7hhsc06o4W3RqSMHFSVIBVTUIZZggQZAOat1U1DzFjUoT17&#10;UFR3PKP2sviRd/Cf4I+IPE9v5I+worFpgSo574Oau/AT4jXnxE+HOg6oRC8lzp8NwfLBA+ZFPc+9&#10;cV+254en8a/st+L9LR2jkuERAcbj94duK/O34T/t4TfAXyvC13ZXV7/Z8SWQb7WYx8mFzjacdOma&#10;Cz9iDIbSH7beYjlztwOmO1c14y+F2jePNU0LWb+ScSaXJ9ohEZAUk+oIPH0r4Fuf+CwOh6Pb/YLn&#10;wZLft97zDqHH0/1Zptx/wWe0VoUtIvh5cEyL5YZNR+7xjP8Aq6AP0ks5IBeEQ4CY7DFXftCPu2nJ&#10;HFfmxpf/AAWC0HTbdYbjwNJ565yX1DBPP/XOoW/4LNaBPdIkfgOZOcHGojn/AMh1UVdgfpfC+6la&#10;Mfe5zX5vXH/BYrRLWEO3gWUf9xDH/tOo7P8A4LOaBOdv/CCTDn/oI/8A2uq5XugP0E8TeKtL8P2/&#10;mancfZ0GdpAJzxWF8P8A4k6Z8TtFlvLK5We0WZoWeNSCCADjn61+WP7Uf/BSH/hc3huysfD2j3Hh&#10;+e3laSSaG93lwQBggIPSvpH/AIJZfEaDxN8C5tKvb1G1ebVpSvmygybRHH26kdaq2gH3iGisbYFS&#10;SNvy57+lM0+Q3kQuH4fJXA6YqKaw+0RW8a3IBgGH756defarsezpEBs/2elR0AfRRRUAFFFFABTL&#10;gM0EgQZYrwPw4p9BPegD5H/4KNWt9/wxP46jlTbOZLYqqnt58dfIPwq/4KOan8Ofh/o+kpJpn+hW&#10;ccJWaKQt8oxyd1fa3/BRfQp/En7LfiyytrwxPIbcYUbukynpmvkD4M/8Ey38UeGbC/vfEe0XkEUm&#10;2bTwcZHIzv5rdbGXQuWn/BVzUpLr7S8mjBcEcQS/y3VE/wDwVl1ObUYFaTR/JD8t9nl6f99V6RJ/&#10;wSZ06S2+zL4otYz1+XTV/lvqhP8A8Eh7Dy2A8V24Yjj/AIli5z/38o90Ry3ij/gps0mlreW93pjz&#10;s4yvkybcYP8AtV4Z8XP+CkHj74xeH7zwxBYaPJDfQmA+TFKpxkHgl8Z49K+k9N/4JExpcky+M4pI&#10;sf6ttNGP/RleoeB/+Cbnh7wneRSyX9hesrhsGwAzgdPvUXQjwD/gmv8As/8AiLQfE114nu7Fo11D&#10;TySyyDafnQ8D8K/Uxp5I76GEKuwrye/SsLwX4P03wHo9tp9laQxmBPL8yFAuR9K3o5POuFcx7SOM&#10;mstClcdf7f3WTj5uKt/Sq91b/aPLwcbWzVgcChgFFFFSAjdKbTm6U2qQCMobqAw96+Nv+CmfjL/h&#10;Avhf4U1BZBAp1+CNmGRwUkPb6V9lV8Gf8Fgm2/APQAIPtDtrkKovv5ctUhHu3w5/a18A6xoqC41y&#10;MT8KFWJumB61011+0t8OGZUfXVBzgYjPWvwg8K+D/i99oR7O28QLb55aONiua0NS8KfGyS6CxQ+I&#10;5Tu/hib5avl1A/dhf2ivh/ajYda/NDVWy+Nnw+0W4luE1pv9MbcdyEjOc8ce9fhhc+HfjjZaksMo&#10;8TMcZ3NEwqR9J+OsePOi8TFf+We6JsAe3FHKgP3bufjp4Hu7Xe+rYh65EZqnF8ePh9qUizx60WNs&#10;cHEZAyPXivwpi8SfF/ULr/hF4X8QLqifOyAMZMfe6fSrmoeFfjp4eKRRnxK63A3MyxMu3PrRygfu&#10;ZH+0d8Pvt0ijW8y45XyzXk37V37RHhP/AIUP4vi0/Vg1w1k+z5GBzj1r8iLDwl8cHlaUL4k3Ecny&#10;2rKm0f4zeIrKfTL3T/EV1BPmNxLE5GPcYp8oH67fsI/tAN8QPhzo2iRzwTvp9jHu2q27knqSTmvs&#10;Mcmvxr/4J033jH4W+NNdsNT8PakYjFFCnmIUC4J9R71+yULbo0boSAcfhWc1sMfRRRWYFOSSOzmV&#10;d3Mx70+NmF264G3bwaimX7VJvK48k5Ge9OmvRDbify+WO3GeasD4L/bytNV8L/HH4cfEe3t1MPhm&#10;CeVpJDlFDHHKggnr2Neo/B39uzwN8QNItv7a123g1AoXkjt4mAB3YHU17b8Z/hpp/wAUfAeqabcQ&#10;Qme4t/LSaSPeUyQeBmvx6+PH7KPjn4S+L7648Ny6ne27yRwrHZ2hRVGwEkYPY04rUR95ftgfts+D&#10;Ph34KvtN0vW4H1y5t45rW3lib5x5gz0PoDX5ufs7+D9T/aW/aGvfEb23nGO+t7mbySFUDcASAc9l&#10;qjoH7NHxE+LviqwsPEMmryK6sn9oXNoziBQpYLyR39+9frx+yn8CtC+EvgHT7WPRbRtStbNUmvlt&#10;hG85BOCfetNkB6yvh/RfC3hI6dNLJBaHa7kYyDgDsPavnz45/tieAfC3hXV9JtNeja9tLWaHy5I2&#10;zvCcA4PrXVftIeCvEnxH8B6jeaLrd54fmXy4lhhQs3DgkjkdQcdO1fELf8EvfFfjjUhd6j8Sb4m9&#10;fdKsljuxuPIJ8wZqUB7T+xDo+l/FzxBbfESWaR76ZJbcNCQE2gjHBBPf1r9AI4xFGqDJCjHNfH37&#10;Mn7Her/s8albaVF4um1GxhR2CrbeWuWx23n0r610uxls0YS3JuCeme1TIC/RRRWYwooooAKjnaRY&#10;iYgC/YGpKKfUDAW7+0TPFaYc523OeNvrir6wra2h8geZjJ+fn61FazW/2yZYI13FsOV65z3r4i/b&#10;3/aou/g/e3Wj6c88V0qRvm3uSjYYnPAU1oIt/tBf8FEtF8Dre2Hh3U7G61C1E0dxFPC/yOvAHB9c&#10;18WeKf8AgqV47vsi2tNHkOQf9TKP/Z68k+BPwN8RftPfES7uJbu8s7efUEM80kJlXEjHJJyK/Sv4&#10;T/8ABNzw54JZTqMthrYCFf32nqM85z941eiA+C9E/wCCm3xJtb6N5bDRgu7JPlyn/wBqV9B+A/8A&#10;gqd4qmjs4tQi0WGHA8wrDLkc8/x1973P7KXwzutLktk8F6HDKy7RKLFcj3rwb4if8E19G8VSTvpu&#10;p2eiq7llENgDtGDwPmFTdB6HvPwn/aS8C/G2zS00bWVvZ53MYWNGXJAyRk/SvR9Hv5JLy7sJQFgh&#10;yiEdSM45/Cvxr1z4a+M/+Ce/xm0TVI9W1TxV4dtoXvLlYozbxAsrIAxBYA5PWv1h+E3jSz+Knw48&#10;Pa9Yzx293dWMV5NAkgdxuQEqxHfJxnFYmx3cEUtnfLaIu60wWLNyc4z/ADrXAwMCsu036hY5yYZS&#10;cBjycA1pRKUjVSdxAwTQA+iiigAooooAKqSahDHfpal8TMuQuO1W6r3EccbfaPJDyqMBsc0Aflb/&#10;AMFD4NQ+F/xM8K+KYmkiiOrT3JZnJQqroegxxzVy4/4KmajrFwtlYzaTK20H/j3lB4H+9R+3loOp&#10;/Hjx9ovhmIXFhHb6lNAbjaZFwzqM44/u+tSeG/8Agjn/AGXsvn+ISxtjHzaao6+/mUARp/wVO8T2&#10;pELx6KsaHbu8mXOBx/frS/4enam1mHMukbj/ANMJf/iqux/8EhDsuC3xCWXzuVJ01flz6fvKq2//&#10;AAR3+yp+9+IYZTxzpoHP/fytY2sZSvcoQ/8ABUTVJ7K68mTSXm/hUQy9f++6+X/jJ+2Jrvx88XWu&#10;k+JRY2mj6bfwahFNZLIjMyAdcseME9q+g/E3/BIO58Oq1/B8RZJY4wXMa6eAOvTPmVzXwl/YZ0zx&#10;B8QtX8NT+JLUXdpa+Y08lqGc5Ixxv4+961RPqfo1+zL8ZNB+PPg2LW9Hvkvo9PYWJeJCqhlRSQc8&#10;k/NXr8jSwzMQo2E8Zrwj9kf9mNv2XfAmo6Gutf2wt1fPeiQQeVjcqjbjcem3rX0BH+8gUsMnGeak&#10;Ylv867j1zU1Q2v8Aq/xqaokMKKKKkAooooAZKSsbkctgkflXxn4++KWr6X+2B4O06+WGG2ltJWIA&#10;bsjYPXFfZpG5SPavx+/4Kr+Ita8D/tOeEbnRL25t7pdJYobVyrZJwentQG5+t8ccOv2NrcFjt++p&#10;XjNXrhjBASnJ7Zr+f21/a1+MtrDDDDq3iMxJwNtw2Mf981em/bC+Mqthr3xJj+61w3/xNVoI/epr&#10;iG7hZmYhohubHamW7Q6hY7FYlc5461+EzftjfFWwsWVrnxA8lypUf6Qwx/47UOnftgfFnS7DzZb3&#10;xCRuI2/aGHX8KQz9PPj38apND+M3wz0i0khZbq/MLhlbPDR+hx3r6o03UDdWEcz4DN1wOK/nn8T/&#10;ABh8d6x4y8N+IruTVp306f7QrSOx25ZT97HHSv2a/Y3+LF146+BPhvUb63lluZ0dmeaTc33scnFI&#10;qKsfRartyT17Vz2oeMraxvHgeRQ6ttxg1g/Gy8vrHwFqtxYXEltOlsWRoiQwOR0xX4e/tDfHH4q6&#10;R8SNWitPF+twwCfCpHKeKCz9+rTUIrxcK2T9MVN9nXdnJr4N/wCCafizxh4r+ENzd+JdZv8AWb4a&#10;jIonunLNtxwM+lfd1izm1QtkttHX6UASltnA/Wq90zrhFAIkyD/9anrnzhnp71JM6qybgOvBPagC&#10;FXTT7VTKdoBx+tM1IJ/Z80uTgIWH5ZqLXrdr7T/LjfadwORzUsir5cEDsCGUKQe/4UAfhT+3xMJP&#10;2uPEnnti0mubVAfrEgr9f/gf8GvD/wANfDdnDZxu5n23B+0BW5KgcYHTivmX9v39le18WRr4l0uO&#10;KXU5NRhlkit7XdIFRRySDnHFfTX7N/xes/it4Le7NstjJYTfYyjyhidqqc9OPvdKAPR20XSdQupF&#10;ESGVTlgEAx+lMvNKZp1gjsbc2zLlm8sZBq3b6SUvprtLnKS8hQOB+OauzbmmVAdvHWgCuumQxQRK&#10;lpASAAcxj/Cs3V9AsNejOn3VvGgJD/u0AP5kVr+TJFIC0xIJ6V5v+0H8X7b4K+CZfEM1l9sMcqRb&#10;RJ5Z+bPfB9KAPQ9L8q2t1s4eEt1Ea8c4AwM1brifBXxAHibw/oupppjQrqVvFPndnaHUHrjnrXbU&#10;AFFFFAD6KKKDIKoXN1badIPOfa0p+XIzzV+qNxbx6hIuQuYjnnmmgHTXUIjkiDZbaTjHtX4L/Ejw&#10;O3iD9s3WvDt35jW3iLxTcwhQ43BTKfu5yB1r97tkLMRhd2Me9fDH7T37Odj4Z+IWh/Em2ECyaTdT&#10;6pKkdvgucg4L54PvimwPZvgN+y3o3wq8I2WgLBMLe2EgBmKM3zNu5IA9a83/AGvf2IfCnjTwbqPi&#10;iyW+bxHpdszWMcbxrGXJHUbc/kRXuf7P/wAXIvi14FsPEgT7LBd+YFDS7wNrFeuOeld0dGN4X+2X&#10;PnWrE7opBlWHoeelWI+Jf+CefxN1TUr66+FGvrBDd+H9PeeSGMEuN0gIyxOCMP2FerfGD9hPwJ8c&#10;fHGn63rR1BGtbc24NrJGq43E8goecmvAP2pNFuf2ZvjHL8S9BMiw+I7+00lrayXyQisqgksM7hlO&#10;RgV9/wBswvtKsJlv1tzJbxuRnnJUEk80wPzM/aS/4J96H8Dda8MeL/A0eoTzWuqJc3BvJ0KCOPD5&#10;wqjuK+5v2dfiiPjp4JGpzPE6xTG0LW6lR8qA9CTzzXK/tWfE/SPh/wCBZ4tR8jWJLyKa3hSSUKUc&#10;xnBAwcnmuK/4Jmx3Lfs66k0yPBdNrczKGGGAKR9PanqG59faVNNvmgdQIosKh7n61o1BZqFhXIw+&#10;0bj3NT1lLc0jsFFFFSUFFFFACSRiZCjcA+lVbe4jupJbYNkRjacdfSrTMUUkDPtWZrzCz0HVLmFd&#10;swtpHBXg52kjn1zTREtyxDax2PyRMxk6gNVdZNRkuB5kSrEG6j0zXwp8E/j5r2qftYab4a1W9vEs&#10;XimYpcTnZxG5HBHqPWvvRry3uGRku48A5wGBzT1ILe5P71G5P71R/arb/npH+Yo+1W3/AD0j/MUW&#10;GSll9adl/QVB9qtv+ekf5in7gefOX/P40mXEk+f0FQtaRSfet4m/3kBp24f89h/n8aNw/wCew/z+&#10;NIo/NT9rf9mDw54F+M3hXxrB9qTUNb8RCRwXXyyzMXwABkDPqa/RbR/tlpHEkkSrb7Bz3zivi/8A&#10;4KQTSxaz8Hnt7xm2+Joi8aHqMNx1r7Y03VPtVvFvhMfyj7x9vpQBZTybeQkMS8hyAeeatLnHIwap&#10;3kHmy27q2Apzgd6uUALRRRQBT1aMyafMo67aoNevpemWg4y3ynPNXL6RzMsQUlWHJ7VDqVh9qt4E&#10;DYKNk8ZoAtahG9xZsij5z0AqSzVkt0RhhlABqGS4K6jHEAcbevarSPuZhjGD19aAH0UUUARzSeUo&#10;PvimrmbBI49qlZQwwRkUmVXuBQADCL7Um5WYc8io5QZOhIHrR5RjQknNAErMPrUeM0xWzUsY3c0A&#10;NUfMPwqakxiloAKKKKACiiigAooooAKKKKACiiigAooooAKKKKAEbpVJJhJ5kcnRjgYq3Iu5cZxV&#10;OOSO8SVEKgr8u4ckVSIkcL8ZPiR4Z+D3ha21fxI8kVhLdpbI0abz5jZ28fga7mxvIb+1huYc+Syh&#10;hng47V8V/wDBWOSSw/Zn0vypWMsPiGzkO04JA3GuZ8P/APBULRrawsLH+yLEkRqhb+0QOgx02Uak&#10;n6A74245p3lq3rXwz/w8x0f/AKBVp/4Hj/4mk/4ecaOvP9lWX/gwH/xFK4tex9zSQjYxQfPjj618&#10;/wD7YXw+1H4mfAPX9CkEfn3PlgFX2cCRT978K8Wl/wCCn+jxxs/9k2RKgnH9ojnH/Aa+fP2mv+Ck&#10;jfFD4b6romi6Utle3HlhJLXUd7jEik4AQdhQUlc9W/4J9fHswa54t8FeJJs3WkXcelWCwrkZU7AC&#10;2eeQOa/QqRrlbNZBjzz19P8AOK/Jj/gmj8LfEF94m1bX9StLqMz31vd75YydwJDE5z+tfrVHMf7S&#10;MRXgL36dKLlcpbi3eWu772OafTW60ZNIXKOqruujJL93y/4asZNUrcu15OpyBjigNjxD9sLxnN4H&#10;/Zr8V65KQGtFVvlXdxu9K/L34V/sZ6p+01rmq+IobZJRer9u3PMYuHO7OMe9fr38UPh+vjHwFqOj&#10;znz47jG6J49wPOemeaseAvh9aeC/DumwWcMds0cKRv5cYQkBR1wfamPmPzGb/gk5rkn7uOwgz15v&#10;D/hUXjT/AIJr6l8O/A+ra3PZQo2n2rXAYXJY/KMnHAzX643E4jh86JRJg4wtfIf7bHiJz44+F3ho&#10;37WcHiG9a0mUSYBBHII/i6dKA5j8yPgn+xl4s/aGuINRsIIHhu1Z182cx8KSPQ+le6t/wSS8axSQ&#10;vDaWuVwTuvD1/Kv1H+Gvwk0z4c+D7PRtPaJmty3+lRRBCQWJIwD746120F5FIhiWVSyjbnOTnpTW&#10;jC5+PGuf8EqviFLEFW1sh8wP/H23/wATWVdf8En/AIi2OnTXDWtjlBkYuyf/AGWv2fjtgrFmbeD2&#10;NVdQuJM7Bb+ahHI7VpcOY/D/AOHf/BP/AMXr4r1Sy1q3tGiQKsey4I6++K+v/wBln9h/xX8B/jlo&#10;esiG3i0WGN2lUXBdtzAjpgV3n/BRDT/EcHgzwvf+EtMuxeQXxluP7PXDMgAOGI7V0P7K/wC2NafF&#10;7wukl3YQ6dqK3DQC3kut8mFVTn7o7k02LmPpi1tZbG4vmnx/pB+TBz6/41a0rbZxizfibJbA5GPr&#10;VT+z21SGC/8AtBUMBKE6j1xnNatnMl2vnADPTPX9ajoPmJ6KfRWYuYZRT6KB8wykZQykdsYqSmSL&#10;ujYDjIoFzHnPxo8IaZ4j8C3+nXYYxylCfmx0YHrXQeB1tLXwnp9ja5xZ26Rrn2HHPevnH/go9q1/&#10;4a/ZK8Y3dhezWl9G1sY5onKuuZ1BwRXi/wAP/wDgoVpvhX4ZeELWe1tbm5t7GNJ5GvwGdgBkn5Op&#10;+tbWJP0MhEiyfaJMdNuRUl0k000DQ42A5bP4V8SL/wAFNdHbSxdjR7Mpux/yERj/ANBqKf8A4KUa&#10;RJNbumn2YUHJAvxj/wBAosI+4tQu/sVuGJwSdvTNc1438SaZ8P8Aw3fa7qDvHDaR+azKM4GfT8a+&#10;P9T/AOCnWhrhDpNk4DD/AJiI/wDiK8w/ag/bz07xt8NNYsLO1t0ea0ZAIr4Mc5Hbb7UJAfoz4F8Y&#10;af478J6dr9k7va3sYkRiMEg+1dM7CNST0FfGn/BP39oa28c/Cnw34ZS1j+1WGmK8hE+5uCo5GOPv&#10;V9jNOjERswV25APWpsBJuAQsO4zTLWXzo92c818g/tS/t72n7PKmCPRodZlFw9sYxeiJl255xsPp&#10;XGfs3/8ABSu0+MGoWmmz6BDpVxO0n7uS+DuAoJ6bB1xT5dBn3tz6UbvaqOk3g1XTbW9UgLMgkABy&#10;MHmi609rqQus5QHsBUW8wLzUlNXCqBnOBgmlpgFfLv7fXwl1f4u+APDem6RHHJLb6zDcyCRto2qj&#10;57H1FfUVeJ/tS/G6D4HeF9G1SfTo9RS81GOz2yS7Am5WO7ODn7vSnHcDrvAvgS38M6CLGeFRKxDc&#10;YI6euK6SHw9pumnzvKwzcngHnr6VD4f1yHxhoouoXVRwMo2cHGeta6pHcW/kLKGZRtJ6kUxGXdeF&#10;9L1q6+1yQ5bGMgAVXW10bxB5lusRJsfkPyge349K17SxW0tza+fufOff16ZqurtHI8SWmwMdpkAx&#10;ntk8UDPkb45aLZ/AD4gX/wAYJkWHTHEdoZMBz8yqn3fr717p8HfiFoPx00BtRtczLAFU5QL1UH+t&#10;cn+2no+jah8Dbyz1rVbfTrQTxsZrjG3IbIGCR1r5L/4Jp/GAaXfeI/D0jCeOfW/It5jN95MhQVGD&#10;kH61XQR+j2n6LY2t5JAsQAVe4FRf8Ifo+lq9x5JAU7j0P9K6ERqGLBRnue9DKHUhhuXuDUXGczpf&#10;g3RYr2XU7eJhLc4ZicY/LFdV04qONAgCqoVR0AqSkwCiiioA8/8AHPxRsfCPiTQdKnlMcupymJRt&#10;yCQR3zx1rtS1vd/uQdwX5uOn518i/wDBQD4Mav8AEjTdD17Q9Uu9PuPD0NxOVsoyxkY7SATkY+77&#10;1jfsQ/Hp9W8G6d4G8S3P2XWbKKWeW7vLjMz5k4DDGejevancD7C1zW7fw1od5fTyCOKBdx6E46dK&#10;5jwZ8SNI8fXEkELiXEZk+ZQOM4/rX57f8FXvFGueD9e8InRdfu47a4sZXkht5WRZfnGMgHnivkr9&#10;mP43eK/+E+Fv9svmG1FZBcN/z0WmnYD95bDRdO09XtbePCSsWbIGc+x/CnQ/bbG4dXCC0BAjx1x3&#10;zVbwhM+paHbSvlJPLXk8n7oP9a17392kQ+982KdwGySR3i5IzD0bjvUu2RbdxEADt/d5/TNTeWir&#10;woxTgaOboBRsWnjh3XgHn5/h6Y7VcRFUfL35pxUN1GaOmMUmwFopuTRk1JXKOopuTRk0Byit0qK4&#10;8wRHysb+2akyaiuJXhhLqhkb+7TW4uUxo9FuNNvFnsQAZ33XO85/Kvxu/wCCp1rfap+10tlaDltO&#10;gJz0xubPNftLHeStbyuYCGUZC+vtXyv+1X+z3oPxs02a81HVofD+qbo/mMAaUKpyOcg4Nax3JO5/&#10;Zd+BHhr4QeBbObS7eSGbVrWCW4LuGBYKT6cfeNe4xxqiDyB+dfOX7N/7QmkePrK/0W7mttLHhkx2&#10;ayPcBvtGMgtjHH3OmT1r3YePvDa/8xqzH/bUUmBox/b/ADBu27c81PNMuzD/AHx6dM1kf8LA8N/9&#10;Bqz/AO/opsnxA8MqjM+tWQVeSTKOKQzyr9ozwTpXxC+HusaB4gjL3d5EqqIztG0OCMnt0r5u/wCC&#10;c+sXdj8XviV4TBA03Qh9mt0PJCK4Uc9+BXeftufH7wTqnwJ8V6No3jPS01i4t0ENxbXQM0ZEi/dA&#10;56A1e/ZB+Emi+FfAOh+JF8URT3up6fbzXEmzDSEqrElsnOTWZqfXEbRzJ5sXXoM1PuwBk4Nclf8A&#10;jnSWzawXtuznBG2QZ9elfOf7YH7SEHwnm8H3VhNHfFpC00Mdzs+7g4PBoA+u6K8l/Z2+NR+NngLT&#10;dfFgLFboSEIJfMA2uy9cD0r0R4YoY5rZ70LLcZC5PIzxwM0Aa1FUtPtGsbRIDKZivVz1PerGTQBL&#10;VOZrlbxSNv2bHzeuanyagktz56z7zhRjZ2NAHBal8HPDeq682sTRO10s3n7g4A3Zz0x612V5bw+I&#10;NP8AKGTDn6HivgT4yftLX/wr+M0ltqKvBp1zqkkUck90Y02h8HAxjGDX1pon7THw11TR0lm8Z6JY&#10;OTyhvFyKAPTLdLe3t1UbsW6hT+A/+tUVyyaxaqIckZzzxXAS/Hr4ZzNG8XjvRHVfvYu1wfrzU6/t&#10;IfCuE7T470GM+n2xP8a06XM3udtqFnaTWTafchik67WA/wAa/Pj9r/w9dfsq+Kovid4cRYW17Ubf&#10;S5JJm35jKg4xxjleua+vvEH7THw50rTpru38XaLfPGu5UW7XJ9ga/PD/AIKE/tdaV8VvBdh4Z0y2&#10;trp7fU0mV7e6En/LNh93HHLdc1aXUk/Sb4O+P3+JHhuG/SRZIl2o5xg52KfX3r0FbiNWMYzkcV8P&#10;f8Em7XWrP4Ga0dckuWmOsSlPtWdwQxxYxntX29GwmklGOo4NS0MsKu3gdKdVezj8iMqzbjnPPWrF&#10;ZsAooopAFFFFADWztOOuK/Pn9qz4Ir8Yf2yPA6X9uZoRp0kfyvt/hYjt7V+g/wDDXmXiDx34f074&#10;qaT4ZnSyOs3kLSQzOyiZVAJIAxnGAe9NILXPNtH/AGI/AWn6dapcWMwmUfNiYEZz24rZk/Yy+G94&#10;wJsbjGMf60f4V7vFLFt8oSKzAYJ70wW62/7xpMKOueBTt3K5TwOb9iX4WTfM+n3RMPzcTD/Com/Y&#10;t+FOqw/ZvsF0U6/60Dp+Fe8si2s6tv3rM3Ttj/JqS/s47yIwJKIJPvZXrTDlZ86X37EPw0v7Oe0W&#10;xuSrKUx5w78elep/Cf4Q2Hwp8M2eg6TEYtOtVKxqz7jyc9cVn+PPjBp/w48T+HNBJgurvWpTBGGl&#10;CtuBUcDHJy1ejWPm3lus0gaBm6xntSsFnHUbrmj2fiHTZtPuwzQzLtcLwcV89+KP2Bvhj4s1ie/v&#10;dPuZJJX3lvPxz9MV9JbRHyeacG3dOKVh8xxPwp+DPhr4L6FJpPhuCWCzeUzFZX3HcffFdv5y5xSK&#10;pUYzml2j0pBzA0e45FRXEYliYsOVBxipqjmkEY5GR3oDmIrWRYbNWbgZP86z/EFvct5dzb4/dLu5&#10;/OpNage+03ZExQ7gfl+tS3GJLNbRnw0ibNx69MZp2DmR+cvxh/bxu/hR+0d4w8M61dRxWNtAgi22&#10;5Y7miDdc+9fGHw7/AG3PiB8MIdVtdHmswl5evcoJISfvAD1HpX2j/wAFIv2aYW0EeJ7aTz76/wBS&#10;hjfbbZYDaFyWzz09K5bwj/wSD0zxxo8d/P45udPkOB5a2OewOf8AWe9Fhcx43/w9Y+NGl2MEUcul&#10;kgYObUn/ANmqX/h6l8crq3a4gk0jK8DdbH/4qvoW2/4I46Pbp5J8dzzbON7af/8AbKev/BHfSrUf&#10;J49uD32/YP8A7ZSDmPnKH/gqx8bZGBupNJGw87bY/j/FXI/Gb9vTx3+0B4b/AOEY1GezZZpo5D5d&#10;uVHB9cn1r6wvP+CNulbgy+PLk+d97Fgfk/8AIlLa/wDBGjSNLaNYvHtw7IwbzRpwz64/1lOwcx9v&#10;/s/T3E3wX8ArLjcui2gPH/TFa9QrnPAXheLwT4K0Dw+twLg6ZZQ2YmZdpfYgXOM8Zx0rpqB8wyin&#10;0Ug5gooooICqTNb2MhzuDSnB7/561dqAYmLb0A29CaaAzpZrW31Ir8wlCE+2K/PH9rD9u/w9DD4s&#10;8EyXsn2n/SdP8sW56g7cA5/Wv0Qu5AszhIxMdpGR16V+TXx8/ZDv7n9pDT9cn+0LY6lrc9zLutSU&#10;VS+eu7pQxHgfgD9urx/8Jfh7pvgzwq1qLPT3Z0W5t2ZgGYsctkdzXe3H/BVf4vXDWsSSad9jRAk5&#10;+yNkcdvmr7h0/wD4J++GfFVimoJrNvAshxtSyBAwcdd1UL3/AIJg+HLoEDxQkefSwH/xdacysKx+&#10;eXxe/bn+IXx00mw0S7eze2067S+i2wFTuQEDJyc/eNdBZ/8ABSz4oLpHlX01gLuEKkQjtW2lQABn&#10;5q+3l/4JUaBuLR+Lduf7unj/AOLqtN/wSt0LSbhdSXxR9oaEf6r+zwN2eOu/3p867Dsz4P034leN&#10;f2vvHXhrTtXEUlrYapDcTeWpjyGYDrz2r9qPhP8ADO1+GGiwWOnRmKyJErKzZO4qAf5CsL4M/s9+&#10;HvhfosTx2dndTrCB5n2VUOQSQc5r1PT5jqimY/uwp27OopOVwL+4NjFFV54hMyskmDFyQO/safn7&#10;VDjOxs/jUFqWliWiorhPMs5URvm2kZHWs3R7qdLk2ckLbUXPnN3PpSHzGvRT6KQcxDNMtvG0j/dH&#10;XFVNQVLiwkVOk6FTn0Iq7NxGfl3+3rWXdK1hY39y2WCxM6oeAMAnApkt3Px1/bk8baz8Bf2sLa+0&#10;QxRPHYBh5i7xlkx7etcvH/wUe+J+k28Q8+wAKgJm2Y9P+BV6x8YPhC/7U37Z+n2FzcyaXby2TIZF&#10;j84DbGx6ZGc4r0WL/gjBoskksz/EK5zMd21tP+7nt/rKCdeh8xf8POfiv/z20z/vw3/xVH/Dzn4r&#10;/wDPbTP+/Df/ABVfUP8Aw5e0L/ooNx/4L/8A7ZR/w5e0L/ooNx/4L/8A7ZQOyPlwf8FOviz/AM9t&#10;M/8AAdv/AIqrP/D0r42YPz6Tgdf9HP8A8VX01/w5e0L/AKKDcf8Agv8A/tlQp/wRj0BevxHnP/bh&#10;/wDbKLFJ2Pmv/h6V8bP72k/+A5/+Ko/4elfGz+/pP/gOf/iq+mD/AMEZ9Ab/AJqJP/4Af/bKgP8A&#10;wRX0OTn/AIWLc/8AgAf/AI7RYOY+WG/au8W/tA/FD4eWXiCS2f7NrEMzeTFtwxyD3PrX7ofZVmtY&#10;xjnaP5V+R3xG/YTsf2Y/G3gHU4PEcmqGXWIolWS18vODnIO85ziv1f0XWri+aKN7UxLsHzk+1Fh8&#10;xetUuVZzPt8tD8mOuPerscgkQMvQ1ShtzZtPI0vmbzkKe3tU9vKZIg23bntQNO5ZoqLJoyaQxLq6&#10;SzhaWTOxRk4Ga8t8B/F638VfEbxJoiylhp4U7dmCM++a9Ommib9zIy5b+9X53/BX4maL8Of22vjY&#10;dd1+1tbWVoBDFdzBFX5eduaAP0QhuIbpfPXOFOOasLj7w7815dZftH/DC+tSR430OIbsYF4lTL+0&#10;d8LI1KH4gaDnGP8Aj9Tj9aAPTaK8ptfj58MVu/PX4h6JIuMbPta4/nUtv+018L5JJlbx3oahGxk3&#10;i0Aeo1nOrtcKOMEmvP0/aK+GDXDSxePtDlyMbFvF49+tSJ+0N8N71X2+NdFUrxkXa0AelKPLjwew&#10;rl5vGVu2swaeJMPKpIUjr19/auZvv2jPhzpNnEx8Z6NJubbzeKPWvjz44/EjTfHv7Znw7bwp4uin&#10;tF0qZJbTTpw6u37w5OD1xigD9BYWyfUGrkX3a5f4fxTR6Nb+e7O/ljJfrnNdIwJuF5wMUAT0VHJ9&#10;5Oe9SUAFFFFABRRRQAUUUUAFFFFABRRRQAUUUUAFFFFACN0rM0vT3sZZ2OMSHPH41oyLvXGcVEs0&#10;cu5VYEjiqREj4k/4KqWz3XwGtoxyH1m3UfXa9fF3gf8A4JseJvGGnlrRtLjvJSpheaWUBSRnnCV+&#10;o37U3whPxg8AWejqjuYtQiujsUMflz1z25r0jwbo9ppumRxRQRo0aqpIQA9Kkk/JZv8AgkT8WD01&#10;fw6P+203/wAbqB/+CQfxbb/mN+Hf+/k3/wAbr9k6TbVWBo/G2z/4JA/FWK8he61fw7LbK4MqiabL&#10;JnkD936V654T/wCCX9lYeIrc3OnabIig5Amk/un/AGRX6aNFu7k+1EaJ98xqreuBSLicT8K/hZo3&#10;wr8P29np1ottJ5EccuxiQSqgcZrrZXjt5DdMpx046+lSshuJAc4CHt3p1zCl3H5RbHOeKRQqtvUE&#10;dDzS0iqI1AHOOKWgAqGZhAwYfeY81NVO4hYybjnbnigmRFcX0setQW4P7tlyRirS3K3LTwrncowc&#10;9KdiGSZZMguBgcc0lvbiOeVx/FVkEFjtt1+zMPm5bPavhX/gol4P1251bwT4v0yWNH8L3E1+GbJY&#10;YB5UAEE/U1916lFHeKbcSbJeG+XriuV+I3hPTvGngnUtFnVJpZrV4ASgZgSMcZ71LA8R/Y3/AGnk&#10;+LngbSP7WuZZdVmSVpHlRUHDtjofQCvpCOCxhuFaEBjIwYlWB5z9a/HT4vfs7fFH4BeNbzVvDFpq&#10;z6DCqpGY5/KjyVGQAD6k9qi8A/8ABSn4hfA+3ubDWPCi6k8zhlkvL1mZcDHGQfSqjqI/aC4DNGBG&#10;wU57mq/2pbG1d7iaP5efvDpX5KSf8Fftb1qMrL4atLLPOftTfT+7XknxI/b28ReOIZLe1uJbJ5Y9&#10;mbe7cY5Jz29avlYH3f8At+ftPJ8NfClitndSq807wN5KK/Ye/vXxX/wThtNd1f8AaQ0KG5YP4ema&#10;d5Y9pGX2g9cfTvXinhf4cfE/48atK1pDqfiWNCJGimuDIqA8ZG5vav12/Yd+B0/wz+GjR69oy6fr&#10;y3ryJ5sS+YEMaDO4ZwMg96rZAfTkLRRwizt1KpENmD0x0qaxjWzH2YDBHzcdKZGsOn4MrgPL0Ddz&#10;/k1YjkkabBiAXH3qzGWKKKKzAKKKKACmyMI1Zj0AzTqaxG056d6APjz/AIKU3kOs/sveLdPijcyy&#10;fZsEjj/XKe1fAHgz/gnL4++JXhfS7nTr3SYI7iBXTz5JAcMOM4Sv11+PHw9tfid8NdT0hYxJ57R5&#10;2ICeHB710nw+8P2XhnwfpWnpFGjWdskb/IARgd62voI/JRv+CRPxji0P7BFrvhxRv34M03/xuoNP&#10;/wCCQvxkjEgl13w43p++m/8AjdfsXNZpqTefHO23p8p4qxKyx+VFvwT8vuaOZgfjXN/wR3+Ls8pZ&#10;tb8Nkf8AXab/AON1Bcf8Eg/jI0qRPr3h1om6jzZun/fuv2YuWFlGH3E845pNY1CPTtNmu3IVY13F&#10;j2o5gsfnx+xX+w78Vv2c/HWpX2qa1o82nzWht447V3LD51PdB2Wv0IdITeQ71Jm28MOnSqOl3EGu&#10;2MFxFP8AeG/5fStG9laGBnhQSzDovc0mM/OP9tT9gjxl8ZfER1HRLvS7aKbUZLlvtMkmSrFvRDzz&#10;XMfs1/8ABOvXfhx8UtN1PUm0yZYkkDNDNKeqEDqvvX6eHN9aMt1EIiy4yRnGR2qvoemW2lwiKJxO&#10;+SwkYc89s07gLpunvo+hWdjGQphhEfHI4GKsWbTrCBKwLc9KY0032oB0wm7A+mau3KnyvlXJz24p&#10;eQBDGybs9+afRztHriipAK+Gf+CtkkkPwN8PzRMqSRa3C4ZvURy19zV8P/8ABV7w6/in4NeF7BXk&#10;iEmvwAtH1x5coprcR8IfDP8A4KO/Ebw1aDTU1iVYmfcQlqhHTHUtXXSf8FLPiPptw0sesXA8w/8A&#10;Pop/rX098J/+CafhKbw2bi41G4E+/IVoEPGM9a72D/gmx4L2kyajNjGebdK0ugfkfFH/AA8i+KOr&#10;TbrHW5o7gjAaSzUCrWm/8FGvi/psN9Jq3iAzqAWi8m0U4x+VfZF1/wAE1PBN3at5Or3EZP8AEkCg&#10;9ah0n/gmf4J0dpHfXruYyclZIFOPaloGp+bXxk/aq+K37R2jvomqamb7wxdSxstr9m2yblIwTgHu&#10;K+7v+Cd/7KDfDTQ21PxhFa32qTXMV5p8tq7fuk2qVDAqOQfrXv3wz/Y38H/DHWF1e3SLVQqFBBcW&#10;qFOeM49a9p8LWmmW6Trp7xyqr4ZVUARn0AocuwHQ0UUVmMVetOpq9adSYBRRQakDA8Q/2f5DaXdw&#10;vJHqKmNwvQg8HJ7da+Jf2hf2RfE3h3xPeeLPhrLp+j3FwY4Ve4d2bYFyQRtPUqDX3Lb3UlxJctdW&#10;yosDHy3YZyPX2qZJI9SjHmxJJCem4ZHpVgfkP4+/ZH/aO/aYu7GTxB4q0C5OlK1rb7vMjwp55whz&#10;0r3H9m//AIJvz/DyS3vPEkOmXmtLHie5t5pCHO8MMZX0Ar7vk8O2sN/EYMRBiSRGoHNbkMZt1ZNu&#10;QqnD9zUh5DdP0+PTbGOCFdoRQvBz0AH9Key/aHCt/Cc1X0eZ5oZS45DkDPNTQ3CyXM8a43KO1UBb&#10;oqCz3eWd2c571PUAFI1LSNQNbjaKKKDQKKKKAClXrSUkjMikqNx9KfUHsZNjqkgk1B5yWjg5AA5x&#10;1r82/wDgoR4/+Juj+LrnVvCmq29l4dWKJDDcRkvvycnpj9a/Sq+uJIWjENurpJxM2PujuTXy7/wU&#10;M8B6l4x/Z/u7Pwtoq6nqkl5AR5KqH2hxu544ArRbmJ+PvhX4xfEbQ5tVudAuXjkkYSXha33b2GSC&#10;OPrWv/w1F8Y/+fuX/wAAj/hX7L/Af9lnwt4F8H2bXdhb3V5fW0LTR3VqhKOFOQD9TXp3/ClvCP8A&#10;0L2mf+Acf+FXzID8Gv8AhqL4x/8AP3L/AOAR/wAKbL+078YJ4mje6mKMMEfYz0P4V+8//ClvCP8A&#10;0L2mf+Acf+FH/CmPCC8nw7peB/05R/4UcwrH83moaRq+ua0nm2N0XkHJMDL6n0r6AX9rD4peB/Cu&#10;heH9Auri2js4ktNr2RICqoUAHr2r9wpPhB4K1CQXMGg6V8ny/LZR4/lVC++AvgzVGVjo+nI8Z3EL&#10;Zx/4Vzm5+Jtz+1D8d9OvBcx6qu4Dgi0PcY9K898bfGT4mfEq9tD4nkuLtIZSQFtducn5ugr9+Ifg&#10;X4TkkDnRtPYdP+POMj+VUr74JeGbqaNW8OadHFG2N4s4+RnqeKAPkD/gnL8drW18N6J4Omgvke3h&#10;mba0G1fvu3UkHv6V+glxYWVz5V/JEWaMeYp7jv0rlPDXwn8NeFdTGqWVnaQnbsHl26qPTsK6q1u7&#10;liyyW4SHOAe236fSgC3DcLdRLKgIVumetPpF24+TAXtjpS0AFVZ/OjnEhYC2A+Ze+atVT1bSf7Ys&#10;ZIDO8O7+JOooA/MD/grlonh+ZPBT6fYyHUJ7u682QHILEx88H1zXwRcfAvxZrCma3Ea2542lXBz+&#10;C1+3vjr9l/RviRrljLfX8tydOnLhZIw4ySCQcn/Zr1bRfhv4a0VV09dG0+YKC25rZM/yoA/nvsvg&#10;14yhSSCx8uL+Gbcr8n2+Wobr4D6/HGZLyASTFvmZVf8A+Jr+iKPwP4d3S7/DumxgH5T9lj5Hr0qB&#10;vBugyTkDwzpjR9m+yp/hWsXoZy3P5+fA/wCz34/8XXy6dps9tarI+weeHA/EhDX1B8I/+CX/AI2s&#10;NSg1/wAVXWi6hp8+1Y4oZZd4YOMkjywOgPev1tfwB4cTa0ej2Fo+Mho7ZFI/ECr1no9ppaDLAxdF&#10;Rl4B68Cq5hHMfC/4b6b8MfC50rT7ZbZJGEjIrEgnaoJ5/wB2u4hVYYlbHJFUrq3e41KB1LeUFwcd&#10;O9WlnVvNjBBKKfr0qQFXM1wsin5Bwas1Q0eQyWzH/aNX6iQBRRRUgFFFFADW5z7ivy2/4KC/ELUv&#10;gr+1t4L8ZQXYhttP0p9/lKHclgVGAcf3vWv1IZd6sucZBGa/Lz9uT4C2Hxc/bA8FeCrvWLtG1PS5&#10;HCxnLYXc/AJx/DWkSo9TiNP/AOCqdxFdM8moaj8xHS0j/wDiq2rz/gqhLqEgtY9Rv8sAcG2j+v8A&#10;erv7T/gjz4CgsbNrvxNqkMzkZVkHBz061duv+COnghNUjni8TaoQqdVQdefer0LPNLf/AIKjPPu8&#10;zUL9hZ4J/wBGj4/8e9qJP+CoF3qLfbLLU75F+7l7aPP/AKFXpWl/8Ed/BUa6j5viXVUEy4G5Bz19&#10;653xL/wSD8OabobjTNe1a5kDbgoUfj3o0A+dPiR+15feJvjD8OPFV9eTzWehXxuZj5ShgN8bcAHB&#10;PHc1+u/wD+MVj8ZPhhpHiq0MzQXyllMyhWxnHIBI/WvzY/ZX/YN8L/EWPx3ouu69eW8lpKtrGxQM&#10;3O8HGTwRxX6L/An4HWfwL+HOleDtLvZ9QsNOQrHcTYDNk55wamRMj1ziQZpVUL0psUflrin1BPmI&#10;rBulLTI125p9SIKZJGHQg9cU+oJ42eSMgkAHnFNAQtMtnbgNnOe1SXEUTos7LkoNwNOuoUul8ott&#10;PXjrSM4hZIjghuOe/amB8tS/EjQ/jF+0h4p+FviRZLvTtFhjvI7eQKiK5UEEEHJ619HJYjTYVh0q&#10;aGGAKOC4P+eK/F39vbx/qHw1/bQ8c6jpF7PZ3En2eNvs8rRHb5KcZFYd1+394l0/S2ht55LmQr1N&#10;6+c/lSA/c+3m8u3HmzxtLj5iGFJY3iyJueaMkEj7wr8PfDP7fniJrfdfTyQZX+O9c8/lVS5/b68S&#10;LeBoppDEByy3b4z+VAup+5STTf6Vm5hIP+qww+Xr1rxaf46vo/xnXwLfXbPeta/aMoF8rHGOSc55&#10;9K/KLR/2/vFUMl6ZvMCyf6nfev8AN16cV5x4g+PHirUvGsXxBuJbq2ulC2vl/aHI25AznPtQB/Qh&#10;F5FxDbTEbmkAYEH2zmr9eNfs3fEDSfiF8L/C89tqi3d7Fplq1yiksUcxrkE+ua9loYBRRRSGFFFF&#10;ABULt5kcgThgMZNTVTmnELAJhixwfamgIbJDaWhmn+aQZyV9K8V0/wAbeHP2gtc8QabYRyfbvDVy&#10;1pI11hR5hLD5cEkjKHqBXt9xdQ29vIkjhTtPB+lfi74g+POtfsz/AB0+JtzEsksGs67PPEss7Irb&#10;ZX6Y7fPQwP2M8FeHW0Hw7bWU/lvLGWJMZyOSTWw8EK87TX5Gab/wWI8R6HbrZ/8ACI2dyEyfNa6b&#10;J5z6Vox/8FmvELdfBVif+3o//E0hXR+sa3EcfAU1WuxPeSKInVYcYZW4JNflX/w+Y15fveCtPH/b&#10;0f8A4moZ/wDgrpqesL9pl0GxsnT5RCtywyPXhaYI/QqP48aRa+M73wzM0xnt5FhIAXbkkDg5z39K&#10;9SjubbT2WBFYBxv4561+CNn+0n4h1X4+f8Jne+baadqeoQOI/PbywoZQQPbiv23+DvxLsPi14LXW&#10;bSSGVEfyC8JJGQqk84/2qBnbXO6KSF4TtWRvnz3FWR5cc27zEAx0LCuP+K3jBvBHw61/WBGrPY6d&#10;PcxqxxkohI57dK/H/wAff8FGvGGt3k1zY6bthVwn7m8cDg+wouB+0ky3MEgmjlXyFO5wOSR7Vbtb&#10;yK6O9AwJHcV8j/sJ/tQX/wC0F4f1hbyyjgax8iL5ZS5bduBJyP8AZr67to0iQIAAw9qeoieiiipG&#10;FZc0y3jXNrMC0TAxkY7Hird9LJDau8KeZIOi+tLCy/Z0klRY3YZIx0NUgPK9F+AOg+HvilbeLbGx&#10;ihuIY2QSeYS3KlTx0716TIL37QGWVRCrZK9yM9PyqQ28bN9oM7Bent6UsdrHvDrKWGc47GjUCb7a&#10;no1H2xPQ1Lx/dFHH90UARfbE9GpGs4FBYr79am4/uio7iEXSkbyOMcUAQq1spOFPFLJdRRqcK2ag&#10;aC30tTJNcFV9Wrzrxv8AtHeBvBeRe67YxEKGxIT3OPSjUD5v/wCCiUuoLrHweZZUED+JIgV77cNX&#10;21bNHHZxMgI+Ufyr8hP2hf2wI/jp8dvBfhqxitpdO03xKpiuYZGbeoYqDjAxmv18tbNVhjJYn5Bx&#10;+FSBFfrLJNbEEbc/MPar6qF4HSoAftBdOmzgEVJFGY4wpJJ9TTZUdx9FFFIsq30dvHGbuZCxjH41&#10;+Bv7Zw/tL9qj4gPpEEouGuVMh8skY8tfTNfvxcQJdQNC7Y3DFfn58A/AmheNP21vjTYahb2119iM&#10;BAlhVzyvuKAPyV0/SdR0mzkFzp12/wA+f3cLd/wqzD4biuo5JjpN6pYbvmiYV/RdqXwi8KfZmSLw&#10;1pcjY/58o+f0qncfBvwzqEdsjeGNMgEYwStnGM9OvFAH86Oiafe2995R0278vB/5YN/hU0NrYWVx&#10;cQX2m3hlun2xZQjmv6NI/g14Jhm2f2FpfmYzj7FHnH5V8Uftn+C9A8F/tEfAvTLPRrHyNc1WaOYC&#10;3VcAeWemOevegD8pLfQb7T71zp9jcxNjHzxP0/Krem6X4nsdH1K6SGYBDu/1TZ/Div6F7v4C+EFh&#10;VV0bT92eT9jjz/Kr/wDwpfwemmS2R0PTczDr9jjz/KgD+dZtP8TeJdHtwYpTht53RsvTj0r6D/YJ&#10;0aJP2tPBdtf20ovnS52sykDAhev2es/gJ4RtLMRLoun5AIz9jjz/ACr458ceG7D4df8ABQz4V6ZY&#10;6db28V1pN1OXjiVDnbIOgFAH6B6bZrZ2qIowAMVOnzPk1FaTeav4U+Z/I+bt70ASSD5k+tPqOGQS&#10;rmpKACiiigAooooAKKKKACiiigAooooAKKKKACiiigBsjBVJNZ9qqwzNkcseKs6hKsNsWY4Garz3&#10;SRzWyk4Mh4469KZEiz5ytM0fcDNVtLt/IWTjG5s0yGN/7Zlcj5NmAfyq69wkcioThm6DFMkkooop&#10;AIx2qTUcUwkGzBB96lqCaVIbgM5wMUi4jreaOZpFUYKnBplw4tGMzDK9MDrVXBsZGkj+YTHcd39K&#10;mLQ6lCIHYhuuBQUXVw6hsdeaXaPSkRQihR0HFOoATaPSmOgbgjipKa3WgmWxEtui8gYp4GKWiggq&#10;3Bihl80pmQDGR1xTbe2t5HMoiw+c5PWp5AqNvY4HSopnWPEg/wBWvLH0FNAYPi3w5p/i6F9O1K1W&#10;7tWIYpIPl4rzPxJ+xt8JvEVnMbvwVpVxcMjbXkiBxkf41p/Fz9pjwd8LtPuGvdXigvISAUkhkYDI&#10;BHQehr4O8ff8FX/Eum3l1F4SstI1iBGZWaSORTwTjqPSqW4j3LWv+CbfgXUb2RrLw5oVvESCFZCM&#10;YHP8Na3hn/gnV8PdCuo5r7wtod0FbcdkeSR6fdr4fu/+CvPxUjuC0vhrRE5GQC1ep/C7/grLeapP&#10;D/wlB0rTF8zDbIZGwuBz0rXUD9Dvh38E/A/w6V/+Ee8P2mkzPGEdoUC7gOgrtbG1msoTJeOJpQ3D&#10;LzgdhXgXwc/bC8BfG5nttM8QW91eW6LJLHBBIu3JI6kD0r3+6Mtw6hF3QEct3qAHMYdU3Dyzuj+6&#10;W9fb8qsWaSRwhZnDvnqKjhvIY1EauNw+UjB607yW+2+Zj5cYpMZaooorMAooooAKZJjy2zyMU+ig&#10;D5g/bj+I2v8Awv8A2cfE+u+Gb+TStTtTD5U8Y5XMqg4/Diqfw3/aq0aX4b+EptSmmn1G5sojezFk&#10;zI5AyT81Vv8Agp8qP+x741jQZlzakAD/AKbrX5EeE/gT8V/FmhwtpljdSwPEpi234Xg9OC/Fb9BH&#10;7mJ+0B4ak0MXFo/lJuxjfGD79GqNf2kvCkjRh97Ov8W+Pj/x6vxNj/Z0+PNlbnSxpV1nO/8A5CSZ&#10;/wDQ6SH9m/452YkifTLoSTcIP7RXr/33T5QP3G/4W9olzbjUJbqNrF+FhMqZB9cZ/rXhn7TP7Tlp&#10;J8Mdfi8P3c1nd/ZSI3DLw2Rz1r8sl+Anx+jjNl/Zl3+7G4/8TJOB/wB/K4zSfB/xJ8VeK7HwQtpN&#10;LqurM0cNs90PmI5I3bsDp3o5QP2//Y2+JUPjL4Q+GoLq4+060tgr3E7MDvPAJ6+p9K97jU26FpCG&#10;bPGK/Ln/AIJ6/CH4nfC/4r65oviHS5LaO0sDGFe5WTBEkfoxFfp9LDJNcRBhhNuGIPfFQCJd32hZ&#10;dwyMZGaZptuFiDFfmBPNWSY7ZFBOOMDPeljYMvHSkMVkDkEjJHSncmkopAKctQpHSlWo2Us5x0oA&#10;ewJU44NcL8SfhxpfxCsbS216yh1G2guFnjjmXIVwCAw/Amu7ZhGuScCvD/2pv2hIPgL4Ht9ZEtuG&#10;muVt/wDSEYryrHsOvy00DPXbe2tdHRUhaOCADlNwHtTpNds48Ayoc8cMP8a/F/x5/wAFR/HOtRym&#10;007THh+7uQOvf6Vx0X/BQj4nSRxyro9gyNyG3tz+tVbuB+68d9aRw5WWNU/3x/jVe88u6eF47mEI&#10;pywLjkV+GU//AAUQ+J2og2P9kWCyNzgO4PHPrU0f/BRz4n2sf2c6PYkr8nLvnjijl7BofuTeXltD&#10;p9wI5YwVjYgBx1wT618IfsR/tLXt/wCNviN4d8TXtzfXT+JprSwdtu2OPftUdc4HsDXxd4b/AOCi&#10;3j+bWHhu9PsYw0bA/M57V4d4T+NnibR/iFP4msLaJnXUGvJF3ELu37ueelPlEf0c+YVtlO8Oe7Kc&#10;g0afc/ao2OCMHHNfm18Ef+CmlpHptraeK7zT9OZUO79zIx3FjgdPSvur4Z/G7wt8UNP87RNUjvMv&#10;5X7uJ1G7AOOR71NrBc9BRsyMM5xUlUIENtdSNJ8qtwp9av1EhhRRRUgRtCrKykZVhgj1psdtHFEI&#10;0UBByBU1FAEX2ePcrbRuHQ1Xn1JIZTGY3YjjIHFXaiaSNWIOM9+KaAitNpBMS7EzyDUqW8UUjyKo&#10;V36n1pPtUS98fhUUxguV2lyPpVASNcpE205OecjkUhvkH8LUltDFaw4Viy5zluTT/Mil+XOe3Slq&#10;Ai3AmXC5B96IY5I8+Y28E8e1IbUR/Mmc+lLDI753gDHSkUiSiiikWFFFFABSSNsXJGRS0uA3Bp9R&#10;PYpW0MkbzGZw6Sn5R6Cs66htrzUTp08W+227trD5antria+uphKoVIG+Ur3+teO/tWfHiz+Cnw6u&#10;tbinhF7HIibJkYrhjjsK0MjT+KP7RXhv4W/ZftscsiKHwsJQkBcZHLCvmDxd/wAFUPBvh/xTdxm0&#10;1trUKNscUUbYOP8Afr84PiV8V/Fv7Q3i9bLTV89pbh40WGUoD5jAAfMRXufwp/4Jwa74n8P2WqeI&#10;tPv45Zhh9l3GRnOPXNXyh01Pe7b/AIK/+DY45BLp/iRmz8p8iPj/AMiV6f4D/wCCq/w78VQ29ouk&#10;679pKgu8sEYBzx/frnz/AMEs/AtpocsjPqglCA485cZr5g+Gv7HNtqn7QnjbwrpYvJY9Nt3eMCZV&#10;b7yAZOaWgz9YPCvxQ0fxg0dnozfZ5Jz8qsy9cZPAJ7Cu2uLhdJtYxIpeWQbSy88461+Qnh3QPiZ+&#10;x78SNO8SaxYSQ6PYB55ZLy6EqqrKVBIViTy3pX6sfC/xpbfFDwFoOu+YrS3lpFdsI1IUb1B4yOnN&#10;YGp01ms0mnYR9smeGP1q8inyQrncduG96qTSXMd0I44gYcZzxnNXUztGeuKAGfZYvLEewbPSn7QV&#10;24+XGMU6igBqxqigAYFLtHpS0UAJtHpVe4mNvIDyUA5AqzVZ3n+1oojBgxy3cGgD5K+J37T9v8N/&#10;iAllI13ElxfNEwj2gHDY5yRxzX0F4d+KGgeKLRLyC4jgdsrmWVAePxr8vf8Agqtb2dj4o8NzW11L&#10;FcvqV0X2krzuSvinxF408W2mtfZ7C+vBGqBtq3Dj/wBmoA/o3m8SaX+5DapaHcP+fhP8aW58TaTb&#10;xjbqdmOe1wn+NfzT3njjxhPdRfaNX1KHaeAt3IP/AGatO48SeIZ7cZ17VAfa9k/+KraK0RlJ2Z/S&#10;DceKNHa0kk/tK0JUf890z/Ovi39tj9ofXPh/Y6A/hzXmhE+t29vItrKrHy2HzA4PSvyVsda165je&#10;Nte1bJ/h+2yf/FVDJrGr+GrqO9mvLjUAzqqLeTNIM9QQCTzVJC9T+jXR/FkN94Nh1KItKVhj37cE&#10;liBnofetLTdSt7ixa7ZDHlCzl8Akd8818g/8E4fijfeLvhTfr4g2Q3P9oMiIuWygjjI/rX098QtP&#10;XUPA+vLYMzTNYzBQpxyY2xj8agDlvE37RfhfwbdGKUs6bdxETxnuR/e9q6/wB8TtL+IlvNJp25RG&#10;qt85XvnHQn0r+fH4seD/AB9pvjSayumvVlk3SIn2zgrvbHRsV+kv/BNnSfFljp+pDU7dgnlWu0vK&#10;G7PnuaUtwP0ThimWXLyBlx0pbaQu0gJzg1I27HAzxVDSY5EkuS4xkjHP1qRmlRRRUgJ/DXmfiTwP&#10;4N1b4n6Vrl3ptrN41toWjstRfb5sSEEMo79CRXpUn+qb6f0r86P2j/iwnwY/ba8C6lrN/wDYNFj0&#10;6aSeSQuyAlWAyFznkjtWkSon6DQabNy186zhfmTqdp9auQzkxmQnKg4xXzxJ+3l8GG0e1ubvxnDE&#10;ZBlv9FmwP/HKqRf8FBP2fI7ZoT8QbcAnJ/0afP8A6BRrbUs+mC25QQ2B1NRXW77OQnBzjivm+P8A&#10;4KCfs952r8Qrc54/49Z//iKtD9vj4ErDmDx1byeg+zTf/EUgPFP2tvGVr+zD8UPh7c6CraTaa9fS&#10;PqiWoA+0BGjPOSM/fb86+vvg78QLT4jfD/Ttetd4hugxAkI3cHHODivyc/4KffHjwl8e9U8BxeFN&#10;aXUZLN7kHyY3TBcR7fvKOuK+5/8AgnvpN7Zfsu+DY59xZYnBLtn+L61UtiZH1q2SODihQR1Oaitc&#10;7MN1qV++KgnpcWiordSqkN1zUtSIKjmJSNmBxgEmpKjkY5VcZDcGmgKtndR3EuApEmPvGlZfJfdM&#10;wcg5XnkVKscUMpO7DelZur2U1xqVnOgJijILkHjrTA/NTxV8CLH49f8ABQz4mWGraXDeWMVlbzJ9&#10;tjJjyI1HBwea+p9A/wCCfvwfsbXbfeBdEuJM53CAHt7iu48J6x4Uuf2hPEtnZXayeJI7dTcweUQV&#10;XaMHOOeMd69fuoDKOM9McUWA+eZf2CvgzIcDwFopTsvkj/Ckuf2Efgslq0S+ANGU9R+4FfRMCiKN&#10;VJ5A5qNpImuFw+ZMcL2pWEfKXjT9gj4YyeGr9bLwdo8Nz5Di3fyfuNt4PTsa8d/Za/Zi8C6XYw+B&#10;fiDoena9rytJcNcSrlSm7Kj5sHgH0r9BA17NcOssCiJWwp45HvzX5bft8fE7xJ8Fv2sYfEml20f9&#10;nrYRQMXbC5bb2B68UAfo/wCAfh34W+GqG18P6PDp0MgVMW64XavA/AV31ef/AAa8b23i/wCGfhTU&#10;GlVrq70y3mkAU4DNGpOCfc16BQxhRRRSAKKKKACoJrdWjbYAHIOCfWp6rXEG5S4zuXkCmgMeQJb2&#10;8kd8v2iYKSWHPGOK/HnxZ8J7r9pz9obxbpdlAIE0vX57UveowT55W5BAPHy1+yIeOOE3l6fLbBU4&#10;GRj8K8r+EfgXwroviLxpqXh6U3moXl4bi4WRMBZCzkAEjpkmhgfGkH/BJi7WECWbQHk7tuf/AOIp&#10;k3/BJjUGB2XGgj/gT/8AxFfpPZiW4t1e7HlTn7yr0HpVny4h/EaeorH5gyf8EjdZf7t7oGP95/8A&#10;4ipNN/4JG38Mwa6uPD8yg8jc/wD8RX6eful/iNRMS1wqr/qyOTRqB+XXiz/gln4mge08nVNFW1jl&#10;zFErOdmP+AV9r/sn/B7Ufgf8M5dF1S5t7pjdtN/o5YrgooHUDnK+lekaB8QdN17xXq+gxTpJdafj&#10;fHsbK59yOfwrW1K7uP7QWzjjXymXcSODnn/CjUDN8WaLafELwrrehyQBhc2slticfL86lfy/Cvzr&#10;8af8EovEGpeKHuNF1LQ9P0lgCbXc4G7PJwExX6bwlBGi9JFAyAKimlvfOwkKsmOpxQxnjv7NP7Nu&#10;l/AHRru2trSygnuli817XPzMmeTwO7V7JHbyrqDzGQGErgLnnNTSW/nqpckEDkCpI4hH0JP1pWAf&#10;RRRSAQdKo3U6iC6Z+kSs3PbirjlljJUZPYVh+KMal4e1K3jb9+1vIm1eDkqRjP1p9AOZ8L/EDT9Y&#10;1iPSTMryuWO0uvYE9Afb0rtdPs5IJZjI4eMnKAdhX46av8QNS/Z7/bNsJNXupLS0W1d9txIzr80b&#10;Y4Un1r9EfhF+2R8PfiNbx2C+IoXviI4fLjgkB3sMY5X1oEfQF1IyqSjflTrV2KnefzrPt7z/AEVV&#10;sCLheqlup9astateQkXIMZxj5D2osMtyZZfkYZ+tVlvg1wqKrAd+OKrw6f8A2egNqWlbod5rQjlj&#10;kxjGfpVAc9460G+8QaX5FhcJbS4OWckdR7CvgHxf/wAE8fij481pbjUPFuk3FpgqYZZJM4zkfwV+&#10;irWTNcu53AZyMGrF35i27eSoZ+wqWM+RPhZ+wX4I8Iy6ZPqHhzSbjW7Hy2a9jjJLSrjLg47nmvr6&#10;3jaOMKx3EcU23b92u/CyY+Ye9Omzs4GaYhYwoZiowc805vvGobYFc7utTN940iojaKKKRZHdRs1u&#10;5jO2XHyt6V8I/sh2UsP7dfx8lmYOzi25/wCA196LgLuJ4r4S/ZZklH7dHx62qCh+z4/74oA+35Ib&#10;k6vE6SgW235kz1PNWpQ8rAI2Np5zVW3eSwsHeYbSDnnmpvtDbIpEAYScmgBska/2jvK87QM18H/t&#10;+fP+1H+zWeirrM/X6RV9pa78SNB8N60bDUL5bedU3lSjE4I45Ar85v2xf2i/BPjL9ob4VPBrcch8&#10;P6tP5pWJxsOUHOV9u1AH6U6tZXlxOXgu44kyMAtjtzVu83eQkSsBcsuFk7A+tebeE/GnhXxx4XtN&#10;Xj1d2gmchXRXAJBIxgjPavRmgS6W2EbbotmA3fGODQAz7XLo9nG12xuGJ2/u+efXmviH45Eap/wU&#10;c+EN0pKLHolyux+CciWvtnWJJNHt4mtkEpZwjCTkD3r4l/aCt2b/AIKVfBiUDAGg3WQOBkiXtQB9&#10;06eoVeB/CKszRrIp3DNV7D7o/wB0Vab7tACRxqi/KMU+kX7opaACiiigAooooAKKKKACiiigAooo&#10;oAKKKKACiiigCtqFr9stzHnHINVbqx82a0fcAITk5/CtFs7eOtVIUluFmScYB4GPSmS1c5n4keMr&#10;fwXocOoSsAsk6xbg4Xkg98+1dPbSw3cMUw2sSAQcgkV8kf8ABS3XNT8GfAPR7rR9onOv2kTb+fkb&#10;dmvpLwTrWmXOi6f5UzNK0S7gQeuPpRcXKddRTfPjP8VPGG6Ug5WRyN+7Y9Diq9nGJrXdJh2yfmbm&#10;rbqqoxb7uOayo9Qjkb7PbNuzyAR+NNJsPh3MPwb8RtL8bapren2oQyaRKYZvnVuQSOmeOneukt7V&#10;TeG6R18phgKOnpXxH+wbrIvvjN+0Rb3MrMsOvyxsOeBvOcV9p6XGPLWODLWXO1j1znnr70+Vj5kb&#10;NFVhceWwRzgngVBDJetqUocD7Jj5DxnNKzDmNCmNVK41q2tb+GzkkxcSjKrg89uuKun3oE2rBRRR&#10;SJK90ouEMSyBX69ea8o+Pnxl034V+Dbs3cqieW2k2HzVQ5A7ZIr1f7DF9r+04PmYx14r88P+CoXg&#10;/UPE/ib4YaLpys8WqXssFyvmbcqwPQ5FUB8RfFbUPHH7SfxSuxo15qj6VcLGyxKHlT5VUE/Lx1Ff&#10;Q3wl/wCCYer69YR3E2r29kW2GSOe2YFsgE5yK+yf2Qv2W9C+D/gzS7lrJ4dSiSVG8yXzOCzY7ntX&#10;03aK8akOiqP4cAdO3ShbiPg7R/8Agl/ptjCq31zo12cEFpLQHP5iofE3/BMHRbrT5jarosT7MAx2&#10;Yzn8Fr71uYXuGwR8oORg1NGiQoQfqc81pdjPxX+NH7KvxB/Zfkt9b8FXl832i42XEeiwSIdgAPO0&#10;dOa/Qf8AYL+PUnxg+FbXepT3El99ueHF5LukwqIe5zjJNfSOr2cWr2NzbNEkodCpBUZwRjvX58/C&#10;fTY/gH+1x4e+GujD7PpmpW0upvFId7FyzAkHnj5RT+LcR+gun2nl3l7I7B13ZUf3etWYbz7Rc4TJ&#10;THUcilhtV+zMed0i81FpMKafCLXkOCWwef1qBmlRTd1G6syuUdRTd1G6gOUdTW+6fXFG6kkcKrFu&#10;FAJP0pi5WeGftU/DW4+J3wf1rRAfM+0mIbWjL5xID0rc+D/wZ0Hwl4H0a3n0myM8dpGrN9nUHKjq&#10;eKs/GP43aD8LPBd9rF9erbrb7Ms0TMBlgOgFdd4Z1weLvBumatZsJYr+1WZGAwCGGQcHpWhJDP4J&#10;8PCb7T/Y9nI2NuRCpP54qRvA/hwr5r6NZ5QbgTCuR+laVjDcW1h5ZUeduJxweKZeX8FxEYS3zMNp&#10;GD1oAxYfCPh25unxolryuN/krz+OK+Q/2jfhDpnwZ8ZaP8TrDS4Bb+H43uZksoArtnA+8AMHnua+&#10;3LS3aDT40iGSD3rxj9tGa1i/Zr8eWsp/ezacwUYyeo70wOh+AXjLQfid4L0rxtp2nxWd5rFqJndg&#10;pmIODhiOvbvXpFvI8rh2DAA4wa/Mn/glL8eNY8Wa9eeBdTljGkaJpObZUTD5DxqMnHPBNfp+s6Mw&#10;VTUtoZWjzPcSB+QpyM9BVsbcfLjHtVW3k8y5nTOR0qxDCsK7RmlcB1FO2ijaKQCbT60bwpwetLnF&#10;RtGGOT1pjs7XRHegvCwU9u1fn/8A8FYNMv5/glpX2eOaZv7Xj+WMEkDy5PSv0GX5RivPfjV8KbD4&#10;s+F10y/gadI5POVVbadwDAc/8CpqSDlZ+b//AATZ/Z28M/E74MXuoa/oGm3841GSPff2iyNtA6ZZ&#10;TxX2xP8Asb/D1LOzSPwloYC4yVsI+mP92vOP2cfhp4z+DN+vhjTbCOHw/czvcS75Ed9x9Dkmvse2&#10;W4j02HcB54QbhxwcU3JdA5WeFXH7GPw6MZMfhHQUn7SDT48j/wAdrKh/Yj8Aw3Ymn8OaCy7w21rG&#10;PnnpytfRmmySTQ75v9Zk9OlUbzN9DdFvvwhimOOe2aXMK1j588SfsR/D+9W5nsvDnh+2fYSCtjGC&#10;ML7LXyp+yV+zT4Y+I178QLc6XpTjT9ZltQZLZWAwccccCv0j023mm0F5SP8ASXRlIzxjkV80/sW/&#10;C7VPh1q3xDZrbyYdT12a7Ylw2Qx6jk4p8wHEeLv+CZWk6+3mWbaNZfMGG2zA4A6cCveP2ff2dH+D&#10;1h5Bu7a4AuDL+5j2/wAKj09q932jbjtSRxrEuB0pcwDW2TOVIBK+tS1GkKpIzjO5utO3VO49x1FN&#10;3UbqkfKOopkJLFt3TPFNmWX/AJZgH64oDlJRVeaeKInzAqj1bFVNW1F9LjF1IQlnGu6ZsZI+gr4C&#10;/bg/4KEWnw53+H/BWqwTeIoLuNZ7ae2fCxNFnOSMdSOhqkm9hWsfeGoeMtA07P2nUrGLjP7ydB/M&#10;1Uh+JHhGQkf2/pKket3H/jX4H+Of2rfH3iTVI4vEc0NtDNHlvJHO3JI6e9cba+KPFPibUmOjXM0q&#10;Eg/NIRwfqRVcrEf0W2/jfQLyZYbbVLK4Dd4p0YZ9ODWwgimUPCyleuVPWvwJ0P4v/Fb4PqstusH2&#10;WMl2aZlblhj1NfcX7Hv/AAUasfF2sQeGvGesW8Go3MtvaWUMVs/zyMSpG4LjqV5JFHKxH6L+cFfY&#10;eT6084AGBiqn2iGSNbjcfLOOeasQ7myW6dqm2hSdh1FO2ijaKkrmG0U7aKNooDmG1X1BnS1dkzuH&#10;THXrVrikbhc96fUXMrFKNkijiwo3SY3ep+tfkH/wVS+ImpL8crjwaLi4XSpLKC48nefJ3bm7Z6/L&#10;6V+vBtzG0k8w2oh3Zz261+OX/BVjwzq198bpPFKRL/wjSWtvC9xuAbfuPG3Oe/pWiauQbH/BOf8A&#10;ZxTWPEU+uXtvBdx2d3bTYlg3HbuYkAkH+7X662elWFnYxwQWUUUKn5YlQAD8MV8r/sG3XhmfwhOf&#10;CEpuAsVt9v3hhtbDYxuA/wBrpX1Jam/bXJ96j7Bs+RuM5ocrgjN8dXktt4ZvZo9yBIzwvFfCX7G+&#10;vSah+3B8VfNSRwtg5w/PPmRV92fEOZhoF1EceW0Z3etfEH7IVg2k/to/E++mGy0ksHCP1/5aRHoO&#10;e1LmWwz3H9ubwvZeNf2YPG839momo/Z0jinkiBkX96vTjpivMf8Agnx8RrjxFpr+GfPmZ9EsYYGV&#10;nJA2hV4GeOlb/wC3l+1N4S8J/BXxP4dstUX/AISu6tkeytXt3KviRep24HQ9a43/AIJn/D+70Z9X&#10;8VXEBjuNesYbmRt4Klm2scDPHWszU+9Jpvs8BkKlyOw61NG3mRq2MZGcVVW5jW7WFj++IzjHbFXK&#10;ACiiigAooooAKpalBLcW7LDN5LkcEHBq7Ve6litENxKSqqME0AfB/wAdP2cp/iZ8StMm1NY722tt&#10;RZ9txCZFILgnqCO1fS9n+y78LNPs0a68C6BPMODI2nxZ/PbXcSW8er3qy2yhwrbmOMcZ961tSUu+&#10;2fi0wOR1zQB5rH+y/wDCO7y5+HXh8Y5ydNh5/wDHal/4ZZ+EpXA+H3h3/wAFsP8A8TXpVj5pjIYD&#10;ygMIe5HbNTrFtYsOtWtjN7nlifstfCiE5HgDw+O/GnRf/E0XP7L/AMJZowJfAHh0hTkb9Oh6/wDf&#10;Nerc15p8d/Gl54H8M2d9aMqM1yFcsM/LtJPH4UxF/wAN+EfC3glxZ6J4ZtNKgZi5+y26xrnGMnAH&#10;YV1E81ssGwWwkjlG1lABBHQ59q4P4L/FrSvjF4cubm1uhciGc27lY2TDAAkcj3rubiRNJwVOEzg5&#10;54piPOPFH7N/gvxZqqahL4c0nzlTZuktELdSeuPeuy8E/DzSfAsMqadZWtsGCgi3jCdM46D3rVs7&#10;6XUL1JbYh7LG1m75/HmtRYVG/wD2utSwI4boTNgCmW8m2RwVPXFPt7NLf7mfxqxU3GFFFFIBrfdP&#10;0r8ff+CtGn3viT9obwxommWk1zf3WlfIsCF34bJwByeBX7ATbvJfZy207frivjvxl8D9X8VftU+F&#10;PGmrWIa+061lhhYSLs2FWHK5561aaRUep+Q2o/AX4kNYWsX9ha3cRr/CLOUj+VVLX4KeM7DUEWbw&#10;BrlwmM/8g6TH8q/oys9Fhs7O3DWsIm6MCgP9KvT6fYr8zW0WQP8AnmP8Kv2hZ/OFqXwo8XXUkMdv&#10;8NddgKnDMumSc/8AjtWLL9nnx/q10Ik8OaxYZ5+exlH9K/o2WxtNoxaw47fux/hUMmh2Uk3mm2i3&#10;4xwgH9KOcD8gf2bf+Cf+s6x4m02/10q8VvPC5jvbNsYzkjkY7c1+s3w58D2nw78JWehWscEUNsCF&#10;SBAqDJzwMV0kcMcYASNE+igUNGrMSepqHK4nqSY9OKWm7qN1LQnlY6im7qN1SKwpFRyL8wOcBeTU&#10;mTUM4kkwqjKnhvpT6hYZeYkhyhBbI5HWqi6k1wpg8l0LfJuI4+tT+XFYjEZO735q2WVY97cDGSad&#10;nuI/Lzxn8fLf9m/9vf4j6zq0kuoWtxaQW620UoBQ+WhzyRXutr/wU28HXEPmHR7hR7zR/wDxVfCf&#10;7bHwf1744ftvfEDTfB9uL3VYUt5pEeQRgJ5KDOWIrl7f/gnf8aZ7Qj+x0A/6/Iv/AIuq5WLY/RmL&#10;/gpd4LmYj+ypgf8ArvH/APFVYk/4KOeClHmf2Y4YdD58ef8A0Kvzdtf+CbfxqaQsujqM/wDT9F/8&#10;XUs//BNn43SS7Ro64P8A0/Rf/HKOVgfePjT/AIKZeGrdLY2mmXRxu3+TOntjOGr4E/ay/aIh/aU+&#10;IarpljdLvjiIDtv+7j0Jrb0n/gmn8cNHhumu9Dh2XKYi/wBNiOf/AB/3r6f/AGOP+CaaeG7a21X4&#10;h6PJDrC+YrtFdqy4z8vCsaXK9wPq/wDZH0y5034W+HEvUdv+JXaiPepGMRr0zX0FWBpug/2Hpuna&#10;dZR7bSyjWGPJGdigAZPfgVux7to3daVgHUVArTeZ8w+XNSyFsfKMmiwx1FFFSAVl6nO/nQCJyRuw&#10;wU/zrUrOkgh08yuhPmzZxnnn/JpoBurW63NvLEWCrtJ56dK/Kj4VftTan8J/2ividput397Lp/8A&#10;wkciQRvcbIxGssgwASBjBFfqZJHdS6XIk64u8E4GMYx+Vfg3+0B4N1z4qfHzxrY+HYvPks9cuobk&#10;bxHhjKQOSfY0CP120/8AbX8G6jaJPvt03Z+VrqPIx+NWD+2V4L/5623/AIFR/wCNfjtb/sQ/FW6h&#10;EkNm3lnoPtiDp/wOp1/YW+LK/wDLk/8A4Gx//F1SjILn6/n9szwb/wA9bb/wLj/xpV/a48J3WLhL&#10;21iRPlKfa4wT79a/INf2Gfix3spP/A1P/i6wPHX7KfxD+HPh271/WYZLfTbNQ0zrdq2MsAOjE9T6&#10;U+Vhe59QR/tK6r4Z/a816+ttTvG0jXdSt7eCOC4wgG5AR97BFfrTo+ow6nDBMYwJWQfMcE9M/wBa&#10;/DDwX+zD8WLzw/4R8Yf2XFLpXmJeaRMbiPc7Kcjfls9u4r9av2UdU8faz4D+3fEK3t7bVo7lolW3&#10;K7fKCLj7pPOSaOVgj2ayhl+2zs74TcCob69qvT3nktt8tm9xT2SO42nPTkVKq7RipGU5reabDJMY&#10;x1xk1JawSxNmSTeMY61O0YYj2pwpAFFFFICve3X2O3aUIZNv8K9TWXrkir4Y1G8ji2SfZXkwBg5C&#10;k/nW3jPvUV1bJeWs1vIP3cilCPYjFMD8ldQ/Z/1T9pn9pK1u7mY2sbwtEJL2MuBtRjyce3FP+IH/&#10;AATp8dfCGHUfEHhnxkyzwiW8SDTYnDFkyyqMfSv048NfCfQfCuqR39jE6zoSQWbPUEH+ddYbVFWU&#10;qoZmHRhkUIR+MPwu/bI+K3whuIl8Z6T4y1GK3DI8kqS7SSTj7x96/Qf4I/tpeGPirYxpLKukTbki&#10;Zb66RWyQM/xds16j8Rfg/wCF/iBpdxDr9qQWw7eT8vIHHT6V+PHgr9lHxB8U/EXxEvvDdtPKmi6p&#10;NBalbsR4wARkFhmkB+29n4p0ua3RrPUbbUAeP9HmV+PXg1tLswCoHPORX4kaT8Ufjx+yzdJYz21k&#10;lpCVhLTukrYY5PRjX2p8Kv8AgpZ8Pb+a10/xD4liiv5Wx5aWkvoO4THXNMPQ+5JY2kjwrbT61n2N&#10;hdW8wea6MiZOQSayPCfxC0v4gaTb6j4fuPtdtMgkVyhXKnocMBXS3EbTQFccmqGSjb1yPrS5U96g&#10;hjYRhGHAGBVK7jvUkzbqGXjqRSH8jQlU7cjj6UkWdo3HJ96ihlkity91hcDJx+tOjvIpoRMrZiPQ&#10;479KTHHcloqCG6UxyPIeFyeB2p8dzHcKDC249elIskkP7hzX5daL8eNM+DP7Z3xUkuh819NDGWSU&#10;L0UdcketfqFJ++hZY+exr89f2ov+CdKfELxpqXjLQtLnm1y8nM0sn20IOFAHBYelAH3BoPjjT/HG&#10;jl7SRDuO3CyK3OAex9619VsJrnTIYoboWkiptByRzgYxX5MfDrx9+0N+z7r0Flrdjp9vpKM0rybk&#10;kYZG0dGJ/hr9CvgX8ddG+M+kwLNfedq1jFEbqOONkCyMDkdBkZXtTFsfLH7Rn7O/xU8VfGx73TfH&#10;N/ZaebNE2IZdm7ucjivNNR/4JA+L9bY+Ibn4kwvezf6UGkjcuGb5jg/jX6tapYi+h2FAehzgZ/Oo&#10;lgikSKKbI8sBVA/KiwuZH5Z6H+xz8bfArwada/FDUpdMt3DJBD5wQEnJr9Hvhit3oPguNde1LMsE&#10;Matc3TkDhQC2WPGTXYXUM9vCqWkaNz/EB071x/xs8IzeNPhnrOlRITc3Nt5YVG285HfI/nTsw5jA&#10;+KP7R/g74b6LFdXGpWOrHzNmyG7jLZ2k5xn2r4Otf2iNO/aM/wCCh3wt1fSLeWztbDTLq0eOSQNu&#10;bZKcjBIxUmj/APBOa68VeJrn/hJLG8fS9gaPbqGDuyAejZ6Zr6P+B/8AwT2+Hvwc8eaX4r0bTrqH&#10;ULPdtkkumcfMhU5BJz1o5bahzI+tbD7o/wB0Vab7tRRRiEYX6U4sWqSiRfuilpiucgU+gAooooAK&#10;KKKACiiigAooooAKKKKACiiigAooooAQ898Vmw6dMsjsbhgCc4rTqvi42ycjP8PSgD4m/wCCtZlt&#10;P2Y7N0nYSJrlswx16PX5p+Gf21viHpLRPHdatLDBjIS4YjA/Cv0s/wCCqem3l9+zzp8M2x0k161X&#10;acd9wrmfhB/wTf8ADB0hDrugwzW9xtdgt1ICRj2agD4oj/4KLeOV6jVj/wBvR/wq1F/wUl8bR9U1&#10;Y/8Ab2f8K/Rhv+CaPwaxx4STP/X3N/8AF1BJ/wAE0fg5njwkn/gZN/8AF0AfnvH/AMFLPGa8Nb6s&#10;3qPtZ5/Sup0b/gp5ruj2Aup/D2pSBT/rGusDnjrX2y3/AATR+D+07fCcee3+ly//ABdDf8E2PhTd&#10;aS1nL4WjZGOdv2yb1z/frSJErdT82vhH+2tqPw58ReO9ctNAvHfxJdNeSeTKQQWJPJ79a9h8K/8A&#10;BVzUrO3i0+Xw1fSSrklzd4J5z0rsP2Uf2VPh18TviF8WfD1xon2iDw3qj2MMbTyL5SqxAGd2T9ST&#10;X0PqH/BNP4Q2On/aovCaJqOcGT7ZMeM+m/HStNCDlPg3/wAFL9E+LGvaXbahp0HhuFLiOCaa8vkA&#10;AJGXJPAAzmvt/wAP6hZeIoxrek6vBqul3K5hktZBJE2OMhgSDyD0r87vHn/BNDR9Y0PUovAmiw2F&#10;88Miq8l3IAJSDtPzMe+K7v8AYX1rx18LPEUnwR8U38MknhiwLNFCqsq723jD4yeG9TUvyA+2dJvk&#10;1ffdXNl9nuIm2J5g5I65H51tI3mKDjFZP2y3uLKW4hBBjyMn1+lX9PkM1nG5OSRmoaVhlmiiioAq&#10;3ymaExpJsfIPHWviT9vT7bb/ABG+DmtQWs13YaLqLXF/IgJRUAwTIRwB7mvtq8ZLdTOeGHGeteY/&#10;Hj4e2Hjb4Z6/arbiS+ubGVICzEAOw4zzxQI1vhP8RNJ+JHh611fS57b7LOG2RW8yunBIOCPcV2MN&#10;rJ5jFpiBuyAfT2r8avAvx6+IP7IniSPwLfah9l0vTo/lWOFZQC/z/fIJP3vWvqrwX/wVL+HdjY+V&#10;4v1e7a9fHl+XZHHTn7q461UQuffSfKoGd1RzTMoP7otXxXdf8FOvhfcW5fTtUusds2jf1HrXiXxM&#10;/wCColzbwzf8I1rkiyeXlfMs1PzZPqvpitOVhc/QP4nfFrTPhtor3Wovb2nmBlT7ROsW4gZwCepr&#10;4G/Ze1m8/aG/al8P/E0280dnYRzadnHmRnGW+/0H3ulfJPxA/am+K/7UmpW2iXeqR3djbziRV8iO&#10;Pg4B5Cg9q/VT9iX4Aw/BX4erYSWawXLXbXA2Slx8yKO5PpVW5UG59MyN9mgd/vbVyF/pVHR7k6pG&#10;LxozCcldh68d6TUpJppIo4GwoOJM+lR28jWurC1jOLfZu2+/1rPoUa9FFFZmgUUUUAFI/wB1sjdw&#10;ePWlpGYhWI6gHFAHx5/wUqtZI/2W/F11bWLLKn2cK0anP+uWvj34Yf8ABWCXwL4N0zQrjwndTtpd&#10;okG77VjcVGOnbNfZ/wDwUc1i+/4Zd8WWVq+LqT7MUG0Y/wBcvt7V8n/Dn/gmxH4v8K+HdbudHt5W&#10;1KCOedjdupbdgngMMVurW1MRP+Hw0zXn9of8IVefZ/ueV9rGM+taFv8A8FkI0V2b4aXb9932npXZ&#10;XX/BLbSQ32aHQbcW+M7TeP1/76rPh/4Je3kchQaRZ/Z+gX7W33f++qegzk9W/wCCzH26zEEHgO6t&#10;Hznct4M4x0rwj4rftyeLfjhoN5olrpeqxJeRGHasxkGCQfTnpX07/wAOr7KG+M11oVs0ZwOLx+v4&#10;NXtXw/8A+Cefw/8ACer2Ulz4cjRt4bKXUh7f71GgjyH/AIJc/ALUfCGpzeIr6O5t31DSiG86ApyX&#10;Q4yevSv0qWERyp82ayPC3gvR/A+nQ2elW32a3iTy0XcTgemSa01aRrpCTlayGLaweTczOejev1q0&#10;jhxkUkrBcA9+KWOMRrgdKlgOooopAI1NpzU2guOwVWvrx7NEKQmbc2CB2HrVmgsqDLdKCiD7Baws&#10;J0tk80dCF5pYL3zJGR49gHHNC3oMgG75fpUrQrKu4Dk80APHlqvy7QPaoZIU8uQAD5wc+9L9n/ck&#10;Y+b61IF4XPamiJblCGQ2q/ZwmQOM1Dpml2+hySCCFUNw+9toxz71ozbIzvI5qk10t1dR+WThTg5H&#10;vRck06KKKQCdxTad3FNoKj1CiiigsWT5F3DgAZNEMyzRhsgZ96hdmmhnUdQCBVCJZbe0TnBzQB80&#10;fttfH5PhB8NNc0xpVTUdQs3ktiZwkmQwHyg8n8K/HXwr4J1n9pjxtdXCz3VzqTqkswjjM8qqCEyw&#10;9Olfbn/BZOOeTx/8OMHFqbGbzl9fmFP/AOCXfwnsP+Ez1PW4bZd91pZBYue0y9s+1XAmR3P7P/8A&#10;wTjsNNvLPV/E90L9YScwajZcEFOOvYE19m6F+zp8NNH06KGHwlohdFwZltUyfevRxDFdWhidcx8K&#10;QOP5VjtrWlWNz9j2uHDbOhIyferuzM4XXP2c/AmvW7Wx0LS/nx/y7qehzXxD+1J+wange6tfHHhO&#10;6e2udJkm1QQ6babTuj2uoyOnTrX6XR29razKVUhyMjk1i/ES1s7zwfqyXyb7N7SUSjnlCpz09qE3&#10;cZ8ufsS/FTVvix8MbKy1m6uLTV2mkLLdSEyhVxjg9q+v9NdfK8oSiUxgKSDk/jX51/s/68NJ/bM/&#10;4RvwwTb+HV0t5vJYZ/eFhk5PP61+iGl6eLLzGAw0nLc55okI0KKKKxGFFFFABRRVe8kaK3ZlOGFA&#10;FbVZleFrUsIzOpjDE+vGa8B/ac/Zzsfif8J7nQ2hSa/eZJPtS2/mPgHOMele+3mn/bWtJm+YxkNn&#10;OPesm48e6WviQ6CHb+0PL8wrt4x9abA/LT9j74k6r+y38QdW8HeJ4bm003XdSigi1HUW+zxQRqzA&#10;t82AVAbPtX6h+E/H3hbxTELXRPFWma1Oi72+xXaStj1wpPFeO/tCfse+FvjPBbzSaQk91GsjKzXD&#10;p8zAejD0rlv2WP2V5vgT4+v5I7ZLezNoYkUXDSck57k09RH0T8QJGuPBupb1MJEZAc9vevw8/aB+&#10;IXijwD8ePFc/hvxXd6fcSS+W62k21th5OfbIFfuprmj3et6Ld2NxtdJlK4yBx9a+QW/4J4+CfFXx&#10;S1rXfE3h+O8juwWDC6kBLZHOAw7ZpMD83Pg38JfiV+1V8SdJttb/ALdm0CYvBPr01s0sEG1CwVmx&#10;gZIAwT3r9qPhJ4Bi+C/gXw/pFqn9otb2kNpJOibThVA3HHTpmpPh/wDCnwr8C9N/sHw3p66fosrm&#10;eSAOztvI6gsSf1r0OzltLq2dYAQmz5g2emKRsOjto7vUlvop1kQDbhTkdMda1KzdDt7e0sxFbqVT&#10;JOCSa0qACiiigAooooAKoavbrfWj23miN26etX6z7ya1t7pZJVPmheCM9KAPBf2g/wBqjw/+zto9&#10;mE+x6tdyLIksSXSI8bJgYIzweT19K+LNS/4LHfbbZrW28AXdwQ2fMjus/hxXzr+1hrniDxt+0z4r&#10;8P3kxksH1ieCxjIC/elIwSMH0r3X4ff8E39T/wCFexX50y1N+ZmHmG5b7v03UAb3/D6RYraCE/Da&#10;7Ro0Cs32sZJxim/8PpF/6Jzef+BYq9b/APBLrUbqFJpdKs2aRQxb7W3fn+9Un/DrO8/6BFn/AOBb&#10;f/FVrG1jN7mb/wAPo1/6Jzef+BYrD8Xf8FSLb4xaRJpE3g6XShErTrLNcgg8EYH5113/AA6zvf8A&#10;oEWf/gW3/wAVXO+N/wDgmpeeGdI+0jTLOMsxUN9qY87Sf73tVaCZ5p+xf+2lN8LdVn0+/tnns7jU&#10;JrhnkuNkYDJwDnjsK/TLwb+1V4R8d2diFvdLW5usDyBeozKScAYznNfnT8Ev+CdviDxr4J1iY2dp&#10;Jfx3rxRSNckYUBcD72Ohr034c/8ABO/4meA/EEeoKLJI7eRJY9t0GxtbPQmhk6n6Xab/AKDIltFH&#10;vik+fzFHArXrz74Wx+LI9LRfEc0ckquV/dhfugAAcD1zXoNZSGFFFFSMKKKKAE7isHUrHPia1uxA&#10;XMaEb9vTIIxmt1m2jPoM1V/tJJLSWZScKcdPegqPUW9kcxwsFPXJHpVmNlmjyQCOlRwzLcWwbrxm&#10;o7XLWrbeuaCyweOnSkoXPHrRQAUUUUAFFFFABRRRQAVHLP5bKuM7uPpUlI0SyYJGSOlUtxPYiNru&#10;kLk5z2NV7y823EUGPlfg8/hUkk7wykFuPSi6t0YrORyg3Zz+NX6mZ8meDPhHZQ/tveP/ABLJLHI9&#10;7ZRRmFo/u4RB1/CvrGHRLKFAoto/++a+KfBPxem/4b++JOgXVyRY2lhC6R7QMExoeuM/rX2VD4t0&#10;6WMMJuPwpu4GgNLs1PFvGD/u1HPp9tI2wRRqxHBxzUEfiOwmY7ZRnvzS/wBsWPmAiQb8cHNSAuoa&#10;eJltl27hH7cdqrXmsWSXn9lwXUKXuA/kI48zHrt9KszeIbKFV3yjn3FfGXiP42t4e/b3i0qS7K6G&#10;dF3+WEB/efLznGaYj7X8x444FILkgAn/ABpLi8aGQqsZfp0qpoN7LqVqt277reZRJD0B2kZHT2q1&#10;qF5Bp8JuJshemRSGSs7yR5ClTjpS27NtG4Hp3rxjWv2rvBmj6wunyXU4nLFCBESMg4POPavR/Bvj&#10;zTfGtnHcafIzo6lhuXHQ4piOmooorIYVl6xZSXUlsySFBGxLYHXpWpVIXDpIyynKscLgUwIbyPy2&#10;e6Em5dpXYOmcV8mfs4/s16dpvxR+KHiDVLeO6/tLWTeJ9ot+BmSQkAnr1HNfXVxFD5LQAcYLY5rw&#10;D4JfHDSNd8eeN9Alndp7LUjaBdmADvcYzjnpT1Ee3w+DdAjjAj0u1VOwCDFSf8Ihon/QMtv++BV7&#10;dFC2wHA+tSoY36HP407DMz/hE9D/AOgba/8AfArjPiN8MtB8babL4bn0a1NveoN0rQhlXBzgj/gN&#10;ekbU9vzrI8TTNp+kz3VuwSeMDaxwccgU0B8LeCfjNb/Df41av8N/EGhCDw/ptxDZ6VdXrCOCVmIy&#10;IQccjd0Ga+7baK106ONYYUgtWXcQowvIr8yP+ChniHw/cXngbUdGDx+J9N15LzUJjnbhADnB4PTs&#10;K+2f2V/i2Pjp8Lzqd1O12UuDbbjGE+6inGAB61TEe4x7WQFcFSOMdKctVrNWj3R/8s1wFHoKtVlI&#10;YUUUUgCiiigAooooAKQnapPWlooAzr61F1BKzEKdp4I9q+Kf2AZoIdY+LVu1os4bxFJljyOiivtn&#10;UI5WhmKYHyn+VfF3/BPOOFdY+LhnXMn/AAkcnP4LTGfTHjL4N+EfHVr/AKfo+n+azZLywqxzjA61&#10;8TfGj/gmzaSXrXmiaj9nuBFmM2dlllYk9Md6/QLUtY0uxDGdsbeeDXz78UP29vhZ8N5Hh1S9uort&#10;Y96lLdnAGSPT2p6i0Ph3zfjD+ye0bJH4o8S6ZuESQrFJGiqvPHGMGvqz4A/8FGtC+NEkVjrlhb+B&#10;pHcxmTUr1UI2j73zEdTXyZ+0x+3d4h+J0OzwRqyvpnms0YntEU7CMdWXNfDRk1jUpjPeeY11uO1o&#10;Rj/0GlcEf0eaP8UvButRpBYeLtIv5QoH7i9jcnPAOAa6OGF1PmrcGZemByK/Gn9kv4L/ABdXVbDV&#10;bS7t1024EMqK7DdsJBGc+1fsH4JtdUstFjTVXVrnJJ24xjtTuBvttaPDgYI5BqpcW4ni8iMeUgO4&#10;Oo49as7klYg84NVPtnlXjwZwm3gY749aTKicb48+MXhj4dzW1pqWp6dBJMpIW4ukjJxweCeayvCX&#10;7Q3g/wAS6m1laavpO8LkeXeIxPPTANfnN/wVa03xJpfirw1dWEwjiEEsjbSOm4mvCP2Gx4q8ZfFa&#10;4i+0+Z5UKyNuIHG8ZpFn7wx7BDtVwd4yuD1+lRrYyeY5eYurfwnoKSwtAtjalh+9WJRnPsKgu01M&#10;t+4dQM98f4UAY/iH4ceGPEMbreaVYyyMAN0kQJwDmqPgz4XaF4DububTLC1h+0kFjBEF6ZxnH1rq&#10;4bP92XuhufPUGqQ8SafHcNbLvDK208HGelNbiexcuTuYlJef7inmpI3UIWlQIFGS7cfjms7WtU03&#10;wzatf3TbUXCnByfyr48/aI/4KKeCfAtveaZY6ncwagFmhx9lLDeuB1weM1puZnrf7VP7Q9h8EPCF&#10;trEN3DfTy30Vr9kjuVRgGUnPXpx+ten/AA112bxZ4YtdRuY2jW4hjlCOcghlB6/jX4P/ABM/aR1/&#10;48+NobTUr83ehm4gmjQwiNt6kDPC57mv3g+FvkW/w38OqgIH9nW+f+/a1TVkLqdKv2dZGWOJM98d&#10;alVjDIsYXIbnPpULLBbhZ1BDOcZ5q20i+Yqn7xGRUDHUUUVmajh94fWpKjH3h9akoAKKKKACiiig&#10;AooooAKKKKACiiigAooooAKKKKAI5pkhTc7BV9ScVntM1jcQopMqztyT/D9PzqzqSJJakSLuXIqt&#10;fJmaz28YPH6UAeK/tj/BvTPjj8N7LQNY1ebRbSHVILxbiEgFmTOF545r1/w+Z7PTbS1EJMSIqCTB&#10;5GOtfPH/AAUH8U634P8Agzpl5o94lrdNrVtGzsARtO7Iwa9t8H+IpdR0iylkvoSojXeC4BOR9aAO&#10;0Vz3qWsv+2LT/n4i/wC/g/xqQa1ad7mLH++P8aALzEKpJ6AZqvDMlxH5gYbenB4qJtYsnBU3ERBG&#10;D+8H+NfPX7ZXxM1/4W/BPXdV8F6pb2Gq2/leTI2HAzKqnI+hNXEiR5t+wz4H8QeD/jN+0FqOsaRc&#10;6daahr8lxZzTxFVuE3khlJHI+lfYsN3b3S+dLMqk/wABIxXC/A4ahq3w90LVdSu4bq+1PTree6aM&#10;j5nZAWOB0ySa7ttMso9yeVyo3dfbNW9ySC+1Wy0Wznu7l4rKKJS5ZyFUgDOSTX51eEfGA1f/AIKG&#10;/EvUtEuV1KKawtxst33qAI1BORn0rzT9uj9vTxXF4n/4RfwZeXFjbKs1pdx3FsG3kEj5T9K0/wDg&#10;mN4L1rxR8S9S8X6nj+0NR00+ZK6ld21yo46dBVWEfqbb2iXHkSSHyG28xdA3uRWxEgjjCjpWVfXU&#10;cN1Da7T9pZflcdB9a07dXSFRIcuOpFZvYZLRRRWYFWQM1wQULJj04zWRofh9tPutRkmlkuEuHLLH&#10;LyF5JwB6Vsv5xnwrALjpXi3xq+OB+Fvizwlp00sgTVrkw4jUEH60wJvj5+zF4X+PPhe50i7WPSrq&#10;Z1c3ltEvm/LjAyRnGBX51fGD/glvNoLTXOhT65qrRxuyokG4EjOBwvev1c0m+l1wrqFtOi28gwqs&#10;Rn0P8q29rtbyK7BjgjiqT1A/nt1r9j34zW95Jaad4C1+eBCNsi2cvIP0WvSfgv8A8E7fG/irVbVv&#10;FOia9o8Zm2vvtGUbMDnla/ceztY4Yw4HzY5NOWbzOI+O3PrWnN2FY+Vv2eP2FfC/waVr57l76e4j&#10;VSl5Cg24JPHHWvpdbpbfWILWCNfJKZLL0Brkfil8VNO+Etpb3uviSe2uZPLiWHGQcZ5q58M/Hukf&#10;EbQX1/T4pVijmMP7wANkAHp/wKpA6aKMLc3ID7jI2P8Ad+lWrGxFlHtyZDnO9uv0oit0ZvOVcFzu&#10;OatnOevFJjQlFFFZmofU4FOXYxIVhn2poUNwelUPPNvdXhzhY4iw/AZoAZrXibSfDqFtS1C3swF3&#10;fvpAvGcZ5PrWBp/xa8K6peSW1vr2nzS8BVjuFJYngDAPrX5gft7ftg6+vjC10Lw7dzRSTWmOYVYb&#10;llOf0Brxf4U+NPizCsuvPqaYijFyP9H5+U56Y68UAfsl8TPhrpvxY0C40nVJ/si3ATKgAkgHIODX&#10;R6TpcPhHQNI0W2AkhgiW3WTGDgYAPFfnz8Cv+Co/hqPSRYfEO01i88S+ewjnS12IIgBgH3yGry/R&#10;/wDgqPrMfxk1BdWvrybwkupp9it47Zd6wbuVJ9cVtYyP1quka2s/LjzNLnOOpxVePfcSRzXDtbCE&#10;7sHgN65rhPhP8dtA+LnhCHxdpZkg06QmMJckK+QBk4z05r5i/aE/4KT+D/BcN9plrFqUeoqs0Uci&#10;RBl3jAB69M0aiPulvKvowUkDLnIK806by+DwXA+Ud6/Et/8Agpj8WH1p5dI1/wAjRONkMlqpceve&#10;vsX4A/8ABTDwl4222WrpqVxqLyCNJPKVVHBzmjlYH3TeMfs8eTtO4VZkYxxkou49hWR4b8QWPjPR&#10;LTUrYHybhRIisRkD3q2b4w3SxvkgjPFZ9Rk5t/OVWZip6kVOkiyDKkMPUUhPmRHb3HFQafG0UOGO&#10;TntQwLVFFFSAbd3fFHl+9IX2sBT6DRbDfL96ZIVTBJHXHNNupjEv4VQjvI5ZGWaRUUDILkAZ+poG&#10;aU0cflndhB61DbzQlmWOYSkcEAg4rKmvDGd1xfW724+8okGT6d6q2PiPSI7p1t1LSE4YqwI6/WgD&#10;oGjX7SH8whsfczUdncCaSddwO04PPSkuFe5jMsDBH6At+tUrO/tLaSRGPlzMcOzMACe5FNESJrzV&#10;Y4cwQlZ7oYzEDlseuKltLcW/JGWk5IPY+lUYV01tceSHDXhUjzAwI6e1RaN/aVjcTJq063BkkJgM&#10;Y+6ueAaZJ0NFFFSAncU2ndxTaCo9QooooLIIX8mRlYcO3GaffyCGAE4xuA5qrqkjrcWgQ4yT/Spd&#10;ShaWzUE5YNn+dAHyj/wUF+AKfFr4dXmsxCeS+03T3WCOGPduJYH0OK+QP+Cavjo/CH4ma1o3iq5T&#10;Ski0zyU/tB/Ky7SqQPmPXHNfrHLZ23iTSbmwvY/NtnHlup4yPrXwv+0v+wzd33iG98TeD3stNkeV&#10;HzKzMxVIwSMfVauJEj7o0HVbDUrNp7K8jvIScmSNwyg4BxkfWnXjw+chht455N3zEDJHvX5y/swf&#10;thX/AIX8UQeCPE6ahdTTzy4aG2Pl7VTjnHqlfoZ4f1yy1TS4NQtYpIhdLlQ4wR2GRVW6kHl37VH7&#10;Rdh8Afh7qes7rSfUrZYmSznlCs6s+3PUcda/PjxZ/wAFcNf8deG9c8MQeDLaMajbSWKXcUzFl3qV&#10;3jntnIr66/bk/Ze1n47eDdRNhc2sNy8UMSyTE8ASbj09q+RvhV/wSv8AFvh/xBpV5rWpaVe2L3ET&#10;vHGWDFARuHXuKpWsB7v/AME0/gzGPDNj4/1DULm51qVponjuACcEg9etfeOl6e1k9wWkdxIcgN26&#10;9K5H4T/C/SvhH4Th0qwtlgjjYttjYkZIGev0rrNImuJmnM77hn5eOnWoYGnRRRWYwooooAKZJyp4&#10;3e1PooAqTySQFNiFw33uOlfnV8Z/jlD8Gf8AgoBLqeqalDb6d/Yip9mvJ9kIYl+eSBmv0G0u8uWu&#10;dQ+0PvijY7AByBX4qf8ABWKSDU/2npUt7aV7s6dD8yqT8u5vSmB+p2jftZfC3Xre3uLrx9oFi6qG&#10;8v8AtKIZJ6j73tW8n7T3wj6j4g+Hd3dhqUOT/wCPV+EUf7P/AIi1K2sPs2yFpUH3kbvjHatP/hmP&#10;xva9LuD/AL9t/hQK5+4837R3wtuLWWBPiDoeX43DUYsj/wAeqSz/AGivhlaWqRL430OZ1GNxv4iT&#10;/wCPV+Gv/CkfHVhyt1F/wGNv8KbN8P8Ax3Yws32hQVGf9U3b8KQJs/QD9pD9sq28D/tOeE7rQdQt&#10;Nd05bJjLBHdBombB4IU4zzmvt34Z+JG+JHhLR9ddBY/bLaO68uI8fMoOBntzX4B+Gfh342+Jlq/i&#10;mG+h82zcwJvU7uPQAV+xX7CXjLWtc8JWehapKzvpOmwRtuj2jKhQcevSg2PqOa+kjuBBJD5FtjJm&#10;6AH6/WtaFg0aFW3rjhvWs3UmTUo2swp3Nggnpwc/0rQtYvIt4o/7qhfyFAEtFFFABRRRQAVDJErS&#10;AlAxx3FTVT1DUFsImkcEgDtQB8Yftmfsw2/ifxB4a8XaVaS/btKu5tQkjtYeJmyrBXIGcEg17p+z&#10;38Q9S+Kvw+gu9X0IeH5mmkjNqFIwFIAOD61kaf8AH/RfEPjDWPDt/DcyeRcfZlBQBRksDz+Fex6F&#10;4X03w3YC20uIW8O4sBuzyetAGjaMwjMezCxgKp9ak85Q2CcUyS4S3KIxG5uOD3pJ4VkGQQGz1Jql&#10;5kPckZ/7ozXzx+2x4P8AEfjX4b6Ta+G476S9i1JZZFsFJbYEbrgdM19BzTpaW7yMRhRk4NeNePv2&#10;ldF+HerCLUkuJIpZVt41hAOGYAgn2ql5EnHfse6T4r0PQZ7fxBot5pTm7c7biNk3LsUBuR3Ir6I1&#10;ohmtwJdvzjIB6+1VdB8Qf2pbxn5t0w3qSOgIBGavzWHnbmlwzDleehp+oi1HCAysPl46CiG4WV5F&#10;BHynmsex15Le6SyvJV+0PllOQBitaGOHdIYipLdSDmpYydWDdDmooZjIzgjG2o7fdHL5Z54zS2f3&#10;pPrUgWaKKKQCNzUTQo0LRhQA3JxUvcU2gqPURVEcPlgcYxmmRw+XEYw2cnOakooLAUUUUAFFFFAB&#10;RRRQAUUUUAFVrrd50O3ONwzirNIyhmBPUHiqjuTLYhkkWa4MOADjOe9Pgl8xXDAALx9arLG39rs2&#10;fl2/0qVs/Z59nDYOPrVEH4d/8FCNS16y/bK8df8ACLzXVte/6OJGsCQ5XyU4OO1eSW958ZPsbsmt&#10;+Iyf9l5K/SPRv2e9K+JX7enxFvPE1lHf2MljCY1LMMMI0Gc19TR/so/DO1hIXw+oHU4kNXzW0Efh&#10;fbal8bPMb/ib+JFH+/JT7rxB8aNPkE41nxJIyj/VtJJzX7jx/sv/AAw3HHh7B7/vDTn/AGSfhfcc&#10;t4eUj/roaOYD8RJtW+M7Q29xbav4kumm5mjV3Pk5rGmg+INj45h1y6bVrq9VVi+0TBi23jjPWv3C&#10;0/8AZs+G2k3lxD/YACyNtADngAmob/8AZL+Gl1rQjfQE8vaGwZCBn60XAs/s5+ML/wAWfDTwvHeQ&#10;NbTWmm2ytydzny1BJ962vjzNqZ8GsllDLv8AN+9EDnGw+lddoXhfQ/Atta2WnWjQRhFjRVYkAKMC&#10;t/UtNttatfJuU8yMnOM47EVN7Afz0/FDSPiJH8Tbtok1hg13MUCh8D5z04r9Vf8Agnquvx+DtLTW&#10;YbqNxayZNwCOfMb1r1bU/wBkvwjqmuLqE+lxSSB2fd5hB5JNeqeEfBGk+B9PhttOtvISMFAAxPBO&#10;e9NvsM6SiiisQCoLqINGWPG0E1PUQYTB0PToaYGfC5ubGTHIKt84+nrX4S+MPjVqvwX/AGoviNfW&#10;kktyi+I7iYxNIVX5ZWwDyOOa/dPxFMND0KV7cFcccc9Qa/Ib4f8A7KMnx++PnxUvNRjt54F8QSkL&#10;NuXhpZM9PpQBVuP+CqGuTzl/7GhXOOPtDf40+P8A4Kpa5H/zBoD/ANvDf419UWP/AASw8Ax2qrca&#10;DYyS85YTNj2qz/w60+Hf/Qu2P/f5q1VrD0PldP8Agq9rkf8AzA7c/wDbw3+NYnir/gp1r+vWUjxa&#10;VHGygL5S3DYPOc19h/8ADrX4d/8AQu2P/f5q0NL/AOCX3wwtx/pHhqzc5z/rW6U/dJfkfml4R8H+&#10;Mv2k/iVaaq8GqNZ315FJNFCGkSFCwBPTgY7mv2x/Z/8AgnY/A/4enQLS7lnjkn+0mSUAMCVUEcAf&#10;3apfDf8AZw8A/Bm1gGi6KtnMyrGWicnODkdfevTLq6e4u1tYjtDLkZ6UN3Ans7073jmURKuAjnjd&#10;ViS4kDfu03r6iqkRj1CRYsfNbkBs9/p+VXGnjtvkwaze4ycHgZ4NRLI5nZCuFxw1O5k2svA680JJ&#10;ztP3qTAkoooqQELBeScCqmo332G3MuAVAJ56dM1ZmZVjJYZXvWXrm260O+CDDLA5XPY4OKYHMaN8&#10;UoNY8XQ6Khty0ik/K+W4BPT8K7Wa/itVZrh1iUZO5jjivyM+J37T3ib4J/tMWtsb5kt1ty4Ecanq&#10;h9frXI/GT/gpX8Q5PssWj6zJGjF1kEluvIoA/WPxp8bfBfhaCdb7xNptrOowYprpFIyOOCa/KDwz&#10;+27f/s76948tPDmhQeJrPWNSlumu1kOIs4AwV46c181eJPjl48+LutSy6hcSXYmwWMdv1wAB0HtX&#10;qXwb/Ym+I/xctZ/7I1ey06KaQI63aMM7unb3pBcpfFr9sPxN8VIPtq6hN4emmcE28FywxgYxgnvX&#10;B+D/AIL/ABL+JWoxC50fWtSSR9glaF398dD61+lnwB/4JY+GvDVjAvxO03T/ABHcrGQ0kEjDL54P&#10;0Ar668J/Bfwl8OYQ1hpggMTb02uTjgDv9KYj83/gr/wSxj8VRRXvibWNd0BvLWQQNGEUN3X5lr70&#10;+GP7Mvg74Y6C9vbWVrrrh94a4t1ZuRjHAr2ezuLfUoQiowRRkbuKfb2sWmxM23HOeDmiwyhovhnT&#10;dPhR7fToLU7RiOOMKE9hW3j04FCSCRAw4BGadSATjtiqN5CLqQw/6vv5g6/Sr9RTR5TcOG9aZUdz&#10;5U/bm/Z1Pxl8MtcQ/ajPZ6dLGn2aPcSxDY7Hmvgz9kG4k/ZT+MeqHXrMRWzWy2/naoPKGWO7qccg&#10;Gv2Ua4hvo3tZlLLICjDpx0NfNX7Q37Fej/FiGafTbO1h1CSRXaWeRgDhcdvpSLPY/Dvxo8EeL44J&#10;dH8V6XqEpAXy7W7R/mwCRwTzzXa21wdQjDfdjxkOOhr8kbr9mf4t/s26oLjSNe06O1jY3RjhjLHk&#10;kd++FrgfFn/BRT46+D9Sn0ePVJ8WzbCwsRtI9jQB+x/iL4leGfCNu7aprdjZhQGP2i4VOM47mvkP&#10;9qL/AIKHaB8K7WzTwhHo/i2a4aVLj7LdK7QbdoBO08dT19K/M7x1+1h8TPi9d/2bf6wheeML+9hV&#10;BgEn+te0fA7/AIJt/ED4m28PiGbW9Iks9QSK6ljkLbmVsnHHfFVHcmWx5l8Xf2sPGfx01CWPS7y8&#10;055FUfZbOdj93uBk9c1V+Hv7I/xN+IswudQ8P69eW9wVc3TWsknytk7skHr1zX6l/CD/AIJwfCzw&#10;TpsMur+Gba51pSwNzDK2Np7V9HaL4Qh8IwW1loaLaWcarH5ZJPyqMAZPoK15uxmfil8Z/wBhu9+D&#10;fg/SPE8X9qf2jJqUUD2c0O1VUknPCg/w1+1PwxBb4Z+Gwy7WXTbcHI5z5a5rI+MHwjsfiv4fhsL2&#10;GOYx3KznzGIHAIHT612eiaauk6Lb2SAKlvEsQA5A2gD+lJu4x9yCLSIAZ+arm794i7e3X0oWMNCo&#10;I6c0sLCTnuDipGSeX70eX70+iszQaEAINOoooAKKKKACiiigAooooAKKKKACiiigAooooAKKKKAE&#10;61laW89xNOZ02CNhsx3HNackgjXOM1VvmMdrK0XyMVzketAHwz/wVw0myb9nqK6uL2W33azbD5Ww&#10;M7X9q/JrTdW8c2MTRpf6gQ33MyNyPzr9df8AgqRYHVP2adESW3a8d/EdmGVRkkZYGvX9D/ZS+E/9&#10;n6T5vgrT3eSFSW8oenOadieZH4Zt4i+IIXi6v/8Av43+NQN4i+IQ/wCXy/8A++zX76f8Mj/CL/oS&#10;dM/79imN+yH8I26eC9MH/bIUh3PwL/4Sfx+W/e3t/HD/ABt5rcDuetXdA0vxB8TdcTw3puq6lrCT&#10;jdtMpYkgFj+WK/dy8/Y/+EckLp/whWmncCP9UO9eW6x+zb8NP2e9Tbx5B4d06G0sRtNrboEc7vky&#10;D9WzWsZEyfY8U/4Jlaz4q0S48U6P4jgkt47KeC1hEzHOxflz19q/R1dtwxniO9WGOOnTFebfCvRf&#10;AF/bNqmgaVa2Ut8qTy7CCxLDIzjvzXo25UlNnbr5RXkMOnrRdEnzf49/YV8F+NPHWm+JLu81BLy2&#10;m84RxugjZt2cEFCcZ969z8G+GLDwDpVvpsEKxW0ClEmYAMcknBI+vpXR2trKjFp5PNYHKn0qSa1S&#10;54lUSIDkA9jSv0Azp1uEvooYovMtpBl5TyV57GtWOMRxhQcgetV5YJ2u4njl2QqMMnrVrcKTAWik&#10;3UbqgLGfNqEseoeSI18vbncTzX54/wDBWS1v7QfD3WrJX36fNNcYXocDvX6J3zRW8ZnaPeQQOOtf&#10;n7/wUu0PWPHd94C8PWM0kA1SaW334JCbuBnHpTuOzPjzwH/wUq8bfDvS7eC30jTbuKMsoaYSEnJJ&#10;P8fvXodn/wAFdPH2n28n2Lw3ot3vG5tySfKfTiSvZPgx/wAExdM/4QWwttdbTdTvF3l55Lfr87Y7&#10;+ldYn/BMXQpPMS0j0y2TJBUW/X9acdxWaPni3/4LLfEdLUbvCOhKQD/yzkx/6MqPTP8Agsb8RriT&#10;I8JaH97tHKf/AGpX0h/w7I0CCEJLDpkp6Z+z+v41Qvv+CX+k2tjO1qdNhOMjbb85/OtdCdT4Z/aR&#10;/wCCgni/9oixstJ1fSdP0qKyuDKJLMOrE4AIOXPHFfbX/BNn48aZdeFYPDdxqFt9ouL6WQRljvIE&#10;aDjn2ryWT9iPw98LfE93P4ntbDWbW+kEVujQgCJu55J9a+pfgX+wzY/DD4h6Z4l0+8sDpturb7W3&#10;ixuZh65x0xTdrDPsHzkkhRo2DKwyCO4p1srLDhhg5qpDiRhDEPLWD5fY/Sru4s2OtZj6i0Uu2jbW&#10;ZpcVfvCsPxVC0Ok6nOmSxt5Pp9w1tMpwcHB9axfGV8LHwvfMyGXdBIvH+43NAXPw6/Z70s/Ff9uD&#10;Q7DUVY2vn3sZMfYKsxHXPev2v0X4e6H4b8P21gIU2qnlqXUZP14r8f8A9h6KCL9tbSX8sFjfX58z&#10;sMpLX7Q6ldwR+UHQS7mwuP4T600F0fAH/BTH4HeF7P4GeI/F6zSWmu2aW6Q2se1UZTMOSMZz8x71&#10;8v8A/BPD9mLQ/wBqjT/F1r4pmu7CLS44Et5NPdVZxIHyW3Bv7gx0r66/4KbawNP+GOtW96DcWjW9&#10;uzRdm/fcfyry7/gkbbz3uoeNZtPnWytVa0Zof7wxJ8ta3VjK/Q8u/ac/Zrf9nuaTwn4M1XWbmyQR&#10;yr58wZ8sTn7qj09K6P4O/wDBMuD4gQRX/j6XXdMSXy5I5I5kUMrZLHlT7V9S+Lv7J8Xft0nwz4is&#10;1u9I/sXz/wB+P3W8E4696+u7WzspLWG2ihVbaFAiL2C9AB7Yo5kB8IWv/BI74YSL5EGteIHtAMrI&#10;LiPJ/wDIdcR8UP8Agkp4a8G6Lc3/AIJ1DxFqGrRRF4YmuI2BfI4wIx2r9MoPItT5EYEYUdKrqJLe&#10;YGe4BGc8ntS5h9LHxB+wf4y8Q6D4mu/h9r9uttfaJp5SSKQt5gIdBzk+/pX3PHCly4lJ5HGB0r4k&#10;/Z71iy1b9vr4t2CW/wC8hs2YzZyD+8jHFfaK3htdSitCCwcE5HQcVHUCWzfbcXA67asWsnnR7jjr&#10;2qrYqft1znof8auwosa4XGPahgSUUUVIDSpZgakpobatRR3gknaPaRgZzTsy1sF3EZF49K+C/wDg&#10;rLeXGg/A3RLi3vp9OkbWYkEkTlS37uXjivvlpMMBjNfC/wDwVK1DTb/4deEdNvrP7TE3iO3Qhuhy&#10;kgosx3R+bfwd+CXxg+NmpwyQLrUmnFmjaS2mIIIGcc5r9Zf2UP2dZfhDpME+s3mpfa5LSJJFvZA3&#10;zgDP8I71638NfhHoHw40OK00Owg0+aQCVWiGMEgZrrI5ty3SXrbhCDhn4H1osK6OW+N3xNt/hp8P&#10;tR8RzSwRWVrt3TTE7BlgvPPqa/JD9pz9uvxl8cdRXQdAsbJoLSWa1jn0/eGdWO1STu5OK77/AIKP&#10;ftDa5D48uvh/a6lNJ4avLaJ5LaM5i3Aq2T+IBrb/AOCc/wCyXpPiD+2ta8RWdrqEbyQXUCzRH5FP&#10;zYBp8rJk0eVfCb9or4r/ALPnw+064v8AQYrizt3Mb3N/vZiGckkncOma/Uf9l39oLT/2gvCEup2d&#10;1Z3T2myKb7HyEfaCQeT61c8Ufs9/DrXtBudJu/C9lc2SoXEbJlcgEg/nXx//AME6t3hXxZ8RdI0n&#10;/RdMTxNJH5Ef3doYAD8uKOVk3P0hopMijIpWGLTKfTdtBURKKXbRtpFXK0VoGkaRiRtbIpZZmmlM&#10;aKGA5z3pbi7EDJGRkycAjtTo9sbkbfnC8tTFdDfsaKjAE5bnHvWReW8WjSG7kfeZSEKycgfQfhXM&#10;+NPibbeCvDmreIbxybfTFLtb7gGkAPbP1r4a+IX/AAU30abWL2OHTb8WwwY4xIpCnb1/OqjuKVrH&#10;6AXHhfSbq6TVbS0hkuYRtVVQYPrnj39a0IYpbtVW6hFtHH8y7Bivxqt/+Ck3jNfEkK219qlvYMWJ&#10;iLcHrjt9Km8Rf8FJvHUdzAYtU1RYTINy56r3FacrIufsxchLrT3WD9+M4x1rI8TeIn8K6M13JHGk&#10;UETSSM44UKMk9a/Itf8Agpb4nublLWwvdTt2YZ5f8zXLeIv+ChnjbxPpGuaZcalqMitA8I3MCOVI&#10;NHKwP1e8A/HXQ/HXiYQQalayuUPyxE9vxr2ZdrKCvQ9CK/Oj/gmbo8nivw/p/ibUmE00pmQiQfN1&#10;FfowqhVAXgDgVMhi0UUVkAUUUUAIBUN5IkNuzO21R1NT1BeLG9uwlTzE7rQBB5aHyXQ5DYP1r4++&#10;IHwcvPFX7ZT6y+nPPp/9lrH5u0Fd3zeor66vpvJ+yInyBuAPSvCZvjvpFn+1I/w8ltXXVhp32s35&#10;cBNvzfLj8KqzEev6foqW8Vpb/wBkwCNVCs3ljIHTNbf/AAj+nd7SL/vgVVjvtjK7XyOhOcBv0rSj&#10;1G3kGRKg/wCBCnqMpt4f0rvaQ/8AfA/wqnqXhnR7yxuIDawjzEK8IM9O3FbDXFq3WRD+NV5rqyjU&#10;5ePPruFAH5tTeI9J/Yz/AGhPDvhK9W3g8P6ikt/PdamMlGII4IwMZx2r9APhrNoetaTH4g0WeKeP&#10;UrdZ1aHGzawDDHtzXxP/AMFIz4LuvDWpXuq6Zb6l4jisk+y3+QXiXzBwPwzXp/7AvxEk8YeCNP0u&#10;LzIotP0u3ADHIICqMCoNT60tt4t94XMmcAVdXJUZ4NUkWVrtWV9sOPufhV6gAooooAKKKKACs6+u&#10;LmOYLHCskWMliM1o1ka8091E1layGC4kGVl7CgD8lv21vi54j+CPxTOq2emwOt1qdw485Ww21wRj&#10;DD1rmf8Ah7J8R7Kb934X0eSNRjcUl/8AjletftK/BW//AGh/iWuiNcCFtG1KRZZZkLLJufGRj/cr&#10;1fw3/wAEytBtdDSG+TS7mfcSZWt8cHt1oA+Qv+HsvxH1C6WT/hGNG2xtk7Vlzz/wOrN1/wAFdfiK&#10;vyDwxouBzkrL/wDHK+uT/wAEx/DcKStFDpShuflt/wD69VbX/gmL4cmO54dLcY/59/8A69bRasZP&#10;c+Um/wCCs3xF1DTbiE+F9HVmGBtSXP8A6HXjPjD9qLxb8aNcsn1TTLbT0tbyK9zbb1HyY4OSeMV+&#10;il1/wTN0CGREih0xc/3bf/69R3X/AATN0ySFEsrnTLabd85EPJX061V1YD6D/ZJ+OVv8fPh8+swy&#10;Wjixm+w5s87coinnk8/NXe/ELU9Q0HQdW1O0gEptLeScbgcHapPOD04rj/2d/gLZ/s8+Cb3w/pqW&#10;8a3V0bom2Tau4hQcj1+WvV7+zivtDuLO7Tz4riFopFPRgQQQfwNQI/Cj45/tueNfHfxGHiaCztII&#10;bCP7EwtxIIyVduSN3X5q/QH/AIJ//HDxB8QNLvm1C2hVRDbEFQ2eQ2epPpUPxE/4Jr+HvG2um60G&#10;HTdG0lkxLZfZ8h5NxJfg9wR+VfQv7P37OenfBPT5beKO3ZnjjQtCm37uef1pS3Ge07Ru3d6gtVAa&#10;T61Jtfzt2flx0psEJjZyTndU3AmoooqQCmU7Ix6YrGk8T2S6xDpwlR5pQSMMM9M9Pwp6vYqLS3Ne&#10;immThuPugn61Bb3yzQs+CpBxtPU07MfMizRTWk4Q4+9+lVNR1QaeDmNpMY6UWYXRdorndW8bWWj6&#10;jplnKQZL59ifMBg5A6fjW6lwGmMYHQZ3dqVmF0S0VUn1AQXkNvtLGT+IdB9astIi/eZQfrQHMh1F&#10;KBmjbQO4lRzZ+U9hyal2mkkU+W4+tNbibTWgRsCu71qGzz+8yP4qjt95URZweuadDOpilI+TbnJP&#10;86ogxbPwbaaf4svdehDG7uUCODjGMAcce1bkdxuYK+A3pXx3+07+3dpvwj1u98MxWl1/aNjKokuY&#10;XAVgyhsAY96+KdY/4KgeJtS1ADT59VgHT746/lVW7i9D9n2CLyeBUVxcBIGaMg4r8WZP+CknjwsF&#10;/tXVCB/titmD/go94uFmyPf6k0meu/8A+tRbuFz9gZLOOWE3BJDoN2B0z1rxP9q74v3vwz+Bt14p&#10;sYreW5iuo49soOzBznoQe3rX5sWn/BSjxhe3UkA1TUo0Q4bc4wfasT4rfti6r8ZPDM/gSe4vEikY&#10;XDNM4MeVzxj15padwP16+B/xGtfib4B0i9SaGS6awglnSHPyMyAkdfWvRIYfJUAEn61+H37JX7eW&#10;ofAHV9V0zxHJfaxYmZIrdYGAVI0OMdOmK/Uf4D/teeHvjtbxTWNtJpqyRtJi4lGRtbbjp+NLToxn&#10;u0k8it90YqQDz413cd+KSKSK6jDIyuCOoOaZcS/ZFVsFhnGBQBZopFbcoNLWYBUfmCQOqnJHpUlU&#10;ILoTNdKilWUdfU800AIxWFklUbdpJ3fSvnz9nXX9Bm8efEq0huYftB1Qxsoxu3b5BivdrG6MtvJF&#10;MpeTax3n0xX4uzftT3/wR/aa+JK+ddG0HiSYtFE3VVlfj9adxH7ZKstqvlxrvUdCetL51z/zyFfm&#10;xb/8FdvDtvEI59H1SSRc5bzBz+lTf8PfvC//AEBdU/7+D/CrS0HqfpF51x/zxH51WuFjZhPcuYio&#10;xgHAxX5zf8PfvC//AEBdU/7+CmSf8FePCF/GbJvDuqPPLjbJ5gwo646U+UD668M/Gzw94k+J/iDw&#10;xPqluk2lMuI1bD5OODk/yFez3F1HHameHa5HANfhf4J/aQn1v9qrUdf06Sexs9a1G2VoWYZ2h1BB&#10;NfuD4d1Cz17RYmh2hSoBXOcnAND03C3kSWOkrbySXCM7G4wzAnhfpVho7aOTDSnPoa5jx/4pbwX4&#10;F8T6yzMV0uwmuginBOxGbA9+K/MO8/4KYXusao93bPqEFqrGPyWlGcg9elZvcD9bxIML5fzDvTlk&#10;DcfxdxXzp+yP+0xb/HzSdSaKxurd7HyUd7hgdxbdyOP9mvolYdsxcHjHSjURLRRRUjGs4VctwKyN&#10;UaHTdP1C5d8Bomb5unQmr+oKzWjhDtbjB/GsLxVps+seFby1hlEc32Z13H12kA/nVK9gPxd/bR8D&#10;ar8ZP2kkh0G1a9ke1Cj7Of7q59/SvS/g3/wTe1fXI7I+JNM1azglERMiMowpxuI+XsK+k/gn+x/r&#10;um/Fy18b6zrkGoWkXmobUwkMcqyjnPYkGvthYZI7WCC2PkrGoUAdMAYFPlEeMfA79k3wj8EdLtI7&#10;Qz3fkKyg3mxidxJ5wo9a9ja0SwnhWysolibksq4xVlt62wjmPmtnk0m+WaWIxsURcBl9aLMZPPAL&#10;tAjkrg54o+0RhMSEDtSsreYWBwPSk8mNvvoGNGoDo1jYZjP5Uqqdvzjj3ojVUUhBtxSKrfxncPSl&#10;YCVcYGOlLUUtxFb7RJIse7hdxxmjzx9o8rHOM5pWAk+lH3WyeBUFtdCeSRQhXYcZPepZVZhgHFD0&#10;HHzILq1S8wQSMDHy06OOS2hCoCx96mjXy14HNVJIbppmZZ9qcYWkXcoTafaahqEUl8iideEjIGGH&#10;0NcX428BR+KpntJNGhW3VjtljiALcdSa9HuLWOVlkIHnqMK/cVWmvZNNCtMTKHO0Y7GnYLo+AP2i&#10;P+CXnhrWoLjxB4fm1q71yGFUhto5U2MdxPTZ2z61xfgj4xfHf9nC1XQbvwBax6LZotrb3Vyjl3jj&#10;43HDgZwfSv03jklF0itNuBGcVkeKPA/h/wAXIsWr6ZDeryP3gz16/nTWjE2rHyZ8Of8AgoV4ZvJI&#10;4PFWs6Po94c7od5Ugdurd6+m/A/xd0L4gW8c+j6hb30LBG3wnPDcjv3xXhnxe/YH+HXi+GV9G8N6&#10;XpmoNt23PkAsAK+XfF37Ovxs+ALT3fhn4imDSxukWxt7Y8In3VznsDitLxM9T9D/AIrfEaw+F+mR&#10;6vc3cMPmzrb/AL8/LyCeOevFdho2oLqujwXiEMk8ayAr0IIB4/Ovw9+N37TXxH8ReHdJ8OeIbvUp&#10;rmPUoZHuplIRuTgfXDV+03wx3H4Z+HHZ97tptuxPv5a0ugHVRyBYVJOO1LCgj4zyTms++lZLOErn&#10;O7FaCqTIjZ4A5FSV1J6KKKg0CiiigAooooAKKKKACiiigAooooAKKKKACiiigAooooAaxAU56VWj&#10;mS7WRAcgcHFWm6VQ2CzkyOQ5yccVSIkc9458A6d8QNJj0jUWdbeGVbhSmM7hnHXtzW9pdxBNbiGN&#10;twjGwHHNM1q6NparNGuWZgp2nBrN17xRovhbR7i6nu7W12x7/nkCk/jTJNybyY872IqFbi1ZuJCS&#10;a+U/ih+354c+HMLEaXBrRSTy/wB3egZ4Jzwp9K8Q0n/gsd4e1DVIrT/hXM0G4n941/wMf9s6m4rn&#10;6OX0jW2nXE8HzyJGzqD0JAyK/I7/AIKCftAeLNU1rUfC13ZW8FvcQRMzRkhuGU/0r7e8C/tmeHfi&#10;JaQswt9KWaNXMcl4DgNjI5A9a7eb4XfC34ow/bbvRtB1q9f5RPJbxTOQO2SCeMUgep+fn/BLvwz4&#10;v1TUPEF39naS2gubdwzS8bM5zgn0r9Vbe6nglEl4qxLjBI55rmvCvw38OfDS1lt/DulWWjfbFCub&#10;OBYskDAJ2jnFdHIraVpC+ep1GQNyT1PPvTA2FYOoYcg8inVFbtvhQ7dmVzt9PapaQwprdadTW60F&#10;R3EooooLI2YI25+I/X3ryr4vzaFL4n8JjUZykwnPkALnca9OvpDMpgXhjg5FfA//AAUo+Il/8JPF&#10;nwlv4LibyZb5zKschQEAdCRQB96xyNHpiGxUSc8Z44zzVkTStswo/wBr2Pevij4Xf8FAtFk0yCyu&#10;7ONpVDEySX/XkkcFa6eH9vnw9b+fusYWwxxm+HT/AL5prcmWx9bNu28AbqZE0jffUDmvk23/AOCg&#10;vhySQj+z4MY/5/h/8TUepf8ABQfw7bxnbYQZx2vh/wDE1pysg7P9sD4M3PxT8JWP2GKR5bGVrhvL&#10;cLjgdfyry7/gnh8ZV8U+C5NKv5UXUjqU0axqCchVXufoa8h/aS/4KPrZ+GbdNH0+fzLh2jYWuodi&#10;Mc4WvKP+CXun+LG+LOk3l0L+LSnubh3SQN5ZYop61WyA/YqU7VOOpFQ2ch2hH4k64pj7/OOckbvw&#10;qwI18zzBj04qOgEtFFFZgMkjEsZQ8A+lc/qc001nq1hGoYLayBc9SSh/qa6Os2aRILiQiESMwwfU&#10;jHemB+N/7I/g/Xfh3+2dpHhnxLaiyl1a9vr6HawZjGUkxyOnSv2Di0az0VvMaV/m4XdzzXwz+258&#10;K7zwx8SNH+L3hmOSwuPD2nGH7NZQ7HlMkhUnzF5Bw/pXd/sz/tgWXjbQzaeJAtrfWdsHZr+8y7uS&#10;eMMM5xSA4n/gphYf2r4B1ec/6tbeBSw/67f/AF686/4I+6ZFJdfEXLsvk/ZMY+ktcH/wUY+Pt148&#10;8cReC/D9tM0V/p8bk2k5dcrIx+6AMnAFfWX/AATq+A8/wq8H6hqU0pM2t2ltKwMHllSA/U5OfvVX&#10;URJ+3x8Nb5PhveeMPDcTXPiJJoYkjZwqFcnPPWvnv4I/8FWL2xuodC8eR6XokNi8ds7xo7HaMhiT&#10;jqMCv0u1TwzZaxaPY6tFHfWTcmO4QMmexwe9fCXxn/4Je6L4ig1vWdP1KxspXWWdUh0xN3PIAIYd&#10;KVh+p6Vcf8FDPgDfR/bJfHUS3TdY1RsDHSvnT9oL/gpjYX1r5Hgm7sdWYxMAHR1+bIx+leNWv/BM&#10;/UrqQW41iZQOfM/s/P8A7NXTePv+Cap+E3wt1/xFL4hW9ezt/P8AnsAnpxu38daQH09/wT3+Hes6&#10;h4iu/irrFqba48S6ZufY4MeSyH5fT7tfdckKeYJW6qK+f/2ML6Gz/Zm8BFI1kkOnRgsDyeK98TfP&#10;bsMlSehNUgIoXDy3G3kkGn6crJBhhg5pbe1FqzMWzuFTQEMvC7fakBJRRRSAz77UDbXlvCAMSEZz&#10;9anvLhbRRITjJxUeptDbWct3KqkwoXDNxjHPXtVawuovEGkxTxsrITkEHIrRAaE0oFuzj0zXwX/w&#10;VLjtbD4b+DNTv3MVsviS2cuOnCSGvuaN2ksZ+ckcVwHxs+EOj/GLwLDpWs29tcRQSfaIxdwLKA4V&#10;gCAeh+brVLRiIPA3xy8BeO7e01DSNZ+1eUgiJEZAyAMjmvNP2kv2lvBln4T1XT7XVla+jjljkj8s&#10;jBCkY/Ovzf8AiV4I+LvwF1U2/hufXr2xIMuLOOSNFJOMcMRXnml/DH4x/EPULi81RfEEcVwTIRNF&#10;I4+Y5OTnnrTUQK3wL8Gp+0j8WLLw+JJrjULhnYRxvjIQM3U+y1+5Xwp8A2Xw6+Hen6WxeMw6fFBN&#10;nBI2IFPI78V8z/8ABP39lvSPAHhXTvEt1ptrDr8M0ymZ7NUnwdy/e+9jBr0b9sKbxXcaHbQeEr6+&#10;sJvJmSRrEtknGBnaRQ+wHX+L/wBoPwL8N9PudOvdZELRqV/eRknLDI6fWvm3/gmzY6fq998T9X0y&#10;VriC48SzXG88feIP8jXzHqH7OvxO+Iek7NV8TawL2Q5eWWB2Y44Gct6V9df8E7fhNqf7P/hvX9H1&#10;Wee/m1K/E4lniMRA2gcAk56UdNA1Ptuiiisxir1p1NXrTqTAKKKKkCrJYI0qyEnKnNNl1S3jkMTP&#10;8+ORinXUzJNEoBwx5pWs7dpixRGfHoM0/QD8uP8Agrt4mv8Awx4j8I6Hp3zW2s2U3msWII+cdMV5&#10;x+yH/wAE77b4paLY+IdfW+jsbq3Z45YJgMsJNpGPoDX11/wUe+AMnxW8NJrtsCL3R7GRYdtv5j7i&#10;4PynIIrrv+Cf/iSOy+CPhvwpqEAg1TT7aVppJmxI2ZmIyCMjhh3qk7MDnL7/AIJZfC+8WNze6xvV&#10;AABMv+FJJ/wS3+Fy2qRm/wBYz0/1w/wr7Cv9QezlXbG0i7c8HipVV7yOOTJj/i2n+VVdgfFNt/wS&#10;f+Ey6ilxJf60twoOFE/GKnm/4JX/AAtsRM1vfaw0kwOQZh17dq+0LmHdIH87yiBio9S1CLS9KuLy&#10;VldbeJpCSccAZPNFxHk3wO/Z38PfAzw9Dp2nT3RSFmI89gTzj/CvXbG4gnVxC5bbgHPaua8I+PtP&#10;8aKv2dYjkkfLIG6fhXT2ixqZAkIi55wMZpPYCzRRRWYwooooAKhuZvs8LP6etTUyRUZCHAK989Kf&#10;UClcWcWqeTIzEGP5hjjmvxz/AOCkXjm++FP7YD67pqLJdjSY4tshOMEt6V+w13M1ncW6xglJGx8v&#10;AAzX5o/tTfA+X4x/t5NZ3UHm6b/YqHMtv5se8Fj0PGa2Qj5a8O/8FFfGmn28iS6fp4wBt+8c1rxf&#10;8FLPF8f/ADD9P/Jv8K/R/wAO/wDBP74f2ttYyz6Fos21VLq2lxfNjsa6W4/Yh+F/RfBnh8fTTIf8&#10;KaaGfmC3/BTbxjt/5Bunfk3+FVrj/gpN4wulZP7P08FuOQ3ev07X9iP4ZFgP+EN0LH/YMi/wrQtf&#10;2JfhfGylvBugfLzzpkP+FF0I/HWPw/8AEb9qTxxp9jPpkam4DRBYJducAt3PtX7E/sj/ALP4+Cvg&#10;rShMJ472TT4YZkkYMFZVXIGPcV3Wi/A3wF4GvotZsdE0jTvsuT5kNrHHtyMdQOOtegq6T28MluwN&#10;vgMuzkEdsY7YrnNhzNP/AGwoCDyNvLd84rRqo90iwmbZlumM81ZjbzI1bGMjNADqKKKACiiigAqG&#10;ZVRvOPVRU1V5omeUHd8mOV7UAcLF4L0bQdavdXuZXSS8k87kAgnJJx+dR698W/C0N4dPuNR8t9ob&#10;aEOa+K/+CgP7aUnw9uLHRNHjlS6gnuLaRrW7KNlSoBIC8dDxmvzsuvi18ZPiLrpvdMv/ABEiOuwe&#10;XLKw496AP6ANI1rT9TsJJNOnM9ttBlcjBAxwRVmGXZZI+kn7QxbGH9O5/OvxH+DP7SPxY+EfjDSk&#10;8Yazrs2n3N1Hm1vbmSNZUU/MoycEc+lfr38K/i9afEb4dWmvabYratOJCLeOTcVCsw6geo9K1S0M&#10;3uerMZhbhggMuASPfvXOQ6bbtr1xcxyOb91Aliz8qjjBH6V+R/7T37Z/xR0Xx5LZ6dNr2h2sE0se&#10;5LuRVcByA2AAMYr0f9l3/goZea1NDoOt2V5LqcEWZdTur4kzZkGByM8AgdT0quV7kn6mTYhUSN0U&#10;c0+OVZ4uDnisXwz4gi8YaN9oiAVTgHDbucA/1rYt7byBjdkYx0qBhax+XGR71PTF+VtuPen1LAKK&#10;KKkAooooAgvYzJaToo+Zo2A+uDX5c/Eb4jah+zn+1v4XvvFTJp+ji3nmkmkYvtDBgpwPUkV+pUrb&#10;Y2bsAT+lfkT/AMFGvB958aP2mvC2habcyQifTXQyRL5uCpLdAR6VrHqI+zbP/go38HDaxTXfi23i&#10;VhyfKb8anP8AwUJ+AMsw1QeOIfIj+Qt5bYyfw96/MRv2B/FaqIf7Sv5ougH2EkD/AMeqC6/Yx8Sa&#10;TpzeHRBeXMlwfONytkRj2xk+nrVWQXP1Lt/+Cgnwh1KGeWz8U280aKXVvKbkdqp6f/wUT+D8t41r&#10;e+K7eOXaW2CJvwr8uG/Yy8deGpbAQ3eqSQ3LAPGtowCgY6/N71o6l+w94uvrv7bFd30UhGMLZHP/&#10;AKFT5UJ3PfPiF+1Z4X8d/tGfDl7XV0k02DVsySIrcIZIzn8ga/Tvw5rlp4j8LWt/oMv2yzlPySMM&#10;ZGcHrX4fW37Hfi+3kN9B/aAvLL545Fsm3bhyCDng8V+r/wCxv4d1/Qv2e/DMOtXl02oKriRLkEP9&#10;7uCc1M7W0Gey+KvF2k+ANFudT1a5+zW1vH5skjKTtA618c+MP+ChXwrs/Fl3ay+KIESKUf8ALNsj&#10;mvpz9oPwfL4v+F+u2kLHzZLUoqhNxJJHQZr8SPiR+yz4qb4jaoF0m/uImlwJFtDg89ayGftt8G/j&#10;54W+OXht9b8JalHqmnRymBpkUqN4HIr0uGXzFH0zXyB/wTu+E958K/g3d6VdwyQu2oPKFkhMZwRn&#10;pX15aoUTB9KAJ6qXUtwrKIEDDPzZ7VbqjeSSQzwhclWb5semapbjFiuLhpyjooGKyPFNvNH4e1Fo&#10;1+fyWI+uDWrhWv2xOA2PuA89KZf30ayR2s0QkSb5W3HjHfIqhH4K/th6adW/al8SQ647W9k8tuoZ&#10;DzkxoK/QPwD/AMEy/hhqXhFbj7bq2+QBsecMcqDWx+3D+ydpXjSxi8Q6XaWsWpT6hE7Sw2atJhQB&#10;y2QSOK+lPhW1xp/hVLKVXL5ADNkEcAdKq99hHzfpf/BLL4ZedI8l7rAUj5SJxVw/8Eufhkt4j/bt&#10;Y2AcnzR/hX2Rb7o7VMgk459ahtVluLN1ZmRieGPXFT5gfDuu/wDBJP4V3N5FPDe60zMxZ/8ASMV5&#10;B+2N/wAE+vhn8FPgtdeJrPUNVF1FcxRfvpgRhjz29q/UyPEcaq7hiBgk96+fP23vA8Hj74L3WnXF&#10;5HbwPdRMfMXcvBPbNZjPnb4f/wDBLX4V+NPhX4b1pr7WGvL7S4Lk7ZgBueNWI6dMmqWif8E0Y/An&#10;iZp9COqNagKqmS6HTIJ/WvuP4S6C2j/CvwvYRXWVh0u3iRlGBgRqAQM111riyt1inuBJIOrMcGnY&#10;NDB+HvhBfBugQWiNIziNA3mHJBCgGughe4a6ZXQCLHBqFbO4+0JILpjGDkr2P61ed9vbNAx1FFFS&#10;IKiWNY97A5J5NS1XbNukrs24ckCmgK02pQx2MjyMF+Ujp7V+G1z+zHqnx4/ae+JjQ2s0tmviWdd8&#10;coUlXlf/AAr9xbOSDUbFi0KgYIwcGvCfgB8ONE0jx58QtRggtZbibUzM2yJQwbfIeo70bhsfIFr/&#10;AMEjdKuIRJdR6ok56gXK49qm/wCHQ+hf3dU/8CVr9OlD3Ch/MMef4fSneQ//AD8GruaLY/MP/h0P&#10;oX93VP8AwJWkb/glTpujwtFaxak5b5vnuFr9PfJf/n4NKtsOruH9zT5hn5Vt/wAEq5tO1jTdUsrX&#10;UGkjuVmfdcrgAEHNff8A8C/hUfAukJ57TCdJCQsj7hjaBXbaf4ysdU1jUdHjliWe1G04kBOT047V&#10;qabbPZL5ck5cliefSi7aA5L4peD4fiL4P13RI2dnubOa2ZUO0/OpGM1+TfxC/wCCYniHT/FEiaZp&#10;929ocOWe5XOSea/ZaS1VZPMhYIwO5wvVvY1BJFbXlz+/tULY++4B/mKh6mctzxj9mH4HJ8D/AAXe&#10;RKsqTXVvEXExDYKhun/fVe36TMZ7GNz1NQ3CNPLFGoKQqcMo6EfSrkKrD+6RNqjpjpQImoooqQCu&#10;W1i8vtHg1G68pfJVHcFueACa6gnAzWF4pY3fh7VYfLOWt5FB6/wkVcQPLvhj8etP8UarFo8c0JvH&#10;Z8RqhHABPX6CvaoWdk3EAZGa/Fv4lfHTU/2cfj9Gw+0zwxxNJ5cczRZ3AjsD616ND/wVtEMVsDoF&#10;45gAD/8AExPzY65+TvVtE3P1dLS54UEU9d/oBX5SXX/BY6LcQngu/HTpqJ/+IpkH/BYxQfm8F355&#10;/wCgif8A4ijlZR+qtxLdqf3casPenCS5/wCea1+Wjf8ABZS0QYbwVe599R/+wpP+Hy9t/wBCNff+&#10;DH/7XRysD9TPMuf7i/nR5lz/AHF/Ovyz/wCHzFt/0It9/wCDH/7XR/w+Ytv+hFvv/Bj/APa6fKB9&#10;N/t4fEjUPAepfCqOzWNv7R1+O2l354BB6Y+lfWRn2QR4xvKg/pX4j+JP2ubr9pr4v+Corm2ubS1t&#10;dcjuore4uTMEyxwAMYGAcV+1FjI11cRSYPl+WBt6jOBSaEaytuj3dDjNLHygqvbhg0u5iRngegqx&#10;H/qxUMY6iiioAzNYvLPSIH1G8lMUMC7mbGQBXH+E/it4Y+J2vaho2k6h9qutPAaaNUIK56c103jK&#10;y/tTQ7uyKbvNQjOM1+Wnhj9qaP8AZp/ai+Jdnfae97AzRxIv2jygMLnjg+tVqI/VWDSIbSYXBdgV&#10;9TxVmWR1UtBhyck5r4o0r/gp1oGsWpc+G1j5xg34P/slA/4KaeH/APSIx4ejQqCAft45/wDHKVxn&#10;2fFcX0kO7yl3ZqOxkl1JbqK8hQBTtGAD1zXxhov/AAUu0TyQsmgqTk8tf/8A2NWV/wCCi2hS2Gom&#10;LSY45CpKEXwznnp8tFwOs/ab+DulfGa4/wCER09Wk1a0uYr14YgFIULjOSP9oV9D/D3RZ/D/AIVs&#10;tPuEKNbwRxYJyflUD+lfnL8Av2xG8SfteeIr29Rxp8mkosaTXhKb90Y4yMZ61+mOi6tFrFjFcoFV&#10;ZUVxg5HIzQgLu1JFC5zjmiPEkgYfw8U4hVyeBxiq9g5UlCCSSTk02HVF6iiipNQooooAKKKKACii&#10;igAooooAKKKKACiiigAooooAKKKKAIpvM8v93jd71WuGxH+8+9g4xVxjhTnisDQWma4uxdBgN/7v&#10;zO4yelMiW5T8Y+KtM8JeGzfapI0dvnYGUZO7BI/lX4p/tMftd+I/i3qFxougTRzWOJLactEAwyeM&#10;flX3H/wVF+K11pPwoi0HQriW21VdYtlZrWYpJtIbIOOcc1y/7J//AATxtNJVdc8QTJdN5yzm3v7J&#10;W8wFTkc9qfkQfAHw5/ZT+JvxTWM6YLYh08wedMR3A9D617DH/wAEr/jbIu5Y9JAP/Tw3/wATX7F+&#10;Gfhn4Z8I28aWOj6dblE2bobZEyOvYe1dFb3AkwqxAL04pAfind/8EwfjnpdnNd/8SsLAhkIF03YZ&#10;P8NV/gj8c/iH+zB4ystL8Tm1j0e3DvJJEhkbLK2OSPU1+2d5IPKZGt/NRxtKkZBHcEV4R8dP2W/C&#10;nxk8M32nR2Gm6NqVzsC3EdkhlUBlJwcegxRYZ6B8L/HWl/FfwrpeqQSNI32WGduMYLKD0rs4JXa8&#10;MQwYMcZ65xXwj/wTWk1Dw542+L3hXVNduNVg0TUxYWv2iQkKiErhQThRx0FfdsUrf2sUEJEW3iQd&#10;DxT1A0hxRRRUgFNbrTqa3WgqO4lFFFBZGixfa88+bj8MV+cv/BXjRo/FUHgCwAJuWmnWEdBux3r9&#10;HDsdtgYLL196+Zf2qvgpN8UvH/w2njRp7bTb4yXAEO9cHru9qAPyq8H/APBOv4seMtAttb0hLBYp&#10;j8nmXLKRhiD29RXWax/wS3+OSx2/Glnegzm7b/4mv2l8OeEdO8KaZFYxW8EdtHnAWMKoySeB+NNv&#10;NWsNNZhPcRSxHJaRyMRD+gqo7ky2PxZsf+CWPxvjUMRpYzxxdt/8TUE3/BK/43tqkEEy6UWkxyLt&#10;un/fNfs5D488JWszlvEOntgcRmVeDWt4d8Q6b4mhe8gMD+U5QOpBx0PX8a15mZn5UfDX/glj41tb&#10;pR4ltrWQRhSvk3bdc89q/Qv4R/Cuz+EmijR7CIx6mZDLHuO5egByT/u16/b+X9omkjmEpIztB6VF&#10;a3NvcTB5okiuui7gN2PY1Nxk0c0kdnGLjHnsoDY6bu9S2ayLCBLjfk9KqW87zXUyyoVVG+Vm6N9K&#10;seU/27fvOzGNvakwLVFFFZgFU4oplv5XOPKK/L654q5RTA5PxT4Wk8aabNo+qIraXcACXYcNwcjB&#10;+oFfIHxd/wCCcehaxqUuqeGrSZb+STeWlu2C8D5ePrX3XRSA+GPgZ/wT8s9J1+28ReNbTfrVuXij&#10;kt7hivlFcDj1yTX2homlyaJposIAFgt4xHBnk4A4zWvRTAzY4Li8j8u7A2Hk7evtUkNmVhmiYfK3&#10;Aq9RQBRt9PWzjXykG4cHPNcN8evAt78TPg74o8MWyI11qVqYIwx2g8jqccdK9HooA8o/Z1+FEvwu&#10;+EHhnw1foqXWnWqwOsbllBA7GvU235G3GKkooAr3KyOI9uM55qxRRQAUUUUgPO/j9rz+F/g/4t1Y&#10;ELHZ6ZcTs2MkbY2PT8K4L9jHx5N8RPgvoOtiRXtLqN2jbbtbr3FdJ+1Vbm4+BHjhTIUibRroP/dx&#10;5T9a/IP4R/t1X/wE0+Hw1aW15f6fZIUjWC8KRjJzwvQVtFe6I/cG2b7HFKk5HznI288VLKLW+hSN&#10;i2FO4fWvyj0n/gr8trZyPceD7q5Zege+BP61oL/wWYhlh8uL4fXO4D7y3YzRYdj9SLzR4NWsJLe/&#10;jVlY4+XGcdqZa2aRQCzhjTyY1CDIGcdOtfl54P8A+CuXlf6XdeFbmdEbmKS+Bzn61Pqn/BZyC4uj&#10;Fb/D64jKuQSl4oyPwosxH6fSR2ugWzNGCu059RzU9paQ4E8YB87DNu596/LuT/gstb6dcGG6+HVx&#10;Pgch7sHOfrVTR/8Agr9KLyYSeBbyO2vHxG7XnywqT1+gFFhn35+0V8U9M+B/hN/FOoP5MHnxW5ZU&#10;DcuQo4/Gu40GW38RabpGqzj5p4I54SoxkMARkfjX5JftTf8ABQ6H4z/C8+C4fCsjEXcNz/aAuBIr&#10;bXD4/pX31+xb+0xY/tAeALcQ6eunNo6Q2JHm7y5VF59vpRYR9OUUUVAxV606mr1p1JgFFFFSBBJI&#10;hBc9I+TUMLRySG6UnYwwDU9xGHglVRyRg4qraRiGxWJjhs9D1qtQPCf2iP2uvhx8Ebuy0fxneXFu&#10;mpRMwEUJbKqcHntzXxTa/tufDXQ/jBrWu6FqNwdGuYkjiaSHngLn9Qa9R/4KP/AeTxNoJ8TupuI9&#10;KspHO6HcBlxxntX5l+Gv2afiH46tI9W0Twtqt1pVyC0M1vATG2DtOOfUVUd9ST9dNI/4KhfBb7Gv&#10;9o6xdCUcDbbcYAHv61bk/wCCo3wPbYtvrN2cH5s23b86/LNf2K/ilJHlvCOtbv8Ar1/+vWRefsZ/&#10;Fe3kbZ4P1oj/AK9j/jV2TDU/V/VP+CnHwGaEtPrN6OB0t/8A69cv8Sv+CkXwY1n4aeIrPRtXu5L6&#10;fTZ44FaD+Modvfpk1+Ylt+yj8XUmFufh3rd3G3JlNtkD261Yj/ZB+Ld0JY28C65aRgcE2vGPzo0C&#10;7P0t/wCCdOpeI/E3gay8VXJhbR5pZkVuj9RjivvBG8yMH1FfG/8AwTx+GXiDwL8DNM0XWre6sJY5&#10;5WaK4QrjJGDivsGzZNhRJRKV4OD0qZWKLNFFFZAFFFFACN0qnq0Ms9i6Q43nGM/WrjdKCMrjpTW4&#10;GfKvl20Cyf67bhcdM1yV54R0fSfER8W6kjLqJQQl1ORt6Dj8a7GCZZXl3gHyjwTzivjL9uL9rSy+&#10;F0NxoCMv2xfLl+S52Pgn0/CtEI+ybe+Vo1Z3UIwBTkfrVj7Yn/PRfzFfhrdft1fELVWkFjDr3kpk&#10;K0d8+FB6Yql/w2Z8Tv8Ant4i/wDA6T/Gq5QvY/df7Yn/AD0X8xSG6RsgyLg8dRX4U/8ADZnxO/57&#10;eIv/AAOk/wAaUftmfE4HPneIv/A6T/Gnyi5j9Wv23/EFz8PP2U/HmraMyi8tbeOWMuQwz5qdvoaz&#10;P2S/2kNG+JHwx8M2AuHfWINMtvtamMKA5RQcc+tfln46/aY8ZfFD4a6x4e8QXWrafZ3gEcjX127x&#10;4DAgkE88iuF+Bv7RmufAHXJJo477V7HKIhjnZFZVI6exArnNz+g64hS1O9s/Z++OTmr0MitGmz7p&#10;HFfB3wV/4KceH/HyWtrq+lQaOJWYM93eKduASM/Uivtrw/rkGvaPY6jasr291Ck0bIcqVYAjB7jB&#10;oA3Ka0gWhDlRQyBvagA3jrml3D1qMrt4pKAJdw9ar3EwLeSp/eEZGelPqlqqCa1eKN9lwfulfvfh&#10;QB+Hn7T/AMNr28/a4vYvEaL9g1fxDLHYCJ+uZSTn07V+pnwe/ZT8KfDHwzAZ7eVblWY8SFhzg15p&#10;+2J+zUfFN94Q8V2KbbnQ7iTUJ2htwXkI2N8zdc8Hmvcf2efipa/Fj4f2+vzyLAplkhNvJJv+6QM0&#10;AcH+0p+xP4P+OXhQXP2SSTxBpttK2kN55jRZWAILY6jIFfO37Bt58QvhP8ctS+DnjU2KtpOktc/6&#10;LyMvJGw+bAzxJX6M31ubiGN4ZvKjUZG3gGvgT9uPQ774La1/wtrSbq4N9qN7b6a/2U+W+wrzlxyR&#10;+76VrHYzlufQvxU/ZD8AfGLUYJdctbibgg+XMydSSenvXzj+0J/wTX0rQ/C+n3vwns/I1W1vFmuz&#10;e3LFTbKpZgM55yBX3V4F1KPUfA+g3ksgEs9jDKzMcnJQEkn1ryL9qH44WHwh8ItdT3cbfa5TaBGn&#10;8vlo2P8AkU9yTL/Yi+JFr8Rvh3qk2lSGRdP1B7GbzF24ljVAwHtX0PZ30k91LCxGU68V8Xf8Eulf&#10;Tfhn4mjaEgXviC5uQ3ThlQ/jX2jIosZ/NGCZWA9CKT3BF/K7v9qnU3cu4DI3frTqzYwooopAFFFF&#10;AEc0fmRSJ/eUj8xivnpv2X7Nfi3pnjFIS1xZq6hmmJ+8GHT/AIFX0FeSmG1nkUbmRGYAd8A8V8c6&#10;X+2VLZ/GDT/DWsaXJpyzGQh7i5wu1VODg9jitI9bCPrfTYYYkkhjQeegwcgY9qLPS/MuVu7pE+0L&#10;lV2gYx/k1gWfxO8KXFit0+t2Fs0y85mUEfjVL/hY3hKKJmbxlY7c/eNwOP1pgdfcRxNMq3SLhmxH&#10;tA/WqsOIdf8As6ovlbM9B1rH/wCFm+F2tctrVi2F/dyGUHd7ioLP4neEG5l8Q6fFc88NOu7H86Bn&#10;Uww2+nz7Sqq0zcAgc/5zVkRyfaWBAEOOMcc18V/Hj9paCX9of4PeHvD2sC5g1HVDb3S2V18uPMiH&#10;zgHnqeDX24qlVAJyfWlIRRna/wDt0IjCfZv+WmetR3Og200zTCIGQnJyBitSioGQ2+VTDgKf9kYq&#10;ao5PvCpKACvkD9v/APaw139mWx8MHQnhWfVmkjxNFvBYDj6V9fN9018Pf8FNvgfffFnwVpuoWUMk&#10;jaJbXVyTFFvwQmevbpVLcPI+Xvhj/wAFHvilqHj4T67/AGemnyKVzDCC2cYHAFfrLozxeIvD+lap&#10;cZLy20cxI46qCePxr8P/ANg/4Z2fj34qR6H4i1JNOkjgkkZbxQ2CCSAQfWv2/wBJmj0vR7Kys9t5&#10;FBAsW6PpgAAcfhVyEaE2n2+oWiRsC0QO4etR2NikTZiHyhu9LLeywWqTJbMxY4MQ6r70l7LNp9q8&#10;0UTTsBu8te59KQy5um8xhxt7U24mfzBGmMkZ5ri9U+J+gaJCZtc1i10Ruf3d1MEOe45r5I+Pf/BT&#10;rw58PtUbTNI0+312NoFl+3Wl6oCksQV+vH60rCPszXvFOk6HazTX0rL5Kln289Ovevz/AP23/wBu&#10;DwdqHw7n8PeGr6WTW3uYWSOaD5cZOec18a/GL9sLx/8AFvU7l/D765YW0skhKW15IRtfoMDjAryY&#10;eD/Fcfh+LX9a0u/u1+0Khku1JA54+Y1mOx/QT8A9Rk1j4M+CbqY/vZNGtHOOOTEpNdjdaJbX0xll&#10;DbjjocVwXwNtTN8Fvhy6y/Zdui2ZMY43fuV4NenU2BHtMcIVP4RgZpsPm7iXxj2qaigAooopAFUi&#10;wuPOWX7ig9Ku1QmunikCi23BjgnFNAZVzhdNkGlczYJHmdOnNfnF8Gv217D4T/Gn4r6b4tuzbwR6&#10;7JH+6i3HakkgP8xX6U+IGNjpMslrb73AI2xjBxg56V+Cf7QXgfxB8Svj14th8K6Rc3Ei61cpetYo&#10;TtZpDjfjvkN1oD1P1Mk/4KcfAlmJbWbz/wAB/wD69J/w83+BH/QZvf8AwH/+vX5Kzfsi/Fyzk8u2&#10;8D65fRDpMtvwf1pv/DJ/xi/6J3r3/gOf8a1VrbmnQ/Wv/h5t8CP+gze/+A//ANeobn/gqD8CkUwR&#10;azeea3IBtj/jX5Nf8Mn/ABi/6J5r3/gMf8aoa5+zf8SvBulza/rPgrVrS2tPvtcW5UAE7Rk59TTs&#10;u4z7K+Ef7ZlhrX7Vniua1u2Oi6pdW8di7RAFssAeM8V+qi3CXGoWwzkNEG4+hNfg3ov7LPxDt7Pw&#10;R408M6Fq92b27inmjs4CPKUMCSSO3Ffsj+z3da+Phu8uvWt4NWWfaqXhJk27V7nnGc0MD1qHYtw4&#10;t85DfvN39Kk1GGSa3IiA35HWq2j3kl55nmWhtioHzH+KtSsnuZsrzectiwix54TC56ZxTdN+0fZE&#10;+1bfP/i29KtUUriCiiikBBeSPHbM0f3h0zWL4j1saV4du5ro4LQORtGf4Sa39oZcEZHoa5rxFatq&#10;Oia1byQbv9HkWPIz2IGKuOwH5C/Gj4K+If2ov2nbey0mKGW2mt9v7x/LOVQnqAf7tdLaf8Eo9cuA&#10;wisoPtEXD7rxsbv/ANdfcv7M/wAGk0G4h8QXyKmpxzTAebEBJgggYPXGDX0PcSLbsWt4g7ZJYJwS&#10;fetG+gj8mh/wSu8YwrmWzswv+zdt/hU83/BLXxVHHhbO13MOP9Kb/Cv1c+1S3duN0DRkmn3H/Hxb&#10;g/jSuwsj8OfiR+wb4g8K6u1lcW8IlR1BCXLEc/hXrWn/APBLjxdd2sUiWlqQygj/AEpu/wCFfQnx&#10;w+Ic7ftI634dj0V71LdIpPMHI5xzivuHS/Lm062MciodgyF7HFO47n5S/wDDqvxlj/j1tf8AwLb/&#10;AAqJf+CWPi6RsC0tc/8AX03+FfrbGoXjzdx+tLcyC1hLhM4pczA/FDxZ+xfrv7NfxI8Bavq8MMcO&#10;oa1FCpinaQk5J5GB6V+0FrHLHpEYs8eZgfe+nNfHH/BQ9Bfal8ICJtjHxHEdvX+Fq+zLOze3s4lE&#10;hb5R/Ki/QRKk0kKIJsB2Azj171aj+4MVVuZFjaDcAc9zVpWVlypBHtUPYY6iiioAp6hejT4WnkOI&#10;UGW9a/Ej4yfs5eMf2tP2wvidZeDFtmXTbmOWU3cnl/KyDGOD6V+z3jHw3ca9ZyrDevbKybdq5wff&#10;ivAP2d/2d7n4Y/Gzx14omupJP7aWMbmh2/dGOvegD4Nm/wCCVvxTtJFW0hsFXGTuu26/981Tk/4J&#10;R/FgzefJFp+Cdz7btun/AHzX7OSqUBcDefSonupPlHkEhuD7U7C0Px2uP+CXvxE1Cz2WUFmJu2+7&#10;YDj8K8X8bfsF/FX4a61bQ3yWO25lbHl3DHGCM9vev3ymC2cW+GAM2cYUYrj/AIgt4Vt9DnvNct9O&#10;86OF5E+1opKnAJwSOO1Fhn5UfDr/AIJ6fEjUvDOmeIdCisRqEs2JWmuWx5YfkYx7Cv1d8IaPd+Hf&#10;DOjafMFF7DaxRyAHI3hQDg/UV8Pw/tzaN4D+MF54fgeE6THAnlCO7Cxbm29B65J7V95eF9ah8WaT&#10;Y6pCy7XiR8Kc/eAPX8aQFrVJJ4bG33Y8zzAG9K1Y4w2xz94CoL3Y0aeYBjd/FVlfmYMDxjpVDW5J&#10;RRRUmgUUUUAFFFFABRRRQAUUUUAFFFFABRRRQAUUUUAFFFFAFe+ErQEREB896idoxD50mSYhk4qz&#10;OzLHlV3H0rL2rdW9xDE+8uCrY/hNNESPzj/4KQeGbmxmj8XMVOn3Or2kKqpO/PI5GMY/Gv0H0T+0&#10;G0nSZIpk+yi3XzF4JPH0r5s/b5+GmrfET4G2Xh/wzYPq+tWmrQXj28WA/loGJJJxwMivDfgT/wAF&#10;KItP1218MeLLWz0eFpRDLcXMzbowoIJxmnqQfpQsaTQhmXPGapQ6jDBIIwrDPPSvJtJ/bF+EWoKq&#10;J420vOOis3+Fal1+1F8JrKMyT+MdMjUd2J/woA9W3LJGG6jrWHdeXFqS6m7qkKjadxwemK8W8Rft&#10;xfC3TbG6ksfFul3ckKMVTzDyQDgdK/PD9p3/AIKPa78RtPv9E8N6asFtOqYv9PuHUoQwJxg+2DSG&#10;fRf7C9q+qftAfHqeBl8tfEkjcnr+8Y8Yr7+g1CMXn2PDeaoyT26Zr4h/4Jz/AAP1H4a6DrHiS6mv&#10;Lq58TR2+oyfaWB+Zl3HB6nr3r7btcvd+ZLGI5Mc+tA9TRooopCCmt1p1IRQNbjaKXaaNpoL0IJhD&#10;asbpgS33cj/CqFr5lm1xc3jq0LHfHjggdeas6nCZ4CqsS+Qdo9K+bf20vjjYfCTwHFBLqEdpqN5a&#10;yx2sTSFWlkA4Ax3oGYH7V37aml/CZL/S7Sa5j1CBo/mSKN1+YA8ZOe/pX50eLv8AgpB8Qdah1Gys&#10;NRkKziSNA1nDg5yB0XNeMat/wlX7QXjiRi97Lq1wEL6eJi+1VAG7k+gr9J/2df8AgnFpEFvpeva9&#10;LPbXNuYZ1tpoY2WThSQeDxniqjuS7WPgDw/8evihqk32q6mkbePlP2MLyOB/DXc+Gf24vjp8OdUt&#10;9EOsQi2um80pHZRscHjumegr9k1+C/hKPQ49PGh6aqQ5YzCzjBI5JycV8S/Fjwn4Lb9sr4deGtP+&#10;xXEN5AvmBYFGG3vxjGD0re5mTfA//go9p+oXMGla42pNrWFjuJPssaozk9uR/Kv0FazS9u4NQRld&#10;Qg5ByfX+tfEP7RX7BFhJnxB4emuBdCRpnitY0QKABjoOldl/wT2+OT+P/hjPFrFx/wATFdTlhCTS&#10;MzbVRMcn3zUvugPrW+V2+zlCAM85q+G7d6zt7rFdShdy7SU9D9Ki8MXk19pay3EflybiMVAzXooz&#10;RmswCijNGaACijNJkUALRSMwXqcUjSKu3LY3dPenqA6imu4jXLHAp1FgCiiiiwBRSbgWIB5prSKr&#10;BScH0pAPopMjrS0AFFFFAHkn7WWV/Zv+IzD766FeEf8Afl6/Of8AZM/4J76F8avgvoHjHVdNtbmb&#10;UI2ZmkuJUbIPcKcV+o/xP8Gr468D6zoruype2kluQoBzuUjofrWR8Cvh3B8JvhlpXhiJj5dmGC7l&#10;Cnk56DitU7ID4x0j/glr4DaUpNoNqw3YObuc/wBa4D9pz9hf4b/A7wPZara6HHBdXNytrvjuZW6q&#10;x6M2P4a/UGFnhglkaIKwORx1r4I/4KUa7c654b8MadJutIU8Q25EiOfmwkgwfzqk9RHyB+zv/wAE&#10;+/EnjnxHA1+2nSaS8jq8LSSqxwMjnb/WvrK6/wCCWPhW0tYXi0exF2AN7/apyCcfX1r7d8J6LB4V&#10;8MJLDp8McwVWG2MKTwOciujtZVWFbiY4aZQQh5GeuBSuwPz1j/4JX6Dq0wubvTLGQ9D/AKXOOn0N&#10;cz4z/wCCbljLZzWGlWVjBOEaGMtcTFQegz7V+mrXUqWpKwjzs8RjvWda6KLeSWUr5rXJ3NuAPlk8&#10;nFPmYH5H/B39h2G0+K8nw/8AE0Nlc3NvbmV5EnlERJXcMNgHoR2r7d/ZZ/ZI1D9neXUIbE2MOn3d&#10;6LlkhmdyRx3YdcCuO/4KKeE2+HvwxvvHulahPZ6ot1bqZLc7G27lBG4YOMD1r0/9i349RfHDwG0x&#10;lQy6cI7ZyjlizBFyST3ov2A+kaKKKzGKvWnU2nZpMAoozSZFSBWuLpbeaJOf3hp9xEu0uB81R7Tc&#10;uxdNvln5T60RzTSXDRmLEO3iT1NUB4/8ctQ0v4heFNR8ClGN3rEBt08whU6jOSDnHHatz9n74WQ/&#10;Cb4V6H4aMcayWKOp8l2ZeXLcE896+Mf28vixL8Gv2hvhjfWMrT2jRzyXC7yqKQT94DrXtHgP9vjw&#10;DeeF7KXVNe02xvWB3wvI2V5OO3pQtwPq+S4SIcg/hUOYLtiCpz7186y/t2fDDaf+Kp0k/wDAz/hT&#10;Iv27vhkrc+J9KA/32q7AfRq28sMyiIhYMZIPXNYviLxdZ+Hbqztb9mP25/KTbjHUA559+1eMx/tv&#10;fDG+Xy18W6YGP91zmvkn9uP9rbw9e638OH8JeJINQMF+5vVtpmHlruj5b8jTUe4H6ZafPbBRFApC&#10;9euRTrCzitXmaNcFzlua8X/ZR+Idl46+FFnrpvlmEkrpvyW6AdzXt1sxk3Ntwp5B9algWKKKKzAK&#10;KKKACiiimgKi2ZXzcf8ALTOa/FH/AIKpeG7y6/ah2ov+htYwA9epZu+K/a1ruTMi7PZfevnL9pz9&#10;mu1+K2myar5O7VC8a4WJWbCn1Iz+tap2A5b4S/sH/C+TwTot1NoUbSXVpFJKRdS5JK5/vcV2/wDw&#10;wP8AB7/oWv8Aybm/+Lre/Z10XxFo+l3ltr1rPZxWqxpb+a2Q6jOcDPHQV7LLfRQxiR2CoTgE0m2B&#10;8+f8MD/B7/oWv/Jub/4ul/4YK+Dy8/8ACNdOf+Pqb/4uvoZJfMGVwRS+YeeOfSi7A/P/APbe/ZN+&#10;GXg39mjxr4m0fQjbXVhbRtHIbiUkHzFHQtz1710nwB/YL+C3jb4F+C9Y1Hwv9ovbzSLe4lkN3MMu&#10;0Sknh+OTXuv7W/w7vfi3+zl4x8KWkEgutRhSNI4AN5xIrcZ46Cn/ALLvhW98D/DvRNAvTMJNO02C&#10;2ZZjyCqKuMfhWRqeIa5/wTF+Ed9amTSPDENvKGVkaS8n4wR/tV9W+B/DSeEfCuj6JCoSHTrWK1RV&#10;JYBUUKACeT071o3s0VxqgsBN5TsuQF4PTNaUVt5aquS2ABk/zoAmi+7T6QDaMUx9x7UAD/eptLtb&#10;05pdp9KAG1m3F5aw6xEro5nKZDDpitTafSql1cxQPjaj3OMqpHJ/GgD87/2oP+ChsHhvxD4m8E6f&#10;c3kVzby3FjKrW8ZUkEqMEnOODXwx8P8A9sL4rfCvTV0LQ9Xgt9IWRplja2jZtzHJOWX+te4/tnfs&#10;X3zfGx/ErSXyW/ibVpppiNuyFC4JK+wDV7F4N/4JW+DPG3hJLceLtTCO5b7RGE3ZHblaAPm7Uv8A&#10;gp18cNP01Yk1+Ajy8ALZwnGB/u1598RP21Pih+0R4JtfCmvaxFOLa5W+P+jRIuU3AHIXP8Q4r7rh&#10;/wCCO/hHSwIU8W6tdJLwzSqjbMfhUd5/wR/8JaOv2ix8U6o8rEKVCxjC+v3a2jaxm7XPj/Tf+Ck3&#10;xisbWy0Wx1tEW0jW2VWs4cYQYxnYT0FYPi74kfFv9qrUNO0bxDqVpeWEV7FdbPJVCCDszlUz0Nfc&#10;um/8Ee/BulD7WnivVJbjO/ayx9T1H3a93+DH7Fvhj4PyLeNeG9kaMxAXMKHHzZBHy9eKrmRJ3H7N&#10;fwdh+EPghbXykR5WE/7t2YcxqO/0r1C/uFuHiRQQVfPNWGaWKaGCOLNvtwX9MDiiSCESZLANn9ag&#10;BHjkOoRsCNgUZFXqh+1RiZYmYCUjIXvipqhjCiiipAKKKKAGyKJFKnkMMGvx1/4KkXVz8N/2lfCs&#10;nhr9zK2lNJgDzMsTjPOa/Ya6z9nlx12nH5V8E+Lv2d9U+Kv7UnhjXtSsprjR7W3mgluJQrqnytgc&#10;574rSO7A/Mu6/aW+KcjLamaRoUOAq2S9D/wGrlz8evFi6e1tdQXrSsQfltBjH5V+5Wl/s5+DtJVB&#10;/ZGn3BTGS9nGTxzzxV+6+CvhG/1FGXw9pnlBcFhZR4zz7VpzIWh+FMn7UnxG3adCjXCWduwGGsly&#10;UGO+2rHib48+N5IjrlvM0cJxHh7YZ/8AQcV+4niL4HeENVt4rNtA0u24KLIlnHk54z0rgPFn7Fvh&#10;HXNDk01THCc+YDHbRg8c/wB2ldAz8U/CfxE8T6b8RPD/AI0PmyT6LcreI0NuGKsGDE7cYPK96/eL&#10;9lP4oX/xj+Bvh7xZqTySXd+jMxkjEbcHA+UDivkb9lXTfBHh3xJ4w8H+MYNM06/vb1LLR47qBGku&#10;uXU7eOuSvp1r758F+FrXwb4ctdJsolgt4M7Y40CqMnPAHFTLYEb1FFFZDGSfep4pjZ3U5elNCW4N&#10;901heKYrLU9IutGv4mlg1KJ7V1XIBVgVIJByOD2rdb7pqGSEOMtGrFfukjJH0p9Q6n50fGn9ifVv&#10;hZ4tv/Hfw4FjpUz7Y0Mskkj4IAbKsGHJzXMfCP8Aby8T/Cma5sPiVc3V0FuAEaxs4wvlrgHkhfQ1&#10;+mN/aia3zJAtyM8wyAMPrg15D8bP2U/C/wAaLHyZootHZrdoi9rboG+bPOcdRmtLgcNpX/BRj4ZX&#10;2hW+peTqvlzZwPJjDcHHI314H+0R/wAFRrKzjeD4f3N9Y3bW37s3VtCw8zLc8k8dKxfih/wSpHhX&#10;SkuPC/iXXdVnaQJ9k3LsVcckDFfKfxi/Yh+KWg6pb3tv4Z1C4sIYQZZnZfl5PvR7oanL/Eb9p74m&#10;/GG4B8UztqMMsm+MW9oo5PUnaor0H4Kf8E4fHnxm0P8AtvT7rS7bRxM0L295JMkhYAEkYQ8cjvX1&#10;/wDsd+L/AIT/AA78G6fpfjq40Sx1iG1SKWC/gVnWQDkEkHmvtrwb478F6tCI/C15YywsxxHZx7VL&#10;Y54AAzjFDaEfNHwN/wCCeXgXwLocUXibRYbu/EMSvJbXM2C6g7j94cE+1TftPfsn2urfCKbSvA0E&#10;OnN9pjdPtEsjLwTn+8a+yFxLECQBuFUNQ+xW9gRdyKINwOXGRntWdijjfhXpdz4W+HPg/SdWZZbq&#10;1063tw0P3dyxqD2HGR6V6LWTpN2L7IEKeTHxE4HUdiPwrWpMAooopAFFFFOwBVH+1ofOMZD7s46c&#10;Veqhebcq0aByuScChAM1C+WzDhgxTaRgDPavmL9nX9mW38D/ABC+J3ifWIIZhrmrNqFt5Ej7lBeR&#10;vmBwM4YdK+ooLj7XbmV4lwATyM9BXh3wB/aNtvip41+IugzW9tZN4b1M2C+WxJlw8i5I9flpge46&#10;aqizT7MNkPOFbr1q1+99RSQBZIwU4HoOlSeX/tGi5othn731FcV8WvAtn8S/BuoeGb+NZlvVUbWY&#10;qMBg3JHP8Ndx5f8AtGsy+0+NNRh1KW5aNYV2lex6jn86dxnw58B/2m/+FafGrxX8JNcknOl6L5Nl&#10;pcMMSFI2cj+I4Zvvd819q28epx3Ec0kyGEjdgdcEcdq/Lr9vufwt4R+L/hfxD4c12OfxBJ4jhe+s&#10;oPkO0beGIAJGR61+inwL+It78UPDMOq3VkloI28nahJHCA5Oe/NWwPUIyWjUk5OOadVa3txDNKwk&#10;Lbj909B9Ks1k9zN7hRRRSEFFFFAEV1IY4WYHBqvcJNcW8ewgAj5s9xjmprxS1uwAyajeR47WNQuS&#10;wCn24q0BSt9PNjeLJFhbYDkZyeR/jS6Ylx5l6xYZYkp7elWYrX/RTAzkMTnJ6+tLcXK6eiJgF2GF&#10;9TVARwJfK2Z5UKfl/SsvVvGOk6TmS6kyYwW+Vh2/GrmoaZLrmmsjyPaSN/cOCK+CPib+x7458Raz&#10;qE9r4k8SJFI7lEhuiFwScYGaEI8Z+P37TGm+Ef2yPEtzG9wIJoIYxsjVvr1Nfot4A+OXhLxFa2cd&#10;mJ1kkAX59oGcD0avgix/4JbXeuXLaxrGs63Nqcww5mKOeOnJBNavgf8AYP8AG3gXxFbT2+v+JLm3&#10;jk37Zbn5fpxVaAfppD5V5Ck0B4bnrVhtsg8uTnPpXGfCXw7eeG/CtjbX000txHEFfz2ywI9af4s+&#10;KvhnwPNv1/VrfTIgu4tMTwDwD0qBnyP/AMFCLO+XxJ8JjHJH5f8AwkseB3Aw2M8V9tWd1LBFEs5y&#10;do6D2r8tf2qP2ntH+KXxo8CaJol3a6jBZ+JVKyQuT8m5huxX6ozKrWMZ4HC8/hTuiUSXFut2qMR2&#10;yM1JDF5MIX0pnPlxH+HHNTK6uMg5FS9rFDqKM0ZqAGSZKkKQGPTNUNUjvGhiW1kVXz8xPcflReae&#10;Lq8jf7Q0ZAwEU8Gqc+tW2ji5a6mCJCM5fPpmq1A1rVZ1gImdTJngjpTTKyrLvkXOOORXwH8b/wDg&#10;plZeFLe5OgW1hrMEaYaSORhhtxBHX0xXzRrn/BU3xhrDJJB4TWOIEkMtywDD86Qz9jNNuJJIw0kq&#10;EZPQivmv9s7wT4q8TeHQPD1zbwj7POJBNklsgYxgH3r8/bX/AIKleLNNZJJvDASL+8bh8fzr6l+D&#10;v/BSfw94qs7WLxdFpekJIkSqbl2bII+Y8+nFArHwz4X/AGMfGvjr4iH7fNZPNGElZmMir8rKOy+9&#10;ftr8MPDLeDfA+m2cm3zIrWJW2EkZVAKr/D7UPCfjzQbfxR4ah0++sbrcsdzbRLtba2Dg49RW/Jcy&#10;TX0MWzYnK4HTH0oQWNCaIahbxtjvu54qwrLG6x9yKrXU0lrGqwJ5rBsFfQetTR7JpUkDfMBgimNb&#10;lqiiipNAooooAKKKKACiiigAooooAKKKKACiiigAooooAKKKKAIbq4W2h3sCRnHFV4reK1VpYV27&#10;vmYZzmpr3Z9nPmHauetRI4t4XeQ4jAznrxVIiRSktbISSXiwn7RMpjY5OcEY5Ga/Ob9pj/gmva6h&#10;bXniDQodNtWjjaaRTJMzuxI7dK+8/Hvj7w38MdNTxHrepCzs7iVbZHkRmUu2cDAGe1a2l3l/deW8&#10;lrG9lL8xZgD8vUHGaTJP56vGvwW8bfDPVJzbpI8Yk8tRb28jD17r7VjSSeN9asXgvY7x92B81mRw&#10;P+A1/RhrHgvRfEEeya1hzndlYlz0x3HvXB6r+zpoFxIGjhyMdo4x/wCy0B0PwC0H4W+Ltc1e3sob&#10;aeMXUgiLtbvgbjjnC9Oa/QP9ln/gnabLxZp//CXpY6ppJ8wywK8yFvlbHp0OO9fo34c+E+g+HEQx&#10;wRvKqgYeJDyPoPWrnxK8Z2Xw18E3mvX4htIrfaC3lkgZYKOF570i46l3wl4Xg8IaRHpdkqW9tBEs&#10;FtGGJCKq4UZPXAA9avwzSwzeVO2+4HVwOCP/ANVVrGaLxV4e0rWYJC3mW6XMWzhWyoYfga0dO3yw&#10;rdXKiOZuCo5HpQUaK/dFOpOtLQAU1utOprdaCZbCUUUUEELpubKEK/r7V+aX/BYKyt7638ALGuy7&#10;Es/lyM3Cvg81+k85eGYy4+XGOa+F/wDgpl8EtS+IXh/w/q+kwzXM2lCa6KrIiruxxkHkj6VXQR8z&#10;f8E1/hNBqnxlg1DxBHHfyvZy7mVmHIztPbpiv18sbNrG0McjBoY1Cxqv8KgYA/Kvyi/4J0/EiDw5&#10;8ULXSfEzRabfx2su+NVLEZyV5GeoIr9ZILj7VaeagDRuu5D6gjINCGQXl1Db6c8uxtrKwwOvQ1+b&#10;fi61sLf/AIKCfC1orVkkMQIY57yPX6RaiN2m/MAOOR+Ffmv+0d440f4b/tifDzxBdXSwxWdsru8i&#10;Myj95J1AGa0QmfpD4kZrjS7mJW2Aowbd0IxX5j/A68l8E/toeG/A/hlltfDN7bTXk8MYEiGYkgku&#10;ckHCjjNd/wDGb/gph4dj05tN0LUNNvbyUtE0ZglBGRgckiqX/BM34D3FlpC+PPERuY9Yh1KcKsky&#10;yIEZVIHTPVj3ppaDP0Zhi22iRsRnaAaZarHa/wCjqMY546VX1Fnka2aIZXOSfbirLR/6Zv8A9nFQ&#10;PqTUUUVmaBRRRQAUN0oo65HrQBzPifx1pvhmXyL0kvtDcMBxnHc+1Xnmk1a3026tHCwthyDySDg9&#10;q+Ef+CiNxfeHdcbU7eWRbeKyiBO8gZMrDoCK9P8Agb+218ObXwHoWna94kgs7qG0iiC/Z5SS2MEE&#10;4PtWvmZH1i88c1x9mZSWxu9qm3BRjB4rwgftdfCn+3PNHiqPZ5eM/Z5f/iavN+2L8KR/zNMX/gPL&#10;/wDE0rAezNMueVNOSQdgRXio/bF+FRP/ACNEP/gPL/8AE1ZT9r74Ut/zNMf/AIDy/wDxNFgPYJlK&#10;/MnBJ5NMkVYx5kg3MO4rx/Vf2vPhfptrFO3ieIRyMAGNvL/8TU//AA1V8NNR095bTxJHMBx/qJBz&#10;+K1Iz0TxV4qtvCujyX1xFJJHHGz4jxnABPr7VifCP4nWPxY8KjW9PjmjtzK8W2bG7Kkg9D7V4L8e&#10;v2vfh9bfD+/trLXoJruW1miKNBIMMY2xg4x1qv8A8EwdYOu/szWt5v3iTUbohuenmt60hdT66ooo&#10;pAAqGaHcM+9S9qAwbpTWwDJk8yFl9RXwV/wUq0NrXwl4WvBgAeIbds8/3JDX3vnaQPWvKP2jvgHp&#10;P7QHgldG1S4urdbaX7VE1o4Vi6qwAJIPHzU9wN3wl4803WvConkuY7jYFQxrIu48DoAa22lOuRW/&#10;2P8AcpHhz5np7V+J6+HfjV+yJqkmrPo8l7pNqzSs2oXwlADHA4Egr0jQ/wDgr38R/wCzf7PtvCOh&#10;yPbxbGykmeBjk+ZSA/XW8uWDCOM5nxxIORS3N19nW3aS7htxgF/NcLu9etfkvoP/AAVw+I6af9lh&#10;8J6HLqZYlIGST5h9fM9PevM/jJ/wUI8YfGazNl4msbPw20KyRx/2cZFZtwwc/OenatIq6EfUv/BU&#10;L9pbw1N4N1j4c+XcXV6s1vJ5sLIYSDtb7wbPesr/AIJRaDrejeG9ZIvI/sdxqSSmIDnaVXjp6V8B&#10;+A/gj4r+MXiS3vbZbrVdKuCCt3JcrvOOD9854xX7a/st/s66P8F/B8Mdhc3Ust0sU8y3DK21wq5A&#10;wBxmq2QdT3uiiisxir1pKVetJSZUeoUUUVJY3y3WOTBGSPl9qoWDXX9oPHK4aHbwuO/HfFXLe4km&#10;kddo2qcUl1fLCxRMGXuCKAPyl/4LEaO8nxK+Hdlpa7Lq6tJ8Yy2TvHbmvlvwv+xH8QPF2h22qx6l&#10;ZwpcA/u5I5AwwSvOF9q/Tf8AaS+Cuo/Ez9pv4V6rcWrnTbATCV1dcANnqpzn8q+tdC8LWHh3S4bC&#10;3t43ihyFZ41ycnPPHvVxdmTLY/Cb/h378Q/+gtYf9+5f/iKP+HfvxD/6C1h/37l/+Ir96fsNt/z6&#10;Q/8Afsf4UfYbb/n0h/79j/CtOZkH4F+If2LPiF4J8P3GrjULa4khIASGGRnOTjgFa574Y/sleNfi&#10;nqeo+Xe21lLZOpkF1HIC+7PQbfav6Bb2ztYbgST2kAtQvzExAjPbtXxh+1V8ZND/AGX/ABV4X1XS&#10;RaSwa5qDHUGuoSVhVWTlQoHZz60XEVf2Gfh54w+Gd1Z+Dtavo7nQ4kkm8mGJgu47cHcRn9a+59Pt&#10;7i33rNIrp/AB2ryn4B/H7wn8bvDtvf6PeW09zKWA+zwMgwMZ5I9/WvV7GW5kaUXEQjVThCO4/OoY&#10;FyiiisxhRRRQAUyQkKcHBp9FAFS+ytlNIh/eqhKkc4OOK/PX9rD9ujVvgl48l8PtdXqOsKS/uYIi&#10;vzE/3ue1fful+fHdX7XCYj3ZU9cj6V+VH7anwSm+PX7cjaJYpLKRo8cpWB1jOAzH+KqYD2/b2+JX&#10;ijUdLtdFvtSSOdgkhNhGwOSAOQpr74/Zz8ban488GWFv4jE0+oqjPJLLEI1Y7uMACsb4A/sy6R8L&#10;9Mhlu45POVImCziN+VyccCvbdUmiWzb+zYYzJH8zKqBcADJoQHK/Fr4yaP8ABvwzeaxqKStb2sJm&#10;aKErvIHoGPNfDXxC/wCCqGk2TLd6XHrEVtLMAqeRCzBSDwea8H/4KC/tRR/GKZLXRLqGe2soZLW6&#10;+zh02tuHByeelbH7Jv8AwTnHxR8G6P4p1v8AtOGw1KzWeOSG5i2knBGFIJHGaQ7H1x8Cf+Ch3hv4&#10;m+ILHRbiHUlnupGVXuUijUAKW5O7PavrGe8iWztdQ04FBdAOSOcgjPv+lfl9+1V+wNZfAXwlqXxB&#10;8N3mryjRrZZA090nl7mYIQQqg/xdq+2P2L/ix/wnnwq8PafcNC01npNvuIVs7vLUckk5pGh7naWs&#10;U1wuqSoWnX5d3IPp0rdRg6K3YjNV4fu+UQAOtWQNoxQAtFFFABRRRQAVTuoYI5hdPGWkUYBFXKrX&#10;wkaAiNQzehoA4T4nfDmx+J1lam4gV2s9zRmRiME46Y6/d71N8L/DLeFvCaWm6NbhZXbIJ6E+hr55&#10;/aR/boi+CFwLKzFhPdxvLFNHcQyHYUxxkEA96+NdS/4K4eNL3xQZ7Tw/osln5YG8Ryj5vpvoA/Yl&#10;ZAVXLqzY5waRpE7sPzr8aIv+CuXj/T5rgzeG9HVXclPkkOR/38pZP+CwXjjt4c0c/wDbOT/45Wqj&#10;pcze5+yqunYj868E/bH+JmofDDwHoup6bctA8mppFIUVWJTaxIwR7V+cqf8ABYPxwG/5FzR/+/Un&#10;/wAcrhfjN/wUY8T/AB08MwaLqWj6bZwwTfaQ9uj5J2kYOXPHNPl6iP1q+D/xiPxg0tbvSp5IUjby&#10;XFwFyXCgkjHbmvU5JltoVWdTLP0LL0z61+H/AOxv+29dfA5Xsb42YtZbyS5eS6WRyNyAcYPTiv1F&#10;+E/7bXwz+Iml20g8SW7arLGDJbx20oCsSQACR/Wm0B9AWMK3DC4lG6ZTgN0wK0axPDerW/iO1+3Q&#10;SB0Vtg2ggdAeh+tbdZS3AKKKKkAooooAbIAVIPTHNcrb6hpVj4ggs7V4w8mWwsgPODnvXR6gpexu&#10;FHUxsB+Rr8tvH3xbi/Z8/aO0Rdd1J7aCSOWf/SGeQYIYDhT0ya0juxH6eR2t815O5uEMDfdUdQPy&#10;q9axGCIqWXdnPBr4r0f/AIKXfDOJRDceJ7FGAxj7NOT/ACq1df8ABRv4VreKH8V2igj/AJ9p/wD4&#10;mqswPsh7YTMHkIbYdy4PSkkaNZDKynptr5Em/wCCkfwhsxbi28YWcrScSq1tN8v0+Wue8cf8FNPA&#10;Gn6ex0rX9PunBGA9tN+PaizA88/4KCXng/4A/Gb4Q+LRpU3nLqE107WrF3yrQsThmxX3L8A/ipa/&#10;Gn4V6P4uso54rbUFZlW4AEgwccgcV+Mf7RHx/wDE37aXjLwzp+l6ZZXP9nXTxRG1Bj3eYyAZ3t32&#10;n0r9a/2J/B+qeA/2b/CuiazbfZNQtY3WSEsGwS3qDiiWwHu1FFFYjCiiigAooooAKKKKAGSBiPlO&#10;DWZ4g0ew160ksb+38+KZdrLkgEemQa0bhWZQFGTmkKpD8zN055poD4z+Nn/BPPRPiBqM2o6HZ6fY&#10;XLyGQvcTSk+3HIr5r1z4SfHn9mGGXXbPxfY3Gi2Y8x7GxtDJK7McfLuT29a/Vme6nb/j2RZPrVS+&#10;WGSxc6lbwiD+IsgYY7cUWA/Mr4Lf8FLtY0G61e38fWuv3gjKLBtsI0AI3Bv7ue1enfFb/goD4d8Q&#10;fA99X0ODUbS8a8SNfNSPcBkg/Lu/pXu3xI/ZV8D/ABljmY3NxDIu9sWapHy3blD6V+eP7Vf7Amof&#10;CzS21HRTqlxpMc0Q3T3UZXJ6/Lx/KkI/VX4K3V/rXw58N6xcXAkGoadb3PQA/NGp5wMZ57V6FXn/&#10;AMB4ZrL4KeArdkwY9EtEbPbESivQKbGFFFFIBlFFFWAvWq8VoyGbLA+Z0qeoGuJI3wygDOB70wM3&#10;Vpm0XQpWySwz93ntX4m6t+0tqP7O3x6+JcthNcxf2tr080n2eGNzlZX67j/tdq/b3Uoft1vLBJwp&#10;Unjr0r8e/Dv7Ja/tDftG/Eqa6F2tvpfiOVN1rKifK0snJ3A5+72q4iKx/wCCn3jab5rXWL63iPRZ&#10;LSDI/Smyf8FOvH6/8x68/wDASD/4mvqb/h0T8NdaH2q/1jxBBcv96OO5iC8cD+Cmt/wRz+FTf8x3&#10;xF/4FR//ABujQZ8rH/gp58QO2vXX/gJB/wDE1ka1/wAFNPiXfwtbwavqEqMBnbYwEdc+lfXbf8Eb&#10;/hV/0HfEf/gVH/8AG63/AAr/AMEvvAfgeZLawv8AV7m3djIzXM0bkHGMD5OlGhOp+cnwr8NeK/2m&#10;vjImsaw7SgXsFz/pMJTOWUH7q47V+4Hw18Fp8M/BosVCAbxJ+7JI5AHf6Vzvwx/Zs8NfC8mWweaR&#10;9ig+aEOMHPZRXpeoL/aFq0EXzKRjI4P60m7sZetmEkKyAYLgE1NUNmvl28cfdVANTVmxhRRRUgFF&#10;FFACMu4YrPj82a4kUuAqHjPpmrN67x27Mgy3YGsbxNqZ0Hwfq2qcCSCzkmw2cZVCfr2poB99rQs9&#10;XVNryR7edgyM49asy3trdSW7PC7NkFSeNp/OvF/2R/jpbfGn4dpqlw9uL1ruaEJCjAYRiOp+le8T&#10;KPlO0Y7nHSnqBJn3pc1V3wf3zRvg/vmmBZz7is5priG9jR5Mq3J44qxug/vn86a0cd594lW6DHpS&#10;A4P4xweK30VW8LanDp90NxZpEDZ444INfl9r/wAKf2ivjr4gGl6541sJbaXdH+9stg2g5AJEdfrs&#10;bea3ciOPzUPHzYPFTzabbqpaK1iEnbCAH+VKwj8sfgP/AMEz/EOlePotY1nUtIu57CZLgOPNUlgQ&#10;SRxg1+osayWekqtwwlZSBla8N/ag+Pl98C7zwNDaWlm/9u6olg5nRiQGH8O0jn65r37zEuAsbkbm&#10;UNgfSnqCG+evlQqQcOBxU6osa7VGBUc1vu8sjPydKlXcVywwaTLjuFFFFIsztWcsPKhYR3bL8krd&#10;AfevzN/4KBftxXngyZvBvhO4u7DxLZXLQ390YYpIZVKjhc5x19BX6H/FrUH0PwTqmqW+GureEtGj&#10;fdJHrX4J/Gq9PjD9pDXpZG8y8v71EmiHRMqBxnP86AMb9nj4M+KP2g/G1r4Ys5lt7W+eR3uLmJxD&#10;uAycsq8Gv0b+Ff8AwThsrCNLLXYNOvjbKkZaOSVVJGckfWvpH9mD9n7Tfgh4HTSIkkbUJJzcp9pC&#10;M+GRRwwAwOOlfQli8U1uYVAEqKFcAYIP1oA/N/8Abl/ZD+HHwh/Z2vddsvDsEV9HdxJ50M8rNgnp&#10;8ze1c9J/wTpsfGnwb8Na9p9vpsM8+jxXSmSSYsC0asOnfmvo3/gpho7z/st6jC27BvoDnI/vGvfP&#10;2fSjfA3wFEoEmzQ7NWBH/TFRQB8A/sbfFTxh+zv8TJ/hb4pv5LjwppdgZLaG3gVY1lkkV+HYAnhm&#10;4Jr9L7UwXkNpfxLiORBKOecEZH86+Hf+CnvhseF/h7Y+K7CLyr2fWrW3Zlwo27WHYZ7DvX2J8M1k&#10;Pwz8OySfebTrdjk5/wCWYoA6S3cyXkz/AMO3gUzRGWaKRgOQ5FWrf5rUDvg1R8O27W9vMGGMyE0A&#10;a9FFFABRRRQAUUUUAFFFFABRRRQAUUUUAFFFFABRRTJO1AD6KhooAi1K1a7tTGjbTnOag3LfWcsA&#10;IDKuzcenpmrFxOltGXlbC9M4zUK2ccNvM0ZYiQZOaaIkfFn/AAVHhv8ASP2bdJe0u9hh1+1clf7o&#10;3E07wj/wUi8HRaHbW82nTSNHGqE+evpiov8AgrHfXGnfss2DWoVppNdto1D/AO0Hr4J8J/8ABOP4&#10;26zprXGl6FBJFKN2W1GJeoyOM0idT9IrX/gol4IkUMunSJkd7lKjf/go94JWQL/Z0vPf7Qlfnyf+&#10;CZH7QYXjQLb/AMGcX+NQt/wTH/aE7+H7b/wZxf40xXP0NH7e3hK+YTJH5ar85U3KZx1xXzh+2l+2&#10;9p/xS+HOteFdAM2nTXaReXctKpjUq6se3+zXzxef8E0f2hbO1nmbQbYIiM5/4mkfGBk964vwT+xv&#10;8SvFHieHwvqemJvmBc+XdpuwFJ+8c+lIuJ+vX7KfxFX4hfDTw7aWWpJM+k6dax3WyVX3ERrnOOmc&#10;d6+g1jMyAo21Oy18I/sG/sy/ED9mdvEFvfacEs9WljKma6SUhBwSNp449a+4p/7Rt9NH2aKN7gH7&#10;rHjGfrQWaqjAApajh3mFPMAD4+YD1qSgAprdadTW60Ey2EooooIIrlkWPMgBXPes7VvDmm+JLJrf&#10;UbVLu3ddvlv0weoqa6ubW6uPsDuwmI3bQO1eQ/G/42zfCnxl4D0OIwKuvXf2X98jMTj0IOAfqKoD&#10;4w/as/Zn1nwb8X9R8XeALeTTYF8lEt7K2ZzjYobB9+a9s+CX7Yd/r0mmaHqPhTXLOeFo7SSS8iKq&#10;5G1S3KjjNfYUKm+XdLDGyEdSoJ/WuWk+GWl3WoC+uY2ikifcnl7QDznnimtxHQRaimq6HJcrCyAx&#10;OQjdeAf8K/Fv9uDR/GvxC+K2mzaZ4W1mRIYPK85LR2C4kc9QPev2siUW9qILT58f3qzYtHkkl3TW&#10;cOM9doJq1oM/Gf8AZy/4J4+JfiVrf9qa1c/2eI9lw0V9aMpY55HOOeK/YLwX4I0/wl4XOnaTax2E&#10;e7cY4weWwATj3xWB8Yvid4e+C+n6ZeavcLYx3k/koyxM2TxxhRx1rs9K8YaV4g03+0dPuDLEvy7i&#10;hAzgHoR707iNNpPssFqjDc2ACRVtnH2jbnnFQxxx3EMc5JwRu4qGNDPqH2hOYtu3P/1qgov0UUVm&#10;aBRRRQAUj/dbnbwefSlpJUEsbIeFYYOKaA/NL/gp1HrWtahNo+lyTTvPYwsPJTeMiZien0rzHwB/&#10;wTC8d+PPCukawnjWHTWa3SfyprQkgkZx1HIxX6J+PPgRp3ijxNFfqJ5Zli2AF1A6k9x716romnPo&#10;2i2VnGgCwRBCDjsK1uYn5Zwf8EwPiXJ4i+zn4iwpFsJ3mz4+mc1PN/wS/wDiRGzD/hYkBGev2Pj+&#10;dfqfcyRQ25knOznGVFV0uDtYXYCI3+rKjkj3p3Yan5cQ/wDBL74jtyPiLD/4Cn/GtKD/AIJf/EYH&#10;/kokA/7dT/jX6QeIPHWg+CdPN3qV00FuG27vLZjnBPYegr5C+Mf/AAU6+H3hvfb+E9et73UQrYiu&#10;LKfG8HpnA4ouwseRa3/wTH+IE+lol58TrO3ij+ZfNt8DIB6fMK+UfjN4D8W/AORrBPiFbaujRiU/&#10;ZdvrjHU813vxO/4KmfEjxZPNplxp+hx6UsmYpoI5Q54I5+f0J7V5D4Z+D/if9pLWrdtHga+uJd0S&#10;K06xgkZYjLn0FZMVn0PLr7xh4g1dWN5fSXkfJKkZzn6V+z3/AASodH/ZR0spC0C/bLj5W/66NXzz&#10;8Gf+CX9/sj/4TPT7m1g8pPmt7yJj2z2Pav0J+B/wc0H4G+B4fDPhyS5fTo5GkDXTBn3McnkAcZ9q&#10;T3Gtj0OiiikMZM22Nj7VBaTNI5znGKmmAaMp3YYFNt4vKjAI5qkA+RgBnPPtVW/Z5LcCNtjE81Lb&#10;lJssDkqa88+N/wAbvDHwN8NprPiS/wDsNvJL5EbGJpAXKsQMKM9FNGoGhrvwf8M+LtLmtPEumW2q&#10;xScMJgcY9OtfK3xk/wCCcfh7xQsreE7bTPD7zSs2+OIn5TnA69q8E8Yf8FbNSl1ZbTSJNKuNOYfN&#10;K1pMGzn/AHh/KtrwT/wVI1i81jTrfWjpdtpjyIpljtpi23PJ+91x7UtAt3Odt/8Agjf4zhf7RD8Q&#10;rOG5H3ZPsZyP/Hq6z4b/APBKq78F65FN4t1qw8WRyzowU27LsAPI+93Fff3gX4w+HPiTo8er6Fff&#10;a9LclfN8pkO4dRggHrXmn7TP7WXhf9nKDR5dW1GO0/tLeIjLbvJuI9NvT8a0T0DTodh8Pf2c/BPg&#10;Cwgt9P8AD9nbLCGx5SkdST6+9eiaayP8lunkRQnYV9cV8pfDX/gpF8L/ABg1vDc+I4xPLkFYrKYc&#10;5wOor6r03ULWa1tbm2cvDeIsqEgjIYZB9uDQ7gadFFFSAq9aSlXrSUmVHqFFFFSWNZ0hZQEyX6kV&#10;D9iVrx7hsMpX7verKY5B6mgERuQTxigDkn1zRNU1JBdiG11SFilqlxIFkf1KDPI+ldRayO0KlwS3&#10;evhX9tfx5B8OP2p/g5qFxcNBarHM8nDEdccgda+p/Cfxw8PeJtBttRjvdyzAncIWA4JHTHtVRVyZ&#10;HpO4UbhXIL8UdBPW7P8A37b/AAqRfidoB/5ez/37b/CqsQXPEvmarC2lQP5M8oDLKeQMHP8ASvxT&#10;/bA07x74u+LsnhbW7bU7yxl1SW002Z7VvLTcyjcvHzDp0Nfs9J408P8A/IUa7cJH8hYRnH5Y96+c&#10;f2vvFOg6X4t+FGo3jrEkmp+ZbsIc7zvjPOBmqiI4X9hf9m3xR8MvBtjFJq32eZHkO1oShwcdjX3T&#10;plyZoRGzb5IwFZvU+tcr4K8UaT4ktYtRt5iZGGzCoVGMDsRXS6VDbRtM1u7MWOW3VMhmlRRRWYBR&#10;RRQAUySTy1zjPsKfSNnHAyaAILja1u+MK0inGevIr4Z0lYrf/gpdPFdMp/4p7I3HHd6+2WkW8klZ&#10;zg2+SAOn41+df7a2l+Ovg98Yrn46eHNNtbiCOzi04vdSfJyxBGwENn5uuaq4H6ITK+qMoibyY4+C&#10;D0Ye1fPf7aXx4sv2evhfDqsU+byS6W2eK3kHmYYHscnH4V8j+H/+CsV2+lv/AGlNpcF7AgCxraTE&#10;FgOf4jXyh+1J+0B4w/aP1Y3cttZto93cR+RJbh03OBjozcc1IFX9m3wf/wALu+PWl2babING1C8b&#10;7V50W6NyT/ERiv3f+HPhG2+HPgHSPD9jGkdvZQiGNYQdqj2r44/YV/Zcm+Edir+Obd9O125nSewj&#10;hlSRHTBySVBxyR6V2P7U37fXhX4ENNoel6pA/iKzufJuLa6tZWCja3QrjJyB0NNAb/8AwUGM2m/s&#10;ZfEiG7vVmuWtUZBkBseanAFZP/BPvwjLovwx0TUp02i70e2cZUjOUU9T1r86v2hv2+fG3xv8D6tp&#10;Oo2elx2t3GsLG2jlU7Q4PdyO1fqN+x/4z03VPgT4GtpZds8GjWm5VQjDeUmRnvSNT6DWVbiP5cRS&#10;HoD1/KrS5VQCcnFY7Xmnm4F35zhlGMAHHp0xWvHIskaspyrDINADqKKKACiiigArH1/7VDC08EpV&#10;VGNijk1sVQuPtUl8sYRTaFfmbvmgD8Iv2sNB8V+Lf2m7zStQmuLfTtR1yaG3a4hKptaXrnAyOlfb&#10;vw1/4Ji6RY+GYEupNLvJtzHzhCe/brXoP7WX7Nd98TNc0XW9FtDcTaHdS3kh8xEA5UjIPJ+6eley&#10;fs3+LtY8ReF4P7RiijO91Pl57YA70AeHt/wTb8KzIqy2GluVGM+U3+NQP/wTQ8HfeOm6QPrC3+Nf&#10;Z8V9I7XJcAJExwR6Usc0GqQgBjj73THtWibsZvc+L1/4Jn+D+o03ST/2yb/Gvnb9t79j/wANfA/w&#10;D4c1O0sbGJ9Q1qHTy0CFTh1brz04r9XVuEAKRHcw45r5v/bX+COrftAeCdA0TT7YzzabrEWosqyr&#10;HgIG5y3Xr0HNVdsk+btD/wCCYukal4LaVZNKM0qpIr+SSVyFOOvvWd4J/wCCXni3wD4wh1yw8a2k&#10;enPPG/2KO2PyqpBK53V96fCfTdQh8JtaahGI5I2EeFYHoqjrn2rvI0j+zGDJyi4NF2MwvAnh1/Du&#10;lJbecsihsnb0JwB/Sun3AdwKz9L8q0t2QMT8xPNTZjmbJYis5CLYIPQ5paYsYToTUbNMHUADGeaV&#10;hk9FFFICK5kEcErN91VJP0Ar8dP26vC8vx8/ak8K2Xh6wma2+wyQyzQoZUV13NyV78dK/Ym8hF1a&#10;zQnpIjJx7givBfhn+zjYfDzxhFqEUczkzSTZndG5YN6DOOa0j1A/Ln/h2j4qvphcrqPlK5z5Zs34&#10;+vNLdf8ABNPxXc63FGupgReXz/ob+/vX7W6fiTU7tGiQKvTCirMi2ltMGZQGA/u5q+YNT8WIf+Ca&#10;PiF/MJulUwcnNo/z/Tmua8dfsD+KdK0PzbaOSWTeq4is3JwT161+5V84SS2EUSFZGwx2jpxVTxKH&#10;stLkktIIpJugEijFJSFqfD37JP7DuieCWs9Wlu9Lv7qNoJnjjXDowJJBGTg/WvvWxsodPtVggQRx&#10;r0UdBX5u+G/i94p/Z9+OFnpeuw2trY+KtVCxs26Q7VcA42nC8SdxX6L+Hdcg8RaTDf2z+ZDJ0bBG&#10;fwpTA1KKKKyGFFFFABRRRQAUUUUAQXQcoNjbDnrSxwnbiRvM+tTUUwI1jWPIUbTjGaxLrS7ppg9x&#10;N9otMfPDj71b9FAGN9ni04RG0g8nzfvbR+WaxfiJ4FtviF4dbRb6KOeNnWT94CV46dK7LaKWgDH8&#10;O2aaLo9jpcUeyOzhSBcdMKABj24rV8xd2CwB9M0krCKNn6ADNU1hiuwLkEktxxwKQF8kDknigMCM&#10;5yKrzyKCkLHAcY96bF8sphU/Koz70wJy6qwUsA3YZ5oaQJjcwH14qnJbpc30UyknZx6Co9cgkmSH&#10;YM4bJ5xVgXppo7aMySusaDqzEAD8TXkHxB+PXhnQdZ0yy/tmxDtMY3/0uPjkDkZ4rm/2zvjG3wp+&#10;EeuXkLxLcQQpIBIrEctjsfavx48K/DPxb+1h4s1/UvCpkvb6GcSyxi68lEeQnbjd2O096qKEfvkv&#10;iLTNYsTNpuo2t6GGA1vKH7exrgfhb8H7H4X6z4s1r/RzNrt19sPl5Dbss3OTyfm7V+cvwx1z49fs&#10;d2kWneLtF0u30u3yzTvcm4ky3T7r+1dP8Wv+CobR2elQ+G7jT73WljZZoJbWZUWbC4XO4cZz3oSA&#10;/UTTrr7dZpLyu4ng9etWME9HzX5sfst/8FJ9a8XeJm0j4kx6Zotsluzr9hglZvM3qFH3m4Kk19Ff&#10;tCftneGfgvpll5OpRi+1C28+0jntpGEnTHTpwe5oswPpe4kW3UNJMsYzgFiBmo94ZgwlVj2AIJNf&#10;jp8RP+CqPxO1XXJ7Kw0vQ5dLidXhm8uVXYhec5f1J7UnhX/gqx8S9J1y2XxHpuh2VpyWkjhlc7cE&#10;Do570WA/ZMsZYyoODjmq9ii2sZEjKGyTknFfMf7Mv7ZWgfG2G4C6hFJqIgVzHDbyINzHAGT26d6+&#10;jdPs7nVLcy6mnkzZwoiPBXqDSA2YurEHI7GpKrWbABolOVj4HrVmokMKKKKkAooooAiuEMkJUHaf&#10;U1zXj6Nb3wB4itgRI39nzJxznMbCulnCtG24kL3xXO+KIYtP8J+ILqJmZvsUzkNyOEY0wPyK+AP7&#10;Ukf7NHjSLwrqFpdm2jmnuCkeEU79xHUepr6wtf8Agqt4HjAhl0S8kfhWPnr9PSvz2+IPwj8efHb4&#10;rPqug6bb3ERzEv75Yslc54J9qv6b/wAE1vjpqCzy23h+1Zphld2oxDOelCEfoOP+CofgNlyPD90f&#10;+26Ui/8ABUbwE3Tw/d/9/wBf8K+BF/4Jk/tJ2sWP+EasSn/YTi/xqh/w7i/aD09ykvhyyUSHn/iY&#10;xn+tGoz9C/8Ah6H4DC7j4fuwp7+ev+FSP/wU08EXMZ8nSriFug/fr1r8tL79l74tReM7vwb/AGTb&#10;jV7NBJIgu0xg9Pm3c13MX/BNP9oSRA6+HrMqwyB/aUf+NAM/RKP/AIKg+CrVAkuk3MjLwSs6c024&#10;/wCCnHg6ZsxadcRrjGPtCV+eX/Ds/wDaF/6F6z/8GUf+NH/DtD9ob/oXrT/wZR/40riPXfjd+2jp&#10;P7RXxX8B6JaafdgaXr6Sq0jBk+8VGMD3r9dLLfqMcdwmYGKgbW69K/B/Qf2b/FfwR+LXgWXXrFba&#10;6l1eKGbE6SKGBO4DHuK/eW1WX7ZG20eV5Y598CmHkX/NEKorsN3Tr1p27dzjFVb6x+1T28nP7ts8&#10;Grf0oZcdxKKKKRZzfxF8Pt4q8IalpUbiKW5jKLIwyFz61+FXxU8DXHhf9rDWbK4gYC31GIfbGQqj&#10;/KDkE1+8Opf2tLq0EEEMbaY6jzpCcMpyenPpjtXxx+2h+yK/ipINd8H2015rb3LTXKzTIqABRg8g&#10;Ht6mgD6v0HVIbw2cMLC8nMS7byMhlXgcEjjNb1nIJJ5ljUxSRnEjn+M+1fnR+zn+2xJ8Gmh8KfE+&#10;4s9Gnkmac+TDJMfLwFUhlJHVTxX3r4E+IGkfEfT4NU8P3Ju7WdEn3shT5W5BweeaAPn/AP4KeTSj&#10;9lXUnjfym+32/wAx+prsfhb8ZPC/gX9n7wfPc61YTTx6Das8a3aBwywrkHJ65rjP+CpXzfsn60o+&#10;99qhx+tfiv4b0Txl46nh0zTjJKhZYVX7Rt68AcnHagD7l/bF/azf9oTVYvAfh/SNS1KO2vra9/0c&#10;edGFCkE4Ueretfqf8Npj/wAID4ZgaMow0+BHU9VIjXII7V+fX/BPf9j3xR8O9QTxRr2nbYbm0kt/&#10;Ma5jkBbzQQMA+gNfpFo2m/YIApBHTAyPSgC75Xlr8pwPQUqlYnCKuN3PHSllk2D3pI5dxHSgCWii&#10;igAooooAKKKKACiiigAooooAKKKKACiiigApknan0yTtQAyiiigCC+tPttuY923JBzjNLMhks3hQ&#10;/Ns27h2OKmLBOT0pu1YgdvVulNESPCv2mv2fpPjr8O7Hw9LqBgWDUYrzLwebnZnjGffrXq+j2y+G&#10;oLLT4LLKbArSIu0DAxk8V84ftXftJeJfgWwu4JoIrF7yG1Vnj3H58+49K+hvBfiw65o8VxcTRmV0&#10;VhjA6jPrSIOp8w/3DRuP9w1VW+XPMsf/AH0P8alW6X/nqn/fQqrjFnjW4ieJkyHBU5HHpXxz+1lo&#10;o+CtpqHxFsyIINPjjBWIeUPmZUPz9vvelfY8l5DHGztKm1Rk/MK+KP8Agpp8VfDt7+zB4v0BZ3N/&#10;MsBUKo/57xn19qTLifQvwI+K+l/FrwPpc9leQPcR2UDS+XcLKwZlHXHfNehW1lcWupNLLds0O3G1&#10;uBnH1r82P+CUfiyaTT9ZtnfdGDaxpxnjGK/TXULdriDan3ie5xSKLXWlpsa7Y1B7CnUAFNbrTqa3&#10;WgmWwlFFFBBXkhgjm+0OEVsY3ng1+c3/AAVo1jUPCupfC/xDYXMwbTrqW5AgOCQB2I6fWv0O1eaG&#10;ZDbPndweK/Or/gql4f8AEHijUvhd4c05I3/tS6ltV3ejL3PamB4x4B/4KfaloOhwTahpmoXm0sCX&#10;v+vJ/wBiulj/AOCuUN3a3G7w5dRFQcBtQ+9/45XT/CP/AIJg2t14IsY/FGnCWfLeb5V0QD85x29K&#10;9Gb/AIJW/CxpIAmkXHIHmf6UevfHFOO4j5/tf+Cun2O4JPhe9kXGM/2h/wDYVr3H/BWYagv7vw5e&#10;264xu+3n8/uV7bqH/BK/4T26Lt0e5DbgP+Po/wCFZHiz/glx4Ph0S5bTNKkEoj+Tfdd/yrbQH5Hx&#10;r+05+2Vqvx40LRrTTbW8D2NybhxHcmXjA7beOlffP/BOX4/23xG+Ga2OoxBbyS+kUfaJwz4CJ2wO&#10;M18j/D/9lfw98M/iJrll4wtpEsp2WC2EEpJ3d8kj3r9Bfgr+yZ4R+Cc9vcaNazQQqzTY83dywA9P&#10;QUOwaH0NDcpdLLBEAAowCpyKfp1o1jaiFpPMbOc4xUdjb21mgkiyPNAPJzT1+0Pebhj7Pj8c1mNF&#10;miiiszUKKKKACkf7rfQ0tI2ArE9MHNNAQ2oVIy7kZz941Uury2tyZZtQihiU7m3OAAOpyc9K+ev2&#10;sv2kf+FJ+Fb6axkKXMaRyLuhLjl8Hv6CvzX8af8ABTL4hatHqNpbz2nlyK8aB7RgeRj+9WyiZH6y&#10;fEH9pLwL4JEkd3rujSyLg+VJqEak59s18K/GD/grRpepLqGh6R4ZlhlUSW8V/b6gGUHoHGE/HrXx&#10;R4X8L/EP9q3xUFkktmkmjY7Q5jGF59/Wvof4af8ABKTx3Hq1rceJbWym0xpEZ/Jum3eXn5sfL1xT&#10;5UtxHhnjD4wfEv4qX0txYeNdWa3lww0uOYyFMDGePr6Vt/C/9jrx98UrxbbVPDusaM08gT+0LnTn&#10;bYME7skAfrX6ZfC3/gnv8J/B8MFzJpl1Hq+wrIRPlcbgR29q+prPR00ZIobKNVt1GDkAn2o5gPiv&#10;4G/8E19F8GaXYy67dWmuyrCFZbvTgGLAg5OWPPGK+uPDXwr8GeE5I5NK8M6bpkiHKtbwKhBIwTXW&#10;W7StIxbHl44xSyRx3HBzWT3GVI9PkWZ3W5zGTkIOg9utXocbeF2+1MjhMJwg46VPUsAooopANKjq&#10;eMU2Rsodpyfai4z9nkx1xUNjkxgn0poCvDHJa2k5OS2cgdDX5kf8FUPFmpXPg+308JcFP7YjVBkn&#10;nZIOBiv1D86OQ7OeeK+L/wDgoF+zH4h+L3g+xl8LRW5vLXVI76b7RJgeWqODjjrkigTPjX9kP/gn&#10;rcfFzwXNqmsXx0W4F00YS60/LYA65LDivo/xR/wS+gtfCshtPEEU1zbwMY/J075mYLxjD9TXr37C&#10;/jyDx/8ABTU9StG3S2+oPbHem3leDxX1RZNI9jblsbig3enSgZ+a37FfxWvvgv400n4I+L9NuoLq&#10;Tzro6vqTGEbcO4BRh7AA5r2b9sz9jt/2nm8JNa679mtbOV5A0Vt56sr4/wBoDGK5j/goD8L28JSa&#10;h8Y7GIJfadFBAsu7OAzpGflA9Gr6x+C+oXOpfBnwtqUpUz3GjW8+f9oxKeR9a0johH5ZfFn/AIJq&#10;+JPhXaPqWg6/eXjQSoQlnpxXI4JOQxr7a/YB+KV18QvBur2mrTSPeaPcJYgXM29wVUDGMAjntX0n&#10;cINY8KzHUQCSjE7eOcHFfGX/AATZt7O81T4vNHuJg8U3Cr6cEVWrDY+7qKKKzGKvWkpV60lJlR6h&#10;RRRUljZM+ZFj15xUN9u3fLnPHSrKAHJPajaJHPpigD8oP+CyJ1AfFL4XnTvO+0/YptvkZ3Z3j0r4&#10;30++/aAW3VdGXxf/AGeP9V9nhkMfvg4x1r9Mv24fAcHxH/al+DmmzxNNbvFOjqDjvnrX1D4P+Aeg&#10;+GtAtdPW2ZRCCMFge5PXHvVx3JkfhuuoftK/3PGn/gPJ/wDE1PHqP7SvZPGn/gPJ/wDE1+7y/CHQ&#10;R/y7t+Y/wqRfhLoA/wCXdvzH+FacyMz8HrzxX8ftH02SXUdX8V2xVgTYzRurOD0bp/Ssa+1L41fF&#10;260yFp/EutnTJAylUkl+x7iOTgcfd/Sv3L8bfsv+DvF26ee0ma5ChFKyADAOfT3rxfxdpPwo/ZHv&#10;9Pd1uLQ+IJvLuP8AlruKED8Pv0+YNih+wH4m8U6L4DsPCvijQtSurxGllbV75GXd0wuCP619m6dN&#10;5wkxbGDHqOtcL8I9b8OeMvDsWr+F2Z9NdmVWlADbhjPFd1p5u90oudu3PybfSokBeooorIYUUUUA&#10;FFFRzTLbxl2zj2oAiWOGRnEbKD/GF7/Wub8ZeF9F8X6c+jazYW11YsQ225QMme3B71r6bC9o93cy&#10;cRP8y+uKS6hh1y13xZJz34psD4k8ff8ABMDQ/FmoSXFhqllpkcrs22LTlIAY8D7w6V1XwT/4J56F&#10;8MNQ3arf2fiK3WLalvNYhQjZyGHzHmvruSO4h8hYduxRhs0k80Vl+/m/j+XjmnYDMTQbaS1wssby&#10;xDbHMACYh6DniuO1/wDZ98EeLJjdav4c0vUr1n8yS7ubVXaQ+pJ7136W9vZK0EW4NNyM81dijHkr&#10;G3JUc0WA8vuf2a/hpqmnyQx+C9EgLYAYWak8V3Hh7wRovhXS4LPT9MtreO3iEarDGFGAMAAfhWwn&#10;lW/AyO9R3UtwrRmLG1m5z6VJqQBk+yl/sXIP3Me/0rRh5hQ7dnH3fSomvEW5EJzuIz04qegBaKKK&#10;ACiiigAqlqkskdm5iRmftt61dqCQyrOpGPJxz60AfE/wa/aat4/jh8T/AA34lu0ghh1EW0CX92FG&#10;N8gIVWA9uK+qdF1zwd4dUW9rqelWy8thJkUc9e9fhx+1Z4i13Qf2pvHl3opUPDrNxIQ3tK2Kx9U/&#10;bE+JpHnIIVPC5Nu/+NAH7vzfEXwxZtMr65p370nGblBn9asWPj7wtHaK/wDbmmx9v+PlB/WvwNvP&#10;2tviBeC2e6VdyjI227d+veor79sD4h+QIIPKCqc5a3b/ABrZR0M3ufvVa/ETw5b2d7dDWtPmEbEg&#10;Lcr/ADzXzLcft0aFonx11rw9KlvcQqkSIxv1C5YLyBj39a/L3Qf2xfG1pp91bXhTbMeqQN/jXnN1&#10;40v9S+IR8WXMcwaSWJy6xkfcK9v+A1XKSf0grexrpqTWkIKzIsn7o8DIB6gVLDcRWdqbq6lWFGXJ&#10;8w4x65NeCfsT/HiL49fC241TzGlFpdfY8mLy/uxoe5969S+L8dzL4A1iSxx5ltZzSc+yEj+VQA+5&#10;+Lvg6yco+u6UhHUG8jH9a6TR/EOka5brJp9/a3QZQf3MqvjPToa/ng8aftHeOX167iMkahJGQZiP&#10;OGPvX6h/sC+MPEvibQfMvjHgW9sxwCDyGzUvcZ91bHSTIYsuOnapWYfKDjJ9aVnCLlqY2xyp5yOl&#10;JgS0UUVIEF7L5NnPIOqIzfkCa+RtC/autI/ihZ6TqTpZozSDNxdhRgBsHBA9K+t9RXdY3IPQxMP0&#10;Nfh5+29rF94C+NWnyaR982zueN3JYg9K0irtiP2V034reE76F549b0xXK7ji7Qk/rRY/E/wndKWm&#10;13S1wSMvdJ/jX4F6f+1N450vzIlxjG35oWP9am/4ab+Id5pshhCMd3/PBv8AGtOUNT98rj4heELt&#10;l8vxVpP7s5wLyM4/Wqa/FPwiNQNtP4l0p027steR4/nX4Hw/tI+OtLZWlAzL979w3+NXrP8AaC8U&#10;61qG1MmVhj/UMP60uXQLn1T/AMFWPiP4f8QeIvh9deCdb0+TUtNlumZtLuEkkD/u9vCk4OQa+7P+&#10;Cfusanr37Kfgy+1eaafUJYnMslwSXJ3d81+X/wCzX+xjrvxM8eQap4lt1ns5LyGQhZyDsZueo9K/&#10;Zv4TfDyy+FngTTvDenRtFZ2YYIjNuIyc9amWw/I7GiiisgCiiigAooooAKKKKACikJApaACiiigA&#10;oopAcjI5FACOodSp6Hiqq43fZ0wu3nj/AAqzK/lxs3oM1nNeQ2sIvHJy52Z/+t+FMCysJizI/wC8&#10;K9Mjn8KW3+aQzH5QwxzXinxa+PieBfi/4H8ICcKNfDfLs3ZwGPXPHSvZmzcWMZj9c1QE0rrbRs4w&#10;cc8cU2SfdbxybC2ecelMlhc2b+bjdjjFMtL+FYlhJO5Rg8UwPzR/4KnfGCKxkuvCrJlrzTY5APOx&#10;/wAtHH3cc9K9Z/4J+/AlPA3g+PWjYrENVtbafd9n2ZwGOc/xdetfJv8AwVy06OH9oPSFCOYW0VC2&#10;PXzpa/UX9mvzYvgb4IEwAjOk24TA5xt71XTQnqdR4w8B6B4y0+UappVpfEjrPEH6A461+F3xE8Ka&#10;d4x/bKh8HWFhFpUDeJZ7PzI48rjzTjjjgY6Zr97dQJhsZRCcNtPX6V+E9x/aC/8ABQNrlNn7vxjO&#10;w/7+tTiUfohrn/BP/SLv4fw6Np+s2ena5au076hDZDznXDEKRvBA5HftXxz8I/2U/FX7UPjrUTqv&#10;jC9ksvC+pS6WvnW3nIQpZc/eAA+XpX62aQ0V1p8+oz5+3SQujkdMYwMD8K+bP+Cff9nBfiudOLbz&#10;4jmL+Z/e3v0pXsI5Hw7/AME79Jh1BtLuJrWQWo3/AG2SwH73kHH3vf17V2vij9gXwt4g0mTTYodO&#10;ikkUAXS2IOzByf4u+PWvqws7SHy8faP4s9Me1M1CO6ttLnNnt+1Zyu7p1FF2M/J34zfsu+Kv2UfG&#10;3grWfDOt313Y32twQXlvY2phRYVIYliC3y1+o/g/xXH410KKS0YKMBGkR94BABPI714r+1p4g03S&#10;fCnhceJGxPc3Zii8oA/vCtd1+zPaR2XgSRFBBa6Zhn/cWm9gPWbdVjXaGDuOGPc1NVSzt5Ip52b7&#10;rHirdZPcAoooqQCiiigCrqUTTWbojlGOMEfWuc8eqbP4Z+IizbmXTJ8k8Eny2rq2xtO7pXGfFiYt&#10;8O/ESRd9PnU594zTA+Mv+CeMena/4Xgu7mwiuJ/t92u5xubAZ6+65vL07ylt9PyG4yi42+navz7/&#10;AOCcjX2l2NrZrsEf227b16s5r9DrqedIo/Lx5jDnPShCWwxrqRrcZicnPvmi4tbeSSHfArE46imD&#10;+0vKGdm+rFwh/dSN/CMtT1Gfn3a6tZx/8FFviBp1zFH9nj0qF1EjADPsD3r9A7a3iNvGRCuNoxxX&#10;53avo1vJ/wAFAvHWoybsSabAuQa/RKx3/Y4cdNg/lSQEn2aL/nitH2aL/nitP/ee1H7z2qgPz7/b&#10;6vrHSvG3wxNvYIJ5PE0as0fDH73XivvrTbjzrGKUx7DtAwevSvz4/buurK6+Inw4jkLb4/EyE/hu&#10;r9CNLmhktIhFnbtHX6VKEty1u8xSBwabGhRdpOT605Y/L3Y6mgbv4utNlx3CiiipLKl5NK0gto0Y&#10;eYP9aOi1UXT/ALOzCc/b1b5ShGcfWtBvtP2qPy9vkfxZ60Tyx28hYZ3scGgDxb4o/szeBfG14Zpb&#10;DSLC78sKJHtlLAAk55PvXX/DH4Zp8OdNFvaXSz25jRI1hTaoCg4xg9Oa6rWfD+n30ouLoOWChflO&#10;OM1Ovmx20EWn48uMAHf1x2oA5X4wfD2z+J3gebRdSSJ4JJVdhPHvXjPYmuW8D/s0+BPC8MBj0PSX&#10;nVU/eLbKDkDr9a9Y3LeL9muOZD83HShdNht5IygI57mgCLS7eHTG/s61shb2sY3KUGE55OBj3rT3&#10;Ad6YrsZivGMVDJkyL+NAFhkEnPalVAvSiP7oqM3A85U9aAJqKKKACiiigAooooAKKKKACiiigAoo&#10;ooAKKKKACiiigAooooAjmj8xNucVFuaaGVdu0gYB9akuVkaPERCvnqapXzXETQvFIojXmUdSR7UA&#10;fCv/AAVllj0/9nS2kKKs663bfvG4PR6/MHTfiF8X76zaWyvfEKW0WAWjlfaB27V+t3/BRn4ZX3xc&#10;+D9jp1kI/m1m2lYTbh8q7s9AfWu+8B/sX/DrSfDaQXmgROssamRVmbnjmgD8V/8AhZHxiX/mOeIP&#10;+/zf401vin8X0b/kNeID/wBvD1+4DfsW/B5uvhZf+/rf40xv2J/g43Xwqv8A39b/ABoA/Dqb4ufF&#10;4KytrfiDBB48961/h94N+JHx21aHRrk61qbXO792UaUttBb7uecYr9o7z9hz4PzW8yw+FY1lKEIT&#10;K2ASP8a+e/EWm+GP2KPGH/CUXdm8FhpybmNkfMb94NgxuIH8frQB6H/wT9/ZLn/Zz0TXZb+4uLm4&#10;1hYZvKurXyjbsF5UfMc4Jr6kuria81FtJCtEigP9oHfjOMU/wX4stvGHhHRddtixt9StIrqMNjcF&#10;dQwyAcA4PrVy5jEl0zW423R/jPTGKANGJPLjVSclRjNPpqZCjccnHNOoAKa3WnU1utBMthKKKKCD&#10;PmtYobw3ksoVMbcNwM15b8X9P0K88WeD21Ke0843BNsJwpYn/Zz/AEr1e6ihvf8AR5lLL1r4Q/4K&#10;OfGKP4R+MPhPfoZoreG+cy+UgY4X6kU+gH3VbPBE32KNlyozgdfXpRDpZilL+bu+bOMV8u/DT9t7&#10;wJrHhO11y7XUJLqXcC5SMEgEgcb/AEFbVj+3V4EuGlG3UcKxAyif/F01uB9HXEyxjBQSHNRpcSXB&#10;2vAQp4OemK8Hh/bQ+H9xgmPUC3U/Kn/xdVNX/bu+HejwM0kWpcLn5Y0P/s9XYRx//BQL4WzeLfBu&#10;gT6QklndWt408stpFl2AA6kEccVZ/Yb+Pdp8RvBhsLi7invjeyRBWuBI+FRegx0rwf8Aab/4KPeE&#10;dV0KKx0ZtTjlZ3Q7oIyDkAf364T/AIJY6JqkfiCx1CT5LNr64YqwIOWRT6Y71VtBn6pafbMbq+Us&#10;dpOF9F69Kvafa/YrfyGl81s5yeDzToYGSR3XADHNOMLfaPMyNuMVDGiSiiiszQKKKKACj170U2Td&#10;5bBDhsHB96AMDxJ4O0rxVC1tqGm21wrAZeaINjByBzXx38cv+Cb/AIc+Ll8NQtNcj0Z9Oke48i1s&#10;QfMzg7fvDH3cdO9fZ9nqTw3y2F5IHuX+ZduMY/yKkms1tbgGHAEzYk5zkVrcxPyji+Dfin9kP4gN&#10;4s0vw/qHinTooDbiJIDDHufjOfmGRivf/hj/AMFL7HxFqEGl674bt/DeJEgZ7u/A6nBOCg6d6+yv&#10;FXhjRPEtg+l6pam4t2IYxg4+lfKfxg/4J5+E/Ednc3XhzRrK0vmSRxJLK/3zgg8DtVXuPU+nPAvx&#10;W8KePrSKbSda068lddxjtrhZCBnGeO2a60XTfxx7E7semPWvxo8XaL8a/wBkfWZ30PVrKGzhxAsd&#10;vE0pwfmPVR/dr2v4E/8ABTIXzi08cS6pclpQhCWiJ8uDkcsO9JoR+lUaxpM032gFH4Azx+FOe4cz&#10;BFhJUjlx2rzn4b/Gjwt8VbOFtF82JGj81RclV+XIHYnnmu9bVE0+M+c3md8x4PFZsZZjuoY2dfOV&#10;n/uZ5HtUtrM80e50MZz0NU47K2lQXccZDON5yefWrVnOLiHcM9cc0mBYooopAQXnzW8iA/My4Aqp&#10;psDWyhpWKjGMNxVyZRuViPu80y4jN1CNnHPetFsA2RYjIs/mqqR9fT868g+MH7RXh3wDp91Dc3dh&#10;K+TEY5blUOcH1HtXqb6fcSaZcwb18yThT2r8zf8Agob8HfGEOnyanptzbKJtQUH7xbbsc9NuO1NI&#10;R5l4M/b3s/hd8R7W2s9Dgj0hy8sqxXqxw7jnlhtxmvp//h6B4ftNJhney09fNQEK2prxx/u18ifs&#10;l/sMXP7Rnwpv/EEsVjNfx3r2yyXUjqRt9gpr06b/AIJT+IdUf7JG2iqlucAedLj0/u1Wgz0Lx9+3&#10;r4c+J3wxvdPltNOmMzqfIa+WTOHUjjb7Vx/wc/4KOWXgmx1yxn0+3nht0EcKSaiqqqqMAAbelQWf&#10;/BKXxXpUf7iXRUX2uJT1/wCAVFpf/BJjxOtxdS3UmiSLO244nl6H/gFGgiX4jf8ABUr/AISrwm+j&#10;6T4cUXUjgK1rqQZsE9MBK9m/4Jd+FPEfhPwv40vNb0a8sW1zVTqCNcx7TtdQeuPmHPWvPvA3/BK+&#10;XQfFEV3fWuky28fOI55c5/Fa/RHwv4bt/COj2GnWaCNIoUjcA5HCgcZ+lNtdAOgooorIYq9adTV6&#10;06kwCkwKWipAq27ecZlzjnFEMyLMbbeDIBk88/lTo1FuzZHLnPFVIbN116ac42GPA9e1UhmdN4d0&#10;pdRjlvVt5tQ3FreSVR5ieu0/4VvRwmOMAtk+pr5++MnxdXwp8ePAGgea6JqQk3KACDjPU54r6Atr&#10;qO6hWVD8rdMmgCTy/ejy/elyvqPzoyvqPzp3Axtc1a80qNmtbCS9IAICZ55we1fiX+15rPxK8ffF&#10;jV7JfCesSW1rqMwtm+ZxhiPujbx0FfuBIl3/AGlG6SoLTady9yea+evjp4Z8D+E/F3hm5vrBjc6t&#10;fHeyP95ty5zzx96rTJPnz/gm34L8faD9guvENlq1lp+2ZTFdowjBO3Htmv0CjsJLe4DmVmUtuPoB&#10;Wf4VtdPtfDsceixGC13ZCscn3rd8zzLdk/i249qmQ4hcW32pcpLtGc5HNNt/LtQQ06n6nFQSXS6d&#10;YoHlRWBweR/WlWyjuIW5R3P3SGzWZqTQ25W4ecSlkfoO1WMmq9rIFUW+DvjHJ7VPQAuTSMu4YIyP&#10;eiigAKjbgj5emPakRBGuFAUegpaKAAqWGM47VTuI1hbLnzB02ntVt8qrbeGxxUC2rXHMuCKAHtMX&#10;TcsW8gcY61Hb3ErO26Bhx3qw0kdqMYOOvFLHdJJ0DflQBRF5O92im1ZU7t2H6VfMXmLz8vHT0rE8&#10;V+L7PwvpVxeXO8JGoJ2gZ6gdzVnTdVOvaPZ3tm21J0DjdjOCMjpQBbS1MMobG8+uKt1WWR7ePM7Z&#10;PtVhW3KCOhoAdRRRQAUUUUAFV3uQt0sOM5GasVUvlSGNrjH7xRwaAPzK0X9lPUvGP7VHxJ1y7trl&#10;7KXWjMnmWpaMqZZDwc4xivvOz+B/hHS9LVH0DTpmB6taKDXU6FoNvo9xqWoxRhJbz947A5JPJ6fj&#10;V21vDqGl+bkk7scj0oA4ab4T+FsxlPCenOO+LVf8KsD4Q+D7mILL4Z0u3brk2q/4V3UjNCsG04XA&#10;zRI0E+dykmtU3Yze55uP2efB0kwkGj6aRnOBaLSap8AfCepW8dquh6fCI23eYLRefb9a9GMNwuPK&#10;dVT0NebfHj4yWvwW8N6bqeoySbbq9W1H2cBjkgnoT04oJOq8E+DdP8CafLaadYw2sLuXZYYwik4A&#10;yQPpXSTQx31rLC6KUlQowIyCCMEGuZ8BeOrTxxpf2iBZNpYD94AOwPr711UgESHbxxQM8G8X/sv+&#10;G9U1tb2LS7MKI8FEs1OTknOc+9epeBfAWneDtPSK0toYsoqkRxBemf8AGujs5XkjJY55xRJeAHaA&#10;c1L8wHsu6YjtjpUp4HTNRQqzEMTmnXCu0LiIhZMfKT0zSAqnUraO4ZJJ0SQDlC2CPwplrdTedtML&#10;GNm4fsBXwx+0l8cPGXwz+KF5CuprHY+bFGqpGD94ZPJxX2d4b8VwX3hDS7trmMzTWkcjEsAclQTx&#10;mkhGvrQkjsbrYC5kiZAB2JBAr4W8A/sv6lN8TItX1zT7jUYVmlO67tNw2kNgZJPHNfdFrfw3Vqrz&#10;XETDGR84B/nS6fqFo0bFZoxg45cf41aelwOTs/hD4St9KgjbwtprSBcNm1XP48VPB8KvCUNm3/FL&#10;aaWzwv2Zc/yrpINSRrqUG6iKDoN4qaTVrZZQguI+mfvj/GnqM4qH4T+B9MkZ7rQ9JVrk/Iklsgwf&#10;QevWrNv8KfBcd7vTw7pXTtbJ/hWrrUumandWQmkjd4nyp3jg5HvVx9R021mMQkXcFzkOCP50CEt9&#10;A0jSZoRaWNtbEkY8tAv0rZbpXxH42/a8uIPjn4N8KWN7Mkd/qX2V1MalT86qBndnHJr7UsJHltUd&#10;zlj1NKS0As0UUVmMKKKKACo5ZhGyKcfMcDNSVXuofMKP/c5prcCvtdNSaQk7MdO3Spri386WOXzd&#10;qpyR2NLHIszYIPTvWZq2rDT9LvZHJyiMVx24NWB8tftnftuWf7POnSRWtjDrOoQ3aQvax3gikAZQ&#10;ckbSR1r5Ob/gsVfKny/D6VuP+gkP/jdYHxy+Huq/tLftdeNfDsTwyWltHDchLklR/q1HVRXrXhX/&#10;AIJcw3VgWurDSnO7H+ukHGB/s1eiFqcPa/8ABZy8iyG+HUjn21Mf/G6fef8ABY6+ZvMHw9kXjodS&#10;H/xuvS3/AOCVenq5ZNM0oE/9NpP/AImoZP8AgljA8oU2GlYI/wCe0n/xFGgHnz/8Flrx7eOB/h48&#10;Xmrt8z+0xxnjP+rqT/h8BeeF9P8AsA8Ayagmd/2v+0gBz2/1Z/nWp8UP+CYq6d4ZmurCz0yKSzgk&#10;kbE0meBnj5fasr9k/wDYg8PfFb4Kwy6/ptld68bqUNLLKy/KHIHGKelgJJf+Cy13aQxM3w5dhKuf&#10;+QkOP/IdZF5/wWKuNUzF/wAK+aFeoxqYOOMf8869Ut/+CXOnXV3Kkmm6W9vGxEa+fJwuf92kH/BK&#10;7SP7Wl2aXpYi28L58nXj/Zo0DofJ1z+2nd+Ovjh4Q8WXWhtDBpErn95d7lXcG4zsGOtfsF8AfiEv&#10;xU8A6V4ijRYorxHcIj71GHZeuOelfDd9/wAEu7iGzuraxg0mGabPlt58mBz3+Svsn9nH4Q+IPg78&#10;NNF8M3dzalrGN0IgZmX5pGbgkZ6Gk7BqewTRtNeRMhJQDBxyPxqS6gTauBtOeoFWIYhEuAMHvWbf&#10;NMs3BGwtxWLGfFH/AAUw8GrffDHXtUi077XdxWcapOsWWHzngH8a9k/ZD+Kuj/EL4R6HpOm3trcX&#10;2i6ZbxXMFvMJHjYrwGA5U/Ka9N+MHwxsvin4LvtFuoI5vtKqp8xiBgHNfltYyeNP2C/ilrd1b3SQ&#10;eHvEGojdBYxGZhHGTwdwGOJOxp6iP1Z1aSPUNAlguroaZKST855AxX4mWdjHov8AwUEsI1vBfx3X&#10;i+XLdlxIfc9c195fET9vjwLqPwzk1W2j1Nb9nCb2ijz054318Wfst/CnXfjZ+0z/AMJ9G0Y06x8Q&#10;C+QXG5X8t3ZhgBcZwPWkM/aaVFb7RZrGI08shZAOCSOmPxr8o/HPxE8QfsFfFu4uv7IvtZ07XNQn&#10;1N0dzbRgbjx0YMPm61+rXiS2u/saf2e6xT7+WbpjByK8p+PX7NfhT47WNrceJNLi1K6s7fy0aSQr&#10;jOCenuKeoj5c0f8A4KxaNrWlw3VxodjpsrZLRy6mueDjH3B1rG8Yf8FbbC3Xybfw7bT7kB3Jqa9c&#10;/wC5WT8Tv+CWUOqRxT+GLHSrC3MqsFeaQHaAcjhfWoNF/wCCXlrJpz3N5p2my+U21sTSZPT/AGfW&#10;kB5W3xx179sz4oeGoLDTLq3tNF1e3vplt5vtC7C4GGAUYHHWv2GsNHhtbCBLdVgAjXKIuBnABPHe&#10;vyj/AGV9I0P4B/tFeNPD7WbwsZLe2i+z/MobdkcnnHNfqzo8d+xiklkVoSvI79KE2BpW00jbkdCg&#10;XgMe9T5NMWZZGZRnK9adQzRbC5NGTSUUihcmjJpKKAGTwmeFk3bc964rx5eTXHgfxVaPbMqx6dcI&#10;sp7/ALthnp+NdjfLM1rILdgk38LN0HNcn8StSj0n4f6wtyrSTXFjMh8sZy3ln+tUiJHxZ/wTo17Q&#10;9D0u10KfVLWTVTe3b+W8gEuCzn7p5xivve1jELTSl96t8yZ6eoxX4ReBfi1e/AL9oKPVryG8j0mE&#10;Sk/Z7fc2XVgOuB1b1r9UP2eP20fBnxr02SKz+3efZJHHKbiNE+Yjnox70iUfRMirfbm+0eU2MlM8&#10;gV8w/FH9vDwt4Fvp9LjudNvJ4d8br/aCqwYEjBGOtfRuka9pur6i0Vsj72U8nGMY9jXz7qn/AAT5&#10;+F3iLXNR1TV/DNrdXl1O03mGZs5Y5Pb1pCPzg+IH7Y15Y/tEa540sfDjX9reQxxDybnKYAGSGCc1&#10;+gfwD/b98OfEhLa0u/7P02R5RD82oKxHA5xtHrXSXH/BPf4OR6XFCvhKASBvm/fNg0/S/wDgn78K&#10;PC+oQXWheF7eyZDvLLK2d3r0oNIn0Lp/iCy160juNNuY71HG79y4YY9cir0rG6tWWRvs5J6nrXm2&#10;oeJvDPwH8PwpJaXCIqmMLbgN0Ge5r4k+L3/BTKF9TFp4YOrwuyYG+yU8g89GoKH/ALYc2mah8WvA&#10;9tBqsNxc2/iRfMhVgWBBYHIzxzX6R2WI7OIhQo2j27V+EngjXvHPxk/aG03WNQmaSx/tlLtfOhKN&#10;gv8ATGea/eBI91rGn+yP5UACJ8shD53cj2pI1Krg9felhV4WIYggnjFPf71ADaKKKAJE+7QyK3UA&#10;0J92nUAIyhuCM0KoXoMUtFADdq7t2OfWnUUUANbpnvUfvUj/AHajoAXJoUDeOOaSnJ96gCSiiigA&#10;ooooAKKKKAIsmjJpKKAJqKKKACiiigAooooAKKKKACiiigBrsEUljgVyfhqxmspNTW6LL9ob93u7&#10;jnp+ddZIquuGAI96yYAYroC5/ekt+7I520AcV8TPi34X+FWhwPrmoWlvm4WDF0cfM2cdutegw+Xq&#10;EME6P8jLuG3oQa/P3/grNanR/hPbawQNi67aH5PvcBj/AErDtf8Agq/4M8Kafp8F3Z67NsiAIhhj&#10;YcDH/PSgD9JBbgfxGlZVXq2K/OL/AIfKfDr/AKA/iT/wHi/+O01v+Cx3w3bro/iU/wDbvF/8doA/&#10;R8SRj+IV8l/8FJfBWm63+zZ4rv7y6NuoFurOB0/fJ3rw+b/gsR8N2hYLo3iQOQcH7PFwf+/tfLf7&#10;UX7e17+0J4d1LwvoTaymlXqRg21xGu0lWVskBj/doA+0P+CaPx0Xx74b13QZzGkWjRW9jbPvJMoV&#10;doOMcdK+5E1BbWMW0WJbxeTGeuOufyr82/8Agmf8KNS8NQXV6VWBbk2s8nDAtwPUV+mKWNst8bgR&#10;D7TjBfvjFAFqNiyKWGDjkU6oyxz1o3H1oAkprdabuPrS5zQTIKKKKCDN1a/nsYy8UAkxgZNfnD/w&#10;V6S91rT/AIc2FtZ+bd30k0caDqWI6Cv0lvrWS6QqrBV96+Tv2yPhlL46+KXwYkaJJ7TTtSL3KMGI&#10;K4xjgfzp9APym0v9jf406t4Ygl0nw1qc8LMdoSRVH3iD/F61u337EnxwSOAWPhbVJSUHmfvV4Pp9&#10;6v3bsdJ0vwvpiQWVmsFshIWOMdMnJ/U1oQxwKu6OLbu+Y047iZ+A5/Yl/aAj5PhHVAP+uy//ABVN&#10;X9iD4430gW48MaoAeP8AWr/8VX7/ALbGGCuRUP2S3DZEIBFa3Fyn4pfB3/gmr431zXPM8U6Vqmmw&#10;RFJEfCHcc8/xV+uHwh+EunfDDR47G2cu+8yfMgBztA/pXd32ox6XZSzMjFY1LYUc4rgvhj8ZNI+K&#10;XhO513T1kiWC5a22TlRJlQMkAE8fNSbbGejXUjRqAq53cVDZtMo2PHtXrk0LMLrT45A21pEyrNxj&#10;jrTdIjuIbMLczrcS7s71OR+dR0KRcoooqDQKKKKACmXEjRwSPGm51UlV9TjgU+kcHawBwSDg0AfD&#10;vxx+PGr/AA0/aI0jUdWsUstMh04+ZLLIQgyzgZx719c/D+7g1bw7Y64k/mDVIEnQdVGRnj86+N/+&#10;ClnhFIfhjrXia6MU0lrBAgIOXwZscfnX5x6R+3Z8ZtDt7Gw0zxhewaRpyrGkKgELGvQZ+lbWMT+g&#10;JWDalggbtvSrCxpuJVtx9K/Ay4/4KHfGS81LzLTxhqCfLj5gP8aS1/b8+OcchL+Nr4rnP3TT5QvY&#10;/e260myvlP2m1ilz1LoDXzl8YP2F/CvxfXE+pz6b+7ZP9GjA6kHPX2r8r0/4KMfF+34ufFupP/u4&#10;/wAa6rQP+ClnjvcFufEGrMc+i/8AxVHKwPU/iZ+xn8QPgbfTS+AbXVvEltDL5aeZIqBoxk55P+yK&#10;9R/Zl/bjbw3dW2h/E62s/CMsszsxu5yxCBTtOQO5GK898J/8FU9MFk9lrn9u3k6wMrN5UeC2MZ+/&#10;Xxf8dPjB4a+KHiaHUIdLu2CReWDMgB657GseobH76+GPjH4U8dQI/hnWLXWFKB/3JJ+U9D0712Vl&#10;LJNDukj8ts9K/nV+Gv7Tfjj4d3kUHhnW7rSbf5Iii8YQEAD8K/a39h34i618UPgbZ63r2oSalfvc&#10;SIZ5DzgMQBQM+haKKKQEc2PKZScZBplqu23GDnipGQSdRQmE+X0q1sBQiup3lAEWVzya4P4v6/4W&#10;tNJS28U6jb6XbzyiGKSX+KQg4UcdcZr0p4yIyIztPrXwf/wVO1ZvB/wt8MavKskyx6/AxEIyx+SQ&#10;+3pVLUXkfR/7O/wL034F+Hp9Msr+S4juLlrkeaoGd3pg16pDbwxzXDpLueTqPSvzwtf+CwHw0j0x&#10;LeTRfET3oUKsgto8DAx/z0qte/8ABXj4eRRRmLSvESyH7x+zR8/+RKdmM/RuytTFGNxO7J4NLHdP&#10;LJIgXIU44r85oP8AgsV8PY7UiXSfEhm/69ov/jlGl/8ABXLwHcfayum+IIy33S0EfU9P+WlFmGp9&#10;u/HL4rWvwb8CHXr6SKKITxwlpiQuXYL1x710vheS3uNKsb8XG77dElwg7fMARj25r8iv2lP+Cg2g&#10;/GTw9JoLWur3Vj9oin+zzQptGxgc/e9RX3p+w7+0Lpfx78AtLaW16g0jyrMfbEClSqL0wTxT5XYR&#10;9RUUUVmMVetOpq9adSYBRRRUgQySrtZgeU5pLWYXUAkGOeOKhuJo7TKyDIk7CnIyx24aIbY+yiqA&#10;/L//AIKeeJJvhz8ePhfro+5bwTyNvbA+8B2rgtP/AOCrmqeF7NNNt9As76KD7sxuWG7Jz/d969F/&#10;4Kf+C7v4yfG34Y6Dpx8rzraeJ2mU7c7gecA+npW58LP+CYenN4UsptVsdDu7llbezqSc7jjIKelO&#10;O4jyb/h77rX/AEKll/4En/4mj/h77rX/AEKll/4En/4mvb9a/wCCXGkakpFlp2hW3GMkEc5/3Ko2&#10;f/BKu0tVZ54NAmVVzhdxPH/AK10A8ns/+Cv2v3bCzj8I2Z387vtJ7f8AAa8L+NH7cmv/ABm8TeHr&#10;mTRYrFNDvDcFoZmIILITnIH9w19n6b/wTV0r7Wk8Gm6LCEyvQg/+gVieIP8AglLqeqTs+lXOhWKS&#10;EmUEuN4PQcJRoB9G/sM/HOD4ifCfT5Z3hjeSWT7rE9Meor6e1HUIrPT5Ziw+4WGe/FfMP7MH7JOs&#10;fAfTbbT7y+sJrWEu3l2rMR82PVR6V9I3xguoBaSQFyylAccDtWcu6Kifk1+3B+2Fq/g34y6voOn2&#10;iTiExNxMynBHpiu+/Yy/bG1Hxh490fQL60ih+3XAUMZSWA2k8DFbv7Tv/BM/xF8cPi5q3iTSNU0m&#10;wS4EYX7Q0gYBRjnCEdfevU/2Mv2E7f4HxT3vixNL1nXIboS2l5bgkxLgjALKPWszQ+y1iXc0qnO6&#10;nU1ZU3GJVI2/lTqACiimyKzIQpCt6mgB1FMgVo1YyOH9MGlSdHlx046GgBx9hmnbiiDjmq95cR25&#10;R2njhRcli7gD868v+Jvx/wDD/wAMke5vp/tkO4IFtZEY5xnP3qAPUY4l3eY5xtPfpXM+Lvil4e8H&#10;xFr7U7e3ZX2sJCeDgn+lfm3+0X/wVQsNUtpdN8EnXNJv2iZEmaJAgkzweHJr401H9pL4seM7+U6x&#10;qmqatb3PKpFCz7SeNxxQB+hv7av7YXhXVPhxrlp4f1qxvpJLZFXyZCDu8xeOnpX01+yTJfX3we8K&#10;ajcRsI7rSbaVWJyDmNTxX4f+KPgp4p8N+DNR1XV2ae3jw7KI3zgkAdVA6mv3M/ZI1Af8M8fD2NlZ&#10;V/sO0AUjGP3KUAewyTwXTeQJBub06+tWo12Iq+gxWdPpbfahNAVQgYB71oxgrGoY5bHJoAdRRRQA&#10;UUUUAFQXCCcGInAYVPVG5ulF0sABErDIfsKAJUkijj8kuOBt/pRDHHCvkA89cVDthhy0rIzdc5HX&#10;3rA8S+PdH8K2z393dQkLhSiypu59iaANy5luLeRFih8xGPJ9Kyta8XaN4XVrrV76Ox52nzM4Bxkf&#10;oK+NP2hP+ClXhXwJb3NhZw6sl6yzRRS26RsAynGc7+n4V+c/xQ/bS+JfxS1aYWOratPp7lWWFotx&#10;BC4JwufetYrQze5+rHxu/b08CeBNNuI9L17TL+6Ebfu2kZTuBxjpX5yftB/ti6h+0LqmkaE9hDaa&#10;fFqlvcR3UMrNvIwuMYHrXlvgn4J+I/jhqkEMlhcWt5M+0T30EiDcRkkkL0r0v4jfsI+LP2f/AA/4&#10;X8Xanqllqdjd6tDbJZ2YdpEbcTuIKDA+U96tKxGp+vfwH0caJ4DTDFywR/m/3Fr0wbp7ccY44x3r&#10;z74O3Bu/AcfytGQEX5xj+Ba9Et8raLk5IXrUMYzT1ZISGGDuqf5Nx6ZqCzuPMXBznPWrHlrnOKiQ&#10;xs8whTdVeFgweRjhRzmrMkSyrhhkU0wIY2Tb8rDBFID8zv8AgrB4bX/hCZNcs55GuJNTgXbGccbH&#10;7/hXwpN4w8f6fNo/lQ3ZhEK/8tjjAAxX6cftNfCbWviZ8Rr7SbiWO58OpJHNHZyBioYDBPQjoTXv&#10;Phz9lP4bf2Bpw1DwrYT3CW8Y3NGM9B6+9ID8ctQ8efEfUtOtYrOyupGWQFttxzj86yPiB8YfG3gX&#10;U7e0uY7iNpIRJ885HWv25m/Z0+GOhWL3I8JWSrGhYhUGcAEn+VfBfjj4Q+G/2jv2mPDeqeHNHis/&#10;CVjBNZXtjdJgSSqGw3y5GMgdTWsRHyBafG/xvcaXBMlvcHzB1+0GpY/iV8QZ7VrhbW6IU4/4+K/Y&#10;nwv+yH8LtJ0OzhvPCGmzsFCgrGCOvXmtz/hlP4ZR3CiPwrpy2uPmi2dT607isfiroHxJ8fxz3kst&#10;tc54Kq0x/wAaSf8AaT8beE9Vae4sJSm3b81wcc1+10f7LPwseRxH4P09CPvExDmvMf2iP2G/BHjT&#10;wDPa+GvDulaZq/mK/wBqdMfKDkjIUnkVXMhn5I/DnxB4pb4raD48u9LcW+j3yXx3SfJtDBuT1x8t&#10;ful+zv8AEY/Fb4S6L4mKRxfbVY7YiSowccGvkf8AY+8O/C74mf8ACXeGrnw1Atxos0dhci8RUWZj&#10;vU7OeR8vpX3L4L8GaN4A8OWuiaBZRadpdsCIreEYRcnPFRN6Ab1FFFZDCiiigAqC4uFhZFYgbzgV&#10;PUUsEc20uoJXkZ7U0BXYrb3TOxwuO/0rm/iJp7XHh+9ljJwIGPH+6a3MNNqzRSHdHjOPwqS4ngu4&#10;pLWWIvE4KMpHBHTFaAfB/wCy/osX/DZ/jyeU4ZtOQcjP8K19+7kjjO3AHtX5heNPjpp37Jv7cXxA&#10;8R+ILG+uPC97BBZWtvYxBjHIY0OfmIGM56Gv0A+Fvxh0H4taA+paa/2ZA/l+XcOgYnAPQE+tOQHb&#10;wqZJGbOBUr3UUbYZwD6VBbxurM3mqYz93BqlqmoWtnMDNGWGM7hjH55pdQIP7Nil/tCOdyI7wFVJ&#10;54Oen51+ZXx38fN+y/8AtmW8UE2/SH0xciZyib229hnmv0F+Lnj6y8OeE5b2G/hiljt5JFVZV3Lh&#10;QRxnrX4d/HL4paj+0Z8T0n8y6u9QHlp59wvRVIyPlzVLuI/ej4f65D4q8B6Lqauo/tCxiuDt5A3I&#10;Dx+dalvZW+kN9oe5O1hsBbp/niuK+BcC6P8ABnwFbTxlpTo1ohIHQiJc5zXok9nDdRiORAyA5APr&#10;UgVn0+GSeO7844T5vbFRLas2oS3UbFkYcenStLyU8ry9o2Yxj2pY41iUIo2qO1IYyznM6EkYwcU7&#10;zI5maMMCy9R6U6OJYwdowCc8UiwIkjOFwzdTU3AzbW2lt7peGZOTk1zvxG+GOl/ErTza3ZCFVddy&#10;oCfmxk8/Su4pixqjEgYJ60gPg/Wf+CVfgvWNa/tS68WapbNgDyVUBOO+M19TfDL4U2Pwl0G00rSR&#10;9thWCOEzMgDYRcA8dzmvSJreOcYdQw96dHGsagKMDpRqIht+AUP3sdDWbb2iRx3FrLKVadiRnr17&#10;VseWu8vj5umaZJaxSzLI6guv3T3FO4zP09ZbWZrPy98EYysh6n/Oa0Jnjt4yW2rF3PYVIEGS3f1q&#10;jdqJblYXGYmHzL2NK4Hhuo/su6NrfxEuvF326aOSa4W52qgx8pBxnPTivere4iNsPLcOqjbkfSom&#10;hDIIIMRovBHYj0p0NvFaWxUKNuckD1pgSRwrGzODndzUlQ290k7Mqgjb61NSZcdgooopFBRRRQBX&#10;1Kx/tKzkty5jD4+YdRzmq1jLZSQtYRyLcyW67GVhk8cc1pL1qra6XbWdxNPDCEmlJLsOp5zTIe55&#10;n8Sfg9ofxK0e40/UI49PE23MkcYLDDAj+VfH3ir/AIJdaL4L1G78V+G/E+sXGoK736WiBRHJIPmV&#10;evQniv0Sms4bhsyIGPvTmt43jCMuVxgCkSeEfsu6H4gsfBem/wBvafJYXaiQOrsCR87Y/MYr2q5s&#10;YtQvIJxMQYDyo6HnPNXoYUt4wka7UHQCkjhSPdsXG7k+9MCpPfTC4aKOIOB3qSz09LEFjISc5Oas&#10;rEqsWAwT3obDjB5FBUepzHjfwLZePLNIJ5zEFOcqoOePevNfCP7KPhvwrqC3YuTOysTtkiXBz+Ne&#10;3rGqdBilZQ3UZpFnHab8NdCt7zzLdYzJGwYgRgYOa6UrJ/bgO0+Xs69quw2kUDM6IFZupHepNo3b&#10;sc+tAEFzdrbyxIcZc4Galf71JNbRTMjOgYocrntSv96gBtFFFAEifdp1UNXvRp+lT3BO0IpORUOg&#10;61Fq1mjI25tuTyCf0oA1aKgt5t68nJzSRxzLJIWkypPyj0oAsUUza396ja396gBX+7UdOZjGuWOR&#10;0xUcitw4ICgZIoAdTk+9UM0bzQqYmCHOSaxm8VWlj4gtdFmfdeXKl0wwxjB7Zz29KAOjooooAKKK&#10;KACiiigCGipdo9KNo9KAFooooAKKKKACiiigAooooAKKKKAK19G8kGEGWz0ps0atCrn70YzirLMF&#10;GWIA96p2cbK03mvvDHgH0oA/P/8A4KgeIk8bfDZfB6sjTR6tbSlEBD4w3c8V8/eD/wDgl/Lr+km8&#10;+w6g02FKAXSAHj61+jHxS/Zvs/iN4im1GdbR0eRHCzQ7sFR9K9l0uxtNKtoba3SOPC7T5YAHAoA/&#10;Jf8A4dW6n/0Cb7/wKi/+Ko/4dW6n/wBAm+/8Cov/AIqv132n+9RtP96gD8ik/wCCVeosyrJpV+Ez&#10;gn7XFwO/8Ve9fAv/AIJo+HPBd1bXF6upQujOWDTqw5BHrX33tPPzUzazwkK21vWgDE8JeD7DwXpa&#10;Wlnu8uONY8vjOFGB0rTt5lmvCynIxUlrGy+YHfzB0xTVhEN0WVQFx0A9qAJ260lGc80UAFOXpTac&#10;vSgmQtFFFBBTmmulutqRAw4+9nmsvWtT03QYXv8AVpRbwwgybypbAHJPArXuonkQ7H2H61+fv/BS&#10;b9ou7+GGk6Lp9s17m+M9u32eTbnA7jPNVqI+hte/bm+DWh6xJpt/4ygt5UwShtpiemf7lU5P+Cgn&#10;wNOBb+ObdwOD/os3B/74r8ULXwP40+Jl8PE1t4e1jUbS5XCyJavIDj5euCD0qGw+A/j+d5j/AMIf&#10;rcC7z/y4Sj+lOO4ru5+2f/DwL4Lf9Drb/wDgLP8A/EUf8PAvgt/0Otv/AOAs/wD8RX4sf8KB8ff9&#10;Cvrf/gFL/hR/woHx9/0K+t/+AUv+FaW8i9D9mta/b/8AgjNo19C3ja3EkkLKgFtNyccD7lfAH7EX&#10;7R1h4P8AiBFo/i29j0vRpry4uGn2uzbSAFOAD1x6V856b+zT421Rbh7nQNUtRCu8PNZyAfqK4jwf&#10;4H8aeILxdU03RNWvbWGRoWuLe2kZAw6gsAQDz600kQf0ZaT4g0Dxd4fsZ7C+M9hPCrQTKpBdCODg&#10;jPIrd8P6Tb6Lpot7eR5Iw2dz8mvw++Evxc+OfgjUI4LzTvGdzpFq8awW6xThBGv8I7Yx6V+rf7NH&#10;xY1P4n+Hba/v9J1LR2kLg2+oqVcYxyQfXNQ1oUtz3aiiisjUKKKKACkkwUbJwuDn6UtGAQQenegD&#10;4G/4KBSaX4yhuvh/HdNJfalaxTLAoIYhZSxIJ4/h9a5D4W/8EvvCGoeCFnvjqkc99ZqcLOvJKngV&#10;9ReOPgfB4t/aQ0TxJPBBNY2+ntAyPDuBPzkc4/2q9xjhi022tre2VUit1C7YxgADtjtW9zE+ANG/&#10;4JNeCNNh3M+rh8nhrhf8avN/wSt8Gtn59Wx/18L/AI19+/bRNDlUPX601tSK/wDLJj+FK7GfntN/&#10;wSh8DzN88msf+BC0W/8AwSb+H8Zy0usj/t5FfofbzLcf8s9vGeRUxjTuo/KjmFY/NjVv+CSPgppP&#10;NtjrD7nB/wCPpRx+dal1/wAEr/Cdnpr/AGb+1Xl4wGuF9ee9foHdWUzPuW58tM5AzgU/ULeWaMmO&#10;XYMY4NZjPya+L3/BNeLw34audQsbPUHaKKSXL3CYGFJz19q+rv8AglXp8+l/sq6fbXClZY7+5BUt&#10;n/lq1fTfjzw+2veCdQsiQ0jWciAkZyShFea/sd+AJ/hv8JV0i4Hzi8mk+6V+85PTFID3WiiikAnS&#10;omQs54qVgT3xSKe3erQCswRcngV8K/8ABWTUpz8F/DVrYRrcXFxr0EJRh2aOX1r7nuEMkLAHBrxD&#10;4+fBD/hcGm6XZTNDss75Lv8Afx7x8oYccdfmqo9wPz28F/8ABL2+vrdNRu9Nv0n3ZULdR4ORn1rY&#10;h/4Ja3V1qG+403UFiVsgrdx9M/Wv1RkhFvaJaW6+W20DcgwOmO1STeYtrCgcl8AEjrnHWq5mI/J/&#10;xV/wS51C68UK9ppmoSW2wfMbqMc454JrI8d/8ExfEFj4feTS9GvZZkgZmDXcXBC8fxV+vVmhjjCS&#10;SB5snknnFF5JDb2k7XToYdpLeYQBjHOaVwPxm/Z9/wCCfvioalDP4i0i4tomicMyXMR+bnHQmvv7&#10;9i74Aap+z9pOvWDWUkNvqF79oDTSq52kAZGDxxXnP7Yn7U2k/C/Sby10KUwXUEsWGsLhVODtJAww&#10;PevUv2Of2hh8evC895E1x/ociQyGaTeWOwEnqabuB9MUUUVmMVetOpq9adSYBRRRUgVLqxivnQsx&#10;zH6URyQxyG1D8qM471Kx8qRcAnce1Vrm1/0gyqQHOBx1xVAeR+OvhLb6p8XPCfiECR/7P3NnI2jO&#10;eoPPevXVs1iuHuYcl3GNvb8qrTTJJdwmRNoXjc/FeDfHb9qnQvhPd3FrJdJJPE4QxRXKqwym4HGQ&#10;RTQj3w/bLrMckQSM9SMZqazsI7BmcM2WHINfkN8Sv+Col1qNxLbaN/bdq2NokhueAQx54b0rznT/&#10;APgon4vt7wy3Oua5NCSP3X2xjx3GCa05XsB+4ZnaRS1uAw6dMVLC0h/1ihT2xX5MfC//AIKgp/wk&#10;dtZX9vrDRNuLPNcDZ93jOWr9EvhP8ePD/wAVtEhkstStoLhoUby2uUL7mBwMA9cik4jPR763na43&#10;xrkY9amt78SW8pXBeMdMVHZ281vh5JzOvsSamPkwuoSIESH5ioH61D2GtxkN/K1qk0iqu44qO9sZ&#10;JLqFo1JTHzHOMU3WrA6hZrb21wtsyuDkHHY8cUW+l3kVxE7XhdF6rk81BoXo5EUCFTl16in0zKec&#10;2I8N3bHWn0AFMnh8+Mpz+FPpk0bOhVW2Me9AGNquoaZ4Xs57m8uTEqoXYkE4AGT2r4d/aa/4KB2n&#10;ws1uaDQbqxvGVEIW4ifuT7V9332n2WpW5gvLRLtCpRldQwI6HOfWvCPi5+yD4L+J3mrF4d0a2uXA&#10;/fS2SE4HvigD8zPiN/wUJ+J3xc0a88OwaFpgtdShe1M0DEMFcbcjOOcHivLPBv7H/wAefiBZx3Oh&#10;+H5dRtJAWWSTUIhkZwThnr60+IP/AAT01T4P61B42h1GPVNO0d3v5dGs7diblEw3lgYwSQCBXq/7&#10;P37Z2hK6aVP4VvfB3lx/d1BVtwMnpgmgDwz4Tf8ABLHUdQvopPGmm6jp8m8EeVdxnjuflNfdnwv/&#10;AGR/BPwc0u0KXF3vEYhxOQ/fPp7V654e8WaNq6pLaa/Y6lIeRHDcrI2fTAPWt43FvqkhhuLcBV+Y&#10;GUDGenH50Aed/Fz4RaP8RPAGqeH1Dt9sRVAjAVjhgeCRjtXS+CfCcHhfwRoGhIWVdOtorcAkbvlU&#10;DkjjtWD8XvHVv8J/Dt54ju5N1tYxq7Rq4Q8kL1JA71ueB9aPi7wzpXiCGQm31KCO5RM7iFZQw5HH&#10;Q0AdauYW8tPm781OM4561CvzT7u2KnoAKKKKACiiigArJ8UXk9jos81sgeZcbQenWtaqN1cJJcra&#10;SQeYjjJYjK0Afk/+01+398RPhR431LSodF0yS0a6ngSSQndhWAzx3r4+8ZfEbxJ+0l4i+2ODBdyK&#10;qeRaylFwvHcj1r91PG37Mvw+8cTT3Gp+EtFvrmQs/m3NjG7BjyWyVPOa+PfjZ/wTnbTr6TxB4Rvt&#10;P0aNFVFtNPttjd8kBQOtAHgnwn/4Juap4+0qxv8AXLHUVRoonRo7xPmDLknrmvsr4GfsJ6L8LfKk&#10;SK8DrGyYmkV+rBvU+leHeDf2uvFfwJWTw9rXgrxXq8VpttVvo4H8rbGNpfJ6KetfTvwN/bC8PfEp&#10;YjeXC6K7xM5i1G5RGGG24IJ6962WyM5bn0Vp9vY6fbQQCONDGgQHyxngY9K57xr8O9G8fxwx3ssi&#10;rFKJlEeANwGB2rWg8UaJfKrWd3aXxIB/cyq/8jWgL60hgWaYx2ytwDIQoJ9MmkIr/wBlR2emm1ts&#10;ngBR0z0H9Ks2qzQ2aIy4wuDU9rdW90u+GRJO2VINNa6LStHsYAcZ9aAE0918sjPOat1BHCsbgDaD&#10;1x3qeokAUjHCk0tIcY56e9SBnxW8Dag8pwZCvIxTNSDrdwOo+RRyfSrcluGbehAPqKkkjWaMjgnG&#10;M9arUDI8Tx/avCt+RyRbyNx/uGviL/gnD4p0/UvB3iPSbqdRqMniG8EcYUliodu+MDp619zC1aaG&#10;5tmOUkiZMHpyMf1r8tfjhJqH7G37SGg3Wnx3B8PSW817dRaajRxb3yPmxgbst3q4iP1NkhgtbWCG&#10;VyoHyr6k1FcabBb/AL9pHGBXjnwP/ac8JfFXw3ZT3GoWljOYQ+28u4w5JOMdeteoTeMdD+2pDJq9&#10;i0bLk5nXH86ANZtQhNjO0DbmhjJIwfSq2j30mq6KZXUbiSpA6Yrn9c8f+GtLmtI01XT/AC53Kylb&#10;hMAcZ3c9Oe9eNftG/tWeF/hZ4Zni0u/t7iVWUj7Bdpnk4PQ0DPhj9piTR/gN8avD3ibwbeSXm7Up&#10;brVvtJYJFsdCOOMj73rX6ZfsyfEr/hbnwZ0LxTujcXyswaIELwe2ea/Ci9XxP8cfjNZ6Wur3V3aa&#10;1qJjXLtKkKu4BDYz61+5P7Jfw1m+EfwH8O+Fp3WWWwRlLKpUHn0py2Eex0UUViMKKKKAE21VvIZJ&#10;JoSnIVvmq1upHfYM4zTW+gGa0gi1dmbhdvX8KtTSRRSIXbaeo4prWy3DGUYGfWnzW6XKYBUsBjPp&#10;VgeBftOfsseGfj9oLR6rJdKWnE+bZgpLKMAZ9OK/KbW/DPxQ/ZU8Ti703R/PsLZjdBrq6VsjJAyA&#10;3+zX7rQ26rCI32vtB461594w+Gfhbx9Zz2moeHLKeWVPK865tlbA/EHiqTA/KXS/+CsXxXtdPgsL&#10;fwxo0rwfK24tn8TUlz/wVS+MOuWz6GPCei+ZcfMAGIbj0Oa+0PEn/BPHw/qN7PcWFto1mHYkLHaK&#10;MD8BXCyf8EwpJtQS+t9X063dF2jFuQf0FVoI/MTxx8RvE3xs8aXFvqamz1CW6cC3tZSF3s2CpycY&#10;zX3J+w7+xj4t0PXLXVNb0ea30zZIDN58TfNkYGAf6V9s/DT9jjwB4HsbdtU8LaFqeqLHHm+axjLm&#10;RRy+4rnJPOa9X1LUNN+HGh/agYYbFWCeWhCLk/pSbGauhx2lrptlYxuSbOJItuOmBjB/KtmszS5L&#10;XVrW3v7TywsyiU7CDkEZGSK06hgFLSUtIB1FFFQAUUUUAFFFFABRRRQAUhYdDS1nzb/7VhwTs28j&#10;t3poBIWKXF22OMEim6bfCazZpSFO4isXxp44sPB0mnpcFC97OIAN4U5OOuevWukWCFoQqKqbgGwB&#10;TAfDGq5dTkNzT6FXaqr7UUjRbBRRRSGFFFFACr1p1NXrTqCJbhRRRQSFFFFACdxTad3FNoKj1Cii&#10;igslX7opaRfuiloAKjf71SVG/wB6gBtFFFAHnXx21DU7H4d61JYQLKFtySSR1/OvDf2PfipceIvF&#10;GvaVqPlRPZwr8qgk5JP4V9JfEbSf+Ei8H6lpiTpBLcRFV3H19q/Dr4g/FjxV8Cf2kPH+m6fr99br&#10;HKkY+yzsgwFU+v8AtUAfvFbxiSYSodyjjNWNzM7DHAPFfgxp/wDwUC8fwWbs3ifXDh/+f1//AIqp&#10;LP8A4KCePppJG/4SfXFB/vXr/wDxVAH7ybT6UbT6V+E3/Df3j3/oaNc/8DX/APiqP+G/vHv/AENG&#10;uf8Aga//AMVQB+7EkPmrtbgdeKYzC4t5ETkj5a/CxP8AgoF47jYl/FGuEEf8/wA3/wAVVTS/2/vH&#10;kFwxl8U64VZs4+2v/wDFUAfufZtJDLcRsMBIyR/OvhjxZ4t1a6/4KGfC+yWMfYH0268xgf4gs2OK&#10;+H779vzxuzySR+KNbUuMH/TmzjH+9Wv+xL8V9e+Kn7cXgK+1XU7y/wDKhuYv9IlZ8fuZD6nuRQB+&#10;5FFFFABRRRQAUUUUAFFFFABRRRQAUUUUAFFFFABRRRQAUUUUAQXVulzDsfO3OeKRrdXVQc/KMCp2&#10;ptBD3EVdq7e1VYtNihfcuc5z1q3RQK7G+X70eX706igLsZ5Y7UseVTBpWbCk9arqz3HBBSmFx8Zj&#10;iZivUnmlMyqxYmhQkI+Zl/GjzI2+7tf6c0WC7IxeQs2N3OfSntJuX5Dk+9L5cQ52oD16CnKE6Db+&#10;FMLsbFvP3x3qQnBwKhut207c9O1LDuMSbs7sc5pMa10JN1G6kopFWK11NljHGcz+nbFfA/8AwU2/&#10;Z9v/AB1onh/VdGs/Pl08T3M5aVQAcdgSP0r7+VE+0buN+OneucvdIh8WWurWOpWStEwaNGuY9y4O&#10;RkAjpQFj5f8A+CdHirR7X4D+GfCl/wCV/wAJFbpM00PlZ6yu3XGOhFfWmn2BbzftVrAo3fJiNen4&#10;V438OvgVb+BPifJqdlJGtmISqwQwhUzt5xjjrXtOmX8t95wkgaARttG7+IeopiklYm/sy1/59of+&#10;/Yo/sy1/59of+/Yq1RTuQc14ytLGHwzqJkhjQ+Q+MIPT6V8f/wDBL63s9T/Z01uHUYoyzeILnnaC&#10;doVMc4r7Y1azi1Cxlt5SoWRSnzDI5GK4H4K/B/T/AIP+HZ9HtHgZJrp7nEcIj5YAdB/u9aNRHZNo&#10;enNbW8aW0RRAAvyDOPyq1a6bHazAxxKgx/CABTr5vJMW0YGegqwkjM+ChA9aLvYZJtFG0UtFSAm0&#10;UbRS0UAJtFIyhgR26U6msu5SM4JGM0AcB8WPipoPwR8LXnifxLdjT9Bswvn3BRnKlm2jhQT1I6Cv&#10;yt8Z/wDBV3x1a+OvEkfhq5sLnw79pYWc8lsQzRc4Jyuc/Wus/wCCqXxU1Tw98VbPwTLc3Vxo1/pU&#10;dxLbmU+SxEz4LJnBI2jnFcL8D/8AgnfcfEqPTdbmubjT7WcQ3AT7ATG6sc46YI4roS6iO9/Zr/4K&#10;raze/EdLf4m6jY6b4MMD/wCkw2rFjN/CPlUnH4V+meieNYvG0Nhe+HpRdadIFkkkZCDsbkEBh6Zr&#10;87fit/wSvhTQnv8ATdYZpVZdtra6ePxOBVP9hf8AaA8SfCnxxqHw68X22oSy6tqEGnadcanMyEKp&#10;dSY1br1HA9qTSA+wfjn+2Z4H+EeuXHhubW1tvENqyma3e2kbahBPUKQe3Q1mfC39vj4Y/Eib7Nae&#10;I1upy/l4W1lXnGe6CvIf23v2Hb74nXd14s0zV7oajeXEaPFaWpeQIFYHLDnGQK+MPEH7EvjX4Naf&#10;J4g0TUtbuhZr58kdrayIC3TBK/WjQZ+3FreQeItLtruyYyW0mHVjkZH481pFVA8v1r5k/Yf+Kz+K&#10;/hpoOi6jIy6raacrzrcS5lz8o+YHkHnvX0tIrfbIzztx+FZCJJPlQL1B4NFvbx26bI12r1xTmUSc&#10;A8ikhzt5zn3pMZJRRRSAad24Y6d6ZMuBkdakLBeCcE9KRl3N7VWyARWKqS/FZGqeLNN0rC3E2xy2&#10;1flJ57Voalu+wy7M7scY618Cft+eLNa8E6H4fv7fVLzTIm1yFJJI5mjDJtckEgjjigGffFiJWj8y&#10;5UB88Y9O1CzNFO5l+VGPye9eJ6b+1D4Guo7aSXxbosCKgVg2ox4zgdea6C+/aN+GrW9my+OvDrsx&#10;BKjVISRx3+ai4j0ySz/04XAzkDHXjpWF8RdFude8K6ja2q7ppbWWNAGA5KkDnNcjN+0x8OYb8Rnx&#10;p4f8vHLf2nF6fWkuP2lfh7gFPGGgSL3A1KIgj86pXYH5e/Hz9h34reLvHF1NbaWsmnyGP711H2Cg&#10;9XzX3b+wb+zt/wAM/wDgXU7S4tJLSW6mS4kVpvM+baM4wT3r02H9ob4YX0n77xN4bDdy9/Cf61dm&#10;/aH+GdjCSnjLw4qhclV1GEA4/wCBVd2M75tdt5Z3ggfdOvJBB/wqtqXiSLwroN5quuSfZ7W2Bd5F&#10;BOFHfArgF/aI+GscIvF8VeHQXyMjUIe3vurwf9q79p/wt4m+APjO00bxJpgvJLGSON7XUIy4bHbD&#10;damwj648K+JbfxZYxalYyedp1wgkhk2ldwPsR/Ot6vn39ifxRp2tfs2+Abddagv9Ti0yP7SBOryg&#10;/wC1zkfjX0FUyGFFFFQBDcTGHae3eiORGXzgeDxTLrD28vqAcGodKXdp6Bjnr1+tVcD50/bM/aE/&#10;4U54JvrjT7qOLUhaPLCskZYFgw9jX4r65rHib9qL4karrEh8/WbqNHlijfy0+UKgwCR6Cvtz/gsJ&#10;e32m+OPBGlQ3U0cGo2c4dVJCn5x1HetP/gmv+yrDHcN4qv0Fxb31gyp9otAUys3Zscn5aqO4eZ5D&#10;+zl/wTj8XeJL6J/FehhtPaZgxiu0B27Pl6NnrX2J4Z/4JSfB6cZ1XSb0XAUFgt6+M/ga+17O1sNJ&#10;jSKytYUwP+WKgdsdqns1b7RLIylQwzgjpVc3UD4O+LH/AASt+G0vg+8Hg7SLuTXiU8jfeEDG4buW&#10;bHTNfI3h74W+Nv2L/iHZal4hj/s3QJr+OQu84m2xRMCxwpJ4DelftLqEj27fa4FM+0bfLTnNeN/t&#10;FeF9M8bfB3xrd6poNr5un6PdzRSXNurHd5THIJHByo5FPmEdF+z98atB+NHgW11nQr77fbyuyrII&#10;2TOAM8ED1r0mxt5F87zBgMeK+MP+CYut23/Ci9PtI44wwupzlSOmR2r7WhiK7mLZ3c1Mg1IBpMIk&#10;Mg3bj71ez0pKKyKuwPzUm0UtFAribRTWjDLin1FcDdCf3nlf7WcYpoBkbC3Y7uM9KikuJGuCIcE4&#10;70lvGI1ZvM+0+nOcVXk1mG1uMToluuP9Y5AH51dvIdyzqNlBf2/l3S7lZSCMV83fG79ifwJ8Zpp5&#10;L20umuHYORb3DRcgYHQivXPGPxa8G6HavNd+LtIs2iVm2S3saZwOnJr5H+M3/BULR/hLdTW+meHI&#10;/E8CsEW8srxSrZGc5HpTSFc8P174W+Pv2Imm8Q6NbtBptruvJHvLkXAAXvjcT+GK9T8M/wDBUfwZ&#10;qXgeyl8ReJIINbMW6WOOzlwJMdOFr4++M37aHib9pi1l0nSfCurTG4jaDyYpXnDZ7YGc/Suc8B/s&#10;Y+MfiBZ2aal4c1fw7EQJPOk05wGPTaCQB3/8dqrIevU3f2hv+ChHi741eEdV8NXNxay6TfRiKRoo&#10;Nj7QwIxkAjkCv2G/ZPZf+Ga/hwc5X+wbPn28lK/L74tf8E8bvwR8OdU1C2NzcSQorALp5U8sOM49&#10;6/T/APZdsZ9L+AngqwnSSN7fRbaIiQFSCIlHQ9KwND1SFxImYjuT1NWB0rMgkNvphZPmOe31rRhb&#10;dCjHgkA0APooooAKKKKACqtz5rSBUAK4q1Ve43LIHGSMdBQA5FZUIb05qGKzjV9wXcfQ8iiPUFZ9&#10;pABzjrUs1uZfuvs+lAHO+MvBNl4usJLC7tUa1uI2jlKgA4PXBr4o+PX/AATV8MaoZNU8J2N//abS&#10;KOL9kXaFOeCwHUCvuXUNGnmXK30kIA5IOKfpVgbWIB7r7YMH7xznmtIvQzlufkvNB+0T+zHJ5trp&#10;tmNKhJkLXE0cjbF4B+9npUPj7/goh4v8SeHfDuiS3lp/b4v4/tcMduQFQkjqBjoR3r9WdW8O6T4u&#10;t57W/wBGtblWym6eFXGM+4r4r/bS/Y+0vUNJ0W+8MabbxX/9rwPImm2K+YI1U9dozjIFXfuSfVHw&#10;TuJ7rwSbvO+4JVhk8ZKKT1+ten27v9lV5ABJtya88+Cvhy68O+C/st15nmZUgSKVP3FHT8K9FjBM&#10;WwjHGKljILRhc/vm5ZTgY6VcqC1h8mMrnvmp6iW4BTZIxJGynoRg06ipAjhhW3iCL0HrSQwLDu2/&#10;xHJzUtFADeFy3514p+0N+z34e+O3hm+W8tpLq8aNYU2SbOAwPXNe0zSLDC8jkBVUsSegGO9cp4S+&#10;I+g+LreY6Xf2N20crRGO2nVzuHUYB6irjcD8W/jB+xZ8QvhR4zutS0Gzlt9JtZhJDuvlI2qM8jdn&#10;tXnuuftReLtMvFt724VJVXG1V7dO1fvFqMen6vePbaj4cguot23fcQqytng9RXN65+zr8Obi5F8/&#10;gjw8wVcFG02Lk56/d960v0Efgvq37SHiDULO6gW7ObhGVjz3GOPSqXhH4TeKfixYpcaf513cSOeJ&#10;LgbcDr95q/efS/2bPhwq3kr+BfD2HXK7tLiwOvT5a6Pwv8IvBehxBbLwpo9uFyQ0NlGv8hRdBbsf&#10;Ff7Bv7Ett4Fkn8QeKdNkg1C0lt7m1ZZw67huJOAT3Ar9EbaSOSFWi+524rzvT/ibo9rrcWjx29ra&#10;maXyFVXVd3OOB369K9GRVVAEAC9sdKiTAfRRRWYwooooAKjlP7tvXBqSorgZjY+gNNbgVrUT7grq&#10;PK55qvMwhtbkWJLXLA7Q3Td29utXbKXdGqnhvSub8VSf2Cp1WSfyrW2UzSMx2qAOTk9AMDqa06ga&#10;+krPDYRTaiNl0Qd4HI6+3tXIeMvjL4e8JybLy98ldm8/umJxkjsPavy3/b0/bQ8Qav461fwv4M1+&#10;+0s29zC6Xel6gwV1Ma5X5T6mvm3UNL+PPiu2+0w3/jLXAF2/I08me+P1qrdxH7aw/tVfDi1jDya0&#10;Q7Dn9xIf/Zaltf2sPh1eRkw61uOcD/R5B/7LX4fWvgD9oFrdF/4RHxrNgfeNrcHP6VG3w/8A2grO&#10;1Yr4U8bQANnf9luOP0pNKw9T9xpP2ovh4yus+sMFwQMW8n4/w18o/tpftY+EpPh/PpOgax5ha5hY&#10;BoHz3zyVr865vhr8fZrWJ30bxkoYZIMM/NV7X9nr4u+IWibVNE8TyxeYu4XFrM44PvWd2L1P3g+A&#10;s4vPhN4Ou7YlzcaTaySk+8SnjNem7RXmXwDhutH+EXgvT7ixkgmg0m0hkWRSpVliUHIxwa9OpXGJ&#10;tFGBS0UXAKKKKQBVD+0PtUrR2p3NGcOCMY/Or9UWZLUTSQoJHPLBOufemgE1C8e1tSRgSg9PaqWp&#10;avLYx2sxIWJl3SnGcDjpUsGrQTae094Etzz8spAPH1r8fv2rv25tft/iJ4h8NaJLqCCyv7qzVrS+&#10;bB2vhcKp4HoKbA/YOz8SWF7CssUpaNs4O0j+lWf7WtT0f9DX861z8e/jPcTF7bxL4stIG6Rx3c4A&#10;/WiP44fG7v4u8Xf+Bk3+NXyo0t5H9FX9qWx/5afoaqSa5pw1OG2aU/aXUlF2nkc+3tX886/HD439&#10;P+Ev8Wf+Bk3+NSQfHr4zW90gPiPxVdXv8B+1zb8d8c5p8oWP1M/4KJeNofAP/CutRgn8oHX0+0Mw&#10;JAQAE4FfSnwl+KelfFbwomqaHd/ayj+Tu2MoyFBIwQOxr8DfFvxL8dfECBLXxjqmtEW5MlsNUmkb&#10;MmMfLv7/AEr0v9mj9rrxT+z9e2+nX1vquoWvmST+U9y0akMu0fKeO1PlFY/e6Pe0abvvADdQ8kcb&#10;7SSD1r5D+Bv7e2j/ABKe0s5LO3tJ3MUZ33qswZjjkeor6oa4TWtNFxauG3MAGjOf1FYtWZRbvjdL&#10;tNuoK8licdKda3IlQK5/fDkimWt47KI5IiuMKS3erPlIG3qB6cUgFooooAKXdSUUBZMXdRupKKBW&#10;F3UbqSigLC7qSiigei2CiiigCVfuilpF+6KWgApCoJyaWigBuwUbBTqKAPO/jbdS+H/Aera7Zcaj&#10;Z25aLdyuR6ivzF+HP7K9r+0n8ZvGPiDxfYvPJdbZQYJ/LBJGDwCPSv1T+JHh0+I/CuoWm8hZYihT&#10;GQfwrl/hX8NLHwFbC5EEIlnQI2IgjdT1PegD5d0//gk/8Jf7LdbjR74SluMXrZ/9CrNm/wCCU/wr&#10;kmCWmkXhCHD7r1un4tX3610FvFt9mQy5zUTqqLcmMANg/d601uTLY+BtV/4JR/DOHT5JLbRrzzx0&#10;zetjp7tXh/7Mv/BPPwl8QvFfxJsfEel3DwaLqP2ayWO6KlU3yDkhueFFfpX8RPEFxoPw5nvd0nmi&#10;XbncQcc96+Z/+CdusXeveLvjXNcGbDauCnmEnrJMeM1qRc5r/h1L8LZbp4xo97tC5H+nP/8AFVFZ&#10;/wDBKn4XTNJ9p0i9AViF23z9PwavvvzY4V2KVe4H3gPvY9++KdDcWt0rIrRq+cYBGc/SjTsK/mfn&#10;l4p/4JO+A5LOJtE0a8Z/My26/I+XHPVvWvMvhj+zrB+zV+3/APC/QtOtHtLa90+5unWWbzSW8uVc&#10;g5PpX6p2fmQahcB9whVMgnIHbNfEXxZ1yw1v/gpJ8IXtbmCUx6LdJiOQNziXIOO9T3KTdz7z8z2o&#10;8z2plFZmg8OSQKfUY+8PrUlABRRRQAzzPajzPamUUATUUUUAFFFFABRRRQAUUUUAFFFFACNTabPI&#10;sUe5iAPemyTCOEuSMYzQRIkoqO3lE0YcEHPpVV7ycXUUawkxscM+DxTsSXqKKac9hRYB1NMiqcU3&#10;zH/u00bm+Ypg+lCAjmtvtDAuAVznrVO71Sw0XPmNtxx1zVu+8ySxuFVSG2EDHXOK/P79sLQfibHN&#10;qFx4d07WrqLzI9hthIAeFzgjjrTA+/bPUrXUl3Ic9uauLCi8gV+Oi/tvfEX4M3Wn2uq+E7pl+Vnk&#10;u5JFAAODnP05r9MP2Zfi5J8avhD4e8UzQpazajE8hhjcsFw5Xg59qQHrAuF3YOakJzUFuxWNjIuz&#10;B7+lTbgwypyD6UMqO4UUUUiyvdp5SecnEucZqVZhJCqn77DB4pn2b/S/OZztxjaelDb33OI8bMlQ&#10;B96gDP1IS6Zb+dGQG3Yz1rWhO6GNj95gCfyqCK6juY9kwVZepjbqPwojkdCQU2qD1PQCgT2LVFQT&#10;THapjAk56DnikkvbeBlSWZEduQrEAmnYzI9Qt5LhUEeMg5OaiuY5F1COUEbFXB+tEeolriRZAI4R&#10;9yQ9G+hpGs3mG0syg96QC6i3zWxz1P8AhV/zBu255qq0EcixL5gJj9+TTxJI1wAY8Lj72KoCzRRR&#10;UgFFFFABRRScKMngUAfm3/wVW/Z9m1qyu/im9rHJaaTYw2jSLIfMG6YjAUHn747V9XfsteKLDXPg&#10;/wCEYNHyr2mmW4ug64/h7Z+hrtfiF488F2Mx0XxRqWlxW8yB2g1CSPaRk4JDHnkV8AfCv9qLw78E&#10;fjV48t4dc0+70nVtRSKATXirFBGpYfuxuwBg9uOK2Wwj9ItQ1SayuDczMDpm3YVABO6viP8Aa2+C&#10;9r4f+IngP4kaLbLbx+HbmXVLmUyEsANh3BScHoeMV63pn7anw5nulS68V+HkjKk4kv4sfkWrlvj1&#10;+018NvHPwX8bW1v4r0GS6XSrhII4b2JmZihAAG7rx2prQD3X4H/EuX4mfD3TfE80/wBosr1W2MUC&#10;kkHHTFdVrWgaLcaPd6XqEG+0vFxIoJGRn1zxXw5+xj+1d4U8K/Azw7oGpa1pNsbWNzm4u0Vs54BB&#10;asv9pn/godptn4Rv9I0W50u8lu4GC3FteguhBHTDdaVgNf8AZjvotO/bc+J3hnSj5Wk6fZt5MJGd&#10;o8yMfePXr61+hG4BgD1xX54/8E7fhfdadrU/xSeW6v7zxNpuZBOpZBuZDkMeT931r9CJ4yGEwJJU&#10;fd7VADLVy1xMOwJ/nVrPHFQww8M+Tlx+VPjj8lNu4t7mp6DJKKKKQEEkbNIhHQHmpZDhTRk8cUyX&#10;b1Z9tV0DoP27lIbkGvz7/wCCvVnDcfBHQ4rdf37a5CB1/wCectfoFPloW28nHavnb9ob4Fn4ywaf&#10;aXhuVhtL9LsbU3BioYYIIIx81Jgfjfov7MPxI8RaQ6RSw/O3AaYiuk0P9gr4nzbp5JLbbtDAC5P+&#10;NfuPH4J0to4gukWsAVQvywKM4HXpXBfEz41fDb4baTcRXetaDbahbq0f2W4niRi6g/LjIOcjGKAP&#10;xb1z9kP4jjxANO86EOyg4NwfTPrWv/wx/wDE/S7AlZ4f9XkYmJ6D617v4y/b4v8AVviAqaH4JsdU&#10;vSg2W9sdzMMckAHPTmvsr9mn9pzwp8Q7MWHiy20Pw5qpWGKGzuWRZJZGABQKxySDxgVpH4RH5PQ/&#10;sv8AxSuJv+PiLP8A12NUNY/Zr+JtmpW4mjZSCeJyOPyr+hKPwzoMkfmRaVYsMcFYE/wrHsvDWkax&#10;JN9q0Oxh8tiqA26/MPXkU1IZ/PvdfB3x7Bo0FqHXCH7vmVnv8KvF+l+H722mGUkyxXdnOa/ooTwH&#10;4cUc6Hp7fW2T/Ckb4f8Ahlj82g6aw9Dap/hT5gPy9/4JN+LdV0nxP4m0XxEz/Y7O0hjtIwnTls8g&#10;Zr9Y1+6PTFYmm+DdB0ed5rLRrCzkfhmgt0QnHrgVttWcmAtFFFQBXeMmGUeoqrbytaxrGeAO1aXS&#10;mMVI+UKxp2A/NP8A4KzfDW+8Ual4Y8RRRo0ek2MrFt2CMuvb8K9q/wCCdfxG0rVvgt4e0VZGOoW9&#10;pK0o24HMzf4ivefjJ8Mbb4v+ENR0C+i8mO8hMH2hYwWQZByCQfSvy+0vw/4y/Yn/AGgfEcFhp2p6&#10;p4SEENta3l4HWIkhZG2kcZByOKuItT9fUt4bH94V77uMmpLW+S8kkjXOAO4xXhHwT/az8MfFKOK2&#10;k1TSob0uYvIjulZ+FBPGfrXvKTQyW4mg2PGwzvTGMeuaYzn/ABn490X4b6TNfanI0VvHhmCgk8tg&#10;frXx5+0B/wAFBfhtqngfxR4XsdQuvt19Y3NiIzatguyFQM49TXkf/BTLR/iPrXj6EeD7PWNS0o6d&#10;GJPsAkaPzBK5IO3jOMV8jfs+fsseOfHXxS0lvEejaxY2o1G3Msk0D4KlxuJyOgHrVKNhH6If8Ezt&#10;PhsvhXp6hChM8579CRX3fHnbz+FcL8I/hfYfCnwzb6HYoJYoyXE5jCnJAyOB7V21su0v8xbmpk7g&#10;T0UUVkMKKKKACquoSRRWrtOCY+M469atUjKGGGAI9CKfUDlvFUl7p/hi/vNFYRTpbPIpbBwwUkHB&#10;96/Kb9qz9sr44+CfFE+n2mqxCwEatj7JE2CSf9nNfr1H+/8ANikhAjHGCOCPpXLat4J8O63qhtrv&#10;QNOnYpnzJLZGP54rVMD+e3xL8UvHnxbvoLLVb3fcXLFF+RYhufAOcCvr34B/8E+PEnxA+HOkXuq2&#10;9ld2coLYa6wchuehBr7L+Nv/AAT/APC/xIs5JbW8l0m4jSUp/Z8CKwZhxj5e2OK+TvF3wm+Mf7O1&#10;tHpXg7TfFHirT7RwsbHzsMDyTlRV3vsLpY+yPhL+wR8OPhjcRX9h4djttQjYSCRbmRvm9cFjX0Ou&#10;g2drp0FtNCvkwkbQvUH61+fHhD/gpD468P8Al2ni34fDQF6GW/Z0+UcE/MRX0l8K/wBsrwL40Cza&#10;r4l0PTXeEyGJ76MbTkcYLVDuB7r4p0O08ZeGbzTZohLBMArKcjOCD2+lWdC0qHRtBh061Xy1t4Fi&#10;Vc5xgYFeWfFH9ojQ/DPwp1zxv4ev9P1rStNUeZcwTq0KtuAwWU4B59a6P4K+KX8deF7DxGf9Xqdp&#10;HdKqsWUb1DYB9OaxNjrdIkMaCzuOZCScDp61tKNoAFUv7PVtRW63kMBjZ26Yq2jMxbK4APHvQA+i&#10;imsxVSQMmgB1FRrIdoLLg+lO3+1ADqozXmNRS2J4Zc4x9aub/aq5mzdKvlg8fe9KAIL+O0sbeW6l&#10;G0IpYnJ+tfIP7Qn7dWlfC6SeK11KWBowhGLcP1znsa47/goj+1zF8NbfTdI8L3VvrGoyS3FtfW9t&#10;c5ktiNoG5VOQc7uMdq/LxfCnjD46eKsRQ6ldyyKP3UYeXAHfH40AfX3iH/gqt4nvLlrfStfk2M5T&#10;5tPT146pUel/8FNvG+j4Ooa6wixjixj7n/cr074D/wDBLPRbrQtN1XWdR1Kzu3hgnaKaBQNxXLDl&#10;fWvQPjJ+wn4R8KeFI7tdSZyZwnzQpjoT6e1bRtYyluZ3wL/4KQaL4o1OC21fVriZpZcFfsgXtz0U&#10;d6+zvDHjHw38RLWO/st86SAuNwIPBx0/Cvzr0P8A4Jx6H8QPDOratp3iXUrS/sziGKwVVLHg9hnv&#10;2rmfg94u8d/sS/Fi9tNfsdS1Dw1cpFptpea2zpGZJHVjtzgZ69KdhH6xHVInjKw5BHA4qexmeZm3&#10;HOBVCx1Rbq3tJ4YUeKaJZGdRkDIzir9xctCsTRRB9zYbA6CoGW8fNmlqs0Ia8STzSG2/czwfwqzU&#10;sAoooqQCiiigChrytJoeoqn3mtpAPrtNfjf8JP2h9X/Zj8fXtr4k1Ewae+oXN3iKMSEIzMB2J6kV&#10;+yesNt0i9PQeRIf/AB01+DXxz8GeI/ip8Q54fCujXGtqXkiLWcbSAMHYkfKDyAK0gSz9FLf/AIKf&#10;/CaTSbSW81W7M+MsRatz+Qqy3/BVT4GNYv8AadWviMj7tnIf5Cvzlt/2E/iRqmh2sk3hjXoJdmSi&#10;2b9fTpS2f/BP74hyWjRT+GdfiBbO42T/ANVrSyGfouv/AAVc+BVx5NtBql/852YNlJznj0rRvv8A&#10;gpV8I7TS2FpqN6smeM2rHr9RX5qf8MF+Pfs9x9o8N65azWyk2v8AoTA3DDoORz26VxOofsm/GXR7&#10;oS33gjX4bLgebJaShOfwo5Rn1N4F/a6tviN+0N4bjsdRkltW1dBhoNvymRfb0r9bfD1+mpaTDOjb&#10;lbODX4m+Gv2G/ENvcabrvh6HWrrULXbPIlvC3yOOQCQuRyK/Wn9ljSta0X4I6BaeIIbm31WNX82O&#10;7BEg577uamewj1yiiisRhRRRQAVDPJtZF7NxU1MmwsbMewJqluAwQxwtvAwa8++N9vd6x8H/ABja&#10;Wx/0mbTriOLPHJjYCu7hka6QKRhfUVRmuJ5pPssliHgkOxiy5BHQ5/CrA/D34afs06j8SPjprWi3&#10;cMM2pWsKTzGSXA7e47V+v3ww+Ceh+AfDYSexVXVt52uW7AevtXyH+1L8CdV+Fvxh1j4q+F11C6ud&#10;amgs5LG3QrDGgQKWG0e1fc/w9vIdQ8LoFuRcuwAYFskHAyKpiNDTJtIm3QW0OGQd1/xqJfD9xdTi&#10;K6jiezb7ygAH2rUk3WUaeTah2JwxC8/pViaxM10kwkZMDG0dKkZlX3hXSvLhjNsuPur1pG8E6YLX&#10;y0tVBznqf8a12gadlDAqIzwfWvNf2hPjNF8G/BUurRpBc3KTJH9nkfafmzz1qAPR/s89vHaxW+Fi&#10;jAVhx2FXq5vwL4gTxF4S0bWJGWOTUrSK58sNkDeobA/OukpMAooopAFFFFABVGGP7JJM7/dc8Y5q&#10;9VVWCs4kON3C7u9NAch8SrF73wpPJYDbcbsAk9sHPWvw9sfhrHrH7aEumeIrbz7XVPFMqbVYgMvm&#10;MTyMY61+8zXHkSGG4hVbXGTI4+XPpXzD8f8A9lq08X+OfDHiHSopIZrW5kumlsYB95sHJIH15oA6&#10;W1/YR+EUcKq/hsFh1xcykf8AodWV/YV+D3/Qtf8AkzL/APF16t8OdNutD8KWtpevNJIhYmS4zuPJ&#10;IyTXQPrVlbnD3ESeuWArT0NVseHL+wr8Hsf8i1/5Mzf/ABdZUn7B/wAL4fFVlf23h1UgiQh/9Jlz&#10;kg/7fvX0PDrljc5WG6ilfGdquCaaLi4um8toTEjfxjPFTruB+an7eX7N/gLwfrHwzXS9I+z/ANoe&#10;JIre4/fOd6EjI5bjr2r6Z/4d8/BDUoba7vfCnmS+So3faph2z2f3rp/2ifgnb/GK48KR3U01t/Ye&#10;pLfRPEoJdhjg5B9K9k06M2OmpA3zSqAArdTwB0/CruB8z6L+wL8PvBniK11LwzoC2QE6zOxu5SSF&#10;II4LGvpfSrCDwvpKW0Y2IpzjJPWrU1o10sRLtFt5wvGakjtAj5Zi49G5FZy3AsNiSHd7ZqOHcIx/&#10;d7U+X95GyDgEYyO1RwQ+TEq7ifc1IElFFFABRSjGeuBSHA6HJoAKKZufdyhqbZ8vvQAyiq81w8Uh&#10;UJlfWp9w8vORnGcUALRTIXaRjlcLjrTotzKSw2c96AFop+0djxTTjB2nJ9BQBIv3RS1GJDtGRg07&#10;f7UAOopu/wBqN/tQA6im7/ajf7UARzOjMIm5LCoZrVLhVixnyznrUsrqGDcbx0Xuao23nrdzOUba&#10;3Trj8KAL0kMSyidh86jANVWjkDOykBZDkUCydbdoN7sGOd56irPl+XaiPOSE2579Ka3E9jgPjB4e&#10;uNY+H9zZQBTL5gbBOB0NfnB+yh+0SPg38cfH/hjU7trf7dr3kBEiDBgskmeccfer9SbXTD5jNMzM&#10;pXaVfkfrX5Lf8FGv2Xpvhr4ys/GXhy5vprnUbm71CfyE2rE25WABUdPmPJrVdjI/VzS9e0jULNNc&#10;hfIn/d7ieeDjpn2q9DZafaN9qGAxO8Hf/TNfz9eDP2jfFvh2yin/ALb1G7uOVbT3vXwgzndt3V0H&#10;i79szxZqdmqJqF3bTLHtCR3kgz+tPlA/Xr9oX9pvSPhrpE0MV28N4HMbFY945jLDt9K+E/2NbHxH&#10;8cv2nvD/AMTLqVLvT9Hnu7DzGARlBjc4CjGfvV8X6TeeOfjVraxXE2rTwSMrmRZJHGMhc85r9lf+&#10;CfXwJsvgd8Kb/S1lku57nUDd+bdIBIC0aAgHA44ofuoOp9UUU/y/ejy/esDYQfeH1qSmhACDTqAC&#10;iiigCGiiigCaiiigAooooAKKKKACiiigAooooAjnhS4j2uMr1qrfQtLCI0IAYYq3NIsKbnOBVdIf&#10;JSR4yXZhkA0+hEivHE9vZrAkyJKvqRUWlLeWaSC+mErM2V29hX59ftTfGLxj4A+OmpCDT4xpJeKN&#10;JpA2CSBnoRX3votzDrmnWN9BJ5jxxKSFPGcdDT1IN0XSHsad56+hqulxO3/LIflUqySnqlAxzSbl&#10;IHDY4qBIbry8NIC3rVjLtkFaRUW3H3jj3pgUYYdQWbMkwZM9BjpmrGpabb6rbmC6j8yInJXJFTfa&#10;ov74pk3l3C7d5HfikB8jftmfsyeENY+FfinxDb6Pbrc6bpVzMJWkfcGEbMCOfaul/wCCdGmpb/sl&#10;+ALjA3NaSDOef9a9dl+1F9mj/Zv+JMMMxd30S8GCec+S9cn/AME6bdl/Y1+HEcgKlbST6/616NQP&#10;o+T/AEqB1XvxzSwxmGNVPUDFEjLaws2enPNLFIJo1frkZ4pMqI6iiikWJNG8kJVCAc96qXl09rLa&#10;R5I3HDYHFW0m/feXx0zXHfFLx9pngXwnql7e3cNvLHbu8Xm9CQKAN7UHt9PuXvp3TywMY3DPSvE/&#10;H/7angfwDefY9Qtr6ZmyCYVBHBIPevzN/aT/AG4fEXijVr3QtDSzuFZkZXgLFj8oz/FXinh34XfG&#10;f4lRztpvhqe/Fw2N3zfxdh83vQJn62Wf/BRT4byXnkxWWpqTgDKDv+Nex+Dfi54V+JzR3NtG6ybv&#10;LUzMFI4B7H3r8X9N/YW+N9nALm+8J6lAzKRgHjNZc/7LXx/8GzHU7fQtVFtb/vDulbb+QxQZ+R++&#10;0ltBdRoqMjxpyAGzj8qkXUI2uFh2tuI4PavyQ/ZV/bJ8W/DvW7jw94ttLOwkgRIB9q3lycknPzde&#10;a/WHwp4gtPE2lLeWcyTx52lk6A4BI/WmgJ7iCSGcyKwAZs1ehmE0YYdKqWN7JdXVzHIihY2wpHfr&#10;UuGW8wF+THWmBaoooqQCiiigApkg3RsB1xT6KAPyh/4KkL4r0bxqmpaTe+TZxadEHRY9x3GZx6H2&#10;r5u8P/sbeJfiTpNhqyXNkLm5jWZmk3A5b1AFfr7+0FoXhzxoJPDt/cAalcxKywrjeVDE5GR7Gr/w&#10;t+HsfhWztYfs58oKioZAOQM+1bpi2Px9vP8AgnF4/nuPl1bTeR6NVe6/4J+fEPRZIrY6vYNFcna6&#10;orcj3496/dp9PhS78zyE27cZ2jFRzWdvcQSs9tHlASvyijmGfhLd/sM+P9NQW1vqtkkakEKFY9fw&#10;r1z4T/8ABMvXvEmsWs2sz6ZeWiyYkjZnUsCD6EV+vtnb2Is43lgiU9OVFV73V9J0J1t7iWO2mmGU&#10;U8Fh7UczEYnwZ+GFj8J/AOj+H7S3jgFjbiACJmKgD0zXZSTgzKnOCOlV9NC3CiZHLxsuVYdDWhtB&#10;5rMYnROPSmW7M0eWOTmnsxXoM0ICBzUsB1FFFIBu8KQD1NQ3Vu03QipWjDMCScimzSGNRjmqD1Fe&#10;QW8JZuQo7V5D8ZPjxpvwxsba5uhcBJLlYP3ag9QT/SvXZo/tFuyMcBhg4r87/wDgrJC/h/4RaTcW&#10;cjGSTWoo2JPRSknPFIR6H+0r+39oHgfwbe2mhtfWfiCSJZLe4WJXRMnvmvy21XVPE/7WPxCmt/tb&#10;y3lxe+Ys9xEFQM7fe+UDua6D4R/sr698atYtoNMTUtX8PzZSa8SQFkcDO0Egj9K/Wz9lf9lbw58C&#10;fD8Elobi41OSziiuI7wqxjZQPRRg5FIDxn9mf/gnPp3wx02y1DxvZ6frXimEvu1C3kkGUbIAxnHA&#10;PpWL+2F+ynbeFbrwz4y8AW1totzosr6neuGZ3l2fNwCSM8V9+trFtawk3MixMOx/SsGx0K2lj1UX&#10;bFre/DbS+CNrZ5GR6GtI7AfJf7M37eGmeItCs9J146hNrKRyvLJJCqA4Zsdh2xXu/wCzf8dNO+OM&#10;PiS4sfPKaZetbHzwByOePavjf9u39itbrT9U8ZeEn1STUpHiRYreRVj2gKCcBc9vWuu/4JE6QPDv&#10;gDxtZyyyPdDVMSLKckPsUEfnVPyGfoJRRRUAKvWnU1etOpMAoooqQI1cShlHbiljj2e9CRiPcc9e&#10;TTfM8yQqOmM5FWAs0whXJBI9q4D4hfC/wh8SLMx+INHXUFLbwHdh82CAeD6V1mveKNL8M25l1K6S&#10;2RV3bn9PWvD/ABr+2f8ADHwzdzWd14t0uGSMgFZJQCMrn1px3BnNeC/2IvCvgnxBHq3hzRrLTZo3&#10;ZwyySEgsCD1J7GvpHw3pN3ptgtrdSLJGqbQq9K+QtQ/4KIeAtJDrpfifRbyQ/MFaXPfno3pWRb/8&#10;FLNJluCkt9oqQ5xuG78f46ppiVj7L1PwXoWqMYrqxWXcP7xA657GsfUPBfhrwLo+o6zb6esLWsLX&#10;JZXJOUBOQCcZr5evP+CjnhexhLxazoroMHcWJ6/8Crgvjd/wUC0jXvh5qdra6npLyXVjPEBGWySy&#10;cY+ajlY9D7g+E/xGtfiN4dTULfzMM7L+8AB4xXaW+Mvj1r5A/wCCaWrS+IvgJpupSHd5lzNyOnUV&#10;9gRQiEsQSdxzzUvQCWiiiswCiiigApkkgjTcentT6KaAzdN1A3c1yvOEPGasR2qfafPIBkxjOecV&#10;A0y2vnsuM4J5rzK0+NlmPi8fCNxcW0cgtvO287+/v7elaAeqQ3KhZWOcLyajmWPVLfbtyp7Hik+z&#10;wSAOJTtbkc9aiuJbm2jUWsQlXOMkdqAPKPHH7J/w9+IEL/274et759pVfMlcYB69DXyb8YP+CbEV&#10;u0tz4It9M0VHlwoMjsRHg8cn1xX6FanpsWoRjzpGiO3HynFJY2lrp8aoJjIMbRvOaLiPxZ+N1r8Q&#10;/gP8I9c+FF1qqyaPrKC5mitoQ0R+dThmIyDlR0r9Vv2SYPsv7OfgKMDEqaFaKT7iFK5H9pnVvDHj&#10;nWI/g5ezW8er+I7XfDDHgXLKp3Epn/d9K9r+GnhWPwP8P9C0NN+zTrKO3HmY3YVQOcDrxWRsbelt&#10;NJCHmbc2SKutkjg4NUkukvG8oMAD/d6+tOuFgwqtKVI4HPWgCRo5+zinxrIuNzA0kOUtxsG761Rg&#10;+1faAXiwm7r7ZoA0X+9Tac/3qbQAU2SIuhMZAl7E06mSExqZByR+VAH8/v7YNrq1x+0742hiuFO7&#10;WLgKAvfzTX6Of8E6/wBn/Q7f4T6d4p1rTYZ9f8+eJ7rcyuVzwMZH8q+Nfj/4R1r4WftY614p1nT2&#10;ttG1rXpJ4p7j7jIspJI9sMK/WD4BeJ9F8beE7bWtFuoriyZnjDW/3MjAP40AelQSRJZtDApRIV2q&#10;PQAcfyrxL9qC4cfDiFi3H2xf/QWr25pV3lFIIYkN7V4/+1NYxyfDeFSxCi8U5H+41aR0M5HFfsd6&#10;1PNpeso7My/acYwOm0V5b/wVc0aG6+FPhC8tY1ju08TW0jyMT91UfjHTtWr+zz8evCnw78N+Ivt2&#10;rWdtJHPkCZvQAetfOX7dH7V1t8dtL0Twf4cuNP1J7bWoJ2+x5MgTaVJJzjGW9Ku2pJ99/s0+Pm8a&#10;+BVErvJJGyxAsAAMRrxxXsttBIjHzGBTHygdq8c/Zd+Hk3gfwOI7pJopZHEoEuO8a9OOlexyXLI+&#10;GUKjHCn1qX5AHltLdLKpG0DBHerVQQr5JCDJU85NT1EhhRRRUgFFFFAFPVoTcaVexD70kLqPxUiv&#10;lf8AZN/Zti8C/wBoahqkFvNenU55kljdshWLcYz719aVE1urRlAAgPXbxVR0AqNtZhDANghPOemP&#10;anzXPmnyEyJCOCelSq32cbcYUcAnqagjhM16s5GMAjjpVgUNUaC1MEl8hnZDuj2fwkdazfENjF4w&#10;0lxMyCx6+XM23kc9a3IWh8y6Nu/nzL95Dzg9hXzj+2l4L8VfEj4TXejeG7W4bV3njZYrMkPtDZJo&#10;EeBaL+294f8Ahd8SrjwspvUmvL77MphRWTKsRyeeOa+9fhr4uTxx4NstZjZmS4zgtjPBx2r8QPCv&#10;/BPb4yan42gGv+FdUtbCa6G+6V/nVC3zMCQeQK/ZT9mP4aP8IvgxoPhaVrlmsVZc3TAyde5AonsB&#10;6rRRRWQwooooAKbIu6Nl9RinUySMSYySMelNAVJ43trMCE7XB69e9c78TvFMvhPwLq+oQs63UFnJ&#10;KjoASGCkg4PuK6UzMt0VYAR46/hVW6tIvEOn3dnP/q5FMZK9cEVYH5ueKP27LLXZJ/DmvSX9zd2g&#10;8xgYVVd2Mg8D3rwD4X/8FJvE3g28nt9Q1i+a1N0zKsdtGfk4AHT2rd/bQ/ZNvLz9ojxDqdlDqC6d&#10;cTQRrJGRtx5ag44r6L/4dS/DrX9Jt7mPVddaUxDcFnjwCRkj7laK1hbHkjf8FZpEmkH9o6rt/hH2&#10;WP8AwpdK/wCCrl1Jas0+p6mX3HH+ix9Pyr1K6/4JC/D2a2g/4mfiAuD8w8+P/wCN1Pef8ElPh9bz&#10;qkWp68YyoJJnTr/37paWA8mt/wDgq5cyyzr/AGnqhC/d/wBFj/wrwn48ftx678aLhdNj1O7ktpZI&#10;zsmgReR9BX2OP+CRPw/Vi66j4gy3P+vT/wCN1Jpf/BJXwLpOvJfR3+vMVH8c8eP/AEXWAz7K+BNr&#10;9q+C/gGaQhn/ALFtG5POTEtelVyHhXwPZeFfDug6VFcTbNNtoreMOwywRQBnA9q6+mxBRRRSGFFF&#10;FABWLfXw066jF4DMsr4i2jp9fzrarA1y8v7W4tRYWq3Ss+JiwJ2DI5H600BY8TXEFvphadTIm4fK&#10;vWs7xN4007wX4Pm1e7JFrbWpnKAgMVC5wAepq3fabb298+rPKxYJt2Mfk6elfjx+3d8ZfFHx0+Kl&#10;l4T8PgMNJ1G6sGSxJBYF1UBstgn5TQB7B+0B/wAFMpWvbiy8E6hf6YyuhHmwRsANvI5HcnNfKN5+&#10;3p8dEu5Z7vxi0tlvJVEtYd20npwle0fAn/gmOvxGtYb3xkmuaY8qMWMEqKNwYADlT2r6Y0n/AIJK&#10;fC/Ro45Idc1+WdQCEkuIyCcdP9XWyskjRbHwNY/8FGvipp0okg8R3UbNwT9khPH/AHzX1P8As3/8&#10;FJdVvdUttL8barfapdXErMjR28aqECcA4HqK91f/AIJj/D7UrBbe41DV4lUZ3JJGD/6BXi/xM/4J&#10;U+GfD/h++Pgq98QancnDruuEY7iwBHCDtzRo2M/QPwb4y034jaLY6jZZxIolAcjIGe4rsGgjMokY&#10;DcBjJNfkR+zFrni79lj4q3OheI4pLexvZ4LC3bUSSxJcEgYIGcH0r9WtcszrmjCW3dmdlXAQ/Qn+&#10;dQwNeCcySyLnIU4FT1T0llWyihDZljUKw7g+9XKh7gFFFFIAooooAVRkjPSqktwsc21QQd2DVlpF&#10;hUu7YUdTSTXkFvCJpHVY8btx9KAC6WaSI+Q4Rj0JqrBHfQ7nnnVlHOAB071Th8XaLqMwghv0eU9F&#10;U807Ur6305Ud5cQsCXZj0A6mgDVjaO7jD7eD60vkruAA471ztr448Oswhj1ONm9M1vR7GjE0bbkI&#10;yD2oAddSC2jBAPXHFLMssjKUYBccg0QzrNxxuxnFV45ktYXE7eXyTz6UAXF+WMKSM4xVSG3uY5gf&#10;MGzuKyZrXTZrhpzfOCTnAYY/lWrDqVtdJtt5RK3QAUAWee/JopF+6M8HvS0AFFFFABRRRQBG0DNM&#10;kmRtXqKe10q5GDRMvmQsmcE9MVnX2qWHhq1We+uRbowwDIeKALMNy8jhd2D71MFePe0hDL1GK+Vf&#10;jh+2t4b8DtImm6tptwViVv3hJOSxBHB9q+ftS/4KprCUt4pdCcAlCctkf+P047iex+kc1159n5kZ&#10;K/NiuJ+Knwm0L4raPHZ63YR3x8l408x2AG4DPQ98CvizS/8Agp3p1no6iS90IPvJIJbp/wB919H/&#10;AAs/a+8IePrSzafXNOjuJljISJu7DoOfWtbNGVz5Q+MH/BKW61q8mk8B/wBkaBMzLiSWSRvlx8ww&#10;T3NeS2n/AARt+KLahFPeeJdBniVvmUbuRX6+L9j8TWKT29yXt2OVkjPXHFXLW1SyXYHY5/vGlzMZ&#10;8efs4/sDWPwptohr9nYXs6wlC9vI/wB7fuB6+lfXGj6HYaEFgs4PJXrwSR0xWpVdZpPtCoVAU9+9&#10;K7YdUW6KKKzNQooooAKKKKAIaKKKAJqKKKACiiigAooooAKKKKACiiigCG6QSQkMMjNZupNcLeWI&#10;hkKR7vnUdGHFaF8jyW5CDLZolk8i3Z242rk00RI/PL/gq7p/9g/DM6/p8q2upNq1shmX7+NrH+lf&#10;BXhn9ur4y+GLcWjeN9RZHxt2hMAdh0r7o/4KAaPF8WLqfw07O0YvoJiIW2twD3OR3rpfC3/BKP4Y&#10;appsEuqya7HIyDHl3igYI5/hpE6bnwj/AMPCPjEnXxrqn5p/8TUi/wDBRD4wL18ZaofxT/4mv0DP&#10;/BIv4L/8/PiL/wADh/8AEVG3/BIj4Mf8/PiL/wADx/8AE0AfAS/8FGvi0CM+LtUP4r/hWhH/AMFG&#10;viceZPFWpuPTKf4V90t/wSF+DH/PfxF/4HL/APE1F/w6C+DX/Px4i/8AA4f/ABNULU+In/4KMfEP&#10;bx4j1LP+8v8AhTrb/go58Q4+W8Sak3/Al/8Aia+3P+HQPwa/5+PEX/geP/iaT/h0D8Gv+e/iH/wO&#10;X/4mlYVmfD3iT9u/xR4g8E67oepapqF2NTt5Ics67cMpUg8e9fp9/wAE9S0v7Hfw7IbDfZJCf+/r&#10;182fGX/gl/8AC34f/CPxdr1pProudO06e6i828Vl3LGzDI28jIr6M/4J6yWen/sg/D0Rykx/ZZAp&#10;PP8Ay1emhq/U+j7ZxdQsHGRnHNSrGI12qNqjoKjkmkeEtCAx7U+Le0a+YMPjkCky4jqKKKRZWVtt&#10;97ba/On/AIKYeONdv9W8H+F/D+pyafJqlzPZSlcMGyDjIr9F5VSeQxEnO3tX5xftf+AZPDH7U3wP&#10;vpEk8q88RO4LsCMHJ6dqAG/si/8ABOeztobDxT40On+IPMSRZIZ7ch925gCTu7Y9K+9fDPwi8J+D&#10;0hGjaLa6eqYY+SpGSOh6+1dXOzi3H2VFIzwMYpsWpRzsqKwLdGGOh7092J7BLBBdr5MsQZF5APSq&#10;l74X0nULWS2uLOKWCQYZG6GtC8lihjBlbaucVUS3tbuNmV3IzgnNVuQfIP7Vn7Cei/ETTIdT8HJY&#10;eGNVtpjc3N1HEWaZQB8vX2qz/wAE7/FGufEL4azaxc6tI9pbanNatbynJYqic/Tmvojxt4k0Lwno&#10;eom7u2jeWFkAYZ5x/wDXr4l/4JpyX+n+Bby1iQGGTWblxnryq1SihH6HtbhWZ4cIx5YjvRayFgFf&#10;5m/vU+13Gzj3DDFOfypbZv3QHfNLoBNRRRWYBRRRQAUnr2pabJjY244GOaAPzO/bX+M2s/Cf9tbw&#10;rcNcXUnh9dBLTQxcLvLygHOPpW5N/wAFaPBWjafbW8vhzUnms0xI6yD5sdxxWD/wUotbDx54xXwD&#10;o8n2nxTqGnRTW1qTgsiSuzHJ9Apr5j8O/wDBNv4p65obvZ6A0srQ7hm6UfMQcdqvmL5UfXrf8Fiv&#10;Asmh/av+EW1X7+374/wqxY/8FgPAU1jdTP4V1PbGu5l3j5vbpXxXD/wTO/aKsoTBD4UtGizn5rpc&#10;0yT/AIJpftFG6t7iXwnagQHd8t2uMZ71N2HKj7SuP+Cvnw+m0iO4TwnqSJu+6XGR+lfNv7Sv/BSi&#10;5+K/inQb7wOupeG7azidLhJHU+YSRjt2xXFX3/BM340Xgk1G/wDDaxluWEV2uOB9Kwfhv+yP4j+J&#10;Gmalb6npzx6tbyiC3jtplVffOc+lPmYcqP2K/ZP8ezePfgf4Tvru8M+oTWSSyyuwLMSO/wCdeyws&#10;6sEZtx9a+I/2KPgh4o+G6xabqto9vDa2PlKGlDEHctfb8FqkAGMn60g5ULHIJJGXGNvc07d6VHHM&#10;skkiKcsvakhDhfnGGoHZEu6jdTaKQuVDJGbzECtgE81JKFCjcM0048xc9c0XYJjGPWmOyIdUd4dP&#10;meM4ZVyMV8Aft3aHf/FTSdI0Tc5it9YinkVl3B1CuCP1r9BlxcQsrdDxxXLXnw507UNSkuJxJy28&#10;EEYz+VFxcqOU+Afwx8L+CPDATQNDt9HHmbisK4yxAyfxr021WP7RKFXDc7j681PC0aKEj/AU2NPJ&#10;kd2GA1A+VFS8sLO8n8ma2WTIzk9PWoBJD9nuV8vKW6kKvoAOgrVW4SThTk1TFpsjuRg5kBp3IloZ&#10;M+m2PijwtJFd2yy27KxEcnIzzzXyv+wD4RbwbffE+GYbluPEM0kOBgIpPAr6806FbWxFsTg4Ix9c&#10;1ieCPA9r4PfUmtw+byYzNvIPJ9Kd2SdVto20tFTcYgGKWgGijcAooopAV57gKwTB+bjNKrJCpywL&#10;quT61S1K8uIr20SBFZGYhyRyOR0qJ9FgfWZ7ss/mOm0jPGMCq1A/Of8A4KIftJ6pojR6RpVxc6fN&#10;NbyxqysMZD4zjHtXwp8Nv2evHP7R2qPcXeryKZI/NF1PAWV8MF7Yr6w/4KdeCdN/4W14Gl1CSWHT&#10;BBcNcSKwyBuHTivuz9i+0s7f9nfwmmjIlxpgjl8meQAs375s5P1zTiI/Oq0/4JA+KXEbJ41s45GA&#10;YN9lPHH+9WlN/wAEePGccCSN8QbNgewtWz/6HX66eWJJFE42yfwhRxS3Fpt2bBuIPetOYZ+QMX/B&#10;JHxZdSDT/wDhNrUeZ825rU4GP+Be1Vz/AMEnfF91FeRN43tGisFOV+yn5wAeB83tX7E+XHG4nkG1&#10;lGOBxiq8drDp/wBouh9xgXYnkY6mjmYHhP7EPwnm+CXwQsPDV1KtzPbzyMZEQqOcdvwr6Ct/M+be&#10;2R29qz21KS8sfO0pUmG7AyMD3q5YyXToftKKjdttQwLdFFFZgFFFFACNRtJXGcUtV7zzfIbyQGfs&#10;DTDqV2eOZniMXOdu49PrX5T/ALZPxin+Av7bT6sZZpLP+x0T7PbnB3FmGea/Vq81WLTLeP7QwSRl&#10;4GM81+WP7Uvwhs/jt+3JJaXYnaH+xkP+juEPBY+hp8zLsQ3P/BVa1hS2jFrqiELtPzj/AArc0/8A&#10;4K0aTb2iRy2OpvIM5beP8K6OT/gkr4H1S3gnlXXAxQE7b1f/AImoP+HRPgH013/wNT/4mnzByo4+&#10;3/4KtWv2xHng1OSLPKGQcj8q1NS/4KxaBcWW230vU4ph/HvHp9K3P+HRPgH013/wNT/4mg/8EifA&#10;OOBrpPb/AE1f/iaOYOVHyhp/7bpvP2kfC/xX1+K+1EaHFLAFZx5gV1Kjbxjv6V+zXwY8eD4m+CdJ&#10;8So7LbarZRXcdvIQWRXUNg47gHFfn1rX/BJ/TTlLS01Z4yOpvV6/lX3P+z78I/8AhVng/T9IZZ0W&#10;1sorXErhiNqgentUFGp8YvihY/BzwpfeIJrGW7itQuY4D8xLMF4/76r8rPGH/BR7xZZ/EW9Meqam&#10;NOl1BvJtVdf3Ue84Xp+FfrL8Tfh1Z+N/Bt7pM3mtHNj/AFbAHgg9SPavzL8Q/wDBL3UtQ+IWoalH&#10;p1+1pNqD3CN9rTBUyEg/doA+1P2R/j1efGLw7ptzcPcM06SNmZgejsOw9q+h/tcgukTcdpbH614v&#10;+zH8A1+Dnh3T7Vo54pLdZFIlkDfeZj2HvXuU1rvmRxnK80ATsu40nl+9OXO3nrS0AM8v3qnqFwLN&#10;DJJzEo5X1q/WVrlmNQt3t58raMPmZTgj6UAfPv7Vn7Nth8bPCkd2sVqk1nDNNG0iFiGYKRjB6/LX&#10;w7+zn+0F4j/Y9WDQPE1tqmv6NA0jeXbR7ULORjsemK/UyTW1ijjtdKK3EVmNlwZBkqo4z79DXLeP&#10;PDPh74oaI6QMZXdgP3ahenXqKAND4bfFXTfid4RGu6faNbhraO4MLMC6713AHA6ivF/24viBc6D8&#10;ALbVbW1uLid9QVDDD9/Hlyc9OnFes/B34F6L8F4dTl0WS8lk1hlmulu5d6qwB4QY4HJ9a6Xxf4ZO&#10;sWW+OLzZWYbkOMAYIJxWiMnufzyw61458Uahq0EM19BDdXDnY0Z+XJzzX3D+wh+wvNqmpL4u8SXF&#10;tqS3VrujhuITuR0lABznrha+7tN+AvgG0t7/AFIz3Y2OXueVwrHqANvTJr1rwTZ6ZZ+G7SLSHMlg&#10;oYRuwGSMnPb1zVuQEraTcxyWqWtwILaKMI0Y6HAx/hVia3kuVjiD4aM5Y+tW5JTHIq9jyaeqquXH&#10;fk1AAowQDycdafTVYPyDmnVDAKKKKQBRRRQAVzfirWf7Bt31GW6EVvCo3RFgCcnGefrW/NMtvC8r&#10;nakalmPoAMmvyn/4KGftP3XjLxxb+D/As1vqOnXdlsuJGVlkSRHBIBzjtVxKSue0/H7/AIKVeHvA&#10;d5c6Nb6deG7gcxG4hkXaxK8EfQmvj3xL/wAFLvG99eeTpOuapZBhkHepAOc+npXB/Dz9gb4nfELU&#10;rPV9V0d/7FvZFfzorpd5Qtg9Qe2a+2fBn/BJf4c33lxaiddjsmz5rJeqGzjoPl9a10Q+VHy7ov8A&#10;wUf8Z6TrWmNNrOqTI86/awrL+8G4ZB4719efCT/gpt4W8R6zFpN5ot9LqOzcbmSQYxjp0rVvP+CR&#10;fwUs7OVYbrxGZmRljBvxy2OB9z1rxn4gf8Esbbw/ayP4QtNUuLtSCvn3q9O/alow5UfpVouuQ63Y&#10;21zFOsxukV49rAmLIyAcV0MCPHEFkfe/c1+T37KPxg+I/wAGPitZeBtfsbGBNX1GGzt/M3O7BX2n&#10;BzgH56/V6zaeS3U3ChZu4XpUSFJW2LFFFFZkhRRRQAjVVvb37K0ce0s0h2gjsat1HM7KpKgEgZ5p&#10;rcClfblt9u797kZaoNZvI9F0G7uVIRkhL5BwcgE5qytit1+9kJDnqB0rnvHWjad4i0W5t7yaVLcw&#10;tHIYzggEEE9OtaeQHP21n4L8aaLDf63FY3F3IC7m4cbsjIBPPoK5bwj8eNH0u8/sjH2h5JSIyki4&#10;UcADH4V+T37QHwA8V/EX9rbxj4Z+Hhu7+ztRBLiS72ERmNN3P1J7V9lfBH/gningHxRpGvY1c3Nq&#10;4dhPeh0zgZyPSqsI+8tA1R9SZrtnK28qgojHpVzU76C3UiVli4zvY4ArEGirb+H4IbjdGtmu4kHn&#10;8fWvzF/bk/4KA3lxqknhnwpLp99odxaJ51w0LiVJA7ZAORxwO1JK4H6kXHibTktwV1O3UxjLDzBk&#10;/rVjw7r9vrlmJYplc5IwGBNfgz8OfgT8bPitdv4l0OwFzZylLvP2sqNjZZTjPcV9JfA39oDx58Af&#10;i/D4f8cWlhpukLbF/OYNI5ZiMDO7+lHKB+q2nyi6urgSjPludue3PatTIrB8LalbeKfDul6xDJvS&#10;8t47lSowCGUEcenNblQ0hjsijIptKvWlYBd1G6m0VJfKh26o/JKrI24fMM06qtxM9owOBtc85oHZ&#10;Hmnx/wBcvvD3wsuryxlkS4WUDdH97BBzXxZ/wTj+Gvh/4kePfjBrfinSbfVtSttbWWCe4U7oiZJi&#10;SOnPAr9DPFulReIPDs1uAXUnd6dAfWvgT9ij4mad4G+MXxu0PVp47QXHiEwwrtJZgJJc8jvzTuLl&#10;R+hVvZWWiWipa26pEpICp0GeTU9pNHdZcR7CpwM1laFeNdopssS6bg7JGHJOef1zWwxjt1LM2O5p&#10;6ivqJcTGAlmy6ngKKggjVW3RDy4s5Mfr71N57yruhAde2a5Dxh8QtL8BIdQ8Q3S2VrCm532lsAnA&#10;P5mkF2fGf/BRjwvY6D4m+FGsQxRrPeeK4FkZfvMMr1r7a0u8kX7HLFuS1EKhoh0Jx1/lX5R/tDft&#10;EX37Sn7R3h7wxpn2W78PeH/EdtdwTwqySMu5cliSc/kK/WWGS5s/siFFGneQpeQ9QcdB+lVdsXMz&#10;ZhhjX96iBWk5b1NSVBaySSZJAEf8GO4qep6lrVXCiiikMKKKKAEaNJVKyKCvcGuC+J2h6x4s0K4s&#10;NA1A6RPDG483GR90gY+hrurhWkhZVGWPSqV9q8Ol6Pe3LuFFpA8rkjgbQT/SmS20fiR+0j8S/jh+&#10;zr8VG0WLx/eXk3lCZBbxKOG9Bg9jVHw78ev2kviVq+h6OnjfVrOPUJY7dpnhBVA+Bk8dBmvprVfC&#10;qftK/tlaZ40hX7T4cjtHtGubchAHWNhjBz3Fff8AoPw90Hwvo9nbxqwkeFEj3gE52gDkCgnmZ8L/&#10;AAl/Z3+Ni+OFs9V+JzXsaxFjI0GAeM4r768DyXljpqWOoTNdzRgRmQ8AkDBNXJrRrHSVt4EBnVs8&#10;9euetaj3SxaaznAZUyeO+KLBcg1TVLXQYXu5mVUAPGcds1+YH7VH/BRi91RdQi8HSX+hyW8Bhyrq&#10;f3gJy3T0Iq5/wUL/AGsrzw3qN54U02W0e6tp43MbowYAr3O4Cvzy8D+ANa+K3jSytLa3adLqXY4S&#10;THze2auKTFzM9G0L9sf49eJ7qdLX4gajEkY3YKqePyr2H4C/8FBvHPw78RWqeOr/AFbXId7szfKq&#10;lcYA6etfV37PP/BOLwnb+FbC/wBbXVYL6aFWlVLlNu7vj5a7/wCL3/BPH4f+L/DN1DG+rPcMoVVj&#10;uVXOD/u07IfMfQHwf+LGn/FbwppmrWn7o3drHc7HcFl3KDg47812890IH27SfcV+S/7NXizU/wBn&#10;P47a/wCD7rZBpC3Y06wa4JkkcK+0ZOcZwOuK/WVbxo7FZpAATjtxScQ5mSvcBDGNufM/SpttQect&#10;xCWT5mAzTrRma3UuMNU20C5Lto206ipC5Wm/dSrK0gSJfvZ4Ffl7+3R+34ul+MtR8CaNFf2l7pdy&#10;Ukuo3UxyBlGMcV90/tc+JLjwf+zr431i22/aLOwklXfkjIHfFfgxba1efF7xk891HGbi7mUt5XHJ&#10;44zmgLs1fDfgvxx8ZPEkFpc6zNdJOGBl2bgMc44+tfbXwd/4JLXC6GdY1rW9O1T+0II54oJrc7oM&#10;gkj73Xmvrz9kX9mnS/gZ4HU3MVxDcrctMouHWThkUdh7V9FW9rDZRzXduxImG87ugHXgdqpbhds/&#10;JP8AaM/YBsvhX8Op/EplsDDHOkflxwlWyc85zXN69+yh49+HHhXwt4q0DxR5NvPZrffZ7eDkLsVl&#10;XPPIDV9t/wDBS6+/tj9kvUnhOXOoQD5Rjoxr3T4Ky2P/AAof4e2V6QGuNBs0Ubck/uVzg1rzMk+Y&#10;v2Df2sp/G2pL8L9cS8PiHS7OS8nvrkgI6mQbRjA5w4/Kvu0MBFvJ3YGQa/Nr9sD4dv8As8/FC8+L&#10;WlxMialJbaV5lw4aIgqDgKMYOU65r7++HuoSan4E0i8lxunsoZDjpygP9aTA6SG4EzMoUjjNSRsr&#10;tuxyOKgWYQ26NnGTip2+8MdMVIyTzPajzPamUVmakgYHinVGPvD61JQAUUUUAM8v3o8v3p9FABRR&#10;RQAUUUUAFFFFABRRRQAUUUUARXDFYiQOfaqFvcGRnjlXhjt+bvWhNv8AL/d43Z71VeFLqSNz96M8&#10;9qaIkeTeK/gbpXjDxncX0htldtr7Gt1YjGO+a9Sj06RWt/LuiIogFKL0NRXBsdNvXum3+cw2nHI/&#10;Kl0zfZq4uDy53LjnimSaWxv79NaNv+epFSKwkUEdDUXyMwAzmjUA8puP33+fzqUj/axULRhGBPrR&#10;cyxWy7n6e1MCbH+1QRn+KooJIp13LyPesnXPFmmeHUdryXaFxnGD70AeXftM2LWn7PvxGgutT3Nc&#10;aPdiPecEAxOMDJrmf+CfemRWv7IPw9tpHWZo7WQbsdf3r18o/ts/tr+HfGGlat4f8OXskh+yT2dw&#10;skA4chl6596+p/8AgnbatJ+yL8PpJB960k7/APTV6Woup9Jw3CsPlUAZxxUuc81neamnzLbJw8nz&#10;AHn2rQTdtG/r3pMuItFFFIshlUQN5/XtivjT/goZ4N1DUD4M8V2TTNN4deW+RYkJYEDjBB+X619k&#10;6ks7WZFvjfkdfSsvxJ4TsvGGgyabq6M8E8JikWM7TgjB5oA+FP2df+CiUGoQ2eieINPkjvVVy897&#10;fcn5iRkFfQjvX114Z+MHhPVYftU2tafp5YhwklyuW718H/tR/wDBMKfxNrd/qHw0tFhvGMZikvLx&#10;sbQq7sjHsa+Kvi18B/iP4XeK18XeT59tGyQmxkYjCnBzx6iqjuKWx+8N98WPBq2+7/hINMuAOdou&#10;VP8AWvDvih+294Z+HNrP5FlbX5WPzAIbxVzyRjhT6V+Glrfat4ZumtyLkkfJ/Eetd/4D+BHj74ya&#10;pbLarC0cknlHzHKe/p71qomN7n0R+0b+3hrPxqvLXSfDOjahpbJc5kmt7suGVgBggAcV9+/sE/Dc&#10;eE/ha5uoQLj7e8gLx7W5jSvEv2VP+Cdv/CJqdQ8W2akyQqUaC5P3gxzkYr7/APD+l2ej2Pk2AKwA&#10;87jk5wB/ShsZoCb94UC4AOPanhdtzgcLjp2qK4mitSjOSC5qaJvOfev3elQMmooorMAooooAKQ88&#10;EZFLRQB4J4r/AGZdK8T/ALTGhfEy7uLaQafpr2P9ny2ytvDF+dxPH3umO1e3WtraaXthtLaOFDhf&#10;3YAAHboK+R/jV+1HffCn9srwx4V1WaKLwXdaM91clYsy+ZmQLg56cLX1X4e8Q6X4l0u11Gxm3QTx&#10;iSMuQDg8jIzQal27tJriQiO5aLvxn/Gqt/Yy31xaSRagYobc5mQHhxxwefaj+0E/t/yvNTbsz94V&#10;H9itYvOSCRfJmyJtzjOPb9aACaQXl5JbLHut8ZBHKnseK+Ff2ydauP2c/it4N1/w74elk0GKOS41&#10;KDT18qOQjAG8qDzz1INffFj9k0+xEcEi+WgJG5gTXxB+2Z+1D4Nb4W+JPDWoXMh1i+s3jtVWIYPz&#10;DPOeKAPqb4F+PtM+KHw40bxTZWkVhNqVqJzbqwZkB7EgDNdloTXE0LPM75DEYbNfnt/wTi+KGrDT&#10;bPSblk+w2+mbYgsfP3lA5r9FrmSVVBix0zyKAK9srRXs7YJDH8uauswbkHI9qbEpMZZ/vMOcU2GN&#10;Yk2jpmgB9FFFADGTMqHsCKsEButNU4zmk3ncfSgA4hzgZ70xmM3yg7O+al3A9aikU8eX1zzmgBsE&#10;QgXLtk+ppk14pO0Ddzjg1PPCJkIP86hgsIY+QDu780ASpGqpkAZ+lO4b3pp8wSjGPKx+OaihSVWl&#10;JxyTtpoiW42azMkhdZNn4VFeQytdWxSRgq/eA6H61cj3+X833qhs/tH7z7Rt+98uPSmSWaKi+0IJ&#10;Cn8QpfPXcF7mpAkoqJLhXmaMfeXrUtABRRRQBVZFjEkjqHK/MMis2OznvLpr5btoYmXHlc4GOvOf&#10;b0qy15JbySRXhG2QkR7R296ZDDdefNH8v2EoQv8AeziqA8Y/aI+FPgb44eE9Q0i6u9JTWmga3t7y&#10;WNJZYTkElcnOeOgIryH9m/4qWXwJ1Z/hFf3yX0eg23y3sk3lo5dw/CHO3G/HU9K+aP24rjxb+zl8&#10;T9G1vQfJS3uPPvJjMTIPv4HH49K+KvE3xe8T+OvHWp+LJlDXd+iozRxNtO1QBgDp0pxV2I/oZl+J&#10;HhORUc+ItNjcqCM3C5H61KvxI8K+UD/wkWnOQO1yvP61/OZN4q8T6hdJJdeaFVcfKrDip/8AhNvF&#10;NqyCyEpwf4o26Vpyivc/ojuPiZ4VuLZg2v6fE2cAG5XP865n4t/FLw/p3wi8W3Nj4hsjeQ6RcyQm&#10;K4UNuETEY565r8BJPGnijVb5UuBILgj5dsbAYFRyeMvE7XEelT7jFeN9nceWeQeD/Ojl6Bc/b79g&#10;DxrqPxC+AdnrepX813PJdzJunkLtgEY5zX0bY28sLSmSZpQxyAe30r5E/wCCc9umh/s36VotqrLf&#10;LcyNtk6Y4zzX2FG5WNA/38c4qGMlopN3OKRWDdKzGOoqJbhGmaMfeHWpaACoblmWIlc7vapqbJII&#10;VLHpQNHP6lGdTurRXjIVHw2ecjNcNP8ABDSJPjM3jHZbLObXyNn2dd3fndnPevTJLxLeaMTnmVh5&#10;e0e/euf+IXjDRPAOnPrOsyvHbqQhZOTk8DjNBodDHamHaBcZQYATsR6dat8f886+Uta/4KLfBDw/&#10;dol5qt6kqMcfuMjI/Gq//D0b4Gf9Bi8/8Bv/AK9AH1rx/wA86OP+edfJX/D0b4Gf9Bi8/wDAb/69&#10;J/w9I+Bf/QavP/Af/wCvQB9N+MfFlv4T8M3mrXG1Y7cAkO4UckDr261Z8N65beItFtL6CVCLmJZB&#10;tYN1GevfrX53/tff8FCPhh8QvgH4r0jwjqlzNrVzDGlustuQu7zFPPPoDXffsWftOeH/ABD4F8Na&#10;TLdudRh0+2jlXysLv2KDg59aAPuCNPLkCPLu74NSRqkjN+7AweDjrVO4hikmFxuDDA6Nn9KnkmkW&#10;ENHjaoyc+lABcRyFjscqOOBUsW6OP5iSfeq9jqS3TCM/6zGTxxTprsLOkbH7xwOKALatuUGlpFXa&#10;oApaACsq+sZW1BLkzsbdVw1v2Pv1rVqGchfmb7gHNAH4eftPftJ/FDwn+0J410Twx4k1iO2fVLiC&#10;OzsrqQbQJDhQB7cAV6P+y54f+PfxS1a3sNS8VeJvCsTB5DLP5pAwRxyy9c+tenfAH4CeGPix+138&#10;a9Y1O3mmuNH11ZoSku0BjJMTx36Cv0ZkuXgsxLaogUEKMqM0AZfgfRdQ8M+HNPsNS1STWLqO3jjk&#10;upM7mYKAWPJ5J5618y/tlftsWn7O9vcWCWLX97HMkREN35b/ADxls4wTxkV9GfFnxNceC/hV4j8Q&#10;2jRpe2WnyXSFwGXcq5HB6ivwT8WeJvFP7ZXxouNWu/JmupljeVUXyl2rsQ4xnHAFbR2M3udq37Vv&#10;xi8ff2ymhXHiKGxvpWO6C5kZYgxyAegOBX1B+yH+2rr+mXEPgXxVDqDXunQbpLy+vGHmM8gIGCDg&#10;gN619efAH9k3wh8PvAtnDBaTRveW8Ms26Yt8+xc4z0Ga+Zf+CjXwB8MfCTw34f8AHXhm3mg1/UNe&#10;trW5kmmLIYtp/h7H5RVC3P0Z0nVotW01LpMfdHOc9QD1/GtFWzb7vavIf2edePin4ctJE251ZU5G&#10;OQiE16xZsfI8lvvouDUAGmsWtznruNW6r2qiFdh6k5qxUS3AKKKKkAooooAzvEB/4kOpf9e0n/oB&#10;r8oP2Of2eT8SPi/J4/1q6/tXTtP1S8tX0u5g8xJBhwPmJwMEg4welfq/4gUvoWpKv3jbSAfXYa/P&#10;39gb4saB8NZ9V+HviKV4fGWp63eXlnEqZjaHczAknGDgHtWkSo9T7sg8N6bp+l2cOn6dDZQRfdhh&#10;jChR6YA4qSfT5bm4WaG8NhCBtMI4BPr1q3a6hKqtLKylZRiPb69s0n2FdQby7/Pnt02HAx1FMsbq&#10;gmj/ALO2s0u1vnYd+nJrRknjaDzHQE/dwcZpvnR2KxwSHCN8id/zrM1iZNPkaS6cLY7exG7NID5C&#10;/bE/Zztreyi+JGkazDot/wCGYrjU1jggCyTMoVwN4IKnKdcHrXtf7GPj7UPiZ+zv4X8RapPNcXl4&#10;js8lxIZHPzcZJ618jftY/tKD4neNvDfw48HTrNb6vPNpmorPHg7XKphWzx1bmvtH9lv4dH4U/BPQ&#10;PDJTy/sSsu3du6n1olsTI9ZooorMgKKKKACoppBGVXGd3FS1XuYWkkjYdFOTVLcBI1ZbkqCdmOna&#10;vMfjdqp034N+OLu2n8m7g065eKRGwysI2III6HNeoAym4PTycfj0rzH4peBoPGHw/wDE+l6YrG4u&#10;7SaHDtgbmVgPwyatCPkr9gT4X3dx4qufiZq+ptrF1rlgY2hnjyybW2g78kn7vpX3jEzaJps8hc3b&#10;Algg4PTpX53fAX9pHTP2aPibqPwz8Z3LWyaPahFWGEv8z4cfNnnhq+tNe/aa8DaN4Xu9Wgu5sQpv&#10;+ZAf0zTaGcz+2J+0APhD8O9N1ERMj6i7wsi3BjK8Dqcc9a/J/wDZV+Ed18eP2hNM0rUY3u9IuxMX&#10;vZ4POiQjJ2YJwfzrp/2wP2mtR/aY8YXHhdJY59FsrrfabIdj5OB8xBOelfe3/BMn9nqX4Z/CA3Pi&#10;CFV16PVJ3jaKXKeWypjjHXrT2QrH0x4C+GOh/Crwzp+j2OmWriO3jt3khgVN21QM4Ar5g/4KXeB/&#10;D2m/AG/8RafpFnaeIVu4I0uooVWfbnkbsZxxX1b42+KPhzwDaz3eqTsixK7tsAYjb14zX5l/tCft&#10;XRftRePR4a8M3aXfgeSNJHaSLy5fNQgcNnpkmhXA/SL4DwyXHwR+HknnlG/sSzMg7sfJXOa9Irh/&#10;hLpo074W+DYIvuQaVbKcnPAjUV3CneuR0qGMKVetNDA8DrSs3ljJ6ZpAFFFFQahVJbgamtzD5exo&#10;xtDHn8R+VXazL63vLaeJ7Dbh2zNv549v1oAZpatp9n9luZPObJJd/Q9q+Df2vP2Y9T8PT6h4o8F3&#10;cmn394bm+lOnWu12kyGXcVIJOWPNfoDdafBetmXdn2OKiuLQ3EH2ZlBgK7TnrjpQB+Deg/tV/Gn4&#10;W6j/AGfrXiLxFMsK82813LGQSd2eSe1ewaZ/wVe1LTLMW99ompXkoUAu+onJ4wTyvev0J+Kn7D/w&#10;3+KOtXGs6lYXcmoz7Q7JclFwowMAfSvm7xn/AMEpPCeoSSPpulzA87S18w78UGT3Pl/xz/wU28U+&#10;KLXy9EOq6M+7cPL1FuBgjHAHfmvG7z41/HD4raTdwya54i1iOV/LEQmkkBGcgYJ7da+6PCf/AASh&#10;0vT9UMl/prmHA+7fMT1Ht6V9ffCX9kHwN8K4UOm2dxHIrmT55y4yVwetAvQ+bv8Agnt+xnB4D0m4&#10;8feLSmu6jrFlHMttqFkPMtZEYnIZiTn34r7p07Vl1eza5EWIkby/s+cg9Of19KvyWLW9nHaWqgQg&#10;bGB67T1pllocOkQEWakNnd8xyKrUCzZxMgLs5IYAqn932qzSKpCgt94jmlpM0jsFFFFIoKKKKAFz&#10;iuS+JFv9n+H3iyVW+ZtNuSMdR+7Y11mA3B6VwvxGmuLPwL4tNzjyG065Ee3r/q26/hTREtz5t/4J&#10;kaTY6p+z/FqV9bQz6p/ad2vnyKGkwJXGMnnpX1uqx6pc4CqgtXwO/f8ASvjr/gmbrVm3wbghV9rH&#10;Urs4bj/lo1fYbQiGZ3s+Udi0245+uKaEWvsJa/a5Mu6IjAj7dMV5b+0N8S7X4Y/DPxLfGZGuItOn&#10;uIlEuxsqjEAe+RXqn2u3tbDzS2IV7nrmvxy/b5/amtfiF4q/4R7QbrzraFZrK/V4sEZJBAOfQ0mS&#10;fJ3xc+JN38XviLd+JZ45pBfbIhDJIXIIGOvev0x/4JzfsuReGvDJ1PxDZLPfR6i0kTXloFfYUTGC&#10;cnGc18Mfsg/Aeb45fEe50DSoBI2nwC7bzH2DG4fxYOelfvBodiY7OzhhAWKFFR/XIHOKqO2oh1vZ&#10;yC5e2tmNrbQ/cVBhcegArRvI0vozEk6oxHbk0+8W48tUtdvXDbqwtbutI8HWr6pfO8awgZYHPXjp&#10;VFHw1+3r4Y0Pw/41+FV3oMNomr3PiaMX8toqrK4IYsXI5PzYzmv0FjEckMcTKGG0HB+lfmX8IbGX&#10;9pn9q74gpcAXGmeG9Va6tMHYR+9OCfXg1+k0cg/tJUXqEA5psRatwsDSg4AzgDoMVajZWjBUYHtV&#10;S4jjmyzZwnLVPZtG1upizsPTPWokMnoooqAPL/2mvCb+Ofgb4s0NM7r2zaL7m/qPTvX4X6XoI+F/&#10;xrbw/PaENb3kcQlZNnOQen41/Q7LGs0bI4yrcGvzb/bk/Y5u77xLD418NWq/2i1/9pkkmmJGFVcY&#10;XHtVMR+h+mwRw6fbwzuro0asQ3ToKWxtXhluVeUyQSHCIeijnge1fFP7O/7evh74iXVt4f8AFt5K&#10;PETSNGkcFqY08tQO+euc19o+HdQh1qzjmhJNqUDQnodp6ZoVrgfLv/BS7S1h/ZW1KCBvKP26BsqM&#10;dzXXfCv4yeGvDvwH8GzX01lJcafoVrhZJ1DErCuQMjg8V5r/AMFRvE0th8ANWsrU/wCkCeBlBXI7&#10;1+TWk+KPGfxY+w+HLYoXwtmPlKjn5Rk/hWq21A+z/wBpT493H7V3xGl8A6VbzR2FnNb6kDFN9oi+&#10;UBcbQBjl+tfqV4Hs/wCzvh/odtjDRafDGeMHIQDpX5+/8E8f2K9U+GfiA+JPEdvH5lxZSQM0c5b5&#10;vNUjjHotfovZ2ssSCMgeWuAvrgdKTBDZ4y9lCBnO7JrRGPLz14FMRlGYx1AqG1keNjFL99iSuOmK&#10;h7FIsUU7aaNpqDQB94fWpKYEIINPoAKKKKACiiigAooooAKKKKACiiigAooooAKKKKAI5X8uMmqt&#10;8pksbgRHEhQ4K9elW5FDqQ3Ss+NJjODGQIw3zA9f5U0RIw08R6Jo9ikGsajaw3KnDC6cBs9s571a&#10;8PvLNZXL3WY1z8ryc4HqM9q/PD/god8RfEHgXxTd3djcrFbJe267fLUnGCT1HtXunwO/bq8GfFyb&#10;T9Ch/tDzpituxniRFzj1DdOKdyT6ztWjKgRzeYAOxqndanPbzBUsTIMZ3DtVa0uLRo1XTpUVwOcu&#10;Dx+daMuofYYz9oyzdfkFJAIUk1CJCS1s2ATj+VC24hjw7+f7NzSpeNfKptyU7ncKmWPy490vJHpQ&#10;wK95G01hPFEDCzoVV04IOMAivjr9oL9l3xv8R768k074ieIdGjlZCEsw2FAABx83fFfZH9pRbtih&#10;s9BxTZlvWOYpEC+//wCqmB+ePh3/AIJX2t1azS6l4wup7mT5ne4sFZmJHJJLV9pfAr4SL8G/hxo/&#10;hWDUWu4NOjaNT5flg5Yt90HA61211Ldx3dqqyqEbG8cc8844qxGs41CViymHb8o75xSAXzo5Y2n8&#10;pWePgdz+dTwyGaNXI2kjOKoWbLbq0Mikl2J46VoJtVQFGF7UMqItFFFIsU46s2B6GsbVvGOk6PfW&#10;dnc3tvHNdP5caPIAWPoB3rUuIXmjIQgE+tfFn7Z3iSfwD8avgmiSeXb6jq5ScKoO5QM9T06UAfaN&#10;xeW0GfmjL9CMgGuY1D4W+E9eZpdS0DS9SZsndcWiORnk8kGrtjf6JrTh0IDEE/M4H8jV+DVbNmKQ&#10;SoFU7Wyw/wAapbky2OIm/Z1+Gk0hZ/BHh1m6/NpkJP8AKtbSfhZ4R8MlW03wtpVqyncDb2caEH2w&#10;K6wTWzfN5sef98f40k1wvlt5c0YOOPmFXcgpSTJHCFfFhDGMg9Bj0qDQtc0jxFGZ9J1K3vYAxRvs&#10;7Bl3dSDjvVDxEftWh6n9qmjdUhZkwwGDtr5c/wCCYeu3Xir4HarqWozo90mu3MStkD5QqY4H1oEf&#10;Yl7b+b5Qxu2+1PimZZhF5W0Yzmkt7nzJHDSIwB4wRRsn+2b9wMGOnfNLyH5lqiiiswCiiigAprHC&#10;nJwMdadTWUMpDdCMGgD8qf8Agq/YwQ+Jjrllqn2fWbfToUiEPEu0zPnDA5HBNfEuhfET9oNdNgbT&#10;PEvjJbJIx5QhvZgu3sBzX6T/ALXXwCPxj/ab0TSFt430+bSvnWVnUbleQ9QPpX0X4R/ZJ8FaH4V0&#10;qwfS181YFimKzyYbAxxk0Gp+MS/Ej9oq4tftEfiXxmZ92Ny3su7H51N/ws79oqOymDeJvGQcr/z/&#10;AEv+NftdD+yp4Fs5Pl0oCH0E8mc/nT739lv4drsX+xjl+v7+T/4qgD8PrH4qftFebs/4SnxqykEY&#10;a+mx/wChV1Xw7/Zo+IPxx1q3j8Razr3zSeX5lwjTEAgk9W9q/ZaL9k34aIqyNoh3f9fEn/xVdd4b&#10;+DvhTwWwuNMsGgKHd/rXbnp3NAHnf7Lv7Num/B3wRo8DmO7u4bNYHkltlSRsY5Jz7V7pPG0lwoUk&#10;JjkjoKbb+a7EoQIiPlB6ip42MbBG+8eRigBzOIVRWI9OaV+D0wKz72RpZlUfwt6e9aDfeH0oAbRR&#10;RQAUUUUAFNkuIrcbpXVF6AscU6sTxZqWnaXp6zakrNCG4CnBzgnuaANCW2a8cNFcsq4x8p/+vVqM&#10;LaoA8uTjGWr501r9uL4b+D7oWc8Opb2G792kZHp3eo/+G4vhxqcSOItS2/e5RB/7PQB9EzQ+d+8W&#10;4Kr7Hiljix/y8M1fOn/Dc3w2jjMXk6ng/wCxH/8AF1JH+3J8N+0Gpf8AfEf/AMXVIiW59GeWf79N&#10;CFTnzCx9PWvnsftw/DztDqX/AH7T/wCLoX9uD4eGRQIdSznj92n/AMXTIPfYJHa/kDRFVA4Y96qe&#10;Ktdg8M6JdajMUVYEL/M20fnXjQ/bO8CupYJfYxx8sf8A8VXz1+0p+2hpeo/DzXYNOlulLWrABoo+&#10;vPvU3A+5dB8QQ61oNjqkKoy3SBgVbII+vetwHIr54/Yz+Ilt8Qvgt4VjJd54tPSR9wUDJJ9DX0RQ&#10;AUUUUhla4tUuZI3JBMZ9M1DLdeXdNH0UAd+KsQyf60notV7q3W4XzVHzEgc1QHzx+238D7H4ofCv&#10;Wb0xxvqVrYsluot1kkJLA/KTyPwrB/Y//Zs8GWf7P3hSPXvCWk3WrLFKJ5b3TozMT5rYySPTFbvx&#10;9+MzeFfj38N/h/LLItl4mjlEsYVdrbcnljyOnavfNNttM0K3SytU2RRZ2qGyOTnrn3qkI5Fv2dfh&#10;qy4/4Qnw9/4LYf8A4mmR/s6fDVWyPBXh4+39mw//ABNegNfW+3JPH1H+NNjvrbd8p5+op6jOIf4B&#10;/DW0jMn/AAgfh1mXox02EH89tZF3+zT8OtUnjnj8I6DCyNv+XTIv/ia9Mm1G2kuFtX5ZhnqMfzqR&#10;2jt0xGQCw45o1AyPDfhHRvBNgtrpljaWaqSQtvEseM9eAKvNbSQWt03nM7yAlAeo+lJ9nmnbe0qE&#10;fWpJo52mhKyxiNT8wJHSkA3STIulQ/aJGSTPLOeTUWoR3H9rWbRu4gGd+3ofrXiv7Znxpuvgf8M7&#10;HXbO5MPnanDakxqrnDKxPDcfw17boOqDWtEt7iNtzvErEnHUipAtwxFbyR+xq3TI1KxqG5bvin0m&#10;AUm0N94Aj3paBSBHK69qA8LaJrmr3IFwLOCS5jjkOB8qk4BPTp1Ffjd+2V+0V46+NfxZn0Pw5c6t&#10;p+nm3Rza2N47xEhjn5Rjmv2b1TRY/Fem6rpeoKJbW4jaDZkj5WBBGRz0r8r/ANqz4JyfAP4xSeJP&#10;DsCWukiCKIxozyPuYkH7wI/Wg1Pk23/ZR+J3iCFrptJ1u+mUb0ja3LFz+Ld6j/4ZJ+MH/RPNb/8A&#10;AY/41+6XwRm0PxJ4R067sLeRLqK2ieRpCQCxXOcAnuK9Q23H95f8/hQB/O7/AMMk/GD/AKJ5rf8A&#10;4DH/ABoX9kv4wq2f+Fd643/bt/8AXr+iLbcf3l/z+FNbz0XJcYHJ/wA4oA/nH8c/Bf4j+EdLnk1f&#10;4f6np1lGgd5poCFUZwCRj1re+HfwR+N8Nraaz4Z03xNawSIk8f2BXVSnDKBhhx6V+vH/AAUDmt7z&#10;9knx/rtpG639rbRrE7dQfNTtyD1rv/2WYVX9nn4d3ZXFxdaLaNKfUmJCeO1AH5+fAn9ov48fD3xR&#10;YWnifwJ4m1q3QsXa+vJCrAqcZBB9a/U3wPr0nibwvp2oXFp9hnuraOWS2Y5MZZQSpOOcE4qLWPBu&#10;i3EhvLq1Z3HGQxz6eta+nWltp1vEkC7I2UBQTk+1AE0NvHHdEqADjsMVFeW+66gkC8IcnA96sypt&#10;JdSA3TNO3CRCO/Q0AOVtyg06mxrsUCnUAFZ+oxo5w9z5Ix0rQrP1a3tWhaW5QuAMHB5/nQB8Cfsm&#10;+N9H8C/tS/H2LVNRtrf7drKCFriULvw8wOM9e1fcset6KZ/PXVbdoNv+r3jbn1r84f23P2fLnwF4&#10;kh8aeDoI7W+1W5nu53LO5cgqykgggdT0r5TuP22PjB4ekaynnmYKOq2MeOffZQB9Sf8ABSD9qc6h&#10;NYeG/DutNaxILu0u4bG9IE2CoAdR16Hg5rmP+CWP7PM8njZ/G2p6c9xo99pkkUS3FsDDuEyjKn1+&#10;U/rXzH8H/gL4w/aQ+KEWs6n9nNrcais1ylyrxMyysWwNqfSv26+B/wAPLP4H/CvT/DlvCI4bISbV&#10;hZnUZZm4Lc962WxnLc7XUms9J8ie4vU061t1wUY7Ux0H0FfC/wDwVF8TaH4w+GPg6w0nX7a8uv8A&#10;hJrUtb28odlXawyQD05rk/2nfjx8UvEniYaV4av0t9GVpILuO4tlywDHGCFPt3FfLuvfCj4l+IPE&#10;mj6rqV9ZzaUb+GSOJUYOGVgMnCj0PemkSfsH8CfAbeC/BUNv5zHzgkv3NvVF7Z9q9CkYWLKxO4yH&#10;bzxXNaBqGoJpumxGTgW8YPyj+4Pat6+ha4htWY/MHBJqQNMbd3bOKVulIFGQe+MUp6Vmxi0UUUgC&#10;iiigBjIsilWUMrDBB6Gvzl/b8+BOr6X8QbLx94G0+40ybTLELu0e38rLu+GO9cEHBr9G2+6cdcHF&#10;c74i0tNa8L31pqy+fBIRuVcjIyCOnvVoqJ+Svgn/AIKVeJ/hL5Ok+JfDV7qc1rtjMl9qTBmbOckF&#10;TzXqN3/wWOkXF3afDRb3YAuI9TPP4+X71758Uf8Agnz8LPidptzf2/h1P7ZlR386e6mUb9pAPDfT&#10;tXxpef8ABKH4r2SzN4e1jw/Z2m4kLLLKxzn3jPbFaaMs7a8/4LMSeILW6iPw2FjLEhw39pksCR1H&#10;yDBFfPvxN/bz+Ifxemkh0C21jTUkxhbTUpGAx14ArrrH/glL8T2uLkXWq6DLNIcO3my4JP8AwCvo&#10;v9nf/gmnfeBoIZPEI0y7kUtlre4m79Owp6IDyH9hX9mXxL4k+I1p4w8ST6jLJZX9tdqt7AXGC+5u&#10;SePu8mv16jjSFQkahVHQKMCuT8CeBbPwDpclvZxrEXRVOGJ5AOOv1rqbdmaEFjk1nLuTImooorMg&#10;KKKKAEbpQwypAOKG6UtNbgVISy3RjOSMdabHHDbsyMEXzCTgjGat7V3bsc+tY/ia7i06wlvZQcW8&#10;bPkewzV7gfBP7d37HN98Qta1DxR4b+0Rare3MZdtPtB5u1UUcuCCRxXwn4g+Afx4W4GmF/FtzZyj&#10;aUIk246cruxX7jeB/iXpni6c2FsZPtUaF23AAYz7Guhl0GymuFklj3SDodx4H51SdhH5VfsmfsA6&#10;ot42reJ0vI55o43K31kGw2TkZJr9SNF8KQeHtBbT7WRbZSd2+NAuDgDp+FbiwmGFUhwAvHNVZrW5&#10;mjKO6nP+fSle4z83vif+xt8SPir8UvFc0/xL8U6Zoc17K0EKhmgWNnJwBvHAGPwrE0v/AIJG/wDC&#10;NwpqGjfFDVvNVwMW9kq9+ej1+nsMyXFvLbdDGuxieB6Vy2i+MtJ03xUPCCbjqPlmbKkFNvXrnrz6&#10;U7sB3wu8Ot4M8EaPpFxqcmpz2VlDbs03DsUQAkjPBOK6lL59+3ydtZdnYvpt9czXeHWRy0ezqBnP&#10;Na6n7Solj4J9fSkBKwKrvAyeuKrfbnaTb5GamPmdN6/TNNaRbRQ7glmODikBP6Gij0NFZmoUUUUA&#10;FFFFADl6UtIvSloMgooooAKKKKAEam05qbQXHYKKKKCgooooAR13qVDbSe4rN8QaXHr2hajpkuAt&#10;xA8G5hn7ykZx361oybthCHDds01oy0Z2kebjr2zVIiW5+Qfx88B/Eb9j/wAdT6z4Wl12+8IWqebJ&#10;DZlra18yQ4JO0kZy3pya9E+F/wDwVKW18M3IvvDsdxqFvbriCfUjvmkC8ryvUmvvr4leBLH4qeD7&#10;zwh4hhW8ju9pddzKpCsGHK4P8NfnX8aP+CW91b65bXPg2LTNOmkuHkjae4mYA7srkYPSkQcZ8ev+&#10;ConiT4u+AbjwrofhC78Gaw0qyC6s9SbzVVTkjAVTgj3r4t8K2usfEvxVHpMFjcX+panciJrlQZJV&#10;kdsbvUtk+tfZCf8ABLP4z2euf2/d674flZ/kbY8u7HTp5YFfa/wB/YP8B/B2GDxNqOjRPr1m6Xq3&#10;FtczN+8UBs4LAdR0IoAb+wj+zOPg74D0zUbu2Nvr8kDw3Ek1qI5yM8Bm6kexr6X8deMtL8C+Hby8&#10;u7q3tPKj8zEjhOPXP4VsaRrEWsWiXcQZYmHAcAGuD+JPw50X41eHr+zvLXzUkjNuwmdkGOv8J96c&#10;QPmP4if8FONB8AyNb2unWGsOrFNyajtJx3+6a+N/jz/wUG8UfHbw1e2uh6Xf6CJEEQks9RZsEHOc&#10;ACvuOz/4Jf8AwcuWebVPC0NxMwyzJeTjn8GFdR4X/wCCdnwR0exkjt/CnlAvu4vJ/wCr1rdbgfFv&#10;/BMj4yP4V8a6/HqunA3+oRxRS3VxJtklcsMsSRliTzzX64wxxSMJ029MZA/rXzZpv7Efw98F69b6&#10;loOix2k3nB2b7RKehyOCSK+i7yJ7OxC2pCEEdealgTxW4iaQl9wkPQ9qmjjWFAqgAe3FUpJXUWmT&#10;ycbqv8MKl3sMWiiioAwPFmsWnh/T59Rvb+Oyt4E3O0jbVA9Se1QaVqOgePtEhdJLPV4Hj3AnEi46&#10;Zrzr9sLS2v8A9nvxp5BAvPsDiNmPAOPSvij9ln9uTwr8H9LXQPFw1CWe1t1gItoYyA2STyWBxzVI&#10;D6H+J37EWg694hXxB4auLfQLmKIRqumWCIc7iSQy4OSDzXvvwz8M3HgfwzplhJezapLHbxxO8oIY&#10;FRgkjPU14ZL/AMFDPhdo+nSSRW+rIgO7/VRnr9XrTsf26vh5Daw3rR6iVvVDrhEzzzyN/vQtxHc/&#10;Hn4F23xisZbK8lVYJNhKvbiUcZ7E1y3wy/Y78GfD1lvJNP0yV4Sj+Y+nRqRtzzntWSv7cnhSbxII&#10;42vvsJT7hjjzn67qrfE79tbwpZ+C9Ua1N6szWrlDsjIzjj+KtNbWGfSOn3mkbRbaVJbArk+Xb4GB&#10;3OB71p2rMoIcEHPevzX/AGHv2vLj4jfHrVdJvLiZ9Ni0wyIrRRr82+MZyOe571+k8kyyWYuE6Fdw&#10;pbaAPkQqxdeSfSnLGskgk7jimWcvn2qv6in2fKt9anoNLUsUUUVBoFFFFABRRRQAUUUUAFFFFABR&#10;RRQAUUUUAFFFFABRRRQBHPH5ke3cV9xVFb9WkCW+JVBxI392tCRtqk1j6LaiF7vIxvYZ/WmiJH5k&#10;/wDBQfS/EPjz4majoOlaQ17D9pt385DyBjBOD6ZrnviF/wAE4fEXgPS7W68Danr1zdSQeaXhdY2j&#10;fjoQQe9fo5r/AMEdN17xhc61LBE0koAyXYHjHbNemx26LAsWMqFC0EJH4qaX4/8Ajp+zDdR3Gu6H&#10;qmpWQcWol1C/bnnO7gnnCmvuH4M/8FEfCHjKxSTxVe6VoAEhRt0rHAAyDyO54r6D+JXwp8GfEi3+&#10;weINF/tGNZPMCmR1G7BGflPua/L79sP9jywk/aL8M/DjwJHZ6ANYsGnPmPI6Fly2TnJ/h7UbBqfr&#10;R4R+IHhzxxYrdaBqdvqFu8YlWSDONhGQ3TpW1aMkqh4pPNTJGe1fjf4ivvj5+xzY6PbWniVLzSYZ&#10;Es5odO08Ss0KdeWTuBwa+kPgj/wUa0nXVtrK/sdbgmZm3NdW8cY4BPPNFxn6CSNCudxVSe+Koy6f&#10;HeMdl26n0WuV8C/FDQfH1mksEy5KI22SVM5YZxgGuzj+zxSfu15x94HI/nT1ArXWjedd2s3nuPJO&#10;cdjznmrBjeO6eVQXDcY7Uq+bcFirbQD0NTBJAoG8ZoAglXdeREAcDmrnc4qvHbyKwLMp5qzSYDdp&#10;o2mnUUiuZmfKrLe7nYrDj73bNfnB/wAFiLoWMHw21S2uniudPnmnjMZIO4Djkciv0murd7hSoYBf&#10;Q18G/wDBRfw3pviz4k/BXw1fWn2mDVdSe1kViQpBHOSDkD6U7BzM/NjT/wBrbx/a2KSRT3jRZI3r&#10;eyAdfrW7Z/tteM9LQLbyXV4ZBlyb2TKH0r9U9L/4J/8Awh0XS47S98I2s5UnOy5mAOTn+9W2v/BP&#10;34FRopi8CW67sFv9Jm6/990LRib6H5PR/t2eOeGaO4H+z9ukrRt/+Cg3jixYYsZZ8c/NeyV+p/8A&#10;wwF8D/8AoR4P/Amb/wCLo/4YC+B//Qjwf+BM3/xdXzkn5cX3/BRXxxqFpJbNo2xZFKsy3knQ1yHw&#10;c/bA8QfBfRpdH0WyN9ZyXL3TOLhoxuYDIwOO1fq74u/YA+DyaHdTWHg+2t5Io2clriY5GO3zV88/&#10;sM/ss/Cn4wfCu/1m+8KpcSRarNbBpJ5FOFVeMK2O9HMx6WPC/B//AAU88ZaTeS+d4ajm8wrsEl45&#10;z1r67/Z3/wCCkmmeNtag0fxpFp/hcsjOzPM7MOmByO9d3qv/AATy+Ft9Gjaf4Ws7aRBkF7mY89v4&#10;u1eGfGf/AIJotJay6v4ffSbLUFKhJGeZmAGc8dKV7iP0T8P+JNM8U2Md5pd2l5bSIsiSR5wVYZB/&#10;KtD7RH5pj3fOOSK+N/2DvEPiFrfxN4a1bU47l9AkgsBtQBfk3oQOMkfL35r67Nq8F21xIQwYbeOt&#10;QBo7h60tQ+YgZQAct3qagYU2TOxiBk4NOooA83+KXjzw/wDCzwreeL9cSxtXstqG4uVA2qzBR82M&#10;gZNfDnjj/gqvLpOsNFp+iabd26Sn7M4uXAmAIx271wv/AAVq+L3ibRfiNbeC/wC0Q3gu/wBJinu9&#10;NWNS0kgmfB3YyMbR0P8ADXJ/A/8A4JseJfG2h6fr2o6rpFxYXsMVzYQyearQK3ODgYz93uela8iK&#10;5j6P+Dv/AAVCs/G3ieOx8VWGmeG1aNmO64ZiMdOMd6+5tJ1qPxHbWd7bFZYJFWQMnQg8g1+VnxY/&#10;4JceKNDgfX7TVtGVoyihVMzN+RGK95/YB/aG1rWj4j8KeK7+S5vbCeCwsi8aRKMF1OOBuHA7E0nF&#10;dA5j6B+Nn7U/gD4a30uhah4nsLTW7eRTLZyuwdFIJBPFRfC39rj4d+ONTg0aLxRp76rdvst7VJGL&#10;ScE8cV8i/t1/sFeI/ir4+1Lxtpl/p0F1eSRx7pfML7VU8EAYr5duv2TviR+z1cJ8QoNbsft+hobi&#10;JoYXZhxtwFZcHr3o5Q5j90Y5v3jAqFj7MO9RSfNdI4PyAcnsK8c/ZN+KF18Uvgl4V1PV5mutZubF&#10;Z7mRgqEsQMkqvTr6V69psnnQsH6571Ng5izIUK5XBK8nikt7j7VHvAA5xxVWCVVuZUbO3O0D8auw&#10;26W67UGBSDmY7aaNpp1FIOZjRntTfMVmK5y3cU7cFIFJ5aqzOBzjrVW01DmYK2/pzXxN/wAFOPjK&#10;/wAP/hTpS6PP5upyatHbvAkhRuY5OpHuBX2Npd9vt55GyQrV+VX7TMWrftFftH694CtJtkOi3y3x&#10;W5TCcHbwVGc/P3quUXMfK2m/s4/Hj4uTf2pZ+G9WltwSheO449cferVm/ZR/aI06NbeHwnrEhT5T&#10;/pCjp/wKv29+Evw3b4deFDYK0IlZvMDRklRwB3rqrfSCk00tyVlDfMNpOaXLEfMz8Ev+GTf2jfJL&#10;nwjq4f8Au/aF/wDiqoax+zp8fvDVhNfan4Z1S1tYUaaR2uR8qqMknDdhX7+w3FncXIhEDg4Jyen8&#10;65vxH4YsPHyzadNbZsV3Q3UUpI8xDwQCDnkZ9KOVEvU/ADwP4N+KXxGvEsfD2n6hqN2yFhGk5GQO&#10;p5au5vv2Tf2j0iw/hTWIww4Iul6ev36+u/HuoaV+x3+1pqOr2ljLb+A1gitoLCyUvIssiLk7nPI3&#10;MT1r9INF1zTvFGiaTeRjzkvLaOVcMCVDKCAcHg80+VE6n4NN+yz+0VDZxqnh7XHbuv2wf/F0jfsn&#10;/H680i6t7nwlq0pfI2yXCnP5tX78/wDCPWf/ADy/8eNH/CPWf/PL/wAeNFkV8j88f+CcHhr4nfCq&#10;a/07xd4ZuNNs47SOC3a4lBDYJzgAnHWv0fXoD7VnL4fs1YHyhn/eNaR6VLstgFoooqQKcKs32gHj&#10;PSktZTD+7fgAdTVhnWEjg5aorpFePfjmqA/ML/gqt4ql8DfG74W+JIJCt9p9rcSQRhyu/LAYyORX&#10;h9l/wVA8Z6LCtv8A8IxDdbP+Wsl7Jk555r6b/wCChHwvb40fHT4Y2KxqUjgmibztwHLA9V+la3hv&#10;/gmbod9otvLdWOlvO2dzGaYHqRTjuLrofK7f8FW/GbDH/CHWw/7fJP8ACnR/8FVvGgOf+ENg/wDA&#10;yT/Cvrg/8EwPDjNn7BpX/f8Amo/4dh+Hx0stL/7/AM1aXQfI+Uf+Hr3i2ECVvB9t5w4CteSdPyqG&#10;T/grh4vmZV/4Q+0BBx/x/Sf4V9WX3/BNzwhpduz3OjWE7jB3RzzdOnrVi+/4Jn+BJI9NmtdB0+KS&#10;TBZvPn9uvNPQD5R/4exeN8bB4Lt/r9tk/wAKz/8Ah654vmWVB4XgDtwNt7J1/KvqW4/4Jp6LJ4t8&#10;qKx01bcxfdMs2M/Whf8AgljodrdLKbHSTubdxNNUyasHQ+DvjR+2t4g+OnhmDw9rmlrpVtDcpdrM&#10;LlpMsoIAwRjo1fpZ/wAE8/j9J8RPAuqJrLLa38VwkNvA0pcuu09M9OlcBr3/AAS90e8UbLPSh8wb&#10;5ppv8a93/Z9/ZWtvhBJviitUxMJP3LyHsR3+tYgfS0EhkiVmXaT2qSoYpR/qwDkCpqYwpkkixIWd&#10;to7mn1DcqjQkSKWTuBQgKrTExyzsvlpENysOjDrzXi3jDVPCfxh8bSeAb2Sz/tExC5IEYeXaM46j&#10;pxXts8QutPlgjG3dGUG7oMjFfkj+2J8WNe/Zp/a+l8QadqH2dv7LjiP2eNHb5i3OHFUo3K5j9Pvh&#10;58Obb4ZR3EVpeSXcM5Xd5gAEYXPQD613UdxFN9xw30r8ij/wUy8QWNnHJc6nfSpIm4hLaHJ9aop/&#10;wVcurU4SbWBj/p1g/wAarkFzM/YfcKTevqK/Im1/4KrajeA7brVV/wB62gom/wCCpeprn/TtTGf+&#10;naClyhzH6gfE74f2fxS+Hmr+GLzFta36qj+Wit0YNnB4PSr/AIJ8H2vhLwrpGhW05ki02COBcgA4&#10;VQBwOnTtX5Ww/wDBVTULC3b7Rd6pI2c/JbQ9Kk1T/gqVqFlZ291Dc6qvn8/8e0JPPNZj5vI/WiS9&#10;Y6iLYxgxFclj9M9K8k+L3xisPA3ibw1pV/dQ2dxql39ntIncgzMWAAFfniP+CpN++hPqJudU85W2&#10;g/ZofXHSvBPjF+2tf/GLx94B1uSa+ZvDmpLejzoI1IwwOVCnnv1oDmfY/ePRZpptPjNwnly85U/W&#10;pLRvJZ1kO1mbgHvXlH7LHxUb4x/BfRfFM0rtLeGTJmVVf5ZGXkDjoterTwecwcOu5ehz0phzF2io&#10;4dwjUOQzdyKkpFhVa8sheIVZioI7VZooAwdS0m3vkgt7vSrfUIo/lBuIw+BwCQCOK5/Xvgf4P13J&#10;fQNMhbj5kso8/wAq76igDktL+HGhaRDHFZ6VZ2ZiUKJIbdFLYGATgda1/LltYxAsHnoP4m71rUVX&#10;M7WJcbu5xmueBtL1AfZv7Es8XAO+cQLuQnk4OKIfhbodvpdtZGyt2ED71cwLnOSfSuzpr/do5mHK&#10;iqsKxxgLCoKjaOB06VL96PkAHHSloouLlQ23UrGd2c571IKRetOpN3YmrMKKKKQgopAwbpS1VgEx&#10;wRWfK88NwsKwefAwyWbt7Yq++SjBTg44rHsGv9Nhc6hOLg7yR5YHA7DpTQ72L8loHjDLmMrzsXgH&#10;2qOPfeQNFInkZP8AD+dIs7zfvFlVVPOwkZHtTZNSjZgg/dNj77kACmPmZO9jAEVCFVsY3YGTTbfT&#10;Raz+YJXYYI2npWH4o8baV4Z0e51G7vYJVs4nmeOOZN5CjJAGevFfE3xu/wCCqHg7w/LJoOjWGt22&#10;sDa4uBDE8W3PI5b+lFmHMz2T9of9paf4O+KPDdjBawXkupSuixzSFclSoAAHrur2/wCFfjK48feC&#10;LDW7u1SynuA26BCSFwccGvxul+PWpftKftFfDDT7u7kmT+1FRftEaKFEjp1Kj2r9nPAPhn/hEfCt&#10;ppe5G8nPMZJHJ7ZpyVkTzXOkooorIAooooARulNmJWFyoycHApzdKR+I2+lNbgUTLJ9gDONjZ6fj&#10;WB8SrN734f64kLMZWs5QoXrkocV0yxi4t8MM81znxAvBpvg/VwoO820hUjnnafWquwPys8K/tVah&#10;+zb+0d4ojv1S6iFskIhvJ2CqWUHIHPNe9t/wVE065hLfZ9LR8cKJ3/wr5F8dfsp+L/2ov2oPF9po&#10;upWmlukMVx518rhSAgXA2jrXRRf8Ed/in28ZeHx/wGX/AOJo5vIR9N2P/BUDTlYiS30vGPvGd/8A&#10;Ckv/APgqNp1sd6W+lvx0898fyr5s/wCHO3xU/wCh08P/APfM3/xNRt/wR3+KRb5/GXh9l/3Zf/ia&#10;ObyA+g9W/wCCk2l6tpN2bX+zhcSxHcsU75UkduK8J/ZM/aSh1D9sZfEPivxA2n6MdKeEGe4Zot+V&#10;wOe9EP8AwRv+J2n20ksXjHw6Cy54WUnj/gNZWg/8Et/iRoerRXd34l0WeJCMqiSg9f8Adp8wj9it&#10;I1iDxDZW99alZ7GdFlhmXkSIwyCPYjmvLP2k/j9H8AvB51u4ht/spuFgDzOVXJVm7d/lrsfhN4av&#10;/Cvw88P6Td3MUs1pp8FuWTplUAOOOnFeeftb/s7z/tEfC9fDUctosqXS3Ja5ZgvCMONvOfmqb+Qz&#10;4Z0X/gqvrjeNI0u/DVnBpPnsDdtdPtC5ODjFfoz8EPiqPjB4H0zxEkMQtb1GeN4iWU7XK8Z+lfkX&#10;4f8A+Cd/jjVPiBHo1xq2nNpz3LQmNklC7ATgbtuccV+tf7P/AMJJfg38J9C8JGSBpNOV1LQMxQ7n&#10;ZuMjP8VPmuCPUKNppRwAKWoL5mN2mjmnVUs2laabe+5c8D0phzE+8BtpPPpTfNTdjdyaaVzdfhRJ&#10;ahmDLwRzRYOYnDdu9LUAfZw4LN3Io+1KvZqrlJJ6Kr/bF/umhpGmjLIdv1pcoaE5wvJ4pkk8cUZd&#10;mAUdTXhf7RXxyHwln8Hws0+7VtUSyPkqrAkkdc9Bz2r2qJoLy1jRhuWRQxGfbNPlsBbVxIoZTlSM&#10;g0VWs2IZ4xwqcAegqzUvRmi2CiiikMKKKKAFXrXOatqSaHpuualFL9oltbeSfymJwNoJx+lb884t&#10;4WkYEqvYda5Xx/bxQ/D3xPdRLsaTTbhic8/6tjVLYiW5wP7OPx2tPjV4fj1O7W3sdWaeWEWcTFuE&#10;JGc/QZr12NvtE0i3MKqFYiNmGSeeor8Qv2dv2sdU+E/jjbI18+nQXNxkW8CMMneOCR6n1r9EvgV+&#10;3n4U+K162nvBfx3iSRwCS6EaKHY4zw3TNXykXPrFdvmfZ2RWQDPI/HpWbczSWMnkwxC6jkPzBui9&#10;sYp+n3kNxcC4F9byow4CyAnp9al1C+ttOlQtC8jNyCgzSt0GQ32kjUdPjRnaww27bDx+FSWsP27T&#10;5YCn2XJ2hk4J46/WnyySatZo1u3k5OcSda0Y4UjUbQM+vvS2GtTN0/RW03JE8k/GMOatPbteWrxn&#10;MBJ6p1q3tfPUYpThFz2pcxXKY3/CPD5SbmRtpzzVxd6zbdu5MdTVnIbmijmYuUZLCJdvbHTFPRNi&#10;gZz70UUXDlQ7ijim0VIcp5P+1BcW+jfBnxRq91Ltt7WzZnV/uED1r8Tj8FvG37QHjjVtQ8L6JcTW&#10;BZZoprJgAykY7kcZFfuF8fPBEnxM+GeveFVKbNStmhPmZC8+pHP5Vx37Nv7O9h8DfD9tEtvb+Ybd&#10;Yi1u7t0JP8X1oHyo/JbUv2NfjxeKbKbwdqkVo4GZxKuR/wCPVSk/Yn+O0fkRSaNrkcS8Q/6QMEe3&#10;zV+9NwyzSCHruH4VTuoYo5IRcL5oBwm3+H61UdyXGyPwq1X9kD9oO3tfs9n4W1iSbg7zcLux/wB9&#10;VyXi74CfFLwpqGh6X40h1bRp9UJhtopZtxlPG4fePTIr+gu6gaT54GVZegJNeFftTfC7TPFnge78&#10;UX9iLzVvDNnPdWMgLb0kwDlQOCflHBBrXmZJ+Zvwh/ZX+KHwz1aLxH4c8O6hfmceQz7wmV3gtyGz&#10;wVr9g/BLalN4Jso9St2t7sW0atGxyd20ZH4GvlT9gn9rrSfinoNn4G1Ow1ODxTZW8t1czX0SxIV8&#10;0AYAOc4Ydq+xr6eRbu2SJsIw9Mj86H2Al09mgs0WQbABgZ+tWLJSqsGG05yPemzRloUDcnNWVUce&#10;orNlLcfRRRUGgUm4etDfdNRUAS7h60bh61FRQBLuHrRuHrUVFAE1FFFABRRRQAUUUUAFFFFABRRR&#10;QBHNKsMZZzgVFNGJY8r1xxjilvYfPtyu4LyDk0kIMKgO4OelNESEhRo4BkfP3pLORnV9wxg1N5mW&#10;Ix+NV/lZW8p1A7kHIH1pkkQntI7mX95mRRllI6fpXwr8V4J9c/4KU/CrU4E820t9JuY3YcDJifsa&#10;+5ZWgtWJ8gzSMdrMvevhz44JNb/8FE/hhpumXAsfP0md8DpxG2TQB9ta94X07xNZyW11bxMGUqT5&#10;akgkY7jrXyr8YP8Agnd4T8faRdvDqGq215JtAW0mjj4DDOPk9K+qLvXLXwzY241C8iDkBWldwozj&#10;knJrzD4mftVeD/hjp9xPJfWurtEFO21u4yWyQMDn3oA/OVv2W/jX+zXrVzqPhTSLzWtMiuGn3anq&#10;KNiOM5XgMvUDpivdfgz/AMFEh4fvrfR/iedN8MzxI3nKsUjlWOSoypYcgiua+Lf/AAVV8J6nYajp&#10;kHh3UixSWAMsqEcggHg1+ePxE8XP8YvFFxf6d4fvsTlSvyFzwAP4R7VII/erwn+0h4F16NHg1yOQ&#10;TYKbYZBnPTqK9J03WrDxBbxy2c/mxsNykAjP5ivwi+Gvhb42afqmlhBrSWfmIVH2B9oXIxztr9av&#10;2WdH8UQ+DdLm1q9mMxgYOk0RVgd5xnj0pge/TQHyyEyTipLdSsSgjB71X2TLPGDJuXvVygAooopA&#10;QXEkqAlFDD3rw347fBAfEbx98PvEJWY/8I/e/aiY2UKPqCMkc9q90mUsuM7arPdqxEDRMwb5Se1U&#10;gImW01ST5ZmJPYDH8xU1oybWW2bzApw27saS3git7wpHFt46jp0qaERQswRNhY5PuaYDt83/ADzH&#10;50b5f+eY/Oned/smjzv9k0AZfiRZZdBv49oBeBgMeuK+ZP8AgnT4Pl+G3wU1TS9QVoJ5NbuJwrkM&#10;drKmDkcdq+rpPLnR43wQRggmsXQ/DumeHdPkis7JYI95coueScZNAGlZ30N7JPHG+7YcHAIxXIeN&#10;fGWl+BIp7jU7lYbVUwWkUsMkHHAFaniO+XSfCuuXtlA0U8Ns8i7erEKSMe9fiX8b/wBpj4t/EzxP&#10;N4fsH1yISbT5DQbjgEjONuakD62/YW8Qza78cPjNd2pWSyn8SF4nXIBQyy4IBNfo7dQvNAox8wOc&#10;V8M/8E9v2dda8A+H9Q1nU9QSS81dba8lDQlHDkMSDnvlq+47dpVumidiwC5z2poCYzRxskbH5iOB&#10;ipqY0KMwYqCw6Gn0mAUyVtsbEnAA5p9RzMqxtuG5ccj19qAPzI/4Kdfs9/8ACUTzfFPN01npNjFZ&#10;s6yIIgWmPVSMk/OORX2t+zLqGm6l8GfCKWs297XS7feApGPl75HPStbx7/whWvaVPoviybTv7Jnw&#10;ZtKvp1Qy4OQ2CemR+lfBf7OP7YmnfC/44fFHw1qLNe+HYtQjtdJiinjWK3iG8EA9x079q21Efpfe&#10;Wo1uFoJEBtm/iAGc/j/hX5y/tMfAO1+Bf7Rnwn8Z6LeXo0pdXkvtYaSVQkcatGc7VALck8YNe/T/&#10;ALePhKx8RfZIoTLF5e7bHdRn+tcl8avjt4I+Lnwd8a3MotV1Kw0uc2fn3KF1dkONoz1yopK4H1t4&#10;F8aaT8SPDNrrWmTR3tjcAlJNhAODjowrkvj74c0DVvAOrQ6zJ9jsntyJHjQZC5HPQ18e/sb/ALZn&#10;h/wR8EvD2harA813awsXl+0IobJyOKo/tHf8FAPD3jr4b6/pmlafcW11JbGONzOhG7IOf0o2YHVf&#10;sL+MbU/HLxT4U0q4+06Hpunt9lmbcGZd8YyR07+gr7lmkMetQIo+UqSfyNfDv/BNn4az6fbxeM7q&#10;PMmraXlpChBJLI3Xv0r7pMXnX0c2MbRjms3uA2+tgsiSLnO7Jq8jBlyDkVWaUySFSpwD3q0FCjAG&#10;BSGLRRRSAZLny2x1xxUFrN5ilG++ByKS6ujFcRR7Swc4JHQc96hkkNreO+wsCMcCtFsAtjp4t45Y&#10;2JHmHNfC3iLR9O/Z9/aQ8V/EDXJPstjrsn2OKWcCRGYlWAUKMg4Q8mvvNm3spU5A6gV80/txfs56&#10;h8fvh3Z2Oh6jFo2oWV8t807xly4RHG0AepYU0I960PxLaeL9Fa60yUXKA7dwBHOM961oPtHkqjoB&#10;xg1+R/wA/bS8VfBLxRb+E/HVprKmSR5Q90ghRkAwD8wBxxX2d4b/AG8fC148QngZVlChS9zGAM07&#10;MZ9M38jWtu0NqokuuCqN3GeefpVnzfLs0EihJ3TG0D+LHT868E8V/td+DvDdlLqzSwXPlAAQx3ce&#10;8544596+Z/iR/wAFLtJ0jS9aEFnfSXE0Uv2SSKaM+S2DtP54osBF/wAFK/F3hG48N6t4b/tJf+Ey&#10;jnt5TYiNtwUBWB3Yx0wetdp/wSp+J978Q/hz4kXUCN9herax4LE4VFHcn9K/NDxB4o8UftJ+Ml1x&#10;nvLvVbp0WSZovMcquF5Cj0FftV+yn8D9L+DngO3jsLOC1m1CKK4n8lCpaQouSc981T2A9y8sepo8&#10;sepo2t/eo2t/erMBfLHqadTdrf3qdUsAoooqQIHVZ5FIOdp5p8iiQbM89abkRNnHB6kdqcoDOXBB&#10;GKoNzzfxZ8N4dW+IHh7WdrObLce2Bk9+M16K1om4tkqPQcCs++1qytFa4uJ4oIIc75pHAVB6k9q8&#10;G8e/tv8Ag3wP4ju9JKLqJtyB59vdxlGyoPHPvTXkI+ihGo43GmtZq/8AG3518c3/APwUm8GwvhdL&#10;n6drmOobf/gpl4N3ANpVx+NzHV2YH2NNGscTQp88h5AYZrO8Ra1L4f8AC2ranNGirY2sk4yMj5VJ&#10;5APt2r5Vuv8AgpT4JtbRrx9FuX2YHy3Eeea87+NX/BSnwxrnw81iwsNJvIpb2wuIhidGwWjIBOPr&#10;SswPsj4Q/EyP4keBU8QJ5TBpmizGjKOMevNd9JJJ5QaNQxxnmvlb/gnDqz+Lv2W9NvHDKZb2Y4k6&#10;9RX1JDecrF5Teme1JjC3upJG2zIqjFTNIPurjn2pZI1XkLzSRKGySO/eoAeiBee9PqNZd0pXaQB3&#10;7VJQwEbpQ2dvAyaG6VFdq7wMEkETf3j2oW4DLy6+x2c07ABY1LE+wGa/Lv47fADRv2tP26JdI1a7&#10;vINOGjK+6xdUbcpb+8p/lX6gyW/mWM0c7iRHQhiehGOa8ysfAfhXw348Pii1trSXXfJ8n9y2Ztpz&#10;nv059K0QHx5pf/BH/wCFV00qv4g8SGSMgKv2qPHfj/V0+8/4I3/DlmzHq3iE/wDb1F/8br9Cre1t&#10;zEZIo1ikkG7OeQamhgmj+/Lup8wH54x/8EgfAVrCwj1PX2PYNcxf/G64Lxt/wSd8OaXDc3MF3rjK&#10;mWy11F0wT/cr9T5J/Lx8pP0qrqenxavp89vIg/eoVy3bIxRzdwPyB/Zu/YC+HXxw8MXc761rDXC3&#10;b2wWCZVHy/7yda+gIP8Agkd4D/s820mp67tVNq/6TFzx/wBc6878aeKrr9hv9obw54W+2tLpGoxS&#10;ahJHaARx7iD1Ld81+j3gvxM3jHwT4f1q3kIjv7eK4AJBOGUHkjjvWIbHwbH/AMEgfBi6e1s2o6+F&#10;Lbv+PqL/AOIqm/8AwST8IaNbzJDfa47TLt+e5i/D+Cv0rac+d5YU9M7u1VnlW4kIMR/dnv3+lMDx&#10;X9mn4E6X8GfhrpPhCG8vC9iJCEnkDNhnZuSAB/FXsUMdnFG0QuHbsSeo/SrkNrD5n2kRbZCMe/pV&#10;eBIvLnkaAkqc4xyaeoF6yjWO2RUJZecE9etWKr2MomtUcIYwf4T1HNWKk1CiikzjrQAtFZUninRo&#10;ZnhfVbNJUOGQzqCp9CM8VDJ418Pxy+U+t6esnXablAf50AbdFQx3UM0cbpKjJIAUZWBDA9CPWnvM&#10;kf33VfqcUAPpr/dqv/aln5gT7VDvPRfMGf51OzBlyp3D25oAZRSF1VgpYB+wzyaVmC4ycZ9aAFXr&#10;TqavWnUES3CmSfcb6U+kcZU0ElaDJIq1UcabQDT2OATVIBrzKuRnmsnUL6XT23Toq2IGXlPJX/Jq&#10;v4iuLiPTr14FfzVhZlKjJztOMfjX4ufFz9oz9pbTtW1OFLrxMulrM4DGwO3aJCF529OmKcbsR+l3&#10;xA/aq+Dnw11LUv7U8ai01SLP+iyQyld4XIXhMc8d6+JPjp/wVY1bUI5tM8M2Ok6jYyKv+krHKrBg&#10;/QEsOwHavjnQtL1349+LJbbxHqLW+pvKgeS+XaSzELkjivuj4Lf8EqzcWKX97r2l30HmHMRgc5yo&#10;xzn3rXSO4j4uXxt46+NWuXDWb3BvbqX93aw3TqhZzgLgvjBPqa9g+Ef/AATt+KPxO10P420C407R&#10;TGf9Ktb2EybwMgck/wAq/Ur4e/shfDzwTptusXhzTTqUKJ/pUaMCJF5DdfXmvUYIB4N0wdJIA2Ni&#10;ccmlzDsfk9efsRTfs/8Axi+H+r6Gl9dQx34lumu50bywjoeMAHua/Vz4Z6g2qeDbK5flnznr6+9R&#10;694E0vxZc2F5c2kUghO/a+SecH+ldHp+m22kWaWtnCsECfdRegqJPQC3RRRWYwooooAKTFLUUkhW&#10;RAO5poB4xGvXgVkeIdITWLVopCQjIVOMdPxqze3BSRlOQvH0rn/iNrk2h+E9QvLdJJXhtnkHl8nI&#10;UkY96GBleEvhNpng/wAQXGv2O+W8uk8t1fbjHtge3rXdo8zdYlH4V8i/Af8Aash8TfFbV/DWuXp0&#10;xbO2En/EwmSNcnBAGe/NfS8XxU8Inr4m0nr/AM/sf+NAjp/n/uLTJInnGx1AU9SOtYH/AAtHwh/0&#10;M+k/+Bsf+NVb/wCKHhR7Zli8U6TG/ZvtsfH607lHVbZI1VFUFRxk+lQyS2k1x9mO3ziN23b/APWr&#10;jdZ+LXhfR/Dt1ct4m0ueSOAuAl7HkkLnjmvkn4IftlR/EH9pMeHVW5e1+wvJvMimPgr3AoEfcNvp&#10;0D3DMkshKNnbnAHtTLx7m0vGljQMjYAJ6fzqZroGGF4EINwN25ecZ5yasQRnYIZv3rLyWPQ0rAMk&#10;hihtzOlvEJQu4HYM5+tQacLia4aaZNisOMHj+daW1WXbjjpiq0yvJiKE+VtOc9iPSqAt0UighRnk&#10;0tQAVUkma23FlAHardVFuEuGdHjIC8ZPSmgFs5Bcx+fnnpx0rwT46/teeGvg3NHDd6lawyEyAiaG&#10;RuUIyOB713Xxs8fr8O/AtxqNvHIwRwoMJHcHua/Ef4n+IPFn7UnxrudEt5bwWi6rNb75IjIkYdzj&#10;OB/s/rTA+s/Hf/BXjxDpviW4t/DOkaLq2kKq+VdPDKCxI+bOXHQ+1c43/BYn4hL/AMypof8A37k/&#10;+OVX8L/8EdvFGs6RFdJ48sbNZCQYZLR8jBx6962P+HL/AIqP/NRdP/8AAR/8atWsTqZh/wCCxXxD&#10;7eFNB/79yf8AxyoLj/gsV8Sc5/4RDQhbj78gSTj/AMiVt/8ADmHxTjB+Iem/+Aj/AONOuP8AgjV4&#10;nGlTQD4gaczMwYEWj/41WgzyHxl+2t4l/ai+IHw60270uwthZ69b3D/ZA6kZcKc7mPFftFp9pHZ2&#10;dreSyMpSJRjqOgH9a/MbwP8A8EmfEnwz8TaHrR8aWd40F3FMyx2rL9xg3r7V+nOi2ctnpSWt5KL1&#10;gB8y9MYAx+lEvIDUt7iK4yY2z3PFS1Ws2h+dYkCbeDg1ZrFmkdgooopFBRRRQAyeETRMjEhT1Irl&#10;/ierL8NfEccXP/EtnUZ/65tXT3CNJCyqwQ9mPaqmqaWNU0O6sZSri4gaIk9DkEf1q1oiJbn5mfse&#10;/sc6X8WPhHJq2rG8t7iXULhW8iRBgCVsdQT+tZ/xP/4Jhz+ERqOs+D59cnvh5tykbX8aI0gyyjgD&#10;gn3r9GfhH8MYfhX4T/sW0MSR+c8v7kELlmJP866WRTqDPHIdsaEqwbow7ir5iD8crT4h/GX9mfwX&#10;DqPiXRIore2fy5Jbi6M33mOM7ZCe9favwZ/4KOfDfxVpdlb694isLO+IjQRRW8x6gD0PerX/AAUb&#10;8C6Fefs6XrC1t4We7hHmMT/fA9a+PvCH/BLvVfGWi2+u6L4rsNLaKNZVVbd2OcZHeq0YH6neDfiN&#10;4U+I7eb4f1UXoZN42xsgx0J+YV1Hk3Ctwmfxr8Xtetvjp+yf4mnsdN1nV9etLfbGG0uwbBDcnHB4&#10;r6u+Dv8AwUYttfurSz1rTdS06ZpNjnUJEj6AcnPbNZSRUT7+jkkRR5gAp7KtwpGeOnFcZ4L+LXhv&#10;xtp8M9tqlludA2z7SjEZ9cGuyhQryHDL7VBoCqEGOoHFFK33jSdehzQAUUvSk685zQAUUUUAec/t&#10;BfEa7+FHwo8ReKbeGCb+zbVpz54JXj1AOcVkfs6/HK2+MngHStVke3S5uLYTSJAjBVySOM/Ss79t&#10;KxOsfs0ePNOVvLNxp0ieY33VyO9fip4V/aP+IvwZjXQ9H8U3FvBbqIUMO0Lt68ZB9aAP6D7GyhDi&#10;aORnwSOajuJrfT5iLiQr57ELkZ59sD3r8DtU/bm+OWk3y28fj2+WNl37tibR/wCO021/bw+MTSht&#10;R8Z312IzlOEGfXHy1UdyZbH76NbrZjeGYr7nNZPjHxHZaHpTyai6Jp7RM07shbCADJwOvX0r8Nz+&#10;3z8YfE1x9ls/F2pWzld2GVD0/wCA1iXf7Z3xi8XQ3ehXfiLU9RaTNsNkakLng8Be9a8t9zM978ef&#10;GrSPCv7efibVvCM8F1pFxplvCknlsgz+73YAAI/Kv1q8Aa6PEXhfTrv5SzW8bHAPGVB71+QH7E/7&#10;M+ufE74gy3viO0kMjWbP9vvLZwj7ZEAUHAGcD9K/X7wzo6eFdPstNUqdsaplOBwAP6UmBsy3a+cY&#10;wRxjtVncfOUDpiq1zbqoDquWJ5I71ZjYOQQPap6FLcmopu9ckZGadWZoI33TUVSt901HtNACUUu0&#10;0bTQAlFLtNG00AS0UUUAFFFFABRRRQAUyTtT6ZJ2oAZRRRQBFcKjRESEhcjkVDdQs8tts5QHk1Pc&#10;58ogLk5HApZXCw9cNjgd6pESPDl/aOs7f4+az8Pp54VNjaCfaImL846nOO9etafB9htZTLkRSfMT&#10;1Nfkx+3zpPi/4X/tCa98StNudRt7O7ENkFgjKLyM8P0P3elcnr3/AAUC18WMVst/fIzR7d/2/v8A&#10;980iD9gtU8daJ4ZhknvLlo4kU87CegJ7D2r8uv2h/wBrLwhqn7XHg/4h+FdVW/n0Wwltl823dY9z&#10;BlYEHBPB7GvlDxD8bvif8RNYum0vxnq9xFMSRYwzGQqDxjj64rY+Ev7JnxK8ealHo2reF9f0J7uR&#10;mXVLrT5D5Q2k55x1xjr/ABUh7HdfGL/god8Svidf6rpaafpA06CSQLNCkqvsORnl+uD6V88eD/AH&#10;jf4vaklv4f8AMvmmLbVkutgJAJPUj0r9Nv2f/wDglVF4Gvf7X1vxQms/aVjd7S604Lt5DMOXPXoa&#10;+2/DPwG8DeEWjksPDGlW0iZw8NsqEZGDQB+VXwr/AOCWHjnWI7K88U6PJFBIIpMwX8JyDgscfSvt&#10;v4S/sBeCfh/YWj3X9oRXEQIKtJGwGScdEr6ouNMaZI47W8FukY2qidAOw61Kyyadp6q6NeuDyccn&#10;mqsA7TdFsrGwt7eGCMxxIEUsgyQBgZ4q/HGsYwihR7DFNhbdChxt46elSVIBRRRQAUUUUAVZPPa4&#10;27R5OOvfNMa+trV9rMQxOOhNOYSG+6sE2/hSyLbtubakjrzgYzTQD1bzD5kYyPWmXFzDDNGsjEOe&#10;gA4pIbpfL+aP7Ov+1wKx7jX9D0Vn/tHWbNHYllE8yrge2TTA35Gfy8xAMfeoI3uy3zooGe3/AOuu&#10;et/GOh6lMVttfsT3AS4Vv5GtaBl4eO9Wf/ZVgc/rSuBamtCxDLksTzzS6hMI4WHtUlvcNMWBjK47&#10;nvUasLiTDpj60wGNBFqmmvbOSUkj2NjrgjFeD2/7JPh7S/ih/wAJXaJdPL5Hk/O8e38tte8y2Lf8&#10;s5Cg9AKkh3wwjdljnvRqBS0HQotFtxHGCvygY47fSr1xceVwMZqWOTeM4xSSQBmycflS6B00GLJK&#10;0JKgFu1Nt3uGYiZQq44xT54/MhaNGCMRgEVEjfY7dI5H8xum48UwHXXnxwt9nVWftupg8xoF+0AL&#10;J2C9M1Wa1khnW5lvPKhX7ytwPbnPvTrhY9WCLbXqEocnYQc/kaYH5Bf8FZLjxFY/tCaPNYMyQLoy&#10;ZCyEDPmy9ga8i0X9gD41+ItJ0zXNH0SGaPWIlnd5NQjBIboQMgjr3r9W/wBqX9mKy+MOj3N47Q/2&#10;isUcSTNbeZIAHJODnOOTXSfs86beaHoL6NqVjNHHpMEUMU1whUOADkqCOOg7mtL9QPyXb/gm7+0F&#10;oN19stdBt3nxj95qcZGD+NVrj/gnb+0F8zS6NAvmcsq6qm0/hmv3Kkkgkt/tJjR0zt29R+dCrDMB&#10;usQR24/+tRzCsfhR/wAO+f2g418uHQLNY/8AsIx/416v8GP+CYvxA1S5D+MtJeCDzMM1tqMZ+Qg5&#10;45r9e7pLe3XK6YJOccL/APWqJLebVIHESvpvbAB596V2FjI+Dfw/h+F/w30PwzAjLHp1uIF8whmw&#10;PUgDNdtVext3tbWOKSQzOowXPU1YrLqMTaKWiikAUUUUARTbVUyH+EZpLeZZ4wev4Utwpa3kHfBq&#10;HT4TFCpJ/CrWwElrbfZw3X5jmszVbjUPM2WMUcp3YYP2Hr1rXWQN05+lc74y8R6N4dsRcalrVnoy&#10;78ebczLGGOCcZJHPFPqB82ftifsS+H/2grlNemju11W2thbxLaypGmM5OcqTn8a+EfiF/wAE3fjb&#10;HFCvhjRI5tPtWJiafUowxjH3SeeuK/QTWf25PBHh/Vk0ubUNKvEkXcZv7TjwPavQPA/7Qngbxdgr&#10;4r0ePzkUrb/2hGx5/hAzV6iPxi1L9if43XF8Y7jTEGokcRDUVKY/P0rq/AP/AATt+KXiK8WHX9IC&#10;xM6gmG/jzgnB6mv2t/szQbuYXEOm2t0uP+PhACPpmsbxJ498H+Bri0S8udLsnnbA824SMgg89fSn&#10;zeQHzh+y3+wZpPwcazvb2G8ivI0kVlknjkXkn0X0r7DjjW1SGGP7qLtGfbisLT/HXh/xNaodP1+w&#10;kLHI8i4Vj156Gt5riOFoU+ViwGGz19xUAWKKKKkYq9adTV606kwCiiipAp/OVlSRcbuFx3p0KrY2&#10;ZDnCqCT3NNZXupweYhGe/wDFVfUGfUPNs48x5X/WjkcjH9asD82f+ChH7YkHhONvBXhC5hu9O1iC&#10;WLVJpopBLA4fH7s5Az+dfHXwv/Y7+LvxksYdZ8N6emoaLdRl4Zpr9UdgG2kkMc8EEV7p+2l8AX+F&#10;3xa0W11S8/tu08RNPdNfSwbEsRuPDHJB69civ0V/Y98O6Z4f+APheOwW3ukWOUC5hAw481j1Gf50&#10;47iPzKsf+CW3xY+0xNdaMwPX5dSh9PrRq/8AwSv+LDSI9vozM27d82pQ/wCNftFAftEgkI27eMU2&#10;9n8ho+N25sfSq5mFj8VNQ/4Jl/He4sHtYdAhMbY66nFn+dR2v/BL/wCNMcafa9Bj2xjB/wCJlEeO&#10;9ftgzP8AbUUK2zbkntVRJxH9ue4OyFASWfgAc5OfSi4WPBf2LfhZ4l+DfwPsPDOq2cdvcwTyOUEo&#10;fg4xyDjtX0XFu2rvADYrD05E1a3E9jfq0GSuYiGX35zWrYwtDuDT+cf5VMgLdFFFZjCiiigAqnqs&#10;Us1lIkI3SHGBnFXKRmCLljgepp9QMXWpLm18N3JRR5iW7Egnpwa+B5P2o9H+F/7Vz2nijUEsrb+z&#10;twHkvJ13Y6Zr78gyq3zXR32+CcP029/wxX41/wDBRiwv/EH7VUlr4S0KfULj+zIjnTYzIRy2eFBr&#10;aIH6S2/7bnwbuPLK+J5PMPOPskuM/wDfNa8H7ZXwplHy+IpD/wBusn/xNfh9H8IfjmFYR+BvFuJB&#10;+7cWE3HoR8tPi+D/AMf7f/mUvGP/AIAzf/E0cvcVz9w5P2xPhXGpLa+4/wC3WT/CsfUP24vhPZq+&#10;PETAjOM2kv8A8TX4uN8KP2gLhdv/AAifjDn/AKcZf/iajT9n349X0yrL4V8XornlmsJsD9KOVIFq&#10;eqf8FAPjNo/7Rnxs0C48O3i3ix2BgLpG0fzZJx830r9bv2U45E+BPga1lHzQaPar75ESDrX57fsl&#10;/wDBPnWf+Eo07V/E7XKmKaRWjv8ATWHylTjJLetfqr4T8PW3hTw9Y6XbBNtpAsI8tdo+UAdO3SsQ&#10;Na4Z0iJQAt2zT48mNSwwxHNQwMTGTJwM87qsDpx0plBRRRTGIwwcCm05vvGm1BQVh+JLrU7eNjaQ&#10;xtBt5Zjzn863KzvEF0tjpc1xJho1xlScA0DPxF+PP7SfjfRf2iPF2iaJFZzzLqssPlzFwAfMIAB3&#10;gV6n8Lfgf8d/ilrkHiLVdHtIbBlMZa2vgORjsXNeq/Aj4c+Gvix+0t8Vrm40uxuZNP1cOWkiEjAm&#10;SU/h92v0Et7Oz8LxrZ2GkIkCjcPJXauT16CgDM8J6a2neA9Fhuyy3ul2Eccig5AdUAIJ78ivm79q&#10;b9tfw38LdFfT7TUov+EuinUTWk1tIUEZQkHI4zyvevfvjd4+074e/DHXdTuJoLScWEs0cMkojZyq&#10;5wM9TzX4W+Nr3V/2n/iRJrmjvdXM9wYy+mQBp5I0XahY4wccenegD1K6/wCCkHxT1DXW1DSNM0W4&#10;hs5GAMiSDjPGQZBX09+zP/wUs1nxrqg0zxkul6fN5WdtrBKfnLgAZ3HjBr3v9m/9jvwh4P8AB9pL&#10;rWi6ZfzXEMUrrc2IVgSgyDknnNfM/wDwUW+BemfCNdB8Z+GILfTItQ8QWtqLewgEYVdvPzDqCVzj&#10;FAH6Y6ZLBrn2bUY2LYUYxwORnp+NXrhVumVQTuQ5I6V5/wDBPVHu/BULSsd4VANx5+4tegKwh/eE&#10;g76AHyTbbhU9RUtQtGJJhKrAgDHHNTUESCiiigkKKKKAGtjacjjHNch4n8B6J4/0q4sbmPFtL8jt&#10;EqhuDngkHuK7DPBz0qGNY1UrEFVc8lelVED4a+KH/BPXwqusy674M/tC68RrJ5xjmnjWPcoyo+6O&#10;CQO9ec6l8ff2jf2Y7GWLxX4Y8O2Xh2H989yszTSAE7F4V+5Ar9II44beS4mQrNLgkovXjtXIa9oW&#10;j/EazktfEHh6CSB8KzX0W9cA5Gcj1rQR8wfCX/gpF4A8UqsGoa9DHqsixq8MdnNgSE4IBx0zX0/4&#10;T+IHh/4paOn2W7aZXbI2xlenPcV8+fGT9gfw94ysVl8Nz2Phi4QSMJrOyBZiQNuMMOh6V8ual8Bf&#10;jL+zvqDT6R4l8SeK7OMcQWlq6KS3B6FulPQWp+neteN9K8J6lpWm3E5jlvW8uIFC2SCB1HTr3rqI&#10;ZkuIw6HKnoa/FjUPjn8SvG3xq+H2m61Za/4Yhjv1ie4vi4VwXjBPzKOmK/Xr4Tq6+BdPEl//AGk+&#10;Gzc5zv59c1EloM7GiiisxhRRRQAVG6bmU46GpKa7bUJ9qaArX1mLuMqc9QeK574hXUOi+BdZlY/c&#10;tJG+YZ6Ka6RLgLbhzzz61x/xY0qbWvCGpQQswElrIvyrnqpqgPwZ/ak1jVte/aI8TzaSxXcIiDEx&#10;TgRKPWvPIdD8a3HS4n/u/wDH0f8AGv2Z+Bf7H+jQeNb7xTr9ja6rHe2+3yLqyHysDjO4k5PHpX0P&#10;D8Afh5CP+RP0j/wFWpEfzySeG/G0S586f/wLJ/rUMGk+L7q4WCa4uFjb7226P+Nf0St8B/h5IMf8&#10;IfpH/gKtV4/2e/h4kwf/AIRDRzjt9kWgLH87trqGoz30+mahf3aNEfLiVZ25PTnmvYvgFY/Ef4Z+&#10;NrfxFoem2l0hQwl7qUHgkZ4DZ7V+tfxi/ZL8Faxo2o6jpnh3S7S5tIpZgkNmC7tjIAx34rzL9jXW&#10;PDGo+E4fD2ueDrS38SrLK5s7xQLnYG4OwgHGMYNAH1x8MdWu9Y+Hnhm7vURb2bT4JJ1XormMEgcn&#10;jNdfXO+FWZElhWyaygiASKMggBegA46YroqQwooooAKKKKACs+4a6lYxxopQ8MehH61oVUnZ4chV&#10;LF+MjtTQHF+P/h/Y+L/Dc/h+/Mo05v3u9GAfcAcckdPwr8vf2Y7jQPhz+09470PUpmhE3icw2IZN&#10;7MqyyDkgYBxj0r9Yr7WLHw/CV1W6hiiHW4uHCLz0GTXyZ8XvD3wy0vxdaeLLTVfD1tdWtxJezeXJ&#10;GHlbIPLZ65zzihiPsTT/ALNJbq0BzH24xVzhRXjHww/aM8BeIvB9nfS+K9EtHkLDyX1GIkYYjnn+&#10;ldkvxs+HxUD/AITTQT/3EIv/AIqq6DOykmTucUkbI67oznnvXHt8Z/h83/M56D/4MIv/AIqqs3xw&#10;8C28ipH4p0WSMjJdb6LA9utMDo9a8V6ZozQw383ltcP5SAITlvwq9a+RZFbdGJL/ADDdzXwT+13+&#10;0hp1z408AaZ4e1i3neXxBFFKbG8ViykgcgZ4r7v0u0bbazSPufyl4PXpTsIuW9lHaySSKSTIctnp&#10;+FT1Bbs7SSBlIUHjNT1D3NI7BRRRUlBRRRQA2SMTRlTkA+lVLy5NqIY48H5gpz6Vdzt5xmqEcsfn&#10;XDzYCx/MSx4A9farjsRLcsfbMXiwZHIz+lFxZxMrMxYDqcVnadqlnrF4s9pPFcLyu+JwwyBgjNaM&#10;lu7Nu3nbnJX19qexJ8e/8FQbyCz/AGVL3y5DtF9b/Mc5/wBYteofsl3Ecnw2tI5G5khiA/75Fcl/&#10;wUS8Inxl+zndadEmxnvIG4TceHHauo+DWm6d4D8JaKLzXbW3RbeJmWZxGAAoznJqlsI9V1nw3ol9&#10;NIl2Pnbg/ID2x1Ir4++On/BN3QfHE0l3pC6k85hwu26jjG4kn+7717j8QP2tvAPgzUri2l1XRryS&#10;PHP9oxgnjNfDvxT/AOCq8fi66uLHSdIuNAITyVnXURjOT8w+Qdc1EuhcTgPFnwn+Iv7Ht0t3a2Sm&#10;weQRIby7EpwvPRSPWvoH4I/8FRNL8QW6QeJNQsbSQOVxBZzdAOO5r4R+KXxk8d/FaRBDLq/iGFpS&#10;ywxu8oXPfgHrW58Nf2LfHXxBtfMTSNX8NszlfMOmuccZznI61BZ+ufwr/bG+H/xO1CXT9P1rz7pA&#10;AVW1lXknHUivdH/cQb4vmPbdX5vfsz/sA+JvhbrSatc+K7y5aYRu0UlkUxggkZLGv0a0e1ktdPWO&#10;ZzMwPVhzQBdPzQZPGVycfSooceWAvIpi3weQxlNvOBk//WqYLs4FABRRRQB4p+2Y12v7Nfjr7Iiu&#10;/wDZ8mA3rivhX9l3/gnj4O+N3h211rxqNSgknt1nX7HcIAXJOeCp44r9FfjbrVnpfgHWF1OyjudN&#10;MBM7THEYHoSRiqvwe1LRL7wPpDaBDawxGEHbZsrYXJ9O1AHznqP/AASh+C9/MLea513LL2uIs8f9&#10;s6iX/gkj8FX2xmfXSkXC/wCkxf8Axuvte8ZY4y6pulA4A61XkkeZYiqspP3sdfxpx3JlsfGmmf8A&#10;BKf4SaT4i+2W82tBfL258+LH5bKveE/+Cb/wv8H+ILi7tptXMk1wJCJJo2Gck/3PevsS4ka2h3hT&#10;IQeg61g+MPE8PhHwhq3iG4tQyadbNcsjHbnaMkZxx9cVrdkFLwXpHh/wDax+GtPdt1sC/wC8QbsM&#10;c8kAA9a6WaxWSRJlJJHI5rzD4G/G7w18c/C1n4jsEs4Lu6D7rdLhZZFCttySAOOleq3RP2dlTIJH&#10;BHalqgHHzPJGxQW9DVbTftisROiquT0P/wBei1t5FgUySnOP4qjs0BmGL1Zefug5/rSEt0WvsI+0&#10;PKCck5606SSUyhVUFSKW8ujaqhEZfJwcdqfDMsqFwAOcVmbD9xVV4570+qlnfC6mmTZt8s4znOat&#10;0AFFFFABRRRQAUUUUAFFFFABRRRQAUyTtT6KAIaKmooAqXF0lpH5kmduccDNU9QYtdWZT7rNk59O&#10;K1JI1dcMNw96z7i3j1C4hkjnA+ztkqvP4H8qfQiW5+ZP/BVLx9dajZ3PhKzZTcR6jbvhlx/C3f8A&#10;GvDfgt/wTX8cePvEWmahrtvZTeH0cfakju9rlSM8DFfZf7V37IOp/GD4lXWt29xeJE9xDIEhtTIv&#10;yjnnIr7O8O2C6Np9laRWQjVUVWZV29BjJGKLEnzN8Mf+Cbvwl8Crb38elXUephR5j/aNwyCD6eor&#10;6ehsbO3ZLmOMCOIYztGemK2qTYu0jAwe1MZnzTS3Ajayx1y27jire7MJ839KlVQvQYqMr6ignYzZ&#10;bd2kVrTrnLbqvrM1vbhrj73fbzT1Xb0GKUjeMFcj3oQXHKwZQR0NOrG1W4e2dLhgUhhGXY8ADqST&#10;Un2hda02G4tpAyOchozkEZx1pDNWiomxsEZbaxFOjUxqBnPvQA+iiikBS1L7b5Z+ybN3+1WTe6jb&#10;+FtOudR1RiiRoZZCnzcDk4Fa195d2pthOIpfvcHnFfCP/BST9pxPhb4e0Xw9YBbyTV1msp547rY1&#10;tgY3kAHP0yKrUCL9p7/gpJ4b8Fm90nw9fyrqUbR7VltGYYKgnn8a+DvHf7eXjrxZJLJdzW7OA32b&#10;y7dhlTyM81l/BP8AZR179oLxdFK13qF1p88ZZdRS3MyPt4xndz0x1r9Kfgr/AME8dG8Gaer398l9&#10;IrI+24sADwBkcsaVrsD8yPDn7Znxa0eTz7L7KVA/jtnPGf8Aer3r4P8A/BUTxfa6xaQeKriCGHzc&#10;P5Nmx+XAH96v1H0n4CeErPTlszomnMVUjzDaLk5z/jXgPxp/4J86J40t7iewvI7KXySqpb2AJzkn&#10;j5h61XL5iPYfgL+1N4S+NWmomm3c0t/HEJJ/Mh2DkkDqfavaJIdvzp94dM1+K/xK/Zb+In7M+sad&#10;rHh+916/tpbtVlihgeJdgx1O48c1+p3wL+MX/C7PAv8AaltaLCscv2ZjFN5g3Kqk5IHXnpT5QPVo&#10;JpZGYHHFP3O02xvu02NRHaosjBG24JPBqK1MQb93Osp9AeaVhlwsseBTlYNyKrx3QLsrgLzgZNKq&#10;H7UWBO0jj0osBDfQ3Pks1tt84D5dx4rN1TVI9D0UXer8SKGLGMZGQCf5CtySPcQd20CvO/jt4xsP&#10;BngeW5vpIUjmDwo0zhRuKNjBPegD8+f2uP8AgpXrfhjVho/gi6ikR4PmW5tG/wBYJCDznpgCud/Z&#10;z/4Ka6rYami+PbjyEuRGifZLJ2yd3Pf0rxH9lv4J3XxU+PkeqXDzX9mL+6jw8JkTG1yB196/VO9/&#10;ZN8O6p4Ng077Ha21w8TRmYWS7kJBAbGeo69arl8xHRv+0x4P1j4Z3njO0upjpFtIsMjNFh9x29F6&#10;kfMK4X4eft8fCX4geJG8MabqF7JqjTJaOjWrIokc7Rz6Z71+bH7ZvwM1L9l3U5NHsviDe6lZzQJe&#10;HTmXykctIV+7uPTHWqH7Pv7Ifib4mWVx4nstQ1TS7iziivUa2tixlYhiOd3+zwauysB+4ELWMcX2&#10;Pd8uPM68evWvn7x/+3r8MfAM1zaXV/eRz2xdGxalhleuD3r88fil+0F8RfAfhxvhDbabrF/4mBW8&#10;GoidluDHnpswTjj1rzbwv+yv8Z/idcNLrXg/xJYQTsCJprV33K3Vs5GaVgP0i0D/AIKnfBe/uBbz&#10;atfmbHIFi+M5r3/wJ8fvC/xQhJ8O3Msj7go86PZyRkdfpX5S2v8AwTr8WWNsqx2OrNMM8jT2z/6F&#10;WJoHg34ufsn69beILjRPEWq6faObmWGVGhQj7uMkkAc+lFkLU/b+38zyU87HmY+bHSpa8l/Z2+LE&#10;Pxi+FegawyrY6heWi3Etl5294s9QeB6+lelWS/YYzG8m9icjdway6lGhRVS3LSPKDkAjg1La25t4&#10;9pcuc5yaVgJqKKKQDW54prMIVGaV2KnO3I9aoQwyNqUkpJMbLgA9KpATXUv9n2c0p42jPrX5ef8A&#10;BSv436hNox0ewmxLBqafLtI42uOufev1BigRnw0u8Z+6e9fk5/wUD+D9/ofxSj8VTvO+mahrsUQh&#10;khIhUENzknB4HpVKQj5b+E37JPxA/aAsDqliICqyGEGafZ0GfSvSdY/ZI+LXwBhstbkaxEEDB/lu&#10;C52rz0/Cv12+GelaP4fFnp2h6ba3mnyoHkvrVAER8DIOBjP411PjLw5p2vaXc6dPbwzfakaLcyBv&#10;LyMZxVc4Hy7+xF+0w/xe+H9lYS3Ak1meWUAeVsGFJPc+grwz/goB4B+J95q2jTaT9jCG4nYb3525&#10;yKi0vwLN+yX+2tpLXF26+CYrN5JtSmH2e1SR42AViSQDlgOvWv0ZWPSPGmk6bqaQ22qW80SzxuAJ&#10;FIYAgg+hHehMD8WPBfx6+J/wQ1K2ttYa0S2hYIWjjZ/vHPr71+xHwV8dW/xL8I2Go+YZJYoItx27&#10;RkqCePrXK/Gr9nPQfir4Vu7UWttpU7ESeZHahmG0Zx1HpXhf/BOXUtQ04eP9GJm1GCx1t7QTMTiN&#10;VwOnOOB0zTYH3RRRRWYxV606mr1p1JgFFFFSBWW6S4WZY87k4ORVX7ZDZx75SfMPy5AyKTyWjt7/&#10;ABkFgSP1qta2LXmgqjsVf5juIye9WB4J+0z+z23x28EauL2OKTxKlu0WkHztiLkg/NWT+yL40h+F&#10;/hew+EniK4UeJNAtma5SEboxvk3Lh888OK+Ov22vF3jj4YfF7wzqtpqWqLpEHnyXESytHEVDYGTy&#10;MV8c+O/jZrniLx1qPiLT9cu9Plu9is0NwzHAUDGRjPSiKuxbH9Es+oJBIgikQKwDcsKnaS3mhWSS&#10;Vfl54YV/OMPjl494z411dsf9PLU7/hevj7p/wm+rY/u/ajWnKLmP6M11AXXzW8sewcfMQOa4T40e&#10;JZfCvwv8WagJow8OmXMqYIPKxsRxmvwL0347+OjfJAfG+qRI2S2bphVW7+MHjy5+3W114p1bUbS4&#10;DRtG9wzKVPBGCeQaOWwXP26/YU+JMnxG+ANlrd1JveS7mTIXHAI7V9DWbQtvMWffNfI3/BMFYpP2&#10;X9IBZY5DczHyT16jmvryCaGTcImVivDbT0qJWKJ6KKKzAKKKKACorhUaIh87fapaQ/N2yKYGJq1y&#10;l5ptxZQZ8ySNo13DAyRgc18raT+zZqn/AA00/ie+gha1Nh5ORKCf4scYr7CEMYbOwZ9cUnkx+b5m&#10;weZjG7HNXzCMmx0+2aFY0iXdCoXlR/hU0mkh/wDljH+QrSVQuSABnrinUcwzLh0lY2BMSfkKvLbx&#10;qvMSf98ipd1LU81wMz7bFb6lFaou3eM/d9vWpIVnhuLmSXHlclcdadIqpqMRKgnH3j2pLcsLi5LA&#10;leSM9DSuXYbDdC+08uvrj071ehX90n0FV7OQTWmVjC8/dFW1+6PpRcOUNpo2mnUUXHYjb7xptOf7&#10;1NpDCua8ZabqerWcltbeWbVlG7ccHOa6Ws7VGF4x08SeS8g3Bx1/KgD4H/YbvtK8M/tLfH61u3ZL&#10;o6vGGxyNweYda+99Q1hLe3Nx5ifZx7jP5V+XH7a37KfjLwH4ul8X+CtU1i4uNVvJ7q7j0+Bl6MCu&#10;4g89Tg4r5I8Q/tDfFay0s6LfW+uWVzuDFpLmTdj6baAPq/8A4KbftTR6xqGg+GfD9xvGbqzv1kiI&#10;x8yqADnnvVT/AIJifsv6zoPiQ/E3WYoW8H6np8lramOXM3mCZeq44H7tua+ffgP+y/47+OPii11z&#10;UrPWJYYLmOZmktmlXD5YknI64r9k/gr4Bl+Fvwr0/SVtWna38z9yY9hGWZs47dau11chys7HpKmz&#10;t7NIpG2xFQF55xjivgL/AIKcfETSNW8K+E/CtrKz3Vr4mtJChXgAqeh7/erkv2t/iB8ZtZ1Y2Xhf&#10;wF4ikQeZGJrJmx944IAX0r5JX4C/HXxd4m0fUfEvhHxPDbpfwTbruB3UlXHv6CnyBzH7c/DfRU0j&#10;wXbHbhjHGw5z/AtdksP2iyi+mawvC947aRp1lPb/AGaT7PGpVuDwg7fhW41ubeGUhi3ynA/Cpt5j&#10;5iSyjMcBDdc1PWX4fleSzcuCDvPX6CtQUmiW7sKKKKQgooooAT1qBY4rZSgzgnJqZvun6GuB8YfE&#10;nRfAHh29u9d1O10148NtvJhH8pIAPPbmriB2cNhbwyPOmQzjJyeKr3k1rPC0FzIuDgnawzX5jfHr&#10;/gplFoeratonh/TY9aSQvbrd2WpDCbk4bAU9CfWviK3+KvxZ8XeJ10/QdZ17UtSnDPHYW0zs7Dlj&#10;0OeBn/vmtOViP6Fre4spYSiyArEv94ZxTbq1TUdNK2wV8n+LFfgneeIPjx8Ovs1/q8PilIJD5jpO&#10;7oFC8tk/zr6I+A//AAU61zwHptvpGpeDrrU41Zi19Pf4HPblD0+tDQH2t8Rv2T28ceK9F1WS2RjY&#10;TtKCJguMlT0xz0r6D8BeGh4Q8L2mlhdvk543bup9a5f4Y/HLwn8VtIhvdH17Tru4WNGmtrW5WUxM&#10;w+62OhyCK9GhlE8YdSCPaolewElFFFZjCiiigBG6VFcbvLIHoal9qhumCQu5OAoJP4ULVgUbtjDp&#10;Y9c/1qn421RdI8E6peucLDaPITjPRSelallcLfWKybQVJ6dR1rmvHkia54B8Q26kL/ossZI5x8pF&#10;XYDH+DvxG07xT4ZsYoZGa5EbOwKYH3jXpAIkX2r8aL79ry+/ZP8Aj34jjTTZfEsKwrAll9q8oR5R&#10;W3Yw3r6V15/4LK6ienw1m/8ABl/9qquUD9aFjC9Kja5ROCTX5PR/8FlNSXr8NJj/ANxL/wC1U+b/&#10;AILL3c0eyX4bSW6N/wAtG1Lp/wCQ6XLbUD9T9Sg/0dymBDIp83ce3tX5lfHb4tWH7On7bEXiW3ma&#10;DQf7KW3LbfMbzH2/wj6V5z8TP+CrmpeMtFj0/TPCclrO0boXg1LJyQADgR+1eMfAH4b+Nfjt8TId&#10;T1m11O5t2iYbriJpR8pGOTiouB+4PgnxFqXi/wAK+Htctmja01G0iuiSNpKuoYcdjg9K7auE+Dvh&#10;Sbwl4I0iymldzFZQxBHUrt2oBjGeK7uhgFFFFIAooooAKoxyXMbzebtwf9Xj+tXqimk8sDjce1NA&#10;eVfGLwncePPC9xosQDaqxEmN21doB7+tfif8YfFuu33xM8SeEN4P2DUZ7CReezlcA9+nWv3xhkMu&#10;pFXh2MVI3HrXxD8Vv2Jzq37RHhPxjbeY1tFrEl9dxR2eUkDMDhznGOvJFIPU/NDS/h74w0m1S2sO&#10;LZc7VZznnrV9fDfjyEdY+P8AbNfvRdeDfDkPEPh2xmOeiwr+fSpZfhz4cvrRkOhWMLMOvkLkfpWq&#10;dkKx+B02m+Oo+pX8zSwr8R2tZLe08nDnqzHrX712/wAOfCljarDJo+nEjje0Cgn9KqQ/D3w/pMnl&#10;ReHLK5VyXMggUBfbpVcwH4T/AA/8BeMrz4seCrnXEieOLWLaQeWx4IkXNf0DWEbfZ7VvSFQfyFYN&#10;t4A8OW80dydEsY5NwZQYFBVs8EHHWt+6Bl/0dTsyOGHapbuxkkV1HcSSImdyHDcVJUcCxopRSGZR&#10;gkdfxqSs2aLYKKKKQwooooAVa5LxheNp/hTxPdKcNDYzyA+4QmunuVMluyrncemOtcd8UJgPhx4i&#10;iGFc6dOrHv8A6thzVJktXZ4v+wf42n+IHwkTW7qVGY31zFk4U4V2A4zXr/jr4w6N4Gja4vp2S3hD&#10;PLsXcdq8nHPoK/AO3+JPin4f317oWjeJtQtYftMkiw285jGSxJ+XNN0/4mfEzWLibTS2ta1PqTeR&#10;bo0jsxLcADg5JzT5kLlP0q/a4/b68Aa14DutO0a/unuBNGVWS0YDggnmvifxv+3N4z8UaWbXTZre&#10;S3ihMOGgYHGMevpWX4B/Yh+KPxIvkOuaFr2kRyAsTLZMwGOnVu9fe/wO/wCCY+meF7WC61LW23qy&#10;SGG4sAM4wSDl/wClVzJByn5o6f4D8X/GQpq0/wA73JGMOUHHFfTvwz/4JaeM9W1exk8U21nLZuw3&#10;C3vMNs/LrX6q+Dfg74a8E6TBaQ6dY3hj43fZ1U8nOa9Ait4owuyNVx0wOlTKVykrHzB8K/2B/hv8&#10;N9ItN+n3Ed6EVXxPuGRzxxX0Xp+hxaJpb2+kRqpzkeZjrWw3zdeaUfL04qBlKJdQ8pN4jDY+bGKn&#10;+1rariY4b2FTZNIyhvvAH60AM+zxy7ZVznqKkOe/Wjpx0FKORQJuw2in0UC5jwz9tT7cf2Z/Hn2L&#10;b5v9nSbN3rivzB/Z6/4KCa18GNPXRtbvI4kt4VhQR2rScgk9fxr9Rv2ytTbSf2a/Hd0sH2hotPkb&#10;yum75elfmD8Hf+CdNz+0FpsPiu81O90WPUYVuVhWy8xBnIwG3DPT0oDmR7vbf8FSrLT76ObVtQKw&#10;gfN5dmxOO3epLr/grR4WWT/R9Tm+YnObB/w71nt/wSPtdRX7ZP4tuUdBt8ptP4I9fv1U/wCHP+hy&#10;Fll8aywNJwo/s/nPt+8prR3C/NobSf8ABV7RJH51OTZ/14t/jXM/E7/gp5oXjr4f+IPDVtqMj3Op&#10;WcloimyZQWYY+92rTh/4I86Vaj7CPG1xI2N246fzz7eZWbH/AMEfbSwvGX/hLruQStgMdO+7z1+/&#10;WnMuwuVnF/8ABKv4nS6T8SLnwlqkuy3s9MlkVAM8mZD1z71+vmnahDqUAkgJZQB1GO1fml4f/wCC&#10;XV34E8SfbdI8aail18oeSGyKsy5BIJD9OK/Qzwtpsvgvw/YWMkjXsiwIrSONrZCgHI9TScrhyngn&#10;7Xv7Rmu/BbRzcaXJEh+0CH95Fu4MZPqO9fCPw3/4KkeNB4wgGtXVsmmiSTzDHaMWxtOMfN61+if7&#10;TH7OqfH3wlHD9texkE/n7Y4PNY4RlA6ivhH4O/8ABOHV9D8dQfbxfvaNPKzTT6eQoG1gM/NRzaWH&#10;y2P0y+D/AMSLT4qfD3StbidpHubfziWTb3Pb8K7HSWWS1ZefvGuT+Evw1j+G/h21sI7jzkjhEW3y&#10;9gABJ6ZrsVK/bFCY2YPTpWZRDbNDa3UoGQztj9a0qq3UO6SIhejZJA+lWqACiiigAoqLJoyaAJaK&#10;KKACiiigAooooAKKKKACiiigBG+7WBp8M0cOo+WwWRvuH0POK3Jo/MjIJxVe3t47Mt82d5700RI8&#10;Ru/j/D4T+IN5oOsyTSeTGOIkBG44xyTXtFjJczRLIzqVcAj1xX5Xf8FHNd13wT8TdT1yysGmtvtU&#10;CB92FPy5/pVa4/4K7azYpYCDwvp87QRhTi6Ppjn5aCT9ZsP6ijD+or8nP+Hynib/AKEax/8AAo//&#10;ABNH/D5TxN/0I1j/AOBR/wDiadxXR+seH9RRiT1WvydX/gsp4mz/AMiNY/8AgUf/AImpP+Hy3ib/&#10;AKEex/8AAo//ABNA9D9XsSeq0Yk9Vr8ov+Hynib/AKEax/8AAk//ABNJ/wAPlvE3/QkWP/gUf/ia&#10;AP0X+PGu3vhf4OeMtTjmCT2um3E0bDBIKxsRx+Fcv+xz41v/AB9+z94S1q9mM1xdQO7yFQucSMOg&#10;+lfmt8VP+Cm2q/EvwXrOi/2BZxHULSW3IjuGJBdSpwNvvX6Af8E7768uP2Sfh/51r5Y+yPz6/vXo&#10;QdT6Plx9ujzycVcpkm1TvY4xSowkXcpyD0NJgOooopAZ99Yrua5iAW4xjcfSvyr/AOClXguwt/EH&#10;hqLWYfPn1W8uFtWjY4Vic5bpiv1duI1uF8vftbrxXzR+2p+z/pHxj8Ay6nNqEsF94etpp7aGFQfM&#10;fHQknimBnfsB/DfSfh/+zz4avGtl/tBRMjSxMWHMz/0r6fAumAk3jyvvY74618lfsE/FHRNH+Dfh&#10;/wAHatqMFv4htlmeWxkb96uZWYZHuCDX05b+O9PO8y3MSRq33snp69Ka3A2Y9Ui8woVfd644q2vm&#10;bgcjb6VzbfEDwy0pA1a33+nP+FUtS+KWkaWpeW8hSJRksScAflV2vsAfErw3pHjLw7fW+p2xn+yx&#10;O6bjgA7etfKX/BK3xDPd/BPU7edix/t65UccYCpitz9qz9svw/4K8N2FvoF7Y6vf3szW8tuJCGTI&#10;GD096n/YC8I3vgT4ey2V5bNbmbUZbjMgwfmRP8KdtAPq+FxfXFxHJ8yocAHim3C2WhxeeU2AHHB5&#10;qrJ4q0exunjlvY45GbGGPOfSvn79tz4p6f4D+Ed3q8F7G1wlxCnl7iODnnpS62A+kfLS6jjnj+6w&#10;3cnt1q1HxHXlf7Pfi8+LfhppN82Pn063l4OfvJmvT7KTzLZWpMERWdwbgSKcnBxzXx3/AMFTtZvt&#10;B+A+iS2MnlSNq6ozAZ+UxPX2NZgL5u3k7q8G/bE+G8/xQ+HkdgkUjC2uDc/ugCeI2HOfrTW4Hyp/&#10;wSh8LjVPC95rsgV5odYmUuSQeYR2/Gv0okuApZBkN0FfA/8AwShiex+Gvia1ZNpj8R3KfN14RRX3&#10;pdx/MhAzluab31Efjn/wVkuJZP2m9A0+/YS2cuiIzRj/AK6y45r7s/Y3k0bTfh3pNtZ28kf2qwt0&#10;k7g8Efh1r4U/4LA2trN8ftIRrjZdHRI9qdyPOkr77/Yj8HTeGfhTpd26yObnTbdoxIOpCnp+dPoB&#10;4T4r+HeheIf+ClH2O8s/Og/4R0vs3Ec5JBr7zjmj0i3sbK2VkTaEUYyAOAOa/P8A+OHjq6+Cn7bz&#10;/EbVrVLXSF0YWTT3DYjDMxwM9c/hX134H/aa8E+LNPS4fXbBDsRsK+cZ/Cl0A9YacWkIkmyWJwSv&#10;Nee/Gb4Zx/Frwnf6akcbPPAYh5zFV5IPOB7VNefG/wCH+4+Z4oskxzjcf8K8G/aJ/b48GeAdJlg8&#10;O6zpes3EkLMEExBLAjjpSA5H9kC81bwD8evFXgC7lVrLRrJo4o4Vygw6AYJ5PWvt+4hEl/ETyuK+&#10;df2TdDPiqzh+JtxGYJ/EFl5jRqMoNxU8Hv0r6TO2X94h3EccVAIesaxKdoxTYJDIuaq2N0ZrqdCM&#10;bf8AGrqkMvynI9qGMdRRRUgRXDeXBIfQE0yxk822VvWnyyR/6tmCluAPWordfLnZB0AqkAxrWSMM&#10;yEA9jXlv7QPwf0L4ueDEtdat4Lp7OT7ZGJZdoEiqwB4/3q9Ka9mvLeVY4s9uK/JT9uD9obUtL+Je&#10;u+FgwtvIvNiMJiGOQRjH409QPqT9hr46XEfgm+0TxTe/adabUZRDJEBsEY4AJJ9vSvqv/hLNJ/dv&#10;LKpeUjBDjg+p5r+erSvhX8Tba4N7pmn6kz7iQqyYzn8a6TQfhZ8S72W5udTn1e0mgHmrGJD94dut&#10;QI/Wb/goN4V8OX/7PviHXb6OO41GNrcCRJATjz4+2fSvR/2XfG2m3nwn8PwrMFW10q2TDMBwI1HH&#10;NfidrXg/4ueNPDsqTaTqM2nOQGZpQRkH3PrVFfhf8UIbGKG0i1SJ1QIIo5MZPYda2jsB+yH7TP7a&#10;XhL4L6Hfxym/+2RlYy9tEsi/OB0+b0NeSf8ABMGPXdSsfiDrTTKllqmuveqrrtco+GGRjrg18D/C&#10;f9lP4uePNYtU1LQNUmg3eYWkdWyFP1r9sPgt4Vfwf4RsrFrX7PJHBEkilQCCEAOcd+KbVkB6JRRR&#10;WYxV606mr1p1JgFFFFSBF5YZXUjhutRmSKzj8vBCjsKl3hGGTjNV76y+0rkE5yDxVID5c/ba/Z2t&#10;fib8O9WvLa3g+3Q2TrE8sjLglgewNee/szf8E+PhDqHwT8O3Hi/wjBqPiF0k+1XIkYh28xsfpgdK&#10;9V/aK+PFn8P/AIp+C/Clw9vs1qN/9a5B+X0GOelev+E/iD4bt9BtkOpW0TKDlc4xyaFuB45/w7r/&#10;AGff+hEg/wC/jUf8O6/2ff8AoRIP+/jV71/wsbw1/wBBa3/M/wCFH/CxvDX/AEFrf8z/AIVYHz5f&#10;f8E3vgNcW7NZ+CLeO46KxlbjnmrVt/wTr+BtvabH8G2wmKYB81hzXtsvj7wut6ty2twJtXG3JxXy&#10;5+0R+1Fov/C0fhxoWkanbXMt1rAtXWOQgjLxgcY+tPV6AfSvww+FPhr4LeF4tI0DTxYWMTllijYs&#10;BnGf5V2enw26eY8CFSxy2e9VdNuhBo8ckmOf730rQtZXmUlk2r/CfUVLET0UUVmMKKKKACiiigAo&#10;oooAKKKKACmswVST2GadSHkYoAqWNxHqX79VICkr83WpppIrXAYH94dvFcr44+IGm/D+xle5uIYn&#10;VQ4WUkZycVq6Br9n4q0iyvYJ0cSxrLhORyAf60GprRxpZw9OM9qnVgygjpVOe4SW6FqWAYjPvVxV&#10;2qB6DFAC0UUUARv96m05/vU2gAqtcWkclwJkXFyBgOegFWaQMm8KWw/YUAY2teG7TX4fJ1iJbmPB&#10;VQpxjPX+leEeOv2Hfh94t1Y3yaDbl8KN0srZ4r2Xxx8W/Cfw3gEviPWrXSlYNsNwxGduM9u2RXz1&#10;4o/4KF/C+GR4dN8X6LeMMcLcfn2oA+gPht8LtA+FejrY6HZrZ7440l2uWBKjA6/U10s0V60p2SKI&#10;/Q9a+GH/AOCmHhDSWuxDqukXD5OF+0HqOmOK56X/AIKuWn2opFaaXJF2f7Qf8K0SdjOW596XFjpa&#10;zK8sDtLnqPXvXNfE74g+GPAeh6bPrkFw9pNdrBCsKgkOQSCeelfIUn/BUvRVszIf7JMoGQnnnr+V&#10;fN/7T37cL/tKWvhfwvbW1paRW2uW1359nPuZhnbgjA4+aqsTc/XmHZqlxaXluML5Y27uoGMj9DVm&#10;3a5kupUdwYxxisvwLYjSfC1iA5kLQRt83X7grajZlaaVl2rtJBpDJYEjtm8pBjPPtVis3TZE1D/S&#10;VfO1iuB0rSqJAFFFFSAUUUUAQXVwtrazTt9yJGc/gCT/ACr8ZP8AgoZ+1DqHxS1meLwteS2/h6GD&#10;7Le293CFdpFk6rz0yK/ZHxDxoGpnqRay/wDoBr+d/TfBq/Fv4wX+kXFxLBezX1yiWsXJdVZzu/St&#10;YCPT/wBhv9liT4/atqM1xawyRwRrKzXjum4FxnacHNfqB8Jf2G/h78LdSh8R/wBgWyeILfcsd1BK&#10;x2qy7SOfqa7r9mfwTa+Gfg14a0ZYxDcWlmI3cKA55PWvVreyXToWiZy0THcXbt7U3IDwP9oTwL4E&#10;uPB81vq2lvNc3FtOlq24hVcrjJ5HGcV498CP2I/hz4o+H6T6poFvcXjSyfvfNOO2K9H/AG6rO5uP&#10;B+mT2KvK9vDcuFj7kICM0n7Ga3/iP9m6xS7ia2vjdyExg/Njin0EfJvhP4Z+LP2Jf2ifDOh3l9Zr&#10;4e8ca0qwW1iTLtiSRflctjacSds96/VDTpoZ7NHtxiI9K/P7/gogLZfHXwlfU7n7BcW0832fPVzm&#10;H/AV9dfs03H2r4O6JL5hm3BvmJznmolsM9SooorMYUUUUAFVr795bSRD70ilR6ZxVmmtgck4A5po&#10;DP0uH+ydNSOXGVJ+7z3rkPiTKvh3wH4hliBDvaSyArzztNdPrlq13bF4SXyRwKg8SaKniLw1dWW4&#10;kyQGMgDJ5GK0A/JPwj+yXqn7R37RnijV71bOfT7i2SSJbp2Q5VVXsPavZJv+CVsrf6q20cf9vL//&#10;ABNfdXg34fWeg+HLS03mGaIHc20BuSTzUOufFbwV4BhdtV8R21oUG/8AfNjjp/SncR8LL/wStvgf&#10;9Ro2P+vh/wD4mnP/AMEs9q7byz0mWD+JVuXz/wCg19S337dnwd0+4aKXx5oqMpx80+P6U6y/be+E&#10;GpzKLXx1o88h4CJPnNGttQ06Hg3gf/gmH4Ms7gSX+g6fKVKnKzv269q+q/hr+zz4N+Ftsn9kaStp&#10;ImcFJCevWtPwj8XvD/jbDaTqNteJ8p3Qk9D07d67518xcZwKzGQwuGCrF8qqMYPpVioY1EbELzU1&#10;JgFFFFIAooooAKp27m4mlV+Qh49quVFKAqkDgtxTQHK+OtWm0O1kvLclJFAG4DPHNfnP4y/4KcS6&#10;D491rw695qRnsr6S0CpZqVDKxXru6cV+jnjPW9P8G+FZrzUp44YFO0vL0yQcCvzE/Zx/Zp8PftBf&#10;Gz4t+IV1OVo7XxA0qmBAVw0kuB16fLQB6/8AAb9sTxP8RPiBPaPdXb6d9mLor2wXnco6/ia+8dJm&#10;u7q1tp5JBsdFc54PIzXE/Dj4O6P8O9IgtLZhM0e4b3QAkE5qH4+/EBPh58O9WvPkzFbbxuOOhFaC&#10;Od/aC/aI8OfCSx8zUPtJlWUITboG5Kkjv7V8r2H/AAVc8IPeGwZ9aNwzEJiyXaAPU7vavhX4keIN&#10;W/aZ+NGq2VvJMLbdDIDauWA+VE749a+0PA3/AASw0q1+Ht5cPqWpf2m7pJHC0a5IIXJBz7mqsrAf&#10;aPwF/aA0L44aaslkbgSxwrMxuUCZycDGD1r1+RQkglxnAxxX46P8PvF/7JvxU0GM2V42l6xq0FhH&#10;LcttGCwJxgn1r9dtDvo3tba3mYJcyIGEZ6kYBz/Ok11DUv2tu8csrkja5yuKs1DBJKzurx7UXhT6&#10;1NWb3NI7BRRRUlBRRRQBHc3K2cJmcEqvULya5X4lQQ3Hw18T3KqQW0y4cZ6j92xrrtofg8iuX8Zb&#10;vEXhnXdHtV82WS0mg2p1yVKjj8aAPw7/AGef2WNd+N/iJvETvZy2Ul1cRbJnZGyrMvYV+ofwz/YY&#10;8EeGYND1S80O3bULJYZxJHMxxIoByOPUV0/7HPwWuPg58NY9Gv7SSG4F3PN+/UBsOzHt9a9sa9e+&#10;nkWFNxt2xtX+RoAbYR6Zp+1YIXTaMD/Oa05k+1KDGQBjHNQQtPeKEng8kdyKRbe3t5ObjBznBoAn&#10;htVt1Bcc9ODU1IqpMmUfI9RS0AFFFFABRRRQAU5elNpy9KCZC0UUUEHHfFjQNK8WeBNX0bWYfP06&#10;6hMc0bHAKn3qp8KfDuj+DvCGm6botv8AZ7G3hEcSKcgLk964r9tG8mtP2avHTWZY3y6fIYlThicd&#10;q+Zf2Tf24fBHhb4daPofi3xLpek6lZ2ixyR3UxDh8ng+9AH31Nct/akduf8AVsuSMVLcaXaTbZJY&#10;9xj5HPSvC7f9uP4MvH+/8faNFc5+WPz+SPXpVlf22PgnNDKknxF0VCRj/X+tMcT2C6vbe1/4mbKz&#10;JwnAyfyp1xqUc1mb5QVjhXe24YOOteGw/tofAnT9P+ySfEvRN+4t88+DXH/H79tj4bWPwx1eHQfF&#10;el6lNc6fKEEcxyTtGMfXNI0Pp7R9Qj1y1S+tXH7zjkjOAcHpV5Fivs+YhLKcZ6V+bv8AwTR/aIv/&#10;AIj+NJdDmiUxw6fLNu8wk581B0/Gv0rVkhXkhd3NAFPy7hJjHCwWJegNWWlSOZYsHewyD2pHnk3A&#10;xx71P8VPaRWG9MMw4xQBBJDeNIdsi7M9Pb8qnht1i5xzTld9uSvOKg3SzNtaMqvrQBZWQMSB2p1Q&#10;tcRW+xHcKW4APepqACiiigCGiiigCaiiigAooooAKKKKACiiigAooooAjmDNH8pwaiuYTLCwGBJj&#10;Ck+tTSyeWmTVOeOSSaJwMqDk/SqREj8uv29tN1L4lfEbVvBFjdbL+3lhumZydu0KRxjJ7+leKeCP&#10;+CY/jXXlMUmr6Ys0zDZJJ5mF+uYzX29efAHXdU/bi8V+MGsJTpN1piwxz+Yu1mBU4Ck57elfZssc&#10;1naoLeFGKr3A60iT8br3/gk78QNPuiG8SaO67gvyvKf/AGSr+rf8EofHDSL5GvaRGNgH3pf/AIiv&#10;2Ktw1xbRtMgWTqQAKJJGW7SMIpQjk45osKx+IPxZ/wCCdvi7wLpOmMdZ0sSzP5ZaNn+bjv8AIK0f&#10;Cf8AwTd8Y+IPA5ul1jSzOXKiRjJng/7hr9Fv22Z/sOg6BKFC4uyV46/Ka7n9lXVn1z4XW88saBjN&#10;IPlHHDGkGp+YWg/8EvfHE0F352t6WxA+XJl4+nyVWk/4Jd+O1Yn+3dLx9Zf/AIiv2fVpS0oWJMKe&#10;OBzTtsrQ5MS7vTApgfh7rH/BP/xL4B8C+JdV1C80+5ms4JLhJE35XapIxlPav08/4J2wzw/sg/Dx&#10;Z5A7i0kB/wC/r11P7WUjwfAjxqscSZbRrrsOvlPXKf8ABPhpm/ZZ8DeYm0fZZMf9/Xo6gfRTfvZA&#10;rAlehzVhUEagKMAdBSs4XqaAd3I6UDFooopAV58Q7pSeMY96/Lv/AIKI/FL4pfCaRP7L8QzxaZq0&#10;1wvkwBmxHk4B4x0r9Q7qKO7XyGJHfjrXz5+198JbH4ofC/VpMSSXOk2M7RLHgZbHfP0qhH4peBfi&#10;58RNL1L+3tLutR+2OpX7VFCzbh0xkCuik/a2+OOZY21XWCpyAPs79Pyr9Qf2Ffgdp0v7Ovhs6okk&#10;WqfvvNiG0gfvn7/SvoCT9n/wv1dpQT7D/CiO4aH4ZL+1B8Z1kMg1HWN57/Znpb/9qP4z6lA0NzqO&#10;ryRsMFTbPjFfuT/wz/4U/vzfkP8ACj/hn/wp/fm/If4Vrceh/P7q3i7xh4luln1G21O4ljfzEZrd&#10;vlb16V6hov7Xnx10PQ5E0/W9Yg2vgbbdzjgD09K/bRf2e/C8isEaYnHoP8KraX+zb4asbdoSZuWL&#10;chT/AEp8wj8XLD9rz406glzLfavrE1yq7lb7O33j1NcT42+PvxU+Jvh+TSPFF9qmpWcjh2SSBgvH&#10;Tt2r91V/Zs8NCaXLTYc+g/wrOvv2V/CWoE2cktwqEbsrjOfypXQHyJ/wS4+L3ibXNE1rSdduLy4t&#10;7N7W1t45IyBGg3jaM9sAV+kNveRfa2tY0ZSq59v8815t8I/gPo3wruNTbT2mK3EitmUg/dJxjH1r&#10;0yNYv7Qdlb95t5HtxUsEMsY5BJId3y7jkVl6tpVxdf2t50gktZLZ1jjJPyttxmtx9whk2DLdhVea&#10;WWG1j3KA5OCKBn5N/AjxJ4v/AGeP2mNO0e51GSDwdfXN3fXVlCCFd2DhSd2BnIHftX6k2viKHxXo&#10;2n6lp19FbxS/vCskgzt9Dg+1eBftn/s53Pxa8L3d7o1rNPq8dqkMMcLrHn96CeSeuCa+Itc0H44/&#10;Czwra6FZeF45vNQ2gM1yu7kdchuvNVa+ojnf+Ct2o2sn7S2gOjLfOuhp/qGD/wDLWXjg1+nn7KEk&#10;jfBrws0jfKNLtyqnqBtr87P2Y/2CPFXjvxhaa78RtLvbBg0sbNDdIwC7cr3J5JNfqP4Q8GxeA9F0&#10;/SrMu1vDEsIMhBIUcfnzQ+wHjf7X37Ks37R/hG7stOeytr+R4mE12SOEJOMgH1r8mPHPhn4tfCG/&#10;urGxvbt4bVmRxaQyOGCHHHydPSv3zujPb2WbNfNkyOG/WqVvbS3kMy31lDGpGMhATjvSTsB/PWvx&#10;f+JFxAIp7bXJLjuwtH/wqzovwZ8VeIryO+1xzsjbIF0jpwfqtfvvF4R0FdSeZVUzMMFfLGP5V86/&#10;txeA/E3iDwnPB4T0eO/lNmy4yqfNkY6kVXMB63+ydpi6R+z14MsgVYQ2KJ8vI6dq9bjjWJcKMCvJ&#10;f2T9G1bw/wDs+eC9P1y2FnqsFii3EIYMFbHIyDXrtYdQIY7aOF2dVAZvvH1qVVCDAGBS0UhhRRRQ&#10;BFLHGzK7rkr0NKu1m3BecdaZMcyKvrxUgURKTTQEUdr5OfLwgPJx618a/t0fsZaR8XdHsNV8P2Gn&#10;6f4mOqR3V3fzKQ0yBWyuQCckkH8K+z45lkztOap3kSHc8/yxr82etMD5s/Z/+GfhSTR/sOr+H0mv&#10;fNIWaSPAAA6Zr2D/AIUH4DYuT4dsyHzn5Oua81+Nv7XngL4ZaXPbXeu2trqRQPHBJE5yucZyBXxF&#10;41/4K0eO/DOpSQ6fo2jXOimUpa3Th8vGDwxGM5I5o0A/R5Pgz4DtI/7Lg8O2sULfNjYNuetVI/gV&#10;4H0uSSabQLWUZLJsXJHevzPT/grN8Qr1QsuhaKmhn796A2QfTGM9a9W+Fv8AwU9t7jVNPj8X3el6&#10;TYTSxKJRG7ZQkbj07VcdgP0B8N+EdL0wJc6TZpYpghVxggd+Peug0+6S68zy1KbG2tkYye5rzb4b&#10;fHjwv8WNeVvC+qw6pps0ZaKaNGXdjg9QOhBr1ONVUnZzzzQIdRRRUjFXrTqavWnUmAUUUVIFe6hk&#10;mZCjBcdc1GbryR5TEtJ3IqxufdwvGeaqSWsFrePeuxDMu3B6f54qgPyy/wCCvGrXfhn4ofDe90wv&#10;FrS2c72k8PLI24V8c2/7SXxntY1i+36zIVPLLbOQfpxX6b/tNfCmX46ftL/DG9mgkfTdK86OaaFg&#10;uzJOMg9fyr6c0f4EaBo2nRWkIkeOPOGYAk855pxdmGh+GP8Aw018Zf8An61r/wAB3/wo/wCGmvjL&#10;/wA/Wtf+A7/4V+7f/Cm9G/55t/3ytH/Cm9G/55t/3yta3Qz8Hbj9p34vQqZrnUdWigXgmSBh/OuS&#10;1Lxj411TxBpHiNJL271OzuBd288ULMYZAwIbgcHIBr91vi9+zLovjTwhe2kaTGeTYAsZVcgMD1r5&#10;6+DXhTwf+z94s1LQPG97/YzeJLmOy0lZhva4YEqQCoIBy69cdaLok9R/YC+K2ufEz4I6aPGL3d/r&#10;bzSF7i5QgYGMDnn9K+pbO6WfeioyhOOa5vwz4Xs/CugJb6KDOm4su8AHnrXQ6dfLeKwBG9MBgBjB&#10;rNgXaKKKzGFFFFABVe9ZktyUJDD0qxRQBXLPJbgI2HI61yOsfEbT/Cd01lqUu64VdxIZRx26mm6l&#10;4kutB0PxVqjIq/2fbyTx7uQdqkjOO3Ffi7+1v+0V4r+LXxmnh0uCCaRrZF2wkp0Y+pFNhufqen7b&#10;XgyW4voBBdK9qxQk+XgkZ6fP7VX/AOG2vCH/ADyuvzj/APiq/IaP9h34y39ul9H4euTLeL5sYW9j&#10;wc8j+L3o/wCGEPj/AP8AQq3H/gfF/wDF0han68/8NteEP+eV1+cf/wAVSr+2z4QJA8q6/OP/AOLr&#10;8hv+GD/2gP8AoVZ//A+L/wCLpP8Ahg74/wDbwpP/AOB8X/xdOwtT7t/be/au0LUvh5rQ0hLmPVDa&#10;p5Ew2/L865/iz0r1f9jH9qrw1458A6DpHlXSapbabbpNNcBFDvtVSR83rz0r8ovGn7Lnxn+HdhNr&#10;PiLwy1rZWqBpGe6jcBScdA+eprpfh/8As6/G7wrHYeLNB8L/AGmHUAlyhe6QKQcMCBuBwaRufvla&#10;xwNMJmlilm7MrAnGK0a/Lj4K/HT492PxEsNP1/wbp9jbYYtIJlcj5Tjoa/TTw1eT6j4e026ukEdz&#10;NbxvIq9AxUEj86ANOiiigCN/vU2nP96m0AFZfiPWLfw7pU2pToziLj5ME/hzWpWB4s0j+3bOSyuA&#10;UspB88inkUAfh3+1J+0F4w+Ifx48WeGrzU7qfSl1Se3023lX5YlZyMcZ7AdPSuw+DP8AwS68b+Lt&#10;Dh8SS61pEVszNH9mm81XyO/3MYp3jLw/pVj+2Jc2viCVrK3XxGV0xgcmf96Qc4z7dfWv2UW5gsVj&#10;0uz2tc7A4jxjjHWgD8jG/wCCQ/jW4vJ5Rr+jAO5YAyScZ/7Z1Yj/AOCRfjmNcL4i0Uf8Dk/+N1+w&#10;kMgaNAQN4GGGOh71NtHoPyrRS0M5K7Pxruf+CRXjtuf+Ej0X/vuT/wCN1Utf+CY/jb4d61pWqXOs&#10;6ZdRLdxDZCZSwwwbPKe1fs/tHoKpapqFlpsSPeOsaswRSVzk9h0quYmxnWVjNa+F7a3EiidYI1Bz&#10;6AA/yrUs1ZLCNJ23Ntwx9aqTW88+q28qrm328t+Bx3qbVIWkWAIMjfzUjLFnbw20RWFBGuckCrFQ&#10;xtHCwjDfMecVNUMAooopAFFFFAFXVIDd6ZdwDGZInQZ9wRX4ffGD4ZX/AOzL+1Xoeozxb4JY57pp&#10;rGNiq794AJIAz81fuS+dpKjJxxXz1+058ELz40fC/XYI7J5NdkRIraCJlXcokU5yTgcZPWtIsR2n&#10;wH1y28R/Cnw5qtrOgmnthJKu8F8ZPBwTXfSapFcWbMY3xnGCOTX5Z/B3R/jX+yT4kuhrHhiG10G4&#10;KW9vNc3CyllBBPCsccZ7V+ifwf8AiXffEfw//abRQmBZTEzRjABABxg/WqaA8z/a+1tD8O7mSOGR&#10;Tb2V02SvonavmH9nL9vTwp8KPgjDaaraalNfx3MmXhRD1xjq4P6V9XftcQ+INR+GWtQafYRzmXT7&#10;tByAeY8Dqa/Hf4d/sa/Er4la4Ul0Cf7KxY7o7mJenPrVID1q4+Ol9+11+0V4Hguvt15p1jq4WJL6&#10;PARZHUdieMKK/Y/4a+GIvB/g6y0qCNIo4c4WPoMnNfKf7NP7FafCW5sNRe1uormN4ZcSyIwDKcnv&#10;0r7RiLtGC42t3ArOWwElFFFZjCiiigAqreMQU5wv8XvVlqg1A7bGcjrsP8qcdwIYFLXHyn9xjhaS&#10;OCSHzF8xQWPy81W0e5K6NHJwTkj9TXK/FrxBN4N8G6r4lwoj0u0kumZuVARS3IHbitAPLf2nv2nN&#10;H+CGguLo3BvUmELNbFSfmXI4LA45r8a/Gn7QHj/4uXl7s1a9uoXLRIhUsducgcZ9am/ai+MNx8fv&#10;jRrOpCWN7G8lhMTW+4KxEarxnpX3f+xf+xDN4RW01fWrK7t0W784s0iMu3avOAfatNhaHwz4D/ZB&#10;8ZfFLy7gzpbPJtZmukkBOf8AgNekfG79hHxZ8CfC954pTVNPWGyhWRhbly3Jxx8gH61+1EOg2dvp&#10;ltZ2CLIsA4O0A49+K+f/APgofdXcf7IPjgyQIs4iTC4H96obA/OrwEvxp+GfhvRPEVl4ll/sq5gj&#10;uWgt43LGMKCB0x0PrX6A/sY/tXf8Lwt7a1upL77YwlJW+VUb5Tjpkn9K9L/Z20qz1r9l/wAAwagq&#10;xpPoFsrMqjoYEzXx98TvAM/7JvxwPxN0SJ38Gx2i2j315ICgkfHG0c9Qe1Yj1P0ms5vMmmBB+VsD&#10;PSrtcp8M/Fg8beCtF1gMjC9sobkFAQDvQNx7c11dNgFFFFIAooooAKzrfUU1KW4hRGVoTjcwwCfa&#10;tGqFx/obZjGWk65poDwv9sC3vtQ+DN5YW0pF21whEnOMc8cV59+wv4HtfCOn+JJ7D7NDPcvDLfeS&#10;eZH+ckkeuSa+n/EnhpfE+gS2lyrDcc4XHocV+UOk/GHxn+xz8avHa6pp9va+H9b1uWW3ubx958mO&#10;RvmAUnHDjjFINbH67w3EM4LbCoxnLcV+YH/BV34ya/pviTw3ovh7WWg0i6tZkv7eJgwfBXGcZ/Wn&#10;fEb/AIKnalHpby6MNJvNOkby0mMUgydpB9+tfEnw30XxF+0N8Wm09bVrqHXL6R5PLlAK7izYXJ4r&#10;aKFc+rv+CXvwfs/EPj/VdZ1nS0ubabTmaKSSNsbllQAgkdRg96/Wb7JLb3MBikWO0jXaUzjoOK8m&#10;+BfhWy/Z9+BOgaFq4/s/+zo5VJkwzcuz4JXrxXyv8bf+Cn2haTrB0jwrqul6pCUxIzRSZSQOQV+7&#10;6Ch+8wNf/got4hsb7xN8IrG1GLmLxXB5rZByOPQ5r7dj0xZPsdymxJlgVQxOCOP/AK9fh1N8cdU+&#10;Onx88Pz3cduLe31u2uN8GQB86g8H6V+3NjJZaneWLJOWcQKuBkdqAOhhV1X53Dn2OalrP01LaO4n&#10;WGQu2QGB7VoVm9zSOwUUUVJQUUUUAKDiq8FjDbzyTRoFkk5dh1Pep6KAF3c5zzUMFrFaySPEgVpD&#10;liO5qWigB24+tQSWsUhyyBjUtFACIoiXCfKKy5rxbG1ljnvIftTZKL5g3EdsDPNavXIr82f+Chn/&#10;AAnvwj+Mnhz4k+EtMXUNM0HTRPctcTARhg8hOVzkjGOgoA/RuCctp0UjSBW25bJwTXH+MvjBo/g/&#10;wveaxeb4ltzzEWUSHnGQCeRXk37P/wAffDPxr+FHhjWta1OO0166t0nubS2VwqOw6DjpXwr/AMFd&#10;9UvH+NHh63hlaLTH0kedJGSP4h2oA/TD4b/HfQ/iQ0kViZI3VAw81lHXgYw1elQq9vb/AL5t7Z6i&#10;vwO/Y3+IniHQ/iNbW1pGLi1aaFA8hP3dw561+82gXkuqaVHLcKFc9QtAEtnHPbtcSTyCSNjuRR/C&#10;PSrMMwnQOoIHoaz9Y1KSyuLS3QArM21ieoFaUcYhXavSgmQ6iiigg8J/baRv+GZfHskDCO6GmyeX&#10;J6HFfhR4G+Cuv/FK+uRAjCeMCSSeSNyJM+hC1++n7THgfU/iN8H/ABN4f0y2a6ub6zaFI1YKWJHQ&#10;EnFYf7M3wNs/hF8OdFt7+GSDVfsqxXEU2G2kEnGRx3pgfjG/7J/ivVfENvpcQWO8kTK3Rik2KB6n&#10;bTtQ/ZD8XQvJah18+ElZJBHJhiO4+Wv36/0C1uVtkWP7Sw3KpQZI+uKcuj2cZmleNQW+ZvlGB+lA&#10;46M/n9sf2RfEscRnvkW4PT/VyZ9v4a5zUPhb4k0fUY9B1CKST+0HNvaN5LhIlHHJ2jj7tf0PSRaT&#10;NpvmZT7Puxv2Dr6dK8a/af8AAun3fw61DxXbR77rw/YTXcCgAKzBQRuHcfLSND8x/wBlv4V+P/gr&#10;45N7puo/ZZHtzC01ur4ZTIrEdPav2b8OyT3XhawkumMl0baMu56ltoJP518rfsK/tAeHP2gPg/om&#10;lahd2sXi1BNc3VhbRMDGqylQckdMEd6+wEjW3EMS9FUKP5UAForfZUBOD3/OpEjVOMDPWmXEjLjA&#10;71UuJpF1i3QAbCpJP50AaVFFFAEUtrFMyM6BmU5BPapaKKACiiigBNo9KNo9KWigAooooAKKKKAC&#10;iiigAooprNtoAdRTPM9qPM9qACRQ64NRXDeVbuwGdq5wKe8gC/NwKrXEsyzwCIAxsfmzTRDKtskE&#10;YF79mH2h/lZto3H6mrcd0JVO5Snu3SplVvOYkfLjiqk06SWM7TH92o5IHanqSNvrG4uY18i58rnO&#10;QTiqFxrFloLgahqMEbYzmaULx+JrUsZY5LEC3bI2/Ln6cV8Z/tVfCv4u+O5ZD4d06Gf9wqDdNGvI&#10;YHu3pSYEH7d/xU0W40bw9FDqNq3l3p3bLhTnAPvXdfsn/GDw9H8Nra1S5tUJmk4E6+pPTNfn/wCK&#10;f+CeP7QXxAhX+19Dt2hjYyRmO8hHX/gdT+D/ANjP49/Cu1jt7LRrdIIiW+e6hbk/8D96aTYj9kNL&#10;1K21WDzbeRHDLuJRgetXVG0Yr51/Ze0X4i6Fo/l+KbSGAGKFRsZG6Abuhr6CvLxbWMuxwB7VVnsM&#10;8b/a4vPJ+BvjUbC3/Emuv/RTVyH/AAT7v2n/AGWfAgCsB9lk/wDRr15h+3x+1Boug+CdV8PWuoIJ&#10;L/TLiF42ibO4qy4BxXpv/BPnzpP2O/h3c2g3SyWr7s9P9a/rSswPpiOM9XOfrUoxjjpUMksZZYpD&#10;87DpT1VoxtXp2pWAkoqNrhY/vHFJ9pjP8VFmBG0JW684uAuMYNeXfFb4p6F4O8QeHfD17FDcr4gn&#10;Nq0e9cH1DAnke1emakrXFqfKG5sj2r84/wDgqRq1v8KfEHwq8SwSGG/tryW5Utll3gZ6c8U7MD9C&#10;dD0XTPDYW00qyhsrCMHZHboEQZ5OABjqTWja363bPm3ZdrY5H61+YHw8/wCCp0MmjwQa9rdtBMNx&#10;ZVs365JH8NdW3/BVTQYWCnxDb7e2LKTp/wB81XKxH6Nb0/54/pRvT/nj+lfndF/wVX8LsmW8R24P&#10;/XlJ/wDE1VvP+CrXh5FPkeIrdjjvYy9f++KdmM+uv2ivjRb/AAdsdBnkikH2+78geW4X065Iz1r1&#10;5r4JYrc+WWyoOO/TNfjB+1J+3Npvx0s/DVrJqsVwmm332keXbOmOnJ+XnpX6h/sy/Gyw+OPw7Gqw&#10;3a3SrObbcsbJ91FOMED+9SEeuteKsMUnlk+YM47ihriMJ5zKEPTceP1rNm1RLe11CSZsQ2algcdA&#10;Afz6V+Yf7VX/AAUr8VeBfiTJoHha5s5tEECSFprc7w2T3K0WGfqrjzIcqQNwzkVDb2phlMjMGOMZ&#10;r4r/AGBf2vvEv7RFjrQ8QS2xFi8EUPkRbfvbs54/2RX2dHJO2qSQsB9nVMj1zxUgXpJBGpPX2FRu&#10;8ckIL4XPTdTY2Rn+b72cClu7KO9RVkzhTuGOKNAKdqrJBILkmVN38XTHbrWbqXhXQtY8uS60i2uS&#10;jb1MkQbB9RkV0Fxbpc25hfOwjHFLDCtvCscfRRgZo5kBlWumW8cWyygSy542KB/KqniTxnpPhG1j&#10;fU723j+UndNKq8gc9TWH8UPixo3wo8O3Or67eCzSDZuYoWADNgcAetfjB+1D+1x4l+MHizXdKe4g&#10;fRYp54tNeGMo0iOAOeAew61Yj9QPil+2d4V8F28skN1DchCoxb3aHr+NeXeEv+CnfhXxDrAsn025&#10;hAlERkmnTacnGfvdK/Lf4Q/sw+MfjRqC6botqbrUHVpAjXCKCo6nLGvc7b/glr8WtP028u9S0FVS&#10;JN4Zb6HoOSeHqtEB+tHgj9oTwX4wgjnj1DT7aR1JIkuo9wwQOea9FjutH8RR4WS1vU+7hWVx9OK/&#10;Bvwj+yL8TNL8fXdhaafzDDv2tdpwMj/ar334M/tUePvgj8XfDXh/xmbWx8O3szG6lEYkdVVTyCue&#10;+OlLlA/Xq3tYrKFYYI1iiUYCKMAfhU1YvhHxZp/jjw/aa3pM32jTbyMSQy7Su5T7EZH41rq5yFb7&#10;1YjH0VTuJZo5FwBtLYq5RYAooopAV5Iy0qNngVLMwVefWopLjy5EX+8ahkVri6eNhlAMiq6C6FmO&#10;NYVJOAOuelfNX7ZX7VGn/ADwPHevaXF+812LTbZuNykqx3HkcDbX0fKomtJUuOEIwcelfif+3/8A&#10;F3Ur/wCMniXwddvH/YljeB7bC/NuwQMnr0JoG9j528deJfFnxx8XReRcajqbuhVUUvKcZzjjPSvp&#10;z4E/8E6fFHj62tbvWtVMdu0Ucy29/bOQuccfMOvNe6/8Et/2dfDlz8OZfGmqW0v9sWuoSxJIJDt2&#10;Yx90Gv0iihFtYwRWajywu0ZHOMcVIeR8F2//AAS+tGhEQvdJFr3h+zfKT9MVjeP/APgm/a+IvDN+&#10;lg+m2dzpdtIEdLX5mYKcFcDOcjiv0DvbprOFljOLvjCnpj/9VSwxyW/kPGo3TYMucfjitIvQR+MP&#10;wvv/AB7+x/41hGrzaxc6Fbr5IkRZIogXOep46tX7B/C/x1ZePPC1nfWkiyboI2kw4YglQecH3rmP&#10;2hfg3oHxi8CXmja/A8liWWbETbG3JyvI56ivnj/gmVqV5NpfxL0y44ttK12SytVHURIAq5PrgVT1&#10;Qz7coooqAFXrTqavWnUmAUUUVIFOFnIuMkg5+WoreYTsbeVSxUbiWqxLJI8yCHBVT8/tVe/+VnMP&#10;MzDaQemMVWoHLapfeFbXxBZ2ijT/AO1ZifKZWTzAR1wOufpXZwRSRwqrPuYdSa/NH9tXxlb/ALOn&#10;7R3w01yW4NlBKs9zLJJlx1xnjPr0r0PTf+CpXw1+xp9u8VRJdc71FnLjrx/B6ULcD7v2N/eo2N/e&#10;r4Z/4emfCr/obIv/AABm/wDiKP8Ah6Z8Kv8AobIv/AGb/wCIq7MPkfakyyrq0bPIRb7OQTxnmvgX&#10;/gqNHb6Nqfwq8QW7R2T6TqUt6WXCNJsaI4U8c8Vsa5/wVA+GV1pcog8UxMcj/lzl9f8Acr8+P2oP&#10;2qvFX7VHibTvD969tPo1pdvFo8kEfltIrlQNx4PO0dapIR+u/wCyn8XpfiB8DbHxQ0dzdeZO8Wxm&#10;3twB39K9+s1i8kSxxCIyAMRjB/GvlD/gnLoOo+AP2b9K0zVIhAsdxISNwY5OMdK+rbOSeTcZQApw&#10;Vx3FRIZbopu6jdWZXKOopu6jdQHKOqG7kMUJYZyPSpN1Nk2lTv8Au0CszA8VaSmteF9UsI1UG+tp&#10;IX4zyykcgdetfk/8Z/gInwh+Oz+Ir60in0n7MsOBAVTcSR1Ixmv1jXUxos0737eXC5zGcZyPwryX&#10;4oWfwy/aH1J/h3rFzNc3zBbpreLfGdqnIO7A9PWrsyTt/h7HoureFtGZdNhOLaPaSgOOBXZf2Lpv&#10;/PlD/wB8Csnwj4Sg8K6dDY2astvbosSbmycAYFdKEyPQ0tg16Gf/AGJp3/PlD/3wKRtF05VJ+xRH&#10;Az9wVo7BR5Y9KWoz5B/4KA3ljN+y347Nvpf2bUBaoI5Ag3g+YvT8K9J/Zf0HT9S/Z9+H323To5n/&#10;ALGtCzSRjk+UmSciu7+KXwh0X4uaDd6NrsUktldII5FjfacAgjp7iui8I+FrPwZ4V07QNPVlsbC3&#10;S2hVjk7FUKMn1wKLF8xRk+HPhmScTw6RYJdDhZVhXcPxx6V01vbra28UKAKiKFAHQYFVrXT0t5A6&#10;g556mvNPi/8AF8/DvxN4T04TpEmrXQgcNGWJywHBxx1oDmR6zRVG11i3vJPLifc2M4wR/SnGaeOG&#10;Z3ABUErQO6LD/eptMspDcWqSP95uuPrU+wUhkdZOqakouRYurIsi7jO3Cj2Jra2CuR+I2n6lqHh+&#10;5g06MPIwGMkDv60AfNH7Tf7OHhj4laxoXijSLnSNK1HwvcyahdyhF826YFW6gZzlD19a9C+Efx98&#10;O+OvCcXi43Nvbz+Y1t9jmnTzvl4zjPSvyx+OX7UvjX4dfFTxn4anNvHbfbJrZg0YY7QzAjIzXz5Z&#10;/FrXvCeoHVNCljay+5mRMjcevBoA/orsPF+hzQpcnWbFPOUPsa4UEZ5weaur4y0Ff+Y3p/8A4EJ/&#10;jX8+F1+1B4tuoLVoJYWfZmUbOhNVZP2ofFsPDywg+mw1qloZS3P6GG8aaAB/yHNP/wDAlP8AGvl7&#10;9vL41Q+CPAfha50XVxPcXGuwWzJYXAL7WDDnac4zX5C/8NOeIpRhriPPrsNR2HxQ8S/ELxNoNnI0&#10;csMWoW8pG3HG8DvVRQj+hHwLrE194Xgup1kZvLQ/PnJyoPf6100bCaNXK474PasHw1dW0Ph3TYi2&#10;GNtGSMHrsFaV5cPHbw+Tgqxwc+lQMna3L3SyhgQBjFWaht4vKjx0J5qaoYBRRRSAKKKKACstrWaG&#10;8WX7RlADmIE8/hWn93J7da+UP2xf2trD4D6XdDT7+OLxItustrDLCzK2XAOTgjpnqauIHs/iy68J&#10;+Krmaw8QJp8QtTlX1BkCk47bu9cpH8VPAnwxhOhWGp6SI5D5+bW5jVBnjoD1+Wvxs+K/7YHjv47a&#10;kbWd7ZpZJvlEMYTJYbe+K5bR/wBnfxzrsgj+zO2syZMQ+1LgrjPc4/vVrykn7rad8ZPBHji3ksLn&#10;UNMkUr5ZWa5jYENweM10fhfwp4Qsbcf2HDpavkkPaBPx5Wvwnj/Z2+J3wxuLa8vbRYjcuGh/0hGy&#10;V5/ve/evWfhn+158RfgLrkdtrrWlnosa/wCsaMSNluP4cmlyjP2V0aG68y482dhGrDbuJAA56Vux&#10;sGjGGDj1BzXjHwZ/aa8EfHLw+E0HV/t94sUaXAWF0AdwcDJUdwa9a0uGSzUQEfIoOPWs5bDNGioJ&#10;WkFxGF+53pqPI1xIp+6B8tTYCzRVWxNyY2+0gBs8Yx0q1SAKjmjEsLxn+IEc1JVe4WRniKdM/NTQ&#10;FK7hGn6aEUcBv4frXnP7T0ct/wDs/wDjewt0Z7i60W6jQKMncYWAwBXpurYa12nrmszXI9P1K3Sx&#10;umO+dPLVRnnPHWtAP50vD/hWXQfFcGlalEYryCaMuZ0Kk5YHkHmv6K/Ddra2nh3T7eKOOISQKTgA&#10;DOOtfj1+338D9a8C/HDV/Fr2nk+G5by3SGberHIjTPygk9Qe1fpj+z78bfDfxi8LW81jf/apoGFq&#10;NsbKNyhTjkD1qmT1PYj/AMSpfMVfNDcAIK+av+Cg2sC6/ZC8cXTWrqEiQbGHJww5r6Tk1i10lliu&#10;JNgztHBPP4Cvnb/gorqCN+yf40t4WzcNChRcdfmqRnd/sr6hb3n7OngIzIsUceiWmfMwAP3K+tfG&#10;n/BTL44aRqmk3Hwz0qH7RLPJb3P2q1dXiAByRgHrXyj4d/4KSfEvwn4FtfBsBsBaWdmtggMAJ2qo&#10;UDOOvHWuz/Y7+Fd3+0B40gv/ABjbGS1dJMtFIE+ZSMdDmlyth6n6u/AiRdJ+Cnw8hWAs0miWasyj&#10;oRCvJr06sXwfpdt4f8L6VpVrkW9jbR26K3JCqoA5+grZ3VNhi0Um6jdSsAtFN3UbqQ+UdVOaElgW&#10;O4ZyB6Va3UyOSObzEQ5IGCKB8pWuJmhUzgF06bFrwL9o79l3RvjclgwstPt5tsm+Se3DHL7Tk8eo&#10;r3u6aSxsf3Q+fd0PNM1DVbTSdKa6vnMUflb3IBOBjJ6Uw5T84o/+CR93/wAJJLeP4n02XR2jCppp&#10;tyYkYYyQMY9a+oPgH+yD4d+DOmzqbDS7jV/MElvqEFsqvBgEHBxkfhVf4nftzfC/4bwNZN4iEF7G&#10;yhle2lOAVJ67MelfMfi//gqdpFnHc/2Br1vNjd9+zk6546rWqvYk/RDWPDi6poUVnfbLwqSWMg3B&#10;uD6+xxXjX/DJPwy1LUP7TfwPoMQjLBlk06LLk9/u+9fKnwr/AOCrmlXGouni/Xra1sxGSrR2Umd2&#10;4eiema+pvhr+298JvjRq1vonh/xH/aF3cEqI1tZk+ZV3HkoOwo1DY3rD9lb4daTdwajY+D9Dt5Ud&#10;ZA8NhGGBByMELXr2n29mkSyxWyQsnyghQCOMVHYzOkbD/l1ZcQnufrUn2eT7G8OP3jHIHtS3AtQw&#10;xxszogQvyxA61LTYVKxIp6gYNOrN7lx2CiiikUFFFFABRSgZNVtQ+0r5f2YBvm+bOOlPcV7FiioW&#10;m+z25knO0DrSwXUd1zE2QOvFOzFzEtFGDuOfu1k6frkeow3jQvua3YqeMYIpWDmNZs7TjriuH8Re&#10;CtI8ceHr+z8Qadb6qsoMfl3kSuCvphgeM5rqbS+fyVlnICHgED/Cq99fWi6jDK7kFQOx9TQ00NNP&#10;Y+CviN+xr4w8KeIr7XfCfir+xNFkbdb6PYq6LCo5ChVAA/CvkD4gfDT4kftYeOLK41GDXNI+zxG0&#10;A1SCUltv8Q9jX7eXscWtRxeX84U7vSll0eBtWhu/KUMi7QQAKQz4s/ZU/YosfAtlp9xqdrYzXMFv&#10;CTNJagMWGMnJHWvtl9kNrstQFAxjy6sSAMrIQACMHFQ2dqljF5ceduSeeaACWOGeESOiyyRjIPBI&#10;NOtZTNCGIIPv1ptvapbSSsmcyHLZqwo2rQTIWiiigg8z+O3xSX4UeA9Y12W0nuYbK2M7eScdM8Uv&#10;wR+K2nfFzwLpOr24Aa4gExhkdWdMk9cH2rlf21orif8AZr8dRwqGDadJ6dcV+PHwT/bo8e/AG4u9&#10;OsZLOOJIhABNDv6EnsD60Buz96dSuLW1BuQiS3KjChcF8e1WLe4W6swxTa0i8qevTvX4nJ/wVH+L&#10;p8SW9zCNNaNVwWa3GO/bFaU3/BVv4wWt0v2gaYqyN+7P2cf4VW41ufs1b6fALP7KwT727aQP5Vle&#10;OJtIt/Dd5Y6sludPuLdo5UuCBGyYwQQeCPrX47av/wAFSvjhDqX2qCPSnj2hd3kLXH/Fz/go58Vf&#10;ib4fXRNQ/s9UvLd7aXyoACNwA4NPkZoexab430j4Pft2eJovCJgsvDJ0iGOG30p1jtw7eUWICkDq&#10;DnHev1d8H376xodleuWJeFH+Y5JyoPWvx5/4J0/s5W/xE8UCXxPbyNYfYpJo2jnw3mCZQM4PTGa/&#10;YvQ7FdF023sIBiCGNY0zycAYH6CjlYGtcSKiqxHen7I5GDgKzDgN6VXkhW6jCSZwDkYqe3t1t1Kp&#10;0JzUgS0UUUgCiiigAooooAKKZ5ntR5ntQA+iiigAooooAKKKKACmSdqfTJO1ADKKKKAIbpWkhIGc&#10;5HSpJD5cBYjO0Zp61C0nmhkxx0qkRILW7juAAHHmYyV7ilS2RUZGG5W6gjivneH45Q6b+0drfg2S&#10;5YC0tBMIhGCBnb3x7+tfQzXAzE38LDNBIvy2qgRxDA4woxxTlVZ1y8Yz7ipI3Ei5FNmEhX5Dg0AU&#10;rq/ltvkS1Z1zjgHFCQw30e6ayT3DoD/MVJi8DZJXH4VPJIWhLRnB96aGZfiJpLHQL37FbnzfIfYI&#10;Rgg7TjGO9fmR+0vqHxvvPFF/F4dh8YLblk2LY+eVxhc4A4r9SofMCEykEYyMVmy32nx3zBlbzscn&#10;n0qkSfjRefsf/Ej4qalpt1r03iLClRKLq2lcYJ5zkfnX6kfsx+D5fhF8CfC/hh4nc6fE0eWQoeXY&#10;9Mcda6/4o+NrXwD4D1vVy7RG1s5LgMF3Y2qTnH4VR+BHjiP4rfCTQfEnmG4W+jdw5XaTh2Xp+FNu&#10;+4zvJoQ0iXBONo6Gnw3JmYjYQOx7Gq1t510rCQgx5wR7VeRVhjCqMKOlSAkkKtycCkXyk7r+lRRv&#10;JM3qtJcrBAu6XjueaAGXSpzIbgRJ9cCvzp/4KbeD4vi/41+E3hyK/XE2oyQO0Y34BGMkV+hcdxp2&#10;sL9lALqecc4ryv4ifs76D4n8beFtcWwV59LuvtAkaVhhvUDODVID4Ltf+CQ8eoan5n/CVz26EfdF&#10;iMCtKT/gjzbS4J8ZSjb62K/4V+ooaG3k2gEGnLJFNnANFwPyyX/gjxZx/wDM6Tf+AS/4Un/DnS1k&#10;I/4rWb/wBX/Cv1NMMLdV/nSqsMfIBFPmYH5V3X/BI+Pwyolh8Rz6kZDjb9gDFcd6+rf2O/gnqHwJ&#10;0WPw7NPcXULXT3HmSRGMDKqMY/4DX1Q1wiocZ4FZFjdSX9jJck5nVioOMfpSu2BL4isVvNFvbOJd&#10;rXUTRl1HPIxn361+XXxw/wCCeN94l8bTXEdxdXAKL+8jsSw6njOK/UuFriO2llnIOFyMYqPR9QW8&#10;sRdyElslc4x+lLZCPkb9hP8AZhuPgva62tw8qGR4GAmtvLJ27s44GetfYyyL9uZcAHb1qVTHHgjj&#10;fzR9nTzDIB8x4JqNQIo7cmQtnGD0q1RRSGFHWiikB+Uv/BU74uaj4f8AizY+DI2uTZ32lR3DMsxE&#10;YIlk6rnBPy14B+w3+zmn7Q3xOl1Sa7Zbfw/qFrPNbGASpMCxJVuwBCEHNek/8FXp4Lf9q/w416GN&#10;p/YS7sDv5suOlfZv7CHwAsfgz4Nl8R6ZaR2q+JLW3upmSYuXwGPIJO373bFdHQnc+hvD/wANvCvg&#10;SFG0jQdMtr9Bjfa2qJJgjB5AzitPx9dPH4B1uUIVK2chx0/hrWsY4bwi9jH77ldx44+lc78SE1A+&#10;AfEWWX/jzl29P7pqBnyv+zTrVtrnx+1izvLWNwunM26XBH30Hf61uftu/s8+H9a+Fuu+J7GCxsLv&#10;S7JmSSG2Xfu3DkMBkGsz9lnweYfjBqGq3SqWlsGUsG/207Z9q9N/a88eaDo/wQ8WaTM7Ca8sWCgA&#10;kH5h3p9RdDM/YV8YJqHwV8K6VJOJJrbTVLO8mWOMDn86+kZsi6RudoH4V8UfsH6Pc2vhjTLmMBbZ&#10;9PAT1xla+25CGZVP3iKzYx8kYkUHuORTbfd5fzZznvUi8ACloYwoooqQInhEkiscZWq8Ln+0pVxx&#10;tqS4naOZEB+9UixLG5kI+Y8E1SAglhab5clQeK/Kb/gpD8J4vh3qt344l04aj/amprbgG2xjcrnI&#10;bH+zX6xySCOMsegrzb44/Bjwt8dPBf8AZfifT/7RtbdvtMCGRkxIFYA/KQejGlYD5m/4Jl3kNn8F&#10;L2L7Ss8jak5Fvu5PA7V9oQtJqCqAjWwXB6EZ9q/Gv4XfErx5+yP8ULTS9Tu1tvCrNJcyRwQLIwJJ&#10;C87c/rX6X/CP9qLw/wDFzTbKPRrqaS+WGNpzJDsBJAzjI9TQB7BqF4bOYKbTz8D/AFhH9axfFXj7&#10;w54UtI7nWfEGn6QSpdI7y6WLJAyQMkdK1b7UGkb+zwT9uYblOOMdevTpX5i/8FXLPX3/AOENgseW&#10;knnR9oB4xWkQPYf2mP8Agopo/guxvNM0Wwg8QsHjRZdPvlYtux0we2cVr/8ABOPwpqtrofizWdQh&#10;utK/tbUvt6W88ZTeHAbjPUc4zX51fAH9kXx58SNS0+42W7WbHfsdwp+Vvw9K/b7wToen+C/D2haa&#10;0RjultooztJYbgoB5z6iqdlsI7Siiisxir1p1NXrTqTAKKKKkCtDCbXzpCxbd82PSo4I/MkN0WyG&#10;Ujaen+eKnklV8x9zxTIYzHmE/dxVgfll/wAFOvCdx8dPjZ8N9D03zFYQTwF7eMylTuB6DvxXiUf/&#10;AATh8RwqE8rVJv8ApodOY5/Sv1R1r9nnTr/4o6H4n+xKZbGRn8zzWyCxPbOO/pXtgXyRtThR0pR3&#10;A/ET/h3L4i/59NU/8Fzf4Uf8O5fEX/Ppqn/gub/Cv273N60bm9a0uxX8z8NPGH/BOXxJpPg681i2&#10;OqTXsLKqacuntucEgZAxnvX0p+xH+yT4d3TXGrT2F7qenC3kezu7ZDLG43EoQeVPGK/Sy5t4LucJ&#10;Mu5iPXFfnl8aPFGpfsw/Hzwtd6RKthp3i3xAseoYHmGSMSKMfMDt4c9MU9WB93aJotpoNmqWlrHD&#10;Ep4s40Cr9cD/AArqoZlkjG0jpyo7e1cbY+KIPF2lJqOguTct8u9xgYxzwa62xtfs8KsRiVgC59TU&#10;S21KiWKKKKzNAooooAKbLH50ZUHGe9OqK6uUs4TI+do64prcT2MrUoYtUs50wsj26kYxkk4r8u/j&#10;3+0td/syftqS6u2hXGrW39kqn2VJPL5YsM1+m+u30Xh+1e7t8xmdS7HGc8Z71+Ynx4+EurftEftn&#10;SQRRx3Np/ZS8SNsO5dx6jFbIyOi/4fWW8Pyt8MbsY4J+1Cmzf8FsLTovw2ufwvFqtD/wS31u5Zmm&#10;0yyZG5H+lnof+BUkn/BKfUN2RpNlj/r7b/4qj3bhqTRf8Fprd25+HV0B/wBfYq3/AMPrLCPIb4dz&#10;gj1u1rPk/wCCVuqeSwTSbIH/AK+2/wDiq4DxV/wS98QWDSSJp1mqqST/AKWen/fVP3RHqMP/AAWk&#10;trhcp8N7o/8Ab0tRv/wWss4ZNr/De5U5x812teVfBb9hl/GTCFbC3cmZk5uGHIBP96vQvEH/AASv&#10;1GZg0WlWYBYn/j7b/wCKrAfvGtJ/wWnsfLOPh5OPf7Yv+NfP/jr9uh/iz8ZPAOpyW8tlZ2usx3Ek&#10;Ul3lUUyjKnsMDivWV/4JW615R/4lllj/AK+j/wDFVNa/8EsZPsd4zaPa/akQlG+2NgMB/vetID9I&#10;PhL420v4g+FLPxDYTWzQ3G8L5LhxwxXhh16V1OpzOt9aqNxib7/pjPevGf2W/hDd/B34E6H4duoo&#10;4r+zMgYRvuXBkYjnJ7GvbofLvIQMEsq4PbtVagXY9oQbMbe2KfUcEYiiVQMAVJUmwVm6vay3MLLG&#10;7Jx/DmtKql8bhY2MLAYHfFAH5w/tw/sx2P8Awsf4fapBp0N42ratI96y2QYnLIT5hxz1PWvrnw/+&#10;zP8ADvR7eO1uPCOgXEGNxkk02LbnHT7uM12PxD8M6Xr39i3OrxGaSzYyIQxG08Eng+1eZ/FT9sL4&#10;bfDe/bQdWurlLpVWUqkLMMEccigDptS/ZZ+Hd8Ynh8J6BAi5PyaZFgg9P4aig/Zr+Hdi+xvBGgXf&#10;udMiP/stfI3xI/4KgaFJcR2/g3Wp44rPel0JLP0IC4LL6A1W+H//AAVN8OLdhPEGt3D/ACEnZZf7&#10;Qx0X0rWKdjKW59qf8M4/DSWIk+A/DsWB1OlwjH/jtY+q/st/D/Ung/s/QNDsZ4ZRLut7CINx24Hr&#10;WD8O/wBt/wCG/wATprex0y8upZpyE+eBkGSM9cV7toqWVzCL21H+tBGST0zjp+FAh8djbxm3jQoB&#10;GgUAAdhjpT77YvkoMcN0HapbezWNt7D588c02az8yTfjgHNHUZIzN9pQAHbjr2qxTElV+lPrNgFF&#10;FFIAooooAo61MbfR7+VfvJbyOMdeFJr+fb4oeLfE37S3xlfQozqU155s9tHDuad2VGZshfTA6V/Q&#10;N4h/5AGpgdfs0v8A6Aa/ET9j3S/7A/bc0rVNSjYRJe35GAc4KyAcfjWsBH21+yP+w1o3hnwhp99r&#10;un2txqD2yl477Tl8xGBzzkZzxX1ro/w08JaHH/yAdLN2DlT9lQPjGOOM4611tjeW1xpq3kAIhZNw&#10;znOPpVGxvLHVYjqW1iYyY9xyD+X4073GYuvfDPw34jayluNK0/y7Rt+yS2Rh2yORx0rifiz+zd4C&#10;+K3hmXR7fSdEsrtmVhPHZRM/HOOletxQqY5fMGYZhjHtVD7DpPh0/bliZGHy5BJ/TNID8n/BvhXX&#10;P2X/ANpLwjorXl9DpeuaykfzBoItqSL26EYev1usbuPUtNjnt5VlVj99Gzn8a/PX/gpFeRSfEb4S&#10;3Ok5TUI7qd4XYdGzCRweOtfXn7LeoarqHwn0Z9XcSXpR/MKgD+L2FOWxKPXZ22RnAy2OPWq9xI62&#10;8bqjbiQDjrj3qaX/AI+I65Hw/wDEjT9e8d6t4ahkZruwQtIpXAABA4P41BR2ayLIuVYMPanVBa24&#10;t4yuMZOanqWAVDcbvlVcjPGR2qamSBivynBprcCtNIlrb4kZXIPO41CYYruSOYRKWjwRgAn14NPk&#10;0/7Vn7QAw74Nct8QfiJpXw28MajqN00kUdpbyTMyqWwFUnp+FWBhfEbwBpvxcluND1XRIPJhYSre&#10;XNssis2MDGR1Ffn94z/ZR+IvwW+IVjeeC/EHiG70pf8ASJLLS4pEhZiSMEL3wB+lfR7f8FQPg7o2&#10;lxPq2p3wuOjbbR+p6dB6Uzw1/wAFDPAmtavBb2V/eSRSvwPsjf8AxNNXEezfA/xBqep+BNKt9d0m&#10;4OpwwKZmvVJlLe+4dfrXN/te+Eb/AOJ37PHifTbPT51v51WOOKGIvJwc5AA5r2LwTrmneKNHh1yw&#10;V9l5GJNzgqSD7HpWV4v8bjwnbSa3fz7NBt1xMFAL5zjgdaQH5kfAP/gmldalfz6hrs11bktHKI77&#10;TyeuSRyPzr9Hfg78EdB+FelRWtta2InQsfMjtljbk/SvM7P9uPwTPr1xZLfXBRJtijyOnJHXFe7+&#10;E/GWi+Ordb7T3Z1bKgtkHjrxTdxnRRqm4+WVIHUL2qWqtjbPbyTlsbWOVq1UAFKvWkpV60AJRRRU&#10;GoVQvrr+y3iKx7/NPOOMf5zV+oAsV9IQ4yYjx2oAd5iPGZpSAoH3W6V+af7b/wC2kfDdzqOgadI0&#10;ckZurU/Z73acqQBkA+3SvuP44eMLvwX4buLy3l8pVIXIUN1B9q/B/wCJkF58Xf2ir2wJWdr3W5o+&#10;cL96T2x6UAN8A+DPGP7RHiqYumrywSQeaLjZJMDtIXr+NfWnwn/4JTz+ItJubzUtcurOQMpWG4sO&#10;oIzxmvtX9jn9nHw18KfhTo0t1pvla4BLFNIkrMCpkJAxnHQDtX0s0E9vb7bQhcgYzz9K3uzJ7n42&#10;/tYfsH2nwU8CeHbyPU1kkutWhtCTZiMkPv4z3+lbfjL9i3xd8M/Co8U+CrrVjqltbpJDBpFqySOz&#10;YU4KjOdrc+1fUf8AwVMupLP4R+AmuzmQ+K7MHb/wP09q+v8Aw3fWP/CH2NwA3kpbRBuufuCjmFqf&#10;EP8AwT0/aW1jxJq2t+EPiCLvRdT0e0ijU69dFZJpS3QK5znBHvzX2+8dw3ia3vnneG0WMgoSQh4O&#10;D6dxXwN+2X8N7X4cfEzwL430C3W0ufEXiOCG6mZyxkQFeMEkD8AK/QOzvLbVrK2tJQW3xKSOQOgP&#10;X8KTA2lkWQAqwYdcg5paZDbx20apGMKBgc0+smarYKKKKQwooooACwTliFX1NcH8Q/E914U02fUo&#10;4pLiKFWkIUkDABPJ9OK7W9iee1kRPvHp+dcV8YGS3+GGupP9/wDs2dRj18tquJnLc+Xz/wAFLPDM&#10;EEiT2VgzIxBSTUEzwfQmuk+Gv7d1j488RWel2WgRqt3cRwebFchgAxADYH1r85P2Xf2PW+OniEXd&#10;9YRXlrPd3AO6dkztL+hHpX6i/BP9i3wN8MPstzHoi297beU6MlzIwDrjnG4jtWmhJ9BLcSCQEqxG&#10;0Hnp0rzj4nfHDwx8JZI4724063NwhkImuEizjOcgkZrsfHfjHT/AmgSajfu0cCELlRk5PAr8M/2h&#10;vit4q/ab+KU+h2d4lzHHdvZW4ljWPAZiACQPfvSS5gP1Ltf26vBOoXxslvdHCJghhqEeP517j4T+&#10;IHhn4gWJk07UtOuZC2wfZ50kOcA4GD15r8ifBP8AwTa8YN4LtNVe0s2v33b5PtJwfwzXV/sX6940&#10;+Evx08O+C/EN1GIr6+M3lxIpBXAH3sZ/h9amSLj1P1ysbf7HJKu7cFH0p+n3n9oW7OBgg465qxGq&#10;SKZEHLis7SAtjC0R4ZmJHesyzR5/Gijrz60UAFOXpTacvSgmQtFFFBB4H+3M8i/su/EFYJGFydMl&#10;8tEPzE4PQV+dH7OP/BNMfGzwXp+uan4gm02a6tluG8yz3ksc8bj16V+svxL8J6B4s8J6jZ+Irc3G&#10;mTQlJ0DFcr6ZBBrz6HxT4U+FPhjStN8PbrOxjHkxxklyFBzjLEnvQB8c2f8AwR5sdRsXA8dS27Z2&#10;hls1zxWO/wDwRdtJLlzc/E24jCt+7MlsP0zX6MWPjCHxBpTR6FN/pjHCF8YzxnrW9a6XLfWsH9qB&#10;ZJo1GSpxz36VSHHc/NhP+CLUErB/+Fo3cif3fs4Ir074W/8ABMHw74G1COW+12110wuhC3VkjH5c&#10;5HPrX3BJqVnpcn2ctsP3sE0xnsLVTcll5+ckN+NXdmhg+CfhtoHgW3S00vRrKyaNSPPtbZY8gnJH&#10;AHeus8gLz/Sm2OoRahbrNCdyNnB/HFWqi7GV/u0schLAU9o80yOMhwSKq6aET0UUVmAUUUUAFFFF&#10;AENFFFAE1FFFABRRRQAUUUUAFIRmlooAZ5fvR5fvT6KAIpMouVG4+lMjVYySW5PPNTt0qlt81Jf7&#10;wziqREj8nP2zPGs/wJ/ay8S+PrZnvGuoYbE2sjlYwCM5BH+7Xv8A4H/4KQaTrmki51I6PpzQAKFk&#10;uwMjHU5NfMv/AAU50O41zx9qsEIzM11b8n/dNfOt5+yT4ye2hIvLf7My5ePa3I/KkTofqtY/8FDv&#10;BVwuW1vw+hxnH29P/iqdD/wUN8EzZ/4nugBs9P7QT/4qvyfk/ZA8QJbo+63y3s9Fp+x/4h8wb3hP&#10;4P8A4UCP1YtP+Ch3g6e4nR9a0FVjzg/b05/8ep8n/BQjwXJaMRregjntfJ/8VX5G+Lv2Zda8MpCz&#10;GIec2wYDdfxq5of7KevappwcNDuJPVWq4q4XP1w0f9v7wNOsnm+ItAXGP+X9P/iq0bP9ub4c3V8S&#10;3ibw6Mg8/b4/T/er8hYP2P8AxMfOBltzjp8rf4VFa/se+LPt23z7fbjptb/CtLID9B/2l/8AgoBo&#10;+reC9c8L2a6Tcw6rYzWouY7lWK71Zcj5vfNfQv7AI+z/ALK/gRoJWuk+zSANnIP716/HLxt+y14w&#10;0HSZtQvLy1litoWlICEEKBn0r9jf+CdEJt/2Pfh35n3xaSAn/tq9T0A+jJA88Jj2mPd3HBFVb25n&#10;0y2gSKI3BJ2knJOPWr7XCidU5yabcSqxK4OVpDK19qqabIrT7YbXblpn4Cn61+Xn7T3/AAUU1XQ/&#10;iHr3hTSdNhuVsb2a2SaG4bcwDMoPB74r7b/bF8dXngH9nHxTr9rM0N1aKhSRQCwy2Oh4r8j/ANmT&#10;4QT/ALTHxj8QaxfiG83XIupDcEqTufPbHJzTiI+k/wBmv/govq2j38WieJtEg063wznUL+dl5J4G&#10;WIFfef8Aw0t4GXwTJrsfifR5phaC6aL7YhCkrnHXivIvGn/BO/wB4g8DtaWnhywj18urC6eaTG0d&#10;uv0r88/2zvg343/Zht9K00atarpWttJbJb2q5wijAUlhnpT0YK+x+ovw/wD20vh14ysrZ5/FXh+G&#10;9lz/AKOt/GWGCQON2a93n1qytdFbVXniSxWHzzOWATZjO7PpjnNfiR+zH+wT4w+InhLTvGek6npt&#10;t5yyMnmliy7HYHjp1Wux8c/tifFTwnpep+ANY8RzXErI+mwrFax7MAGPrt6cUmhn6R+Mv2v/AIb+&#10;FoZFPjDQGu4zhoJL+MMOMjjdmvMfBX/BQ7wf4k1uKyvNW0GzieYp5hvk4A7/AHq/Lvwj+y34z+M2&#10;uSane3lu7XSZ3TKy8g7ecD2r11v+CR/xKhs21ez8QaNDFCN+zLbhxnj86dkJH65+EfjB4N8ch00T&#10;xHpmpzIoZ47W5SQqD0yATW9ZxCW4E8n+jkceSOAffFfh7aar8S/2P/E0UcWqtummW2uGsrcSB1HP&#10;8QPHNfsV8CfiVa/FzwgutR+Y5WXyCZgFbIUE8D/epWsB3l0kt5IFKsiKTgjo1XLeGOGPygFHOdox&#10;/Kqup3ElvJbrC2ATggc8cVb8v/St3tUjHSQiQqc42+lSAbRiloqACiiikAU2TGwgnAx19KdSMoZS&#10;DyOhpgfF37fX7P8AdfFD4e6tdaHpc2s6z5UMUP2e382Q4lyQCBngEmvFf+Ccfxx/4QPVPG3hb4k6&#10;wug3Vi1vZWFnrN15ZkYCTKorkc5KjAHcV+ik11PaeLbeygnWO1eMu0JIyTzz69q+Yv2kP2F/CnxG&#10;1SPW/C+jWOneLGlluG1C4lk/4+DtKPjOOCM9MVqI+nNB1i18X2C3ljco1oxIEluwK8e4rP8Aipbj&#10;/hW/iJpZ2hjjsJSZCcDG3rmvmT9mX4S/Hz4W+Oo9D8V+NdP1XwqkMjiytYVXDnod23PGK+qfH2g3&#10;PiL4f67pO5DNeWUkALcDJXHNID8cfiJ+1zqHwY8eX1npKrqIRAgdbggkNgnofauBOsfEX9p7xhpW&#10;nNBrEGlTs0NxNbSSOqg889R2r6t+IH/BM+/8VXrakv8AZYuJZF3yPI+cAV9ffs//ALJvh/4TaXIt&#10;1p9qdQZ1kikhlY44IPBPvV3sB1X7L/wvj+Gfwh8NaUxkkntbNYWaZAH4A68V641vuuBJuPHaktbd&#10;bS3SJRhVGABU9YdRjHTfjnFOAxS0UgCiiigCG4bbE0gXcyjIFVZl+3WcbSMbck54OKt3MnlW8j+g&#10;zVTadQsYzH8vOeapADebDMkCqZYpPvOecVx+k/FjRbzxtqXhd7+zS5sVO6Pzl39QMEZ4612dzdiB&#10;lt1yJXHynsK/Kn9o34gaz+z/APtGeJfFlzeMNPv7sWwjt0DPyc8gj/ZouI/SXx58L9C8Z2Eunz6L&#10;Z/vlH+lfZkZl5zgEivI/B/7G+n/D/wAVS63putXp+0yiRrZQFRRnOMADjtXK6H/wUm+Hxt44ru21&#10;R5sD5vKUDpVi+/4KVfDexaMPZ6qRI2FxEKBn1jItvJIsZKLcY4PG6sTX/Ceka9cWx1DTbS9MLfKb&#10;iFXx69RxXzrJ/wAFBPhr5f8AaP2HU9y8Z8sZ9OmafF/wUN+GtwA32HU89eUH+NUhH0tpvhjSNNIa&#10;z061tcAgCGFVx+QqWWFrNXdYvPccrkZI9AK+Zm/4KFfD1fuWuoqP9wf41U/4eP8Aw7juo4ntNUy5&#10;x/q1/wAadmB9T/bJvsccphIkY4ZMHiotW8RaZoce/UL2GzULuJmcLgevJr5f1L/goR4FZR5NvqS/&#10;MOqLXzt+2B+3JpeoadLDokl7bSPYgDdGp+bLc9DRyjP0tsdYtNQtY7q3uI5bWUZjlRgVYeoPetCv&#10;n/8AY38eWvxF+Angx59816unRySM+BknvgV9AVMgCiiioAr+WZpMsu3YePeq12zXVxJbcoFXdvXq&#10;eOlX2zuXHTvUP2f/AEhpRjJGM1YHyR8Sf2oLz4Y/HjwZ4JvbSOPTNeaXzNQuJSnkhc9Mn2r6Y0/x&#10;94aktY2i1yynQ5w4nU55+tfmb/wVimuNJ+I3gS+0Nvs2pQ2s7RyAbiG3DnBzXx1Z/tZfF/QbdbFd&#10;Xum8roy2aEc8/wB2iKF1P3//AOE88Pf9Bez/AO/q/wCNH/CeeHv+gvZ/9/V/xr8Bv+Gyvi//ANBi&#10;9/8AAGP/AOJpP+Gyvi//ANBi8/8AAGP/AOJq+UrU/d/xN468Oy2TxSa5aWsRwTOJ1Uqc9M5r86/+&#10;Cs3jvw7qvhX4fxaBrVnfX9vJcjfaTK0iv+6wcqcg5FfGGoftVfFzxJp0lg2r3W6UjG6yQdOeyV2n&#10;wh+AHjz9obxNpcniC/t7u0trmJ2injKfK5+b7oHXFUlYnc/SX/gmXqF/ffss6O1/JNd3ZuZczXDF&#10;3PTjJ5xX2Cudq+uK8u/Zy+EsHwc+G9p4ehhhiEUjOFhYlecev0r06MsS245GeKzZSH0UUVmaBRRR&#10;QAUjbSuHAI9+lLQyhhhulPqJ7GXrEcd5ZzW7IpidGRpMZ2AjBPtXA6D8L9D0nxJ/bFldJdX+wp8q&#10;qWx35Arr/GEkun+EfEE8DbJUs5XQjnBCkg18V/CL9p6+0j43toviC8uJ7VbVn8sRqo74OcA1qZH3&#10;j5yxqilgGxgDPOam5kHIK1wOl/Frw9rTCSMMCuCCzAdfxrY/4T7TpWwkyj6uv+NSM6kcVn6vpMWr&#10;WM9s4C+YpXcAMjIxmq8fiayMZY3EZ/4GP8a5nxF8U9O0ZXcz5CHkKwNFmB8MrdWn7If7WHg74ey6&#10;1Jd6LrMU2oy6lqU+zyW2thewxkd6/QnQdes9b021uba4juLeVFeOWNgyupAIIPfIr8WP+Ckfxkt/&#10;iV8bNA1/w2Zorix04wq7qC27cc4HTpX6w/sw28l9+z38PbmfBu5NGtHlY8EsYkJ4+tZh5nrJkb7U&#10;IvK/d4yWxTZ7FZpEYHbtOSAOv1p7SfZoS8nzYPapY3EiK46EZqmBVWxVbszBjtIx5fYcelWGiB6f&#10;L9KkopANj/dqF+9jvT9/tTG60lI1WxJv9qrMrPeKcHaBg+lS1j+L/EKeF/DtzqUgYrFjOwZPXHSg&#10;D4Y/bD/bYi+Et9qOg6Ytnqtzcy3FpMPtHz2pBwDgHjqfyr8rtS8PePPiZ4ge70dNY8SiUYWaJnm6&#10;dRkelek/tEQXPjb9pLxUs0nmR6trEy2qtwU3SNndj6iv0z/Yn/ZP0f4V/C2xn1/T7e81FJ5d00Lv&#10;khiMDGaAPhX4K/8ABPLXviZpc03ia21rw5MqxlNluV8/cCSTuXnFe/WP/BHnw6PDcN6/ifWxfMxD&#10;Q7FzjJwfu+wr9KbOxsLfTwbSAxLEnygk8ccd6da/bLuBWWUKpPetU9DKW9j8X/H37EPj74H+IrTU&#10;vCsXibVLW3LSO6o4VeoGdq9xXv37FH7VmrwfETUvA/jdDof9nWQZJdSnKNI7yAgYY+jV+j2vyWM0&#10;K6ffwtOlwu1gM4I+or8+f+Ch3wV8N/DXS/C/jrwlpcOla/qfiO0tLq8VmZ5IcH5SGJHYdBVXvuHk&#10;foe80k3kRopaCZAxmHQcZFW7eZNpiWQSMg55yfxrH8K3j3PhvTw7Zc28fP8AwAVftrM2ck9wcfMM&#10;8dan1AnglIkEZXHfnrVqqGl3SahGZgDlW25PWr9RIAoooqQCiiigCK4KLDIZCBGFJYt0xjnNfn1+&#10;0N47+G/w3+LFh8R9B1TRL260W3aM6fDLEI5GbKHdg9RuJ/CvvzWo2m0e/jXhngkA+pUiv5+Pjt8P&#10;fEmgfFSXwrqVylw2qyTXEaxr8oTezDPGe1aQ3Yj9ifAv7ZHw11bwTo+s6l4v8P6ZdX8eZbF9QiUQ&#10;nJG3Bbj8a6df2rPg5DCWHxB8MoP7g1GEA++N1fiNY/sn+L/ENrHsurdbWEbkjdW4H5VDJ+yvrx1q&#10;K2byihXPCtjjPtWnL5gfuB/w1f8AB3aR/wALI8N/OMf8hOHj6fNXJ/Ej9sz4ZeEfCr32keMPDuu3&#10;CuFEC6hE2cnk4Ddq/Hd/2QtduldYDbxuv94P/jWU37Kfi3T7jyZpoHgHzbVDdfyosP0Prab9qDSP&#10;2rPj94EvNZSx0Gy8M6qNpjlBSdXdMltxxgCP9a/Ryz+O3ww8NxCxTxhodsI/4PtkS4z7Zr8Srf8A&#10;Z78T+E1F5pbR290vzhwjN8w5B5FLY/Dj4h+ItTlmv79ZZXQkkwEZx9BUy2JP2mvP2pvhXYsHj8fa&#10;DMRyf+JlEce33q+G9G/aa0Twn+1r4v1/TNfstVtdVYWyIt2piUNInK4bB6V8U6f+zf4uubO6Mk8T&#10;Pn5dyMP6UzR/gP4g8Ja1Z30w8yRJkLMiMTwwPp7VlcZ/Q3pt5DfWqSwyrKrKCSpyM4zVuvHP2X/F&#10;lx4w8AyXdz5m+Ofyx5q7TwB2xXsdIYVWuldpIioJAPOKs1Bc3i2u3cCd3pVLcCK6t1uiU80o3XAP&#10;NcR8VrO21b4X+KYdSjS1g+wTI00ijhdjAnJ/OuweKSaQ3ETAKenr6V5z+1ReTWP7OfxCnhbbPHod&#10;2ysOcMIWqwPyQ8Mfstw/G79obxFoljcXVxottCk8NzZrvVvlXOOCMA1+jfwY/Yz0H4O6hYLbM+tR&#10;+Z57yXUCNtYgArnHQYrnP+CbvgGws/gV4U8fTQRtrmrWUiT3Ssdz/vWAyM4HAHQV9d2tteQ2c0Zl&#10;HnMxKN2FU2IzvE+pDwloDNZWkYjjRsIi7QoA7AdK/FH9pb9pLxr8YvFUmjaBFem1lh8pk0+aRl3K&#10;zEnAyM19z/8ABTD9oTxT8HfhzoUfhbVzp+qXN41tcuqI+5SBwQRx1r43/YB+B2t+KfjBo+s65cW9&#10;/wCHy8yz2wyC0mM5yMdye9C7gZvwZ/YZ8ZfEDQ9R1bWL3xNpNysCz26xhx5rMCcZI56Dp616P+yr&#10;4q8X/s+/GCHw34zn1Kz01Ld5BPrEzoCWYED5jj6V+rmh6HpOh2EFnaWnkxRoI1UEkAAYHU18Z/8A&#10;BTDwf4esfhXeeJdPsAnixLiCNLtXYuEJ5G3n0HandsD7X8OaxDrmh6de20yzxTwJLuRsgggEHIrW&#10;rzX4C3UVp8F/ABdT59xotmXI/vGFc59Oa9KrNjClXrSUq9aQCUUUVBqFRyY8mURYL4OdvXNSUyFR&#10;Cznu3pQB518UvCi+JvhxcWN47QM0gO8jLdDgc1+JXw70O68P/t32dvLbSSWKeLHUzSxnaUEjgH0x&#10;iv32vNPg1ayMF2gljbqCcV+aX7aX7PT/AAs19PHHhi3hsdQWW51FZocu+8EMDg8Z+agD9HlEV83k&#10;20aJZr8yyRAAE9wMVdhuraY7I50Zl+XAIJzXxL+wf+1XqvxC8D6XD4tvZ7rUjFM8pkjSPJ83A4AH&#10;Y19kWMmlrcRtbwndMd+4HIz155rTUye58a/8FTrqGb4c+CbdirGPxTZMRnJ6P2/GvqOy+Jfh3w7o&#10;ul2+sajYaarWkbFbiZUyNoAOCfUV8j/8FerNrP4J+HtRsCsN/Fr1vL5mcn5Y5COPqBX5t61+1H8U&#10;/i9qVjpza9JNIsIt0ZraMBVXnstWrNCPrr9rb9pe5+PPx68J+BND06G50zwt4lt7kahYOZBIpK8N&#10;g9Oe1fqRp8DalocCyR/ZZtigYGG6CvzT/wCCfX7JGozeJdR8X+Lfsuoz3UUNzE+WR1dXzkgYHav0&#10;53MupQxA4jCAY/A0mBbt4/JhRNxYqoBJ61JUMG7zJMngHipqze5pHYKKKKkoKKKKAAuFGTwBXlvx&#10;28SWekeANcLTRSO1lONjMOP3bcYzXpWoXUdnaSSyqWRcZC9euK8z+NPh3RtW+Her3U1kZS1lPIvJ&#10;yCY2PQGtImctzwX/AIJr6WmpfA2DxD9nEN0NRulEYUdPMYdfoa+wbO6RWlLyAHOSCelflV+x/wDt&#10;0+GvgjaReB9Wt9USGO6uJTDHANpBZiOTz1r6V8ef8FBfAcfhbUjpNtqVvqVxayG3lZAQshU7SQT6&#10;1Tv1JPJ/+Con7RE1p4X1rwNpc0aXcc1u4kt5iJgDsY8A9OfSvHP+Ca37Mdv8SNV/4T7WLu6trjRd&#10;Ujl8lkGyYDa5LZHQ9DXzH8RviFr/AMaPjZeXurzy6n54TOYgOFVQOFA6Yr9xfgH8LPCvwn+Fts2j&#10;6XHp0N7ax3F2qMx3tsGScnj8MU72QeZ6dHb2MMKyQpCbduAiqNv4V8BftaWMmm/t4fCdNJ04RRvY&#10;oXa2iwM+bJycDrXtfxX/AG7vhx8G9QuNF1Kx1GWS3IANqgZckZBBzXxB4N/a1g/aD/bO+H+oiS8m&#10;gt2Fuv2iNUwAzEDgf7VZyLifrL4Pjlg0mCW6d0dkGVkJ4P41o7RJ/pMR8xl42DkGm2wGpaXbvD8q&#10;kZGalsbc6basJCD82flqCywjFlViuGIyR6UtCtuww6HmigApy9KbTl6UEyFooooIPEv20Lmaz/Zk&#10;8ezQXUllKmnSEXETlGT5TyD2r8Vfgz4d+KfxO1m6tdOvfEmr2aBSsscksqhScbu4r9k/253df2a/&#10;HnmHdZ/2ZJ5kfqMGuZ/YR+Fvg7Qvgn4Z1zStHW11C+09GuJt7Ev8xx1P8qAOX/ZN/ZKvPhDqFp4l&#10;1vxrr1zc20jH+z9UnOxgygAkH3zX1ZrfiA6LpN/qJwbdImlEjH5cAZzn0qbzNP15vLngZ8/LliQK&#10;+Ov+CjH7RV78HfC2g6JoV5NZrqoubKQQorggBAASQcAbjVxtcaPjb9sP9qzxT8QvHU+n+CZri4sm&#10;hixeaRdOVDAkMAVJH1ry7SfCn7QUP9n63azeMtStFVbiWJprgoARkA9sGvR/+CfXwMm8VfGSPTtf&#10;ji1HRmtpZRHlgpfcDncP8a/XjQ/hx4cs9Au9Ks9OWGKOIQFd7EEAEDBJ6cVq2kaHxv8AsH/tja94&#10;g8SN8LPFeijSrjTLJ7xry7kYSsWkG0EMfRv0r79e+fzrfyo98MgBaQcgenNfmD8ZvDUXwg/aU1bW&#10;dEjSzupobe2ZoyWYoQpxg57iv0i8AarJrHg/TpnJMhtoySwxyUBNRJAdOzhVzkU1ZG3AEcetVIYp&#10;2mIdg0eMgehqSS58u+ih5+YZ9u9TZIC5RRRUAFFFFABRRRQBDRRRQBNRRRQAUUUUAFFFFABRRRQA&#10;UUUUANkXcuKpiTyJAjceYcDPen6pO1val0znIHFLsSYRO+Nw5GapESPz9+Nun6b4q/am17R7mXDw&#10;xRzFBjPb1B9a+7LHw/p0en2y/ZoSRGMZjXnj6V+bPxKtdTu/+ChvjE29/stxpkeIhzzlea/TDRZl&#10;u9MhJXBVAMt9KSII7rS9Pjt4g1pbgbscxL/hVv8Asmw6fY7cf9sl/wAKqaijX22CM7TGwYt2NX5M&#10;8P0AGCvrT1GfMX7Zl1aeG7Xwiy2tson1JYzujA/pXr/wls9Pu/DcMn2W3Lbj/wAsx/hXz9/wUPuj&#10;Dpfw+xkGTV0UfiK95+BdjNB4RgeWQHDtweDVLRWF1PQho9guf9Dt/wDv0v8AhTF03TzJgWdvn/rk&#10;v+FSreLJIybT8pxntT22xsX6npgdaQzwz9rvSdPb4F+N7oQxI9vo10RtQDpE59Kxv+Ce8n9ofshf&#10;D2T+FrWQgj/rq9bf7XVyln8AfHlvKnmNcaLdhWHbMTisH/gnSvkfsd/DqFuGW0kz/wB/Xqr2Wgup&#10;9DzJjUITnpVvzkLMuRletVLmF2v4ZA2EXqPWn3U0dsu8R7i/HFLQZ8v/APBR5pLn9lvxlFEMxNAg&#10;JX13V8sf8EdY0XxD44UKrvHaRjDDPIK19Xft+pJ/wyH44dYmuJvLTaqDLfer4/8A+COdrexeMfHE&#10;kjtCGt4/3TDlRuHBp3VrC8z9S7GRJr7zJn2Xe0/ugeMeuK/Lj/grZrWoeKtU8FWk9qiW9nezqJIw&#10;Qdo4yea/VC++z2ateiEPLjbuXrX5G/8ABUG4vptS0aVbkon2q4YKewz0oTVwdz7J/wCCdukta/s2&#10;eG541LxeXcYJ6H97JXJ6d+z/AKF8bvioniDXWmsrrQ9SIt47UKqSYfOWBBzz713X/BNeSST9jzwg&#10;0snmSMlxlv8AtvIK4b4lfEOX9mv4t6Dp1/NJdR+IL3z1aEhVQF8YOad+guh9eWPh2HwxpUFjp1jF&#10;MkZK7miGcE5J4HvWxaw2+mwmNm+98xDYrnvDHjzT/FHh+1v4dQhh83JKtICQASOfyrWbXdIu42aS&#10;8twR8uWkFIZynxM8K6V4k8P3xvraGOOKNnikWNcscdyRXzZ/wS1L698B9Uu5mYMmvXMYweMBUHfN&#10;dn+1F+2R4U+B3h+O2vdMm1r7W7WqizkB2kgfMeOnNcf/AME7dLvdA+D97FCHs7eXVpp/JAx95EOa&#10;rWwH13pavaXt55w2oW+Qt3HNaUGLiQTA5HTjpUaw+dbwl+SQCxPerUMaQrtXAHoKhjJKKKKzAKKK&#10;KACmyNtRj7Zp1NbG05GRigD4N+L3jiy8K/8ABQjwZqGuao2maRHoMokLSFYtxMu3IzjNfWWmfErw&#10;Z4yhjl0/XobhbYB2MTjoeQT+Vflh/wAFZdU1LT/2jdEk0cyR3A0VMJEMsf30uTXz/o/xN+MmgaKk&#10;uiarqmnI0QaWNYgfNAHA6fWttAsz944/iB4fkuPstnqEM95jdt6tjvUo+IOiLKkT38W9jtKk9/Sv&#10;wTsfj58d/tH2u01rWLW9wV3iEZ29+1TXnxz+P0uoWQ/t/WYWdsGYwjaD6niloPlZ+9MnjbRIbht9&#10;5CqY4Jx1r5H/AGkv2m08GfHr4f21lc2sljOJDM7k4GBx0IFfmvN8ePjzPqUunSeLtTBiG83RiG0+&#10;3SvP9S8cfEL4wa3a6i9/e3k+nsYluWXcI8+4FPQOVn9FHgjxMnjDwrp+rxMjpdRhw0fT8K3q+R/2&#10;I/jo2rfDXw/4SvtOu21PTbBfPu5PuyEbRwMe9fWM1x5ePlJyM1kxE9FMEmY9/TjNNt5xPHuxjnFI&#10;CWiiigCtdHcvlH7rjBPeoZpP7LtECfMM4+arF3/x7yMOHCnB9KgtlW4sY/tAEnP8XrVIBVhW5kS4&#10;c7Wj6Y6V+On/AAUB8Taz4++Mes+EdJsIbt7XVFkPlqfMC4I5596/YDVbtrW4igiBAcc46V8+6L+y&#10;fo1v8avEPj3xBbWesw6qp8q3eM74nypBJz2AI6d6TA/OTUv+CeXjnXrcXsWkawJAgUeWwA/lW5oH&#10;/BOnxheW8cV/pmtRrGoGfMGf1U1+wV19m0eMOJEgtVA3R5wD2FfK37Sn7cmh/CPT57eG0uJLnzJI&#10;BJbSjhgDg9PUUCPhTWv+CfOrw+KksVj10Ky52+aPTP8Adq1qn/BNPxcbVXs7DXpDsOP3w544/hrl&#10;dK/a6+K3xA+Jttr2manrC6NsKmHaGywUjqBX3f8Asl/tlz/EK9udD122v7e7tZYbQSXzACRvusVG&#10;PWrjLQXmfCVj/wAE8fiPaXuyTRtaAA7yj/CrWq/8E5viFNtaLRta8zHAEo5P5V+0y3kFzrTW4i3E&#10;LnzOoPFXZJ4VmjQKGboCO1VzDPxSX/gnj8T4dJhRdB1kyqTkNJ/9aqtn/wAE9fiZql9FJeeHNW8p&#10;TtY+YDgfiK/cHB3HJyPSoprf/R3SE+WzdD70uYLHwj+wT8L/AB58JfFXiHTdY0e4tdNit44rd7jO&#10;TgknjOO9fenYetUbXS1tf3igfaG/1kg6tV+plZjCiiioArXDE2s23k7TiodNZ20sFxhsN/WrEcJX&#10;zNx3Bu1E0DGEJEdmDTQHwP8AGL4P6j8RP2lfA8uoWk/9nQyzK8i4ICknnkGvqax+AOgaZbJbR2yy&#10;JHnDPGhJ79dtegXHhTTbi7hvHtIzew8xzEcqe5rUjWRUAZ8t3NVF2dwPMv8AhSOif8+Uf/fpP/ia&#10;P+FI6J/z5R/9+k/+Jr0/a396ja396quB5bF8BvDUd4l3LEqSICoXy0wR9Ntdl4a8F6V4bMjWkSZk&#10;x1RRjGcYwPetq6tzPCyg4fsx7U5YCsSqCMgYJpXAGjEdx5pJAxj2ohuPO3AY+U9qZJbyvBs8z5s9&#10;akihWJflABPU+ppPYa3H0Uu2jbUF3EopdtG2gLiUyePzoymSPpUm2myqxjIVtretNbiurGVr5EOn&#10;mNv9UyFXJ7DHNfjJ/wAFDtP1LUP2ipbHwqkk9x9gjfEDbT1bPTFfs3qlu91pd7CzZdomVWP8JIIz&#10;Xyjof7Ktvqn7TUnjDxEbbVNNawMH2WWM8MN2DnPvWqMz8o7P4T/GSRYzHp+prGQORcuOPzpt98Jf&#10;jPC26K01cj2upP8AGv3is/hZ4NvFlig8P20Hl/KCVPPpjmpI/hL4Oj/dS6DayMOp2n/Gq5mKx+Bj&#10;eDfjPCPLNpqwz/08v/8AFVJB8E/jJr8gLWmsFX54upP6mv3rf4IeBbrJHhyyVh0yv/16nh+Evg7S&#10;Y1ZNDtQRxwp/xo5ij8uv2O/2EtYuvHek6n4ss9UggSV1kkkZWAXY2Oq+tfq74Z0NfDOlWek2qs1r&#10;ZxrDGW67VAAJ/AelT6dpNnDZuunWy2LZ4Ydj61a0m4aSaaF8mSMYZz0Y9M1jqFi9cRiSEqadGoWN&#10;V9ABUch2qZN3mL0wKmT5lU9MjNIdhaKXbRtpBZjG60lK3WkoLWwVl+ItFTxJp8umz7ltpcbnTqO/&#10;etSsfxJJdTWMlpZTG1unAKTjovrQM/EH4x/D2/8AB/7aC3l9byQ6NF4kcxTy9HUSnk/pX7b+F/EW&#10;neLNLhm0yaGexYY3xAYyByPSvib/AIKDfs1X/jTQfCep+G7qPStZszNc3t4sRdrhvkIJ565DH8a5&#10;X9kH9sA/D3w9afDTxRZX114kjaS5bVJMIjISNo6dqAP0fljXy8LyVGMVVt57gzsskISFVJDAd6zP&#10;DPiq08UabaXVpIrCSNXcKwJGQDg4rP8AideX+m+H3msJnikLFfk642mtF2M3ucx4s/aP8EeBfPXx&#10;Br1hp0qE7VnfGQDg18Ift8fHrwz8YvDfhCz8J6zaazPH4jtZ2itW3bYwCC3Xpk18iftPaj8QPEHj&#10;u7sb67vr+Ga4mWMGP5VXe3HSvfP+Cev7J114o8SS33iZY7uyW086CC6hbEbiUcg569a0tbUk/WDw&#10;HC//AAjNg7ghhBGAP+ACteG8N3NcWxAAUY468imQWTae1rFEdkEcYUoOhwMVcihhSR5ECiRxye5q&#10;BkOk2I0+3aMZ5Ytz71epkSsFO45OetODZJqHuAtFQfaP9I8nac4zmps9KkBaKKKAGt909zjpXxt8&#10;Xvgvqvjn9rfwdr8mkMulWtlJFLNEihASrYzkHnNfZQNV5rOKaYTbAZlGA/cVcXYN9jEs9FsdB0mz&#10;tEs4CFHlkvEM/wAqsyaLpEbB3t7cHH/PJf8ACrUNhI1w7XL+dH1VT/CadNp/m3iSEgw7cGP1NO6C&#10;xUh0HSrVjKLeHDc8xrj+VWo9P0u44W0tm/7ZL/hUsdnjcJMOn8K+gpWtQn+pAjPtRdDsxh0aw6fY&#10;bYjvmFf8KY2maZF1srVe3+pX/CrrZMZGfmxjPvUfkK0YEmHPrUhYy7rw3Yy6hbTCxg2p1xEuP5VP&#10;/wAIzpnnNKbK3JPYwrj+VWGhm+zyoJcOfut6VLbxuluqStvfGC3rSuFhlittHCRaqiJnkIoA/KrV&#10;RQwx26kRqFBOSB61JupBYWq2oQmazmVRlyhA/KrG6qd6ZfOh8tyq7vmHrzVLcViLQIHttNjilBVw&#10;TkHr1NcT8cNBfXvg/wCMtJjVpJr7TriFEHVi0bAAfnXf3khgi3r6jpVPVLE3qI7kGAL88Z/iHcVQ&#10;H5lfs8/tFH9n3WW+HvjGWz0HR9Ht9kE94xV2Zjv2nnH8Xavpnxr+318PtD8O3F3p/ijSLm6ji3JG&#10;0mQx9OD/AFrmf2r/ANgOz/aGjnvdFnsdB1CedJnuZIS7FVUDacEelfGVr/wS18YX0zRz+M7aWNWK&#10;EG1OCP8AvqtNBang/wAa/iPq/wAaPjlrGsqftWn6tcgQLCzGIZPVQScV+vP7DPwSj/Z4+DMmmarH&#10;PbSm/kug19tL7XVe+BxxXnX7LP8AwTw0H4ZZuvGEWm+KVMS/ZozAQYXBJ3da+yfFGnjVNNbTowEZ&#10;1ADHoAO1S+wHjXxE/bB8G+DZ7y3j1zTTc2xdXjlblSpxg818V+C/jLp37TH7aCXOpX8A8N/2UR5l&#10;qxMRkUqOjEjP4V6t8Rv+CeurfEDxjfalDrtrawXFy8ssTwE71Yk4PNa3gz/gnPN4A1hNS0PVdP02&#10;ZV27oYSDjv3709EGp9eeA9JttFsRDbuXtdirAzYOVAwCPw9K65utcz4HsJdP0e2sLt/Pns4Uiabs&#10;5UAFh+Irpm61DGJSr1pKVetIBKKKKg1CmySLbYJP3vWnUjxpKuHXdxxntQBBegX1mRESwLdVrO1b&#10;Q7HVNMe31BRsaMpl1BOMc44rUtYTbqFB+TngUtxCtxgONy88GgD5J8ef8E/fB/izxhP4usta1u2v&#10;LgJGYLK4WOEKoHRQnfHPNe+fC/wTF8NdHNj5886fL890+5gAMdcV201qY7dYrY+QAc8frUjW6TIB&#10;Koc4wSa0voZdTwj9p39l3Qf2lvDdrp+rXuoRWyXaXObKQKcqrL3U8c1yfwR/YB+H/wAG7mK60e+1&#10;C+aOVpCLxo3+Yrg9EFfUscawpsQYQDAUdqrSWbLA627iEk5yPWmIp2qQaPHHZ2kUaqnynaoBx71f&#10;vGNvCZkXc46A1Hb2yKu11DzgfNJ6n1pzyG3hKz/vec/hQMnhJkjRmGCwyRT6SNg0aEDAI6elLWbN&#10;FsFFFFIYUUUUADDIPQ+xqvJCb2GaCaMeU6lOnYjFWehqlHbXS3Du0+Yy2VX0GelUtiGm2fD/AO1B&#10;+xJYfErxZPdWEV+JZIkC/Y9q8jHT5a+P3/4Jx+L7bXpLaew10WE0+wSGQZ2bu3y+lftObeP7QJio&#10;3gYz3qFdPSSVnnAlG7K5/hrRSJsz5E/Y9/Y3074JzWN9Jb3U0scMiEX6o/3iTz8o55r3/wAVeE5v&#10;GXgXxP4evfOsk1C3ltY2tm2SbXUrlT2PPHFd1DZzxai0izYtcYEPocf41PdW/nMpB2sBwaXNqOx+&#10;eVv/AMEv9CjlMkupeIrqRhgtPcq5/MpXXfB//gnfoPwz+IWk67bSaqWtZvMzM6Ffxwgr7eaOY26q&#10;JcPnlvWnKkyoQZCWPQ1MncqN0QWkf9mwpbR/MkYwC3WrswSUeUzYLdu9RxRheZPmY96jkhd7xJg+&#10;EUYK1BRMqCNQo5A4paKKACnZ4ptLxigl3a0HUUm6jdQRY8I/bOuHk+AnjGyKAwzae4ZscjINeHfs&#10;dftIeGdL8E6V4a/tayE+n2qxvEW+dOT15r7K8X+F9K8ZaTc6RqtpFd210nlvFMPlZT2Nfk/+2J+y&#10;r4n+CPia68TeAdQGmW2pXRRbTT4CdihQQD14zTY7M/Rf4sftJ+A/AWhXBuvENjbXgRZFjlbGVJxn&#10;9K/G79ob416n8cPi5Lo+nxwX9pc6nJFayQFiWV2ABXn2PSuI8YX3xS8aK0niFtT1Mqoi/eRYG0HI&#10;HT1Nfc//AAT3/YltV8/xT4qt7bU5pltb2yS4hIe1OHJAOevI/KqjuNLqz6t/Yb+GP/CkfgVYeGtd&#10;gax1aK5mmP2oL521myOcdK9N8Y/HTwZ4Btbl7nXLSGZVY7ZW7r1H61J8bNC1DUPB839iXP8AZ+rb&#10;lC3SjJCgHivzv8WfsZfF34va9fCf4kiC3M7gJJb54djxwR6VdrlcyN74b+J9N/aK/b68XXJukn0P&#10;+xIZYp7VvkLqYlxzketfpVYaeul2NvBbgtGkaqCfQAAV+fH7L/7APjH4G/Ea51J/GMN1O9p5LSR2&#10;+wsC6tjr7V+iFjFJa6fDHPJ50iIqs394gYJoegXROsm2NS3B6UjW6vcJKScqMD0qBplnOxVK7Tmr&#10;fO4c8elZvQLj6KKKkYUUUUAFFFFAENFP8v3o8v3oAfRRRQAUUUUAFFFFABRRRQAUUUUAMlYKuSM1&#10;XvLNbyMqxI4x8vFWWAK8jNVI97LMMlT2Pp9KpESPzY1ybw/4d/4KGeMzqV3JCf7KRR3GcrgdK/Rq&#10;1v7S+tbeGKQlZFA4GD0r8Z/27pNd8F/tk+IvEFo90sMkcEBeLKgjGcbvwr9Cv2df2nfD3jDS44Lu&#10;4tbe6DJGvnXSlvu9QMUiD6QuZp7FI47ZVcBsHdycVxXxK+Ongr4U6lFF4n1ddOlMfmbSpPyngHj3&#10;rtdL1ax1jLW08VwCNwKMDx68V82/tMfsw3Hx98XWjrrh0lPswhI+z+YODnP3hRcZ8mf8FAP2zvBn&#10;jaLwgnhTWrfUp9L1Zbl08puEXPJ9a95/Zp/bw+Hnijwzar4g8QW1prBdwbe3iYDaM4P5VzOl/wDB&#10;KnS7KeWTUNds9V8zkCbTF4Pry5rM8Q/8EqQl99s0PxhHogUALDZ6cFAPQkYcdaQH3h4b8eaV40tR&#10;LpFwLm2ZAxbaR8pHB59q1oLeCG4zAzPNj7rdMV5n8EfhjL8G/Ck0Opat/aYhtY1MsqbPuLyep64r&#10;zP4qftr6F8OdcuoIrKHUHi2j93eBc5UHsp9arURa/bn8YxaB8NtYs5nVPtOk3AwQSfuMOKv/ALCc&#10;ceofsl+AWt2LA28hGOOPNevzS/a6/bS1L9oK+h0vSNFvrFPJktH8u5MoO7I5AUevSv0n/wCCd+i3&#10;ek/sn+AortpEkS0kVonGCP3r0txn0lcSC0tXcfwjPPNQLfRJbpNI2PMHHHFC3XnP5MkeQxx81WHt&#10;4fLCtGpRegI4FUBzfinwja+MNBuNM1TellN98xkA9cjHH9K/N34R+Pof2X/2oPHtjqMkVlo+uam1&#10;jYyTgu8g808DGMHAr9PpP+JtYukb+UScbhzivln9r79lPTPi94fsbrQ5bXRte0udr1r22tA88jhT&#10;3yCDnnPPNL0A+ldIuvNhzZ/vbDaW3t1zjNfjZ+3t47h+IXxctPDSSRySW+r3NsY41Kn75GCT9K27&#10;H4qfH34fXn/COyS+LtWRVL/bg7qvPbGD/Or37Nf7LfiH4hfF5/FfjL7VK7amt4IdTtfMPzsSQGJ9&#10;+tSHqfen7A3h4+Ef2ePDekkMrQCbh2yf9a56/jWP+2j+yvY/tC6amq3K3p1DSbSVbVbWcRru5Izx&#10;zz7ivpPw74e03wxYx6fp9vb20cedscKhQMknoPrUhk+WWKWLzo5CQQ3Q+1WtxH4G+Jvh18RPgx4q&#10;u7dIHXT4tqJ59wXblQexHrWP4i8YfEDxVIltZxRuHQRna7Dn/vqv3k1j4Q+BvFRZ9R8LaTdTOcs1&#10;xbK5yBgZyPSsrTf2bfhtprb/APhDNDL7twP2FBitOYD8JLPwt4v8Hax4evdXgLJf3SRfvJd4Bz25&#10;r9+/h34fk8M+G4rZIQm7EmDjuoH9K+Ov+CinwZ0//hHvALeFPDsNtNBq4eX+z7YA7BjrjtX2TpHi&#10;C5uFtM2kkaiJVKknGcfSkBuiSW4kKuoG09qsJDHHPnJ346dqfDtZA+0KzDJpdg8zfnt0qBklFFFQ&#10;AUUUUAFMkbbGzDqBkU+kbDDBoA+G/i/+zv4l+J37cHhTxi+n+Z4YtNEltJ50kAIkzIQNpz/eFfVF&#10;l8N9DuLKytfLbfZqFIAXI+vHPSuO1r48WHh/9pjQvhi+mL9p1HTnvVv/ADdu0Df8u3HP3eue9etW&#10;9v8A2fdSS+Z5i3LZXHG3/HrQanN/8Kp0Uav9oETfdx0X/CrGreD9F1jTbnS7iMItxGYcooBwRjg4&#10;4NdOA327bvJ+XNV5oUnk85FAaA7iAOT/AJxQB5Bqn7Nvhm+0X+xVF0Vjywwy7uQRyce9fMPwy8I+&#10;FP2RvEyfDfXJXsU8Y3TzxrdYllcDJJVgOOvcV9+TINSjBilFrcdWx97Hoa/Pz/gp9YwWuteHtehv&#10;o7XV9NspWtZVAEqklRlWzxQB9xeAfBuhaBZR3ujPJLBJFtVpMcqcH09q6e1vlnbGcnOOlfPH7Efx&#10;GuvGHwd8LxahNLcXQ05ZJJ55CzOeOv519EN5VvOqrGoOM8cVRmMuJXaQLgY3Y/CriqFXAqOSIOAw&#10;AB6njrT4ZDIuSu32pMQ+iiikBXuJPnWPs3BrP15XgsYlhGSHHWtOWHzCG7jpUBkWRjFIgfbzlqYD&#10;ru5WzsWnkwAi5JIziviLx9+39afD/wCLGv8Ah+8vdPhtrNio3wMW6jqQa+37jyZl8iQK6uMbTzX4&#10;ef8ABRDwvHH8cfED6e6xXMuoiNlhGGIIPHFDA9M/au/4KFN4i02W08GXunalYyQqskjRuGV88gfM&#10;K8O+B37Lnjv9qLxQmq3mnyTabIyXk3kXATEbkHIznsa9r/ZN/wCCdkvjq+tvEmuXn2ewikaKTSLz&#10;Tg8cvHDElv6V+pPgP4W6F8L/AA3aWuiaZZ2EtvbrFJJaQCMyhVAwcfSgRxHwQ/Z68K/AjwTDp1qL&#10;jyIXZ83LK7ZY884968L/AG3f2cNR15vDXjjwbazXFzoDyaqwMoSPKjeAwAyV46Zr7NsbhNZs/Ouo&#10;RDFkqYZOnsaW50u3m0+7tbpkubS5jMYgkAKlSCNuO4xxRYD4A8G/8FFE8OfC3TrDWbzTLbx/vIuN&#10;N8liiqXJBHP90g9a+ufgl8RLXxdpIuo5lkkuSjuApABYAkDP1r41/bg/Y707TdLvPHXh6C2trlp4&#10;UWws7MK6j5VJ3A5xxnpX0R+w3axyeB7oSss80JjX5uWQhF49iKQ9T6hooooAKKKKACiiigAoooyB&#10;1OKse5Dh/SpE3beetLuX1FHXkHipELRRRSAKik8z+ECpOd3tRuA6kU9wGx7/AOIU+kDA9DmkzyaN&#10;gHUUUUgCiiigBG6U2aPzYyppzdKiurj7PC0mN2O1NbgVY7q2vhNDG5ZoRtYdMVl6w1hDYGO8kMVu&#10;Du3r1z9a02kt7NfNESRed8zv0/Emvzv/AOCkv7W974Hs7zwN4Ze4tdWIiuF1KwutrhS3IwF9q1iB&#10;2Pxy/wCCh2j/AA/hvLXQtR0+41a0WVYYLiFjvkXhQcHnJr5Rs/8Agr18XrrWJY5dF8NLhf4beT/4&#10;uvAfg/8ACHxF+1J4hz9ru7ZoLlEnumiM+TI3LHkenrX378Jv+CVum6NDHqGq6/a38jrgx3GmLkHP&#10;XJeq0QHhY/4KtfGu1vI7u88P+HIrKPl5Fgk6f9/K9++Bv/BT/wAKeLr7HxD1vTtH3Qbh9mt3XMuV&#10;AXqe2a9F/aT/AGcPAXw6/Zf8e38XhnR7y9t7B5IrhLNFdCF7Ecg14R8Lf+CeOhfGr9nfwh4jtLqx&#10;0K+u7ZLtpE09Wk+6flLbgT1pXW4dD9DPA/xX0P4naG974cvVvgH8tSEIBI5PX2rqra6h1KGS1Lf6&#10;Qi7ZFXjBxg/rX5RfBPxj4o/ZS/aI8L+DNc1fUNQ0a8Et3I1zIYYfuMACOR1xzX6k6DqkGoaXaaza&#10;Rho9RjWUbDnAYZHI69awNTR0mOHSYxZbyZMlgG5PrWtWc1qI5hduwYgYwRz6da0EbcoYdxmgB1FF&#10;FAEb/eptOf71NoAKgmkgmb7LIxDtyAOuKnrG8URl9LmFtJ5N7/C6ffH0oAztJ8YabrWoarpKyrJJ&#10;Yt5TKV5ByRyT9K8P+L37GPhn4va3JrN4dQiuWRY/9EmWMYHtivlb4RftKal8Ov2ivi3YeIZri+tk&#10;1TZB9qudqqA8oOAR7ivpjVf23tAurX7PbR29rJkHel6Mj8AtAHXfsyfs5Q/s/p4hisXvpYtQljcf&#10;bp/N+5kDHHHWveY2MylJVGccivm+f9s3w7o1hZFntb15o8t/pq5UgDOePeqsf7cnh0ylvsluMjH/&#10;AB+j/wCJrRaoze56vr3wR0HVNWjv5Vm3KWY4K4yTn0rtPD+l2Wh6fHZ2i4SIHkgZ655IFeAQ/tte&#10;Grg7TBagd83q/wDxNS3n7Z3heyt/M8uzG7K8Xij+lPXZiPoWC+t79WWN93ODxWbbaSx1SeSXcI8h&#10;lIPWvnXQf2y/DK722Wq/PnH2xe/4VZvv23vDfk3SJFah1UgML0Zzj/dotbYD266+JWkWfjyz8Kvd&#10;KNTuYfNSHaclQSM5/CuqlkMOMfxGvyqi/ae/tX9srwxrQvGawh0942hN3lSdzHk49/Sv1A8M65D4&#10;l8P2l/GVYTQiTAbOMj1qZdkI11RWfzAcmnZDng9KhsGLW4J65NFq2Wk+tAyxRRRUAJ3FNp3cU2gq&#10;PUKKKKCwooooAKKKKACiiigAooooAKZMzrC7IAWAJGfWn1FcW7XC7VkMfGDjvTQnsMtGe7s1M4Ac&#10;9dv1rmvF3xM8P+EdGvrzUb4W8FtE8kjbScKoJJ/SujXdptoAczMD9Ca8s+P8enn4I+Ob+XSYpHt9&#10;LuXCsoy2ImPBxVmZ51d/8FCvgJa262uoeN4YJkPzKImzn8qteBf24Pgj4p8QWvhzRPFsV5f3z4jh&#10;ERyT0wOK/Kr4N/s+3n7UXxK1GFdPk8P2EcIuY52tvOSTGAVHQc1+ofwF/ZH8GeGJrXWT4f0oX1jL&#10;8s32FVk4A5DdRVvQR9K6LbWWDqFpI7pcDILHjHsKoeNPG+keBdNm1LV7n7NBCoLPtJABOBxVjXNX&#10;sPDug3Ds0VnFFExjBYKOB0FfhX8eP2sviJ8afF0mk6Hq+twWTIYmtYblpFcqzHOABSWr1Gfrhdft&#10;ofDhr2K0g1+J5HfYVMTdc4r1Pw74v0jxlpqrptyZ9xJGAR069a/HP4c/sb/EPxFocOvzeKNXgmkh&#10;S6WN7ViQSN2Ad9eq/sr/ABA8efCz9o6LQPFOq6tc6Mti8g+2yskW4lccHjNOwj9XPM+ypBHwMgLz&#10;1qxVDTdQh1TTbK7+VhPEsinOeCM8HvV+oGFKvWkpV60gEoooqDUKKKKACiiigApV60lKvWrMhKju&#10;gTbsB1qSqVxM41CKHB2spJPbvQBLZw+Spc8ZHNPbyrv5dxP0psl9bQ/u3njVjxgsAahkh+xr5ofI&#10;9OmaYFqOEQ5Azj3p9Q28rSrk5xjIqape5cdgoooqSgooooAKKKKACiiigAooooAKKKKACiiigAoo&#10;ooAKKKKACiiigCjc6bbXGoQ3EjuJkGFAPBH5VJFJHd3EsLxxyCPpuUGqmpQLBeR3898ttawr86uc&#10;KR6k5r5N+PX7fGifBvXLq2g0tNW2ymMyW96FzwDn7p9aAPq6TTUvJhBPaQLGw5KxgH+VTW9x5e+1&#10;s0T9z8uNuPpmvy+1r/gsZapqiyReC70xquCF1HAzk/8ATOsa9/4KxmRjd2vhu+iEmXZV1Dp3wfkq&#10;o7ky2P1itZbllzdRqo74FR3cKWlvNcooBVS3IGPWvyYb/grRdatH5UXh/UYmznI1Anp/wCo1/wCC&#10;uU8On3tjN4a1CaSRfLWRtRPB6ZA2VpyszP0Q0P49Qa38W9R8Fedb/arS1W5aNYyGAO3qc4x81e0Q&#10;SCaEHtivyS/YP+MV/wDGr9rnxFr89tc20M+igLHNKZMFZIh1wM9K/WfTf+PcfQfyokhkywBXLc1K&#10;D8wFFIPvioK6klFFFQWFFFFABRRRQAUUUUAFFFFABRRRQAUUUUAFFFFABRRRQAjdKpu1z5ybQvl5&#10;+b1q43Sm0ES3PGPix+yj4E+Ml7c3viG0uZrmYq7GKcoMgYHSvhL4gf8ABM3xB4Ru213wFaxwXtqG&#10;kia6vGZd2eMjHPFfqpUVxCtxC0bgFWGDkZFBJ8Qfsl+Hfjl4I1BofGR0n7Ctp5UZtck7tykZyPQG&#10;vs/TLeS6xcXYHnqcDbwOlTWuk2tvyscZ47KBV5IwvAAFMe5EolDSZxjnb/Sktlk27pseZ/s9KkkY&#10;rjAzT6oDE1jQF8TabqGm6mCbS6jeEiM4OxgQefXBr5f8X/8ABNr4V6xqU2qwWGoNqMhALNetjGAD&#10;xX13RSsFj5T8J/8ABOX4S+GGFxBpt8l0HEoJu2I3df519DeFPCqeCPDtpo2lLss7YERq5yQCSTz9&#10;TXTUVIiFrdXlWRgd6j8KS6jMq4HTvU9FO4Fezs4rGMpEDtJycnNZ8Ogx6fez3dop86ckybzkdc8C&#10;tiigDIuNPjuD+8jQy+wGMVwfjz4qeEfhv4m8LaPq0ksOoa3ceRZrGgIZx6ntXpN9IYYWdI/Mcdh1&#10;r81v+Ck3xYvPh54p+H2utpskr6fezTxr5m0nHoccUg6n6RrbWw1RpgSbgr68dKI2vGlIkKeXuxx1&#10;r8oPBf8AwVqudqPeeG2Em1gRNqnPt1Smyf8ABYC9huJAng+WVdxAxqfTn/rnVrcTP1n/ALOh84yY&#10;O761LJDGy5boPevybi/4LDX20E+CZj/3E/8A7Co7r/gsLf7TjwTMOP8AoJ//AGFXysLn6IfG74u+&#10;C/hLa6TL4ummiivrj7Pa+Sm4mQ49+nNejQ3dwbEY2+ew3JxxtxxmvxC+O37etx+0PHoNpc+HX0pN&#10;LvBd+ZJe+bu6cfdGOlfqx+zF+0BY/Hj4frqUSw29ws5tljSfzWO1FOQcD16U7Ae0Xl81rHaeZ9+T&#10;hsDjtmrwWKNs7gG+tYHjLV4/D3ha9vpUWWS3t3lUOcHIGeD2r8f/AIwf8FIvE9v4wmSytr63hVAA&#10;kWpsF6nnAWp6AftF5ispIYEdeDSpIHXcOlfD37CX7T2o/GbT743yzs0Zt1/f3RlPzbs9vavtxZl+&#10;0NEMcDOKzsMW3uUuN2zPynBzU1V7W3+z7+c7mz6VYpAFRzbvJfZ97adufXFSU1mCqSTgDkk0Afld&#10;+3d8Tr74OftUaD43eRI9QsdG8lG27wFeSReV79TVbQ/+Cpt/fWMSS39v50KDYBafxe/NXf23/hLF&#10;+0J+3n4Q8GHUms9Pu/DzSPJHH5ihkeZuVyMn8a0bT/gjDpN8vmL4/urPdz8mn4/9qUGpmr/wVQ1P&#10;7V5LX9uLzGcfYuNv51JqP/BU3UNPvrH7NfweRI2brdZZIHHTn61q/wDDk3SPM8w/Ey83/wB7+z+f&#10;z8yoV/4Ix6bcXCCT4g3gSNsfNYHBHr/raAMXXf8AgqSzTyXOi6hE2pNgP5ln8m38/XFfLP7Sn7R+&#10;sftJazpn211m1GGJorbyISi5JB56+lfV2u/8EcNL024mltfH91NIoz5cdgB2z/z0rs/2Gfgr4F0R&#10;dS03xJZ6RqOqC9C239o2iNKww33d2T+VAH0D+wv8OzonwL8H3t5GUu5NNQSbW4zwen4V9JyWqyXC&#10;ynqoxUGnaXaaLpsFlp1tDaWcI2xw26BUUegA6CpLeZtwVgeT3qjIstlQAv60q570tIrBulJgLRRR&#10;SAglkZZkVfuk80skcasXbOTx1p77dwzjPvUN5G00ahM9c5FUgKuoR29iv22TdshG4kc/pX5n3n7O&#10;N58fP2y/G93fwCbRIT9rtSspRtwcDnj0Y1+nskKXFu0UihlYYIYZFcx4f+HWneHfE97rVtFCk90p&#10;VykQVsEg8kdelIXoaehaQ+h6T9nhRVcdB1HStCFZZP8AXgcdMVaooGVb6wh1CFopQdrdcHFZEGk3&#10;M0jfawNluf8ARtp7Dpn17V0NHXimgOR8SaDZeItNlh1BWaRweFOBnHFeQfstfDrW/hXceKoNXWJI&#10;tR1N57YRtu/dk8Z9DivoWSzSTrj8qiXS40kVxtyDn7tIC7RRRSAKKKKACiiigCBbyNhKef3f3uKq&#10;SXwuEZoeiqWOR271cWFF3jaPn68daoagyabEzLECrDZ6Dmq1Dc8JT9rzwTefEix8DxXc4128neCK&#10;NocKWUnPOenFfQViHS2USEbx1weK/Jr/AIKC3EP7PPxp8D+J7CNftcqT3aiH9y5Jbs3J79axtB/4&#10;K0alpmlQW1x4euLmVM5lfUzluc85SpA/YbcPUUbh6ivyK/4e7Xn/AEK0v/g0/wDsKP8Ah7tef9Ct&#10;L/4NP/sKYH66lhg4Irxb4h/tDeHPAXirQ9C1G4kjv9Zu/sVoqJkNISFAzngZYV+fEv8AwVjvdS0u&#10;QJ4flgckYZdU5H/jleO65+1F/wALS+J/gzW72T7Kmj6pHeMst35g++pPOBj7vWkB+3NjLcQwrNPj&#10;YfSthW3KG7EZryf4D/FC1+KXgW21i1aO6hdigEcvmDgDvivUbWd5gwaIxhenvQBZooooAKKKKACq&#10;95JHHbs02dnGcdetWKayLIuGAZfQin1A4L4ya5/Yfwy8QXtuSJ4dMuJYSRkbljYjI+tfhJ8cvFGp&#10;eMPEjeLL4odYZltcgbV2b8fd/Gv3v1yzXxZoWuaTcWipE9vJArMoYEMpGQD/ACr8Uv27fg9e/DL4&#10;pb4I5l0VVhZisXlw7mc9gcZraImfp/8AsX/Avwv8L/BhvtEtpY7jVILee5M0m8F8MeAenLGvouaz&#10;WSYmQfuz0we9cD8H7rStc+HPh19J1GD/AEexh8/7MwPJUY3c+x6125uVtVBSX7S3Tbn9ancDxH9s&#10;2ay0/wDZo8eW/wA+JdOkz37VP+xVbvN+zT4DV8fZhp0Zjx16d6b+2pIv/DNnjgtaDH9nSfOR93j6&#10;V5n+yv8AtDeD/C37O/hGyv8AxBptlNbaeqmOa6CHcF+7jsafQOpD/wAFIvgdoOvfCfxD8Qnik/4S&#10;LR7FI7WRZdqqDIoOV78E17x+yzO1x8APAQlOXXRrTP18pK/M/wDa+/a01j493U3gbwslxc2uqW3l&#10;ONPvDKuVbdygAyflr9N/2ZdLm0L4A+ArO7Vo7uHRrWORZRhgwiUEH3zWJsd/eR3M11tl2/YcfNjr&#10;nt+taUKqsSBfugcVDzJbncCDnoanX7q/SgB1FFFADGUk5FJtNSUUAR7TWbLBZ/23E77vtez5eeMc&#10;9a1qyPEitFpss8Ee64UAKVHzdexoA/Ez4s/Br4h/Hz9qL4t2fhD7GItK1mZZvtLbcB5Hxjg5+6ay&#10;of8AgnF8ari/3r/ZuzH8Vy3/AMTX6b/A/wDZ/k8JfFLx34omLs+v3i3Lq9vjHzOcE5+b7/XFfSsm&#10;g2Ui/u7eGP3WMUAfhMv/AATn+NVjfmNRp2+Z8ZNyx5z/ALtal1/wT1+N1kpjlOmll64uGP8A7LX7&#10;gSaLpskZH2a3LqMGTyxkH1qlD4fsUuGlYRXe4Y2MgP41tGWhlJXZ+BXi79kv4reCdF1DV777GLSx&#10;UvKY5iSADjgba6PwP+wX8X/iz8PdJ8V2bWDaLf7ngElwwcFSy8jHqpr9jPjv8HdM8eeAdZsYre3s&#10;GmgMZEdupLZIOccZr53/AGZPjVYfDvxnefB3U4IUtvD9oHiuLiUIrtI4bAjx8p+f1q+YR8ET/wDB&#10;Ov4zwzLDANP2sP4rpuv/AHzVZv8Agn/8YY5vI/4l/n52n/SGxk/8Br91joemzSQ3P2W3Cbc/6sY5&#10;H096bceGdJkZZhZ2yndu3eUOfxxU8wWPwjuf2E/jH4L16G4ZNO+2om5G89mGDkf3a/ZD9l/S9Z0n&#10;4daVZ6z5YuorGFG8vpuAOa9D1bwTpGvLva1ti+0KH8pWI/GtnTtOt9JtI4YY0jCKF+VQM4rOWrGT&#10;RMsX7s9etFvG0bOT0PSiNllfeME9KWWQoygCkHmS0UUVICdxTV+Y8U7uKbJCZVOCYz7UFR6jthoC&#10;lhkVErpb8PLuPTk1DdRrOPluvKGOx/8Ar0FlvYaRlK89qpCAKoBvT0656/rUsMQU83O/2z/9egB/&#10;2hWbHOakBzUV1ItvGWSISEDPFFrO1xAsjJ5bH+H0oAlooooAKKKKACoppGSSMLjBIzUtMkkCsgYA&#10;kngntVR3JlsIZEa4MffFeU/tTXF5Z/AXx3LBt2R6NdMc9eInr05kMN40xYlcYx26V5v8e/Ct14y+&#10;Efi6wgnmD3Gm3EKxRgtu3RsAMZGetWZniH7B2hzSfs8+D/EemLH/AGjeWr+azfdK+Y3QfhX1hpcc&#10;T27LBkIT+8z698V+cH7Lf7WFr8CtU/4VJ4ktI9Li8P2ny3d9dCISFjuxsI+U/N6mvoT4jftz+C/C&#10;/gPVdT0/UtKub23hMkdnDfqryH246/hVNAeQ/wDBTz9oa68A+FdK0vQZ4xdi9aCdZY93y7e3NfLv&#10;/BPP4A6h4q+Muja5PEjeF98yT/vP3nm7c8ce4rw34q/ELxX+1Z8Wr29srPULyyluhIbFJTOkAJxu&#10;7D9BX7Hfsi/BWx+DPw0ZL1khnW7ab7RNAI2XcqjGc9OPWm9EI90OmyaLp9lZaVGgtbZAjiQAnaAA&#10;OfXAr4W/4KGXFhpumXGsaFkeIleFEZ/ube/Fe8fFD9srwf4Da+sU1LTLq5h8yN1+2qr5XjkY618M&#10;eB/itY/tXftZLpWoX0en6B/ZxlKSTefAXUrjjgZpIZ+nHwXzf/B3wHcXn/HydGtXO3gbjEpP6131&#10;cz4Q0W00vQdLsLLUFuILK3jiTy+AQqgDAB4GB0rpqhjClXrSUq9aQCUUUVBqFNMgCsSeFGTTq5zx&#10;ha3c1xpv2WSWNd58wR5AI464oA27W/ivGxGT+PFTTSLBGWdgoAzyRXHfE3xnpfw98Ny6jqFzb6Za&#10;xkA3M0gjXODgZ/Cvyn+Pf/BQPxN428Z3dn4fF/pVpoF3NEr2Wots1JM4BAAHBC5HXrQB+wcV/BMg&#10;dZFwfUin/aov+ei/mK/CG6/bC+LeqztcW/8AwkNpE2NsUeoybRjj0FR/8NYfGH/n58S/+DGStUkz&#10;F7n7x/aov+ei/mKhN1bG6QGQeZjjkYr8Iv8Ahq/4w/8AP14l/wDBjJTtP/ao+LsusQPNfeJIoQCG&#10;ZtQkx0NPlC59/wD7R3x91D4cfFLSbSa4jS1vdXjtYcIGOSR1596+wNM1OfXPDXmhlMzbcdAMYBr+&#10;fH4n/E7xL4o8VWWo6lq+oXlxa3i3UcM1yzkOMEYJPB4619O/CH/gpT4n8BvBaa14bvrm3DMxlutR&#10;IUDbgDBT1FOwan7IWLbrVFP3kUBvrUyyBpNv8XWvnf8AZ/8A2utH+MtlmCK0t5USIyRx3QkKlyRg&#10;/L7V9Cw3Uc1uJ4wrZOOKye5pHYkf5MZo6qGHSm28/wBo3ZUDb+NJ9qRrhoFI3KM4B/pUlD6KKKAC&#10;iiigAooooAKKKKACiiigAooooAdsNG009fuiloAj2mkIxUtRv96gBtFFFAHiH7ZWvt4f/Z58a3ds&#10;xW/h0+R4iwyucd6/HL9mf4J+Kf2vfGniKHENy9giSyBpfKAySOOD6V+0X7Vfg2bx98A/GGhWcbyX&#10;97YvDF5SbpMkdh3r4H/4JZ+GZ/gx8ZPiPo3iUNpbRwQRRyXo8synLHoe/NAHb+Av+CV/g270Vz4g&#10;0uZpvNOfKvWAwAP65rfvP+CVvw7t4dlnpVyFkUqd16547V9yRwmbVobiFytqFwyJ9wn1NOt7i4W9&#10;ut8TmLd8hPTHtVR3E9j4Gsf+CVvhDTf9Tpkytz1vmPWqVx/wSj8LTTSTNpcm7JYf6c3+Ffo1DIs8&#10;e4AelZNilzNeTGQyIiv8oOcEZNaczMz5P/Zn/Ytb4E/EO61e0tRBYyWZt0zOXPLKTxj/AGa+xY8W&#10;8I3cYFYNx440618QTaQ1xCLqJA7R7wGAOOcfjW/HNHcRhlKuCO3NS7gLHMsx+U8VJ0YVCrLHIQMf&#10;hTmzuHpSGTbh60bh61FRUGhJuBOKdUY+8PrUlABRRRQAUUUUAFFFFABRRRQAUUUUAFFFFABRRRQA&#10;jdKbTm6VHI4jQsxwAMk0ES3HUyRS0ZA69qatxG0YkDAqehp+8AgE8npQSQxxyr1YVOM96i+1ReYY&#10;w4LjqKbJeIsgiJAcjIFPYNEWKKhkmjhUNI20H1p0FxHcx74mDr6imMkopiyo2cMDt6+1MW8haYxC&#10;QGT+73pjJqKYsiyZ2nOODTJLqKHh3C9ualkk1FMkkWKMuxwuMk0RyLNGHQ5B6GkA+iiigCCRmicy&#10;E5jA6CvzZ/4KA6Ra/F74q/DPws0EksVzqsttKr5VSCT/ABDkCv0ikuW+1eT5YYYzmvOvF3wa0LXv&#10;FGj61dTCK8srg3EK+UDliemTyKrUD4rvP+CUfhe3XzP7HtAmQMfbp81Yn/4JQ+G2WJrXSbJMqC26&#10;9n6/lX6IXvmSWmRHl8/d/GnLOkiqA3zAAEDsaaA/Oxf+CUuir10zT/8AwMn/AMKG/wCCUmht/wAw&#10;yw/8C5/8K/RTnPU4qaM+9XdoR+ZHiT/glRZ2scLafYafCxYh83cxyPyr6e/ZN/Zvs/gHo8emQwRQ&#10;sLh5x5MruOVUfxD/AGa+jtVu/sduJCitGuSxboo9awPC+u6L4zjOs6BqMepW8TGFjCfl3gZIPvgi&#10;i+mozU8UaDZ+JNKuLG8j8yOaNo8biOCMHkV+cvxX/wCCYem6946lm0jT7KC0aNflku5s55z2r9H7&#10;qxfUpImd2t/LOQF7/WrLyf6Zt8lTx98jmp6WA+S/2Nf2U1+B51mN4bdC0sRXyZnb7pb1HvX1lHCf&#10;7Ukk7bcfyp0eYVlKQqp6jAxk+9S20jyRB5ECP3FSGg2dys0Yzwan3VRso3ZpGlBUhvlz3FXuKQah&#10;upskYkjZGGVYYNO4psi742GcZGM+lAK54nq/wS8KL8fNI8bGxH9tWdk1vHP5zZCtvyNucH7xr2G4&#10;W52232V1SP8AiDelfDvxx+OMPwo/be8K6Prmp/YPDE2iSXE17PKwRH3SKoIHHOBX0Pb/ALXvwejs&#10;bdX8eaYpdQBuc5/lRqaHsUaz+d+8dfLx0HXNQfaJbeQxzsC0pxHjoPrXj/8Aw018Jby68xfiBY5I&#10;xsVzirF1+058Kbi4tZD4308GE5ADn5untRZgek6hJHocj3l3lklHlfJyckf/AFq/O79s/V7D9lv4&#10;ueDNf0K3ls7No5bu58secxIwARuOB16Zr6/8SftIfCTWLJUn8d2EADBvlYnnB46V8Ift+/taeDPG&#10;Nva6fok2l6+WtHiMi8uhyMYyO+KLMZ+iH7PvxUi+LPwz0LxAryOb61WcmRQpwfUA8V6Q0Kqd/TFf&#10;IH7DK6/J8HfClydOeOxk09DEwbjHHQZr6/udxtyFGWx0pGXck+8n4VHbjEePenQFvKTcMHHNPPSq&#10;AWiiipAZJGHU+uOKZHJ5bFD2ps00kUiAR7k/ib0pzKlwuVbP0qkA6ZXZT5ZAOO9NgWZf9YQRjtTI&#10;3MEbF+AO5pbe4aZz8oEeMq3rQBYoopNw6dTUgLRRUM13FbuiSOFZzhQe9UgJGcLTRMGOMGl3oz7C&#10;fm9KZ5sO7G4ZFGoE1FN8xQoOePWnUrAFFRyXEcJG9gp6VJRYAooopAR+Ypyf7tQ3EMN/bfvBuUcg&#10;ZxUTRrOxEblucNjtUUkUalrdJi0gHK98U7gfmH+394Wb45ftKfCzw6YxNbbLi2kWXKLjOcZHPau3&#10;0H/glX4OutLhludEtXnbO5vt047ntX17P8ANK1Dxzpvie4kZrvT3Zo0aNTnJJ69R1r1iPy1/drgY&#10;/hHaiwj8+v8Ah1F4H/6AVr/4HT0f8OovA/8A0ArX/wADp6/QjcAdueaRnVMZOM8ClyjPyb+Mn/BK&#10;+40O4Oq+HoNNs9GhiVZLd7mZ3ZyxGRlTxyO9dh8N/wDgml4Tj0MnXtJtLm7vYFWFkvJQAxBySOO5&#10;Ffox421DSNN8O3E2t3Udnp6lfMmkGVByMZ/Gvyx+P/8AwUUvfA/xDj03w/plrqlpp9+8aOly6eYq&#10;lcEgeuadhH6H/s1/BLT/AIDfD228MWdvHAIZXdVikZ1wcd257V6nZrcBpPPdXUn5dvYV4f8Asp/H&#10;ab46/Bay8VanaRaVdzTNGbeJywXGMHJ+te3afafZ1ZhK0gfkZ7U2BcoooqRhRRRQAUUU1iVXIGT6&#10;U+oFZk2yERcbj82e9fL/AO3N+zXD8Zvhrdx2UMQ1Z5YsSzSMF2q2egH9K+ohCYUlkX53IJCn+VV4&#10;JJb4GO6tFCdwwyP1rS/YR+X/AOz78c/Ev7Nl9c6R40uWutMmljiCWFsCfLTIYZYKc4avvn4S/Gbw&#10;r8VrSO80S0voUkQuPtSBeAcHoTSfEj9nnw949eC4lhjtpLfewEUCfMTjrx7V0Pw98AWPw/0G3s7K&#10;FGMYK58sKcZz2FPcNTyr9vK/uof2a/HEFsT+80yTjbnPFfhpo9jrfibT7LSzbysAwAzEQMnjqBX9&#10;GPjjwvF438J6jpV7ApjuIzHhlDcH2Ncr4B+AnhXwjZwg6LYTusez97Zx56jnp14oTVgtc+Fv2Ff2&#10;FD4R1vT9e8SQW1zNBcOd8M8gO0oQOMAd6/S7T7C2s7WKzgQrDbqERSTwB0571BcWaWdu0VlaRxjG&#10;cxKFx+VJdXV1awWnkwea7ECTnlR3NYmxda9T7cLYg7iM9OOmatVVvWMcLSRRiSUdP/11PCxaFCw2&#10;tgZHpQA+iiigAooooAKpatN9ns3kblB1A61drPvna4uBaFP3brkv6UAeD/Av9ouD4j/E34h+GXnl&#10;J8PXa2wWREVVy0g4IOT9zvXvltdRqoQyoT1yGGK/DH4vfG3WvgB+1B8VZNDha8bUNYl8xRM0e3ZK&#10;+On+9TYv+Ci/j2OfYdEJkx937dJQB+3813BYyyRO6k3THBVhgfX86kh+yadCHd1LdDtcH+tfiAf+&#10;CknjXy5Yp9DxkYMhvJMp7iqul/8ABRjxpb3x8nTGvRtxte+kP41rFK25Dvc/cDUNc0uWMpcN8uMc&#10;sB/WvxX/AGuviEnhH9t7W20AtDLNdWMMr4DgoUiJHPvXG/Ez9tPxp4+mtIrRJ9MuNmwRW15INxzn&#10;npXQ/sqfs/8Ai749fEyfV/EFheFVhjulvHIlZ2VwOSxzwKrRbE2fU/arw5qp1LwXbXDElhBGDkAc&#10;7R/jXQWcaXWnw7xkFeOao6P4dj0/QIrDzDjy1BJAyCAB/SrjWjWsMUcTM4U4NTo+orPsWIbcWsDL&#10;Hxzn1qQRmRMPzxRF93nr71HLNKjALFuFQxhDCLfnGBUxUNg1GrNKuGXbU1CHqFFGaM1IhGbapPtm&#10;qUd3LqEbtanYFO35x3q6cd68A/aU/aq0L4B20trNcWQ1NoFmitZnKlwWAJ4HpTLiexapqFno8Yl1&#10;F1LNn7rAH8ia5XVvip4dt7d1R3EnGDuUjr9a/GD9oP8Abj8W/FLxLeQaX5un2yTbxJZ3cgG0rjpx&#10;XlGh6v8AEjxtqC2Wga7rWq6g+dlul64PAyerdhzTsyj9/NJ+JvhvU/LiVm8w4UksoGenrXW232e7&#10;jElpIm08DLgmvwLb4V/tC+GWsr6OLxFK0hDvE18cDHOPv1698G/2xvHfwe8TR6P43s5bR0jZyb68&#10;djg9MjJpWYH7TrFtQ7/m47Uq42/KML715F8Af2g9E+OGizzaTeWt2bRIxP8AZ3J2FgeuR/smvXRj&#10;HynI9aLAFFFFIAooooAKiuYRJGWH31BKmparXaM0kRXO0HLY9Kpbky2GWscs0IFywbrnHFUJnkuJ&#10;hbA/6O52uvqOh5+laV+I5LXmTy1z95aZcILPT5pY1EjqhZc9+OKsg+Hv21P+CeGjfGWS58Q+FLK1&#10;svF13cxtcXl1dS4aNVAxtGQDwO1fIP8Aw6v8f3ji/mvtGNnbjZJGJpQzY9Pk96/Y7RLQzA6pcSMD&#10;KvzQtyq44yPyrxP4m/tbfD3wHb3JGt6Y11EhYWshI3EEjB49qaYjyH9kD9gzT/hKJtV1O0tnmu4V&#10;GYLmVmyCTznFfYniTw7JrGlvpwKfZnUZUkj9RzXwLqP/AAVAsdD1SZ9NtdLvxIceSLhwEHsMVe0v&#10;/gqJbXl4lne2Ol2lu/LXBnY7aYG14o/4Jm+H/F3i7XdZ1TTLO4a+naZG+1zKRkk8gcdxW38M/wDg&#10;nh4Z+Etyus6bpVvb60uY/PW6lcbSemG4/SvUvht+1/8AD/4gLZwTeJ9PtbxhGscMcjEyO3bp6177&#10;c5VhOv7wYwFPSldgY3h/TbPwvpun23lETvEqMVJIyAAetdJVWWzF4YJX+Qp8wAq1UsYUq9aSikAU&#10;Uu00bTUGmglUre5a4e4Vz/q/u9qvbTVCSBb6QYfyjGf4P4vrQO6PBP2zvhPqvx2+BOo+GNMlgi1G&#10;adJA9wWVNq5zyBnPPpX59fsX/ss6L478ZeLNG8TWUdzP4b1JLGVmmkjDEM6sUPBYEr7V+tviTVrS&#10;xjdNRZLOy4BnI7noK+Rvix8Ddctvix4O8SeBI7qawkv2u9RNkREkikgqZMEbhy3XNAj1yx/Ye+EN&#10;vbLG3hpiRnkXcuP/AEKrH/DEvwf/AOhak/8AAyX/AOKr2Hw293PpML3kJguMnchOcc8Vp7DWhn1P&#10;C/8AhiX4P/8AQtSf+Bkv/wAVVab9iL4RyXCD/hHG8kj5gbuXr/31Xvuw1WvImmiaIkordZB1FMWp&#10;+Vv7TnwB+D/w9+Jvhy1h0CWP7drUVq4S5dsgkcZ3ZHWvqrX/ANgX4JeJNFRV8JyF5EQ/NezAdj2a&#10;q3xb/YbsfiB8QNO8Vy+ItTZ7XUEv1tgAYwykcc9jivqvQYQunojoMp8nI9ABVXtqB89/DH9i/wAG&#10;fCC7S48HaTHpn2h42uh9pkk3bTxw2cYya+jLOzj02xERX5FOcA5qCOH+zJZpRI0nmc7W6L9KoQ+L&#10;tM1DWP7Ia7RL/YX8kZ3bfWspbmkdjZs545TIFBHOOaYunrHfPcgcsMZzSxWcaksshJ9BVneMbc/N&#10;6VIxKKXaaNpoDQSig8daRmVcbjj0oDQWikLAdTg0FguMnGelAaC0UjOF4JwadyR0oASijvimGZBI&#10;E3fOegoDQfRSMwQfMcULIsvKncPagCZfuilpB0paBhUb/eqSo3+9QA2iiigDnfHHjTTPAOg3et6m&#10;sjW9nGZX8rBO0egzX5//ALW3xC8J6XDoHjjwTDPZanrF9vv5ZsOZIwBxtJIB+lfW37VHgHU/Hnw1&#10;12w0v7Q11PZtGkcB5Lc+/WvxP1Dwf8T7/wCImu+CdP0zUNcutHdUktJp/wDUbhw3JwPwoA/YPw7+&#10;2p4Gult4IVvxGV+YMkfJwM/x1vf8Nk+B3SaMLe7kBH3Y8f8AodfkBb/sh/tG6Rasn/CLa0kbfN5v&#10;2oBhn/gdU7r9k39pLKuPDeuhG5BF4PmH/fdVHcT1R+vmm/tieEY4fm+2bcngIn/xVMl/bY8Gmzvt&#10;gvhNGCEOxMZ/76r8io/2W/2k1XYPCutsP+vsf/F0f8Mq/tH2/I8Kay+/r/pS/wDxVa6Gdmfdvwj+&#10;NV58Y/2xPEsFvcM1kukxyqkkaqcgxg8jPrX6CeH7WS2sgshBOB0+lfln/wAE3/gH8U/h78eNW1rx&#10;p4Yu9OtJtJaFbi4kDZbzIyB1J6A1+qUNxKFVTEAcAYpPyDqTeSfOY8YqRpBuC96VZDtBcbTTJIz9&#10;oVgOMVPqOw+ik3hTjODTtp9KzNBR94fWpKjVTuHFSUAFFFFABRRRQAUUUUAFFFFABRRRQAUUUUAF&#10;FFFAFHWIbuezK2UqwzZB3N0x+VM8uSS32STo3y4fGMe9W7iZLeEvI21emawovC9rDDdxi5mIvAck&#10;nlc56enWmiJErapp1v8A6Ebq3jePnDSqMfmaWy1K3XLXOo2rEH5f3qjA/Ovzd/b88Ga18ELy++IN&#10;rd3x024uYrNGmuD5eWU8BVOQePSvkjwl8Uvi38bLKc+H9NW5eNvJAivGTJPT7zj0oJP3UvPEWh6e&#10;/nNeWzSOdp2zrn+dW7S+sdUX7VEyylTtDKwP8q/G7wf+zb8ffEsttJf6RdQx5V2Eepqe49ZK/T/9&#10;nD4Z6n4F8KPBrP2hLvzy4WaQPxjHUGnqI9bbyL7KOuQvrWcgkttWSG3kVLTBJXqM49frU3kzLNcj&#10;ZiN8gtnkD1FfL/7VH7WGk/s4+H9QsLO6t7jVoUjlSG7jkYkMy9SvsTQM+mNW8S6doalmniLEEsqy&#10;Ak46jGetM0bWtM1qJb22kSOR+PncZ9Omfavwe1z9uHxdqXiPUdSltrZI5rh54VEkuxgWJAAz0rZ8&#10;P/t+fEO1dJrfRdOkgB27jJJj8t1K4an7wxqtvG7ghh1O05zTNsF8oZkz354r4u/ZF/bmg+MUUOm6&#10;k9jb3rXEdqI4I5cknHdu+TX2bcMll+/Q53HGD0pgSyTRTEQOhKtx7VNFCsMYRBtUcAUxQs7CVTki&#10;plyRyMGkwFooopAZPiBZorMy2riKfIG888VneItc03QvDp1TVJ4jJaQGXmQAkgZOATya0NS33cz2&#10;rrtg2bt465xX4t/tyftEX/xH+JV34Ksb0wSaRqdzYBLN5EZ8MVG7naT+lUB+jPiD9vrwR4Z01rm4&#10;s7+52kArCI2Jz7b6zfD/APwUG+H2upJJb6fqUG1vmEqRgk/991+Wvw9/ZC+MWvW8OtaVo0+pWkqs&#10;iGe+j2nkg8Fs9RWhef8ABP8A/aDuZnlufC8lqGYmMQ6jCAQe/D047iP1TX9urwP3trz/AMh//F1M&#10;v7dHgb/n1vP/ACH/APF1+US/8E9/j0W50K8/8GcX/wAXUg/4J5/Hj/oBXg/7icX/AMXWlh/M/U3X&#10;v21vB2qaLexW8N2j+U2C3l+n+/Xg/wDwTV/aQtNS8Py+HL64eOa51W4kDSlFQLtXHOc18Pap+xL8&#10;a/Bdubm/0e6jgkyvzagjcd+j1mfDz9jn4nfELQZtW8AWV9dFJmh3R3yQfOAC3VgehFO2lg0P3nmm&#10;u7+6jks9VtTBv3FQ6k7ew4roFaOR8qQxx94HIr8g/gvrHxz+ETSaFrHh2NpbcR2zPc3vmNlMgnIk&#10;PPNfph+zxr+p658PLebWoFttRaVgYoyWGOMc5P8AOoa0Bbnp9FFFZGoUUUUAFFFNlLLGxQbmx8o9&#10;fSgD8a/+Cumm6hrf7UOgabp6PJJJoSERohYnEspPABNfIVx4D8XYsQ2n3biD+7av/wDE1+vXj74c&#10;av4q/b88H65faaradDoc0DyZVhn96RwT6n0r62j8B6RDagfYLcsF6GFOv5VvddTHc/nS1Sx8aafJ&#10;vtdL1MYwPlsXPX/gNPhsfiBbqJZrHUnB+YKti+f/AEGv6MrPw/pFnZgzadZgZ6m3T/CrDeGdImUE&#10;abZkYyP9HT/ClzBY/m51STxvqA8hNH1ZfmBybF8f+g19E/syfsU3/wATdUibV7SMf6QFP2oSx8YJ&#10;9Pav26/sXRIcI+nWYPvbJ/hVprCGzjLWdlbo+MjbGF/lRzagc38H/AafDH4caJ4YjCKmnQCECMkr&#10;x6E8/nXZ1FbtI0KGVQkmPmA6Cpay6jCiiikAUUUUAV7qQbTHg5YYFLaQ+TCoPWntt3rk4Pak89Wl&#10;aMH5wM4poBSI7hSGGR0OaoWusWk19LYRsBJCMkbh6/Wmq7w2FwwGW7A18Bx/tPaf4H/am8a6Z4k1&#10;CHT7KFWWNisjHduXAwM9s9qLiP0NmDun7tgD61FDFNGzF5FOa8i0H9qT4a3lmWXxJGwz/wA8JP8A&#10;4mrbftNfDJWOfEqgn/phJ/8AE0xnqjLL5nDgD0qhemKeGWWRC0lsCyn3HPA715tJ+0t8OlG+38RL&#10;JL2UwSY/9BpU/aM8Cak8fla3GxjP7wCFwB69RzVLYR6LouoRahaRzu6rcNnIcgNwcdM1oLaIMlsF&#10;jyDmvzH/AGjf24m+H/7Rt5a6DJZ3mkt5CJJKsozuRc8AjuT2r9IPCt1/b/hfQ9Ulba01nFOQnTlQ&#10;f60xmvuVj5P8S81HPcSRyqgJOR6VB9qjt72aaRsR469egrxLW/20Ph3oOuR6fd+ILaFySCGt5SRy&#10;R2HtRqI92mhieNDMMsffHNXK888D/FLwx8XAV0PVBeCJRITHGy8Hp94e1eh+lTIYUUUVAFG4mh05&#10;uFIeXnI55ptnbq0xumxvYbSSef8APFWLm3WaSN2z8nNRalCbq3CRgk5B444qgFumlkU+Q+3jvUfn&#10;JY26y3DL5jcFyQAfzrD8XeNdJ+HeiT3mp3YtlSPzSXUsMDr0FfmN+05/wUu8Tr431bw34Z0rSdQ0&#10;W2KPBfHzUkfMY3ZyR0JNOOrDY/UOPWraS5WV9UtEjXgq8yA/zqxd6zp90sYi1Sy3K2T+/Q/1r+ey&#10;++J3jj4r290RPcWbs5QfZLqRO+7u3vW14B8KfEXQftupy3epTQxReYDNflhhcnpv9q05dRH7ifHH&#10;wXdfFf4Y6n4c0fUrSLUbpozHLJICo2sGOcA9h6V8AS/8Ezry41i+utWk029uWl3hxNLjd3PCivA/&#10;hZ+278SvhrAfFtno1hqWlWMjRPJdzSEbyNuCu/Pev0Q/ZV/bt8P/AB4V7bVrrT7TVMQKsFrBLzJJ&#10;u+XJB7gd6NUB6b+zD8GIPhT8J7Xw9cpCzRTO/wC6divOMdee1ev6bFPD5iyuGQcIB2FQ3UTST4Yb&#10;LfAIdeDmrNi0zKwlQKo4Ujqah7DLdFFFZgFFFFABRRRQAUUUUAI3KkVCqlTmp6KYCA5paKKodhlF&#10;FFQaBUq/dFRVKv3RQAtFFFABRRRQAVmazfR6fE021mkUcbeTWnWZcWRk1aK4IJjVMH070AfmF8Mf&#10;2bdK+PX7TXxgu9f0tLqC21jfF9pMkfDSSk4K4z0FfTOpf8E8fhcjeenhezDDA/4+Zv8AGvorw94L&#10;0jwtrerajaswuNTk3ygqAAck9h/tHrW4zRtc/Yyx6bvegD5tj/4J9/BVdNIufBVrNIyZJ+0zdcc/&#10;xVT0P9gH4IWd2SPA1uvy44uJvX/fr6dhml8wxxIHVW2sT2q7JvVMoils9KAPmlv2Bfgnb6hBdL4J&#10;gyhz/wAfU2f/AEOvXfh58J/B/wAN8r4Z0gaYfLKHEjt8uckfMT3rt7eYybt4CkHAFNCv9oclQFxw&#10;aAH0UUUAFFFFABRRRQAUUUUAVNWma20m9mQ7XjhdlPoQpINfz8ftbfFbxL8VvHl1da1qBvrm0Mlt&#10;D+7VCqCQ8YUdq/oC8REjw/qZ7i1l/wDQDX4FfAX4a/8AC7P2tINA1fzYYLi+vR/o5XJCiRh1yK0g&#10;B7x+x/8AsGv460fTdf1mO0ubS+hjlaOR5FbG7kcDHQV+ivgL9i34WfD2+h1HTPC9vbajFnbLHPKc&#10;ZXB4Le5r0v4a+DbX4c+CdI8O2wzDYxCFXkA3kZJ5IGM8100yQ20gnkkKhRjHUelNsDlLj4a+G9SV&#10;I304bIeCGkYZHtzXk3xg/Yd+GnxSs5bpfDdt/bLAKLqaeUfKO3B/pXvOoXIuJLZYTuVmwxHGBxU7&#10;XEen/u92cc/N1pagfll8O/hf8QP2HPj54W0BfEVm3hvxnq6K9jZr5jeXHIPlLOgI+WTHB7da/VKz&#10;uEuoFkjBVT0B618Gf8FApLhfjx8B9Ys0EkenalLNLk4UANCeR1PTtX2j8NPER8VeD7LUmCgzZ4QE&#10;Dr705bAdRRRRWQBRRRQAUjY+6RnPFLTJIvMZT6GmiZbDJIoZs27LlRzj9aDLDJbyK42xKMNk4H50&#10;28Y2ymZeW6YPSuC+PWuSeD/gj401mDBmtNKuLld2cZWJm7c9qsg+I/23v23tb+FvivVvCPhDVJtP&#10;vLKaMGRYIpU2NGCQM5J+96V+ePg3wX49/aW8SRo+qxefcTGDzJ4ioz1/hT3rmPHWtat8ZPiFP4ju&#10;otg1GWMHy3O3AATjJJ7V+1X7Lf7Ifhv4X6VZ6slxetcxy+eEnMbKcqvXA6Vp8KEfG/ww/wCCUXiO&#10;GEXmr6ppF2JkBA82VSD/AN8iqX7Tf/BPG9+FXw21bxh9q037Bp8al4opZC5+bsCuP1r9cZLyykby&#10;vMCbTwFXH9K+Rf8AgpN4vfSvgH4p0RBGYp7WOQswO7lj0x9KVwPiTQ/2V/EnhT4feHvGejz28c81&#10;ol9bmMO7I2xWXIKnnn3r67/YI/a81v4kfZvAvj57278ZKJp3uprVIIjGrfLgDBzgjtXvf7KbJqn7&#10;PvgZL23i8qPRrUKxQEsPKXOevpXzH+0jaw/Bv9pIfFTT4xHax2KWB3YWH5sfwrznjrRuB+gHmyXE&#10;gEB2JGcNnv8ASrdc18OfEaeKvA+harGVZryyhnfaCB8yA8Z7c10tQxhS0lLSAdRRRUAFU7iSOzYM&#10;FwXPOKuVQltjfSYkyqxnjb3poDzP9o2Oe5+HFxLbNtbzV7ZPevjz4T/t4jR/EWq6Bqs9466Xci02&#10;+TEAApYEA5z2719m/HjxVYeGfA1ybiVVYOBtdSRyD6Cvxbh/Z38W/GL4kfEfU9GsriRJNTkeE29w&#10;kYYO7kdT7UAfqLdf8FEPAlhcNBLZ6g7r1KrHj/0OkX/go18P+9hqef8Adj/+Lr8uV/4J0/H++HnW&#10;nhqeeE9HfUoQT6/x1Mv/AATd/aIxx4Wl/wDBlD/8XWtlbUV10P0+b/go58P1HFhqf/fMf/xdIv8A&#10;wUB8F6shMFtfonQhhH1/77r8wJP+Cbn7RGP+RWk/8GUP/wAXXJeJv2M/jX4J1e30/VNCuLWaaPzV&#10;Av4yMZIzkP6imkugH7G2v7bngr7FDvt7wlhj/ln/APF03VP23PBWl6dJLHbXgAIPy+WepH+3X5TW&#10;/wCwB8ddZ0GzvtO0S9mWRS53anEoA9cb81Yt/wBg345XGgywNod2Zi+cf2lHjjH+3T5QP0u8Yf8A&#10;BQXwJoegec9nqMk00TlDGIztIXgkb6+dPgP+18PiZ+2J5kMlzFoh0qT93cRop3j3B/rXye//AATl&#10;/aDuUQw+GZ7jbztk1KHH/odX/DP7Jn7Qvwz8QRSr4KhFwuNxa+jztJ55ElYy3A/dZZhNpfnQEK0k&#10;e5Tn24qPSY7jyVknkDuRzXNeArLU5fCnh86rB9muba1j3qrAjdtGQeeeldZD810WH3McUmMt0UUU&#10;gEbG3ngVDcQmQKRj5eadPCLiJoySoPcdayte1608O6PczTTBfJiZhuBPQE8/lVIDTkmjWMykE444&#10;61Uh1aG5l2CJwVOASOK5f4RePrb4ieF/7SgkSRTM8fyKQOGI6GunjvFaaaGZVjDNsUqOTRqBLcW8&#10;kkhZZEA96tA7Y8blzjiqg0mMf8tH/OhtHjb/AJayD8aALMSuHJZwwx2pGt0aZZBjK1XNvDpsLuZG&#10;wFP3ue1cV8J/ijZfECzvHimjZ4bpoAI1YdADzn60AegMFm+U9qaqraxHAwOvFKi4mc4qN5BJOsZ7&#10;igCwjblBpaRV2qAKWmUFNbrTqa3WpY0JRRRSKGXEkccDPMyrGBzuOOPrXyV8L/2cVs/2jviJ4zYW&#10;zwax5bxbHbcNoxzxj8ia9Y/ax1+68K/AbxfrFqB5lrZPINxIGQPY1wX7M/7SOh658KPDv2m9gS/F&#10;oDOqxOSDk9TjmgD6AjiuLzQZUncNNuwD044rRt9MiksbZHUMVQA8n0rkG+L3hSadZl1NfIUYZvKf&#10;g/TFbNn440a4jEtneCZHG7lCOO2OKANxdKtl/wCWQ/M0raXbN/yyH5ms1fF1g3WZR/wE/wCFK3i6&#10;wXpOv/fJ/wAKANGDTobeQuiAHGOpp7siTRr3PvWDdeONJt491zdiKPOAQpPP5VTh8aeGpbqNk1Jm&#10;fPA2Ng/pQB1kzLhyxyFBOPwrI8L+IoPEVrPPE24RSmM8jqBXKeJvit4d0mPUt+ogSeQwAKORnbkd&#10;BXy5+xT+0DD4i1y/8NvPE0l1qtwyLhyxUITwTwPu0Afc/ko+G289aczbVzUUsbLFhBkgd6rWJkds&#10;uuOTQBeVt1OqOWYRsgP8RxUlABRRRQAUUUUAFFFFABRRRQAUUUUAFFFFABRRRQBXvLf7TAU46g81&#10;Q+e+cCJ/K8k4Oe/+cVrN0rEtb5I7po0ILM2ORQRI+Hv+CoevL43+FVt4E021fVtah1q1mmt7Y+ZI&#10;I8NligyQBuHJFeyfs3/sseFfhD4fSBtLsrm4vCswlgQjyzjkHnrzXifgXS11X/gqX8Q477c1sPDq&#10;sq8EZ3p2PFfd0dm9hEVsl3j/AG+1VqQMs9N03TD5UduluqjAYnAPsM1bk8yO4WRpgsIHzA9KiutN&#10;XVLWJbvKMpDHyzjmmXTWmoWT27yMEbglRg9aNRnlH7R/xytPhP4Lu5mDJcXUMsVvMkiriTY2CM9c&#10;HmvwZ+Inxk8T+OfEE03jTU5vEM7AKWkCjK/wjgDpX1D/AMFBP2mtU8beM9Q8Bw/Zms/DeqSxgojr&#10;JsUso3HOCcDsK8f/AGWfgZbftEfF7TdNljmltLhJQxhkCHKxt2YH+7Uhvue8/sh/sCy/Fu6s9f1s&#10;W9npUD292tnfWzgTxHDbV6A/Lxmv0I1H9iL4W3OgjTLLwhpdtdLg/aRESPX1r1H4eaDZ6T4R0vQ4&#10;QVbRbWK1wAATsUL8xAwTx2rtrNiLVS/B5/nTA/G/46fBPxH+xf8AFDQ9X0FZ73S57g30w0u2YJAq&#10;vn5iQQCAK/Tf9l/4jP8AFz4KeG/EF1HK0l7E8hacgtxIw5xx2qp+11oNnffAPxzqNwmZbTRbp0IA&#10;7ROfSub/AOCeMwvP2Qfh7dd5LSQ/+RXoDW59B25NpbyM3zAHOOlWLeUTwrIBgNzVa0m/tK2lWThd&#10;xX5eKtQQrbxLGucLwM02BJRRRUgUbxfOZok+SQj759PSvzY/bU/Zn0vwd8TPCnjzTvDQv44tQm1H&#10;VY7KB2e5GdxBI789fav0ulhjlk5JD47VheJrOPUfDmrW+pRqtmYGTeACduOTz3x7U7AeWfs16ppP&#10;jr4Y6V4m0nQpdD0u58wR6ZMCJI8OynP4gn8a9jt7NNp+0FZ/7o/uj0r5h0X9rX4VfA++Hgq+177L&#10;HZru2vbSsw3fN1VcfxV6v8Hfj74M+Ocd5eeCNUOq2lpP5Nw5iePa/XADAZ4PamrXEenLZWmeIFyK&#10;etjavysanHpVaVbqO8kdVBjYYBP0+tZ11qU+hRu8oUQj5mJ5OPzqxnO/F+TSrPwvOLjSjqbGNwsc&#10;fJU46kV84f8ABMGzvLb4Eanc6lZzWt0NduNsNwhWTbsjxwe1fWtvY2euWb3Ksz/aFz7enGRWR8Pf&#10;Bcfgm1eyiQpG8rSkMQeSAO30pi6kM3wt0C81C61K+0+3nlnfzRuBznOT36103h/TrHT7JUsrP7JH&#10;k4Tmr11B5hRh0U5NTJIHjyvSpew0FFFFZmoUUUUAFDNtVmxnAJxRR6mgDn18PWWoeI4Nee2VbuBD&#10;EsjZ3Ac9PbmvLfjP+1l4V+Etnc/aHjv541l3RW91GHUoBwQTweaw/wBqj9qmy+Aei3TvcW8V1HFH&#10;KFmidwQzlc/L9K/FDXtc1z4+/GXWLmzkNzDrGpZZUcooWQ4+UMeOnetkjHfY/RXxN/wV28KQ6e8M&#10;XhjV5pFYfNHLGf61yOif8Ff9LsrpnufD2uXEO8HYJI/lXuK4b4Q/8E5rvXryKO6s7sxMrMdtzFnt&#10;9a97+JX/AAS/+F3gr4LeMNasJNY/tm10qa5VJLiMr5qoSP4OmarQDc+Hf/BV7wL4+vRat4V1Kzk2&#10;bjLdTRqvUDHX3r7D8J/EnR/iFp7S6RqdqG4G1J0cg9exr8rP2f8A/gnhL4++E2j+I5ba8Wa6Vzuh&#10;uo1Gc46VS8Cat4k/YV+MHhnQ/E+208K6tcPcXV1dSmeRFVT02E9z6GlYD9kbNWjgRJJRLIByw71P&#10;XL/DvxXpPj7wlpviLRrhrrTb+ISwzbSNynvggEfjXTCRS2Aeay6jDcPUZp1RC3UMW5zUtIAooopA&#10;QyJulQ7gPY96gWMx6hJIxwpXAzU1xCrMJCTlOR6VCytena4xGOQV4NUgI7Ft6ujocMe/Svw+/wCC&#10;gGkTx/tFeLZtJuAt217taOEbpMYPYV+40moW8M0dvvxJJ90YPNfnVqX7GeofEj9sbxz4i1a2nGkT&#10;HzbeSGeMbmDDGVOTjBNINj88rKT4x6fb7bXQ/EMsXXfFYyFc/XbViyuvjNeSSZ0DxGWHJ/0Bz/7J&#10;X9AWi+CdJ0PTf7OihDI3JLopPT1xVm18J6Zp0jyrAnzDnKAj+VFhn8+w1P402V0CfD3iQKB0+wP/&#10;APEU7S9Q+OEceoSQWHiLLKTtWxclPr8lf0BXGkaPdQNcvCmwfKWEY+npVG18J6HoizyJGCb35vmQ&#10;H8sDjrWkXZEn8803gv4k+KtYjv8AWvDWuT3QdXa6msXX7vT+H2r9mf2A/ip4g+Jfw51CHxBpup6V&#10;JpbR2cSapGULKqKNy8dK+hJPAek6lp6xPCAmc5VVB6/Sr2jeG4NKiaNE8pc8bQBke+BVNoZU8ZW8&#10;y6C/2YnzsHLIMk8GvwN+KHgX4n6l44upfsWrACaQI/2N+nmNj+Gv6E18uNdnUD1Ga5LXvhvp2sTC&#10;Qw84xwFHcnuKSdtwPg3/AIJWaX4z03X/ABJD4lS9S3SziELXMBjB5bOMgV+ktYHh3wzaeGoQsKbD&#10;tCk4Gf0Fb9TIAooorMCATecsgAKFeMmkhzHbliwYgE5p8mJI3UemKh8vy9PkHfY38jVagfmB/wAF&#10;Gf2lLyzjbRdNup4Glt5oSsbqckPjp17V8k/snfAHX/jl4uurjVGkS3kthIs11AxV8SKvGMDPFaH7&#10;dHnT/GG08z/VCe5B57eZX6d/sF/DvQpf2fvCepo0v2yWGXeBgDAmbpx7DvTiF7mv8Lf2JfAvw/0c&#10;nUtB0/UpC3mbljYHlQMcn1rtfG3wP8A2fw48RS2fhq0gZNNnZVUHIxGx9fWvXrtWWIRqMrjHNcz8&#10;QbYWfw58UTKTvOmXBIPT/VtVeYHwp+wR8B/B3xQ/Zw12x1fw/bXEsmvTqJLhTgKojI71xvxq/Zi1&#10;H9lXx54W8WeFUB0eTUftd7Bpdu2I4Y2VsOegGCeT717r/wAEudQvtY+AGsO0cYX+37lSV46KnvXu&#10;v7UnirTPDfwX8UWmouqTX2j3kUOUJO7yiOCAcckUxFv4JfEpfjZ8L7bW7FmtxJIY9zsG+6Bnkcd6&#10;9J0m/wDtivGVYNDhSx7+9fLH/BM3yIf2ZNOtFdmb7bOfmOTjI719X21mlozlM/McnNS7DLFFFFZg&#10;FFFFABTXZY1yxCj1NOqC8tUvIGickA9x1oAmVt2CDkUZHTPNZ9nJOjPEQPKjOAe+K+ef2rv2sLD4&#10;CaLcSWtzB/asZj/d3EMjrtY4JytOwj6B1jxJpeiQM97qNracEjzpVTp16muaT4ueFcZPibS8f9fs&#10;f+Nfih+0F+3l4q+NCpYILJEIliVraOWM4fA/ib2rw/w9pPi3Wuk8+zGeLkj/ANmpAf0VW/xW8JzM&#10;FXxJpTsegF7GT/Ouh0/W7LVYw9ndRXKkZBhcMCPXg1/OVD4b8YeDbxNQWedxH82JLjI/Rq+l/gl/&#10;wUd174WtaaZeHT0jhjEEjTQTMwGRno3XimGp+1JdQwXcA56DvTtpryH4M/G/Qfjx4bbxD4ZvVvpI&#10;ZfIGI2RdwHzAhgD0r1Ka7uYILcsiiRsBx2HrikbFupV+6KgklyMx/M/YHpTlzxnr3+tAE1FQ0UAT&#10;UU1fuinUAFQyNubywMEjO6pqpTNdi+Ty0UwbeWPXP50ANW1ELSSSlZccqO4pLVo7p/tjJ5R+78/B&#10;qGUyLcA46tzU+ryWyWZF05jiyMlev8qAJbby1aZkZWycnac+tPjug7YKleM5PSsfRXtWkf8As92m&#10;QEeZv7emK076OaRdsagjOfSgCdofmBU7aVvlQZPOaqM96qALGpOP896ljjluIwJxtI5+WgCSinyZ&#10;aM7eT2qCO48ttkmFHQUASexPPpRRJArSCTPzAYooAKKKKACiiigCDULf7ZY3MH/PWJk56cgj+tfj&#10;Z+0d8KvEf7JXx+0zxtoUdy1lbQy3M1xp9u21WkJXBYggH5q/Zps7TjrivLvjj8JV+MXw71fw1fQZ&#10;ivlVC0JVXAV1bgnOOlaRe4FP9mj4rWPxU+FPh7U5NRhutTmtVluEaZWlU5P3gDwa9YlaKZCskef9&#10;k9TX5p+H/wBnP4v/ALJ/iG5uvhno0Op2t/IsUi6xdqwWMEHKhXXByK+3fgPrfj7xJ4d+2+O9Os9O&#10;1NZinl2bZTZtUg/ePOSe9NrqB1PjDxJb+HPBviLWDauq6TZy3PoW2IzcH14r81fiN/wVf0yO2m02&#10;z0bVkv1f/j6SSMjAPSv0t8WaQ/inwzr+hasPJstStZbQNDjcVdSpwecHB7ivzr8ff8EpdL1DUZG8&#10;PW+pXFqxDBpLuIHOfm6gfyoQHhXwP8bfEP8AaX+P3hDUtZ1K81jw3YarE0kEkO5IonkGVZlGAML3&#10;9K/aPRNJstD02Oz0+FILSPOyOP7o9cV89/so/su6J+zXoGradZpcC41QR7hcujkMob7pUDHLV9E6&#10;famztVibqPU5okwLNFFFZAFFFFABTJJvLZBtLbiBx2p9NeYRMoP8Rpol7FV7xJL5rZ0O0DO49Oma&#10;84/aQt5fEHwH8eabb27vLcaRdQIqqWLExMBgAc16ZdWK3GW7n8KhvonmVLbaGhkXa+R26VZmfgP8&#10;EfDdn4d+JU/hrxJbLbvZKrbbzMXJII4ODnmv3t0vydP0G08uPMQhU4XoeK/Kv/gov+yvqdr8Qr7x&#10;/ottMWub+ABjOiphUUH5eD/DX1V8C/22/DvjSystH1PUII7ncINkNvLnAUdyOuc1b1A+sBZwahGk&#10;saLGx+Yg9a+Pv+CkgtLz4T6/ZNb5uJLSPbc9lG419baLqmnXVml1YzNJFMuQWBHH0xXyt/wUam0W&#10;x+AXim4knkF8tshRcHGNx9v60luB6H+zb4+8OaR+z34QtrvUrGymt9FtkPnXCKXIiUHGTXwp+1Z8&#10;RL74wfHEeBdCkmvrOS2juitviaP5cZJ25PevjvVviX4l+JWkaNo+iFWXTVEeEdozggAZywH8Nfdv&#10;/BNv9m3xbo/jq2+IWu2PytBLbM7To6/eGOMk9qrbUD79+CGi3fhP4b+GLO7LSN/ZtvHs2lTGRGoI&#10;I7V6RVNjeK8SpEnl5w3sPbmrlZsYUtJS0gHUUUVABVa6ultGX5Cd3UirNVpPKvA8eSSBg4poDzH4&#10;5eAP+E+8LyxxzRoHdfvAt0z6VS+DXwF0X4b6XdTfZLaaa7WOR2jBB3AEnOT711HxC8Q6f4K8LyNc&#10;SlEWQfeBPXPoKz/hf8W9I8bW15HY3ImktNqEBGXk5A6j2p6iO6sYUWFRCn2ePnCHtV1VYfxio7Vv&#10;tECu4w3fHSpvKHvVXHYjkjZv4xXgP7WXhCebwBqfiOxt2u9UsoI0higQtM2ZADgD2Y9q+gvKHvWH&#10;4o1rTPDNjJqGoybIYly2VLDBOBkY9TTQWPmn9jj42DxZFd+HdXMljeafbIrwXrqrbixGMdc89K+n&#10;m0mytGErLHHD1JY4H5mvxs8d/HR/Dn7bV6/h+SKW21jW7WCTerqAhZOgGMfjX7GX1nbeI9Ji0+4d&#10;1WaJWJj4PQHgke1N3EXprUtHG9pIsaAZ+XkEdqo32l2MsX2u6s/tM2duec4rT06GKztY7WIkrCoU&#10;buvFWuG7Vk9xlP7O8lnsjfygVwoPb0p9jG1vCsUjb3HV/WrVFFwCiiikAyRWZCFbafWvOvi3olxP&#10;4F8QXCXK5hsZ5MDk8Rk16NIWCkqMt2rjfie0Wn/D3xPKzESSadccHkZ8s1SA/NT9k39vXTfhnoX9&#10;iazYXty8V5cFv3qICN7Y4NfQVv8A8FOvAl1cSZ8N3itG3DNcR8nPUc1+ePwj/Y1+Inx2sbjxJoem&#10;rPby3k6Iy3MaA7XPYtmvR7P/AIJf/FmbzzcaMQ6/d23sH/xVJAfaM3/BT7wVGvGhXef+viP/ABpl&#10;l/wU98Fy7t+iXa897mOvjNP+CXPxWdd39kOf+36H/wCKqrJ/wS7+LOobh/ZD8cHbfQj/ANmoEfV3&#10;j7/gqF4VhtJYrXQb+UnIBhnRuox2Ncb/AME4fjh/wlZvI7m82TXWtSGO2mkUOVKpjC9TXxr8QP2M&#10;vil8H7pY59KjEbSLB+9uY2+99Gr6f+A/7DfxG+Evxm8JeJ7TS9tpAyzyebdxlcn1UMKQz9U4JvMl&#10;fgge9QSc6lEV+7t5I6VT8OnVpIy+qQxwysvIjORn860DJDp64ZiM8881YFuimRyCRFdTkMMin0rj&#10;uFNbrTqa3WkNbiUUUUizwj9uh2X9k/4jMnDDS5cY/wB01+Hvgf4l/Ebw7otqmhz6ncRNHtCWcJfY&#10;M98A1+5/7ZtuL79mfx5bfxS6fIoH/Aa8M/Y+/ZE8KWXwt0DXrz7YtxqFmrP86Fc5PQbaAPzTh+MH&#10;xttLFreRNe+Y5M7WZCD6nbViT9or9oHT4YY7WTxFEmMBvsRKsO2Pkr9q9W+AXhe80GewjEzLIc5+&#10;QH89tEfwG8NXFhY2qLKTaIEP3M9up289KAPxQb9qD9oi3fbJd+IlP902JH/slOb9qD9olsbbrxFz&#10;/wBOJ/8AiK/abVP2Z/DWqXJlkWccAfKUH/stPj/Zr8NQhAizkKAOSnb/AIDQB+J11+0p+0HIuLm4&#10;8QtHnO1rFsZ/74p1j+0p8cLa4jct4gbac4Wzb/4mv2uuP2afDN9IUnScQjkFSmc/981W/wCGWfBs&#10;Mi83Xr1T/wCJoA/FbXP2gPjNrRkaWHX9sgwxa0Ppj+7W3+xfr/jTwX+0d4bkuYdRa1kaeaRBCQCx&#10;ifnJFfsvJ+y94Pmh2f6Vj1yn/wATWLo37Jvhnw34otNbsBdNc24IXe6beQQcgL6GgD03wB4rbxJp&#10;UTzRSQyFAx83g9cYrqeI5AAvGO1Y2l+H/sOOCuPcVuqoXgUAQXEfmNEcgbTmrFV5FzIv1qxQAUUU&#10;UAFFFFABRRRQAUUUUAFFFFABRRRQAUUUUAQ3U3kQ78bucYqrcQpDCbhIQzqu7aBye+KuTxCaMqel&#10;VLVriNmFxt25wuKaIkfnx4O8WW+i/wDBTPx9qGsMmkWcmgLGk144jTduT5QxwMnHSvv63121vLYz&#10;WMkd8gHJgcMM/UV+fP8AwUS+C+taPcXfxF8MxRrqt1eQQNJJJwY9rE8dulcb+yl/wUg0Pw1pt5o3&#10;jm+lh1WSdVhS3s2KkAEHmkSfqC0j3Fqr7WiJ6qeo+tfMP7bHx+074S/B/wAQ2+n6lCuvmCOW3W3u&#10;lSc/vVB2jknjNeb/ABD/AOCnngjQ7F/sOpTrKxKjfZNjlT/WvzR/aG+Ous/HrXE8RTTpJp1rF9nf&#10;CFG65Hy5NMW5xmpa4/i/xcmo3Ba+1LxBdBZNx3yB3bkt3Jya/Xf9hD9my3+FHgjTvEN1HH/aVvNK&#10;PntfKkw24dc9MN6V8NfsQ/skz/GLxVbaxPapLbWDwX0eZihC7lIOCOeO1ftHZ6bpui2K6YiusfUj&#10;r79aBlzyUQxSwQiPziGk2jr35NT7yt0RjEWOvbpXinir9qfwf4DkvbLU7qeOWMvFFshLDK56nNfP&#10;vjb/AIKgeAPDNzPp0mp3K3cePlFizDkZ6/jRcR0H7cnxmSS+034c6XcfaJvFFrLYYtpwSrSZT7g5&#10;Y89K9p/ZL8C3Hwm/Z58I+HbouZbGF4iJIzGwzIx5HbrX5KeGfjxJ8Y/2tvAWvzTeZp2n6xGykxbT&#10;tMynoSe1ftv4d1zTvFelwPaszRsCwyMdDijcDXnAjspDbj5uvydc/hUljva1QuCGI5z1qlJfR6fq&#10;ENoM5k5xjPt1rVzmgYUUUUgK7Sn7QVMZA2539q/N3/gpN+1Vd6JFp2geD9beDUTJcWtxHpt4DJuH&#10;ADIvIOR0Nfo/dLcNvEe3YVI569K/GT9oz9n3UdD/AGqtEu9dRTY+IfEc7RCObJKFyefTigOh82r8&#10;I/i/8QtKj8TxaT4k169nO0+XZyyOyg7eoHPSu08ER/Hb4NXdte2ugeLPCWjQutxfR/Z5Yo5tvLMx&#10;K9MDkmv2u+B3w20zwL4TsoLGECCLeF3EN1Zj6eprS+KHw1sviN4V1TSL+AM95bSW8aoQowykcnHH&#10;WqjuI85/ZZ+Mlj8U/gtpG/W4JfEBt5pJoGulkuF+dgCQDnpjtX55ftp+IvjvofxCsrPQtR8Upp81&#10;tuYWscmzmRgO3oBXpPwIs7H9m39q/wAT+GZRLb2cFrFFGoy43OFbr0/ir9C/GHwq0r4halYX9/CZ&#10;IlgVSVYKccnpj3rTRBqfkH8Hf2uviR8OdSs7HxTca5cozJD/AKZcGMA554Ir9kfBfjiy8ceGf7Vs&#10;mjkjVvLLRyBxnAJ5HfmvmP8AaE/YT8J+KdK+3aJYyfbrdmnlaW42jheO3tT/APgmx4um8W/APUGu&#10;H3SR6xNCOMfdSMU9wPsGKQSQLzglaZC3lnyup65qleXP2EWig/e4PGfStEx/vvM9sVBXUdRRRWZo&#10;FFFFABQw+U+4oooA/HL/AIK+axfx/GjTdHjmkWzn0eOR1z8mRM/UfhXqn/BPP9j6C106XX9ZSNjd&#10;RWtzA1xZbezE7STz25FeXf8ABXCA6l+0lodiiMZJNERg2OOJpO9fpZ+zvZRx/BfwKLTbui0yDzuR&#10;2Xt+tb30MT0XQ/D1h4dhWOCGLzlz8yKAcGvPv2mJxpPwD+IN6Zwwi0W6l8rOC2IycV6isXmXXnD7&#10;mMe9eU/tVaWt58A/HaEZjbRboPzzgxmpQHgn/BOzxtq3jH4Z6HE+m3lnpX2WSSOZ8tEx3gYBwOea&#10;9F/bN8B+GvFn7P3jTVbvR7I6lY2DC3vJog0kRyOQe1cp+wL4h0+1/Zx8K6Bo8m3U7WKRpBMMDZu5&#10;59eRWD+3D+094G8I/CPxF4Mubq4XVtcsnSCNISyswZc85461XUD0T9hnxUp/Z78E6du88w6bGPMD&#10;9eAOlfTTqF+bpivkX9gfw+Yvgf4PlC/I2mJjJ/3a+t7ltsRHfFZMFsSq25cilNRR4WEN7UkE3nRb&#10;vfFHQfQmoooqQGyfcbvxVeG4+YoU2YH3jVqqszLM5RPvjk56YqtQMqbw/INRgvWucrDyUx1/GvAf&#10;h5+0fpeuftMeNPBB05LS40uFna8a4X9586jG3HHWvpCRZ2wsmPK/ix1r8X/2pPilq/wP/au8ca34&#10;MMaavcXHkT/al3KY+G4HHOVFSB+z00ImmW5E4VAMEdvzqSWSGWHb56DAwTkV+J1//wAFWvi9Z25t&#10;RNpjZUH/AI9W/wDiqki/4Ke/GCSyWcTaWFZN3/Hsf/iqdwP2lhjihsTECtzznaO/NLbzLdErLabB&#10;HwpccfhxX4ox/wDBVD4zWds0sM2lFlPG62bv/wACq3N/wVX+ONokD3UmkiKYZG21OcH/AIFWkVdE&#10;8yP0p8bftQaX4A+MV14XuhEFiVDl7tUGWRSOD/vV7nHejU7fT7mKXy47iNZAAcgggEc9+tfz4fEH&#10;9orxj8TviYnjXVngJupYo2aGMgcbV+7n0Wv3X+C3jXTfGHgbw/JFI8k0NlAh+XADeWv9apxsM9Dk&#10;092bPnEfhVlP3K4Z8mnhvXrUE8LytnA/Oo33H6BNbm4wVk2jOeKs1FCrRqA2MAVLUsAoooqQIoV2&#10;tJ9aY0yyNJAMfd/p6U+a4WEqG6t0qOOFVnM57jFUB+Vn/BR/9nm5tC2uWaO7RwTTkw25yCX/AL2f&#10;evqz/gn/AOJ9F/4ZZ8D6bJrVnBrMMMvn2zTKJl/fP95c5HUda9m+NXwmtPix4burCaLzXkhMQ+cL&#10;1IPXFfnJ4r+FXxH/AGTvH95rNuLOPwhK0drbRrIZZQSFZsgY7g04rUR+rsa+Wnzt5gPO49K5r4lR&#10;7fh34pffuQ6bcYXtjy2ryL9nf9pnT/jNYJbxyyvOJTAd8BjGVQE9TXrvxEjk/wCFeeJonxsOm3Cq&#10;B1/1bVQH5c/sg/tvaH8AfhZrOj3Gnw3Ey6zPN5f25YiQdq9CPbrXn3xv/a28Q/tVeMtE8O+HbHUb&#10;S2lvTbTNb3H2hQsrKoBCjpx+NeNfD39lfXPi149m07TIF3XFxMQJZfL6Ek849K/RH9lv/gn3/wAK&#10;f1m01nWLONbhZoJ0aO53/MhJ5GPpViPoD9i/4V3nwm+ENjpmoSussczsRNCYjzjHBNfQUEbR7iZN&#10;4bke1VryBrmyEcGB0wOlWLRm8oK3VQBWbGT0UUVmMKKKKACqWrWUt9ZvDDObd2xiQdRzV2obp3jh&#10;Yp96gDm/E3iCLwr4R1S8lZZBY2sksshYL91SSSe3TvX4e/tofFTUPjZ8cpodFuJr3TGtYwYbWTz0&#10;3Bjk8cZr9p/jRoLal8HfG1pbjN5e6PdRpk8F2iYDntya/In9i/8AZtvZP2jJvDfimGN3+zS3H7qX&#10;PHOPmx7Uxep71+xH+wXbXXma34ms4tsb286W+oaef3gyxIBJ/wA5r70s/gD8PdJ+74S0c9v+PZRX&#10;XeH7GLS9PtrOxGyO3RY3z7DAx61rvbrcct0oGcTdfAv4fX0DI3hLSGBGM/ZlOK8n+IP7FngXWre5&#10;e00HSLWSQnGywBIyDX0mkYhUhaimSSReMH0pgfkn8MfD/iz9hX48+H9N1HWdQ1TwdJ5t7deYptbV&#10;CylVDZyOpHJr9SPAfi6PxxotrrCw7LS7gW4hYsGXawBGD0PB6ivl3/gpB8Nxr3wI8W64VX+1Lazj&#10;jhYOAP8AWqP5GvX/ANkrW7bWP2f/AATpilzeWeiWqS5GBuESg4PfmpNT2BYPM1JbhJt0IGNo5Gce&#10;tXW6msjSZDZTLYS/fOWwOR69a1WZVbBYDJwMmgBaKKKAJF+6KdTV+6KdQAVk3mrmz1SOKSMpbFNz&#10;XDHCKeeCa1q4n4x6uuhfD/Ub1jtEYXnGe9AHn/xw/aw8F/B+0WR9S0vU7seZvtU1CNHVlxxjrkk4&#10;6V8l6b/wWS0XWtSFlP8ADG8hhPWeW/XZx/wCvgn9pfUZPiR8ZL2x0t5Jbk6nMpV8hQWcYr1fwv8A&#10;8E5fi94y8LpeaamliBnwPOusNkdeMUAfrR8Hvj94Q+K2gC70zUNNsZ5IY3kto7xJHRnXO047jpXo&#10;izQabb/a7jVY/s/IEkjgKT1659q/F3wX4Q8ffsP+NNLsfGD2yxeILweWbRjOAIuuemPvV+pXhe+/&#10;4Wx8DbC8tG8zzXkbc3y9GdaANK0/ai8CSa9/ZUviXRYpvMMR3alECCCQeM+1eh6V4t0PxVI0ej67&#10;ZahIq7ytpOsuB0yQD0zX4R/Eb4A+O9J+LWoatbCERR38zqTMx43Njivc/wBi39ovXPhv8Ytc0fxD&#10;II4Y7JY4ykRbLM6nrn0oA/X+2geE/M5fnqakljWboRu61leF/EUXibSxdQkkcDkY7A/1q5bNJ9sm&#10;U42igCeNmVSrAnnqadSSThZlj7kZpaACiiigAooooAGyykZwcdaz4/OsSYJZGkDkt5x4C+1aFfGf&#10;7cv7bVt+zpqSeHYbox6teWi3MC/ZzIpG8ZyQfTNVED6Q8SfFD4f6I89trni7QrW5jG3y7y9iRlbH&#10;oTkGvn34m/t1eDPg7HJJpl5p/itUUSeRYanFlstjHGecc1+Q3xb+JXiD4v8Aix9c1x5HtdQm8yE2&#10;qspzgDoM4rT8M/sv+K/HF3DeeH41NkMo32qYq27GT19iK15e4H7CfCf9ubwX8SIXk1KfTtBdlRo4&#10;73Uo8ktn5RnHIr3Twt8QvDniSQHTdbsLoMDiOC4R/wAeDX4Tr+yT8TWuDdL9lVdLbzmC3BHA549e&#10;ldN4Y+O3xR/Z41Jbwm1Gmx4Vj5bSN83B7ijlA/dZkgSRTI6F3PyZxn8KsBSvU5NfPP7NH7TXhX9o&#10;/QVuNLupp9R01IllEkJiAkYHpnqMrX0JH5mweZjf3x0rNgOoooqACiiigApsiqwOcZ7E06oZo5Xk&#10;jKY2g/Nn0pol7EcIljuNp3MuOvapZ7oRRtJs3bQTUhnUOVzzXEfFHx5ZeBfAuvarMzqLS0lnJCFv&#10;uqT0/CtNyDb1Twzo/jTTtuq6db30L8hLhAwB6A18f+Nf2E20WS41bQNYS2njBkjitLIg7snoQetc&#10;fB/wVU8AaPYR2l1qlyt3HncFsHI65rq/gz/wUO0f4t/EjR/D9hczyRXk3lkSWLx5/E07MR9J/A3w&#10;ve+FfBWnQaxdvPOsKqTcqVbI9ia5z9pD9nhPj1oV5pv9rR6fbXMKxNmDzF4JOTyPWvXzc2Wsfuvm&#10;/d89MV5p8Vvj94V+Dl8NP1m4miLRLPiOPf8AKSQOR9KQHkXwe/4J8+G/hhHM9xPp2qNIqHc1iEwV&#10;Byep65r6Q8O+FbDw3oI03TpILJQxcGEBR78A183f8PPPgfDfNplxquoC5R/KK/Ynxnoea9/+Gfjv&#10;wv8AFzw7HregTTTWUjMqmUbWyDg8GndgdXY2rqR/pvnbeoB/+vWlVKzsk0+STGRvPHOau1LGFLSU&#10;tIB1FFFQAVkapcNYzQeWpPmN823j061r1Sa3M0jNccqhyuKaA8s/aK8N/wBq+CbmV7wWqb1+8PY9&#10;81+PK/tSeJPhD8QfGOmae+o6kg1GSJTaTlQArsBwAeueK/Xz9qa8ubj4S3a6bzcNMgG4YHfNfEnw&#10;D/YEi8beKNa13xNYrLFd3a3LNHcYO1mYnjFAanzfN/wUI8ZxuyyXmsWTj/ljJe4I/DFN/wCHhfi7&#10;/oL6t/4H/wD1q/RrVP8Aglz8DtXvHurnRrx5nxki5x049Kq/8Op/gN/0BL3/AMCv/rVqttwPzv8A&#10;+Hhni7/oLat/4H//AFqyfEv7YXxJ+I2mTWGl/wBv6gswCmS3naQZBzjAWv0m/wCHU/wH/wCgJff+&#10;BX/1q6jwf/wT/wDhR8NznR9MuoYN5kbdPuO4jHpVaAfCP7AP7MPiL4kfEXVfE3jOwvLR4fIvLeXU&#10;7JjvZZOiscDPHWv1+kjFvZqY49zxqEG0c9hWH4V8M6T4Qs47bSo2jjVQnzcnGc9cV0iyCNdx+73q&#10;WAlomIw54LAE+tWKgt/MLOzY2HkVPWctwCiiipAKKKKAI5iFjJZgg/vHjFcX8QPBr+OdBudOh1hb&#10;QTRPGzAbshgRyMj1rsbxY3t2WXOw9cda4D4na9F4D8M3GqW5K+XE8pJG7hVJ6fhTAyv2dPgjb/Av&#10;wOmgrex35WeSbz1i8v77E4xn3r021V3nlJyqhuM9DzXjH7NPx0tfjF8JR4qnuRIv2qWDcE2H5XK9&#10;M+1exNdSTrayWrx+SwDNuYZx+fpTQi8ZkjYrwMe9PVVVSQMZ5NV2jt2cuXXPf5hT0uYZFKiRcdPv&#10;CmM8W+OfwbPxEillWcR7HEwbyi+do6da8k/Y7/akh+IaXmkanbFL6DU3s42uboM+1VTkAgHGSeK+&#10;nvG3jTTfCujzNcTbQVZBtAPODX4u/sc+L/EMn7VFhpFk8P2S71eSQg9T071AH7d6tcSiOJoAzDdy&#10;U54qdNl9AVbAY8c8mqmj3UkcAtrrHnouG29Pzq4tvHagytwB6c1WoFmKPy41TqFGKfTUcOisvQjI&#10;p1SAU1utOprdaCo7iUUUUFnO+M9Ji8U6ZPoNzZie1vI9kkki7lAPYjv+dcs3jT4f/DvSbPw9d+Mt&#10;B0RtP/deRNeRQle+NpYY61W/aR+IWsfCn4U+IvFenPEiaZaNOzOu4ggenevwa+OXxW1/48eMJ9Za&#10;Vpnvp/M/dgoMkAcjJx0oA/fFf2hPh1calHZ2XjDw/fSOuQsOoxMT+Aau706/ttWsDcWTI0cqBlki&#10;YMGBHBBHWv59fD3wR+Ifw7ZfFFi0OLYY/eTM3JHpX3R+w7+3Fr+uX9/4V8YTRK2nG3s7dYLc8/eB&#10;yc89BQB+jlvfQ6Hpfnapex26BiDLcOEHsMk0y08aaDfbzb61Y3G3r5dwrY/I187ft7+MNc8N/Ae/&#10;1XQzHlZowu8Z55zxX5W+B/25PHHhG91KPUHjQNLxi2ZuhPv70AfvdbXEV5H58MyyRN0ZSCPzqKax&#10;eZgROQPzr5S/YX/agh+NnhHT7G4nMuoCGaaQCEoMCUL6+hr63Dqo46UARQ27Q4DS7vrUvmJuxvGf&#10;TNNaaN/lOab9kjyHUHcOnNAEzOAOoP40iyBjjFM8n1p6xhee9ADsD0pabuGcU6gAooooAKKKKACi&#10;iigAooooAKKKKACiiigAooooAjmYpHkLuPpWd5Z1CZJCxiELZK9c/X8q02O1eaqrGsO/PR6uJEtz&#10;O8SaLp2vae0GopDLAx4EyhlBwQDg96/OD9pD/gmSurO+u6Dq9wb23jeSK1s7DJkYkYGQ39K/QC38&#10;b6RrPji78KEP9qtYvObdgLjjpz15rqb4+TNG/wDyzUcgdcVaIPwtvv2I/iGJvs9xoeryqGxvexev&#10;bPgf/wAEs77VL6C51fWr/ToQ7K0M2nnbjacE/MO9fq40Wn6g5LQuTnPPFXxatbrtt8IvXBouFjzj&#10;4O/BnTPgnosFla3Ec7pbJb7xEIi20Aep9Old5c2b63prJIDaSsfvYyRzVya1imWLzxudTkc96kuv&#10;M8o+WcN2qH3GfB3xl/4J33nxV8TTXZ8a6hp8ct1JJ+6tCwAdieu/tmuIm/4Iv6PfqHufiJdSTHq7&#10;2BJ/9G1+k0Kz7cswziomW63fLIuPrUiPzwtf+CRWneH9Qsrux8d3CS2xV1aPT9pyDnqJK+xfgb8G&#10;5/hNodpaT65Nq5hiaMvMhUnLE56n1r061W4Xd5zK3PGKklUsuFIBz607DIpSGuEIhEmP4/SrCkkZ&#10;Ix7VBNcpYxFnBIAydvNSW863UKyqCFYZGetJgS0UUUgM7UfKkzG10IW64zz/ADr5s/bQ/Zzt/i14&#10;Mt/EUertpN14XglvIXhh3NM231yMH35r6G1y50+0kaS5hkdwuSUHbFfnJ+13/wAFBoNPtfEPhDQJ&#10;tRtZY/tFhOstsuxiMqApz0464oEfRP7EvjxP+FL6Db6jqn2vUcS7xPKDJ/rWwSOvSvpS1ms2Bb7c&#10;jlzkDcPl9utfz5+Bf2ovil4BsLe60zU1isVLIii3DEZJz29a9AuP29Pj5oEcclxr8TJIvmR+XaA4&#10;HvVR3A/Qz/gpRodvb/DHw1qWkRpDqzeILQzXduoErxhxkEjkjAr6q8B+M7LWvC1pKZ4UMUMaN+8B&#10;5CDNfhH4+/bQ+LXxk0O20bU9WNwtvMLnH2YKAw6HgVoeH/25vjR4c8N3VrDrW1g2F/0QHoAP6Vry&#10;jP2Q+Onx+0P4a+Gp2urm0JukeFfNuVj5x2z1614l/wAEpbeWL9m/VPPiaGWTX7iQKw52lUxX5kN8&#10;Ufiz+0lqWm6frupR3NtHOsgDweXnJweQPav20/Zx+D//AApjwKNGWOGJHmNwVhcsMlFHUjr8tHQD&#10;1eKEbQXAYjpuHSm+S32zzNx24xjtU7fcOPSmQMTGC3Ws/MCWiiioAKKKKACkI3AilpCaAPmv9rP9&#10;nyw+OHh+80kOlvq1xFGsd3HbiSZFVyxC89+a+Kv2XPj9r37K/wAV9f8ABfitLrUtKuNQg061vtRu&#10;fJSJEYqWUMCMYcEjI6da/Um81LS4dfhMisb/AGHaQR059/rXifxa/ZF+H3xVt9R1BdCibX2WWWG5&#10;nkICzMMhuO2QK2XmI9a8I/E7wz402PpWt2N5Iy58m3uFc9Oehrm/2n5kX9nz4hXKtv8AI0S6Yqp6&#10;4jPFeP8A7M/7OviD4P8AiaJ9YlspbREkAW2kYnkDHUCvor4g+Ebfxh4D1/w48avHq9nJalHJCkOu&#10;3BI6DmjZgfzzeG/ix418O6k+p6NcajFaSxmJLa2nYKozk4x9K9i/Z5/Zx8cftFeNLC48SyatDapc&#10;eWZrqB5lRSCckkgdq+9/AP8AwTz8LaH4iktNW0azn06OPKRxzNw2Rg9B2zX1L4Z+GPhT4Zqtj4fs&#10;FsLic7lG8kZA681Vw9TS+EPw7g+F/wAPdF8NwuLgafAIRN5ewtjvjPFdrtB7VDZrMlvGJ2DSgfMR&#10;0NT1h1GJjjHahVC8AYFLRSAKKKKAILpgymLdtLjGfSmW9uLKMbn3npk8VM8KNIrEfMOlRTfPJtYZ&#10;HUVQCTWzeYsgcnbzt9a/G/48/AnVP2iP2yfH+hwJdWEVpL9pFxBAZC2CFx24+av1/wBS1C4h16xt&#10;0bEMn3hjrXAeGfhf4W0r4ueIPEdtZImt3qFbiYSZLDKnp25ApAfCum/8ElLbWLUC68SXFux4+bTc&#10;n9XrY/4cyaLNbjd8QbiIYyV/s7p/5Fr9Ir66+y27MMggcYGadbyi5t1J6svOeKLB5H5sR/8ABG7w&#10;3DamI/EWRh6/YP8A7bWH4u/4JF6fpPhnU7yLxrc3L2ttJLCn9n/eKqcAHf7V+nNxpKSWzBAvm9jn&#10;ioFFvrVrLYSKWRFMUoPAYYwQDWidhWPy5+A37Gvhfxd4RsfB+oeKbey8Qxh5Xt3t1NwvzFgSpfPo&#10;a+1/2UP2d5f2b9I1fS7rxJceIxqF0JoXuoynlLgAKo3NkcV8p/tQeG/E/wCzn8fdS+Jmg3dvY+HG&#10;EFosKZeYFkRTkEYwTnvX3v8ACvxEnjjwrpupzuZp/s8T7jgHJUE8fU1V9AO6pcmkorMYq9adTV60&#10;6kwCiiipAzmsVuLoSLcbtjZK9e/TrRPcG4upLT/VhF3bx9P/AK9FrG1jNMZSCJGyu30qvfWlzLJP&#10;PbMqlkIG76VQGPpfjPTLeG+3X8LvC+3aZBnI4xWF4g8WeDriOOfWLvTbj7Q4RYLl0IVsYBGT1xX5&#10;fftcfGX4vfBT4lWml6ZrNutvq0s0ixxxBycPgZz0OK0vg74J+Pvxyns9RuvEGlf2YSLiOKZSjgq4&#10;B/h+tOO4dD9TdI8C6Po+ky/2Va20DSt5iyW8QUjOOmPar1iZL6OSwuoisUS4Z35DjuCKz/h1pviD&#10;S9BSDW7qGe6XABjOQAFAx09Qa8a/ae/aQtfgzoszpPPHeSF48wor/MFyMgketUI9v0vwn4e0m8E9&#10;jpdlCRn99FEAQcc8gVozaekkgn+0bI4juI7Y6+tfiL4o/wCClPxsa+aLw7rUn2IjO1rEE7sn0Ppi&#10;voj9mf8A4KKa1r+rWGieO7m/nn1KSC1j22iou5iQ2STwORVcrGfp7bPHdN58MwdMYwpyM0zTrya5&#10;eZZbYwBDgE/xe/Ssrw7qVnceH0udPBWEnjOCffpWzY6gl8rbAwKcNuGKzYFuiiioAKKKKACkIDdR&#10;kUtFNAYF/qkcS3CyxrJagETsx+VF7k+2PWvhn9qzTtF+F/i2b4vaFrMMhVIrI2VqVReWILbwffpi&#10;vsrxt4d1i68F+L7bTZ4YdRvrGeOzkkPyrIUYKTx0yRX4rftCah8XPBuuXHw98e63Y6pYkC6Mdgme&#10;CSV5IB4xWqEfrl4E/ac+GmreGdOnl8baJBOkCGaNtQiyGI5B+bqK6YftLfC3/ofNBx/1/wAX/wAV&#10;X882n3Ou6G11bx21ywujiLy4SQv1496mVfFveOT/AL8N/hT5QvY/oTP7S3wtx/yPeg/+B8X/AMVV&#10;S8/ae+F0EEjp460F2UEhRqEXJHb71fz8Sf8ACW7f9XN/34b/AAqjMni1mOY5ufSFv8KOWwXufoF8&#10;aPi4f2n/ANp7wnp9jrp07w7JaSQXNrb3HnQSsoYgsBgE5Ar9B/AfivwV8M/A+hadceIdMtmgto7f&#10;dJMkZbaoHQn26V+B3w/1jxf4B8WWWr2sc8M9vuwwhJxkEdCPeuo8RfHf4reNL5reW5laGKUmINa4&#10;xk49KdgP3dk+Pngj+0Asev6W7bSQ4u09PrXx58ZP2nr3W/jp4E03SjIlgmuLDLJb3WUljMoALADo&#10;RX5r33xC+KGi3O43DM6j7yW5PX8Kj0X4kfENvFmjalcSyhrW7jmDfZzxhgc9KVh+Z/RHp0n9rsLu&#10;OT90w4CnI9Ota0gC4JYDA7968D/ZH+Jl940+COh6lqryTX8xlLu0YXOJGA4+gFe+KomjUtzkZFS9&#10;AJY2DICDuHrT6ZFGI4wqjAFPrI0WwVxPxc8PweMPBN/osl4LR7gL82NxGD6ZrtqzNQsbK9ulS4jL&#10;SEcHPFAz8qPgH4F0X4Z/tE+PbbxM9vIl9q6pYSX8YTzCruDs3HnqOntX6k2Oh22jussJSOEKAIFU&#10;AfWviv8AbU+Fuh6f4z8D+IdFt4raay1GS6v2d8mQBkPyj16+lfVHw3+K2ifEnwnDr9rKy2LM0ISc&#10;hZMrweAelAHNftJfCqDxz4D1RodOS91BbOb7Ntg3ujkDG3vn6V86/sP/ABS8QeE9UX4O6z4euU1H&#10;SLN7qSa5crIwaRWGUK5HEnXNfbWoXUt3JYmxvreO1xmVHkGWHGAPwr4lvfHWnfDn/goN4t1S6dja&#10;zaPFbqYcMdxEB7npwe9ax2M5bn2lqngHRNas2EumWscsoyWMIJBPJr4k/wCCjmhaV4F+HPgddKsL&#10;ezvm8T2kUl3bxqjyKc/KSOcdO9fZ9144trPR11p7uNrFYxK6BhvIIyABnrzX5zft+ftJ+EfjBe+H&#10;PBWhQ339tab4is7ydpogI/LA7MCcn5h2ppdGSfpP4ZtfsumaSY02Rm2jLbRgZ2Dk1u3DGMK6JuOe&#10;SPSs7QbhW8MaewBG22iB/wC+BWj5gNmzc8Ln9KkY6GRZ134Gc4z1p9Z+g3P2qzZhn75HP4VoVD3L&#10;iFGM8UUA4NIokjXaoFN3bnHFDS/Lx1psA4JPXNAGX4p1ZNL0W/lJUMsEhHODkISK/FvwX8JfFf7Z&#10;nxpTW7+21GLRrK8utPa7aJriNQhfGTwB2GK/YX4nWsr+H790IwYn/wDQDXy3/wAEwrFf+FO+KpY8&#10;C4XxHdgMT0+ds1cWRI9O+Dn7J/hb4a6LbQX62epOIwgW4tFBUg5zgk817TY+B9B0e3K2mj2a85Aj&#10;hVfbsKvx6WZ5N93tkwcrg9KsvdpDdLCAeRnjpVeRJk/8I9pX3Ro9t+84cCMcj34rkPGvwW8PeLre&#10;S1bRbOFWAO/7Krc16JeX0WnxmRlb5gT8ozS6bfpqFqJhlQSR83BpAflP/wAKX1H9nv8Aai8CSW2t&#10;3Vlpmr62HltVjMMcoWVDg8kEYb9a/VuyvI7+1SaMhlboQc18Fft9Sn/hf3wKFjIgJ1OTzOQf44cV&#10;9rfDnzP+ERs/OOZOcn8aJbCOnooorMYUUUUAFRyldpUsFLDAqSmPCkjKWGSpyKaAbb2/koATuPqa&#10;8w/aC1Bbf4K+NriSxEoh0y5bae4Ebe1elvI7XBRDjArxr9piS+tv2efiQWkHmf2NeFCO37p6Lgfl&#10;F+z7+yLcftZ/FvUbi9+0eGNFW3S8guI7XzI5ipAK5+Uc4r9cfDnwe8MabHa3sFhY2EliAnnR26qT&#10;gdc9jXj3/BPTweI/2YfA3iCBUTWLu0kE8xY/MPNbjH0FfUf2ezaI2bRnypfvjsT9aeojnvF3iPSf&#10;Cvhtrm81G3so1RjFNK4UTEDOASa/Df4xfGLxR+1P8RBPo9teQ6nFEbOLSbeYztOqMx34AB7+lfaX&#10;/BUT9oiLw74Z0rwv4XmmtNQ0++aO6aSNTGU2gEDnJ/SvHP8AgnT8BH8ZfFLSPitaJCvhe0kms7i3&#10;kZhO0oAJYADGOR3oDcf8LP8AgmXq3irwvLrep6pqFhqc1slx9mksGLiRlJK5LZyDx0rd/ZX0Xxr+&#10;y3+0Alt4ou9UTw0tm4C6jughDsQc4bPNfq7plrBDCgskMUYA4b07V+ff7c3iyK7+NY8MIJDctbxT&#10;dPkxx3/H0pDsffnh+9/tDTbTUoT58N9Gk6MpyFDDIwe45rdrgvhDcPP8NvCkUDbRBptukgbviMDi&#10;u9oYBRRRQA3JoyaSikai5NVZm8nK7t3m8fSrNUreN3uJDcMGUMPLx2oAyNa8N2+taedGmkU5Ik3s&#10;oJ+mM1b03SbfTLaNECWsdqArOq4DgDGT+VaU1rHFdG7x84GM96+Tv2tP2wdM+FOk3NpZzXcF00U6&#10;sUiVxuXHqfUntQB754h+OHg7wtqEttq3iHTNPVAPmuLpE5IyByfSuG/4a4+GNg0yxeN9BuhuJ+XU&#10;ouPb71fiR8Uv2iPF/wAXdeuLp7uS40+baEjMI3bguMkCul+EP7FPxK+LVvJc6NfaXZJI4DfbJHRs&#10;kZHRK3SVjJ7n7OaJ+1p8K7+8fzfH2gQyMMeU2pRcHIA/ir0vRfFeh+L7Jv7J1e11BGbG+3lVwDjO&#10;OD6V+Dfxv/Y88Y/Aqx0251S60+fUp76K1M1rIzKWYEr1XpwK9LX4y/HX9lbXtI0661u3m067t/tp&#10;+wWxlxldoySBg8dKOXsI/Z2xvLo301o9gyQw4CzkHDfp/WtKS2WKdbh5tsajBU8CvDP2aP2gh8bP&#10;AelvHNM2tw2wmvpJ4wgbJI4AP+Fez3jS6hpEoU4fcBk8dxUgaVuyMXKOHU8jHap6q6dbi3tYxxv2&#10;jdirVQxhRRRUgFFFFADJGCxksBgetcH8QtBiTwL4tuJ5RPHLp1wVSQcJ+7Y8c9q7yVVaMhxle9ed&#10;/FDxXY/8IR4lsDDMX+wTxDC8ZMbDrmrjsB/P3a/E7xR4X1G90HQ9ev7fTftUrBbWciMEsSflzitK&#10;X9pbx/E0UC+INWBhwgC3bfPjj0r9B/2SP2KfAHjf4OyeI/EfhyG71V7+4BmZ2U48wgcfSvor/h3P&#10;8Dbq1tZ08GW/nhVZmMrfexnNaXRPofjXN+0d8Rrq4KyeItYtc/3rtv8ACtOP9qTxpo0RQeItTunY&#10;Z/4/WH9K/YCX/gnN8Gbr5n8H27E/9NmqFv8Agmt8CZYn/wCKKtTLg4Pmtwad0M/H1fil8TvipcrD&#10;bX+tNE5B+SZ5B6V9s/sX/sX+Ivhr8VPDvibUxqDJBdee7XFoyAZA6tnitn4/fA/wt+zreRy+HNHN&#10;hbrcxxBbfdJ8p5NfoB8K/GGl/EDwitxpgdfL/dES4B3YBPAPTms5FxO2ls0uGDqwXnOQOtSzFHxC&#10;WAYjp3/KmIslvbxJkbhwcUyW3dtSjlBG1VwfWsyy3GuxQvoMU6iigAqN/vVJUb/eoAbRRRQB81ft&#10;6Wd9cfs/+M2gSSSEaY4ZVBIzz1r4R/4JXeCdL8SeLPE8d3aW+pTRW0TPbyRh/JJLdjnFfqt8UPC1&#10;t4/8F6n4YuohLFqMJjZWJCkH1I6V8T/Bn4Rx/sN/FjxPr2qm3XRfEbxWtlDpzmWRCo53hsYHPqaA&#10;Pti6+HuhSWbac2lWflSAEsYRge2Pwr8+v2xvgHr3wv8AGvhzxV4M0K51a2bUJLq+WwtiixRqVILF&#10;cjGCeTiv0ck1q2uJI4EkC3Ei71JIwB155rB8aae3iXwnrVjvjdxbSRjLYGSpHagDhfgP470745fC&#10;+38QXljbzW8kzwmzkYTLleM5xjP4Vf8AiB+zx4O8U6PNGNL02wmnjbay2iE5IHSvFP2P5z8O7eH4&#10;azSIt4jzXmIyDHtZgepwc/hX1ndahpy2Tz3LK32Nct8wB98c+1AH53/s5+E5fgr+3V4s8PIXfSLf&#10;QozHIV8uMszRMcL0zya/SDT75NQt967enY57V+eVr4m/4Sr/AIKC+MBp0h+wjRYCitjO792D0r78&#10;8IW7QaaN+NxCnj6UAbEa/OcjtTmU+cpzxjpQ+VbcKkoAKKKKACiiigAooooAKKKKACiiigAooooA&#10;KKKKACiiigAooooAq6k0q2xMSeY2RxTTi6tWTOGIwcdqmurhbaLewJGccVTt1eGQEuNshyBVrYzl&#10;uflL+0D8YE+DP7cXiq6vL1YLVrGKL985VcnB/pX3p8G/2mvA3xAgisbLxFYXOpSsqQ20cmWc46Di&#10;vzg/ax+COpfH79vzxn4csJYYzBp0V0ftDME4wOwPPzHtTNe/Y2+MHwRvLTW/DHiizsri0Xzk+ztI&#10;zbug/g681royT9kIW8xQSoBxnApWkl34CZX1r8hvBn7enxB+Furf2f46ute1iSACOWS2h3KX3DJ5&#10;Ydga/Qb4JfteeEfjhpyT6Wlzp+ZDD/p2xDuAyTwx4qWrDPZL7TFuGWQysrq24KO59KuWs08ijzYt&#10;hqidVgiKP5gulkI2mIhse9XrtZpoCIX8tuxNSwHyMkysm/BPFVP7IRW3GVqfbwm2jeSUiRlG445O&#10;arw61HcXfleXIBjPI4/nUgTSWsL4XzyCeBRBpKwtvErNkd6tNDEF37ORyPWmx3SvwFagCTzEb5dw&#10;Jp4AXgDAqKS3zymFbsafErKgDnc3c0MB9FFFSBSuWlaZoxAHjK43V+Y/7e37H+o3XibSfFGj2t1d&#10;2ZvJ73UXVFCwITkk89Oa/T+RjE29nCx45zXnPjTxLoWuSDQ9QjW5huy1vJExBVwTgg89KAPk/wDZ&#10;x/ZR8K/EP4L6Pqs+qPHHO0h3rGpGRIwHU+1es2/7DfhaOBoH1OciQYBMQ5HtzXuPhLwzoHgbw1b6&#10;JpGmpZ6bbk+Xbwr8q5JJx+JJrpbe4iuwGEbDZwMiqW4HytpH7Cvh7RdfuZVvZjEybQxiXB4q9cfs&#10;M+HJFb/TZgG5/wBUv+NfUjbH5YZpWO4cdKu4rHh/hn9lvQfDdraiGZnaPHJiAPXPrXtfnRmEBGDY&#10;GKk2noDxTVtY1UgKKQyK4uhD5IP8XFWPMHmbO/WoZLUSYL4IXke1cB8Z/i1pnwl8Jya5fRzNGkiR&#10;/uQC3OcdT7UAekUVzvhHXl8QeG9L1VXIi1K2juIQ3UKygjPvyK1Ire5W6ZmmDR44XuKiwF6iqkmo&#10;IlwkJViW744q3SAKZKA0bAnAxyfSn0yVTJGyg4JGBQB8GfFj4kad8M/+CgXg+bWdWSx8PLoUrTXF&#10;w5EauTKFBHvxX0wPj98Ptaa1n07xRY3MasHkaN8hRnvxX5n/APBVJL4/tDaPo1j5j6pPo6SRyRjP&#10;yiWXPv2r5T0LxZ8UvCsj28P9pNG2IyI4iQQK6LXF0P3qk/aA8BS332c+IrFY9ud+7njt0ps3x08H&#10;X0iPY69Z3IhPzbX6emeK/B+68efFZtU8yOHVhFt+55TVe0v4kfFuC3uhZDVoGdfm3Qtye1LlC5+7&#10;EPx28CahIbV/EdlHfIN7xBvmA/Kvlb9oH9prw1p/7RXw5kstctJrJBJ57LIdq8d+K/L+x+LHxM0P&#10;Vpru/wD7Va6ZdjOIjk1Qis/F/wAUoZPEME07z6Y2FaRTuBPpgGnygf0VeD/E1r4w8OWWsWUsc9td&#10;IJEkjOVIPpW1XzF+xH4n1CP4HeEbPVvPeePTkD7x0bivpe4kKxnbkNjg1iwJqKZGS0aknnFLGrKv&#10;zHJpDHUUUUgK9woWRZGO1V5J7ClLR3kY2PuGc5FJcTIpETqWD8UlvGkLFUG1McCqAdLNGrAcNJ/C&#10;O9fm/oX7QEXwu/bj+Ji+IruPT9KaNooJLmQhGcuhwB64Br9HJrMtdxSqQFXrX4Tft5axct+1X43t&#10;bC3nuJ47rcwgXcaTA/Y3Tv2m/hvqFrvk8V6cnbHmVYm/aK+GjR4Pi/T1GMZD/wD1q/CjTp/iNqOn&#10;s9nDqNsAcbXiaof7S+J8LNHLFqEgHHETUCP3Sg+Pnw3hTzIfGFjKfTf1/Sqw/aX+GGmzMw8YaaSz&#10;ZkzJ9z1r8Nmv/ira/vYxqXkD/lmsR/wqvZ3HxD1/UIrVbHUoWlkEckkkLYJJxmtI7CufaH/BQz9r&#10;Lwz47k1Lwhomo6fqFp59vKl1DIWZiAjEYx65FfUn/BPrVtT1jwDdPd27RxxvEqFjnK7F5r4B+Av7&#10;F+teOviFDca/Ha3UTLuZblW6r/wH2r9h/hz8O9L+Hnh6zsNHtoLFfKQSrDwGYKBn9Kp9hna5NGTT&#10;Y0cfebNIY33cNgVmMetOpF4HrS0mAUUUVIFea3W4kRyxHlnPFVdX1J7Wzle2QTyopJT2wTVm4k8u&#10;SJRwGPOKzbiF1vb7DDyzAwC++KsD81NF8W6r+0j+0vp1y2hRpaeHNTnsZJIjvXOW5Occ8V+lXhnR&#10;7bRdKhtkgSN4wcgKARyTX5yfsf8AjLSPhn8Z/Geja5ayNqGr+JLie1mAG1Vy3Uk5/IGv0U/tqG3c&#10;6g0yyWs3yKqkEg9yfyoQGf8AETxVpvgbw/deKb+8jtrPT1XzJJDhBlgoyfq1fhZ+1B44uPj1+0dq&#10;dpo1y17p15qUao1q5ZdrbQSM4r9FP+CjP7TXhzwx4B1H4cxpcyanrlpFLDcQhTAmJckO2eDhD2Pa&#10;vjT/AIJ//Apvij8Rr65e1ijbTWguTNdA4k+bOVIByeK0SFfU+3v2Mf2YR8LfC0NhqFhI9s07zNcX&#10;UakjdGox9Mim/tr/ALKth4i8Jx+JdLeaOTQIbjUcW0YAyqhhk56fKa+xrPT00uGOJ5I1t1XDJnrx&#10;1rwT9qL9oTw34V8A634YkhmlvNcsbnT4GhClQ7JsBPOcZcdAaVwMf/gnLq1z4i/Z706+uCz5upl3&#10;E5HBFfVEM0UxYRsCVODivlz9gPRLnwh+zPYWUhxMt5M2Y89yPXFfTGkXEMyuY4mjbjcSMZNTLzGa&#10;NFFFZgFFFFACN0qG6jM0DKOvtUzdKGbauetNbgY11sYxR3D+Sw+WMH+M+lfDnx2/Zj1Dxb+1K3jS&#10;9trmDQ/7OS2+07AY94LEDr15r7V8Ra1aWOi6tqlzC7ppcD3HQZ+VSTjnrxXIfDf4paD8YvDSy+S7&#10;xtIw8q4wGyvfANaoRN8OfhzpelaG9tc2EIEkaKjvGMkAEZH510K/C/RB0tof+/S1p6Lp9zYs63co&#10;njYjyVUk7B6fyrdqWM5BvhjohBzaw/8AfoVA3wu0HOTBCP8AtkK7bGailjTy2JA6E0XCxyFx8N9A&#10;vnAEFuGxjAiFVLr4W6VaqpgsYpWPX92Kj0/4m6RD4xsvDjMZdQu9zRupBAABODzntXaiO5a4Y+aN&#10;mcgZ7ZpiOPh+GOkTQebdWkMTA4wYxVDVvgpot9GNkMeGB5WIV6Be30cOUeNnHsKjh1JJmVEjdewy&#10;KLsZneEfDdt4N8OwafEo8uInGVA6kn+tbFxh2jXONwxxT7qHzYduQD6mkkCwxea43mMZGOT+FICe&#10;GPyY1TOcd6kqtb3X2qFJFBVW7HrUu4+tZmpJXkv7R/j7Wfh38O9U1fStLGoPbopAY4BJOMZr1bcf&#10;WsTxTo9j4q0ybRtRt1ubacAskg+U4ORmgD8Pvjv+0x4s+L2sXGl2eiA3FtLKk8cMpJjLHgHOPSvK&#10;NP8Ah38QtN0z7K8mqWOn7i29ZABuP419rfEr9kO/8C/Hs61ZR2o0XVNXaR7aANkxCTOG4x0b1r9A&#10;9L+A/wAOde01GbwxaCA8GKRAOR3xQB+FNj4R+IFnM051PVmWJsxr5x+cD8ag1bw78R/EVw72+k3s&#10;9ycEzrICxA465r93P+Gc/hpeRzQReErJGTKBjGAM+oqs/wAB/h34Q05JH8L2sszHYfKQE85I/Ctl&#10;LQzlufhMPAnxQ1S1kijbVnkT5fJExxn0619U/sJ/sf8Aj7W/GNxrHjDQ7/TtKa0D295Lh/MkWUcd&#10;fQH8q/Sew+BvgLw/N5k3hm2ka5PmoUjzt9j716n4Z0iz0fTo4tOgW0slU+XCoxt5yePrmm5E+Roa&#10;XYrp9jDADu2oq8+wA/pQtwk8k8IYZUYI9KSwvBcBs5zuIGadFbxx3ErqgDN1PrUDG6ZarZ27Ip3A&#10;sTVmkWMxrgHilqHuXEKbJ9xvpTqO3saRQlugaJTT1ZV4zzmmr8i4HAFJtG7OORQBQ8UWbX2g38KK&#10;XkaCRVUdSShAH51+U/7O/wC0D4h/Y58Y3XgTx7okPh+31TVLrUYrjUJdpMTFirAAHuRX60SEsrDP&#10;Y18lftgfsn6Z8aPD99q7Wunz+IIIVhtrybJeMbxkDg9s1pEiR7J8O/j54R+J2mw3FhrlpO/liRkh&#10;cnGTj0ruIde0lpAY72N37Cvwe1wfGb9nvxFqGmaHqd1Hbxt5K/ZUYpjrwSBxVJf2xvjPoJ+z33im&#10;+iu25UsuOOner5exB+7Os/E/w74dt7ifVtTtrOGNS2+UnBAGT27V81/Hb9u7wT4d8OzJoOu6XqV0&#10;rriFZSDyfpX5RXP7WXxM8YQ3enavrWoamLhWiiCqCPmGP1q38If2efGnxt8TiyEn2JmVn33isowO&#10;eoU0+UD2/wCBfiLxL+0h+0R4c1qfTpEsdG1iNxJHJvXa8inJ9sLX7N6TZ/YbCODGNvrXy/8Asq/s&#10;jr8CLCa6vxp8883kyo1qTnK5z1A55r6ognFxCHAKg9jWcnoBLRRRWYwooooAKZJF5g6kfSn0mRTQ&#10;EUcaW6ZLcepryj9opNX1r4K+NbGz04zy3Gl3Mcar1YmNgMfWvWvkkXaRkelVdYs0vtNnt5FDRSIV&#10;ZT0II6U+gH5gfsh/tjf8KSmT4deP7e08LWei2pVbq9mwWZm3hemOjV9F/Fn9vv4WaT4B1abQ/GWj&#10;apqIgLw26T8u390cVyP7X/7Cum/GjQ2Phqy03SvEDXKyy386kFkAxtyAT2r4cm/4Jo+MrjVI7OHV&#10;tNjZjt3FpMZ/74qQ1PJvE9xrH7SHxl1LWLSCS4jvLhXeOBtyxgnqM1+z37Mfwxg/Zv8Ahc+j4drB&#10;rprt7i4UAhnUccduK8P/AGTf2CG+EcH2vXf7MvppIUG6IsTuByTyor7S8YeGZvE3hufTrKSOIOAP&#10;nJA4+gpi9DxL4uftv/D34c2csQ8SaS2oKJENvJKQd64G3p618VfBz44aV+0x+1oms61Lb6Vp/wDZ&#10;zR+dGxdSVKjHIFeu+Nv+Cc93498WX17fPpFwrXLSDzi5OGJP9yu2+Ev7Ben/AAz8WR3CWelIVjbm&#10;3DDrj/ZFID6r8P6efD9jpyaVm/spkUeb0AXAwR9RXX1j2tm2l2Om2cbBEhjWMhehAAHH5VsU2MKK&#10;KKQDKKKKDUKxNctTqlxaeQxYwsS4Tt06/lW3VS1hMMlwQQpfpQByPxp+Jln8KfA9xrl7LDFCjCMt&#10;MSF5B/wr8BvjFrWq/HD48atFCjy2l5rM/kGE7gVeQnIz7Div2D/4KNaPqmr/ALL+q2VlLjUGuoys&#10;nPTn2zX5Wfs56Gtt8dPB1vqW25KanGtwnXcQSGGPegD9Af2Mf2C9B0HwDpWv6jqF0NTmWVJbaaJS&#10;F/eZz19BX23b+DtL02K1toikLIgVdqAFsDGaseF7eytbWOGwtvslmASsJGNpzz+tal3JBHLG7Jvd&#10;fukdq1M+p8Uf8FKr5/Dfw98HJ9lR4n8R2kQmcc/NvzX0Xe/D/Sde+GotYkS6mmt4SG2AsOFJAzXz&#10;f/wVaka4+E/gBkygbxbY5B9Pnr7B0W3i03w9plwpVLZbWIuoPU7AKd+5Pofnb8L7nxR+yH+0l4q1&#10;HxBpL2XhrxddW+naXcXrhY5GyMiMDvzX6VLqEEdit3cOsUe0Ek9OQP8AGvzr/by+Lmj/ABI+IXwy&#10;8LafFMLzRfFNvLM0gXbjKjjBz+Yr9DvssN1okMciiSExJuXrngU5AW7KGP5p4pPMSbDD0q3Wfpd5&#10;FMrQRRtGIQF5GB+FaFZMYUUUVIBRRRQBFO7xwkom9uy+tZetSxR2I+0RoolUq+4dOOa2TxzXn3xg&#10;vLi28C67cW7mOaCznkjYdQwjYgj6GriBu+GrPS49H+y6fMjwMxbKDAznJ4qxb6fBohmJuCzz5Kq3&#10;r6CvgX9jr9uHTtJ+Ff2fxs19qeupf3Cm4Cr9wSNtHLA8D2r2Cz/b08DXU129zZahKsBLICsfAB7f&#10;PVCPqi1lEluqSHY/cVQs/DMdhcNcfaXYF95B6V88WX7efgLUFDRWN+hPcrH2/wCB0s37c3g+3Vml&#10;gvnj6lQqdPT79FmB7l4+0eLxBo8yi1S4CqWDbQT0PrX5d/sK/H690/4yN4QukRGudakwrSHO35eQ&#10;Pwr6L+IX/BTr4f8Ah22mt4tO1hWI2Zjhjxyp/wBuvgT9im4k8UftYeH9ctrWZLSTUWY715Gee31p&#10;S6FxP3akZruKMquecnFTSTFbhUC5yOtZkks32O3FuTG2fmPqKjuhdf8ACUWpWXFvs+ZPU1mWb1LU&#10;ZY5ODRuPrQBJUb/eo3H1pCc0AJRRRQB5n+0D8XtP+EHw213W5poPtlnatPHBMxXcB7ge1fjB+0V+&#10;1xrvxhvLa6utKTTtPhuftEE8UpIlOBxzj0r9iP2pPhfbfEj4T+I7R7aGa5ms2hQyZ4zn296/Oj9i&#10;D4HeGNQ+MXj7wr8QtDtde07TI4lsreePckLHOSN1AHiP/DcOv3Si/t9PWS4hUIsInbkflXeeD/8A&#10;gp54i8IWUsEXhq3v3uowlwGuGzDjI9Pev0Gv/wBgH4YR6ilzaeD9Ggs1X5oRF1J79PpUcn7AXwxk&#10;DNB4O0eMvy+IuufwoA/Ki6/bE1W1+PJ+IltZRvD9hFn9nWQiPOc7s46/hV7xB+2NrfxDtdUtVi+y&#10;3V0rLFFFO2XLdhxX6ef8O/fhpHH5TeD9HMPXaIuP/Qa6Hw5+wb8JtPmjnPgjRxJGQQywjOR+FAHx&#10;Z/wS1+Dfj+P4pXvjDxHol3Bol5pkkEWoTFSHcSoNvXOflP5V+tSKtvCo6BRWN4S8HaT4F0SDStFs&#10;orCyhJ2QxDCjJycfjWw3zqQeRQAyOZbiQgEHAzxVmq8caxMSigE8cVKrHODQA+iiigAooooAKKKK&#10;ACiiigAooooAKKKKACiiigAooooAKKKKAILq3W6h2MSBnPFZN9DJc31l5A3pC/znpgcVrXUvkw5A&#10;J5xxVdV+y28suNxxuwOtWtjOW583+Gvgve6D+2T4o+IxtJPsuoaWLNZncFDypwFznPHpX0jNGzqC&#10;IUY47gGorOSO8AkaDa5HJYc1LeTn7iZJI6r2qiTzD4h/AHQvHtveS3oljmkVnxCAPmwQB+tfjp8T&#10;P2R/iRp/xW0/QvBGlXd5c3SPIkTXapkjJPVx2Br907wPJpcqLLtlWNi3PPQ1+b3hvX9TX9vbwDbz&#10;anI1i1pcmSNpDsP7p8Z5x1ppgeaaD+1R8e/2UbTTNJ8S+DdNtbOApYTTXM4kKqmAzfKTyAK+vvg5&#10;/wAFC/AXxAs7cax4jsbWaRmBSGGTjAJ/u+1e8fEn4N+EfHmnyx6l4d03UJJw22ae2STazA/NyD3O&#10;c18Q/Fb/AIJmahHpl1eeFdfsdEcbdiWNuUKncAcbR6VMn1A+/fBfjDQPF1vNc6Df/b49octtIGDy&#10;Oo71vJM8bEyqEX1xX48eF/Evxd/ZX1K4XUrjxN4i0+OXLG1WYLsi69cDBAr6+/Z5/b+0D4nSW2na&#10;rY3GkXJR2f8AtSZEKkE4BBbPPaouM+zkuopOhzUuB1riNF+KHh7VnQW95aZZsDbMh5P0Ndlb3UV3&#10;GrxSK6nkbWBpgPkZwPkGaWMsUBYYPcUm7ZwcmnK25c0MBaKKKkDE177JqyvpbTFbhhv2LkHGPWvy&#10;7/bN8T+I/wBn74p+EtXitl+zXGqyupuHypVTkHAPpX6n3lvDbytfeUrTBdu4DnGPWvyl/bL0fWf2&#10;hvjJ4a8PW0d3BFZavNCZZEZ0UFiAeOg4pgdLYf8ABVDW7W5Ni0Gj71BODG+fWoLX/grD4mZ5lms9&#10;GjCuVXEb8ir9v/wSqvJ7YX83iXT7d2O3MkJB646kVMP+CRuoSLu/4SzT8MMj9ye/4VS3FqUv+HsW&#10;udDBo/8A37enD/grFrPeLRx/2zerDf8ABIXUW6eLdP8A+/J/wqJ/+CP+qOP+Ru08f9u5/wAKrQNS&#10;tcf8FZ9cVQYodFY+8cn+FRRf8FZfErMN9poyr/1zetG3/wCCQOowsd/izT3H/Xuf8Kkm/wCCRWoM&#10;uF8W6cp/64n/AAqvdDUpXH/BWLWlhP7nRw+OR5cleA/tIft5ap8dPBsvh3U0sbWylnjkaW1Rg/yk&#10;/wCNe7zf8EdtYkfcvjSxUZ/54n/Chv8AgjlqUkJjbxfp5PX/AI9z/hSdrOwI+wf2S/il4P8Aix8K&#10;vCttomsrf3Og6ZaW9wkasPLfywNpyBnlT0r3wRzrqUkgXMZUAH8q+Qv2Fv2TNZ/ZxTxhY32trfx3&#10;NxH5LKjIFCbxgZHT5u1fYlqr29uqu/mtnlvWsxj5JkjkVCQGbpUtUrrm6gO0njr6VdpMAqOYusTl&#10;Bl8HA9+1SU1j8pI64pAfE3jr4J+KPGP7evhDxleaT/xI7PRJrWW4V1IDHzSoKk5/iHavqyz8C6Pp&#10;bxM8a+YxGAUByR+FcVqvxM0+1+OGleFJF26lc2jTJIzAMFG7tnP8Jr1oxxzLCzMrMmDkmtREP9i2&#10;O7H2aLP/AFzH+FQRaXptusoWGI7uuYxx+lXJr0RTFfKLcfeFU7a6j84pIm0u2F3cZ+lGozjPGHwb&#10;0XxdbzTOjLJIM4jUAZwR6V8efAjQ7b4K+Nh4G15EspPEV4zwJMod5FAPII4H4196wtLHrUq/N9nC&#10;8LzjPFfmP/wVX8T3/wAO/jJ8N9d0KeWya0t55HktGKt1UZyOnWmmI/THSPDOn6LaRpAzeUo2qSB/&#10;hW2lxHJ91s14v+yb8Q/+FgfA/wAJ6hf3bXd9cWSSySTSbnYkDknPXmvZngRVO0BfpWYxrSM7YUZA&#10;PP0qdV2jFMjXYpb2pY5PMXOMUgH0UUUgIZLdZJFkJOV5pl2PMiBXkZp91u+zS7eu04x9KprOYdPi&#10;Lklt2OetV0As3kwhh25/eEcD1r4Q+F/wFu9U/bY+JXiLUbORbO7gbypMqVYh0xxnPTNfdk0JmuoX&#10;/hxyKx76x0Tw/eS6nJLZ6ZcTHElw5WMv3wT36UAXdL0KDT7fy1tYiM55QVJcaPbyYP2WHIOfuD/C&#10;sP8A4Wx4RiYJJ4l0lWP969jH9ain+MHhCPbt8R6U3Pa9j/xpaAbE1vIilYbGBj2BjFWZlsrK1WSe&#10;3gjk27iPLHXHPasWH4reDpo9w8S6QG/u/bY8/wA6p2/xW8GapLPFL4g0j92dvz3kZz+tUttQDxZ4&#10;00TwToA8QX08NrbM6xeZ5ZK5JwBgCtu0jsr5bG+SZm85FljxnDA8ivjr/gpR8UNNt/2cru38MatB&#10;JeR31u6f2dOrNgSKWwFOa6D9if8AaQsPiB4F2anfb7uzENugu7lS5IRegJz1qxH15JJKpztGKfFJ&#10;vHPWqmnaxb6nGGjZTkZxuBq26hVyOKnyKCSLzMfWpDSJyopaliCiiipAqxr+9JkG3n5feqi731yd&#10;CP3Zjxn8BU19FJJcQNG+1VPzAd6mm24ZkAEuO3XFUgPzX/4KIfAHWdH8a+HfHXhOzmvF0uCa4nZp&#10;VVAxboRkE9a+Wj/wUI+JvhfSU8PNoOmeVHmJXZiWO7JHP41+zc3hm08aaTqljrVtHdxyMY1W7QMN&#10;uc4we1cPbfsj/DNZHku/CPh+5Yrwz2MRwex5XtVR0YH4p+EfAPjL4+eP7PRtR0xzNqG9gsMqhsAM&#10;/BJwOlftH+zV8DbD4W/DDRbJhNFqVtaBJo5CDgjOASOv51p+EPhd8NPh3qscosPD9tqSsWhuVjiR&#10;0BGMA4BHGRxXcXXjfw8siQwatYD5grbLhOfbrV3EfI37T3xQ+Kun/Eiz8P8AhDw7aano89kJJLiS&#10;QI6uGbgAkdgK+GvEnwo+OnxC+JFlrV14TRbfRtQF2xS5j27dwJyC3I+Wv2lvPD/hvViNQWysb24Q&#10;bRMiq7Adxn8alj8C6CLWURaTaxvcKQ5ESgnI78UXA8m/Zt1LxHb/AATtZbnT44tRFw6tCMbccc9a&#10;94tXeS2iaRQsjLlgOx71l6DotpoVmNOhhjjjBLbY1AX8quafHIjSh2LDPyg9hUMZeooorMAooooA&#10;KaziNdzHAp1QXcohgZyhkH90DOafUDhviPIuseBfFNnZnzRJYTxTY4K5Rhxmvyl034ya1+zR8YJY&#10;YoYf7JW3LebdEt8zEjoK/Vj4rahBpPw38TS2sISWTTZyzR4BU+W2CfpX5B2f7Lvi/wDah+KMvk6/&#10;Np+ntCcXUqu8RKknbkcZraIj6Jsf+Co+qPGzTJpSJDj5vKk6CrP/AA9af/n40f8A79Sf4VwNr/wR&#10;s8UzRsD8RrdN/VWifnP4U7/hyr4k/wCih2n/AH6f/Cj3Ro7v/h623/Pxo/8A36k/wqG+/wCCqrXF&#10;nNGZ9I+dCPljkz/KuK/4cp+I/wDoodp/36b/AAob/gir4iXlviFasBzjym5/Sl7o7M8u/Zy/aM0O&#10;f9rrwf4k1rV0ttOt1nWWbDlRmNscY55PpX7MWPiC28QaLp2q6VKLqxvkWaOYAgMjAEEA9Mg1+VGt&#10;f8Em/EGgwvf6d4phhuYQNjW9uwbJOOMCv0x+EHhe68K/CXwfol1cfabvTtPgt5pecuyxqpJB55I7&#10;0MkoftDfGSx+BPwx1TxJNcQxGzCH/SFJX5nVecD/AGq/N3/h778RG8bxaemgaG2jT3oihutrZeEv&#10;gP064r9Iv2iPg3F8cvhlqvhqQwQ/bQgLXEe5fldW5GD/AHa/Ni//AOCT+v2PjKC7j8V28lst75iw&#10;pAxCqHyF6Y6UJIZ+jPwH+Mh+M3g+w1C7aFZ7jeSturAfKzDjPsK9cjZFiZYjuI4wa8t/Z1+EqfCX&#10;4eaZpVw8M91bh8zqu3OXYjt6GvTZLc3DZhcRjvjvSEWIyxjBZcN3FOpsKNHGqu249zTqz6mq2Cud&#10;8earc6b4duWsEWa/GDHG3Q88810VYfi7U7PQNIn1O9iWWCIAMGwB19TSGfDnib/go9o/hPxNqnhz&#10;Xb7S7PUNNma3MTwOzBlJBBIUjORVf4dfty658Q/iImlaHBp99ZtCXEiKwORjPXFeGeE/2YbT9pL9&#10;pb4latELOG0ttXMwWeEOCrySHA4I6Cvv74T/ALKPhv4aa9Fex6XpbSLGV3Q2qqecd8e1AHtHh7UX&#10;1TQbC5lAW6aBGkRegYqCR+deYfGz4++DfgZZvq3iTWodMlMiwMJ0ZkBKkj7o6kCuv+I3im18A/D/&#10;AMQ6oq+X/Z9nJKkMZCs20cBa/CT9oD40+KP2qPileW9vc6nBpMnlSrp11IzhGVVTcVyfU/nWsdjN&#10;6s/SOH/gp14B/ty3tpfEmlrYSud0vkycL2I4r6b+Ev7Q3gv4s2cbeH9ah1ENGZB5cbr8u7GeR61+&#10;dnwq/wCCXN3q3gKdrzWLGW7vIkkhuJrYloQVBwCR/KuI8J+G/Gv7F/xou9J1HVNQvdBYw2NtcRB4&#10;7cs7KxAJ4PfgVbSJ9D9jvsSrdxupJXGatzN5YX61nafeNdaXZ3Iz80KMfXJAP9anvJT5cDc8tUDL&#10;xb86bTGkHmqvtT6hlxCiiipKCiiigBs20QvvO1dp3H0GOa4/wpBoMvmXWnXz3SJIwbcDgN0Ixiuk&#10;15zHoeouDtK20jAjsdhNfDP7B3x5tb3T9b0zxLrkZujrl2qNfXSgqis2B8xzjiriRI+3NY8N2HiG&#10;1KTxJ5bA/MqDPTHpXy18Wv8AgnH8O/jR4qh1PVbnU40WEQk20oQcMzdMepr6Xm8feF5VVIvEulpj&#10;sLuP/GopPHnhu3tmiTxHpplJyAt3HnH0zVEnzf4J/wCCcPw4+HeoW+oW13qZWxkSZDLIGB2HPIx0&#10;4r6Q8N+FNEt4Vl09t6DKhtgH17U2X4i+GbeKNLjXtOkEw2kG6Tgd88+9Z7fE7wrp08kEGq6ckIQk&#10;OlzGFzj1z1o1EbUeqW2u6hEunSfaFtH2zYBG3n369D0rpTXwf+wt8bJ9X+IXxPsNV1h9SVtWSKzE&#10;lxvCrukGFBPTkdK+71bzFzjFTK9gHUUUVAwooooAKQqGpaaWCkD1poBqRbWzUlFV2crJjnGaNh7D&#10;pdkOXOOeOay5NCtbOUXY5ZPm5AxWrNF58YHTnPNNVkljKuBjoQ1MRVjmh1VfL3cqMkKMVLZWaabC&#10;YoiWyc/NSizRWJhKoe+3iovss0beY0pbHbJo1AmtPN82XzUCjPB9arXkUkl98qZXA5q2qSMobzMd&#10;6mG373H1osBWksVuPIZyVMfIAq3VBrWeS4V1uPlVslQT09Kv0mAUUUUgGUUUUGoVjaxHLfz2wtV8&#10;zyn/AHmOMdP8K2aryBbTcwADSDqODQBleNvDNn4y0SbSbpmCt82E68A4r8Y/G3wj1n9mn9rKz8Wa&#10;3aPp/h648QzXqXUzq48lZM7tqnP8Q4xmv2nht5oZPtLuXHTbzmvE/wBpv9nm0+N0elQmC1R1SVfM&#10;mh37S23nofSgDtfhP8d/CHxj8O2uo6DrEOoRzhmVoUZQQDg9R613gt4LKNn3nDfNzzX5meIPhB4+&#10;/Zu1YaT4cvdQubG3ZUT+yUkWPD4dsbRjr+tfePwJ1jUde8IiTWkuVnVIwftmdx+Xnr71r0uZdT5d&#10;/wCCtmoJZ/A/wdfAqEg8S2sue3yrIf6V82/FL/gqjrNrodt4f8NwaVqdhJaxiaYpIHR1xwOP9kV9&#10;Uf8ABSz4X6r8WPhnpGi6UsxVNWil/dRFwB5bgnAHq1fPnw2/4JZXF54VuL2+vrFp1k4Se0O8jaOm&#10;R71RPXU5r9jP4Iy/HT4map8QPFyXFmt15F9a/Z5RsLBh2yTjiv1u0eO20+zS3tZTJgDG76Af0rg/&#10;gl8JtE+F3w90bSYdPsze2tuIpZYYVUtgk88fzr0NFimG2OMRSdjjBpN3GWbZ5mZ/MQKvYjvViqVh&#10;DJDJLvn87OMDOcVdrN7jCiiipAKKKKAILx447dmmbZH3PpXBfF7Ura1+HGt7JARJYTquQef3bYr0&#10;GSNJoyrqGU9QelcH8XPC7+IPCs9lagRl4nj+VcjlSBxVxA/CXQf2QfjH8Wrq61zwp4Zkv9PkuZVS&#10;RbuNASGORgtmurj/AOCdf7S6wSKPBEmyQYY/b4On/fdfr7+yv8Lx8NfhkmlXYja6W5lk8zZtPzOT&#10;6V7HJaylo2E22NeSM8EVpzAfgvb/APBOb9pK3wsXgmTj/p/h/wDi6nX/AIJy/tKySLv8FTBc8j+0&#10;If8A4uv3cuNStrWQjchx2DCrsbrcRkpgZHBo5nuLQ/ELRP8AgmP8YtSWE6x4UuY2yC+29ibHP+/X&#10;6U/s2/skaJ8F9NivJftUN5BP5wWZ1YZ2qO3uK+i3s5y+RcbV9MmptQiFxbvbKwRpFwDWcncuJJb3&#10;kV1ny2DADPSqUjNdXaug3ADHpUtlbxaXAqSSJuxgkkDNWmEdshcIPwqCwUbQM8EUUitvUMBjPNLQ&#10;AUUUUAFFFFAFSaedb6KJY1aBh8xNeHRfs6Q2/wAUtd8URx3CvqMisxDALx6DOa9y1RzFp8roCZAP&#10;l29fwqpo95PJF++WQnH8Wf60AXrti1qUi+aTGAKkjkaK3h3ABsDI/CorGNlQtIe5+9VlZFkYggYX&#10;uaAFVnbsKUs3pRuVRxjFHmegJoAazNjkYFJTmbcuMGm0AFOT71NpyfeoAkooooAKKKKACiiigAoo&#10;ooAKKKKACiiigAooooAKKKKACiiigBsmNpz0rNi1SC8m2QPu8tsNwRirOpXTWdqZEiMzZA2iqc0w&#10;s2hMNlky8sVXG36/nVIiRduLyK0jDyNtUnA471HasI42PbOa+dNE+Pz+IP2rPEfwzlsnij07T/tn&#10;ntNlTyoxt7detfRU19FatGjhVRhyxIAFBJTuntI4ruUMfMeJgevoa/OHQfBN3eftueCLnys2a21w&#10;GO4A/wCrf3zX6CeJPiV4M8P29wupeItIspFVlKXF3Ghzg8cnrX5d/FL9rrR/h7+0FoGraVb2+sRw&#10;W75azuV6lWGMj60XaA/VfU/EmleFLG3ivbgRJjy14JPT2FeWeOv2tvhf8LJZB4g14WaxKrP+4kfA&#10;PTop9a/I/wCOX7e3ir4j6ndW+mLqul/v38sR3r8ZzgAA+9eS6DofxZ+KV0kd1p/iTxIk2QWljln3&#10;Y5xz16Uion6UftFf8FHvhf4j8LXth4S8SQ3s81tNEVazlByykKAWSvyy1TXLrxp44n1GbzDFKMBr&#10;cMOQMDpX158H/wDgl3rPxHeO61e+1LwycxuY5tPK/e5I5HbvX318Cf2C/B3watbSPUoNL8UtArKX&#10;u7CMsxYk5OR70irI/Nn4U2Px00XVtMbT9OtX09pY2UyOm7bkY/i9K/Wf9mc+Lp/B+mzeJ4I4Zmhb&#10;f5ZX72846H0ru9L+GPhm0YPDoenIFYFVW2QBR2A4rpljg0u3WO2gSNF4EcYAA/CgLEkrN9oRB9wj&#10;mpNuOBVW1jd2DvuHPQ5q21ApWsFFFFBAySMSIVPSuBtfgj4bs/ED60kUv2x5zcFi5xuJz0+teg0U&#10;AUdY0eDWrX7PcA+XuDfKcGp1tkjhjjGdqDaPpU9I1UgI1iVelPBxSUUwHE1A1qjSBuc1LS0AC/KA&#10;B0oH3s0lOWgBGjDDkURoI1CinUVABRRRQAUUU1iFXJOB3zQB+U3/AAUY+MV58D/2vvDfivQ3Ua7a&#10;6DshWVS6FXklVsjHpmvPLX/gq94/VrVZrnT15Ak/0U8ev8Nev/trfBiH45ftz+EtH+1rFBJoDbmW&#10;PzBlXlbpUNv/AMEg7HxHJI58WvZ9xtsV7/h2ro0sScTD/wAFZPF63ghW+sCmM5+yHr/3zUd9/wAF&#10;OPHupMLpLrT2a1O5MW+Bn349q7r/AIcp2f2rzB8RLheP+fNf8KSP/gi3bSCQRfFO6I/iVbcH8Dik&#10;7FaHBXn/AAVm8d2+moxvNOF2Thl+yHp/3zXgHxY+O/jn9rzxRpNlJFb3XytAPLiEfXnHOPSvs/T/&#10;APgjXpumwx+f47a62nnzrNTn8xX038I/2K/CPwqkS6aDTNRkicPvaxjBGBjGccdaNOgFz9jz4TWP&#10;gf4JeEobqOSLUorBIpVZ8gEAenHavoGS9h3bCTjHoabZQ2VnaxpbRQwwqMKkYAUewAqw0McinCr9&#10;QBWQDuGh+ToRxUVisiQ4lGGzUS+ZbyEYZlJwOuBV2hgFFFFSAxpERlRjgtwKpTRC8u2t5P8AVKNw&#10;x1zVxoPMkR842mq0f7vU5SRwV60FrYX7S1nEz3PyIvfrxX5Gft2ftgeIb74o694CguYf7OsLzNv+&#10;5O/oQMnAz19a/XbUrQahYzQq4UsuNw5xX44/to/A6/8ABfx0uPGEmnT6pa32rJCVa2JUA5OckYI4&#10;pjsj5gj+DHjXxVGbq/tpvtOdqBJwFx19avWP7LvxN8uWQ2L/AGdkzGftS7sdu9fud4J8O/Dvxh4e&#10;SW00Hw/EQAhMVvE3IAz0FdJefDfwy9vax2+iacVjIz5dunIx3wKQWPwDsf2efiDb3CiG1l+39g1w&#10;uMf99Y6Vch/Ze+JEIuLmWzcSsDIuLkdev96v32uPhZ4RuoSE8OaXbzdnFpGGH6VVm+E/hllXdpmn&#10;AL1zbJg/XiqTfQhqz0PwW8QeBfiD8P8AwHHqmt2ixacHEZYyq/LNgcA561seCfDfjv4Vy2+t6LZg&#10;LI63v7xlYZ4OcZr9K/8AgpJ4K0Ox/ZneHSNKszdDU7TH2WBd23zlz0GcY61778K/h/4J1r4deHnu&#10;PDujysmnwCXzLWM8+Wuc8dfrRzMmx+fXwV/bQ+LA1cW2oQ2kcCpjiAZ5b6V+n3gnxhD4n0hJ2kzI&#10;cBsKRzgE/wA6yB8GfATSeba+G9EhPYxWcQ/UCuw0zRbLTYfLtoYY19I1AHTHajUCRXujK2xR5P8A&#10;D0zV2q8832XaeoY4xU69KTGLRRRSApr5kcdwwA3clai07Mi+bLxckYIHSrMk4jkVNoIY4NVdZP2e&#10;xMkQ2lTkleOME1WoHHeMPiBp/gXT7u88U3K2UcYLxsqlvkBxnCg1+fX7Qn/BTI+EfEV/p/gvVrW6&#10;iRlVVltXJ2lAe6+prlP+Chfxz1z4rfEDw74U8H3N4n7qa0ul0q4Z8sH/AI1Q9eOhqj8A/wDgmvee&#10;NrC01zxBq14l3cJukhvrMswKvjkt7CqjvqB8z69+198QPH2qLeX6xFlygaCEgbck9APesy0/aS8V&#10;afqQlwwCsD80Ldvwr9l/h5+xB4H8FwxrdaTo2qMDuJl02PJ4AxyPXmvTo/2efhlHCN3w/wDDcjAc&#10;k6XDk/8AjtXzBofkx8Mv+CkfjvwVeRRyyWsOgDcZZpLRiwfbgDG0nsK/UL4F/tQeD/i94dsJbHVl&#10;udTaCJrlVhdAHfPAyB3B6V5/8d/2F/B/xa0e5h0rTNL8L70RAtnp0Y5Vt2eB3BxXwt/wgfir9kX4&#10;veGbWO71S90W+1eOCWQh4YUijccnsVw30FGjEfsQkfn3QmXlCMZq2rcHNcJ4J8ZQ+KfAsOqWUy3C&#10;M+3fDIGHAGeRXc27boEJ6kA1DGSUUUVmBHJuwNnrzTpJFjQsxwBQ8m3HGaZdQ/aISmduapAQvJO5&#10;DR4MZPX2qNtatReCz80faCMhT9M9a4f4xfFCy+FPhGW6upYdxikC+ZKIzkKSMZ71+RXxC/b38Vah&#10;8QnuNEj1aaNRtCWd67A4GONtC3A/ZPXtB03WdD1rSpNzLqcElvKATyGUg4PbrXN/Cn4M6P8ADHwe&#10;mj6dC8cSytJtd9xycZ5r4z/Zt/4KVWfiqaz0TXNA/s+6SSG2kub+8AbJIBb5vTrX0J8Rv2wvC3gG&#10;Rr0alpt5GFUeSL+MDJ79a0EfRSwRTmPkloulOnuHhYlsCPsa8R+Ff7UXhP4uW93Ba6xpljffIkFv&#10;HfI0kzNkAKAck5A4HrXe6z8QdH8D6Oja5qdpbMrbT9snVOeoHzHrSsM7P7R50LGE7mHSoHvvsaK1&#10;0du47RgZ5r4y8bf8FIvDHhnVIobS3sL1TnJh1BMcHvzW54U/4KDeFPFMMX2mLTrUld22a/Tj8z1o&#10;5QPrU3ka3SW7kCRxkDHWo4mia4mW3O6UH5weg5rjvCvxP0jx/oM2o6XNa3U8bbEW2mWRie+CPaup&#10;s2azt47hoiZJhllIwQevNZ3ZpZF5m8xfJb/WHnHtRDp8ULbgDk8nNPixKwmZdh6c1YouwsQ3Fqlz&#10;HsfOPalhtkt1ITOPc1LRQFiNuGNNpz/eptIYV4l+2JfX2n/AXxHPZhdyqmC2Oua9trjPjD4PHjz4&#10;e6lohOPtG0fd3dDnp3oA+T/2AfD1xZ3HiTUYUHn3wt5bglh1O88An3NfbWorPHbl7MAzZ7kYx3r8&#10;gP8Ahfniv9kX4ta5pl5omrXGk3moGCC4d3hi2RuRkZ4Iw34V7t4w/wCCmmnaLoMlzFZRzycLsjvx&#10;nkUAV/8Agpp+0zP4D0/w/omgXUL3WoxXVtexyRE4cbRgHGOua8F/4J3fA2Txx8RJ/F/jK0K6bd6e&#10;6wzQyAZkWVQBhT6Ka8CupPGv7V/xjMn9mavdaXeao5S4KSXCWaSuWGD0Ax+dfsb+y38A7b4L/CPS&#10;tKuGW6uLVZQ08sAR2BkZuaq7M5HsfhbTho9iLNhthwFh7koBgZ/Cvjr/AIKptHJ8L/AVvDtMqeLb&#10;MsBjOOa1vjN/wUC8N/D27nit/sN/PYlozDDqCBiykjBGeDx0r88fiN+0fq/7RfxqS9kubv8AsVr2&#10;1uIdGkuTLDbspRSwXOATgnIHei7JP3G8Pslv4V08yHCfZos/98Cp76RHgtWU5UsMVR8N3kWqeFLP&#10;btCrBGpwcjO0VqCwWWCIbgQvI4ouxk7Qbplk9BipsCqskjreIgU7NvJ7VZNJhqhdoo2ilopAJtFG&#10;0UtFAGb4iH/FP6pjr9ll/wDQDX86g8D65qeueJdbsbd2ng1S4WNlkwOZGHTNf0Xa5GZdGv0VSxa3&#10;kUAdTlSMV8bfsW/Am0tNC1xvE/hOLzJNYuZAupWIyyFjgjcOnpWkeoan5b+GvDfj68kuCls5lVMj&#10;5wOfxNWbPw38TtN1qPU7u0CtGpQEOCMHI6A+9fvEvwp8C2u/7P4R0Xfj5hHZRg/jgUkfws8G6hCw&#10;k8IaRHzjDWMf+FVzCsfhBqGm/E64voTfWipbTyfuyrDkHr0NYHjbxR4z8Pznw+0ZS3wJN3U5PvX7&#10;9SfCTwZqEMtufCekIUBVJDZR5U9MjivF/wBo79mvwzqfwult9O8Nac2rCdH+1W+noZtoYEjIGcYp&#10;82oWPzJ/ZB8M+MfCHxh8MX2n2gGl3GoW8t/I7AkKJM5AJz0z0r9xvD+of2ppUVxnO7vjFfL37Pfj&#10;jwP4qnGk2/hfRrDUNKeK3Zkjj8x3yRkgDOcrX1Zawxw26pHGsKDoijAFTNgieiiishhRRRQAVBcR&#10;F42ZeXAyv1qeoppjGyALu3HBprcCjcXk9ppwkcAS5we/ep5buONY95xI4BXipriBbiPyzj1wRmor&#10;n7Pbx+bPJHGkYyWcgBffPar0Aa+oxxRjzGw2eeKSe3aaZNozER83NeQfEn9prwh4Bu5re4v9Lmki&#10;cKVkvEU8jOcZryzwX+3R4V1zU0jm1TTbdPN2/PqSYx69adgPqu4uI7FlSMkNnBzzWhKwXlvuY5rm&#10;fB/jjQ/Hlitzpt7ZXxZBIfs8yyYB6Hgmrtxqlvo9hJqGqXcdjaRnDtdOEQemSeBSA0pr2OPy1DcN&#10;x0pVjlW42AfuMZz3zXGw/GHwXezSRx+IdHkdDgbbyMnP511Gj6xba5YiW1uo51JIDRuGH5iiwFyN&#10;4YZCATuY471Y3VSt1RZJN5DHPGat0gHbqN1NpaAF2ijaKWioATaKjmt0nKFs/JyMVLRQO4N8wwaR&#10;huQr2xilooC7Ifs8YUJtBHXkZNNmt0mi8thhSMccVO1JViKv9nwm3SEruVDkZ55qyvyjAAAoooAr&#10;wWEdvcyzpnfJ1z0qRoVacSn7wGBUlFAENtZx28ksiZ3SHLZNWaRaWpYBRRRSAKKKKAI7h/LhY1Vu&#10;5Z0hieEAqOXJ9O9T3kpht3cR+aR/AOc1z3jbxZZ+FfB+oandyxQNDaySpDI4QuyoTtGe/GKtbAc9&#10;8Sfix4U8A+H7rW9YvxaW9vtDybGbGWAHABPU+lfnX+0X/wAFUtY0G+hs/h5qVlfwiWSOcTWrAqgO&#10;F+8BXz38aPjB44/ay+JE2n+HX1rSopQYf+Efs5pJPM8s5L+Wp5ztzXoXwP8A+CbWt+LEu5fEUl/p&#10;8j7CpvtOOQT1xuFa2S3EcbJ/wU++Kd2A0IsHu2/g+zjH8q9B8F/8FRvi1pOqWCeKf7NstLeRTLJH&#10;bhj5eRk8AnpXuvh//gkfpFuqTyeJ4xIQcq1guas6z/wSpsfFFrJbv4pNoApiDrZjv3FGgj174M/t&#10;+fD/AOJ1pDBH4hjn1ULvljW1kTaM4HVRX0rbagdWure7s2ElmANzdMd+n41+TfxG/wCCY/iL4Kwn&#10;UPCfjbWL24DhCljblW24yT8vavoP/gn9+09d6/p03hTxJ5yaxNqbwRjUbkmYqFUAqrHJGQaiWyK2&#10;PuTXdNGreWYgWZG3HnFacPmPbkXA29uKp2ULW2oXDPIfLbhQ3A/Cr7SqzCM8E81A7kiKoQAdMcUu&#10;0UKNoApaY9QKimsMGnU1utSyluJRRRSGOWMMQ3epKan3adQAySMSoVboaY0KhFUcDpU1Mk7UAQeQ&#10;tSr8nSkooAczbhim0UUAFOT71NpyfeoAkooooAKKKKACiiigAooooAKKKKACiiigAooooAKKKKAC&#10;iiigCK4UtGQODWVCdQZpBvXAPy9K0b6MzW5VSQc9qr3cBWNJVYhohuCj+I+lNESPyF/a3+NHiD9n&#10;r9tXxZ4p0u7W0uLizis2kCK+VIDY2kH+71xWR4o/4KeeOtY0WaPTNfzf+XiPdZxgBv8AviuU/wCC&#10;imk6nr37WXiWSws5tQumihBtFQsFG3G7AzW/+zh/wTZvPiYN/iM6xo0TTKu8W+NqkHnJXFInTc+Y&#10;/iB8eviL8Vr5/wC3blr15JRI3k2oGW6Z+Ue9ek/CL9hn4ifFe8g1LSIrWOEO0e24fYc7Tmv1s+Dn&#10;7D/g/wCEtjbW4Ees+TD5IkvrWN2PIO4/L14r37T/AA3pekw+XZafa2Y6/uIlTn14FAj4E+Cf/BM3&#10;wvo2y4+IPh63vLxo0KyQ3cn+t43H5WHFfXvgP4G+CPhKsTaRprWjwksu2V3xkEHqT2NeneWu0AgH&#10;HAzUZ09Wk3MxYeh5oLiV4dctZfkTd6DKmrkcccyBiM09beJBgRqPwFRSWfmSFhIy+woLH4S3Vtox&#10;3qKNPPcs3Iqw0QbGT0GKVV2qAKAI5ZgqkDg44ojYtGCeT3qXaPSmnjjpQTIKKKKCAopm8+ZjHy4z&#10;msiLxdpE11NbpqFu1xG5RoxIMg5xgjPWgDapG6VQutQkSzEtunnvnG0c/jxVq3laWINIvltgHBpo&#10;B9FLx60cetUAlFLwehoI/GgBKctQNKytyuB61S1rxNpnh2yN3qF9b2cAIXzJnCrk9BkmgDVoqpaX&#10;yahZx3Vu6zQyoJI3Q5VwRkEHuMU21up5bhkkhKIBkNg9amwF2iomuIkkVDIodugz1qWkAU11EilW&#10;5BGDTqjmZY4XZ2CqASzHoBjrQB49qHwP0e7+Omk+NvsSm6s7NrZZ/MbIB3cYzjv6V6ustvaxuIzt&#10;KjHJr5e/aw/bI0z9nvwjqF1pj6freowrFIlq1wA77pNpGAc8Dmviyb/grJrWrWNzLN4Zt7JvLLRq&#10;bkjecdBzW9riP1xjuJprfdHKuc45IohjtdLjkkHBb5nIOc1+Otj/AMFT/EEmlkvoMcXz4yblh/Wr&#10;+n/8FatatnEb+HLeRWwCz3BOB+dHKB+wMdxBqEIIOVPIzxXm3x28bTfDf4Q+KNcjm8meztjMkigN&#10;twR2P1r80rz/AIK66xYkiDwtazDoNtwcfoa5Xxp/wUo1j4h+Adc8L33h2GC21SIxPdNKzeWPzx2p&#10;coH6lfs2/Ey1+LHwp8O6tNP9ovLq0WeRiAucgdh06+letsFtoSV+UCvwf/Z//bU1v4Q6lFp8Nr9s&#10;0yGMQRyPcN5e3cvIHAHSv1X+EH7aHgH4laKTqXifQ9MvzJ5a2wvo9zADOcFs1mwR9GxtujDe1CuH&#10;GR0rL03XrLVbOCXTLmO+gkUMskLhgVI4II7Vpxp5a4znvQxj6KKKkCKSby5FHY9akMSS/MRmmyKN&#10;jMTjA61VuLgwWqPH8+WxQaLYsM62cbM3C9TjmuJ+I3wo8LfFLSY4tesWvIRIJox5jLhwCAeCPU12&#10;N8HnQQhCVkHLAdK5Lx98TPDvww8Otdazq1lYLH8i/bJ1jDPgkDkjnigZk/Df4W6L8OtGmt3hS2/e&#10;mQAzE+3c03XPjR4U8BvMb25ZY1JUbPm6fSvx/wD2lP28/Ffx88YJZ6L52hReV5AbS7yQbtrE7sKe&#10;teKTWPxR8YyR28eoeILznr50rk5/GgD90/Cf7VXgDxnrUVhp93MbqTIXzIyo4BJ5PsK9N07WtK1t&#10;ZRBOjf3suB1/Gv59R8K/i94cOyK28RWsY5+2L5qsM/7We/Sup8HfEH42fB+RrzUrPxDd22RLE13N&#10;MBIq89zyCKZnLc/bT4l/B3RfiToJ0y/tBdWpkWTZ5rLypyOQa2PCvhXTvDOk/wBnRQmOEII9oYng&#10;DHUnNfMP7Gf7YemfE/wvpWm69fWOl64ySvLZTXQ85cO2MqxzyMV9caZff2kDII18sH5WHIYdjmkI&#10;ZDDYWahERlH41dhaJWGwEDPepWt0Zs4H5U6SEPGVHy+460ARXlv9pVMc4OasDgAVDBbeSxO8txjm&#10;p6bAKKKKQETwRyMCw57c1kXkzyT31sxzEsDMBj29at3tuLq6t2SYjy25VTwfrUEl1Lcapd2RttsX&#10;k8TgckkYx+tUB+af7F/wZ0vx78ZvHniHVbRbi503xPcRwSeYylVJY9MjNfphp1pY6OBbWyGNUGAM&#10;k9TnvX54abqkX7Hv7Q1lot1Ns0XxjqVxqd3qF+/lJbHJ6HgY56mvu/w58WPBviZFbSvEWm6grDIe&#10;C5R8jOOxPfiiIHVXCzSMDEQBjvTgJhDgEb8e1E0zbR5a7gRkEVWkMcf7yWbyyedpOPwqwK9xLqFr&#10;A0kjLgHtivIP2pPhp4b8XfB/xFrOr2yy6jpWlXd3ZyNKy7ZREWBwDg8qODmu88VfFzw34RYnWNWs&#10;LGBVBZ7qdUABOB1I71+c/wC2N+0enxp8beEPBPhTW0msLzUn0+8k0i83fu5GRcsqk5GM4B4ppMVz&#10;6h/4JralP4k/ZZ024v28yRr6dT24BGOlfVdpvwwY5AwF+leH/sn/AAoX4R/CSy8K20001tFK8omk&#10;XDcgccYFe6xgKoAOccVLGPooorMBpUNwaheYrdImeCOlTMdqkgZOOBWdp0094rTzwGGRGKqpB5Hr&#10;VID8/P8AgqZ40utO8L6XaQTbN940RG0dDGe+K4H/AIJ+fsZeHfiF8OdO8V65pEd2z3EytJ9odTwW&#10;A4DVZ/4KWXlv4k8R+G9DmuFgMutJCcEbvmGOn419m/sa/D+3+FPwVstDt7l7qNJXkEk2AfmOccfW&#10;hCPIPiP/AME+fhjovhvxFrui+HFt9XtrWa6SZruU7ZVUlTgvjgj0r8q/in4V8UXXiJrDUJYJLTK/&#10;IhHrxyK/ej41s+l/B/xxcxszs2j3T/TETdK/B3R/ET+JvHhhupdr7j8rNk8H3rZMR9TaR+xj48+C&#10;Oh6X8UPD6WdjaaLbrq91J5odysYEmQpJyQFPGK8o8dfGr4w/tba5PaafqMN1pbbZo/Oto48kcZyF&#10;zX6pfGK5kj/ZE1zyYfNC+GZsgDj/AFB64rzD/gnH8K9Lk+C/h7xVc6fD595bOGSSBcD5vXFK4z4u&#10;+G//AASs+I2sQSXWrW+nzPvDKVuivH4EVu+IP+CV3xLsVefTodOiSM7ubkE7R9TX67zXEI0+Z9OE&#10;crRjGyHH5cVJb3MraZC80P7xhho2HSlcZ+Sf7IvxK8c/A34/+GPBviW6WLw9dNNPcIkStk+WwB3b&#10;eOQOhr9VvCniL/hJ5ppg++zZd8ORjgnj9K+Tv+ChXwz09Pgj4q8bWCrpfiHTbNBbR2sYjckyKMgg&#10;AjgnpXt/7Mby61+z74CkuneG7OjWrSPn5mYxLnJPJOaxNT16882HLKQIR1FXIW3QofUVmfZXXSWi&#10;LMzZ6nk9a0rddtvGD2UfyoAkooooAjf71NqRl3Unl+9ADKivrkWdo82cFfxqx5fvUMlkskwdmJXG&#10;Cp6UAeAftCfsr+GPjppMFxd6Wt5eRrLIrPMyYdwOcAjuK+RtI/4JZx31ni+0W1k+Y/8AL444HTo1&#10;fpnZ6aLO4nkErOJDkIei+wqUWYW685XIGMbB0oA+cP2b/wBlbRvgpa3KRaclq58r7k7v9wEdyfWv&#10;cNctNTvYmjsXVYG4IbAOMYNdFJEGYHpVW50/7RJuEjIPRelBnLc+W9e/4JyfAPWdYmvdT8H+dquo&#10;SNPNL9rnG+RiWY8SYGTmok/4Jx/CDwzNbXnhnwstnqCyDzJPtcx+QHPdyOoFfWEkCyRgEAsBgN3H&#10;402G2MOfnLEjHNVoIpaX4fttH0oWdpH5ahQMbiegA7n2q5axyQqVf7oHGKp2dvNFcANvKZJyc4rU&#10;YnHTNMCOORJm3Lnjjmpaii2quARnNS1LAKKKKQBRRRQBX1CcWtjczE4EcTOfwBNeOfs//HLTPixo&#10;upPZXDzSQX0trl024ZSQR09q9a8Rf8i/qn/XrL/6Aa/DD4Tftu6t+ztq3iDRrbR01GD+17qczSSl&#10;cZkbitI6iP3QtYhavLKzKGYc/MKS3vmuOUcYzjnFfjlef8FV9da689NEjfe2fLW4bj261s2X/BW7&#10;Wksmik8L20JJzuM7A/zq+V7sD9eSJVhnKMvmEHacjr2rKj1CORJLPUJVN1tLE5AGMccivyg0/wD4&#10;K4a/Ha6hGnha3m3oRn7QxI4PI5ryv4gf8FFfFHjW0eGCwbTrhyPmhuXD4HvmlYVze+FPxj1Hwn+1&#10;9e6fpd15enz+IlW6QRqxYCbtkZ6E9K/Z7wrrQ8QaHb3yksJM8sMHr6V+I/7Hfwf8ReKvjnoXiSbS&#10;72a1/tO3uLuZoiyoC4JLHGMYB5NfuHpdpFY2ccMAHlLnG0ACiQ0XaKKKysOwUUUUgCkOO9LUczGO&#10;F2AyVBIFNAMmkEQ8zt0rzv8AaH1afw98HfFusW7+W9npdxOGwDjbGzZwfpXbXLS32mAhCrlvur9a&#10;4D9pXT5tY+APjjToEaSa50a5hCxjLZMTDAHrWgj8DPiF468UfGjxldvHMbuO4dGG2NQeAF6AV7lq&#10;f/BN34j2enxapp0dlFtjEmGmyc9e5r0v/glz8OVt/wBojxR4e1/SVcWOlq4+3W4JyTnOGHB5r9bJ&#10;9Ctbi+gZIY2hRQpQINv4ir5hn5E/s3/tHa9+y74om8MeNL5rfiOzi8i3DKWzyM7fev0F/auvdU8f&#10;fs5+IW8MSKZpEjVDIB97IPQj3rjP2uP2RdL+LUMV/BC9jNYztdh7OBQWIAOCcdOKs/sGfEqb4sfC&#10;e6uNXso4mi1Sa1+zS/MCECgEg0t9SfI/Ji71X4r+CfE10kbgOs5DMsCsPlJ/2a+8/wDgn7+1J4k8&#10;S/Ei38BeI75mnFtLdNB9nVRgMMHIUevrX35N8PfC0zyl9D0ySSYndutoyQfyr4E+Ltta/Bn9uSLV&#10;9JtIUH9kLF5McYjX5tuTxVXuM/R2S2EkscsXTOW5q5XMeBb5tQ8N6XfhjK15bRyuuchCyg4H5109&#10;ZMYUtJS0gHUUUVABRRUEcru0gZCoXofWgCeivPfjR8V7X4Q+CJfEF7JbxRxyrGftT7F5z3J9q1vB&#10;vjy08a6BpepadNBdpdQRzyG3cMse5QRyD9adgOrakoyGAKnj1pdtUAlJT6hdmEyqFypHJ9KAH0Uv&#10;C4ycUZBGRzQAq0tV2n8lXdxsjUZZjwAO5rySx+P1tqXx/wD+Fc2/2WYfYTeeckuX47Yz0pMD2Oiq&#10;dldTTtKJYjGFOFJB5FWtx34xx60gHUUUUgCvlj9tTWnXwvaWUbET3EkkCccbirAc/WvqWQgKcnaP&#10;WvEv2oPA48U+B3vY0Zn0yOW7BRN2SqMeeP1rSIjwv9gz9ljw/wCD7PT/ABxrmmo/j2OWdBqEczFf&#10;LbcoGAdv3Wx0r7SbUEjuBHIScttXA96+WP2BvjZpHxE+DtvFeX1nZ62b24jFl5y+btRyM4znoM19&#10;Rac0lw1wJIdqr/q3I+8OxBqmMuSCVJCykBO1Vp9SM8bx25ImwVGRxntVqFlhiXzGwR/epgkIkG2E&#10;YzywHT3qQKMOnyPC328B2dSrbT1r86PHnww0z4O/8FAfhZa6FbCzsb6IXM672cvIXcZySSOFHFfo&#10;B4z+JXh3wbbynUtYs7ORB9y4nVOcZA5NfmJ4H+Nur/tOfteeEfEo0jyLHR5zp4uLcmSM7WLZLdvv&#10;0n0Efq/dI95DE0XTOeaWSEtqEbjooxWdNfXdjplr9nt2nZvlbAJKj1q/a2xsYSS7SHOfmoGXqKja&#10;RtqlRuz1pysWXJGDQVcdTT1qKO4LSMrLgZwKlbrUjW4lFFFIokT7tOrE8ReKtO8K6bPd6jeQWkUS&#10;7y0zhQB6kk1Y0HX7TxFpVvqFnPHcW06745ImDKw9j3oA06ZJ2qvLczJatIIS0gPCYPNSRyhoYmk/&#10;dswB2n19KAFoqNpGW48oLkYzmq2patBpem3l7cSxxQ2yF3kcgBQOpJ7UAXaKwvCvjPSvFWhwapZ3&#10;9tPbTEhZIZAynBwcEHFbzsiRmRnAQDO49MUAJTk+9UUNxBc/6qVZDjPykGkW4CSBZMIffigC1RUf&#10;nR4zvXH1qNbtXkCrhvoaALFFFFABRRRQAUUUUAFFFFABRRRQAUUUUAFFFFABRRRQAjdKqXQYyRYP&#10;y5+YetWZY/MQjOKgvA32OUINzbTgVSIkfA/iT4Gjxh+3J4r1S+hjn019NQIjFl+cFecj/GvuHSbP&#10;T/DK29jawGIyjsSRn8TU+n2MUKC6liRbhuGYqM/nir6wrPIsh4ZemKNSSxRRRUgFPplPoLiFFFFB&#10;QUUUUAFNbrTqaetBMthKKKKCCpqfm/Y3ELBZMHBP0r8yvEnx01z4V/tATW2tXssmnXutyRokUS8q&#10;HORkgdq/TG5jgt7o3UspVguNpPFfk5/wUkN38SviH4L0jwtAt7qcepzR7LXhixOMH60wPtGy/bc8&#10;F23iKTTDb32Y0LcKMdM9c1Laft7+Abx5lFpqOY2KnKAflzX5Vaj+xD+0NJrkmo2vg3UWLAD75x0x&#10;Tb79i/8AaPuim7wNexlR/CxGacdw1P1g/wCG6vAf/PpqH/fIo/4bq8B/8+mof98ivyU/4Yj/AGjf&#10;+hN1L/vs0f8ADEf7Rv8A0Jupf99mtLINT9bov25vAbE4tb8f8BH+NIP27vAZfb9l1DP+4P8AGvyV&#10;h/Yy/aOsdzDwVqHzf3nP+NVJP2Nf2h/M3N4N1AH/AHz/AI0+UNT9drv9uLwMtuW+y3/KnHyj/Gvl&#10;j9rv9sjTvHHw3m0bwtJdWWqvcwsklxGuzAJyO9fHEf7IP7RLJs/4Qy+Pb77f41Rm/YZ+PVzIJL3w&#10;fqEUQ77+9DSSC3U/b34K3V/q/wAJfAU0d2jOukWpuuhLN5S56dOc16Glwzak8RJ2hcgflXwf/wAE&#10;xdD+IHg3QfF+l+KtKmtTbPbwQCd2b5VEgPU8dulfedrMzwK86iOToRisrgLJZQyTJKy5dfunPSrF&#10;VLi3865hk3EbR26VbpAFZviNXk8P6isR2yG3kCn0O04rSpkiCSNl6gjFID8EP27G17T/AIv22k6t&#10;ci4tJrBZdiIAP9bJjnA7gV9sfDr/AIJy+EvHHw78DawdGsGWa0huLjzJ5cuCATxu4OM9K779vz9l&#10;iP4nfDrVtY06C6n1qOOGGGGHaAQJcnt6E969f/ZX1jUrf4d6T4f1aAWj6fYQWwUghsgEHOT1/Ct+&#10;mgHld9/wTZ+GU1v9lh8LWI6HBuJce/8AFTY/+CbPwn+wz58H2JkVOv2ib/4qvr+LRYba8+1+bIWx&#10;twTxU0ahUlA5LDgetK7EfEV9/wAE0fh3caZG1t4ZsY2L9ftMvT/vquE/aA/4J/eFvAfwT8Va1a6P&#10;ZQzWdmZVaOeQkHI6Dd71+jLGeGzXy4g755UivIP2oNL8QeLPgj4s0XTtONxPeWTRqqA7icjpzRd9&#10;AsfFX7Pn/BPjRfiF8EfDOvNp1gbi/s1kLyTSBskd+ai07/glT4n8P+LrTU9OvtIt7aJWzGJHJyQR&#10;3+tfcP7LPhPUfCf7PvgzRtSt3tb6zskSSFuqsB0NeqLeXfnKjRYU98VmwOQ+FPg+48BeE9P0y6dH&#10;ube0jgZozlSyqASM9siu4s/M8n9625s9ab9mVcysxB6n2qS3uIrqPfEwdc4yKQyaiiikBBfMVsbg&#10;jghDj8qp6eDNpMRfk5q9Nho2j/vDFFtbiG2WPkYoNFsC3SvC7qD8vFfj5/wUC+KWufEr4pap8PtO&#10;u5ALHUllKPCpULhhwcZ/ir9etJszarJuzy2Rmvzy+Efg3SfEX/BRL4utqcjIq2rMnCkbhJHjqPeg&#10;Y39ln/gnb4ah01NV1/SLG8uElPz+dKDtI443V9c+G/2U/h14azLF4eiV1UYKzyHp9Wr0nUNDC2pi&#10;tlYLj+DA/pV+3tRFp8aSMwKoAc/SgDibr4W+DdcgNrJpG5Wx1kcDjnqD7VgeLv2evBXjjSW099GQ&#10;tbxNChklkAGRjsea9Rsbi02i3imDuSSPX1osrpLy4mQEZhbB2/WmiJbn5P8A7R/7KOu/s2+Jbj4h&#10;+Friy02282C22RFpH2ttVuHyOTmv0q+BfiZfE3gXTZtxaZbWHzC2BlvLGTx715D/AMFANah8F/BW&#10;81uTYQLqFMTDKZLAdKzf+Cfl5qGseC9ZutQiMO64VolGcFSoIxknin1JPraiiipAKKKKACiikbpQ&#10;BRugtvNGyjGTlsd6WaZVUXCg/MdvvRZxys9yJV2qW+U+o5p8MqRzm2yDtGeetWB82ftgfstw/H7R&#10;UuraK2Gp2tq0cE88jjYzEHoD/Ovy18Tat8Wf2XfGN94ctNXCx2CoitbWqyL8wEnBYHPWv3XaF9P3&#10;eUplVzlt3OKwfFvw+0rx5pf2e/tY0JJYyRxruJ2kdSD2NOOjEfiPdf8ABSL48yMLez8YG3fAA82w&#10;g4x9Vqteft8ftDSQ+bdeNopEP8K2UB/klfof42/4JP8Awv8AGd8b281nXbd+ci3njUdSf+efvXLW&#10;n/BI34YWdyyQa74ikUED5rmM8f8Afur0YtbH5y6x8ePi18fLwaXf639rWZdp3WiKMKcgfKvrX29+&#10;wn+wrNpN/L4o8VJZahPutr21dXkRo2BYk4zgnpX138Ef2PfCPwR8q10yS5uwHaUG8EbnJXGOEHHF&#10;e5XumRWy2piQRRQcsUAAwMdeKG+w+hZ0W2isbNII12Be1XljCZxVe21CC8QNbyLJ24q1WbGFFFFQ&#10;Anr2qhcSXEEgnL5t16qByadqkLzRoEBJDAnHpVXUL7dqUOmnASVck9+OePypoD8+P+CmHh7QfC99&#10;8OvE1zYl2ufEMLyMjMW4yeRnA6V9i/s/+MNG8a+B7O50q3kit2JXEnqBz3rzr9t79nWw+NXw3hS5&#10;lvEOjCW9i+ysoO5UbGcg8V4d/wAE5P2gvDfhD4b2PgPWtZs7XXFurhvssz/vtgZiDjPoKOoH2B8Z&#10;7wT/AAd+IcbglYtHu1Ge37pq/Df9n/wGfH3x4ks4Qm1Y5H2yEgcEntX7gftAeLNHg+B/jAyXkcf2&#10;7RLsQn+/mFhxX5Kf8E9fDd1H+0XNqMULy2z20wEjDI71shH6s/Evwvd3f7NOv6BbOqXl1oMttE38&#10;IYwsoz7ZNfJf7LP7WWjfs9aDYfCbxabu71bR4D5rWsQ8o7myCD9DX6FRxQ/2VbvcELGkQLAjjpzm&#10;vzp/bO/Yfvfip8RNS8deFrbUru8uzGm20ZVi2qME425/WkrMD728J+M9B1CHOnYtxMdx3uOv4muX&#10;+If7Qnh74cvJ/aglnVZPLAtyDzgnPXpxX4Y+KPAPxf8ACut2/wDadnqlgsRO1VuZFDAd+tP0n4Sf&#10;Fv4m30sNpp+pXkaAzZWdydo4zyT61XKB97fGD9pSD9ov4uaR8ONKln/srWLUrNb3EYCsUy3LAZH3&#10;exr73+GfhBvDPw98N6Zb7Ils7SGIqpJGFVRgflX4+fsI/CzVPh/+2Z4GtfEcNxbXsgndY7ht2V8l&#10;/av20a4W0j2NhBjCe/pXObExb98E/hx0qaqVm0hUSTrsYcVcHNAC0UUUAFFFFABRRRQAUUUUANak&#10;pWpKDN7hUF0szKvksFOec1PSHoaaEHOOvNReXLuOXG2s+TFlJ9puGMcSfeY9PQU2LxDpeqSGGG8V&#10;3XqFPNUBoiE+aGyNoqeq1vZrb9GZu/JqzUgFFFFIAooooAzfEn/Iv6pj/n1l/wDQDX4//sh/sq6L&#10;8dLzXr3W9Khux/bt5EftDunAZiOhFfsZeQ+dazR4zvRl/MYrifhJ4Di8C6ReWyweUZrppvmUA8/Q&#10;VcXy3EfKEf8AwTB8ArcMw8OacFB4H2ibj/x6lvP+CZXgWe5VT4esCuP+fiX/AOKr7UtbeaDUrmTa&#10;djdCen4Vf3s1wMDKY5NXzMZ8KXH/AATR8F6av7nQLBA/XbcS/wDxVdB4R/4Jv/DKNludQ8LWMzcj&#10;IuJQfb+Kvr+GSWGS7eZAqjJQnvVeQSX1v50a5bOMLwKLgcF8O/hN4V+E0M8Gnaatqs23CxyM2duc&#10;dSfWvULGSOW1RolKoegNfLX7TnxdfwH8ZPhFpyvCtrqV80dw8m75QGiz0OOhPWvpbT/EVpqtus9p&#10;KksDfdZehpPa4jVZ9tCvupqYkGc0/aKz1DUWikVt1LQMRqGXcuD0NLVe5dleMKMgnmhbgPbZaw8D&#10;CisxtOh1WxvLa/US20wKMpOAVIwRke1P8RK76cQoO7cOn1ry79pzxpd+C/gr4ourNEa4j0e4lTfn&#10;7wjbHINWB8h/tLb/ANlv4naj458ISx6UdTuYLBmhxK5QqoIIfIxnvX3Ta+NLaG80e3N0hN1CrsQy&#10;4JPXPp0r8JvFPxf8TftE+GLfwxNaRm6t5PtDrAXL5BwMkk1g3Hwu+NHhOeKC5stXWSQB499zIcg8&#10;DHPtV2Cx/QxealY31vdWvnxHcpU5kGOmPWvgjwfq1x+zr+174b+HOnXkVv4W1Kzk1Se0t9rq0jEg&#10;ku3IPA4HFfnHb6B8Z9FeSdrPVCLr5QJLmQ4+nzVmN8KfifoupJd3djqDawo/dedO7PsPoSen40+U&#10;LH7/AOrfE7QdMsbm7bJ8uMyHDAngZ9a/OvxN8QLD9oT9sKOPTlkKjTQf364+7tB6V8VwaD8X7x47&#10;OTTb/ZcERk+bJ34/vV97f8E8P2RdV8A+LrfxfrVpqMdwYZYGNywZeSMds9vWjRCP0J8A6W+h+F9L&#10;tpCDttooxt7YUCulqL7MhWNQSPLAAAqWshhS0lLQA6iiioAKgnZwoZThV5PuKnqndzSqQmwbWyCf&#10;amgPmn/goB4cXx3+zhqNtAFV3uouZCR0z6V8yfsl/t1eEfhXp1/4V8Qw39xc2YgsV+zxDYpjBU8+&#10;nSvqX9vbUj4V/Z01CaDa7C7iAEnPXPpXxx+z7/wTj0L4radqHirXLrW7K7vFjvYUt5lVHMgZjjKE&#10;45HemI+tm/4KDfD9ThLTUgvYbB/jT0/4KDeAW62upf8AfC14vJ/wSn8GahJ59zrXiSOZuqrdqoGP&#10;+AUq/wDBJnwN/wBB/wATf+Bq/wDxFarYD2sf8FBPAH/PrqX/AHwP8arX3/BRb4daeuZLPVDxniMf&#10;415Ev/BJnwMv/Me8Tf8Agav/AMRSTf8ABKfwfCohj1jxJJGwyWa6UkH/AL4pWQa9z0lv+CmHw0mk&#10;2Cx1fr/zyH+Naumf8FDfh1eECOy1Ncnug/xrzTT/APgk58OILdp7jX/EccgTLD7UmBj/ALZ18zft&#10;Rfsn+B/g9bzyaR4i1aV44UkCzXCnkuQeijtTstgPuTxp+3n4Gt/C2omO21ESyW0mw7Bwdpx3r5R/&#10;Y8+L1v8AFT9vZtVh85k/sOaP94gB4PtX533+rI39p2iahNIFykW6QnNfXP8AwSWsZNL/AGh4r+8V&#10;ooW0+4USP0zhcVnLRhc/aCPUPtjMsW5SpwcircKOqgM2aTcscLSR4bIyPeobO5muCC6BUI4I9aTG&#10;XKKKKkBrIJFKsMiuY1J4/FOm65oSKR5lvJb/AD8D5gV6+nNdNIzLGSoye1UpLHa3moDvb5iB61cd&#10;gPx3+OfgDx1+xn4yutT8L30NlZWq+cIrSLzm3SHBxuB/vc10/wAO/wDgqZqFvZxxa9qGoyzRIivi&#10;zjXkD5ugr9R/FXhPTfFWkTRavGiI2Az7ATgEEcke1fEPxT/4Jm+GPGd1q2pQT6x5s7SzRLBJGFJY&#10;kgAbOlaLzEcvD/wVq8EwyGO/XWJWHUrbL+HauC+JH/BV46payR+Eb/UtPkMbKnnWkZwxztPIPSuT&#10;1D/gmt4p0Cd10rQ9WvI1OFaYqcg9eiiug8Gf8Eu4PEF1G3iiHWtLLOARE6KAp6n7p6U9APm7xD8d&#10;vjH8dtUd7jxELmCZgw3WqL04/hSv0y/4J+fsz2Hw/wDAN3d6taRS6wdRaeK4R2GAUTtnHXPavQ/2&#10;df2OfBPwFsIV026u71liMX+nGOTgnOeEHNe5X11c2PiCxtLW1QWbqC7quMckVEgNOxuh9omtxkeU&#10;Pwp8N0JsxPncTxTbqzCyeYudzHmpZLcfakm6BRj2qBjnmEKgAdOKfDMJl4BH1oiuYp2ZEYMy9RTZ&#10;IxGu4E5oAe0QzkcGl+vJojbcopW60mVHcSiiikWeFftsCHT/ANmvx1q2z/SrXTZHjcdRgHt0rxb9&#10;m79s/wAJaP8AA3whZ3kN699DZhZXVRhjkmvav22Xm/4Zp8dxIgaJtOk3NjpxX4pfDX9mv4n+NpLi&#10;60fRtQmsWQPE8MhCsvqKAP2n039srwde25kEN597HIH+NUJP2vfDCXbGZLpo9+UAC8Cvx8f9jf4/&#10;XX7u18M6q8eeqzt1/OmP+yL8frELHceGNUT+Fd0z5JH40Afskn7ZPgqTUvLEF4G29cD/ABrz341f&#10;theFZ/hb4ztbSO7S5msJlRtoIDYOK/KyL9j/AOO0N2JpPD2pqcY/1zVJJ+xz8bLy/tVuPDepGCRv&#10;3mJGwAaAP09/4J3fFLSvE37OPhizv45rjU1+0PK2AAf3x7DHrX1/pmqW2vW0qJG6xJ8jK/Ga/KX9&#10;hT4XfFP4I/HbVI28Nzvpi6WY4xc5ZQS6EnAOM8V+pWgXF14l0e5i1CFbORsKwhGCCRk9fegDgPjX&#10;8adD+BOjx6jdJN5bzCHbb4ZuVLdD24rzn4N/t7+APjP4utPDtjaakNRuHeNJJ4wqjapY9/Y18v8A&#10;/BRT9nbxPqNzPf6NDqV5by3kYX96dhAi54+or52/Yt+B/wAS9L+NGiXFx4fuItKSSYTXHdW8o45o&#10;A/c2KOCeFSijaRxzRDZrCwYDH41yXw50O70uxUXSyIfLA+c55zXZSKS3HpQBDcTsskSrwCcGrVRm&#10;RE2hmAJ4FSUAFFFFABRRRQAUUUUAFFFFABRRRQAUUUUAFFFFAFa+cx25KnBzTbeORI2aSTeCM49K&#10;ssodcHpVO3ikjjuA4wD939aYrGbayTT+IZo3Ym2CZVD0B4rSjzPIHjOxFPzL60+0mTb5efnAyRiq&#10;2iyFops/3qBcqNDdRuptFIOVDgRUlRL1qWgastgooooGVLm/FvcQxFC3mHGR25xVpjtGapwSG4Z3&#10;k48tuMVaWRWUMDxQAkcwk7Ec4p233qCRvLmXHTGasKdyg0AJto206igVkUNQt08tmkXeuMba+ZIf&#10;2Tf7U+Ksfiye6tittqLXscbRncAWJwDnrX1DNNJHL90eVjqfWq95HbXkJkkdgsYySvFAWRGUmt9Q&#10;aQSZt8YEY9cVfZRJg+orx74gftSfDP4O+db+IfEK2DwYDeYhOMgEdvQivmzxt/wU+8C6bdA+GvEO&#10;n31tyZWkhckc8dD6VSvclpWPutZEa4aLgFR1qXy+QPWvzl0n/gp54VvNWaXUNcsII2xllgk9vevo&#10;Dwn/AMFAvhL4ojjhtfFVvPcOQoRIm64FaWZB9N+TG3DYb2qtNDarIFMIbI6isvwvq2neLNIh1TT5&#10;zPFcpvR8YBHTpVrRrg2p+yXPy3LEsq9ePrUjLi2Nv95UUdyB1oaxt7qDa8QK56GoNPt5LW+u3lG1&#10;ZHyvfPWtJkGd3ehgZ+k+H9P0Np2sbVLdrg7pCv8AEeTk/mauyR+YoHQ5zmnUVBfKhRjAHXApd1No&#10;pByodupGyVIHBI4pKKA5UU59Njv7V7e9UXETHJU9D3FQ2HhrS9LcvbWaQsSCSue3StKindhyojaJ&#10;mmyWzHj7vvT9i7lIGKWii7DlRFMkrt8j7BRcW4uVCScxkYZT3qWii4cqILe2Nv8ALGdsIGFQdqkl&#10;jZ2BVtuKfRQHKhqodpDncCMGkgt4rWPZEoVc5wKfRSHZDt1G6m0UC5ULtDMD6VXuLhkkIBIFTbmD&#10;ADoetOkUMvNMV+iK+oTvb25mUnaq5Kjqa/Mf4sy6l+zj+0d4m+KV3dyXOm+IrhbGO0hXa0RZg2Sx&#10;6j5K/T2O4WTjv0xivGP2lf2c9E+O/hIadqQuf3M32hfszKp3BWA6g8fNR6BdnUfC34taT418Pm8N&#10;5HEyvt2ySjPSups/FGn31xPEbiIqvQlxgjNfhD8RP2a/HPwU8WxXVhFdDT41Lt592W6nA4GKytc/&#10;ar8W+FbGHToVtGniHkv5m8ngY6hxSFzPofvZqGoaTbW7yW91bwzDo4cZHPNcf8Q/jBoHwt8Py6pK&#10;8dyywPcSLFIAz7VyR9a/CJv2ofEF9pMjXEkK3WfuqXwef96sTSV8XfHXWLa0iDSx+csTCOUrw5x3&#10;J9aYnfqfWv7Sn7XEv7WOsz+CNHjvrPTJJ4LjyZiGTCbWI4GeSDX6h/s86Hp2g/D/AE6CxsRZN9lh&#10;83GfnYRqM18Y/sWfsGW/hOTT9f1m2vYLgxyI585CudzY42+1foWscmliytLZAYFVUJPXA4/lQLzN&#10;WiiikMKKKKACiiigDMl+0Xl0hhcwpE2HB/iqzdQKreaoCyEgFu+KsK4bIHWquoK725IH3fmP5VQE&#10;s9xHbxbpXVRjPJxmqFxrth5YC38ETZ5BcV+e/wC3n+2xD4FvrPSPD95azztBJHKksTkhlfGAQfav&#10;z9vPil8SfiFfPq9rbwGG55Xy3dRx8vQt7VUdWB/QHa+JNOZWjl1CB8nr5gqR9U0lcul5bo3UneP8&#10;a/AaGb4nqm77NH/3+b/4qmtqnxPJ2fZY/wDv83/xVXy66CufvzDrmmbDK9/AXBwG8wV86/tLftGR&#10;/CbRpLcXbXc+rpPDatbyL+5cKACePVh+VfkTqmt/E63094mtYwpweJm/+Ko0nwb418ZeJPDL6zbl&#10;baG6RiUlz8pYZ6k01ED9l/2NfE2qeMfhXa6nqt293cvPKpkfrgYwK9/hR42bc+8Z49q8M/ZHhs/C&#10;/wAH7PTy5UrM5w3J7dxXuNqseC8ZJDc81nK4yeiiiswCs6XS/MzKSDdDhZe4FaNFO4GbfaZ/aOn/&#10;AGS5xLHIhjlVujqRgg/hXwp+01+wW8via58a/Dy8s/CNzHEsaCGAs4Y4DHk98mvv2ori3W4iKOMi&#10;gR+KXj3xJ8YfH2taV8Ov7d1BY45hpU948AMbB/kLdOnPrX2x+xN+yJP8EZraXV7y31a7VJN1wsZU&#10;kN0HWvp34iatpvw28E+INc2QrPa2U10hkjBG5EJGcDOMiuI/ZT/aAs/jp8P4NUM8D30k0ibbdGVc&#10;Lj1NVzMdj2q6t0kVIioMRG0r2I9KoxadLa3DCF/LtcYWIdB61oK0/mcqNuf0qc0XYHn/AIi+CPg7&#10;xVMsl/odtcMoIzID/jU+g/Bjwl4XUHStFtrKRl2M0YPK9x1rtFVx0FNu7gWdnLNJ8qRoWJ9MCldg&#10;fG3jz4JvB+3x8N/E2kFLLTLOwlSa3RCd7GNwDn8a+vdWtJLkWwV8GNsk+teP/DT9pH4efEbxNBpt&#10;lrSXGuPI8cMKxHnaCT1HoDXtfnRXUc0UTbm2kH+VSakN/fbswRg7jj5x0q7buGhT5gW2jP5VkafG&#10;NF00wn/WBicNzxmo9PawWS48qV2mmPzKegPoPxoA0E1ZX1VrIRtlRnzO3TNW451kJHQ5xzVNZRGv&#10;2ZMG4HJU/n1p13ZCa4gmbI8rk4/OgC/RTVYOoIORTqACo5ZhD1FSVWvV86Noe7CgB7XCqqnGQ1OW&#10;ZWXPQe9U9PhktfN80YXAwfYZp07DULX9z86k9RxQBcYjA5pvFVYYjGgEo24GBipdsf8AeNMzluS5&#10;FV7sMyjZKIznk+vtTsR+pqlqmm2uoRIkzuqqwYbTjn8qBHn/AO0H4e8R654B1OPw/q50u6MaKkgT&#10;cQQ4JP5V+a/jy/8Ajf8AAjUJdbvPGl7rFnPJhbe3t1BQLyc8Gv1s1Cf/AEUwwYeYj5VbvWJ4k8O6&#10;fr2hJaasnl70ZPkUZyRjuKGB+en7HX7bHiX4v/HrQ/DOo3OopbzrIWhudoDbQOSAB61+mYkBr83b&#10;T4X6J8Nf+ClHgW10p5/3uiyS7ZCp5LuD0Ar9IFpE3JaKKbIpaNgOuKZQoORntUEV2JGICkYOKkj/&#10;AHMQDUsbhwSvrRYCvqOoxabZzTyMMRoWIzjOATj9K/N39pb/AIKPrpVxdweHlvtPeFNn7t1OWD4J&#10;6elfXX7QNvq82kX32OIMmCc5xxsbPevxt/Zp+Dug/Gf9pix8LeIJrtY7y7u/MW3dQx2iRhyQe6+l&#10;XER7Bpv/AAUh8YSWZml1fUsbc7WKf4VQm/4KYeLmU+Tqupp+Kf4V9jX/APwST+E182Hk1zaD/Dcx&#10;f/EUq/8ABIf4MR2Lh59eDZ/5+Yv/AI3Wl0Kx8nQ/8FKPEp02Yz6lqMrCMkHenXH0rK0//gpP4uaH&#10;9zqepomTwSn+FfZMf/BIP4LbRi41/DDn/SYv/jdSH/gkp8IbFSlpLrjD/auYv/jdK6HY/N341ftT&#10;a98arnStWi1C6t7/AEFmlikmILbm2nK4Hqor6r/Za/4KWaZ4b+H+j+GfE2nahqevWyMZ75mVRIS3&#10;XGPSuf8Aj9+wj4J+G/xk+F/h+0bUlh8RX7QOJZUJbDRjg7eD83cGvd/Fv/BKPwFe6Cn2Maw9+ZAS&#10;v2mMYGD/ALH9aUmrC1Pr74WfGjR/iVYtNZ4gwwXa0gJJIzXoLXiq2ApYeor4Q/Z3/YWvfg14gt7u&#10;KPUFhjuPN/fXKuOhHIx719x6UPs9jHbf8tUXBB/xrK5RoRgBeDmn1VsIWhjYOMEnNWqQCN0pGUdS&#10;OnNK3Sob1WaznC8tsIH5U1uBnaxI8EZmz5kRIAQVz3xM+H8XxG8J3mlSmNVvLR7crKCR8ykc4PvX&#10;S6QxtNKj+0Dac89+5xTdStZLi+tJ4xmNOWP45qrsD84f2c/2Y9F+HH7Y3jjTdX0qDUdLisIxCqxl&#10;UViqkkHPvX3hqnwd8J+JXjuJNFtmeNAiMwOQOvr70eLPEfhLwxqM99ql41tO7BXITPOBjt6VmQft&#10;DfD61XA1rvnmM0czQupqN8DPBBtYo7jw/aysnQ4PX161DqfwD8GahEZJtDtHugNqzMDkD061V/4a&#10;G+H83P8AbX/jhpLn9obwG9u0aayCx6fIaLsC0vwD8Fotow0K0SSHB3YPJ4561u6fruk6T4gXw1Yx&#10;rC4j80bW49Tx+Nc7/wALo8D6pDBCdXJYgKAqEc18GfHL9oix+C37cEFxDfRrpDaSqmS4Vj85246E&#10;UrsD9NI7j7RKyqfL2Nhs96tSMEXNcP8AD3x5o/xJ8N6PqVpdiaSW2imby1IGWUHv2rtWtyGJXn60&#10;ajJI5PMzxinZx1NRNdJFgOdpxVW8hN4qshJXIPHFFwNCimr90D2p1SAVTv7hYY8ldxxwR2q5VS2j&#10;dZJTIvy5yp600B598VvhnH8Zvh/JoV4YykkyyfvwSPl//XW/4U8KweCtD0bSrIJClrBHA/l9G2qB&#10;XQyX0TNsVhnrjFL5EMX71mI/ipgTuqlsnA9zUE9wluyrt3Z5yK8s+J37S/w4+HFxLY+JdeXT54iu&#10;5dhOCRkcj2r4t+Mn/BTbUdH88fDl9J1uFAwzcRSdQ2AOGHWrWoj9Ede8Yad4fsxPcyovONhcAjgn&#10;+lfG37R//BRbQ/h1dDRbOyvDeXEHmx3FvICqYcg9j2FfmN8ZP2sPiD8edami1mCxs7iSVWZLHzEG&#10;4LtGCXPY10Hwn/Yn8ffEmRGk0ySexkcrJILlQwO3PGc1SigOu+JX7efxV8QXtw3hzxPqFpBI3ywq&#10;EchSMY+7XFeEdN+MH7SGuR2eva5fmKbdGz3duNpCgsAcAd6/Qn9m3/gmf4X8GGLVNZj1S31AojMD&#10;cIy71bOMbOnFfb2h+H9J8I2gs7dFC53ZdAT0A649qHLsB+f3wL/4Jc2ui/YdX8QXenazHP5U7xSQ&#10;ENgHJB+buOK+1fAP7OvgH4czx3WjeGrKxvVUr50IIOD1HWvQ7OCKMvJESd/J9Pwq1WT3GRiPEZQd&#10;MYA9KWGPykC9qfRSAKKKKQFe9uhZ2zylC+3+EdTUdtcM8JnZvlZdyoeo4zirUkixxln4A61yXiLV&#10;L3StN1DUWRFtbeN5lc5+6oJyRn0FWtQNv7Zb6hZMsxVATgq596ztQmN40CWOox26wHDqCDuHpX5O&#10;ftHf8FGtYPj2e08Otpl3YqgUu0cmQw6/xDvXhGmft4fEXT9SnnjstNYSSb+VlI65/v1pysR+9Vrq&#10;0UMapLMrsOrZqRpLGbl3jY/73NfhVef8FKvibGzQ/wBnaONuOscv/wAXRZ/8FE/iZa/v5dO0kDO7&#10;7kuP/Q6OUNT91t9gqglo1/4FTFubOGQGaeJpOqsWHAr8LNQ/4KN/EDWMKbPSgQd3ypKP/Z6zdS/4&#10;KA+N9cvYTNb6dGqqEJRJRx/33USQ9T94rzUoONt3GQTwNwqvfa5Bomkyz3V1HLt5+8BxX4YP+3h4&#10;q0+GLylsXfuCkn/xVZvjX9vDxj4y0Weymh09DIAB5aSA/q1QB+snwJ/aEi+LXxe8ceG7ITW39gzM&#10;rSSMCkgD7flwK+kZLgSIQFIr8M/2Ef2kNR8H/FS+Fw1qkmsSxxksjHOXycfN/Ov3A0/VBqca7CGB&#10;GeBigPI0F/cpk85FOVt67gMZp3lg7c/w0NxmgqO4lFFFIs8j/ai8P3Hjv4OeJ/ClnJ9lu9Us3hju&#10;SuQhIIyRVL9mX4V6d4B+FGg6NPbRzapa2axXF4AR5rZPOM11/wAWPil4e+Gfhu+vNbvFtUihMxLI&#10;T8vrx9K8bt/+CgHwSsNDt5bjxhDFLIhGPKbGaAPoPRNFtrRdvlKTuJyKLjwvaTXEk1wkcqhiyqe3&#10;tXjXwW/az8BfEZktdI1yO8aSVguyM84APWvcJ5rNoUu3kYRON6kdx1oArL4f0zUbXetoiHOOc1G3&#10;h3Tbi1lRLRFkjG1X56+o/KuI8VftEeAPB+sG01bWvssoQErsJ4PTpWbH+1t8ObzUbKzsdeSVpnCB&#10;fKbJz0oA9H8O+GbHTWF2IE/tBlKPMPvMM9P0FbaxJAriJfL3ckjufWq2j31lrcCalZSmWGXKq3QH&#10;Bwf5VoFPSgDH1jwzpvie3W31W0jvY1beFkzgHpn8qoaP8N9B8O3sc2madBZhSWKoDycYz19K6RlK&#10;05ZMsBQAy4ikeMCJ/LIplpBPD/rZfM5q1RQBBPb+bJGwONpyfep6KKACiiigAooooAKKKKACiiig&#10;AooooAKKKKACiiigCK4LCPK5zntVa6mdZrVRnaxw36davViWd7I104vMfK2I9o7Z70AeC+Efi/Pe&#10;/tkeKfA0s7raWWl/aVRpvkBJXouODzX0Rp8Ihjkxj5jmvyn+M/xosPgZ/wAFEvGviHV52t9OuNLi&#10;tVYLu+YlT0z7V9T/APDzr4I2EMCXGsXayOo/5d+M/nQB9cUV8kf8PRPgV/0Gbz/wHH/xVH/D0T4F&#10;f9Bm8/8AAcf/ABVAH1wvWpa+Qh/wVE+Bef8AkM3n/gOP/iqn/wCHoXwL/wCg1ef+A3/16APraivk&#10;n/h6F8C/+g1ef+A3/wBej/h6F8C/+g1ef+A3/wBegD3f4s/EG08AeHb6aQokn2aSVf3gQ8A9OKb8&#10;JfFx8bfDDRdbVi32pWOd+48MR179K/OH9sD9szwp+0Fd6dovw41CS6ubi2e0IuItgEj5C59uRX3J&#10;+xF4f1Pw9+y34I03Wgn9pwW8gm8s5G7zXPH50Ae6sVeMtxnHWpIzmNSPSqNuxuLOUL13ECrVvmOF&#10;Vb7wHNAE1FJuHrRuHrQBWmXzrjy92BjOK8B/a0/aLsvgN4PaUQLdTXFvLgR3HlspUewPNe6axHMI&#10;JJrPH2kD+Lpivw4/by+PVz8RviFqfhnzRJJo+o3VpMoj2gfMQcHPPSgDzn4pfGbxL+0t4muXstH1&#10;J47rafL8wzD5VA/u89K9F+En7B+v/ECOMXiXOirI6o3mWBIIOOeW96+kf+Cbn7PN3ceG9C8VGCNr&#10;WeKYBjJznew6Y9q/TwW/2LTVSJFWSOPA4HUDFVHcmWx+XNz/AMEjbay8Jm+fxTCZVjdiraYobgE9&#10;d/tXz78Hf2I9b8YeB/EXiLQvGFxBPpN9LbLDZ2pYuybechxg89Oa/bDV2lvPDOpLc4z9kmPy8fwG&#10;vjT/AIJQMqfCX4hFxkL4tvuvPaOtbsjofLvwM/aU+I37PPi5/Dni6XXNU00PHaW0t5cNFGD1JAIP&#10;r0r9boIY9aurfVrS8WWNYwpWM7hnGeufevnL9sz9mX/hcHhmwvtHt1a8s52upDJLsHAGMce1M/4J&#10;4fEPUfG3wNvtT1R0Y2+qy25KDH3Uj/xpPViPp7UGd2tRG5JB+bH4da0Wk/eFMds5rP0uOdpbmZse&#10;VLho/Xv1q7GTnEn+s9ulSUiSiiiszQKKUDJwKXaaAG0U7aaNpoAbRSbh5gT+LGajuLpLV41kyGkO&#10;1cetAEtFRXt0ljD5suQucccmiO6SSFpATtAyc+lAEtFRwXKXHCZzjPNRXGow2twkLk736Y5FAFmi&#10;qOpazb6TBFLOWCSNsXaMnNXXbZHvPTGaAFooX5kDj7uM0kbiRcjpQAtFFFAAzBVLEZwM1HBN5rEY&#10;xxUuNykUyKHy2J9qaM5bimFeqgKfpTJWMUeSPMzwRRN5/mL5eNvfNObzPLXGN2eaYjj9W+HfhXxg&#10;jJqfhnT7ot8u64t1fjr3FefeIP2P/hXq6yGTwZ4dSVifmbToycn8K92qpcaXBdMGdTkHIwaNRHyl&#10;p/7A3w+0rxJHqknh3Q7u0jGDZnTI9rEgj+Zz0r1fwr8B/hv4bkVrD4e6JZyqVIkhsUU5HQ8DqK9T&#10;8u5juAqY8jHfrmpv3/tSQGX+70+1FtY2gtY1PyiIbQOcngVpWqAKDI/mN1Geoqyudoz1qL7HHvDY&#10;5BzT1GTUUUVIBRRRQAUUUUAUrGORJZy7Egtlc+lMvrksl3CFORCxBz7Vbd2yCvQdaqNNb/aJCc7m&#10;Xaf5VQH4KTfDfWPi9+1xcaD4hvJvs9xrd1FbrfReYvl73PyqSMjiv1z+D37KfgfwT4L03SrzwxpO&#10;oz26srXD2KAtliRn8DjrXiP7UH7Ot74F+NHg/wCL/hyKOLw34cWe71l5X3S5cnGxQOevrX1t8F/i&#10;hp/xa8AaX4g02RpIbxWZWddpwHK9M+oprQRKvwL+Hm3H/CGaNj/rzT/Cov8AhQvw73E/8IXov/gE&#10;n+Fdn5lxD80mNo64qx5heEOvcZp7AcJP8BfhxNGQ/gjRGHo1kn+FJD8EvACNH5Xg7R4WjPylbROP&#10;THFdnDNK067iMd6xfG3jjTfAWly31/IyJseTKjP3Rk8U9gL1roOmeH7MQWWmwQxKciOJAoz9AKva&#10;fdC6VwIvKC8Vxvwz+JEXxI0xNY09/M0tmZAzLtO4deM+9d2qKnKjrSfmMfRRRWYBRRRQAVBdbvJO&#10;0kH2qemyZ2nb1oA8/wDjdYw6p8GvGcdxErf8Se6G6QZxmJua/FL4b/tIeIP2f/GcmjaRLqE1jGry&#10;LbWdwYkBbOTjBr9rfj9eGx+CPjqQ/fGiXZXAz0havye/ZF/ZI1j4wXw+IOpW0Umiz+dbLtk2SZB/&#10;u4PrTYjYj/4Ky6rZpJBNomqNKBtLHUTkEd/uVW/4exat/wBArVP/AAYn/wCJr6Ut/wDgmD4IvJHm&#10;1HSpGkkO5CLn1654qW4/4JX+AWHy6TJ/4Ff/AFqNQPmyH/grFqe4btL1L/wYH/4ip7v/AIKqXuoW&#10;c1t/ZmogyoyAnUCfbpsr3ub/AIJT+Cm+7pD/APgUf8KgP/BKnwfGS39kN/4Ff/Wpi1PiP9jj4tT+&#10;C/2j/DusX969zaLJNI1tJNtU7o26nnufSv3E0XVY/FvhbT9a0+QW32iBbkrE24kEA4JHXrXwZpf/&#10;AATD8Ov4vsdStNNcWUKlZCbsg5wenFfdHwz8DnwD4cstHRdlra2yW8a7tx2qoAyfoKk3PNv2oPjN&#10;L8I/2dvEHjb7JLcT2JjHlJIUdt0ipw2Dj73pX5GaL+3d8SrH4kR6vc6prx0m61FbiKwa9cL5Rkzs&#10;Hy9MV+1nxx+EOmfGL4Xap4Q1KFprG8KFo1baTtdWHOPVa+Ebf/gmrrupeNtPGqWNufDNjer5Kx3P&#10;z/Zw3fjrtoA+1v2YfiZ/wuT4V6R4tktntZbwSZjlfe42uy8nAz92vUIfNs5jHIzXAlbIJ6L7VgfD&#10;H4Y6L8J/Cdp4e0OKSKwtd3lrI2TyxY849WNdJarcssvn7c5OzH6UAW1UKMAYFLTYwQoDdadQAV57&#10;8VPFN14PsZtThilmSFFyiMVByT7V6FXN+PtJbW/Dd1aYBRwM8470AfPn7Mn7SbfFbxp450y9ElsN&#10;LnSJVuLncOS4IAxxjbX0jHeWlnDgXkRGegYD+tfhP4v+Ofin4C/tCfFO38PtCu7U5Q3mJv8AuO4X&#10;oR60lj/wUa+L94uZZdOMfqls3b/gVAH7vtqUDqpR0m45w2cU3+0I/wDnn+tfhlp//BSv446P5otm&#10;0ry5CMbrZjx2/iq5/wAPRPj1/e0j/wABT/8AF0yHufuD/aEf/PP9aVb6B/8AWbUX1Y1+Hn/D0T48&#10;/wB7SP8AwFP/AMXU1t/wUy+N2rFo719LCKu9dlqRz/31QToft9cXEMcLXEUazsnA29fz/Go7e4TV&#10;FBmt9oX5hv5xX4k6P/wVG+OOmW8lrC+kmZ2LLm2Y/wDs3tU0H/BVj4+XU81uX0bEYzJttG4Xvj5q&#10;Bn2Z8R7lP+Ho3w8jiiDKfD0hMi9j5klfeC9q/Hr9jn46eIP2gv20vCXiDXnhe4htJrUeTHsGAC3T&#10;J7sa/YZVNIl9CSkZtqk4zS0jMFUk9KaGIp8xBuXGexpscXl556015HkiDRcnPeoobwM2xz8xOBgV&#10;QEWq6PaatazQ3EEcokUr86g9QRn9a+HfDH7IsHwz/ay8NeJNO8pLaNJ5JPs9psXc6OOWB6819030&#10;8dnayzyHCopY/gM/0r4N+PX/AAUW8PeDVvLbTb9hqcYxGr22RkNg859M1UfID7rihbc5N1uDDgf3&#10;f1pskLR2Tq9xvbOdx7V+Tejf8FNvFsl8s9xdWw09mByLY5255/i9K+0f2a/2vPCPx0to9MS9mn1O&#10;aVgoEW0YVAx5yfQ07MR9MR277Im887V5PoasiQNyp3L7VyvjbxfY+E/B+qarO7JaadZy3EjAZIVF&#10;JPHfgV8n+E/+CnfwluLj7E2r3RmBPH2Y/wCNKz3GbP7WngvVPFH7Q/wO1ezgne20jVGlm8tCy4Lw&#10;/ePb7pr6x8uW+bzFuTCT/wAs/SuO+GnxT0b4t2NxeaPKZvs4VlMigEFs47+1dxb2ZB82QfvyMHHS&#10;lIRYhjaFMO+/3NRuUjcsgBbvjrShZHO1/u96etusWSg+b3qRiwyeYuSMdqkqC087yz52N2eMVPUg&#10;FNkO1WJHGKdUc3zRsndgQKYFa7tTqFkER/Jyc5HPeuD+N/jaT4d/DHxDqKFnltdOmmVlfYQVRiMH&#10;t0rv0ZbC2HmZCg9ua80/aW8Ijxl8FvF9rEha6m0m4ji5wMmNsZ/E1QH4r/FH9qP4jfFvxdf2vh+4&#10;1yYKVkENvctJtG0DOAK4lr744zfOsHigY/2X/wAK+n/+Ccvw9g8H/tMeLfD+uxkT2umqWCtkZY5G&#10;CR6Gv1qt/h3oixDbCSp56j/CoEfz7f2p8cYeDD4nx9JKfFrXxugkWR4PEzKPUP8A4V+/kngHw9NM&#10;0Zgbcp56Y/lUlx8MPD5t2R4G2Hrgj/CgZ+BS3X7QEE0F5F/wlnkkiQKu/AHXGa5n4lap428f+Jgd&#10;W0bVp9fVFIkuVZ59g6dulf0RXXhywsrG2toYR5ONnIBOMAelfFmteEdL/wCG/otNuoW/sg6JvIXr&#10;v+SgfU+J/hX+0j8U/hbFo8cul+JHsbdI0kVZXSPYgxz8pAFfop+zV+15cfE5YVutLuIi0LP++uS3&#10;IcDuor3HUPgD4O17SZLWa1kNvcx7ThgDtI+lZ/gf9lnwL8PWVtItbiLapUb5d3BOfT1piPVV2aha&#10;JIMAugYd8ZGadaxmH5CxYAfhRFbi0hWOEYVQFGf0qdc7Ru60wFoooqQCsVbWRrqVhqJdd2fKz09u&#10;tbVZS6La2dxLOgbzZTuOTxmmgOI+J3xOk+HumzXcPh6XVGTACxMQTkHuAa/Kb9o79vnx+fFF5Z6c&#10;Nc8Nwx3M8Y23rKuAcDjaOBX7C61KkFizaoM2pIB2DJ9q8E+Kv7Dnw0+KltNqV7p9xNPMskwPnYGX&#10;wemKA9T8Xj4+8ZfGjxTP/aeu6jrDyIpYTSGU8YUE/QV9L/CD/gmn4h8eQrey+MLrS45CHaI2BIYM&#10;M/3xXaePP2DfFXwR8T3XifwDaWsOjuqQRC6nLt0y2Rj1Wu2+Ef8AwUWl8C6hFoXj25W2aKXycW9q&#10;SCqAg859RWy20EfRnwH/AGG/A3w50m3tNf0DR/FF9FEytfXemoJHJbIY5zyBx1r3/wANeBdB8JkW&#10;2naRaQIzFg0EQUKcYxx7CuQ+Fv7TPg74sWccui3ckvmIXzIgXgNj19TXpyuLWRDEwMDDc3OTmlqB&#10;I8LRsCkm1QeEHQe1PUR3RBkhBPTLDNJDLBdSuFyWXk5p9xcLa25klPyg/wANSMfC8TFljKkrwQva&#10;paytJhs45bma2375MM+6tRW3DIqHuAtFQzXKQEBu9OimWZQV6UgJKKKKAIrqE3ELIG25718/ftc/&#10;GGD4WfDaeBk8+S+gmtFxLsIYxtzjHP0r6FZgq5PSvhj/AIKMfDy48S6f4NmjG61TVlmuPmwfLGS2&#10;PwrSIHz5+w7+xNY/GDwjb+NfEH2aR5ru4U2t7YiQ43MB8xP9K+zbX9hP4eQ+WG0PQ5CmN2dNTnHr&#10;zXWfsw/2Tofwttf7G3DSUlbO7lt2cH9a9fdrNGic7sz4K1T3EfOt9+wX8OLxi48N6CpP/UMQ1mD9&#10;hDwHqlvPCNC0WHGUB/s1D+PWvqVvMt/u48odPWqq3kaxyLbE+c2QNw4z2ouwPyN/bC/ZL0r4P3MV&#10;7pek2lxE19DE0drYrGNpPPQ9K+3vBf7M/wAGfH/hu3lsfB/hZJwgQmKxiY7woJPA6816r8SvAej+&#10;NNJmi8UIzxKC6+UwHzAHFfnp+wj8d4vDfxSPgDULnGo3+syNaRKu4GPCgZbPH3amXQD7Bh/YT+HP&#10;2iTzPC+gsvbOmJiq+ofsEfDm4lAh8NaDFx1XTE/xr6dhmaSV45P4fSmXTTQn9zgDGeaiwHyL/wAM&#10;C+F/DfiLS9U0610y2eG5WVvI05VPBzgkNX15bW9vawqYkRQBjKjFRxi5khlEm05X5frUek2csdh5&#10;V0Bv3E8UxlyRy8L7flOOCKZZ7/s67yWbnk9akEflo23rjiiPdt+f71JlR3HUUUUiz5+/bt0u2uP2&#10;XfiDdm1jkvotLl8qXaC6kAng1+XH7NP7Eet/F7SbHUr7WriK1miWZYprQuoBY5GS3tX6M/8ABQL4&#10;gT6B8IPE+jROo+16Yxwy5zncOv4V1/7G8UGj/s7+B7y5GHubBRkc5OTQBd+CX7Kvhr4PW8KxW2n3&#10;FyshkEiWaxnlQMdfatr41fF7TPhr4ZvfttvFABBKIPMlEeSo/hyPcdK9PuLVpLpZ0xwuOTX5K/8A&#10;BT79oTQviZr2n+DtMu5JNQ8OXtzb38ezaFJKDAOefumgD5n+I3xg8Y/tAeNJW0EapBuXaDDK0vC8&#10;dgK7Tw58Dvino2k/2499rkkttGtwkZt2B4GcA54r6k/4Jsfs928nhXT/ABsluTpjPPCGaT5924ds&#10;V+kMdjF/Zv2KZF8mSPy0AAzjGOaAPz+/4J5/tP8AiXxh45n+HPiOw1K3vNN097ySe+nJ3bpVwNhU&#10;Y4frmv0Ugm8xfX8a+BPh7Zppn/BTjx7pFqu1IfDcDgH3MWea+8rGN4/v+tAF4jdwajEZWQc1IGB6&#10;UtABRRRQAUUUUAFFFFABRSbh60bh60ALRRRQAUUUUAFFFFABRRRQAUUUUAV765e1tzIkZlbONoqC&#10;1lFwju1qEZeQCOv6VdkYKuSMiqbX0caSYDcD0oA/DL/gpFoureLP2xvFFjpdjPcSpBDJthBJxtx0&#10;rx9/2aviLqDQTxeHNWufLH3Vtyc/+PV+jbeD9J+IH/BRfxvbX9s04XRkk++y9Cg7fWvuvQ/hz4bs&#10;IQbaxZNuM5kJ5/OgD+f/AP4Zo+J//Qi6v/4D/wD16P8Ahmj4n/8AQi6v/wCA/wD9ev6F/wDhFNI/&#10;59m/77P+NH/CKaR/z7N/32f8aAP55m/Zp+KAXP8Awgmr5/69/wD69Rf8M6/FX/oRdY/78/8A16/o&#10;d/4RPSD/AMuzf99n/Gm/8IZo3/Ps3/fZ/wAaAP55P+Gdfir/ANCLrH/fn/69H/DOvxT/AIvAusfh&#10;Cf8AGv6G/wDhDNG/59m/77P+NH/CF6Mf+XZv++z/AI0AfgD8PPhXqfw/+Pfw+g1W2nsorq/heVbi&#10;PYB84ByCea/d74PokHhaxgtyGtEjby2T7p+Y9K+Qv25/gXZabqWl+LNItVhuNJtpLpXMjMQy5YEL&#10;0PToa+kv2NtbufEv7OfhDVLxt93cQSM7bQuf3jDoPpQB7DZqscL4xjcSam3Bue1VNNDSW8wPXccV&#10;ZVTGu2gBaKKKAMjxZeS2WiyPCjM5O35Tg9DX4nft6/DBvhX44TxJ/Z/2iTXtQuLlw0Gzkkn73O7r&#10;1r9v7x4JlMEysw4PHSvlD9vT9nW3+LvguzvIbeKR9JgmmXzJXBBxxgAc/jQBpf8ABOKRNc/ZH8IX&#10;awrYyyCcnYOR+/kHXivo6z3WszRrcNeozfMxJIT261+ZX7HX7WEvwTk034X6412thp8TkRw2ybAX&#10;YuPmYg/xV+k2g3cOsW9re6TKi2lwqyyqzAk7gD26HB9apbky2LPiC8s7fSdVU3MYf7JINmefuGvi&#10;f/gmPrtnoPwu8ex38kdnG3im9ctM20bTs55r7C8bWOjWelapcTwO0rW8g3KxxnYfevwgt/2jPiD4&#10;BuvEvhjw5qMUFhfajcSGNrZX5LY68noBWqRnc/UH9t39qjR/hv4N01PD2tW+qXt3O1vLa2d5sZAV&#10;GMgA+tXf+CZvh650f9n2+sL2J4pJtXmmPmLg4aOPtX5vfBn4I+LPj14qF74lNvdRo6TjIeLqcHG1&#10;fav25+G/w/0/4e+H0sLCEQxEiQrvLc7QCcn6USDU6eNhbqkY5AGBS/8ALfnrillRdyn3zQVP2jPb&#10;FQMkooorM1HL94VJUa/eFSUAFU9WupLHS7u5ihNxLDEzpEOrkAkD8TVymtkqQOuKAPzq+Nn/AAUe&#10;8TfCPxkkGpfDq7iAh3hZL3ZuUswBxs9q4zTP+CxtxfCVLr4bmGXGIPN1IEyMey/u+vSuv/4KfWPg&#10;u68P6jaS6dPL8Qns4DY3iufKWLzjkEZ543djXPfs1/8ABOXTtX0Pw/r/AI+sbTVobmO3ubMQ3MqN&#10;HnlsgYGTx3NAE+g/8FRPFeqagtxdfCW9TS2+Xz5r7Me7t/yz619teDPiLeeOtNs9TGmNp0KxpK8Y&#10;fcuCM4PA4GK523/Y88CRbdMOjj/hHl+f7N9pk3bx0Oc5/WvUNL0nQvC1vHo9layRQTKIAu4kYHA5&#10;J96ANmC+FxpqXEEIy/GE7e9edeKPGeh/Bfw5qWoa94gtru6VfOijvpQjYBwQCSeOa3viF4+0j4N+&#10;Ff7QvhItkG8qNYsFgxDEHk9OK/DP9ob9qjxl8dtauLLUtRWexj8yBUa3SM7Cc4+X6UAfZXj7/grs&#10;nhnxNeWafDxdZ0yGTbBdjUV8uT0Kgx1vfBn/AIKvW3xS+IGmaVrPheLwtYzl1kuLrUQyKAjEEgoO&#10;pGK+AvhT+zF41+PSQ6HoNxZ20drH54a8DhSuQvBCHJ+avePFf/BJz4o6fpr3g1XQfOjVSpWaX1A6&#10;eXQB+tXhLx14f8fRtNoHiG11R0QSvb2cwfaD0Bx27V1Wm3El1b75IDbtkjaf51+NH7I/xU8Sfslf&#10;Fi68MeKLkt/aN3FpMT2kIZC3mberAHHHUc1+zlrdLe20Uy8hlDfmM0AS0UUUAKDijzBTHbkCk8vc&#10;c0zN7koOelLTRiNeaRZVZiB1p9AH0UUVIgooooAKKKKACiiigAooooAKKKKAIVj2scvnJ6VR1S8i&#10;sbaZ1jV5lQnbwD0Jq1cP5c0QHG481HeWNtJvkkQsZBtOCfTFOwH5j+Ov+CjD2jeMfBviLwnut5bq&#10;W2Rr29BWRFYjhSh446V5P4P/AOClVz8N759N0jwkX0m3XZFHa3wji55O0BMDnOfpXV/8FGP2YdLX&#10;4zeCbTw7YC3bV47iS5LSuwZi2cnrj8K53wb/AMEvfGmtaZDf21zo8dnMDsSSeXePm5z8p9KuO+od&#10;D0Wb/gs41qFSX4ebzgH5tTHP/kOr9p/wWZjurfA8ApGdvT+1F4/8h1x0v/BJHxPcEPJLoxf/AK+p&#10;v/iKqyf8EjfFkYJhn0YE/wDT1N/8TWlkSdhcf8FjFtrCRP8AhB1Mu7IP9pDcB/37rzv4mf8ABRLU&#10;fjPqHhrRLbQJrEX032ZjHf7+JCq8qFGcelOn/wCCQHxBvjvi1DQUxxzcTf8AxFa3hn/glh8QPCPj&#10;TwrqMuoaI0dheRTMI5pSSFZSeqCjQrY+/wD9kPw/Np3wetIpWaN/PdsEYPIHvXuyMNuAwbHBrhPh&#10;n4e1HwToMWn30kbhCSRFkjoO5FdpZyRSb/LBU981m7gWqKKKzAKKKKACquoK7WriMkPxgr161apk&#10;0ywoXbOPagDE1/S7XxP4X1LSpzHKlxbPBKsgD8MpByO/XpXN/CH4YaZ8N/Csek6fFALVZHcJDAsa&#10;ZPX5RxXV6XpzW8t3LIVMc53Dnt715v8AEL9ojwt8MNWfRrsXP2lFEhMQQrg+5b29KoD1GyZ2eQSR&#10;lQp+UntVzev94V8sQ/8ABQL4fySTqyakVhOHHlx8/T56d/w8M+F3/Pvqv/fqP/4ulcD6l3r/AHhS&#10;NImDlhjvXy3/AMPCvhd/z76t/wB+o/8A4ul/4eDfC+T5BBqvPH+rj/8Ai6eoz1nXPibpmh/FDSfD&#10;puoIBdxmTHmBegJ6Y56V3t7qjRRWr28P2uOZgN6ngD16V+OX7dn7V82n/HDw/rXgSeS0FvYHJuIk&#10;f5zkZxk9jX3z+zL+1jonjb4beGk1J7iTVf7Ot2uH2IitIUXJAB9fapND6aaY/wBoLF2xnHbp6Vdr&#10;L0fU7PXIReQHJztGSM1qUAFFFFABRRRQAVw3xc1VNL8IXsn237LKoUjDYOM9etdzXEfEbwtp3i61&#10;k0+8hMplQD7xAxkmgD8xfhL+yNZ/Hb41fE7Ur7VSqvfiRWe187O55MnJPtXvy/8ABKvwwtvtTXYV&#10;5/h00f8AxdfT3wn+CejfC641W+sLQQPf7XkIlZi2NxHB6fer0Wz1CO4xtDD6igD4Xk/4JV+HLlVH&#10;/CSRx7eONNH/AMXTf+HT/hz/AKGhf/Bav/xdfdsEgaSXdz83FWNwqkZy3Pgn/h0/4c/6GhP/AAWr&#10;/wDF0jf8EofDqr8vipV+mmj/AOLr72yvpUVwwCrjg5o1JPgaP/gkr4fivEm/4SsNj/qGr/8AF1Yj&#10;/wCCT/huGWaT/hJ4w0wwf+JaP/i6+92ztwOGpGUlRk9OTSsPQ/L34S/sw6Z+zX+394L0ax8QC9E2&#10;lyXP2dYPJzkuvTcf7vWv1Fr4N+Iti91/wVI+Hl/GUMMfh90PPOfMkr7ypAFIcMPUUtIzbVJoAZIw&#10;hj4HHpVezjD7mIGd2RxRIxmXH86ktV8sEepp9RnnHxm8SXOj+H73yFcnY4+ViONjGvxT+FPwB8R/&#10;tWfGL7BeRahpmhy3lzDLqyxeckRTewHUdSMdutfun468JweI9FvY2QM7RORliBnaQK/M79lvVPGH&#10;wS/aR0z4YaheRfZdbu7y/QQQgxhdrsAzMAQfpWkST1HTP+CUPh5PD8OmDxgGeKMp539nDcc9/v18&#10;1+OPhb4q/wCCbfxk0/XtHtdU8b+E7azNzcXmDbQxSSb4tnVsdj+Ir9iobAxWbtGV+1Mhw4ORuxwf&#10;zryT42fBu9+NHwk1fwnrpt7u6vXTBLNGmxXVgCVGc/Kaq+ozNe3Px4+BcFxa3Ztpdb0djPbxHzDF&#10;5sZGDgjOP1r89PGv/BMHU9NM17peo35nJ4FvYlTyfUPX1R+wf4u8QDxh8SfA97dRtb+F5ILC0RYw&#10;FUDeMA4yw4HWvtCxS/Wb/SpUeMg5AGP6UXsI/JD9jfxF47+CPxXtPCviKfVjBqmpQW8P26Zowyq+&#10;DhSTkfN0r9fLWQyQqT1r4M/bC0mx0D9qr9nxdOTy/tmtP9o+Ytn95B6njqa+9UjEUYUdBUSelwH0&#10;UUVmMKKKKACoZlYyIRnGeampG+6fpTQEF9H5tvt68ioNSsY9W0qeykK7ZozGwYZHIx071NAxkYFq&#10;JoSrBk4A5NFw13PlTxd+y3/wj3ji+8U+H52t7+8KxyGztdjlQoHLA5I4r6Q8D2N3p2j+XezyzSbs&#10;7ps5HA45NbjO5hUg4bPNTcOuD+NCAiX7P5hxs39+maimt3kvVbe3lgYK9jT1sYVlZwPmPXmp3bap&#10;NUBUvbfzPK44X2ryO7+EUV5+0AvjBkHFn5G4wA+n8WfavaOq/hUO4xw5PXPakAxojGIUTooA4q1U&#10;UEhfOalpMAooopAFFFFABVVsTbzn7nNWqqNE8Udw3HIJFNAUb68tJLHN88cVvu+/LgjPbrV2O4hW&#10;3gWPa8DqAhHQjHH4Yr5o/bd+I2pfC/8AZrvtfsJ/Iu4b2JPM2K/yk88HjtXof7N/xBj+I3wy8P3l&#10;zN5lyunWzyFsLlmjBJAB9RTA9MvNDs78sLuOK5tT0glQFAemcGvCPjZ+yL4M+Jen3H2PRNK0q6aN&#10;lE9vpyF9xIO7Iwc19Bt5TDBdCnUDcKjivIclEOOcZJ4q0I/Iv4p/sv8AxL+At9Le+ENb8Q3VtvWJ&#10;YLJXhQLt3HGGPGRW78AP+ChHjf4c38fhnxv4P1G4NzO8v9papqB/doFwAQynjK+vU1+p+raRZ65b&#10;+RehZYgcgB8c4x/I14d8VP2MPhz8QNMuH/sRX1XaFilkupFUfNuPAP17U+ZDNrwH+0r4E8eaXayn&#10;xLpOmXsyAtbLdqWBJwAelenaekV1D9ogvBqMOcYByD/nrX5XeOf+CZvxN8J+KrzxD4L1TQtOs4pB&#10;PHHNLLIwVBkcFCM5HrVzwn+2Z8TfgNrMGheONVW6tiGlf7BYoVxgqvJCnqtFuwj9U1lMLKEtgqsQ&#10;GIGMD34qzLiVCqPtbr8vWvFfhL+1J4X+JWl6csBuhdzxxh2mVFBZuOzcc17IsOWDwMu3HHOajqMk&#10;WRW4lUAjgFu9Nhtdt00yyZQjAQdBTIZoNQZgQd0Zwc8UyBpk1B49w+zhflXvmkwNCiiipAjuHMcL&#10;ME3n+7615Z8avhyPHHgfVzI++eG0mlgiMe8q+xsBeeDn0r1K4mFvCztkgenWoZDHdWrHIw6HIJ5x&#10;itI7AfmH+x3+11qHwVkt/hT8QtEksP8ASLi4Or6xdhMISzICrL0wABz3r718K/FTwr4ihd4tfsJR&#10;OAYts4bZnpt/+tXz/wDtlfsR+Gvjl4D1jUtG06GL4gOsaWmoXVxIsaKHXIKjP8OR0r86vG0Pxi/Z&#10;lbS7T+0bOWOE+URZ2vm48sY7qPTirsI/dCyvoE01TDcrfjJw4Oc81z//AAtDwtp7yjVNTsNLdGOB&#10;PMFJx1POK/E6D/gpJ8dNChFvp+rLbQrwFm0uM49a4Pxp+1N8SvH0m/V7l7mWRSMx2Kjr16AUcug9&#10;T9Bv27v2x4fCNvcW3ha9XVMXCIGsb0rkEc9B0r5X/wCCdvw71nxN8eNB8bXMd08dtqbKzyRllHAb&#10;72eOteb/AAu/Z/8AH/x3uIpYJ7WCJh5pW6R0OAcHotfr/wDsq/s7aZ8IfBk0JtI0u/tJmDRSsy5K&#10;qOh+lTLSwrn0HIo+WQcFjzikuFL3Srk7cVWuLsRwwqMg5weKuvKBeRr321kMsIu1QKWiigAprdad&#10;TW60FR3EooooLPl/9vL4XjxZ8HfE+ti6aOS001lEIj3bsbj1zx19K8s/ZF/a88LaX8OdD8I63caf&#10;ZS6TaLFuurtQd2T/AAkcHmvtD4ieE7fx54N1Pw/cxiSG+iMbIWKgg+46V+Wn7RH/AATZ1PR9Tm1X&#10;w8un2v2qYn5riVztwOuVNAH1t+0h+2l4W8GaLc/2JrtjfyiFHX7LfhTksRgYz2r8pPDuga5+0j8e&#10;Ne1XTNMub23uNVEt1LCvnBRIx5Y8Z+6ee9dZ4f8A+Cf/AMS/GWpx/bL/AEpoiSrKXlXpz2Sv0x/Y&#10;y/Y1tv2fdDuLlra1S/1CC3aaSGeRw0iBsnDdOWoA9U+A/g/S/gL8H7fS7+aCxs4p3ctMghUFjnpX&#10;IfGL9s7wh8P9OuHtdQ03UZYo5CEW9CnK44HHeuo/aJ+GfjH4rfD+40XQ76zguJJUYNdZC4Gc8hSe&#10;9fnn4p/4Ja/FPXfEVtJqWraDNbSzszoskoJUnnolAHd/sV/HWH4+ft2eLvEsemR2jXHh9UMiy+aT&#10;seJcbtozX6crXwn+xj+xLe/s1/GLUdWnFmEl09rY/Z5pJDy6N/EB/dr7sWgB6dakqNOtSUAFFFFA&#10;BRRRQAUUUUAQ0UUUATUUUUAFFFFABRRRQAUUUUAFFFFAEVw7Rx5RdzZ6VWa8jSNjIqo2OAe9WbiY&#10;Qx7iCR7VnrJb6gjt5Tfu/X/9dUl3Jbsz4r+FMwuv+CmnxADRL5f/AAjwIOBj7yV9tWDROGMb7sHo&#10;K+FPhzrMGl/8FNviB5nyRHw8oAJA53J6mvudBFCuy2Xa0nIbOQDT5ULmL272H5UuT/d/SqixXA+9&#10;MpNNMN3uz5y4/wA+1HKg5i206RlQ+FycCpcj2qq0SSKnmrude/TmpaloadyXI9qMj2qKikUc14v8&#10;EWnjzSbux1BFVJo2iDFAxAIIyM/Wl+HngyD4feHLPQLPLWVmpWNtoXOSSeB7muqooArOZEuEVI/3&#10;Z5YipWHzGpKY1Anohu00bTTqKCeZlHz5jqXkmAG3258339KqTC3kE8aql6hJEkcgyF9sHtV0w3P2&#10;4v5q/Ztv+r7/AMq+Q/2vv2s7P4J26RaRPNBeTGZZGhWOT51OOQTxz7U7BzHZ/Gn9j/wv8YvtF3HN&#10;/Yd9OyEtp8Cq6hQBwRg8gVr/AAH/AGa/+FE6bdQf8JZq+uQzSCYtqErN5QAA2jJPHFflpqH/AAUt&#10;+Kq601xZ63eLp3AVfsEJ7c87T396+lv2cv8AgpWuua9pvhjxqdUvb7VriOGGRrWKKNQxCnJBHGT6&#10;U47ibuj9DPEHhe38WaFJbLdOEkVgJE5J4Ir4s8G/8EyfDmn+Mhrl3qN4zC5eUpNCpU7jnn86+0NP&#10;8VWM+iefp6t9njRnABB4GScHPtXwz8VP+CoWg+CfiZp9ibXWE0tBtuIUt4zvIdlyCWz2rRJkn2x4&#10;V+Fvh3wTpVraWtpap5a7BL5CqW5zzgV0mtTyW9uzIvygdRxXyj8Cv29/CHxt8Qaha29tqENvCqtE&#10;t4kcY5OOCHOa+q9Q330iwowMLqDjt69aWtwJVaSa1tGVS2QCeavmRN23I3eneqyn7LDBED0GDjmr&#10;Plp5m/HzdM1LHsLtNG006ioK5mNX7wNSZFNooDmY7IqC8uEtrSaZjhUQsT9BUtY/i4uvhXVzEcSf&#10;ZJNp687TigOY/Pb4hQ2Xxk/4KHeDdEubkPp0ugzb0A3LuUykZB4r9CPD+npoOl22miJVtrNBHGxA&#10;HA7gdq/Ob9nHRp5f2zPD+qau6yahHaXSRu3ykIVfAx07mv0TsdQea+u4bgl4t+1OAABz3p2DmLgu&#10;JbjVNqqfs23/AFgPf0p+pXSWMkDGJCmctIw5UDHNPEJX5IGCJ1xXgX7XXxtHwb+FfiEm4b+3LnTL&#10;o6bNEqsIpVTgkEjPLDjmiwcx8Q/8FPf2jJ9U17U/h/b3Zsre1uobhbq3nYMf3bcY445r46+APwjb&#10;4/fFDQdJYzW9lNMYZZ7YDPQnOCRzxXI+JPHmq/EzxM/iLxxcHV7+9KwllRY23DhSVAAHFfqp/wAE&#10;9/2Px8O7KXW9WjtZryO6WeCRHk3KpU9iBnrSDmPrH4D/AAT0T4Q+D9L0a1t4pZrO2EDXMkKrK+Mc&#10;kj6V3eqW9vHm+km8yKMYZG5U9ua0HiYvI0ci5I6Zyay7FY722ezu0aRZG57D16inYOY+HP8Ago/4&#10;d0i1h+GGsWFnbW9w3iCKaSWGFVY9TnOMnmvsH4J68PEXgW1ulk83krnJPTjvXxz/AMFJrtNab4Z6&#10;Do0yW06+IYYJN7AgKTtOepFfY/wR8D3Pw/8AAtrpd1NFNKD5m6Ekrzz3FIOZnfbTRtNOooDmZBIr&#10;eYmASB1qXcF4JxSFyHUDoTzRcMsahmHfFMdrkd0reWdgy2OBXHeG/iHoeseMdS8O22pRTavYoWnt&#10;VzvjAIBz+JFdxJwhYdQOK/KrVf2qtK/Zz/be+Jd94ggvbm0uEaCNbSJWIYupyckcYU96QcqP1V2+&#10;tN3LnrXxPbf8FWPhpJDubSNc/wC/MX/xypYf+Cp3wxkbA0jWgf8ArnF/8coDlR9piRd23PPpSkZr&#10;4tb/AIKhfDYzYXSNaVvXyo//AI5VmL/gp78Om/5hmrn/ALZx/wDxdUo3RLVj7K6UzzFJADc18f8A&#10;/DzT4csP+QZq/wD37i/+OUkP/BST4d3VwkUem6orscBmjjwD7/PVcoj7ErB1DxtoeleILTQ7vUIo&#10;dVuwGgtmzucZIyOPUGvm9f29fCUsjhYr3bjjiP8A+Lr5E+MH7aVrfftDeE9Xt5LoLawgf6uPPDt0&#10;wT696OUR+tDMF6nFLXAfBrxx/wALH8B6PrZZnF3bib94AG5z1A4rv6lqwwoooqQKt0PMhkBGGwdv&#10;qarWsstvY/vU+6CxLc+9XZgd8Z7CmakhksZwOPkb+RqtQPE9E1jwn8avFj6lbz2epXegXLWpRUD7&#10;HycqSRx+FewQsbVVihs44o16KgAA/AV+Ovij9pa//ZT+IXiS00ue4gGq6nPdt9kijkywcjJ3ng/S&#10;ug03/gq3qP2ZBc3mqNPzu/0OEd/rTjvqB+vLW4kwT8p9qURLEv8Ae+tfkov/AAVcutv/AB9an/4C&#10;Q/41HJ/wVcuv+frVP/ASH/Gr5WI/WO7YshEZxNxhF7+9eZaV8ePCw8SXeiX2rWsWqJMLeC3ZjveT&#10;OAo465wK/PXw9/wVXH9sQyXsmrSwgMCRaQ+nHevmzwj+0Hrfiz9rbQdbuLmcaNeeJYJ0jlhRSIzK&#10;vUj296dmCP3usbprqEGaMRy/3evHY0tgu15frWD4f8UWuvafFqdqS8BAXAIJzgeh/rXSW+wqWVSu&#10;7k5qGMmooorMAooooAKiuIBcxFCxUHuKlpDnHHBpoDzz4w+Krvwv8MfFV/Zxea9hplxNkHBBSNiD&#10;nt0r8OdY8W/Eb9qb4lTjwzb317qewr9lt7on5Fzk8kV+7HijwnJr3hPxPpV2yTQ6naS2+0kgbWUg&#10;gkD37V+bvwX+FLfs3/trTxWOnvHo7aUzf6Kjum9i38TD+tacqYjwzS/2C/iva2zyXOn62k04BZGm&#10;HX/vqp4/2C/ivIoK6VrLL6+Yv/xVfszY+JrXVoYC9tNlgPvLjH61sR3AZAkClMc81PKB+Jx/YH+L&#10;GTnSNZyf+mi//FUf8MF/FeNgW0nWVyfveYv/AMVX7ernGWOfSo5tsikEcjmlYD+frx1+zT428O/H&#10;Dw74Mu9Mvb/V9RtmmhguiHkKhTnqSMYA713lx+yn+0J4Xkt7rQfDGsmKNwxijuVRdo5A+/0r7K+P&#10;VtqVx/wUP+GGswq/2W10yZGPlnujDrjFfeml3PnaHas+S0kIz69O9SbH51/sp+PvjtZeMNN8OeKP&#10;At3YWJ8xpLqW83n7pI4ye9fo9pbSvptq06bJjEpdfQ4GRWNZ+HrSzuV1Hyh9oXIDgnOOnT8a6KNt&#10;0an1GaAHUUUUAJkUbh60x/vU2gCXcPWqkkMD3ySMw83bgLjqKmqjq15a6PbvqFxgLHwWyB/M4oAd&#10;qE1wkkQih3JnDEdBT766FnZmaCNXOcYAxWR4X8W2/iaa+WCQSLFjgEHAOfQ+1bcMUclrskA25zgm&#10;gAhzcwo7LsZlyQKk8keppdpUKFI2joKGViODiqM3uN8ketKoXcRu3HHQ1D5zxthiSPpUOoQT3EaG&#10;zlWF9wLFu49OlOwh0135d0hPEQHzN2Feb/E79obwJ8P9I1JNY8S2en3SwyKkcrEEuFJx069KPjp4&#10;f8aaz4RvU8Fa1baTqJiQRyzKGAYMMnBU9uOlfCVz+wP8XfjF4hupfHPi7R9YthIJVj2tFz0P3Yx2&#10;FVyrcRz37Pvxo/4XB+3z4Tv7aRLy0jsJoftEblhkFiBn8a/WQV8Q/s8/sDr8C/i/pHia1Onpb2qO&#10;GSCWRmJYY4yMV9vVElZgFIfmFLSHOOOtSMr+fCspjDDeOq1K0iKyrkAnoPWsuGFm1yZn5XZ+vFX5&#10;pIluIlZdz/wkdqdgKPiDxJp/huza41O4S1tuRvk6dCT+gNfnJ+1p+0P4D03Wm8UeEtT03UdV0+Dy&#10;0a3G1wxfaQGAyDgmvqP9rzTfEeo+EXXSrsRRLLuK7Nx2+W2e1fjT8I/gfr/7QHxS/wCET0i+t9Le&#10;+urhH+2bgpZNzE52k4O2tIdRH6DfCf8A4KYWUfhLSYL42AuhEBN507Eqc9Sdtd83/BRHw1q3iCDS&#10;7u/06x02VNz3yyt8h5IHTuQB+NfKLf8ABG34lWsshh8YaCmOnzynp/2zqtdf8ElfiPBbtJdeKdFu&#10;EHBVWlBP/kOrstwOlH7WXh/4M/Fq71fRL6zv7bXtSWS6mLlAqK3DEgc9T1r3nxH/AMFLtFk08iym&#10;02fgcpM2c/lXywn/AASb+IF4qi68S6RJEnEa7pRtH/fFWdN/4JH+P/tgWPxLoot+u0vJ/wDG6HYQ&#10;z4VfFTxf+0l+054K1afSHOnaFrUbrMJvMXa8q889BhO1fstAzGMbxtb0r5N/Zr/Yqf4IsLiaSxku&#10;S0Mm+CWRvmUkk4I96+sYVkWMCRg79yKzkyool4o4ptFZlco/bRt9qVPu06gfKhlRTSKuFZsFuBVi&#10;oLqNGAd1yU+YUCcSGSRLFN7themTU0cvmLuGNvrVE7dTYo43Rddp45qW4vYbIJF13DA2nPtTRJYk&#10;cqgKKGzVdZZpvlePYvTINPgulMS/Iw9sVL5yt2NIBFt9v8Zp28l8YpysG7UNtUbj2qhjJJwucchf&#10;ve1U/tqG483cDb4xv7Z9Kr6hcPaSpnLJOxGFGcD3/OuWl8faRD8Qh4M8p/OMHn8EbcYHfOe/pVWE&#10;d28xARowGRuS1SCZG6MDUH2iONUjCNtIwPQVKsMUfQAfjSt3AlpGYKOTim+YOgBNDbZByOKVgHcU&#10;cU2ipK5UO4qrJcyRuFZOCcDPerFZaJdXU0+ZQVjPyg9v0oHyo+ZP+ClmjNrX7MerWIQpE1zE25B6&#10;Zr8p/h7+2f4r+FLNotpA9xDbstsM3bpxHlRxiv1H/wCCmWoappP7KOrXMNxiYXcKhgoJ5J9q+Nfg&#10;r/wTmuviNommeI7t9Oke+ghuyZJZVbMi7jkBcZoDlRyS/wDBTTxrpMxA0IXGOMNeP/hV+T/gq741&#10;aHyx4ShU4xkXjZ/9Br6Hk/4JWPdMZFk0hFbsZ5s/+g03/h1JL/z20j/v/N/8TWiloTax89Wf/BVD&#10;xnAfNPhiNyf4Tdt/hWoP+Ct/jOZ0VvB1uikYyLxv/ia9x/4dRy/89tI/7/zf/E0yT/glDOx4m0jH&#10;/Xeb/wCJp8wjzTwv/wAFavEUNw6XfhKzeKQBf31yWGO/G0155+0h+15p3xl0ucr4f0uxuXiSNWtw&#10;Cww+c52+9fRv/Dp+4/576P8A9/5f/iaP+HT9x/z30f8A7/y//E0uYk/N3wZ8X/EvgPWpNRs7y6kj&#10;jlWZYPtLqvynIHXpX6T/ALAv7cmvfGLxbb+DrrTYzc+TNcN/pDO+Fx6jpXNeO/8AgmLceGfCerXC&#10;NpjzC1ldDFNMSGCk9Ntcf/wTf+E83wr/AGmFh1BVOqDT7jMi7h8px2IH8qlvUFofq9JBHDtmEpW4&#10;I3CIcbj6Vc0/UkuWEUm1LsDLR9xTVhiZTcSpuaP5lx1p1nb2005vki2zyDBJJzj6UalGhRRRUgRT&#10;NthY7d3sa5S9s7TQ7lry61J42uXPlwsTtLZyFH8q6ydS0TBTg187ftg65q3h/wAIadfaTOYLi1Z5&#10;WYKG+6pI4I9RWkdhHs9nZ/aLpNRvSYCPl+znlSMYB/rVK9+Gvh/WvtMl5pNld+ZllM1ujYz6ZFeJ&#10;fsi/Hg/Fb4Kxaz4k1WOfUTdSwlpmjibarkDgEdh6V7zH4y0lbUbdTswAvA89PT61WoHkPi39jPwX&#10;4zkkmktrexZyDthtIwBjjjH0o8L/ALGfgvw5IrJDBd7W3YktEP4V6/b+PNHWEb9StWP/AF3T/Gpb&#10;XxposgZhqNqOe86f40tRkOgeA/D/AIVs1jtdKsrcKMbo7dFJ79hWlaaxZ3MyxWjRumdrbRjB9K8Y&#10;+NXxqi8OWswsdVhQq2BseNu3ua8u/wCCdvxW1r4wfC/xPquu6iLvUrfW57a3kdVjIRVjIACjnknn&#10;Bot3EfYk1ikzbjxznpTWjD3yOOcDFVdLvpJPMimJaSNcsccH6V5Z8WPjxpfw08J3t/cGRbiHDALs&#10;3YzjgEjNLlGezCRWJAOSOtNW4Rn2KwLelfNvw1/bC8N+Kri1gZbhproIAW8sctgc4avovEFuPPC5&#10;yOoOaTiBayFxk0jdarT3HzwY4D1ZNJqyKjuJRRRUljfJDSJIWwV7VW1bR7bWI40nRXCncAyg/wA6&#10;t0UAZqaPY2t4iQ6ZbJHjJdYgMH8qtshtWAiXcrHBHZR7VPRQBXbzGuPICkQ4z5g659Kd5Xkxuw/e&#10;OBld39KmooAgtgZollkhWOc8Ngc/nU4VvSnr978KfQAxFIPIp9FFABRRRQAUUUUAFFFFAEe0+lG0&#10;+lSUUAFFFFABRRRQAUUUUAFFFFABRRRQAjDK81jaZfW7yXQjfcynDDB681rTP5cZOM+wrKtdJS1e&#10;WVNuHO5lHU1cdiJH48ftqfEHxN8Hf21vFHizSNPhuLa4t4LTfMxCnPJ4Bz2r7f8AgN+3R4P8XWsN&#10;lrur2llfyMscUUMMpLcc84Ir134ofs2+BvisZLrU9CsZtQldXea4BycAgZ5r5H+LX/BOXUreVdR8&#10;Ja3a6JcwIxjaCFmbdngjitNydT710TXtG8Wqsum3rXCsu8YUjj8R71uyMLSMsT8g6k18dfs3/Cb4&#10;keAWhi1nxXLqSJb+WcxbcnKnPQdhX2KsYmt9jEOCOalgJHLFeKpVs454qWoR5VqAEUZ6HHaplbdy&#10;Dke1QyohRRkZ6jNDMI1yxCj1PFSWTUUi8qPSloAKa3WnU1utBMthKKKKCDKvmjgupJXcr+7Ix26V&#10;+BXxO8Mt8V/2vvFnhvUb+8CXnia5t7WNJOoaU8DOQK/oAuLeK4Zo3jyWXG41+cP7S37OFv8ACn49&#10;eDfiBYaat1C+syalevaxMSq7skueg69TQB1vwr/4Jt+D4/CFnour3mqwSR7mbDxMw+Ykc7fSue/a&#10;J/4J0+FrTw9P4m8MX+sXGpaDZyTQL5saKZEUsob5R3Havt34e/EnTPH3h221zTrbCXG4LtYMeCQe&#10;Qfat/wD4RtLyzuILtlltLoHzYW6MpHIP4VUdGI+LP+Cffxim8TRv8NtWeFda0zT5HuoVLNIgdyQS&#10;x4PB7GmfGL/gl74O+IHiNb9NR1twyncY5Yl2ksxIGVz3rnfi/odv+x18dtV+KGn2rHTPEM1tpCWt&#10;kuDGWCrkk8EZyetfe+gSTvokLvP5slxGsqsOSu5QcVqwPyM+PX7FGo/s2x6Fqfg5tSugbwLMLu5Q&#10;L5Ywc/KQe9fpp+zX8WLb4oeBxfCWN5knMGI1YDhFJ6/Wr3xs07wzfeDyPEdxYxlEdojeSqmWx2ye&#10;TXzx/wAEwJ5L74C6neTkmdNcuEQP97aEjxj2oeqDqfYkdu8d3M8gIUtlT1q+uWm3DlMYzUYb7TEv&#10;Zsc57VLbqY0253c9agZLRRRWYBRRSZA6mgBajniE0Lxt91gVP5U4SKejD86UEEZHSgD8vP2wvEt/&#10;8B/2zPDXi21hjXRbXRGWaaU/Kru8ijKqcnqO1fYfwt/aq+G3xJ8M6f8AZ/EcT6kkEf2iGKCQBHYd&#10;OV9RTf2ov2YdN+PWj3SMttFfyRRxLcygkqFcsRx9TX5S/E74E/FP9mXxLM/hqTUtUtbm4YFNOsnf&#10;aqEY5x0O7insLU/W7xx+1D4E+HmlyRnXYxeKQRHNDIRz9BX48fte/tZan8cvGFhLIlvFbaFcTGBb&#10;UyKs6sV++G6/dFcN4yvfjH42vGurzTteCMADHLZMDx/wGu3/AGe/2N/FPxm1b7ZqWn3miQ2M8Xmw&#10;31nIouVYnPb25+tIYv7J/wCzHqP7UHxIe81W1ns9K+z/AGuGSxljXcySIMYbPHJ7V+72k2cFnpVv&#10;ZwAJHFGEYgAHgY5xXin7Mn7Oen/B3wvYfZY4La6WJoi0alSVLA4wfpXrHiLRNSXTbhrO98l8ZG0Z&#10;Oc/SnYHqTtcaV4buZ7ye9kGVIYMCQO5xge1eQ/ET9s34beFNBvLq38RW73MIG1JLeXB+YDsv9a+M&#10;fjZZfHzUviZrdnpfibVINIMpWJFtCUAPHB2+9efw/sG/EXxJayQap4nmnEx5821b6+lAGl8NdStv&#10;2tf2gdWvftcktnpeqi+hNqSq8y5HD9sHtzX656TYrp9jDCrM4VQMt16V+R3gv9lLx/8As2+IdPuv&#10;D+p3DtqlzHDO1paudq7gcnI6V+pfwrsNY0/wnDFrd82oX2SxmYYOOwxikB2VFFFAEb3CxyKpxlqi&#10;1K3N1CoXJw2eKfPCJPn7qOKZbXB8wxuCAB1PAoNETTXCWseXbGB3r8L/ANrv4XeJPjN+174+0/wr&#10;Y/b7mGYzOFlWPC8DOWPqRX7k3kPnTxqeUI5z0r5L+GfwLEP7Wnj/AMRXNni1vIGCSNEQrfOh4PQ9&#10;KBn5jR/8E+fjTqlsfL8MyE9MC+iA/V6W2/4JyfHK3kLHwxIB/s38I/8AZq/eeHR7GwhPlWy4H92k&#10;T7LIxRrbZ254zQB+D91+wD8bLom2j8MSF25Gb+Lt/wADpsf/AATs+OydPDEv/gwh/wDiq/eRtIsY&#10;28xIEEnYjrUiWcGOYxitYu0bGclqfg3J/wAE+fjwi/8AIsTH/uIQ/wDxVVl/4J9/HmSQIPDcq7jj&#10;5dQiz/6HX72tY2zLny1x61Guk24kDiNeDmnzE2Pwdtf+Cfvx2t754zoN0MDkDUYv/i6h1D/gn/8A&#10;GRYXv5PDsxlhHBa+hPT/AIFmv3gjs7d9SmBtxnH3ux4p0miWFxE0T2ilG4IOcGnzAfNn7Juj/EPw&#10;L8H/AAppd9oUMclvZJFJulDYIJz0avqVc7QTwcc1U09I7VfskMXlRQjaoHSrtZyGFFFFQBXhmaXz&#10;QQPl4FQ3lwPsdyn8QiY/oalaZIJVVU3FzyV7Uk1usjTDK5dCuO/TFUB+KHh34A337UXxo8Vy3EM5&#10;g0vXri0U2sirkbyedx619F23/BIHwdqUK3N/f6/b3T53xx3EO0c4GPlPavr/AOCH7PmnfCXUPE2o&#10;JFBJNqWote7okIO4k+vfmvZldpvmD7f9k9RTjuGp+ca/8Ecfh/j/AJC3iP8A8CIf/iKa3/BHHwD/&#10;AA6t4k/8CIf/AIiv0kCt/eprRv2fFVzBqfjx8ZP+CYfiHw3qa6H4C07UNX06aJZmuLu6hEiybiCo&#10;6cYANeu/Cz9hz4b/ABA0WHSNT1rVrPxNocSRz29qyApOQcqW2nPK9Qfxr9AvHHjDS/AWiz63qMsQ&#10;WDaCzyBOCcDknHevx3t/2wr34Y/tM+J9QguLi90rUtbRxDasrAIGPy59wavViP1f+APwosfgz4Lg&#10;8MwXl5dtFI8gN84dyDjqQOnFd9od3qlzNdDULWO3RGxCUOd45yTz9K4H4D/FC1+Mngu28YRQPYwS&#10;s0XlzsN3AHPHHevT7efzt3BA7HsfpWbAnooorMYUUUUAI3So7gusJMYy/YVI3SorpjHCxXOfamtw&#10;IbiGSZYhjH97HavMviV8WvAPw1uHi1zULe01BQCfMti7YPTkKa634leIpPCfwz8Ta4u4yafpk92N&#10;n3vkjZuPfivwt+OH7Q3jD9oHxNPf6Mmp3Ln90bGOPzJMKTzhQTitYpsR+qdr+358LRrVtps3iSyi&#10;M0nlJ/o02Tzj+7717x4K+K3hfx5GP7A1JL8ld/yxsvHTPIr8Q9H/AGU/Gni21g1L7Lfabf26rJE0&#10;tpIG3HnjjtivQfg58ZvH/wCy944k07xRHq0+nrGsCXTW/kxFmIPBYCq5QP2VvNSj0e3e8v38i3jG&#10;5m5OB6461x99+0B4Jtp/IXWozMG2sphf/Cud+L3iC68VfAnX7zRGkN8LLMawfO5YjPAHevxq8Xa5&#10;8cdH8dajIdK8ST2ayfJs09yPwOyptcZ+47eE/D3jvXrXxLBO009qvlKyIAOnuM9629Akb+0Ly1x+&#10;7hyq+uM4r83P2HP2s/FWqfEnQ/Bnia31WzmvpZH8u+jEYKiMsOCM44r9KWmTT2juY4S7XTDcV7Z5&#10;yaxNSxJKjXAsWONwz7+taKII0VR0AxWfJaD+1kuO4XGO/StKgAooooAjf71NpzZ3Gk2mgBK8W/bA&#10;hvm+AviOTTAzXwVBGobb39c17VtNeZftGuE+Eesl/nXC/J3PNAH5zfsZ/teP8L/GPjLTPGFxb2K+&#10;fFEhm8yQ/KXBxtJ6Zr9GvBfxo8FfFixSXR9bF0HJAMUTr06/eFfll4Q/Yx1z45eOPFl5Z3raJGJ/&#10;MSSaFiGDs5GDjtip/F3wf+Mv7JCmPQte1LxJDBhlj0uzLk7+Tj5e2KAP2Kt7ZI4EMbM42gqT344q&#10;J7i5jbmNdvY1+a3wW/4KE6zpCQ6d4z0vWLW6PlxKdQRYuQMNwcd+tfb3wt/aC8M/EbT4mXUbSCVl&#10;ZzHJdJuGGxyAa0Wxm9z1Vf36fNxx2qvNHDa/NJIyhvlFSw3ENwoaCWORMdUYEH8qW4RHjXzF385+&#10;lAijZ6DDazCUSyOc5wxyKvyW8bL0Ce6jFRXEcqkOsmEA+6KryW9xOFK3Gxc8g9xT87gT280EbCJX&#10;3OeRkc1crPjVIbpUMW58Z8wdBWhUMAprttUmlyKGwVOenepArJGJ3LEYyOopn9lobhJjI5ZegzxU&#10;lySsIMJxz1FMsJJPLkMpJIPeqsBFrEMd3ZyW7orrKpRtyg4BBGR7818YaF+x/b/Cf9qbw54j8Nm8&#10;u7JUnmma4kjCiR0YEbRg4+avtL7ckk7xmI/KM7u1eH/tD/tKeGfgXpl1qN+iX97bwrIiwzKHwWC4&#10;AJ96qIHsf9oQWfnPdP5blfmXBIH5Vztx8TvDWhxt9tv1iiByxMTH2HQetfjD8Z/+ChfxA8ceMNRu&#10;PCes6jpOmmUusDBGwmMbeAa8/j/aO+L/AMRrZtO06+1jULqVsB4IBJjHzEYCmtOUWp+8Vr8TvB+u&#10;NGlvqauSQFCxMM56dq6uwkgmtQ9qRIhPDYxX4B6f8Uf2gPDckM0lv4lhS3IZybBgGC890r6i/Z3/&#10;AOCkmreGbqDSPGVhrE0yhmZ7pVjHPTrilygfq9MsaMjOxUjkDtU6uHG5TkGuO8B/EbSfiJoX9o6d&#10;LDdbIkkaOKRXKbgSAcHg8V1dnMLi3VwhjB/hPUVnIuO5NRRRUFkifdp1Mj+7+NPoAKjuP9W30qSo&#10;5m27QRkHimJ7EFmwEQX+Ksh9GgtZHv7mWRFhYydeMdela6wMtwXBAXHArwj9rb4mXnw/8Eam9k80&#10;bnT5pN8eMKQrcnNUZnQeKf2qvhp4H1Kaz1vxHHZPCQpBgkJBIBA4X0NYh/bo+CY/5nWH/wABpv8A&#10;4ivxburzxz+0N8RtVWyv7u/GxZ9kcfmnAAXOFBrYb9lb4iH70eoJ9bKT/CkI/YWT9vD4KIePGkB/&#10;7dpv/iKqzft6fBKRCsnjaBV7kWs2f/QK/IlP2RfiDMv3L8g/9OUn+FO/4ZC8dWuXmtr64Qf8s/sc&#10;mT+lC3Fqfr1aftzfBPWLeaGw8aQXM0S42/Zpup6fwV8QfEn9q6w8O/taReI9OvYbmy/s4Q5lWQLk&#10;7c8fhXzfZ/sr+OvDJN3aWWoZuDvaOOzkyMdjx71y978B/GPjD4iDS5JLq11fyPMWCW3fzNoA52+n&#10;4VskM/cX4T/GSz+I3h/TZ4JYXaa3id/LRhjcoPGa9MksR1DNmvw18Paj+0H8D9Ss/sk3iC+023dQ&#10;8Frp7conAHK+lffX7J/7SnjP4iXMcOv6DrtmfIdy2oW5jGQ4A7dcGk1roB9rwqY15plwrOBtGTmm&#10;LcCaxEin5ioJx1BxTbOdmwHz06moGWV6UUUVmahVbyTblyvJk9as1FNmbG1thX17/SgDxH9rf4V3&#10;XxY+Cdz4cgikllkuo5NsbKrYGe54ruPg/wCFZfBPw40XTpIdstpp8EOGwTlEA5I4rtG23FriVd/P&#10;3T1pLiTykiiUbQ42j2oAS1mNxCry/I5zlV6Cptsf96mxxrbqEIDEd6kO3+5VIzY3Ef8AeNKGjXjd&#10;Sbk/uU5UVxnbijUQm6P+9Ruj/vUSCKMfNtUe5xSqkbjKgEe1AEM+JcKqLIh4fcM4H0r55tfgpeWP&#10;7YB+IMdq8ek/2UbPzFKCPdzxtHOfevevEeqR6Jot7dsQiQwu7PnAUAE5J7CvmT4X/tZWfjb9pb/h&#10;WsPmXQGnPem6SRXi44xwTzSYj6paSG3IDNjzOme9RwwAXTSrnaRgelRtt1LcFXY0fAY1JZt5QEDM&#10;GkUZJzTYy5RRRUgMlZljJRct2Brwz9p64it/h9qJ1HESNbT7TjOf3bV7jcI8sRWN9jdm9K8J/ai8&#10;E6p408PaRpdpM37+UwysqFgFZSCTgcDmtIgfh5p/wx+IPia2u9Z8Mtenw6biRRLBf+Wu4MQfl3A9&#10;fat4fBnx+bMONT1rzdmSv9onGcdOtftD8Dv2UfDXwt+GyeHdTsLTVX81pWkVSAdzbsYNd2PgX4BV&#10;VA8M2Z3cHg/rzV8wH4If8Kh+KM3Md3qpz66l/wDZ02P4Q/FmOQb59UVc9tTP/wAXX74yfAzwDarl&#10;fDNocdgD/jTo/gf4DnGT4atB9Qf8aObyA/BOb4IfES+y002pyn0fUAf5tX0z+wTrfxD+GvxW8P8A&#10;he60W3i0K8vTNcXDTZcEgAkANg/d9DX6oyfA3wFHwPDVr+AP+NWdN+C/gnR72PULLw9awXkJzHKo&#10;O5fpzRzCOqjaFU88tgzDHTivzA/4KnfBvxnrvi2z1Hw5b3E+jxaeqzstysY3FhxjIz+Vfp7JbiZF&#10;QERKnIB4rG8Y+C9I8dWb2Oo2MV0JFC7pMkADnHFSB+En7OvwT+JFv8TPD91LY3K2cd1EzZu1I27h&#10;23V+9NpbTQaDHHKCr5HBOa5Twv8ABTwp4fuN8WjWyvFgoyg8EdCOa75bgXEgiMR2479KbYyvMMfY&#10;hWietQXCJ5kXIGDwKnNRLZFR3EoooqCwooJGPQClHzD1BoASimtNGjYZ1U+hOKcuGAI5HqKACijp&#10;1OKKAHr978KfTE6/hT6ACiiigAooooAKKKKACiiigAooooAKKKKACiiigAooooAKKKKACiiigCpq&#10;TXK2pNoivLkcN0x+dUJprsQE2SrJPt+ZW6A9u9WdcjlksCIWZH3DletPtmSOOJQRuIGfU1a2M5bm&#10;Va3SupF+3lXoGXROg9P85rxH4sftleCvhNi11vVY7XUJlZreJ7aV9+DjqAf51xn7W/7V2lfCW6vd&#10;LSe1XU4ZUVlF2qShWUnkZyBX5A65rXjT9ovxdAtudT1KfzWit4ow0zc84AHPatEla5J+i/jD/gqD&#10;FpF1I+kz6ZNG8mxTJazDg1z2i/8ABV250vUo7bWJdLt7d8szLazkgY46E968n+Bn/BLnxB8UDE/i&#10;LW9U8NbYftG26sWX5gw+X5u/NexftC/sT6F8HfgV4j14fZ9ansUjcSfZQDzIi4z260D0PY/hj/wU&#10;k+G3jDUhbXviCFZ5tqhY7WcfMxAxytfWnh/xppviPRxcaJObpWYhS6kZOeeoFflH8Mf+CbFx8SPh&#10;/a+MrDxJdeH7mTT11KGC3s+XYoHVB646DFav7LPxg8b/AAQ+Kmm6F48bU49OhErySauxgjwUfaTu&#10;wOuMVEio26H6vSebE1syjmQgv7Hviq11dLqGrPpsjYQAN8vDdM9afoeoxaxotpqUcqyRXkCzw7WD&#10;DDLkYPfrVlY1t4xcmENcdCxHzVmWX0URoFHQDAp1NVtygkYp1ABTW606mt1oJlsJRRRQQZc+ozW+&#10;pGNwotQm4tjJzivjz9qH9tD4cjwr4u8K2Gsxz61HBcWU0L2suUlGVIB246jrnFfXGu6pLaySImnP&#10;c/KcOoJ7V+Gv7QnwL8W/8NKagl1b6nY2fijX7gwtLbsF2tIxG3I5GD2oA9N/Zb/b6vPg/wCH9O8N&#10;6hJYxWFojkSzQyM/zMzckHHVvSvdP+HrulXlwtvHqGnFXO0/6JPnnivO9J/4JJS+JPDsGoy+MLyy&#10;uJGIMX2MZUBiP6Vbvv8Agjzb6dJbvZ+O7i8baC/l2inY34DrVR3Ec/8AtdftveH/AIu/D3Q9HS/t&#10;5Lm01WG7ZY7eVT8rbuSeK9Lsf+Cnmk6P4djaz1Cxke3hVcPbTHkKBzXGH/gjzNqcpaXxveKDyM2Q&#10;xVS+/wCCQsmm3kVivja8ljlG44sxxnjp+FbaAeTftGftZeIf2uJtG0C2a2FvBeiTfZrJC5DYHVjj&#10;tX6nfsufB2X4I+CE0qaKSJXnNwQ7q3VFH8PHavHPgl/wTY0T4aW9vc3GqxahMsa5860CsMEmvtGz&#10;aLUrHCbcL8mV56AUmwJV8uH5wxPm8/8A6qswp5aYqtCyyZjwP3PGatRtvXNQMdRRRWYCM21SaiUG&#10;RiWHy44xUrLuUivmP9sT9pRPgb4RjmQL5v2oQki4EZ5jY00B9INDFG3lhm3tyM1PCJFyrgbQOD3r&#10;8iv2bf29vEPjz43aPpt2b5rWZ5srNdblICMRX6ueEfES+ItJt7hcBnTcQGyRzjmgRtLsbgHNU77Q&#10;bLUEImhVsjrtBP8AKr3lDtxSeWezGmM4PVPhPpd5ISIOOOgUf0rQtbV9PWOHQ7eGRVAWfeoBHpjp&#10;711gjP8AfNU412CR44fKK8kKMb6QEVnKLvFvdfu7tRuZE6D+lSalrFvpuEkfEjDKggnNZWseJNJ0&#10;OE3mq3tro4zt826kWMZxnGSRzxXwl+2x+3dY+HvDd1pHhgQ395dWrqmo6feqxt2BHPyk80XA/Qaz&#10;WC8t0mMMbFhnOwf4VZEEY6RqP+AivGv2OfEN/wCKv2bPAuq6ncSXd/dadHLNNM25mYjqT3r2mkIi&#10;a3ibGYkPplQakAA4AwKWigYUUUUAQTTMlxGg6MRn86lngW4UK3Aznil2qxGQCe2agjuC19JFjgLn&#10;NBoth944WFo1++R8oqA7rWzEoRVZRlzjt3qxKqqwdyAq9Segr4t/ba/bMt/hPo0um6YEnvo7sQOt&#10;vdBZACrZJHUDOKBnpnxW/ba+G/wxs5reXXFj1PbvjiltpWBGcHJC4/Wvl7VP+CoySapMkd1pv2JJ&#10;D5T/AGaYErnjPPpX5zrb+L/jv4miYXGpXRbcgChpsY5xxX1X8Hv+Ca+teOEtZdT1LUtLjMaSEzWR&#10;w2ccZIoA9lf/AIKqWI1RYIr7TipHe1nzXunwy/4KM/DPxcsdnqHiCJL+Ty4xHDaTffbjGdvr718y&#10;ftR/8E/dI+DfwK1nV7bVIru/t2iCy/ZQrndKi9fbdXE6H/wTM1gfDrT/ABlpni7UY7uTTk1KO3ht&#10;CSW2B1UY79ga1jaxnLc/Wzwr4o0vxlosN3pk5nt5CSrbSCcEg9R6ity3n8xWA/h4r8qv2W/j74w+&#10;Cfiaz0DxlBqX2K3jZWuNUcwoWbJGQwAz83FfqPoesQaxpdneWvlulxEsh8tgQNwB6/jTaJNPHeii&#10;ioGKvWnU1etOpMAoooqQM554rB23NhpDlcjPNOs4zJcNct/ENtF1YiaeFy2Qp70++jaS2VYWK8/w&#10;UwJJZJN4MShl/izVOS6trWYyTOVkbggA4/lWR428daX8PfD1zf6leW8Jhj8zZcSrHuHAPU1+aX7T&#10;X/BTBrXxBe6LoWjySLDIpW9srwMjgpzjHoTVx3Efqat2bpC1thwOOeKVGnkysigL04r+fC+/az+M&#10;XiW6b+zfFfiDTI2J+WGckDnPpT9P/aE/aAsZxL/wlnijUI8j5VdiOPwq+VjP2Y/a3+DMnxg+Eete&#10;GNLM8mr3nlGOOOURkhZAx+Y+wPevgTSf+CVfimx8W+Hbn+zbprL7ZHJqDvewlljDLkjnk4z61k/B&#10;D/gpB4k8A6pbaP4y0rUby7ctL9o1G52EJs469sg1+mfwR+N+mfGzR0vdPnt42t4o5Zo4bhZCu7Jw&#10;2Dx0PWjVIRY8C/C/Rfg98MoPDsUtwmnxS+YGkYM+447qMY49K9Ns9n2OHyzlNowT1xiqlxLBfSeV&#10;NGstuedzcrmn6XG8fmAsTHkbB2AqHsBfooorMYUUUUAI3So7iRIYS0h2p3NSN0qK6txdQNGTjNNb&#10;gecfFi31jXPhJ49slgQmfSLqK0wQC+6JgM88fpX5R/sK/C/xR4Z/aan0m9sITqf2SWXyi6suw55z&#10;n+tfshxqlne2MsflxBDEWYcMCMGviP8AaA8L2f7MfxFn+MtreJPGsEdg2nx4iHzMRu3fjWqEfaza&#10;Zaw2dm9xCkdxCgO1VGCQBkHivnD9t79nmT46fDG1h0y1aS+ivUumETpHwgz1P8s16v4I+L/hrxV4&#10;ctbu613TbV5oEfbJdpkZGSOtdCnxA8H/AGN7R/EmkyLtIybuPHT60AfLn/BOX4ueIPib8NfGEuu2&#10;1rHdaRfizjSFTtIUHrknPTtX1wui2/iDT4/tlrEoYbsog6/iK/Pjw/rej/Af9o7wr4X0bxJaf2J4&#10;juXnvPs86RwqQf4gDz17190al8RPCf2KOGDxdpcbxNltl5HkjHQjNNjPif8Aag8P6b8H/wBpjwt4&#10;0tsxnTbFj84BT5gV5CjJ6190/DHxI3jDwHoOq/IwurSKfKggfMoPAP1r89P2uPGWn/GL9qbwh4S0&#10;e+gvYb/T2DSWcomClQWxgHk8V+gPwv09vCHw58M6Z5bObezhgJK7T8qgZx+FYGp1jzBdVVCf4f6V&#10;oVWksxJcCbdhsY6VYHAAoAWiiigAooooAK4z4reFV8V+D72yO4tIFGFIHQ5rs6bIiyLtYAg9jQBw&#10;Xwt8Dw+EtIaJUKl4kVt2CeAfQe9dXb6bZ7irIsj4/jUHj8RVry/JO1PlGcYFV7q1aFjMrkdBgUAf&#10;Hv7XH7HXhjxx4Q8SeLdU+2291pFvc3lt9lkRVJPzHIwTjjsRX57/AAf/AGfvinZ+CrL4oeD7MX2l&#10;34aGJ7q7UKQrHJ27gesZ7V+xf7SUj/8ACgfHCqpYto0+SP8AcrxD/gm7aabdfsb+DLHU/In2/aCY&#10;p8cHz5McH2Nap6Gctz5J+Cf/AAUy8Q+EdUm0fx6NJ0tLO4MDmGGVzhBg8hjzkV91/BH9tX4b/HCR&#10;tP0bXVu9Thi8+WJLeVdq7sA/MvuO9O+JX7JfgXxZa3NvbeGNLt5rxWJu47MEqxOd2fWvi34wf8E/&#10;PE/wjun8TfDzxbqiX1xKsMun6RaEFYwuSfl5wSo/E1ektSdT9Q5rq6utptFV4SOSeDn86trGRbp5&#10;vD46D1r8n/An7a3xK/Z+vI7Dxr4R8QahCC0putQLRIF27QPmA4yvHvX3T8I/2uvA/wAVfD9ldXXi&#10;DRtDup4hIbWbUY/MUkkbSC3WpsxnutvJO0i/KPK7nvVtulc7o/iSyvMJYXsOpQMc+fbyB1B9MjvW&#10;5BJu96iW4DwhWnModSp6HinUVNgIYWjh/dKeV9aN5J2OAN3TFQRxt/aUjEHbt/CluJxHewJ/ep6g&#10;cz8RPGFj4B8P3N7cS+WSjqm5SQW2kgcD2r8AP2iPjT4j+OXjC8uL9IENvJJaxx25ZVZA5IJBbrX7&#10;O/tpaFq+reAlGmG5LC43MIFLYAjfOcdq/J/9jnwPY+Nvj9YeFdUjiklu7u6ZvtCbj8qMfu9+RVxJ&#10;PZf2U/8AgnLqvjTw3YeItfsLlNK1SBZFkhuovu55xxkcA9a+/fgz+w/4A+Cd9BqPh03811CzFUvJ&#10;I2XLLtPAQdjXtngvwrF4N8I6ZotoAsFpH5Y2LtXGSenbrW7C0VuwhMimQ8hc8/lTbKOR8RfD/Q9c&#10;sxaahF5QmUxjylUHkYPOK+Sv2kP+Ccvh/wAZabPf+HY9Qn1U7QF8+JFwDz1Ufzr7mmhjbDybSE5y&#10;3b3o+0W7Q+Z5sZi6btwx+dK4rH5cfsXap45/Zf8AiFN4O8S29vDZ+INRht4DK5lcorkHBViAcP3F&#10;fqRDMk0YeM5U9O1fCP7X02lH9pr4DQaNNahptXZbj7Kyk53w43Y/GvunT7Y2dqsRbcR3pS2uVHcn&#10;ooorM0CiiigApskm2M+uOKdUcsfmMp3YA5NAnsR/avJtg7YHOK8n/aK+EY+KPgLWdPjWSSS60+WA&#10;BXC8sjDqfrXrkqx3C+UGUHrgVzXjfxOvg3wLr2tXS5h0+1knbzG2rtVSep6DinYzPzN/4J//AA8b&#10;4B/teeOPDOrQ+TbWelokfmlZGJYBuSv1r9S1sdP1aPzFiQr04QD+leAfDrw14f8Ai9otn8RdI+x2&#10;mo6wuZJLcK8hVSVwWB5Hy179oekvpNr5b3Bm5zk8dqEBZg0u1t1CrDGR05Qf4UjafEbhW+zxbQP7&#10;gqXyizkiTg9qnpoDPis4xJL/AKPFtzxlBXxjc6XIv/BSeG88hBB/wj5XoMZ+TtX25gLz0ryuT4YR&#10;N8eF8YFPnFn5G7y/p/F+FXcTPQ47GC8jlSS2hwRjhBn+VUNN063s9WktY4kVVTOQoB7e3vW6qrES&#10;cgZ/Cq1wsVq016WUfIeenQZ6/hSGEdmtjHL5WTv+Y7vWmzrK1pHsUFs8/SvHP2cPjdF8WrrxfAxV&#10;H0vU3s1BmDk4OOnb6V7erAuY8cDmmAc7Rn0paKKyNQqtdoI3hI/iPP6VZqC8BZoeOh/woApvfyNr&#10;/wBlAG3Zu96s3hb7RACMZOKyvFHiDT/CYbU72WGBRhN8zhBz7mtC3vIdZs7S8tpEljdBIDGQwwQC&#10;MGgDQZQrZqPzmZsKAaasbvIWZiB/dNLNKtv0XJ61SM2AWQsSQBTblrlVzCqsff8A/XSrcM8eRGel&#10;ZtxfrZ2cr3cwtIActPK20KM8ZJoESXarPHEt+THzxs7mq3iDWLXwXoU19PIUt4yCzMC2MkD+teHf&#10;tBftf+Dfg34eV49V0nXL3Lo0KX8YeMhM5IzkGvyq+On7efjP42ao1noVzqeh2skYjMENwXUlXJ3Y&#10;H4UriPsH9sr/AIKOaDpnh+/8JeCNRtNR1G+iudP1KK4tpg0JZNq7T8ozyeea8r/4Jc+Bd3xUg8ba&#10;i032ie2uYWYuCuOO3Jr4vX4aeL/EtvfaxP4f1S7kiQ3El19mYmTjJbOP1r9AP+CY2+++waVcBrG+&#10;VJ3McvDgDH8J5pAfpzIzWex4hmFuXJ6gUtrbQy3DXsbMS4xjtinSDEKQAeZkbS3pRZssOLYYyo/z&#10;xVMZcoooqQCuG+JXxI074erphv5VjF3OIl3Izcn0wOK7aSRIVLuwVR1LHAFfHn/BQLSNU/4RDSNU&#10;067uG+y3D3W2EE8KhI5Hb3rSIH1dp2uQappIvLN/MQnAJBH6GrcOYwGfgyYNfkr8E/8AgqJL4P8A&#10;Dsej6l4fnv545Xy812ATyeMGu6/4fMWckkyJ8O53FrwWW6BziqsI/Tjah7mjanqa/MH/AIfX2n/R&#10;NLj/AMDFo/4fX2n/AETS4/8AAxaOVgfp7tT1NVrY3oyHRQuePp+dfmX/AMPrrTt8NLj/AMC1q9/w&#10;+d02aI48CsD/ANfi/wCNFnsGh+lUlobriXKgcjaabNPb6TbtJKxWMckkZr8zU/4LLWIkYN4Jcf71&#10;8v8AjXO+Nv8AgrimrWjpb+EbiMFQMJdg9/rRyvqB+kXgn4taH438T61o+nXfn3WnEiZfLZduDjqR&#10;zz6V2kVwPtPlJgrjPvX5k/8ABOP41W3jL4r+O9b1HVI7MamFmitLi5XKFnB29eSM4r9NoWhmmEkT&#10;K4x1U5oasCIJIpLu6QkcRNxj61oN1qGPK+aSNvXmnQuHjDA5zUSLjuPoooqCyGZZpJFjVR5Dfebu&#10;PpUUeowiVrWBt0kXDBgePxp1xqIs5lWRdsOMtKxwq/U1x+q/ELwn4Xvri4uvEWlpJIcGOW7RSp/E&#10;0AdVdafBfXQM7Os23AVTxj8qlsJZI2lhcARx/Kh7ke9efaL8Y/C/iTX4Db6/prcFdsd2jZ79jXol&#10;te290peNkKMMrIpBDDsQe9ADbjz5uYwCvrUtubjaA6gAcf55qGaPy1+a4EI9ziq1rCLeZnfUhIrN&#10;uALDp6daANJrqNpjCG/eDkj2paaqxu3mptOeN45zTqACnJ96m05PvUASUUUUAFFFFABRRRQAUUUU&#10;AFFFFABRRRQAUUUUAFFFFABRRRQBm6/9v/s8/wBm7PtO4Y39Md653xZBrtrpyTaUYRcLGWff03AD&#10;GOfXNdm3SsXVrf8AtGMvFKcwgkxr/F7H8quJEj8LP2+otR8T/tHa7BqTK2r4haTYcJjBAxX2P/wT&#10;T/Zc03R9Hu/Eus2pbXbG8WS0kVxtGVbrxzXyb/wUDhnl/a81VLmNtPtvMtW+0MMBv9ntX7KeD9Ts&#10;LTSdKtdFs4XtJYV8+5tcbUO3qcDr9TWr0RB2wZreP96FUsMfKO9fOn7ekc2mfsf+P2GPMEUJHf8A&#10;5bR19EeY0calEM69iOn1rwL9vCzTVP2WvGy3M/2OMxQhmfoP3yVAGj+yL4iil/Z/8CrPyf7DtM4X&#10;/pkma8G/4KRfCaz1D4O+I/HWlxFNSt44I45GbaB+9RTx9DXrX7IN/oVv8HfDEMetW1x9n0i3DgOv&#10;ygRr154rwD/gpZ+01oE3wf8AEnw80u6sru9vEgdGhu1L8SxscIMk8ClIqJ9Z/s0+Jl8UfCPwbDG2&#10;6Wx0mzWbIxz5Sg49eleuK0sl8wODBjj1zivEf2U/BUul/CHwhdvM6edpNnKVKEZ/dLxnPNe5ouJj&#10;Lu4xj2rM0LFFFFABTGp9RsTuoE9ULRTcmjJoJ5TLuJ7631QyPs/s0Jzxls185+ONP8M/tIeO7O40&#10;ZXl1DwRfMZ/M/dqsmccZHI4r6YuJ8rJEU3fITn8K/Hfw1+0ldfs2ftJfFI30LXVtqviKd4lmufJU&#10;KJWGBkHIp3DlP1n8Ix6t5KC68v7Lgj5cZzk1s2Wmwaa0ioDmZtxzzzXwdef8FUtM0rTxKPDlq6g4&#10;wNSUdT/uVFP/AMFVLCTy4z4Zt0MwwD/aS8Z/4BTW4NWR97F7j7U0Ue3YuMZou9PMuoQ3GBtjHNfC&#10;dz/wVI0rR9Pjlk0K1Lk4O7UlB/8AQas6L/wU+8OeKtJufNtdP0+XcUCtqaE4wOfu1pZkn1Jd/GnS&#10;7PxRfaPcSsHicJgJ3PvXcWSwaHamJCRuO/nnrX4lfED9ooeLPjdNeQasLKzlv0bfHdgqw478DFfs&#10;xot7p3iqO117StVh1C1hjWFlt5A6lsAkEg9eaGI6u3SJFMq5BlGTmpbdgqBT1zWVqmnvqi2ciTmB&#10;YvmZV5BBxwfyrXjkSRN0ZDL0yKkZJRTcmjJrMrlEmkWCNnboOTX5/wD/AAVA+FMvjD4b2WowpuST&#10;VEfO/BwsTD+lffV8rNayBQWbHAHeuZ8TeHdO8XeHv7L1IRLgMQJlDbSQQDg9+aA5T8Kf2D/DNprH&#10;7UXhnSireYzXIwxx0ifv+Ffu94Z0O38I6bBCAQzDYOc85r8wfix+yH4i/Zl+IMPj/wAJWmoeJzZx&#10;PP5VratECZGZdm4FsYDZr0z4V/8ABTO4/wBE8PeL/Bn/AAjc9vsia41G/CksW5+8g5AOetNBy9T9&#10;E187uRTsyDk4rxfSf2tPhTPp5a88feH7GUkHZJqUQIGB6tXjfxp/4KJeEfBOm3cXh+60zxM7xyqv&#10;2TU485A4xjPXPFXykn2JNqMcIO91GBnqK+UPjR/wUM8CfDG11G1e9nj1ONZFhH2ZmXzF46jtmvzA&#10;+Nv7aXjj4na1Lc6dFqXh6JwqKsN4WHGfRR1zTPhp+yv8UPijJLcatpOtzxXDIyzS2kkg2tn5qOTz&#10;EdX8fP8AgoP4v+L3nadDPBJoQkWaMrbsj5CkcnPua+WtV8RXGoyGCIS/vuvmIev41+qX7O3/AATn&#10;g0FobzXbuSAtEymO80/aAdwI6t1xXtP7Sn7Nej6p8Ktat/D2jW1xfC0KRmztAXLZHTbzmjl8xWPS&#10;P2IYzD+y38PUbqNNj/8AQRXuleRfsoeGr3wf+z74M0fUYJLa8tLFI5I5lKsrAdCD0r12oYwooopD&#10;CiiigCvMzC4iA+6SM/nSKgS+kc/3aZd7vtUGASM8/nTQRJqEi7udvSq5SlKwtxINSsZ0h5ONvPHN&#10;fgl+3xe6tdftM+KtGLqYBfDavvgiv3rih/su1lfO/wDiweK/Dn9r61urj9szWrx7F/sraom5yvy4&#10;z64pqIcx9e/8E/8A9ljSbXRo9Y1K1f7TFcuAwcYwR6Yr74u7O80+ztbPQ1jRYMI3mAfdAwOaoeD2&#10;0eTRoLrQTbywIigpaY2lsDOcd62NQjW6Fs0k/wBjYNuweMn0o5Q5j5r/AOCh89xpv7Jfim9vCPtM&#10;b2/K9ObiMCu3/Zl1DWtc+D/haO9MRszpFqFCgA7TEvX3xXBf8FIp57/9mjxPpxgZbSRrbN11C/v4&#10;z6Y/Wut/Zw8V+GvDPwZ8NGfxDZgRaNalw8yrsxEuc88VSWhLd2eGf8FLvhhovhv4Oz+KtPiePVjq&#10;NnHvLcYMqL0+lfVPwZlbRfAXhuG9/wBbdWNuybeRzGvWvjL/AIKMftCeF/HXwjm8JaLqthqN5/aV&#10;pIPst0kjkCRGPyjJr7L+DMs1x4B8M+bbN8lhbgMwzj92vtVdBHptFFFZjFXrTqbRk0mNK46im5NG&#10;TUj5SObMqkJ1qtcXg0nTzJPxtB6c+ppmpXn2e7s06eYcdcelJqVqqreXEj5QwsAjDgcU7jsfkn+3&#10;9+19ea5qT+HNPuVIaOa2IaIj7snrn2r5x/Z//Zk8W/GTUkneOGWzkjEgJkAbhwp5rn/Gvh26+IP7&#10;QfibQJHkEt1rN1HAxUuyr5jH5R/hX7W/sZ/DG18A/AXwxpU9ijXtvFKr3MkOx3zKx5zz39aqLJa0&#10;PHPhr/wTX8FaTawya1p0hk4Y+Xc/7I9vWvX9P/Ya+F9jCoi0+6HHeYf4V7x9jZbhZA5KqPu9jUkl&#10;1CuFaVUb0JqrsR8ZfHb/AIJt/D3xxolxc6Jp048VBEjtpJLnagUNls9O2e9fMHgK2+KX7FPxk8I+&#10;GI2sV0LxhrMGm3G4+a4iV1U4OeDiQ81+sMl00l6tsibkZcmYdj6V8q/tyR+HIdP8PXl5qdnY31k0&#10;0sDSFQ5kGwjacggggVV2I+pB9lt7NImJMZAJxz29a0LMPs+bG3Hy/SvCP2QvFyeIvgvaXc16NSna&#10;4kHmM+4kDGOea94t49i7txIbnHpUPYa10LFFNyaMmsyuUdRTcmjJoDlFbpTZA207fvUuTTJZlhUu&#10;5AX3OKa3DlPPfjH4i1Xwr8OfE2taK0YuNO064unMoyMpGzDjv0r8Svjp+1v8Tv2hvDF1oepfY5tF&#10;adWPkxMkm5GyO9fuh4m8JjXPCfiLT/PLrqtpLD93dtDKR0zz1r4a+Ev7NS/B79oiS7vdJGq6KbNh&#10;/pFoUi3HOPUZraLI2PzXi/aQ8e6PbW9pGI1SFQgzA3Qceta2nftS+K0/4/FIfHO2Fv8AGv3Q0/4b&#10;eFPE/wA7+EtNtQmOfsqndn8PatL/AIUX4N/6AGm/+Ai0cy6jP5/dc+MF9rPivS9fmWU3un7vJIib&#10;AzV5v2jPG0moySRY8mY7V/cP3/Gv30/4UX4NPXw/pn/gItKvwN8HKQRoGm+v/HotHMgsfmT+wT+z&#10;b448WfF3w/8AE3Xlt3tdNmlgYrLhgpiIGAeTy1frXDHFHbwwvnMYAGPWotL8P6fokPlWFrDZx53F&#10;YUCjPrir3kr13VgalKTUHXVVtVxgjPT2zWjUP2dPM3ZG/wBe9BZolkbBbAyPegCeiqFnqL3U2xot&#10;nGc5qe4uER1iLBWk4HPNAFiioVUxKFJLe9Lk0AS1VnkdZ124xipcmuB+MnxI0v4Z+Db/AFnUb2C3&#10;FsFYrNMsYwTjOTQB3jAlN564zUSyfbF2HkGuC+H/AI+034q6Bp99pWoQzhYUlcW8wk+8oIGR9K7y&#10;S4jX5HIh75JxQB5t+0o13b/A3xq0W3yl0m4356429q8Y/wCCb+j6frH7J3hHUCGzJ5/fA4nkH9K7&#10;T9p74yeCPDvwj8ZaVqHivTINQu9NuIobee7RHdwMFVBOSc9hX5y/DP8Ab3l+Cf7MPh3wrZ+H/tb2&#10;kzr9oivAhIZpG6bTjr61qk7GT3P2AvvFNnpFhNcyygW1qMP3PHHAr50+Jn7fnwk+GGoXKape3cd5&#10;uETYtmcZK5Hb6V+Q/wAUv2lPGXjPWLW407WdStVmDObOG5LB8nODjrj6Ung34J/E/wCMtz9qfw3r&#10;V5bTDcLgwSSg87Sc47fWrsgPYv2xv2u9D+M0cseizmaB7dYv+PcqeHJ/ka+Y/Alhq322K80rzftB&#10;ZXXdnbkHj9a+8vgX/wAEpbnUruDUde1m901kkYGC4044KlODyw7nHTtX3/8ACz9mzwp8K9Lismtr&#10;HVpI4xHuktVVjgk56nnmi9ibHxx+w346+NU3jrStK11tMPhCR5Gn8tT524IMc59h2r9JrFt1Zuk6&#10;Dp1jcq1to8Fnjo0cYXH6VvqoXoMVlLcaFoopGXcpFTcq4jSKq7j0ql9mNzcJM3Ow8VcWML707hfQ&#10;UxGN4s0eHX9FvbSRSzeS+3t8xUgfzr8QfA+l3/7Iv7Z2ia343eOKEyXlzG1r+82xurqowO/zV+6h&#10;ZWyCByME18nftY/sY2Px0hm1i21I2t9DAsKRwWnmMfmBJB3DtVRYj3jwX40ufiF4T0bxBo8iPY36&#10;CUb/AJTsyex5B4rqJI7VtWiLBvtezj0xzn+tflr4N134rfsw+JodCTwvrniTR4po7aKZ98UYXIJO&#10;NrcfjX6N/CPx/e/Ebw+NQv8ARW0ecSGPy5GLNgKDnOB64pgbHxA8WQeC/B+tapqDFba1tJZyUGSF&#10;VSTx9K/OH4p/8FR9G0/w7Pp/hS/ZtQWUYE1o+OvPPFfol8TfC8vif4d+LdIUNJLf6dcW0eFLEF42&#10;UYHc89K/Iqb/AIJo68viV2kl1LYzb/m09u5/3qasHqbX7M03xE/aQ+O/hTxZrf2N7DQdVguF8rKN&#10;teQE8EnPCV+yLferwD9n39ne1+GGk27+YqyBImYG38s5XPXmvflYMgK4YetTLUqLsFFRmd93+qJq&#10;VWLdVxUWK5kJRT6KQcwykZvlI7kYFPNMki3Mpzjac01uJu6sVLezkivDK2NuMdfavLv2rrlZv2ef&#10;iDarnzZtFu0X0yYnFeqrZlb5rnzjtIxs7dMV47+1TJbaT+zz8RRLco1xJot40asQDnynwBzVEn5b&#10;fs6/t5X3wB8D6V4TvbpIotNiaIBbdpDyxbqPrXtqf8FaLOSFt2oYH/Xk9eafs8/8E1bb48/Bnw54&#10;2ufE1xZz6tE0rQLZGTZh2X72/npnpXon/DnLT9uP+Euuv/Bd/wDZ0cojRsf+CtWjKMTag/TtYv8A&#10;4VLdf8FbdE6w6i+7Hexf/Csj/hzjp/8A0N11/wCC7/7OlH/BG/TnOP8AhLrof9w4/wDxdPlDQ27j&#10;/grHoq29u/8AaLZYZP8Aob1d/wCHr2gf2L9q/tBvM37f+PN6+Pvip+xfe/DL4g6T4cnmupNN1C+a&#10;zF/LaFAiBgC4GSDwc9a+jpf+CTemR262lh4zm1CwbDfa0sMru6lch8frWmgHR2P/AAVY0nUPPB1B&#10;sr93/Q3HWs3Wv+CqOnXFpLZJqB34I2/Y39CPT3qvN/wR/s7qx81PF93BJCmVRdP5lOOh+esib/gl&#10;LOtiANXvnkz/ANA85/8AQqNBHOf8E8f2kha/GLUtFeb/AJGPXJboL5ZOQwJ69q/YG2uo5rhihycV&#10;+WXwP/4J0618OfHVjqi32o5gnLiRrFkxwRnO7iv0x8A+H5/D/h+1gubh55kVgzSDDHknnmplYaOk&#10;op9FYl8wyoYp1upGQdYzirNVriZLVlHyqX49DTHzHy7/AMFHPEF34L/Z11DWrRgk8d3AmeowSe1e&#10;ofs16+2qfB/wze3MqeZJpNpIeQOTECa8a/4Kf2+z9lfWXeQ7Rcw8N06n3r8c4fjp42sbjSLTT/Em&#10;pW1nblYvJium2FRgAYB6CkHNc/pFt7yO4jDiRdv1FJKIpmUl1IHuK/n4u/2uPHGl2406O71OcxHP&#10;nresN2fwq1D+2F40s9PlMl3qTO3IJvGyP0rXldiL3P3K+I/xW0b4baV9pv5tqBtg2DdzgkdPpX5n&#10;/tRf8FKNZvJpNJ8K3cMmiyRbbnzbciQSBzjHI4wBXxHrXxf8afFHVHiuNd1K3tmIcK87OvA2+3rX&#10;vnwD/YZ1H4xahb6pHqV5Pp0crQzTR2ZlRWCZwTuxnkU+XzD1PBIdD8V/tG+Lria1KvJNKrNuJVRu&#10;IUda+8v2Xf8Agmjbx3FtqHjKyErLI2WhuP4SnHHPc19o/s9/ss6B8JdHgjYW1/dCBY28y1VWBBzk&#10;8nmvdP7LiUDylWEDjaq4FZ28xHkVr+zb4G8N+HX0iC0nVbuD7Py4PbHXHHWvn74T/C3/AIVT+2p/&#10;Y+jxGHTBpDyBXbcdx68/hX3II/NUo6cpwGPr6iqtvodlHefbTbRfb8bftGweZj0z1xQBLC/2feZu&#10;pORilt4Q92blejDFS3TBYyuASwxUdjblFD7jjGNtDGXKKKKkCC8t47q3aOXJRuuOvWvlH/goB42t&#10;fAnwz02Bshb0yWsY27usbAZr61+teM/Hj4RD4jS6A0gM8VnerO0Rh8xcA8g88DFaRA/In4M/8E/f&#10;Hnxk8PDxFoyWqrPPIE86YIeCc8Zrr7P/AIJM/G6xmumRtI2TE/8ALwOn51+w3hzw9aaL5KWFpHaW&#10;6r/q4kCrnHJralVIZA8k+wE5AY4/rVuQj8X/APh078Zt3XSv/Agf40f8OnfjR66T/wCBA/xr9noY&#10;xLem4R98RHGOnTFOjuo2WUwMtwV6hTnHtS5gsfi//wAOnfjR66T/AOBA/wAaitf+CR/xYwSTp27P&#10;/PyP8a/aS3u5JnIlgMK4yGPf26VJvJuEGzaO/pRzWGlc/FKb/gkX8XpJmKHTBz/z9D/Gi8/4JK/G&#10;O1t2O/S+P+ngf41+2dwmQuOOe1FxGtxCyDBP51POPlPx++D/AOwr8U/gH4u0vUr02JgvbiNH8uYM&#10;cAgnjNfrLpat4f0ZHvOHBAO3mtWTTredIxNCkhjwV3LnHuKmkjWVdrgMvoeRRzXHylW4vQ8MO3pM&#10;OOPWp7WEwwhT1p/lrgDAwvT2+lSfw1N9LB8Oo2in0VI+Y8L/AGsfjbafCf4X+IHWVk1VbJpoDsLL&#10;3xn8q/Er4gftNePvHutTziWB4JZMx+XEQeRj1r9RP+Ck/h3UpvBura5BbzTWNlpJMu1CUOGYnJ7d&#10;a8c/4J8/sk6dqVi3jC/mW8XV7WOYWs1ruSLBIOCTz09KA5j488K/ET4k/DfS38QN5HlWzZ+4WbkA&#10;dM1+o/7Cf7Vmn/Hzw3LY3FyX1DR7e2jnXyjGBIwOevXla+idU+EPhfVI/JGjWCxbcEC2Ur+VfmB+&#10;0d+z3e/sufHzSPGek+Jrqx0rxFrbXFzYwx+RCiIy4G4HBAD+gppahzI+q/28P2ivF/wT0+9uPD7W&#10;6pEIsedGX5Oc9xXxD4V/4Kk/EK51y2ttYms0tzKqMUtSDjv3r9ONW8J+Gv2rPh0t3a31nLazOFF1&#10;Cq3C5TgjIPv614p4+/4Jv+HfFGlOLLXIoLi1iYAQ2ILFscdGGDxVcvmHMfQP7Mvxcg+Lnwv0nVxL&#10;5lxcGQn5dvCuR0r1yvza/Yj8Jap8G/2vPEXw1uNWur2y03RBcJFOCigyPG2dmTjrX6S0rC5gpy/e&#10;ptOXrRYOYkoooqSwooooAKKKKACiiigAooooAKKKKACiiigAooooAKKKKAK95dLZwGRwSM44qq0a&#10;28ZmiG1GG5x3NXLooIfnbauetQfbI4V/fEICOM9xVoiW58Nft6/sf23xh0OTxPocFvbeIJbyKRrq&#10;4Zidiq2RgfQVwn/BPj9sOe6mvfAnjx7q71u6vlt7WZINkKoFPUmv0blkF5GVEayQMMAkZHpXzP8A&#10;Fb9hXw58StzDW7vSpmVlDWiBWBJzkHPWr33IPpVr2JLOM20isvYKQeK8C/buuoNU/ZQ8cja2DFCO&#10;f+uyVv8AwB/Zzj+BcKRW+s32sqlt9nBvOvVfm69eK6b40/DKH4y/DLWfDN5NJZRXyojNCAWG11bj&#10;P0pAfhP4H/ai+J/ge1n0nw3rEdrapD9mWNoA3yDgD8q7X4A/BfxR+098YdNvvFbw3cc8ckbLKrRg&#10;hUbHQe1fenhf/gk/4G8M6pa6ufE2pecsizGN4xjIIODzX2B4N+Guj+D4457ArJ5ZIDbAOowen1qZ&#10;FwNPwfox8J+CfD2ix4VLKyhtsLyMKgHBP0roPLZ7fapAaiS6hh8tZHCNLwoPc1ALVbe+a5ZyFxjn&#10;p0qCy+vCgUtIDuGR0paACo3+9UlRv96gBtFFFAFOS6iF1JDtbzvLJ3dsYr8Lfid8I9d/aM/aX8d6&#10;do9zDbf2Z4iuYWa4BxlpjjGK/dK8muVLrFb+Yu0jd+FfI37LHwF1Dwl8YPizrupWkkKatrL3kBkT&#10;gguTwaAPkF/+CSPxN8SaBGIPEOixbn3AyFieDSX3/BH/AOLtw1uV8V6EDCoAzu7V+wFrIFIh2hcD&#10;pSMvkb3JO0fMSaqO5L0R+Qlp/wAEi/ihdSNBqniTRLqNBkBSy815R8WP+Ccvjb4cXy+VqWntGIhI&#10;RHuPOSP6V+6MlwzQLLAokJPb0rD8RalBp+g3l9e20QMKkgSDg1pzMzPxv+EP/BPPXfilbxC2uLC3&#10;1C0QTSyTlgGOTjH5V+nv7KPwx8RfDP4fvpGvXlvdv9raQmDOMFFA6+4r448Vf8FEoPhX8ZNe0u10&#10;zT5U89YctKVxkDnge9ffvwW+KNv8VvCTavCIlHnGLbCcjIUH+tDA7Ca8iRJYY1IbBHtSaDDLb6eE&#10;mcM+4nipbe1W1muJWPysdxz0FV7ci61L7TC26Dbt3DpmpGtzTooorM1GzLI0bCNtr/wk+tVRo8Mq&#10;iS5UPP1Zs4BNWLqSSKBniTzJAPlX1NUXtTfW8clyxtpCclR2oAqeJYbG+06XTtVha5t5VBZV7jOQ&#10;PzFfOHxY/YK+H3xMt2vrHQreK/lLSeZPK33tuBn6GvqqHyQuAwf3NVryw84o8bHhs4HSgD8lPiR/&#10;wSX8a3140lhquj2ybQAGZz3NfMXjr9kTxb8GvEFgmr3dre2xuNsq2wblUIz296/oPRt0ZaZQuOOa&#10;5Lxt4C0rx7p8tu4QOqOuVQE/MMf0rZSMj8/P2W/gP8FfHPhGz/4Sjwv9s1HzHLSySlemMd6/QPwb&#10;o/h7Q9MW00CJLaOONUjXeDgAYHftXyd8SP2A4PGF3KLfXNS08EBh9lULyM+/evm6y0v46/Am/wBT&#10;lTwZeanpFjIXS5nmI3xoT8x4PUUxH60/ZXuLUJcMsjdSQeKq2kcH2G4VVKpn5s18B/Bn/gpRY/aI&#10;9E8dR6f4XnjiLOJ7n5gxYYByO4JNe3/F79srwZ4f+G+san4a1mw1qeG38wRLKOWyOOKVnsB9Oaeq&#10;x2kap93HFTr0rzf9nXx1N8S/gx4X8TTwrby6jaLM0anIXI9a9IXpWT3GLRRRSAKKKKAEZQxBPUVS&#10;hhZdUlk/hK4qxMrNIhUZAPNPkkSEZchR0zVgMkZJv3bDIbg18HftqfsWav46kuPEvhCex03VmvRc&#10;y3FwWbdGFYkY9c4r7uulwvmryVGQPWmTKl7YMkwAEi7eeeoql5AfnR+wv+2CLeEeFPEpu5dRe7kP&#10;meVtj2gY6n6V+hFpPbeJLCG9UrJGyCWNQwJXIyM180ePv+Cf/hzx5HKW1y90yVuA1sgBHOc16B+z&#10;r+zjafAWW8S21291dZYVh23f8IXHI59qb7oWpwP/AAUIvZLb9lrxVdXbeZYx+SXiX7x/fJj9a/JG&#10;3/ap8VNpw0DSLx4beWP7HGjwggKRtAzn0r9zfjt8E9N+OHg/UPDWoX8tnBeBAxhUEjaysO/+zXzN&#10;8Pf+CX/hHwPq93qI1u+k/fLOBLEMHac+tNPqM+JP2U/2UvFHxo+IVpe65cWlxayRtKI5Cy4ZPp9K&#10;/azwvosXhnQdP02NQPs8CQ/Kcj5VA/pWF8Ovh7p3g3TIFsmEmwMA20AnJJ7fWunsJp5mmEsWwKxC&#10;n1FJgXKKKKgBV60lKvWkpMqPUKKKKksrXmnreT28mATEc81Dq7fbop7OPiTack9OR/8AXqxLdJZs&#10;ocgGTpmmwxoLprwtgMu32/zxQB+Ln7Unwnu/2ef2gtC8Xr5awST3F7IbcFmO5j+vNfqN+zN40l+I&#10;XwD8L61Z3CpLdLIx8wgNgSMOR+FZP7T3wP0749eDdQS2nZ7yC3aBI4UDEkkH86+A/C2j/Ff9kfxJ&#10;suPDNzJ4S+S1try5lKgsxDtwM8jBq46smWx+tNi11Y2rtfSCVt2QV9KW4gtJbdruRMqF3nnnjmvM&#10;/hL8YLT4teGWk3QxMHERETZwQoJ/nXea3pa6r4XvNPhlbzGt3jXb1JIIFUQfMn7QP/BQbwF8A9dT&#10;RtRttSa+eBZ0a2jDLtLMuPr8tfDPxg/au8PftYfFL4eaDpdtfNbTausFyt1EFUpLIgxn6A1f/aK/&#10;Y3+Kup/EuH+xvDN5q+lvb5e6k6q29/l/LFe5fsU/sM6r4V1i91XxXZXOk3EclvPAskYwzKWJAPtx&#10;V6CPs/4G/CXSPhl4JttL0+2W3t0YuFRyRkgZr0i1jmj3+awZc/LjsKzG0uKHTxpqTkuDu98VrwqE&#10;hVN24qADWbKW4+iiiszQKKKKACmTQR3EZjkG5T1FPqG8TzLdlzjOOaaE9jlvGXieTwz4H8UapGWU&#10;6XYzXCEDJGxGIx69K8i+APxCX9oD4bw6y0pfVZJ5E8ybC/KuOMV6D+0FdCy+CPjWNQC0miXY9/8A&#10;UtX4wfs4/tba7+zh4qluG0tLrT081V8+YquWJHYGtUjI/dbSNOl0+IIZUOAAcGtT5v7wr8dLf/gr&#10;Zr9jd3UjeFbRlkfcp+0n36fLVz/h8Frv/Qp2f/gSf/iaOVjP1/8Am/vCj5v7wr8gP+HwWu/9CnZ/&#10;+BJ/+Jo/4fBa7/0Kdn/4En/4mjlA/YL5PUfnR8nqPzr8fv8Ah8Drf/Qq2f8A4EN/8TR/w+B1v/oV&#10;bP8A8CG/+JrE1P2AdkRGORwM9a+efhX+1RpXjf4ieLfC8guWn0rUWsBvQBQd5Xg9xxXwI/8AwV+1&#10;uSNl/wCEVs+QR/x8t/8AE14d+zl+0B9n/aCv/EF+Y7JvEGvR3vlM5wN8u7APoM0AfvcsMcMu4DHF&#10;QXli9xeW8ykbYzk569c1ieDfEkPjLwlbanA6tFMThkORwSP6V0fmlbd2AyVXj8qAHv8AeptR28pm&#10;hR2G0ntUlABXzv8At1+CLHxV+zv4pE1v5tw0SIDk9N3oPrX0RXE/GKZLfwHqEkqBohtzu6daAPyZ&#10;/Z4/bYHwHfXvD88l3F9lSO2jWOEEL5e5ad4+/wCConjC+1OSLRtWnjQqMeZbLj3rwL4q+FNc+Jnx&#10;w8X2WjaWZYotRkQtCOzO2P5V798CP+CX+p+MFt73xCupWERLZZYxgYxigD5X8b/EnxX8c/E0Z8Rv&#10;JqMss7G1dIcLHvbnOB3Fe2/Cv/gnn8SPjPptvb2OtabZ6fzMsNwGB4bB/U1+o/wO/ZH8KfBnR5be&#10;G+e/eVIw/wBoiXKFFIwOfevctG0vT9Bs1aEokf3QwUDvmtk/dsZvc+NvhP8A8ExvA3h+O1fxXotj&#10;qV7CF/eRSt1C4P5mvqbwf8NvCfwssYbHRNMNpBEDGqqxOATk/rXWQaXFaSNc+exTO7npirUcnnsX&#10;VQ0Z6N60XJGSfaJyrW7hExghqetlHw8oBl6kg96n3fKQw2iqLafHJOXExLZzjtUjLW52mGDiPHIq&#10;xVVZpvtCp5OI8ctVqpYBRRSMNyketSA0vxxUe0ueakSLbT6dg16jFjAXkVBHH5co8ohY/wCIHuap&#10;6xrkel288zFQsSlzk+gJr86/jZ/wVPXwfrksHhzTdP14QAowS4wd4baRwDVxQj9APE/hHQtYmibU&#10;bMzvvypDEYPrWlpeg2+g2ZhsEEMe7djOeeB/KvyuX/gs5ry2aq3gqwMwGNhujnP/AHzVa1/4LFeM&#10;gvmTfD+zits8yfajx/47V8rGfrFJHe7o2WVQgOWHqKe1jbXUnnsuWxjOa/J+7/4LLeKliELeBLFV&#10;mBVH+1HB/wDHaZF/wWA1yDT/ALNP4TsYZN2dv2k55/4DU2Efe3xZ/aGsvAvxG8EeGv36/wBt3Rts&#10;IgKnDIOT2+9Xs1tqcbN+7BEeOBX4b/Gb9sHVPiR8QPA3ipdLghTQbo3TLHKSpBKHk4/2DX3p8Bf+&#10;CiHg7XvCOnwarqumWOolWaS3M+WX5uO1EloB9xG6QDv+VLHcLIcDP5VyvhP4k6F42ty2n38M+SAP&#10;KOfeupht1ibcDnIqCiaiiikIKinLcBT14qWoLiSSNkCR7wTyfSmtwKcP2gagY5HBhx098Vh/EL4d&#10;6X8QtHudN1aBbiwuIGgmjdiAUYEEZ7cGtnVk+3W5t1bbNnJC9a89/aE1YaN8AfHVzbTFp7fR7lxz&#10;ghhC3er1A6P4W/D/AEj4X+FbDwz4ftktNEsIyltbxtuVASWxn6k12e0elfJX7GP7RXhG4/Zx8HJr&#10;fiG2ttY+zyGeGWTLqfMbrn2xXt//AAvr4f8A/QzWn/fdLcD0baPSmup2/Jw3YmvO/wDhfXgD/oZr&#10;T/vuo7j4/wDgWGJng8RWksg6Lv607Acz+0V8JdG8ZeF7nVp7NZNS0mCa4gmZiNsmAdwHfla+cf2B&#10;f2prz4kaXD4C8QXMt34qV5pnuFiCxeWr8dO+DXv3xI/ai+Gl34C8R2S+K9P/ALQaylj8jzBnftPH&#10;51+ZH/BLuW1P7Uz3d5d/ZrhrG4HkdtpZcGqWwj9obyzvpPsYtpkRYwBKD3+lXFaZJSrtkYrO0G1N&#10;rLdSly6SnchPQjqMVr7nZQdvNSMkb5V3HqBVZZnlmKqcDrzUqyOxwyYHSnsyQqCxA7ZpbAPooorM&#10;ArKmK6jMcD/UNk5/p+VatU5DBZlhJIEabge5poD5H/4KlTG4/ZF1kxZBa8hXn6mvlb4K/wDBOFPG&#10;Xg/QNamg093vbOC5zI7Zy6A8+/Nfdn7Ynwtufib8C7nw9aJJLLJdxS4jHzYBNelfCzR7jwv8NPCu&#10;lm3xLZ6Zb27bhggrGoOffimxHxhb/wDBMXRDIVuLDT5J8ZLiRqLr/gl3okzKDp+nkf8AXVq+/wC3&#10;3sd8ibWxzUd5cTKp8mPzOKu7A/Nrxx/wTTt/C+l/adKttPt5d2NyuxONp/wrzz4TftBeI/2O9Yi8&#10;J6xPcS6ZezSXrrZ25Zcbdg+Y98qK/WS1kluF23MAVcZ55rzP4xfA/Rvi9p8thdEWkEsQja4hjBZc&#10;Nu4+vSnfoBV+BP7QHh/4xaYJ9PE0N15Ilka5IXOSQOM16r9qktl3yuJF/wBjmvyi+OH7Gfjf4Ca6&#10;PEnw5TVPEqNch5oXbZGsSANkYz3Fev8A7NP/AAUAtdNSDQviUlh4SumlditzP82wIADyO5XFO3YD&#10;9AppZG8h4jtVjlge4pPtif2p5Gfn25ry3/hpDwreaPPqNhqlndW8cPnI6vwVxkH9K8Z+FP7Ttp8T&#10;v2qj4dsnt5U/s15v3UhJ49qye4H13DJHdO/HKnFSJMvnmEDBAzVULHpIdy2Q/wAx3dsf/rqzayR3&#10;Uazpht3cUDJ6KKKkBG5HNJwwx2xS/wANc74o8VWuh6Fq108qKbW3kkwTj7qk8/lVrUDI8efE/Svh&#10;9aTNchz5YDHYQepA/rXwd8av+CklppurvZaZNfRNDLJG37lSODjivkv9rT9qy8+KHiu+ttJ2OrqI&#10;g1vMSPlP/wBaj4F/sHeKPi9Gb/UbbUIYLjy5fMjGflfnPJ9DWqj1ZJ67H/wVN1+zvGtI9QvPKUcb&#10;bVT1rs/AH/BR6+8NvJLr93dzRTyCUCKBc7e4+tekfDv/AIJX+EfDugW02o6/qEFwNwaOSJeMscd6&#10;8O/aJ/Yz8MaT8dPht4VGv3SW+tTpAWCgNgyBeOeetGgH3X+zh+1x4e/aAvntLH7RE6QmYm6AQYBx&#10;69a+jFWNsMuDjuDmvyL+OP8AwTj8S/Ca+bU/h3d6zqxWVAQDtXyxy3rX2J+w/wDH4/EzwlcW1wsS&#10;XNvftaMqyFjlVX9eaykaRPq9ZBJIyHtUK5huVjzwRmmW52302TxTpD/xMI/92oLLB+8frTacfvH6&#10;02gApy9KbTl6UEyFooooIPNf2gvh+Pid8K/EPhvbGTqFq0OJSQvI74r5X/Yl1zW/h78RPFngDWLx&#10;JNM0OCOC0jjUAJnJ4J5PWvbv2nv2o9H+AtvJa3s9ml7JafaIobh9pcZYce3y1+UPxd/bQm1rxlJr&#10;GlWtuZJrgO4hlI4AHU4oA/c/SfOSzYTTI0m7IIIxXif7THwQ0z4reDNRu/E1tFqUelW089kN5BiJ&#10;UZ6f7or89NS/4Kj3tnYgW+lWdw4UDC3B/wAKZef8FePETeHLjS4fB1lcfaoDA5N0flyMZ+771S3A&#10;+vv+CY/jSxk/Z/sNHSKWKZb66I3jAxvr6yhKaBHqF7cyp5R/eABhnAyf61+HXwy/4KDaz8NtMWxi&#10;8NWvEjSZ88r9459K2PjF/wAFBPE3xX0iy0yz0WO3eSFoS8FwxI3BRnoK15Ran2p8J9atPEf/AAU4&#10;8e6ja5McnhuBeSD0MWelfedfmn/wS3+AGpaLqy/FDUpbt7rVtOmtJFm5QbZlxg5zn5K/SyoYCt1p&#10;U+9SN1pU+9UjW5JRRRUmoUUUUAFFFFABRRRQAUUUUAFFFFABRRRQAUUUUAFFFFAEF5AbiAoMdc81&#10;k295BrMc0QiKyQjaC4xn6flWvdXCW0e9zhc4zXM+PtRXQ/DF/raEedYW73CA/dJAyMj04q4kSPlr&#10;9rL9tTSfgXDceHkF/Fq9rPGrSWyrtIYE8EsPbtX5y6h/wUM+L8erLJD4t1I2xYkBQOB271Z/a0sr&#10;n4yfHrVfEbhvtV55MTRx8RhRgdDX118L/wDgmjolrpcc2tDUILaQK7sswJAx1FaqyRBD+zb/AMFR&#10;9E1CPTtE8URa5f6x5KxzTNEm1pCyrnO/39K/Rwalbm3WQMDGyhuCO9fmH8bP+CaVv4XtU8ReAIr+&#10;/vI7gTEXNwAuxRuP6qte3/sK/HNfjd8N7qDxa8ena6L+S2S2tMkFUHXJ78UnboBD8QP+ClXgX4X/&#10;ABG1fwzrmnazdyQXr2SNBFG0YYMVyMuOOK9c+D/7Vvhf4o+JLTRdPiubc3G8hbgKoGATzhj6V8pf&#10;HD/gmavxA8faz4gsIdQuHvbySfIuAByxIIz9a+ePGn7Mnjj9jrW5PiGlhINK02MB2urjeBv+TkDn&#10;q9RIuJ+0NxCAw86RZDIf9HYH7voauwxyW9gq3Z89weSOe/FcD8NpJPG3w28Baw333061uW8s4GWj&#10;UnrXc/2iJdWexOMKoPv0zWZZeVvlGOBjgU7cfWm9OlFADtx9aQnNJRQAUUUUAVr6K5kiIt5RGevJ&#10;/OuX8KeJrHxFfapZ6YfKu7GQxXTkjBfJyeD6+oFdXLCn7x9x37CMdulflz+zn+1F4V+Cfx8+P1v4&#10;u1lNOS48Qz+R5oLZUSsDj0oA/UL7HL9mBEg+0Z5kz71YdRIoVmDDGGGevrXy/of/AAUd+Ar6fGs3&#10;ji3WXnK+W3rVZf8Agod+zrDI5Hj+PLMSf3bdfypoT2PqC9mTT7dPLG1c4CrXlP7TUGsXfwT8UjRb&#10;g2+pmzbyJOeGx7CvPJ/+CifwBktohD45hcFgBmNv8K1Jv29/g9NdQW1v4pgmEi/dMLVqjM/LTwV+&#10;xh41+MXjzUru/wBQtRqCMss811uXzD04wvXiv16/Zg+Fl38I/h2+j38sM85umlDwE7cFFHcDn5a+&#10;ZdR/bi8MN8Rrqz0S9s7hZJ1T/UkHBxX3buNzDFIo/dsgJI47ZpvsIkjYzfaA2WXoAfSm6ZbiCAKm&#10;EjyflqZpkhhjVjjcMClVWjk2gfJjOajoMlooorM1AHHIpHUSDDjIHrS0UANWFF6ACncrwOKKq6pf&#10;x6Xpt1eSttjt4mlc9cAAkn9KAKuq61FpuUnjeUY3fKAe/wBas2vlNHFNCnliYBiO/wCNfNfiT9vr&#10;4QaPpdzHqviqC2vEfHl+U3TOP8azo/8AgoZ8J9Tv9AsNG8UW13JeTLC6+W2QWIAx+ZrWxkfVMkMj&#10;XJZWCjFZGqeG7DVrG6tdUt0vbeZCjxtyCp6g0zRPGWj+JNMTUbK6823Y4DYIpNQ1A6PZz3ttiS3R&#10;DJOz/wAIHPA/OgD5/wDiJ+wj8NPG7SX1v4T0eG6kYESzR4bgEenrX56/tJ/sj+Pvg1ayzDV7W40Q&#10;xNLNa2m9tyggAfdAzzX6ReK/20/g9o+pHw/4h8Vx2GrwsrPbiNsjPT+deo3U/hv40eDb/TbW5NzY&#10;3MflPIq4YA8jGR7U7sRxf7FeB+zD4AxG0Q/s2P5G6j5RXuFYPgjwla+BfCun6HZM7W1nGI0L9cCt&#10;6suoBRRRSGFFFFAEM0m0bAcMwwD6VXSN2lKTtvUDIq08KyOrknK9KTbukP0q0BWe3n85S0uIR95S&#10;etfH/wC1V+3b4e+B817pcsOpNdw3P2YG0RGAbaxB5YHHFfTPxK8R3Gi6FctAqk+WT83rX4eftEaP&#10;rvxI/aU1+Gzt1neS8UyLuwAucHGfrVrzFubVv/wUK+ME2qfam8Y6gmngn9ywG7B6d6+zP2bv+CmX&#10;hzxVdaf4e1e11q71mRIreS5kiTYZTgFs784J56VF4T/4JQ/D7xdowu/Elxq9tqXCqkFxhduM5rjf&#10;it/wTlm+CtrD4i+HNreajNprm4k+3XClRGgJHHfpT0EfpkbhbW3+1yuJQq7jtOTjFfH3jb/gqV8N&#10;vCHi7V/Dd5pGuPc6bdSWc7RwRlCykqSMuDjj0rY/Yd/aGt/jp8ObP/hIZIrLxVNLNEbG3BK7VLAH&#10;J77RXhXxO/4JmaZ40+IXijX9mos+o3890224AGXdjwPTmkrdRn1b8Fv2t/Cnx2a3sfDcN1p0kitI&#10;v2xVTCgnOcMfSvfI5Ps4jVm3M4HI6Gvxg8afs5+Lv2KdXHjzRrGSXR1mhs/MvbjcuJGCk4Bz1Jr9&#10;ffA90+veD/DWoN/rJLGCV8dASik/zoaGdXRRRUAKvWkpV60lJlR6hRRRUlmfq0fm3VlkZGTn9Knv&#10;v9Fhzj93nAUVNDMZS+4D5DxVaSUX101s3CqA3HXP+TQBT023ilsbxbGP7NI7cseMn1rD8YeE/Dni&#10;TQ4LDxbDa6jFDJ5gSbGA+Dg898GuQ/aR+Plh8C/CN3eSzwx3KWxmjSVCQcEDnFfj18e/24vF3xk1&#10;y7t7K1s/sJkWRJYCyknbt9auO5Mtj9eofFXw0+EdlKNLsbe1iDeay2pXkngnr7VN4Z/ag8H69qRt&#10;LdZYZMqNz7AOTjs1fhd8Pf2e/iZ8U9QVdItprmaWRgA11gE4ye/pXf8AiT9hP49eB7Aare6N5Frh&#10;mDC9B4UZNaWMz95V1TTdQkVoryCQkcAOCfWrMt8qoI0zuYbVYdB2Ffhd8N5vjB8H/hnffFO30mG6&#10;0XSbk28slxckgM21eRnJ+8K/Sf8AZL/bD0n40aFZWt9d28epxQ26+TBGw/eODwSfcClbQD6mjhNj&#10;H9ouP3s3TcvJxU1jFKu9pG3B8ED0pPtDSTCKQAAjPFWIt+DvUAfw1L2KW4+iiiszQKKKKACoL2GS&#10;a3ZImCOcYJqejdt5PSmtxPY8s/aAspNS+DHjNInXzYNGu92T1Pkt0r8qv2Wf2KdX+MEx8QavLY3m&#10;iyvKgtbrcSGU8HG3Hf1r9hNf8G2+qeHdf08PIRqttJC4zyNykcfnXP8AwP8AhxafCfwdF4dt95CS&#10;vL+9wW59/wAK1UjI+RNL/wCCZWg2sMy3+laHctLjyPlJ2fmvuKbN/wAEwNAYfLpOgj/gJ/8Aia+9&#10;YWF9KWJ5ibgD+v5Ve59KOZoZ+dVz/wAEtdLkB8uw0Jfwb/4is9v+CVdruytroIX6N/8AEV+kmX9B&#10;TWdx2FHMwPz0g/4Ja6O5AOm6Fn3Df/EUy8/4JU6dJGfKstAQ89m/+Ir9Dt839wUnmT/3BWJqfl/q&#10;3/BKOfe3k/2EnTHL/wDxFJ4X/wCCTuv6H4gsNTk1LQ3WCdJolVpMphgf7lfqIpk7qKjvIWmTCjnB&#10;FAHC/CH4f6j8P/C9npN5dQzxw7yViJK5LE8ZHvXZ3MoWVETIVuGA70tvYFIwDkH60W8LwSHI4Jzz&#10;QBbhQLGoAp+0elFLQAm0eleS/tS6Xqus/BPXrLRLoWepSKgimJPHPtXrdeXfH3x7o3w58D6jrerX&#10;Qto7ZFZiykrgnHIoA+Wv2H/2VH8O674x1jxrFZ6xdai8E8MuCWVvnyTkDuRX3Dp+nw+H7ERQxhIV&#10;JOxPWuE+HXxK0rx94V0a80KeO6D28cj7VK/eUEdfxr0aSaZLXcVXzM9O1AFS3a0vmmIgKkH5iwxm&#10;rLWsDQiIxAxg5C9s06G6W4X5MFl4YelSZf0FWjN7jWVGj8srlMYxSwokMYRBtUdBS5f0FVdQmihi&#10;DXDeWmeCPWmImbMkikMNnQimzW5YDyiFPc1T0u8srhGW2lLjcQcjvUq+bA1y+35QuVJ7nFAE9uxi&#10;/dyyq0hOQM84qzXyhqHxj1dv2yPDHhF4YFsbvTmmZgDuyGfp27V9X1L3AKKKZKC0bAdcVIFa4aXz&#10;DsfAzTLiZ1u7dAx2sPmHrVqBCsKhhg0kkKzMH/iXgVWoHyX/AMFFtS8a+H/hPY3PgbVW0jUJr9Yp&#10;pFz80Rjk3KcA9cCvzH/Zt/ZD1v446s7NqGnrcXF3Kjm5ZuXALMT8pr9y/GXhWz8baPNpl0zZVWIC&#10;4zkqQP518J+A/gj4m/Z6+KFtJp1gXtXlmuc3Egb74Yf1q4iOEk/4JL6rabZJbrQpHc4By5wf++Kh&#10;1L/glT4lFm+dT0Q2/GYw8nPP+5X6b+GtSvNS8NWN3PEgupE3Oo6A5PSryy3b2rFol83PA7Yp8zGf&#10;lPN/wSG8Yagtu667oaovMamST5c/9s6tah/wSH8SNouyTVtBe+DD98Gkzj/viv1UtWuGVvNQLxxi&#10;oFW4bUCzRjytuM0c2oH40fF79gnWfBXj34e+GI9U0mM67cG2kWNm2vyg+b5Rx83oa7rVP+CP3ju1&#10;1BrzR/Euh2GSANskgwP+/dfSHx++Dnivxd+0l8H9ftrItpui6s01xIJANqF4jkjvwpr7QaS7F0yi&#10;NTD2bvSkLofEn7PX7Lfxi+GmrQHVfGlle2izhmjhkk5UAjHKV9t6TDcWemwx3cnmzqvzuO5q42dp&#10;wOagWWXcQygCo2GFneC8jLqrLg4w1WKKKTAKguFlZkKPtUHLe9T1DeAtaTAddhx+VC3AYoia6LBf&#10;3mPvfhXk/wC1DHb2f7PvxC3qPn0a7PH/AFyevTNHg+z2aSSEh+Qfzrzj9p7w3ceJvg34ttbdSzS6&#10;VcRjBx1jatOoj8FNJ13x5o+nw3OgT3h01uIYIFJ2jPP61px/EX4qgZMOrt/2yav19/Yh+Atv4L+C&#10;/hm8khZr5rd45El2sAPMbpx6V9QroljDEd9vEv8A2zH+FacyA/nkb4m/E5OsGsD/ALZGnR/Er4oy&#10;NiOPVkf+80Jr+gubwzo94x/dID14jH+FOHgfS41/1K4/3B/hU8yGfz6aH4J+JPjrVj89zbPcOPNM&#10;yMN2498A1+lv7B/7HY+G99beKdWgsZb/AGSRNMufMIJGOoHHFfcEHh7StOfcsagk5+4P8KvXkQu7&#10;M/ZgDyOAMUcwh1xcR2LW0IQlWwo2jIFXt2KqWm63jVJgFbAA71aqBi5NNZVlwGGR1paWkA7pRRRU&#10;AFQXFnFdMplQOVORntU9FAENxbxXUflyoGXrg0+OMRxqijCqMAelPooApzQ3DTErKAnZc1J5q2ww&#10;eSeeKSa0Eku45xUTtbw8M5BrQC1HMsy9OPeo5YliUkL+7/iUd6ZH5E33GJqUlLdcFiB1o9AMy6t7&#10;LxBb3NjLBvQxlCHHBBGK+Lf2nv2AtJ8bWtzq2jafpNpdrGiLK4YP9/PZT2Nfbv2iBWYq2WPQYohk&#10;uZpAska+V3NMR+E/xK8L/F74IzfZH1/ztEy0TQwbiBEnUcr0wa+nP+CbXhWPxB4+tfGiJGt/JbTw&#10;GdwfMxxkcV92/tF/DGz8Z/CnxUgjJu10u78lVwNzmI4BP1FfD3/BOv8A4SD4a+OYfCmsWkdtDHHc&#10;Sht25sHGOfwqJbhsfpNdf6dNDG2SqnDg9GFW7WaGGc2cUZQIM+1V/tn2WWIYH788Z/z71bjjcXTO&#10;wwMdaVxlqiiikA1wzKQpwexr4N/4KsfFDXfhD8N/Dlx4fvptPfUr1ra88j/ltGY23KfY195tnado&#10;ya+Nf+CknwZvvjF8NdLhhgaT+z5ZLk7HC4wjdc1pED8vv2O/hfa/Gz9oDTLMW0JsrhJi0V1nBYRs&#10;xJwD3Ffu58PvBOleAfDunafZWkcEkdvHC/kjglVA/KvyI/4JjSL4d/aa0Pw9Odt0i3LbDyf9VIet&#10;fshb2ZsDey85kyy5/OrluIuXFut3L5coDxddp6Zr4G/bLni039sX4C4Qkfbo+F/67CvvnTZHks1a&#10;QbW56fWvz7/axv7e2/ax+D2oak/lW9neo5Yc4UTDJxSXYD73uHj16zkiVCuVP3xx0r85fD+gah8B&#10;f2zfA/hDRbyGy0PWpPtt1aWhOySRmILHjrhBX1R8Xv2xvBPw90MyWurwtd79hSWM45HtXwX+zhq3&#10;iv8AaQ/ay8H/ABEexh/sfR7o2ZmgbA4JbkHn+Os5FxP12u2S3w+MMxxkURxmBTJL87joR1xVXWLV&#10;r7YqAny2ycVKt6s19GiHcu3mpLLStv5xgHnmihvvH60UAFPH3RTKev3RTQnsFFFFUSfGn/BQ/wCA&#10;MfxO8D6vrsVvbS39nphiheQHeuCx+XAP96vjz9hj9lvw58UtQ1vRtb0Kzub/AE+2TzJLxOCxzyMj&#10;P6V+o/xO8d6X4VvI4NYmW3054t8zsu4gZIz+lZXwr+F3hvR9X1Dxt4buJrpdcQMS+Nu0cDA7VLJP&#10;mbRf+Ca/hDQZwdS8P6HdruLfJHnjsOVqRP8Agmf4Z+0XlxBo+hRRTkmFdpBRewPy19vx3LTWrfbA&#10;Ijn+H0pTaxagsY3Nti6EcZpq1wPhCb/gmVoVvYl7jTNCmm3ffw3T/vmur8B/8E8fB+j31tc3ug6N&#10;LBE6OyqhOQPqtfZc9jFJDscnbnOa4j4q/EbS/A/grVppLlUuIbWRolZSQSo9qu76Abvg7wjo3gfT&#10;YtI0Gxi0/TYQTHDCuEXJycfUmuhry79mnxw3xG+Duja8+0m5aX/VggfLIw7/AEr1GkwFbrSp96kb&#10;rSp96pBbklFFFSahRRRQAUUUUAFFFFABRRRQAUUUUAFFFFABRRRQAUUUUAVr+3FzblCQOc81m6hp&#10;aa1b/Z7hFe0wVlikGVkU9QR3Fa1xH5kePesfVtaj0HSb291FxFbW8ZkLAZwoGSeKuOxnLc/L39sT&#10;4OzfDH456h47ihH/AAi93Lb2cOm28W1I3PO8cY/hPSv0/wDCd5a6t4dtPKZJYzCoZQQQOOhr4T/b&#10;u/ag+GXij4Xw+HYNa8zVbfUIrgw+RIMAKxznbjuO9eB/s5/8FMLnwnoeo2vifVbayk84eQotHbKA&#10;Efwqa0a0Efq7r1g3iC3m0q2YWoQEE9iMEEYH1r8/rzwrd/s2/teeDtC0+F30a8tprueOwQxwlyjD&#10;5gMAnPtXTeGf+CoXw03tcaj4ojjnkj+b/QpsZ/74rxP40ft9eDde8a2XiTRdbS6v7SHyom+ySbee&#10;DnKehoVxH6nwvLrGi2N5bM1rvQSFM4JGM4OK+XP+ClVxa3X7HHjOSZFW6xAAHxu/18deFeAf+CpG&#10;nSaPNFqeu20UsFtmJfsbj5gOM/LXzZ8bP2vvG/7V2o3Pguza2vtD1FFEjxweU2UIbqQO61nIuJ+t&#10;X7MOoSf8KY8FJIrkHRrMLnoP3S9K9ZWzijujcEL5mMFsc9PWuD+B+izaT8IfA9s6bGg0i1jcZHG2&#10;JQa6nz7q48QvbsAbILkEYznH+NQWbJ5JIpKXbt47UlABRRTgARQJuw2inbRRtFAuYhkUbZG3DOw/&#10;L36V/PT+0J4V1bxh+0h8Q7bQdNuJ5B4gu0l+zRlt5MrYziv6DLq3uGnd4lBBQqMkelfIn7M/7L93&#10;4Z+MvxR8UeI7Aw/2jrT31g6zKwYFyckA8fQ07BzH5Az/AAL+IOkXxjHgnV7lF7pasM5/CrEvwX8a&#10;3lrIw+HerRSKDgmzb5jX9FqsI7stLGgTH90danM1rcMEVEIPB+T/AOtTjuF1Y/m6g+APxGuooxH4&#10;O1iDBzzatW9rnwk+InhzTX1SfS9Vt1tU3lmiYYA98V/RDbxlb+SExR+Qq8fKM5rJ8bfD3SvHWgXm&#10;l6hDut7mMxuqHacH3rXm7mdj8AND+EnxBuv7G8Qafp+qTvNIssjQwtuwD1JxX7Z/s3+KtZ8ReC1O&#10;qpeeeJym65JJACLxyema+efhZ+0ZpvwX+OfjPwD4tuYtO8M2BjtNGPkM7uxGSCVB9epr7e8G6e+n&#10;6SVdQu9y64weCBihsEacduGRS5D7RkZ7VYEiyfd5HqKpw+f51wJwBEx+TGORzT7Vo7dfIBIfrioY&#10;0WaKKKzNQooooAKoa/Al1oeoQyY2SQOjbumCCDn2q/XP/EK6ex8B+IbiP78VhM659RGSKYH47ftK&#10;fs+L8Qv2otF8G6DdW9tFe6a07LbpldytIeVA5OK+svgJ/wAE9rLw02m3uo/2ZdS2vkyDfajcCpye&#10;3Wud/YI8A/8ACzvFkfxb1CESa/pt3dabFKkm1BHs6Fc8n5zziv0CgvBM0yWfNwnEoIwAe1bN9DEq&#10;6J4fsfDemjT47SERpltqIAvT0xX5iftwftyX9vdN4Y8I3Gpafdv9ptJPsVxgFvlC5CsOnNfZ37XH&#10;7QkvwJ+F95rNtcxQ67HNHHskj3rsc4PGDX5D/A/wLP8AHn9pLRdWt4WvNPudcSTVXU7Nods/LnHv&#10;0oQzoPgr+yP49/aOu18Q6n4guYL24hMvn3iOz/KwABOOvNex+F9V+LX7JPjrSdR8R+I9c8QeGrdz&#10;Pc2kckgRkUEYIJA796/UD4d/Dnw98NNLhsdOR4zEpUK5J6nPWvM/2wvDC6t+z3411DVYwt1b2DfZ&#10;9pA4yOoFFxHsPwl+I1v8WPh5oviu0tpLS31OATpDIQWQHscV2NeG/sT/APJsHgD/ALB0f/oIr3Ks&#10;RhRRRSAKKKKAKtwXWeLaSFzzjpVnhuhqOViWVf4TwajjO24aMH5cVfQCjqmnWeuWctvMkTlgVG8A&#10;1+Vf7SXwtvvhP8dtQ8WLZvNp99qKQIsERAAJJ64xj5a/U3VWsdDYXtwxRIxuZuTx9K+Mf2zP2kvA&#10;OraKdEk1UG7srsSGMQvkEK3tz1p3VxH194F8UWXirRY9QtSsMEYCMMjGcDvTodDuNSfWIby5+1WN&#10;2jIsb5KgE+nTGK/LX9nP/goboPhLwZd6P4j1uK0El0zhfsrk7ccHIU17fY/8FQvAPlpaw+JoTGoC&#10;c2UucdP7lLmQzP8ADvhO6+Cv7fGiaZplk1l4PFjJI/2OPy7RZGhbqBgZyfzr77tYYjDJM00ZF4N0&#10;WT68jH51+Znx0/4KAeCNQ0G7Gh67HPq/7vy1+ySdNyk8lfTPeugj/wCClngT/hC9DVvEkf8Aa9jZ&#10;R/u/scvEoUcH5OeRV/FqgPbf+Cixsrf9nWW0uBFLKuoWx2tj/nopHBr2b9m24vZvh7p4vTKALaER&#10;CbP3fLXGM9q/J34pftI/EX9rbxUND0pLS/0CaaGcTJGI2PllSRhsHqK/Zb4d6e9r4E8ORTrtmhsI&#10;EYDsRGAaH2EdLRRRUDFXrSUq9aSkyo9QoooqSzO1K6+yXlnGoI804bHGenWpJ5ooZ7rbtEqxFuOv&#10;TNR3Nu0zedcDDQkmLHf64qncRwW9tdanOSsssLIT26HHH4UAfhj+2J+0Vr/xE+IWreHZNQv/ALNb&#10;3VxZFZZiyYEhwAMnjjpXsf7Ev7C8viLTrLxZqctrqGn38BMcE9tuClZcHqD/AHTXz9qHw5k8bftY&#10;3mj6hCXttR1m62Kr7Sy73PXtX7e/s5+D7f4e/CDQfDtvGYkso3VUJ3EZdj179apPUmRqeE/gz4P8&#10;IwQnTPDum2M6AESW9siHOACcgVy37Q13Z6P4OIuYluItkgEfGB8voa9aia5KtuA3Z46V4D+13bXH&#10;/CJWIt1zJNI6vkjoVAq0ZnBfs8aH4f8Ai/8AAvVvC8mg266Xd6ixkjuIVaElQjDK4xngV8/fHH4P&#10;XX7K/wAWPhrfaDcR22n6xraCa201fJXy0kj+VsYBGHNfVv7G+j3Hhr4X3UF0qxWbahI7HcCeUQDu&#10;TXgf/BSb4kQyeKPhDY6HOk9wNWeKRGU8ZeEdcVXUXQ+3vDPiAeKvCcN9AxjlY7ck5bGPUV2MGfJj&#10;DctgZNeR/sy21xcfDO1nv123RlYEDpjAxXrkXmchxgdqiRcR9FFFZmgUU5VDdadsFAEdI2MfMQB7&#10;1LsFRz26yxsrZwaa3E9jL+w3UtwWW7ITdkLk4xVp4xbpuZgZem7vip4YVh4Worqxiumy+c+xqzMd&#10;BbiIEpgbuSRUvlv/AH6Nwhj9FUfpUZmaZQ0XzCgCTaR/HSFeOWFQp5o5kAC98VBNqVnG21nIYHHQ&#10;9aAJMzn+Jh+dSRpL3kb9alSSXyzkDzOwqSPzNvzAZxWZqKvyjJbNUmglaRitzgZ4GTxUTNO2qLCQ&#10;PJIyfXpVtdNhViwByTnrQARxvGuWl3e2aVrnaMmImpRCq9M0+gBsMnmRhsbc9qfSdKWgAr5u/wCC&#10;gWlrqn7L/i+KGNXvWiQJgZf73avpGvnj9uLxBbeFPgF4l1VpNlzbxowLAkY3elAH5zfsw/t6W/wV&#10;t9T0bWdM1O9NikVuoVxhfLDKcDPGcV9BWn/BYfwiq5m8Jawy+hZD/wCzV8L+Hf2XviN8XvEF/r2g&#10;6ZHcW+oyi4LmdFBVyWUgE969Au/+CZfxxuOLHw/B9mP968hPP4vQB9M/8PhvB8M0pXwjrA3MTgFP&#10;/iqf/wAPjvCP/Qqaz/30n+NfLv8Aw66+PSQvt8P2+9hx/pkPX/vulj/4JpfGfRbE3OteH4EQKR+7&#10;u4evXoG9BW0bWIcbu59Qf8PjvCP/AEKms/8AfSf40o/4LHeCznz/AAZrFwv9zKHB9eTXwp8OP2Pf&#10;ih8UNQ1az0TSYpprK7a1bdPGvzD3Lc16Wv8AwS9+PkaqR4ftd/f/AE2H/wCLpuwuVn1PYf8ABYjw&#10;GRsh8DatbljnOEHP4Gs7xB/wVc0DUra5FrpOp2xkQquZVG0kYHRq+cLj/gl38d5l/wCReg3f9fsP&#10;/wAXWPqn/BLT44WsLXM2gwiOP53P2yE/KBk9HoVg5Wep/sp/F7UvjR+3j4Q1xpbt7OKxmgIuJCwz&#10;y3qf71fsLX5C/sD/AA1v/hV+0d4c0XWbf7NqLCaURhw3ylQucgkdQa/Xkms5bi2FoopDyMGoAgju&#10;la6aEdQM01LgRSeWeSx4pY7GOK6adc72GD6USWMck6THO5elMCtbxOmr3DkkqV4H5VBeaJp2rXS3&#10;V5aRSPGNoaVATj6kVrgDcT3NQ3FulwpV+ntTTQyncQ+VFbxWf7mJGA2x8DHpV6Ztse0HDeg60QQr&#10;bxhV6AY5oaFWmWX+IDHtTuh8rIljk8pwZfmcYXJ6UyG3mjt/JafdLnO7JzirEsKzMjN1U5FHkqJv&#10;N/jxii4crKH9mWq3Eb3RiknDZiLgEqfb9KuTQyMxKy7B6ZqC+0eDULq2uZQfMt23Jg4HUHn8quNG&#10;G5PWlcOViRRuvLPuqQ49KavyjApd1AcrGwyeYpONtSU3dRuqQ5R1Iy7hg0m6kaVFYBjgtwKfUOVk&#10;U0atH5aMF74FQ6vpkeraTc2MwV454zGwcZBBGORUcdvIutM2P3W3g/hWH8QvFw8G+H7/AF6WRYtL&#10;02B7i6lK7tiqCWOOpwB2FVdBys4zxt8V9D/Z98K21vdQJ5EL+SqRFUUE5bgH618V/Gz/AIKdaVYy&#10;PHpttqKHyf8Al3nXrk88NXzB+2b+2FN8Z/iDq2k2F5Fd+EPNjls5o4SjuwRQRyAfvZ61mfAv9gnx&#10;h8UPEFjd3OktPobS+XOwuURsYBGBuz0NUpIOVnodj/wUn1y9uGaCHxAV6grPn/2auq0n/gqJeaFf&#10;JPqWneILi3XO6Npcg/m1fWvgP/gmz8KtB8NWKalp15HqHlhZV+1MRn88V85fEv8AZN8I2v7bnhL4&#10;araTDwZqWj/a7pDMfM83c+MHOQOBT5oi5T6a+A/7enhD4uWcMb2rafNsiB+2TJuywPv2xzX1TY31&#10;peRiaynjnhPTymBFflD+0n/wTr1H4d6lpusfCbR5PJinknujcXYI2KVKYDN6Z6V9GfsM/HCW7mtv&#10;BPiG5WPX1WWdrZUP3ARg5Ax39aTaDlZ9rC4WaTBiOVPBIqxVC11iDVJ5Y7R95hbbLkEYq/UXQcrC&#10;lpKKA5WPopu6jdUj5R1FN3VBdXiWq/O21mHy8dTQHKWaKyob6eNfNucCDpkD8qZqWvwaDpN7qupS&#10;iGwtozMZOp2DknHfigOUt3Uht5DI8wjj6fMcCud1j4jeF9HUm71SxRlHIklUH36mvz1/as/4KPya&#10;L4pvtK8H6pa3GmR+W0Zltm3cp83JUdzX59+Ov2gPE3xRvp2vnUozOB5SMvU57Vomg5Wfuxqn7Tng&#10;rR2ZV1Gycg4+S4T0z61n6V+1V4P1SYK99aoCxGXuFxwPrX89eqW8qyeZuuclu+41aguYk0mZHa6F&#10;1n5OH6U00LlZ/SXofxQ8I66qtb6xp7MwBCrOpPXAHWulW4jvlzbTKy9MocjNfzb/AA1+IHivwTf/&#10;AG3Ti3lqVbdMufunPQ192fs4/wDBSDXYNWttK8SX9pbWjuzNttizcJxyAe4FK6Hys/UzVFPyW83+&#10;k28x2SoeRt6EEemKx7H4YeGtL13+2rDSLGKfZ5YkhgUN78gVQ+FfxO8OfFbRZZtGvftk3kI1wNjL&#10;jdnGMj2NdtYWw0u3EYBEQJPPJ5pPUmxIzQsUZoR+7+6SB8v+FTxXAmbCjj1qkb6KaObBzCoO846C&#10;p9PaKS2UwHdD/CT1pAW6KKKkBBjtXL3WnR+JTqdhfW4lhZGjXzlyvORwDXUHpTSu7GR0qk0hpNn5&#10;PftD/ALxF8Df2iU8c+Do5reO1tQoXSYTGfnUqeVH+1X1j+zX+1NaeLLNdN195oNRjWKDGoTDe8mA&#10;DgE5zmvpzWvDdnrsbJdR7g2AcV4bqX7C/wAM9U8YWfiaa1vP7StLwXsbLcuB5m7dyAeme1XzIOVn&#10;va3kUlgs0WAh6Y6da/K//grPfX9v408FXPh95ob+KB2R7Xhw4bIII5zmv1NsdGt7DTo7KIHyU6ZP&#10;Pr1ryv4ifsr+B/idrmn6rrVvcS3dl/qSkzKOueRn1pKSQcrPxH8H/DH4tfGaaM6hd6w1s2JN10sj&#10;Zwcd6/ZL9kT4B6d8GfAstvLY2n217k3CyRwBW5VR6DnIr1rwf8LdD8E2MVrpsLLFGCF3nJ656mur&#10;aBWlWTHzKMD0pSaZSuUbGR/7QuHlJWNvuhjxVq5t0hgZ41CydmAwaddWqXgUSDhTkY4qVvnXaelQ&#10;UMgJMK7jkkck0+nrGAoGO1LsFAEdPUfKKXYKRiV4HSmAUU3caN1Mmx8zft56NI3wO8Xata3a2t7b&#10;aY/lMpw4Iycgj61+anhv9vbxH4E+HuhaUuqaxPPbxCKQwXR69em6v0O/b6j1zWPAGtaNo0SzTXem&#10;FUVsAFiW7mvLvgZ/wTL+GXiL4TeHNa17Srz/AISS9tRJe4u2278noAcflSFys+TbX/gor4i1FPn1&#10;PWoSTjbJdn/4qrkH/BQLxNcRyiLWtYg8sfeN2wz+tfbNv/wSj+CNxA0mo6TfCUNgbb2QcfgaWb/g&#10;lf8ABKYJHb6VetEo2nN3IDt/E0J2YuU+JNL/AOChfieOz8yfXdYl5PW9J/m1effEz9s7xJ48VbFL&#10;7VpROHjKtcsQQ2Oo3Gv0J1D/AIJW/A3T7gyy6XfjTQuN32yQncfYHNfN3iz9i/wd8G/i74bt9Vsr&#10;i00DVtQYWbee0haFSMZwSQcMOuDWnNEOVnsX/BMH49Sa5Ba/Da4S6W60yxmu3Mr5T5ph0GeD8/pX&#10;6KV8+fAn9lP4afDbxpc/EDwdDc/bb+2Nm00szMrIGB+6e+UHavoOpbQcrCnL1ptOT71ILMkoooqT&#10;QKKKKACiiigAooooAKKKKACiiigAooooAKKKKACiiigBG6Vx/j3RX8X+E9Y0+GQwvLbPCCvJyRjp&#10;XYN0rPmjXT7W5lQbWxuz1q4kSPwu/a3/AGbvFeh/Fq9LHUJdLeWGITNG3l5I7V9Lal/wSttPFkmj&#10;3CayNOi8oeZ5ViuDxnJr62+Iek+H/jB4kl8NzRG41W3dbt1ZiowvGeD719BQqlrb21r0QIFIz7et&#10;aXIPy+v/APgjHa3Tl4fHcyAnICWa1XX/AII929iuD4wmnbrl7Jf8K/VVRHbxjH3enrUIaC6bOPm6&#10;c8UuYZ+WUX/BIUcvH4snQYztWyHPt0r6I/Zv/wCCfug/CJbTUNQntNRlt3k/4+bFQxDAjr+NfYtz&#10;fw2KrvzjoMDNeQa38Xlu/jNb+B4bk5uIfM8koADhC3XHt61Ei4nsEVtHZ6VHbW4WNI4dkYQYAAGB&#10;gdqZYW7Q2al1Ly5OWI+br61Pbw/6PbqcEqoB59qi+0uNRMZP7rHTHfFQUWBkjNFKTk0lABTl6U2n&#10;L0oJkLRRRQQUbi3bzmlExUBT8mfavnP9nv8AaHsviF8SPiToUoWyfw/qb2eXn3eaQxGQO1fROs+Z&#10;HZyyQnbLtxn8K/CP4p/Gjxl8A/2gfH1x4PultZdU165kuN0Sy7mEpxwwOKAP3aGopcSYjhWVezDn&#10;NVW1WaO8iiXTG2s2C4HA5xmvxMP/AAUl+P8Ao+mpJb61CvO0f6DEep90ok/4Ka/tJxbC2twYZdw/&#10;4l8P/wARVLcD9tLrSZ7y4eVbl7fd6Z44qG31Cy8MwONR1iPqX3TPjA6flxX4pn/gph+0mVz/AG5b&#10;4P8A1D4f/iK5/wATft5fGrxJbyJrOpLKGTafLso/u9eyVryiue+f8FB/EPhe48a2V/o+oWEV9Fqo&#10;kmmtWUSSAKuASOTX6GfsyfFxfjJ8OxqqxG28u4NvjzN5OEU5z+NfiR8Pvhj4y/aW8aC4lg8xElSa&#10;485fKDKTjjgelfuh8G/hLo/wZ8JppmjWi2dpv85kWRn+cqATkkntQI7q3mkvLiSJlaJYWwGPRv8A&#10;OKu+Whl3cbsY96qXF0IBEy5Hm9eKtrEoO4CoGt0PooorM2CiiigArI8YaX/bnhTWNPD7DdWksIbG&#10;du5CM49s1r0jqGRgRkEEH6UwPyT8M/EbU/2AfjBZ+GJ2vPEOiXSzanIzSmGENJuQKV6EjYDmvsCP&#10;9uTwj/wjDanu0+1uLm2Mpi+1qGDbScZHetD9rP8AZL8K/GTwnfanFpQn8TqkUNvPJO6gIJMkYyB0&#10;Y9q/PvWv+CYfxy1qWYWU+lJpa5EETTKCsZ6DnmttzJHnf7YH7R958YfipLBBfTPockEYNqLoyQFw&#10;x525xnmvuX/gnD8Bv+EG8Oa/rGv6KmnB/s9zbXN3bBeBvJZTjtkciuB/Zj/4Jh2mj6nbp8U9GtdS&#10;ZQ7M0Ny4542/dYV+jh0G2s/DP9giP/iX/Z/s0ceScJjAGc56e9DYjzz4nftIeA/hvpfmTa9pV3fL&#10;IEa2NyquMgnJ79q/PH9or9syL9ozxhpHg+21STwnol/HJa3VxHenyccEFwCB2717j8dP+Cea/E7x&#10;xe6lZ6VbyW0pVh5lyyngYP8AFS+C/wDgmV8OYLCZvE3hiKe4VhsZLyUcd+jihWFqfWP7MPh6z8J/&#10;AvwjpNhqSavaWtmscd5H0lAHWvUl6Vynwv8ABumfD/wHpHh/RoPs2m2MIighDFtqjoMkkn8a6tel&#10;YvcoWiiikAUUUUAMcfMp7VX8vzLpiGwMdRU8xxC59qitP9Xu71SA534kaPLrnhHULe2dhO0ZVCgy&#10;c+1fh3+0n8HvFcvx21e31K71Gz0u4vRFHPNuCbj6fhX7uaTJLJ5hcjaG+lfLXxD8A+Ffjx8VNR8O&#10;m2+1alpNyL2VWdkA2nGQQefv0aiPmbT/APgjvZa20Lnxo9urqDhbJRjjPpWfD/wR0W01adU8b3Lo&#10;jkK32NcEZ+lfqdKINF00Oo2rGoHHPbFWLGSKaBZ1J+dQxJpWGfln/wAOg4k15LiXxlPMgX7kloNv&#10;SnaR/wAEcbO6ur17jxxLCGYmNGsx37Cv1Jlkt5EMjAnt3plxZrcNBIg4TB61pF8qA+UP2e/+Cf2j&#10;/BO2s9+pwarLArqZJbRQ5ySRz+NfVtpapp0cEHngBVCqvTIAwABXjE37RFnH+0Re/Ds3Mhnt7dZj&#10;CIgQAUVuuPf1r2tYYNQMVwVJZACp5HvQ79QLVFFFSAq9aSlXrSUmVHqFFFFSWVr63e4lgKuQq/eA&#10;6H61X13S/wC0dO+yxv5Zzk7foR0/GtPH7s7TziobeN1ZncjdjGaAPzS/bG+BMvwh8b6P4/0e0N1/&#10;Z8c13N9lg2HcW7sO/PWvo39kn9qTw98Rvh/pltf3trpmpC3keSOa5DSA+YQAe/QivaPGvw/tPih4&#10;Y1bSNdhF1DcKYQm8plc5xkH2r4d8WfsHeJ/AHii41T4fWlpp8EhVE8ycudoAJ+8T3FVEmR97WOlz&#10;L/pcGqvexgk7FYkHPbr714H+3V4gTRfhrp08lz9lk3S8ltpBCjvXX/s3aX8StL0l4/Gl1bTbZyP3&#10;IQfIEUDoPWsD9tz4Lan8ZvBml6ZpEcUk4mbd5r7RyoA5rTrYg/MvQf29NW8D+Ab/AMJ2Yv8AUbye&#10;489LyG9YFfujaAD/ALNS/s+aP40/aQ+MOh6rrkWqPY6Zqttcot2zToFd8nr0GF5r3f4Sf8EtZ9D1&#10;y3bxTpFrcNlmzFeP0K8dG9a+7fg3+zt4a+ENrI+nad9lkZE3bZWbO3OOpPrTuL0PQPC2kw+G7eLT&#10;YNqoq7sIoUdB2FbcLvIWDKVweM96wbeaW58UCRD/AKN5eMEYOa6HzA2cdqhlIWiiiszQev3vwp9M&#10;X734U+gAprfdNOprfdNAnsR0UUVZmIyh1I7HioGjSBdplCD8qsMdqk1n3lr9q+ZioXPc4poCeO3L&#10;NuE5de4zmoLpkhbm0WTB+8V/WsbxL460XwHp8lzqFwFjVN52EE4H418sfFT/AIKSfDnwfJd2h1W6&#10;jmVjGNtqWGcHvinqI+gtd+Lumad8UtH8OLdQvJdxFwolx0BPTv0rvLrVHKwPGhKsQcqeMV+QfwH+&#10;PGp/G79t/wACRJeG5tXhnQq0ap/yydh2FfsJY2aDT4YGGWjQKRnvjFZGxOFW7i3rhWPG4dRU6rtU&#10;A8kCs+28y0kEROF64HNaI5ANAC0UUUAFFFFABXhX7aHgGf4k/s/eJtBsomlvbuNFRY03Pw2eBXut&#10;Zt0VfUkjf7pTn9aAPIv2Y/hRZ+AfhjoNpd6fCl4mn26SeZAqvuVADnjrmvWbu8Nuxhit+evyjFGr&#10;PLA1oIDhd2D344pTHdf26HBH2bZ7ZzQBIvm3Bhdt0QQAsPWq2v20GqafcwmRGKxs2w89jzirEt41&#10;nDdy3bjyEG4YxwO9edeOfi/4U8E+H5dYubkokuYdyfMckE9Pwq0B8if8E/fEMreMvijaSWjOY/E9&#10;xGkzfwgHHFfe1npdwt49213I6SLgREnA9/0r8zf2P/2nPhl4R+Ivi2wmmnivNV1yaeP92xDZJOc9&#10;q/R7wn42s/Fsf2jTblGtHQtGrEAjnByPrVsDo5LiSG0kkEbO6nhe56VkLrEmpW+oxXFiYUjhY5fk&#10;NwcirdqNUWTMzoY8npjp2qTWgI9D1CX+L7O5J/A1AH536fqcZ/4KTeBrW1jWGBtHlZlj4Une/OBX&#10;6RV+YPgadb7/AIKOeCpgcldKmX/x5q/T6iREtwoooqCQooooATuKbTu4ptBUeoUUUUFhRRRQAUUU&#10;UAFFFFABRRRQAVHOoVDKefLG7Hr3qSq15MUeOP8AhkO1hjt0oAms5xeQLNt2ls/Xivmn9tLxlNoP&#10;wo8U6JHG7/2npN1GJQ2Nm6Nx0719L+WLW3CRfKB0714T+1R4Kt/FHwT8bXzwebqdrpN19lbJG1vL&#10;Yjjvz65oA/HX9kX9nD/hdnxQv/Dtxebf7Pt1uTIYd+47hxg1+6ngXwHpvw/0FLW0tbfzFAYeVEqE&#10;nAHYdeK/Kr/glbcP4Z+PHiJ/ER8q8bS9r5+Xndx6dq/XO6M8l9bzQMpt9vzdDQBW/s24vJjM9w8S&#10;schCTge1fEPxovrq3/4Kh/DyKGOSVD4bJKr0J3vX3Xqkd5cQxG0YK+cnOK+A/j540s/h7/wUj8Ba&#10;zrshS1h8PbWZBk8s+OBQB963VnFqmkrDc2iv5se1hIoOMjnORXw54X8K2Hgv/go7FY2kkKWzaCz+&#10;VEoVcnZ2HFeg+Lv+ChHw/wBJtNYji1K5S4iSTyj9nJAIz7V8ufsZ/EfV/wBob9tOPxxfyteaedJk&#10;tkmaHyuVZeMAD0oA/UDSbEafeXUkahhO+4lRjHJNbFZVjqSQ3M1u+cbtq8enFatABRRRQAUUUUAF&#10;U9QtlvgrI4LQ5JUck+36VcrMmZtNuAQdombtzn/OaAK/9qW0kLG5ZLd1BP2Zz2HfFflJ/wAFAP2r&#10;vFXxF8daZ4E8Ez6lo89td3WmyW+mXbD7ccqoBRTz0PB9a+4f27viBcfB74L6j4u0iU22sRSxwifY&#10;HG1s5GCCP0r5s/YJ/ZhtviZr2r/E34lafHqWufa4dW0a7SVk8rzN7ElUIU/w8EEUAeAfBv8A4Ju+&#10;JfidY2uqeLdY1LRtUmRjNZXltuZMNgZyfTmvtL4e/wDBNPwx4Tgtzc3djqBAUnztPQk8cjpX2LJp&#10;1lHdNdOhM7DazAnp2q7HKlwBszxwM0AeOeH/ANkv4d6Pbolx4U0G+KjG6TTIjnnPda0J/wBnX4ZX&#10;kTQf8ID4bizxvGlw8f8AjtetDIXGQDWazC3uFSYZJyRigD5Q+Kf/AAT58J+PI5E02407w+WZji0s&#10;UXqMY4HrXxv8Vv8Aglrrfw387VNC8RahrUsaAiKC1xnc2COPQHNfr1JDZ7hIyHOcjr1qRri3vkMT&#10;ZIbtyPegD8af2c/jx4w/Zv8AiBFovizStUsbC9vre0juL6do0ZUf5jg8EAHmv1s+HvxDsfiZosWo&#10;ac0c9o5I86F965AGRn8a+Yf26v2VrP4ieC5dcs7COS50e3u71ZHlYFW8sEEDOD93pil/4Js+JUsf&#10;gDp2hXkn/E7juZiy44wCKaM5bn15fNHb7bVUA+05UsBjHv79al01Vs1FmHDFBnPf8qqyt5lvLd3H&#10;zNbguhHbv0H0qXQ2i1C3S/AJkkGCx4yPpTYjVoooqQEbpTac3Sm0FxCiiigoKKKKACiiigAooooA&#10;lX7opaRfuiloAKjf71SVG/3qAG0UUUAcl4uj8L/2lC+v3NghCf6q8CncuT69s5rW0W1tEtY5dLmj&#10;bTnH7lIMCNR7AdvpXyV/wUE1afw14fvtZt28uS00wyB8ZwQzdjXD/Cv/AIKP/D/wl8G/CkGrarcr&#10;qCW4WfZakjOSeMLQB993l/LDdLCts0qMuS/b6Ukyi4jGH+zHHOOM18j23/BVL4IG28yTVL7APUWj&#10;/wCFVr7/AIKqfAOEK0up6gd+SNtnIf6UAfWTQrNH9gkIljzu85uRn0rx39rD4f2viD4X6rrTCOO9&#10;0HTp5rRzGC+4KMFD1B+UdK8103/gqB8CdSj/ANG1C+PXlrOQf0r51/as/wCClmheJNBn0Pwbq1x9&#10;mu4J7e4R7TGVO0AAlfr0NAHsf/BNj9qp/iV4T07wDqNvIdasbae7mnuLgySkedgZB5xhq+7K/Ij/&#10;AIJJ+BdZf41aj42nRf7Jv9HkhiboSyzRjp/wA1+u9ABTk+9Tacn3qAJKKKKACiiigAooooAKKKKA&#10;CiiigAooooAKKKKACiiigAooooAa5IXgZqnceTextF5wBIwQDVuRti561lTxpplrc3bjIjUycdeO&#10;atESPyW/aa/aa1P9l39t7xdqNnAdWjexithZySlUTcAdwGevy1cm/wCCxGsxwfZ4/B9nKsgwZvtD&#10;fJ+OeKo/GH4Dy/tRft9+NNNjjiMMelJcj7UWVfl2jqO/zV6j4J/4JZ2cen3SX9lpkrMwwTNJwPzr&#10;XbcnQ4Wx/wCCyur2Vusf/CG2c5VcZa4JP86qXX/BY7xF5okj8B2u3HaZsfzr13/h1Zo6nMGn6Up/&#10;67yH/wBmrJ1b/glZdXELrZDSoGIGMzSHn86V0I4yz/4LHa1cRhLjwNZx/LjMkp4/M15n4T/bek8V&#10;/tdaV491GC10nTYbR4G33G2HPlEDJJxnJ9a2/F3/AASr8c2d0zwappKwLIxKqXJ2/nXqvgn/AIJp&#10;6Zr/AMGpNOlttLXxK8p23EtxIMAOD03egNRO3QuJ9+/D/wASXevaLYav5TG0voY7hZFJKbGUHIPp&#10;g9a7pZo5U8yLbL7rg1zXw98Pnwv8O9C8NvtMunadDZMYzlSUjCEg+mRW3bIuj2Khxkg87eeprMsv&#10;7PfFHl+9Kjb1BHcU6gBnl+9GO1PprdaCZCUUUUEGNrksltDLLApnm2EeT14x1xX5mfBD9ka1+M/x&#10;r+Muq+JJ7mwWHW5pIFeMFdrSMTjcOlfp1qV1BYK88kbMQuMr6Yr5t/Zr8eeHta+I3xMsbS3lhmGp&#10;vFP5hwHbeQcc0Ac7Y/8ABO3wZPEsw1V5E/64RleD/u1p6n/wT/8ABupeSP7QMflKF+WCPn/x2vqq&#10;3tYLG3EUS7Yx0ANP+zxDHy9ferWgHx43/BO/whdTeQuqSfJzkQJ/8TXQ6L+wn4K0K6iV7xJ5M7gk&#10;sEeT+GK+n/s8Nq7TBcMeCc1XC219It4Uy0Xygk/jVXFY57wx8NPD/hPS4rKy0axjaNNhmjtkRm9y&#10;QK2dNs10Wza3E5upGYsA5ycen6V5B4J/aT0vxF8YvFvg55Jkm0coG84Kqnd6HvXszWpGpxzqQIwv&#10;NAFmQA2+5lG7GQpHQ1Dp80n2L96hWTJ+U9cUl8JvMjKuAu7P4U2a+ha+8rzowdueWFIa3NFV3KD3&#10;xnFRbn8wqEO31xS/OYwY3BGO3NOgkJG1uW71majm2rwWx7U2mXEbNNGwOFHWn0AFI5IjbAyQOB60&#10;tU9a1JNG0i9v5QTFawvMwXrhQScflTAhTdMC8ifPnAhI4b3wap6hf6fJJCTexwGBsuiuBjpkH8q/&#10;NT9qb/golrFq11d+ANUutMEEax7ZYI3O/wAwgkZB4IxXzDb/ALanx2+z3l1eatfXn29CYTb6ZGcZ&#10;HfCe9bWMj9xLzxJo14vlW9/btP1+RxnH4Gp9N8RafMjiS7h+TjJcGvwbtf2uPjtaZuU1S8tZskZl&#10;0xAMH6pTIP22Pj5b+Zu1a9O/qf7KTn/xyiwtT96V8XaUt00JvbcbR13jP868C/ag+O3/AAqTRpNR&#10;0qOHVGit2l8rzOCQQMcH3r8kbf8AbJ+Os100janfHI6jS0/+IrC+JX7SvxR8ZWJt9Vv7qSNkKMGs&#10;VTj/AL5osHkfuT+z38W3+J/wv8Pa5cW8VpdX1qs0lujE7Ce3WvWWkWNCzEKO5NfgR8D/ANtH4qfD&#10;GO0s7i+1BtBgiEUKR6ehwNwOM7MngHvX6X/BD/goN4R+Ilumn3ttqkl7LIVDSwhBwueenpWXUex9&#10;irdRSZ8uRWYDoDS28jSR5dNp9KyPD19Y61p0V5ZRlFmjDruPIBGRmtW1WZI8TMHbPUUgJ6KKKQDW&#10;XcpB7jFQx4hby88Y6mnSXSxTJGQct0qK+T5Qy8NnrT6ALNa7oWhQlBJ1ZeCK/Hr4gftTat+yj+23&#10;8TdRS0OsW92htVjupiETLA5HPX5a/Ya8u0srV5XyQoycda/G34rfs66n+1V+2Z8RtL0mSC3NqTcl&#10;rssFwGUcEd/moYaHW2f/AAWF1iCxkt/+ENtLkOd2WmJx7davf8PkdcW3WIeBLNVC7QwnI/rUei/8&#10;EjvE6Lue90cjP/PR/wDGtpv+CTHiDy8C60cH/rpJ/jSEYi/8FjNejtfIj8CWtxLnOFlYnr9auf8A&#10;D4DWrW1VoPBtncO6/vVW4J8o+h54qWL/AIJReJNInF1JdaS6L1CSyZ549a838ff8E0vGPgbzpo7z&#10;T3TUS7oIS7Fe4zzWsdhamd8Gf2zE8Q/tn3vxJ1u0s9LgvrJbYQXE+IlIjVBgk9a/ZLwzr1lrmj2d&#10;5bzxSC5iSUCNgQNwBwMfWvzb+FP/AATj0rX/AILaMt/b6WfFiyl5bqSeRSwWViBt3egFfoX8N/Bo&#10;8J+HrKwm8tpLeGOJSjEj5VA49elN2sM7GiiioGKvWkpV60lJlR6hRRRUllSwjjha6aOfz2Zslc5w&#10;eeKjvN11byBiYTGpfjg8DpU9nYLaSyuuF8xtx561RumlN9fjd+6+ztgY749aAPivxP8A8FDNP0XV&#10;9XtZ/wCy7a70u4kt44HugrT7SRnG7rxWf4E/4KPan448RNpsPhmymhUKfNSQvwWAJ6n1r4l8F/s2&#10;6r8dv2oNckVoJdMh8QXMM0cu4Zy7kcjp2r9T/hH+xf8AD74e6bB5vh63/tVUKyTxTyEN82RgbscD&#10;HariTI9e0W+PibSPtSL9nYgApF0zgE/zrP8AF3j7wv4P0uJte12x05oclftk6puYDOOSOan8RSR+&#10;AtLfUIJFttKt1HmpuGSSQByfw71+MP7bH7RfiD4hfFzUvDemX8stjHfBI41hRgAyqOCBk1aVzM/T&#10;+4/ba+HCXHlN4r8PrJ0H/Ewizj/vqvUvBHxu8GeO4Y10vxHpl/MwUGO3ukc5boOCa/H/AOFv/BNr&#10;xp8W/DTeJ4Lyxs4ElMBgug6uTtU5Ht81dB8PPCPjX9k34xeFdP1jU4nsNU1iC2CWsQwVRwCMt7P2&#10;p2VgP2S1CV7G1M1tbiWTONoHNOsV+QvuyzYJX0PpWH4Z8Tr4i8p4d/ksv8QHXA7itXSkmSS4MjBg&#10;W+X261DWhS3NCiiiszQVW20/f7VHRQBJv9qjluEiQtIQijqSeKKjnt47qMxyrlD1GcU+onsKs8bK&#10;W3AKBnOeMVnal4k0/TYTJJdwoM87nA/rXmXx913XNF8K3X/CMzNa3KWs20hA/wAwU7T0PQ1+Rnxp&#10;/ac/aI8N6/NYzazdyWm0Nuj0tCvJPfy61SMz9bfH37VngDwX4f1K5PirRG1SCCR4LGW9jVpnUE7Q&#10;N2SScDj1r4C+Mf8AwVU1VppLC00G1QK4IlguDk5Hsa+TPAvgLxP+0p4mtLKbUbe31ma4SOGe9UIE&#10;kkbrgAcZ68V9h/DX/gkr4kttSNz4x1DRtdiK/wDLKR1y2evHtVWSEfIfjD4rfEb41Nt0e71i4ZgU&#10;FvZ3Er5J7cGtX4b/ALFPxN8e3ST654f8QLDMu4yyW0jdxzlh71+wXw7/AGMfhb8P1jex8MwW94pD&#10;CRLiU8gdeWr2XT9LtfD9ukFvF5cCjYqgk4H1NLm7BsflR+z3+ylefs6/t1/Di1sI9Q1PSZLaeee+&#10;uYuImMLjaSAAOa/Vu10/yb+eUzPhzkKTwOe1Yes+F9BttTi19rZRrFquIZPMO4A8HC5weCe1dLaH&#10;7XZ2838TKGJP0rA2LUnyqSF3GnDoOMVFJOI5MHpipQcjNAC0UUUAFFFFABWZ4gs3vtLmjjLJKcYZ&#10;PvDntWnVK+uvsINxJIqW6j5txA/WgDNuGurGx06GO3a5baFdiCSvA5NaUzSWdrujjMsmemOahsZJ&#10;5FmnaVXhkG6HGOB/nFT6bcNNbgyHLZ60Ac38QNJutf8AB+p6XB50Umo2rxGWEHfESOox3Ga+APFH&#10;/BOnXPElwYLjxx4ta1DBhH5rFc4x0Ir9GWku4bohpNyMx2gAcDNaUWdgJ5NaXsgPy/uP+CSemwqt&#10;9a+J9ft76NdwkhVQxY98hc5r0L9nP9jnxH8MfG2oSTeL/E99aC22JFeSuYwdwPAr77kZtwUGq11a&#10;uuJIXWKUnDMx6j0quZ9QMbTdWj0nQ5ZdYmWwjhO0yXDbeOACSfU1wvj/AOP3gHS/CutpJ4t0iKaO&#10;0l2I17GCzbDgYz1zXmH7ZWj/ABH1fQbmy8LaxHZxSW0eVeIP8wkJJ6emK+KfEH7A/wAZfHGg6ZdT&#10;+KNLEt63zl4yuc8dAOKLAQfsg+Pp/id+3V4Z1iOFTZw208HnRsWUkZI559a/Yyvhf9i79gnU/wBn&#10;LV7HU9dudOvdTgmeQT20jZ2soGAp46g19z+tZy3IluLRRRUkhRRRQAncVFucfwH8qlPamwlx99ge&#10;aCo9Rsb8nd8n1p0nyoWX5j6Cobq2kmwY3A5zTrWKaL/WSBhntQWSLuKj5cGl2t6UjLKWOHAHak2T&#10;f3xQA7a3pQuDxu5HbvTdk398VBHb3K3jyNIuwjAFAD4JndW8xNjA/KD3pVkO5t42L2J4z7VXvXdL&#10;6B/MVYl+9kgVxWmfES38UeOdS8OWcpNxYgyPkgjAIHGOe9AHfQuzqd67T6U+nSfeFNoAKMDuASOm&#10;e1FFADBEftBk3EjH3e1R3NhBewvDNEksDgq8bqGVgeoIPUVPRQB+cP7dv7HesaXq938S/hvLq39u&#10;393EkmlaOhREiVQDwgzg7cntzXd/sn/tj3+txwaL4y0+HQrk3Xkn7dMVfaFUbvmPrmvtjVGt1t8X&#10;EZkjY7cCvKrz9lX4d3F+NQj0CJbsfMshuJOD1zjdigD1HS9YstWje4sLqO8iZdymJgwI9sV+Qn/B&#10;UjQ/EPi79ozRb3T4Ly2vY9FjjRbUNuP7x+RjnvX6zeD/AAinhGMwwBEtAgREQk4H1Nc945+A/hD4&#10;h+IoNe1XSY7vVIYhCk7SuCFBJxgHHc9qAPwm+H/7NvxO+IuuxW91o2vLaiVVe4SGRtysep6+lfsp&#10;+yP+zxpnwM+F9rp8sXk3kcshNzcQqk2GOcZwOK9b8P8Aw78OeCY1Fjp3ksQASrs3Tp1NdLdxJrFi&#10;UxgbujcUAEbRPs8lUlGBlwAT9SatVVt4o9NVIwvLDHHIq1QAUUUUAFFFFABUN9HDIqCWQR+hOP61&#10;NVRJLfVJJIniY+TwS2QPw/KgD5L/AOCk00K/sz6hbM6yxfbYMyMQT1PFe5/s8WsMfwN8GrDbR2xf&#10;RLT5o1C7/wByvOR1NeI/8FOrG1tv2WdTlERYLewHCknua9M/ZW+JGleMvg74SttO3LJpmkWcMwYj&#10;r5QHbPdTQB7La2rR2qxNliCTubrVtPlwNuPwqON3lUOpwp7GjdIeA4z+FAEc2n+dM0nmsuccDpU0&#10;kkEbASMgbHG7Gagkiu25SUAfQVAsKmZUux5sp+6w4AFAFho0O6SMiTPO0cimW9xM0gU2vlr64pz2&#10;7xj9wyqB268VEmpGFgku5j6gUAUvGdtb6v4V1axmZcT2skTA4OMqQeK/Pb4D2c3hH/goMfCdrcTH&#10;ShoMl15IO2PcTjO0cZ/CvvD4qa5aeHPhv4n1lj5T2mnXFyCSAxKxs3AJ5PHSvg79ivUJPix+0onx&#10;MAaSGTT57ESSLtfg+g470zOW5+i+ptD9le1ZlRp1KqOASenApmh2yWNhHbBssvJB61HrFqJZLe8O&#10;CtqS7Dvjg8flUumyLfH7bGCEkGAD1psRo0UUVICN0ptObpTaC4hRRRQUFFFFABRRRQAUUUUASr90&#10;UtIv3RS0AFNZd1OooAZ5fvR5fvT6KAPjT/gohe26/D/W7LMcl5NpbeXCcbmyW6DrX5QaH+yb8UPF&#10;umxahpfhXXL61mXeiQ2shT0yMAjFftr+0F8A3+LWoRXZFu0UduIWWZ2U9WPb/er0D4X+CrT4feCt&#10;N02KOOOSCHy2KMSDgk8ZNAH4NW/7HHxnuvDtxE/w712Obflf9Clz2/2amh/Yp+MA09Vf4e65IxT+&#10;KwlJ/wDQa/oDs5je2LmE7DuIBNPmvPsKRCTLluDtGeaAP5/tH/Y/+Lrab/Yt34C1yyjL+Y1yLKQN&#10;9OVr6e+Df/BMFfEkFtceIJtXsJVEblJLcDkg7s5XtX6yNDb3w8x4yT05yKI5obdtiRsO1AHnXwF+&#10;BmkfA3wPp/h/TyJza+YBcSRqshDMWwSAK9P8v3pY2DDcB1p1ADPL96VV206igAooooAKKKKACiii&#10;gAooooAKKKKACiiigAooooAKKKKACiiigBG5WsOaY6xDc2TgCOQGNmXqM8VtSfd64rKuLy10uVfM&#10;CoJDkuTgD3JNUiJbnjHw/wDgDB4N/aE1vxpCLlxeWJtt8m0oeVPGBnPHrXtXlvdWk8Vwnko3G5eD&#10;j1rDs/iHpeteKrnw/Z3cL3kEfmsUlU/Lx2Bz3rppFMpU7sIOqnvVXJKllaW9jGAszMoGMsc1ct2j&#10;cZRt4z1pRbxOg+QAUsccdupCgKOvFAHLePvGln4V0W7upnhHlxux8wZHAJ/pX5QfGP8Ab+1bw78V&#10;Br3h+LT76yhiCYXf5RJGDkB+vNfpT8bPhPq/xI0O9s9O1VLEzJIuWXd95SAP1r8+PBn/AASr1O11&#10;+Oz1zxrpl7uZmNrNDtYjBI4LZ96l20sVE/TL4Y+MZfF3w68IawyxifUdOt7mVYwdqs6KxAyemT3N&#10;dlMscMxnkbA6c9K4z4b+DpPBPguy0hpFlGn2cdtGyDAGxQAR7cV0Onwz3EazXEpniPGw1JZtqwYA&#10;jpS0i4CjAwKWgAprdadTW60Ey2EooooIMvUmnkMsQhDRbCd2Oc4r8Ttc/ai1v4A/tJ/EAWVpazJc&#10;eILg/wCkByPllOOjCv281JHks5Qknlnafm/Cvxb8Ofsh6p+0d+018UrifVYbKDS/EdwBHdRE+cGk&#10;Y8YI/wAimGnU9f0//gq1r7RKsunaIrc/wSf/ABdPh/4K1a7cFj/Z+g5jbb91+3/A66C5/wCCU0tx&#10;eNImsadCh/hMBx/6FT4f+CT4E0bR6zpZUEb1EBOf/HqcdxGJZ/8ABV7W9WuJLdrHQ1Kru+VXz/6H&#10;Wcv/AAVe16xmNl/Z+hjzCSCUkzzx/frpLj/glDPbapLc2+r6dGGwMLbH/wCKp93/AMEqzdahAx1H&#10;T9+B8zQH/wCKrXSwj4nv/wBorxHrv7QN/wCKEtoIY9WvIzIYd6rjAHHzdPrmv3X0rxFH4m8Ifa7O&#10;RZsBVynTOASP1r4Cn/4JR6n9ojlt/EunxGJtyhYDkf8Aj1fbXwE+HuqfD3wS+kazqK6pObguJVXa&#10;Nu1QBj6ik2mM0viN4on8JeBZr5FQyR2jyESZxkLnsa/I3Xv+CkviFPEjyw22mug+XK+Zjg/79fsT&#10;478PweKvDV/pDIu64t3gRmyQuVxmvzSn/wCCPWoXOrPIPEunqjHdt+zN65/vUdB9T6+/ZM/aKufi&#10;54Yhlu1tY3WC3z5IPVlOep9q+llYNIcHPFeIfs4/s52vwP8AD4sJTb3U3kwx+bChXlARnk+9e2bc&#10;MSvFYmpKwzzUdDlmYYOB3HrRQAVg+PrWa/8AA+v21uhknlsZkRR1ZjGwAH1Nb1Nkx5Tblyu05HqK&#10;YH4TfD/9mW+8QftNWPg/4lxX3h/Q76K4uXnRwjgDcV5IPGV9K/Wz4Z/AHwVoeg2FjpUp1CCzhjjV&#10;5lRmKjoSdtcT+0h+zTefFi8bW/DOpQ+HdejgS3guGTfIg3EkgZ6EMR0r274c+G38G+ArCwvL2KXU&#10;obNI57rO3e6qcsR2ra5icZ4w/Zr0DxpqBhuYXtrUqDvhSNeR2+7Uk/7MnhRbWKEBsRrtB2R5P1+W&#10;u5PiywstM8uXW7Nrvdn/AFyg4+maut4z0VWtovt9rPLLwAsykk/TNTqB55a/sx+Fltx8rdD/AAR/&#10;/E18wftNfBHRPCNi00SMP3DP8yr2I9q+9/7SiW3Vo/nz/CpyRXiH7QHwO1H4t6W8FpqsOnyNE0YE&#10;qZPJB4GR6U0BxHwf/Zq8JfET4K+G2unkjeS3WQmBYwc4x12+9N0H/gnv4J8L61DfwarqytGWPMsY&#10;HII7J71738E/Ak/w4+Guh6DdTrc3NlbiKSZV2hiO+K7mSNZBhhkVmwMHwj4WtfCulw2lnNJOkMSx&#10;q0hBJAGBnj2rchZ2XLrtPpTlRY+FGKUZ780DFoooqQK1xbq7CVmIKDPtVbUrkpZxumDlsVduUMlv&#10;IqnDFSAaqfZvLsUjkHmEGqQEmoWq31qYWJG8Y4614X8J/gavgn48+K/FojuMalA0e6TbtOXU8cZ/&#10;h9a9u1i6Gm2xu3cLHCuSucZrlfBvxY0rxl4nvdFtQPtdoheT94CeCB0H1pdQO5kby1yBUS3DMcYF&#10;WMBveo2VV525pgE7MIWKLubsDXBePfiFbeB9B1HUdaW1tktoJJojcL8pCqT3PTiu3lmMiFVzGf7x&#10;6CvD/wBo34Sax8YfDsujWWoCy8+3mtvMdCw+dSoP0GauOoj87viB+3NfXXxzm1jRGsLjSZvKjVoS&#10;/lfdUHADY6g1+qfw98Vaf418MaNfw3ayTfZYmdYzwGKgkH8a/LT4f/8ABM3VPCfxXGgan4s0/U0t&#10;lEhh8krngN03Z71+r3gnwXp3g/w/YWNpbRxNDBGjMmcMwUDP6U3YDoqKKKgYq9aSlXrTWynbP0pM&#10;qPUWiiP95nj86ds9wKksoTQy+ZkA4ycUzULhodJuBgeb5bZU9cYNTzXW3Lbtvl5+UnlvpVAs1/8A&#10;a3IKq0LARt1BxigD4j/4Jp2q6lffGq9eMNdW/i24EQwD3Pr/AENfcH268Ql5YAgPBODX5G/DH9or&#10;UP2NPiR48j1zS9TfTdY8QXF+FiiKK6biByQc9etfR1z/AMFTPB3/AAjf9sS6PeGC7VkiiaddyNgg&#10;E8e1NO25Mjqv+Cgvxs8MeHfhDr3gmfXobPVNWtopYovMKzMBMM7cH/ZNfn5+wR8G0+I3xav7gtc3&#10;8enyW86y5DZw5PORyOK83+KHxB1f9qT4lWdwourqRVeGEsu8qoZ2CjAHYiv1r/Yz+Dui/D34Z6Tq&#10;EWlQ6Vqj2Sm9umQo0u0k85PGBW10kZn0tbLPYeTbW9lGlsEG7agUZx6D6V8K/wDBTKRf+E3+Bf2W&#10;NPO/txt4QAH78PWvePjd+2t4O+DNjNLcbNSMSK2y2uUJOWxivzv8cftbaZ+0p+0J8MbJLK5S1h8R&#10;ReX9pIKqHlj46f7NSmgP1U+CUklv8PbZ5UCyeYRz1xgV6KuNgI781g+H7ey0+yh02AJsCh/lPHQV&#10;vgrtAUg444qWVEKKKKg0CiiigAqK52CFvMbYvGTUtNljSWMq67h3FNbiexALW3S3ZyqyoRn5wCMV&#10;yXi74d+H/iJpL2NzBCm5g26GJA3HuRXafu/LKEBUxjBNZ6yW8Fx5MEe1sZ3LyKszPzn+MX7EGreA&#10;vEVt4u8C2WpanqenySXkVuzqInkXDICFAOCR61D4O/4KDfET4Y3K+HviP4e0rw19nGGe4VwdzHIG&#10;S/pX6N6lcfZ4/Kn5WYEeYeAg9Sfxrxb4rfCH4S+MIZJvENhot7qDNlp7mYZJA4/i7Ve+4jq/hr8W&#10;fCfxN8q90zW4buWMhStu+VyRnBFemXU0P2d3ZgFQbs1+MHxH8Taz+zXriXXhnxhbDT9zTvbWEiEn&#10;B4HU84rg/FH7enxe8Waatv4f13V7Zy25pBGrhkwQRwtPluB+iHiD9oCDxd+1/wCC/DGnXdvcWF3b&#10;SeaYWOQVRjjGfb0r7KtGMFpEijKquAT9K/Dn9gzUPEOtfteeC5fEV5LPe5n2vOuCB5Tn2r9ybVlW&#10;0QNhiq9fXjtXObEiqLiPLcHpxUyrtUAdqqQXHnQeYqmMZxt71bX7o+lAC0UUUAFFNZgtJ5ntQA+v&#10;n39uTxtqHgH9nfxRrFjEjNaxo+5s8Hd6givf/M9q+aP+CjURvf2R/G9ukgiZ4kG9u3zUAd9+z/4q&#10;fxj8F/BF6jLLcTaXbyXAXJ2s0ak9T9a9KltZIGzEpcY71+O/7Lf/AAULT4R+H5dB1lL+/Wwt4LaM&#10;oyhfkUqccd8CvaLf/gsF4Xs7jzpvD+rTQYxsVh1/KgD9K4C7J+8UAgDFI0sqsQEyPWvzktf+Cu/h&#10;bc0r6BqqpJ8yKzjoe3Sorj/gsZ4QhuPJHhnWHYd1Yf4VoogfpGWbbkLzjpWfe2D6ttjm3RIjB1KH&#10;BPsa/PXVv+CvXhHR2tvM0DVJBKm8bZBx7Hilb/gr/wCDbizjlj0HUk5yV8xc4H4U+Viuj9DbySxZ&#10;ltbgoXZRgMASf84qO80u1mtYWYhIoPnG0ADHX0r89/8Ah8P8OLyZLh/CWpM0Y25LjP8AKqnir/gr&#10;t4R1LQbuHTfDeqwySxMiMrA4JBAPT1o5X0C6Po7WPjskn7W3hrwTYz289pd6e0zsM7wQzjA5x29K&#10;+l6/H79iXxvqfxk/a68M+LbwXPlxRTW4+0LyONwGQMfxV+wOamREtwoopCcCoELRTVYMODUEV55s&#10;hXy2XBxk0APurgW9tLKTgRqWOfYZr4t+Kn/BQbRvCNxcwQajpLGLK/vC2chsEfer6W+NXxO034Ze&#10;D7i81Bl23CvbqDIFIYxsR1+lfin8Of2VPFP7VU2sa9Za4LO0bUp4BFJAz8ByRyDVWbGmlufben/8&#10;FRrPyf8Aj60PAH3iW/8Ai6dH/wAFQNPvJgovdEz0+Xd/8XXiGi/8EePE95pbM/jCzicRk/NaNn/0&#10;Ks/S/wDgjr4surgY8c2UfJG77If/AIqjlZd0fRP/AA8009ePtui8f73/AMXS/wDDzSw/5/NF/wDH&#10;v/i6+d9f/wCCPfjHR7fzY/HlndkhmKx2rEjA6HD18vfGL9lLxf8ABzXDaajLNNYgL/xMDbPHECxw&#10;BknGfxo5WLmR+lP/AA80sP8An80X/wAe/wDi6gvP+Cn1isAUXmhnn/az/wCh188aP/wSD8Xa14f0&#10;3VIvHtjsvIFm2raMSuQCBnfUF1/wSH8XxOY/+EytZCP4haNg/wDj1Fmh3R7r4i/4KNWut+EtSUXm&#10;kLcGPCKhYE/T564f/gnn+0Jb69+05451DW76C2t7mwYQku2GYyRcDJPvXC/8OmfGCsmzxhAEHVfs&#10;jc/rXSeBf+CZvjv4f69b6ppHjOK0mWVDMyWhzIgYMV5PfFSFz9ceCAQcggEGisXwleT3mlr9o3b0&#10;wvzjBOB1rb20BcSil21HJKY2VdpbccZHamF0Pop22qS35aGaTymHlZ47t9KLBdE9xB9oUKRnBzVe&#10;8W1umVGnKtjaApxU1neC4tUnK+WGH3W4NULOaKSYCS3O7dw56CizC6NKNDb2yJHmQAYyeTVbzoYm&#10;EKSbpzyEzyasMrryrfJ2A7UfZ7b7QJdimYDAOeaLMLoX7VEqhZHCt0INQyWv77fHkjGPakuo0jkV&#10;zHuyT07VY8wSQ5X93z3oC6E2DC7+G7U+oLdjKzbnEm08e1WNtILiUUu2jbQFxKKKKBhVa6u7e3hk&#10;BkCswIqzUUtrbTKS0ayMoyR3oA8i+OXwsi+MfwhuvD9wZ2SSYSHyCN3APqD61+dX7Lvxwf8AZX+J&#10;fjzwzr08Nlpzax9ntn1JyWMcbuMj5sdCM8V+s1jC7XW5MxWu3Hkn19a+K/29P2K9O+I2jv4k8M2t&#10;rpl/ZRXV3dbIS73MjBSDweuQfzoA+q/hz8VvD/xK8K2euWGp29zb3G7ZJbtlDgkHH5V2UMMM674p&#10;S4+vFfz9+Ffjt8UfgXbxeGxrWoadZ2YJS0MQTbuO49Rn3r6D+H//AAU71Lw1Cg1abUtTKkZWNhzg&#10;YPaq5WB+xGZIwFVdw9TUE4jkYGdvLbGABX5taR/wWE8MrGsdx4b1gvjlmYAHn6Vtap/wV28DQ6TK&#10;z+HtRebjaRIuQMj2o5WB+gltF5s7hWJQcqc9axPHvxE0X4d6TNd6nfQWnlgN+/PGCQK/LDxj/wAF&#10;QLvxMsreHZdS0UfMVDunTGAOnrXzj4s/ae+J/wAbNU/sVte1C/inTGAgfO0lh91e2KfKwPrv9sD9&#10;syP4ra94c8A+Ebqw1U6reS6XdLaM3mIsoCA9evJxkV9ZfsO/AwfBn4Z2Wn3EVxDdJJK225ClsNju&#10;AK+S/wBhb9hm6t/En/CX+J1jvLkTWt9btc27I0bBiTgk9elfp/8A2a1pMrxMFiC42Cp2Iauxsmcv&#10;by/Ks2VHrz6U/T4/sUn2RRmJBkE9aJF/tS3lVUMUyDCSN2J7j8qfptvJawrHcP504HMnrQLlL1FJ&#10;uo3UhWDPFNp3XgUjfLg9aC43W4lFKuGGcgfjSN8uBkHNBQUU5lKjPWofOIbG00ASUUqj5c5A+tJQ&#10;AUUUUASr90UtIv3RS0AFFFFABRRRQBUvWgk/0eSTazjgDrVGXTrSRFjNw42+h/8ArVqSW0UkgkZA&#10;XHQmq8OnhbqWRsMrfdHpQAWMcFkvkpJuJOeetSi38pndfnLc4POPpTntUblVAfsaTypOP3lAEH2i&#10;63YEAx9P/r1bUblywAJHNOFLQBEiqshwcnHSpaaFAOQOadQAUUUUAFFFFABRRRQAUUUUAFFFFABR&#10;RRQAUUUUAFFFFABRRRQAUUUUAQXiNJCQvJzXPeNNFTXvDd9CGfzhA6qFOOSPXFdJMf3Zy233rEkU&#10;aDY311cTi4TaXCNwOMnFNESPzA0r46aB+zr+2f4pj8W6r/ZlkumCINMGcbmZSBx7A19Zr/wUm/Z+&#10;kkhJ8dQZA5/dP1/Kvzl/bI8L3Hxi/bC8UW+maRI3+ixSCSGIycAYI4A9a4eP9i3xJJbyINOvEd+k&#10;n2E/L+tBGh+rUv8AwUn/AGf1Hy+O7cn/AK5NUKf8FGvgPcP/AMjvAfpG1flCf2HPFat8y3//AIAH&#10;/GtGP9irxRDCWEF/kf8ATif8aA3P1Wk/4KHfAmO1kaHxrC0u0lB5bYJxwPzr5s8P/tfaD8SP2wtK&#10;8vVIX0drRt0sSMORE2Opr4S8Qfsr+L9NDsYNQVI8kk2hAAHXvXSeC/2T/Fl34FbxxoWs30epRSGK&#10;NbW1JfG7aRkN6GkaRP3isdVt7zSLJ7d/MiuIVKEjlgQMGtGxj+zwLGeGGTj8a4X4H2NxY/CnwjFq&#10;btJeppVqsjTjD7xGu7PvmupjWf8A4SJ2LsYNvC9ulBRtUUUUAFNbrTqa3WgmWwlFFFBBTumW4ka2&#10;c4Urk4614z8Mfgz4X8M+NvE+r6fPdG8vL03E6yMNocsSQAB0z717XcIqpJJgBtp579K/Oj9m/wDa&#10;KuNP+PfxmsNd1NmtLLxBLDbx3VzhVQSMMAEdKAP0H1HWdPjDRTzbDkZwOaLO3t4LWWa1dpON3zfT&#10;Irz/AE/45eB9YUNLqWlIzZJDXSk8VLD8dvB8Nwtuur6aFdtuRdLj0qluB3el6lcXV08cyqFUZ4HN&#10;aAYTSKycgcGuDb40eDLaRsa3patjBIulqpqXxq8KS6LdNBrunxyAHbsulzn2qwOj0fxjp+oeJtT0&#10;yOfdc22BJHg8Z966ZY1hXj681+X/AMPPj5NoP7T3j15daa/sbiWJIY/tOETj+E96/TTT9Sj1LTln&#10;QgjGODkZwD1oaAl8kySlu2c1MsX7zd+FOXHkZ9s1Hayebb7j60m9AS1JaKKKzNQooooAKGztYqMt&#10;g4+tFQ31wtnZTzuwVI0ZiScAADJOaAOM8beKtJ+HOmzeLfFF0NP0yzwkk2MqNxwOPqa/Oj9pL/gp&#10;TJo9/PY+CLnTdUhuZJoiZopM7eApGG6nJrN/4KR/tZSXhufh5o/m3q6hZxzGa1ucqrLKcgqByflr&#10;5a/Zh/ZtvP2jtYvYri4m0drGWFQ8luZN5ckZ+8Om2uhLuY6hfftcePrnWjrOoW1lBbsvl/J5hGe3&#10;G+uh039pP4saffWviKHTdOe005hdEsZCNo55G7npX6V/AX9gnw34D0O3g11LHxGVLE/arEDOcY6s&#10;eldL+0l8EPBej/s+/EC603w/psM1rod06+RbqDkRkjGOho5gPhz4R/8ABUrxgviRrjxVb6Lpvh94&#10;9sd0sMpZn3Dj757Zr9Jfhf8AGzwL8cLVNX8Naz/aAtCEkMakKrEZxyOelfKH7Jv7N/hD4xfsc+Dl&#10;utH0201WRWlku5bVXlONw56HvXi/gP4eeIv2N/2i/B3h1vEV5qeg67dSXM6hPs8MYVTgNyQetGgH&#10;62RyLIoZTkHpTqz9C1KHWNJtru3KtDIoZSpyMe1aFYdRhRRRSAKKKKAGNu3Ljp3qJbtWungBBZRn&#10;FStIFYL61SjtTHqksxb5WXGKpAY3jLTbvW9Eura2TezqVwDjmvzW+F/7RWg/s7/tlfEi18f6nHo2&#10;nLbNBC8gLbnLoccH0U1+olzdrptlNcPjanJycCvw8/ak+Ft/8cv2tvHlvpUMoeKUzs0EJlOBge3r&#10;SA/SS1/4KWfATIDeOLf/AL8tWhH/AMFI/gBJ/wAz1bf9+zX5MR/sL+Kl6pfZ/wCvE/41N/ww/wCK&#10;0XiK/wD/AABP+NAvQ/WNv+CiHwB1AGEeOISW7LG2eKdcf8FDvgRa2xSPxrAZduEUxNyQOO1fkqf2&#10;M/F+nZnjt9QlZf4BZHP8657xT+zf4z0uOO4m0zUY44QWLNaEAAck5rSNmHofoP8ADn9qjwj48/bS&#10;1G9t9Xjm0mSyASVEYZbylHr6iv0PhunuIrSW2w9tIituPXBGQfyr8HfAn7MviyTw1pfjbQ7+/tby&#10;aYIVtrY7tgkwRnPt6V+33wx028sfBOhJeXTyzCyh37xhshBnPPrVSQHX0UUVmMVetOaVR1NNprW+&#10;4/e/SpZUSSNt2SKjuVfaSozUqrsHXNZ2p6mLWNvlyAM9cUiyvewlo2u7v5BagupXoR70/R7y21K1&#10;XUkfKygrkcDrjp+Fec/Cn44WHxi1bxjocVqtq+h3X2KRjN5nmHLDOMDH3eleiWOmxaBbAS3CJbKD&#10;hWGAD+dAHz3+0t+yb4N/aC8O391IbyTU7WF4okt3RFLMcnOVJr83/EP/AATd+Jlz4gk0fTdFkk8O&#10;wMjQyNdL5hOBuz26lu1fqN4o+PXhjRfFNpbQajYiHcwnVLpQCQccj1r0nwf4qsPF4+02NtEbZlLJ&#10;cRMGVsHBAIHrTJkfFP7Mf/BPO2+FWqWmr6haX0N7DIzASTRuuGTbyAvqTX2/N4Ztb3wtJoxLojQN&#10;EdmAcEEdce9bzyhZlTruHSorhdwwD5R/vU9SD4Y8Sf8ABNHwL408XIus3GueTIh3eXdpjqSP4PWr&#10;th/wTF+Fnw78W+GNb0mXWTc6feR3IMs8ZAZGUjOEzX2nBZrFILh5hIV43H+Wc1KsaXjMZFDKDlc8&#10;0rC8jJ03Q9OsWSeKaViF2/Mcj+VbFosXzeUxb1zUV3LHZx4WDzPYU6xuBcKxEXlevvQWi1RRRSLC&#10;iiigAqK6u4rGEyzNsQdTUtQX237O2+ITLx8h701uJ7GXr+s2Wl6eby4m8u12GR3xnCgZJ/KvGfEP&#10;7YXwi8B731DxOtvOox+8jJHPTtV39pT4S678TvCbQaJ4muPDrJbTKVt4y+7cpx3HSvyu+J37FfxA&#10;0W6lku/EGq+I14+9aHnn/ePStbGR6/8AGz/gqx4ja8msPCCaLqejyPJFPcSRSh44+gI+cc4z2r5o&#10;1b9ojx58aNUmt9MgtJWwJP3bOvt3aj4A+AF8NfHbwpYeKNEEelXGpwrcSX8O2MoJFDbs8dDX7C+F&#10;fBvwRs9WkGn6b4VWTZ1hWPNVokGjPyk8A/8ABP8A+JfxL1e3m1nS5jZl8OYbsZAPpuzX3Z8Jv+Cb&#10;/hjw7olrHqMepQ3Kw7HXzozzxx9yvtPStN0i0UNp0VvEnB/cgAe3StC6QzRjZJsI5471HMxnwn4d&#10;/Y1T4e/tZ+DfEGl210dNtYJfNlklQ4LRsOgX3r7c1ISWcVmkQ3DcFbPpSPcWU10iytEmokfuwxHm&#10;Eew61pKokjHmLuKDIJ9ayNSb5YV9BTgc81VWbzbUsRznp3qyn3V+lADqKKKAI3+9Tac/3qbQAV8x&#10;f8FF5rUfsq+NI5ZCsphQ7R6bq+na+bP+ChUltb/sreM5p4VcLEhJb03UAfkD8Lf2QfHHxJt57zRd&#10;Ma5imRZFJmVchslfzr0C4/4Jo/Hn7D/oPheF23cb7pelfqP+xf4b0mH4PeG7yOzt0kn0u0csFAPM&#10;ef619ETQiSLZE/lnOcrQB+Etz/wTb/aBuJLcaj4Xt41i4Ty7peR3rT0P/gm/8X/7UuDc+HU+SItx&#10;cr2x7V+3wtTbKzTN9pzyMjpVd1je1upFgEbGFuR16GtU9DKS1PwA8D/sc/Ez4rX+uW+laKlw2l3j&#10;2kn79Vw6nBFdba/8E1vjZHcSxN4bj2Acf6Wv+FfeP/BN++N7rnxi8+NpfL8VXKgvzgZr7qhjhkkf&#10;/R1U4znHWrbJsfhDH/wTT+NMdrI//CNxkZ5/0pf8KtP+wP8AGXw7ppnm8ORCNF3c3KngDJ7V+5dz&#10;cQ28Lk2YK9x2P6VneKILS48H38zWif8AHrIQCPu/Kam47H5g/wDBPHwp4w8I/GHRbLWtOgtoPMmZ&#10;njbJHy49fav1lr84/wBn/XnH7Vug2CIUieKZiAeO/av0cqJbgFIy7gQaWmyZ8s+uKgZWhYLePGOg&#10;FWFlVsgeuKrWtuyztMzdRjBqWOaNldl2naecVSA+Gf8AgqvBdL8LfDC2+R9r8Q2sDc44ZZAcV7V+&#10;yP8As96d8D/h/HawpcIZ5ftWJ2V/vqPQDjmua/by+Fd98UPh7o32SeRfsGqRXxSOIv8A6tX9CMfW&#10;q/7Jv7Ttp8TrGPTbjbBcQXDWmyS53sfLU84x/s9KpC6n1BuuZJJVEaiEjCkdTVYWtpp0beczKc59&#10;adq2pPp/2doY2nWVgvyHhR61ck8mXDTbMY6NTGZqxrYzxtD8yXDAHfzx7V8z/wDBRjwTd/Ej4B33&#10;hzw/bJca211DMsfCHargn5vwr6hRVmWZCQigYjY9B7ivnL9tb4raZ8Fvgrea1MItUv4540MayBZN&#10;rMB6E4FAjzj9hr9rKTx5Y6p4R8SyWdtq2lPBp1vBbxtlm+ZSCSSM5A6Yr7ZtLVVt185QsncV+E/7&#10;KOv614u/ah8L6voVvdWmmSa3DPfx2uWRgZVIEhwO2a/eKNvOQORtPoaJAM8mH0/SjyYfT9Km2J6C&#10;jYnoKgY2GNI1wnSpKRVC9KWpAKhuXkjQtGoOATzU1Q3TFbaQgZO0/wAqa3Ags7i4mUM6rj2pl7eG&#10;C7hh+XEhAPHPXFFjcMunq5jO7J+Xv1r5x/ay+L+ofDSxXVbe0uHitbSS4bypCo+XJ5ODjpWnUR9C&#10;67FeNAiWcYchhkHjirl6ZfsLrCoacr8o7E1+QUP/AAUc8Va9dSTaboesXMcg+RIbwtjtnhK+mf2L&#10;fi145+IF5FNr9rq0CNflCt47HC7VPcDjmq5WB9w2c0sFogu1CPjGBzzTrO0G4StkOOAO1JqV9b2c&#10;W+5dI0XJBc4FfGf7T37dWmfC+9ezsoku2+zrLut70L1YgjGPapA+0NQkuY0BgVWwMndUViz6jY/6&#10;QApLfw8V+bHw9/4KyaffalDp934ZmYu6RmWXURj0J+5X318OPiVpvxQ8NJfadLDbs7ECOKUOeOp4&#10;qBnZW9rFYs2GOZD3q3WRpMcqz3Ancv8ANhd39K16TAKKKKQDKKKKDUKjt4RbySMSfn55qSob6GSY&#10;RBHKY64/CgCTzD5+FAIxWZb79SXULa8ULCxKrjqRznrWZ488Z23w18Mvqt5tljSQJmR9g5962ND1&#10;a31zR7O/g2BbyFZhtYH7wyOe/WgD5W+Pn7Avw8+Kur3etzvqZ1afaGSGVFQBVwMDZnsO9fnf8Rv+&#10;CbXxU8M61NceFdA8/TFdzuurpScBvlPA7iv3B/s9FkLuwb6ilms7W8heFkjcEYIwDWqkB/O14s/Z&#10;7+JXhuZ7fXdHhtQhAJilB5Iz6+lYmhfADV/EV0tvZ20kszEgKZFHIGTX9C1/8I/DGqXLTX2jWN5u&#10;xxLCDzjGapf8KR8EWuqwz23h/S7VkB+RLdQSTnmnzID8TvCP/BPv4ieJJ7XforfYmZcslygO0nBP&#10;Svv79l//AIJyeHfh+0Oq6tFqUGoxyNhWnjZdpTHPy+pNfatjpWm6fIYLfS4Ykj4DKoA/lW2s0K/K&#10;roD12gik5MChodtZ6PZw6fbcJboIlyBkgcDPFXJ5XWXaQPLx175qtI0cPn3DARpGN7MeAQOetRaT&#10;4ksNcYLBNFI/Pyq4Y8Vm9wNCeQ28LOgGcZ5plrIZrdJW+83XHSrLIGUqRx0qssirMYFXG0Z4/wAK&#10;QEtFFFADJphbxs54xSwTLdL17Z4p21ZBtYZHvTZHW1QbVB7cUAL9kTOct+dMfCK3lkmQA4B7ntQF&#10;e4XO4p7dai8pUYK1yAxOAO+fzoAS3m1BsebEi/T/APXV7dtA3cGqps5Ov2gj8P8A69N+zEnm5z/n&#10;60AWJFSTqT+FFRpbkD/W5qSgAooooAlX7opaRfuiloAKKKKACiiigAooooAKKKKACiiigAooooAK&#10;KKKACiiigAooooAKKKKACiiigAooooAKKKKACiiigAooooAKKKKAK97GkkBD5257VmeItGj1nSZb&#10;UgkyRNGvOOorYlZVTLkAe9c9rWuS6b4d1e/a3J+yQtIoJxuwCeDjimiJHh/w7/Zp/wCEV+Nuq+Lr&#10;q3H2a6szAGEmTnIPTHtX0HPLaWLIjxgHHGFBrxT4RftAR+O/H154emtUtXgtWm3GfceCoxjHv617&#10;ZuW8hcyKExwGPNCJFa2guo1dI15OeQKlWzhVSuxfypsSxrEEWTPHUUyGz8mQOZdwHrTA5jx54NtN&#10;Z8P6jbRxA3NxBJHH0A3FSBnj1NfHXwA8aX/wN+LGnfB3xM0Mc0yy3nlxLuG0qzj5jj09K+7LrUrK&#10;2UtcTxoqAkljjHrX40/8FI/icvhb9ry28UaFd/ajBpyRj7NLtGSuDkj60i4n7LeTb3tpBOM7FQMm&#10;OOMVNGfNtQY/Xv8AWvPPgndXOsfCbwTqEzOWu9KtZn3EnlolJye/WvR5P3a4VcD2pFEi9BnrS0g6&#10;CloAKa3WnU1utBMthKKKKCDJ8T3T2ejzSJ1wR+hr+fL9oS31GT4/eOINEDGfUtbull6/eMh9K/ob&#10;ul86OSJowylT16dK+Gf2T/2ewPjh8ZtW8QaZuhuNekns2vLYEFS7fcJ7UwPyq/4Z/wDGsFmt5JkM&#10;Wx8szeuOmKtP8E/H1jeWjEoFbBH75zx+Vf0Jr8PfDofadFsmX3gXH8qbeeC/D8OMeH7GQgcfuV/w&#10;qo6MVj+e3VPg340hvHurrPkuQBtkbrWLrnh/xR4VX7Tl1tY03v8AMxNf0Nah8OtB1i1jDaFZwkNu&#10;I8hT/SuO+MHwB0HxN4H1S2ttLtUnkg2KI7VSfwrXmQH4x+H/ANnLx/pem+HPHNsLZrPWXSQEyEsQ&#10;D3XHFftl8Dbi91DwGRLgyebt9P4Vr52/Zl8deH7Dxlrvw/8AElvZ2MegxpFC16yjcTk4CkfKfxr7&#10;B0KzgsYwLXb5G4n92MDOKTYbmlbzCWFoR/rIxtb0pLFTbw+U/D5JqaNo5GbYRu/ix1/GnFBv3Z59&#10;KgrqLRRRWZoFFFFABXN/ExzH8O/EzdCunXB/8hmukrK8Wad/a/hnVrEdbi1kiGBn7ykdO/WmB/Nj&#10;qmvXUvji5urN9+pJNJHGZvuY3HNfuz+yf8B/C3g/4a+G/EFpbyJquq2FvcXTFwVMmM8DHAya/I39&#10;r74WXnwC+Iy2f9nyXUE1t9pa6ki8vaWkdcd/Sv2Z/Z2tvtvwR8DXUN2XZdLgkaJecfLnHWtmZdD1&#10;eZrxb75dv2bb+Oa8s/aXs20/9nn4kPZcSPod0TvPfyzivUF1ORl5tzv/ALuecflXlP7VlkdX/Z4+&#10;Ibi4NqI9Duy2Of8Almev5VIjzn9gUQWP7JvgrUNS3C5kRlfy+Rnce34VZ/bj8B+Hbr4U634smST/&#10;AISDSLB5LBwwCg5HUd68q/Y3+O/gj4Z/sm+EYLzxPpd3qcEbpJp81yquvJOSD9P1r5I+M37Ter/t&#10;p/EbSvC1hFdeGYXMlmbe2ufO+1L1DYAXPTpVWYXP1H/Y11a61z9mnwHf3pU3U+nRvIV6ZKivaq8u&#10;/Zn8FTfDv4HeE/Ds7SNNYWaws0i7ScDuM8V6jWPUAooopDCiiigCOSPdIrelQakJWhXycZzzmpZo&#10;zIw+Yge1P+WKMBjkDuaaAwvFGnT6t4YvrWAgzyJtXJwM186fAH9nDWvh18c/FXjLVYYRZ6pbNEjK&#10;+5id6kZGOOFNfTOsaxFpWl3F3hXES7iM4B/GvGfhV+0Fb/EL4ueIvCsVvEJNNhaVis+48Mo6Y4+9&#10;60aCPbVW2X+Bf++RSt9mbqi/980/ef8AnhRvP/PCnqMrXEK+WTbIvm9tyjHv+lcb8RfD6eP/AAJ4&#10;h0yxiVtX+wzQQhwFXzWQgZPpmuv1bUZtPs3mhs2uJBjCL1POPSqt5rlnpNpBNeNHYG4UM284xxk5&#10;+lUgPjb9lvxte/Drxlb/AAZ8ZvCviDTrd55Y7dcphsuuGPXhx2r7U0yOWRN023aMeXt9O2a/G/8A&#10;bZ8cQ+E/20tT8Q6NrYmkkW2g228u3IMcYPIr9ZvhVcT3HgrQp3d5jNZwyMxOcEoCcmrfcR3NFFFZ&#10;jFpivLnnGKevWkpMqPUk3AjB645rK1bTftscioMllwOcdq0aKks/MC8u/Fv7E/7QWoX+rmCDw/48&#10;16S93RZlfy1fr/snD19val8RtM+MHw9S78OzmQSF3HmjacKCD39avfGb4Q2XxK08WV4I2aWKSNLi&#10;SEOYN2ORk/1FfB/xH/Zd8efs9axdaz4V1nXPFtpKq2qabbxMkahhkuPmI6rg8d6APz2+LE+o6b8R&#10;/FVtbzN5TalOJuSTkO3Sv1v/AOCduueMYfg74ehvTB/wj4tpPs3BMm7zm+8fzr5q+AP/AATl1f4k&#10;eKbjxZ4qutQ0CdLwzCzurPeJQ4JJyWHQn0r9OPhf8K7X4b+ErHRIJVmjtQwDLHszli3TPHWmiZHZ&#10;LELi4inHO0YP1qW4hjuFCvnHtUwULwOBTHXLA0ydipJpqfY2gjB2sc8mpY4WghRY+oGDmrNFSIpR&#10;x3H27e+PL21bWMLnaOvWnUq07jW43aaNpqSikaEW0qOaSpH+7UdABRz2opskZkQqDg+tPqJ7ELWy&#10;li0g4zkYqB7E3ExXYptiPQZq9uWFVV2Hpz3qKS6K/wCrTePatNehmeHfFn9kfwP8TIw2p2c7oBJv&#10;8ubafmxnH5V8ffED/gnb4k8J67NqPwphjgtiVCC+u2PygZORj1r9N0Yyody7fY1FOxt4gEi389BT&#10;Tewj8pNa/aM/aH+BrJDro0f7Fjc5t4WkbavHqK9q+C//AAUw8G30Vra+MtQmjv2iwwhtSB5mR6np&#10;1r7IvvDujeIEaPUtDtefl3TxBsD8RXz78YP2EfD/AMQ/PvLG+g0t2k85Vt7IE8A8Ahh607gcD4m/&#10;aIm8V/8ABQL4ZeH/AA7cLJol7p8zziWPDbhG5GOfavuQXE8rCNMblOHz/SvyT+CfwX8QfCH9vn4e&#10;Pq0l9ewrBcN9ouo9m0eU4Hc8V+uDQi8jilVvLzhjjvWBsJ9ogjvRa8+YRn26Zq70qGSBZJN2AGx9&#10;7HNTKNqgUALRRRQBG/3qbTn+9TaACvlz/gpRJG37IfjqLnzTAhHpjdX1HXzV/wAFEp2g/ZO8atHb&#10;faZBEmE7n5qANj9i6zhf4A+ClOS66NZ7ue/lCve9sVmu7kfqa+dP2NdPt7f4M+E7m21QXc82lWjz&#10;2idbY+UDtPPuR0HSvb5NFZ/En9rreNInlhPsg5XPrnP9KANee6/ctzywO2q7M50Wctjd5T5x9DVD&#10;W/EC6fpt1cXMIgghQs0jnAUDqScV4V42/ar8EeFdGlceJtLmumBQ2pvArAFSc/yrRLQzlueGf8E3&#10;NYNv4m+Mlp0lk8WXW3jjr6199zSXCQIEx5gPzZ9K/Iz9ln9ujTfh5488WWTeHbV7TUtamn+3fagi&#10;oCTg/c5zjrmv0f8AhV+0D4R+JIFza6/pzXkke57KK5DtGN2ATx347d6uRJ6xIy3cDRjknisvxVCV&#10;8J6lGvG21kz/AN8mr/kq0yXEcu4AcIOhrB+I1wV8H6qzN5OLWU5zjPyGpGfBnwDsX/4a10C4ABRY&#10;ZgT+dfpBX5vfso332/8AaC0mQfvQGmHmZzjg1+kNTLcQU187Tjr2p1FQMYu5o8P19qzrXT3tbe5V&#10;B88jZGTWpRTAzXspLrRp7WcBjJE6EfUEf1r8hfjt8DvH/wCyb8Rx4p8AwWkNnGJLyZbqRpCZJWKn&#10;AA/2q/Yyuc8VeDdP8aadNb31tC+8Bd0sYcjBB7/SriwPza+CP/BUl7DbYfES+SC4hVVZbe0IG7dz&#10;1PpXuV1/wUu+C91fxvc6xd/ZNmH225HPPv61yv7QP/BOfTfiBeSz2N+bEvKWxb2OcfLjswr5t1T/&#10;AIJT3elo0p8Rag8Y67rDA5OP79aaCPXvit/wU3sYVa38KaiHE3mJZedbHnIwmefzr4g+PH7QPjb4&#10;xXD23i37PLaS7Pls4yDkH5e5r6R8B/8ABJ0eK72Vb/xhfaesbL5cj2Oc5PUfP2r6Y+Av/BN/R/gv&#10;44S4vPEDeJbdYW+W8ssLkjjq56UXSEc7/wAEzP2cLr4U6Jreo+IIUEuoNa3Nk0cm7gbzyMcdRX6E&#10;xkMgPrXPNpcGmtYR2tukUEOFYxqAABjGa6GORZIw0ZBU9COlZyZQ7aPSjaPSloqLgFFFFIAqOZtk&#10;LkdQCakprLuUjpkYpoCpDNLNaApjzCfw614D+2hdeH5vgj4xTVPM+1/2LdCPy/Xyn/rX0NFshGwE&#10;ZFfCH7ecl/a/FPwHARKNCuOL6U5ESJvIJfsRjrntWi3EYX/BPP8AZa0HWPhH4b8XXtq5t9Qs3KN5&#10;mCSJGHIxx0r7n0fw/ZeGUFtpabFJ3fPzz0/pXG/AvTtKuvhToVtoeoQtYIrGNrTGwjec4APrXa+M&#10;vE9l4F8OXmq3ckQW1j8w+YwUYHv2pgfNP/BQr41P8G/hzo97NOImup2hO1N/OB2zx1r8mvgX8MNX&#10;/ap+K1jp9zGtxJceYi4YouFG7k4P96vQv2sPjjffE/45a5Yusl5o8l1/okfnGSIE8fIMY/Kv0Z/4&#10;J7/BcfCr4JzQanpIg13+0pZ43uLcJMEYLjHU4603ogucBdf8Etfh0vgW2FvpM48SW9p+9Y3R2+cF&#10;HPTpuzXD/sX2Hjz4O/H+H4a6y1qoSyku1WMl+CRj5uPX0r9LmvLawsBLcyJCAmXLnHbnNfD2m69p&#10;esf8FJor2wvIZrIeH2TzIWyu75MjI71iB9tLcS30kCxEFojibP64rXrm/DtiLHUNQlNz5i3EhdQe&#10;ABnPHNdJQxhRRRSAZRRRQahTLe6EzSIOq8U+qdzqElrIipa7gxwWHH49KAPlv/gpPqF3D+zbqEVo&#10;yrd/bYCN3TGT3r039lzxVpHiT4R+F47aUteWWlWiXO8gDf5QzjnkZBryX/gqJYx3P7LesSm7+yf6&#10;TCN/pyfevxv8O/FLxV4Ps5raw8Y6hDFIAEEc5UYHTvQB/SPcFZvl8xNnX7wzVXdY6bICXwx5+8DX&#10;87sX7SHxB0nTIgfEer3ZB/1v2tsH9K1rX9sXxl9lYyX2oyMvH/H83+FapXA/oTW6M3zxyR+X2yRm&#10;o57e0mvIrl3BljG0YYYxzX8/Wn/tdeNNSYxjUtRgVRncL1sUl9+174ttJQiazqE4x94Xpp8oH9BM&#10;90CoVHTB4OSKrR6fYrMsxb94P9oYr+fb/hsjxh/0E9S/8DWo/wCGyPGH/QT1L/wNaiwH7r/GzxV/&#10;wjfwu8VXKyorR6ZcvH0PKxsR3r5G/YR8beJ/F3iCHW76SF9DZZ4wVHzbgRjivzN8RftNeNvF+l3N&#10;qLzUp7cxus3+lMw2sMHIx0xX6wf8EutMim/Zb0fUpQona5mU7l56jvWctwPs6SRmeEr91uTUPl/6&#10;e7+1VdZWUJC8QZggJwvfpVrTZGmsY3ddrnOQetSBYooooAcn3qjby2c5zkGmXUTTW7IrFSe4rxj9&#10;oT44Wvwj8IyNceUZJY5IlaSfyzuCnkcdaALnxt/aY8L/AAct7mPUruSK6iVX+SMMMEj396/Pz4k/&#10;8FN9SubzUH8J38Ms1o8jRie2IXIJ255r4/8Ajh8ZfEPxi8eTwWIurrzEAEcU5kzjn09q7z4LfsC+&#10;JfihdWst3JqWmwTtE0ki2RYAOQST83QA0AdZH/wVa+PLgGaTRjF/s2rZ/wDQq9C8C/8ABUzxT9oi&#10;bxTdW8cO9S/kWh+73/ir3HwZ/wAEmdF0bTYBN4weUjOVk0/1J/6aVua3/wAEy9AvNDvooPEKSSeU&#10;yjZYAnOOP4qAPZP2Y/2tPCnx8hS3029knvlhaV98ewYBxxzXv02pQwXkVsxPmSAFccj86/Dz4ufs&#10;t/EP9nPxTNd+EbzXLi3R0T/RImhVlzuP8XSv02/Yb+PUXx0+HN1qN3Clre2d81nsebzHJVEOc4GO&#10;W6UAfSclysZG7PXFPLgSBD1IyKasyyTSIVHy96bCpnbe2UI4xQBapaQcUtABRRRQAUUUUAMmlWGN&#10;nY4VRk0kcyyxq6nhulY2uXEdtdJJ54M6rlbXPMnJrkPGHxa0H4Z2B1LxBqdppazghIrycRjcOdoz&#10;3oA9Ha5RZhEThiMiljnSRmUHlTg1+Z3xO/4KvW015JoOl+GYbgzJuF7BqQO3DHgAJ7etcFqn/BWy&#10;6njsbRPBrRvpR2ySDUh++xjk/u+OnvQB+t3nL5vl/wAWM0/Nfm58Nf8AgrZZfErUEsL3wpDoO4Em&#10;abUlbGP+ADrX2N4J/aL8MeMo9Li03U7C7uLhUWSOC5DtGxA4PHXOaAPXqKqJs/tB8Tgvt5iz06c1&#10;boAKKKKACiiigAooooAKKKKACiiigAooooAKKKKACiiigAooooAKKKKAKuoSRR2xMqlkz0HWud8S&#10;ahb6to11pKI4e8iaFdwwoyMcn0rprrcITtQSHPQ1geJb2KHw1ql3bRpLcW0DOqgYIYDIGe3SmiJX&#10;6H40/tVfFj4h/sv/ALSniCbwvqtvZDyo4MLGJPlYZPX3Fc6n/BS7483cWI/FEHl4w4+yr/jXvcn7&#10;K99+1b+2J4ol8WC80jw+2mrNDcwkOrSqVGME+hNetp/wSF8BxsHh8T6kwHX90MfzpE69j4jb/gpl&#10;8cLRvm8Sx+n/AB6r/jU0n/BUX41FcL4kB/7c0/xr7XP/AASD8BXDEyeJNRHf/Vr/AI1Q1L/gjz4E&#10;XLQ+I9SkbH/PNf8AGmKzPiq4/b3+PPiqCRE8SQmORWLBrQcgj2rH8B/A7x5+0t4mt9R1y4tbh5t0&#10;f71Xj4VSey+1fo94J/4Jb+C/DE1rcf25eTNGVbZJCpBwQcGvqzwj8J9B8D2ccdjYWzNGSQ3kKp56&#10;9BSLih3wx0W48I/Cfw7pkxXzdP0qCAbCSAUiA4yPauk0O8e+02OaUkuSc8Y7kVJatLcLLFLAIox8&#10;q46EfSpbeH7OvlKuIxyCKCyzRRRQAU1utOqKSRY/vHFBMth1FAOelN8xWYjPI6inYgimmCK6jqFJ&#10;/SvB/gJ8ZNN+JXj7x/pOmNMk2g6i1rdeeoVSwYj5cEkj64r3PUpDDaytGu59uMfhX4kXX7Uet/su&#10;ftF/FB9K07+1f7Z8QXEjxvMybCsrcd807MD9w93HWqkM26Qh8k7sCvyOk/4LDeMNPu/s48DWssy/&#10;wG7bp/3zVmb/AILTeJo5IlHgOwY8bv8ASjwf++apINz9a7lpZF2wMFcHnNMt2lt4WN1IpIOcg9q/&#10;JOL/AILLeMpL2SaD4f2UqsOn2w4/9BrD8cf8FcPFvirRbq1bwnBpk8ieWvlXTBh7jAFVysDI/a08&#10;d/8ACJftQ67PpEhguZ9TRbhuGDAKvTmv1i+CfipPE/hFZSWZvM25YAfwg9jX4XeDfB3jz9qL4jHW&#10;NE0e41S5W4S4vEik3eUmcbskj0r90fhr8P28G+FltVeTzdwfaRg52qD0+lOQtT0CG1S1eWQDG7k4&#10;pIZTcfvF4Tpg9ajsnlaEpKuNoABPU1LaxmOHbjvUMolooorM0CiiigAps0ogjeRslVUk4606s7xJ&#10;qg0Xw/qWoEBha28kxDdDtUnB9uKAPmT9sb9l2y/am+G+qvoVtbweLWWK3tb2+ZlVFSTc2QoPYntX&#10;yp8K/wBo74i/sh6tb+GPijqjappEM0VjZJo9tuCxxnD5LbeoZcV90/s5/HrSvjdos2owy21vdx3c&#10;lstpbsSrbQCT0HPP6V0Pjr4N6F8S7iNtV022tzauzpJ9nRmcnGSSR7VsjIZ8I/jJpXxs0eDxDoEd&#10;1b2MxKKLyMI2QBngE+vrXO/tea/a6L+z948054pJLnUtEu44/LGRu8sjnnjrXaeGfANl4a0lfD2m&#10;hbezVjKJoUCHPcYFbd14Vtta0m7sL+JbqOSMxfv0D8EYPBpCP5z/AIa/BnxB8QdUOl6RCbTUFTzH&#10;lukcRlcgYyFPciv1V/Y1/YV0T4Lyxa74/wBOs9W8WwTifTdQspHYQptIOcheefQ19feGvhjoHh3/&#10;AESPw/p8McacXS2qKzc5wSBVXT/iF4U0fxFaaC+r282o3rEQQuCWJHYcVV+gano1nIklujRghCOA&#10;etT00AKMDAHoKdmseowoozRmkAUUZozQAVWLCa5aJuQBnFTs21gPWqUSsuqSkjCleDVICDWtFh1D&#10;Sbm1KgrKuCCeK/FH49/GXxr+zN+1X48vvAmpRaXdzubaVmjEgKZBPX3UV+1GoSSwxsvPI65r8ytT&#10;/Yhl/aM/a++IUvima/0bQfLae0u4cESuGUYHPoxP4VImfOP/AA8y/aF/6Gq1/wDAUUf8PMv2hf8A&#10;oarX/wABRX2oP+COHgFv+Zu1Y/8AAR/jS/8ADm7wB/0Nmrf98f8A2VVqKzPiqT/gph+0OynZ4rtQ&#10;3/XqKzde/bs+PXj21WK88RQz+Wu3aLQDr1r7iuv+CN/w+MJ8zxfqyLx82wf411fhP/gmj4O+Hl9p&#10;72mrXWox70LefApGFI61pGxR+dHwj+APjX9o74kW2ta3LbXEswDs0u9AfLOB0X0Wv3T8C6JP4f8A&#10;CujWLMg+z2sUTAEkfKoBxke1U/Bfwv8AD/gexiisrK1BjyBKsCqeST1A966G4tUa6hdpzEVI2oOj&#10;c0XuBoUUdRntVaPVLWWURpMrOTgD3qALS9aShmC4zxRSZUeoUUUVJZVnEl1a3KRECXG1CegNYN5e&#10;Hw5ocLa1m5XfsxByc8kHn2ro4Yo3WZEk5bg46qarNo8AUC4fzkzwJBkUAU2k1DULzT57CVYtPAzN&#10;HIMMRjityRwvWqSyGdTAihE+7uTjA7VMvl2saxPJkjjLdTTRMh0dwHYDFTVCkaRHlsk8inySqi5L&#10;AZ6U9SB9FV0ukUYdtrelThgwyORRqAtKtMaRVbBODT1pDW46ik3D1o3D1pGgj/dqOnu3y9aZQAUM&#10;wQZPSijbu4p9QexnvDLeTgkjYrdD6Vm+LvGWl+A9Ke9viwhU4xGQWyfYmtDxPq0PhvwzquqTusUF&#10;nbSTySHgKqqSSfoBX5EftsftWXnjqe5svCd+17bt5eGtLhh8wJzxxWi1M7M+l/jB/wAFINA8M217&#10;baZPqEF9tkSFjDGVDAYBPzdM18VeLv8Agp18cH1yY6H4mii08EbVmtU3e/euS+Gn7EvxO+KCzalq&#10;Ol6qY8rKreYGBVsnPLe1fT3wz/4JNWPiaxjn8Q3+raZOyElVVeDngdav3RO474N/8FWbCxj2/Ei7&#10;1PUJDIMfZLVMbe4+8K+1/g3+154K+NkcaeGheW6mHzh9sRF+XIGOGPOSK+QNe/4JWadoMLf2ZPqG&#10;oNgkbolPPp1rwH4hfsm/Gb4Wail/4Q03XPItbgEiG48oNGMkg4fpx0pabCVz9d9c+Elj4k+JOleL&#10;LyGOa4sojGkm8hgCCMAY9/Wu2ume2SCK2OxFIBB9K+Qv2Jf2zLT466Cuh+I5LbQ/FU128EWmiYvK&#10;6ouSwJH+ya+xLW18lSpJYYwGPP41gbEs5c258o4btmpY93lru+9jmqcNsYbhSXJHofpV6gAooooA&#10;jf71Np7KScik2n0oAbXzV/wUXmntP2RfHE9qGNysSFNq5P3h2r6X2n0rI8VeHLXxZolxpd9BHcWk&#10;2N6SIGU855B4oA/I/wD4J/8A7a0PwrbUNJ8ez3lwt8LeCwjt4FG0DcG3biOeR0r9U/C3xD0fxLpS&#10;arp+8W7MVCPjfnvxmvkn4sf8EtPB/jTUr3X7XXtQ0++V5LqK2s41Rd5OQowRwDXhfgXwL8fvgD46&#10;juNH8K6r4q0qOPaIru6ATLEZOMkZGPSgD9QfE2kweLvC1/Ysm6K8t2jZWOMhh3r5B1r/AIJr+AvE&#10;l219d+HrGS5kI3SNM4yAMentX1p4E1LUtU8J6NdajZfYtQntIpLq2znyZCoLL+ByK3rqw+0R7Q7J&#10;zn5eK0i9DNp30PiTVv8Agmf8P7TT3XTPDljAxT5z5z8n8q7v4A/sU+Cvg/qMmsJolvDd3EHktJBI&#10;x3fMCOMe1fSlvp8qWdzE7OxY8E9fwpV01pLOOB2ZBGdwPc+1VcR5p8YP2gvC/wACIBca1DeG2ihW&#10;Vvs0asdpYqOpHcV8bfHz/gpx4O8aeG7vSfBketJfiKRZPNtUK4ZOBw5P6V9c/Hb4A2vx3tm03Upp&#10;bG3lhWJpYUBICsWB5PrXm/wa/wCCeHgv4QatqF/HdPrDXKqvl31ujAYJPGfWmrCPkT/gmd4t1PXv&#10;iZph1WK4+1SXU5DPCUULtBr9c65Lwh4B0PwzGHtNFsbKdWJWSG2RG6AZBArrazk9RhRRRUAFFRNc&#10;xxsVZgD6U5pVUAs2B1oAcc7eOuOKx9S1yPw3pc97qMgKRHJCEZwTgcE+9T6xrVtpGlzXc8yxxqjM&#10;GboSAT/Svx9/a+/bivfEt5faXoV7ldnlH7LcspDLJ6evFXFXA+5fif8A8FDvh58Mb54NSXUzsk2N&#10;5EUbDpnu4rz+6/4K5fA3ULVoLq18QSRseQLWP6/89K/M/wCGfwN+Iv7QWrS3LWGo3lu22Tf5m4YJ&#10;xnDGvr/4V/8ABLmHUJY119tQ092ZsqYkPy7cg9fWtOVC9T33Qf8Agpx8GvEUhi0a11qKSLAJmhjA&#10;yen/AC0r3z4Z/tGeF/iNpsd3bC5DsxX98FU8fRq/Lf8AaQ/YasPgr478B6fpOqX7P4j1T7HtwELc&#10;rjGDz1re8afAf4r/ALPLDWNB0/WNU0+MKBG8+xMnrxk07IfofsAsiSW4BGUnX5fp7/nVq1gW1t1j&#10;XGF9K+bf2P8A9oqT9obwrq1ncW8Npc6MkNvMYZCzKzBgQSQORtr6P0+z+w2qQ+a023+JuprOQFqi&#10;jNGazAKKM0ZoARulMmcxwuw6qCaeelNkAkUqe4xTW4FaxxcRrO3LN1P6V41+1N8MbL4lfCXxURbo&#10;+rQ6XcRWksjEBHMbbeB15r2WTdaw7I13YNRapAtxpswEazMUIMRAIYkdDWgj8h/gN+2FrH7M8cPw&#10;98SXtwzaNb+WfssCtHljv4LEE/e9Kyf2i/8Ago2filp1xouh3V/9gurbyZUntkG5snPIbpgivuD4&#10;wf8ABPvwr8ctVudc1C9m0W9vHV5I7OBRtwoXAPoQM15t4X/4JK+ANFula08R317Hv3PJJCDtPp1q&#10;7oZ8efsa/s1638fvGl5f3a20lpYCK6hFxuQj5j0wvJ4r9ePiV8WNC+EvgW68S39vdtBYIquLdAz+&#10;nAJH86Ph/wDC/T/gr4csdL8P2cd20MYhkm8pUdlHckda6TxT4N074jeG7nTbxUWCb5XAQMMj2NSw&#10;Py3+PX/BRvWtXmvIPDsmqx2czSqiyWSkhSflB+b0rK/4JveJ38ZfHyC98RW88upNZzKZGj2jAZce&#10;lfo/D+y74Rht3Q6dZymNcKWtIyT+lTeB/gH4e8J6wuvwwQ2FyqmLbFbqox9R9KysTY9Vt7O3cRNC&#10;m0KMjJ7dq0qoR7bTyhGd6uOCav0MoKKKKQDKKKKDUKimjkm27SMDrmpaZLMtuyZP3uOaAPk3/gpl&#10;FZTfsyanaXUbSI95AGC+5NcF8Df+Cefwj8VfD7w1q2r+E7a6kutPtrhnaRwSWQEnGO+a9D/4KZJG&#10;P2atQdjg/brf+Zr2j4GzJbfBj4dqCFMmi2ntn9ytAHjv/Dun4ItqUlt/whlv9kVQVTzWwDxVkf8A&#10;BNn4AR28m/wNbknniVq+m7q7S0YvLtRegc9/aq1vultLgzExoxyG9vWtLuwHyz4l/wCCevwL0Xwz&#10;dXNj4KhhlSFySJW7KT6+or5q/YP/AGP/AIR/HTwD4s1XWvC0d9NYeILiwRppCCqJjAwM+tfpjrKI&#10;vhXUFXE0f2aXax7/ACGvkL/glnGsfwp8fEBVX/hLLvO36LTvoB03/DtH4Ff9CRbf9/Wo/wCHaPwK&#10;/wChItv+/rV9WJPHIxVXDMOoqXaeuKOYD4l+LX7Avwn8C/CXxpqug+F7exurfSbmfzFlbO5I2Kkf&#10;Qir/APwS5Zrr9mHS4s5hF5cfKfYivob9oRi3wP8AHsajdv0O8U+2YWr5y/4Jo3R0X9nHT7SMCSVb&#10;2f5T16ioerEfYenXwuHmjbJ2naMj61d2MvQjZ2FUZLcw2cssfMzKSqDjJ9Kl0pppNPiNwhjl/iU8&#10;4qQLNFLtNG00BoRXDMkLMhw3Y1+eH/BX+T+yvhj4SmtxtubrUGRj1yTG39a/RRRlhkZFfF3/AAUq&#10;+DWr/FP4f6TJo1pNqDaXcPeypGAQiqjHJyRxQB8H/wDBOr9nk+MfjNot/r9vDd6VIswaPewORG/o&#10;PXHev2i8P+FdI8DWcdnplsbdHURhVJI4GBX51f8ABNr4raJNpul6FIbOHxUtxcAWI/12Bvzzj0B7&#10;1+k091NiyYQBi+C+f4emaBk0bM03kSENgZqOaa20bPyMN3zHbzR8q6ozlsfL0/Csvxh440Xwbatc&#10;axdw2tusZlaSbOAo5J6dKAKPifw/oPjTTZjqFm8yFCwycc4I7GvhT9ic23w+8bS+HtPTyLW81iSY&#10;onzLkhRyTz2r1/4tf8FAfAnhWzng0DWNJ1a5+6YlkIIBXr0rxn/gmt4dn+Iul6r4xui8bwa5MqY+&#10;ZcBUPU8/xUAfoZrdwbDy3i+VpGwxHNajHZH8vB61UuIYVjQzScdtwzmpbG8N4hYKNucZFAFlMlRn&#10;rTqazBepxQsiv0OaAHUUUmRQAtFJuHrRuHrQB5F8fPiZoHws0a613UYrg3tlbGaOSABiqgnsSM85&#10;r8WP2oP2tL/4/wDi7UNO1m4uL3w3Bc79PgMSo6MQAc4Pt619kf8ABWL4u6j4J8XaXo1rb/aLe90l&#10;WfLkAfvJB0/Cvmz9hH9mnTf2lPG2qXmqM9obBIrkRxIrAkkjnJ6cUAcx8B/2BfHvxs09NZ8O3Wna&#10;bGszQqNQeVWyFBJ4Q8YavuL4d/8ABMbwxBpMdv4i0XTrzWFhRbyZJpNskuDvIyOhPtX3na+F9M0H&#10;T1XTbO3slQAbbeIICeBngdatXVmslrBKrlJVGQF43n0NAH4/+K/2LdEX9s7/AIVl4f022s1GjLfb&#10;HlfyuTzzg8/hWfqnwR+JP7EvjNtan1GxOjzXb3ccdgHkdI42JwdygZww719d2bz3v/BTYTXMH2e4&#10;/wCEbUbe+MjBr6r+Kfw/sfiV4L1zSryxhklktpII5GiVnXcMZGeh4oA5f9k34owfG/4O6J44aVpr&#10;vUPNDNKAr7VkKjKgnHQV7VX5s/sUeH9Q+D/7YniT4YnULt9K0vQhcRWc0hCIZHjbIQHAPJ5FfpLu&#10;HrQAtFJuHrRkUALRRRQAUUUUAFFFFABRRRQAUUUUAFFFFABRRRQAUUUUAFFFFAEU6s8ZCNtb1NZF&#10;zDazWtzZpFg3ClGPYk8c+3Nat4rtCRGMtmvNvjV47uPhP8P9c12zSOW5tbKa6VZgSu5FyBx25oA6&#10;PQfCmgeFbk3CraW+osmx5N4DEdcc1orq0VhfRWZBke4PyvHghfqa/Dz4wft4eJPGPiW41IvBBdO6&#10;FoYTIijA7V+iP/BOH9o7Uv2gfAOs32vRW9veWl2tvCkAblcE8k9+KAPsiiiigBV61LUS9aloAKKK&#10;KACiiigAqlzLcSK/Kg8A1dqjeXBtW3YGGOKqJEthl1qKWs6w7GyRnIHFTBo1jEoU5YZ96rarfWmk&#10;27ahfSeTFGMM2CQPwArxjxN+2J8OPDeovZ3HiOGOWOQxurW8h24OD0WqJPa5LhJIZDtI+U9fpX47&#10;/D/9kvVf2oP2jvjLcpc2cMOi+I5wq6gWHWVj8uFNfqr4L+M3g/4haYL7RtWS8gfKB1idRxweorF+&#10;EvwT0r4c+IvFuu2DT7/ENybyUuRjJJPHfHPensI+P9J/4JnxaXrj3OoQaNdkqQSu85JHHVKsW/8A&#10;wTL0ZZZUm0vRJHnclG2nC56Z+Svv68uZLOzDworncBlvrVtXlYRMsakEAsfT6U+ZoqO5+eVz/wAE&#10;tpI5CbR9Ct488Llhx/3xXReDv+CZuh6bdRTa5p2hamiPkqAzHHpytfdV9ZpqEQR2Zec/KcVTtbWz&#10;0njz3Jzu+bJqbs0OF+D/AMCvA/wf84+GPDlro97LGEnmtowvmAEkDP416bUcdzFcf6tg3rxUlIAo&#10;oooAKKKKgAooooAK5/4hQm48B+IYh1ewnX842FdBWB8QLk2fgXxBOuCY7CZxnpxGTTQH4zeA/wBo&#10;o/so69LaXDXgT7RLcbbFQ33yV7kc8V9LeH/+CsXg+XTf9LtNdlkMY/5ZR9cc/wDLSvlvwb8Jbn9r&#10;bx0UuLVzD5s1v/ojiP8A1ZLdyPWvd73/AIJOaQLWz8qLVvMYfOPtScHj3rfTqYm5d/8ABWDwhDdl&#10;4rXXFXGMeVH/APHK3bL/AIKseD7fTbqWa11tm2blIijyP/IlcNL/AMEl9JTTc+Rq3nbh/wAvSdPz&#10;q5df8EnfCn9lyTWbaxJdRxlihulwGxwOtGgHZ+C/+Cs/gPW72e0n07XmYQMVMkEeM9Af9ZXyP8AP&#10;2jNU8d/tUeGLzVL+4e2jvXMP2ggYUhuOtb/xV/4Jq+KfD+gx3vhzR72WXz1Ul7uMfJgkn7w9K7X4&#10;R/sH6B8TtBvdcil1JdT0lxGv2W4EYDY57j9Kegj9ZNA1JNW0m3u0cOkihgwIOfxFaFcF8CvCr+Cf&#10;hT4e0SVpXks7ZYmaZt75Hqe9d7XO9zboFFFFIYUUUUAQTbjcREHAyMiphH++LdiKG6bh25qOG68y&#10;4aPjgZpozZHfS26x7pwCAO5FebeCvEuiar8Sta0+yhC3kMbNI2RyMgevuO1dd420MahoN2I2cSbC&#10;FCnFfkjqf7TGp/sx/tWePLiSSLy5UNuPte51BLA8AZ5+WgR+yiqF6UNntxX5ZW//AAVquFYbn0n/&#10;AL8y/wCFX1/4K3SY/wBbpH/fmX/CncD9OHh8z5ZCGj7g1WZPObqFjiPfpivzLvP+Cts32dtkmkM3&#10;H/LGX/CqF1/wViurnTbiBH0kvNEV4hkByRjjiqitLgfeGn/G7TtQ+PV78PYxM1zb2/nk8GLGwNwQ&#10;c559K9D0HUk1xrotG6tBIUUyDH5e1fjz+zV+1ZDL+15d+Mdbu4LaK5svIDbXZc7AuMc+lfsDFqt7&#10;fw6Vc6fbxyWF5EkssoGCAwByB9DVMRrXV59lj2kMWB5K1kte6fDJujtmWbqGAGc/nXm/7T3xwH7P&#10;3gOHxAzQKklwIA1wrMpJHoBmvzc07/grb46j8Z28V/ouiwaZ5pDXGHPy5POMUJBvofsHZ3S3kKHB&#10;Bxk7qtV5Z8CfiI/xT8A6N4pn8pY9UtluEaAEKc56A8gcV6pUSRceolFFFQWVLwG3X9x8jOMkilsI&#10;ppY1a4beOeDVqNPLVyRnuM1Rkub03DLHErQ44PGaALbPFauFVOW54qtfXMEe1pImbLAdKpa54i0n&#10;wnD9p1W6+zKF3kspIA6HoPWuTtfjt4C168ayttcWWeMByohkGAeOpX3qokyO/uIWmUGNgDjio7jE&#10;MMKyfMc4yKi0nULW/tWkspfOTdjJBHOPcU9o3vHKzDaqcgjrVkD5DA1wqMmWK53dqS8hnZU8iUIF&#10;689qovdadJeLp/2hvtMg3KuDnH1xjtTovtdjKwEYMIPLE549aALNrMDhZctJ/eNXz0HpVIW8OoDz&#10;Vc46fLxVmNht2g528VLGh1FFFQaBRRRQAVDdRyyQssLiOTjDHtU1MmVjGdg3HsKAPC/2sfHQ8N/C&#10;TxDpj+d52oaTdQB1xjJjYZJJ6c18Y/sA/sW2fjLwjbeLfEcWmavp8s0yeQ5JfcCMHGMcZ9a+yv2v&#10;PBFv4q+E+vySNIJrXSrplEZA58tq89/4JnS23h/9mfTbG5mZZ0vJ/lclj1HfmgD6T8K2+jeHbKSy&#10;03TjaRQqEZVUAEDIGOa3odYiZBthkUfSp1jit43kTB3jdyOtJFeQsg3lVbuMUAIzS3WGhYxgcENx&#10;UOoaRDqVjJBdqsokUqc9DxSXdxqEcii3gV0xyTgf1qvrWvWmj6WLnU5vswXk4BPOCcdKAPznm+F2&#10;h/Av/goL8ONM02wt7R7u0uLjFqMLko/J6c1+jlpLc3qRtHIVHBOfT0r82vFXxL0n4wf8FFvhjrGj&#10;XaXlnZ6fcQSSRqVAby24wwr9MdN+XTbbYM/IP5UAWZCqqWYdKcrblBHSqzyLM3kOcMecDr61YVQi&#10;hR0FADqKKKACiiigAooqKQ/N+FAElU5YfMqYGnqoIyaAIrOPy99WaTpS0AFNf7tOpr/doAjooooA&#10;VetOpq9adQRLcKbI21SadSMAwwaCSuluk37xlDZ9ar30wW+t4SMhxjHap5bpbZsNgL0BqC7tTPf2&#10;s4BKoM5qwPlX/gov8aG+DPwm067ge5h+06iloTbqCcMkhwckccV+V3wg+E8fxZ+Omj6LGkG7UzNK&#10;fOJAztZznAP8q/Un/gpT8H7j4t/CHTbS0gkne21JLpgjquAscmTyfevzm/YB1iS7/bW8G2pA2Qfa&#10;4W+qwSD+lOIj9Z/2cv2fbX4QaLFG8FoJTCqEwZ7HPoK9nk/5CUeORt6/nUN1bzPNjbhN3GD2qeZW&#10;s7UtCN7543UwPh3/AIKDRvB8av2cWEgO7xTwAeR80dfYvijwzF4y8LjT7mNJlYBsSdOlfEf7dNtP&#10;cfG79n+7ugY4bfxOJWIOQAGj7V9c+Mvjd4W8F6P9quNUSJ1UL80TkdPYVTGfFHhvS7z9l747aN4e&#10;0u6jtIfG2rKjx2J+RtrqP3mQP+enbPev0Y0+Ga3tEjuHEko6sO9fkd4d8Za3+0X+1d4M1jTYI7vT&#10;fDWvq7SxNsCq8i4LBiCeE7V+u8LO0YMq7X7gVMxx3H0UUVkaBRRRQAUh+8KWo7mTyraWQdVUkflT&#10;W5MtiAMzaiyE5THTt0rA+IHjWz8D+G9R1C5cr9nt3mwpAOFUnjJ9q1YtUKaSt0wUMWx098V8J/8A&#10;BT3xPren6PZ2OlrmO90uZXw5U8hh61qjM83+OH/BSk6Dqc9rpF1q0TLKq/ukQjBUZH3qyPA//BTF&#10;dNuIoL5tcZZX3n9yuMED1avIf2Nf2H7z4xXKar4jtr0WVxbGWOWO5TOQ+PXPavuTxL/wTH8BXfhm&#10;6+zzao1/5e2NPOA/Wm7Ae8fAT45aX8bPDttc6YZUn8hZZDMV3EH1AJqD9oL9oPRP2f8Aw7e3d7b3&#10;TLDEszfZVUn5iR3I9K/On4Tal4n/AGD/AI3+IbW5h2aDq00djaPqE3ndCeAFJwefSvvP9qL9m22+&#10;Pfhe5t5jdH7VbRxkW8gTuT3PvUyA8v8ABP8AwUn8GeLLyC3ittVjZ3VWMyRgc+vz19e+FfE2m+Ot&#10;DW7swGt2bG0sDyPoa/Irx5/wTO13wnbz3Ok2WpYjDvHm8QZ29P4q9k/4J0fErxX4P1i0+GXiCFY9&#10;TjjmuWikkMkhUsCDuBI7+tZ+oz9JYdu/Y4yEOF9qvVThZLxUJOJE5YDjB71coYBRRRSAZRRRQahU&#10;UluZGVnIYLyPapagmmkeORVAPBFAHyx/wUwkib9l7UZGXcPt0H6E16n+zL4o03xZ8G/B8cCEyafo&#10;9mjbiOD5QHGCfSvNv28PB9z4q/Zk1HTUjZpmu422qwB4z3NfIn7Bv7Ulh8O9W1rwv4g1CG0+z3UF&#10;mqyK7kBC6nGBjjFAH6r3FvFe5E+1ouoRj0I71FYW0sMcsN3IsyOfkGeAvYVzen+IPDnjnT49VsdS&#10;eW1lJ2uisoOODxjPWs7Xvip4d0XTLma61FYmtVwPkY5AOOcCgCn8cPihpnwe8H3N9qiyPZXKtbRR&#10;w7cq7IxBOSOODXyd/wAEq/FkS/DfxlFNLgXXii6mVGIBKkAjgmvlj/gor+1jcfFnUl8BabPbyWNn&#10;qME8csIdJGzGRgnjjL15f4V+K3jH9lnxnosH2KGKG4iN2BM+7duQrkhSaAP3sjlt0/eRxkGTjcKl&#10;hjlWTLyhl7jNfnz8L/8Agp94cm0q2g8Vatp2mkRhW2wSkgk89F9K6X4gf8FKPhjoGgT3HhvxbZ6j&#10;qKgGOCSCbBO4A/w9hmgD239rH4u6R4J+Eviuyu4pvOvtKvIYiu0fN5R9T79ga86/4Jhw22p/sw6Z&#10;qLxgzSXk/wA7deor85fi9+0l4y/bU+I3hLwtd2FvbaR/aot4ptOkMbTRzMFOckdgetfrR+y/8H/+&#10;FDfBGy8LxxyxiGZpAszhm+bHcH2pmctz2n7Qk0chUHMfQ/4U6zkaWEOWyDVdVS3jVQctMOh9auwp&#10;5carjBp6iH0UUVIEN4skluyxNsfsaztY0sal4fvrCQLI91bPC+eh3KQc+3NaczmOMsoya5Pxb460&#10;rwLJp7aldi3bUZhBEGUsGY9hgcfjTA/MH4xfBXUP2W/ihL4z8M2y2s9rHuDaXGzPmQbTjj0bnmvp&#10;r4Fft5aN4wbSfD99Y6y2sXPkWnnXEKqombCkk7umTk8V9Y+JtB0jVrF5tRRDCwXLNGG44x1FeH6H&#10;+xr4Tt/F0viaKW8Sf7WL6FVYBS27cBjsKAPerW6RGEU4Ms5XJkHIPcc/Svif9vvwn4+vPD12+m6v&#10;/oh0+fdDGGYldrfLgA9q+3NNjFiiwycMoxzyan1SxtLy2Y3UaPEFOdyBuPxFPUD+eX4Wfsr+OPif&#10;4iMYk+xShRI8l3HKNwzjGdvtX7e/swfBCL4H/Du50eCK3hNxObg/ZgQCSqjJ46/LXoul6LoscmbC&#10;3hL45xCBx+VdA8xjuI4gBtI5qS4jGt0mt4llAYj1psirbxmG3Hls3II6VJcKtxhFOWU5I6YrO1zV&#10;bLw3btqWoTfZ7WEDfIQSB2HAGaCjUh/eRqsnzMoGTUgVIxwAKp6bdW2qWUV9aSGWC4QOjcgEEcHm&#10;qs5m+0bSMDHrQBf8ws/BOAakyTyetC4jt899uT+VMhcSIGHegB9FFFAH5v8A/BU/4Kaj401GDxZD&#10;JAtnpWkgOsm7dkO54wpH8XevPv8Agj3fGTx143t4tymK1hBbseWr9Lfi18NbH4u+C9V8JaqrLpeq&#10;QNBcTQkCVVPoe1flMt54u/4J2/GTxHD4L0SHUfDV/OloLrU5Q7iNed2Acn7zdqAP16k1aJW+zsjO&#10;W5yBkVZXa0B5DcfKAclfrXh/we/ac8G/ELRlj0fWYr7VpJCFhEMgBICkjJHbNeuaXpp09ZNQiLPJ&#10;eASSqxyFPXgdutAHxXq1vfWv/BRwapJqUMEf/CPLF+8faeo9a9+/aH+POm/CfwDc3iX4e8ayllV7&#10;WVCwZVHPUc5NfmZ/wUs8Y/2L+161xFfS2g/siAF4Syn+L05rwr4b/Cvxh8e/GNhaJPqN9pU10scj&#10;fbsfu39Azd8UAfdH/BP3WNV+MH7Tet/Fe9a4mi1bRTarNcoQ/wC7kjXk8r/D61+mleP/ALK/wgtP&#10;gd8H9F8IxwGKex83mXDSYaQtyw69fWvYKACnJ96m05PvUASUUUUAFFFFABRRRQAUUUUAFFFFABRR&#10;RQAUUUUAFFFFABRRRQBDdRySRFY32N61zOteC7bxdouo6ZrcSahb3MTQFJB8u0jBH411lFAH5r/F&#10;n/gk/a+M/iVfazoupafo+lyhAlisLELgcnOO9fX37PP7O2i/s+6JPpmnWdsjXMiys9spA3AEZP51&#10;7VSN0NAEVFFFACr1qWol61LQAUUUUAFFFFABWJrV9skRPJZ8PjIrbqq0QeZ9446iqjuTLY+bP27/&#10;AInHwD8D/ED2morZ6isKSRqHUOeeSAf8K/Ib4a+A/Hn7Rni3V5Y9XuYQr+cGeHfnc3sD619O/wDB&#10;YDxY8fxO0nR4pyIrjSlJTkZIcV9dfsJ/s/6R4K+Fnh/xHHaMlxqmkW0ryM4bcSit0ycVqtEZdT46&#10;8LWvxP8A2XbpLWS31nxLpkSljb2FmxJZuc9O1c18dP8AgpF438WQadpPguXV/COp6dugu4bhF3ys&#10;OMBeSCCOlfsTeRW7WEty8MTPtK5KAjGD2xX4U3XhO18aft2apYXCb4ZvF08ZRG29ZW4prUZ9Q/sk&#10;ft+eJo4tP0f4h2GsX0qo/m6leRrFC7FiVwTgdCB+FfSn7Sn7bWh/Bzw7bfZbn+07jU7FriJrGeNz&#10;CdpwDz1roNe/Yp8GeIvC8ul6lYzraKDIPKnKtuGSOQc9a/Pr4A/seD45eMvF9vqNpcXumaJrklhB&#10;/peCsKtwPvZJxRoVHc8/8cft9fGfxdr1w3hXxBrFjasVKIsSvgAAH+E96n8F/t2/GPwnqttN4t1D&#10;XNUtVfe6+QE3J6cqK/SXwD/wTy+GHguxhkn0+6imC7D/AKQWHXI7ntXR+Iv2Hfhh4u02ZPsVxIdv&#10;ljEzL/h60ro0ML9kH9tfw58fLWXTmtn0e9sYFeWa+mVTIxJGAM9a+rVdXXcCGX1ByK/I39pL9nuP&#10;9k3WdG1jwpbS2UWp6gtu7S3BcMgx2ycda/Ub4Yaw2veF45ZW3NkLwMfwg1L7gdbkcc49KXaaR7dJ&#10;Nuc/L05qTnf7YqLgM2mjaaloqQIqSpW+6aioAKz/ABFYx6poOo2cpURT28kbFvugFSDn25rQrA+I&#10;V42n+BPENzGcPDYTyKfcRsRTA8r/AGf/ANn3wv8ADO2ku9MgsXmFzJIJ7XPBYAHnPWvaYLgXUrII&#10;ygiPU9DXwL+wz+17puvaVd6Dr+qKt2+p3GIkhYnaqrjnHqK+zrP4t+FrxhBDfbmchR+7cew7VqzE&#10;7GS4Uvs2Fh1yOlZsl5HBMtvHasBOdrMBwPc/nWdfeONL063xFcfNkHlCePyqOx8eWd8ryRyho4uZ&#10;DsPA/KlYZc8ReG5NX0l7RJlQdQD0HBH9a+A/h74m1b9mf48+HPAGr6nJe2Xiy7kmMigJFGFBOGzj&#10;1r7a8T/Grwx4as3urm+MZ+7/AKtiOhPYe1fkT+1R+0Va/Fv4seGtV8MXsd7faSZI0ZYigVjxzuAq&#10;lcR+2dm0ElujWrI8BHytGQQR7Gptpry39ljUr/V/gH4PvNTx9ulslaXb64r1esepqRbTSVNTJO1I&#10;YyiiigCOWby+ChYH0pIYVBMoXaSPxqXjIqvdSPG2RwM0GbMbUbt4dCvXmfBA43cV+Qvi79k/W/2q&#10;P2v/AIg2KXD6VY26m5iup4mMcuGAwrY5PzV+xOvaDb69YvBMGKsu3CnFcz4P+HOk+C9aub+1iaO4&#10;mQo7Mc55B/pTEfmhF/wRp1WTr4vs1/7YN/hU3/Dl/U2H/I52Q/7Yt/hX6xqwYcVHKV4BoGfk3cf8&#10;EXtVjQt/wm1lgf8ATJv8Kg1L/gjzqemfYyviu0lL4yyxN/hX60tbpNGVOcGqMCSzzlXUFImwvT1q&#10;4vQR+UMf/BJfxFpWqQ31l40toJ0dT5aQnOAR2xX6f/DnQdS8H+EbDT9SvP7Rkgto4gyjGNqgH+VX&#10;49Q01vGEtoHJvwmSmDjGAfT0rRuPt63kIgVTblh5hOOBn/CmI8d/ay/Z9m/aY+GNt4dgvY9NaK6W&#10;53zISOM8Y9a/NRP+CXuv614mhsm1ZYUkYoZTbPtHJ5JxX7Q0zykByEUH1xSvYdjzn4AfCtvhL8Jv&#10;DPhO4nS8k0q0W3MyAgNjPIr0apF61HUyZaCiiipKK99dG3MWFLIc7sdMVmeJPFEfh7RTfLA1xyRs&#10;j5I4Jz+lX7OSS7NzFOBsztXHXHNcX8WpJ/DvhF5bAAsWK/Pg8FWJ60AflF+1x+3Rr+teJ7jQtKu7&#10;2yVWmgfJQgYc4/lXz94U+Ifxisb5tZ06PXNStplwJbW0LgqDychSMDFdb8K/hXo3xg/aqk0XxPHJ&#10;JHf61cJ5cT7dwy7HkdOa/Zb4cfs+eFfhX4bg0Ows2j0+GNoU807z8zEnnr3q47ky0R8J/sX/ALbW&#10;s3vi+w8OeLGvreS4nlJ+37YhtEXHX3Wv0F+Inj0aX8PLvXNPLSg2ksytCQ2MKSDn8K+Ff26P2U9H&#10;+HumXXj7wxaSxXWm2qsJmm4DNKQflzzw3pXtv7IPxX8O/FX4NaZ4W1G9ae8XTvJu4lRgRvyDzjHQ&#10;9jWvmZ6n596h/wAFDvGFr4+XWBf6kLO23wtb5TcTlhkfnX31+yZ+3jofxwh/sy8ilsbyMQw7r6ZF&#10;aV3LA4Gck5FO1b/glz8Fb23mlt9LvXnkbfg3bgZJyepr5W+MP7KWkfs5/HL4Q3Gk29zYQXviGNRm&#10;4LBlSWLHc+vejRiP1bvN9rH5tu37njCJzzWnCo8pWAwSMmsXSpl/4R+J85HAz+Arcj+aNCO4rKWx&#10;aCiiioNAooooAKgvIZZoGSGXynOMP6VPTZCgQlzhe+KAOQ+J3gyfxt8P9b0WK5W3uLywmtfPYEgF&#10;0IDfhnNfk9rPib4kfsK/ECTTNRvNV8SeDIovODWNtiESOT1YjHGPWv2FtL2DUPPgRtyr8rcEHHSv&#10;Ovjn8D9I+LngObw5d2hnjkkWQhWCtwc9f/r0AfK3gT/gqx4Q8XWcUR0C8tpLcKjieWMbyeD/ABe1&#10;eiR/t+eDb+2WRbL7M3Uq9wgP/oVfJnxQ/wCCXuoaXI7+EtElGpSl2t/Mvl2l+NvVsdTXgGuf8E/f&#10;jTpN4w8QaWsRyMiK+i+926PQB+gPi3/gqd4S8M27INEvLlypIeGVDjH/AAKvj345f8FEfEPxQuJr&#10;Tw3NqemJLPlI2CN8pBG3jPrXD6H/AME8PjL4gvY0sNFiltt21915Fnn6vX2P+zz/AMEwdN06a0u/&#10;H2iyxXcMIfdHeAjzQRjhW6YzQBmf8E4/2W9ZurS38eeJG8rVrK+lVVu4WSUqyEZGQOPmr9IrS5+z&#10;qlt5ZYxgLuHT0zVOxt00O+t9PtEVLZlyRgZ6f/WrUkb7PJu6bzj1oAzZJH/4SeNOdmz8Ohrcqi0Y&#10;OqK3fb/Sr1ABRRRQAUUUUAFIyhutLWD4w8SQeEdFn1S7k8q1gA3vgnHPoKANjK7jgjI64PSkD5X5&#10;Tke1c1pPizTNS0kX1pOXN1GJASpAORkcEcdap6f8QtN0uH7NqNz5V0CWKhCeO3IFAHaxsWBzS719&#10;RXIab8UdC1S8NrHdlpGcIo8thz+VdM8cEbGViRnjvQBbpjMOmQT6VXvJJVUGMZTGSagVoraD7TIS&#10;GYYJ6j/PFAFxmVfvMF+pxSZG3IPy9c9q5KDx5oWqXy2Ul032lyQqhGHTnrjHar8uqSWTCOchbKY+&#10;XCcZJ7UAb0UiSDKMHXpkHNSVmWdg+myCK3XNq3zMWOTmtOgiW4UyVisbMOoFPooJMbU2M1kjKP3m&#10;4ZHfH0q5HchrXB+V9uAD1P4UkcDDUpHI+TbxSRW8V1N5vO6M4FUBR1rRbXxNo89heRLLujYDf2JB&#10;Gf1r8fviZ8I9V/Yr/aE07xlYaVd6paQJNdPNplsxCeblcE4wD81fsgskMl5NGrHzVGSOfSuS8Y/D&#10;+x+JvhW+0rXLcSR3GEOzAOAQRgj6VURHm/7Pf7UGh/Fzwjp8lxdxaVfvAHZL2dEkLE4A2k5zXulg&#10;paH5p1ulJzuU5FfGGqfsB6Doniyy1bR7O9RluklbF4QPlIPTd7V9h+F9JfRdPS2IIUc8nJ6Adfwp&#10;sD84/wDgrFrF/wCG/wDhX+q2V8bW4sr65niYcEMqqRjPuK+FZ/jD8XfjBbLDb32q38DsB+7gDrx9&#10;F7V+zv7Rv7LPgz9paTSLbxBbT3cemyu4WKZo8F8A9CM9Km+Ef7G/w8+C+nRw6JYzQrFuIEspk6jn&#10;rmqvoI8k/YN/ZlHwr0PUtY1eNbi9u/s90rNGysrDcT175Ir7StZ/tUKyAYB7V5x8KfiZp3xBm1/T&#10;rKdZv7LkWB1WMrt5IAyRz92vSLWFreBY1GNtZy2LjuPopJvO2koAW7dKoW+oTLdPHc4VcYGB3qDQ&#10;vqQw4OfpS01IVgG1M46806gAqG6kAj2MuVcEE9h9ampsyLJC6N0IINNEy2M3yoZIRaYXywc7u3rX&#10;iX7Xnwhg8dfDfWNUW0W8vNO0ucwxKpZ2YIxAUDqSa93h0+EWSwjOwHPXnrmuF8dfGXw78O9Num12&#10;8FuEjZ1zEzAqAeuAfStPQzPlv/gnx4xVLS28KXFhNpuqWFk5mguBskXLkjKnkcHuK+0X0+++2RuL&#10;4Kg6x9zX5E+O/wBsrR/h3+094s8c+EtShZtSSK3LSW7bSgReileOfavpXw5/wUi8Kia2uPEWvw25&#10;BG7baSdPwWqaA9Y/bA/ZosfjFoen3Vo1ta6nptw15JMVLM5AB6DoeKufsO/F7U/jv8E77V7uS4ju&#10;rfVZ7ENcgbgIwo7dq85f/goR8Ltch1gaf4lWeSSFhj7LKB0OOqV8q/sS/tqw/CLwPfaTf6lBa6bJ&#10;q1xcsTbszYfGDkKaTWgH65Xlnb3WmvHqCLMkaEOz8A8cmvh3whpujw/8FFo20ZYI7P8AsFsxwsCN&#10;3yc5rk/ij/wUosl8PXcekazbym4hkUbrVhnjjqtcD/wTZtPGHxI+MEHxJ1OCNrWW1ntRMrKBwwAG&#10;3Oe3pWQz9U9PtDbTXBMgcM2QB/D7VerI0WG9juLtrpQqs2UwRyPwrXoYBRRRSAZRRRQahSRsjF8A&#10;EjrS02G0S3aR0zufk5NAHOeN/Ddv440OXSLiFTExDYkBxwD6V+If7XnwD8R/B/4lajq2hxzwxXd/&#10;czl7e3baAHyDkjHev3Me4vl1HAVfL2+1cp8UvgpoHxY0d7bWLdpWMLoPLbb94DPP4UAfg94X/ay+&#10;Lul6fFoeneMbzTo4Nz5KoAQTkjle+aj8VftT/ETxVGLKLxNdb2Xy5Qdh3nueBX6AeOP+CYeiw61P&#10;c6bo0/2Rgqq32zk/Lz/FnrWV4I/4JcaZb69b382i3IWKTcSb0HrntuoA+df2Jf2bNS/aE+IF1c+J&#10;tPk3W8Auv7Qv4GCTMkigBTjGcH9K+8P2vv2I9H8faDHrWk2lrb3OnWMdssaxszs28ZK49jX0p8IP&#10;hbpnwm8K2en2sBt/KRo/mIY4LFuTXewok0LKw3KTyDQB/Ol48/Z78W+EfFV9AfCuqarbxvtQw2ch&#10;U4GeOKy9I+B/irxhrMVlB4I1jS43U5mksZAAQCf7tf0WX3hOyvHLNbRsc5+6Kdp/hWxs2DC1jBz/&#10;AHR6fSgD88/2L/2BZvBNxbeJtbnhupoWtry3hlhdHiZCWIGR14Ffo3bst5ajfHtXptb2qysaxqFV&#10;QoxjAGKXGKdzN7lFVF1Mp27REeM9/pV6jGKKBBRRRSAhuF3QsNwX3PSvib/gpJ4rvPCul/Da7tbl&#10;rdYdbjaVlIG9RyeT9K+2riBbmJo3ztPXFfnr/wAFgo3t/hj4LituJTqW1Pr5bYph0Poz4T/tKeF/&#10;Hmi2tnf31rA8g2s1zdRgcDPPPtXayfG7woJfssGvabGIjsyLyPp0z1r8IfC3wW+LPiKwTUtMgzDk&#10;qMXKL09site8/ZZ+L+nqsohfF0N0p+2qcZ64+agR+4s3xw8I2fyya3pty46ut5Gc/rUEfxZ8N3ki&#10;vJ4p0tbfPzRNeRjcPTr6V+F0n7PnxW03CxRSEj+9eg/+zUyL9m/4qag2+ZJVx/dvh/8AFUg+Z+8K&#10;/GLwTZ5+z61pa+63kfT86taP8Y/COsWM0zeI9LjkRyq77yMHgA8c+9fgrcfs+/E/SxiFZj2+a8B/&#10;9mqtH8A/ilu4WZc/3b0f/FUGkdT96tN+L/hWPUroSeJNMYAcf6ZHz+teH/tsfH7RrL9nHxVe6Lrl&#10;o1/EieXHbXMbSH5uwzzX5Gr8Afif1/fFv+vwf/F1Uu/2e/iZcRNHLC0sbdVku1Kn8CaCj9hv2Ofj&#10;0fHngHw/bNcPc3CadbmQb1YqSq5yB0r6suEXbv25b171+O//AATcXxj4B8e69Y3sSRoFjiIZlbAD&#10;DOOTX6+2N5JdSKGwUK54FAFzeHj2k7SwxzTYo/LQL6VHdRx+dCTkHdxVh/vUANooooAxtT1W1sdY&#10;to59XtrNiM/ZZZQrOMnkAnJrk/Fnwl8C/EyWcav4ftNTfJdZ5eQSRjIOa+Bv+CoHxc1L4V/Hrwfe&#10;2Vx5KppiSHOSM+ZL1H4V7R+x1+2v4X+JujxaZcawsuq2tuhniW3kXaxJ9V5/OgDpPC/7E8/gfxva&#10;6p4e1S10uyiDE28CH7xzzkj0xX0/Y7tF0uys7uUXEojEbPnG4gYJqfULuSOLyrPBuGXcoPcfjVS7&#10;t4JI7ZrwkXWM4GcbuM9PegDwT4sfsX+F/ix8Uz4p1jT9Pu1+zLBsuIyW46c16F4T+Afw/wDhbpYu&#10;tK8N2VpNaIrtJACCWUcHrXcW+pyS6oNPuSFfbvwB27c143+1B+0F4b+EPgbVrW41EW2qXlpMtqjx&#10;MweRQOMgHHLd6APVvDeuWviK6N9BdxHzEx9lDguMEDJA7V0+018Af8E8/Gnib4heKm13Vdhsriwl&#10;CNHgDcsqr0/A9q/QSgCLaaVc7hUlFABRRRQAUUUUAFFFFABRRRQAUUUUAFFFFABRRRQAUUUUAFFF&#10;FABRRRQAUjfdNLSN900ARUUUUAKvWpaiXrUtABRRRQAUUUUAFUNUleJU2KSS2Dir9VnYM7g9F5qo&#10;7kyPx6/4LEac6/HDw7OsTGJdI+Z1XjO71r9Iv2WrmWb9nn4eKImRF0W0+bsR5KV8yf8ABUH4Q2/i&#10;74U658QBEXm0q0SFW34x83p3r6U/ZP8AEVpL+zn8O7cMTKNDtFIA6fuUFaGZ6trU0cNjKflEW085&#10;46V+HtvIF/b8xbyhXm8YS8xnn/WNiv248TafI/h2aJcBsk8n2Nfh/Y6bNpv/AAUI0l5du1/GEuMH&#10;PSRqa2A/aHx5/aUPgVo7SSdr3d83l537c85A5xivPP2V7jwz9k8TnRzp7Xi3x+1LaspczY+bcAfv&#10;Z/GvbL6GRpLmXgwyRsq+ucY/nX5BeMfHHxV/YB+J2sNcPZjRfFWrTaqhVDMyoZOhweOB0pJXKjuf&#10;sRDePdSGOS1YL1yw4qWW38vHlnylxzt4Ffm14T/4KwaPcaTE2p6hi7wd4SyfGcnHb0rn/G3/AAVs&#10;g+wzroN+r3GzCebZPjdS5Xc0PpT9vbVvD1voHhGLUpbGaQ6hgLcOuQ2B2J617z8PbF7PT4ZImIg4&#10;yijgnAr8jvC/ir4mft5+MEivmsJNM0m4jvYxHmJsk47nnpX7J+HrFdC0qKxcYk2g8cjoB1/Cm9NA&#10;NmTdMibGIPfH9adC4R/KL7n68nmoRNHZgF8jzOmOaIYRJeC4X7pXbUMC9RRRUAI33TUVSt901FQA&#10;VznxIwfh/wCJA+Np06fOemPLaujrB8fWbaj4H1+1XlprGaMfUxkUwP55Gj8VwfEaQ+BxqDjfL82l&#10;ozDdlt33c8461vNqX7Qtvfwi3HjDdvGPLhkznPH8NfpN+xT+yBpPh3RbvWtatXN2uo3B3JKCNrKv&#10;bHqa+r7f4LeFEkM6W8m6MhuWH19K35jE/D66179pb+0MzDxt5W3+K3kx/Kp/+Eq/aF8O2N1DLeeL&#10;vNvEIiUxSKc+gGOetfuDf/C3R9St98EBzkDkgdPwrM1L4G+Edaa3ubm2lL2fzfKwHPftz0o5gPwc&#10;1rxV8aFhhXxHrPiSxglmWPN6rqNx47gc4r7z/ZX/AOCelnoHiXTvE2q6ydWtophNLFdWw2NlTwSe&#10;3NfSvxw/ZL8JfFLRja2NnK1zDMLr5pAg+UN7e4rjf2S/2tPCviubUPBepTzf2m119kiUQlR8oOec&#10;e1HTQe59qaBpdjo+kW1np0UUNlEm2NIQAgHtitGqunW8VrZRRQZ8pRhc1arA1CmSdqfTJO1IBlFF&#10;FADJF4L5xt5p0ZWaMEgHNR3jhLeUn0pumtus0amjN7mD8QdXn0XwvfXUCszxRlhsODxXxn8H/wBr&#10;60/4Xx4q0PxTq8Gl2VnbsYjqV6saM25QANxHOM19j+O5BdeC9VV/u+WQa/CX9oX4d6t8Qv2ivFth&#10;oGPtEEhlfe+35c46/jQLTqftZa/tO/DiRePGfh//AMGcP/xVS/8ADTHw3zz4y8Pf+DOH/wCKr8Lr&#10;P9lX4iKvEkY9vOP+NLJ+y38RVb/Wp1/57H/GgR+6jftFfDe8jMf/AAnfh63z/H/acIx/49XOeKv2&#10;ivAGh2pmtPHug3x2lmEWpxE9MjOGr8UZv2W/iHJalXlUj/rsf8awPE3wh1rwOlva3rTG4v8AMUe2&#10;Uld3TmtI6oLn6TfCD9oiPxx+3PqqJ4libQW0/KKt4rQ7vKXpz1/rX6Fw3TRtDsBuI5gCJF5Az3z6&#10;V+AvwX+F3jP4f6xZeItOWE3bN5ZYvuGC2D3r90fh3ca3deF9Ce5MZH2WEyY/3RnHNVIPQ7qiiisy&#10;xV61HUg61HUspBRRRSGVLy1+1IfIm8plHOzrmql5oa6pon2O7Inbk/OMnOCOn41dt41s5n3dZmyM&#10;c/561z3j/wAbWvw/01tTvmZYCdgKruOcE9B9KAPzl8Rfs8yfCP8Aa28HeLftElppyXVxcz5hMUWC&#10;WxubpjnrX6S+GfEUHirS4ru2MdzauC0c8bh1bBI4I681+Uv7Vv7dWnfEj+0bHQbrzL2xWS2Akt2Q&#10;Bg3r+FeP/D//AIKQfHLwH4XstA0t9I+xWYbZ51uS2CxJyd/qaqO5MtUftrrnh3T/ABxoN3Ya1p8M&#10;9rIQjR3KblIBBGQfevib9ntIfhj+1Z8TNOuNLFjocjQw6c0ieXCSRz5fY8ntXyWv/BVT42tpMzXk&#10;ukiQN/Banp/31XDa5+2p8QPGN5ba1aSWR1S3mW5nLQlVBUgjjPtWqTMr9D9yri3Sw1CK+n1Zbe2V&#10;OYnYBTnODk/WviP/AIKBeItM8QfFD4ExaVqVvez2+v5kS2lV2X95D1APHQ18a6t/wU5+KvinRZIJ&#10;5dOMmQg227AYByP4q2v2QYfFX7THxdtNZ15I3j0PVba5XaNmNzktjOc/cp8r3GfsD4Tt5brwjCj7&#10;lfdnkc4wK6mMbY1UHJAwapafJbWLpYRhg4XdzyOnrVuGNkZt/QnismUtySiiioNAooooAKZNIEjL&#10;bd4Han0yZWkQqmM9s0Aec/E74iz+AfCOuatDokkgtbSa4Zlyo+VCck446da539lX4xN8bfhzb+KZ&#10;ENoJZpIvJeTf93HOfxrp/j/tuPgX4/XH71dCvB7Z8lq/GP4N/txfEL4H/D7/AIRbQpbFVgupHVJY&#10;ix5Y55yPSgD9176FJGjmCCVossuOTVO80bTtYiE1/Zw7iefOUf1r8dNF/wCCr/xTht7o31xp6tGB&#10;jbaN7/7Vbdj/AMFXPGOpWa/b7uzGOfltGHP50AfrpbWNhpxH2GziA6kxAcVW8SSm20qe7a7+y7EL&#10;gM2OgJxX5N2P/BWTX7Q7I7yEBjyWs2qh4v8A+CpPiPXtKa3kvLcxyZHy2rZ6EetAH6Ofsu/GtfjP&#10;4A1LxELb57S+e1A8zeTtOOtewadqbag02+AxhBuG6vyx/wCCZn7TlhoeuWXwwkuG8zWL+e7Mfkk5&#10;BVn+926V+qTXNpYxxv8ANtuMKv40AT2sq3UfmnCnJFWx09ay9phuhax/cIzz+daaDaqj0FADqKKK&#10;ACiiigArwj9pL4Pa78XNPuNK03xJeaHbXEKozWy7gpDEk49a93ryX9qD4m3vwl+Deu+JNNZUvrNF&#10;ZGkXcoyccigD8YvG3iv4z/Dv4ra94N0fxl4i1iDS75rNfILcKrFRwAcdOleoeB/g/wDtAfE7XEnv&#10;vEfjDR7d0IMjW0mBjtkivo79mH9mzWfiH4s134j+KYoJRr0sOpQtDIB97c5OOcfeHFff9hp9vpWm&#10;rBp6BQrZG8D8aAPkL9nP9nLxh8P9Rjudc8T6prReWGQm9iK7MZyM++ea+xr6wa7tgiTFADnIqQef&#10;9llMgXft+XHris681qPQtBNzett4YfLzzgkfyoA86+Pfxy0b4VeDb2Wa/s/tS2+5Ea5VHOCAcDNf&#10;kJ+0J+3V488Ya9cWPhrWdT0e3hmWQS2l0WRlCcqO3Jpf21v2hNQ+IXj99Gtpw8Mc01uy7CvAdsd6&#10;4n9mP9nDVf2iPG9z4e0CIG+06JLu8Ny4RTF5gBCnoTzQBi2/xg+NnjS8ivNB1TxJ5ka+Xi1LuSw5&#10;J4Hoa+nf2fv21PGHh3XNG8PfECLUoWhmhgkvNYnMQLFxliGxjg19/wDwp/Yi8CfDnT4WhsZkvVIc&#10;5m3DcVAPb615x+0V+wl4I8baTrGrLYztfWkUt3u8/b8ypxjj2oA+rvDfiHS/GiQatoeuWuqWKrsY&#10;2U6ypuwCRlSRnBHFdPX5v/8ABNT4wWegwp8OJpJhfz6jPKiSKT8oRB978K/SCgiW4U122qSBnvTq&#10;QqGGO1BJCz74QwGCTTLS2MKON3zMc0ye6jibygSCD6U+Z3+0QhMbSOc1QFN0ttFuJb26u44kcbcy&#10;sFHT1P0rg9d/aA8Baaz2zeLtDgfvnUIgQQee9eJ/8FGPjdqXwV+Fen6lZyrGbjUUtWzHu4ZHJ6H2&#10;r8krjw/4t+M+vRHQ5dxuN2d7lBu5Y96uKQj9wF/aW+HsSnd400GdkGcf2nEf/Zqdp/7WXw6vJAr+&#10;LdAiGSMtqcXb8a/FfS/2RfiHbyXrXEkf+rOds5/xrMtP2TPG+o2Uj2jKHD4UNOQOOtXypgft7H+1&#10;J8NPtDIvi/w6m5tpkGpw/n96ptc/aM+HEWiu8Xj7w7LL02rqkJP6NX4nx/sneILi3MMW4X0YxITO&#10;cbqZpv7GPxClucyvEYQD0nP+NHKB9GfBH9oePwD8ftRhXxTFLper6yrO4vFWJUDnqc8jDV+p/hbx&#10;1ofjHTYLnT/EllP5mSBb3KvxnHY1/PH4E+DeueJtf1aGzVftGk3Ajcl/4sn/AAr6W8F+MPjZ8ELG&#10;2ezbTjpKfuU3IWfk5Pf2qZbFx3P2vjjms2B3tcKec1cEaSR+Y0YDEZORzXzJ+y3+0Rr3xTh8vWWj&#10;MqyrEPLhKDoSev0r6Yur6G34fPXHArEsZZyNJGxYkkHvU9IsawjCcA80tABUN9k2c4U4YoQMdenF&#10;TVBdb12uuNq8t+FNbky2M7Trqax0pBIrTTAnIPXrXwZ/wU8+HfjHxfdeH5/C8mp21nHZSG7FhCzo&#10;ck53kDjivvy4vbWG3F4+7YTt4H4dK5L4mXem6hpp0abJutSt2jgyOPmBAye3WtVuZn4ufCH9hXUP&#10;jFeG2utdvLa/WIzSr9m3OMHHOea9nuv+CUOp3U8UcvjPUACoXmzr7o+CfwJ1r4a/ETUtclSEWFxb&#10;+Um1wxzx2r6ImtYmZZpF5UdqfMB+Rt5/wSa1LQYY5LbxtqAMp2sEsyKzW/4JSa1a3yWMPijVBayL&#10;vLJYnaD71+wE0dvfJtKk+X8wqPRbx7+zaRgu8MVBxik3oM/KrRf+CUt8t5Zi68V31xErqCkllxjv&#10;mv0L/Z/+BOjfs/8Ag+HQrae3meN2cTLGIzhjnGK9G1TWINDsbm6uSFSJS5wOwGTXP+B/FGj/ABQ0&#10;Ea5ZtJJAXaPcQVOQcdKyQjqWtmaZZBc4UnIGeDV6qkPkSbETP7rgZq3QxhRRRSAZRRRQahSSMY1D&#10;ZyOuKWoo987Or42rwMUAFvcLP8xjw1Vpbaeab5ZXjXd74q0XhsuOc/nT5mleLMOMlcjNAEEtrm1W&#10;J285gcknk0tnH9ljYbMDOemKWFpIIfMuceZ0O39KnhmS5VtvToaAKs1q95ISXKpwQO1WWQqw28AD&#10;nFOLBflXrSLIU+V+vbFAC+YVxkUhkLDAFPwHANHEa+1AEaA5JJJ+tPpPMVzgUtBm9wooooEFFFFA&#10;CZ9eK+Lv+Chnwz1T4iXHwxhsrS6v7a38QwzXKQwmRRHn5t3BwuOtfZl2sjQMIceZ2zWH4jks4dJN&#10;zqHW1Qy8diBk/wAqAMnw/wDCnwnoeiwQ2/h7T1AQEqkAHJAzUmneDdCvppkuPDtqiI21S8XBGe2a&#10;+Z/H3/BST4b/AA687Tr7ULiPUUwQFtWYYz7D0rovhn/wUK+GfxQvLGx0i/uZbuWSOF99uyDcxA7j&#10;1qgPfJvh34NWQiXQdNU+rRKKf/wrLwk0J8rQdPGRwVhFasUVjr0K3C7mV+QQcVieNPiFo/w9tc30&#10;jx/uy64GeBn/AAoAIvhP4V3Zk0Cwf6winD4UeDV/5gOnf9+VrO8A/GHRvHjBbKcsdhf5l28ZxXcL&#10;BAxyMnPvSZcTmx8K/Bw/5gGnf9+Vpj/Cnwcf+YDpw/7YrXWfZ4/Q1G1vAeoNIo4/w78IfCvhfUrq&#10;/s9IsYJLjktHCFPXPWuvgdPMAjjAGOo6UTKjKiDOOn4VIfLs4s87c/WgCrcW8k11E2WVVbNXX+9Q&#10;ZN0O5e4yKjjZnUFupoAdRRRQB8A/t0fsx3/x6/aN8EzOtxBocVgkNzeC2MkMfzyE7m6Dhu9ZHjz9&#10;gO58JeFLCbwP4gm028iyZbrSrTDTKOQDjtX6F6hZ2up2z2lyAVlGDggHHsar2unSafbCzjANqo2q&#10;G5OKAPzk/Zn/AG5Nf+HfiK0+H3xD0LUGuriR7j/hINZmMSxx4ACfMB3U4+tfoPpvibRtS0Sz1ubU&#10;7SO0uoluY3eZdgUjOQScEe9fO/7UX7LPw91jQrzxNqVtP9rt4ljDRzY43E+nqa/Nz4iftvePvDF5&#10;qHgGwksx4e0svpthuiYyCFflXcc8nAHNAH2b+29/wUE0X4a3lz4d8MfZ9VvNkUi6ppt8pbnOVG09&#10;q/Nfxd4u+LXx41C51Ca28Qalpe9pBI0ckkdvHIc53AYxgfpXq/7Ln7G+tftHeJIdZ12NLnS50dcL&#10;cbW3KR9fWv1O+D/7J/hHwT4Tv9EW0lVJII7eZfMDfdBHBxQB5J/wTL1EaV8M9F8MT6SUvLS3uHfU&#10;nTDSZmyAc/X9K+6K89+GfwY8PfDCNBokMkSqjIN77uCQT+or0KgAooooAKKKKACiiigAooooAKKK&#10;KACiiigAooooAKKKKACiiigAooooAKKKKACiiigAooooAKKKKACiiigAooooAKqfZ/s8kswJcsOF&#10;PSrdc94k1K40tomDfJI20BRkigDkfin4At/jV8NNW8JaoG06O/wpEajdgHOQD1/Kvzt0P4jeMP2D&#10;/idqVld6Zea34b1K9/s6yl1TekUSK/ysnQfdXt2r9RdeY2af2gpyY1A45P5V5r8XPgD4U+P2i6cu&#10;uabHfS2r/aYfMYrskI68fWmB85fHz9vm30X4X3N3ZR6fLqfmKFtUuRvIIPOM5r5L/ZB+D/iH47fH&#10;C48e6tpd9p0dvq66hC6wkptcls7iDxz1zX1f4g/4JwRa94oFxdRafLo4QD7OZGzuHevrP4Y/BrQ/&#10;hT4TXTvD9mllctaxwyMrEhmVQAee2aLgdXJbG10tbeFzcupznqTzmuV+LXwl0D4ueCdT0LVbaDzr&#10;6zktUujGrSQ71K5UkcEZz9a7DR7OeysU+2yLJdDIZ16deKghjlSG5mlYMyEshHYdRQJ7H5keJP8A&#10;gkro/hR5LnS9Z1jUGPybPJUjBGc8LVf4e/8ABKHR/EWiXk+p6nq1nOszKsZhUFlwDn7ue9fqPp7z&#10;XMfmSsGiYcDvT7NE2N9mGxd3OfWmZn5V/sj+E0+Bf7Q3xA8I27SXVvp/kxJLOMM2eckDHrX6pWtw&#10;L6zEm0bsY457V8+aZ+zHb2vxf8S+LzFB52qurMwc7jj1FfRcMEdnCERdqCkgFQqygMBwOM1NEQV4&#10;xj2qNkDx5HHGaLTPl0xrcnoooqTQRvumoqlb7pqKgArO8SaiNI8P6lfMiyLbW8kpVuhCqTg+3FaN&#10;cz8Tsj4c+KCpww024x9fLagDzv8AZx+NifFzw9cXlvplrZwpeSQFbU5UlQDk89ea9hkiW8I+fyvL&#10;OWC9/rX4b/A/9trXv2f9E1PSf7QlT/iZTTAQwhh8xx/7LXsFn/wVI1i1s557jULxhNHuXbbL6GmB&#10;+ss/2aaL7Mt0sbZz8rAGm3FnBcTWxE+3yzyoI+bp1r8nNF/4Kezt/wATC5u75kyV4t1zUl9/wVZ8&#10;u4hNtd36kH5s2y0AfrPN9ljWVf3aPtIPQHpX5AftCanbfB39obwbqujJGMSSyyRx4RWPTnGPWna5&#10;/wAFQdf1EyNp2o3aSuOC9svTGK8S+F+j/ET9qz4uaC2r6jBIqXLRIZYtnBBPPHtQB+2/wP8AFUvj&#10;T4W6BrUqiOS7t1kZQSQM+5rusmuM+D/guf4d/DnRPD1y6PNYwLExjOVOPSuypALk0lFFABRRRQBF&#10;LcLHIkZx83HNQyQmOZiCVU9B2qSa1864jk4+Q/1pl9Kfur1yK0RkzE8f+H217w3eWsbvEZIyv7sc&#10;14X8Dv2ZdP8ABfxO1zxLfW7Xr39u0Z+1QjbyynIOOvFe4fEDxI3hnQ57sFgscZc7Rk1xnwl+PGl/&#10;EbWrnRLfzVvrOEyytLgLgFRx+dPoI9F/4QzQh/zCLT/v0KP+EL0L/oEWf/fkVp+aP+eyf99CjzR/&#10;z2T/AL6FSMypfB/h+OMl9Ls1XuTEK82+Nnwn8P6t8N/Eph0m1a7OnXBgZIFLBjG2CvHXPpXrcgju&#10;FKSSIydxuFZ01xYahb3NpcFWhCmNlZgOCMEflVLQD4Z/Yn8Z6J4fj034ceJbKwj1GzilkeS+2ic5&#10;ZnG4Njsw7dK+8dJsYrK3JgfdC+GTHQDHGK/HT9qrx5B8Iv24NSk0Em3iMVvEuzD/AHo4/wCpNfr3&#10;4EvnvvBeg3MrbpJ7GGQn3KA02JG9k0ZNJRUDHA0tNXrTqTAKTaKWipAwtW1JtHu7dAnnCdj97+H6&#10;VyXxe8Mv4u8Isnz7i+7y0Gf4SOldx9hj1C4Z7ld5ib5O2KTVYdlo5H+qUFsfgarUD8TfBf7Ieqa3&#10;+0Uukazaajp+napqkzfaHt9uF3McjIwRX2lef8En/Bl0xH/CUX8Z/wBmOP8A+Jr1jwF4o8J/Fbxz&#10;Le6VayQahod41q0lwwH7wE5IHcV9GQkKoM0qPL3IYURA/P28/wCCN/gu73Z8YasoP91Y/wD4miy/&#10;4I3+DLHPl+MtXG5cH5Y//ia/Qr7ZCP8Alov/AH0Ka10jfdkUfiKu7FZH596f/wAEmfCmg65C8HiD&#10;UriFVJO+NCvORj7tfYvwy+EPh34eaRa2Wl29v51tEiSSJGqu5XOCcDrXW6xqzabYvcmZAikAgEZ6&#10;4r5/+AXx0n8ZfEzxvpF1cSSx2V5HDECAAoJYduvSnqB9GxyFr0ZhAO372OafZ3QuGkGQdpxS+aov&#10;MEHdt69qW3tFt2dlGN5yallLcmooorM0CiiigApsjGNNyruYdqdSr1oB7Hk/7QOtuvwX8ewtCse/&#10;RbtQTwT+5YV+ZP7JP/BOvR/jx4Li8Wajrmp2Xn3E0e2FQU4PuPev1g8eeD7fx14T1/R3jVnvLSa2&#10;UsSAN6kc+3Ncr+zx8H5vgp8L4PDEJhR4p3lHlMWXDY7n6VWpkfIMf/BHrwWWeVfFuqu0fO0rGc+3&#10;3aqTf8Ec/B+pzFpPFGrW69dqIgH/AKDX6Kadbz2/mee6szdMVal8zYAhAelYD82/E3/BHvwlY6ZM&#10;bLxDqlzJsONsSEk/gteIat/wS7Om6n5f2rWmtvMAMhgGAvr92v2Ps1njRvtDqxzwRXzl+0v+1J4X&#10;+Eml3cV/BdtcrL5AaFQfmKsQfpxQB5R+z9/wTb8DfC34gaR450TxleapPppcBTsKZZCpU4HGM19p&#10;TaetxDawiQstuQdw5yB3Nflf+wh+274h8V+OrLwfrl9LcjULyaQIkIAMYVmAJ/Cv1Xs7uAaZbS7S&#10;v2hABn3Hekamh5scqb4ish6AjmpUGF561kQ282mEHcPJHJUcmtBmleMMrAAjNAEskfmfxEfSolUw&#10;9yw680kEzbsOc1YZRIuDQAI29QadTUURqFFOoAK+RP8Agph4sOl/sy+MdPRE3yW0bB8/MMv2r67r&#10;5O/4KQeHrHUv2bvF1zPDvlWCNQ2e2+gD039lOGO5/Zv+HUwIR20K0ZivUkwp1r1G53R6cfIXzWz0&#10;HJ/SvAP2J/Hln4k+C/h/R7dyj6bpFpCVcgD/AFeOP++a98sLO+txh5kKe1ACWOoXMsTia1Me0ALk&#10;Ebq+I/8AgoV+0mvwm8Myw2U8M2qC7jjaxE211Vo2O7AOR2/Ovr/4lePbTwT4J1rWJnP+gWsk52kZ&#10;O0c4Hevwa/aq+N3/AAv/AOKuo66JJZdInWMxxSoFcOqBcn8jW0bGcnqcNpPhu/8AiB4/guoFlur6&#10;/naZbZAXYlssQByTX7dfsSfCC2+Hvwn0TVbmx+w61cW8kVwskQSQDzWIDHAPQDrXwZ/wTL/Zvu/i&#10;NrR8Y36wNbaLf7Qsu4Pt2cY9etfritvb6JbJAsZ+yg7UReSCeaHroSidtQH2WS4BB8s4xnj8fzql&#10;rnlT6BcXcu1Y44XldTjawAJIPtgVavNOT+zZbe22xtJgjcfcV5d8dfiFF8Mfhxff2hK0n2m1mhQR&#10;YODsP+NL0GfHHhHWbPxZ/wAFE/BepaHaQWulw6VNDKtiAIjJuY5bHG7BFfpXXwX/AME5vAGk+MPD&#10;7/EKW2D6rbanPbx3DMQwXapxj8a+9KmW4gpDyMUtFQMz4rf/AImcjH5ht7/hTby8MWpW8WBhqnjY&#10;/wBoOO23/Co9QsxJMlwAN0Y4qwPl/wDby/Z/l+M3w+ht42upjFdrcmKBN+3bG4zjB45rwT/gmjca&#10;R4P8OXHgnXbCz/tifVbho2vVUXGwAnIB5xx6V+jn7rUrVoZlLKylW7ZHQ/oa8Ks/2U9E8P8Axi0r&#10;xZolnBaWtushlXzCWLsrAkf99U1YR6zb+B9AsbiWZ7W1YXHygMgx+FPk8EeHvLNoun2kcj8jbGoP&#10;+eK27jT4bhYlYAiNgV56VHNp7SajHcoVG1dvv3/xoGYkHhrw4N8drptjcTQjDhY1JB7ZxVpfDOlN&#10;ZSOdIto32kbfKA7VaXTrbSTcy2ybbi4GXYHOT2P61DYDUPOaW7uENptIKng9KYHwj/wTx8HxW/xB&#10;+Ng1bRI/Km1lDA9zDxt3S9Mj6V91HwL4dnt1RtHsZUByMwqR/KvD/hJ4v8CaX4w17TtD0+a31C+u&#10;1SZy2Q0m5gD9Mk19F28ZhhVD1pSEUdN8MaTo5zZadb2pzn91GF59a0WiRvvKD9afRWYwooooAKgv&#10;M/Y59oydhwPwqeopJApCMCQ3FNAZumtjS0EsYLZPysPc18w/tnLceFvC15rVtezJLaafNcphtu0q&#10;GYYPavq9rdNm0DpXxT/wUO1q6vPCtxpFkWU3emTwkMmRkqy0MDxr4K/8FMv+Ed+GujaZeRade3sC&#10;MJJLm6zIcsxy3ze9dz/w9KhP/MN0oj/r5/8Ar18sfBT/AIJueI/il8PdK1TT7rTrW+uEaRpJ2YZA&#10;cjH6V33/AA6G+IX/AEHdE/NqWo9D2n/h6RAM40zSR/28/wD16an/AAVCs8GN7HSLaM8l/tOMfrXj&#10;H/Dof4hf9B3Q/wA2qvff8EhfH32U+breisncKzU9Q0LXx8/4KIXPxB0uOytY7TT0hWREkt7o/vs4&#10;A789P1r6L/4Jt/FW08Q/A2x0q4v4R4ia5mkbTzMDMF3nnbnOOeuK+APEH7Eut+F/F1joF/dWEkrX&#10;RtonUnbuDAZye1feP7K/7DfjT4C/EeHxFc6tps1mtu8Xl27Etlseo9qQuh9126gwodu1sDI7/jU9&#10;ZkNvfAxl5kI/ix39a06bAKKKKQBRRRQAVWkY2+SBuLc4qzUCxtljKdwHI9qaAhid7oYkh2e+KlVo&#10;1OzzQD0AzVObXokn8lVffjOccUJat5gnkkULncMnHHWnYC5Isc37kyfMOSM80xpVsyEUhmbt3qvd&#10;alp9lm4eWPcflPzjP8/aseTxtojTBmkUsp4O8f40agby2rSyGVmZc/w+lW1ZW5GDjisax8UWerbo&#10;7adFfbn5nH+NWtNhuUtpFmmSVy2VZDkAUwL7NhcqM/SkikLcMMH0psKumd5BpLj5V3jr61IXe45Y&#10;/LZiDnNOyajhm81eeo60+kaIXJoyaSigYuTRk0lFADJ51t4mkcgKOpJwK+Ef+CofxV1fwN8PfD7a&#10;c0lrFe3bQNNG7J8pRucjrX3dcW8d1E0Uo3I3UdK+Av8AgqB4I1Dxl4J8OWkTK1naX7SMvP3Ajdx7&#10;VpEzkfnt8Lf2cfGvx0uIjDperap4aumbOvQQtKFdQTtDbSOoxXqvi/8AYb8YeCdLg1HwtFr0lzYR&#10;mZxbwsCGQZG4heOlff3/AATetdM039nWwsbSDy4lupuM8Z3HNfSUcNgrXlm8LGO8JjcDoQeDz+NX&#10;cnc+If8Agnt+0j4h1X+zPhP4rsjaa1ZQTTTTXkhFz95mXKsc4wRjjpTv+CjHw58e+MNU0OPwna6t&#10;c25tZEnk09HYLknrtBHSuS/ay+GHiD9nD4sap8ZfBs8GnwyeRZBVBkl2sqIeOnXNffnhPVl8Q+Dt&#10;CnvW8+7vLON3cf3mUZzjpzSA/Cy68K/Hn4c6hHa2um+Jo7eB1zcbZV3DOSDwK/Xj9jj46j4t+B5J&#10;Znh+0Q3RtWCy7jkIp556816br3w38N69HdQX1gZp1jZi24gZwcV8af8ABNmyXRrLxDbDhB4hnKge&#10;m1BUyLifoRHAVmkbJw3SiOMWkJy27nOWqQseSDxUUci30DAjIzjmsyxykOAwxjrSt83B5HvSKgjU&#10;KOg4paAF6DHakFFFABRRRQB8K/tc/H64+Ff7XXw50m4vhY6Jd2Sy3E0s3lxr+8kHPIHbvXUfGz9v&#10;nwl8NPB+n3vhfWtF8V6jcFkms4b5HaEY4JCtkfjXzd/wV78Kxan440nVQEFzaaOPLZjzw8h6fjXx&#10;h8Fv2ftX+OTLa+HGj03UoFVru5vAdkgJ420Adj8Sv2ivHX7VnjKFLS51DRTJEYP7LsJnYSbWZt2O&#10;5+b9K9o+A/7AWu/E6GU+LLHVtKi2ReVeSWxBm3Z3PuZcHoOfevrj9mn9gXwj8H9Lin8VaTa6h4xS&#10;Znh1C2kbasRVQF/MN+dfXVrZy22m2llphWCK3QJhueAMDFAH5vatea7/AME7/FiaZoui3XiTwtbx&#10;Bzq16pVA8pyy5AAyMV9h/DL9qDwN4k8Fvr1x4m0e3uGtY7q6t/tifuGZSSrc8YORzXcfED4N+Gvi&#10;1oMukeMrBdUhkIZlLFRxnH5Zr8xf2jv2M/GHwTbxBc+HL/TrLwpqLTymzXc7i3U5VMnuA2KAP0y+&#10;G/xh0H4m3Qm0PVrHUrd0Lq9nOsqkAgHGCe9ejZNfAn/BMHQrbT/AWjz26hQba4Xrz/rq++qAFyaV&#10;c7utNpyfeoAkooooAKKKKACiiigAooooAKKKKACiiigAooooAKKKKACiiigAooooAKKKKACiiigA&#10;ooooAKKKKACiiigAqnueaaWOWICMfdY96uUhUN1FAGXpdpJaKYWQtGzEktUtjpaWV1PMshYyc7Ow&#10;5zxWhSYoApfarhbzY8O2DH+s96g8grcb4GMuWyw7CtFtrtsYZ71BZWr28krM4ZWOVA7UAVdRsZdQ&#10;jKkFOQeKluPKlsjbB/mZNnHXpinTXhlumtY8pIOd3bpmmTRrHNG23BXk+9NCew2whjtLJLUvhlHO&#10;etCWX2W3kiRi/mEtnvVlY45f3m0Bj1NOlxIpCMA/QGmQQWVxD/qQ4MqDDDuKj1C3kmb5QSPai100&#10;287zZG9/vH1p91qaWswj2FiRnimInhBhtVB4Kr3p1nIJI8j1qGVZLqFTG/l7h3pun28lnHskkDnr&#10;gUhrcv0Ux1Zl+U4NJErJGA7bm7mpNB7fdNRU20mM3mZOcNgfSp9o9KAIq5n4nY/4Vz4oz/0Dbj/0&#10;W1dXtHpVHWtOh1TR76zmQPFcQPG6noQQQR+tAH4b/s//ALDb/tFR3+teffJb/wBoTwF7dFKjGG/P&#10;5q+p7P8A4JH+HtS02C3utZ1SHy4wv+rGeevevtb4J/CPS/hXZvZaLZwafZPPJO0MKYBZgMt9eBXq&#10;0ziNScc4oA/OZf8Agjf4JbQvs58T6ssnmbseWM/zqpp//BG3wJ5c5k8U6r5ij5QUHXn3r9H7Wfzc&#10;ZBz6ml8lFYkKM5oA/OHRf+CRHhfRdaa6i17VHTG0boxjqD619g/CX9njQPhbsNjdtcyKwfMkYUgg&#10;EdjXsG7AwDxUS26KchQDQBK2GY9xSUUUAFFFFABRRRQAkknlwu/oM1FasJ4xNnr2pupXC2enXMzI&#10;ZFRCxUdTxnFUdNvDq+jQzW4NqGP3W61a2M2YHxIt08S+BNYgibc3lFPl5Nfi74u+Omr/ALOH7Rnj&#10;CSG0N2j5twsrlQMkN2/3a/ZT4h6sLDwjqdvYwtbzyRnEg7H1r4L+E37Jdn8Wv2hvGOpeMrS21ezn&#10;t2kiW8i3KG3KAQfXBNaIk+d/+HlWuf8AQFg/8CT/AIUf8PKtc/6AsH/gSf8ACv0Bh/4J3fDLSsz3&#10;HhbSLiNTyn2cc5qC+/4J5/DLXMfY/Cmk2mDuObcc+1P3QPgeP/gpVre75tGhA/6+G/wrndc/bu1v&#10;XIbu3trOMTXYaNVWdsgtxxx71+ktn/wTn+GEFl9mm8LaPLPnIf7OOlbfhH/gn18JdDunmvPBmj3L&#10;BlZD9nA24ougPzQ/Z9/Zi8ZfHrxvaeK9T0++ihuFJEi/ODsO3qf92v2y8O6TJpPh/RbIgg2trHE2&#10;euVUA5/KqHhL4ceHfAtrFZ+HdOg0yCLOxIRgAEkn9TXUurbkweB196lsY6iiioAVetOpq9adSYBR&#10;RRUgQ3EqRKQSFLDiql3IsOjzmU7cxsOfoalmjW9VwBtdOFY9j61has02n2FwLtjcJ5bKAPXBwadw&#10;Pw1b9oLUPgX8T/H6Wkf257rXLm4SOSQrn94RgYroB/wUi8UHh/D8KP3X7Uf8K9//AGaP2TtH+KHx&#10;A8faj4r0q11A/wDCQTG3N1DnbGxJwK+tF/4J+fCngv4Q0dm7t9nFVHcT8j8zV/4KPeJF5Ohw/wDg&#10;Qf8ACr1r/wAFMNeh66HCcetyf8K/Shv+Cf8A8JiMDwbo4/7dxWfdf8E8/hO2SPB2j/8AgOK1ugV+&#10;p+bHir/goj4g8R6fLCmjRRhtoytwx759Kpfsa/tISaL8bla/EUP9uata7jJKeMyYIHr96vp39rv9&#10;iDwx4P8ABeoah4a0GztXiSLbHawYYsXwSPwr1D9nX9mL4V6zo/he9Twhpqa5YJBLNceUN/m9d3sc&#10;ijQD7c0vVLfxDpKXVrIJUbjcnPatKNty4Ixjiufi0+PSbNdK00CyAwwccAeoraspd8e0jLKAGb1P&#10;rWb2KRYooorM0CiiigApd236UlNkZUXLDIFAPYy7m7bSVuLhl/dAF2Y9AByTTdO16y1PTxqIuFEB&#10;YpuB4zXmv7TlxrVj8L9fvNH1FrGWHTLmQMvXIjYj8q+ev2M/2jYx8DLW18ZXLatqq3cpkmkkAyMj&#10;Ax7VWpifbF5p6X01rciVlWI7hjoeh5/KpbizS86SEd+K8b/4aS0JYwFIVMYC+avApYf2k9DH/wC9&#10;WpGexf2Wv2SWDzGw/wDF3FfEn7Vn7Cv/AAuS8lnW/wBQPmXgn2wqMdGHr719Ex/tKaA3BQZ/66rU&#10;6/tEeH5mUbR1/wCeq09BHyn+zt/wTytvhR8UtF8XT3V8jWBcbJUGwhkK88+9fb2q6JHqcdjHbTs3&#10;2Vwx298etY1x8ZtA8sh5Y2XHI81az1+OHhuz3Mnlg9DiUUjY9J+0OjDzUCx45Y1k2Pi+zvL6e2WV&#10;N0b7MA89cV5xq37SXh6KCVcKflP/AC1XrXzn+xn8Yb3xt8WPipFrGofbbaPWTHpscjjECGQ4A/DF&#10;AH3i2GX2qC3lyzDr82KfCpjiAdg5HcVGzLHMgRcZPOKALVFFFABXlX7SXw0Hxa+FeseGleQS3iqA&#10;sYyxwe1eq1Gyxq3mMACONxoA/ETxJqfjL9jjxhcqumXF1YyXRSNriQoCsRx7+tewWn/BW++fw2IT&#10;oOniTcTg3Jz/AOg19/8AxO+Avgr4gR3MniLQbTV3fe0JmTdsLck/jxXwj8Sv+CTL/ELxE154U1jT&#10;/C9gyqBbLakgMPvHgjrQB8s/Hr9uDX/i9C1r/ZiWVq6yxySQzMRtcjrwOmK4v9mj9nTWPjj4oSws&#10;La5ms4YzciaFclgrqpH05r7h8Ff8En5fB+qWK65rGn65bs6eZH9nOGA6g/MetfdvwW/Z18GfBmwi&#10;OhaHZ6feiNojNbRhcqWzj9BWydkZS10Jfg/8OYvhr4XsdKsUMgkhjFwxUKUYKAQce4q38WPi54b+&#10;DmgxX/ibVLfS7JpPKjmuW2hnwSF/IV3ENjLDMWWQBCckDvXE/GL4T+Gfi5osGl+JNJt9VtoZxOsV&#10;wu4BgCM/kaOoj8/vjp/wVBs9O1aObw5Fp+spHHjENxjJ3MPT0r5X+OH7VXi7482Olrc6GNNs2nEh&#10;limZhtOAeoHpX6v6X+wh8FcZl+H+jtz3txXTr+xz8H47WO3TwPpYjjGEXyRgU7pBqeG/8E1fG/hb&#10;R/hX/wAIomswtrdxqEk0doW/eMvlpyB+Br7arzHwX+zn4C+HutwapoPhyy067hzslhQBlyMHH4V6&#10;dWUtwCkLBVyeBS01sFTkZFSMhkQSLvQ557U9W8yM7uO1VDd/Z5yApKY4AprXf2jMcQMbNxk1WoFi&#10;HbukVWy2OlUdLjWyje3mkxI7FlDdcUy/1qz8O26PdyxiRm2FiwHPWvMPiz+0J4e+FsbX12q6j5cY&#10;kxDKucE4x+tVHsB6tPp8eSxlI38CsjxJ4q034e6FPdX90sUcZDEzHAwSBXwN8aP+CpGiyae9poWl&#10;6jYXkO796sinJ2nHQdjXxD46/bc+KnxQ8yzTVNTurOUYMOC2cNkflV2uI/WX4hftufDnwLpc91Z+&#10;JtNvL/y5Ga2eUDDKMhfxPFfEHxq/4Kqax4st5tC0zw/ZtattcXUN0c5z06V4D4b/AGafF/xc1PQ3&#10;uL17b7bNGZTPCx++w4NfTfh3/gkPqz332x/FFh5GwjyTanrj/ep6IW5pf8EvfC0fxK1jxd4pk1KV&#10;7mzvre4EKncoYlztJJ9q/UmJnaIF12t3FfAX7Ff7Puvfs8+JtZsINUWSyvL2HzlgjKqwVm68+jGv&#10;v8NuXPSomMdRRRWQwooooAKa67lI74p1IzbVJ9BmmBVt7dopixztx3rhfHnw9074iX1u0k2BCCjb&#10;VB7816DHIJFzjA96+U/2mPjJqHwh8aeHhZzSw2M/72eOM4DANzn8KGB9IeFfDVn4X0W20e1cMtsC&#10;N2ACQST0/Gtn7Kv95q8i+EPx50Tx7pNvcsVt55Iy7SSyrk8kYr0j/hNNH/6CNv8A9/RTuBq/ZR/e&#10;akZY7VfMkfCjrnpWX/wmmj/9BG3/AO/orO13x/odjpss0t1BOi9YxIMmlcD50/bK+EEOvxaF4ptJ&#10;pRNo8k1+I41+VyNrAMfTiuh/Y0+Psnx08D22rX9vFp9+0ssRtY3LABTjNYX7U37SXhzwX4Fjt7m0&#10;a8/tS2mhgWKQfuztA54/2h+VfD//AATb8e+J9D+Oi6Q95PN4b+zTSJaKPlDlgc0gP2CjMcl03kye&#10;YVb5gP4ea0qzbGFZoormBfIMqh3Hc555rSpsAooopAFFFFABVa8uRDsViBv4qzVa6WPyzJKofYMg&#10;d6aApXlxYeHrVry7nWKFeC79Oa/Pj9rr9v8AsPDdxdaJo7WV7PGbi3IWYhgVIA6DrXrX7eXxc1Cw&#10;+CWo2nh67k0XV/OjKXRP3V5zx71+QOgeFdY+P/xU0nRYvNa9uL/7PeakyF13u3LnHqVY0Aa3ir4+&#10;a98QJnY3s9lcucmCKVuMDArJs/AfxO1kebYy6pchuRtmI681+svwA/4J3+CPA+l21t4s0bS/Eepx&#10;o4lvWgwZCWyOueg4r6G0/wDZ7+HmlyRRWfhizgQcbVT0pC9D8OfD83xa+F04u73T76aIfLummIHX&#10;d/Svt/8AZF/4KCLcSJ4f1qKztLya5fCyXGW2iP6eor7huv2bvA2ratcf2hoNndWZGVhdM7TgDP8A&#10;Ovk/9rj9hfRLPSLrxt8NrKx8L3mm26xgW9vl2cyYLZB/utinYD7y8LeIIfFXh+11KBlZZ4942HI7&#10;jitGzVtmX4OelfGP7Bf7RMvjG3vfh7qEF02seGbSNLm4lPyuzE8gYyK+zvMNnblnO85zxTGTtSVW&#10;s1m3PJJJvR+VX+6Ks0mXHYKKKKRQUUUUAQ3lut1avEWKBsfMO1cZ8UtFsdQ8E3en3TL5ctrJCJGA&#10;JGUIyPeu2mjaSFkVtpPQ1+cX/BSf41ePPhvoem/8I5rFxZq1+8Uojzho8Nx9K0iZy3Jf2ffjpov7&#10;NfjSz+EMtzC/h52mvG1a6k2uhYM+3HTGcDrX1xN+1B8PP9GW28RWE6HAlbf9wetfihp/hXxx8YtD&#10;HjuHUpmut3kh/KLNwdp5FWbjwn8TLSFPs13dxhR+8xATvxWlu5J+v3xc+J/w8+IPg+XTp/EVoLEs&#10;HE4YNkjnH514n+xP+0Z4Wht/GkPiHXLfT4tP1MxWjSy58yJQMMM9BX562tj8ULyyFmby+SAc7Wib&#10;FZNn8I/iNpJuBZXtzbx3Tb5VEBO4n1osI/YTx9+2l8KvDcNzNb+MNMnuJFKGNpgMDaea+e/+CaEh&#10;8UaTreqQndbvr8xDp0xtQ18PeHP2WfFXjG4hfUrlpSxDEyQn1xX7Ifsx/AfS/gh4Lawsba3gE032&#10;lhAm0biqg59/lrORcep7P5kcChGf25qNYBaxswJPOcGo4QtxdS7lyByM9qidZ/7SjVpcwkcr2NZm&#10;hdVtygnr1pakCKBwKXaPSgCKipdo9Kjb7xxQAlFFFAH53ft4fs96h8dv2qvh9Yf6VDo0mnrFczwc&#10;hf3kh6fQ19c/CP4GaH8KfCmmaRBP5jWsQi8x4wGbBPXH1rrPF2m6TZX8XiS+iha4sUyjscMACTwf&#10;xr5u8f8A7fnhTwv4in02TSbiWSCXaXSZcNwDQB9X6huuJhaFcRMuTJ3FZ99qGq6fLbQWlh9oh3bW&#10;k9BwAa8J8K/tveFvGOoQ2sGmzRTScBmlU44z6V9A2OpHWtL069tZPLjnRZNuc8EAgUAM1OOTUrn7&#10;AwMcWN3mjr9KwfiV4VXxp4K1Dwxs8y3vrR7OW4Ay0QYAZHvVjxp8R9I8EuzXjRmdQMrvAODUPhX4&#10;jaR4ytbkWNxFby4AG6QEknOMflQB5H+zD+zFD+zzJFptheXV7p0EDpHLcAAncwY9+1fR1QaXbyQW&#10;aRzSiZxnLDvzVzaPSgCKnJ96n7R6UYHpQAtFFFABRRRQAUUUUAFFFFABRRRQAUUUUAFFFFABRRRQ&#10;AUUUUAFFFFABRRRQAUUUUAFFFFABRRRQAUUUUAFFFFABRRRQBzvinX9O0G3a4vJzEFwDxkVyPwr+&#10;N2h/E/VdbsdNvUuH0mXyZAqEFTkjnP0rs/Fmh22saXMk0KSHGfmUHsa/I74Z/tiQfs4fHn4t6dd6&#10;TJfpNrsyQqLkxgBJGGANpoA/XiOyl/tx7nb+6K4Bz7YqWaS8aCb90u7B2j19K/OPWv8Agsjo2jxG&#10;AeBLieVSPuaiMnP/AGzpkv8AwWk0eFoVb4c3TeYAci/P/wAapoT1R+kWniX7CvnqElwcgdqpafps&#10;cbGd3YFWJ68V+dVx/wAFldFuIwq+BJ4Tnr/aH/2ur0n/AAVd0m68OXir4YeGds7WOojcOO3yVWpm&#10;fbvhv4pWfijxtrfh2ymSa703HmxhSCoPvXZ2tl9nHmSZ3A9Otfkh+zL+2gf+F7+MtZurWVINVaJY&#10;1kujgduuOfyr9a9O1JNa00ToRGre+ewP9alAWIbp5pnVACqmovsTvqnmkER7cZzXB/F/4tWHwn0F&#10;rqVY5pJIpD/rQhyoHt718K+Hf+Cl41Dxh9mks547bafmfUTtzn/dxQxrc/TC5uGt2jAA2nqTUgcT&#10;RBl5Brivhb8QLX4meGLa/hjVd1vFIf3m8/MueuPau1t1EUYT0pGhW0xdom/3qvVWVDDJgdGOTirN&#10;ABRRRQBG8yx9+abt8/rwPaneSCcnmlYiNeBQARxCPpTW61WmkkkzsLL9KnXOB60ALRRRQAUUUUAF&#10;FFFABRRRQBz/AI48WQeCfDeo63eusOn2MD3FxKw+6qqSx/ACvjHxL/wUu8DrqjQadrljNArA58ps&#10;471D/wAFPv2i7n4VaDD4RgtJ5h4k02e382OcoIywZOVAOa+Lf2S/2C7z44WMWsT+IWsY7q3Zwsll&#10;5gyDjqWFbRWlzJ7n6seA/wBo34bftBaTJZ+GdeTU5WIgYRRkYcjpmu7j1jQPC9jBp1zc+S8BCE7e&#10;SfQkV+asn7IPjL9jKzuNa0HxZqGuRR5u2t7S2aHcR0GQ7c+9fNHxR/a9+JfiXWJrK2udc0u+Wbc2&#10;67kL9+McHvT5RH702eoQ31uXtW81c45FRtdXkbMXiVYh3r8kP2X/ANpz4t+AbqG/8bWfiHUNLjkY&#10;y/bp5FjwRgZJBrsP2jP+CmV/rmjw6V4U0S9stREjRtJZX5LHggZAUHrS5QP0b1zx9oWkzNI95i4U&#10;D5Spx6VqWPjLSdWtY0S5y0yheFI6ivwPm8d/tBeI4DfLq/iiWUthbYPKWP61r6P8U/2i/CMtteX8&#10;3iw2sJWRhI8wGxeTznpinyg9D96LXS47XEkDMx6YY1asp5Jg+8AbTgYr4B/Y6/bgvPGj2Gh67b3D&#10;32yRpJLu8LN95sZBX096++7W6Wa3glRQBMofg+ozUgWaKKKkYq9adTV606kwCiiipAqSyFY5TAAz&#10;KDkH1qlePHPpAk1A+UMktt59f6VfjVYTIWYNuOQKzfEVkdT0WeKN/IKozZAz2NMDjPh/rWha9Y65&#10;J4VuPttxazmOVWXAEnpXdaVLqLWMZu4ljn53KvQc/wCFfkf8Bf2zLv4C+Kvibperx3Gp7/ENw0Pm&#10;XZjwgYjABB4r2v8A4e3aTZx+W3hCWZl6uNQ6/wDjhpxEfomrS91FOy57V+cv/D4HRFP/ACJkn/gy&#10;H/xurEP/AAV/0NuvguQ/9xEf/G605WO5+gV9dG1k33EafYsfMzAHFfk38Mf2otY+Ff7aHjXQoYbV&#10;9L17xJDamSbOUj3kEqB3+c16R4k/4K3aRqb/AGNfB0sKuAd39oDGQc/3K+Ovhfq158ZP2prLV9M0&#10;Gd4bzxDbyyzRAyC1DyD5mOB9e3SmkTfsfurczReKNBWSzYyKzA5HB6c1q2LJ5CopyyAK31rmPCum&#10;XHh/S4tGMzTOo3+fgjsOMZ/rXUWcAhVvmDZxmoexcdyeiiiszQKKKKACmXEKzxlGJCnuKfRjdx0o&#10;B7Hk37TFxb2fwb8VpIxB/se7Ce/7pq/DDQv2d/iB8TFk1fw9aNLp8krorLcBBkHnjNfu58a/h/N4&#10;+8GaxYRXxj8yymi2hd33lIxjNcP+yn8AtJ+G3wvt9Iv7W2vbtJ5HMktsqMQcY4p7mR+RC/sSfGi8&#10;RDa6Y7SL0X7b37VN/wAMO/tBgc6Iv/gYK/d+Hwjo0WfL063Q+ojH+FS/8I3p/wDz7Rf98CjUEfg7&#10;/wAMS/tBD/mBr/4GUf8ADFP7QWOdFX/wM/8Ar1+8J8Macf8Al1h/74FN/wCEV0//AJ9IT/wAUrMP&#10;kfghcfsY/HznfpTD/t+/+vUcX7GvxzXd5umP0/5/f/r1+9jeH9IY4OkQHPrGP8KlXwfokgydKtR/&#10;2yH+FBqfgBqX7Hfxm2tu01sccfbK9D/ZZ+EfxL+FfxZ0GO90pIbe81S2EjGYNwJBnoa/beXwF4ek&#10;UhtJs+fWJf8ACsi6+F3hZ721v4NJsEnsnEodYV3Ag5Bzjg5FAG7otndRqv2lNhwc4Na3lrEC2Tgc&#10;mq/9oB7NZ1XIJxgH3xVlsNCc8ArzQA6ORZFDKcg06ordQsKgHI9aloAK8j/ao+JH/Cpfgjr/AIpy&#10;i/YVVv3oJXk9wOa9cr5f/wCClKmT9jrx2ijLGFMAdfvUAekfs+/Fi1+LHw70rUYJY5ZZLGCZvLUg&#10;ZdM969BaW9tbHKQrv3dDX4bfAf8Aau8efCfSNJs7fSdbuLJYoYgYZ3RCqDA4weMV97fCf/goJY+K&#10;L6LSdW006dOwLl7u+yeMY4KigD7VgxZr5knEs3zEHkZ74/Op442uG3twPasDw7460XxNY2k1reWt&#10;yZEVtscoYqSM4rpJJBDFlV3DOMCtNkZvcWVpFKhADx3pkVtiQytw7DBFSQzecCcYIpFm/fMhGAO9&#10;AEjMFpomU07hvekEYBzgflSAVW3dKWjpRUsQUyQsI2KjLY4FPpkj+XGzAZIGcUgII7or8swCv3Aq&#10;ZNjNuXrWVDq32i9aFrMrgZ3nv+lXL23eSMGKQxHHRaq4Hy3+2Z8A/EvxW0XZ4dt5p7k3KybVmCDA&#10;jYfzxX5P/FT9lf4u/BnR9RvPF9g9rYRnznc3nmEIWwD+JIr+gezhdbZVkYu2Orda53xN8NfD3jSx&#10;mtfEWlWetxScMt5AsgxnIGCDxkVUXYR+LP7Ff7NPw5/aB1G9i1fU9Q+0wojulu5XDFgP61+lHwt/&#10;YV8CfBnWLe70ye+khjDOftDBhllI6Yrzf4t/sL3+l6tfav8ADTxH/wAIE0rmQxaNZCPIC5C/I69x&#10;XkHhn4t/GL9m3xFDN4oPiX4n2EILvHI8ihgwKKpzvHB+atNwP0v0XTdLsoWFsFYRKOSg49O1XGaW&#10;9YtGoMJ7jivHPhP+054e+IWmJNJa22iXLRRtPay3Kl4mbOVYYHIq38Ufj94d8KaLLHb6tZJOCCAl&#10;0qnFSB6VY3mmWH2nyJN02csCvQ81t2Fyby1SU4y3pX53/sZ/FTxP8WPiN4lefU7290211OJNkkrS&#10;JsZ245OACBX6LRxpDGERQijoBwKiWwD6KKKgYUUUUAFQXAdiFUZU8N7Cp6ZIf3bDODimgM3XJmst&#10;NzENxDDr9a+P/wDgon4Zh1vwHPeszLeW+jztEF4BbaxGfxr7JWNJIRFOA465fmvnD9rTwDf+PNW0&#10;bTbZ5EtJ4GglCIWXBJHIzjoaeoH4h29r44k8P2yQQslqCdkiTEMef96oP7O8c+s3/gQf8a/eD4P/&#10;ALLfgXQPAOlafqnhvSdSu4UYPJNYpuYlicnIrtf+GcPhl/0JGh/+AEX/AMTSsM/nr/s3x16zf+BB&#10;/wAamsrXx5aXIkVJJCP4WmOP51/Qd/wzj8Mv+hJ0P/wAi/8Aiagvf2b/AIaSW7hfB2hwk/x/YYuP&#10;/HaVmI/E/wCE3wh8ZftN3k+n3NkzHRHRR5M23l8jnJ/2a/Un9j39lL/hSOn2+patDNb6ohkQxs4c&#10;YY8Hj6V5P+0R4dX9l/xZoOs+FNM8mz1O9d7uPTY/s67EZSNxXgjDnqK+vPhn8ToPjj8O4tZ03FiH&#10;lKBY5PMPynB5AFMR6LHvLgxDcmefar1U7XNpb28Z/ePtCs3c8dTVygYUUUUgCiiigAqpJCt1IN5K&#10;7DxjvVusrVrOa5eB4JjD5ZJYL/F04PNNAfnZ/wAFS/Dd3eaPqd3IjR6biFTIjY557Vk/8Ec9ChbQ&#10;vHhCeYq3Fth2AJ6y8g19g/tbfAeL9oz4S33hmG8XRr+aRH+2iASSALnjGR1z618H/sh/GKH9jP4m&#10;6t8NdY019Q/trVU0+PV5pPIVBEXBkwQcg7s4yMetIGfrREqQKI1PI9ajuY/LRpU++oyB2rD0Hxrp&#10;evXhgsr23vMLu82GUNnkD+tasc7yThTuK7se1WAWKzySPJMoAZccVk6xq1n4Ks5bm9cJpi4eaRxn&#10;bk4HH1xXz/8At1/tC3HwF+H9jqNmJVke/S3JhuPKPMbnrj2r8x/iT/wUC8Z/Ebw/faBp02rpcXYV&#10;UlS/dtuGB6YHpSA+4P2P9W0LXP20PjvqOlXPnCdLcj5cDjpx25r7zgkeaMpcgI5PAHpXwz/wTv8A&#10;gHe+BvD6+O9S1J7zUfEllGZ/Oh2yZDH7zZJavu0xrJgg846ihANj3glWXCjhTT6jjmMjOpUrt4ye&#10;9SUmWtgooopFBRRRQBHctKsDGFQ0v8INeAftLfs6j40eFGgaOZ7tRJIqRsAC5U4HPbJr6BlUtG2G&#10;2H+96V8eft0ftBap+zroOi6pFNdTRXt4YNsdwYhjBPXnI4rSJnLc7D9h34Mah8E/g1beFNcsVt7q&#10;O6mk2PhjtZiQcj2r6Ha1tY92yCJlXO8lBx69q/HgftmfEv4keKop/DQ12OzddoFrdyOuQvPTFfoH&#10;+yb4u8Va1ot8/iaHUJZGiiI+3MxOSOcbqtok92a30yZt0aRlz28sf4VeazsZIQrQxjIxwg/wrkvH&#10;HxAsPAmjvf3FjHtRgu1nCdffFfAPxV/4KlW2k+KF06x0C4O2QxnyL/A4bGcBKVgP0mh05LdswW8Z&#10;XsSo/wAKlmuLhrhINiiNhyR1r86fCf8AwVSttMtbY3/he5k8xvLBlv8AHJPXlK+/fAHj7TviFpCa&#10;jaGEchdscgcg4BxkD3qZFxOnVVt4xng4pseLqMluOccVDDMZr2aNgSq9M9KtqVRggABPOBWZY5VC&#10;qAOlLRRQAVG/3qkqN/vUANooooA/OL/gqV+0Fr/wv1m18PaZbW81rqGlCSR5Cdy5dwcY+lfDHw1/&#10;Y7+JPx6J8Qw6Y0tvfRidGjuACQTjuPavsb/grR8HdW8b+LNN8QWstxHY6fpCrLsiLISJJDyc8da+&#10;vf2JfCWm6T+zz4Lljjhe5fT1DkIA3BPWgD8xL3/gnv8AGP4WapH4is9EZrW1T5mmvAcE8dBX3B+w&#10;z+0ZqXiwax4P8XR22n3nhxLeyiSAElmwwO4/8BFfX2sFPEUbaVPafuZhks4yPyxX5tftSfCXxB8A&#10;/jZ4O1/wvqVzBYa9rjy6lHYxGFBGrKRvZTgjDHqPWgDJ/wCCin7NvxN+JX7Rj+JPD9i0ug/2dBCX&#10;W52fOA2Rtz9K+YtB+H/xg+AutxeIJtNR7Ozl+1SGa4LDahzyM+9fudp9xonj7T47iKO11CBhtM4x&#10;IpIHIziuH+M3wi8N+IvBmpWx06yhU2siPKbdSFyByeKAKf7GnxWn+NPwD8PeLbxYku74zbkhBCjb&#10;KyjGfpXuVfA/7E2szeC/jVqHwxsL1rnQNL0xrmBYH22+53QnbGDgHLnkV98UAFFFFABRRRQAUUUU&#10;AFFFFABRRRQAUUUUAFFFFABRRRQAUUUUAFFFFABRRRQAUUUUAFFFFABRRRQAUUUUAFFFFABTGYhi&#10;KfUb/eoAXzPajzPamUUARXVxHGkoYndtPb2r8KvG37LXjP8AaA/aU+JE/hmO1aGz8QXHm/aJGThp&#10;mPHBr9y7izWe8ZjcAMVx5f4da8R+Anwr0TwP49+IGoreWt7carqDTuhjUGNixyM9zzQB+ZF9/wAE&#10;qvjBLetqMcWmGNsYDXTfT+7Vi8/4JYfHS6hRli0cBVwP9JPT/vmv2hm8q6zbIVUfeBXp69KI7pZo&#10;2g37X+4Dnn0oA/FFv+CTfxtuo8yR6Q0vr9qb/wCJqvD/AMEjfjjJIDcR6Rjp8t2x4/75r9t7exe1&#10;yz3BcYxzSWu5lMjSkKrc5PFArI/GHQf+CZnxc8K6xZyajFpvkW8itGIrls5Bzz8tfrd8MdF1rSfB&#10;5ttbWIXIcECI5G3AA7eoNdFZanpGsapd2sdzb3lxb4MkQIZk+o7VppJ9styn+pbOAKAsjw/9oz9n&#10;mz+LXhVkWNnuo4ZSv70qNzAY6fSvyxtf+CY3xK+1+fNDZf2VvyAt02/Of92v28t7N4FlDuZQwxg8&#10;j8qgt7K34t2sY/K5OSgxn6YoHoeV/st/Ce6+FPgGzsLtQsrWVtGcOWGUQg/zr1vzzHqDhvubRj1z&#10;xVWS+niuI4Y7RhErbQV4AHQVdmtPtCg7tjeuOaAHys/mx7Mbe9S+Z7VFCBGpVm3N79adQA/zPamt&#10;I204xnHH1pKKAGQySpCWnwDnt6U37ZFO20E5Bx0pt1PFHCWmkWJRjJY4FZUnirQLDcZdTtUYergV&#10;dkZ3ZugiGP2FUm1FJHxGTkHByKy4viF4bn4Gs2RPp5opsvjnwxbxs/8Aa1iCBn/WLTC5sXN6La3W&#10;RjglsdKejTeSxO0P/DXN3fjvw9daekq6pZsrHjEgIr5h/ac/aZm8H/FDwdoOgvJfHUo3ytnc45GM&#10;AgdTTsK59jx7vLXfjdjnFOrl/hjql1rXgfSb29ikhupog0kcxJYH3NdRWfU06BQv3wO1FIv+uH+e&#10;1IYy6kaJk29Cec0szlLfeOtLdLuZD70k6/6Nj3oA/Kj/AIKjLqHjL4neA9OUI1xIrRQg8DJfAzX2&#10;j+wz8Pz4L+AfhtbtNuprE6SbTlfvdq+W/wBvDSYYf2j/AITXl3OsFrDcK0nmcIw8znPtivt74HvB&#10;N4ZtLuzuVfTZEYRiM/u+vbHFa9DOW4/4oeKYtL+HGv3Or8RQxMSUXPy1+MXjzxJp/iT4+3E2mEtH&#10;JfKfmGPlzX7AftcTQ2/7O/jW6gVGaKxkbKeuPWvwz8H6hfeMPilZW9hYyedDcrJLJHy20MAc/nVR&#10;JP2K/bTs7Xw7+yL4qurdAkscETA49xXgP7Gf7CvhTxNYW/jDxFZyvLqFpDfRtHcNyzbW6fjX0r+3&#10;PoU+ofsi+KrG3R5biS2iChBluo7VD+yJ8YvDTfC3w14cuLqy0/UdP0u2t5FaUBy6xqpBHXORSvpo&#10;HU9a0X4O+F/Dc0d5bQyBo8gbmz2x0rT8WeBdI8YaSdNuos2k0TQuF4O1hg4I74NacmnpfL5sd/8A&#10;ueOh4pureJtK8O6VJPdXsC/Z4mf53AztGT/Kp1Gfm7+1R+zbZ/sy3k3j3wdbmBRc29qrTyl/lcqp&#10;4PuTX6N/D+6a+8D+Hbi4OZZrCF+OmTGCa+Jv24PixY/Gr4TP4X8OrFeam1/bT7bSUSPtWRWPA5xi&#10;vsv4VSNceAfD0brskt7CCN1PXIjUHNTdiOz2ijaKWilcYUu2mrUlDHHUbto206ikXZFRrRZZFb+6&#10;fWs/WLr7DHdtIcQmFlXHXOK0mQTMdkuCD8wFZHivSW1DSjCLgxMTjd68EYoCx+GDfsp+Nv2jPit4&#10;4m0WO2Jj1u5hi82UoOXLDPB7V2Sf8EmvjUsflCPSsr/09N/8TX6i/Av4E2vwrm1+/fy5pby9N2G8&#10;kIec9/x616lqXjrQNBj+0apq9pYKx2/v5AuDjOPyFNEyPxgn/wCCUXxftnAnj0wkjPy3Lf8AxNTr&#10;/wAEnPjLJGGt4dKA6jddN/8AE1+ts37RnwqZisvjrQA/T5rtCa1tG+NPgHWisWm+LNKu24AWG4Un&#10;26VXM+5Fj8qvhn/wSi8df8JVbJ42trKXTCG8wW10wP3TtxgDvX6Ffs6fsc+Bf2c4ZptAs54L6+ER&#10;ufMmMgLpnGM9PvGvdYbyK4cPBtuE/wCei849s1OWMjplCvPei7C1iG/P2dTMn3+B+FS2tusa7hnL&#10;gE026szdfx4Hp2qWGSNl2owYrwcdqWoyTaKNopaKkBNoo2ilooAQik25606mTZ8s4OD607agV4bW&#10;GzM8iZy3LZ5rj/GnxP8ADvw/t31LVZpIguFIRc9eBxmrnxC8SQeEvC+o63PcqiabayXTRFtokCKW&#10;IJ/DFfix+1r+1tr/AMYfilM3hqW/h01oUj/s+zu2aIsCctgHrWqjcD9B/HP/AAUY8BeG47hLfUZh&#10;cYcR7oMjcOmea8Yuv+Cr1jaXzI2or5Qx/wAugzXzJ4R/YD8e/EA2t5fXuswxXO2QNJAzbQ3fOa91&#10;8I/8Eif7QtlN/wCKJopCpJM1kpOfxp2iTsfQvw+/4KhfCzxBKlte6rcfaXYBVW2x9e9fTvgD4vaD&#10;8S7VLjRLhpI5IvNXzV2nbke/vX5neJf+CQt34eja70rxnfPPGpZRBaYJP4V5hqHg/wCOH7O2qW0e&#10;nXHirUtPtplhZo5pIlZByT97pxRZFH7YwzTxQs9zt4P8NNs743EkoB+VRkcV4R+zb+01pnx28PhQ&#10;I7O9MxgEBn3udoyTj8K91by9N2DaCXIUnpmszUlWRLr5Hzk+nFMh0mCBZ1UHE2Q2TU8rJbxmTaBj&#10;2xUqOGUMOhANS+6ArW2nxWtotsgPlqcjJ981YeMSRlD90jFPopARwwrBGEX7o6VJRRQAV85ft4aN&#10;fa5+zz4otbRVYyRxgBvXdX0bWD4ksbTxAjaNfWsNzbzqCyzIGU89wetAHzV8E/2YfA2qfCTwm+qW&#10;9wb+bToDNscgbyi5x+NebfH7/gmX4Z8TXcureF7OZdU2oitLduFwM9q+5tIs7CxtFsbaGGNLRQir&#10;GoAUAYGB26Ve8z9xuUebz9aAPxo8fav8W/2D/sq3n2ERaiWbT1UmbiEADdkcfeFe2/s4/wDBVGyv&#10;NJt2+J139kmKOHFpafLv38dP9muo/wCCjugW/ir43fAGwvY447GXUJ0nWZAyMpMf3geCPrXdfGL9&#10;iDwf44+HkFloNppVjcfaA4urHT4w+NrAjIGcZI/Ktlaxm9z2H4V/tSeCPiZFLJo95LIhcAeZGF6j&#10;I7166upW91ZrOrbo2ztx19K/Hfx5+xV8VPgzZXOpeFfFviSeOMGbyLMPGODgLwR2rrvgz+3Z4v8A&#10;gRoljp/jrw1q2puoNu0+p3RGXZtwb5u+OPpRbXQm5+rOn3RmJz0zirEkkjMBFjOec+leA/B/9r3w&#10;n8UI0Vriw0qaRygjNyC3Cg5/pXuelyQ3Km7trpbqGQblKHIP0pAXVlIl2H7xGamqhHeSS3Ko1sVH&#10;989qv1DGFRzb/Kby/v44zUlFSBXtY3MYacDze+OlQTaillk3XHddozUkcbDUHYyEqV4XsKbdyRG6&#10;ihkhWTf3YZxVagJFfrfoptznudwxxRcfaI7pPLKeTjnccGvn/wDao/arh/Zl0CHUB4fOqq90tv5c&#10;cgjPzKzZ/Svg74qf8FYr34gaHdw6X4evvDUzII1livtpUhgSwx9MVUUI/ULx58ZfDnw7tfN1m4ZF&#10;yQfLUN0BJ7+lfN3xB/4KLfBGwsZYH1K6FzxgfZs9/rX5i6FrXxL/AGhtcutnjHX5bcsGW3+0ySAZ&#10;+XGN1e2eDP8Agnz4l168ibVDfyoc5luLTcOme9XyiPnHxF8YrofGHxbqvhJ2kt/EF+XtjMnDZIC8&#10;dutbdz+zz8SPiwR4gvxB5jL5eEkKjA9sV+nPwn/4J7+HPDcuk6jqC2NwbRopmhn09OdpyR074r6p&#10;t/h74RtbURW2g6XDDjGI7ZAv5AU+bsM/Pn/gk/MPBK+NdGuQVuZLq2jxjIyDIOv41+mS5289a8o8&#10;C/ArRPhzqWo3thHaRyX0wmCw26ocgnHIHPWvUrTd9nXdnd3zWctQJqKKKzGFFFFACNUckKyMrN1X&#10;kVLTJJAhUEZ3cU1uBWmjaeYqfucGvEvjV8frL4Y/EDwppNzIUhvmUP8AuwTjfjr2r2mS88u+KBc8&#10;f0r4Z/4KOeBZ5NPg8TW+oyW8+k6fNcxrGCGyoZhhh0rRID7b8Oaxp/ibTYdYsHLQXI+Vm4OAcHj6&#10;itbI9a/D74Uf8FJte+HvhOw0q503UtTNsjJ5n25sHLE56+9dv/w9m1T/AKFjUf8AwNP+NHKFrn7F&#10;ZX+9UVzbx3kLRSMNp64OK/Hr/h7Nqn/Qsaj/AOBp/wAagvv+Cp2ta1btZwaDqdrK/SVb5sjH0NHK&#10;HKfpL+0VoOjap4B1NdeOYrazn+zeW3P3RnP5Cvhj/glj8c9Ql8aQ/DixkRvDkUdxcqHQeZv3g9fx&#10;r5W8cftWfEP4u6omlWt7rsEM8rQsq3kjAhzivs//AIJ4/si6j8N9bt/GF7fXFrIUlhaOaHZ1I7++&#10;KyA/SmFTFI5b+I/LVms5oVn+zbbrmPrg/e+taNMAooopAFFFFABUFu6NI4XOQeanqBFW3Z2LAbue&#10;eKaAqy2Lf2i1wvQptr5q/aC/YT8EfGSY6xcWc8mtQmWeBxcsiiR8HoO2RX00lw0l5wpMWPvds1xP&#10;xK+NGg/Di233t7ahtrnZJMF+7jI/WmB8g/B39nL45/B/xlJHoq6V/wAIukBSHzpi0u4spbOR6g19&#10;x6BcX9lpUX9sbRc7F3eX0zjn9a+OfHn/AAUl8MeF1eW3jtLptwHkx3yg4xnNePH/AILPWK3j2w+H&#10;U12gYr5v2sFcClcEfa/7Qf7NvhH9pjw3DpviGCe4t47hblVjlMfzqrKOn+9Xh3w9/wCCXfwy8J61&#10;FfvptyssTsVb7Y7cFSO5o+E//BTDwz4+8tb7SbXw9uQnFxeKMHcBj8ua+p/CvxI0H4haLLNoWtWm&#10;ofPs3WkofBwCRx3xRoBo6H4Z0vwp4f0/RLJXSzshsiUnJxnPJ71uqu23xb+veooVjt7WJbhlDkYD&#10;P1Jp0e62kCYLKed3amBLBcCbK/xrw3FTbRUMFuIpHfP3+cVPSYCbRRtFLRSATaKNopaKAI5YVmQo&#10;2cV+fP8AwVW0yw8ZaX8MPDsm9kufEMVs6hscNuU8/jX6FZxX50/8FFVfSfF/wvvbyRha/wDCVQsr&#10;ScIo3nkH6VpETPoT9nP9kTwt8E9A08WlrJE8e5wGmLj5x7/WvocyQadbrgbVC8YHYCuf0++tfG3h&#10;GFtK1JSjooE1u27BAGRkfSuI+O3xc0X4W/DPVmvNTt/t8emzmESTBJHkSM4x7k/rT3A+Ev8AgpN+&#10;1deeG9e1nwbpk6edG8DKrReqKx5/GvLP2K/2GYvjhJP4l8WWjTQRXqSSNHcNGdhwx4FfPepz67+1&#10;h8cLm+trO8uZJgrGMZmYqgAzk9eFr91/hX4fsvA3hHQNP0zSILYSW0Qumt4VjwwUAlgByfrVvRBf&#10;Q+Zvir/wTR+Gd94fB0mwut8b+YN9046DPrVP/gmnrk9x4T1mzuXy9vrcsChf7oRMV9leOPEWm+Et&#10;HnvdRuobe2kVo185gq7sHp718Of8Ez9Gn1DRvE1/DK5tx4juMFc7fuoetZyeiLifoBDHcLfzNgeW&#10;enrVhliNwshzvAwPSkg3RyOrEnj7x71HDCzSCRiQBxg9KzLLnWlpKWgAqGTduwOlTU1h3poT2G7f&#10;WkbC/WnVXuHK5qkrsg5j4meDdI+IPgvVNC1kbrK9iMUiq21tp9D1r4f+DX7VenfBH4yeMPh3rdx5&#10;HhXQljt9LEcYeQgjccnOT1rhP+CqnjH4l+EviBol74Q17XdJ0aHSlku1025eKEnzJMlgp64xXyLB&#10;+zb8UfHmg2Pjawm17V7/AFdRPLKis7njGWbOT0rTlQrvufr+P20Ph/PqkRjvbjyNvzHyec/nXE/t&#10;AfH74aeOPBdyJrm5eWG1mMP7vHJUe/tX5hL8G/juvh+YQeD/ABPJcB/ldVbP86bpvwb+P8tu8F54&#10;M8VTpKoQiRXIUHrwTUySsVG99z7v/YP/AGkvDnh/9nmz0sXUv2tb64bEiZ+Uue5Ndx8eP28vhZ4b&#10;+GviHSZNSuk1zULGaGJfIypm249fU1+a/h34E/HPwtqK6fp/gzxLa2CgtmCNkXJ68A123gX9g74g&#10;/ELxVaXPix9Zs4jcq+y+gaQAMcsOT271kWfXX/BMfwNe6xbWnxLuVBXVLKa337uTtmA6f8Ar9Dq8&#10;o/Zv+DsHwU+Gel+G4JlnS080BliCZ3OW6V6vQAUUUUAFFFFABRRRQAUUUUAFFFFABRRRQAUUUUAF&#10;FFFABRRRQAUUUUAFFFFABRRRQAUUUUAFFFFABRRRQAUUUUAFRv8AeqSo3+9QA2iiigDF17U7XR1k&#10;uXRzOFI3KM8Y9Ca+BvgF+1hpkXxm+KmneIGuZEtdakhtgkaLhRIR6j+tfoZdokkUqyxKybT8zDPa&#10;vwB+L3gnxR4v/aN+Jh8HrdM9tr915q2cnl5YytgHBFAH7Qx/tIeDbPT11DFz8x29EzycdN1Wofj1&#10;4OZRdILgdH6rn1/vV+H9/wDBn42zN+9XXYl4/d/azgfgGp0nwh+NOn2LrJNr6FlyFN43I/76oA/b&#10;64/aR8K3KqsZuAcgnITp/wB9VB4m/aE8NWPhm9ltnmR1QkE7D/Nq/EmH4S/HSDTY57aDXbkPkf8A&#10;H4eB68tXPax4X+JeiXSW+raxrdujjc4e7YjH03UAfo9+zb+009z+0V8QFvLmSSykMS24CICMjv8A&#10;/rr9FPJLFJYiB8ueTX8/3w2+FfxW8J+INO19NFv5NJ1GVPKvzMB5wB6nDZNfvH4Nmubzw9Gb0NBN&#10;wME5PQc0AdGvmqRuYH6VFPdmG4KknbjsKbPHnyBuIC9D61ZZRI33QR/exQA7zP3W/wBs1Ut7xpLh&#10;lOSoHpVxV25FG1R0UflQBXmtzJMjjGB1qSpJG2xsfaq8chc9MUASVT1rUU0jSL2+kz5dtC0rY5OF&#10;BJx+VX/L965j4oKV+G/ilgxBGmXJBXj/AJZtQB+b37VH/BR6700XNj4UvLuCbYoXzLWJhuDnd69h&#10;Xx/N+2V8avFk85j1ANHkn5rFOh+iVL+yJ8LT8bvj/Fo2qTzNazTXe6VyHI2KWAw2fWv2N8C/ss+E&#10;fCOipC9jaThYlBeW1jJ4B56V0aIyPxhb9pn40WL5F7z7WK//ABFH/DVnxfvbG73XDkxqc/6Cv/xN&#10;ftjD8CfCVxfb00jT3tdp/efZI8Z9OlX7P4FeDYbW8ij0fTpDKu3/AI848jr7UcyEfhxB+2D8X49N&#10;jtILmQlTk/6Ah/8AZa7H9nP4leMfip+0t4E1Hxd5tzbWNwyHFsI+Ch6YUV+y+h/Anwro8zSHw7ps&#10;2UK4ezjI+vSp/D3wV8O6ffC9TRLG0mjfKNHaxqfzAouhnbeGZIJNFtWtkZICg2q3UD3rTpkMCW0a&#10;xooVVGAAMCn1g9zToFN5V8inUjLnvSGP/wBYAaa5ONppVbbkdaQ/ezQB8A/8FL/gv4g8YSaR4j0O&#10;a1iXRrKWZ/OLZyNzcAAj869e/YF8WJrP7PPhfR9RkEurwwu8zDAX73bGP5V7x8S/B8Hj7wfq2hzx&#10;gLf2slsZgoLIHUjIyOvOa/MTUfC/xF/Y9+MusTaFp+o6/wCGPIWCBribbGGIySFBAB/CtlsZS3Pu&#10;79rZbfRv2bPHhnUmI2EjMF54x71+WH7COg6F4r+MGsTx2rnba71LEjnfH6H3r1T4y/8ABRHxf8aP&#10;Auq/DweBIbf+2rZrVrqOUlo8jGfvda7f/gnL+yprXgfWJfEGs2l1a2l7p5CSzBcM29CAOvYGqWxJ&#10;+iHiDw1Z+PfCc2j6lF51pMFDRsSucYI5FfkZ+1F4F8dfs5+PtR1zwrLb29hNqMnloqGVlQMzAfMp&#10;7AdzX7HzMy3EdsibUZclxwRXP+KPh7pHjK3NvqOn20oTJEkkKuT2zyOtSmM/HPRf+CoPxM0vR/sd&#10;7qNwkuc/8eEPr7iuN8T/ALefxW+IMVzZR6g7xThoxusovutx2Wv0+8a/sA+CvG8zyG5WxLgDbBbR&#10;jGP+A1b8GfsL+DvDOEjlW6Me0Ey20ZPy/wDAamdr6Afn3/wTcl1Px1+09LovithdRx6fJJtVdnIX&#10;I5GDX7HeG9Mi0uCWGEbEB2qMk4A6da+C/hd4Hi8Ff8FLNe0+xtVh05NJUrNGoUZMKkjAx3Nff2mR&#10;rmXa+7Dc1AzRoooosFgp9Mpd3tQXEdRTd/tSeZ7UiisbWSJpDCyqXOearzWt1NHi4dGVeeOP6VFJ&#10;lrjzJ3aAIxKrnhhmszx14qsvD/h2S8vrlbO3bKiRicFsEgcfSgD5o/a1/bOsfg3pclpZz3MV41ux&#10;UpHG43K2Ocn+lfmB8Vv2wviP8ZJpIba/aTT2cSIslmgIwu0/dWszxzNrf7RP7QlzodlNdXsY1O5t&#10;4kjkLBl3sRwTjoK/Tf8AZc/YJ0XwX4W07VNZVjqcsTJNZ3UKMEPmE55HcAfnQJ7H47Wngq6ZJp9X&#10;065nndiwMcbdD+Ara8H+OfHvw51RpvDUU1rGpXy1ktS2MHI6j1r+iOP4Y+EljRD4a0ptoC82cf8A&#10;hSSfC/wjJGyf8IzpK7hjIso/8KdiNT8pfgZ/wUw8YeGY4tL8c3t09yzs/wC5sYlXZsGOSB3Ffp38&#10;Hfi/pfxa8NW17YNKZfs8cjmYKMlgccAn0rxT4+f8E+/B/wAahIftj6E7RLGP7PgRCMOWyPl75xXy&#10;R8BfEHir9lf49DwNfR3V3oup6zb6ZY3d5McvGr7cgA46P0xQLY/VWLUHXUvs0hJ+XPA4q9BaxW7O&#10;Yxgscnmqi3ExvFAtQYygPm45zjpVhZEtsmV9u7pmmBZorPOpMtwcqBbY4l7E+lW2kIdQBlT1PpSs&#10;BLRUMc26Vk7CpqQBUdwrtERGQG7ZqSmPIsS7nbavqafUD41/4KIeMNa8N+A4rXS51htryzuo71WU&#10;MXTYQQCQccemK+Lf+Cdn7K+lfE7x9F4j1qzjuvDcsUoSBpZFlEg5zx2z71+kf7WHwab4weB7r7EZ&#10;Jby0srjyLeIA+a5Q4U59TxXz1+wXqFz8MfEUHw78TWEei+IYo5rk2kv+t8s/dPHGDitr6CPumzt7&#10;Xw3aWunWsZSNUEUKjkKAMDJJq/tuNoG9d1Yeg6rcXFzcrqNsLYBwIGbneMnkfpWvdW5mbcjnOegq&#10;BkKrqSSBnlQx9wBz/KsXxR4N0rxjp9xa31uZXdSc7iBnGOx966eKSR+HTA6ZqrqerWej20txcSpG&#10;qKSc/nQB+aXw78C3/wCzV+2t4F+H9m0MFtrEdxf7ISXXPlvnJYZB+lfpmkKXsMPnjdIgDEg45/Cv&#10;z2k8TRfHH9uT4f8AxC8M+Xqtho1tPZO1scx7jG4IOec195eTep5FwInLzMC8eeE7mqZqbc0Znk8t&#10;uYiORVhUEahRwAMCoLq7S1VnkIVFXJY15H8Ff2gLb4ueKvHGj26QqfDd41qxiYksQxHPvxWeoHst&#10;FVVuJGtw4TLZ+7U3nKI9zELxk+1KzAkopsciyKGU5U96dSAKy7y6tbfUkMiOZ9vysOmOa1KyfEmq&#10;WGhaVNf6jMlvbRY3TOOF5oAfp9rGs11Mi7TNycn6/wCNWIoXhtdsZUPnOc8Vn6fqtl4h0+GTTrlZ&#10;4nQHfH6EcGlt9PntZPs+55IsZ80nnPpQB8J/8FEprpPjf8BYZXB82/nAUfWOvs74cwRWnhW1WRSH&#10;Bb6feNfGP/BQ7XNJsfj9+z1eXt9HDbWOpTtMz9Bgp1/KvZvit+2h8NPBfhOOXT/E2lz3gmANuHK4&#10;BBOfzxWi2MnufRGoWP8AaNq9tdshtJBh1JxkfWvBvin+zP8AB34ifaLbxHoy3skR84f6U6jeFwDw&#10;47V8NfGT/gqZrmu6fc2WlaBCsCq0S3VvcMpwDw3UckV8hat8aviN8WtWmk0jV9XiumIke3tb6QbV&#10;AC9271aixHqf7T1nD+zt43s5fAIj02JYTJjd5vzFmX+LPYCvTvg9/wAFLfFHh/w3p1pqup3DiOII&#10;RDaQnnPPYV4/4L/ZN+J/xr1C2/t3T9V+zkmNrlpQ5UBcjqT3NfZHwv8A+CU/hm102xn1TxDqNveb&#10;VZ4HRCNwPTpT0sC2PoD9mD9srS/jZcW+lumoPqFxKypJNAiRgKoOMg/XtX1PXjXwb/Z80j4L+Taa&#10;dEt0qu0v2p4lDAkAYyB7V7LWUrX0GFFFRzR+dEyZK7hjI6ioAiSKUXjOWBiI4HfNQahdW1rIssqM&#10;zKMgrzVm1tzawCMsXx/EetJHaIu7fiTJz8wzVXA8w+KnwL8DfHzS0tvE+lNf26SCcK0rx/MoKg/K&#10;w7Gvlb4nf8Exvh34v0i7HgfQLXS7nAVXurucfOGGT948YzX3zJboYwFxGo5O0YqibSG6fzraXCr8&#10;pWPgE+9VFiPydtP2WPiF+yBfHWBe6e2nyuAsVlvlcKnzHO9Pb1r2DwT/AMFPPD/htRb+JYdZYq3z&#10;FLKMDG3A6kdxX39qlhpl5arFqttbzoQQPtEYf+Yrxj4rfsneEPifpc6Q29vYs6qm61tYwRhs56VV&#10;+4Gh8K/2nPDXxUs5J7ZrhYJER0W4CIdrZ64avVNMvNM1BBDbfMvLY3A+/Y1+e3jv/gnBPoem3+o+&#10;DPHviSbU7eOSYafaz+WpdVyiYGOM8V5j8Nvij8d/2YLoz+IvBl/qltGGj8zULst94YB+8fwot2A/&#10;UbS/FeneJdRMNoTvs32OHI65xxg+1dY3Svy//YF8c+JvHvxD8T6rqbXUEcupwyG3aYssQLuSuCeg&#10;r9P1YOoIO4etTJdAHUUUVmMKKKKACmNHuIPpT6ZJII1569h600BG1rG0xkIy2PWvgb/goJr2taxr&#10;2heErOXEGs28lo6lBghmK8kAkcHtX3x5ZuI/mJRu4Fec+NPhPpHjzxloWt3Tr52kyKVj8tWD4bOD&#10;kVohHxt8CP8Agmj4L1D4f6Td+IdFtrq8kjbzGW7nGW3Htkdq9I/4difCj/oWof8AwMn/APiq+v7y&#10;8sPD9mvmvHZ2ynauBgD2AFee+Jv2lPht4RjkbUvFljaMq7sSsRx09Pai9wPAv+HYfwn/AOhah/8A&#10;Ayf/AOKo/wCHZHwsjG6Lw3bhx0zdTf8AxVeu2v7anwWnjU/8LB0kORyvmHr+VdH4c/aM8A+KJkXT&#10;vEtndhiQPLYnkfhRqB5P4T/4J6/CnwzdQXkfhxEuomV963cx+Yc9C1fRel6PpmmaeNNtoGS3B3bc&#10;k/rnNLompafq000tjei7BIZgucKDnFaLzrFcbGVVXGd1RqBBHFaQyKqIwYHA5P8AjWjWZpqytcXL&#10;SR7VLZRj3HrWnSYwooopAFFFFABWL4gmmje1WIgBmIb9K2qoTW8fnK0smDuyoPP5U0B5r8fvi1b/&#10;AAV+HdzrMryIYnVSY1DHkHsx9q/F74z/ALRfxA/aB8Z6paafeb7CK7mjjE1qoOx24B2qewr7F/4K&#10;beOL/XNcu/AFk7iSZbef91IQ23cwPtXt/wCxx+yX4O+H/gCw1E3Mesahqtna3Nwl5AjNFJsJIzt9&#10;WI/CjcD83/hh/wAE9/HfxOtYdUlutMCzg4WSSVG+VtvOEr6C0f8A4JMeIrex3B9H8xlBz9om9P8A&#10;dr9RNH0PSdLkMFra28Mir/qo4goAznOAK0fNlaQBo/LjBxkdMUAfj/4z/wCCVPxEtd0tjf6HEueM&#10;zTE9M/3K5X4Z+Nvif+wh8TdH8M67qMM3h298zUJ/7OthJhijIPndQQcqOM1+13nWlyxhLJIwHKkZ&#10;ryX4+/AHQPi/8Nda8M3EEVve36IqX0MC+fEokVjtYjI6Ede9AGj8H/idp3xo8H6XqVuZHlaIXDGQ&#10;AHkkdFPtXpa3C+csDZLEZHpX5+/8E79Fvvhz8dvij8P5r+6v7Hw7awRQSXUhY4JznHQde1fe0K/a&#10;tRS5XlFBU46d/wDGnqBct2kaaUOcgHirNQQymSR1KgbT1Hep6TAKKKKQBRRRQBBeb/s7eWcN2r4/&#10;/wCCiHwXv/iz4B8OvYGH7XpNyb7dMzD5lQkYAHPPrX2DdSPFbs0aeYw6L61kXcdhHGv9pmM/aPlW&#10;KZQQCewBrSOwH4y+C/27/iV8BUTwze3s3kwln229lG/XPdlzXlnxM+P3xE/ag1lbe5ujLZxzsoEt&#10;sqHa55+6tfsF8Q/2RfC3jzxb/acttBaxNGFIjto8cDr0qr4F/Y78JeBtY+2Wgivf36yuj2yYXBzj&#10;pV3EfMf/AATp/ZmTwbrWneIr62j8x7eWNmV3DZLN2PFfR37W3x+ufgBpscOkC6jurq0kljaCFZQG&#10;AOCd3uK+hbCztdLuhBa6fb2too+WSKMKM456e9VPEHhvRvEk0X9q2NrcyKMRi4iDk59MipA/Fj41&#10;ftyfFL4seHotAMt5IY5hITJpyKnTHULmvsn/AIJVw634X+FOqW2rsC82sSTMEXsY4x3A9K+zU+Hf&#10;gy1Xyv8AhHNIM38QNnHkZ/CtLwr4V0vwxZzW9raQWokcyARRBewGcAe1KRcTYs7wXlxJgHaOmauy&#10;LuQqpANV4/LiJEZDN0OBVaS3kt7hZEZpCB90ng1mWaSjaoFOpsbFo1LDDEcinUAFMZhnFPqGRMtn&#10;NNEy2JM1BOu6pF9KVqpaEbnz5+1B8HdL+LfhXUtGljibVbyzMEDSyMqj72M4Oep960/gD4N/4VP8&#10;PdE8O36q32O2EGICWXqe55xzXyz+2z8Vpfhf+218Lby61iWx0RNPV7m3aUrA/wC9k5YA4PT0r6Nh&#10;/bK+DV9o9lNdeN9ItZ2G54yx+U+nStNxHvsbRWhFvECpb5hnkVXjTVFmmLTRmIn5BjkfXivFdY/b&#10;I+Cslu0kfxE0rfgAASH/AAqaH9tX4LixhQfEHSWbYAx8w5HH0qHsVHc9j1O/k0nTTczHdKGAygzx&#10;VDVfFGmWc+kxXobzr3/VYIAzxnPPvXltv+2J8EWtvs//AAsPSbjq3zuT/MV8b/t0ftaeGbr4kfCq&#10;88H+KYby1sruVrpbSZlTb+7xvA7HBrM0P01hvYftbWiBtyLuz2/P8au15L+zf8R1+KPwx0vxDEkb&#10;x3XmYmQk52uRjJ+lesb/AGoAdRTd/tQrbu1ADqKKKACiiigAooooAKKKKACiiigAooooAKKKKACi&#10;iigAooooAKKKKACiiigAooooAKKKKACiiigAooooAKjf71SVG/3qAG0UUUAY1/fSXGoPp0e5WMZb&#10;JHHT1r44/Zl/ZjHh/wCMnxa1rxDbxXcera291b7WZSqlyTnn3r7P17VItD09719o2nGWGa4D4Y/G&#10;LRfijrWu2GlTwzT6TP5NyIYmQq2SOSRzyO1AG9J8G/CF0u5tJU/9tX/xqvdfBbwZfRlH0ldwG1cz&#10;OP613W1UXy1OT1xVGbTEuryGdXfMbZIBwM5zzQBx8Xwp8J6VbrbvpQMY+UBZHxz+NeGftQ/sreG9&#10;U8A6zqmlaTFFeQ2h8t/NkLA5J4GeetfU919n1CU2xkIlQhiAP/rU3VPs8djJFdEfZivzlhnj6YoA&#10;+Tf2X/EXgX4heEtN8B6hp7nWPDMC+eZ3KJuJPTnJ/GvqS+VrO6SOD5IdvTr+pr8avH/xOm+FH7af&#10;jubSpA9tf3sMYD7toAVegBGOtfsn4S1j/hI9BjuGVQeF+UewPf60AarKZLaEjrj+lT2pYwjccnNK&#10;rLGqqT2xS5PnYxxigCSiiigBkn+rb6VDGu0VYbkEU1E2/WgB9ZHivTTrnhvVNOGM3VtJB83T5lI/&#10;rWq33TWXrmqxaLpd5fzMEhtYmmdiCQAoJJwPYUAflj8OfhLc/so/tx+HUvY1Xw7Lp1xdTfZQzJ5j&#10;+YoyzdDwOM1+n+l6oPFFjb3Fm2LORAxVscqe2R7V8KftQftRfCH4vfCHXrS18VRf8JIZI4Yo7WCV&#10;JAFkBOHKccZ71ofBv/goH8N/CvhrQtAufE1qs0EEVs3mW8xfI4OTt5Nb6sxPuOC8s7fUP7IihZW2&#10;l887fzqW4mttNu7eIIQ0zYBHIz7/AJ18wXX/AAUB+Etrr3kyeK7VJNm7/j1mz+e2ptQ/4KGfAqS+&#10;smPjq1BjbL/6LNx0/wBilZgfUzXQjmKnOK5DxR46h0Pxjo2lPcCP7Zn5SQAceteHeJP+ChXwW/st&#10;JrLxpazFnAGbab0P+zXy/wDEj44aF8b/ANpr4aWGha01wJDIhFuHj/hyPvY9KOUD9Rd6yDcpDL2I&#10;OQaKx/B+mNo/h2ys2ZnMSBSXOSfqa2Ky6mvQKKKKQwooooAqapcNb2Mzx5EgQlSBnHBxXEeIPAuk&#10;eOtAhfWrMXbs+W3MVz27GvQWUbSSM8dDVK4h+1oElHlx5yCnHNaIze54xL+xj8J4W+1WHhaCHUh8&#10;0c32iU4b1xuxXpnhXwnP4b0m101GjSyt0Cxxg52/jWV8SPEWn/DXwxe+ILi6Mf2KIy/vASvHqAM1&#10;8M65/wAFUZbDxXf2EkekppcZxBcGGXL+n8X9KrVk6H6QNHumWQEEAY4qG1uhcXE0fPy5HP1rxn9k&#10;346RfHTwDc62rwkpdtAPJVlXj/e5r2WyQLeXDDuf61IyyluqtkCorOMLLOR13c1Y539OKpW8Dqbr&#10;g5bOOaQHl1n8H7e3/aAvfHQhj86a3EPmBju4QL06dq9U0+EQ+bj+Js0QQvFaICPnzz69asxoIx16&#10;81ID6KKKooVetR1IvWo6llIKKKKQykrxapMVKkeS207uM/T8q8h/ao0W4174cf2bp37uWO4EhJBI&#10;xsbP869X1Rrlr6yFtGHTd+9PTHSjxIunJZs2oSeVFKdm7bnkgj09KAPyh/YB8C+HLz4neINcuLJW&#10;1HSdekj3s7By2CDtGeefav1osLj7bapNEDHG3RW6jmvzo8XfB3w3+yj+074P1TS9TvZNJ8Q3U2p6&#10;g944ZY2JP3VUDjnoQTX3jo/xX8La1p8N5Z6kr28mdpWNgOuO4pomR122X+8KNsv94Vz3/CxPD/8A&#10;z/8A/jjf4Uf8LE8P/wDP/wD+ON/hVEG35jLfJGxJypPHSvhX9u3w7pek/G74BXthEsdzN4mVrhw5&#10;JP72HqM8dTX0l8UP2oPA3w10+aS91uKC6VVYJJDIwILYzwK+Lvhnrmn/ALaHxmu703bNZ+FNWiub&#10;eSzymd7ZywfJ/wCWfbFID9HNQmuZNIjkspQr4UA8HtzV1bUXNvH5+Hfb16c1zcmr6b4F0hbX7SZG&#10;Q5/egk8/QVa17xxpHh7TEuL67WATRl1+UkHgZ6D3pgXvNtLiQ6cro00fzFA4yB9M571aSbzLWUqe&#10;V4Br4f8Ag78Xo/EX7eHjG0S88zRxoweJvmwW3oOh6dfSvt/TrIW0MgDEhznmkgJLOJtokY5JFWqh&#10;iYqxjxwtTUmAjdKp6rIkdjIzqWUYyB161cbpUF40qW7GFBJJ2VulC3A+f/2nP2irb9nuz0DUJ4L6&#10;SyutzzLZweYdqjJzwccV+bHjb9t7QtQ/akb4s6SuoQ6S2nLYESQgS7xuz8p7c1+o/wC054Xj8TfC&#10;fX/PhVriPSrnYMA4Yxt0yDjmvxw+En7MviX4weP5vCraY4sNjzrLbyxpJuBJ6k4/StkI+uZP+Cq3&#10;hbU4beeP+1gLMBps2y+3Tj2pf+HuXhNW+T+2AP8Ar1T/AArzBf8Agll4gsfNSPT9RMcnDFryHpTr&#10;f/glTrMiZFhqJP8A1+Q/4U9APUbz/grN4eurOQWkmrLMR8ubROv5V4J8UP8AgpZ4o8RrdQaVqt7H&#10;BIx+WSzi6YIxkrXQ3H/BLrxhatm10e+k/wB68h/+tVmz/wCCbfj2FdreHrjkY/4+YP8AGjQa8yr+&#10;wv8AtNeCvgT8FdW1nxDaXc2tW+oyTrcW4BOG4+7nnqe1e76T/wAFa/Bd89623WNiIWTdbKMenavD&#10;tP8A+CZnjA6pDp1zpl/Dp02TLsvIc9M+/f2qp4n/AOCY/iGzmjgsNO1B1aTy3zdQZx09BRozU9Q8&#10;Tf8ABV7w7qnhy5W0fVluG4UtbJ6j29Kof8EwfjzpjfEb4nXGovK0/ibWElty21T+8c4yPx7Vw8n/&#10;AAS18RaXamQaZqDDj713Ca3vA3/BPDxZ8Nfir8P9d06y1FbaHVLe5vQ15FsCrICTgYJGO3NLQD9Y&#10;o7hl1V4BkRhcj0zjPWn2atKsyyncCxA7cUlxEYbUMgy2e9JdbmkgUDAYc4qAL8MawxqijCin0yGP&#10;y4wvpT6zAK+Xf+CgereJPD3wA8T6no9+lpFDDHgMqn5t3XkGvqKvl/8A4KQwz3f7JPjeCNMo8KfM&#10;OoO6gDY/Za8Z20PwP0LU9T1S1e5OkW8spMqKxbystxnrntXCfET/AIKJeCPAMcq3YvpSmObdEYc1&#10;+JD+K9Whjt9Ni1y/gWI+SY47l1AA4xgHFdv4a+B/jz4jOln4cs59ZlfLjzrlQSB15Zh0oA9Q/a//&#10;AGprL9oTxboOpaV9sFvo9xPKVuIlVtrsMbfXpXiuvT3vxHaOGx0y9aZnVvMaFiuOnYV94fAn/gmf&#10;rfja3sbz4i6beaE9l5TWwsbmErKCMsWxu9BX3X8N/wBknwd8MbKKKCSebYGX/SFjY8tnsgraL0M5&#10;bn5f/CP/AIJq/ETxfaW97Lq2mrprBWktZQ4LKyggfrX3X8Cf2APB3gXTbd7/AEO0fWPLKz3Ec8g3&#10;fNkcbvTHavsHR7Kytbfy7QKUUBeFA7Y9KmxPJdMhjCQryrDqaOYkw/D3gfQvCKLDp9j5H8XDsR0x&#10;6+1bU2nxS7XRQGznk1YkniiIVzg/Sov3jSbkGUJzn2pDFW9CXC27Bi7DIbHFW6i86PzAuRvPTipa&#10;zYBRRRSAKKKKAGt905GRWFHMFVo7L/RgScl+me5ya25JFhjZ3OFUEk+gxmvhj9s39vix+FNheaZ4&#10;YlsdSuWgV1SeGUHfvAIBBHQVcdQPszUNQ0tbRV1G9tWljGfmnUHP0zWfo/ijTGmCx6pZpDk5Vp06&#10;4+tfz7fEL45+P/i9qs2rMZbBJX84raXMiKOMd36UvgHwN8RfilfR2uj32qTSuWVVj1EpkgZPV/St&#10;OUD+gy31bSRfP/Z17aiWRgJSs6nJzx3rI+Jnwv0v4l6HJa3UMN1MxB3NIwHHI6Gvwf8AD/jT4l/s&#10;8eJL55VmvZYJlMiX120oBjOccP8AnX3Z+yb/AMFKNE1ea3g8e6hYaE53grHDKxzjju3U0OPYR7R+&#10;yn+zPrnwv8WeJria5tPsU97HKkUbEkIrMcc+xr7LSMRx7QMCuc0hNMvdPTV7S5Z7WZBcBwMAqRkH&#10;p6VvWdzFd2ySQvvjPRsdazlsBYoooqBhRRRQAVTvI3aWEqcKrZP51cqG6Y+SygZLAgVUdwKa3T/2&#10;s0ZP7vb+HSqmpXVv4Y0m/wBUu+YbdGnbaecAEmp5opI9MAZcSA/j19a+V/24f2hB8K/hlruiXDwQ&#10;3Gq6VcLCrKxZiUZRgg8fjV27AeDftwft3taadNpXhK+ubO9hu0yWijddpUZAyPU1+d3iH4leLPiZ&#10;dBdTtr/Uo3HlsI7TqMk4+Vfesrwz4H174va0txaRSXdxKweVVkACgHGfmNftt+zH+zHpvg3Q4Lm+&#10;tT9oSUSBJhG4Pyr1wKv4RH46aH+zvrfia3jl07S7iyfG7dPDIP6V1XhnTvin8K/F1npVtqyrIymZ&#10;Yo4AzHPGQCue1fvZ9h0eDzIFs7VWUY4gUH+VfBfijTbaz/4KWeA7WSFBavoLMyFAQTubtjH6Ur6A&#10;eHfA79uTxT8NfGaaN4vu9QcXlzHbx7bJFXhiGydo9a/Vvwx4lsfHmiJqOnnKMduSwJ4+lfMX7VP7&#10;Gfh74maTca7bSXcd5ZrPdItq0ca7zggHK5xketc7/wAE2/GV5Z+BLTwrrT7NYSWeRoWYu23dwd2T&#10;WSDU+4Yf9Wq91GDUlUr26a1ngRQCJGwc1dpMYUUUUgCiiigArO1K0mupITGwVUJLZ79K0axdf1ib&#10;TZrSOJFcTMQxbt06fnTQHwj+1p4b0jT/ANoJvFeu2v2jTVs44CAzK24k46HFfZ/wxsdHtfh/od9p&#10;1v5dvJYQyqoYscFAQOvvXg/7fXwXl+IXwevv7NE0momeEhYnCHAJJ54/nXhX7Pv7fGh/DWzt/Bnj&#10;HUbLS30lIdOO+GWRv3QKNkqSMjA6UCW5+h1jf2l1dG4jhdZmXBZgelXJLjylbzQWB5wB2ryPwx+1&#10;18KvFVukmneJ4Z9wJGy2lHQ47rVzUv2mvAuisHv9aigt+W8zyJD8vrwKYz0u1gtZJWkjiZZCOpJr&#10;C8YeKrTwDolzrusShoLUAlVYBsEgDAPua8S8dft8fCrw/Y7tM8UWtzchsGN7ab+6T/d9cV+ev7Vn&#10;7amv/tCyP4Q8NwWk5v7cRBrbzImyrl+rNjoKQH07+w74ri8cftkfHzV7RZF0+7htmgMi8dMHkcV9&#10;7wsNKsXZxuAbPy8+gr5T/wCCfv7P4+Ffw0sdfuPtI1XVNORblZpFYbgxPBA/mTX1ZYk3tmyTDaxb&#10;oPQYoQFyBkkjEiDG8Z561LUMCsuVIwq8LU1DAKKKKQBRRRQBHNL5MLOQSB6V8L/8FCfjp4n+DGh6&#10;Dqmn6jJbRzX5RRHCrHABIHIPpX3X2xX57/8ABUC3/wCEwh+HmiBARLr8cLbRhucjqeO9aR2EfM2g&#10;/wDBQr4v+M9YhsNM1XUtsgJDHTIyvAz2X2r9HP2SfFHi3xVod7c+Kbp7iVoYXXfCIyCy5PAAql+z&#10;v+zDoPwl0+wvJkkN1HubbcCNwdwI5wvv619ArJbLbyfY441AB3bEC44qn2Aq+J9fsvDOjtdXrgQq&#10;ccMBz26mvz1+I/8AwU38OaPr99aQvqXnWUjxjbApGVPGOOaq/wDBST9pG68N6Rq/hCxeL7XFLAwG&#10;HV8EK33gR618m/sa/shzftEavLresi+itodQRZZLaaNcKcFjhgSeDTSGfbfwf/4KXeCtfuUbWYtT&#10;muJEILPCqc5wOK+6/DfiDTvGGnC9siGToPmBI4B7H3r86fil/wAEt/DGlrJq2j6hrbvu4AuYwuAM&#10;9Aleof8ABLfXNT174X+Ift+S1nrk1sCXLfKqR+pPrUSHE+3YrdI2JAGcc81DBJJLcAk/KMiiGFhe&#10;zsxIXtzTmuQto8iYODjpWZoXKKjgfzIUY9xmpKACo361JUb9aaJlsNoooqiD8jf+CxUdvdfGLwra&#10;pay3GpSaOvkmNSdv7yTsK+PfC/7MPi/xNYJePCwiZNypJC4/pX6w/tSfAjxL8RP2qvAHiPT9KF7o&#10;1hZpHcTNIg2sHkONrHJ4Ydq+ntG0KfQ9DsLWHR7RmjXa26JMgZ9qvoB+Aln+zXr1lcBL3T5ph/eW&#10;GTH8qY/7O+sQ3EqHTJtsxxD+5k+X9K/od1Hw7p9xatjT7bdjtCo/pVW88J6PLaW0txaQRrbDcSsK&#10;+2c8e1Jy0Gtz+ebUv2X/ABfo9mblYS0qn7qRSZx+VUPAHwk1bx1NqkIt2N5pcgiYNGwIfJHQD2r+&#10;h2DTfDWpMdbijheEqYf9QNvp0IzmviTxxJpv7K3xw026khgGneNtXkuJZLyMSBFVt2UCjgYk6EHt&#10;WRodP/wTn17WfD/hPTfAWox3CDT7aaX5oNqcyg8EjOfm9a+36wfB+vaD4q0mHVdDMEttNkLNDDsz&#10;g4I5HqK3qACnJ96m05PvUASUUUUAFFFFABRRRQAUUUUAFFFFABRRRQAUUUUAFFFFABRRRQAUUUUA&#10;FFFFABRRRQAUUUUAFFFFABRRRQAU1lyc06igBnl+9Hl+9PooAw/EGl/2jbyxyurwlSfKPrjrX5Pf&#10;BP8AbJ0j9l/47fG7Tde0+61EX+vzratCwVYlWRhjkV+s+tXVnpUMt7dSFAFK+3Svww8bfs4+LP2g&#10;vj58UJfCun/bvK1y52nzVT70rEfnQB9nx/8ABYPwRY6k1pJ4Y1S6lUcvHICDx9Kitf8Agr14OFyX&#10;bw5qixh9xQuORnp0r5Ctv+CZvx+02ESW/haB5un7y6WoF/4JnftDXTl5/CtqrA8bboUAfZz/APBY&#10;D4f29zJcDwnqm5hjIcZ6fSuH8df8FafD3ibwxf2Gl6Nqtpf3CFIZmcfKT36V80Tf8Ez/ANojlR4U&#10;tSvr9rFeg/Cn/gmT4yk1KAeMNFntUMuHNvdIQF455H1oA8P8I6bq3xx+LV9rwhuLmZrhJ3JjLN1x&#10;k4HtX7rfCSKVfCSrLE8Dh8bXBB+6OcGvIP2f/wBi3wV8EYWvrJr/AO23UapKtxJG65BJ4wg/nX0f&#10;DcwuAsRGewxigCHm6mKodpibDH1q0ZAsm0jnHWo7e3KSyOw5Y5qVlXO/v0oAXzPajzPamUUASeYK&#10;TzBTKKAHM24Yrm/H2lSav4L16zjbElxYzRLxnkoQOPxroqSTOx8DJwcA+tAH87PxD/Z/8UfD34yx&#10;eFxHdajd3ySXiLb2752lnGNuDn7tbk37HPjXzbK5i02+WW6YMrLYyZiPHJr9avGnwM8Qat+1V4f+&#10;IVvpiyWljpj2hkJXYCfM6jqT8wr6OtbYLpwL20IuEjzt2DAbHSujmMT8GfE/7GfjnTvD5v2S6vtT&#10;8xVwtk/mbT2x6VzsP7IPi7+z5ml0i+Wdlym6zkBz7V++cVhsuf7RubeNXxtxtBH5VfuNLtdTntpE&#10;hjIjOWwgHp7UuZgfz/WH7JnjnU9PSwGj6hbyREyec1jJhvau9/ZG+FPjnSf2qfAV9qnhrWIbK0uW&#10;D3M1nIiL8jDJJAAFfuLq1tPbQL/Z9lBI+4ZDIOnepJbiztmREihW7YfIBGBz9aXMwNC3/wBSpxjj&#10;pUlMhMjQqZVCvjkCn1k9zXoFOVdwzTakT7tIYnl+9Hl+9PooArXGdpjU4ZxgH0NVpYXhs0R5Azg8&#10;mrzwrI6seq9Kq6jbyTL8gzyDTvYVrnmf7Snw8u/iJ8FfFGh2M4h1C8s2ihn27thI6471+LXiH9jz&#10;xjpPiiXSrv7RqDxS7TcfY32sfWv3yW9WNcXGFJ6DFYF54T0TUL1ruTcZGbccKMZ/KnzNByo8R/YN&#10;+CN38EfhLdaNqEgmnkvmnVvLKYBA4wa+i7ePF1NhgOen405b6HbtgILdhjFR2tvKLh5HXAY5/Wld&#10;i5UW2kxJs7kUyFGjZizZBPHtUkkKl/M/iAxSUDsiKWORnOHwvpSTQyyTRMkm1V+8PWpqcPvD60By&#10;oftFG0UtFIYUzy/en0UAM8v3o8v3p9FAGfasWa53ArtPDHp35rxj9qnQ/FOt/DVF8Maw9hfLdCTz&#10;o03naEbI/PFe33imW3kRBlmBFZsdik2ktYzZ8wI2V+oOP50Afz4/FT40/FLxJ43fTtf8RXms6hp0&#10;8trZ5iUMoViCAAPapLL4z/HLRbZLS01nVre3jztiFqMDPP8Adr7Ol/Yynb9qzQ9RvbO4TTLrUJ5Z&#10;ZBKvCsWIIGK+1br9i/wNPOzlr7n/AG0/+Jqo2vqRLY/GP/hfnx6/6D+sf+Ao/wDiaP8Ahfnx6/6D&#10;+sf+Ao/+Jr9l/wDhinwL/fvv++0/+Io/4Yp8C/377/vtP/iK090jU/EPxR4w+Kfjhv8AioLnU9RB&#10;QKwkt8cA5A4HrV/4V+PPiP8ABr+1ZPCjalpFxqAUu8NuTuZc7Scg9Mmv2qb9ijwMejX3/faf/EUn&#10;/DE/gb+9ff8Afaf/ABNP3RWZ+Q11+058etUsvLvtd1m4uCc72tuw6fw1nal+0V8fNciFpqGv6vcJ&#10;tKRbrYYUHqPu1+xP/DE/gf8AvX3/AH2n/wARTG/Yk8EGRGDXx2nP30/+IqZWtoUrtn46/BD4seNP&#10;hj8X7jXtVj1S8vLqEWrzpCQSC6kE8e1fvT4T1S4vNFt7qeRsbFYq3U5FeJat+w34MmmE8RvzKHDf&#10;fjxx/wAAr6Ct9IsrW0htd7gBNo9en0rIuxpQussazKMbqk3VDb+VFGII2J2Dv1xUlAcqHbqjmmEU&#10;ZbaWx2FOpd23mgOVHPalo8er2V5aX5W5hvEaMRt0UMMEH86838J/s72HgPxsfEGlC1sR5RjxGpB5&#10;znkmur+J3xK8JfCexXU/E2pHT49jzKxUkYQZPT0rxvw//wAFBPgv451caVb+MIZmZS22OJgePc1X&#10;Mw5UfSkzHzLZFPmA8MV5HbrV7yFVcIAKo6DJZ3VjHc2UjSwTIrqzdwRwa06V2PlREsbd2zTZIZG+&#10;6+Knoouw5UVfJBkDty46N6U2Sxt5WDPGGfruP86mop3YyBrdpDtlbfH3U1Sh0WY/aPOmEmf9R/0z&#10;9K1KlX7opXYFTT7WWCzWK5kEzjq3rzxRdWck08To4RV6j1q5RRcBFyF5OTS0UUgCvl7/AIKRPPb/&#10;ALJPjeaFyNsMfyL1PzV9Q15F+0/8OZfin8I9b8PJE0ou1QFUYKeD6mgD87v2Qv8AgnLH4y0Gw8W6&#10;5dWN/FqMNvfJBcQndGHXcVzu68iv0Z+Hv7Ofgv4f7HsNDs4LhQRvhUg4P41pfA7wL/wgHw70PSij&#10;I1tZQwEMQT8qAdq677Y/9veRxt2Z96AGaPFNGbuEviNW2xDHCjkACr62YaMLLiRu5p8KqrSFTk55&#10;qandisiqtksP+pxGO+O9Na3mEjN5vy9hVymv92ndi5UUzZ7mDOQxFWIxsUDtRRRdsOVCeUnmB9vz&#10;djT8cYpF60ueaW5LsmLSM21SetLRSEVp7wQwrIVJBOMd6etwGhMhG0D1qJpkuLk25PK88VM1sjQt&#10;HztbrTA8d/aa/aF0n4A/D9dZ1K2ku472Q2SLE4BVmRiCfb5a/Bjxd4g134n+Op4nhutenupZXgji&#10;QyOE3FgoAHOBX6g/8FiNPay+AOhNCW/5DkI69vLlr54/4Jn/AAVfxJ460Xxulu82m2dxPBLKxXar&#10;eUwxgjJ5NaR7i6nu37J/7AdofBOjeIPEcNo8N7AshsbmFleP5uVbJ64HpX2X4d+APw28G7brQvDF&#10;ha3EfRrbOc4we/pXfyWtv9kW3Y+XBgqu0YqC00W38P2zPC7uA2794c9eKBnw9qfw88BeK/i1c2N9&#10;oVneeZqQjmjY56uAQRnvXQ/tNf8ABP8A8D+MvhrNp/gfQtN8M64ZY5U1GCEsyhWyRjPeuH+D+g6h&#10;rX7RnxBunQ7INXjeLB4++T3+lfe1nLJa6Sz3gCDaR69uKoR8dfsK/F7WPEkniLwnr19NenRZ4dOX&#10;zsAHG5TgYBwcCvt23t47WFYokCIvQDtX5f8A7FOry337QHxBW32tEniCNWPI/wCWjV+otRIYUUUV&#10;mAUUUUAFQXEgV4xtJyevpUzUkmfLbaOccU1uBk6kJ7e4acuZYOAIV5Ocda/Lz/gsxHenWvBT2pdb&#10;f7DIZlVcjGWzn0r9SbMy/aisqgHB4r5F/bh+CUvxk8B65qpt5JJ9K024EXluqjO1iM5BP5Gq5mI+&#10;OP8AglD8NbfxB8RNQu9XhW702TTWeCGRTtRg5BINfsJFHDZBEgZEjUD92p5NflZ/wTH8aaf4N8eX&#10;nhTWp1truw01leNVJbJfcASPY1+pVro9qZo7uN5CByMnj8sUczYEqxxSSzu0W04ySe9fAvii4TVv&#10;+CoXw/kV18lfD7KY85ydz1+gM1zFcJcQocuqnIxX5lfEnxv4V+Cv7e/hHxZ4r1L+zdMtNGKyTyZY&#10;LuZ8frRdjP0OvtQVdN8SJeIVtIYmGJOFZQDnB9MV8C/s1+KoNU/boFroEyQ+Hv7IdjaQsGXzMrk5&#10;FY/7Sn/BRrUtWt7rTfAD6Xq+l33nQiaSKQMYyMKc7gMn6Vs/8EuPgLHptrafEPUluU1qTz4GBkUx&#10;7S/pjOePWlcD9GI7aSG6drl/PDNmMf3RmtSq0e6aRi4wqn5cd6s0mAUUUUgE3UbqbRQXyoduqvdW&#10;sF0od0WVo+V7kGpqq2EckM85kG1WI2n1pj5UYk1rH4iuGtL2Ey2jKSY5AcZ7Gvzv/a9/4J3t40n1&#10;fxL4bNtpkts1zdtFHbszzknIHB69a/RHUvGmlaR4iNlc3Plz7A23aTwa2bjUrKSCISOCl0vycfeB&#10;H/16QrI/nXj8M/F74YyiO10/XI7VPlDx2LheeepWnav4o+KXiS1YXOp36BF2mCSDB+nSv6BfFXw/&#10;0nxVpI0+SL5A27KKoPQjqR714tH+xD4NvdQkuLs3yFnLfK8eOTn+5Wto2Ie5+JPhfwD438Zas1md&#10;P1KZiATN9lcryQM8D3r9D/2IP+Ces+i69ZeLfFElvdraTuptbm3ZHdWiwMZPQE+navuvwX+zj4U8&#10;CSeZp/2hztK/vih4yD/d9q7vVNSsvD+lyahcuILe3ADMF4HIA4H1pWXQViHTbGLwvHHZ2sW2wUBI&#10;reMcRiptR8yz/wBJhfESgZjXkk/5NO0bU4dbs/tls3mQTJuRsYzU1natJbsswx83b0oshlu1kM1t&#10;G5yCy5OalXpTISoXYpzt4p69Kh7gLRRRSAKKKKAI5AzRnacHsa/Mb9t7WNU1H4ueAbUieKC38VxH&#10;c6kKQJCODj0r9Nrp5I7dmiUM46A9K+Bv+CkGh69p3h/wzr2l2cUtxZ6ibwiT7vygt2we3rWsBH3d&#10;aNBcaTbuAs6iJR8pz2Fcd8WPG+meBfh/4g1Fb23tbi3sJ5kj80K7MiEgAE9c18Lfs6/8FOdF/wCE&#10;Strfxpq2m6XqKyMrxRxScAZx1NfMn7V37ZUXxL1K4g0W+gurfzZ1j8tJBuVs7cjPenawHl3xf8ca&#10;v+0V8V7y+ghu7szMu6Bo/MbChVzgD0FftL+zv8L9D+FPgXS4dO0qKCW9gimm8lSDv2gHd71+e/8A&#10;wTP/AGddc8S+NLLx3rVgY9DvbWZUnjdcFgWUfKQT2r9FPHXxw8JfAnRbv/hItTXTmSFpIRIhYFVB&#10;5OPpVPsB6drCW0+k3H2gL5XlttRzjHBr4l/4Je292vw58ctHMUT/AISa6wAP9mKvD/2gP+CoGsTS&#10;Tx+A20nV7RmAR5YZBkEYb+MV69/wSf8AF15J8K9dXUEjhmvNdmmZVB7pH05rOWxcT7x0uWZpZUl3&#10;EgfeI4NS2MYhs5BIRIuatLcxyb9pBwPSqekIZ7J1fgFj0rMs0Y8eWu0YXHFPpqKI1CjoBinUAFRt&#10;96pKjb71AWvuNooop3J5UeF/E79oXS/Bfx08K/DiawmfVNdgWWC+UgRxgsy/Nn6V7VDM9vbxhyZm&#10;xjevQ+9fmP8A8FMPiJrHwp/ai+H/AIp0uGCT7BpayM04JXPmSdgQf1rM0D/grNqlvp8Ed7Lo0TqM&#10;HEEp/wDZqLhyo/VBcrMI3bdnnFEhikDwy4KNxtJ6ivzai/4Kn2MzLdS6lpgC8HEEmP8A0KtBv+Cn&#10;GhX3kzDV9O+UbmxFIMf+PUXbCyR+gCaHa6bL5SiODTQM+SeBu9c18ff8FHND0p/Cen6ldSWwvbG0&#10;updPeRgGRgExt557V5X4y/4KhaVrlm1nY6pp0uSCMQSbs/8AfVfI/wC1F+1p4h/aV1Dw3pMC2UkO&#10;mmSAG2V1JD7BzluT8hpFH6Sf8EzPigfF37OvhfTb93n1hFuZJriRhlh55A4+hFfY3l+9fD3/AATS&#10;+FOoeF/hvo+uXUEkaTQXEOSwIz5vp/wGvuSgBnl+9Kq7TTqKACiiigAooooAKKKKACiiigAooooA&#10;KKKKACiiigAooooAKKKKACiiigAooooAKKKKACiiigAooooAKKKKACiiigAooooAyNatU1dWsHUf&#10;MN24jI/KvKvgz8EbH4ZeJvF+qFIZH1S7a4H7nYQdxPXPPWvX76Fx+9gx5/A56YqRoVuIUE33sc4o&#10;AryyDUoBHHMIZM5+U5OKRrdo2UNebT6E4z+tNt9NW11EyoMJtwMn2qQWa3DlpxyD8uDQAk189qgV&#10;YWuOcbl7/pT7dkuOWtvLOe4/+tVqMLHGFXoOlRq0hbDY298UAH7osQXQjsuRxTljhh5+QH14FRi0&#10;hWRn53N1p80EWwl84oAhuLksQsfPOMqc1LDG0cfzMWOe9R2bW/mOsWdw65p7Cdrrt5OPxzQA+ilK&#10;letLtNADaKdtNGw0ANrH8ZaodD8J61qIUsbWzlmABwTtQng9ulbFcx8Tvm+HPiceum3A/wDIZpgf&#10;mFpv/BWifQr25mufCOo3ltbzyREtf4U44HOyvSvhd+0x4/8Ait470K/tfDevWWi3l7DI3MjxiJ3H&#10;X5BwBmvDf2Lv2LYvjp9s1LxHaLc+EW1O5iuFjm2yFwAy9vUiv1F+Hnwp8NeAdPtdM0KCSOGwRIsS&#10;kMQF6c45rZmJ07anKtyols38naCd2QM4+leB/tL/ALZGg/AWztdsNvqElxHKSkV4sbKU28Ywefmr&#10;1f44fFXSfg/4GufEevStBpUTrEZI03EM2QOM1+F/jHxl4n/au+NlvoVs8VxY3Optb2fy+X8kjADc&#10;ef7ooSA+1NN/4LHaVp2rFJ/B09xGfl3f2jxyev8AqzX1r8Hv2rvD3xsvLeWxgtbecOEWJLtZGYkE&#10;8AD2r54+C/8AwSn8C/8ACL2zeN9Jll1Pyn8xoLsld+eO3pXi3gj4b+I/2S/2nPBGjFYYNB1O6kmZ&#10;d3mPtVTj+dAeh+vcchlRWKlCex7UtUdD1RNa0u3vIzuSVQwOMVerF7mvQKkT7tR1In3aQx1FFFAD&#10;Js+WxGc44xVa2uDnbICmB1Y4qy2/cu37vemzW6TD5hQA2SKK4U/dY9AetRCxRRjK/lUltbCEHI5z&#10;xzUpVc5NAEMNtFbjJ259elFxcBVAT5j0+U9KdcRrIhHemwW8cYzg7j1oAW33tB8/B96dQzNv4xso&#10;oAKcPvD602hfvD60ATUVCt1G1w0IPzqMmpWYKpJ6UALRVa31CK4mkiQnenXIqxuHrQAtFJuHrSbh&#10;QBj61dy2t/YLGrFHY7yvQDI61NqkLSRiSBjuJAJT0qKzaXUZLtZ8ERsRHjjjnrV20ilg+RsCIDj1&#10;oAytQ0GxkWO+FtE93AuVcLlge+D2NXLBpLi1SR5CjHqD1HNXIbcqkiuOGOeKYqQrIYxnctVEmQeU&#10;f+etHlH/AJ61J5EfpSNDGq5OcCquQEa7RgyA07P/AE0qJFhkQsM4zilSOGQkDOaAJM/9NKRhuUgS&#10;gEjAprQRIuSDim2/kSElc5U96XQa3HW7CNvJaUSOBzzz+VVrO1XLSNMJAp6+lSpaquoPcf3l202G&#10;zENvPGOrnNQaD4rcLO0glDK3QDtU9R2tuI4lH8WOam2mgBtRXSeZCV8zyv8AaPap9ppktuJ1KuPl&#10;PXBoA+C/+CnXg3xbrnhvw+PD1lqOsRrFceeljA0gClf4to6H3r8vPAvwZ+JLeLYTp/gvXbKXvJHZ&#10;SdM89BX9EE2iyatBeWuoIr27ApFjrtIxzWL4f+E+i6Df/a4LcrLgjkgj+VAEXwn0m70rwXocd9PI&#10;s/2SINFKCGBC8gg9672sqxs7l5WN4FxEw8nb6e/6Vqbh60ALRSbh60bh60ARUU7aaNpoAbUq/dFM&#10;2mn0ALRRRQAUUUUAFQTMryCJ03KRk56VPTGRSdxoAy575o7iOJIyqq23jpirZtVGofaSQPl20+S2&#10;jZd5HTmoWeS7scw4LZ78UAWoU2s5zkMcipaZCGWFA33sc0+gApr/AHadTW+7+tAEdFQtdxrA8pzs&#10;U4PFPjmWSDzR93BNAEi9adVayvI76IyRZ2hiDnirNBEtwpOg9KWkZdykUElOJR/aEjD+71qS1m+0&#10;byD91sdc1IsCpuKjkjFUdItbi3W584AFnyuPSrA+Uf8Agot8IdU+LnwvtLCyFxKtvfLclYoDLgLG&#10;4PHYc9a+bP8AgmT8aNK8G3Ufw3u7WKK9udSuXE8swQrtVj90jn7vrX6gX1omsR3NncrmJkKkD3GP&#10;5GvzG/aQ/ZF1v4DeOP8AhZXwstLeD+z4mkkN5MWDSSMVb5QORh/Wqj2Efprq2mnWLe3a2u/JSNt+&#10;9OQw+oNTWhTaLd5RcZ53Zz+FfFf7N37eGm6xZ6d4b8ZXEg8QbUt5Ut7YhPNZsdc9Oa+zLm2Sx0/7&#10;TZ58wgFSxzwcf0oGfn14k+L2n/Bf41a7cTeWEu9Uy+ZhEPlbJyce9aPx9/4KMaHZeBJrbTIYWvd6&#10;nNtqSl8d+AtfFv7aGsarrXxc1W3jRiYtTmHyoR1IqP8AZ9/Yc8X/ABu1yHVbq3gl0WRWAVpmR9y8&#10;9MVdkT5H1Z/wSr8M33iDU/iJ4gv7Oa0e61CC5jMyHJBMhyCcfnX6awoY4wrNuPrXl3wS+C+j/BDw&#10;vJb6XC0Es0Mf2gM+4bkB6ce5r0uxuftdqkvXdWcmMs0UUVmMKKKKACoJmZXQjOM84qekZdykHuMU&#10;0BSjYvqDMBlcfe7dKyfFENtc276O9oskWoI0UhIyuG4OR361tyQyQ24W3wHB71DfWP2hVmAzcRr8&#10;vpn/APXTA/Nj9pj9kjxL8P8Ax3qnjjwKL2We9ljhNnpFi25UCrk7lJ4yPSvSP2cf2jvGUmqWWia5&#10;4V1rzJZ9vmXTOMDAHQp0r7fs0uZI9t4qNkYOBmuVs/hbpVj4gt9ThhZZYjuB3DGc+mKkDVudcli0&#10;z7UmlSebKpzGAcj68V+Pv7fHgTxv8SfjhplxYeC9ZuIV01IysVrI4JDsc8L71+0G2TzDwNnasXUP&#10;BOm6lrkWpzw7riNNgPGMc9vxqtRH5F/s5/8ABOjxB4r1zSdc1jXbvSobSSC5fSbuwOCCdzRnLjGM&#10;Y6V+sPhvR9P8F3Eeh6VocdpZqu/zLdNiZ78AYzW3a+GrPTWmlt0Ku/PXjNWtPumkASbBm56DjFIZ&#10;Dp9lLYTzvLcGYTNlUPG32FalRmPzGy/Y8YqShgFFFFIBlFFFBqFVZ7rcwTG3nAOetWqoapZTzSQN&#10;b4+U5bJ+lAHwN+3d401r4X+NZ/EEdxdLYRxwoSrmNMkn+Lp2r1L4a/tteDtQ8H+Gkv7jTRcLZwh5&#10;J9QTIbYAc+hyK8m/4KuapYt8KNVsG3HUzLAw2jjGT3r87/Bf7MvxT8VaHBeaYLQWhhjeMSTEHawy&#10;vagD9sof2sfh/u8xvEWiRLjGDqUQqdv2nvh3qTKqeN9AtyeP+QpF/wDFV+L91+x18Ybu1AlNl5ef&#10;4bhv/iap2P7E/wAT5pDn7OJc8f6S/wDhW6WiZk+p+3C/tG/D7T7cOfG+g3R5GBqUX1/vV8mftr/t&#10;j6UvgvUbDw5qdvO0lsjB7G/VsN5ozwAecCvzv8Sfsu/FPwfb+ZdNAYQcfJO7ds+lY/gP4I+Ovizr&#10;8Hh7SBB51wzJ/pUpALKpJ5x6Ci2pJ+4v7JHjC38ZfAbwdMl/HPf/AGFZLhBIGkXJP3gOn417LcTt&#10;GpjRST1yK+B/+CbXhX4ifD3xT4r8K+MBaC20yzihthbEtzuyck9eDX3g2qQ2MoS5yJTyNoyKTGi7&#10;aQNGGZmyWwcEdKs1R0+S5meV5dvkNgxY6496vVnLcYUUUVIBRRRQBV1CRobOR0QyMMYVep5rlfHG&#10;i6D4q8PrYeIILP8A0hDHEL0A4ZgRwD1PNdhNKsMTO3Qda+Sv26vipefDmT4avbyiNdS12G2+Zc5y&#10;fqMVpED5y/aA/wCCZIvry6udD1EWqsqlfsem56kZwQ1Z3wt/4JSyadqmmX+oa4blFkikkin0zAOC&#10;CQcv+dfppo+qx33huKe8dDlVzgj2rWtr+2eNFjddoAHUdKq7EcD8MfANj8N9BtPCmnQxQC1BKzQp&#10;sHJLEbQeOvrXK/Hj9nvT/jRPZLc6lb2ghiaJo5YQ/mZJz1I9a9YvLiD+0m+zSL9uwM7mGMY/wpl5&#10;Hpq3tqLlz9ob7u1hjOf8aQHzP4b/AGBfCfh+PEsGl3q7SBmwUcnv96vZPgj8F9K+FWj3Nna29sgk&#10;uWnAjgEeMgDpn2rzP9tL47a98DfBOm6h4blt1uJtSitn85d42McHuK+htH1Fb7R7S+dgQ0StIV9c&#10;ZOKUuhcTVj8pZHA2g0Qxi3+Uc554qlbSJeTM8OcdeavMH+0rjG3HNZlk9FN3AHFLuHrQAtRv96n7&#10;h61Gx+Y0AJRRRQB+U3/BVTwnqHxA/aQ8C+GrBJy9/pSrvhjLkfvJf4R1rj/Cf/BJ7VPEmi21xc+I&#10;LmzkdNxV9MJIOenL196fGD9n/VPHn7UHgXxvFHC2laTbrFNuk2sCHcnAxzwwr6BuIr20VIrIII0O&#10;PmHOKAPyb1L/AIJF30cZto/GMybvm40z+nmVXvf+CT2raFZxJB4nuNQa4XDbNMOY/wAn96/XjyIb&#10;u4WUjLAY9KjtdnnXCxjJU85H1oA/HjWP+CZeqeE/B7eXqU19qKy5yumESbT/AMCziu//AGD/ANlX&#10;Q5NV8Uw+JGs47yyu4o40v7UB3ILg4yc54Ga/T+TTYNUui0y7lK4OOK+Fv2ttQl/Zx+KfgnWfC4W3&#10;0jUr+a615p/mbYpU/IP+BNQB9zeDfDNn4O0G30mwjjitoSxVYlCrycnAHua3q83+B/xS0/4veDbL&#10;xJo8zTaZdh/KZ12n5W2njPqK9IoAKKKKACiiigAooooAKKKKACiiigAooooAKKKKACiiigAooooA&#10;KKKKACiiigAooooAKKKKACiiigAooooAKKKKACiiigAooooAZJ2plPk7UygAooooAKKKKAEZimSF&#10;3GoLVpJmBdCgyRg0zUNQ+wKhOfmOOBms/wAceLIPB/h+51Kff5cIBOwAnk47mgDWuriK1XHyqW4J&#10;6VVsLUG5FwLreMY2dv514BYftj+AtS1afT7qLUGuIZPLJKIFznB/jr1rwv8AEHRPEEypppcFgSAx&#10;GffoaAO6pKhhn8ypmG4UAG4dM0tVgCJV+tWaAIa5b4nf8k58Udv+Jbcf+i2rqawPHWmy6x4M12wg&#10;IE9zZTQoW6ZZCBnHbJpoD5I/4Ji2r3n7PmtWyuU3eILk+aOq/KhxX1vY6lJbLdRXFt9nhtxhrluA&#10;w5yx4/GvyD8F/Ff4t/sP/EWPwBqmsQf8I5fNNqjJYwl1BclVy7gY/wBWOK7n4sf8FTkv/Ct1pOi3&#10;2oR6m9vLbyvJax7C5XAPDZx17VtZmJr/APBUT9qqHVNNvvg3plil2s/2e+GrQXG4jDEldgHt1zXG&#10;/wDBNr4Em68Trrdwrb7G9tZwXh5PLHrnjpXzH4D+HPxA/am8aQ6st/anUpFwZp1ZF2KckfKp9a/a&#10;XwT8P/Df7OvwpuNUtdPMF1Dpy3F09uS5do0JJAPuTT20F5HtENxINQkh8kpCq5D9jXwB+2/b2fjH&#10;9pb4W2OmXqfaXSZB9n+Zs4B6AjmsL4if8FPbbRdWurK0XW0AGFK2KsvI9d1fLfwX+OGt/E79rr4e&#10;67rSXctpY3Mg+e32EBkP4frS5Rn7RfC3R5tB8B6RYXDO80MIVmkGGJ9xXVVT0fU4dY02C7t1ZYZV&#10;3KHGCB71crF7mvQKkT7tR1In3aQx1FFFABRRRQAU1/u06mv92gCOiiigAooooAKSSMyKVB2k8Z9K&#10;WsnxZ4jt/CPh3UdZvA32ayheeQIATtVSTjJxnA9aAH2OnfZdVml+0eYSuNhHT9an0jUFvLeVyR8r&#10;lTzmvDPB/wC1t4N8T6tK0AvAGTPzrGPbs1epeGvF2gar/o9gGHnN0ZhyfwNAHTyTeTh4ohJuPJX0&#10;qaq0d8kMzQYbCcDirNABRRRQAjSJCMgLk8nHGagkt3um3bjGPTrVj7Or4Zhk9RStMsZ24OaAGR2x&#10;jGDIT9aTlZGGzP8AtetQ+Xd+ZuMi7M5+g/Kob26e3XJuI055ywFVEmQtxpbTuCLgr7Cp7eFraPBY&#10;ynGKzrfxNZbSJLiMtn++P8aamuRXU5WC6iAz3cdPzqyDYUiRCuNnPSmra7Wzu756VHEryMGEiN9D&#10;mobqS5t3U7xtJ6CkBoY49abhB90D3xTLWbzoQ1SbAvIpFISiiioLHr978KfTF+9+FPoAKKKKACii&#10;igBG+6aiqVvumoqACiiigCaiiigAooooAKKKKACiiigArP1q/h0ywkubiZYI16s5wB+NaFfJf7f3&#10;xP134dfC/XLrTbk28MNtHIcRhuSxB60AfU+nypd2Mc8cokilQMrA5GCOuajt4/IuBh90eOvQZrzv&#10;9nvxNL4m+B3gfUJZ1a4utJtpZWYgZZolJ4+tdzrTSWulHyJUSXcOc5oA1Y1aJmPLhjke1Sbz/dqr&#10;ZzM9nbnzELbBuOR1wKl3t/z1j/OgCXef7tVr6aSNFKRFiWAOKk3t/wA9Y/zpVcgHdIp44waAIZbg&#10;LdR23lArINxPp+H4VJdSC1tzhQUxz2A461W02QXGZZWVpFYqpz2rE+JmuPo3gnW7qCUJLDZzSAjB&#10;5CEigDa0S6t7qzZraRJE3kEocjPFaFfD/wCwb8dfEfxQs5Pt13JNaf2lPCQ8QX7qrivuCgiW4U2T&#10;7pp1J7UEkSjzIgN2G6+9QWMckLPuJILd6qLdSprEsW790F4GO/FWNSupY9qxNtZh6VQFq4byULqu&#10;5vT1rJs44/E1jMupaaqx7iphnUMGAOQcEVoQy7LASXLAlQWY9PWvhb9tf9uq4+F9nd6V4Ovp7LXn&#10;t1e3kaJHjDBwDnnPTPaqXkB9Ja5ovgDwzrEs2rwaRoGXHk3E6Km5uowfUVu2fxW8GaZp7KvifTby&#10;Pdnd54x2GK/Dbxd+2d8RfjEqWnjXUJNXFm3mRLaWwG1umeDWn8P9b8c+KJku7dpItBDFJLea3IkL&#10;gZz06dO9XyiP2sSz+Gnjq5WS3/sO9u2YM2xEdizHjJ9Sa7fQfDOmeHYRb2FlBbIMkeTGF/lX4Q6V&#10;+0Z8QPh74hv28N3bxSWcoaYeRvI2nI4x2r7A/ZN/4KR6h4m8RRaZ49uNQuLkI7OBapGOnHVhS5WB&#10;+kEFgtjcHzLrf5zZVG/kOfetUKqLhRgegrmrPWLXxVb2ep2bZgRRKckZAOCOAevFdFb3C3MKyKCF&#10;PrUS2GS0UUVABRRRQAUUUUAFFFFABRRRQAU113rjOPenVBfTGC3ZwcEUAQ310LVoF67jjrj0qbMa&#10;3WAQHx0qrNanUFt5Dg7eTninPZytqAnRl2bcVQDVDT3RIJARjx681o1Sto3tZHMpB3njFXaTAKKK&#10;KQDKKKKDUKzptJJdybxk8zoPT6c1o1Bc2skzRtuXapzQB8pfHz9my4+J3jB45rqZ7Uxo2Tbl1yCe&#10;Ote++Afhno/hHwfpmmfZLeSSG0ihLGFVJKqBkj1rj/H3x707wH8Qzpd6ZzH5QbEaqRz7k16hoeqw&#10;67pttqSODDLGsyZIyARkZ5xmgBtr4b0tR5badbnAzzGP8Kmbw5o8PP8AZ1sp6/6sVoRzRzHzFYYI&#10;xyRTZGgmbDMD26irM2ZF94P0LVICsum2cgP96IHtivg39qTTpvgf8cfDnizSNB8zRbGwZ7iSBPKi&#10;DOzrhjjAPIr9BpJrazj3FlC/UV8p/t/eItGvP2bfGMUQYamYIhCxIwP3y9s+me1WiWez/B/xZY+K&#10;Ph7oniOw0+EXWpQCSUQkFgMnqcc9K9Ft8XieZLAEbphhk1+dn/BKH40eIfHg1rwzqV6J7PRbGIQx&#10;7AAMsc4I61+h00d6dUjdJVFoF+ZO5PP/ANakwI9LvJ7i6u4pLdoY4yAjHo30rUqONjuYE5xUlRIY&#10;UUUVIBRRRQBBdQie3dC20Hv6V+e//BXSwFz8OPBT294Y7iy1Lzo9n3tyocfTmv0KuJFjgZnBK9wK&#10;+C/+CjlvY+IJPhtprW0kkV14gihlXHBVjg8j61pHYR+cGh/Hj4pXmmrY2/8AbcqZ4kW5Y9PbFW5P&#10;jf8AFzTpEJXXiqn/AJ+WHT8K/Yrwb+xf8L9D0m2z4cjE20MSsrdxWzJ+yR8K77cJPDYYdDukP+NV&#10;cNT8Y7r4nfFbWLb+1IbzXoZH48pJ2J4461Vs/wBo34kaXKP7Qk1hTGeHmumzgfhX7NwfsifDq2uj&#10;HDoMa2YHyp5p6/8A66xPF/7Cfwq8QafcLB4ah+0tEyqzzNjcQev40+YD8ZvFXjzxn8apxayXepTw&#10;xSC4EbSmQAjviv1N/wCCePxT8QeLPANzDr2m3VuU1Bod11LuwoRPbpWZcfsy/DP9ntFv9X0SIRyE&#10;W4+ySknJ5GQxHFfT3wc8F+EdL8OTDwzZfZYJJS5BfOWKjnr6YqZPRFxPSVuYMMsDKzAchDzUWmwS&#10;KpaQnO48NUGl6SbK8mcgYYcYNXppi8bLHw/bNZFj2+8frRTY87BuOWxz9adQAUUUUAFFFFAHxh+0&#10;h8TpfCf7ZHw20aXVm07Tby0R5g0xSM/PIMkdD0r6di+Lngu1hijPibTXfoc3C5r8xP8Agrnrcvh/&#10;9ofwNe2YddRi0lTC6jOD5knavjR/if8AE6+vHnhuJMA7h/o5/wAKAP6BtW+KnhzS28xNWsnAGcea&#10;Bmpl+KnhH7Gksuv6fbtMucGdc8ivwOm/aV+KOoXSW7zXDZGP+PM44/CqB/aG+I008kWpG8mijOI1&#10;S06fpQB+/Nj8SPCFqvmnxPp7L0yZwBXwX/wUo+NXhfVtN0u30/UbC+lSK6T9zOCc4THQd8V8Av8A&#10;tBeNrux+yxJfI5Ofms+K6HwT+zj48+O2sWd7fT2rwiRX2zq6HbJzjhfagD9EP+CWfii/1T4W6HZz&#10;W0kdqttcOrs+QT5/096++q8A/Y7+CKfB34T6Pps0UK3sAmVmhZipDSE9xXv9ABRRRQAUUUUAFFFF&#10;ABRRRQAUUUUAFFFFABRRRQAUUUUAFFFFABRRRQAUUUUAFFFFABRRRQAUUUUAFFFFABRRRQAUmRS1&#10;G/3qAH7h60bh61FRQA9gWII5FMb5RluBWV4q11PD2jSXj7tqkD5cZ/U1xXwm+Klr8Sb7XrWAyFtP&#10;k8s+aR1yRxg0AelK29dy8r61HDcR3O4RsG2nDY7GoGWSx+dnBh6bRVq2t4YVLRIF3/Mcd6AHbT6U&#10;bT6VJmjNAETQiQfMOnNcz428L2/xC8PXOjXE7W8c/BeMZYYOa6W63lQEbaar2dqYfnfBOaAPzy+O&#10;P/BLrS9Ru7rWNJ8SaxNe3Ekk/kwgABzjAHNeM/sQ+CfFnwn/AG0F8Ga+bwTLpMlyIbp8ttLAA4BI&#10;7V+t0lvcXFzuEgCK2QD6V8UtHD/w9K37R53/AAjWN3/A6A6H2rp8ciY3qV6VqZFNooI5gwNwOelO&#10;yKbRQHMxhBpm0+nFTUUBzM8V/aM/Z10L9oLwve+G9TuX05bxEBuLdAZFCtu45/CvlD/hzz4F0d18&#10;rxRqsyT8OzRjgevX3r7Z+JHxW0T4ZwyXeqqztGit8hXOC2BwSO9fAfx+/wCCj8Gh6j5Wk3Gqwp5s&#10;i4iCEY4wPvVsrk3Psf8AZ4/Zb8P/ALPugwafpF7Jqiws5WS4QAndjPf2r2TWbRdR0i7tigZZIipG&#10;M9ulfiV4t/4KNfEnWLF08LarrttMSCreSCOOvQmqPhb/AIKA/GSz3jWNe1sliNoaEjPrjJFFgP2A&#10;uvg7pdzpMWbSNpt3I8sZ71PY/B3RUmSQxxwSqflxGM18U/Bv/gphpsHh+ws/EsetXeqciWUwqBkt&#10;x1fPSvvnwb410vxzpv2ywcHaB1YEgkZ7GgRv6bp66bZRWyElIxgHpmrW0+lLHnyxk5NPrJmxHtPp&#10;Tl+VeeDTqZJ2pAO3D1o3D1qKigCXcBzmmrKjNgMCaZIP3b/SqwkS2hEhUkk44p2JcrFvz49wXcNx&#10;6CmfaI5JGjVgXXqO4rh/jR4uj+H3w31vxK29V0+3MxMeNwx6ZOP1pnwX8YW/xC+HOieI4WYvqEAl&#10;JlI3kH1GaBcx3u00bTSig80WDmY3IzjvRTVjIcE8ipaNA5mMrm/iP4Lg+IngXXPDdzcSWlvqlpJa&#10;PNGPmRXQqSPcZrp6indY4XZgSoGSBTsHMz8xvjV/wTNbwT4Sin8E65rOs3wmwYsgfJjJPX1r59/Y&#10;/wBS8eeCf2ovCGgeJ7S5s4ZrtmHnS5+UfLnGT6V+1balA0DYhcDaeMV+cHjhbDRf29PhjZGzZftE&#10;e/gcH949UooXMz9KoLq3W3SQyLhhwTU9Vkgt2t4v3XyD7o9KuVDQ+Zjdpo2mnUUg5mVI7lLaUrM2&#10;xpGwgPf6U8KVvmcjC7cAnp2rN1SRIbiJJkMsshPkuBwh/pXP+NviLaeAdIlfUhJI6gqHTGMkEjkm&#10;nYOY89/am/aX0X4F6QLe+vLWG8u7ZpYIp3IL4IHGBX5P/HT9ujW/GOsXMGm2qG33qwlguG/uYPaq&#10;/jvVvGf7Z3xkvNJub6e9hs9RnsrKa7RvLgTcxwSAccCvsP4M/wDBMe103QrJtbtdGv5wpDu24knd&#10;7oO1VG3UXMfl9J4t8Sao73Fxrl9aZb7qzHvzWz4K+OXinwLqnmQ3NzqaqVH72ZuxzX7f6D+w58JL&#10;K18vUfBmkXL56+WDxgeo9avT/sQ/BdhmHwHpCn2hFa8yJ1Phj9nn/golc6PNBH4gs7Wwtd7lpp7g&#10;nHyjHb1r9L/h18StL+Ifh+z1C0uYZBcQpKPKJI+YcY4r5K+Of/BO3w542STT/Cek6RorSxrtZlKg&#10;EMSTwp6jivIP2JvjBrHwW+KfjX4deOJbzUPs99b6ZpDxx4hTBZTtLFSRll6A0mg1P0/uruDTLfzJ&#10;5BHHnG49KlRlkjV0O5WGQfasixSPXNMVbxPNjY5w/wClaVqvlqU6KvCj0rNopE1FFFQaD1+9+FPp&#10;i/e/Cn0AFNdxGpZjgU6mugkUqwyKADcNue3XNRXF5Daw+ZLIETONx6VGlwJEmRQR5fFU5rMapp/k&#10;Ngndn5qANVWEiBlOQRkGm7T6VWkm+ytbQ4PPy8dO1XaAI9p9KNp9KkpDnHHFAEUt1DC213Cn0NSL&#10;IrKGB4PNZ9vp52k3ZWWTPDelfL37XHxW8VeAtJhfw5PfQMszq32VC2VAOBx9KZHMfWHmoBksMUu4&#10;bc549a/J/wAA/wDBS288CNH/AMJ3B4kvEjYmT/ReCCCF+8w7kV9nfso/tMWX7QUOt3dj9s+zQ+W0&#10;aXSqCquMgcE9BSDm8j6QaeNE3FgF9ad5i7d2flxnNULiHdZBR1z/AFqZiNiRH+IAU7BzFlHEihlO&#10;QadUcMYhjVAMAVJSLCvlv/gpLDHH+yT44uyqtJHAmMj/AGq+pK+aP+CjFi2qfsjeOLRHVJJIkALn&#10;j7woA/JzwL+3j4p8D6DpGlxaDHLbWkKQxyG4YblUAA42+lem6b/wUi8Saxrn2WTw9DFD5e7d9oJ5&#10;H4V6l8Ef+Cd58dfDnw/qckekO01jBMWmLFiWQH+5XpOk/wDBM2C11gEwaLjaf72P/QKAPlKP/gp7&#10;4s0m+voYfC9vcKspXcbpuxP+zU//AA9Q8Zf9Cfbf+BTf/E19NXP/AASyE95cS266HDvcs3L85P8A&#10;uUz/AIdV3H/PTQvzf/4igD5o/wCHqHjL/oT7b/wKb/4mj/h6v4uhI3+EbUA8c3Tf/E19L/8ADqu4&#10;/wCemhfm/wD8RTW/4JVMceaNBkGfukt/8RQB8+yf8FTvFWmyoI/CdtLGy7i32o8E/hXMeIP+CnHi&#10;TxJaalaTeGraFLmJ4si4Y4ypHp719YXH/BMESXUUXl6Hgr/tY/8AQK5T4g/8EwU8P+HdT1FIdDDQ&#10;W8kuU3Z+VSePk9qAPbf+CTd9/bX7Nl5fS2ywzPrU54HrHGev419r5r4n/wCCU9m2k/s93tmZVYJr&#10;U67VPpHGP6V9q0CauO4prsFUmikZd6kevFBPKitbsZLlpSmEIwG9aLr/AI/bcYyKS/8A9EskA/vA&#10;cVbWJZBHIQCwHBp3Hynyp+378aL/AODvw1tr6G0V4Z7xbYO7lfvRueMfSvxn8I+Edc+OXxJi0e0F&#10;zqGo38srRQxtk4AZiBkjoBX6i/8ABYW+874G6LbRqzMutwk+n+ql/wAa8c/4Je/s5XXiGOy+JUU9&#10;lHLp15NBukJE3KFeMDGOfWtIsiUT6B/Y7/Yl034M6ZFqmqGc6pfQqJ7W7QERsGzgHPtX2M3h/TFk&#10;W2XT7dEK5yIwP89Ku+THDBD9pAllHVhzk1UubW8u79LiCYRQqu0qxIOef8aBHwX+zHpmhWn7Qnxv&#10;t08m7mm1ONGidQfLOWGBXc/tPfsfwfEjwjPqumC4g1VmRfs9rGoO0HJOcivIv2Q7pLX9qr49wXqM&#10;882swLbysPlVsuN2T74r9E4Vew0N4726jDYJ81nAXpwMmqA+KP8Agmh4knjbx7ol9cPLLYXVvbYl&#10;YkgjzAR+lfeq428dK/LD9ifU9RHx9+Ii2EskVl/wkEf2hVB2yDzH7jgjGa/UuFg8YYDaPQ1MkNK5&#10;LxRxTaKyK5R3FHFNooDlHGlFMpNwXg96N2DjZXHk45J4qKG6inDGNwwU4OO1HnoZTEevXmuK+IXx&#10;A0r4c6fO9wpRpImkGwqM4B9SKuxJ3PmLtDZ49aVWDdDmvh/xt/wUo8E/DstFqFnqtyI2C/6OkbDJ&#10;Gc8uK5eP/gsB8Mh/zBvEP/gPH/8AHKfII/Qjn0o+or8+2/4LDfDJeuj+If8AwHj/APjlNt/+Cu3w&#10;61qQW1ppXiCOZ+jPBGAP/IlHKwufc3irWJtH0HU7sxhYreB5CxOAABnNeV/s7fHKx+KHhZJtOuIb&#10;t2lkGI3J+62D2r5q8U/8FTPh54k8G67okela39tltJLfe8MWNxBGeJCcZ9q+M/2Df2m7v4P/ABIj&#10;03VLi7OiiOZxbxYxuZwQeWHrT5PMep+4F1cNPNbmMb9p/eY/hrTWRZPutmvOfAPxg8O+MtKhu7SR&#10;YjNGkjCSRATuGeQG613VvNFfW4ks5E57qwNKwF5mCrknApsciyfdbdVCN5BII5W3hjj2q2wS3VSi&#10;45xxSsBLtNG00vpS1BXMxu01RurIkjaWO/r7VoVSs451nnMsodSfkHpTQczPz4/4KTaWngnwzqPi&#10;W3uWkuojCgjPAIOe9fJHg/8A4KbeKvC2g22lDwxbzxRwpAJWuWztUbc/dr7A/b/8O6n8QPEVz4Zh&#10;V5raRIZCjKxTgt6Cuh+DH7A/ga88FWM2r+F9JubtrSFt8kWWDFcknK+tIOY+OIP+Cqfiuzb7PH4T&#10;tZdvOftTZ/8AQahvP+CpXi53GfCVupP/AE9N/wDE19+Wf7Cvwut9QeOTwXpLy7eXEPr+FQa9/wAE&#10;/vh/qDKbXwto8OR3jx/JatS6EnwFe/8ABS7xfeWYY+FYUB9Lo/8AxNeSeJvHHjz9rLxBbJZaTPFb&#10;bDbPHay7lJBL85xzX6Xa5/wTg0Oaxxa6ZosPXHDeh/2a4n4V/DHwt+zL8VdH8Oavp1u8t6ZLxXtQ&#10;AgXaVwScc5X0p87EtDsP+Cdv7Ltz8JbO71O+N1b3N7Zxq8cigYIcnGQa+3bjdb3SrHl228L61kWF&#10;7af2Pp91pMfk29xwoTB4z3wa6OO2/eLK+GcDg96OZsCtpXk+dOUm8yXjen90+laVQQWcNvJJJEgV&#10;pDliO9Tg1D3GFFFFIAooooAjmYpGSq7iO1cd4++Hum+Om0iS/k8hrKdZ4wFByw5xXZuwVST0qlqE&#10;fmQpIORH85Hf1q4gC3pjv47QAbdvXv0p90rTQyxsNqMpBb096zrfXtNkUXczJbMvy7pmCkdu5rxL&#10;45/tp+DPgmkJ1OG71FJPMz9g8uTheufnFUB7tYxpYWCQ27/aGBPJ6nnNYfiC8XwToGp6iknn3McT&#10;zpC/AYgEhc/UV8Wab/wVt+GGpap9ms9F16A9vMt4wPf/AJaV9PeD/jR4S+M2hP5KiMSoI8XTxg/M&#10;PQMfWnYVz8qP27P2jPEPjrxtqGkX2nLpGnxyxTR3SSk5YD7uK+rv+CWviHX/ABN8O7u61C3kSKPV&#10;njLM5I2iND/WvofVP2P/AIdeNNWmvda8P6Rq6yAEbwHOR0PSvSPhj8I/D/wj8P3WmaDp1rptvNM0&#10;3l2wwCxCjP1+WpkXE7yPlmI5XHBqNZUjt2eNg4B61U01bnzpA8mY8fKvpUzw/ZbJ1OCc54rMssK2&#10;9Q3rzS0yDmFPoKfQAVl+JPFGl+EdO+3aveR2NpuCeZJnGScAfia1K+Xf+ChepXWi/AuW8jufKjW/&#10;thwef9YtUtWB9OW97DdQQyxOHjmUMjDowIyCKk8xDIUDfMOSPSvOfhp460rV/Bvh1hdxB47KAPvl&#10;UHOxc967aTWtLjzKLy23t8pImXP86fKB8K/tbfDHUPiL+258LZEs3m0OOyWO5ulwVjbzJDyD7EV9&#10;YW3wb0XRNLtoYYUmVRgs0Yzj1ra1LQdDvNWg1Saexe8gHySGVdyjJPHPvWza69p0imJ7uBgo7yrj&#10;+dHKugGZpHw/0C3Zbi3tbefaccxjGcVautF0mPd5ek2r7c7/AN2Pl/Skm8ZaLozeSk0W0/N8kikZ&#10;/OmTeM9FiVB5kebvg4df1596VgG2/hHQNe0/dFZWuzcRuSJf8Ku2mi6Po8f2eOOFHcbQAgB49KfH&#10;dabo+n+VBd20I3bsLKo6/jXy3+1B8XtQ+HfxS+GVtaavstNVvJFmjgkUhgNnB5/2qkD6v08x29wb&#10;UMAyrnbWluHrWB4Vv7bXtLh1WIB3lyPMyCTg46g47VtUAS7h60ZFRU5PvUASUUUUAFFFFABRRRQA&#10;UUUUAFFFFABRRRQAUUUUAFFFFABRRRQAUUUUAFFFFABRRRQAUUUUAFFFFABRRRQAVG/3qkqN/vUA&#10;NooooA4n4sabf6z4VuLW0g83JDcEA9D6mvzV/Zm/aZ0T4F/Gb4pWPirU4dLibWnQmRHcgK5B+6D0&#10;r9RvE4eHT5pftHlR7SME4GcGvwL+KXwq8Q/Ej9o/x5Fo1hd3tudeuVnlt4WkVQ0pwWwOAfegD9c5&#10;v+ChX7P2qWKxXXxAto3JyQttP2P+5Utv/wAFBv2ebdAq/EO3IHrbT/8AxFfkHN+yH4r03xdLDJol&#10;7NZouR/oMmwnbn0qa6/ZW8S6i37nwvfWwT5f+PCT5vfgUAfr1/w8O/Z7/wCihW3/AICz/wDxFH/D&#10;w79nv/ooVt/4Cz//ABFfkB/wyH4s/wCgFf8A/gBJ/hR/wyH4s/6AV/8A+AEn+FAH69y/8FDvgOqj&#10;7F49tZnPUfZZun/fFE37f3wibRJrxfF9v8rY3fZZsf8AoFfkKv7HHjC6R/L0u+tmUZ3fYpBn9Kzo&#10;P2aPiGvhi6tTpGrFmkzt+xS47e1AH7KaH+398FtSt9reNLfzcAYW2m6n/gFeA/Djx54U+Jn/AAUi&#10;GuaBqn29j4fMWVRlUgP6MPevz00P9k/x7pqxXT2WoJuAYR/YpQfp0r6P/wCCeXhfUfDP7aCW+rW0&#10;9ref2RIStzGyPgsuOoBoEz9iqKTIpaDMKKKKACs3xHqZ0Tw/qOoDGbW3kmG7p8qk8/lWlXM/Ew/8&#10;W58Tn/qG3H/otqAPxa/bd/akf416xc2STw+Z5CQ7bdXX7kpP51Q/Zb/Ye1L4r6jb3eqWl2bAvA5k&#10;inQYRicnGc9BXnfwf+Ds3xg+Mn2GO6hWWSa4HkOhdiFDHO3n1r9y/gf8LbL4c+A9LtUt7eK5FnGj&#10;tHGEJZQeTx15robsL0PLPh9+wz4P+HekxmykvXnUkbJnVhg4zXgv7b3w20rwr8SfhJpluG8nVLuW&#10;KcsBkAeV0/76r9DrVZRIDIzOuOhzXwr/AMFBrz7P8fPgJZMhke81SaNG67eYv8aS7ASL/wAE4vAf&#10;jrw+viBrnVP7RnBJSOYKvAOMV4j+x7r3in9nX4s2PgjxBbLa2WsagXia4k81zGqtzlSQPxr9FvBe&#10;g6kvh22t0vmtkXJwSVGM8ivjH9thLTQ/2tPg1b6XDHFJcLPve3AHIA5OO9IR+jdrdRXluk0Lbo3G&#10;VPrU1c38O/MPg3TPNZmk8oZLda6SsTcKZJ2p9MkoAZRRRQAhbnae9NYrIxiz90ZpzFQRkgHsO9U9&#10;UvF01Vn2FizBeOtNGbPHv2rLOTXP2cPHVlt+eaxkRQDgnivjX9jH9r7w98MNvg7xZqtvplvpVj5C&#10;FopHcsCmAdox0zX3B+09dQ6f8BfF10dqolkzt0Hb1r8FfFHgHxV428canqHh3TtQvo5m3g2cLyfL&#10;6/KDxQI/b6P9u34PSf8AM3wf+A03/wARVgftzfB0jP8Awl8H/gPN/wDEV+HVr8Dfikrc6Frw/wC3&#10;Sb/CtFfgl8Twv/ID17/wDl/woEfttF+3D8IJGC/8JfBn/r3m/wDiKn/4bY+EP/Q3Q/8AgPN/8RX4&#10;fXHwc+KVjEZk0HXmYf3bOXP8qo/8K8+LP/QseJP/AADmrSKuhXP3P/4bY+EP/Q3Q/wDgPN/8RQv7&#10;anwkkbaniyJmPQfZpv8A4ivww/4V58Wf+hX8Sf8AgHNSP8Pfi2qkr4Z8Sqw6MtnNV2QXP3SvP2vv&#10;hvHaLJD4jhYscc28n/xNfH/jb4laB8RP+CgXwlu9Jvlukit1Q7UZRne/HI96/Pafwn8YrXSYC2je&#10;Jx833TazZ/UV7B+w3b61eftWeBp/EcVzb3sdztRL9GSQqPQNzjOaLWQz92I545nKq2SvUYqWqcNx&#10;H9qlTyxGR/EeM1crFjCiiipAozXiRTCG4IRpDtj4zmvkH/gp7qknhP4BWV5anM82sQ2/z/7Ucnp9&#10;K+ubuJL9ZEwBMuQjnqp9RXnPxu+DcHxW+HMehao1vdfZp/te+7TepZVYDGR1G6nuB45+wf8As9Rf&#10;B34e6hqDW8y3GsSx6l/pDK+S6ZOMdBzX1XZz3VxGpeJVUjtXwj+xj+1THaa54q8GeKb2Umz1dtPt&#10;Zr+4CxxxxgqNoY/d+XgCvuWx8R6Pqkamw1aznQ8r5E6sMdOx9aqIia68PwXhy7uD7Gkt7G20nLea&#10;/p83NTodrAm5Uj03VFqWr6Zp8O+9u7aGPn5ppFUe/JNUMbqd1O2nyXGmItxcqQFVuAeeevtXwV+2&#10;XaaG/wAbPgVcx3JTUV8SI91GikBX82E4zjnv619L/Fz9p/wl8I/DV3ry3trqlva7N1rZ3MZZtzY4&#10;Gfxr83vBOoa7+1t+0faa/Z3l3b6Xo2vQ3kcE5aRVR5AQBjgYCU0hH7AW8sepwxRocwlQdw4OcVoK&#10;V2BVOdvFZOh6XJo+kRwzTB5F/j/CtC1z8xP51LKRPRRRWZoPX734U+o4/vfhUlABUVyWELbBk1LT&#10;JpBHGWIyKAM2FrbS5f3shWS4IwDzk+2KtLDtvPN/g24zXyD+3l8btR+EniL4amx+2C3vr0pcNayF&#10;VRQRy5yBj61738C/H0fxC+G9vrIufOV5GTzGkDdMcZzQB6S0aTOjZ5Q5FS1XtXU5wwb3BzVigAoo&#10;ooAzmE73Ayny45Io1CW0hhCXW3DDb8y57VHeXTw3yBdzLjJA6VZkSC6iVpURsDcA2DiqRkfNf7SP&#10;7I3hL42eF9SeeS6E0yIu23IT7rA+ntXz7/wSj8Ip4H8Z/G7w/GZPs+l6t9ki8w5bahIGffiv0MuJ&#10;IEsZQIRt2HgAelfDn/BPiTf8bv2ktqFQPEUuB/wM0aiPuq3YvP0+XHWppYfMmjcfwmotNybRGZSG&#10;569etQ6TcSTG4Eisu18DdQhmmvSlpq/dFOqTUK+Wf+Ci1nO37M/i64jQlVgQdeM7q+pq+YP+CjzS&#10;J+yX42KSFP3KHj/eoA9A/ZPjdfgB4FZ127tGtCP+/S16tM0qfMiAmvI/2VbeaT9nj4ft9oyTotoS&#10;M9P3KV6rdb1tCiy5lznIOTQBP5nyjzvlPbFL5kP96ljXNvHvG44H8qdtj/ufpQAzzIf71MebaoMP&#10;zNnkGptsf9z9KguMbV8vCtnnb1xQANJdecuIwVxyaxPiPb3F74B1+3gjEks1hOmOByUIHWtzVJHj&#10;sZGQncBxt69apXMjzabAjKzecNjg88Hg5oA+SP8Agnr8M9b8C+A72PUbNrdTq9xKcyBuGVcdCa+y&#10;aytF0u18OxmytLZYY3YyHylCjJ45x34rVoAKUHkE0lAGSBQAy6hW6j2dec1KFK7AOgGDUMbbbpgT&#10;wB+FSfaAGwVIHr2oA+aP21fgdN8XfBKQQQTTNDcC4xHIF+7G47n3r4e/YS+Our/CDxtb/C7XobWw&#10;t76+uJxuy8m1UbGCuR1Wv1svr6y2tHetEkTfKDMQFOewz1r47/aW/Ysi8b+IovGvg57Pw3e2UHlp&#10;9lt9shJbDMCo7gmtIuxEj620W6s9a02C4t5jIm3cDgirl0XvNPdUGXJwAOO4r4F+AviP4kfDXxpL&#10;oevya5rln5kdvHIyyGNQWGWGeMYNfe1xDLMqJCxgLKDnpg96og/Ivx98bLv4M/Hjxdc6VHbzZ1Vm&#10;vfOU/uwjZ4x171yfxt/4KMeNvitpb+CtD0/TbrTpNsouYtySbgeRyRxxW1+0V+xr441741a1qFrq&#10;F3JZaxqkjOscEjKEJAwSOMV7P+zL/wAE6YPBesReItan07U02MhsJrXLgno2CO1VoNHef8E0PhP4&#10;48I+HvFup+M9GTTLi+a3uLELKjiX/WEk4Y46r1x1r7usZJ5LVGuECTH7yjoKoaboaabpdva2YW1V&#10;IwgVBtHAwOB6Vo2sMkMKpI/mN3b1rORUdyWiiisywooooAKa6q2GY4C806qt7I0bRoASGOCR0H1q&#10;luJ7FSW1i1C/Y7jjHb6V+ZP/AAV2+IWqeE9c8JafZohS7tJUbcTn7xHav07aE2DfaAPMHTavWvmj&#10;9tj9m21+MnhqTXTDazXek2ErRQyQeZIzYLALwTnP61omZn5h/Bb9hjx18aPC9h4si0W4ubPUYy8c&#10;i3cahsEr0Zsjp3r0lf8AgmB437+H7z/wMh/+Kr7K/YQ8dXVhoNh8ObjRb3TbnR7N2aWaMohy5bAB&#10;5H3vSvseEyHGWI+tNi0Z+Ncv/BL7xw3A8PXn/gZD/wDFVmXn/BMXx7p8LXEfh+63L0/0yH/4qv2v&#10;2kj71RtCJflkIZO6npS5hWPxLuv+Ca/jbQ9JuNbutFu0+zxm4z9siI4G7nDZrlvBH7GXjr4+eBV8&#10;UaJoclzO0zQqYrmOJcKcHhjntX7V/EaGXUvAviS0gRlYWcqIoB+YlSAAB1r50/4J2+Hdb8J/Bu30&#10;vVYbuymW7uHxcoycFyRwQKq4z4G8FfsUftC/DHVFuIvCztY+YGlaXUYjtRe+A9fpP+yTZ+KdN0W1&#10;g1+yW2ZYpM/vFY58zI6H0r6ESLzIrhbgefHgja3II/Go9LS0t8Lb2SwDB+6gHepbuBavLdp5IyBx&#10;jnFTbktYVEhwM4Geaf5y7SV+bHYVWniN6ow4U5ztPUVPqMuDHUUtMWRegYEjjrSSSpHjewX0ycVm&#10;BJWfqRuPMt/IQON3zZ7DirzMFXcSAPU1XuLhbVC7MGyMqM/ypgcrqVxo9j4z8+7lC3PlYKshIx+V&#10;dUs4eOKSAAwuAcgY47V8E/twfHS9+F95dapFFfIsQiU+QxU8k+4rY+HP/BRnwwngfTDe2c0s62UW&#10;/wAy4TcTtGf4s5zRcD7j86LGcj8qqyX0jSBYgrV8hQf8FIvBkkIJ0mTPoZ48/wDoVXLf/gon4Kf5&#10;hpbIR/03jH/s1FwPrhZJ9gygzXxF/wAFIPg3a6t8P9U+J07Tw6poFjHDCI3Aj2tMMkj1+Y1s6r/w&#10;Ue8KRZEdhKef4biP/wCKr5J/bG/beT4y6dN4D0qK/tINWtFD7psxZWTflgDz930oEfV3/BOf9oS3&#10;+J3ge28PtcQyTaTYRllRG3AliOSRg/hX2VIrTXAAH7vHLV+YH/BI34Y634R8VeMbrUI5ls7iyhME&#10;kkTLG+GP3SeD+FfqDeSm3tWdVJI7L1oWwwgjjjdwjEt3z2qxVOxhZS0jNu8znHcVcoYBRRRSAKKK&#10;KAGSRiWMqe9eZfGv4q2vwf8AC8uotLGkxjfy1mUkMwUkDge1emSSCGMsegr80P8Ago58TrnxNLov&#10;hbSria2uJtXNmzRyZHzEp0B960jsJnyt+05+214r+O2j6ppUtrZ2sU+2PfZ7kbCODxn6V5z4B/Zx&#10;+Kni6xjk0TR5NUt7pEMrTXSDYrDqNzd6/R/9jv8AYD0rw1oun6l4vtNM15g8hkivbMM75zjO5exI&#10;NfYHh/4f+GbGdoNG0Oz0uK0YIywwKgYA4A4HtV8wH4h3H/BO/wCNd9dH7J4TLxHkH7dAP/Z6WX9l&#10;v46/BmSO/Ph1ljg/0grJfxsAF56B/av3zg020iXMdvGh6cKBWNdeC9K1iOZNVsre+ibK7Z41Ybe4&#10;5HSjmA/NP9kn9tyHwLex6L8Rry10F0gKAbHkLSM3A+UGv020+1s9Wa21K3maRdu5SMgHv0P1r5N/&#10;aa/YN8P/ABKtWvdAstI0W4SZZ/Mjs1DYUZxkD2q7/wAE8PiVq/xH+HWuvql9dTSabrEtiGupGYkI&#10;keMZJwOaiWyLifWeoX0kG1YAHfOGB7UtvvJEsw2Y49qdtSPe5AkPXjmq8dwda0+XycwHdtBNZll7&#10;du5HQ9KKjt42hhRGbeygAn1NSUAFfG3/AAVWhhm/ZX1QNIyt9stz8v8A10FfZNfLP/BRbSZte/Z/&#10;nsrXTZdUne/tswQxGRtvmDJwAeMVUdwPx1+Hnjfxh/ZdzDYwCdVIRN0pXoMDvXS+H/iN8RLjWLix&#10;+wIXhj3kef8Aj/er9evhb+yz4H0vw34fnl8L6OZJraCSZfsUe7cVUkN8vXPrXfSfs7/DvTdQlvo/&#10;BujbpsI22xjz07/LWt9QPxAvPjJ49iZ7y+skgS34+WU4wPoaht/2nPE2pH7PaxwvInVdzCvvH9sj&#10;4d+E9L+Nnhfwfo/h2xtzq1kreXbWyBSxdxyAOTx6V7Z8Ef2HvBmh6Pb6jqvh7RJ5LmIZjmsE3Agn&#10;rletHMgPyhuv2gPGmjyDzrOEHrzIT1/GpbX9pzxRKN1xBBG68wKrN8x/Ov3Duv2X/hVdY8zwH4fY&#10;4x82nxf/ABNZ91+yn8KbpoyngHw9EIDkn+zYuR/3z7VLegH4kXn7RnjzVr4S3ljFBHgD5XP4d6o+&#10;JPF3ir4uGw1qxtkuT4Y3SPh8BScdcnn7vav2s8dfsm/DnxZ4elt9L8J6DpsxORcLYxjGByMha+S/&#10;gT8PvCfwL8feMvD/AIt0GwuLXWtT8u1a6t0SMorvnAcAEYYdKyA92/4JzfGCPxx8B/DumXssa62i&#10;3Es1uit8o84gHJ9iO9fXFcR8M/Afgzw7pUF54W0TTNNiYMivYwogxnkDaB3FdvQAU5PvU2nJ96gC&#10;SiiigAooooAKKKKACiiigAooooAKKKKACiiigAooooAKKKKACiiigAooooAKKKKACiiigAooooAK&#10;KKKACo3+9UlRv96gBtFFFAHB/E77ZfadNZW4DA4OOAenrXz3+xH8Nbrwj44+K13e2iKdQ1EyxlyH&#10;z8x6cnFfXkkFvKf3scbn1YA/zqlpOh2Wi3NzJbQwxPctucxoFJOe+OtAEdzZx3C+R9niMmQSNg/n&#10;itKOwt1jUfZ4sgY+4P8ACoVRhqjNtO3b1xx0qxa3JuN+V27TigA+xW//ADwi/wC+BR9it/8AnhF/&#10;3wKnooAz76zh2rtgi68/IP8ACnNp9t5ZMVvFv7ZQf4VPdAlRgZ5rO1JpLXTpJrctcOpGFj5JoAWT&#10;SYLjDXVvGPL5Xag/HpXxHbtbf8PQ8W6hR/wjXQDA+/X23ca1aafpEUuo3MNlviz/AKQ4XnHPWvhT&#10;wvq2ma1/wUtNxp+oW1+n/CPEbreRXx8/IyDQTLY++17VLUS9qlpozQUUUUMYVg+ONNuNX8G65YWi&#10;77q5spoYlJAyzIQBk8dT3reprAlSM4oA/ED4Z+G9e/Yp/ax0zxF8UUi0WKO3uZhIpEyeXJvVflj3&#10;fxZr9k/B/imy8e+F9G1vT5fPtLqBLlZApXKsMg4Iz+lfO/7a37JcXx08K6hfpPjUhFFBGY7bzJQB&#10;IWOD1xya+ePgD8Yvih8Hdbm8L3/gPxNqmj6fJDaJfTJIIfLTIL4PAGOT2rbcR+kF/rgaT7Fp7hr/&#10;AO9sI4x35NfAP/BTDxLD4J+MHwG8S6rKtvBpOoT3MspG4KF8ok4Gc9K+4PAHi2Dx/wCG49ZWySwu&#10;mYptGC4xjv1r4T/4KneEPEXjKz8M22leHb7XZ/Ku1X7PbNKYyVjxjA4zSQzq/FH/AAUo+H9l8MLO&#10;70vxJG+pNMVZfskuMYb/AGPXFfLHwp+MWuftQftTeANd1VobjTtJuZITJEvl4DIT04J6eleI/C/9&#10;jD4j+PJIrHVfD/iDQ7MDzA0+nSbM7gMcjHev15/Zx/ZJ0H9nHwndOtnZ67qDMs8cjWSrKhwQQDjO&#10;ee1PYR9FaTDBb6dAlvnyQuFz6Vbqno9015p0EzW5tGZcmEjBX2xVysXua9AooopDCiiigCvexqsb&#10;TnIaNSw/nUEXlazaoJTu53ccVPcbmmjXaWQ8NxkY96S7T7PCPIjwc9EGKaIZ4l+2pY+f+zL48sYN&#10;xluNOkVVzjPHrXnn/BP34Lw+DfhT4b1mezAnutMVHZ2D5JKn1PpX0Z4k8Mjxh4R1TS72PzFuEKfv&#10;k3cH2PWtDwL4dh8J+FNP0mFVSO1jCBVXaAPp2pkGx/Z9r/z7Q/8Afsf4Uf2fa/8APtD/AN+x/hVi&#10;ipGVv7PtGH/HtD/37H+FA020H/LrD/37H+FTswRcmmebu6CrV7ARGxsx/wAu0P8A37H+FMlsbfy2&#10;8u1gL4+X92Ov5VYVMnJ6Ulw3lW7so3MFyAOppgZV1olrqFmEuLWIOOWAQDH6elfnf8UNC0PTP+Cg&#10;nwovfD5b+z4bcC4OCMOZJM8EZ6Yr9E77N1pKySTfYW5JLHB78E1+aOueKtK1n9vb4aLZahbXlqib&#10;JWhlV0DCR+GwcZ+tUhH6ZxqdSbzH/wCPc/NGw4J+taQ9KpPEJY4/IbEWcjZ0/DFXR3rOXQYtFFFS&#10;BnyxpFDPLFnzFBPPrTLVTrOkKLnq4Ibbx6ipLxWjlTCkoxy3p+NPnvbTT7UPJNFbxE4DMwUZ9M1Q&#10;H5o/tkfsItBNea54KsbhbuZZbiWQ3gQeYz56Fh618d6D+0/8T/2bZv8AhHJGt1v7NfLZJv3nDHeO&#10;ckd6/dfT7GK9s75r2NdQjLZVZl3Db1wM9q4fxz+zr4C+IVmHl8MaHbXrvvadrCJpCACACcZ9KqO4&#10;j8m4f+CmXx2vIhNFDpbIvyhvJX/GuJ8ff8FCvih8QLN9K1p7KFV3ITBFtOSMHkV+i/iH/gmdoWrs&#10;/wBm161sVb+CKyUDrmn+Bf8AgmP4b8K6r9tvNQs9VXKsUn09CDg5PX1q+YZ+WHwt+G/jb4y6mmi2&#10;6yXmn3TOzK1yFJZRu7tX7H/sc/sr6X8D/Da3K2UltfXlvA03mTeZ86g9OTj71eueEfhH4M8GyxQW&#10;Hh3R4Jxllmt7SNGGRg9B7V0ayw3l4sNteJGtswDRRsMAZ6EdulDd9hGzdw/aI9nbIp648tVHYYpq&#10;ybpcKMrj7w6U5cc4YH1xWbKW4tFFFQaBRRRQAVBfTw21uzztiIYyRmp6RoUmXY6h07hhkUAfF3/B&#10;R3w+us+A7G4t0LhLO5cMTgj5MjrX54fBn9vLx58EfAcPgbTJrRbW3maVVnh3Pk4z82Pav0y/b41C&#10;CDwdaaWUVZb61uIIegIYrgbR3PPaviP4Jf8ABLp/i94Mj1u78VXOlXUszgqbTLADHc+uaAMi1/4K&#10;lfGXR2wy6WIpMbSYAePyrR/4ev8AxcXq2m/+Ao/wr17Uv+CNdprkduq/EieIwLtO22Bzn1/KqP8A&#10;w5Ntv+in3X/gKKAPL/8Ah7D8W/72m/8AgKP8KVf+CsXxX6vJpir3/wBF/wDrV6f/AMOTbb/op91/&#10;4Cim/wDDky1x/wAlPuf/AAFFAHmY/wCCtHjZ/v3ljn/rzP8A8TV2H/gqt4ynx/p1j/4Cn/4mu6i/&#10;4Im2YI3fEO4P/bmtTSf8EWLSNML8Qrj8LNf8KdjJ+RxR/wCCpXi1o2DX9jhgR/x6n/4mvYf+CTvi&#10;ibxt4l+Mev3BVp9S1JbpygwCXJbgdutebah/wRrFqHZPHt4wVc/8efpXpn/BKHwefh94o+Mnhrz2&#10;ujpOpLZ+c42mTYSu7HbOKOoH6LUUUVQx9FFFQaBXzF/wUWv9Pg/ZV8aRXrsqmFM7Qem72r6drxr9&#10;qT4Pp8YvhZrOhSXf2VLtEQts3Ywc9KAPMP2L/j94R8UfCbw3oWkambi607TbS3mjMLjafLAxkgA8&#10;qelfUK2sNlILqXIbG3rkflX4s/E39lT4sfAXUNPvPAN14o1K3eVjNFpFvMi7UI2g7OxBNfRn7PP7&#10;YXjLw/a22h+NfDOsxXu5nZ9YldWwSNuQ/OPSgD9IoZLiTc2BsPK9Onah3uV/hGPwrI8LeJH17w/p&#10;1+LRo1ubdJQo5ADAHGa2luSw+aMr9aAFhdpBh6XyVjJYZyeKf8rKdpH4UzyyrFi5I9KAD2o/Ciig&#10;Ax3ooooAKAdpBPSij6nA9aAIbhVkOc8VJdK72biMfPt4+tO8tZIgFIx6iqljPLukDoxG7gnPSgD5&#10;O/b2+KGqfDPwH4TmikSGSfXra2bjP3g3HH0r6d8H6o2qaHYyNg7oUJ4/2Qa+J/8AgsBeC3+BGgTR&#10;oPPj12F1ZfvAiOXBz7V+b3gX9pT4sW/lxDxN4maEHC7b6UAADAA5rWKumRI/oR+yqJCwhjznrtGa&#10;muFLxkAZNfg9dftMfFYY2+I/E3/gbL/jTl/aW+KoXnxJ4l/8Dpf8aLEXP3REkLSCNo0Zs4OVBP8A&#10;KvA/2vPipP8AAnwFP4n0B401tJootkybk2s2Dxjrg1+VY/a6+J+kxvLLc+I5VjG5pDeS845zmuE+&#10;IPxw8a/GjRWmOsaxflnX/iUm5eY/Kfvbcnp9KqwH7sfCnxtqHjnwva38rRvO8EcjbVCjLAk8V31v&#10;5vlDzhiTvtr8/f8AgmH8SNW8V6H4gttYubqGS1a2hSO7lYkD5wQATx0r9BUxtGDuHrUSKiLRRRWZ&#10;oFFFFABVDUr77LNbxZAErBTx74q/UFxDFJJEZNm5T8u7Gc+1UtyZbEy7I1C9R78183/Hj4+N8Mfj&#10;Z8PfCk1xFFD4guFj8toyxcGTBwQDjivoGaCaTUGIdljx+HSvzO/4Kz61J4Z+J3w08SWlw3naRE1w&#10;BE21iVcnhux4q0QforovgvTLfxZeeJLWPbPeRhGYcAgADgduldbtFfiv4b/4KZa1oeh2zT2eo3B5&#10;HzX59T71p/8AD1jUf+gNqH/gcf8AGq5WI/ZXaKhuyEgcg81+OH/D1jUf+gNqH/gcf8aT/h6xqB66&#10;NqDD+6b4/wCNLlYz9If2ivjrB8Hb3wdDcXMdumrztEQ0ZfdgoD0B/vV6xpOu6T4g0tbqzcG2Y4yq&#10;FefpivwY/aH/AGy9W+NU2hSG1vLX+zZXmjMt0W+8VPy+n3a/Tj/gm38Yo/iP8ErC3v7lZdTaeYlZ&#10;5/Ml2hyB15xT5RH2I15bwQglsIB6HpUUN8ki+cpzbkYVsc5qRpLZopAGjfyxhhwcfWvy5/bu/bO1&#10;j4f/ABg1XwRoi3tqtqIZhcWd2yKQ0QJAAIxyalK4z9QLLyNztAxK7stnPB/GmXEu64b7Id0/G4Hp&#10;ivzC/Ya/be1fWPHFp4U1iG91JtWu8LdXd2X8kbemCT6V+mkluy3DXkDmQS/LsTnA6Z4pvQRfb7Pb&#10;xm4ZiAnLHn+VV2ksfEOEDsxjO7jIq1DCkNuyTOrBjkh//r15d8dfjJpnwV0/R7qSG3K39z5G4yrH&#10;6d+/Ws9RnqV00EzCzkJ3MMgDP86rXmnx3XkhclYDzzjA/r0pdP1O21a0W+tjHPwBmMhu2cZH1osZ&#10;hNJcBiFJ7E0wPzd/4KTLfeLtevPD2mKsrSxwsFwFPG7ucV8u6b/wTk+KevWGlX2maRujniWU/wCm&#10;xjOQCON9frD46/ZxtfHXxAOtXF0mzyQmySAMOPc16tY6ZB4X0vTrGC0WUQxLFuRAPugDOKVhH4q3&#10;3/BML9oGW8d7bRYxCen+nQ//ABdV5v8Agl/+0U4wNEh/8D4f/i6/cq3Zp4g5Biz/AA+lP8p/+eho&#10;sM/DXT/+CX/7Q9vJmTQ4cf8AYQhP/s9e2/Bf/gmh4ih1CC78faKyapHIwi8m8QqI9nH3W9d1fq/H&#10;GU/iLVQ1HVNP024Rry7t7ZgucyuFPpnmiwHO/C3wJY/DzwfpukW8Pkm1hERBwx4J6nv1rsGY+YFA&#10;BBFZ1g0VxO9zHcrNBLgoysCp+h71qcZ96NQGRx+WzHuakqGKZpHYMhQDoT3qapAKKKKACiiigCtf&#10;CI2knnEiLjJHXrX5o/tO+A9Hg+L3h/UWD+dJ4hV7fLEgv5mV4+tfpdeyeXau3ledj+DGc18Lf8FC&#10;NO1Z9L8I6zovhu6ml0rVPt0ws7c5ZUBbkgcDjqa1gI+z/CsOof2JbyX0apeBAAq4Axjj9KufZf7N&#10;Z54hhWy8xPbucV8Xfs//APBQ7RfGWn2kXiKC38M3OXjaLU79UdducEhj3xX0fZ/GzwNsjnHjXRbp&#10;bsB/K/tCJgoPOMZ/CnYD0yG7F5aLNaHcrHjPHfBpbeOeZHW5UDsMYrgL34weAms/K/4TXQ9Nwc4+&#10;3xLj9a8t+Jn7a3gv4X6fK1trmkeIHELSARalHkkA4UfN1OKQHtPjrxhYeE9HnV5tj7WXBUnsfavk&#10;f/gllIt/8OPGbyfx+JbkjHHBSKvif9oz9sDXv2gvFEtt4cvtQ0GKSeNttleswAAwRhT3r9Pv2Mfg&#10;yfhB8O57R3LNdXRuyWh8sksijPv060pK1i4nvFvJFFcTRBjwMUWMcdnZuRwucmpP7PH2iSUP9+mr&#10;CGhaAtyxzmsyyxGwdQRyDyKWmxx+XGqZztGM06gAqhqGiQahlpU3k9jyPyNX6cxPl8A/hVIChp9i&#10;tr8oXABGB6VPqUhjt8r1zT41bcM561M0aycMAfqKbeqYH54ftBX32b9vj4TySEeYLNSFIyP9ZJ2r&#10;7/hjTU9Ot5ZOmN3y8D8q+Bf+Ci3gPV9N+IejfEjRra8mbw/pgbZZxHLEPIcbwODzVf8AZJ/4KJaf&#10;4oWXQ/FEEehz2UKK0mqX6qXYk5+8RzV76oD9BYdQtb6QLG5LdBwRTluo5luY2biMEPgdBzXID4te&#10;BltftNn4k0WcDHMN5Gf1Bqpq3xy8F6QLQvrukf6WcNuvIxjp789ah7AdFuiuNH8nSGMjb8gNkfXr&#10;X5y/8Fc7q+0W8+GV7pwCX9t9qc84+YCLr6819RfHD9tbwX8Hbef+z7jSdXdFU7ba+jB+YH0PavyP&#10;/aO+Omv/ALS3xFspbGK/vLa3vpjHbxTPOqCRhhQBnAwCOKgD9S/+CdPxM1zxn8E/D8GstGZtlw7B&#10;VHUTEDn6Gvr2vkr/AIJ6fD2/8O/BnQb+/gmsbh0nRrWaIqy/vjgnP0r61oAKcn3qbTk+9QBJRRRQ&#10;AUUUUAFFFFABRRRQAUUUUAFFFFABRRRQAUUUUAFFFFABRRRQAUUUUAFFFFABRRRQAUUUUAFFFFAB&#10;Ub/eqSo3+9QA2iiigBrQCTnHNN8tFVmI5TmvNP2gviZe/BzwFceKrCyGpzwyLGLViQCDnJ/SvOP2&#10;Tv2rD+0HdeI49RtLXSZdNlWMQpKSWJ6ggmgD6TW8T7OJjnaTjpUsMaKpKDAbmqCXksmoNb/Z/wDR&#10;QuRLjjpn+dRRwIkc7Q3JnOSdoOcH04oWrB6I2KKw9Pv7ySZoJbVkjC8SEHmpMQadMPOu9p67XYCq&#10;5SOY0bq4W3jyc5bgYrhPiF47g+EHw71PxFrLslraMGdoV3tgkDgAV2kAE7tIDvjbkHqPwrP8QaHB&#10;rdnJaXcC3Vs4G6ORdyn6g0cvmPmPy8/aE/b0ufihdR6T4K1G4LwySxSCazCD5ioXBZfY1n/8E/PA&#10;viiH9q6PxF4i2STtpkkPmKR0yuOBxX6W2Pwh8LW8xkHhzTwxIJP2ZQf5V1WneE9H0mbz7TTbW3nA&#10;wJI4grY9MgUONuor30NJak5ptOB9aSFy+YuKKbgsMZxmljjEY5OfrQVyi0jdDjrS7g/HSorlkt7e&#10;WV32KilmY8AcZJoFykUkcphYZXr3xiuG8ba14b8H2M39sqPLvUZW8vkkYwfp1r5i/bG/bQtvhZoN&#10;9pulz2d3O0ccodbnD8yEEDB9BX5Yah8XPiJ8YPEWrT2Wq6pclpS0NpBM7hdx4UDnritrMLH7LWf7&#10;VHwm+HC/2dHJdQbSX2iJ2HPvXa+EPix4H+Oshn0tnnfT2XDTKUwW6Yz1+7X4jaf8D/jr40t1gj8J&#10;+IZ92SblbeUtx+FbFn8Df2jPBlpcXllonirT4rceZIY4plBC85JwOlFg5T987GxtYrZUVI+OeMVB&#10;595d3CG3YeSpwwIFfj58Df27PGHw+a28I+L7GS1ubOPdJdalM6uxLA4OSO1fqh8IvjJoXxU0OS+0&#10;bUbG+MJVGWzmWQbiOhwTzSaDlPSFBCjd170tVbjfdW6dUfILKOopt7CYdPlCuSeufxrId7aFzNFY&#10;mpW8k1rp+12UqwLbe/1rdUfKPpRYOYbRT6KQcw3nacdccVHGsquS5BXFOaLcytkjHb1qCUtczNDy&#10;gXncOtUS97iNfA3CIp+U9cikt7pZL6SMHO0ZrzL9orxQPhz8GfE+sLIoltbRpVZ224x71x37Jfx5&#10;sPi94R063iurWa/jsxPKIZg79VHIyfWjUk+i6KzP7QLfJOBb57k4p7TGEK0B+0BuuOcD1pWGXZE3&#10;xle9EcYUDiqMduZrtZ3kaN8Y8rt0q+cqOBmqW1gEmk8tM15/8SviLF4D8I6xrk7skGn2slw7Km4g&#10;IpJwMHPSvQOX4K4FZfibw/a6/oV9YTwJJHcQtEylQcggg/zprQD8t/i9/wAFLtT8Vae1j4H1W4+1&#10;eYCfNsQBsIwfvL615B+x58PPEXiT9qLwjr96oksBdnz8nBLE7jjp61+r/hn9nXwnpe1m0azLbSDu&#10;tl9fpXf6b4I0DRZEktNLtLaVTlXjhVSD6ggVV0L1NW1VLNfIQYiQYUelW6jWMNyGzUlQxhRRRUAU&#10;bi+S3kWG4yfOO1QBXjv7V2p6p4d+GkE2jSCGZb1ckgN8uxievvXs3/HwzB4h8pwrEdPevPvjpHZn&#10;wK0d1ImwSEgyEddjetUB4Z+zD+1nY+OrXUbDVNQee4s7kWpHlBQCF5GQPUV9JxeLtEaJZ1kO1uBz&#10;X8/0kfje38YeNR4Zj1FwdVm2fZd/984xj2q7b2/x+eBWWPxPt7YEmP5U4oR+/Y8UaOymTzOnHWol&#10;+IWjGXyBMc9K/Alh+0BGOU8T4/u/vf8ACoPM+Pcb5MHiXd/e/ef4Vpygfu38SviLo/gXwzc655pj&#10;eDaNyjcQC2On4184/sW/HXUfjf8AEj4oQC9+022mXcSxBowm0N5ntz92vyvuPFHxZ1wDwhrb65FN&#10;d/vf3zSbyByOPTI9K9v/AGJ9Y+IfwN+KNrY3Xhi/Sz8SalawveTo6ZUPgtnGDw9OwH7X2Ye1tf33&#10;XPaizheMuX6McioNMErojSqwyucN9KbpN9dXklwtxbG3WNgEJBG4c+tZspGjRRRWZoFFFFABRzj5&#10;eGopCu/jp70AeF/tEfBuf4va54TdIUmh0243zbn28EjOMHmvRfAnhSP4f6XHYQxiG1Ultindyfcn&#10;NdO3kTNlZVzCctgjj60y6kUL9pjxMvTb1FOxHMGm27WpnZ/uyHIx+NXFcVR02R8sZhs3H5Q39K0N&#10;o9KLD5hQqt0o8tfSjp7U0yBRywosFxeV603zVqJI45pg6TbgOMA5FM1C7tbONWubhLdQerMBmi4u&#10;XzJbpVkt5cjPyn+VfDf/AAT5G346ftGD/qY5P/QzXufx+/ae0X4T+FdQvbW70++uIUXELzqCdzAH&#10;jPoa+bf+CZfiK38Y+PPjLr3nxxvqmqi68qNwQu9i2B6jmi4cp+hNFZl1NLYzM4QunAyelWpYTPJB&#10;NvKBRuIHT1ouOxcopFYMMg5FLSKCqt7FDdRtBONyMMkVarJ1TUodKmFzdutvZqvzzSHCr9TQBZbT&#10;4ltlhRF8rG0hvSvH/iX8G/hpPeNrWt6d5lyAqGRZnHHbgNj9K+bf2yP29rX4Y3FvpeiS2OotNNPb&#10;yPDdDdHgqAeDx1NfnF44+PPxD8aeLTJouo6lqdm8ajy7ad3TI69DQB+18H7QPg/w5bWGk2c8scNu&#10;gt412FsBQABn6D1rv/C/xA0rxZEpgm3BgW+bjvivwi0/4R/GnXGtZbK18SXbahtkYrFI3lFuRjik&#10;j0f406H48uPA0Vz4lttU06EXckY8wTFDtOCuOAdw7dqBXP6CIlj6pg/Q5pnnBpWTPI5r8qf2cf8A&#10;goV4o8I+ILXwb4v0NbJJpRA9/qU7Ky7VwW+bA6iv0s+Hnimw8aaJb6zY3sN0lypI8lwy4BIyCD7U&#10;C5jq6KfRQHMMop4xmn0DTuQ02VS8bKOpGBVikZcgigZWgzZ2yiU9OOOamjZJFO3oetICgyhYMeuD&#10;VSwVhHccn7xxQB8af8FSPD1trnwr8I2s0Bmjm8R2qSKM8qRID0rtfCP/AAT/APg9b6PYyv4XHmPC&#10;jsftUvUqM/x+9eq/GnxxofgvR9Ml1y30+5ilvY4Y1vtu0OQcEZPXjivRbG9huLOB0ZArIrKFIwAQ&#10;Dx7VSdhNXPAz+wj8H2bnwzwP+nqb/wCLon/YT+D4iOPDWP8At6m/+Lr6F8xWHDD8Khkt1Yf6winz&#10;E8p86av+wl8J77SLi1Xw4D5sTRqDcy9xj+/XyUv7LvgD9nn4/SXmu6Mtv4LFns8qGV3bzWyBznPp&#10;3r9PLqR/s7JGu47SuR1HFfG//BTZZNF/ZX1DUoID/aMd7BiUDD48wcZ64p84uXzPX/gt8APB3w7W&#10;fVPD2nC0t9TZLkESuxI5IyCTj71e2whFQBBhe1fFv/BP348y/ETw5e2N3LG7W620KbpSxGdw6E+1&#10;faoQRjAOalu6HGNgoooqSwooooAKr3VqZ5YmxkI2TzViorqWJUMckoiMmVXJwfwprcmWxF/akX24&#10;2uT5gGenFfmn/wAFQPBM/jD4wfDTw9bxhjqoMBQnAO6Qjk9utfpRb2cGnr5zzBu29iP514X8bdD0&#10;LxB8XvAt1dzwfaLeVPKDbSfvg8ZrReRmfKnw4/4Jf6Ne+G7M61oNvP8AKxP+mP8Ae3H/AGq6z/h1&#10;f4E/6FeD/wADJf8A4uvvi0jjWFYYmGxehWrSrt6nNFwPz9/4dX+BP+hXg/8AAyX/AOLo/wCHWPgN&#10;eW8Lw4H/AE+S/wDxdffzXG08YNIJWk4Zdo9aLsZ+fetf8EvfB8lhtsvDcClUOc3knpx1avS/2Wf2&#10;Y4/2efJvls47W0j8xMRzNIcsfcn0r6X8YeKLHw89ilzdxQSTsVjjkcKXPHABPPWtfT5HvNP3TWoj&#10;JP8AqyP1xRzAV1FhawmQK228G5upznn8K+Ev21v2HY/ilrtz4w8O6dCNXupo42uJbhgSix7SME4H&#10;IHavvG209NPndmfzBM2VR+i+wrRkt4pUCvGrLnIBGRS5rCPhP9jv9grTvhKkviHxnpUMmtW84ns7&#10;iC5dtilQDwCAeSeor7V09Zmw1qQLTHyg9ff9a2vLXy9m0bcYx2oVFRdqgAego5hmZeXEEl7FA+SW&#10;GPb86+TP2/PCsXizwvoUKxlhYXjTdSMYA9+a+vDbQrmNnHmNyCcZH0r58/a51aLwX4Pt7gxR3TXT&#10;vGFm7HaOlQB4d+z/APt6+ENP8NtY6lqNwZ1uGGFtiRgADqB6ivWI/wBv/wCEFvIwkvLzz2Pz4t36&#10;1+RXg34C/E7xB4Z1HWNI8L6zcRrdOqtBbyMp6HGQD2NbDfsi/Gf7Rp8//CI+IitwwLn7JJhQfwoQ&#10;j9cn/bw+GX9n+fBeXWM4GYGz+opNP/bq+G88NxPNeXRSEbv9Q3A/KvyX+K/wF8ffCvTZdZvrLWre&#10;CPahiuYXVMnp2rh/CPwu+Lnjt2bSPDutXVrIVO63ikIw3ToD17UAftFH+3t8MLq1WaG9u9rHjNu3&#10;+FLb/t4fDWRsG9usZ/592/wr8mbf9kn41bzB/wAIv4jUqM7VtZcj8MVmX37KPx7t5gsHg3xNIh6t&#10;9lm/+Jq1Fhdn6/z/ALdfwzjTd9tuR/2wb/Cvkf8AbJ/bhgvMXHg/UpUt47RVfdbj7/mHPUelfGGr&#10;/s7fGTw5pqXWp+HfENsMkfvLeVRnBPoOwrF+H/wf8bfFyObTV0jVLiR5WiAiiZ2yo3EYwfSnyPuB&#10;+4H7N/iC88X/AAC8B6vLMJLq6tVklbgE5J7DpXsPmMt4iE/w18A/8E6NC+IHw91zXfDviPS9Uj0+&#10;xtIobb7fG4VfnycZAAOD2r9AWuFjw8oCLjljxj8anlGTLIGYgdR1pV6VWtbdY5HlWQusnI9B9Ksr&#10;0qXuAtFFFIAooooArX6ztauLYgTcbScY61zepafpfjbT7nS9UhNw0cbJMOQDkYOCK6tyFUknaPWq&#10;bC0DMVkRGP3iCAT9atAflZ+1X/wTh1DxJ46m1L4e2MFhpRhQfvbps7+M/eJ718q698MviF8HY7qL&#10;V5laS33LbeS28DyxgdPpX79GGxul8kNG7N9CfWsLVfBOg8vcaLZ3m7JYzQq2PXtV8wj+cy++JHiL&#10;VLhxq0l1Ix67YyvTp0ArsPAfwB8SfGDUrVbFNyNKsR8+QjqRjqfev3wj+FXgnVYRIfDulRs3YWyd&#10;vwrV0/wL4e0Nh9g0SyUgg7o4QCPToKrmA+Hf2U/+CbvhjQbS21HxloUVzdmI5kju5PvbsjgNX6DW&#10;sMcNskFuNsMa7QD6VGrJb26gqsC54A4FSSWizzJKshUKMYXoaykXEabkwyFGbjoOKka3P2pZB90D&#10;1pLiQW6LhQ5PBz1p9qGWM7ieveoLHn7x+tNqWloAhpyyDp3qSkxTAWmMTnin0UgOY8eeC9M8c+HL&#10;7TNVt/tFtcRmN03EZX0yDX5nftXf8E2biRo9W+Hmm22nXM1wXkkkunJZABjhmPev0n8RePdM0nxX&#10;p/hy5vbaC8vkDRxSSBZGBJGQM89K3r821vaxRziOVD8oMmKtSsB+BniW0+LXwV0O4j1C8jKx4lIh&#10;VX4PHp7V5pcfHLxhrjbdRup5GX/j32QAYJ+gFf0S3Xw58MOpkvtKsZ07+dCpH6iqFv8ABzwTHJJO&#10;nh3S5FlO4f6KhA+nFNyurAfz76X4B8XfFCdJtTzOz8Dd8vTp0xX6C/se/sB3Xh2Sy1vWtOt3gna3&#10;ukZbg7tuCTkbuuCK/RWH4c+FrbHlaBp6f7sCj+lbtvaQWcaRwRrEigBVQYAHYAVmBR0PQYvDdslj&#10;YoItPjyUTOSCTk89etalKpP1PpVdfMtlkIQuc55oAnpyfergPih8Srf4YaVYapevBEL27W0C3D7F&#10;BIJ4yRzxXd20ouI4Jh0dA3HTkZoAsUUUUAFFFFABRRRQAUUUUAFFFFABRRRQAUUUUAFFFFABRRRQ&#10;AUUUUAFFFFABRRRQAUUUUAFFFFABRRRQAVG/3qkqN/vUANooooA4D4wWui6x4YuLHxBa/bNNOGMW&#10;SBuAODkV+IY+Nfjn4P8Axy+IEfw7v5dK0ePWpvNhit1lzGsjBRllPav2k/aS8L3Xjn4c3WiaYsku&#10;oSSK4jg+/jnP868W/ZB/Zlf4eHxt/wAJDps0J1eRWDXSqSeuSOKAPDPhP/wVT0rRfDdhYeNG1i71&#10;sMVmlW0VVbLnHQehFfeXwy+Knh7x3pUN7patCJwjkSsAxLAHpn3rwH4yf8E4fh38Xrq7ubvUtWtr&#10;iba3l2csaAFQAMZQ+lfFfj/9mb4j/sw3z6l4SstW1XSrJmumbUJdwCx5I+6BxhaqO5Mtj9gNTmuo&#10;mWSGYeWWAwMGpdQ0e21BRJNEHkC4BJIr8svgN/wU616zvo9B8U2Oj6WLdPmaUPuyWz1L+h9K+8fA&#10;P7WHw68fRR28PinTnvZWCLDBICSSAcDk+tW00Qey2ka2tskSjAUYAFWKo6dJBeW6T28nmwuMq46E&#10;Vcxt6UmCuOpGbtSFqGXvSH6CUUUVBoOX7wpzDcuKYv3hUNxN5bde9AFhVEeTXIfE7xCNL8C+IpIy&#10;yzR2E5RgAcERkg118beamc/lXnXxi0aW68EeIPKVnZrKfaB3PltTA/CTR18SftKfGQaJqt4t55nn&#10;IvmqFG1CzAfKBX6mfs3/ALAPhHwHptlql9odk9zNHDKZI5pMllycn5q+Of8Agnv4fm039rbSbDVr&#10;b7PcyC9lWNhyV2Ng8/Sv2Js7hGaeM4WO34GOw9/yrVsDn9LtNA8HXwsbCwe3dVJBUkjB696m1O+0&#10;24A0q9tnmh1LMRUZwQeCCR061sahdP8AYTPYRJdS7go4zx3qHS7u6vCXu7ZIvLPUA8etSgPmT4y/&#10;8E+/h78QL+61Wz8NWKalLjM800mdoUjGM+uK+WP2cE8Tfsm/GvQfA1/qKtp3iC9eVYbVAVKqDwSR&#10;nv2NfqhPCl18yuSfQHivz6/bbhc/tn/A6SxjDbFuNwUdflHWqQH6DWNwl7GtwgIWQZGetSXUfnRm&#10;Pu1YvhJ5f+EftPNTbJsGR6Vsw4jjLPx7ms9nYyGyW/7lFGMoKdaOzxZY5Oa4Xwn8QrfWPGGt6Y00&#10;WbVyoC53fexzXoNJgFFFFIDOvriaO+t0RsIx+YY681dkULlwMN60ksirwSNx6CoLeOVbp2YEKR+F&#10;NAeE/ty2K3n7LPxDLgNL/ZkoQ9MfKa/GD9n347fEb4D339oeHdUmtLeSHyGWG2WQ+XuBPVfVRX7W&#10;/tiafL4g+APi+1t1aRZLGRG2dRxXkH7If7Ollo3wv0S/mtJpZLvTxG4lCkLnByOOvFNiOW/Z9/4K&#10;PeE/iE8el+II9TutVkkYLJLCqKFA6HpX2l4X8aaPren21xZHy45kVlDMMgEAgHmvjH42f8Ev/Bvi&#10;m1m1zSNU14axCmyKG1njUHJ54Cf1r4/8ReD/AIs/swaw0iaTe3GkRTeTDLfuWyiHg8EdhRqB+0lx&#10;DcteieOVfJAxgYJqSKabcAzZGa/ND4Ef8FNR/aVppfiWfRtNtSWMkr78r8pI5L4647V9w/Df9pLw&#10;l8REU2Ws2VwzbMeQ3Xd071S22A9dVty5FMmV8gqcDvTFkS4iEkTblPTHSpUJxyMUFFd2lP3WxUTW&#10;txI2S4NWZpvL7DrT45PMXNPXcQkMbRqAx5qSq1z5rMNq5GasHpUS7gLRRRUgNKgK2OMivH/j54T1&#10;jxJ4Y8m0uI0jacEK3+6Qa9Z82O8WRY3yyfKQOxrkPHXjq08BaNFPeSRRgzCP99yMkE+vtTYHzZ+z&#10;b+yPo2jPrV14g063u5Z73zQ6yOOoOe/rX0ZH8D/A8KBE0SMKvTEj/wCNbOj+KtF8TWCpZ3kbNMoz&#10;5PByRnit60s1tLdYlZmC9z1qlZAcM3wP8Dv10ND/ANtH/wAajb4DeA266DGf+2j/AONeicLSGRF6&#10;sBTCx8P/ALaX7P3h/wAD+BdT+IPh3SYrTVNPiihjmjZ2kAaTDYBJByG9K7b9m26+Hvxl8KaROdFk&#10;fX/D1vDLJPOWUrMckEDPqvQivovxGsN9G1rexqdMYAySMMgEHIH54r8oPgL8dT8J/wBsz4heH4Zr&#10;c2uueIoLWBZiSdu9h8nOP46rck/W+1mludPBjba+cAn0qazvlvA6gENHwxI61j2t5L9uS5lUJalB&#10;846ZrfR43UNHgjrxUSLW4tFFFQaBRRRQAU2VtikjqKdTJp47aMySsEQdSaAexnzzWOnSBCAkt38p&#10;+br270jXltpyC2dCwHzfLyK+Hf29PFmsfDvxV4E1y0GLFL1riZ5CdgjVgcnBHGBXr3wS/bD8AeIf&#10;hxb6rrPiTTbWdpWQhXwOMY6mq1MT6HvJN89qyZC5yR7cVf8AtC+9eT2/7S3w7UFx4msSrcqd/apF&#10;/ac+HrHnxNY/990rjPUGvI+4ao/tkDcFGrzuP9pD4dyf8zLY/wDfdTf8NE/Dxl+XxLZFscDf3p6g&#10;dvJqFppVwsAicFhuyBxXin7S2l+Oda8OxDwlq8WmzsXO6VFPBU4HI7V1Ef7SngS1B/tTxBY2smeA&#10;zY47Hmn3H7QPw61QQ+T4ksZVDA8OOlSan51Q/sP/ALQPxgbd4j8caRfWUx2yRPEEJC8joB3FfV/7&#10;Ff7J2ofs6Lry3stnLJdPGztauxyVHPWvRfid+0/8OvDHhe8kTxLp8c8YUhS4HUj3rh/2M/2kJPj9&#10;qnjuCH7HNZ6VciCKa1yd6nOGOSe1AH0/qVwjWO8qSuR/Op1kE9ttTgsuBn6Uy3ijhhWJ2+YckGob&#10;4sl9ahBwTz+dAF61jeKFVc7mHU1LRRQAV8xft7fGRPhl8DfEgtnmi1NYY5Y5IwDjLY6H6V9O1+bH&#10;/BVjSb7VYb2KzSSUtpsP7te5DtQB+Z1pdap8ZviPZ22pu15Jq95sgZhgRmRurbenWv2E/Zt/4J6+&#10;Efhl4ctrbxVotjqWrqzu1zDNJgqxBA+92r5R/wCCVPw507x5feLjqweG/wBBe18mNMfexJw2c91H&#10;TFfrTpMk9xYLPqMf2aYErtAwMdjzQBi6T8OvDHhNrWPT9MFvswI9rsduOB37V8URpa33/BTjxzbX&#10;kRmj/sCI7ee624r73t7drdZ5EBct8y55zXxD8P3nl/4KgeO2uoRGn/COx4OO/wDo9BDOh/aj/Yr8&#10;C618PdZ1/wAPeH7Wy8RQ2zSwXjSyFklYg7sZx39K4T/gm3408U2fizUvh74h1L7X/YulmURqgCAt&#10;IDkHAPR+9fceuTWGg2Nxqmqzrb6fbjfLJJ91Vz1NfEX7L3ijTvFf/BRr4wX2i3EV1pEmhW3kyw/d&#10;JHlA4/EGmSfoFRRRSAVetOpq9adQXHYKKKZMSImx6UFFNVZtSk5+XbUzMtvIqAYDcnFQSXItbRJG&#10;wCTjmpL1h9jaXPIXPtQB8O/8FYvEUng/4Q+ENXhdo1j8SWrS7RklAsjEc/SsrRf+CuXwXtdLs4JN&#10;M10yRwojkW3GQoz+oqT/AIK4RPqn7O/heGJd80+vQRxqvdikoAr887P9hv43XkMcsfge5ZHUFGGe&#10;VIyD+VAH6Nr/AMFfvgwq8abrwH/XtTW/4LC/Bheum69/4DV+fEf7BPxwlXjwNeD8qc3/AAT/APjk&#10;3/MiXn6UAfoWn/BXL4QNiRNP10KeSPs9fNv7an/BRbwP8evhzd+FNAttWXzZYnCXEAVcq2Tz1rwb&#10;Sf2Cvjpb/bDe+BruKHGdw9ute8/s6/8ABPPXbyaG+8SaRqdkSWD4ZcD0/hoA7z/glX4Hv2h8QX4K&#10;xxJPaybWyDjLnj8q/T3BHU5NcD8LPhRpPwt0VrOyeQfaI0V/MxkFQemB713UMSwxhFYsvqaAH0UU&#10;UAFFFFABVa9t7eQLJPHvMfzL7VZqpeTXEc0CwxCRGbDkjoKa3JlsVJL6zuo/IeF2TrivgT9vD42Q&#10;/B/4xfDq4BuIbYsHcQoGJAk/H0r9CbppYwTFEHPHavy+/wCCvzzz+LPAtlBAHuLq2eNQBzuLEcVr&#10;EzPpPwL+3t4IuPCtjcXMF+9w4O59ijPzHt9K22/b18CscC3v8f7i1+Rnhv8AYt+Mnizw/aazpHh3&#10;UrizuuUeN8KQCQcfiKtN+wX8e2/5lXUj/wBtD/hVcqFqfrtZ/tv+A7oAi2vs9/lH+NbVt+154Mui&#10;FWG6GfXH+Nfjev7DPx/t/ueFdS/7+GpW/Y3+PcMf+m+HNTtrcffkWQ5FJpWC59gft2ftTXzap4Mv&#10;fC9/NZQWN5LLcho0YlAUIAyD6Gvrv9kn42X/AMbvhfaeMJruW4s5ZHi2SoFfKnHQD2r8WfCXwH+K&#10;HxI17XPD2m6Jd6nc6PKLe5Q5JQksMfX5T+VfpZ/wTy8IfFX4NWdn4G8S+FG07RovOn+1TAl9zNkD&#10;OcY59KxRVrH3fZwyXEjS3DB1zuiHQqK0qo3EMcrW7SsY3XkKOAT6VeoAKQnAJpaRvmU/SkBRmaOd&#10;HnUYePgE14x+0/8ADe8+J3hnQ7W2eLMNwXfzCQCMAdq9nhhghje3EpLSHPPWq9itwt3PHNABAg+R&#10;yPvVQHBfB/4bWPw28ETaPJbR+W85mKwsSDkAdSc9q7nSQLp5EcZhjwIlPGB6U+1vrq4vlX7Ov2fk&#10;FwOhqv4mt7uS4sTawl1V8uR2GRQgPjP9trUD8R/Fk/wzsmKX8kcV1ukHybQTnkc5r6G+BHwb0v4d&#10;+A9FMNpHFd/YbczvG7HcyoMnk+pNfK3xk1/S/ht+37/wlmuXi2Wnf2IlqZLhsRby5IH1r7j8L6yd&#10;S0Cx1Gy2z219Ak0TL91lZQQR7EGpA3o5IVX7XsO9uCe/+eKorqE15eKsbFYwxDAjrWhFvuLZfNXZ&#10;JnJUdqdG0q8eWB+FaIDK8TeC9J8W6ebXVbVbqPqFZiBnBGeD71+dfxk8YaT+xb+1N4MtbS1ms/DV&#10;5YzX11BYp5gaQ71By3IPA4zX6Q32lpfLulkeM5ydpx/Svzk/4KjeL9H0yzbw/BcwTaveaYjwRPzK&#10;QJuce2AapCZ9yfDPx54e8ZaDZeKNLtpozq0YkJf7xGeMjPHSu/uIk1C1ZCMq3Y1+bf8AwST+K+p+&#10;OJvEHhnUoo400OwhCbc7slj1yTX6PfaS+oJGmDHt5I/Gk1qMt28fkxhM8KAAKlqCCZXd1ByV61PU&#10;MAoooqQCiiigCC7jea3dEIDHoTWNq01noGnSXd5HvVELvtPJwMn+VbrZVCVGT2r4i/b2/aavfhx4&#10;YTT9Ojs57i6lls2STdkEqw4wRzWkb2A5j9oz/got4Y+Hc13Y6ENSs9VVVMcixK68kZ6+ozXxp4m/&#10;4KOfHbxBdSf2F4ylt7RmbEc1lDu2noPuelVvgJ+xh4u/aIvLfxJrGl6kmkzySI81sw2jAOBkg98C&#10;vtv4e/8ABMb4fyRq93qmtQz2gUsgmjABHUHKdjWmiEfCtr+3t+0fZyBD42JX0FlD/wDEV634D/4K&#10;geMfDFxAvjDW9QvFMis/k2kYyoxkcKK+3Lf/AIJ1/D0kTJqeqN2z5kePT+5WF45/4Jr+APEmk3Ai&#10;1DVnmWJkRY5I+Tg4H3KV0w1O6/Z3/bE8KfH3R7ZIIrwzmMzF7pQmQDj2r6MUvbWrOTlQMjHpX40/&#10;E79mPxb+zVrAuPCljqV1YrKkYa6fI2nk9AK/Tz9m/wCNln8ZvBLXIubZ5beb7KVt89VVTg8nnmok&#10;XHqet2rJeKGZcnGeaS4uD9rSBTjcM1DYRmO+nT+EdKmmhC3qTMcBRjPasyy2oKqAetOpFYMARyKW&#10;gAooooAKKKKAPzf/AG+vjV/wpz9rj4c6jO84sY9PSSRYUBJ/eS/4V734P/bY8B+LvD9jLc219JJs&#10;3kuoXv8AWvkL/grXpd74s+PHg7w3p0H2i91DSFWONfv/AOsl6V8oP+w/8bIbOCew8O6o0Mv3W8zA&#10;x7UAfsn/AMNdeCdWiNube7KtxggY/nV23/ao8IeWIY4rhRGAuDj/ABr8drT9jD486DbGZ/DWpja2&#10;fmcnrWev7Ffx9vJpbibw5q0SSncpWUgHNAH7Pf8ADUnhT+5cfp/jR/w1J4U/uXH6f41+M3/DEnx0&#10;/wCgHrH/AH9NH/DEnx0/6Aesf9/TQB+yd1+1P4YjjBjS4Vs/7PT86rTftZeGZGRIhcKcYbO3k1+O&#10;T/sY/HawXzF0LViTx80pqje/sZfH6wZJD4c1Q7hu/wBaaAPuz/goh+0lp3iP4a+ErTR3mhvbfxDb&#10;zSM6qQUAbIH519m/s4fEpvih4Ij1FZmkS2Zbdt4AORGp7fWvxD/4Yp+NV/CLjVPDmpCHqhLE/MPr&#10;X6Of8Ey/C3jXwP4Pu9L1zS5LeFtUkdpJs52+UAO/qKAPv2iiigAooooAKKKKACiiigAooooAKKKK&#10;ACiiigAooooAKKKKACiiigAooooAKKKKACiiigAooooAKKKKACk2g9qWigBNo9KNo9KWigCr9hT7&#10;d9o2jdtxnvU7Rqw5FJKzIuQKIZDJnNAEcVukc2do3Y615H+1iYLf4D+OLlod80WjXTI/dSInNety&#10;vtkweleXftWsy/s5fENkALDQ7sjP/XF6qO5Mtj5C+Af7GPgz42/sy+FfEJ0bTofEd+krz6jNCGdw&#10;JHUAn2AFeR+Mf+CfPj34JQ3ev6F45t/MtM3CQ21ud2cnAHzdeK+1/wDgn617ffsp+CFu41SFrebl&#10;eufOevcLXw5pWmuzrLK7bi2JCGGT7YrS5mfkf8Kv26/ij8G/EV5p3jk63rmmx7YrcxoVUHOSeh9a&#10;/RT4L/tf+HvjJHElvbSaXJI5jzdSjjCg56d812vxG+Gmh/EqxjtNeRrewiYtDJagKxJGDk4NfmB+&#10;2l+zD4E+EslzqvhfU9Y+1QWqyIslzldxZgeAB2FPcD9grO9hniLR3McwwCCjA06NJpm3iTCelfiT&#10;+zz+3Z4u+HMP9mSR6cbO2WKFZLiN2bamRknd1wa++f2ff28LD4v+KIvD8V9YTag0TSmGCFgcDHPJ&#10;96lqyGj6/a1nzxNU8UbKo3tuNU9I1P8AtCHcxG7APAx1qxdTFfl9xWRqThgTx1qvc7M/Ou7mpYV+&#10;XJqK4tzNjHIzmgCeLbt+UYFc74r1+ysdPuo7yDzoNjK6kjBGOR+VdGqhFwK4D4teEG1zwbrn2YO1&#10;y1nOUUMACxjIA/OmB8C634w8J/D39sXw74u0XT47GwtdMlikhhYAszeYC2enpX0Zp/7bnhaOaVZN&#10;PmbziAf3o59e1fkRr/wY+KviT4mjwSNMj/tu9WS4giWYDMaljndn0U108n/BPv45lYXOhjcvP/H4&#10;K3sgP1jm/bQ8L29rstrCSL5s8Sr/AIUurftieH9Ljt5jA7xsCzosq89OOlfkzcfsGfHo5caIpT2v&#10;BRD/AME//jraMJZ9E2j7w/00GlyoD9LfHH/BRTwxo+mEWmk3UUu7AZZl7g/1r51+DHxO/wCF6fGP&#10;QfEHiK6FzcabdMls90wJjUg8A18q3/7D/wAb5MqNCiZPe6FSaT+xD8eLOZWstCiVs/8AP0BzT0A/&#10;Y6+/aP0DwleS6fKnnmE7dySqAfcVnal+2F4ZsbOSWSyd0XGQJV55+lfkfcfsR/tC6hM4fRE3jk4v&#10;PT8ahl/Yo+PWqWsls+iRnfxgXfpWL3Mtbn2L+yr+05Fq/wC018SzqJluNNu74rYQM4xFul4+vWv0&#10;yikEkaOvRgCK/Bjwf+x58XPh1408L6g2jLHKt/A02+4BHDgnoa/b/wCGrau3he2/tqBLe9wAUTpj&#10;HHekB1dFFFICrduqYYrubGVPpSRyvNCmCVbPJNWGiV2BPUUNKsfBOKaAyvEXh2y1/QbzTbqFZba4&#10;TbJG3IYe9Hh3Qbfw7oFrplgi21vAmxEXoo9qvQ3gmfGRjOOlQ+dJHeSZA2dBTAXT1ktLd/NfzDuy&#10;D7V4V+1Fo+i6v4Nu21PTkulRJHXeOh2nmvf7iNJEJckD2rwX9rzUItP+Gsp3ADypAMj/AGTSYj5B&#10;+BP7Hfgb4+fs7zSWmhafY+I7i5dI9UlhDMgWTkcY6gEfjXk/xT+AvxP/AGaLi1n8M+JXMMbszRWc&#10;B+ZY+g6n04r7R/4JhXUesfsu2Ls2d17cfc46SNX1rEsczGNoo3VDtG5QTWkXoB+WPwV/4KeX/wAP&#10;LWz0zx9pOtajeRhhLLJ8oJZiVPT0Ir7++C/7RGifGbS2v7IiwVSo8qaVSxyAePzrnvjl+xb4B+Pk&#10;15ceIn1CBrjazCwmWIAqABj5favzJ/aQ+COj/sj+NNHvfAt1qM0sTNcrDqFwZEZ0Y7QQMccDNPRh&#10;sftTNeQ7dwAlGeNpzRBdiZdqKYznGTX5FfCT/gqN4p8O2sNv4jj0azCIyn/R5Cc7v96vsj4E/t0e&#10;HvjHfW9r/alpI8s/k4t4GXsD3PvRy2GfVfkXPmk/aRtzwKv1gy3mmNDDO07COQ/IR3rd7D0qGAtF&#10;FFQBTkhW3fMICGQ5YjvXl/7Rej2l74CDXUayMs4bc3qEbFerNG0kgJGADxXh/wC1pqV3a/D8R2yK&#10;zG5UfN7o1VqI/Ob4R/t5TfC/V/FcGuLe6glhqbxwbJB8sakqFGRXph/4LE+HlbH9ias3+0JF/wAK&#10;8Z+Fn7B9z8WdU8QXWoWd5i5v2b9zchfvEt6V6bJ/wSpltWMVvpuomJeVZrxc/wAqcR6Gv/w+K8On&#10;/mA6v/38X/Cmt/wWE8Nt/wAwDVv+/i/4Vkf8Osbz/oGX/wD4FJ/8TR/w6xvP+gZf/wDgUn/xNaaA&#10;cp8Yv+Cqk/jLwvd6d4WtdV0u+m2eVIXBwQ2T+Y4rz79jv4M638XPjEnjPVJt18mpWt+Jp4ju3M+c&#10;59flr6y+GH/BLPwzZlL3XYdWt75HYBUu127So/2fXNfaPwr+Cui/C2xW300TkeWiEzMGPy5xyB70&#10;7pC9DrtG0mS10eO1vZBdMDnP4cVrRxpDHwuFA6U+s6TVoZJRDG4JJ2kY71ky1uW45lmkKKu04zmn&#10;SSCEfMue/FNigS1+ckg9KVJobvO1t3aoLEjlE3IBAp9G5VHlg5K0UAFQ3ixyW7CVPMTjK1NQ2ccD&#10;JoB7HwP/AMFQNQt9J8K6BHdQNdLcQ3CQxr2+TpX5ceGNL8Y6la/Z9Kt7yy0XcSsHlEru9a/ZP9sH&#10;4A+Jfjh4p8BS2VgZ7DSr3zLho5AhVCRnrnPFewfDf4b2Hg7wjDoIg/fqxcrIAxxx3x7UzI/CC+1T&#10;4leHlEUkOp3QcER+XE3ygVVXxN8S7eP7S9lqrRNwI/Kbiv6H5LPS7F7aKWGMSPgKDGDkjHtS+TZ3&#10;V9Jam3hwo3cRjP8AKiwj+eI+Jvihd28l7BFqVvDB96Nom+ap9F+IXj7XJxZxzX1ncRDezyIcHHav&#10;6ELjw/pfkyWDwoBcdfkGfzxXxb+2T4Mb4M2+n+K9CtVlkutUjhm+1AMgjKsSQAOvyiiwz8xvG/iD&#10;4o/2pFNOupXFukYDKsR5qjpvjL4p28bvDb6okezK4ibp+Vfux8J/iZ4d+NXgaa8s2trhFk8hmhhC&#10;4YAEjkV6XDpenW+nQwtbwhdoQHyxk8Y9KRqfzn69rHxC8XeG501Gx1S5kdgpZom6A19B/wDBPHx5&#10;4s+FnjCSxt7TULG21G/tlu02FRKu4A5z7Zr9rbHw/punx7Et4yOvzID/AErFXwroFnq32gZSd5d4&#10;AUY3Zz6dM0AbOi6vFrVulwLdoi397r6VYvvlvLc9sj+dLNNcC4KRIpTtxUsyRyPF5hIfsB60AWVO&#10;4A0tNVdqgCnUAFfN37cHwzt/Hvwb19LGKOHxI8KJbX23c8YDZ4H519I1h64mnabJ/bF/I0aQrtPd&#10;ce4/GgD8iv8Agnf8Uov2bfil488P+J7C4vbvVb63t4rkfINytKGY5HcsK/Xi61q2n04XCsskZP3Q&#10;wNfGX7XP7I938WLrRfEvg20mvLuOaW9OJVjTLFWXjGcHmsP9nyb4waL4wi8KeLdFsrOzWNpt0TFn&#10;5xjnOP0oA++FbzrONkOzcgI9uK/L/wCNnx2t/wBn/wDb18W61fRy3Xm6XDb/ALlgDykLd/8Adr9L&#10;7SFLjTbNHbE0MSqVHAzgZ/lX5T/tzfsc/FD4zftPa3rHhfRVvLCWGECRrgLnEUatxj1FBnI5n9of&#10;/go1rHxitf8AhGvCI1PSorqFreZWIKs2c5Ix7V9Bf8Ewvgbq3hLVrvx7q1+t3cazpjQMNhDArKAC&#10;SfZa5/8AZn/4Jz6r4X1C0vfFmm3VpLHKGPl3KMPu89vWv0S8F+EbHwXo9vptlv8ALhBA3kE4JJ5O&#10;PegXTU6KiiigA57Um4+tDdKbQXEduPrTWy6lc9eKKUdRjrQURm0SS3WOUBwOfxqK1YXCSxSLlM7Q&#10;D0xVj7QBIVbApRGsYLD60AfNP7VnwZuPihZ6RZTSxyadaanDdRW7oWClQeR+Zr6J0nSbez02ziES&#10;jy4UT8gBVgXkTOVYgn6VaoAYsKR/dUCn0UUAMkjWaNkcZVhgimWtpDZReXCgRM5wKmooAZJEkhBZ&#10;c46U0qF4AwKlqN/vUANooooAKKKKACobq48iM8HcQcY9amqOWBZWVmJBU5GKpbky2IYfOuLNSH2u&#10;T1P1r5d/aa/Zof45fGT4eeIJrqAaZoMqm6s5kLeeokyQDnjivp24urmK4YhV8js2OelfN/7Qv7R0&#10;3wS+MHgDwvG1qtj4kmUTtcRs0gBfB2EHA49jWiMz6G8M+GdL8L6Da6ZptpHbWMAIjhjGFXkk4/E1&#10;peTD/wA8qpaBrFvrWkw3dlJ5sUgypxjIyRWnuk9BSGV2ht+8OarXWj2WoQtA9upVuuRxWll/QU2a&#10;dbeMySHCDqaQHw1+0/rmjfsz+NPDWo+FdK/s258Q6hINTmsxtM21lIL/APfTfnX1R8NfiJYePLWK&#10;9hhIdht81mB6ds18pf8ABSLX/DmieHdDmvLxopJ/tOzIz83ydPzrm/8Agmj8TIvE/gKy8HCZZLXz&#10;Jpt+D5vDZ6k9OfSoA+/rbdeXUhdsiNvlz6ZrVrOltpYBaxwLujjG0k9cVo0AFFFFICH7LF5iybRu&#10;HQ1N1oooAjjiWFSEGB1rM1yaeOa0EEpjBY7gO44rXrPuLFriQM2flOVpgfKf/BQD4I6Z4x+GN9rc&#10;NjEdd82JVutmXCjJxXxj8C/27fFnwWuLrR/Gs2p6xpmlyJbWkSfKqQx5BUcHjGB+FfrpeR2utRGw&#10;ueWb5ioH+NfMfx6/YV8KfE6OWRBqLzyCViIZlT5nx/s02IyPBX/BSHwl4ys4tSg0W7ggmBCpJKoI&#10;wcelbGtf8FCvCejx+Y+kXLjGcLMv+FfCPxK/4Jp/FPQbiSz8D6HJcaWjKYnur1d3Iy2ce9ebW/8A&#10;wTu+P+pSNb3Hh2Mqx2ti8FapID7M+MX/AAVS0EaKbfRdJ1CyvA+PMWVTnIIxx7kV+eOvfFTxJ+0h&#10;8RLFtaluL7U9rw2txOMmKPLNtHtya9m8O/8ABLT4uC6D6h4fYJwcpdr6/SvuX9l/9hO18D39tr3i&#10;S1vLTWbSVhDGJlaMoY9uSMcnJNF0tB7nS/sJ/s72nwt8Jw6/bw28Go6tZoLuRI9ryYYn5q+rbq1B&#10;hPkERy9mFU9Jkjt2bTrfBS3G3GOQKn8mePVYyozb7TuY9c81Ii3awiFPWQgbm9TU9MVlLNg5Pen1&#10;mxhRRRSAKKKKAG/dXJr8e/j1Z6p8VP2nbzSNQmaXR9O8RFjbyrlXj84gqPqOK/YKSMTRlD09q+A/&#10;2yrbT/gN4y8J+IoG2nXtfSG5a4wyhWfcSoAyP1rSFhM+xvhj4T0jwr4Ut7Lw3ZR6Ppy8i3jXA3Y5&#10;P4muotdJjtXkaParSnMmP4j3zXKeD/HuheItDt10S8+1OyjHykZOMn+tdbDaiGEyKT5zLnaTxn/9&#10;dMCyIlt4gqkIo/KqVxqsVjdQwLEXMpGWXoOcUX9omoabsvy0XzZPlnB68VnXF0vh21a5Ug6fCpee&#10;V+SqjkkfhSGVvF3gfRfFlrdDVbOG9QIzrHIMkEA4NfKH/BLuG3b4d+M8xjfF4kuFjPoAkeBWb+13&#10;+3z4c+EdrKvgHVbLVfGck6QXGn30TFFhYcsMEfzrU/4Jv+E9X8N+BdWk1C38mS+1iW7Ybsj5kTp7&#10;cUpFRPtWO3MdxLJnIYcCoPM+12bnvnANXWO7cvtVXSYGt7dgwwS2agss26lYUB9KkoooAKKKKACi&#10;iigD4w/aQ+DMvjz9sf4a68QjW1jaJG6vGT/y0kPX8a+pI7XT9Ms4LBrUN5PyqR0B9a27s3QvovJh&#10;jeLHzOw5H0NeP/FT9pL4ZfCe4lHijxANNug+wqyEjfjOKAPS77TUtLRpLwC6iGMx9z6VZtdHguLW&#10;GQIqxYBWMj7o9K+B/Fn/AAVD8K2mobtP1vTZtq/LutnIPJ9/SuV07/gqzfNeXUWqTaLb6fIdtpKl&#10;u+XU55PzemKAP0guLWxUFUtQTxyKatlZRxtvhUswyo718bfDz/gpT8O7KGO28SeJbKyJYkhYHz14&#10;719W+FvF3h34mWem6xo18bu3kRLiN0BUMrgEHHuKAOkt9EsLu3UyWynnODVifQLC5ULLbI4AwARU&#10;cIn/ALcmyo8jYMH34rUoAypPC+ly24ga0jMQ6Ljil0Xwzpvh2J49OtI7VGfewQYycYzWpRQAUUUU&#10;AFFFFABRRRQAUUUUAFFFFABRRRQAUUUUAFFFFABRRRQAUUUUAFFFFABRRRQAUUUUAFFFFABRRRQA&#10;UUU0mgB1FNyaMmgnmRV1DUIrGEs5UnI+UnFQaTq0WoGTYVG09mzXk/7T+pa34d8AXGraF5X29ZUU&#10;GblcYOeK+b/2ev22NJsbzxBbeO7sxXNnII0FvCMZU4bPPrQHMfd90u5jjrxXl/7Vlq1z+zr8QEEv&#10;lA6Hdgt/2xevI/iR/wAFCvh3ovhl77SdRn+1BwB5kGR+Wa+GP2iP+Cmvir4geG9U8N6DNaz6HqFt&#10;NZ3xktwr7HBU7ffBprRhe+h9qfsg/EzR/hd+yL4LnvdXtrto4ZlMMlwEOfNc9815H8VP+CpelQ2N&#10;9Zad4WkWbayLcQ3/ACpBIyMJ/WvzN0/xdrvirwzY+EtLDtbW7ZTcCOCfX6mvoT4F/wDBPf4i+M9k&#10;tzb2TWEk2JF+0MGxge3vWt0TymL8QP26viT42uTHoOuaxpyhywhivnJA9MAiuNg0f42/HTVo7bV3&#10;8SS2Uy7HmnWWRQB8wByfev0t+Df/AAS98D+HZjeeIdOmF4yKSYrtyNwNfZvhPwLpXg2w+yafFiHd&#10;u+fk9AOp9hRzoOVn5lfB3/glHd6to1lqmoeMGhknhjmkt5tOB5IyVJMnb6V9l/A79jPw38HbyK+g&#10;jsLjUkVk+1x2SRyFTjjI5xxX0Xwq4AAHtSLGqPuFS5XGo6jLOxjsk2qFHAHAxUssIk+tDZbr2pVb&#10;aMVmWOVdq460vC0zeaa3zHNAEF0Jdw2syjHbNSeWLi1aGQZDKVO7nOeKm8z2prHdjNAHyZqfwLis&#10;/wBtbwv4phgUafb6TLC8a24CFj5nJb15HavpybR7JmUCzjxn+4P8K0ZrZJpA7DnGM1MpKqAOg4q+&#10;YDOj0HTliw1pDjPdB/hTJPDVjMwLQRMo/h2AjHpWjNGJlw1ORfLGBSv1AyJPDukKSDplux/65j/C&#10;orfwxprSCRLGGEKegjHNbXlqzlj1p7fMuOxp3sBn/wBg6bGWb7HCCRgtsHNUIfC+nQN5rWsKAHnK&#10;AVtyQrIqqR905pt3bJeW7QyfcbrjipuRy6nP3ngbR7+aKeW1tn2vvTdGDg5yMGuljRY1CqAAB0FV&#10;/sMXkxR84ixt5qzupBysdRTd1G6gOUJH8uNm9BmszUrtY7KOQEDc2M5/rV25UyRsp/1ZBDetUJ7G&#10;zvrdLRt5RDuGD3qkIq+MdZh8L+Fb7VGVQII95Odv69qb4N1yLxT4XsNUQA+egfht369681/bH1ab&#10;w/8As4+Nr6IgJb6dI5J5PAryH9k/9qrwg3wX8MW91dyfbo7BTMBGPQZxzSYj7DlzcWzY47V47+0Z&#10;4XTXPAF4s8i7Y4JCBIuf4T615v48/wCCi3wo8G6fLEmp3SXuNybrfI6896+Kvjt/wUs8R+L7O+sP&#10;Dlxbz6dK0iBpLYA+UcgfjihiZ9R/sX/E7w/8If2bVEsloVt7yY7PNWPrJ9PeuR+NX/BTjTvDLSWu&#10;naE5ZvMjE0F/jkZweE/HrX5keHvGuv8AjTRX8GKp+zXbmQlVIxg7+v1Fe1/Df9g34gfE97QLFaPp&#10;6GP5XmYHY34dcVcWkgJfiR+278UPHEk114a8Va1pKSFdlvBfyMVwAD0x1rzGz8OfGP47apANan8Q&#10;6ku8Ri5uI5JQgY9eSPXPWv0s+Cf/AATH8G+ELW0n8TWEovEDCQw3bkZLHGPwxX2N8P8A4Y6F8PbH&#10;7LosLLCxBPmnceBgdfYVXMg9D8vvgr/wS7uvGFjDNrXiBrd3jLst3pobBDHjl6+uPgr+wrpPwW1C&#10;3ure+tL3yp/OxHZLGScAY4Y+lfXTQq67cYHsKjhs44Dlc9c80uYDKjW3jt4YZLJXVOFyBgfpW5jg&#10;U2RFkxmnZFQ2mMWiiipArvM3mKMEDPNcn8TrLSr/AEWOPUkt5I/OBxMARnB9fautnaSONm4wBXz/&#10;APtgXVzZfCuDUdOH+lfblzu6YCOen4CqA9f8I+E9E8P2AfTLK1h8wByYI1XJx14FdMjZUE8E1+a/&#10;7PP/AAU08M6HZ61YfETUGt7uyu/s8C29twY1G09+uRXsv/D1H4ED7+t3gbv/AKN/9emtRH2Lu96N&#10;3vXx1/w9T+A3/QbvP/Ab/wCvR/w9T+A3/QbvP/Ab/wCvT5R3Z9eNFIbxXEhEeMFe1SXDlEJAJOO1&#10;fIC/8FTPgbLzDrV2V97bv+dSf8PR/giOus3f/gN/9enZgfWtncPJ8rIR7mmSQ21jDNcsifINxJAG&#10;Pxr5SH/BUL4Ibf8AkMXn/gN/9esTxv8A8FKvg/qPgPxDHpWrXTX7WjiLdb8bscd+lJp2GnqfU9t8&#10;RLDVNQayiaPeo3ZEoPt0x711NrbpboTkHPOelflh+w/+0SnxF+MN+2uTD+zW09niMabW3iRB+WM1&#10;+osckraa7yY27crj0qCuZFvy9sjSbshugp1R2LeZaRnsRU20Ug5htMmUyIQr7D/eqXiqmo3kFjav&#10;NOSI1xnAyetMOa+h5Z8UPjVb/CfXtAstQ2yrq04iR5J/LC8gE4I56+1dzod9Fr0i63azrNAw2bI2&#10;3D8/xr4k/wCCoWhy6toPhHW4TiTSknvLc7sfMq5GR36V8YfCv/gpt8SPht4Tj0K0exKRyMw3wBjz&#10;749qvlZPKz9vIZItUkMjwDdAcrnk5/p0prahDDeNttsz4wxHXH5V+Nui/wDBU342sl7KqaTsU5H+&#10;jj39qot/wVU+NFvqMlyiaUZmGD+4GMflRysLM/ayPy5HVpAPM/h3dfwrz/436X4a1Xwjdp4l+wyW&#10;6AvCt8FKiQK2Mbu+M9K/Jz/h6x8ZI5kub9dLXy+R5duDx+Veb/HD9vLx/wDtBaRa6JfiEoLpZkEE&#10;O07gGAyQOnzGjlYWZ9Df8Ex/jVeQ+PLXwRczSyw3mqXLgSTHbtCsR8p69K/WmaFZljAAwpBAHavy&#10;r/4J2/sw32jePtE8X67Ao1OzuZVR4pDjaYyOnHrX6ozb7VYxF3IBzzWZoOa5T7YICo3Yzn8Kr3/k&#10;W80JNssjs3BwMj9Kl+xobgXbA+aOPb0qxJAszIzDleRQBTk1ExylfsxJ9f8AIqeaNZJoXLhCOdp6&#10;mrVVrixiuZo5HzuTpg0AWaKRV2qAKWgArK12TTo7V/7VlhSyx84uCAn45rVr4O/4KWfHWXwb4Z1P&#10;wjYTY1S7sI54kaPI++e/4UAaHx5/4KYeG/gLqw0e08Lrr8Uc0lsDZ3oUKEIGcBDgEVb+CP7e3gb4&#10;wTQ6q/hqz0S9lDR757tTIAuBjlQea/L34d/ATxH8Yri6l0qJJNVu9puDNKVTe4OMcHjOa73UP+CZ&#10;nxp+G1r/AG3qMelpbREDMN0zHJ5HG0elAH7b6TqlprlvZ3un3EbxSIshETAgAjIGRVXVtW0Dw/q0&#10;t/qOpWdpIwCHz3VT0BHJ9hXwL/wT3/agk0u+1/wJ42kMWpW91BplgsMeQ+0MhJPHcDmtP/gpB8K/&#10;FHjLTLh/D/l/PdxEFpCpwIiD0HrV8raMnufdFr8QPDWsXMcdj4isJpPu+XDcKxJ9MA10duyyDeri&#10;RT0Yc5r+f7wX4f8AiF8ALh9fj8tprZ/P+dmkHp0Ir9Z/2If2otO+OXgPTdLuJmbxZb2z3F7GsWyN&#10;V8wgY/Ar2puLEfUNFJuo3VFhh0FNpd2aSjYuIUoIBB6AUlI0YkUqeh4NIobcQiZdytg+opIJG+44&#10;J7c1PDCsMYRegpxUFge4oAjMEWdxRc+uKlprxiTGexzSeZ7UAPopnme1Hme1AD6KjWTPWnsdooAW&#10;o3+9SoxbOaR/vUANooooAKKKKACo5ssuA2CeM1JSeWrkZzkHimtGJ6qxCiRqnkPIryDkg9fXpX5d&#10;f8FbtUm0vxl4J1K3ka3v7K3kktpAcOGDEgqeoOa/T99Nhh1Jr5sgkYzn2xX54f8ABQrwRY/GD9oL&#10;4TWE0ckumLKIbsLlSVMmDyPrVqRHKz488C/twfEfSfC9lYLqWtNJCGzIt643ck9Me9bcn7eHxLX/&#10;AJiuun/t/k/wr9DfCf8AwTr+ENxodtK1je/MD/y9P6ketarf8E4vg6wwbC9/8Cn/AMafMg5T80pv&#10;2+PiUv8AzF9b/wDA+Sq6/wDBQz4g2LiS71DW7iBfvRvfvg/nX6Wt/wAE1fgxJ1069/8AAp/8azNd&#10;/wCCYPwW1DTpYf7NviWxj/S3/wAaXMhcp+TuqeKviV+1x4ojt5bvWr3S4bg7QzvcpaiRu/IHQfpX&#10;6sfsO/s2w/BLwfaWz3CXN7G8pN81uI3IZs4zk/zrhf2cfCPhr9kP4ieLdE1lZLbSdcu0tdICkyMV&#10;RnGGJ6cOtfbbWNvHY/2bpxzkiQZP49agDZt9QYsI2QnHAcnr71oVjwTK628Iz5kQCt/KtihgFFFF&#10;IAooooAKz47x45nV1JGcDJ4rQrM8ueRp2uwPJTlNvXHfNNATtYq9z56MAcYyBz+dSZEPLzAD3Nea&#10;fGD47eHPgf4BufFGt3LQaZBII2ZU3NuOccZ6cV+WvxC/4KvePr7xXqVv4Zazm0prmRLRprUBmi3H&#10;YT15xjNFwP2NN1E1wzNKphxxk8ZpmywkyYZIVb1XGc1+Jl5/wVC+L9rbixuIbBdh3HbbDv74qla/&#10;8FPvirZsSiWec5+a2H+Fbco0mfuCrJH8pvB+f/16534jeMofAPgvUddmnWSK12k7pNo5YDr261+M&#10;sn/BUr4sSNkx2Of+vYf4VgfEv/goJ8Tviz8P9U8K6hHaCx1AKshjt9rDawbjAz1Ao5Q5Wfsb8H/i&#10;1ZfEA3V1Zxq7GISHy5d569zivT9O1Nrz78Bi5Iyx/wDrV8J/8Et7NrXw/NLMGE0mnRBt2cZ3mvvC&#10;f7Q2oJGu37OVyfXvUvewcrJbe3aKSVy+4MeB6VYpMbVAFC1G4ttBaKKKkAooooAazbVJxn2rwj9p&#10;z4D2nxn8KgXs8KTaf5l1a+dAJCsgU7SuTw2ehFe81zslnNrGpSJdlTDA+6PacHr3q4uwj8U9Q+J3&#10;xY/Zz8ZfZZrvX76wtwzjbLLEuGBA4yfWuz0H/gpt4gurqKG4i1KEwMok8zUX+bnnPy1+o3xO+AHh&#10;H4sXki67byyNKqq3lSFeBgjp9K+Vvij/AMEtfhtcWd9LoWm3I1KdJGjaS8fHmEHbn2zV86DU+ePE&#10;P/BTrVNPvncW2oXUGBiJNRbGcdfu15f8Uv26PHnxCtPJ0HWNW0xJImja1hvpG8zdnjAxnrjpXdx/&#10;8EnPiQt4zQW9gbLPyhrts4/75r6e+Cn/AAS58FeFxHqHiXT5hqUMiSq0N2xXIwTx9aOZCPg34D/s&#10;xeL/ANqDxMtzrtxqGlyqouTqF1bGUy7WA25ZhX7k+BfBen+CNDt7G0gghIUFjHGE3HABOB34qr4E&#10;8BaN4B0iGw0WNkgiGF8w5OM5PJroLmOZr6IjG3FRKXNsaR6mhlcnkZqGSQrMEHAIzxSSQMVDL97v&#10;mhEYfvJvvrwMdKgssLnAz1paRW3AEUtABRRSZoAWioJpjHIg7HrUGqakmnWZnY49OM9qAPGv2rvj&#10;lZfB/wCG2uz/AGyODU47Jp4E+0eVIevI79q/DP4tfF7xN8evE1xNNPfNC03mIskzSjJAHB/CvqH/&#10;AIKhalN8R/j54QsGdiJNNWPC/KMCWTr+ddR+wv8AslWGpazqUvjuBpNJWGN9NNtKQwOTndjFAHlP&#10;wD/4J76p8Z7FJ72+uNG3SmItNYbzwoOckjrmvqS+/wCCYul+F/h9qc95rNpey2FizxPLpq53Kp5B&#10;LHBOK/QXwz4et/Bum/ZrZNlqG3HPJzgD+lZnxUQXPw28Syv9xdPmZMcH7poA/IP9nn9gn/he3wbj&#10;1yTxAtrfNdzRjdZCR8I2M53ZrW+GXxF+I/7Mnxe0rwvrt/rF3oCaktpDNPJJBC0MTEdCSMEFeOgr&#10;6x/4Jn6oF+BNlq03Nob66TIXn/WeletftnfBfw/8U/hLquvX8Ltc6RplxcWrxvswSoPOOv3RQB7b&#10;4B8Z2fj7w3ba3Y+WYLgsFMbhxwcHkD2rpK+Sf+CZmsWsn7KvhDTxJI93GLlm3ennN3/GvragAooo&#10;oAKKKKACiiigAooooAKKKKACiiigAooooAKKKKACiiigAooooAKKKKACiiigAooooAKKKKACiiig&#10;AooooAKa3WnU1utBMthKKKKCDgvjH4ch8VeD7iwlvBagsGyRnoD2zX4BfFS71Dwz8YfHum2Go3F0&#10;V1W4jRY5CucSHHAPev3J/ak+JNp8O/At1etFcNcK6ruhQPwQe2a/PT9kj9lvS/2h/in478T65pqz&#10;wLqn2tTcPJE2x3LcbcDP40C8j5K+HXwb+JvxS1COKPStbm0+RGZWWMupx1wPwr6w+BX/AATBv/Fk&#10;32/X7/UNC+zzr/ok2nhllXgnOT+HSv09+H/wf8L/AAms4V0WxNtHECihZGfGSSfvE+tdldLqE1xb&#10;vayokHV1bqRn6elOxUdzxH4S/sj/AA9+GenW1vc6Nomp3MSFTJPpkSucsSCeK9lttFsNBZV03S7e&#10;1j+9tt4ggz0zwPSn3q2Ucxe4jd5cjLLnGe3ersd010yGElU6EMKRoLb3puGZSmxh1Geanpq26RsX&#10;A/eN1OadQAUUUUAFFFFABRRRQAUUUUAFFFFABRRRQAUUUUAFFFFABRRRQAUUUUANn/493HTg1Vs7&#10;UCISbuSPSrcgzE47kGorTPlhD2qtTN7ngn7a90dU/ZQ+JC7NmNNlXrn+E1+Cmg+LPEmlwx21l4gv&#10;9OhQbFWKdkBHpgGv3z/bYsxbfsq/EVbYbZG02UjvztNfmv8AsT/sRw/F+SK+8T2ltfWEln9phUyy&#10;IQ2UwflA7E96RLPnDw38O/iF8WJFtYvC+qXscpKm8VTIVI5xX1V8F/8AglxfeIZLO/1zXtR0k7El&#10;NrNYDbnglOW7V+mHwy+B3hj4R2Hl2Nh5Lq5kBSR2HTHc16LHeWlxhRG4x0z/AProGfP/AMNv2PvB&#10;XgOzhtJdG0m9lRi322TTYw/PbP6da9x0/wAO6X4XtYo9L0i1TCgE28Sp0HHQVsXUH2i1aOPjJHX6&#10;0nnJp8SBwSSP4eaEAkMj30A82Lyj1OeatRxiNcCoo7gXUYMfyk/3hUoYrw3J7YqgH0UUVABRRRQA&#10;UUUUAZlnDK7XiSswDNhN3QDnpXjn7Umu2nhf4aqt1bw3afaQoWbAHKMc4INey6jcTxXVqsTAIx+Y&#10;Y6ivOv2hvhzb/ETwjDZSxCQ/akkO5mA4Vh2+tOwH4j+Gf2Z9d+L3j7Wr2zs7y1sW1GUsbe23JhmL&#10;DuK9CvP+CdviZrpjBb6pLH2ZbHg/rX62fCn4JeGvhboFy9tY+V5m2WTZIzEnbjua9K03ULRrOMwx&#10;yLGc4B69frVxEfiD/wAO6vFv/Ppqn/gD/wDXo/4d1eLf+fTVP/AH/wCvX7j/AG6H+61H26H+61Xz&#10;BZH4YTf8E6/GAk+SHWFXHQWP/wBekX/gnX40/u6x/wCAX/2VfupH5VyNwUgdOakFvH6frS5g1Pwt&#10;j/4J2+Mwf9XrH/gD/wDXq1b/APBOnxZMGSe51m1DcbDZ8N/49X7mLCvpVW8sYJ9skqbjHyOTSlK6&#10;sHLbU/EPTf2M/ib8J9Yt73w+fEEn7xI2a3gaLKFgTyG6cV+2fh7zG0KzS4UiTyVDh+pOOabDqFrd&#10;ztZBH3IN3I4/nVjSbprqOQt/C2BxioQx8AK3DoBhQOB2q3VGCR2v5VJ+XtV6pARqZJDHcIUkRZFP&#10;VWGRUlVr+SSK3Zojh+1O2oI/Oz/gqRea3rer/Dnw1p9nc28GpXclk8kDH7rkLnAwD16V5n8M/wDg&#10;krY+MNIi1HVPGV3pMjkgxNp6cY6clu9foX8YPhDYfE7xB4M1HUIFnk0e5FxGTIy4ORnAHB6d69Du&#10;rPTND01VlXZCpHG7nP51pfSxqfnNJ/wRh0lvmj+K1/FGOWWOwQA/X56oXH/BGvTLeTzIfiTf3eTj&#10;/jwT8/vV9rePv2mPA/w60u5n1BLp4o43dhDsJwoyer14MP8AgrV8EdIlNs1vr3mLwStvER/6Mp6g&#10;eZzf8EXdK1DY0vxKv0Ufwf2en/xVe7fBP/gnl4F+D/l/2hLp3iR0h8kNfaZECWyDu5zzxXonwt/a&#10;88IfFy4T+xzdxR7wjC6VF5PT+I16rfaxpMiqz5lLNxsYH8etK7Am0Xwno3haHbYWFrakHcDDEqH0&#10;7CtriZQSvHUHrVeOI3GGfkdPSrYUKm0cDGKyAYrrJ8oxUlU/La3fdkYq4rblBoAWiiigAooooAK/&#10;P3/gp58C/wC0NB1L4sjUZGOjadHb/wBl+VlJfnbkvnj73TFfoFXFfFP4eaN8VPC954Z8SRx3Wg3q&#10;AXFs8hTfg8cggj86APnr9hXS/B+tfDPSbywsNLk1P+z7SS5WGJTJG5jz8xxnOc19Ma3ZJ4k3aVd2&#10;atbMAxeRQw/I1+fv7KPxK8Nfs+fHH4t+F5Y5o9Gg1CO102KDDBI0aVQMscntzk19y6Z8ZvD2qWou&#10;opGCElcMUB/nQB8QftifA2b4afEzwD448Hae32TS7q41DVl022EKOAVI81l/Hk5719ZfBr4gaf8A&#10;HT4Y6b4juNAtbuC7ZiFkxMvysy5yRz0qh8cvGGha58E/H8Vk+2dtMnX52GCxU47143/wT7+KGkeA&#10;/wBlXwnpWqSM13B54by9uOZnI6n0NarYze59I+KPhH4S8R+GdQt5PCWlRvJHtGbKNj1HtXyL+yBp&#10;cfhH9uP4neGLXT0srGx0SFo1hQRp8xiJwo4Feq/H79t/w78OdFlktZLxJzCXUpHG44OOcmvn7/gn&#10;p8SL/wCMf7XXxD8ZztI9lqWiReU0kYQkq0angcfw9qfQjqfpdRRRUFBRRRUsuIU4feH1ptOH3h9a&#10;RRJRRRQAVDU1Q0AFFFFADJY2wCpNLb7jycke9PhmErMv92iaZbePc2ce1AElMf71VbfVIrhyoznI&#10;Aq0/3qAG0UUUAFFFFABSMu7+Lae1LTHjZnUggBTk5oAg8zy7oxyHKY6seOlea/EDUPBmn+PPDlpq&#10;dlpM2q3Uii2NwiGXdvx8uRnOfTvXpLqtxqDRuMrjP6V+dv8AwUc+Ikfwl/aP+C+tsZEsbWZZrgRK&#10;GYqsuTjP09aAP0QtLho7lrVLLyYIxlWUYH4DFXt5/uV8PWf/AAVh+FVq3k30WtPKo+YrbxY/9Dq5&#10;/wAPaPg3/wA8Nc/8B4v/AI5QB9q+Yf8AnnUV1cNFCzCHeR2r4v8A+HtPwb/54a5/4Dxf/HKRv+Cr&#10;Pwl1MfZ7OHWlnb7u6CLHH/A6Aexxn/BVTw7ezaL4E1TQ5ZtKvbaa4uHaxGx3I8ogFhg9c813P7B/&#10;xC1rxX+z7ZavrF9d6l4ha6lRre6nMk+0MQDuPOMV8e/tmftzWfxeTSdP8PTXam2klQi4hjX7xTbj&#10;BP8Adr3j/gmPofjSSzstU1C7t5ND/fL5SjD793X7o4oMep+g1rchbazdrcLLMoZweoOOc+9a1U7q&#10;SGKaEOpLMeCP61cpjCiiikAUUUUAFc/rusS6HcWyLbm7W6cq2TgL0/xroKz7u1jmYSXI3iMlkwcE&#10;U0B+Pv8AwVU8Za/pvxvm0RL+7fw1JZwM2lCYi2Llm+YpnGffFdl+zP8A8Ey7LXrTw/4w1DWZvKu4&#10;rfUBaXGnq8ZV13bcluRz1rs/+CkfwAvPEV9cfEmZIp9EjEFsbdGfz9wZucAYx+NfWf7L3i658SfD&#10;DwvaWUuy30/TLSJ0kABAEYAA7/w96QHMX37BPga+umla20xS2OP7Li7VX/4d/wDgX/njpn/grir6&#10;laEsSRjHvSfZ/pWl/M0Wx8t/8O//AAL/AM8dN/8ABXFUP/DvzwT9sjZBpqqB/qxpcWDX1V9n+lVd&#10;SuItJspLyXgR9x7nH9afN5jOM+Gvwn0b4SWohsFt0DRiL93brFwDntXezESRFozk9ivWsXStYsfF&#10;DMoy/lgNyQOvHY1sbks12qCF68c0gI7OGSNnLuzg9A3ardV7e/jumdUDAp1yKsVDM3uFFFFIQUUU&#10;UANfO3jrXxn8VP2m7v4c/EiPT57d1t59T+yiR7oouN+M4xjp2r7JuJDFCWHBr8tv+CqMcPhLT/Dm&#10;s2SMl9LrBbcp3ZbDMDg8daAP0k0Px9omtafHdDULVGYdpAT09aux+K9Fuiym+tiU4yXBr8E9L/bK&#10;+Leg3Udnb3rfY1GcLZIT09StWB+3Z8Xo5mjtL1ldztJayjxn/vincD95p/E+nWdrvhuoZuegcCqu&#10;meNNMvFm8+7gi2nGGkBr8KP+G/vjbp8ptrnU1IX+FbGMdef7lK/7eXxYhUvNfsA3J/0KP/4mgR+p&#10;/wC05+1VYfChII7F4Ll2u44SIrryzhu/Ar6b0G6TUtMtbpZRJvQMcHOMjOM1/Oh4s+MHjX42arG1&#10;5P57JKtwS0CqMr/urX7I/sY/HXUPiJ4TVb6WWVorn7P80SqAAq8cfWkaRPqVr51maMQkgHGc1Z8x&#10;ejcH0NV7W4Wa6mUA5HrSzR77tM+lBRaHTjpS0ijaoFLQAVWLst0RjK4/pVmmlAxyaAGOFkZemaoa&#10;9ph1KxMIYr34Ge1WNrrICCMZqx5wUDOc0Afjd/wU2mPgr4n6HpItP9NvNODRajjbJBmSQfL37etf&#10;oH+xzZ6Zb/AHwZPEtvqepPYr577QZc5PLHqfxql+2b+yH4e/aI8MX+srYQv42s7E2+l3txNIqQsC&#10;xUkKcHlj1Br49/ZN/aS139lXxxrvgf4rXEmoWljHHZ2J0q3UqG5J+ZgpPVfWgD9TILGW4ulnkkZU&#10;A2mBuQfeuf8Ai/Mkfw18RoCATp8wCjv8p4xVjwP45tPiBZrqWmyYtNxTZJgMTgHoCexHesP4ylv+&#10;EG8QFf4bOYj/AL5oA+Wv+CauvaLo37NtnBql3a2+oDULstp8zgOAZDhsf/WrU/a+/a28N+Cfh/rf&#10;hmwvbHWJ9asrm1Kx3mGtWwAAFAOfvdOOlflha/tB+L/AN9LZ6BdGK8DttfyEdME89RXc/CH9nHxf&#10;+0V8RtG1bWHs5rGW9jmvo5t8ZkEhy23avGcHoRQB+l//AATE0E2P7L/hK6ZjIzLcjcy8/wCvbv8A&#10;hX2DXCfBX4X6d8HPh7p3hbS4FtrKzLlI0dmA3MWPLc9TXd0AFFFFABRRRQAUUUUAFFFFABRRRQAU&#10;UUUAFFFFABRRRQAUUUUAFFFFABRRRQAUUUUAFFFFABRRRQAUUUUAFFFFABTW606mt1oJlsJRRRQQ&#10;cb8QNK0LUNPf+3mgjtNwy08YZc9uCKi8K6PoFlp7weHIbVEuECyzWkQjOMcE4HNed/tnapc6L8G7&#10;u6sdwuluIwGRdxxznivGP2TP2pNPkTUtP1uSdp4vKhUv5aAMOD1IpiPsuO3/ALB0lId5udpxul5J&#10;yf8A69S21msi71uGJPO0dvauctvid4d1iPa11EqnnDTIP61aj8faDDgJeW4Uf9N0/wAaGWjoG8yP&#10;5RAJAP4mHJq1GPlOVCfSuXk+JuhRjJvIf+/yf41D/wALS0ORgq3kIzxzMn+NIs6G6MtvIGgUzFjg&#10;r6CpLyaeFcww+acA/jWND4y0vUI2FvqdrC4GSXnTn9ar6J4std/l3es2cjEkgidAMfnQB0sMm6EO&#10;/wAjYyy+ntXndv8AGbTrr4tf8IPHNA139m+0bQTvx9PSpdY+M/h3R7i8hmuFk2sVJSVCDj05r4x+&#10;Hfj6z8Yf8FLT/ZoYWf8AwjpOGKt82/nkH+tAH6IUUUUAFFFFABUd1cpZ2ss8rBY40LMx6AAZJqSu&#10;e+I0z2/gDxHJG22RdPnZT6ERsRQBN4V8YaZ4wtGudMu47qJXMZaPOMgAkc/WthplVgAQT/F7V8Zf&#10;8E5viE2rfDnUItX1CKS8/te4CszKoChFxxxX2El1ZB5GN5bsG5H70f40ATX80sNr5ltH5z5A29OO&#10;9OkkdYUbb8zDJHoagh1C2ik5vrfysdPNHX65plxqUMdzArXURDtgYcf40AX4d0kQZhtY9q5mf4i6&#10;Jp+sW2lX9/DbajdEi3t2zukx1xxW+urWjXDQCeLKjON4/wAa+Hv2n/EE+lftv/AzTrG6SPTrw3H2&#10;lFw2cLxk9vzoA+4prxI41YMCScYqW6LxQM0SeY/ZfWqlwllMqqk0IIOf9YP8atXEpW1ZkYEjoV5o&#10;Ajs5ppFLTxeSAM1JDMk67oyHXpkVFZ3DXSuj56YOeKfb2otY9igAZJ4oAlooooAikhMkiNkgDqB0&#10;pq3D/bHjMeEVchvWpWYqy88d6fsXcWxyeM1SIZ5/8ZPD+jePvhnr2k6zqX9m6VcQNFcXSjOxT3wa&#10;Z8EfBnh7wP8ADvRdN0CaO9sLe3EcV+I1Vpl9TgVxX7ZV1N4X/Zf+IV7YuIbqLTpJI2HOCB6Gsb9i&#10;/wCJNlrH7N/gV9Su4nv206NpnaRFy2PTI/lRqSfR+1CMkBh7jNQvLFG2Aq5z6VQTxRpDLxewAf8A&#10;XZf8ajbxFopbm6gzn/nsv+NGoG1HIsg4PNQws00jiSMbVPyk85qkuv6Uq7kvLcH/AK7L/jUk2v6f&#10;GgP262BYf89l/wAaNQLayFbgxhAEx94VLI6ouWIA96z4dXsJoxJ9ttyfXzl/xpItUsbgOHvbdxnA&#10;AlX/ABoA0FkDx71ORiuY0/x9p0mpJpt9cR2uozNiG3JOXHQEceuasa/4r03w3pqytcRmMttASRSf&#10;518IeNPjFfax+2x8N9O0i4lTSpol89NisC29/wCIdOMd6TA/QWK8ka8ljkQJGv3W/vVcqk0LzwxM&#10;pAbqxPeri9KGAtFFFIDNhu2muXW5jEO1sRHruHrXk/7T3x6b4A+DbfXZLC3u4Jb2O1/0gkL8ysSf&#10;w216rq1nPc3VrNFIqxwkmRT1Ir5m/wCCinhF/iD8B4LK3ZIpE1KObdNkDiOQdvrVaiPePBPxB0z4&#10;gaRpt7p08NzHNCjzLHkqjMoOPwrs1hjVcKigfSvwH+G/7X/xZ+Ha6xouleKFtBa3BhQm1iYDZ8o5&#10;K56LW1ef8FHPj7Y3TwP41R2X+JbCDH/oNCC6P3f8tf7o/Kk2L/d/Svwih/4KRfHhuvjIf+AEH/xN&#10;W0/4KPfHPv4yI/7cYP8A4mr5WHMj9n/i949T4X+A7/xEyRlbUoCshIU7mA5I+tch8Bf2itF+OLat&#10;Dpl1az3OnBPPit3JMbNnAOR/s1+OXxJ/b6+J3jnwPe+Hdc8RTXkV0yllFpCgOGB6hexFe5f8Etfi&#10;lYfDnxN4kh1XzJ77xTcWiQSQ4wGJcZbJHGXHTNVbTUD9cPt0sd1tli2QY/1hPf0pblwwE8pMcMfz&#10;E9iPeszX4L+50TZbzqs7MGD4yMenSviH/gop+1J4t+Dej+HbXwtqcumTXcNwk7eTG4dlCYPzDjGT&#10;0qGM+6rHXNL1C6eO0niluAu4hRzj8qdot1dXMcxurQWm1sLj+Ietfh7+z7+3b8VP+E4/4mviKS4i&#10;ki2/u7SEc71/2a/b3w3qEmqaNBPKSWaNWJIAJyKgC/DM73TqYwEA4cd6tVTt7xJLl4FRlKDqehq5&#10;QwEXpQFDcEZHvQvSoLq8WxgaVlZlHZeTQC3Rmal4i03TdL1S/e5jMenRPNMzdIwoJOfyr8uf24v2&#10;/wBpr658O+FZYLqIrG4urW4dWBycjAr6K/4KE/Hq3+A/geOztEuopfFlrc2xaBEcFmQj5tx4/Cvy&#10;F+EPw+1D4vfEz+zXZbi4ZGmZmDYwOegGa1iupqbnhmz+JPxl1KSOKfVLoSOFEH2hmVt5xjlq9H8I&#10;f8E9vih4u8R3aan4Z1Kw04Rb47qMxsXb05NfrV8GP2TfAfgnR9JvbPRIIb0QwySSJPISXUZzgnjm&#10;vY7zUrXQB9nt4JFKnHyjIx+Jo5tdAPwL8Ufs/wDxa+FXj7RPC1rJr1jfasWMEcdyY2facZG1sd6+&#10;ivh78cfir+zbPp1tr+hXetDK2c0mp3jMUyQS/U8jbX0p+0VqUWu/tw/BF442W1jWbzVfgnJTvX0R&#10;8Vf2dvCvjvS767utOhlkKtKhklkBDbTg8H3p3A9A+GnxK0T4l6GNR0O+gv7dW8tnhJIDYyR07V0m&#10;S8s3JGzJA9a/Or/gnX8Q7v4fyDwHrMz3F9ealPLF5SqF2YYgHOD27Cv0Ts5luGmKjG4Z561gBLaz&#10;G+ttzjac44q0o2qBVS0byWEOD3Oe1XKACiiigAooooAK/NH/AIKb/Frxl4N+IdvpGl/atP8ADs2l&#10;RTT6vb3LR+S/mMMYB9hX6XV87/tm/s66d8dPhTrlpBBAniOeFIbe7ndwqgNnkKfc0Afisvhfx58S&#10;rp7zQlv7gRnzZr+Cch5t3Idmzkk8nmtC/wDhz8b7Gxxpl54jurIH/WLfMvPcffr9JP2EvgFYaA3i&#10;/wAO69Yrcz6ckFqJgXVHIEgJU9SCRX1Po/wV8GWUQ0iXRtxyZOJX28++aAPwuk8EfGRrQWsmpeIZ&#10;Euk2zQteuR7j73NY6fDn4s6DJ/Z8Eut2tjH9zyrplXnnoGxX72XH7PPgGMSStoSFxll/fPnP51DD&#10;+zv8PdRtlluNBRmJ6tPIPb+9WsZaGb3PxK0H9mz4vfErWNOt2stZ1KwbCTStcbtvGe7V+wv7G/wX&#10;tPhD8LtFsp7ZbbXY4JI7kPGolwZGI3EdeMd69I0fwV4Y+HYLWGlm3GdwMbsQOw6mur0v7PeL9vhT&#10;b5wxknnGcf0pt3JNCiiioGFFFFSy4hTh94fWm0btvNIoPOfzim35QM5pJrgxuqhdxapEKv8AMBVX&#10;a0lyrE8KaALO5tinbyeo9KoTah5WqQ2m0fvFznv0ryr4/ftCaX8H9IM1z53miTy/3OwnJRiOGPtX&#10;5hfE3/gqP4n1DWHuPDd9qdiYsoGmtIDgg/j2oA/Ze8luIWQRQ+YC2CfT3qUswuFjxwVyT6V+FFj/&#10;AMFGvj7rVw72/jeOCEc+XJYwbsf980tx/wAFIvjlY6pGk3i9phj/AJZ2UB/9loA/c2ZZ7G4TyYzO&#10;srYYn+EVPqEP2izcMxjwN2R7V+HHhX/goV8ftYk1OeTxvGLeAb1Q2UAIHPH3K3fDX/BTL4mtqxst&#10;U8RXNyuxs+XZwDt7KKAP0D/Zh/aeHxc8beNtE1u3t9EuNF1BbOyVJCzXeWcZ9j8o/OvqqbfHGCg3&#10;NnpX4AfC79qC8+HPxntfETSXUljcaol3qCwRxs7qHDZ9jgn0r9WPhf8At+eDfHtrBOltqCLIhYCb&#10;ylPBA7NQB9TwszKWkHl0u7cflG4etYOg+M9P8WW5NmevA3MD79jW8o+zQjIyQMcUAPZdtNqrp9w9&#10;1EzPnOccjFWqACorph5TLu2sVIAHepahnt/MaN+MRncaAIdL85VCyRbePvnrX5hf8FWvD7694/8A&#10;BGk2Ba81W+ieK1g6szl8ADPua/UQXDTS7UyvHccV8pftJfAeT4hfHb4ceLo/s/2Lw9OstxG5be+J&#10;MkLgY6epoA/KT/hiX45XlvHLaeAr653dW3x8j/vqr6fsG/HEWMkj+A74TL91fMT/AOKr95tDurSS&#10;zjFjbyWyYOA/YZ+tXry8EVzHEXCqwyckCgD8Bof2EfjpJGzP4AvlOM/6xP8A4qoYf2GfjnNpssr+&#10;B9RtpA/BWROf/Hq/oCmvoYIkHnJzxwwpPIjFuy/K8ZOSqnOTQLofkN8Cf+CYup+KJLC/8WyatpFz&#10;beTL5QWNlZjywOfTFfqN8IfhfY/CjwvFotkPMjRmbzWRVPJzjiuxjaC2zsjYUp1BXyFVgapGY/yB&#10;HJuPzljkbu30qzUcfzKCxyT0qSkwCiiikAUUUUAFU7oR3DIPMwVPIHerlZeoTRWc0OEJaRudvNNA&#10;eG/Gf9oX4e+DfFUvhPxVqel27+SJvst6N3Bzg4xXyN4V/a80D4E/Ei9TRNQtdb0TxDqJknlklZY7&#10;CJWJAQAY24Y8e1Y//BVH9l/XNY8V3fxUtr6zisYoIbQwMX84nLc9MY5r4+8C/s8+J/F+jyxO8bvc&#10;RqInaOTC7hxnC0hH7BWP7fXwpnt1aXxho6Oc5XzT/hVj/hvL4S/9DnpH/f0/4V+QrfsJ+MLUmOW4&#10;tZHB5YRS4/lR/wAMN+LP+elv/wB+pv8ACtlFWNT9ev8AhvP4S/8AQ56R/wB/T/hXkX7Tn7dngq4+&#10;E+tjw34i0/ULzy4/LS3mYMW8xeAcelfnF/ww34s/562//fqb/CrNr+wz40YHF3bLZZzJEY5ck/8A&#10;fNPlS2GfpN+wH4k1Xx/Y3Oq6hPNHFNZpKgMpdfvEHGTX2QrlrpfLHmx4wWPTNfOP7F/wxufh/wDD&#10;3T7NvLSYWKxOV3c/MfUV9J6batZW7CUh23E5X0qXoBZVFXkKAT1wKfUce7cxJyp6VJWbM3uFFFFI&#10;QUUUUAIwyORkelfnB+1h8JPGfx++JWl6TLoFxDoul66JxdQkENGHIyQTjGOa/Ru4WRoWETbX7E1y&#10;Ums6RYakY7lQblpNpbeBls+hPrQB5BpP7H/g6whg09ooJHKBi7Wke4cZI6VX0/8AY/8ABmn3V2t1&#10;HBF5zkRlrSPnntxX0LcW5hvVvesYUDA69MVX1yx/tBrWVcfId2D1pgeBzfsM+Cry4NyJVIbsLSPH&#10;8q57VP2DfCPjC0uYbiX7AsYMatDax5x69K+r7A7YFTByKfiOMlAv3jzRYVj8zPhr8K/DXwp/aW8S&#10;+BdYt7ZPDVlYK1rrF1ChaeRjkrjHBr7q+CvwW0T4Q6JcW+l3H22G5nN15rxquCQowMDp8tfK/wDw&#10;VAs7D4Y/Dez8b6NALfXrjVYYJriMl2ZPTaTjt6V7r+xz8Zv+F3fC261NXlY29ybbMyqp4RDxt4x8&#10;1IuJ7pZtuvp2A49qmktv9MSXeSwH3exqKwUxvLnqFo0uZ7qNpZDkqxHPFBZoDp6UtFFABSMNwxS0&#10;UAJQy7hilooAqXVuJHXJ4xyvY14f8Y/2UfDXxgw9y40y48wyGe2gTzCcAcsRk9K93kGWFM20AfP3&#10;wN/ZPi+CdxE9t4w1jV4o5Wl8m8f5csAMHHpivbte0CLxJ4f1DSpn8tLuBoDIoBZQwIJHvWntp8Y6&#10;0AfFfhn/AIJc+CfDi4/4SC8vX3s++4t4yeTnHSvp/wAF/CLQvBOn2NrZW0INrEkfmLAqltowCcDr&#10;Xc0UAQLb7bky725GNvap6KKACiiigAooooAKKKKACiiigAooooAKKKKACiiigAooooAKKKKACiii&#10;gAooooAKKKKACiiigAooooAKKKKACiiigApjGn00rmgmWqEopdtG2gmzPMfj9cWsPgG5+2lVg3ry&#10;V3c4OOK/Av4y6lqN18WvEP8AZFxNHDFqk43QTGPjfxxkV+237dWvXGg/A+9mtbaaeb7REo8kZPOa&#10;8V/ZK/Y68M32m6n4l8X6NZ6y+rJFexpcRMHj3DcQTnrzzQFmfkxceM9Tgka1uNb1C3uB1C3Mn+NZ&#10;DeNNdjmEdhrup3IY/MzXcnB/MV++V9+yD8HFlOqS+ANLlVyF2eWd3p61ox/sZfBdVSaL4f6UmQHK&#10;7Dk9/WmCVtWfgZH4j8SLCss+r6gq/wDX2/8A8VVX/hY2rL8seuX7N6/aZP8AGv3i8WfslfCe4sZI&#10;rfwHp8JXLFthI6V4P4L/AGV/hPq3i+2tD4b0cu8xXyz1PPpnNPlZV0fkpP4u8QXCxNc69qltCx4a&#10;O7k+b9akvvEGr2t9GbHxHq064/ivJOv51++a/sf/AAagtYre48AaXKU43FDgn161M37Hvwasbcyt&#10;4A0uVl5AVDn+dKzC6P5/Zdc8V6hOnl6jfSsp5/0x/wCrV9lf8EuJ55f2sYv7Rkc6j/ZcvyuxY7dy&#10;9+f51+mWm/sb/CWNp5z4K0sLNho0KEFevHWvmjwD8PNC+G//AAUsGmaHp8Nhbjw8X2QAhcl+aVmO&#10;6P0LooooGFFKBk0yR/LbBGaAHVzPxOwPhx4nJOB/Ztxn/v2a6ny/euB+L2uJY/D/AMTRNA0pbT7h&#10;eP8Arm1AH891h8W9d8B61qC6JMZLYXUrndI6jcSQeAw7V6LN+2r40tdLtUit4XYJh2aSTjH/AAKv&#10;sf8AYJ/ZZ8IfFn4Z6prWt6HZyzf2xcREXcZ3YwpHfpk19Zaf+xH8KdLWSO78GaZeCcBVKxnCn1P5&#10;1XKyeZH5Gn9t/wAXf8IwMRwfaRKON0mP/Q63m/4KKePrn7B5ekWDeQAN2ZOenX5/av1cg/YZ+Eaz&#10;YbwXpBiwf3Xlnr69aor+xR8KNNkkT/hDNLn804Uoh+T680crDmR+XOm/8FAvH7eIZro6TY/vE2hQ&#10;0nt/00ri/Ff7T3i/xN8VPDGvXen2sd9p5YQRhnO7Pr8x/Q1+u93+w78MpYVeLw1pNo2f4kYfh1r5&#10;Z+Pn7PPgzwz+1V8JfDttodnFa6p53mGNTs+Vf4uaOVhzI+bdY/4KCfEHw/c7m0iwIVhyzyH/ANnr&#10;3v4Mf8FWtRvDFa61a6TZq8jbj5MxIAXj+I96+tZv2F/h3qk0iy+HdLlHXcUYj+deY/Er/gmb4c8T&#10;K8XhpdJ0OVkAEyQMdpzknr3HFSUfS/wd/aC0L4rabDNbXsLzSQJIUhicAbgOOR716pGu1QPXmvzF&#10;8N6brn7F/jLRNM1m4m1u11bUIdKgktYyir84G4luowO1fpzbzCe3hkHRkVv0zQA+iiigBDIF4J5P&#10;SoWk3uYu688dajulY3cGGwAeR6802OT/AImkq7Sfl61Rm9zw79uSxn1D9m/xtAq5gfTpFdgeRxX4&#10;X2fxS8U+C7ePTLOSUWduPLjJlccfQMBX7rftsSXH/DK/xEaHeZhpsuzaOeh6V8Xfst/8E/YvHHwu&#10;8O+L9buLK8GqWSy/Z7iB/MRmAOWNIOh8Hx/tDeLthPnSL/23k/8Ai6rv+0Z4uWQZmk6/89pP/i6/&#10;Ww/8E2vCyrzb6Sv1iYf1qrN/wTR8Mn5xb6Sc8/6lv8aLEan5Z6b+0Z4ukYBZmZv7rTyf/F1BqH7V&#10;XjCeZIQ4HlnbxLLz/wCPV+qI/wCCbfhtbZnij0qMgE5ET/418y/AH9kXw78cPid8RdItbOxsj4S1&#10;ZrOaSaMsJirnkc8D60WfQpHzba/tYeMbPRFgcKJFJ4aV89f96q2i/teeNdIWeQxI7btyq0sh/wDZ&#10;q/S2T/gmdolzl1bStnp5L9vxqrJ/wTd8P3Ub/JpcLR5XDQuC59uadhH57ar+2H448QaHEktlCnO7&#10;5Hf+r19J/wDBN2Fvib4hsfFGplvttnqjQoFORgKrc5yerete4Xv/AATR0yTSWeG40yDapP8AqX6A&#10;E4615h/wTzs4vD/iSSwtFWGCHWpo3ROjFdq5/SjlYH6hRzkTNGwCqvCn1qwTUMkayKGBCknPNS7h&#10;Qx6jqKTdRuqQsY000ejX0cYbcbtySH5xz2/Ovmr9v7xBr+h/C2M6ZYQ3MT38cYMnvG+e4719RXFr&#10;Bd3ETyqN8Z+Ut1/CuE+O8Xh9/CNuPElvBcWP2tNqzuFXfg4OSeuM1Q7M/OT9nX/gmd4W+MOi65r/&#10;AIyv9a0q7muRKiWNxGFIcbifuE9T617FB/wR3+E/kr5Wu+InXszXUfP/AJDr7V8L2WjaRpFtBo1p&#10;GltcRKx+znKjgYyc+ldDHC6qAj7V7L6U1uJ+Z8Ft/wAEdfhb1Gt+I/8AwKj/APjdM/4c7/C/trXi&#10;L/wKj/8Ajdffqh16tmpN3tVczFofnxP/AMEe/hGw2XPiDxFHJ1wtzGf/AGlWj4T/AOCXfw/8E+N/&#10;DWueHte8Q3E2kXsV0yS3SbCUYEBhsGQcHOK+4tUvrOzbfdIqIAMyuQFHoMmo9L1HSb7zTpl5bSyA&#10;DzBDKGK+mQDxRcB26fTdsSxhrdVA3tyc/nXgf7U37F/hP9pqxsLjX7/UrOTTElaFbGVEyXAznKn+&#10;6K+h0gd+ZH8xP7vvUw2zK0bJ8mMEHoRSYz86vhf/AMEwfBGieIg0Wpa0QiZBeeM5IYH+5X6DQW39&#10;g6bHBb/vPLQAb+pxxVq3021s3LwwrG5G3cKg02xnt1lF3N9pLNleOg9KnUdixYySTQpJIiqzDJxV&#10;qoI4mjlY7/3eMKvpU26pCwh61HdXMVrCZZmCxjqSM1LuqOa3iukMcqB0PUGmCTTPzP8A+CvmkG70&#10;7wNejJhjeeYHPGME9K8t/wCCWWi6U3xei8RzsC0lrNFhlBTv2xnNfoh+1B8GtL+MngPUbS5sYZbi&#10;ysbhLZpkLFGKEAgCvzn/AGV9RT9lb4+Hw/4htpL21S1kkXaPKXL5GPm9K26Fcx+vOn2FvoqzSRSO&#10;/n4ZQ3IHoBgcDmrSpGytcuBuZcYIyK5L4e+MLHxdZyXKXMMse1WVPMBKA544Ndgsf32DBoSvyqOg&#10;qNh3Pz2+K3iI6p+2x8ItMcIiTNMNyjDDBXoa+3PH0lt4b8KyvJOwVVKgtk54J7CvzT/by8bW/wAI&#10;/jl4E8W2jgXOnRzSJ9ncb+o6Z714H8Rf22Pif8WY4rLRNb1S0immDYZFYbSCMcL71dg5ker/ALLP&#10;iHUPiV+3V4G16zhQ6NaC6t5JIjsXd5cnVSeTX60RTTafqczOAscr4XPOee3NfFn/AAT1/ZtfwL4Y&#10;Gq6jFG2sR30kqXTRMjgMD0z9a+6fJjkRRKolkiGSfesBlmRtikgc05TlQaxY9QkuNYSLayxFTlT0&#10;6VtUALRRRQAUUUUAFfNn7Snx11X4MeJI79bW2k0eG0WSWa4UsAxYjGAc9vSvpOvh3/gp7bhvg34k&#10;linSO6Wzj2Jn5j856CgD6V8B+PNFuvBmmeJ2khhl1u2juv3cRCksobjAzj5u9dLZ+JrW60v+1d6j&#10;5imQpx+XWvwN039oD46L4d0ew07V9ZOm6fCscUcdqGAQAADhemBWnqP7TH7Q76UZbPWtes9N3Y+z&#10;/ZATu7n7lAH7yya1aX6xzrNlIRufAOAP60zUtUtNU09DbTbl3ZyoI459q/CK2/ag/aIt9NeMa1rZ&#10;MyAZW0Hp3+Ws9f2pP2i9Pt1RvEut20I/iktABz25WtorRGb3P1t/ay/agtvg74Xa3tXtZriW1LhZ&#10;43PIOOCD7V6F+yt4+vPiZ8EfDniG6iiiN5HI37kELxIy8AnPavwm8X/FD4n/ABTjEOrz6p4llA8s&#10;GK3LbM8kfKtfpj/wS7+LWt6vpqeANV0/UdPGjaa83l3kexctNnhSAQfm70NEH6C0UUVBQUUUVLLi&#10;FJINyMB1NLR05PNIoitMq2w9hU8ilY22jJ7UKgDFxxkdKZbXIud+FK7TjmgD8nf+CpWi+IdUv5BZ&#10;xSGL+0YP9XNt/wCWLZ4zWL+yP+wzafHDwHLfa2l5bRfamhdrWWNcYHHVSc5r9Efj38E9D+KVhcxX&#10;T2UN0p80PcHncEIGBnrzXjv7EOi+Ivgx4avvDusPcasJdTmmjmjiKqIznaOlNJvYV0tzho/+COfw&#10;qmaSSbX/ABJDK3JVLqPAPp/q6fpf/BH34YWk3nQa34hk2kj57qP/AON199ae32pDOyFBIMhW6j61&#10;OYSkDJGwRs5zRYLn59XH/BIn4aaet20OueIt1wCJAbmPA+n7uqUP/BIf4ZaVpjalHrniI3C5G1rm&#10;Irj/AL9/1r9B42WZZkmG0quN7cD61l6nanU9Lk0+0nUOcsJFOR9OKfKxcyPya/Y9/Yh8IfGeT4ta&#10;Xd6jqYbSLoWkHkyopYHzRySvXgdMV3t1/wAEv7/wrdbdAk1uaFThN99GODyemK9//YP+HOqeBfFn&#10;xWku4ZLRL3UkkVpImQSANJkgnr1r7DkZ4xvMwZemAaVmtx3TPBv2bfgzqvw9tXGpi5R1lVlEs4fI&#10;AI7Gver68FuB0PzY5qC71eLTtPnu7hxDFENzF2AGPrT7C8tNa0+G7QpJFINysGBB+hpDLe5H5XBH&#10;tRUdvIJlyEMYzjBqSgAqOSRkkQAZBIBqSo5YyzowbAUgmgNiK81AW7lFClhjg1i6iw0q8t2Kq8Ep&#10;DSO4yVGecVtX3krH5xh81sgZXmvmH9rv9pS0+A/h2fTL2Ga61LVbOVrK6idV+znDAZB64PNOzJ5k&#10;M/aO/bk8P/BaS403SryxudZtpVWW2uIJSFUgHORgd/WviXxv/wAFXfFmtpLcWOj6PN5abBsjlXoS&#10;e7+9fJnizxD4o+MnxO1K/WS71qa6KZihjMjJ8oXcQo6DFfcf7PP/AATHuP8AhG5G16+s7ppp94Fx&#10;bOpClV4p8rHzI8dtv+CknxW1mFZLfwrpUkS/NuDSDj8ZK9D+F/8AwVm8Tw2edY0nR7WESsGfy5Wx&#10;wP8AbNfaGg/sQ+AvB3hK4ju9D0y5ljtiPMEbDJA68mvjn9lz9kHwt8Y9OuL0HSo4F1CaD7LKuWbb&#10;jnAPTmlYLn27+z/+2J4Z+Mmn5m1G0S5McRCW8Mijc4PHPuPWvoOR4rO380n5c9SK/JL9oT9nbxp+&#10;xzrWleIfDV/LqWlX1y8sljpFqx8mOMgqp4I6P+lffn7HHxlX4+fBWz8SXcc0LyTyRmK8IDjaxGeK&#10;LkWZ7hDcR6hgq33OeKu1n2DxrLKscW1QcZHQ1f3UMVhaKTdRupBYWiiigAqmVgs5Gd2yZDkZGauV&#10;UaNHf95iUZ4A/hpoDyf9qL4Vt8a/hPceHoEklMtxHJ+5ZVbAznlvrVr4P/CXSPA/hPTrMx7prO2h&#10;ikEiKSGVcHJA55ruvE3i7S/B1g095cwQqpAKSSqh5+przXxD+0x4K8NxhjeWcxmBJVLuPOR2PPvQ&#10;wPW4dO0+4QSJawOh6Hyh/hT/AOyLI/8ALpB/36X/AAr57j/bY8FW6hFEUYH8P2uP/Gnf8NveC/78&#10;X/gZF/jVWZaasfQP9kWX/PpB/wB+l/wrnvHWpaH4T8OXd5frBbwxhSzeSDgEgDoPWvH/APht/wAF&#10;/wB+L/wMi/xry/8Aas/ae8O+Mv2b/F50a9gttUCxJCVuo2f/AFiHIGeeM00mO6PrDwF410TxVo8b&#10;aPcJPti3kLGVAGTjqPWujs5nurdvNUK2cYHpX5cf8E3/ANp6ay1rWNO8WXzmH7NFFA93Kka5L8kE&#10;4zxX6bWfiXStSgEum39rdp/07yq/PUjg9cUW1C6NoDaAO3ahelMimWaNSGBOOeaeOlZ9SHuLRRRQ&#10;IKKKKAIrhpEhYxKHfsDX5l/t1fEjxF8K/GXhzV/JWO1k14b2Z2KhQxPQHOMCv01nUtEwVgh/vHtX&#10;5Zf8FK9NvPG994f0O13vNJrZhWVVLBC2VDYH1p2bEe4aJ/wUk8LvHBHqGpafbrsAYi3mJHFO/wCH&#10;lHgKxuHWTXNPBkYiNWtpuf0r4y07/gl1471aOJpPGkMQdR9+zk44z61P4i/4JV+MLeO2dfFkNw6g&#10;nctm5wfzp2YXPtqy/wCCj3giTDXGt2EcZB+YW03WsjVP+CkXhCxtLorq9gTglN1vNzxxXxjd/wDB&#10;MnxzH4fWb/hJ1dt3+r+xSZ61y3i79gLxzY+G77VW1F7j+zrd5PsyWMm+bapbC/WnZgbH7Y37aS/H&#10;rRl8N2TWVxbLdJMjwxOGJH+8cfpX21/wSi8F618Pfgrqun6zbmCa41eSdFZw5KGOPB4J9K+bv2Qv&#10;2HNM+InhfS73VvsNlq5jMs1jeRss8eG/iXII/Kv1W8I+EdL8KabHb6bZx2MUf3lXIDEAAn9Kl3RU&#10;TchjxdSkjg0ktv5Nq6pk85qwu37y4Oe4qruaeQSK37ocFPWkaFiDIhQHripKReVHGKWgAooooAKK&#10;KKACikJxUbTbf4TQBLRTVcMuelOoAKKhe42NjYx+lSI25c4I+tADqKYJAXKjrjNPoAKKKKACiiig&#10;AooooAKKKKACiiigAooooAKKKKACiiigAooooAKKKKACiiigAooooAKKKKACiiigAooooAKKKKAC&#10;iiigAooooA5D4meCrT4heHX0a63lGdZMIQDx7kYrU8O+HoPDehWunQBgkMCwjdgnAAAzitT7OftX&#10;m7uMYxUNmshnmLk43fLnpjPagBHsRLZiBs8HOPxzTI2l2lSoDLwo9abNJLHqDEKxjwPp0rJ8c+Kp&#10;vCOi3N/BpcmpNDC0vlxZBYgE46deKqO5MtixcSam63yzwxi18ltrDr0PvXxF8M7XS7X9oDQwtzMb&#10;hrolUP3Sdx9q534xftyfEFdX1Gw0r4T+JmhI2LPbmQqcr2xH6mvjDwBrXxs8OfFzS/GF/wCEPFjW&#10;VrM0rQSW8oGCxOM7eOvpWvKZn7qRwXt5qEyXUapaIcxMh5b681qNCJPvV8O/Av8Aay8WfELWLzT9&#10;T8Fa1ocduqlbq8Z9sxJ6DKD+dfa2hzy3FnumVlfPRuvQVLTQCtMJ3aOI7jFw3bFfEtuu7/gp8WPX&#10;/hHP/Z6+z5rq20lb64luogMFyGYLjGc5Oa+GfBPiC18Wf8FIf7Ssp4p4f7AMZMThxnf6ijoPqfft&#10;FFFZGo5fvCo7hO/vT1+8Key7loASNty1zfjbw0PEGh39rgsLiF4zggdVIrpI/lBzSuA6sM9RigDx&#10;P9nv4Np8JfAt3plpHIJJL17gLK6tncADyAPSvZ7dWWCMOPmxzXD+MPidovw3DRale2sMm0SbZ51j&#10;OCcZwfcV8U/Fz/gprovhnVL+xs7RLkwySRhrfUl5x3GFNa2cjI/QbaP7R6/w1Tura7s5AbBFlDkl&#10;/MPT0xX46eJP+Cn2r6hfM1hp+orwP9Tfk/Xotdv8P/8AgqVNoF1A1/pN3qqs6eZu1DhMdQfk71XK&#10;xH6o3umi/s1N6Wjl3ZIjPGe1fHvx08B+Jda/as+FWpzWcY06xMoklWQZAK9cZya7X4S/t4eDvixb&#10;w+dJp+izSKXMNxqKFl+YADGB619EXOmaRrVza6tJ9mmNsuVmODtHsc8UtgLlisdpGQGOCpAz61Ba&#10;7dB0eeW/PlRK24sOSBkAdKsbo13TxOtxE4+UJyAPXIr8/wD/AIKM/tDeKPh7bzeEfDsGpTR6hZLL&#10;/b9jIfKtGDjg4UjJxjqOtZPc16Ff9ur48eEvFnjD4caFpd/5+oWPiSJZYzAykEMRySMHn0r9APCV&#10;w9zods743bB0+gr8UP2Uf2efHXx0+Iena34nk1Syt9NuoNQhvL60Z0vf3isSrEgcjnIzX7hWdqln&#10;awxIoVVQLwMdsUhktFFFAFK7Yi7gA9R/OrCQ7bx5PUUskO6RXP8ADzUysGGRTRmzi/jF4QHj74c6&#10;14e2s5voDFtUgE59zUPwr8Jv8OfhroOhKm37FCsWHIJGB6jArsGYzXCEfcXhvSnriSVlK5QdPSqE&#10;NuolkGXyFxyRTWvba3iCM5Axjoc066YyOIRxuGd3pVDX9V0/w3pMt3fSQosSFwZmC5wM9TSAnkt4&#10;5dOl8ksw2nrx2r4U/YBzpvxw/aNil+WWfxFL5Y65JcgVr/F3/gpR4Y8C6feWttp1vdTqBgQ6ioJy&#10;RnA2mviH4K/tzQeAvi3r+tvoUsNvr+rC8bN1sG0yZOTt569auOwj9s7FnsdPT7UNjg4IHPenXWmw&#10;3jxzszDaMjHAPfmvmr4I/tr6H8bPHQ0SGxhso2iaQSm9WQcDOMbR/OvpaOMXChopwyf7JyMfnQBB&#10;rChdFmCdNjY/I1+bP7BOmhvGGou2f+RguO/uK/SXXpI7XR5hJKqjY3LHHY1+cH7CYM3ijUmhfcP7&#10;fuPuc91qojP0quLdmijWMZ2n1qxTLVWWFdxJOO9PrJlRCiiipLKd9GlxiVSS0AJ9B+P5V8n/APBS&#10;WXWL79nbT5tIjWS8XWInKltowEk9xX1Vq2qDT7i1thbeYLolSw4C+5496+cP+ChGuQeEfgTBcS26&#10;3UZ1FIxHnbyY5OaAPAvgL/wUL8NeE/Csmm+JNVt7S+tgkQQWsr42rg5IyOor2aw/4KefAqO1RdT8&#10;YCG9H+sjSxmIHPH8PpX5WfDT9kvxr8aG1zWIYtV0qJbtvKjFlI+9WywIORxiuub/AIJ5eNY22tba&#10;tct/z0/sqQ5/8eq4kSP0u/4egfs+f9Dqf/BfP/8AEUf8PQP2fP8AodT/AOC+f/4ivzQ/4d6+M/8A&#10;nw1b/wAFb/40f8O9fGf/AD4at/4K3/xrW0TPU+1v2lP+CjXw88Q/DHVIvBniCLUJWMQXfaTL8wcZ&#10;HbtXP/8ABLf41P8AEXxJ8QTq04B862FsIw+Du8zPUnHavhbWf2S/FPhnxrbaFqEWoWVnNF5zSXFk&#10;yIDyBkE+or6X/Z4/ZJ8dfBfx14Y1bSNS1Z9N1W+tpLpYLN0j8tXz8xycjDHmnoUfrf8Aa1iufs6n&#10;LY3YIq63QGs3S7M29sjztvlxguwwelSafO8zzBgQAeM1kxouUUUVmaBRRRQAUc9utFUdctZLzTpI&#10;o7n7I5xiUdufrT6iexWtxdPNdx3qKkUpKoV5JHQ180/H/wDY00H4meJpdetBePrhjWNUjmRE2jPq&#10;M9/Wu3/aK/aKtP2d9N0OW/tBqYuFbMhuPK+71PQ5rwEf8FVfDTtvi8LxySdPl1EE/wDoFa6mRg/B&#10;z4aftJ/Dn4g21hF4Z0lvB815Gl1dTXoaZIA2NygOOcE+tff+lRy2WkpHdrskwQQDmvC/gP8AtOTf&#10;GBruSDwnc2kcbR5k8wuuGLc52Dpivdby+hSyWe7lW0UnpKwAz9TRuB+df7Yv7FXiD40fETw21tYy&#10;S26JIrlbqNDyQe9d58Dv+Ca/hrwnb2c2tJqNvdxxDcq3ETgMCDjheleyfFT9rjwN8O9Us1mutJv5&#10;2RmU/b0Vhg9O9UfBP7c3gvxdqJtmvdLsztyN+pRnnIGP1o1GfQWi6dZ6BbiztCfUBgPTHYVcjH2a&#10;R5JON/41Bpt5Y6sq3Vldw3UY43QuGHTpkGi5ka8m8pRt2NyRzWJqTtEJH8+EZfoM8CrS52jPXHNR&#10;RJ9lh253c1MDkA0ALRRRQAUUUUAFfBX7f/hDW/HXjBNGsrdZbG406MOfMCtkMx7nH6V961iat4b0&#10;TWL5ZL6ztri624VpVBbHtmgD5o+A/wCyJoNj8PdLbU47qOeSxhJCvGwzs5/hrup/2T/CV1o/2dBd&#10;E7s43IP/AGWvZpkSztYra1QJGq7VWPooxgDAqbTYmhtQJCS2SfmoA8Rh/ZF8ILbgOLsMF4AaPr/3&#10;zWT4p/Ys8HeItDFo/wBsD792FdB2I67fevfb+SRpo3VmREJ3Y6H61k+Kprk6Wbqyd2IOdsWScAHP&#10;I+laq5nI+LvDP7O/hT9mrXHuNZa5tbKeZrgtIyzHbyAcKP0r6Y+DfgHwadUn8feF7i4uDq8HklpA&#10;FTapA4G0EHK96/Mz9uL9q/XPGGr/APCNadouoWt2gktFkjmZixViNwXb7dK9W/4JOeKPiHqHizVt&#10;J8Uf2yNFttJZ7b+0Awi3mYfdyOvJqmtLkn6c0UUVmMKKKKllxCnD7w+tNo3YpFAs+64aL0GabGi2&#10;8m1f4jk5pGZIW84kfNxz/jVa9nZb62wDtxkntQB8Z/tyfGDUvg7c6fqUYhS1udVt7VnkDNwynPAP&#10;tXtPhX9ob4dW+l2jHVmEjRIzD7M/UqM9vWvnP/grdp8V38HNEeBVa6bW4Cu3lifLkxX5r2+ifHzy&#10;18jw74vaPA2FbSUgr2x8vTFaR6kSP3Pm/ab8AoAE1dyf+vd/8KdaftGeCrth/wATRv8Avw/+Ffhv&#10;/wAIv+0NOu5fDfjL8LSX/CpI/Df7R9ufl8OeNB9LOX/4mr5bEas/b6+/aF8BXUi2U2rSIbg+Uu2B&#10;8knjrio/+FueCvC/7m21SRp/vYkiYjn3Ar8PrvRf2gLFft19ovi+0FvmVXmtZQOOTgle1QaH8Qvj&#10;BrmsfZILXxJqd/sOYIlcvgd/u0+UD90l+PvgCK1lZtTaPcvzlbdx9egpU+OvgBtMinGryG3ZsK3k&#10;Pkn8q/Da40b9oexWZbzQvGMCXWdhktZQAPb5eetFlp/x/eIadFpfi6ZIxuDLbSkfltrOS0LWjP1q&#10;/au/aY8J2Xwf8Sf2dqm6f7CxUNC4yeO+K7v9kXxpp/jr4EeD5UnaS6axSV8KwA4Hr9a/ETWvDvxx&#10;17S7q01Hw94quYJBtdJbWQjH/fNfbn/BL/xl488PeKLzw/r3h3WobGx0sxxLeI6ID5iYwpXjjNZl&#10;n6qswYjHSkqK2na4j3GIwn+6f/1VLQAVHdMVtZivUKSPyqSlwGBB5zwQaaE9inpMjyaejSAbuf5m&#10;vyT/AOCwWs303jLwbbFVCvDIq4z/AHiPWv1xkxa5ZR8g42jgV+bP/BWb4V6h4sm0HWNNsZp10+wm&#10;ldreAvggk9R0rWO5mcb/AMEtf2ZdQh8QSeM9XtGXSdS04iCUSo25hIf4eSOlfqZcmW3uIbe3RfKI&#10;wexr47/4Jp/FPSb/AOB3hTwjJFBba1p9k7XDNMPN/wBa2Ay4yOCK+0pB+/Q7c8feoe4GH4ylit/C&#10;16LhihMDAY55xX55f8EydC+WW7DSGIazd5y/HbtX6JeMbNb/AMP3yFgCsLEg89q/OX9i/wCMXhb4&#10;Vafc2t9qGnIw1O4k/fXSRdcev0o6B1PvD4uafbeIPAXiUXKhvsdlMY8Af3T1yPbtXyD/AMEz/HC6&#10;p4EttElZUj+0XD7VRgeJD3rlP2lv+CgFitvqGi+HLH+1HvRNbE6dfB8Z4UkBTnrXe/8ABMH4cyaL&#10;8E7DU9WX+z9QNzODHcxbJAC5x1OcfhWJqfcbRTWjQi1QPE33y55A9qvVA1z5awpGvnKeCynIHvU9&#10;ABRRRQA+iiigyCsu1cwTXMh+4Dkk9hWpVCaNZX27hCM8g/xU0B+TP/BSb9pjV9L+Nc3gy1MA0GSz&#10;hn8/a/m+YSwx1xj8K8AX9iv46+LY9J19NLjbSdQRbu1k/tFQWhfDAkFsjII4r7B/4KYfsi3muX1z&#10;8UtI8y/niWC2XR7WzLs2GYltwP8ASvpz9k3xVb+I/hnoWl3Wmf6Rp+nWltJHKctEwjwQwxkEFeQa&#10;QX1Py1vv+CdPxw1q4e7tNIVoH6btTjHTjpmoP+Havx6/6BEf/g0j/wAa/dePR7S3QIkMaKOwGKf/&#10;AGdbf3I/yrZMNT8Jf+Havx6/6BEf/gzj/wAazvG/7BPxf+Gvw91XxTreneTZWBUyEahG64LKvKg8&#10;8kV+9f8AZ9t/cj/KvBP27LKVv2V/G9tp9pJd3Tww7IbdSzt++TOAOelO/YNT8i9B/Zf+JnjTwb4f&#10;1HTdNiER2zK6XaxkjPfnNez/AA/+KHxv/Zr1S20JNG0yazYNcmS7nMj5K7eqvjHy190/sN2qap8I&#10;NAstY8NNZS22nrua6jIydxz1Fe93nw78IazfK0/hzT7w7dvnNCrY6nGaHIRQ+C/ia58WeDdN1K+W&#10;NL64tY5pljBCqxHIGSePxr0GszR9Hs9GRobOOOGJQFWOMABQOgwK06ye4woooqQCiiigCC8hNxbs&#10;g6mvDPFX7Ntj4w8TW2pX6XGbe8F0myRMbg2eQR0r3n7o6Zr5X8Z/tSQeBfiJLpF+nlxTX/2SOSW6&#10;2L9/GQCP0rSNxH0obKzXy7Q5DBQAAB6euKnWO3s1CADc3ChhmsXT/GGgSW8c8mr2IZhnLTrnp65p&#10;0vifQ7wkrrViNvQidT/WmM2UWYybWhj2fQVX1S385ltvJjMMw2v8ozg9cVQh8TaNb436/Zt9Z1/x&#10;qv8A8JZoNjFM8/iGwYnLAtcKMfTmgD8+/wBpXxR8R/2S/wBoLWviJaaZp6eBNTEOnW91cOXbecZH&#10;lowI+pGK/QLwT41tPiJ4TF9p8omJUK2FKgNgEjn61+fX/BTr4ueHviR4Bj8DWGp2LX9nfx3TXEVy&#10;kjEAZxtHT65ruf8Aglf408QeIPhdfjVxeuyatJEGuS33BHH6jpSkVE+8rGOWG1VJFwVHrTdNysLb&#10;hj5qliuVkuJIx1X3p3lgIUBCseazLJaWkUbVApaACiiigAooooArXEjrIoUDbjmpIwHXnr3ps0yp&#10;IFYAkjvS+WZFBU7c0AOMa+9N8yOHv1qKS3ZeTPtHv/8ArpIGiVmDTpIfTI4oAsC4RuAc0/7y/UVH&#10;5KtyuAPamrlG5JIzQA2OFluWc/dIx1qzRRQAUUUUAFFFFABRRRQAUUUUAFFFFABRRRQAUUUUAFFF&#10;FABRRRQAUUUUAFFFFABRRRQAUUUUAFFFFABRRRQAUUUUAFFFFABRRRQBWupGbMUX+t689KihvTcK&#10;6RH95Hw+RgZ9q5/4kePtP+Hvh99TvpoYkV1T99IEHPua0NC1az8UaBDd2dxGwvIFl3QsGxuUEcjr&#10;1oA2IgZIR5mC3fFV9QtTeWM9vIARIpUfQjFUbWyTTLdY5r7kdS/B/nV218pgxS4Eo9QelNbky2OU&#10;/wCFW6PNGrSwEzZy2CMfyp+ufDTTL7R7i3hg/esu1ckAfyrrsD+/Rgf360IscBpfwl0jTLG3JhYX&#10;CD5sMMZz9Kp/Fb48eHPhFoNzqerSzRWtsiu5jiLnBOBwK9NVVYHnORXmPxS+B9n8TtNnsLm9W3WZ&#10;ApzFv6Enpmi66iPgX4pf8FFLHxMNctvCl1LKAJFPnWTqcH7teY/8ExvGOueM/wBq5L3WE/etpswz&#10;5ZUYDLiv0Q+HP7GnhnwHdXMzva6j5xUlZLNRjGfc+tehaO3gvw/8QhoOm6bpVlrIhMgFuqrLt78A&#10;ZxTbVhq9z0WiiisTUME8DrUi+h6imKQGGaf/ABZ7YoAikkHmqn8RHFZXijWv+Eb0G+1CVtqwQPIC&#10;Bn7qk9PwrSjYSTK2RkZFeFftZeK5tG8B3cEakedFPESGx/yzPtQB+XX7X37UniT4xfFeDTPDFxFN&#10;btZ7G8yIqdyO5Pf0FRfB3/gnJ4++JUk2r63b2UsV4I54zHd7T82c5GPpX0z/AME3f2ZtN1bR5PHG&#10;p3CXskGo3EJgubYNkFFx8xPYn0r9D7RbfS1WCxsYwkfy/ulAAHboK6PQy9D82PDX/BK2PSbgHUNP&#10;jJwc7LzPXp2q83/BKuKG3vPsunRq8wJXN737dq/StZnmTLwFT71DKXvopAuY2QEADvS5mI/GH4nf&#10;8E+viX8Hb59e0KOwih3rGN93u4wT0A/2a+wf2Lv2rj8QrOfwn4ynxq9xcC2t0t4CqlQpzzk46V9i&#10;eI7FZPD8cU1mL12fBV1yRwRnFfBnxQ8BR/B/9sT4SWemDzU1N5pXWKPy8EL0wDz1ovcD9EbLS4dN&#10;tRbwAhAu35jnivM/iJ+zL4I+J2nz2muWk08UyhWCyYOAcjnHrXqFm7SWyNIpRiOVPUVNWPU16HH+&#10;CfhP4f8AAOiWOl6TBJFbWcKQxBmydqgAZOOeldeu7b83UUtFIYUUUUANky0bheuOKjhzbxjzfpxz&#10;RLC0kyMGIA6gd6kn+4O5zVIzZmTXws5BadLmbmPjK/iauWcxP7t/9eo+b0rL8YeJLHwr4evNauTD&#10;5dnGXLyMAFA9T2p/gzxNaeMPD9nq9o0bx3UYkDRsGGD6EdaYjaaIM2e9YHjPwPp3jrSzY6krtCVI&#10;wjYPIwa6KikB8iav/wAEw/gt4guGutQ0m9luTxn7Uen5VUu/+CYnwKvIo4xo155kA2p/pBxkfhX2&#10;KzBRknAqpEYIXkcyKdxz9KpOwHzv8Jv2Ifhz8JtcTUNEsbqC9RCu5p9wwfwr1Dxx8TtA+DejzXGs&#10;ySxQxQtN+7Tedqjnp34ru1mhnkKxyKzY7HJrwf46fs+3PxUuIbNtVngtp42hkdYS4UNkEnn0NMR8&#10;/wDxI/4KReAtaiuLLSdRunYcgNZt0Ix/OvH/APgmZ4knvtSubifdsm16Zx8nYhDXuvh3/gmLpGj6&#10;3NM/iTz0KYBew4J/77r6F+FHwJ8O/B1o7GG8tZbmSXzkXyVjY5AHAz/s1V10A9ga5zEjp0b1qSmc&#10;OxTAAXpT6yZpHqFDdKKKkoybRTql1MZxk274jxx37/lXj/7Xfwa1P48fDu18N6ekUk0V/HdMJJBG&#10;NqqwPPr83Svb7iYW+1VQbpB1HBrwv9sD42f8KD+Fdn4haBZ2k1GO1ZWm8rG5WOd2D/d6YoA6v4X/&#10;AA30n4d6Tp2l2ELI5iQXIYgjeFA4OOma9N+zrH8qIu3twK8m+Ffx08M/Enwel8up6fbSLFHu23Ku&#10;VLKDycda7Oy+IXhq3hWJ9fsWdepMy+v1qkTI6UoP7q/kKXyweiL+QrFHxB8NN01yx/7/AAprfETw&#10;zGOddsR/23FUQeE/tlfC+61zwHqWvaDFH/wkcKRRW7ysBHjzOcj6Maxv2Rf2ibL4mWt/4TupfM1v&#10;wykNpOqw7VWUg9DnkfL1r1H4vfGLwXp/g28Fx4h0vOUO17lRkbhX5T/Av4wSaT+2Bf22hwfarLWf&#10;Elukk1rLhNnmYBOByMMatbaiP2meWaOx/wBIx5m7+HpirltCsaAoPvAE1UXUoTdJauU3FA2Ceenp&#10;WhEu0HnIPSs3sVHcNpo2mpKKg0I9po2mpKKAI9pqO4tVuIikn3T1wasVXvii2zl5BEvGWPAHNNbi&#10;ex+c/wDwVbvl1K18EaNYlhc3Ek1soYYG4jA5rh/2Mf8AgnjpXi7wzaa74zsTLGzurNDc4OQBjjHv&#10;Xr3/AAUNWL/hbXwBt/JWW3utdjjllxwFLrlj6jFfZPh/Q7PTfCkNpp00YgBDB4QAM4GRwa2T0Mup&#10;k/Cr4T6B8JrG8t9DhkihkCB/MbccLnGOPc14X+3h+0ND8Ivh1FdRXHly/bFiI8rd1H1r6P1/Wrfw&#10;H4bv9VvJ4zbW8DTyPM21VVVJJJPQV+IH7dXxdl+Ivx01S+sLv+0PD108KQwRzeZbh8EZBHGfwoWr&#10;GYHw8+Enjv8Aak+JOmCf7PLbGcxjbMY+G596+ite/wCCYvxI8Kq+p6JFYxPBmTMl9kYHPTFfVf8A&#10;wT3+ADfBXwHqi6mklxf3Vwtzbtd2+yQAg/d5ORz2r6z1ZktdFvbq6kCK0LZSQ4A496GxHxX/AME9&#10;v2itT8Y2KaBr8ynU5L+WIJFEQuFQ98+1fdG6KzllkOctz6+9flf+zTqs3ir9p/w62h2RTSRLcJNc&#10;2fMSuEbqQAM1+p8bJY2lvHMwZiAmX4JOPesDYhW+MrfaM5tRweOfTp9a042EkasvQjIqrJIqy+R5&#10;YEZ5LdvWrSgKoA6UAOooooAKKKKACvA/jR8etG+E/wAQ7ODWJpIoPsqzN5cZbqzAfyr3yvz7/wCC&#10;oen2Vr4X1XWjqaW+o2+nxLHb8B2G88g5z+lAH294U8SWPiTw7Za3BJmzvYUuImPBKsoIyO3BrXhv&#10;hfL5kLr5XTkgHNfgzoH7dXiHwx4c0jSoLa8uktoFh3JekD5QAONprWuP+CiPiWwzbjS7tSOf+QiV&#10;6/8AAKAP3PmuLcqYWbmQYOD3qOG1FvG1urL9nwQMsM89a/EW1/4KKa9Z2LB9Mu5ZbhRsJv8AlTjt&#10;8lVr39vnxNf6VFbC2vbe5V9zj7cd2Oevy1rGOhnLc/SL4tfsk/CiPXF8SapaXRu4y05ZZs/MSSeM&#10;epr2D4H/AA/8LeHPDtrqfh2KVIp42QGQ5O3ec8Y9RX40/FX9rPWfG+go9ve3MRt7cJIkd5v59+BX&#10;33/wTN+Plv8AEbwXY+GXvI59S0+wknmj+0h5FzNwWXGR1qrOxJ91UUUVmMKKKKllxCmyAlGC/exx&#10;TqMZ46UiijfW88unxomPM3ZPp3qe5hX7GHcfMi9qfeK32cBck5HSkhug67JFC9uT1oA+Uf20vgR4&#10;p+OXhXw5Z+HVtm+x61b3sv2iQJ+7QNux7819B6J8PdHs9MsomgPmxwojdCMhQD29a5f42fHbQ/hL&#10;a2H2yazD3F5HahJrgRnLg46j9K9O0/bdWkE6uCJEVxjkcgH+tWrESKcPhPTYVG2H8wP8Klbw3YH/&#10;AJYj8h/hWmq4GM0jLu707knCeNvAel+JrWKxngzBIGikxgHaQAcHHpXxV8QPBuifso/HSTxvqkf2&#10;X4eraLbbowZZhO5Kj5QOmSK++7PUJ7ia9E1iYlg5jdv4+vTivjj/AIKlWaax+yzqc4Ty7n7ZBhFG&#10;W4kWrQj6fm8P6X8RtI0S/gjEli8IkB4U7GAIyPXFW9N+Feh6XdM8UBAK7Rkg/wBK+OP+CVvxev8A&#10;4peE/FEeoPLENI+ywIssxcHiQHHTH3a++FZZBuUgqe4qJFR3OJg+E2hskqz27fMeMEdPyqHTfhTp&#10;nhHUpNS0CApez/JIZGBG3IJxx6gV3lFZmg2FZWj/AHmN3tUm005Pu06gCPaaZMGWNtv38HHpntU9&#10;MlO1CfamtxPYp+XNNZhZcebnnHTrXI/En4cWnxC8L6lpt9F5jz2zwJhtv3lI64966iHzJ7g/eC46&#10;9qtybI1w8gXjvWmxmflT4n+CvxO/Y5+JmreNtESxi8I3vl2durSGWUZALfKMY5zX1/8AAn9tLwx8&#10;RPs+m3dxctqssvlJttWVeg6n65r6D1bw7p3iK1EN9HDdw53KsyBgD0zg1yWkfB3RPDWqRXtrZ2qt&#10;G28bLcLz9RVXTEb3ijV7e28PXtw+7ZcQsqYGT07jtX893irw1qmieNZ7CRHVZmeYGPPQse9f0VOq&#10;XUXlPbK0eMAEZFcVqnwY8J6puik07T1uG5DG3UsKn1Gtz8kv2T/2GfF/jLxIddvLe2fSXmguU3XO&#10;H8sktyCOuDX6/eEPhloXhHS49Lso5EjUltu7PPfnFbugaFpnhnT4bSzhghEaBD5ahc4GOlXY8yXm&#10;/aQuOo6VkaiLAbLy44uE6c88Vb2mnMgYgntTqAI9po2mpKKAGUUUVVjOwVS1JY2VN2fM52Y6Zq7W&#10;dqV99hkhBjEnmNjk4xRsBnaxoMXiLQWstcXerNuIjP5VwvgvwNofwZGu6j80MF2/n/fDHCknp2+9&#10;Wh8ZPHun/CXRZ/FOpXsKW0eIjDcSiNOQcHJ47V+P37Uv7a2vfFLxgdP8MrcRxQ3NxEosL0yCYFht&#10;4VemBQxH6YeNf+Cg3wg8B6nLZazqN9Fcx7d3l2jMORkcj2rk4/8Agql8AJFdl1jUsKcH/QXr8ofD&#10;f7Pvxc+L2qfbW8I69PbTJkXP2d5F4IU96970r/gmb4jn8M3M92mqWk5VW8uTTmz7/wAQ6VqloLU/&#10;S3wP+2d8MfiFY2t5o99eSw3P+rMluUP3sc5969a8VaHpvi7wxcWd0DJaXCqSFYAkZBFfgrp/wA+K&#10;/hn4jan4W8M6b4g1Q6ZGsoS1hYcEK3IHQZYV9Wfs5/tCePvhD4w0+w+KOian4esy7yGfXbgxII9m&#10;1SdwxywwPelYD9PPCXhqz8K6OltbIUtVj2Lzk461raT9n+yN9k3bd/8AH1zxmsbwP4usvGWgWmtW&#10;ssMlhex74ZI3DRuM9j0Nbt5GGsXW3HJP8H1pDJ4bdYmZh95utTVFbhlt4w33sDOalrNgFFFFIAoo&#10;ooArX19Hptq9xNny164GT1xX5Sf8FQon8Hf8I94n047ZJ9ZM6knJ7sMjt0r9Xbpo1t2MoUp3DdK/&#10;O34u/s1+J/jJ8YmnvbXUF0Oy1j7VBvtjJCyeYenOMY7+law2A+F2/bU+J04X7L9mNgoAy1s4Ofzq&#10;3c/tsfFCCOE2ItyNv73zLZ/05r9kW/Z48LQ+HRZLpNgzYGZPsi5zxV9fgL4Rt7e0J0fTi8ag7TaL&#10;liB0q+ZCPxOm/bk+KpuCWW28r/r2f/GoNe/bK+J97EuzyPL2kMfszj+tfttqXwQ8L30ZK+GrBGyO&#10;BaL/AIVf0/4JeE/sMsUnh3TlLLgE2i+n0ouB+GPgX4Q+Pv2mfEI1nT0t31WYB5/Pcxp5YOOPev2t&#10;/Zo+B8PwY8DyaYkIhnmm88gSbhuKqOuB/drsvCfwv0XwrfPJZ6ZawDbtBigVf5V23l7cY/QVnJmk&#10;SnYWc0N1NLIBhumDT5WkF8jjHk459c1cU9jS7R6VmUCtuAIpaSloAKj89fOMfO7GelSVD5f+kFva&#10;gAt7pLndsz8pwcipdwzjvVazjEfm45y2ajhWT+0JXYMExxnpQBLdLCv72X+EV598XPjv4X+C+i2u&#10;oa/cSQ29w5jjMSbzkDPIHSvL/wBs39pnS/gt4H1ez861l1iSwNxb2puhHLJywAUYyfu1+Nfi3xt8&#10;SP2ideuJIotaNtv8yO0WR5VTPGBwPSgD9JPHP/BUnwPH5kel6pOTtGN1k3XJzXK+D/8AgqN4Tt76&#10;4bX9UlWGRl8jyrJySOc5/Svjzwv+w98RfE0iWuseGta0eCTrcyWBO0YyDz6/WvYI/wDgmJrK6PA6&#10;S6lOzRcf8S4nHH+9QB94/CP/AIKAfDL4maxHo+n6jdy3zIZArWpQYGO5+tfSljrlpqWn/bIH3Q7A&#10;49cEZ6V+Fvi79hf4n/DPfqugW3iGSZMKGgs2jJz15Br2v9mD9rbxN8KfGGieEfG+l3lqt/cw2Zut&#10;UuvLCbMhjgg56+ooA/XCxukvrdZY8+Wc4yMHrVmsPw7rFj4ghW/0q5hu9OkBEc1uwaNsHBwR71uU&#10;AFFFFABRRRQAUUUUAFFFFABRRRQAUUUUAFFFFABRRRQAUUUUAFFFFABRRRQAUUUUAFFFFABRRRQA&#10;UUUUAFFFFABRRRQAUUUUAfLP/BRGC5h+AF/d2jBJluoee/U1zX7HPx/0/UPDNtpeoTSPPbW1vCOF&#10;ADBAD36cV6V+21qGlWPwUv2169j03SxNGWupDhQcHFfhHqOvalZ+MvE8/h68mvLA3cjxzROQrLuO&#10;0j6igD+inVPF2gzcSvubI/jH+NaMesaRp8KFJY1EgDf6wf41/OMvj7XtQsxFLq13Fd5yYvNYNWe3&#10;xC8Q3Qctr94oh+U/vT2q46sl6o/pM/4SrS/+e6f99j/Gj/hKtL/57p/32P8AGv5tYPF3iO5UNFr9&#10;64PdZTSR+MPEUkyxpr18zt91fONXZGep/SNN4w06LbsnUEnH3x/jWi2r2PEpuIun/PQf41/Nvpvj&#10;XxLZyTBdXvJ3VfmVpj8tZ0PxC1/VoHSTxDeQzs2FRZW6UWQ7M/pGu/Flhaw3cn2hCY1LDDjt+NfE&#10;Hw/+KVz4u/4KOGxjuDJZf2AX2EDqHHcGvynsPGmuaWskf9u3k0twuFjkmPJ9K+sP+CW9rdf8NYpN&#10;q8siaqdMm/cStk7Ny4NN2SGlZn7UUUUVgaCNnafWnxH5AO+KRcDBPSqe+eO+kYRkxkABu1AAFaHU&#10;Ik/hIJ/nXkn7TnhBdc8C3k7IrLbwzStknPEZPH5V7MyrIwYHJAxgVkeMtDi8ReGr/S5nMaXdvJAX&#10;HVQykEj86aA+S/8Agmx4w0rUPg7f6dal45TrE42yEDkIme+e3pX1rZwzWMl08jBlflNvOOtfkp8W&#10;vgv40/YT8YHxP4N0q/8AEvg+3Rrm6u7iTy445pWZNvftt/OvQPh9/wAFaby7sYbbUNA06zNuirKZ&#10;Lk5X1J+WtbGWp+m1jJNLh3YFOnPWoru3uheW7WkiJDuzMCeWHt+tfn5df8FQtL1JiqDS1gx/rFuD&#10;1/KuW8Qf8FUF8O2Nx/Ythp+szyK37tLg/eHQfd75o5WB+iHjT4haP4Qt3k1HeQpx8mM5wT3I9K/O&#10;LxB8frP49ftu/CK70X7UbTS5pobj7RGF5KnGMEjt3NfMPxW/am8bftIapMIdBbT553WQw285OABj&#10;jOPWvvD/AIJ0/sv6v8PfD9/qniuwuNO1BbxZ4FuFB3Ag5IOfejYNT733buaKFYMoIorLqadAoopQ&#10;p9KQxKKdtPpRtPpQBHM5jhkI4wCRWfp909xeMjnIAzVy4maHBK/u+rMegFNWSNl+0QkOrcZHSmjN&#10;njH7ZF8NG/Z18ayx5VlsJG9e1ZH7F3jiw1z4D+EIEl2Xi6ejSNIQAeB0596s/tuLa6h+zD4+m8/E&#10;cemyBmHQcHrX4b+HPjVrvhy0jsbEyG0hTZHIkhG4UMVmf0e/bIv+fqH/AL7FH2yL/n6h/wC+xX87&#10;f/DRXiX/AJ6z/wDf9qT/AIaM8Sr1lm/7/tRcdj+h+5vIvJO64iZfQOM0jNYCEM7xkEZPzj/Gv57d&#10;J/ae8U6bfRzwrLduM4jM7YORW1rH7Yni3WLMCCxP7hD5224b5OO/FaJaBZn77W0mnW6+fE6L2++P&#10;8acNVivI5BbzIGHALMMZ/OvwB0v9r/xDY6JE7x7n3EYM7etalj+3J4v0OB4ZdHGbj5k33DZIPpxV&#10;cotT929W1ptH0tZZriMyZwSrA/zr518L/Fqfx58V9I8q4Z4Y5fJO5QOhPofevys1P9sjxT4w00ae&#10;mnbZ0JZlSdiRX2R/wSe0Wbxd4OvfEV1LI09vrcq4PI+5Gep+tFtA1P0qt5D9okBqzVW1u3mv7iJk&#10;AROjetXNp9KykVEbRTtp9KNp9KksilhFxJGwwdh5zXxj/wAFWrGHU/2doIJl3AatE3zcDIikr7JX&#10;EMdw0B86Xk7Pf0r49/4KZeENZ+I37Ounabp9lLJqLa1C728R+ZUCSc/qKAPyX8G/tIfEDwbY3Wl+&#10;HLx4YmfbzbhwSOBzj0rZT9rP4s27EXF1O0wPJWzOD+lfqd+zP+xfovh3wzZ3t7cTC5aOKRo5YlOG&#10;KDI6+pr6Jj+C/h+3hVfJiZR0YxLzVx3IlsfhvH+2R8TkGDcXR/7ch/jUFx+2B8T5elxdf+AYr90f&#10;+FN6J2tYv+/QpR8G9Dwd1tEB/wBclrS6J+R+ETeNfiv8ao2tvtgWCT5CLi3Kfd+b+6a++f2G/wBi&#10;WDwxc/8ACV+JrO0ur2M219DNFI4ZHUsxJBAGc4r7rtvAfh3w7F9tkWGKGPqzRgAE8V1McdvPpojt&#10;9qwTJtV0GMgjANF+wENnZWuoXQv0T5tuzJPNaFjeLc+YqgjYcc1n29r/AMI9pnlQEzkNn5uDzWrb&#10;L+7DEYZhk1m9hx3JqKKKg0CiiigAqnqiwtZP9oQvFxkDrVymuoZSD0piZ8E/8FAvhL478eW/hrxP&#10;4X1CztI/CTS6kouAxbCDcAAAcn5e9eY/s9f8FNNH8F+H4dG+Jc2p3uqRM5kNrbJtxjjqwPb0r9J9&#10;Y0uHxJo+qaXcKI4biF4GcDJwwIJ/Wvgb45f8E19P8Za/Le6dd38qMq4MEa4zk571sn0MjxD9rz/g&#10;pQPiJ4fOgeBLy+t7G+t57a8jurdMOrqFUZDE9zXnP7B/7NFx8ePFkq+JYLa/0eK1+02yTMyFZAw5&#10;+7Xu/wAMf+CWMNlNfyazcanZxq6lGkjUhhzz17V96fA74GaV8LfAmnaTYXLzLbKyiZkAZhnPODTv&#10;YZo+L/G2i/Bfwq+qa8kjwafBvAtsMwVR0AJGa+KPjH/wU48J38N9Z6VJqkUbMQFkgj4GCMffr63+&#10;On7PenftF6Dcabqeq3OlwNC1uxthkkHv19q+WdM/4I/+AI7t4R4s1R9oPzbBn+dT5i9CX/gldaeG&#10;L/4R3/iuWzlOqQ6vP5czHkA8dM471972sMmoZurkh7UjzIV6Fe4z+FeJfA39kfR/2ffDsmk6Rqt1&#10;e2rTtcEzKB8x7cGvaJ7yaCztbSxi+1HAjlx1UYwTWJsX47uHUP8AVgh+gJq+i7UUegxWTb6WulAS&#10;I5dh/Ca1o2LRqSMEjNADqKKKACiiigAr88/+CgfgrUPiN8WrLw8gWTTrrS4/MjcHBIdz1Ar9DK5L&#10;VtY8PReMLaxvLm3GsSRbo7dxlmTnke3WgD5A+Ef/AATY+Gc3hfSbvXPC9nczSW8TswmfJO0E9q7X&#10;Xv8Agmr8EtQ1AyQeDbZRtHDTP2r6huPOkaHyocRKeCvTFWBbBtTE4ck7Mbe1AHyRJ/wTV+D0CrK/&#10;hC0IhHy4lbOBWdcf8E3/AIW6hNLe2vha1RZFIG6Z88DHp6ivsi8uH8xIlUMHJUn0p0YFuvkrzitI&#10;vQzluflLpn7IfgDwT8aNH8KeI9Dhms9aupNqRyts2DdgMTgjpX3X8Df2S/h78BfF+pa74L0SDS3v&#10;bb7M7QyliybgcY6dRXm37ffwXsPEngG+8YJqU9prOh2TPaW8IA8xs9znjrR/wTw+JXh/xT8L9H0b&#10;/hII7zxla2ckuoaUZMy26mY4LA+oK/nVXFqfX1FLtPpRtPpUAJRS7T6Uu0+lSy4jaRsspxwe1P2n&#10;0oC8g4wBSKItzRxBX+Zs846U5oYdy5XntTBvkuWBX93jhqgvI2a+gZckL2FAH54f8FZtGuNJ8D6L&#10;rNoVjli123lBzk/LG56fhXgGn/8ABVLxRYWdvb/2veYhjWPi0TjCgevtX0T/AMFTbS88U+F9C0e1&#10;gaV5dftY5AnVUZGBP4ZqrpX/AASG8EXWn2k8viTU0kmhWRl8sdSASOvvWsSJeZ4ev/BV3xN/0GLz&#10;/wABE/xob/gq74mH/MXvD9LSP/GvoNf+CPvgJVGfFGpj0/dj/Gh/+CPXgX/oZdSP/bMf41XukHzb&#10;41/4KkePk061bStcmR5VbfvtU9OO9eM+N/2tPi7+0hor+Fr/AFdbmxlZZCjW20ZU5ByAa+7bH/gj&#10;34J09rqYeJ9VaT7yIyDkjoOtey/A79hnw78LmilF/PNOu4eXNEvQ9+tPQGcP/wAE0fgfffBzwr4m&#10;fVVhdtT+zzDyWY9PMJzkD+9X3DalDCpjUqvYGqUdudLW1trW3BiwFZgMYHAzWntPYcVlJ3RcdxtF&#10;O2n0o2n0qCxyfdp1NXIXmnUAFRTgspHbHNS1HcAmF9oyccCmtxPYgjZbe33Ht6V8J/tUftuSfCnU&#10;1toLq7hG2TOyFWHykjufavuu1jb7LtdSrehr87f2zv2N/EnxR1aO40bTr68Hly/6lFIBYtgcn3rW&#10;Nr6mZY/ZW/4KAf8AC1PE8+l3l1fXAht/Nw9uiD72OzV+gWl6pDrln50QYL0O7g9K/N79h39hHXvh&#10;t4zu7/xHZX+lxyWZj3zKuC27IHWv0csbBtEtfJgBlXrk8e1D1EWFvo4ZTFhsrx7VI1hG90s4X51G&#10;Ac063d5eZIwhxVggMuM9ahlIrLYK0hZxnnIwamlPkw5Xipdvy49sVFHCFbdkk+9QaBbs7KSxyO1T&#10;VDNJIroETcpPJ9KmoAKKKKAG5NGTS7aTbT0J1DNUNRtUuFG/mQf6s+hq/trK1ONpo2k5VoQWUDuf&#10;SmJ3PyT/AOCn/wAdfFtj8RLv4aXeobtImtYrowLGMZy2Du4PavJv2E/2aR8YvFT6mbe3ltNNvITM&#10;JmYEhi33cL7e1dT/AMFNvDfiHxZ8cZdYn0uS2sBawxNcKflzuavsT/gmf4Z07wr4LvRolwNUe5hs&#10;2vOMGBwrcfmT+VSTZn138Pfh1pHw/wBJh0/T7VYBEG6MSME570/4ivqdv4fu5rC4SIJGSd3rkVt+&#10;IFkNmvlgk7xnH0Ncr8TPD/27wHqX750byOg+orQLHyZ+yfrmr6h+2R8RY9SuFnjXSkI2jviH+ldl&#10;/wAFAPgbpfxN+C/iPV4LWIazbW0cEFxO7DZ++U9AD2Jrgf2QLax0H9qTxwovPMuxpiiRG6gfujmv&#10;Sf28fj74Q8G/BHxJpX9t2beJri3jks9LZ8STgTLnHHsfyq+otST9hfx9Z698MNG8DZkbUfDlhGty&#10;cARnJP3SDk/iBX1HLcR2C7QpHfjmvz8/4JgeG9QtrrxH4qu4ZITq+nxukT/dBDngH8K++dMlubr9&#10;/dweQQSuD0I7Gkx6mlExkjD54IyKkqra3Ek0kodNqKflPqKtZrJgFFGaM0gCijNGaAI5YUuIjHIN&#10;ynqK+Z/E37Yfhj4d+LtV0bU0v/8ARp2tl8uNCoKkjglunFfS1xu8ltg3N2Ffk/8A8FELGy1DxPo9&#10;j4eu/wC0NbvNdMFzaRH54yzEfnk4rSOwtT6y1P8A4KDfD+zjNgI9U+3HDArEhGOv9/0r6F8D+JIv&#10;G2g2upx+Zsmgjni8wAEBgCMgHrXwJ8Cf+CcNlqX2LWPFOq6lpWuYYfYpEBG3acHr3HNff3hfQrTw&#10;/otjpVhObgabCluTjBOxQBn8qoDdur/+zrHzZ3AIOCeP614zqX7VHhnw7qT2t+1y7byo8tUIxnHd&#10;hXyx/wAFAv2v5/h3qmreEbKC3m1OFoWEHmlZCGVW6Y9DXxB8J/gD8Qv2oG1HXLWz1RbeC52ObRsh&#10;c/Nzkj1oSQ9T9xvAvxY0T4gRrLpzuiMhYCYqD1x2Ndsrhuhr8PvEPwr+KP7KsVrqtxpOpyaM06Wy&#10;3V3JheTkngmv1i+CvxU0f4n+FYtT8PajBq1nbnyJ57dyVSQAEqfcAiolYuJ7AR6cGomm29TRayCa&#10;BGBzxRdbVjZnbAFQUSq25QaWmQsGjUqcrjin0AFJjnPelprOF4zzQBWs3OJS3QNS6hdra2E0/OFR&#10;mGPYE1JNGfs8oUZYqcD3xWbfQ+Zoc8LsVkMTqB3zg4FAH5BftVWur/tPftVeDPDmnSqWmg+zZuht&#10;QESP1Kg8c194fAf9ibwp8MtBtf7X0m3l1dYQJZreZiC4JORkD+VfM/hGS9+FX7WnhLSddsBZi+nN&#10;yk1xwwUuwBGO3FfpXarFqH+kxyb4JBuVx0IoApQ2VtJp7C6QuoO3A9B0qxpyXFqsodgbbAECjqo9&#10;DReXFxY2rGyg+1nqB6n0p2lxssbTPxPMNzxH+E+lAEN9BbX2mm31CMzRsckD9K+Q/wBsT9kfwxq3&#10;g+/8baVpcEOo6LaXF+JpJW3K+FORwRng9a+zBI80nlPGFGM5r53/AGsPi/4V+H/wz8S+H9c1u106&#10;+12xuLezgnbDzPjBCD1+YUAQf8E4vEd54s/ZF8HanfyebdzNc73xjOJnFfTVfKv/AATbtTpP7LXh&#10;HT1+aKL7Thj3/fMa+qqACiiigAooooAKKKKACiiigAooooAKKKKACiiigAooooAKKKKACiiigAoo&#10;ooAKKKKACiiigAooooAKKKKACiiigAooooAKKKKAPkj/AIKg2P8AaP7KurwEja13COfqa8Q/Yi/Z&#10;B8I+JPCrXetaHpt+JLW3c70yTlQT2717j/wU6X/jF3U27fbIB+prZ/YYtfs/wzsXbID6ban/AMhi&#10;gDobf9iD4LQzea/gLSC+OW8kZpq/sQ/AxvMVPh9owVjlh5K8mva7uG22GWWRlUnGarR6LZi6ilWV&#10;y2dyjse9AHi+qfsR/Be10mcWngPSLd442IKxAY4Jr5c+Cn7Lfw+8X+Jmmbw3pslvDfPEVdB2PTp7&#10;1+hGvafCNP1SYO3mfZpCV7fcNfAv7BHiK81a71yCdFVP+EguEBXrjK0AfS7fsa/BbToY2fwDpUks&#10;nDssCnP1qdf2G/gZA3nD4d6OH/veQM17Va6TFD84ZiSO9WbzzPJbyxluwoA8E1D9hv4M3ElvPF4C&#10;0dGhO4EwDI/Svn7wN4a8JeA/+Cjw0PQNFTTJP7AMuYUATG/nvX3XealdWMceY1GR3r4h026lvv8A&#10;gp950ihQfDhHH+/QB94UUUUAI/Cmnx/NCM80373FJIxUAAcA0ARwkiXHbJqeaNZFwwB9M0QjCn61&#10;wnxQ8YS+FNGub6IITbI8o3gkfKuefyoAk+IfgbSviH4dufC+s2UV/aXe13imXKHacjP0Ir4v+MH/&#10;AATW0rUoZx4asdF0uS5EqlgGGcgYzhe1fUX7MPxok+PHw/uvEd0IFaG9e0H2dSF+VVPIPOfmr1Zf&#10;MiS5kRQx2krnvjOK1uB+N19/wSf8eafMyxeIdJWLrtVpe/8AwCtrwj/wSV8ZXF9FIdc0YIjqzqzy&#10;8/8AjlfrYL3UpLDzI7WNpt2McYx+dPurq6s7izWKJSJj+9zj5enT86fMwPkX4K/8E+dO+Hvky61a&#10;6PfXKoVaSLccncCDyvtX1VcQy2urabb2UqpZBdskaHIPpWjrnkW1jNc3DmPCnGMkZwSK+bv2EfjH&#10;qPxe8P8AjK5vo4Vaw1L7PH5QIyAD1z9KQH1NtC8AYApKRS20Fhhu4pazAKkT7tR1In3aQDqKKKAI&#10;LxPNt5I+7LioLO3FpYpE2OPSrjY3DPWqOsOVt129d1AHiP7ZWlpF+yz8Q4SFxLp0mc9Pu18j/se/&#10;sP8Ah3xj8PdE1rWNI0y+gu7ESL5qktuOOTx9e9fW37dRlX9lf4gPGuduly/yqT9htzJ+yn8OnlG1&#10;zpkWcf7ooA4o/wDBPn4d9vC2jf8Afv8A+xqNv+Cenw8b/mVtF/79f/Y19X7Yz/EaDGh/iNAHyTN/&#10;wT68AWsTyx+GdGV1Un5UOen0r5r/AGZ/2Y/Bfj/4jfFXRX0HT5V0vVHtdsqDaPmI44PFfqPLGqwy&#10;EEk7T/Kvgz/gnfbiT9oD9pNnz8viaQj/AL+NWkXZAdbqP/BOrwFHpaxJ4Z0XcrDoh9f92pLr/gnt&#10;4H1SOF/+Ec0XdCoGXQ9R+FfW0d/u1prbIIC5/SrMiRKjxbiDLkY/SndgfGI/4J1+FNP+1XkGiaLG&#10;xjbJVSD0P+z7V5r/AMEudSj8N+HfEGixBlT/AISO6QLH93gIP6V+h9/t03RZlJwBGw557Gvzr/4J&#10;w6ZGz+Ip1LE/8JNdEenVaa1A/SGGFVkaUABn6nvVisu6W4aKIRpuAPrWpWcgCiiipAz7yCSORWt2&#10;Ee4ktjvVPV/DNh4m0+O31O3S7VXD4f15AP5GtOTfGxMS7s9c9q53xh4q0/wPpL6xqtwLVWPlhipI&#10;zgkDAGf4aAK/ijxhovwz0l5LhQsMce7ZGyg4HGOSK+PvjL/wVM+H/gnUJdHTTNcN1A65lt4o2Qgr&#10;kYPme/pXxX+2t+1trHjrxNJoemC2ltmE8BkjDKcb8DrjnArgfgX+yP4u+NAtp9R0yc6XKvmJNDcp&#10;uOH285bPHNXEmW2p9Ia1/wAFNNQ8UXyL4f1HWLJCuNsqqOQSc8Me1dl4Z/4KeWngO1t5PFra1qaS&#10;jaPJiRskHnq46iu+8B/8Ejfhna2sd3qFzrUF6pBC/aQRjaM9Pqa8D/as/Y68KeBNe8L6XptxfSx3&#10;GrJbASyAkglR+fNaKxmfa/wJ/bO8EftLXlvZ6dZXtjZTs6GLVESLJRd2fvnj0r6Y0+COKIJHIjQq&#10;AIgjAgDtX5K/Gj9iHxb8M5otd8G6Zd3MUNvHkzXcaqWYkEY3DsRX1T+wf8Z9Q+J1vrHh3UBCt/4X&#10;S3triOHOUchsgk8H7vY0mgPsZrdmn3SMpix0J71JZRTReZ5jh1J+XHYVU1G1kurclQS+RwDV60kV&#10;ogoOSowah7FR3J6KKKg0CiiigAqOaQRRlj0FSUyRBIhU0CZnR6hA0jKImXccEkcVkav4ktPD140k&#10;99bxW6r/AKoyqDn1wTWJ8YfiFbfD3wre3VzIkKi1mkBdSc7VJ7V+Kv7Y3x4sPibq1xLp+rsblhGq&#10;x2/mJwCfXFbJXMz9DvFn/BSzwN4D1S/sNWsdWvlWRox9njjdflOD/GODXj/iT/grJ4TuNVkh0a11&#10;6ztQQQjQxgAd+klfHfwb/Yk+LXxAuLeWy8ONdaPK0Zubj7ZErIjHqAWz0zX3J4D/AOCSfw11nwzA&#10;fEtzrVr4j2s09vHcggenTj9aegja+GH/AAU48Ga54istJks9ZD3T43SxRhPxPmV9meH/ABvpPi/S&#10;LXUtJuoYWuAH2mRd4HoQDX5Fal+wDexfF7QfDt7Z31vYXkhRWS4TcVBxkEHitzUfgT4+/Y98bTat&#10;4W02fUdNkmW1b+0rtWVIidxIGc5+T0p2QH7GwROsJWdvM5pEtYbfzHiQK7DJI615T8Bfjxpfxk8P&#10;/abe7imkEvk/uUZRkDJHIr09Wa0nYsPlY4BP1rnNira3ElxfKjksuDkHp0rZAwMCk2Ddu706gAoo&#10;ooAKKKKACvzj/wCCgPxJ8QfCP4+aV4osNQmt9Ms9Ij8yKAZbcXcZHQfrX6OV+cn/AAVNvdI1C0vt&#10;BFz/AMVBc6bEbe2Cn5l3tznGP1oAt+AP+Cq3gzRfDdp/btjrl7P5CbnWKNskLyf9Z610lv8A8Fbv&#10;hbcWf2qPQ9fC5x81vH/8cr85vD37BPxv8VeG9P1DQPCf2y1uoFlDteQL8rKCDgv6Vqyf8E6/2iv+&#10;Ef8A7PfwQip5u7/j/gz/AOh0AfoRD/wVb+GRYO+ja4+85TEMX/xyqerf8FXPhyLhhDpGuoeOfJj9&#10;P+ulfBP/AA7b+P2lR2z6f4N855FBm8y+g+Vvb56luP8AgnD8fb9s3Xg3y8t/Dfwf/FUAexftWf8A&#10;BRbS/iZoMmjaBDrMBurcxMskSYJ3ezGus/4JE+Eb+H4leIPFN3C6LqOjeXukVgxKzAc5GO3rWd8B&#10;f+Ca/iKz1myuvFOj3dmInGSt1E2F289D61+mHwp+Gdh8NPDdpp1mHxCjJmTBbBYnk0AdxRRRQAUU&#10;UUAFJS0UAZzXh+2vbpkbRn2qdo2jxIzAheTTvsqpcNOMl2GCO1VpJJ7qQxFR5ROGI6gUAcn48+En&#10;h34jJby6jplvdSxzrOGmXncowD9RW9cXVtoqxC5u4IY4kChHkCnAGBjJrE8ffEPRvhjoslzfXgty&#10;AVXejMC20kDge1fi1+17+15N8aNeuYDdxQxrH9n3WYdSAr5z9eK0iRLofrP8Wv2sPCPwrtDJerNd&#10;4LAfZGjbkLn++K8Bs/8AgrB8O7iYw/2XrofJwWhjxx/20r8wPAn7NfxF+KVtFceFbC41dZFD5mu1&#10;XgnAPzH1r6B+HP8AwS++IetTRt4w8PXVgpJz5F9Cfl25B4b1rSyIP1H+Ff7Tvhf4vae7acz2MojQ&#10;qbx405bIGMMemK9U0tlmtx/pkNxcZPzRyBuK/A/R/wBmfx/4h+KOuaH4Csp9QfwnfLHdxteLGY+R&#10;tySQGyFPTNfSXwx+OvxA/Zb8dx2fjvTrXSLNIsGSaTzjluB90nrSt2A/VmO11GCZpZboSQq24qCc&#10;49K2beYXEKuBgH1rE8L38fiDwzaahG28XtukpwMD5lz/AFrZs4vIt1T0rNlx3J6KKKgsKKKKACii&#10;igAooooAa/3ajqR/u1HQAU5PvU2nJ96gCSiiigAooooAKKKKACiiigAqpdTRwxyMw8xQMkLyat1i&#10;tDaaHcSyPKwN23Ibkfh+dAHzP+1t+zq/x4+H94+gfZdO1KSRNs1yCCAucjgHrmvkv9jP9oG3/ZT8&#10;ZeIvAnjC11G8u77UI7KC6tov3OYmdSxZipwdw5xX6iT3VvbymKxfzrvGfLYcY7npivEfjv8AsgeF&#10;/jlZi/vpb2LVrRJJIo7VwgMj4JBP1X1oA9c8O+O9O8faej6fKI92WAd1yADjsfWo/GVner4X1AS3&#10;aFCnALds18//ALM/7Lp+FutEXTXsZW3dMTTBxywI6H2r6J8Q+FbTxVZnT7iSRYWTy2ZDg4/yK0A/&#10;F/4ofGzX/gz+1l49uNI1C4tmmtIoQbXknMcRx24yK818JWfj/wDaj+IFhqPiS+m1JYTJbK11G3C4&#10;LBcgdMn9K/SbxV/wTT8LeJvi3q/iKd9UZLlUAcTrtOFQdD9K+jfhb+z74R+D8aaXps07yzOZgs+G&#10;OduDzjpgVfMA/wDZo+HFp8P/AIT6FAltFFcpaBHeMEZIJPpXqdnKby1bnnOOfwprwSxosEaZiU4z&#10;7VNCYLHEO/BPzYP+faoAfHhfl9ODT6jij2u7dm5FSVMgCiiipAKKKKABlLKdp2n1Nfmp8Ifhyvxe&#10;/bC+KS6w1vdwaDqz3Fsl033GExxt461+lM0P2iMxngH0r8ofjJqfir9lH9oDW/GJ0+KPQ/EGtsJL&#10;q5cMBH5pYsFUk/d55FAH6im+tI7qMi2cXKqFEm3oMY6/SuO+NHjqx+G/w78QahBJ9lv5NPuJopEZ&#10;QfMVCQeT1zXlGjf8FDfhBeeFVvH8X2n20YGxbabHYH+Cvz0/bc/ahtvi9eW9hpt9FNA0k8cBgV13&#10;q/Ck5A6igDwTxhr3iH9oT4/Xt/fTT6tezBd0rqWJVVUc7c/Sv3M+Afwv0TwH4J0pPDunW+kRzwRS&#10;XqRrt8x9oySMdfrXxF/wTB+A974dj0jxk9k7m4gnjLSurL9916Z9q+5fid8bPAXwTaCx8Xa6ujtq&#10;SM6q8TscdCRtBxigC78cfDnhjxF4PNr4n06HU9NVt8cMoBUOAcHk18zf8Esvs1v8K/F9nHbNDbnx&#10;FcBEK4AXZFivHP22P27fCl/4Ts/DngLW7XWpI7+M7XhlRth+8SSBX11+xr4d0XRvh1cxabcPL9ou&#10;zK+4YwxRcgce1AH0Q8DLCq25EYFNhiLwMlwRJk96rXl1Np8caooK5xk1Zu4VucRsSNw7UAWEUIoV&#10;RhQMCnUyGMQxKg6KMU+gApmz591PooAKq3Vv5vp1q1SdKAPgD9u74J+J774paB8S9G1OC1s/D9gv&#10;mwgt5rkO5JUAEHhh1Irkvhn/AMFUPCngVovDniix167vYFELMkCFN+c8EuD3r9CfF3guw8ZWctre&#10;O6pImw7OuK/PT9qf/gmuPFt++oeFLO+v72Scs6/aEQAYGCMkUAfS6/tgeGtWhF1YG4toMAFJGjBz&#10;1z9/3qzr37Z/g3wvpMN1cxXM7NGWbyTGxOBz/HX5C+Mv2FPjn4St5Xv/AA3Nb2KAFn/tCJuM4HAe&#10;uN0v9m/xnqU/2eO0uJbyEgNGbhMBvTk0Afof8Xv+Cs3hE6TNb6Daa9Y6kWXbJ5EYAHORnzK+PNG+&#10;Jvib9qz49eEG8UQ6jrmiw6rmJbq3JSOORhwSMgAhR+VdR8Jv+CdvxE+IWtRXHizw7LaaKVbM9tdx&#10;Z3DGBjdn9K/VL4F/A3SPgz4LSz8PJJd3y2sKSpdEHa6KQBn6k96AO/8AhN4J03wH4Rs9L0mzjsLG&#10;Evst4xgLliTx9a7asnw5d3t1psR1KFbe+53xL0HPH6VrUAFFFFABRRRQAUUUUAFFFFABRRRQAUUU&#10;UAFFFFABRRRQAUUUUAFFFFABRRRQAUUUUAFFFFABRRRQAUUUUAFFFFABRRRQAUUUUAfIn/BUO3lu&#10;v2WdVigk2ym8gIC9epro/wBia4WH4WaSm7zWXTLUOAckERjOayv+Cjlza2H7PWpXEjESrcxcckY5&#10;rwj/AIJy/tGafqs2p6HJfK0m+C2SNYWHOMYzjFAH6J3kkclmD5W7LD5MZPX0qeRUjtC5ATamQTxj&#10;ioZbeSK4MsYGOBzisXx8us3nhfUYtDjWW+a2dY1fGC+04HJ9aAK3iPxlomk6DqEl5qtmjm3kBSSd&#10;VJ+U4HJr88v2IPj74UsfFGo6U9pDayz67cETPIijqBnOenFc78Zv2XP2nviZ4qvdmiWR0mR0ZWW6&#10;hRuFAP8AGDXK2H/BNX4leGv+JjBoQj1OP51P22IjP/ffrQB+u1jrlhq1uktrqEDo4yNkoPH4Grtx&#10;N9jhaVzlV96+EP2XPht8dfDOqX1n4x0u1t9Ht40Fk8U0TMcEk5wx/Wvs1tcgOjvHrT+WSRnYD04x&#10;096AOglWK9tVkYKV27ueccV8K6ZcRt/wU72QgOn/AAjmdy8r9+vXfjR+114I+GejyWcWsiG4CSRb&#10;ZLeRuVAGM7fevjT9i34wf8Lh/bi/tZbhLhP7IkTciFejDsQPWgD9XaKKKAGyMVRj39qkhbzIlJHP&#10;vSD5jg0/hAB2oAa0gVgoGfpXE/GDRItU+HfiNmVAy6fcMCw6fu25rtoVCgketeZ/HDxYNJ8B+IYt&#10;4VXsbhG+XPHltTA/Cnwz+0Z4++ENpqXh3QvE+qWVg95JPutLp0iDFsc4OM4UV01p+3J8U7KLD+MN&#10;euxIMfJeyEJ9fmr6c/Yf/Y9+GX7QXw51O78Q2t1ctLq86MY5mj4UKw6e9fRuj/8ABMH4L6NcXUC6&#10;ZfLDMdmDduTt/P3rfQD81Lj9vb4mQweTF4t14PnOVvX/APiq6Dw7/wAFB/HcdvM95ruvXUkQBB+1&#10;uSP/AB6v0Vb/AIJT/AaOT7QdLvw3TP2yT/Gq5/4Ja/BXSbedoNLvRBIpMubtzkD8aV0B+dE37eXj&#10;3xXqU8Q8Sa5DbFCyxyXrFemOmfevUP8Agmj+08PCXjQeDJ4rt5te1LzTKr/J91jzzzXpWuf8E2/D&#10;Phv4mX+qNpVwngOSNY7WU3mWMhwTkbt3QHrX0D8Of2AfhT4N8baL4o8K2F0r6e3mPJJcthWIx0J5&#10;/CjoB9j2832mFZF6MM1LtNMsYY7e1jjiz5ajC5qxWL3Ai2mnr92nUUgCiiigCKbI5FVrrEluu4jd&#10;nv1q4zhWA9aguLJJwM5zn1oA8S/baYP+y38QAVyDpkn0+6ah/YjlX/hmHwChXCLpseM9Onapv24G&#10;SP8AZY+IO84UaZJ/6Ca4b9gj4oaD4o+Bfg/w7bXnm3ljpiM8YRhtxgdSOevrQB9W7V9KRtiDnAHv&#10;Wdqt5c2P71QPs4HJPJrn/GWvTt4bml04hrxYmZQRxuxx+tAHSarqtlp2mzXNzcwwQKpzI7gKO3U1&#10;8C/sK+MtJ0n4+fHhZLu3hF/4kk8pvNAEuZGwRk85z2ryX49/E/8AaO8VRXnhKz03TX0m5VWZmaNX&#10;BDBuu72rwzwT8AfjH4N1r/hIxpkCXQmW9LfaIyN4O7JG71rWK0A/ctUt932qNUkY8b0wSe3WnM6s&#10;pfy/mXkcc18Nfs1fHP4y+ItYttH1u2sktQjsfLCZzknqDX27E140Nq20ZZAZenXHNLbcCHXITqGi&#10;zAP5R2Mfm+hr84f+Cat46XXiCFmYg+J7vjPXla/QTx5420jw3pU41G48r5SvCk84OOgr8/8A/gnC&#10;llLqWrzWbMyN4juXy3qSp701sB+lU1wtui7hnJxViql4sD7fNJHPGKt1mAUUUUgKEEclr9qkeTzg&#10;TuVRyQOeK+OP+CpXjS98Nfs0W2oadcTWVydWjTEchR8eXJ1xzjivr7UL+PR7yBc7ftDc5Ge//wBe&#10;vkj/AIKh+CZPGf7PcCWMZmnbVYmK7wowI5B3oA/LT9lvwPJ8cPippNreRLM010Y2muFMgyVLE9DX&#10;7l/B34SaR8N/B1hoqWFp9ptUYNPFCq7ssWHb3r8uv+Ce9jpml+OLaC3LHV4r8IiHONwQg+1fsBZJ&#10;efZllnUC6I+YDGPaqiTIkt7eZYWUynOeOvFfnf8A8FALi40/x98NtsjIX8UW6FlJGfnSv0QsZLmS&#10;GQzAb92FxjpX55ft/wAdxd+PPh19pUCCLxPbuCOvDpnpWkdzM++I7O11KxttPvrdb2KSFWJkUMvQ&#10;HB/EV+cGnwSfsy/tUXP2DVA1v468RxQm0sX2CEK4UBwMZHz9K+1vih+0F4V+Dvg06tqmoizht4Yi&#10;0jROwGSF6AHvX5qfCO7vP2lP2opvFMe290bRPEMF9azR4j+Rn3bipwTwnTFNCZ+v0M0q6giuzeXs&#10;ByScZxV3TbOS1aYvJ5gcgj2qqLy1u9LSR2Pk8LkA5zitK1z5Y/u4+Ws3sXHcmoooqDQKKKKACkb7&#10;ppar33nC3byADL2zQJ7H5vf8FbvHGs+EdP8AB1rpup3EcGoNcQ3CW8hA2kEfMAen1r46/YT+CsHx&#10;e+P32DVrGC/077G8nnXdv5kJYDtkEZr7B/4KxfD3VL/SPCd7p0AeBTcS6gWcfLHtOSAT6elXP+CY&#10;en+D18B6fNosryeJN8wZX3Y2d+SMeveujoZH3f4N8C2PgbT4bbToILWMIqstugUNt6cAVqzQra3U&#10;96XUFkxtzgjiluNcsofL8+QrKo6AHqOvao7y1sdVsZLoszK6HBGR29KgZ8FXHirVvFP7W3w+KalO&#10;lpDM6SRNISrcj3xX2l8RvBul+L/D99b3VpbXEkaNJulQNk4Izz35r4P+G9lcXH7T3hYhc263bBmz&#10;z1r63+OX7SHw++C+kagNe1j7BPIWteYZH+cgkDgH0pknyj/wTzvJvCsz2U12Z1/tSdtgbjGG7V+j&#10;0My6jCj7doxuGa/MD/gmzav441FNZI8y2GqXChwdvGGxxX6fRyRwRxwRn7mFIP5VibkzOY25yR7V&#10;Mp3KDUN0/k27MO3+NSRNujRvUA0APooooAazqgyzBR7mo2u4Y5liaVFlb7qFhk/hVKa1nvLyRJ1/&#10;0ReVIIznFfE37aHx08Z/CP4weHNV0AWw8J2tgJdRuJkBZGDv0HU8AdBQB90TTxw4Mkixg8DcQK+c&#10;/jZ+zvafFb4zaXrF5DaTRRWKwYuId/QseuPevQfhV4kj+Mnwq8N+J71/NivbYXSSRgqDnPOOvavA&#10;f2q/28vCvwS1JtOs9aSHXvsqTQwSWsj7gWYHkKR29aAPqvw3o9p4M8P2Gl2sMapbwrDiFQqqFAA4&#10;7CtNFMi7zcK0fT72Rmvzs/Z3/wCCiN18RPFN3Ya5qNsIrueOK28q2YFwxYH+Hjt1r9DLXTbVNPFp&#10;CWMZO/BJz60AWFkeVZAhZRHwD/e+lTWrGSEbwSf9qpIVEcaoP4RtqSgCmGaOTYAfmPUdBTbazuIr&#10;6WV5y8LDCx5PHTmr1FABRRRQAUUUUAFIwLKQDg0tNkby42b0FAFSS4Nn9/LDpntU8ciNGXAAHU1D&#10;NEuoWgzyM544qGyCBHgYkbjgUAfmV/wVE+IGt6bHNbabqNzCi38I8uGRhwYjkYB96+YP2MfgaPjD&#10;4ksru+8Pi8sGuJo5Z7m082POxjy2COte9/8ABVmxufDc0mpQIBHLqUMe5iDn9y3b8K9u/wCCRtxq&#10;d18Bbp2jj+ynVZdzYGRx+daRZEj6v+Evwb8O/Dvw1ZQWOi2NrNHEFJgt1Q8HI6Cu5uFlvoWWKUwN&#10;0AJwar6teX7TQR6aFcq487djhfarl9iH9+P9cox7Ua3JPg79hvThpf7Sn7QgusXBn1WAAkZ5y+et&#10;e7ftbfs46F8ZPh/cQR6dp9tqzSRsL6S3VnCqc4zgmvDf2I4dTuP2k/j/AD3SKLZNVgaMjHTc5NfW&#10;fxs+L3hH4R+ALjxF4t1D+z9GRlieby2fDNwBhQT19qt9BWPlb/gnt4m8WeLL3xrp2qeJLu+tvDd3&#10;DarHPMzKFBcEKM8DC9K+8IZBLGGHQ1+dv/BM/wAR6bqPib4r3WmzGWw1bU4pYpCCN6s0mDyMjj1r&#10;9EbaFbeFY16CokVElooorM0CiiigAooooAKKKKAGv92mbTUtFAEW00q53CpKKACiiigAooooAKKK&#10;KACiiigArFWxAuLl7yRZgSTEr87fp+nStqqFxb22pSAuSWgOeMjH+cUAfEOsfGS98Kft+f2JqWty&#10;WXh7+xPM+yz3GyHzN3XBOM19cf8ACfeGb63hlt/E2lwb1DHF3GCePY1+Nv8AwVtvom/agkWJ2Eo0&#10;2AjbkfxNXzbd614p0nTdHFs2VmhG3c+ew96AP6IrPx14Ztr5zL4l0t2243G7j56d81aPxI8JxZZd&#10;c0zPXIuo/wDGv50H+ImoW/8Ao+rXDR3S8uFB/DpU9x8T9UeNE0y4MjY/iB6/jW3KB/RhY+MdFv2M&#10;0Os2TowyAtwp9uxr5I/aG/aETwj+154A0O01g/2Zd6XLLMYLoCEMDJ97nGeB1r8q/Df7TnxC8H2o&#10;t4jb+WFMY3oD1Oa5TWPihrnjLxNa32ruo1CNTHH5a4G3k9vrT5QP6OPB/iKPXtEtLuPMscibhKDk&#10;MM9c960ZLcXGpJKHVlC4K9fWvk/9gP45Q+Ovh7ZeG5rpZJNLsE3RiMgrliOTjmvqlntdNiLxsQRz&#10;zk1NtQNTjgAdKNpot5BLCkg53DNS1mwItpo2mpaKQEW00bTUtFAFS8jke3dY2KOejDtXlfxs+Buk&#10;/GbwuNN1Cxs55o0crNdQiTDlSNwyDzk5r1+shbyazupzeYSBjiMjknn/AAoA/Gj4qf8ABOjxJ4Q8&#10;QTWOnX32m2I3j7JbPs55xwO1dT+z/wD8E2tc8aeM9J1jV9SS3stBu4J5bK9tjtuVDBiuCOeBjmv1&#10;v/eTTCS2VXi9WAzmmXseoQz2n2KNfLZh5+ccDvigDL8M+CdN8E+G4NP0ayg06GEELHaxBFGSScAD&#10;1Oa+T/2pP2MfEfx71uwabxIqgI0cTTq7+VuJxzjjGa+3aKAPys03/gjdqlvqHmz+MLC4ZcHL25PT&#10;8K+8Pgf8E9Q+FOmLZzaol0iy+YRHkAjAGMEe1ex0UAZ2sTCFIsxGX5uwzippM/bI2AONtW6KAEpa&#10;KKACoy5EmKkqOTCN5nfpQBJVG+uPJBOdq+vbpVt8MpNUtVtTd6bIgGSVPt2NAHGt8UtKt/Fljon2&#10;qGa6uvuKsyk9SMYzntXcXEnlqrDILHkDrX5afFzxLH8Hf2y/AFzfzG1tvL85ict/G4zgfSvvDR/2&#10;mvAmqafBNLqx3uMnEMn/AMTQB6jq2i6ZrkLQahaQXauMGOZQ2fwNcsvwj8GW1y0lv4X06KV2y0iW&#10;qAk+uQKw5fj14HbUY7k6m3yrj/VP/hVz/hobwZIR5eplgPvfuX/woA65WtvDVr9lgtAUBztiUAc+&#10;1YPjzxLb+CvB+qazuEBS2e4KKwVjgZx9eay9a+OXha10k6pb35I3BNxifH5Yryz9pDx54T8V/BXx&#10;JPHeO97/AGVM0YCMAWKZ7j1oA9Z/Z++IsXxU+GemeIow3+lGT5pGDN8rkcnPtXo8cyTbtjq+Dg7T&#10;nFfG3/BOfx9pGi/sj+DU1W5MV7m4DgKWHMzkdBjpX1BpOvaLasY7Gdmlum3qGU8n8uKAOsyM470t&#10;Ymq/2kLWKbTkVrhmAkDYxt9s1pWazLGPNA3d6ALNFFFABRRRQAUUUUAFFFFABRRRQAUUUUAFFFFA&#10;BRRRQAUUUUAFFFFABRRRQAUUUUAFFFFABRRRQAUUUUAFFFFABRRRQB5/8avhfYfF7wZP4dvHgRZX&#10;VyZYxJ0z2P1r8rvjh+xX45+BXif/AISHwHe63co91LdSRaPavGPlORnYPyr9gdUj2KZY+JuBn2pk&#10;0Ed1prx3yiSKRMMMdsc0AfmP8A/2wfHvh9bLSfFnh/XvtEe4ST6nNIM5YkZ3exGK/R3wzrqeMtFt&#10;by3nERaJWZEfPJUHBx35rjfEX7N/gbxbm8bSQ9w7AlvNdenHQH2rvPDvg+x8J2KW2lxeSoUAgsT0&#10;GB1NAF21mmt5DE0LuAPvkHmtCdo/LO5Vc4+6cEmq0aX4kO51KfhUyrDJIG2nePrQBXhkSRmQwi3U&#10;DhsYzXhH7S3wv1rxf4Zvv7C8QXun3DRKqrY7t2ckkjac969/uEVv9cMpnjFNjsLZvmEefqTQB+U2&#10;j/8ABNfxf8Stcu5/EHj7Xo4/N3qLuF2VtxOcbvpX1H+zP/wT/sv2c/iHH4nt9fGpOsDweX9mVCd2&#10;O4+lfWtxN5OEiAVunT8qkt/tAj/fEFvbFAD6KKKAGTErE2M5A4xS26tJCpYnPoadx36VKuNox0oA&#10;Z5ixsFJAzzzxXM+LvBkHii1kgl2MkoKsrIGBBGDn2romhE8qv1C8VK2I1AHHYUAcB8PvhrpXwd8M&#10;z2mkWFsqmczbbW3WPJYKDwB1wOtdtuE1n5xhCuULbSOQcUXFwttAxuOQD2FLKzyW6tEcKVyc+mKv&#10;UCvp8z3EYDoyj/a6VVhgm024aJy97FcNg5yQg/w5q6kjpZbh1zUWqXxtYRFCdt3MpERxkbu2fzpg&#10;fLv7Yn7XHh/9n/RLi3/s+18RahHOkLaTHcIJYwyMRJs6jGOuO9fDX7I/7TnifT/jhouhXWv6l4ht&#10;NavTKIZL13SBdrHYRkgj2r67/at/YjT4tNN4nt9Oil8XXUyLPdPcsqtGFYY252jnHQVzn7KX/BO+&#10;1+GHiq18SeINJgOqWVwJLeeK6Zto2kHjOD17ir0sB986VdG+0+GYxeSXGdnpVuo4Y1hjVEGFAwKk&#10;rAAooooAKKKKAGMyKwDEBu2ar3KSF8qWx6DNLc27S3ELj7qnmpFuke4aEffUZNAHkn7W3hK58cfs&#10;8+NNEs0ke5vLB4kWFC7ZIxwB1r8f/h/4b+Lf7NOtNeQWPiiewx9nWONJokC5Bz6Y+XpX7rXCrN/o&#10;8w3LJwR7VyHiD4f+FvGXmaZf2PnCI7iMkDOMdQfegD5S+DP/AAUGsfE00Oka1pEdjNKxy19djIAH&#10;o1fY2g6hpnirQ7W9thbyxzwrJtjIYYIzjjtzXzN4i/YD8BL4jh1ew0FUaJNu77XLnn23V9I+AfB9&#10;p4P8OWdjZReSIbdIgpYtjCgDqfagCO48K6IITcP4csp5845tlLfnirreEtEksSTolmcx58vyF9On&#10;StO3F0p/fEFe+MVXC6l9qyWXyN/TjO3P+FUgMvQ/C+kafMJbbRLWyl2kb44FU/TOK+Qv20fHnxH8&#10;NTRReE9K8QXW+3l50wyjDDcF+739K+1NSN43y2hCvkdcdO/WqOqWdlcGFdTiEku3AIH59PerTA/H&#10;PQ/Avx8+L8rNq0/jbSoZFL7ZluGGRxjmvsr9hH9l7VPgpocx1K7u5pTqL3J+1QGNjlU9fp1r7Lt9&#10;Pht7OMafEqDtke/PWr9urrGwlxnPahyAZHcR3EjIyrlfXFW6pm0hSTzAuGY8nJq5WbAKKKKQGPGD&#10;qTXaz2xUxErG7rn15FY2ueGbXxdpbaJqVpHcwLmQNcRh1zggcHv81dG1y9xLttzgI218iozeK181&#10;rF/x9KNxJHGP8mgD8pPjp8Fdf/ZN+M+j+N/D8Go6zpcck9/cWljbtFGPmICkjgcGvs/4A/tceHPi&#10;F4Z0/UNV1Wx0bUbmNjJpt5foJYjvIGQTnkYPTvXtvjTwNofjuybTPEVr9riuEMe1WK/LnJGQQetf&#10;NviH9gTwDpPiRtX0XQfs8kkiDd9slPAAPQt6iqiTI+qF15JoRLZot3GRndCcj9K/Nb/gqtrTXXhz&#10;QntLr+zb611Ey742xIpABHTBBGK/SDwn4fbw9owtYwFPG3nPGAO/0rxn4vfsk+F/jTqDS+K9JXUb&#10;YTedt+0OnYA/dI7Cr0Mz8QbfUvit8ZcaYmp+JPE1pKNhiV5blDt+bGM9uvtX7E/sIfsn2vwL8GjV&#10;NQmW9vNatbeR7e6tgj27KGyvIzn5v0r0L4afsjfDD4Tolz4R0Eae8bMQTNI+GYYPDMe1ewBXaO1j&#10;t8KlvjePb2/KqbuCILrTfsup/aY5N8O3H2IdM+uK27NgycMD0+UH7vtWN4gma3sje2vy3G4LuPPH&#10;0rW02JVtlfHzSAFj6ms3sVHcuUUUVBoFFFFABSN0pagvN32dtn3qYjg/ih8NrHx94J8SabqEEN3J&#10;eWM8EEk0QkMBdGGVznByc1+V3hIeIf8Agn58fJNRks9S8R+GhbFPJKtDAjyE8/3c1+v0l1JBH5cr&#10;ZeUbUwO/TmvOfiX8AvBnxT0mSLxjpYv1kIyFldOnT7pFaGQ34WfHnwZ8VtPhmg1DSFu3VD9nW6jk&#10;cM38OM9c8V3mvat/ZOnt5Fn58eNoCDgcda+O/hX+x7H8G/iPa3ljZLbadcXySxqLhnOxXBGcsexr&#10;7Sv7WM2Ii2/ITjFGgH4o/tieKNT8DfEbQ9U0PxFcaPNGJJNtpceUScj0IOa8Zs9Y+J3xm1mKKfTf&#10;EHiy1mkEhkdZblcZxv7+vWv1f+L37BHgr4neLNMu9T0FbuGMMGzdSKeSD2YV6x8Kf2WvB3wks7eP&#10;w/pC2TRxeV/rXf5cg4+YnuKu6sBzf7F/wDj+DfgR7aSDypjdNMN9v5bDK/T3r3/T4y2oXJblQxIz&#10;9a0GkVWEQGGI444pqRpb5bGC3Fc5sRSTCS9EJGVxn1HTNXFG0ACq7QpHL5zDkcZqwp3AEUALRRRQ&#10;BR1a2lurdVikaJgwJK5zXkn7Rvwj0z4s/DXXfC7W0CX2pWbW8eoeQryw5BGV49a9jxN5zcjZ2rNv&#10;LOTy3MQAvcfum7D0zQB+XPhX4t+OP2RtUj8D6jpuu6toOmlLG3v7h3jgdRyWAPAHPavO/wBv74le&#10;E/iX8VdNGh6dpeozvpUSg2bRykHc5Iyv1r9S/GnwR8IfF21Fp4p0wX13CS7lZGQbzwTlSK8i8Pf8&#10;E7fgp4duhql74VzqUZISb7ZO2F7cb8UAfmn+zD+yz4t8ZfELTdZgh1XSLSzu4J9kVq/lshYkDgYw&#10;AOtfuNbxnw7o6ea5uXU43scHn3Nc74N+Gul+A7EReGbRbS3dFXazFvlA+X7x7A10yxi6t/suo/PL&#10;ncccD26UAWtPjbYZi5YSgMAe2e1XKrWUTwoUOPLXAQegqzQAUUUUAFFFFABRRRQAU113qQe4p1Iz&#10;bVJPSgCjbSeXevbjoq59u1QX2Y9UtdownJbHA/GrPlDzjcKPvDGae0aXWHAyV49KAPmX9t39n1Pj&#10;J4GiSGISzR3QuCEtvNJ2xsOeDXx/+wx+0s3wE8UQfCjXtFk0yO+vbi5F7eSfZ0ChWI+U46lcZr9W&#10;JJIvLaCQbhtwwx2x/wDXr4s/aY/Yds/iVr6+IfBumQxa/BD5cFxNcOoVifm4Jx90ntWkepEj6u0v&#10;XLXVrX+0tNvI71bhN4W3kDAD2INXNJEt1/pl4zQIrFTFLkA+h5+tfIn7J/gT46+CPEep6L4r1Gym&#10;0eyVI7aOERkqMgnJA54z1NfZEtnc3Uyxz4a0IG4DAJP/AOuqIPxe8Q/tMXn7Nv7Q3xhlt/tF9HrG&#10;psEjhufLCbCffn71eZeOvi94/wD2pNZFvYSa5fafLt3eHY5nuEO058wxjjj1r6W+I3/BNn4hfEz4&#10;8eJ9faKwm0KfUzPFG1xtbyi2T3619hfs3fsQ+D/glYw6xJoccHipd0bXKXDuPLI6YLEevaqutgL/&#10;AOy7+zvZ/BHwat9bXEVxd3cEM8lqkAjdXVSdpA75bFfSOjX0mo6fHPLA1u7dY26iq0GnWemRh1Qr&#10;wDwSf61pW8yzwq6fdPSspFRJaKKKg0CiiigAooooAKKKKACiiigAooooAKKKKACiiigAooooAKKK&#10;KACqmYreRtzqGkOMZANW6rTafBcOrumWU5HJoA/N748fA2D4sft/fYry1Wa0/sVW3S23mpkMexBF&#10;fVHhz9k/wVa6fZpc6No8/wBljRSZLCM9BjuOOld5N8MNPg+LP/CbvbL9s+zfZvO3nOPTGcfpXd+T&#10;AsbgKcTjnrzn/wDXQB5zY/s/fDMr5b+BPDl0QM+e2mwtn2ztrFj/AGdvh82qIf8AhBdBiXceP7Ni&#10;AP8A47Xrlvbrpy7QMRDgAcnPWn3CNLIrR/eHTNaID5t+LX7FHhDxlCDYaVpemEyhsW+nRjGFIxwP&#10;WvN/A3wb+FvwF8cad4X8WQeGru6v913HLqsEKOqbSMAPzjK9fWvrf4heMo/A/h039y5Q5Iyq7uQp&#10;PTHtX4a/tqftL3fxp+LWmeJtGv5ZH0W2ewDtEEIbzG424GeD1xVK7WoH7deEPDvgvQWa98J6bo6R&#10;3QCltLhjUFc8cqORmura6WS/S1a0BVl3FyOB19vavj7/AIJ3+PL7xN8PrP8AtWVpTDp6P9zHO4+g&#10;r68jum1MfabM4Vflywwc9+v1pMCxpt/Jc3FzC1q0CQnarEYDfStGq9qJguZSCcdqsVmwCiiikAUU&#10;UUAQXsLXFs8ayGJm6OO1fjR+1h+2r4q0f4teLPCen3eq2o0a/ngE0F66hgrFRgA8dK/ZqeRYYmZ/&#10;ujrXxR8dP+Cf3gHxx4kvvElv4djk1bWLl57mdrqQeYz5JON2BnPYUAfP/wDwTn/a68SfEH4maP4R&#10;1ifUb0Smd2u7u9eQHCMwHJ9q/UizU2UjNLc+YJiCqs3T2FfLf7OH7Efg34B3Nr4iOiLbaxbGTE0V&#10;zI+A4K9NxHRvSvqXyYLj7PJKCVGDF149M0AaVFFFABRRRQAUUUUAFFFFABUN1/qfxqao5MO3l9+t&#10;ADY8+U2c9O/0py48nnpjnNK+FUiqOrXJs9MkcHBCn+RoA/Iv/grFp9xqHxq8Krou8X/9mKI/sg+f&#10;PmS9Mc5r5MTwV8bIrKGS0/4S2aJvuiFZ+ntzX6KeNPAf/C5P2pvBt5fw/a7GBfIcOSvSRjjj619r&#10;Wfwn8G6FZw2h04jYNuA7H9c0AfhbD4V+OH9iy+Y/i9J93yhlnzis6Pwr8eVjmZT4ywozwLj5v1r9&#10;9Jfg/wCEpJ1RtO+YjI+dun50+D4SeE23xpp33flOXb/GgD8FvD+k/HZow2oN4yj07n5ZxPs3duve&#10;snWrP43xfaBejxedGJbzGlE/keT79sYr96/EXwe8OX2mnS7WwAcsHwXOPzzXm37Rvw68NeGfgd4j&#10;iWzWO9OkTCM7iRvCfX1oA/FXS5Pi9a6ZF/wjl34nt/Def9HaxeYW+c/MF28ZznpXb+G/ih8bvA+t&#10;afdarfeLp7ZCG/fzTKNuMdc9K/S3/gn78IfDfjL9kfweviCx+1Xm+4eRvMYZImcDoR2r3LXf2afh&#10;t4stzbXGimVkXy1UyyD+TUAfGv7Lf7cl9H4mltPFRuIYJYPKhk1O9IUyM4AC7j97Ffo9ocRhto3e&#10;789pgJV3NngjIA9q+P8A47f8E+/B+oeFdNufCmhx2+paderfSM93IPkQE8Zbk5Ar1v8AZH+M9n8d&#10;vBOoanb3Ely2jX7aSzSR+XtaNVBAGBkc9aAPfKKKKACiiigAooooAKKKKACiiigAooooAKKKKACi&#10;iigAooooAKKKKACiiigAooooAKKKKACiiigAooooAKKKKACiiigBGUN1GaCoIwRxS0UAIqhRgDAp&#10;aKKACkwB0FLRQAhAPUZopaKAE2j0FLRRQAUUUUAFFFFABRRRQA1kVxhgCPelwMYxxS0UAJtGMYGP&#10;pTWiRmUsqkr0JHSn0UANZFkGGUMPcUqqF6AD8KWigAooooAKKKKACiiigApu1d2cDPrinUUAJtBO&#10;SOab5SKxYKoY9Tjmn0UAIVDcGgDHSlooAKKKKACmNGkmCyg49RT6KAEVQowBgUtFFABRRRQAUUUU&#10;ANVQuSBgnrSeWgkLhQH/AL2OafRQA0orMGKgkdDihlVuqg/UZp1FABSUtFADVjVRgKAPpQqKucKB&#10;nrxTqKAGNCjrtZFK+hFOAxwKWigAooooAKKKKACk60tFADWjVsEqCR04oZVfhgCPcU6igCNreORl&#10;Zo1Zl+6SOlP2g9QKWigBu1cg4GadRRQAm0ZzjmilooATrS0UUAFFFFABSYHWlooAaI1ViwUBj1OK&#10;GRX+8oYe4p1FACKoUYAwKTau7OBn1xTqKACiiigAooooAKKKKACiiigAooooATA6YoAA6ClooAbt&#10;X+6PyoVFXooH4U6igCJLeKORpFiRXb7zBQCaloooAYsSRklVVSeuBTsA9qWigBCobqAaFUKMAYFL&#10;RQAUUUUAFFFFABRRRQAUUUUAFFFFABRRRQAUUUUAFFFFABRRRQAUUUUAFFFFACMobgjIo2jjjp0p&#10;aKAIACblsjK479KZcP5dxF2Xv6VLJJ5R3HkdKGjS4XkZoAxPGHhW38ZaT9kmfbHksCADngj+tfHF&#10;3/wTp8Pah48tNYe4nSOPfuiFsnlsTu5I2+9fbf2e4R8RuBH2FF1FdPKphkCoByD3NAHK/Dr4b6b8&#10;N/D9vY2MEf7uLyiyxqpIBJ5wK6qzYspXyREuf4RgUqSPGMTHcenFPW4TooINAD4ovLZjuJz2Papa&#10;rWscyySNIwZW+6B2qzQAUUUUAFFFFACMoYYIyKa0SNjcoIHTIp9FADWRZF2soYehFG0DAwOOnFOo&#10;oAKKKKACiiigAooooAKKKKACov8AltmpaYy96AH1marCZkK9Vz07dKueY3rR5fmdeaAOFh8GWovk&#10;uIrKNJlOVkWIAj6HFdhp9iI0HmrvOOrjNXkiWP7oxTicdaAEbC84GagVgwmIGD6ipShbqQaa6CKK&#10;Qj0oAoRrt0/ceXz97v8AnXi37VPwxvfiP4NMNrNeLttJkZLUE7twHGB9K9tsR9q0/wD4EetLC63K&#10;TW8vzL9zHQY6UAeL/sa/DeX4b/AXw/o05nSa3M2VmXa3MrEZGK9WuY4/tSXlxJ9jFuThTwHHqc1s&#10;2trDp1qsUK7I16AGvGv2oNd1jw98FfFuraVcGLUrS0Z7eRVDFTuHQEEH8qAPLv2rP22dD+D+n3Vj&#10;p95pep6mz/Z5bNroB41aMncVByOork/+CUt82vfCfxRqaxiFJvEU8jJH93LRqefzr80/C/w38bft&#10;IfFCfU9fuUuruby3na4i2FwCqdAAOma/bX9mX4HaX8A/Aj6HpdnDZR3cwu3WBmYFyigk5J54oA9i&#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MTxtMYtwLgZK1CyyQsPLXcDyc1MIIxKZAo8wjBbv&#10;UlAEKySlclADUDXVxtJWIGrtNCgAgCgCtbXfm5V8Kw6gUlzbD74yWA4HarAt41YsEG49TTyobqKA&#10;IrdnK/Mu0Y4qakpaACiiigAooooAKKKKACiiigAooooAKKKKACiiigAooooAKKKKAGmME5peFFLS&#10;UAMaTsOaFXPJFO2j0p1ACFgvU4qCa4XhAQd3FTlQ3UUw28ZOSozQBHDGljFtLYTPU0w2iNMsqk9c&#10;8dKsyRrIuGG4elKqhQAOlAFeZorhzBvw68kDrVHU4oL+1exuwo80bVQgHcPoa0/s8azGUKBIRgt3&#10;pslpDLMkrxhpE+6x6igDz/T/AIX6f4V1iXWNOtVlurgCN42jXaq8HIAGQePWu6juDJPEEAKYwSOx&#10;x0q5TI4Uj+6oFAD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BAi0AFAAGAAgAAAAhACsQ28AKAQAAFAIAABMAAAAAAAAA&#10;AAAAAAAAAAAAAFtDb250ZW50X1R5cGVzXS54bWxQSwECLQAUAAYACAAAACEAOP0h/9YAAACUAQAA&#10;CwAAAAAAAAAAAAAAAAA7AQAAX3JlbHMvLnJlbHNQSwECLQAUAAYACAAAACEA7SNWoDADAABWBwAA&#10;DgAAAAAAAAAAAAAAAAA6AgAAZHJzL2Uyb0RvYy54bWxQSwECLQAUAAYACAAAACEAN53BGLoAAAAh&#10;AQAAGQAAAAAAAAAAAAAAAACWBQAAZHJzL19yZWxzL2Uyb0RvYy54bWwucmVsc1BLAQItABQABgAI&#10;AAAAIQAI9Hvv3AAAAAUBAAAPAAAAAAAAAAAAAAAAAIcGAABkcnMvZG93bnJldi54bWxQSwECLQAK&#10;AAAAAAAAACEAuIbFFmhkEgBoZBIAFAAAAAAAAAAAAAAAAACQBwAAZHJzL21lZGlhL2ltYWdlMS5q&#10;cGdQSwUGAAAAAAYABgB8AQAAKmwSAAAA&#10;">
                <v:rect id="Rectangle 952" o:spid="_x0000_s1031" style="position:absolute;left:1190;top:23021;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rsidR="00472EE4" w:rsidRDefault="00166DE8">
                        <w:pPr>
                          <w:spacing w:after="160" w:line="259" w:lineRule="auto"/>
                          <w:ind w:left="0" w:firstLine="0"/>
                          <w:jc w:val="left"/>
                        </w:pPr>
                        <w:r>
                          <w:rPr>
                            <w:color w:val="414344"/>
                          </w:rPr>
                          <w:t xml:space="preserve"> </w:t>
                        </w:r>
                      </w:p>
                    </w:txbxContent>
                  </v:textbox>
                </v:rect>
                <v:shape id="Picture 955" o:spid="_x0000_s1032" type="#_x0000_t75" alt="The MYOB essentials training in SA" style="position:absolute;left:15605;top:-15511;width:22606;height:5372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rLxQAAANwAAAAPAAAAZHJzL2Rvd25yZXYueG1sRI9ba8JA&#10;FITfC/0Pyyn4UnSjEC/RVUQJlT55xddD9jRZmj0bsqum/94tFPo4zMw3zGLV2VrcqfXGsYLhIAFB&#10;XDhtuFRwPuX9KQgfkDXWjknBD3lYLV9fFphp9+AD3Y+hFBHCPkMFVQhNJqUvKrLoB64hjt6Xay2G&#10;KNtS6hYfEW5rOUqSsbRoOC5U2NCmouL7eLMK9unkc2Q+3uV2nZ/N0Izz66y7KNV769ZzEIG68B/+&#10;a++0glmawu+ZeATk8gkAAP//AwBQSwECLQAUAAYACAAAACEA2+H2y+4AAACFAQAAEwAAAAAAAAAA&#10;AAAAAAAAAAAAW0NvbnRlbnRfVHlwZXNdLnhtbFBLAQItABQABgAIAAAAIQBa9CxbvwAAABUBAAAL&#10;AAAAAAAAAAAAAAAAAB8BAABfcmVscy8ucmVsc1BLAQItABQABgAIAAAAIQBpQ0rLxQAAANwAAAAP&#10;AAAAAAAAAAAAAAAAAAcCAABkcnMvZG93bnJldi54bWxQSwUGAAAAAAMAAwC3AAAA+QIAAAAA&#10;">
                  <v:imagedata r:id="rId13" o:title="The MYOB essentials training in SA"/>
                </v:shape>
                <w10:anchorlock/>
              </v:group>
            </w:pict>
          </mc:Fallback>
        </mc:AlternateContent>
      </w:r>
    </w:p>
    <w:p w:rsidR="00472EE4" w:rsidRDefault="00166DE8">
      <w:pPr>
        <w:spacing w:after="0" w:line="259" w:lineRule="auto"/>
        <w:ind w:left="0" w:firstLine="0"/>
        <w:jc w:val="left"/>
      </w:pPr>
      <w:r>
        <w:rPr>
          <w:b/>
        </w:rPr>
        <w:t xml:space="preserve"> </w:t>
      </w:r>
    </w:p>
    <w:p w:rsidR="00472EE4" w:rsidRPr="007A0F4B" w:rsidRDefault="00166DE8" w:rsidP="007A0F4B">
      <w:pPr>
        <w:pStyle w:val="Heading1"/>
        <w:rPr>
          <w:color w:val="auto"/>
          <w:sz w:val="24"/>
        </w:rPr>
      </w:pPr>
      <w:r w:rsidRPr="007A0F4B">
        <w:rPr>
          <w:color w:val="auto"/>
          <w:sz w:val="24"/>
        </w:rPr>
        <w:t xml:space="preserve">6.5.4 What kinds of support would be needed for a school or group of schools to specialise in entrepreneurial education?  </w:t>
      </w:r>
    </w:p>
    <w:p w:rsidR="003E5305" w:rsidRDefault="00166DE8" w:rsidP="003E5305">
      <w:pPr>
        <w:spacing w:after="73"/>
        <w:ind w:left="-5"/>
      </w:pPr>
      <w:r>
        <w:rPr>
          <w:b/>
        </w:rPr>
        <w:t xml:space="preserve">Response: </w:t>
      </w:r>
      <w:r>
        <w:t>Teacher education focussed around the process of successful innovation is imperative.  Innovation is a process which requires new ways of thinking and teaching and will involve the concepts of systems thinking, critical thinking, problem solving, working in partnerships and teams and will ensure that the teacher becomes the facilitator rather than the expert. This is the recommendation from the work undertaken by The New Work Smarts – Thriving in the New Work Order report, 2017. The school will also need to be linked through effective partnerships to TAFE Institutes, universities, business and community for best outcomes (The New Work Smarts 2017).</w:t>
      </w:r>
    </w:p>
    <w:p w:rsidR="003E5305" w:rsidRDefault="003E5305" w:rsidP="003E5305">
      <w:pPr>
        <w:spacing w:after="73"/>
        <w:ind w:left="-5"/>
        <w:rPr>
          <w:b/>
        </w:rPr>
      </w:pPr>
    </w:p>
    <w:p w:rsidR="00472EE4" w:rsidRPr="007A0F4B" w:rsidRDefault="00166DE8" w:rsidP="007A0F4B">
      <w:pPr>
        <w:pStyle w:val="Heading1"/>
        <w:rPr>
          <w:sz w:val="24"/>
        </w:rPr>
      </w:pPr>
      <w:r w:rsidRPr="007A0F4B">
        <w:rPr>
          <w:sz w:val="24"/>
        </w:rPr>
        <w:t xml:space="preserve">6.6.4 What gaps need to be addressed to help students transition successfully to further study, training or work?  </w:t>
      </w:r>
    </w:p>
    <w:p w:rsidR="00472EE4" w:rsidRDefault="00166DE8">
      <w:pPr>
        <w:spacing w:after="84"/>
        <w:ind w:left="-5"/>
      </w:pPr>
      <w:r>
        <w:rPr>
          <w:b/>
        </w:rPr>
        <w:t xml:space="preserve">Response: </w:t>
      </w:r>
      <w:r>
        <w:t xml:space="preserve">Many of these gaps have been addressed in other responses in this submission but the following is a summary response: </w:t>
      </w:r>
    </w:p>
    <w:p w:rsidR="00472EE4" w:rsidRDefault="00166DE8">
      <w:pPr>
        <w:numPr>
          <w:ilvl w:val="0"/>
          <w:numId w:val="3"/>
        </w:numPr>
        <w:spacing w:after="5" w:line="250" w:lineRule="auto"/>
        <w:ind w:hanging="360"/>
      </w:pPr>
      <w:r>
        <w:t>more meaningful and focussed advice provided to school leavers about the benefits of further education</w:t>
      </w:r>
      <w:r>
        <w:rPr>
          <w:color w:val="414344"/>
        </w:rPr>
        <w:t xml:space="preserve"> and the provision of resources aimed to upskill career advisors in secondary schools and create better linkages between schools and local industry to ensure that they provide the best possible advice to students appropriate to the region </w:t>
      </w:r>
    </w:p>
    <w:p w:rsidR="00472EE4" w:rsidRDefault="00166DE8">
      <w:pPr>
        <w:numPr>
          <w:ilvl w:val="0"/>
          <w:numId w:val="3"/>
        </w:numPr>
        <w:ind w:hanging="360"/>
      </w:pPr>
      <w:r>
        <w:lastRenderedPageBreak/>
        <w:t xml:space="preserve">developing programs which provide individualised (case management) support for high-risk young people transitioning from school </w:t>
      </w:r>
    </w:p>
    <w:p w:rsidR="00472EE4" w:rsidRDefault="00166DE8">
      <w:pPr>
        <w:numPr>
          <w:ilvl w:val="0"/>
          <w:numId w:val="3"/>
        </w:numPr>
        <w:ind w:hanging="360"/>
      </w:pPr>
      <w:r>
        <w:t xml:space="preserve">Accurate career advice to ensure students select a relevant pathway; </w:t>
      </w:r>
    </w:p>
    <w:p w:rsidR="00472EE4" w:rsidRDefault="00166DE8">
      <w:pPr>
        <w:numPr>
          <w:ilvl w:val="0"/>
          <w:numId w:val="3"/>
        </w:numPr>
        <w:ind w:hanging="360"/>
      </w:pPr>
      <w:r>
        <w:t xml:space="preserve">Pathway details and opportunities across the AQF spectrum; </w:t>
      </w:r>
    </w:p>
    <w:p w:rsidR="00472EE4" w:rsidRDefault="00166DE8">
      <w:pPr>
        <w:numPr>
          <w:ilvl w:val="0"/>
          <w:numId w:val="3"/>
        </w:numPr>
        <w:ind w:hanging="360"/>
      </w:pPr>
      <w:r>
        <w:t xml:space="preserve">Mentorship programs for first year students </w:t>
      </w:r>
    </w:p>
    <w:p w:rsidR="00472EE4" w:rsidRDefault="00166DE8">
      <w:pPr>
        <w:numPr>
          <w:ilvl w:val="0"/>
          <w:numId w:val="3"/>
        </w:numPr>
        <w:ind w:hanging="360"/>
      </w:pPr>
      <w:r>
        <w:t xml:space="preserve">provision of teacher education focussed around the process of successful innovation is imperative </w:t>
      </w:r>
    </w:p>
    <w:p w:rsidR="00472EE4" w:rsidRDefault="00166DE8">
      <w:pPr>
        <w:numPr>
          <w:ilvl w:val="0"/>
          <w:numId w:val="3"/>
        </w:numPr>
        <w:ind w:hanging="360"/>
      </w:pPr>
      <w:r>
        <w:t xml:space="preserve">provision of better analysis of the job market in the regions to encourage young people to address the skills shortages in their area through further appropriate study </w:t>
      </w:r>
    </w:p>
    <w:p w:rsidR="00472EE4" w:rsidRDefault="00166DE8">
      <w:pPr>
        <w:numPr>
          <w:ilvl w:val="0"/>
          <w:numId w:val="3"/>
        </w:numPr>
        <w:ind w:hanging="360"/>
      </w:pPr>
      <w:r>
        <w:t xml:space="preserve">access to less complex funding opportunities for young people living in regional, rural and remote areas to be able to travel, have access to accommodation, mentoring and adequate living expenses </w:t>
      </w:r>
    </w:p>
    <w:p w:rsidR="00472EE4" w:rsidRDefault="00166DE8">
      <w:pPr>
        <w:numPr>
          <w:ilvl w:val="0"/>
          <w:numId w:val="3"/>
        </w:numPr>
        <w:ind w:hanging="360"/>
      </w:pPr>
      <w:r>
        <w:t xml:space="preserve">exploring and implementing projects that support young people to develop employability and entrepreneurial skills such as the concept of ‘start-up ‘ companies. </w:t>
      </w:r>
    </w:p>
    <w:p w:rsidR="00472EE4" w:rsidRDefault="00166DE8">
      <w:pPr>
        <w:numPr>
          <w:ilvl w:val="0"/>
          <w:numId w:val="3"/>
        </w:numPr>
        <w:spacing w:after="5" w:line="250" w:lineRule="auto"/>
        <w:ind w:hanging="360"/>
      </w:pPr>
      <w:r>
        <w:rPr>
          <w:color w:val="414344"/>
        </w:rPr>
        <w:t xml:space="preserve">harnessing community and business leaders to encourage the retention of students and advise on options for school leavers;  </w:t>
      </w:r>
    </w:p>
    <w:p w:rsidR="00472EE4" w:rsidRDefault="00166DE8">
      <w:pPr>
        <w:numPr>
          <w:ilvl w:val="0"/>
          <w:numId w:val="3"/>
        </w:numPr>
        <w:ind w:hanging="360"/>
      </w:pPr>
      <w:r>
        <w:t xml:space="preserve">supporting TAFE Institutes to work in partnership with schools to provide Vocational Education and Training programs for school students, including high quality work exploration/vocational placements </w:t>
      </w:r>
    </w:p>
    <w:p w:rsidR="00472EE4" w:rsidRDefault="00166DE8">
      <w:pPr>
        <w:numPr>
          <w:ilvl w:val="0"/>
          <w:numId w:val="3"/>
        </w:numPr>
        <w:ind w:hanging="360"/>
      </w:pPr>
      <w:r>
        <w:t xml:space="preserve">developing strong networks with local employers and industry so as to establish place based models where employers and industry input into the planning of training activities and programs that ensure a pipeline of robust and transferrable skills for local individuals seeking employment </w:t>
      </w:r>
    </w:p>
    <w:p w:rsidR="00472EE4" w:rsidRDefault="00166DE8">
      <w:pPr>
        <w:ind w:left="730"/>
      </w:pPr>
      <w:r>
        <w:t xml:space="preserve">rebuilding of the VET sector through increased funding particularly for TAFE which has demonstrated its commitment to quality and beneficial outcomes for students  </w:t>
      </w:r>
    </w:p>
    <w:p w:rsidR="00472EE4" w:rsidRDefault="00166DE8">
      <w:pPr>
        <w:numPr>
          <w:ilvl w:val="0"/>
          <w:numId w:val="3"/>
        </w:numPr>
        <w:ind w:hanging="360"/>
      </w:pPr>
      <w:r>
        <w:t xml:space="preserve">a strong marketing and promotional campaign by the Federal Government to rebuild the confidence in the VET sector as a viable and exciting alternative to university </w:t>
      </w:r>
    </w:p>
    <w:p w:rsidR="003E5305" w:rsidRDefault="00166DE8" w:rsidP="003E5305">
      <w:pPr>
        <w:numPr>
          <w:ilvl w:val="0"/>
          <w:numId w:val="3"/>
        </w:numPr>
        <w:ind w:hanging="360"/>
      </w:pPr>
      <w:r>
        <w:t>VET funding models should explicitly recognise the true costs for regional TAFE Institutes in meeting community and industry expectations for high quality training in thin regional markets.</w:t>
      </w:r>
    </w:p>
    <w:p w:rsidR="003E5305" w:rsidRDefault="003E5305" w:rsidP="003E5305"/>
    <w:p w:rsidR="00472EE4" w:rsidRPr="003F0DAF" w:rsidRDefault="00166DE8" w:rsidP="003F0DAF">
      <w:pPr>
        <w:pStyle w:val="Heading1"/>
        <w:rPr>
          <w:sz w:val="24"/>
        </w:rPr>
      </w:pPr>
      <w:r w:rsidRPr="003F0DAF">
        <w:rPr>
          <w:sz w:val="24"/>
        </w:rPr>
        <w:t xml:space="preserve">6.7.2 What could be done to expand the opportunities available to regional, rural and remote students to access high quality education?  </w:t>
      </w:r>
    </w:p>
    <w:p w:rsidR="00472EE4" w:rsidRDefault="00166DE8">
      <w:pPr>
        <w:spacing w:after="267"/>
        <w:ind w:left="-5"/>
      </w:pPr>
      <w:r>
        <w:rPr>
          <w:b/>
        </w:rPr>
        <w:t>Response:</w:t>
      </w:r>
      <w:r>
        <w:rPr>
          <w:rFonts w:ascii="Times New Roman" w:eastAsia="Times New Roman" w:hAnsi="Times New Roman" w:cs="Times New Roman"/>
          <w:b/>
          <w:sz w:val="30"/>
          <w:vertAlign w:val="subscript"/>
        </w:rPr>
        <w:t xml:space="preserve"> </w:t>
      </w:r>
      <w:r>
        <w:t xml:space="preserve">Issues of quality, affordability and poor outcomes have plagued the VET sector more recently. This is particularly so as a result of the dubious nature of a number of prominent private providers over the past few years. The TAFE sector’s reputation has also been affected by this even though it is generally seen as much more trustworthy providing quality training and better outcomes. As a result of these reputational issues and a lack of investment in VET, the VET sector has seen declining outcomes with a significant drop in the proportion of graduates indicating their VET course has improved their employment outcomes (66.8% in 2006 down to 58.2% in 2015).  </w:t>
      </w:r>
    </w:p>
    <w:p w:rsidR="00472EE4" w:rsidRDefault="00166DE8">
      <w:pPr>
        <w:spacing w:after="272"/>
        <w:ind w:left="-5"/>
      </w:pPr>
      <w:r>
        <w:lastRenderedPageBreak/>
        <w:t xml:space="preserve">Areas of study that have a more vocational focus – whether studied through VET or university – tend to lead to better employment outcomes. Fewer students in generalised courses, such as computing and information systems, humanities, culture and social sciences, agriculture and environmental studies, find employment after graduation (Tonii et al 2017). Of the almost 1 million new jobs to be created in Australia between 2016 and 2020, around 483,000 of these jobs will require a bachelor degree or higher and around 438,000 will require a VET qualification (Australian Government Department of Employment, 2016).  </w:t>
      </w:r>
    </w:p>
    <w:p w:rsidR="00472EE4" w:rsidRDefault="00166DE8">
      <w:pPr>
        <w:ind w:left="-5"/>
      </w:pPr>
      <w:r>
        <w:t xml:space="preserve">However, the decline in investment in the VET sector means that young people may not be adequately skilled or equipped to take advantage of the growth in the economy (Noonan 2016). Students in the final 2 years of secondary school are often considering their future. We need more meaningful VET training in schools which allows for greater flexibility such as through the use of Skills Sets which could be designed for a particular cohort of students with a ‘real’ job outcome as a focus. This will also provide young people with an entry into the VET sector, which may encourage them to take on further study. Training Packages (TP), the backbone of the VET training system, are still considered by many the best approach and are strongly supported (Australian Government, Department of Education and Training Outcomes of the review of training packages and accredited courses, 2014). However, many also indicated that there were too many qualifications that TPs are too complex and that skills sets were useful and should be better acknowledged.  </w:t>
      </w:r>
    </w:p>
    <w:p w:rsidR="00472EE4" w:rsidRDefault="00166DE8">
      <w:pPr>
        <w:spacing w:after="272"/>
        <w:ind w:left="-5"/>
      </w:pPr>
      <w:r>
        <w:t xml:space="preserve">Small ‘start-up’ companies could be established with TAFE Institutes in partnership with local schools and aligned with the National Curriculum which would be a much more meaningful learning environment for regional, rural and remote students.  This also has the potential to provide skills and knowledge required for the future of work.  </w:t>
      </w:r>
    </w:p>
    <w:p w:rsidR="00472EE4" w:rsidRDefault="00166DE8">
      <w:pPr>
        <w:spacing w:after="272"/>
        <w:ind w:left="-5"/>
      </w:pPr>
      <w:r>
        <w:t xml:space="preserve">Many tertiary courses run through TAFEs and universities provide a flexible learning environment where a large percentage of study and learning is achieved on-line. In addition, regular workshops are held to bring students face-to-face with other students and their teachers. This model have been working very successfully for over a decade and should be further supported and encouraged through scholarships and access to funding that is not too complex.  </w:t>
      </w:r>
    </w:p>
    <w:p w:rsidR="00472EE4" w:rsidRDefault="00166DE8">
      <w:pPr>
        <w:spacing w:after="279"/>
        <w:ind w:left="-5"/>
      </w:pPr>
      <w:r>
        <w:t>Market research in the local regional area should be able to identify where the greatest need for jobs will be in the following 5 years, and this would then inform the type of learning in the last 2 years of schooling and beyond school. In addition it is important to provide a combination of academic and vocational streams in concurrency and not as separate streams for students. This will provide greater opportunities for students once they leave school.</w:t>
      </w:r>
      <w:r>
        <w:rPr>
          <w:rFonts w:ascii="Calibri" w:eastAsia="Calibri" w:hAnsi="Calibri" w:cs="Calibri"/>
          <w:sz w:val="22"/>
        </w:rPr>
        <w:tab/>
      </w:r>
      <w:r>
        <w:rPr>
          <w:rFonts w:ascii="Calibri" w:eastAsia="Calibri" w:hAnsi="Calibri" w:cs="Calibri"/>
          <w:sz w:val="22"/>
        </w:rPr>
        <w:tab/>
      </w:r>
    </w:p>
    <w:p w:rsidR="00472EE4" w:rsidRDefault="00166DE8">
      <w:pPr>
        <w:spacing w:after="272"/>
        <w:ind w:left="-5"/>
      </w:pPr>
      <w:r>
        <w:t xml:space="preserve">School career councillors should also be closely linked to the tertiary educational institutes in the region. These linkages can ensure that students receive clear and focussed advice about the many opportunities for study and </w:t>
      </w:r>
      <w:r>
        <w:lastRenderedPageBreak/>
        <w:t xml:space="preserve">work in the first few years post secondary school. School career councillors should also undertake regular training and upskilling to better understand the opportunities available to young school leavers.  </w:t>
      </w:r>
    </w:p>
    <w:p w:rsidR="003E5305" w:rsidRDefault="00166DE8" w:rsidP="003E5305">
      <w:pPr>
        <w:spacing w:after="272"/>
        <w:ind w:left="-5"/>
      </w:pPr>
      <w:r>
        <w:t>As a result we need greater investment in TAFE Institutes, while building the reputation of vocational education to a point where this type of education becomes as meaningful and respected as university education. This has been achieved in the Netherlands where vocational colleges are now named Universities of Applied Sciences and they have been given the ability to undertake not only teaching and training but applied research (About Dutch Universities 2017).</w:t>
      </w:r>
    </w:p>
    <w:p w:rsidR="003E5305" w:rsidRDefault="00166DE8" w:rsidP="003E5305">
      <w:pPr>
        <w:spacing w:after="272"/>
        <w:ind w:left="-5"/>
      </w:pPr>
      <w:r>
        <w:t>In addition to greater investment in TAFE at the regional, rural and remote locations, young people need support to be able to study outside their regions when the educational institutes are not immediately available. This means that there will be a need for</w:t>
      </w:r>
    </w:p>
    <w:p w:rsidR="007A0F4B" w:rsidRDefault="00166DE8" w:rsidP="007A0F4B">
      <w:pPr>
        <w:pStyle w:val="ListParagraph"/>
        <w:numPr>
          <w:ilvl w:val="0"/>
          <w:numId w:val="6"/>
        </w:numPr>
        <w:spacing w:after="0"/>
        <w:jc w:val="left"/>
      </w:pPr>
      <w:r>
        <w:t>developing programs which provide individualised (case management) support for high-risk young people transitioning from school.</w:t>
      </w:r>
    </w:p>
    <w:p w:rsidR="00472EE4" w:rsidRDefault="00166DE8" w:rsidP="007A0F4B">
      <w:pPr>
        <w:pStyle w:val="ListParagraph"/>
        <w:numPr>
          <w:ilvl w:val="0"/>
          <w:numId w:val="6"/>
        </w:numPr>
        <w:spacing w:after="0"/>
        <w:jc w:val="left"/>
      </w:pPr>
      <w:r>
        <w:t xml:space="preserve">providing financial resources in regional areas, acknowledging the additional cost burden, and reduction in social support, placed on rural and remote students who must relocate to study. </w:t>
      </w:r>
    </w:p>
    <w:p w:rsidR="007A0F4B" w:rsidRDefault="00166DE8" w:rsidP="007A0F4B">
      <w:pPr>
        <w:numPr>
          <w:ilvl w:val="0"/>
          <w:numId w:val="4"/>
        </w:numPr>
        <w:ind w:hanging="360"/>
      </w:pPr>
      <w:r>
        <w:t>reviewing current policies and removal of system barriers where aged based funding ‘cut-offs’ act as a barrier to effectively supporting students to achieve employment pathways.</w:t>
      </w:r>
    </w:p>
    <w:p w:rsidR="00472EE4" w:rsidRDefault="00166DE8" w:rsidP="007A0F4B">
      <w:pPr>
        <w:numPr>
          <w:ilvl w:val="0"/>
          <w:numId w:val="4"/>
        </w:numPr>
        <w:ind w:hanging="360"/>
      </w:pPr>
      <w:r>
        <w:t xml:space="preserve">the provision of financial and administrative support to enable the development of regional partnerships between secondary schools, training providers, industry and community organisations to facilitate successful outcomes for youth and industry. </w:t>
      </w:r>
    </w:p>
    <w:p w:rsidR="00472EE4" w:rsidRDefault="00166DE8">
      <w:pPr>
        <w:numPr>
          <w:ilvl w:val="0"/>
          <w:numId w:val="4"/>
        </w:numPr>
        <w:ind w:hanging="360"/>
      </w:pPr>
      <w:r>
        <w:t xml:space="preserve">exploring and implementing projects that support young people to develop employability and entrepreneurial skills such as the concept of ‘start-up ‘ companies. </w:t>
      </w:r>
    </w:p>
    <w:p w:rsidR="007A0F4B" w:rsidRDefault="00166DE8" w:rsidP="007A0F4B">
      <w:pPr>
        <w:numPr>
          <w:ilvl w:val="0"/>
          <w:numId w:val="4"/>
        </w:numPr>
        <w:spacing w:after="280"/>
        <w:ind w:hanging="360"/>
      </w:pPr>
      <w:r>
        <w:t>supporting TAFE Institutes to work in partnership with schools to provide Vocational Education and Training programs for school students, including high quality work exploration/vocational placements(The Regional Paradox 2015).</w:t>
      </w:r>
    </w:p>
    <w:p w:rsidR="00472EE4" w:rsidRPr="003F0DAF" w:rsidRDefault="00166DE8" w:rsidP="003F0DAF">
      <w:pPr>
        <w:pStyle w:val="Heading1"/>
        <w:rPr>
          <w:sz w:val="24"/>
        </w:rPr>
      </w:pPr>
      <w:r w:rsidRPr="003F0DAF">
        <w:rPr>
          <w:sz w:val="24"/>
        </w:rPr>
        <w:t xml:space="preserve">6.8.1 Noting the findings of the Red dirt education project, what do you consider to be the purpose/role of education in remote communities?  </w:t>
      </w:r>
    </w:p>
    <w:p w:rsidR="00472EE4" w:rsidRDefault="00166DE8">
      <w:pPr>
        <w:spacing w:after="78"/>
        <w:ind w:left="-5"/>
      </w:pPr>
      <w:r>
        <w:rPr>
          <w:b/>
        </w:rPr>
        <w:t xml:space="preserve">Response: </w:t>
      </w:r>
      <w:r>
        <w:t>TAFE SA</w:t>
      </w:r>
      <w:r>
        <w:rPr>
          <w:color w:val="FF0000"/>
        </w:rPr>
        <w:t xml:space="preserve"> </w:t>
      </w:r>
      <w:r>
        <w:t xml:space="preserve">has significant diversity in its student cohort. Close to 3000 students are identified as Aboriginal and Torres Strait Islanders and these students are provided support through TAFE SA’s Aboriginal Access Centre (AAC). TAFE SA also delivers training in the Anangu Pitjantjatjara Yankunytjatjara (APY) Lands. Training is delivered across six community sites and at the APY trade-training centre that focuses on foundation literacy and numeracy skills (TAFE SA Strategic Plan 2016 – 2019). </w:t>
      </w:r>
    </w:p>
    <w:p w:rsidR="007A0F4B" w:rsidRDefault="00166DE8" w:rsidP="007A0F4B">
      <w:pPr>
        <w:spacing w:after="73"/>
        <w:ind w:left="-5"/>
      </w:pPr>
      <w:r>
        <w:lastRenderedPageBreak/>
        <w:t>In these regions, any form of education and training will need to be relevant and meaningful to its students for effective engagement by students and useful outcomes for students such as work. This is in part because the effort required to undertake this training (travel, costs, leaving family etc) must be seen as worthwhile.</w:t>
      </w:r>
    </w:p>
    <w:p w:rsidR="00472EE4" w:rsidRDefault="00166DE8" w:rsidP="007A0F4B">
      <w:pPr>
        <w:spacing w:after="73"/>
        <w:ind w:left="-5"/>
      </w:pPr>
      <w:r>
        <w:t xml:space="preserve"> </w:t>
      </w:r>
    </w:p>
    <w:p w:rsidR="00472EE4" w:rsidRPr="003F0DAF" w:rsidRDefault="00166DE8" w:rsidP="003F0DAF">
      <w:pPr>
        <w:pStyle w:val="Heading1"/>
        <w:rPr>
          <w:sz w:val="24"/>
        </w:rPr>
      </w:pPr>
      <w:r w:rsidRPr="003F0DAF">
        <w:rPr>
          <w:sz w:val="24"/>
        </w:rPr>
        <w:t xml:space="preserve">6.9.1 Are there changes that should be made to education, training and employment policies and practices which would improve post school opportunities for regional, rural and remote young people?  </w:t>
      </w:r>
    </w:p>
    <w:p w:rsidR="00472EE4" w:rsidRDefault="00166DE8">
      <w:pPr>
        <w:spacing w:after="272"/>
        <w:ind w:left="-5"/>
      </w:pPr>
      <w:r>
        <w:rPr>
          <w:b/>
        </w:rPr>
        <w:t>Response:</w:t>
      </w:r>
      <w:r>
        <w:rPr>
          <w:rFonts w:ascii="Times New Roman" w:eastAsia="Times New Roman" w:hAnsi="Times New Roman" w:cs="Times New Roman"/>
          <w:sz w:val="30"/>
          <w:vertAlign w:val="subscript"/>
        </w:rPr>
        <w:t xml:space="preserve"> </w:t>
      </w:r>
      <w:r>
        <w:t xml:space="preserve">The future of work requires students to have a clear set of employability skills. The VET sector has incorporated employability skills for over a decade now but although these capabilities have been included in training packages, they are rarely if ever assessed in a systematic way. Through the Chicago Public School system, a Framework has been established which assesses these skills on three levels – applied knowledge, effective relationships and workplace skills. The outcome has seen a significantly high rate of students entering the workplace at graduation (Chicago Public Schools, Employability   Skills Framework 2017).  </w:t>
      </w:r>
    </w:p>
    <w:p w:rsidR="00472EE4" w:rsidRDefault="00166DE8">
      <w:pPr>
        <w:spacing w:after="277"/>
        <w:ind w:left="-5"/>
      </w:pPr>
      <w:r>
        <w:t>There are a number of models of workplace learning in secondary schools in Australia including VCAL (Vic), Work Studies (NSW) and Workplace Learning (WA) but it may be time to review and evaluate the overall benefit to students and employers of these programs since assessment methods can be quite varied. This evaluation should include clearly defined new 21</w:t>
      </w:r>
      <w:r>
        <w:rPr>
          <w:vertAlign w:val="superscript"/>
        </w:rPr>
        <w:t>st</w:t>
      </w:r>
      <w:r>
        <w:t xml:space="preserve"> Century employability skills and should include a more standardised testing and assessment regime (Ithaca Group, 2016</w:t>
      </w:r>
      <w:r>
        <w:rPr>
          <w:color w:val="7E7E7E"/>
        </w:rPr>
        <w:t xml:space="preserve">).  </w:t>
      </w:r>
    </w:p>
    <w:p w:rsidR="00472EE4" w:rsidRDefault="00166DE8">
      <w:pPr>
        <w:spacing w:after="272"/>
        <w:ind w:left="-5"/>
      </w:pPr>
      <w:r>
        <w:t xml:space="preserve">The development of specific ‘Skills Sets’ (rather than full Training Packages) designed in partnership with TAFE institutes and industry to ensure appropriate and necessary job opportunities for young people would ensure more immediate outcomes for both young people and industry. Work placements should be a strong focus for this type of learning and will require local industries and businesses to work more closely with TAFE to provide successful outcomes. This will require incentives and resources not just for business and industry but also for TAFE institutes.  </w:t>
      </w:r>
    </w:p>
    <w:p w:rsidR="00472EE4" w:rsidRDefault="00166DE8">
      <w:pPr>
        <w:spacing w:after="277"/>
        <w:ind w:left="-5"/>
      </w:pPr>
      <w:r>
        <w:t xml:space="preserve">New apprenticeships were first introduced in Australia in 1985 and provide learning that is deeply embedded in the workplace. The future of work will require complex skills and knowledge while at the same time necessitating the ability to undertake practical, hands-on and innovate designs in the new emerging world of technology, engineering and health. In the UK, degree apprenticeships in the non-traditional areas (such as technology, health, banking and digital design) are being explored. This approach involves employers, training colleges, universities and professional bodies in designing new programs with a strong employment outcome. In addition, ‘Trailblazer Apprenticeships’ have been introduced which significantly change the design of apprenticeships by allowing employers to create apprenticeships which suit </w:t>
      </w:r>
      <w:r>
        <w:lastRenderedPageBreak/>
        <w:t xml:space="preserve">their particular needs (Delebarre 2015). This model has also been highly successful in Europe. (Universities and Colleges Admissions Service (UCAS). (2017). Further work needs to be undertaken to understand to support the costs of moving to undertake studies. </w:t>
      </w:r>
    </w:p>
    <w:p w:rsidR="00472EE4" w:rsidRPr="003F0DAF" w:rsidRDefault="00166DE8" w:rsidP="003F0DAF">
      <w:pPr>
        <w:pStyle w:val="Heading1"/>
        <w:rPr>
          <w:sz w:val="24"/>
        </w:rPr>
      </w:pPr>
      <w:r w:rsidRPr="003F0DAF">
        <w:rPr>
          <w:sz w:val="24"/>
        </w:rPr>
        <w:t xml:space="preserve">6.9.3 What can be done to address the directional flow of regional, rural and remote students moving to cities for further education and/or training?  </w:t>
      </w:r>
    </w:p>
    <w:p w:rsidR="00472EE4" w:rsidRDefault="00166DE8">
      <w:pPr>
        <w:spacing w:after="78"/>
        <w:ind w:left="-5"/>
      </w:pPr>
      <w:r>
        <w:rPr>
          <w:b/>
        </w:rPr>
        <w:t xml:space="preserve">Response: </w:t>
      </w:r>
      <w:r>
        <w:t>Regional and rural</w:t>
      </w:r>
      <w:r>
        <w:rPr>
          <w:b/>
        </w:rPr>
        <w:t xml:space="preserve"> </w:t>
      </w:r>
      <w:r>
        <w:t xml:space="preserve">TAFE institutes provide regular information sessions and ‘open days’ to encourage parents and prospective students to see the types of opportunities which are available. Although this might seem to provide easy access to information, many people who have had little or no formal tertiary education might find the idea of visiting an institution as daunting. As a result, it may be necessary for tertiary educational institutes to provide the information at diverse locations in shopping centres, community centres and local festivals or events to name a few.  </w:t>
      </w:r>
    </w:p>
    <w:p w:rsidR="00472EE4" w:rsidRDefault="00166DE8">
      <w:pPr>
        <w:spacing w:after="73"/>
        <w:ind w:left="-5"/>
      </w:pPr>
      <w:r>
        <w:t xml:space="preserve">However, this process of encouraging young people and their parents to better understand the benefits of further studies must come as early as year 9 and 10 in secondary schools. Many young people in regional, rural and remote areas may not complete year 11 and 12, so the years prior to this must be engaged in this discussion.  </w:t>
      </w:r>
    </w:p>
    <w:p w:rsidR="00472EE4" w:rsidRDefault="00166DE8">
      <w:pPr>
        <w:spacing w:after="84"/>
        <w:ind w:left="-5"/>
      </w:pPr>
      <w:r>
        <w:t xml:space="preserve">More flexible arrangements could also be developed to ensure that young people stay in their regions to study which include: </w:t>
      </w:r>
    </w:p>
    <w:p w:rsidR="00472EE4" w:rsidRDefault="00166DE8">
      <w:pPr>
        <w:numPr>
          <w:ilvl w:val="0"/>
          <w:numId w:val="5"/>
        </w:numPr>
        <w:ind w:hanging="360"/>
      </w:pPr>
      <w:r>
        <w:t xml:space="preserve">flexible learning through ICT with regular face-to-face workshops </w:t>
      </w:r>
    </w:p>
    <w:p w:rsidR="00472EE4" w:rsidRDefault="00166DE8">
      <w:pPr>
        <w:ind w:left="730"/>
      </w:pPr>
      <w:r>
        <w:t xml:space="preserve">individual mentoring programs for students at risk and who may live remotely </w:t>
      </w:r>
    </w:p>
    <w:p w:rsidR="007A0F4B" w:rsidRDefault="00166DE8" w:rsidP="007A0F4B">
      <w:pPr>
        <w:numPr>
          <w:ilvl w:val="0"/>
          <w:numId w:val="5"/>
        </w:numPr>
        <w:spacing w:after="0" w:line="259" w:lineRule="auto"/>
        <w:ind w:left="0" w:firstLine="0"/>
        <w:jc w:val="left"/>
      </w:pPr>
      <w:r>
        <w:t>identifying job and further study opportunities through programs such as the ‘Skills and Jobs’ centres in Victoria.</w:t>
      </w:r>
      <w:r w:rsidRPr="007A0F4B">
        <w:rPr>
          <w:b/>
        </w:rPr>
        <w:t xml:space="preserve"> </w:t>
      </w:r>
    </w:p>
    <w:p w:rsidR="007A0F4B" w:rsidRDefault="007A0F4B" w:rsidP="007A0F4B">
      <w:pPr>
        <w:spacing w:after="0" w:line="259" w:lineRule="auto"/>
        <w:ind w:left="0" w:firstLine="0"/>
        <w:jc w:val="left"/>
      </w:pPr>
    </w:p>
    <w:p w:rsidR="00472EE4" w:rsidRPr="003F0DAF" w:rsidRDefault="00166DE8" w:rsidP="003F0DAF">
      <w:pPr>
        <w:pStyle w:val="Heading1"/>
        <w:rPr>
          <w:sz w:val="24"/>
        </w:rPr>
      </w:pPr>
      <w:r w:rsidRPr="003F0DAF">
        <w:rPr>
          <w:sz w:val="24"/>
        </w:rPr>
        <w:t xml:space="preserve">Appendix 1 – Questions responded to </w:t>
      </w:r>
    </w:p>
    <w:p w:rsidR="00472EE4" w:rsidRDefault="00166DE8">
      <w:pPr>
        <w:spacing w:after="73"/>
        <w:ind w:left="-5"/>
      </w:pPr>
      <w:r>
        <w:t xml:space="preserve">6.1.1  Is the Australian Curriculum meeting the learning needs and interest of regional, rural and remote students?  </w:t>
      </w:r>
    </w:p>
    <w:p w:rsidR="00472EE4" w:rsidRDefault="00166DE8">
      <w:pPr>
        <w:spacing w:after="78"/>
        <w:ind w:left="-5"/>
      </w:pPr>
      <w:r>
        <w:t xml:space="preserve">6.1.2  Do current assessment processes help to improve the achievements of regional, rural and remote students?  </w:t>
      </w:r>
    </w:p>
    <w:p w:rsidR="00472EE4" w:rsidRDefault="00166DE8">
      <w:pPr>
        <w:spacing w:after="73"/>
        <w:ind w:left="-5"/>
      </w:pPr>
      <w:r>
        <w:t xml:space="preserve">6.2.4 What innovative approaches could be taken to support a high quality teaching workforce for regional, rural and remote school communities? </w:t>
      </w:r>
    </w:p>
    <w:p w:rsidR="00472EE4" w:rsidRDefault="00166DE8">
      <w:pPr>
        <w:spacing w:after="82" w:line="245" w:lineRule="auto"/>
        <w:ind w:left="-5"/>
        <w:jc w:val="left"/>
      </w:pPr>
      <w:r>
        <w:t xml:space="preserve">6.3.1  What needs to occur so regional, rural remote principals can devote most of their time and attention to student achievements in and beyond school?  </w:t>
      </w:r>
    </w:p>
    <w:p w:rsidR="00472EE4" w:rsidRDefault="00166DE8">
      <w:pPr>
        <w:spacing w:after="78"/>
        <w:ind w:left="-5"/>
      </w:pPr>
      <w:r>
        <w:t xml:space="preserve">6.4.1 What new and innovative approaches are you aware of that improve the connection between schools and the broader community?  </w:t>
      </w:r>
    </w:p>
    <w:p w:rsidR="00472EE4" w:rsidRDefault="00166DE8">
      <w:pPr>
        <w:spacing w:after="73"/>
        <w:ind w:left="-5"/>
      </w:pPr>
      <w:r>
        <w:t xml:space="preserve">6.4.3  Are there untapped priorities in rural and remote settings which, if utilised, could help students realise their potential?  </w:t>
      </w:r>
    </w:p>
    <w:p w:rsidR="00472EE4" w:rsidRDefault="00166DE8">
      <w:pPr>
        <w:spacing w:after="82" w:line="245" w:lineRule="auto"/>
        <w:ind w:left="-5"/>
        <w:jc w:val="left"/>
      </w:pPr>
      <w:r>
        <w:lastRenderedPageBreak/>
        <w:t xml:space="preserve">6.4.4  What role does/could the philanthropic sector play in improving outcomes for regional, rural and remote students in relation to school achievement and post— school transition?  </w:t>
      </w:r>
    </w:p>
    <w:p w:rsidR="00472EE4" w:rsidRDefault="00166DE8">
      <w:pPr>
        <w:spacing w:after="78"/>
        <w:ind w:left="-5"/>
      </w:pPr>
      <w:r>
        <w:t xml:space="preserve">6.5.3  What are the main barriers to regional, rural and remote schools realising the full potential benefits of ICT?  </w:t>
      </w:r>
    </w:p>
    <w:p w:rsidR="00472EE4" w:rsidRDefault="00166DE8">
      <w:pPr>
        <w:spacing w:after="73"/>
        <w:ind w:left="-5"/>
      </w:pPr>
      <w:r>
        <w:t xml:space="preserve">6.5.4 What kinds of support would be needed for a school or group of schools to specialise in entrepreneurial education?  </w:t>
      </w:r>
    </w:p>
    <w:p w:rsidR="00472EE4" w:rsidRDefault="00166DE8">
      <w:pPr>
        <w:spacing w:after="78"/>
        <w:ind w:left="-5"/>
      </w:pPr>
      <w:r>
        <w:t xml:space="preserve">6.6.4  What gaps need to be addressed to help students transition successfully to further study, training or work?  </w:t>
      </w:r>
    </w:p>
    <w:p w:rsidR="00472EE4" w:rsidRDefault="00166DE8">
      <w:pPr>
        <w:spacing w:after="73"/>
        <w:ind w:left="-5"/>
      </w:pPr>
      <w:r>
        <w:t xml:space="preserve">6.7.2  What could be done to expand the opportunities available to regional, rural and remote students to access high quality education?  </w:t>
      </w:r>
    </w:p>
    <w:p w:rsidR="00472EE4" w:rsidRDefault="00166DE8">
      <w:pPr>
        <w:spacing w:after="78"/>
        <w:ind w:left="-5"/>
      </w:pPr>
      <w:r>
        <w:t xml:space="preserve">6.8.1  Noting the findings of the Red dirt education project, what do you consider to be the purpose/role of education in remote communities?  </w:t>
      </w:r>
    </w:p>
    <w:p w:rsidR="00472EE4" w:rsidRDefault="00166DE8">
      <w:pPr>
        <w:spacing w:after="82" w:line="245" w:lineRule="auto"/>
        <w:ind w:left="-5"/>
        <w:jc w:val="left"/>
      </w:pPr>
      <w:r>
        <w:t xml:space="preserve">6.9.1  Are there changes that should be made to education, training and employment policies and practices which would improve post school opportunities for regional, rural and remote young people?  </w:t>
      </w:r>
    </w:p>
    <w:p w:rsidR="00472EE4" w:rsidRDefault="00166DE8">
      <w:pPr>
        <w:ind w:left="-5"/>
      </w:pPr>
      <w:r>
        <w:t xml:space="preserve">6.9.3  What can be done to address the directional flow of regional, rural and remote students moving to cities for further education and/or training?  </w:t>
      </w:r>
    </w:p>
    <w:p w:rsidR="00472EE4" w:rsidRDefault="00472EE4">
      <w:pPr>
        <w:sectPr w:rsidR="00472EE4">
          <w:headerReference w:type="even" r:id="rId14"/>
          <w:headerReference w:type="default" r:id="rId15"/>
          <w:footerReference w:type="even" r:id="rId16"/>
          <w:footerReference w:type="default" r:id="rId17"/>
          <w:headerReference w:type="first" r:id="rId18"/>
          <w:footerReference w:type="first" r:id="rId19"/>
          <w:pgSz w:w="11900" w:h="16840"/>
          <w:pgMar w:top="1450" w:right="1793" w:bottom="1766" w:left="1806" w:header="720" w:footer="703" w:gutter="0"/>
          <w:cols w:space="720"/>
        </w:sectPr>
      </w:pPr>
    </w:p>
    <w:p w:rsidR="00472EE4" w:rsidRPr="003F0DAF" w:rsidRDefault="00166DE8" w:rsidP="003F0DAF">
      <w:pPr>
        <w:pStyle w:val="Heading1"/>
        <w:rPr>
          <w:sz w:val="24"/>
        </w:rPr>
      </w:pPr>
      <w:r w:rsidRPr="003F0DAF">
        <w:rPr>
          <w:sz w:val="24"/>
        </w:rPr>
        <w:lastRenderedPageBreak/>
        <w:t xml:space="preserve">References </w:t>
      </w:r>
    </w:p>
    <w:p w:rsidR="00472EE4" w:rsidRDefault="00166DE8">
      <w:pPr>
        <w:spacing w:after="286" w:line="233" w:lineRule="auto"/>
        <w:ind w:left="-5"/>
        <w:jc w:val="left"/>
      </w:pPr>
      <w:r>
        <w:t xml:space="preserve">About Dutch Universities 2017 last accessed July 2017 </w:t>
      </w:r>
      <w:r>
        <w:rPr>
          <w:color w:val="0000FF"/>
          <w:u w:val="single" w:color="0000FF"/>
        </w:rPr>
        <w:t>http://www.studyinholland.co.uk/about_dutch_universities.html</w:t>
      </w:r>
      <w:r>
        <w:t xml:space="preserve">  </w:t>
      </w:r>
    </w:p>
    <w:p w:rsidR="00472EE4" w:rsidRDefault="00166DE8">
      <w:pPr>
        <w:ind w:left="-5"/>
      </w:pPr>
      <w:r>
        <w:t xml:space="preserve">Australian Government Department of Employment, 2016 Employment </w:t>
      </w:r>
    </w:p>
    <w:p w:rsidR="00472EE4" w:rsidRDefault="00166DE8">
      <w:pPr>
        <w:spacing w:after="286" w:line="233" w:lineRule="auto"/>
        <w:ind w:left="-5"/>
        <w:jc w:val="left"/>
      </w:pPr>
      <w:r>
        <w:t xml:space="preserve">projections. Last accessed July 2017 </w:t>
      </w:r>
      <w:r>
        <w:rPr>
          <w:color w:val="0000FF"/>
          <w:u w:val="single" w:color="0000FF"/>
        </w:rPr>
        <w:t>http://lmip.gov.au/default.aspx?LMIP/EmploymentProjections</w:t>
      </w:r>
      <w:r>
        <w:t xml:space="preserve">  </w:t>
      </w:r>
    </w:p>
    <w:p w:rsidR="00472EE4" w:rsidRDefault="00166DE8">
      <w:pPr>
        <w:spacing w:after="274" w:line="245" w:lineRule="auto"/>
        <w:ind w:left="-5"/>
        <w:jc w:val="left"/>
      </w:pPr>
      <w:r>
        <w:t xml:space="preserve">Australian Government, Department of Education and Training, Outcomes of the review of training packages and accredited courses, 2014, last accessed July 2017 </w:t>
      </w:r>
      <w:r>
        <w:rPr>
          <w:color w:val="0000FF"/>
          <w:u w:val="single" w:color="0000FF"/>
        </w:rPr>
        <w:t>https://www.education.gov.au/outcomes-review-training-packagesand-accredited-courses</w:t>
      </w:r>
      <w:r>
        <w:t xml:space="preserve">  </w:t>
      </w:r>
    </w:p>
    <w:p w:rsidR="00472EE4" w:rsidRDefault="00166DE8">
      <w:pPr>
        <w:ind w:left="-5"/>
      </w:pPr>
      <w:r>
        <w:t xml:space="preserve">Chicago Public Schools, Employability   Skills Framework 2017, last accessed </w:t>
      </w:r>
    </w:p>
    <w:p w:rsidR="00472EE4" w:rsidRDefault="00166DE8">
      <w:pPr>
        <w:spacing w:after="286" w:line="233" w:lineRule="auto"/>
        <w:ind w:left="-5"/>
        <w:jc w:val="left"/>
      </w:pPr>
      <w:r>
        <w:t xml:space="preserve">July 2017 </w:t>
      </w:r>
      <w:r>
        <w:rPr>
          <w:color w:val="0000FF"/>
          <w:u w:val="single" w:color="0000FF"/>
        </w:rPr>
        <w:t>http://cte.ed.gov/employabilityskills/index.php/profiles/profile_chicago</w:t>
      </w:r>
      <w:r>
        <w:t xml:space="preserve"> </w:t>
      </w:r>
    </w:p>
    <w:p w:rsidR="00472EE4" w:rsidRDefault="00166DE8">
      <w:pPr>
        <w:ind w:left="-5"/>
      </w:pPr>
      <w:r>
        <w:t xml:space="preserve">Delebarre, J. (2015). Apprenticeships Policy, England 2015.last accessed July 2017 </w:t>
      </w:r>
    </w:p>
    <w:p w:rsidR="00472EE4" w:rsidRDefault="00166DE8">
      <w:pPr>
        <w:spacing w:after="286" w:line="233" w:lineRule="auto"/>
        <w:ind w:left="-5"/>
        <w:jc w:val="left"/>
      </w:pPr>
      <w:r>
        <w:rPr>
          <w:color w:val="0000FF"/>
          <w:u w:val="single" w:color="0000FF"/>
        </w:rPr>
        <w:t>http://researchbriefings.parliament.uk/ResearchBriefing/Summary/SN03052#f ullreport</w:t>
      </w:r>
      <w:r>
        <w:rPr>
          <w:color w:val="006621"/>
        </w:rPr>
        <w:t xml:space="preserve"> </w:t>
      </w:r>
    </w:p>
    <w:p w:rsidR="00472EE4" w:rsidRDefault="00166DE8">
      <w:pPr>
        <w:spacing w:after="271" w:line="250" w:lineRule="auto"/>
        <w:ind w:left="-5"/>
        <w:jc w:val="left"/>
      </w:pPr>
      <w:r>
        <w:t xml:space="preserve">Escalier McLean consulting, </w:t>
      </w:r>
      <w:r>
        <w:rPr>
          <w:i/>
        </w:rPr>
        <w:t>The Regional Paradox – Undersupply of skilled workers and over representation of unemployed and disengaged youth</w:t>
      </w:r>
      <w:r>
        <w:t xml:space="preserve"> (2015) last accessed July 2017 </w:t>
      </w:r>
      <w:r>
        <w:rPr>
          <w:color w:val="0000FF"/>
          <w:u w:val="single" w:color="0000FF"/>
        </w:rPr>
        <w:t>http://www.tda.edu.au/resources/Report%20%20Regional%20Paradox.pdf</w:t>
      </w:r>
      <w:r>
        <w:t xml:space="preserve">  </w:t>
      </w:r>
    </w:p>
    <w:p w:rsidR="00472EE4" w:rsidRDefault="00166DE8">
      <w:pPr>
        <w:spacing w:after="274" w:line="245" w:lineRule="auto"/>
        <w:ind w:left="-5"/>
        <w:jc w:val="left"/>
      </w:pPr>
      <w:r>
        <w:t xml:space="preserve">Gale T and Parker S, 2013, </w:t>
      </w:r>
      <w:r>
        <w:rPr>
          <w:i/>
        </w:rPr>
        <w:t xml:space="preserve">Widening Participation in Australian Higher Education, </w:t>
      </w:r>
      <w:r>
        <w:t xml:space="preserve">CFE Consulting: Leicester, UK, page 23  Last accessed July 2017 </w:t>
      </w:r>
      <w:r>
        <w:rPr>
          <w:color w:val="0000FF"/>
          <w:u w:val="single" w:color="0000FF"/>
        </w:rPr>
        <w:t>http://www.ncsehe.edu.au/wpcontent/uploads/2013/10/2013_WPeffectivenessAus.pdf</w:t>
      </w:r>
      <w:r>
        <w:t xml:space="preserve">  </w:t>
      </w:r>
    </w:p>
    <w:p w:rsidR="00472EE4" w:rsidRDefault="00166DE8">
      <w:pPr>
        <w:ind w:left="-5"/>
      </w:pPr>
      <w:r>
        <w:t xml:space="preserve">Lamb, S, Jackson, J, Walstab, A &amp; Huo, S (2015), </w:t>
      </w:r>
      <w:r>
        <w:rPr>
          <w:i/>
        </w:rPr>
        <w:t xml:space="preserve">Educational opportunity in </w:t>
      </w:r>
    </w:p>
    <w:p w:rsidR="00472EE4" w:rsidRDefault="00166DE8">
      <w:pPr>
        <w:spacing w:after="9" w:line="250" w:lineRule="auto"/>
        <w:ind w:left="-5"/>
        <w:jc w:val="left"/>
      </w:pPr>
      <w:r>
        <w:rPr>
          <w:i/>
        </w:rPr>
        <w:t>Australia 2015: Who succeeds and who misses ou</w:t>
      </w:r>
      <w:r>
        <w:t xml:space="preserve">t, Centre for International </w:t>
      </w:r>
    </w:p>
    <w:p w:rsidR="00472EE4" w:rsidRDefault="00166DE8">
      <w:pPr>
        <w:ind w:left="-5"/>
      </w:pPr>
      <w:r>
        <w:t xml:space="preserve">Research on Education Systems, Victoria University, for the Mitchell Institute, Melbourne: Mitchell Institute, last accessed July 2017 </w:t>
      </w:r>
    </w:p>
    <w:p w:rsidR="00472EE4" w:rsidRDefault="00166DE8">
      <w:pPr>
        <w:spacing w:after="286" w:line="233" w:lineRule="auto"/>
        <w:ind w:left="-5"/>
        <w:jc w:val="left"/>
      </w:pPr>
      <w:r>
        <w:rPr>
          <w:color w:val="0000FF"/>
          <w:u w:val="single" w:color="0000FF"/>
        </w:rPr>
        <w:t>http://www.mitchellinstitute.org.au/wp-content/uploads/2015/11/Educationalopportunity-in-Australia-2015-Who-succeeds-and-who-misses-out19Nov15.pdf</w:t>
      </w:r>
      <w:r>
        <w:t xml:space="preserve"> </w:t>
      </w:r>
    </w:p>
    <w:p w:rsidR="00472EE4" w:rsidRDefault="00166DE8">
      <w:pPr>
        <w:spacing w:after="212" w:line="245" w:lineRule="auto"/>
        <w:ind w:left="-5"/>
        <w:jc w:val="left"/>
      </w:pPr>
      <w:r>
        <w:t xml:space="preserve">Ithaca Group, 2016, Everybody’s Core Business – Supplementary Report: Findings from the literature last Accessed July 2017 </w:t>
      </w:r>
      <w:r>
        <w:rPr>
          <w:color w:val="0000FF"/>
          <w:u w:val="single" w:color="0000FF"/>
        </w:rPr>
        <w:t>https://cica.org.au/wpcontent/uploads/everybodys_core_business_-_supplementary_report.pdf</w:t>
      </w:r>
      <w:r>
        <w:t xml:space="preserve"> </w:t>
      </w:r>
      <w:r>
        <w:rPr>
          <w:rFonts w:ascii="Times New Roman" w:eastAsia="Times New Roman" w:hAnsi="Times New Roman" w:cs="Times New Roman"/>
          <w:sz w:val="30"/>
          <w:vertAlign w:val="subscript"/>
        </w:rPr>
        <w:t xml:space="preserve"> </w:t>
      </w:r>
    </w:p>
    <w:p w:rsidR="00472EE4" w:rsidRDefault="00166DE8">
      <w:pPr>
        <w:ind w:left="-5"/>
      </w:pPr>
      <w:r>
        <w:t xml:space="preserve">NCVER Students and Courses 2014 (VocStats), ABS Census of Population &amp; Housing 2011, ABS Australian Demographic Statistics (2014) last accessed </w:t>
      </w:r>
    </w:p>
    <w:p w:rsidR="00472EE4" w:rsidRDefault="00166DE8">
      <w:pPr>
        <w:spacing w:after="286" w:line="233" w:lineRule="auto"/>
        <w:ind w:left="-5"/>
        <w:jc w:val="left"/>
      </w:pPr>
      <w:r>
        <w:lastRenderedPageBreak/>
        <w:t xml:space="preserve">July 2017 </w:t>
      </w:r>
      <w:r>
        <w:rPr>
          <w:color w:val="0000FF"/>
          <w:u w:val="single" w:color="0000FF"/>
        </w:rPr>
        <w:t>https://www.ncver.edu.au/__data/assets/pdf_file/0031/59584/TotalVET-students-and-courses-2015.pdf</w:t>
      </w:r>
      <w:r>
        <w:t xml:space="preserve">  </w:t>
      </w:r>
    </w:p>
    <w:p w:rsidR="00472EE4" w:rsidRDefault="00166DE8">
      <w:pPr>
        <w:spacing w:after="274" w:line="245" w:lineRule="auto"/>
        <w:ind w:left="-5"/>
        <w:jc w:val="left"/>
      </w:pPr>
      <w:r>
        <w:t xml:space="preserve">Noonan, P. (2016). </w:t>
      </w:r>
      <w:r>
        <w:rPr>
          <w:i/>
        </w:rPr>
        <w:t>VET funding in Australia: Background trends and future directions</w:t>
      </w:r>
      <w:r>
        <w:t xml:space="preserve">, Mitchell Institute, Melbourne. Available from: </w:t>
      </w:r>
      <w:r>
        <w:rPr>
          <w:color w:val="0000FF"/>
          <w:u w:val="single" w:color="0000FF"/>
        </w:rPr>
        <w:t>www.mitchellinstitute.org.au</w:t>
      </w:r>
      <w:r>
        <w:t xml:space="preserve"> </w:t>
      </w:r>
    </w:p>
    <w:p w:rsidR="00472EE4" w:rsidRDefault="00166DE8">
      <w:pPr>
        <w:spacing w:after="286" w:line="233" w:lineRule="auto"/>
        <w:ind w:left="-5"/>
        <w:jc w:val="left"/>
      </w:pPr>
      <w:r>
        <w:t xml:space="preserve">TAFE SA Strategic Plan 2016 – 2019 Last Accessed August 2017 </w:t>
      </w:r>
      <w:r>
        <w:rPr>
          <w:color w:val="0000FF"/>
          <w:u w:val="single" w:color="0000FF"/>
        </w:rPr>
        <w:t>https://www.tafesa.edu.au/docs/default-source/about_tafesa/tafe-sa-strategicplan-2016-19.pdf?sfvrsn=2</w:t>
      </w:r>
      <w:r>
        <w:t xml:space="preserve">  </w:t>
      </w:r>
    </w:p>
    <w:p w:rsidR="00472EE4" w:rsidRDefault="00166DE8">
      <w:pPr>
        <w:spacing w:after="274" w:line="245" w:lineRule="auto"/>
        <w:ind w:left="-5"/>
        <w:jc w:val="left"/>
      </w:pPr>
      <w:r>
        <w:t xml:space="preserve">The New Work Smarts – Thriving in the New Work Order The Foundation for Young Australians 2017 last accessed July 2017 </w:t>
      </w:r>
      <w:r>
        <w:rPr>
          <w:color w:val="0000FF"/>
          <w:u w:val="single" w:color="0000FF"/>
        </w:rPr>
        <w:t>http://www.fya.org.au/wpcontent/uploads/2017/07/FYA_TheNewWorkSmarts_July2017.pdf</w:t>
      </w:r>
      <w:r>
        <w:t xml:space="preserve">  </w:t>
      </w:r>
    </w:p>
    <w:p w:rsidR="00472EE4" w:rsidRDefault="00166DE8">
      <w:pPr>
        <w:ind w:left="-5"/>
      </w:pPr>
      <w:r>
        <w:t xml:space="preserve">Torii, K. and O’Connell, M. Preparing Young People for the Future of Work. </w:t>
      </w:r>
    </w:p>
    <w:p w:rsidR="00472EE4" w:rsidRDefault="00166DE8">
      <w:pPr>
        <w:ind w:left="-5"/>
      </w:pPr>
      <w:r>
        <w:t xml:space="preserve">Mitchell Institute Policy Paper No. 01/2017. Mitchell Institute, Melbourne. </w:t>
      </w:r>
    </w:p>
    <w:p w:rsidR="00472EE4" w:rsidRDefault="00166DE8">
      <w:pPr>
        <w:spacing w:after="269"/>
        <w:ind w:left="-5"/>
      </w:pPr>
      <w:r>
        <w:t xml:space="preserve">Available from: www.mitchellinstitute.org.au  </w:t>
      </w:r>
    </w:p>
    <w:p w:rsidR="00472EE4" w:rsidRDefault="00166DE8">
      <w:pPr>
        <w:spacing w:after="286" w:line="233" w:lineRule="auto"/>
        <w:ind w:left="-5"/>
        <w:jc w:val="left"/>
      </w:pPr>
      <w:r>
        <w:rPr>
          <w:color w:val="414344"/>
        </w:rPr>
        <w:t xml:space="preserve">Swinburne - Engaging Schools 2017 last accessed 2017 </w:t>
      </w:r>
      <w:r>
        <w:rPr>
          <w:color w:val="0000FF"/>
          <w:u w:val="single" w:color="0000FF"/>
        </w:rPr>
        <w:t>http://www.swinburne.edu.au/business-partnerships/explorepartnerships/community-partnerships/engaging-schools/</w:t>
      </w:r>
      <w:r>
        <w:t xml:space="preserve"> </w:t>
      </w:r>
    </w:p>
    <w:p w:rsidR="00472EE4" w:rsidRDefault="00166DE8">
      <w:pPr>
        <w:ind w:left="-5"/>
      </w:pPr>
      <w:r>
        <w:t>Universities and Colleges Admissions Service (UCAS). (2017). Degree and professional apprenticeships. Retrieved from</w:t>
      </w:r>
      <w:r>
        <w:rPr>
          <w:rFonts w:ascii="Calibri" w:eastAsia="Calibri" w:hAnsi="Calibri" w:cs="Calibri"/>
          <w:sz w:val="20"/>
        </w:rPr>
        <w:tab/>
      </w:r>
    </w:p>
    <w:p w:rsidR="00472EE4" w:rsidRDefault="00166DE8">
      <w:pPr>
        <w:spacing w:after="203"/>
        <w:ind w:left="-5"/>
      </w:pPr>
      <w:r>
        <w:t>https://www.ucas.com/ucas/undergraduate/getting-started/apprenticeshipsuk/degree-and-professional- apprenticeships)</w:t>
      </w:r>
      <w:r>
        <w:rPr>
          <w:rFonts w:ascii="Times New Roman" w:eastAsia="Times New Roman" w:hAnsi="Times New Roman" w:cs="Times New Roman"/>
          <w:sz w:val="30"/>
          <w:vertAlign w:val="subscript"/>
        </w:rPr>
        <w:t xml:space="preserve"> </w:t>
      </w:r>
    </w:p>
    <w:p w:rsidR="007A0F4B" w:rsidRDefault="00166DE8" w:rsidP="007A0F4B">
      <w:pPr>
        <w:spacing w:after="211" w:line="233" w:lineRule="auto"/>
        <w:ind w:left="-5"/>
        <w:jc w:val="left"/>
        <w:rPr>
          <w:rFonts w:ascii="Times New Roman" w:eastAsia="Times New Roman" w:hAnsi="Times New Roman" w:cs="Times New Roman"/>
          <w:sz w:val="20"/>
        </w:rPr>
      </w:pPr>
      <w:r>
        <w:t xml:space="preserve">Vinson, T., Rawsthorne M., Beavis A. and Ericson M., 2015, </w:t>
      </w:r>
      <w:r>
        <w:rPr>
          <w:i/>
        </w:rPr>
        <w:t xml:space="preserve">Dropping off the edge report, Persistent communal disadvantage in Australia </w:t>
      </w:r>
      <w:r>
        <w:t xml:space="preserve">last accessed July 2017 </w:t>
      </w:r>
      <w:r>
        <w:rPr>
          <w:color w:val="0000FF"/>
          <w:u w:val="single" w:color="0000FF"/>
        </w:rPr>
        <w:t>http://k46cs13u1432b9asz49wnhcx-wpengine.netdna-ssl.com/wpcontent/uploads/0001_dote_2015.pdf</w:t>
      </w:r>
    </w:p>
    <w:p w:rsidR="00472EE4" w:rsidRDefault="00166DE8">
      <w:pPr>
        <w:spacing w:after="0" w:line="259" w:lineRule="auto"/>
        <w:ind w:left="0" w:firstLine="0"/>
        <w:jc w:val="left"/>
      </w:pPr>
      <w:r>
        <w:rPr>
          <w:rFonts w:ascii="Times New Roman" w:eastAsia="Times New Roman" w:hAnsi="Times New Roman" w:cs="Times New Roman"/>
          <w:sz w:val="20"/>
        </w:rPr>
        <w:t xml:space="preserve"> </w:t>
      </w:r>
    </w:p>
    <w:sectPr w:rsidR="00472EE4">
      <w:headerReference w:type="even" r:id="rId20"/>
      <w:headerReference w:type="default" r:id="rId21"/>
      <w:footerReference w:type="even" r:id="rId22"/>
      <w:footerReference w:type="default" r:id="rId23"/>
      <w:headerReference w:type="first" r:id="rId24"/>
      <w:footerReference w:type="first" r:id="rId25"/>
      <w:pgSz w:w="11900" w:h="16840"/>
      <w:pgMar w:top="1450" w:right="1794" w:bottom="1836" w:left="1806" w:header="72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26B" w:rsidRDefault="00166DE8">
      <w:pPr>
        <w:spacing w:after="0" w:line="240" w:lineRule="auto"/>
      </w:pPr>
      <w:r>
        <w:separator/>
      </w:r>
    </w:p>
  </w:endnote>
  <w:endnote w:type="continuationSeparator" w:id="0">
    <w:p w:rsidR="00C4226B" w:rsidRDefault="00166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166DE8">
    <w:pPr>
      <w:tabs>
        <w:tab w:val="right" w:pos="8301"/>
      </w:tabs>
      <w:spacing w:after="0" w:line="259" w:lineRule="auto"/>
      <w:ind w:left="0" w:firstLine="0"/>
      <w:jc w:val="left"/>
    </w:pPr>
    <w:r>
      <w:t xml:space="preserve"> </w:t>
    </w:r>
    <w:r>
      <w:tab/>
    </w:r>
    <w:r>
      <w:fldChar w:fldCharType="begin"/>
    </w:r>
    <w:r>
      <w:instrText xml:space="preserve"> PAGE   \* MERGEFORMAT </w:instrText>
    </w:r>
    <w:r>
      <w:fldChar w:fldCharType="separate"/>
    </w:r>
    <w:r w:rsidR="004B3EB9">
      <w:rPr>
        <w:noProof/>
      </w:rPr>
      <w:t>14</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166DE8">
    <w:pPr>
      <w:tabs>
        <w:tab w:val="right" w:pos="8301"/>
      </w:tabs>
      <w:spacing w:after="0" w:line="259" w:lineRule="auto"/>
      <w:ind w:left="0" w:firstLine="0"/>
      <w:jc w:val="left"/>
    </w:pPr>
    <w:r>
      <w:t xml:space="preserve"> </w:t>
    </w:r>
    <w:r>
      <w:tab/>
    </w:r>
    <w:r>
      <w:fldChar w:fldCharType="begin"/>
    </w:r>
    <w:r>
      <w:instrText xml:space="preserve"> PAGE   \* MERGEFORMAT </w:instrText>
    </w:r>
    <w:r>
      <w:fldChar w:fldCharType="separate"/>
    </w:r>
    <w:r w:rsidR="004B3EB9">
      <w:rPr>
        <w:noProof/>
      </w:rP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166DE8">
    <w:pPr>
      <w:tabs>
        <w:tab w:val="right" w:pos="8301"/>
      </w:tabs>
      <w:spacing w:after="0" w:line="259" w:lineRule="auto"/>
      <w:ind w:lef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166DE8">
    <w:pPr>
      <w:tabs>
        <w:tab w:val="right" w:pos="8300"/>
      </w:tabs>
      <w:spacing w:after="0" w:line="259" w:lineRule="auto"/>
      <w:ind w:left="0" w:firstLine="0"/>
      <w:jc w:val="left"/>
    </w:pPr>
    <w:r>
      <w:t xml:space="preserve"> </w:t>
    </w:r>
    <w:r>
      <w:tab/>
    </w:r>
    <w:r>
      <w:fldChar w:fldCharType="begin"/>
    </w:r>
    <w:r>
      <w:instrText xml:space="preserve"> PAGE   \* MERGEFORMAT </w:instrText>
    </w:r>
    <w:r>
      <w:fldChar w:fldCharType="separate"/>
    </w:r>
    <w:r w:rsidR="004B3EB9">
      <w:rPr>
        <w:noProof/>
      </w:rPr>
      <w:t>16</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166DE8">
    <w:pPr>
      <w:tabs>
        <w:tab w:val="right" w:pos="8300"/>
      </w:tabs>
      <w:spacing w:after="0" w:line="259" w:lineRule="auto"/>
      <w:ind w:left="0" w:firstLine="0"/>
      <w:jc w:val="left"/>
    </w:pPr>
    <w:r>
      <w:t xml:space="preserve"> </w:t>
    </w:r>
    <w:r>
      <w:tab/>
    </w:r>
    <w:r>
      <w:fldChar w:fldCharType="begin"/>
    </w:r>
    <w:r>
      <w:instrText xml:space="preserve"> PAGE   \* MERGEFORMAT </w:instrText>
    </w:r>
    <w:r>
      <w:fldChar w:fldCharType="separate"/>
    </w:r>
    <w:r w:rsidR="004B3EB9">
      <w:rPr>
        <w:noProof/>
      </w:rPr>
      <w:t>15</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166DE8">
    <w:pPr>
      <w:tabs>
        <w:tab w:val="right" w:pos="8300"/>
      </w:tabs>
      <w:spacing w:after="0" w:line="259" w:lineRule="auto"/>
      <w:ind w:lef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26B" w:rsidRDefault="00166DE8">
      <w:pPr>
        <w:spacing w:after="0" w:line="240" w:lineRule="auto"/>
      </w:pPr>
      <w:r>
        <w:separator/>
      </w:r>
    </w:p>
  </w:footnote>
  <w:footnote w:type="continuationSeparator" w:id="0">
    <w:p w:rsidR="00C4226B" w:rsidRDefault="00166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472EE4">
    <w:pPr>
      <w:spacing w:after="0" w:line="259" w:lineRule="auto"/>
      <w:ind w:left="36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472EE4">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166DE8">
    <w:pPr>
      <w:spacing w:after="0" w:line="259" w:lineRule="auto"/>
      <w:ind w:left="360" w:firstLine="0"/>
      <w:jc w:val="left"/>
    </w:pPr>
    <w:r>
      <w:rPr>
        <w:rFonts w:ascii="Segoe UI Symbol" w:eastAsia="Segoe UI Symbol" w:hAnsi="Segoe UI Symbol" w:cs="Segoe UI Symbol"/>
      </w:rPr>
      <w:t>•</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472EE4">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472EE4">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EE4" w:rsidRDefault="00472EE4">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B2EBA"/>
    <w:multiLevelType w:val="hybridMultilevel"/>
    <w:tmpl w:val="AA38C82E"/>
    <w:lvl w:ilvl="0" w:tplc="25EE84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CCC9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A4F4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B020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6255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B4B0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D211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4E5A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5666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804238"/>
    <w:multiLevelType w:val="hybridMultilevel"/>
    <w:tmpl w:val="624C78BC"/>
    <w:lvl w:ilvl="0" w:tplc="41AA709C">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CD47A">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545040">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60EDAA">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524BEC">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EC3662">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622C76">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8C6ABA">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22700E">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DD77A9"/>
    <w:multiLevelType w:val="hybridMultilevel"/>
    <w:tmpl w:val="BDD879CA"/>
    <w:lvl w:ilvl="0" w:tplc="C75EDF16">
      <w:start w:val="1"/>
      <w:numFmt w:val="bullet"/>
      <w:lvlText w:val="•"/>
      <w:lvlJc w:val="left"/>
      <w:pPr>
        <w:ind w:left="720"/>
      </w:pPr>
      <w:rPr>
        <w:rFonts w:ascii="Arial" w:eastAsia="Arial" w:hAnsi="Arial" w:cs="Arial"/>
        <w:b w:val="0"/>
        <w:i w:val="0"/>
        <w:strike w:val="0"/>
        <w:dstrike w:val="0"/>
        <w:color w:val="414344"/>
        <w:sz w:val="24"/>
        <w:szCs w:val="24"/>
        <w:u w:val="none" w:color="000000"/>
        <w:bdr w:val="none" w:sz="0" w:space="0" w:color="auto"/>
        <w:shd w:val="clear" w:color="auto" w:fill="auto"/>
        <w:vertAlign w:val="baseline"/>
      </w:rPr>
    </w:lvl>
    <w:lvl w:ilvl="1" w:tplc="D7C8A7CA">
      <w:start w:val="1"/>
      <w:numFmt w:val="bullet"/>
      <w:lvlText w:val="o"/>
      <w:lvlJc w:val="left"/>
      <w:pPr>
        <w:ind w:left="144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2" w:tplc="81AC24EE">
      <w:start w:val="1"/>
      <w:numFmt w:val="bullet"/>
      <w:lvlText w:val="▪"/>
      <w:lvlJc w:val="left"/>
      <w:pPr>
        <w:ind w:left="216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3" w:tplc="48FEAECA">
      <w:start w:val="1"/>
      <w:numFmt w:val="bullet"/>
      <w:lvlText w:val="•"/>
      <w:lvlJc w:val="left"/>
      <w:pPr>
        <w:ind w:left="2880"/>
      </w:pPr>
      <w:rPr>
        <w:rFonts w:ascii="Arial" w:eastAsia="Arial" w:hAnsi="Arial" w:cs="Arial"/>
        <w:b w:val="0"/>
        <w:i w:val="0"/>
        <w:strike w:val="0"/>
        <w:dstrike w:val="0"/>
        <w:color w:val="414344"/>
        <w:sz w:val="24"/>
        <w:szCs w:val="24"/>
        <w:u w:val="none" w:color="000000"/>
        <w:bdr w:val="none" w:sz="0" w:space="0" w:color="auto"/>
        <w:shd w:val="clear" w:color="auto" w:fill="auto"/>
        <w:vertAlign w:val="baseline"/>
      </w:rPr>
    </w:lvl>
    <w:lvl w:ilvl="4" w:tplc="0486D4E8">
      <w:start w:val="1"/>
      <w:numFmt w:val="bullet"/>
      <w:lvlText w:val="o"/>
      <w:lvlJc w:val="left"/>
      <w:pPr>
        <w:ind w:left="360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5" w:tplc="4BEE6A54">
      <w:start w:val="1"/>
      <w:numFmt w:val="bullet"/>
      <w:lvlText w:val="▪"/>
      <w:lvlJc w:val="left"/>
      <w:pPr>
        <w:ind w:left="432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6" w:tplc="9E7EF412">
      <w:start w:val="1"/>
      <w:numFmt w:val="bullet"/>
      <w:lvlText w:val="•"/>
      <w:lvlJc w:val="left"/>
      <w:pPr>
        <w:ind w:left="5040"/>
      </w:pPr>
      <w:rPr>
        <w:rFonts w:ascii="Arial" w:eastAsia="Arial" w:hAnsi="Arial" w:cs="Arial"/>
        <w:b w:val="0"/>
        <w:i w:val="0"/>
        <w:strike w:val="0"/>
        <w:dstrike w:val="0"/>
        <w:color w:val="414344"/>
        <w:sz w:val="24"/>
        <w:szCs w:val="24"/>
        <w:u w:val="none" w:color="000000"/>
        <w:bdr w:val="none" w:sz="0" w:space="0" w:color="auto"/>
        <w:shd w:val="clear" w:color="auto" w:fill="auto"/>
        <w:vertAlign w:val="baseline"/>
      </w:rPr>
    </w:lvl>
    <w:lvl w:ilvl="7" w:tplc="FFECB834">
      <w:start w:val="1"/>
      <w:numFmt w:val="bullet"/>
      <w:lvlText w:val="o"/>
      <w:lvlJc w:val="left"/>
      <w:pPr>
        <w:ind w:left="576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8" w:tplc="15A829E0">
      <w:start w:val="1"/>
      <w:numFmt w:val="bullet"/>
      <w:lvlText w:val="▪"/>
      <w:lvlJc w:val="left"/>
      <w:pPr>
        <w:ind w:left="648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abstractNum>
  <w:abstractNum w:abstractNumId="3" w15:restartNumberingAfterBreak="0">
    <w:nsid w:val="4A06147D"/>
    <w:multiLevelType w:val="hybridMultilevel"/>
    <w:tmpl w:val="6A20A952"/>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4" w15:restartNumberingAfterBreak="0">
    <w:nsid w:val="5DB53605"/>
    <w:multiLevelType w:val="hybridMultilevel"/>
    <w:tmpl w:val="546E80B0"/>
    <w:lvl w:ilvl="0" w:tplc="7A8E012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C68B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C66A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8059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F050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0C49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5487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00EB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1064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92563C1"/>
    <w:multiLevelType w:val="hybridMultilevel"/>
    <w:tmpl w:val="52108270"/>
    <w:lvl w:ilvl="0" w:tplc="7DB884AA">
      <w:start w:val="1"/>
      <w:numFmt w:val="bullet"/>
      <w:lvlText w:val="•"/>
      <w:lvlJc w:val="left"/>
      <w:pPr>
        <w:ind w:left="720"/>
      </w:pPr>
      <w:rPr>
        <w:rFonts w:ascii="Arial" w:eastAsia="Arial" w:hAnsi="Arial" w:cs="Arial"/>
        <w:b w:val="0"/>
        <w:i w:val="0"/>
        <w:strike w:val="0"/>
        <w:dstrike w:val="0"/>
        <w:color w:val="414344"/>
        <w:sz w:val="24"/>
        <w:szCs w:val="24"/>
        <w:u w:val="none" w:color="000000"/>
        <w:bdr w:val="none" w:sz="0" w:space="0" w:color="auto"/>
        <w:shd w:val="clear" w:color="auto" w:fill="auto"/>
        <w:vertAlign w:val="baseline"/>
      </w:rPr>
    </w:lvl>
    <w:lvl w:ilvl="1" w:tplc="F40C0DB0">
      <w:start w:val="1"/>
      <w:numFmt w:val="bullet"/>
      <w:lvlText w:val="o"/>
      <w:lvlJc w:val="left"/>
      <w:pPr>
        <w:ind w:left="144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2" w:tplc="5C72F98A">
      <w:start w:val="1"/>
      <w:numFmt w:val="bullet"/>
      <w:lvlText w:val="▪"/>
      <w:lvlJc w:val="left"/>
      <w:pPr>
        <w:ind w:left="216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3" w:tplc="BE7663BC">
      <w:start w:val="1"/>
      <w:numFmt w:val="bullet"/>
      <w:lvlText w:val="•"/>
      <w:lvlJc w:val="left"/>
      <w:pPr>
        <w:ind w:left="2880"/>
      </w:pPr>
      <w:rPr>
        <w:rFonts w:ascii="Arial" w:eastAsia="Arial" w:hAnsi="Arial" w:cs="Arial"/>
        <w:b w:val="0"/>
        <w:i w:val="0"/>
        <w:strike w:val="0"/>
        <w:dstrike w:val="0"/>
        <w:color w:val="414344"/>
        <w:sz w:val="24"/>
        <w:szCs w:val="24"/>
        <w:u w:val="none" w:color="000000"/>
        <w:bdr w:val="none" w:sz="0" w:space="0" w:color="auto"/>
        <w:shd w:val="clear" w:color="auto" w:fill="auto"/>
        <w:vertAlign w:val="baseline"/>
      </w:rPr>
    </w:lvl>
    <w:lvl w:ilvl="4" w:tplc="A05EABFA">
      <w:start w:val="1"/>
      <w:numFmt w:val="bullet"/>
      <w:lvlText w:val="o"/>
      <w:lvlJc w:val="left"/>
      <w:pPr>
        <w:ind w:left="360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5" w:tplc="214A836A">
      <w:start w:val="1"/>
      <w:numFmt w:val="bullet"/>
      <w:lvlText w:val="▪"/>
      <w:lvlJc w:val="left"/>
      <w:pPr>
        <w:ind w:left="432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6" w:tplc="FBF0EA86">
      <w:start w:val="1"/>
      <w:numFmt w:val="bullet"/>
      <w:lvlText w:val="•"/>
      <w:lvlJc w:val="left"/>
      <w:pPr>
        <w:ind w:left="5040"/>
      </w:pPr>
      <w:rPr>
        <w:rFonts w:ascii="Arial" w:eastAsia="Arial" w:hAnsi="Arial" w:cs="Arial"/>
        <w:b w:val="0"/>
        <w:i w:val="0"/>
        <w:strike w:val="0"/>
        <w:dstrike w:val="0"/>
        <w:color w:val="414344"/>
        <w:sz w:val="24"/>
        <w:szCs w:val="24"/>
        <w:u w:val="none" w:color="000000"/>
        <w:bdr w:val="none" w:sz="0" w:space="0" w:color="auto"/>
        <w:shd w:val="clear" w:color="auto" w:fill="auto"/>
        <w:vertAlign w:val="baseline"/>
      </w:rPr>
    </w:lvl>
    <w:lvl w:ilvl="7" w:tplc="D7EE6F90">
      <w:start w:val="1"/>
      <w:numFmt w:val="bullet"/>
      <w:lvlText w:val="o"/>
      <w:lvlJc w:val="left"/>
      <w:pPr>
        <w:ind w:left="576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lvl w:ilvl="8" w:tplc="8138DA5C">
      <w:start w:val="1"/>
      <w:numFmt w:val="bullet"/>
      <w:lvlText w:val="▪"/>
      <w:lvlJc w:val="left"/>
      <w:pPr>
        <w:ind w:left="6480"/>
      </w:pPr>
      <w:rPr>
        <w:rFonts w:ascii="Segoe UI Symbol" w:eastAsia="Segoe UI Symbol" w:hAnsi="Segoe UI Symbol" w:cs="Segoe UI Symbol"/>
        <w:b w:val="0"/>
        <w:i w:val="0"/>
        <w:strike w:val="0"/>
        <w:dstrike w:val="0"/>
        <w:color w:val="414344"/>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EE4"/>
    <w:rsid w:val="00166DE8"/>
    <w:rsid w:val="003E5305"/>
    <w:rsid w:val="003F0DAF"/>
    <w:rsid w:val="00472EE4"/>
    <w:rsid w:val="004A32C0"/>
    <w:rsid w:val="004B3EB9"/>
    <w:rsid w:val="004D1AA7"/>
    <w:rsid w:val="007A0F4B"/>
    <w:rsid w:val="00BB128E"/>
    <w:rsid w:val="00C422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543CED-7276-4B23-8AFE-E4E7DFE73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 w:line="249"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 w:line="243" w:lineRule="auto"/>
      <w:ind w:left="495" w:hanging="364"/>
      <w:outlineLvl w:val="0"/>
    </w:pPr>
    <w:rPr>
      <w:rFonts w:ascii="Arial" w:eastAsia="Arial" w:hAnsi="Arial" w:cs="Arial"/>
      <w:b/>
      <w:color w:val="000000"/>
      <w:sz w:val="32"/>
    </w:rPr>
  </w:style>
  <w:style w:type="paragraph" w:styleId="Heading2">
    <w:name w:val="heading 2"/>
    <w:basedOn w:val="Normal"/>
    <w:next w:val="Normal"/>
    <w:link w:val="Heading2Char"/>
    <w:uiPriority w:val="9"/>
    <w:unhideWhenUsed/>
    <w:qFormat/>
    <w:rsid w:val="003E53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styleId="Hyperlink">
    <w:name w:val="Hyperlink"/>
    <w:basedOn w:val="DefaultParagraphFont"/>
    <w:uiPriority w:val="99"/>
    <w:unhideWhenUsed/>
    <w:rsid w:val="003E5305"/>
    <w:rPr>
      <w:color w:val="0563C1" w:themeColor="hyperlink"/>
      <w:u w:val="single"/>
    </w:rPr>
  </w:style>
  <w:style w:type="paragraph" w:styleId="ListParagraph">
    <w:name w:val="List Paragraph"/>
    <w:basedOn w:val="Normal"/>
    <w:uiPriority w:val="34"/>
    <w:qFormat/>
    <w:rsid w:val="003E5305"/>
    <w:pPr>
      <w:ind w:left="720"/>
      <w:contextualSpacing/>
    </w:pPr>
  </w:style>
  <w:style w:type="character" w:customStyle="1" w:styleId="Heading2Char">
    <w:name w:val="Heading 2 Char"/>
    <w:basedOn w:val="DefaultParagraphFont"/>
    <w:link w:val="Heading2"/>
    <w:uiPriority w:val="9"/>
    <w:rsid w:val="003E530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robertson@tda.edu.au" TargetMode="External"/><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customXml" Target="../customXml/item1.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3D028BDD7BBD4E991BC96C2A58C755" ma:contentTypeVersion="1" ma:contentTypeDescription="Create a new document." ma:contentTypeScope="" ma:versionID="cc77a1ea23c01b62f40b2d83b16efe3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075436-5AE7-41CC-9815-6104A7AFA12A}"/>
</file>

<file path=customXml/itemProps2.xml><?xml version="1.0" encoding="utf-8"?>
<ds:datastoreItem xmlns:ds="http://schemas.openxmlformats.org/officeDocument/2006/customXml" ds:itemID="{13C0146D-850B-4870-A31F-19A9A3D2875D}"/>
</file>

<file path=customXml/itemProps3.xml><?xml version="1.0" encoding="utf-8"?>
<ds:datastoreItem xmlns:ds="http://schemas.openxmlformats.org/officeDocument/2006/customXml" ds:itemID="{69AD5987-3153-43AC-A02B-AFD9FF194566}"/>
</file>

<file path=docProps/app.xml><?xml version="1.0" encoding="utf-8"?>
<Properties xmlns="http://schemas.openxmlformats.org/officeDocument/2006/extended-properties" xmlns:vt="http://schemas.openxmlformats.org/officeDocument/2006/docPropsVTypes">
  <Template>A72CF76F.dotm</Template>
  <TotalTime>0</TotalTime>
  <Pages>16</Pages>
  <Words>5787</Words>
  <Characters>32987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Microsoft Word - Response to the Discussion paper on regional and remote education review....docx</vt:lpstr>
    </vt:vector>
  </TitlesOfParts>
  <Company>Australian Government</Company>
  <LinksUpToDate>false</LinksUpToDate>
  <CharactersWithSpaces>38697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Response to the Discussion paper on regional and remote education review....docx</dc:title>
  <dc:subject/>
  <dc:creator>KETCHELL,Palissa</dc:creator>
  <cp:keywords/>
  <cp:lastModifiedBy>KIRUPAKARAN,Thevini</cp:lastModifiedBy>
  <cp:revision>2</cp:revision>
  <dcterms:created xsi:type="dcterms:W3CDTF">2018-02-08T23:39:00Z</dcterms:created>
  <dcterms:modified xsi:type="dcterms:W3CDTF">2018-02-08T23:39:00Z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0x010100003D028BDD7BBD4E991BC96C2A58C755</vt:lpwstr>
  </property>
</Properties>
</file>