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1.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0CA929" w14:textId="7409698D" w:rsidR="000B1E40" w:rsidRDefault="007D1F76" w:rsidP="001425AF">
      <w:pPr>
        <w:pStyle w:val="TableCaption"/>
      </w:pPr>
      <w:r w:rsidRPr="00AF35C0">
        <w:rPr>
          <w:noProof/>
          <w:lang w:eastAsia="en-AU"/>
        </w:rPr>
        <mc:AlternateContent>
          <mc:Choice Requires="wps">
            <w:drawing>
              <wp:anchor distT="0" distB="0" distL="114300" distR="114300" simplePos="0" relativeHeight="251658752" behindDoc="0" locked="0" layoutInCell="1" allowOverlap="1" wp14:anchorId="0F7B66BE" wp14:editId="10AC7295">
                <wp:simplePos x="0" y="0"/>
                <wp:positionH relativeFrom="page">
                  <wp:posOffset>1152939</wp:posOffset>
                </wp:positionH>
                <wp:positionV relativeFrom="page">
                  <wp:posOffset>1256306</wp:posOffset>
                </wp:positionV>
                <wp:extent cx="5080884" cy="3207385"/>
                <wp:effectExtent l="0" t="0" r="5715" b="0"/>
                <wp:wrapNone/>
                <wp:docPr id="8" name="Title-Text" descr="Regional Student Accommodation: Assessment" title="Regional Student Accommodation Assessment"/>
                <wp:cNvGraphicFramePr/>
                <a:graphic xmlns:a="http://schemas.openxmlformats.org/drawingml/2006/main">
                  <a:graphicData uri="http://schemas.microsoft.com/office/word/2010/wordprocessingShape">
                    <wps:wsp>
                      <wps:cNvSpPr txBox="1"/>
                      <wps:spPr>
                        <a:xfrm>
                          <a:off x="0" y="0"/>
                          <a:ext cx="5080884" cy="3207385"/>
                        </a:xfrm>
                        <a:prstGeom prst="rect">
                          <a:avLst/>
                        </a:prstGeom>
                        <a:noFill/>
                        <a:ln w="6350">
                          <a:noFill/>
                        </a:ln>
                        <a:effectLst/>
                        <a:extLst>
                          <a:ext uri="{909E8E84-426E-40DD-AFC4-6F175D3DCCD1}">
                            <a14:hiddenFill xmlns:a14="http://schemas.microsoft.com/office/drawing/2010/main">
                              <a:solidFill>
                                <a:schemeClr val="bg1">
                                  <a:lumMod val="50000"/>
                                </a:schemeClr>
                              </a:solidFill>
                            </a14:hiddenFill>
                          </a:ext>
                        </a:extLst>
                      </wps:spPr>
                      <wps:style>
                        <a:lnRef idx="0">
                          <a:schemeClr val="accent1"/>
                        </a:lnRef>
                        <a:fillRef idx="0">
                          <a:schemeClr val="accent1"/>
                        </a:fillRef>
                        <a:effectRef idx="0">
                          <a:schemeClr val="accent1"/>
                        </a:effectRef>
                        <a:fontRef idx="minor">
                          <a:schemeClr val="dk1"/>
                        </a:fontRef>
                      </wps:style>
                      <wps:txbx>
                        <w:txbxContent>
                          <w:p w14:paraId="3C4A3C94" w14:textId="34AD6FD6" w:rsidR="00304503" w:rsidRDefault="0056545F" w:rsidP="00D06883">
                            <w:pPr>
                              <w:pStyle w:val="Title"/>
                            </w:pPr>
                            <w:r>
                              <w:fldChar w:fldCharType="begin"/>
                            </w:r>
                            <w:r>
                              <w:instrText xml:space="preserve"> DocVariable "ReportTitle" </w:instrText>
                            </w:r>
                            <w:r>
                              <w:fldChar w:fldCharType="separate"/>
                            </w:r>
                            <w:r w:rsidR="00304503">
                              <w:t>Regional Student Accommodation Assessment</w:t>
                            </w:r>
                            <w:r>
                              <w:fldChar w:fldCharType="end"/>
                            </w:r>
                          </w:p>
                          <w:p w14:paraId="0702CE37" w14:textId="5D224F8D" w:rsidR="00304503" w:rsidRPr="000361DA" w:rsidRDefault="0056545F" w:rsidP="00A4207F">
                            <w:pPr>
                              <w:pStyle w:val="Subtitle"/>
                            </w:pPr>
                            <w:r>
                              <w:fldChar w:fldCharType="begin"/>
                            </w:r>
                            <w:r>
                              <w:instrText xml:space="preserve"> DOCVARIABLE  ReportSubtitle </w:instrText>
                            </w:r>
                            <w:r>
                              <w:fldChar w:fldCharType="separate"/>
                            </w:r>
                            <w:r w:rsidR="00304503">
                              <w:t xml:space="preserve"> </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F7B66BE" id="_x0000_t202" coordsize="21600,21600" o:spt="202" path="m,l,21600r21600,l21600,xe">
                <v:stroke joinstyle="miter"/>
                <v:path gradientshapeok="t" o:connecttype="rect"/>
              </v:shapetype>
              <v:shape id="Title-Text" o:spid="_x0000_s1026" type="#_x0000_t202" alt="Title: Regional Student Accommodation Assessment - Description: Regional Student Accommodation: Assessment" style="position:absolute;left:0;text-align:left;margin-left:90.8pt;margin-top:98.9pt;width:400.05pt;height:252.5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" filled="f" fillcolor="#7f7f7f [1612]" stroked="f" strokeweight=".5pt">
                <v:textbox style="mso-fit-shape-to-text:t" inset="0,0,0,0">
                  <w:txbxContent>
                    <w:p w14:paraId="3C4A3C94" w14:textId="34AD6FD6" w:rsidR="00304503" w:rsidRDefault="00304503" w:rsidP="00D06883">
                      <w:pPr>
                        <w:pStyle w:val="Title"/>
                      </w:pPr>
                      <w:fldSimple w:instr=" DocVariable &quot;ReportTitle&quot; ">
                        <w:r>
                          <w:t>Regional Student Accommodation Assessment</w:t>
                        </w:r>
                      </w:fldSimple>
                    </w:p>
                    <w:p w14:paraId="0702CE37" w14:textId="5D224F8D" w:rsidR="00304503" w:rsidRPr="000361DA" w:rsidRDefault="00304503" w:rsidP="00A4207F">
                      <w:pPr>
                        <w:pStyle w:val="Subtitle"/>
                      </w:pPr>
                      <w:fldSimple w:instr=" DOCVARIABLE  ReportSubtitle ">
                        <w:r>
                          <w:t xml:space="preserve"> </w:t>
                        </w:r>
                      </w:fldSimple>
                    </w:p>
                  </w:txbxContent>
                </v:textbox>
                <w10:wrap anchorx="page" anchory="page"/>
              </v:shape>
            </w:pict>
          </mc:Fallback>
        </mc:AlternateContent>
      </w:r>
    </w:p>
    <w:tbl>
      <w:tblPr>
        <w:tblStyle w:val="Urbis-Default"/>
        <w:tblW w:w="5000" w:type="pct"/>
        <w:tblBorders>
          <w:left w:val="none" w:sz="0" w:space="0" w:color="auto"/>
          <w:bottom w:val="none" w:sz="0" w:space="0" w:color="auto"/>
          <w:right w:val="none" w:sz="0" w:space="0" w:color="auto"/>
          <w:insideV w:val="none" w:sz="0" w:space="0" w:color="auto"/>
        </w:tblBorders>
        <w:tblLook w:val="04A0" w:firstRow="1" w:lastRow="0" w:firstColumn="1" w:lastColumn="0" w:noHBand="0" w:noVBand="1"/>
        <w:tblCaption w:val="Urbis"/>
        <w:tblDescription w:val="Report Details"/>
      </w:tblPr>
      <w:tblGrid>
        <w:gridCol w:w="9638"/>
      </w:tblGrid>
      <w:tr w:rsidR="00FF2462" w:rsidRPr="00AF35C0" w14:paraId="5F33C7DB" w14:textId="77777777" w:rsidTr="007D1F76">
        <w:trPr>
          <w:cnfStyle w:val="100000000000" w:firstRow="1" w:lastRow="0" w:firstColumn="0" w:lastColumn="0" w:oddVBand="0" w:evenVBand="0" w:oddHBand="0" w:evenHBand="0" w:firstRowFirstColumn="0" w:firstRowLastColumn="0" w:lastRowFirstColumn="0" w:lastRowLastColumn="0"/>
          <w:trHeight w:hRule="exact" w:val="1134"/>
          <w:tblHeader/>
        </w:trPr>
        <w:tc>
          <w:tcPr>
            <w:tcW w:w="5000" w:type="pct"/>
          </w:tcPr>
          <w:bookmarkStart w:id="0" w:name="reportDate"/>
          <w:p w14:paraId="6AC27B69" w14:textId="03115BB1" w:rsidR="000B1E40" w:rsidRPr="00AF35C0" w:rsidRDefault="000B1E40" w:rsidP="000B1E40">
            <w:pPr>
              <w:pStyle w:val="CoverText"/>
              <w:rPr>
                <w:color w:val="auto"/>
              </w:rPr>
            </w:pPr>
            <w:r w:rsidRPr="00AF35C0">
              <w:rPr>
                <w:color w:val="auto"/>
              </w:rPr>
              <w:fldChar w:fldCharType="begin"/>
            </w:r>
            <w:r w:rsidRPr="00AF35C0">
              <w:rPr>
                <w:color w:val="auto"/>
              </w:rPr>
              <w:instrText xml:space="preserve"> DocVariable "ReportDate" </w:instrText>
            </w:r>
            <w:r w:rsidRPr="00AF35C0">
              <w:rPr>
                <w:color w:val="auto"/>
              </w:rPr>
              <w:fldChar w:fldCharType="separate"/>
            </w:r>
            <w:r w:rsidR="009A56F1">
              <w:rPr>
                <w:color w:val="auto"/>
              </w:rPr>
              <w:t>2 February 2018</w:t>
            </w:r>
            <w:r w:rsidRPr="00AF35C0">
              <w:rPr>
                <w:color w:val="auto"/>
              </w:rPr>
              <w:fldChar w:fldCharType="end"/>
            </w:r>
            <w:bookmarkEnd w:id="0"/>
          </w:p>
          <w:bookmarkStart w:id="1" w:name="reportRef"/>
          <w:p w14:paraId="42054C2D" w14:textId="75268942" w:rsidR="000B1E40" w:rsidRPr="009A56F1" w:rsidRDefault="000B1E40" w:rsidP="000B1E40">
            <w:pPr>
              <w:pStyle w:val="CoverText"/>
              <w:rPr>
                <w:vanish/>
                <w:color w:val="auto"/>
              </w:rPr>
            </w:pPr>
            <w:r w:rsidRPr="009A56F1">
              <w:rPr>
                <w:vanish/>
                <w:color w:val="auto"/>
              </w:rPr>
              <w:fldChar w:fldCharType="begin"/>
            </w:r>
            <w:r w:rsidRPr="009A56F1">
              <w:rPr>
                <w:vanish/>
                <w:color w:val="auto"/>
              </w:rPr>
              <w:instrText xml:space="preserve"> DocVariable "ReportReference" </w:instrText>
            </w:r>
            <w:r w:rsidRPr="009A56F1">
              <w:rPr>
                <w:vanish/>
                <w:color w:val="auto"/>
              </w:rPr>
              <w:fldChar w:fldCharType="separate"/>
            </w:r>
            <w:r w:rsidR="009A56F1">
              <w:rPr>
                <w:vanish/>
                <w:color w:val="auto"/>
              </w:rPr>
              <w:t xml:space="preserve"> </w:t>
            </w:r>
            <w:r w:rsidRPr="009A56F1">
              <w:rPr>
                <w:vanish/>
                <w:color w:val="auto"/>
              </w:rPr>
              <w:fldChar w:fldCharType="end"/>
            </w:r>
          </w:p>
          <w:bookmarkStart w:id="2" w:name="reportDraft"/>
          <w:bookmarkEnd w:id="1"/>
          <w:p w14:paraId="60483CCD" w14:textId="7AB1FD56" w:rsidR="000B1E40" w:rsidRPr="009A56F1" w:rsidRDefault="000B1E40" w:rsidP="000B1E40">
            <w:pPr>
              <w:pStyle w:val="CoverText"/>
              <w:rPr>
                <w:color w:val="auto"/>
              </w:rPr>
            </w:pPr>
            <w:r w:rsidRPr="009A56F1">
              <w:rPr>
                <w:color w:val="auto"/>
              </w:rPr>
              <w:fldChar w:fldCharType="begin"/>
            </w:r>
            <w:r w:rsidRPr="009A56F1">
              <w:rPr>
                <w:color w:val="auto"/>
              </w:rPr>
              <w:instrText xml:space="preserve"> DocVariable "ReportDraft" </w:instrText>
            </w:r>
            <w:r w:rsidRPr="009A56F1">
              <w:rPr>
                <w:color w:val="auto"/>
              </w:rPr>
              <w:fldChar w:fldCharType="separate"/>
            </w:r>
            <w:r w:rsidR="009A56F1">
              <w:rPr>
                <w:color w:val="auto"/>
              </w:rPr>
              <w:t>Final</w:t>
            </w:r>
            <w:r w:rsidRPr="009A56F1">
              <w:rPr>
                <w:color w:val="auto"/>
              </w:rPr>
              <w:fldChar w:fldCharType="end"/>
            </w:r>
          </w:p>
          <w:p w14:paraId="4E51783C" w14:textId="4D8ECE44" w:rsidR="000B1E40" w:rsidRPr="00AF35C0" w:rsidRDefault="000B1E40" w:rsidP="000B1E40">
            <w:pPr>
              <w:pStyle w:val="CoverText"/>
              <w:rPr>
                <w:color w:val="auto"/>
              </w:rPr>
            </w:pPr>
            <w:bookmarkStart w:id="3" w:name="reportClient"/>
            <w:bookmarkEnd w:id="2"/>
            <w:r w:rsidRPr="00AF35C0">
              <w:rPr>
                <w:color w:val="auto"/>
              </w:rPr>
              <w:t xml:space="preserve">Prepared for </w:t>
            </w:r>
            <w:r w:rsidR="007A27B3" w:rsidRPr="00AF35C0">
              <w:rPr>
                <w:color w:val="auto"/>
              </w:rPr>
              <w:fldChar w:fldCharType="begin"/>
            </w:r>
            <w:r w:rsidR="007A27B3" w:rsidRPr="00AF35C0">
              <w:rPr>
                <w:color w:val="auto"/>
              </w:rPr>
              <w:instrText xml:space="preserve"> DocVariable "ReportFor" </w:instrText>
            </w:r>
            <w:r w:rsidR="007A27B3" w:rsidRPr="00AF35C0">
              <w:rPr>
                <w:color w:val="auto"/>
              </w:rPr>
              <w:fldChar w:fldCharType="separate"/>
            </w:r>
            <w:r w:rsidR="009A56F1">
              <w:rPr>
                <w:color w:val="auto"/>
              </w:rPr>
              <w:t>Department of Education and Training</w:t>
            </w:r>
            <w:r w:rsidR="007A27B3" w:rsidRPr="00AF35C0">
              <w:rPr>
                <w:color w:val="auto"/>
              </w:rPr>
              <w:fldChar w:fldCharType="end"/>
            </w:r>
          </w:p>
          <w:bookmarkEnd w:id="3"/>
          <w:p w14:paraId="267E87FD" w14:textId="77777777" w:rsidR="002764BC" w:rsidRPr="00AF35C0" w:rsidRDefault="002764BC" w:rsidP="000B1E40">
            <w:pPr>
              <w:pStyle w:val="CoverText"/>
              <w:rPr>
                <w:color w:val="auto"/>
              </w:rPr>
            </w:pPr>
          </w:p>
        </w:tc>
      </w:tr>
    </w:tbl>
    <w:p w14:paraId="6086F951" w14:textId="69260E8F" w:rsidR="005413FD" w:rsidRPr="00AF35C0" w:rsidRDefault="005413FD"/>
    <w:p w14:paraId="351793AF" w14:textId="77777777" w:rsidR="006F0A80" w:rsidRPr="00AF35C0" w:rsidRDefault="006F0A80">
      <w:pPr>
        <w:sectPr w:rsidR="006F0A80" w:rsidRPr="00AF35C0" w:rsidSect="002764BC">
          <w:headerReference w:type="default" r:id="rId8"/>
          <w:footerReference w:type="even" r:id="rId9"/>
          <w:pgSz w:w="11906" w:h="16838" w:code="9"/>
          <w:pgMar w:top="14459" w:right="1134" w:bottom="113" w:left="1134" w:header="709" w:footer="0" w:gutter="0"/>
          <w:cols w:space="708"/>
          <w:docGrid w:linePitch="360"/>
        </w:sectPr>
      </w:pPr>
    </w:p>
    <w:p w14:paraId="648972B2" w14:textId="77777777" w:rsidR="003A0DC1" w:rsidRPr="00AF35C0" w:rsidRDefault="003A0DC1" w:rsidP="003A0DC1">
      <w:pPr>
        <w:pStyle w:val="UrbisDisclaimerTitle"/>
      </w:pPr>
      <w:bookmarkStart w:id="4" w:name="UrbisStaff"/>
      <w:r w:rsidRPr="00AF35C0">
        <w:lastRenderedPageBreak/>
        <w:t>URBIS STAFF RESPONSIBLE FOR THIS REPORT WERE:</w:t>
      </w:r>
    </w:p>
    <w:tbl>
      <w:tblPr>
        <w:tblW w:w="9214" w:type="dxa"/>
        <w:tblLayout w:type="fixed"/>
        <w:tblCellMar>
          <w:left w:w="0" w:type="dxa"/>
          <w:right w:w="0" w:type="dxa"/>
        </w:tblCellMar>
        <w:tblLook w:val="00A0" w:firstRow="1" w:lastRow="0" w:firstColumn="1" w:lastColumn="0" w:noHBand="0" w:noVBand="0"/>
        <w:tblCaption w:val="Urbis Staff"/>
        <w:tblDescription w:val="Urbis Staff"/>
      </w:tblPr>
      <w:tblGrid>
        <w:gridCol w:w="1985"/>
        <w:gridCol w:w="7229"/>
      </w:tblGrid>
      <w:tr w:rsidR="003A0DC1" w:rsidRPr="00AF35C0" w14:paraId="3E292AC9" w14:textId="77777777" w:rsidTr="004A3F21">
        <w:trPr>
          <w:tblHeader/>
        </w:trPr>
        <w:tc>
          <w:tcPr>
            <w:tcW w:w="1985" w:type="dxa"/>
            <w:shd w:val="clear" w:color="auto" w:fill="auto"/>
            <w:vAlign w:val="bottom"/>
          </w:tcPr>
          <w:p w14:paraId="0801F381" w14:textId="77777777" w:rsidR="003A0DC1" w:rsidRPr="00AF35C0" w:rsidRDefault="003A0DC1" w:rsidP="006B2651">
            <w:pPr>
              <w:pStyle w:val="UrbisDisclaimer"/>
            </w:pPr>
            <w:r w:rsidRPr="00AF35C0">
              <w:t>Director</w:t>
            </w:r>
          </w:p>
        </w:tc>
        <w:tc>
          <w:tcPr>
            <w:tcW w:w="7229" w:type="dxa"/>
            <w:shd w:val="clear" w:color="auto" w:fill="auto"/>
            <w:vAlign w:val="bottom"/>
          </w:tcPr>
          <w:p w14:paraId="4DE7515D" w14:textId="77777777" w:rsidR="003A0DC1" w:rsidRPr="00AF35C0" w:rsidRDefault="00D01742" w:rsidP="006B2651">
            <w:pPr>
              <w:pStyle w:val="UrbisDisclaimer"/>
            </w:pPr>
            <w:r w:rsidRPr="00AF35C0">
              <w:t>Clinton Ostwald</w:t>
            </w:r>
          </w:p>
        </w:tc>
      </w:tr>
      <w:tr w:rsidR="003A0DC1" w:rsidRPr="00AF35C0" w14:paraId="3C6ECCB0" w14:textId="77777777" w:rsidTr="006B2651">
        <w:tc>
          <w:tcPr>
            <w:tcW w:w="1985" w:type="dxa"/>
            <w:shd w:val="clear" w:color="auto" w:fill="auto"/>
            <w:vAlign w:val="bottom"/>
          </w:tcPr>
          <w:p w14:paraId="4C5B3E3B" w14:textId="77777777" w:rsidR="003A0DC1" w:rsidRPr="00AF35C0" w:rsidRDefault="003A0DC1" w:rsidP="006B2651">
            <w:pPr>
              <w:pStyle w:val="UrbisDisclaimer"/>
            </w:pPr>
            <w:r w:rsidRPr="00AF35C0">
              <w:t xml:space="preserve">Associate Director </w:t>
            </w:r>
          </w:p>
        </w:tc>
        <w:tc>
          <w:tcPr>
            <w:tcW w:w="7229" w:type="dxa"/>
            <w:shd w:val="clear" w:color="auto" w:fill="auto"/>
            <w:vAlign w:val="bottom"/>
          </w:tcPr>
          <w:p w14:paraId="636F35C6" w14:textId="77777777" w:rsidR="003A0DC1" w:rsidRPr="00AF35C0" w:rsidRDefault="00D01742" w:rsidP="006B2651">
            <w:pPr>
              <w:pStyle w:val="UrbisDisclaimer"/>
            </w:pPr>
            <w:r w:rsidRPr="00AF35C0">
              <w:t>Alex Stuart</w:t>
            </w:r>
          </w:p>
        </w:tc>
      </w:tr>
      <w:tr w:rsidR="003A0DC1" w:rsidRPr="00AF35C0" w14:paraId="248CC578" w14:textId="77777777" w:rsidTr="006B2651">
        <w:tc>
          <w:tcPr>
            <w:tcW w:w="1985" w:type="dxa"/>
            <w:shd w:val="clear" w:color="auto" w:fill="auto"/>
            <w:vAlign w:val="bottom"/>
          </w:tcPr>
          <w:p w14:paraId="01AF5B07" w14:textId="77777777" w:rsidR="003A0DC1" w:rsidRPr="00AF35C0" w:rsidRDefault="003A0DC1" w:rsidP="006B2651">
            <w:pPr>
              <w:pStyle w:val="UrbisDisclaimer"/>
            </w:pPr>
            <w:r w:rsidRPr="00AF35C0">
              <w:t>Consultant</w:t>
            </w:r>
          </w:p>
        </w:tc>
        <w:tc>
          <w:tcPr>
            <w:tcW w:w="7229" w:type="dxa"/>
            <w:shd w:val="clear" w:color="auto" w:fill="auto"/>
            <w:vAlign w:val="bottom"/>
          </w:tcPr>
          <w:p w14:paraId="3F43BBEA" w14:textId="74638F78" w:rsidR="003A0DC1" w:rsidRPr="00AF35C0" w:rsidRDefault="00D01742" w:rsidP="006B2651">
            <w:pPr>
              <w:pStyle w:val="UrbisDisclaimer"/>
            </w:pPr>
            <w:proofErr w:type="spellStart"/>
            <w:r w:rsidRPr="00AF35C0">
              <w:t>Chinmay</w:t>
            </w:r>
            <w:proofErr w:type="spellEnd"/>
            <w:r w:rsidRPr="00AF35C0">
              <w:t xml:space="preserve"> </w:t>
            </w:r>
            <w:proofErr w:type="spellStart"/>
            <w:r w:rsidRPr="00AF35C0">
              <w:t>Chitale</w:t>
            </w:r>
            <w:proofErr w:type="spellEnd"/>
            <w:r w:rsidRPr="00AF35C0">
              <w:t xml:space="preserve">, Liam </w:t>
            </w:r>
            <w:proofErr w:type="spellStart"/>
            <w:r w:rsidRPr="00AF35C0">
              <w:t>Demaine</w:t>
            </w:r>
            <w:proofErr w:type="spellEnd"/>
            <w:r w:rsidR="009D4EAA" w:rsidRPr="00AF35C0">
              <w:t xml:space="preserve">, Jack </w:t>
            </w:r>
            <w:proofErr w:type="spellStart"/>
            <w:r w:rsidR="009D4EAA" w:rsidRPr="00AF35C0">
              <w:t>Unicomb</w:t>
            </w:r>
            <w:proofErr w:type="spellEnd"/>
            <w:r w:rsidR="009D4EAA" w:rsidRPr="00AF35C0">
              <w:t xml:space="preserve"> Laird</w:t>
            </w:r>
            <w:r w:rsidR="00394DB0">
              <w:t>, Charlotte Blythe</w:t>
            </w:r>
          </w:p>
        </w:tc>
      </w:tr>
      <w:tr w:rsidR="003A0DC1" w:rsidRPr="00AF35C0" w14:paraId="0E55CA1F" w14:textId="77777777" w:rsidTr="006B2651">
        <w:tc>
          <w:tcPr>
            <w:tcW w:w="1985" w:type="dxa"/>
            <w:shd w:val="clear" w:color="auto" w:fill="auto"/>
            <w:vAlign w:val="bottom"/>
          </w:tcPr>
          <w:p w14:paraId="478065AF" w14:textId="77777777" w:rsidR="003A0DC1" w:rsidRPr="00AF35C0" w:rsidRDefault="0041530C" w:rsidP="006B2651">
            <w:pPr>
              <w:pStyle w:val="UrbisDisclaimer"/>
            </w:pPr>
            <w:r w:rsidRPr="00AF35C0">
              <w:t>Project</w:t>
            </w:r>
            <w:r w:rsidR="003A0DC1" w:rsidRPr="00AF35C0">
              <w:t xml:space="preserve"> Code</w:t>
            </w:r>
          </w:p>
        </w:tc>
        <w:tc>
          <w:tcPr>
            <w:tcW w:w="7229" w:type="dxa"/>
            <w:shd w:val="clear" w:color="auto" w:fill="auto"/>
            <w:vAlign w:val="bottom"/>
          </w:tcPr>
          <w:p w14:paraId="23C9C34B" w14:textId="77777777" w:rsidR="003A0DC1" w:rsidRPr="00AF35C0" w:rsidRDefault="009D4EAA" w:rsidP="006B2651">
            <w:pPr>
              <w:pStyle w:val="UrbisDisclaimer"/>
            </w:pPr>
            <w:r w:rsidRPr="00AF35C0">
              <w:t>PER0726</w:t>
            </w:r>
          </w:p>
        </w:tc>
      </w:tr>
      <w:tr w:rsidR="003A0DC1" w:rsidRPr="00AF35C0" w14:paraId="54E7B0B3" w14:textId="77777777" w:rsidTr="006B2651">
        <w:tc>
          <w:tcPr>
            <w:tcW w:w="1985" w:type="dxa"/>
            <w:shd w:val="clear" w:color="auto" w:fill="auto"/>
            <w:vAlign w:val="bottom"/>
          </w:tcPr>
          <w:p w14:paraId="0C37D1BE" w14:textId="77777777" w:rsidR="003A0DC1" w:rsidRPr="00AF35C0" w:rsidRDefault="003A0DC1" w:rsidP="006B2651">
            <w:pPr>
              <w:pStyle w:val="UrbisDisclaimer"/>
            </w:pPr>
            <w:r w:rsidRPr="00AF35C0">
              <w:t>Report Number</w:t>
            </w:r>
          </w:p>
        </w:tc>
        <w:tc>
          <w:tcPr>
            <w:tcW w:w="7229" w:type="dxa"/>
            <w:shd w:val="clear" w:color="auto" w:fill="auto"/>
            <w:vAlign w:val="bottom"/>
          </w:tcPr>
          <w:p w14:paraId="54762EA1" w14:textId="749A63EF" w:rsidR="003A0DC1" w:rsidRPr="00AF35C0" w:rsidRDefault="009A56F1" w:rsidP="006B2651">
            <w:pPr>
              <w:pStyle w:val="UrbisDisclaimer"/>
            </w:pPr>
            <w:r>
              <w:t>Final</w:t>
            </w:r>
          </w:p>
        </w:tc>
      </w:tr>
      <w:bookmarkEnd w:id="4"/>
    </w:tbl>
    <w:p w14:paraId="5772B78A" w14:textId="77777777" w:rsidR="00D80EE7" w:rsidRPr="00AF35C0" w:rsidRDefault="00D80EE7"/>
    <w:p w14:paraId="66F81447" w14:textId="77777777" w:rsidR="00AC38C4" w:rsidRPr="00AF35C0" w:rsidRDefault="00AC38C4">
      <w:pPr>
        <w:sectPr w:rsidR="00AC38C4" w:rsidRPr="00AF35C0" w:rsidSect="00EF2BB7">
          <w:headerReference w:type="default" r:id="rId10"/>
          <w:footerReference w:type="even" r:id="rId11"/>
          <w:footerReference w:type="default" r:id="rId12"/>
          <w:pgSz w:w="11906" w:h="16838"/>
          <w:pgMar w:top="1134" w:right="1134" w:bottom="1418" w:left="1134" w:header="709" w:footer="284" w:gutter="0"/>
          <w:cols w:space="708"/>
          <w:docGrid w:linePitch="360"/>
        </w:sectPr>
      </w:pPr>
    </w:p>
    <w:p w14:paraId="562EDE41" w14:textId="77777777" w:rsidR="00646CF3" w:rsidRPr="00AF35C0" w:rsidRDefault="00646CF3" w:rsidP="00646CF3">
      <w:pPr>
        <w:pStyle w:val="TOCHeading"/>
        <w:rPr>
          <w:rStyle w:val="Hyperlink"/>
        </w:rPr>
      </w:pPr>
      <w:r w:rsidRPr="00AF35C0">
        <w:lastRenderedPageBreak/>
        <w:t>TABLE OF CONTENTS</w:t>
      </w:r>
    </w:p>
    <w:p w14:paraId="753FC9E4" w14:textId="58A398B4" w:rsidR="006846A2" w:rsidRPr="00AF35C0" w:rsidRDefault="00693A4F">
      <w:pPr>
        <w:pStyle w:val="TOC1"/>
        <w:rPr>
          <w:rFonts w:asciiTheme="minorHAnsi" w:eastAsiaTheme="minorEastAsia" w:hAnsiTheme="minorHAnsi" w:cstheme="minorBidi"/>
          <w:noProof/>
          <w:color w:val="auto"/>
          <w:sz w:val="22"/>
          <w:szCs w:val="22"/>
          <w:lang w:val="en-US"/>
        </w:rPr>
      </w:pPr>
      <w:r w:rsidRPr="00AF35C0">
        <w:rPr>
          <w:rStyle w:val="Hyperlink"/>
        </w:rPr>
        <w:fldChar w:fldCharType="begin"/>
      </w:r>
      <w:r w:rsidRPr="00AF35C0">
        <w:rPr>
          <w:rStyle w:val="Hyperlink"/>
        </w:rPr>
        <w:instrText xml:space="preserve"> TOC \o "2-3" \h \z \t "Heading 1,1,Executive Summary,1,Intro</w:instrText>
      </w:r>
      <w:r w:rsidR="00D06B82" w:rsidRPr="00AF35C0">
        <w:rPr>
          <w:rStyle w:val="Hyperlink"/>
        </w:rPr>
        <w:instrText>duction,1,Head1,1,Disclaimer,1"</w:instrText>
      </w:r>
      <w:r w:rsidRPr="00AF35C0">
        <w:rPr>
          <w:rStyle w:val="Hyperlink"/>
        </w:rPr>
        <w:fldChar w:fldCharType="separate"/>
      </w:r>
      <w:hyperlink w:anchor="_Toc504652390" w:history="1">
        <w:r w:rsidR="006846A2" w:rsidRPr="00AF35C0">
          <w:rPr>
            <w:rStyle w:val="Hyperlink"/>
            <w:noProof/>
          </w:rPr>
          <w:t>Executive Summary</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_Toc504652390 \h </w:instrText>
        </w:r>
        <w:r w:rsidR="006846A2" w:rsidRPr="00AF35C0">
          <w:rPr>
            <w:noProof/>
            <w:webHidden/>
          </w:rPr>
        </w:r>
        <w:r w:rsidR="006846A2" w:rsidRPr="00AF35C0">
          <w:rPr>
            <w:noProof/>
            <w:webHidden/>
          </w:rPr>
          <w:fldChar w:fldCharType="separate"/>
        </w:r>
        <w:r w:rsidR="00B720A3">
          <w:rPr>
            <w:noProof/>
            <w:webHidden/>
          </w:rPr>
          <w:t>i</w:t>
        </w:r>
        <w:r w:rsidR="006846A2" w:rsidRPr="00AF35C0">
          <w:rPr>
            <w:noProof/>
            <w:webHidden/>
          </w:rPr>
          <w:fldChar w:fldCharType="end"/>
        </w:r>
      </w:hyperlink>
    </w:p>
    <w:p w14:paraId="2B312C23" w14:textId="35F84237" w:rsidR="006846A2" w:rsidRPr="00AF35C0" w:rsidRDefault="0056545F">
      <w:pPr>
        <w:pStyle w:val="TOC1"/>
        <w:rPr>
          <w:rFonts w:asciiTheme="minorHAnsi" w:eastAsiaTheme="minorEastAsia" w:hAnsiTheme="minorHAnsi" w:cstheme="minorBidi"/>
          <w:noProof/>
          <w:color w:val="auto"/>
          <w:sz w:val="22"/>
          <w:szCs w:val="22"/>
          <w:lang w:val="en-US"/>
        </w:rPr>
      </w:pPr>
      <w:hyperlink w:anchor="_Toc504652391" w:history="1">
        <w:r w:rsidR="006846A2" w:rsidRPr="00AF35C0">
          <w:rPr>
            <w:rStyle w:val="Hyperlink"/>
            <w:noProof/>
          </w:rPr>
          <w:t>1.</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Introduction</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_Toc504652391 \h </w:instrText>
        </w:r>
        <w:r w:rsidR="006846A2" w:rsidRPr="00AF35C0">
          <w:rPr>
            <w:noProof/>
            <w:webHidden/>
          </w:rPr>
        </w:r>
        <w:r w:rsidR="006846A2" w:rsidRPr="00AF35C0">
          <w:rPr>
            <w:noProof/>
            <w:webHidden/>
          </w:rPr>
          <w:fldChar w:fldCharType="separate"/>
        </w:r>
        <w:r w:rsidR="00B720A3">
          <w:rPr>
            <w:noProof/>
            <w:webHidden/>
          </w:rPr>
          <w:t>1</w:t>
        </w:r>
        <w:r w:rsidR="006846A2" w:rsidRPr="00AF35C0">
          <w:rPr>
            <w:noProof/>
            <w:webHidden/>
          </w:rPr>
          <w:fldChar w:fldCharType="end"/>
        </w:r>
      </w:hyperlink>
    </w:p>
    <w:p w14:paraId="1876FB61" w14:textId="76FA1895" w:rsidR="006846A2" w:rsidRPr="00AF35C0" w:rsidRDefault="0056545F">
      <w:pPr>
        <w:pStyle w:val="TOC2"/>
        <w:rPr>
          <w:rFonts w:asciiTheme="minorHAnsi" w:eastAsiaTheme="minorEastAsia" w:hAnsiTheme="minorHAnsi" w:cstheme="minorBidi"/>
          <w:noProof/>
          <w:color w:val="auto"/>
          <w:sz w:val="22"/>
          <w:szCs w:val="22"/>
          <w:lang w:val="en-US"/>
        </w:rPr>
      </w:pPr>
      <w:hyperlink w:anchor="_Toc504652392" w:history="1">
        <w:r w:rsidR="006846A2" w:rsidRPr="00AF35C0">
          <w:rPr>
            <w:rStyle w:val="Hyperlink"/>
            <w:noProof/>
          </w:rPr>
          <w:t>1.1.</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Project Background</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_Toc504652392 \h </w:instrText>
        </w:r>
        <w:r w:rsidR="006846A2" w:rsidRPr="00AF35C0">
          <w:rPr>
            <w:noProof/>
            <w:webHidden/>
          </w:rPr>
        </w:r>
        <w:r w:rsidR="006846A2" w:rsidRPr="00AF35C0">
          <w:rPr>
            <w:noProof/>
            <w:webHidden/>
          </w:rPr>
          <w:fldChar w:fldCharType="separate"/>
        </w:r>
        <w:r w:rsidR="00B720A3">
          <w:rPr>
            <w:noProof/>
            <w:webHidden/>
          </w:rPr>
          <w:t>1</w:t>
        </w:r>
        <w:r w:rsidR="006846A2" w:rsidRPr="00AF35C0">
          <w:rPr>
            <w:noProof/>
            <w:webHidden/>
          </w:rPr>
          <w:fldChar w:fldCharType="end"/>
        </w:r>
      </w:hyperlink>
    </w:p>
    <w:p w14:paraId="279688B7" w14:textId="2B03300F" w:rsidR="006846A2" w:rsidRPr="00AF35C0" w:rsidRDefault="0056545F">
      <w:pPr>
        <w:pStyle w:val="TOC2"/>
        <w:rPr>
          <w:rFonts w:asciiTheme="minorHAnsi" w:eastAsiaTheme="minorEastAsia" w:hAnsiTheme="minorHAnsi" w:cstheme="minorBidi"/>
          <w:noProof/>
          <w:color w:val="auto"/>
          <w:sz w:val="22"/>
          <w:szCs w:val="22"/>
          <w:lang w:val="en-US"/>
        </w:rPr>
      </w:pPr>
      <w:hyperlink w:anchor="_Toc504652393" w:history="1">
        <w:r w:rsidR="006846A2" w:rsidRPr="00AF35C0">
          <w:rPr>
            <w:rStyle w:val="Hyperlink"/>
            <w:noProof/>
          </w:rPr>
          <w:t>1.2.</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Purpose of the Study</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_Toc504652393 \h </w:instrText>
        </w:r>
        <w:r w:rsidR="006846A2" w:rsidRPr="00AF35C0">
          <w:rPr>
            <w:noProof/>
            <w:webHidden/>
          </w:rPr>
        </w:r>
        <w:r w:rsidR="006846A2" w:rsidRPr="00AF35C0">
          <w:rPr>
            <w:noProof/>
            <w:webHidden/>
          </w:rPr>
          <w:fldChar w:fldCharType="separate"/>
        </w:r>
        <w:r w:rsidR="00B720A3">
          <w:rPr>
            <w:noProof/>
            <w:webHidden/>
          </w:rPr>
          <w:t>1</w:t>
        </w:r>
        <w:r w:rsidR="006846A2" w:rsidRPr="00AF35C0">
          <w:rPr>
            <w:noProof/>
            <w:webHidden/>
          </w:rPr>
          <w:fldChar w:fldCharType="end"/>
        </w:r>
      </w:hyperlink>
    </w:p>
    <w:p w14:paraId="55078B1A" w14:textId="1B690282" w:rsidR="006846A2" w:rsidRPr="00AF35C0" w:rsidRDefault="0056545F">
      <w:pPr>
        <w:pStyle w:val="TOC2"/>
        <w:rPr>
          <w:rFonts w:asciiTheme="minorHAnsi" w:eastAsiaTheme="minorEastAsia" w:hAnsiTheme="minorHAnsi" w:cstheme="minorBidi"/>
          <w:noProof/>
          <w:color w:val="auto"/>
          <w:sz w:val="22"/>
          <w:szCs w:val="22"/>
          <w:lang w:val="en-US"/>
        </w:rPr>
      </w:pPr>
      <w:hyperlink w:anchor="_Toc504652394" w:history="1">
        <w:r w:rsidR="006846A2" w:rsidRPr="00AF35C0">
          <w:rPr>
            <w:rStyle w:val="Hyperlink"/>
            <w:noProof/>
          </w:rPr>
          <w:t>1.3.</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Definition</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_Toc504652394 \h </w:instrText>
        </w:r>
        <w:r w:rsidR="006846A2" w:rsidRPr="00AF35C0">
          <w:rPr>
            <w:noProof/>
            <w:webHidden/>
          </w:rPr>
        </w:r>
        <w:r w:rsidR="006846A2" w:rsidRPr="00AF35C0">
          <w:rPr>
            <w:noProof/>
            <w:webHidden/>
          </w:rPr>
          <w:fldChar w:fldCharType="separate"/>
        </w:r>
        <w:r w:rsidR="00B720A3">
          <w:rPr>
            <w:noProof/>
            <w:webHidden/>
          </w:rPr>
          <w:t>1</w:t>
        </w:r>
        <w:r w:rsidR="006846A2" w:rsidRPr="00AF35C0">
          <w:rPr>
            <w:noProof/>
            <w:webHidden/>
          </w:rPr>
          <w:fldChar w:fldCharType="end"/>
        </w:r>
      </w:hyperlink>
    </w:p>
    <w:p w14:paraId="1D704E3F" w14:textId="48D7F932" w:rsidR="006846A2" w:rsidRPr="00AF35C0" w:rsidRDefault="0056545F">
      <w:pPr>
        <w:pStyle w:val="TOC1"/>
        <w:rPr>
          <w:rFonts w:asciiTheme="minorHAnsi" w:eastAsiaTheme="minorEastAsia" w:hAnsiTheme="minorHAnsi" w:cstheme="minorBidi"/>
          <w:noProof/>
          <w:color w:val="auto"/>
          <w:sz w:val="22"/>
          <w:szCs w:val="22"/>
          <w:lang w:val="en-US"/>
        </w:rPr>
      </w:pPr>
      <w:hyperlink w:anchor="_Toc504652395" w:history="1">
        <w:r w:rsidR="006846A2" w:rsidRPr="00AF35C0">
          <w:rPr>
            <w:rStyle w:val="Hyperlink"/>
            <w:noProof/>
          </w:rPr>
          <w:t>2.</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Literature Review</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_Toc504652395 \h </w:instrText>
        </w:r>
        <w:r w:rsidR="006846A2" w:rsidRPr="00AF35C0">
          <w:rPr>
            <w:noProof/>
            <w:webHidden/>
          </w:rPr>
        </w:r>
        <w:r w:rsidR="006846A2" w:rsidRPr="00AF35C0">
          <w:rPr>
            <w:noProof/>
            <w:webHidden/>
          </w:rPr>
          <w:fldChar w:fldCharType="separate"/>
        </w:r>
        <w:r w:rsidR="00B720A3">
          <w:rPr>
            <w:noProof/>
            <w:webHidden/>
          </w:rPr>
          <w:t>2</w:t>
        </w:r>
        <w:r w:rsidR="006846A2" w:rsidRPr="00AF35C0">
          <w:rPr>
            <w:noProof/>
            <w:webHidden/>
          </w:rPr>
          <w:fldChar w:fldCharType="end"/>
        </w:r>
      </w:hyperlink>
    </w:p>
    <w:p w14:paraId="78768CA4" w14:textId="64CE0FAB" w:rsidR="006846A2" w:rsidRPr="00AF35C0" w:rsidRDefault="0056545F">
      <w:pPr>
        <w:pStyle w:val="TOC1"/>
        <w:rPr>
          <w:rFonts w:asciiTheme="minorHAnsi" w:eastAsiaTheme="minorEastAsia" w:hAnsiTheme="minorHAnsi" w:cstheme="minorBidi"/>
          <w:noProof/>
          <w:color w:val="auto"/>
          <w:sz w:val="22"/>
          <w:szCs w:val="22"/>
          <w:lang w:val="en-US"/>
        </w:rPr>
      </w:pPr>
      <w:hyperlink w:anchor="_Toc504652396" w:history="1">
        <w:r w:rsidR="006846A2" w:rsidRPr="00AF35C0">
          <w:rPr>
            <w:rStyle w:val="Hyperlink"/>
            <w:noProof/>
          </w:rPr>
          <w:t>3.</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Regional Students</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_Toc504652396 \h </w:instrText>
        </w:r>
        <w:r w:rsidR="006846A2" w:rsidRPr="00AF35C0">
          <w:rPr>
            <w:noProof/>
            <w:webHidden/>
          </w:rPr>
        </w:r>
        <w:r w:rsidR="006846A2" w:rsidRPr="00AF35C0">
          <w:rPr>
            <w:noProof/>
            <w:webHidden/>
          </w:rPr>
          <w:fldChar w:fldCharType="separate"/>
        </w:r>
        <w:r w:rsidR="00B720A3">
          <w:rPr>
            <w:noProof/>
            <w:webHidden/>
          </w:rPr>
          <w:t>6</w:t>
        </w:r>
        <w:r w:rsidR="006846A2" w:rsidRPr="00AF35C0">
          <w:rPr>
            <w:noProof/>
            <w:webHidden/>
          </w:rPr>
          <w:fldChar w:fldCharType="end"/>
        </w:r>
      </w:hyperlink>
    </w:p>
    <w:p w14:paraId="76FE73E6" w14:textId="2790D8EF" w:rsidR="006846A2" w:rsidRPr="00AF35C0" w:rsidRDefault="0056545F">
      <w:pPr>
        <w:pStyle w:val="TOC2"/>
        <w:rPr>
          <w:rFonts w:asciiTheme="minorHAnsi" w:eastAsiaTheme="minorEastAsia" w:hAnsiTheme="minorHAnsi" w:cstheme="minorBidi"/>
          <w:noProof/>
          <w:color w:val="auto"/>
          <w:sz w:val="22"/>
          <w:szCs w:val="22"/>
          <w:lang w:val="en-US"/>
        </w:rPr>
      </w:pPr>
      <w:hyperlink w:anchor="_Toc504652397" w:history="1">
        <w:r w:rsidR="006846A2" w:rsidRPr="00AF35C0">
          <w:rPr>
            <w:rStyle w:val="Hyperlink"/>
            <w:noProof/>
          </w:rPr>
          <w:t>3.1.</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University Enrolments</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_Toc504652397 \h </w:instrText>
        </w:r>
        <w:r w:rsidR="006846A2" w:rsidRPr="00AF35C0">
          <w:rPr>
            <w:noProof/>
            <w:webHidden/>
          </w:rPr>
        </w:r>
        <w:r w:rsidR="006846A2" w:rsidRPr="00AF35C0">
          <w:rPr>
            <w:noProof/>
            <w:webHidden/>
          </w:rPr>
          <w:fldChar w:fldCharType="separate"/>
        </w:r>
        <w:r w:rsidR="00B720A3">
          <w:rPr>
            <w:noProof/>
            <w:webHidden/>
          </w:rPr>
          <w:t>6</w:t>
        </w:r>
        <w:r w:rsidR="006846A2" w:rsidRPr="00AF35C0">
          <w:rPr>
            <w:noProof/>
            <w:webHidden/>
          </w:rPr>
          <w:fldChar w:fldCharType="end"/>
        </w:r>
      </w:hyperlink>
    </w:p>
    <w:p w14:paraId="1AB1365E" w14:textId="5CF6E8CA" w:rsidR="006846A2" w:rsidRPr="00AF35C0" w:rsidRDefault="0056545F">
      <w:pPr>
        <w:pStyle w:val="TOC3"/>
        <w:rPr>
          <w:rFonts w:asciiTheme="minorHAnsi" w:eastAsiaTheme="minorEastAsia" w:hAnsiTheme="minorHAnsi" w:cstheme="minorBidi"/>
          <w:noProof/>
          <w:color w:val="auto"/>
          <w:sz w:val="22"/>
          <w:szCs w:val="22"/>
          <w:lang w:val="en-US"/>
        </w:rPr>
      </w:pPr>
      <w:hyperlink w:anchor="_Toc504652398" w:history="1">
        <w:r w:rsidR="006846A2" w:rsidRPr="00AF35C0">
          <w:rPr>
            <w:rStyle w:val="Hyperlink"/>
            <w:noProof/>
          </w:rPr>
          <w:t>3.1.1.</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Students</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_Toc504652398 \h </w:instrText>
        </w:r>
        <w:r w:rsidR="006846A2" w:rsidRPr="00AF35C0">
          <w:rPr>
            <w:noProof/>
            <w:webHidden/>
          </w:rPr>
        </w:r>
        <w:r w:rsidR="006846A2" w:rsidRPr="00AF35C0">
          <w:rPr>
            <w:noProof/>
            <w:webHidden/>
          </w:rPr>
          <w:fldChar w:fldCharType="separate"/>
        </w:r>
        <w:r w:rsidR="00B720A3">
          <w:rPr>
            <w:noProof/>
            <w:webHidden/>
          </w:rPr>
          <w:t>6</w:t>
        </w:r>
        <w:r w:rsidR="006846A2" w:rsidRPr="00AF35C0">
          <w:rPr>
            <w:noProof/>
            <w:webHidden/>
          </w:rPr>
          <w:fldChar w:fldCharType="end"/>
        </w:r>
      </w:hyperlink>
    </w:p>
    <w:p w14:paraId="1B7F78B6" w14:textId="43FB93A6" w:rsidR="006846A2" w:rsidRPr="00AF35C0" w:rsidRDefault="0056545F">
      <w:pPr>
        <w:pStyle w:val="TOC3"/>
        <w:rPr>
          <w:rFonts w:asciiTheme="minorHAnsi" w:eastAsiaTheme="minorEastAsia" w:hAnsiTheme="minorHAnsi" w:cstheme="minorBidi"/>
          <w:noProof/>
          <w:color w:val="auto"/>
          <w:sz w:val="22"/>
          <w:szCs w:val="22"/>
          <w:lang w:val="en-US"/>
        </w:rPr>
      </w:pPr>
      <w:hyperlink w:anchor="_Toc504652399" w:history="1">
        <w:r w:rsidR="006846A2" w:rsidRPr="00AF35C0">
          <w:rPr>
            <w:rStyle w:val="Hyperlink"/>
            <w:noProof/>
          </w:rPr>
          <w:t>3.1.2.</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Participation Rates</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_Toc504652399 \h </w:instrText>
        </w:r>
        <w:r w:rsidR="006846A2" w:rsidRPr="00AF35C0">
          <w:rPr>
            <w:noProof/>
            <w:webHidden/>
          </w:rPr>
        </w:r>
        <w:r w:rsidR="006846A2" w:rsidRPr="00AF35C0">
          <w:rPr>
            <w:noProof/>
            <w:webHidden/>
          </w:rPr>
          <w:fldChar w:fldCharType="separate"/>
        </w:r>
        <w:r w:rsidR="00B720A3">
          <w:rPr>
            <w:noProof/>
            <w:webHidden/>
          </w:rPr>
          <w:t>11</w:t>
        </w:r>
        <w:r w:rsidR="006846A2" w:rsidRPr="00AF35C0">
          <w:rPr>
            <w:noProof/>
            <w:webHidden/>
          </w:rPr>
          <w:fldChar w:fldCharType="end"/>
        </w:r>
      </w:hyperlink>
    </w:p>
    <w:p w14:paraId="04469951" w14:textId="5A8D18D2" w:rsidR="006846A2" w:rsidRPr="00AF35C0" w:rsidRDefault="0056545F">
      <w:pPr>
        <w:pStyle w:val="TOC2"/>
        <w:rPr>
          <w:rFonts w:asciiTheme="minorHAnsi" w:eastAsiaTheme="minorEastAsia" w:hAnsiTheme="minorHAnsi" w:cstheme="minorBidi"/>
          <w:noProof/>
          <w:color w:val="auto"/>
          <w:sz w:val="22"/>
          <w:szCs w:val="22"/>
          <w:lang w:val="en-US"/>
        </w:rPr>
      </w:pPr>
      <w:hyperlink w:anchor="_Toc504652400" w:history="1">
        <w:r w:rsidR="006846A2" w:rsidRPr="00AF35C0">
          <w:rPr>
            <w:rStyle w:val="Hyperlink"/>
            <w:noProof/>
          </w:rPr>
          <w:t>3.2.</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Financial Support to Regional Students</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_Toc504652400 \h </w:instrText>
        </w:r>
        <w:r w:rsidR="006846A2" w:rsidRPr="00AF35C0">
          <w:rPr>
            <w:noProof/>
            <w:webHidden/>
          </w:rPr>
        </w:r>
        <w:r w:rsidR="006846A2" w:rsidRPr="00AF35C0">
          <w:rPr>
            <w:noProof/>
            <w:webHidden/>
          </w:rPr>
          <w:fldChar w:fldCharType="separate"/>
        </w:r>
        <w:r w:rsidR="00B720A3">
          <w:rPr>
            <w:noProof/>
            <w:webHidden/>
          </w:rPr>
          <w:t>12</w:t>
        </w:r>
        <w:r w:rsidR="006846A2" w:rsidRPr="00AF35C0">
          <w:rPr>
            <w:noProof/>
            <w:webHidden/>
          </w:rPr>
          <w:fldChar w:fldCharType="end"/>
        </w:r>
      </w:hyperlink>
    </w:p>
    <w:p w14:paraId="23745892" w14:textId="3958EB5A" w:rsidR="006846A2" w:rsidRPr="00AF35C0" w:rsidRDefault="0056545F">
      <w:pPr>
        <w:pStyle w:val="TOC2"/>
        <w:rPr>
          <w:rFonts w:asciiTheme="minorHAnsi" w:eastAsiaTheme="minorEastAsia" w:hAnsiTheme="minorHAnsi" w:cstheme="minorBidi"/>
          <w:noProof/>
          <w:color w:val="auto"/>
          <w:sz w:val="22"/>
          <w:szCs w:val="22"/>
          <w:lang w:val="en-US"/>
        </w:rPr>
      </w:pPr>
      <w:hyperlink w:anchor="_Toc504652401" w:history="1">
        <w:r w:rsidR="006846A2" w:rsidRPr="00AF35C0">
          <w:rPr>
            <w:rStyle w:val="Hyperlink"/>
            <w:noProof/>
          </w:rPr>
          <w:t>3.3.</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Average Incomes</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_Toc504652401 \h </w:instrText>
        </w:r>
        <w:r w:rsidR="006846A2" w:rsidRPr="00AF35C0">
          <w:rPr>
            <w:noProof/>
            <w:webHidden/>
          </w:rPr>
        </w:r>
        <w:r w:rsidR="006846A2" w:rsidRPr="00AF35C0">
          <w:rPr>
            <w:noProof/>
            <w:webHidden/>
          </w:rPr>
          <w:fldChar w:fldCharType="separate"/>
        </w:r>
        <w:r w:rsidR="00B720A3">
          <w:rPr>
            <w:noProof/>
            <w:webHidden/>
          </w:rPr>
          <w:t>22</w:t>
        </w:r>
        <w:r w:rsidR="006846A2" w:rsidRPr="00AF35C0">
          <w:rPr>
            <w:noProof/>
            <w:webHidden/>
          </w:rPr>
          <w:fldChar w:fldCharType="end"/>
        </w:r>
      </w:hyperlink>
    </w:p>
    <w:p w14:paraId="4176AFF5" w14:textId="5C282D10" w:rsidR="006846A2" w:rsidRPr="00AF35C0" w:rsidRDefault="0056545F">
      <w:pPr>
        <w:pStyle w:val="TOC1"/>
        <w:rPr>
          <w:rFonts w:asciiTheme="minorHAnsi" w:eastAsiaTheme="minorEastAsia" w:hAnsiTheme="minorHAnsi" w:cstheme="minorBidi"/>
          <w:noProof/>
          <w:color w:val="auto"/>
          <w:sz w:val="22"/>
          <w:szCs w:val="22"/>
          <w:lang w:val="en-US"/>
        </w:rPr>
      </w:pPr>
      <w:hyperlink w:anchor="_Toc504652402" w:history="1">
        <w:r w:rsidR="006846A2" w:rsidRPr="00AF35C0">
          <w:rPr>
            <w:rStyle w:val="Hyperlink"/>
            <w:noProof/>
          </w:rPr>
          <w:t>4.</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Student Accommodation Supply and Demand</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_Toc504652402 \h </w:instrText>
        </w:r>
        <w:r w:rsidR="006846A2" w:rsidRPr="00AF35C0">
          <w:rPr>
            <w:noProof/>
            <w:webHidden/>
          </w:rPr>
        </w:r>
        <w:r w:rsidR="006846A2" w:rsidRPr="00AF35C0">
          <w:rPr>
            <w:noProof/>
            <w:webHidden/>
          </w:rPr>
          <w:fldChar w:fldCharType="separate"/>
        </w:r>
        <w:r w:rsidR="00B720A3">
          <w:rPr>
            <w:noProof/>
            <w:webHidden/>
          </w:rPr>
          <w:t>24</w:t>
        </w:r>
        <w:r w:rsidR="006846A2" w:rsidRPr="00AF35C0">
          <w:rPr>
            <w:noProof/>
            <w:webHidden/>
          </w:rPr>
          <w:fldChar w:fldCharType="end"/>
        </w:r>
      </w:hyperlink>
    </w:p>
    <w:p w14:paraId="01491875" w14:textId="4D6EB214" w:rsidR="006846A2" w:rsidRPr="00AF35C0" w:rsidRDefault="0056545F">
      <w:pPr>
        <w:pStyle w:val="TOC2"/>
        <w:rPr>
          <w:rFonts w:asciiTheme="minorHAnsi" w:eastAsiaTheme="minorEastAsia" w:hAnsiTheme="minorHAnsi" w:cstheme="minorBidi"/>
          <w:noProof/>
          <w:color w:val="auto"/>
          <w:sz w:val="22"/>
          <w:szCs w:val="22"/>
          <w:lang w:val="en-US"/>
        </w:rPr>
      </w:pPr>
      <w:hyperlink w:anchor="_Toc504652403" w:history="1">
        <w:r w:rsidR="006846A2" w:rsidRPr="00AF35C0">
          <w:rPr>
            <w:rStyle w:val="Hyperlink"/>
            <w:noProof/>
          </w:rPr>
          <w:t>4.1.</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Supply</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_Toc504652403 \h </w:instrText>
        </w:r>
        <w:r w:rsidR="006846A2" w:rsidRPr="00AF35C0">
          <w:rPr>
            <w:noProof/>
            <w:webHidden/>
          </w:rPr>
        </w:r>
        <w:r w:rsidR="006846A2" w:rsidRPr="00AF35C0">
          <w:rPr>
            <w:noProof/>
            <w:webHidden/>
          </w:rPr>
          <w:fldChar w:fldCharType="separate"/>
        </w:r>
        <w:r w:rsidR="00B720A3">
          <w:rPr>
            <w:noProof/>
            <w:webHidden/>
          </w:rPr>
          <w:t>24</w:t>
        </w:r>
        <w:r w:rsidR="006846A2" w:rsidRPr="00AF35C0">
          <w:rPr>
            <w:noProof/>
            <w:webHidden/>
          </w:rPr>
          <w:fldChar w:fldCharType="end"/>
        </w:r>
      </w:hyperlink>
    </w:p>
    <w:p w14:paraId="6C3BFACC" w14:textId="1C81FE50" w:rsidR="006846A2" w:rsidRPr="00AF35C0" w:rsidRDefault="0056545F">
      <w:pPr>
        <w:pStyle w:val="TOC3"/>
        <w:rPr>
          <w:rFonts w:asciiTheme="minorHAnsi" w:eastAsiaTheme="minorEastAsia" w:hAnsiTheme="minorHAnsi" w:cstheme="minorBidi"/>
          <w:noProof/>
          <w:color w:val="auto"/>
          <w:sz w:val="22"/>
          <w:szCs w:val="22"/>
          <w:lang w:val="en-US"/>
        </w:rPr>
      </w:pPr>
      <w:hyperlink w:anchor="_Toc504652404" w:history="1">
        <w:r w:rsidR="006846A2" w:rsidRPr="00AF35C0">
          <w:rPr>
            <w:rStyle w:val="Hyperlink"/>
            <w:noProof/>
          </w:rPr>
          <w:t>4.1.1.</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PBSA Bed Supply</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_Toc504652404 \h </w:instrText>
        </w:r>
        <w:r w:rsidR="006846A2" w:rsidRPr="00AF35C0">
          <w:rPr>
            <w:noProof/>
            <w:webHidden/>
          </w:rPr>
        </w:r>
        <w:r w:rsidR="006846A2" w:rsidRPr="00AF35C0">
          <w:rPr>
            <w:noProof/>
            <w:webHidden/>
          </w:rPr>
          <w:fldChar w:fldCharType="separate"/>
        </w:r>
        <w:r w:rsidR="00B720A3">
          <w:rPr>
            <w:noProof/>
            <w:webHidden/>
          </w:rPr>
          <w:t>24</w:t>
        </w:r>
        <w:r w:rsidR="006846A2" w:rsidRPr="00AF35C0">
          <w:rPr>
            <w:noProof/>
            <w:webHidden/>
          </w:rPr>
          <w:fldChar w:fldCharType="end"/>
        </w:r>
      </w:hyperlink>
    </w:p>
    <w:p w14:paraId="54114A16" w14:textId="7AB013B7" w:rsidR="006846A2" w:rsidRPr="00AF35C0" w:rsidRDefault="0056545F">
      <w:pPr>
        <w:pStyle w:val="TOC3"/>
        <w:rPr>
          <w:rFonts w:asciiTheme="minorHAnsi" w:eastAsiaTheme="minorEastAsia" w:hAnsiTheme="minorHAnsi" w:cstheme="minorBidi"/>
          <w:noProof/>
          <w:color w:val="auto"/>
          <w:sz w:val="22"/>
          <w:szCs w:val="22"/>
          <w:lang w:val="en-US"/>
        </w:rPr>
      </w:pPr>
      <w:hyperlink w:anchor="_Toc504652405" w:history="1">
        <w:r w:rsidR="006846A2" w:rsidRPr="00AF35C0">
          <w:rPr>
            <w:rStyle w:val="Hyperlink"/>
            <w:noProof/>
          </w:rPr>
          <w:t>4.1.2.</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PBSA Fees</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_Toc504652405 \h </w:instrText>
        </w:r>
        <w:r w:rsidR="006846A2" w:rsidRPr="00AF35C0">
          <w:rPr>
            <w:noProof/>
            <w:webHidden/>
          </w:rPr>
        </w:r>
        <w:r w:rsidR="006846A2" w:rsidRPr="00AF35C0">
          <w:rPr>
            <w:noProof/>
            <w:webHidden/>
          </w:rPr>
          <w:fldChar w:fldCharType="separate"/>
        </w:r>
        <w:r w:rsidR="00B720A3">
          <w:rPr>
            <w:noProof/>
            <w:webHidden/>
          </w:rPr>
          <w:t>25</w:t>
        </w:r>
        <w:r w:rsidR="006846A2" w:rsidRPr="00AF35C0">
          <w:rPr>
            <w:noProof/>
            <w:webHidden/>
          </w:rPr>
          <w:fldChar w:fldCharType="end"/>
        </w:r>
      </w:hyperlink>
    </w:p>
    <w:p w14:paraId="36541B9D" w14:textId="75E54C2F" w:rsidR="006846A2" w:rsidRPr="00AF35C0" w:rsidRDefault="0056545F">
      <w:pPr>
        <w:pStyle w:val="TOC3"/>
        <w:rPr>
          <w:rFonts w:asciiTheme="minorHAnsi" w:eastAsiaTheme="minorEastAsia" w:hAnsiTheme="minorHAnsi" w:cstheme="minorBidi"/>
          <w:noProof/>
          <w:color w:val="auto"/>
          <w:sz w:val="22"/>
          <w:szCs w:val="22"/>
          <w:lang w:val="en-US"/>
        </w:rPr>
      </w:pPr>
      <w:hyperlink w:anchor="_Toc504652406" w:history="1">
        <w:r w:rsidR="006846A2" w:rsidRPr="00AF35C0">
          <w:rPr>
            <w:rStyle w:val="Hyperlink"/>
            <w:noProof/>
          </w:rPr>
          <w:t>4.1.3.</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Private Rental Market</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_Toc504652406 \h </w:instrText>
        </w:r>
        <w:r w:rsidR="006846A2" w:rsidRPr="00AF35C0">
          <w:rPr>
            <w:noProof/>
            <w:webHidden/>
          </w:rPr>
        </w:r>
        <w:r w:rsidR="006846A2" w:rsidRPr="00AF35C0">
          <w:rPr>
            <w:noProof/>
            <w:webHidden/>
          </w:rPr>
          <w:fldChar w:fldCharType="separate"/>
        </w:r>
        <w:r w:rsidR="00B720A3">
          <w:rPr>
            <w:noProof/>
            <w:webHidden/>
          </w:rPr>
          <w:t>28</w:t>
        </w:r>
        <w:r w:rsidR="006846A2" w:rsidRPr="00AF35C0">
          <w:rPr>
            <w:noProof/>
            <w:webHidden/>
          </w:rPr>
          <w:fldChar w:fldCharType="end"/>
        </w:r>
      </w:hyperlink>
    </w:p>
    <w:p w14:paraId="53B425E8" w14:textId="77295781" w:rsidR="006846A2" w:rsidRPr="00AF35C0" w:rsidRDefault="0056545F">
      <w:pPr>
        <w:pStyle w:val="TOC2"/>
        <w:rPr>
          <w:rFonts w:asciiTheme="minorHAnsi" w:eastAsiaTheme="minorEastAsia" w:hAnsiTheme="minorHAnsi" w:cstheme="minorBidi"/>
          <w:noProof/>
          <w:color w:val="auto"/>
          <w:sz w:val="22"/>
          <w:szCs w:val="22"/>
          <w:lang w:val="en-US"/>
        </w:rPr>
      </w:pPr>
      <w:hyperlink w:anchor="_Toc504652407" w:history="1">
        <w:r w:rsidR="006846A2" w:rsidRPr="00AF35C0">
          <w:rPr>
            <w:rStyle w:val="Hyperlink"/>
            <w:noProof/>
          </w:rPr>
          <w:t>4.2.</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Demand</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_Toc504652407 \h </w:instrText>
        </w:r>
        <w:r w:rsidR="006846A2" w:rsidRPr="00AF35C0">
          <w:rPr>
            <w:noProof/>
            <w:webHidden/>
          </w:rPr>
        </w:r>
        <w:r w:rsidR="006846A2" w:rsidRPr="00AF35C0">
          <w:rPr>
            <w:noProof/>
            <w:webHidden/>
          </w:rPr>
          <w:fldChar w:fldCharType="separate"/>
        </w:r>
        <w:r w:rsidR="00B720A3">
          <w:rPr>
            <w:noProof/>
            <w:webHidden/>
          </w:rPr>
          <w:t>31</w:t>
        </w:r>
        <w:r w:rsidR="006846A2" w:rsidRPr="00AF35C0">
          <w:rPr>
            <w:noProof/>
            <w:webHidden/>
          </w:rPr>
          <w:fldChar w:fldCharType="end"/>
        </w:r>
      </w:hyperlink>
    </w:p>
    <w:p w14:paraId="411F273F" w14:textId="3C7937D3" w:rsidR="006846A2" w:rsidRPr="00AF35C0" w:rsidRDefault="0056545F">
      <w:pPr>
        <w:pStyle w:val="TOC3"/>
        <w:rPr>
          <w:rFonts w:asciiTheme="minorHAnsi" w:eastAsiaTheme="minorEastAsia" w:hAnsiTheme="minorHAnsi" w:cstheme="minorBidi"/>
          <w:noProof/>
          <w:color w:val="auto"/>
          <w:sz w:val="22"/>
          <w:szCs w:val="22"/>
          <w:lang w:val="en-US"/>
        </w:rPr>
      </w:pPr>
      <w:hyperlink w:anchor="_Toc504652408" w:history="1">
        <w:r w:rsidR="006846A2" w:rsidRPr="00AF35C0">
          <w:rPr>
            <w:rStyle w:val="Hyperlink"/>
            <w:noProof/>
          </w:rPr>
          <w:t>4.2.1.</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Demand Drivers</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_Toc504652408 \h </w:instrText>
        </w:r>
        <w:r w:rsidR="006846A2" w:rsidRPr="00AF35C0">
          <w:rPr>
            <w:noProof/>
            <w:webHidden/>
          </w:rPr>
        </w:r>
        <w:r w:rsidR="006846A2" w:rsidRPr="00AF35C0">
          <w:rPr>
            <w:noProof/>
            <w:webHidden/>
          </w:rPr>
          <w:fldChar w:fldCharType="separate"/>
        </w:r>
        <w:r w:rsidR="00B720A3">
          <w:rPr>
            <w:noProof/>
            <w:webHidden/>
          </w:rPr>
          <w:t>31</w:t>
        </w:r>
        <w:r w:rsidR="006846A2" w:rsidRPr="00AF35C0">
          <w:rPr>
            <w:noProof/>
            <w:webHidden/>
          </w:rPr>
          <w:fldChar w:fldCharType="end"/>
        </w:r>
      </w:hyperlink>
    </w:p>
    <w:p w14:paraId="6331804A" w14:textId="15B91C21" w:rsidR="006846A2" w:rsidRPr="00AF35C0" w:rsidRDefault="0056545F">
      <w:pPr>
        <w:pStyle w:val="TOC3"/>
        <w:rPr>
          <w:rFonts w:asciiTheme="minorHAnsi" w:eastAsiaTheme="minorEastAsia" w:hAnsiTheme="minorHAnsi" w:cstheme="minorBidi"/>
          <w:noProof/>
          <w:color w:val="auto"/>
          <w:sz w:val="22"/>
          <w:szCs w:val="22"/>
          <w:lang w:val="en-US"/>
        </w:rPr>
      </w:pPr>
      <w:hyperlink w:anchor="_Toc504652409" w:history="1">
        <w:r w:rsidR="006846A2" w:rsidRPr="00AF35C0">
          <w:rPr>
            <w:rStyle w:val="Hyperlink"/>
            <w:noProof/>
          </w:rPr>
          <w:t>4.2.2.</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Capacity to Pay</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_Toc504652409 \h </w:instrText>
        </w:r>
        <w:r w:rsidR="006846A2" w:rsidRPr="00AF35C0">
          <w:rPr>
            <w:noProof/>
            <w:webHidden/>
          </w:rPr>
        </w:r>
        <w:r w:rsidR="006846A2" w:rsidRPr="00AF35C0">
          <w:rPr>
            <w:noProof/>
            <w:webHidden/>
          </w:rPr>
          <w:fldChar w:fldCharType="separate"/>
        </w:r>
        <w:r w:rsidR="00B720A3">
          <w:rPr>
            <w:noProof/>
            <w:webHidden/>
          </w:rPr>
          <w:t>32</w:t>
        </w:r>
        <w:r w:rsidR="006846A2" w:rsidRPr="00AF35C0">
          <w:rPr>
            <w:noProof/>
            <w:webHidden/>
          </w:rPr>
          <w:fldChar w:fldCharType="end"/>
        </w:r>
      </w:hyperlink>
    </w:p>
    <w:p w14:paraId="7D138001" w14:textId="2D3EDA6D" w:rsidR="006846A2" w:rsidRPr="00AF35C0" w:rsidRDefault="0056545F">
      <w:pPr>
        <w:pStyle w:val="TOC3"/>
        <w:rPr>
          <w:rFonts w:asciiTheme="minorHAnsi" w:eastAsiaTheme="minorEastAsia" w:hAnsiTheme="minorHAnsi" w:cstheme="minorBidi"/>
          <w:noProof/>
          <w:color w:val="auto"/>
          <w:sz w:val="22"/>
          <w:szCs w:val="22"/>
          <w:lang w:val="en-US"/>
        </w:rPr>
      </w:pPr>
      <w:hyperlink w:anchor="_Toc504652410" w:history="1">
        <w:r w:rsidR="006846A2" w:rsidRPr="00AF35C0">
          <w:rPr>
            <w:rStyle w:val="Hyperlink"/>
            <w:noProof/>
          </w:rPr>
          <w:t>4.2.3.</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Benchmark Supply</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_Toc504652410 \h </w:instrText>
        </w:r>
        <w:r w:rsidR="006846A2" w:rsidRPr="00AF35C0">
          <w:rPr>
            <w:noProof/>
            <w:webHidden/>
          </w:rPr>
        </w:r>
        <w:r w:rsidR="006846A2" w:rsidRPr="00AF35C0">
          <w:rPr>
            <w:noProof/>
            <w:webHidden/>
          </w:rPr>
          <w:fldChar w:fldCharType="separate"/>
        </w:r>
        <w:r w:rsidR="00B720A3">
          <w:rPr>
            <w:noProof/>
            <w:webHidden/>
          </w:rPr>
          <w:t>34</w:t>
        </w:r>
        <w:r w:rsidR="006846A2" w:rsidRPr="00AF35C0">
          <w:rPr>
            <w:noProof/>
            <w:webHidden/>
          </w:rPr>
          <w:fldChar w:fldCharType="end"/>
        </w:r>
      </w:hyperlink>
    </w:p>
    <w:p w14:paraId="7022A07E" w14:textId="5BFFE2BD" w:rsidR="006846A2" w:rsidRPr="00AF35C0" w:rsidRDefault="0056545F">
      <w:pPr>
        <w:pStyle w:val="TOC3"/>
        <w:rPr>
          <w:rFonts w:asciiTheme="minorHAnsi" w:eastAsiaTheme="minorEastAsia" w:hAnsiTheme="minorHAnsi" w:cstheme="minorBidi"/>
          <w:noProof/>
          <w:color w:val="auto"/>
          <w:sz w:val="22"/>
          <w:szCs w:val="22"/>
          <w:lang w:val="en-US"/>
        </w:rPr>
      </w:pPr>
      <w:hyperlink w:anchor="_Toc504652411" w:history="1">
        <w:r w:rsidR="006846A2" w:rsidRPr="00AF35C0">
          <w:rPr>
            <w:rStyle w:val="Hyperlink"/>
            <w:noProof/>
          </w:rPr>
          <w:t>4.2.4.</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Key Findings</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_Toc504652411 \h </w:instrText>
        </w:r>
        <w:r w:rsidR="006846A2" w:rsidRPr="00AF35C0">
          <w:rPr>
            <w:noProof/>
            <w:webHidden/>
          </w:rPr>
        </w:r>
        <w:r w:rsidR="006846A2" w:rsidRPr="00AF35C0">
          <w:rPr>
            <w:noProof/>
            <w:webHidden/>
          </w:rPr>
          <w:fldChar w:fldCharType="separate"/>
        </w:r>
        <w:r w:rsidR="00B720A3">
          <w:rPr>
            <w:noProof/>
            <w:webHidden/>
          </w:rPr>
          <w:t>36</w:t>
        </w:r>
        <w:r w:rsidR="006846A2" w:rsidRPr="00AF35C0">
          <w:rPr>
            <w:noProof/>
            <w:webHidden/>
          </w:rPr>
          <w:fldChar w:fldCharType="end"/>
        </w:r>
      </w:hyperlink>
    </w:p>
    <w:p w14:paraId="7B7404F8" w14:textId="5BE910F1" w:rsidR="006846A2" w:rsidRPr="00AF35C0" w:rsidRDefault="0056545F">
      <w:pPr>
        <w:pStyle w:val="TOC1"/>
        <w:rPr>
          <w:rFonts w:asciiTheme="minorHAnsi" w:eastAsiaTheme="minorEastAsia" w:hAnsiTheme="minorHAnsi" w:cstheme="minorBidi"/>
          <w:noProof/>
          <w:color w:val="auto"/>
          <w:sz w:val="22"/>
          <w:szCs w:val="22"/>
          <w:lang w:val="en-US"/>
        </w:rPr>
      </w:pPr>
      <w:hyperlink w:anchor="_Toc504652412" w:history="1">
        <w:r w:rsidR="006846A2" w:rsidRPr="00AF35C0">
          <w:rPr>
            <w:rStyle w:val="Hyperlink"/>
            <w:noProof/>
          </w:rPr>
          <w:t>5.</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University Investment in Student Accommodation</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_Toc504652412 \h </w:instrText>
        </w:r>
        <w:r w:rsidR="006846A2" w:rsidRPr="00AF35C0">
          <w:rPr>
            <w:noProof/>
            <w:webHidden/>
          </w:rPr>
        </w:r>
        <w:r w:rsidR="006846A2" w:rsidRPr="00AF35C0">
          <w:rPr>
            <w:noProof/>
            <w:webHidden/>
          </w:rPr>
          <w:fldChar w:fldCharType="separate"/>
        </w:r>
        <w:r w:rsidR="00B720A3">
          <w:rPr>
            <w:noProof/>
            <w:webHidden/>
          </w:rPr>
          <w:t>37</w:t>
        </w:r>
        <w:r w:rsidR="006846A2" w:rsidRPr="00AF35C0">
          <w:rPr>
            <w:noProof/>
            <w:webHidden/>
          </w:rPr>
          <w:fldChar w:fldCharType="end"/>
        </w:r>
      </w:hyperlink>
    </w:p>
    <w:p w14:paraId="2CEFA065" w14:textId="6F7380ED" w:rsidR="006846A2" w:rsidRPr="00AF35C0" w:rsidRDefault="0056545F">
      <w:pPr>
        <w:pStyle w:val="TOC2"/>
        <w:rPr>
          <w:rFonts w:asciiTheme="minorHAnsi" w:eastAsiaTheme="minorEastAsia" w:hAnsiTheme="minorHAnsi" w:cstheme="minorBidi"/>
          <w:noProof/>
          <w:color w:val="auto"/>
          <w:sz w:val="22"/>
          <w:szCs w:val="22"/>
          <w:lang w:val="en-US"/>
        </w:rPr>
      </w:pPr>
      <w:hyperlink w:anchor="_Toc504652413" w:history="1">
        <w:r w:rsidR="006846A2" w:rsidRPr="00AF35C0">
          <w:rPr>
            <w:rStyle w:val="Hyperlink"/>
            <w:noProof/>
          </w:rPr>
          <w:t>5.1.</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Key Considerations</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_Toc504652413 \h </w:instrText>
        </w:r>
        <w:r w:rsidR="006846A2" w:rsidRPr="00AF35C0">
          <w:rPr>
            <w:noProof/>
            <w:webHidden/>
          </w:rPr>
        </w:r>
        <w:r w:rsidR="006846A2" w:rsidRPr="00AF35C0">
          <w:rPr>
            <w:noProof/>
            <w:webHidden/>
          </w:rPr>
          <w:fldChar w:fldCharType="separate"/>
        </w:r>
        <w:r w:rsidR="00B720A3">
          <w:rPr>
            <w:noProof/>
            <w:webHidden/>
          </w:rPr>
          <w:t>37</w:t>
        </w:r>
        <w:r w:rsidR="006846A2" w:rsidRPr="00AF35C0">
          <w:rPr>
            <w:noProof/>
            <w:webHidden/>
          </w:rPr>
          <w:fldChar w:fldCharType="end"/>
        </w:r>
      </w:hyperlink>
    </w:p>
    <w:p w14:paraId="7FE917BB" w14:textId="747D46CA" w:rsidR="006846A2" w:rsidRPr="00AF35C0" w:rsidRDefault="0056545F">
      <w:pPr>
        <w:pStyle w:val="TOC3"/>
        <w:rPr>
          <w:rFonts w:asciiTheme="minorHAnsi" w:eastAsiaTheme="minorEastAsia" w:hAnsiTheme="minorHAnsi" w:cstheme="minorBidi"/>
          <w:noProof/>
          <w:color w:val="auto"/>
          <w:sz w:val="22"/>
          <w:szCs w:val="22"/>
          <w:lang w:val="en-US"/>
        </w:rPr>
      </w:pPr>
      <w:hyperlink w:anchor="_Toc504652414" w:history="1">
        <w:r w:rsidR="006846A2" w:rsidRPr="00AF35C0">
          <w:rPr>
            <w:rStyle w:val="Hyperlink"/>
            <w:noProof/>
          </w:rPr>
          <w:t>5.1.1.</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Financial</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_Toc504652414 \h </w:instrText>
        </w:r>
        <w:r w:rsidR="006846A2" w:rsidRPr="00AF35C0">
          <w:rPr>
            <w:noProof/>
            <w:webHidden/>
          </w:rPr>
        </w:r>
        <w:r w:rsidR="006846A2" w:rsidRPr="00AF35C0">
          <w:rPr>
            <w:noProof/>
            <w:webHidden/>
          </w:rPr>
          <w:fldChar w:fldCharType="separate"/>
        </w:r>
        <w:r w:rsidR="00B720A3">
          <w:rPr>
            <w:noProof/>
            <w:webHidden/>
          </w:rPr>
          <w:t>37</w:t>
        </w:r>
        <w:r w:rsidR="006846A2" w:rsidRPr="00AF35C0">
          <w:rPr>
            <w:noProof/>
            <w:webHidden/>
          </w:rPr>
          <w:fldChar w:fldCharType="end"/>
        </w:r>
      </w:hyperlink>
    </w:p>
    <w:p w14:paraId="2C40675B" w14:textId="146264F6" w:rsidR="006846A2" w:rsidRPr="00AF35C0" w:rsidRDefault="0056545F">
      <w:pPr>
        <w:pStyle w:val="TOC3"/>
        <w:rPr>
          <w:rFonts w:asciiTheme="minorHAnsi" w:eastAsiaTheme="minorEastAsia" w:hAnsiTheme="minorHAnsi" w:cstheme="minorBidi"/>
          <w:noProof/>
          <w:color w:val="auto"/>
          <w:sz w:val="22"/>
          <w:szCs w:val="22"/>
          <w:lang w:val="en-US"/>
        </w:rPr>
      </w:pPr>
      <w:hyperlink w:anchor="_Toc504652415" w:history="1">
        <w:r w:rsidR="006846A2" w:rsidRPr="00AF35C0">
          <w:rPr>
            <w:rStyle w:val="Hyperlink"/>
            <w:noProof/>
          </w:rPr>
          <w:t>5.1.2.</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Student Attraction</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_Toc504652415 \h </w:instrText>
        </w:r>
        <w:r w:rsidR="006846A2" w:rsidRPr="00AF35C0">
          <w:rPr>
            <w:noProof/>
            <w:webHidden/>
          </w:rPr>
        </w:r>
        <w:r w:rsidR="006846A2" w:rsidRPr="00AF35C0">
          <w:rPr>
            <w:noProof/>
            <w:webHidden/>
          </w:rPr>
          <w:fldChar w:fldCharType="separate"/>
        </w:r>
        <w:r w:rsidR="00B720A3">
          <w:rPr>
            <w:noProof/>
            <w:webHidden/>
          </w:rPr>
          <w:t>39</w:t>
        </w:r>
        <w:r w:rsidR="006846A2" w:rsidRPr="00AF35C0">
          <w:rPr>
            <w:noProof/>
            <w:webHidden/>
          </w:rPr>
          <w:fldChar w:fldCharType="end"/>
        </w:r>
      </w:hyperlink>
    </w:p>
    <w:p w14:paraId="3DC9E2CE" w14:textId="1B1887D2" w:rsidR="006846A2" w:rsidRPr="00AF35C0" w:rsidRDefault="0056545F">
      <w:pPr>
        <w:pStyle w:val="TOC3"/>
        <w:rPr>
          <w:rFonts w:asciiTheme="minorHAnsi" w:eastAsiaTheme="minorEastAsia" w:hAnsiTheme="minorHAnsi" w:cstheme="minorBidi"/>
          <w:noProof/>
          <w:color w:val="auto"/>
          <w:sz w:val="22"/>
          <w:szCs w:val="22"/>
          <w:lang w:val="en-US"/>
        </w:rPr>
      </w:pPr>
      <w:hyperlink w:anchor="_Toc504652416" w:history="1">
        <w:r w:rsidR="006846A2" w:rsidRPr="00AF35C0">
          <w:rPr>
            <w:rStyle w:val="Hyperlink"/>
            <w:noProof/>
          </w:rPr>
          <w:t>5.1.3.</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Student Retention</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_Toc504652416 \h </w:instrText>
        </w:r>
        <w:r w:rsidR="006846A2" w:rsidRPr="00AF35C0">
          <w:rPr>
            <w:noProof/>
            <w:webHidden/>
          </w:rPr>
        </w:r>
        <w:r w:rsidR="006846A2" w:rsidRPr="00AF35C0">
          <w:rPr>
            <w:noProof/>
            <w:webHidden/>
          </w:rPr>
          <w:fldChar w:fldCharType="separate"/>
        </w:r>
        <w:r w:rsidR="00B720A3">
          <w:rPr>
            <w:noProof/>
            <w:webHidden/>
          </w:rPr>
          <w:t>39</w:t>
        </w:r>
        <w:r w:rsidR="006846A2" w:rsidRPr="00AF35C0">
          <w:rPr>
            <w:noProof/>
            <w:webHidden/>
          </w:rPr>
          <w:fldChar w:fldCharType="end"/>
        </w:r>
      </w:hyperlink>
    </w:p>
    <w:p w14:paraId="050EBD06" w14:textId="262E103A" w:rsidR="006846A2" w:rsidRPr="00AF35C0" w:rsidRDefault="0056545F">
      <w:pPr>
        <w:pStyle w:val="TOC3"/>
        <w:rPr>
          <w:rFonts w:asciiTheme="minorHAnsi" w:eastAsiaTheme="minorEastAsia" w:hAnsiTheme="minorHAnsi" w:cstheme="minorBidi"/>
          <w:noProof/>
          <w:color w:val="auto"/>
          <w:sz w:val="22"/>
          <w:szCs w:val="22"/>
          <w:lang w:val="en-US"/>
        </w:rPr>
      </w:pPr>
      <w:hyperlink w:anchor="_Toc504652417" w:history="1">
        <w:r w:rsidR="006846A2" w:rsidRPr="00AF35C0">
          <w:rPr>
            <w:rStyle w:val="Hyperlink"/>
            <w:noProof/>
          </w:rPr>
          <w:t>5.1.4.</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Operational Expertise</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_Toc504652417 \h </w:instrText>
        </w:r>
        <w:r w:rsidR="006846A2" w:rsidRPr="00AF35C0">
          <w:rPr>
            <w:noProof/>
            <w:webHidden/>
          </w:rPr>
        </w:r>
        <w:r w:rsidR="006846A2" w:rsidRPr="00AF35C0">
          <w:rPr>
            <w:noProof/>
            <w:webHidden/>
          </w:rPr>
          <w:fldChar w:fldCharType="separate"/>
        </w:r>
        <w:r w:rsidR="00B720A3">
          <w:rPr>
            <w:noProof/>
            <w:webHidden/>
          </w:rPr>
          <w:t>40</w:t>
        </w:r>
        <w:r w:rsidR="006846A2" w:rsidRPr="00AF35C0">
          <w:rPr>
            <w:noProof/>
            <w:webHidden/>
          </w:rPr>
          <w:fldChar w:fldCharType="end"/>
        </w:r>
      </w:hyperlink>
    </w:p>
    <w:p w14:paraId="21764DE6" w14:textId="0DC4AD7D" w:rsidR="006846A2" w:rsidRPr="00AF35C0" w:rsidRDefault="0056545F">
      <w:pPr>
        <w:pStyle w:val="TOC2"/>
        <w:rPr>
          <w:rFonts w:asciiTheme="minorHAnsi" w:eastAsiaTheme="minorEastAsia" w:hAnsiTheme="minorHAnsi" w:cstheme="minorBidi"/>
          <w:noProof/>
          <w:color w:val="auto"/>
          <w:sz w:val="22"/>
          <w:szCs w:val="22"/>
          <w:lang w:val="en-US"/>
        </w:rPr>
      </w:pPr>
      <w:hyperlink w:anchor="_Toc504652418" w:history="1">
        <w:r w:rsidR="006846A2" w:rsidRPr="00AF35C0">
          <w:rPr>
            <w:rStyle w:val="Hyperlink"/>
            <w:noProof/>
          </w:rPr>
          <w:t>5.2.</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University Case Studies</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_Toc504652418 \h </w:instrText>
        </w:r>
        <w:r w:rsidR="006846A2" w:rsidRPr="00AF35C0">
          <w:rPr>
            <w:noProof/>
            <w:webHidden/>
          </w:rPr>
        </w:r>
        <w:r w:rsidR="006846A2" w:rsidRPr="00AF35C0">
          <w:rPr>
            <w:noProof/>
            <w:webHidden/>
          </w:rPr>
          <w:fldChar w:fldCharType="separate"/>
        </w:r>
        <w:r w:rsidR="00B720A3">
          <w:rPr>
            <w:noProof/>
            <w:webHidden/>
          </w:rPr>
          <w:t>40</w:t>
        </w:r>
        <w:r w:rsidR="006846A2" w:rsidRPr="00AF35C0">
          <w:rPr>
            <w:noProof/>
            <w:webHidden/>
          </w:rPr>
          <w:fldChar w:fldCharType="end"/>
        </w:r>
      </w:hyperlink>
    </w:p>
    <w:p w14:paraId="5297254E" w14:textId="355D8949" w:rsidR="006846A2" w:rsidRPr="00AF35C0" w:rsidRDefault="0056545F">
      <w:pPr>
        <w:pStyle w:val="TOC2"/>
        <w:rPr>
          <w:rFonts w:asciiTheme="minorHAnsi" w:eastAsiaTheme="minorEastAsia" w:hAnsiTheme="minorHAnsi" w:cstheme="minorBidi"/>
          <w:noProof/>
          <w:color w:val="auto"/>
          <w:sz w:val="22"/>
          <w:szCs w:val="22"/>
          <w:lang w:val="en-US"/>
        </w:rPr>
      </w:pPr>
      <w:hyperlink w:anchor="_Toc504652419" w:history="1">
        <w:r w:rsidR="006846A2" w:rsidRPr="00AF35C0">
          <w:rPr>
            <w:rStyle w:val="Hyperlink"/>
            <w:noProof/>
          </w:rPr>
          <w:t>5.3.</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Key Findings</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_Toc504652419 \h </w:instrText>
        </w:r>
        <w:r w:rsidR="006846A2" w:rsidRPr="00AF35C0">
          <w:rPr>
            <w:noProof/>
            <w:webHidden/>
          </w:rPr>
        </w:r>
        <w:r w:rsidR="006846A2" w:rsidRPr="00AF35C0">
          <w:rPr>
            <w:noProof/>
            <w:webHidden/>
          </w:rPr>
          <w:fldChar w:fldCharType="separate"/>
        </w:r>
        <w:r w:rsidR="00B720A3">
          <w:rPr>
            <w:noProof/>
            <w:webHidden/>
          </w:rPr>
          <w:t>50</w:t>
        </w:r>
        <w:r w:rsidR="006846A2" w:rsidRPr="00AF35C0">
          <w:rPr>
            <w:noProof/>
            <w:webHidden/>
          </w:rPr>
          <w:fldChar w:fldCharType="end"/>
        </w:r>
      </w:hyperlink>
    </w:p>
    <w:p w14:paraId="0B7EF662" w14:textId="24E93E43" w:rsidR="006846A2" w:rsidRPr="00AF35C0" w:rsidRDefault="0056545F">
      <w:pPr>
        <w:pStyle w:val="TOC1"/>
        <w:rPr>
          <w:rFonts w:asciiTheme="minorHAnsi" w:eastAsiaTheme="minorEastAsia" w:hAnsiTheme="minorHAnsi" w:cstheme="minorBidi"/>
          <w:noProof/>
          <w:color w:val="auto"/>
          <w:sz w:val="22"/>
          <w:szCs w:val="22"/>
          <w:lang w:val="en-US"/>
        </w:rPr>
      </w:pPr>
      <w:hyperlink w:anchor="_Toc504652420" w:history="1">
        <w:r w:rsidR="006846A2" w:rsidRPr="00AF35C0">
          <w:rPr>
            <w:rStyle w:val="Hyperlink"/>
            <w:noProof/>
          </w:rPr>
          <w:t>6.</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Australian University Accommodation Policies</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_Toc504652420 \h </w:instrText>
        </w:r>
        <w:r w:rsidR="006846A2" w:rsidRPr="00AF35C0">
          <w:rPr>
            <w:noProof/>
            <w:webHidden/>
          </w:rPr>
        </w:r>
        <w:r w:rsidR="006846A2" w:rsidRPr="00AF35C0">
          <w:rPr>
            <w:noProof/>
            <w:webHidden/>
          </w:rPr>
          <w:fldChar w:fldCharType="separate"/>
        </w:r>
        <w:r w:rsidR="00B720A3">
          <w:rPr>
            <w:noProof/>
            <w:webHidden/>
          </w:rPr>
          <w:t>51</w:t>
        </w:r>
        <w:r w:rsidR="006846A2" w:rsidRPr="00AF35C0">
          <w:rPr>
            <w:noProof/>
            <w:webHidden/>
          </w:rPr>
          <w:fldChar w:fldCharType="end"/>
        </w:r>
      </w:hyperlink>
    </w:p>
    <w:p w14:paraId="20BEC74C" w14:textId="44C8BF0D" w:rsidR="006846A2" w:rsidRPr="00AF35C0" w:rsidRDefault="0056545F">
      <w:pPr>
        <w:pStyle w:val="TOC2"/>
        <w:rPr>
          <w:rFonts w:asciiTheme="minorHAnsi" w:eastAsiaTheme="minorEastAsia" w:hAnsiTheme="minorHAnsi" w:cstheme="minorBidi"/>
          <w:noProof/>
          <w:color w:val="auto"/>
          <w:sz w:val="22"/>
          <w:szCs w:val="22"/>
          <w:lang w:val="en-US"/>
        </w:rPr>
      </w:pPr>
      <w:hyperlink w:anchor="_Toc504652421" w:history="1">
        <w:r w:rsidR="006846A2" w:rsidRPr="00AF35C0">
          <w:rPr>
            <w:rStyle w:val="Hyperlink"/>
            <w:noProof/>
          </w:rPr>
          <w:t>6.1.</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University Profiles</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_Toc504652421 \h </w:instrText>
        </w:r>
        <w:r w:rsidR="006846A2" w:rsidRPr="00AF35C0">
          <w:rPr>
            <w:noProof/>
            <w:webHidden/>
          </w:rPr>
        </w:r>
        <w:r w:rsidR="006846A2" w:rsidRPr="00AF35C0">
          <w:rPr>
            <w:noProof/>
            <w:webHidden/>
          </w:rPr>
          <w:fldChar w:fldCharType="separate"/>
        </w:r>
        <w:r w:rsidR="00B720A3">
          <w:rPr>
            <w:noProof/>
            <w:webHidden/>
          </w:rPr>
          <w:t>51</w:t>
        </w:r>
        <w:r w:rsidR="006846A2" w:rsidRPr="00AF35C0">
          <w:rPr>
            <w:noProof/>
            <w:webHidden/>
          </w:rPr>
          <w:fldChar w:fldCharType="end"/>
        </w:r>
      </w:hyperlink>
    </w:p>
    <w:p w14:paraId="51F08334" w14:textId="5A0991DF" w:rsidR="006846A2" w:rsidRPr="00AF35C0" w:rsidRDefault="0056545F">
      <w:pPr>
        <w:pStyle w:val="TOC2"/>
        <w:rPr>
          <w:rFonts w:asciiTheme="minorHAnsi" w:eastAsiaTheme="minorEastAsia" w:hAnsiTheme="minorHAnsi" w:cstheme="minorBidi"/>
          <w:noProof/>
          <w:color w:val="auto"/>
          <w:sz w:val="22"/>
          <w:szCs w:val="22"/>
          <w:lang w:val="en-US"/>
        </w:rPr>
      </w:pPr>
      <w:hyperlink w:anchor="_Toc504652422" w:history="1">
        <w:r w:rsidR="006846A2" w:rsidRPr="00AF35C0">
          <w:rPr>
            <w:rStyle w:val="Hyperlink"/>
            <w:noProof/>
          </w:rPr>
          <w:t>6.2.</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Key Findings</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_Toc504652422 \h </w:instrText>
        </w:r>
        <w:r w:rsidR="006846A2" w:rsidRPr="00AF35C0">
          <w:rPr>
            <w:noProof/>
            <w:webHidden/>
          </w:rPr>
        </w:r>
        <w:r w:rsidR="006846A2" w:rsidRPr="00AF35C0">
          <w:rPr>
            <w:noProof/>
            <w:webHidden/>
          </w:rPr>
          <w:fldChar w:fldCharType="separate"/>
        </w:r>
        <w:r w:rsidR="00B720A3">
          <w:rPr>
            <w:noProof/>
            <w:webHidden/>
          </w:rPr>
          <w:t>51</w:t>
        </w:r>
        <w:r w:rsidR="006846A2" w:rsidRPr="00AF35C0">
          <w:rPr>
            <w:noProof/>
            <w:webHidden/>
          </w:rPr>
          <w:fldChar w:fldCharType="end"/>
        </w:r>
      </w:hyperlink>
    </w:p>
    <w:p w14:paraId="12E63E81" w14:textId="4A19E491" w:rsidR="006846A2" w:rsidRPr="00AF35C0" w:rsidRDefault="0056545F">
      <w:pPr>
        <w:pStyle w:val="TOC1"/>
        <w:rPr>
          <w:rFonts w:asciiTheme="minorHAnsi" w:eastAsiaTheme="minorEastAsia" w:hAnsiTheme="minorHAnsi" w:cstheme="minorBidi"/>
          <w:noProof/>
          <w:color w:val="auto"/>
          <w:sz w:val="22"/>
          <w:szCs w:val="22"/>
          <w:lang w:val="en-US"/>
        </w:rPr>
      </w:pPr>
      <w:hyperlink w:anchor="_Toc504652423" w:history="1">
        <w:r w:rsidR="006846A2" w:rsidRPr="00AF35C0">
          <w:rPr>
            <w:rStyle w:val="Hyperlink"/>
            <w:noProof/>
          </w:rPr>
          <w:t>7.</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International Comparisons</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_Toc504652423 \h </w:instrText>
        </w:r>
        <w:r w:rsidR="006846A2" w:rsidRPr="00AF35C0">
          <w:rPr>
            <w:noProof/>
            <w:webHidden/>
          </w:rPr>
        </w:r>
        <w:r w:rsidR="006846A2" w:rsidRPr="00AF35C0">
          <w:rPr>
            <w:noProof/>
            <w:webHidden/>
          </w:rPr>
          <w:fldChar w:fldCharType="separate"/>
        </w:r>
        <w:r w:rsidR="00B720A3">
          <w:rPr>
            <w:noProof/>
            <w:webHidden/>
          </w:rPr>
          <w:t>53</w:t>
        </w:r>
        <w:r w:rsidR="006846A2" w:rsidRPr="00AF35C0">
          <w:rPr>
            <w:noProof/>
            <w:webHidden/>
          </w:rPr>
          <w:fldChar w:fldCharType="end"/>
        </w:r>
      </w:hyperlink>
    </w:p>
    <w:p w14:paraId="25F8A1D3" w14:textId="7DEC1D2B" w:rsidR="006846A2" w:rsidRPr="00AF35C0" w:rsidRDefault="0056545F">
      <w:pPr>
        <w:pStyle w:val="TOC2"/>
        <w:rPr>
          <w:rFonts w:asciiTheme="minorHAnsi" w:eastAsiaTheme="minorEastAsia" w:hAnsiTheme="minorHAnsi" w:cstheme="minorBidi"/>
          <w:noProof/>
          <w:color w:val="auto"/>
          <w:sz w:val="22"/>
          <w:szCs w:val="22"/>
          <w:lang w:val="en-US"/>
        </w:rPr>
      </w:pPr>
      <w:hyperlink w:anchor="_Toc504652424" w:history="1">
        <w:r w:rsidR="006846A2" w:rsidRPr="00AF35C0">
          <w:rPr>
            <w:rStyle w:val="Hyperlink"/>
            <w:noProof/>
          </w:rPr>
          <w:t>7.1.</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Student Accommodation Provision</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_Toc504652424 \h </w:instrText>
        </w:r>
        <w:r w:rsidR="006846A2" w:rsidRPr="00AF35C0">
          <w:rPr>
            <w:noProof/>
            <w:webHidden/>
          </w:rPr>
        </w:r>
        <w:r w:rsidR="006846A2" w:rsidRPr="00AF35C0">
          <w:rPr>
            <w:noProof/>
            <w:webHidden/>
          </w:rPr>
          <w:fldChar w:fldCharType="separate"/>
        </w:r>
        <w:r w:rsidR="00B720A3">
          <w:rPr>
            <w:noProof/>
            <w:webHidden/>
          </w:rPr>
          <w:t>53</w:t>
        </w:r>
        <w:r w:rsidR="006846A2" w:rsidRPr="00AF35C0">
          <w:rPr>
            <w:noProof/>
            <w:webHidden/>
          </w:rPr>
          <w:fldChar w:fldCharType="end"/>
        </w:r>
      </w:hyperlink>
    </w:p>
    <w:p w14:paraId="4E64CFA7" w14:textId="260DAAFE" w:rsidR="006846A2" w:rsidRPr="00AF35C0" w:rsidRDefault="0056545F">
      <w:pPr>
        <w:pStyle w:val="TOC3"/>
        <w:rPr>
          <w:rFonts w:asciiTheme="minorHAnsi" w:eastAsiaTheme="minorEastAsia" w:hAnsiTheme="minorHAnsi" w:cstheme="minorBidi"/>
          <w:noProof/>
          <w:color w:val="auto"/>
          <w:sz w:val="22"/>
          <w:szCs w:val="22"/>
          <w:lang w:val="en-US"/>
        </w:rPr>
      </w:pPr>
      <w:hyperlink w:anchor="_Toc504652425" w:history="1">
        <w:r w:rsidR="006846A2" w:rsidRPr="00AF35C0">
          <w:rPr>
            <w:rStyle w:val="Hyperlink"/>
            <w:noProof/>
          </w:rPr>
          <w:t>7.1.1.</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United Kingdom</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_Toc504652425 \h </w:instrText>
        </w:r>
        <w:r w:rsidR="006846A2" w:rsidRPr="00AF35C0">
          <w:rPr>
            <w:noProof/>
            <w:webHidden/>
          </w:rPr>
        </w:r>
        <w:r w:rsidR="006846A2" w:rsidRPr="00AF35C0">
          <w:rPr>
            <w:noProof/>
            <w:webHidden/>
          </w:rPr>
          <w:fldChar w:fldCharType="separate"/>
        </w:r>
        <w:r w:rsidR="00B720A3">
          <w:rPr>
            <w:noProof/>
            <w:webHidden/>
          </w:rPr>
          <w:t>53</w:t>
        </w:r>
        <w:r w:rsidR="006846A2" w:rsidRPr="00AF35C0">
          <w:rPr>
            <w:noProof/>
            <w:webHidden/>
          </w:rPr>
          <w:fldChar w:fldCharType="end"/>
        </w:r>
      </w:hyperlink>
    </w:p>
    <w:p w14:paraId="0C7F15C2" w14:textId="53D9FC23" w:rsidR="006846A2" w:rsidRPr="00AF35C0" w:rsidRDefault="0056545F">
      <w:pPr>
        <w:pStyle w:val="TOC3"/>
        <w:rPr>
          <w:rFonts w:asciiTheme="minorHAnsi" w:eastAsiaTheme="minorEastAsia" w:hAnsiTheme="minorHAnsi" w:cstheme="minorBidi"/>
          <w:noProof/>
          <w:color w:val="auto"/>
          <w:sz w:val="22"/>
          <w:szCs w:val="22"/>
          <w:lang w:val="en-US"/>
        </w:rPr>
      </w:pPr>
      <w:hyperlink w:anchor="_Toc504652426" w:history="1">
        <w:r w:rsidR="006846A2" w:rsidRPr="00AF35C0">
          <w:rPr>
            <w:rStyle w:val="Hyperlink"/>
            <w:noProof/>
          </w:rPr>
          <w:t>7.1.2.</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United States</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_Toc504652426 \h </w:instrText>
        </w:r>
        <w:r w:rsidR="006846A2" w:rsidRPr="00AF35C0">
          <w:rPr>
            <w:noProof/>
            <w:webHidden/>
          </w:rPr>
        </w:r>
        <w:r w:rsidR="006846A2" w:rsidRPr="00AF35C0">
          <w:rPr>
            <w:noProof/>
            <w:webHidden/>
          </w:rPr>
          <w:fldChar w:fldCharType="separate"/>
        </w:r>
        <w:r w:rsidR="00B720A3">
          <w:rPr>
            <w:noProof/>
            <w:webHidden/>
          </w:rPr>
          <w:t>54</w:t>
        </w:r>
        <w:r w:rsidR="006846A2" w:rsidRPr="00AF35C0">
          <w:rPr>
            <w:noProof/>
            <w:webHidden/>
          </w:rPr>
          <w:fldChar w:fldCharType="end"/>
        </w:r>
      </w:hyperlink>
    </w:p>
    <w:p w14:paraId="02727006" w14:textId="683B7B7B" w:rsidR="006846A2" w:rsidRPr="00AF35C0" w:rsidRDefault="0056545F">
      <w:pPr>
        <w:pStyle w:val="TOC3"/>
        <w:rPr>
          <w:rFonts w:asciiTheme="minorHAnsi" w:eastAsiaTheme="minorEastAsia" w:hAnsiTheme="minorHAnsi" w:cstheme="minorBidi"/>
          <w:noProof/>
          <w:color w:val="auto"/>
          <w:sz w:val="22"/>
          <w:szCs w:val="22"/>
          <w:lang w:val="en-US"/>
        </w:rPr>
      </w:pPr>
      <w:hyperlink w:anchor="_Toc504652427" w:history="1">
        <w:r w:rsidR="006846A2" w:rsidRPr="00AF35C0">
          <w:rPr>
            <w:rStyle w:val="Hyperlink"/>
            <w:noProof/>
          </w:rPr>
          <w:t>7.1.3.</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New Zealand</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_Toc504652427 \h </w:instrText>
        </w:r>
        <w:r w:rsidR="006846A2" w:rsidRPr="00AF35C0">
          <w:rPr>
            <w:noProof/>
            <w:webHidden/>
          </w:rPr>
        </w:r>
        <w:r w:rsidR="006846A2" w:rsidRPr="00AF35C0">
          <w:rPr>
            <w:noProof/>
            <w:webHidden/>
          </w:rPr>
          <w:fldChar w:fldCharType="separate"/>
        </w:r>
        <w:r w:rsidR="00B720A3">
          <w:rPr>
            <w:noProof/>
            <w:webHidden/>
          </w:rPr>
          <w:t>55</w:t>
        </w:r>
        <w:r w:rsidR="006846A2" w:rsidRPr="00AF35C0">
          <w:rPr>
            <w:noProof/>
            <w:webHidden/>
          </w:rPr>
          <w:fldChar w:fldCharType="end"/>
        </w:r>
      </w:hyperlink>
    </w:p>
    <w:p w14:paraId="7B4040A9" w14:textId="2450EC12" w:rsidR="006846A2" w:rsidRPr="00AF35C0" w:rsidRDefault="0056545F">
      <w:pPr>
        <w:pStyle w:val="TOC3"/>
        <w:rPr>
          <w:rFonts w:asciiTheme="minorHAnsi" w:eastAsiaTheme="minorEastAsia" w:hAnsiTheme="minorHAnsi" w:cstheme="minorBidi"/>
          <w:noProof/>
          <w:color w:val="auto"/>
          <w:sz w:val="22"/>
          <w:szCs w:val="22"/>
          <w:lang w:val="en-US"/>
        </w:rPr>
      </w:pPr>
      <w:hyperlink w:anchor="_Toc504652428" w:history="1">
        <w:r w:rsidR="006846A2" w:rsidRPr="00AF35C0">
          <w:rPr>
            <w:rStyle w:val="Hyperlink"/>
            <w:noProof/>
          </w:rPr>
          <w:t>7.1.4.</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Ireland</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_Toc504652428 \h </w:instrText>
        </w:r>
        <w:r w:rsidR="006846A2" w:rsidRPr="00AF35C0">
          <w:rPr>
            <w:noProof/>
            <w:webHidden/>
          </w:rPr>
        </w:r>
        <w:r w:rsidR="006846A2" w:rsidRPr="00AF35C0">
          <w:rPr>
            <w:noProof/>
            <w:webHidden/>
          </w:rPr>
          <w:fldChar w:fldCharType="separate"/>
        </w:r>
        <w:r w:rsidR="00B720A3">
          <w:rPr>
            <w:noProof/>
            <w:webHidden/>
          </w:rPr>
          <w:t>57</w:t>
        </w:r>
        <w:r w:rsidR="006846A2" w:rsidRPr="00AF35C0">
          <w:rPr>
            <w:noProof/>
            <w:webHidden/>
          </w:rPr>
          <w:fldChar w:fldCharType="end"/>
        </w:r>
      </w:hyperlink>
    </w:p>
    <w:p w14:paraId="6AFD9339" w14:textId="12C1D4C3" w:rsidR="006846A2" w:rsidRPr="00AF35C0" w:rsidRDefault="0056545F">
      <w:pPr>
        <w:pStyle w:val="TOC3"/>
        <w:rPr>
          <w:rFonts w:asciiTheme="minorHAnsi" w:eastAsiaTheme="minorEastAsia" w:hAnsiTheme="minorHAnsi" w:cstheme="minorBidi"/>
          <w:noProof/>
          <w:color w:val="auto"/>
          <w:sz w:val="22"/>
          <w:szCs w:val="22"/>
          <w:lang w:val="en-US"/>
        </w:rPr>
      </w:pPr>
      <w:hyperlink w:anchor="_Toc504652429" w:history="1">
        <w:r w:rsidR="006846A2" w:rsidRPr="00AF35C0">
          <w:rPr>
            <w:rStyle w:val="Hyperlink"/>
            <w:noProof/>
          </w:rPr>
          <w:t>7.1.5.</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Benchmark Supply</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_Toc504652429 \h </w:instrText>
        </w:r>
        <w:r w:rsidR="006846A2" w:rsidRPr="00AF35C0">
          <w:rPr>
            <w:noProof/>
            <w:webHidden/>
          </w:rPr>
        </w:r>
        <w:r w:rsidR="006846A2" w:rsidRPr="00AF35C0">
          <w:rPr>
            <w:noProof/>
            <w:webHidden/>
          </w:rPr>
          <w:fldChar w:fldCharType="separate"/>
        </w:r>
        <w:r w:rsidR="00B720A3">
          <w:rPr>
            <w:noProof/>
            <w:webHidden/>
          </w:rPr>
          <w:t>59</w:t>
        </w:r>
        <w:r w:rsidR="006846A2" w:rsidRPr="00AF35C0">
          <w:rPr>
            <w:noProof/>
            <w:webHidden/>
          </w:rPr>
          <w:fldChar w:fldCharType="end"/>
        </w:r>
      </w:hyperlink>
    </w:p>
    <w:p w14:paraId="1D05DDFB" w14:textId="30FB3184" w:rsidR="006846A2" w:rsidRPr="00AF35C0" w:rsidRDefault="0056545F">
      <w:pPr>
        <w:pStyle w:val="TOC2"/>
        <w:rPr>
          <w:rFonts w:asciiTheme="minorHAnsi" w:eastAsiaTheme="minorEastAsia" w:hAnsiTheme="minorHAnsi" w:cstheme="minorBidi"/>
          <w:noProof/>
          <w:color w:val="auto"/>
          <w:sz w:val="22"/>
          <w:szCs w:val="22"/>
          <w:lang w:val="en-US"/>
        </w:rPr>
      </w:pPr>
      <w:hyperlink w:anchor="_Toc504652430" w:history="1">
        <w:r w:rsidR="006846A2" w:rsidRPr="00AF35C0">
          <w:rPr>
            <w:rStyle w:val="Hyperlink"/>
            <w:noProof/>
          </w:rPr>
          <w:t>7.2.</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Implications For Australia</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_Toc504652430 \h </w:instrText>
        </w:r>
        <w:r w:rsidR="006846A2" w:rsidRPr="00AF35C0">
          <w:rPr>
            <w:noProof/>
            <w:webHidden/>
          </w:rPr>
        </w:r>
        <w:r w:rsidR="006846A2" w:rsidRPr="00AF35C0">
          <w:rPr>
            <w:noProof/>
            <w:webHidden/>
          </w:rPr>
          <w:fldChar w:fldCharType="separate"/>
        </w:r>
        <w:r w:rsidR="00B720A3">
          <w:rPr>
            <w:noProof/>
            <w:webHidden/>
          </w:rPr>
          <w:t>60</w:t>
        </w:r>
        <w:r w:rsidR="006846A2" w:rsidRPr="00AF35C0">
          <w:rPr>
            <w:noProof/>
            <w:webHidden/>
          </w:rPr>
          <w:fldChar w:fldCharType="end"/>
        </w:r>
      </w:hyperlink>
    </w:p>
    <w:p w14:paraId="0521ABCC" w14:textId="414D21B8" w:rsidR="006846A2" w:rsidRPr="00AF35C0" w:rsidRDefault="0056545F">
      <w:pPr>
        <w:pStyle w:val="TOC1"/>
        <w:rPr>
          <w:rFonts w:asciiTheme="minorHAnsi" w:eastAsiaTheme="minorEastAsia" w:hAnsiTheme="minorHAnsi" w:cstheme="minorBidi"/>
          <w:noProof/>
          <w:color w:val="auto"/>
          <w:sz w:val="22"/>
          <w:szCs w:val="22"/>
          <w:lang w:val="en-US"/>
        </w:rPr>
      </w:pPr>
      <w:hyperlink w:anchor="_Toc504652431" w:history="1">
        <w:r w:rsidR="006846A2" w:rsidRPr="00AF35C0">
          <w:rPr>
            <w:rStyle w:val="Hyperlink"/>
            <w:noProof/>
          </w:rPr>
          <w:t>8.</w:t>
        </w:r>
        <w:r w:rsidR="006846A2" w:rsidRPr="00AF35C0">
          <w:rPr>
            <w:rFonts w:asciiTheme="minorHAnsi" w:eastAsiaTheme="minorEastAsia" w:hAnsiTheme="minorHAnsi" w:cstheme="minorBidi"/>
            <w:noProof/>
            <w:color w:val="auto"/>
            <w:sz w:val="22"/>
            <w:szCs w:val="22"/>
            <w:lang w:val="en-US"/>
          </w:rPr>
          <w:tab/>
        </w:r>
        <w:r w:rsidR="006846A2" w:rsidRPr="00AF35C0">
          <w:rPr>
            <w:rStyle w:val="Hyperlink"/>
            <w:noProof/>
          </w:rPr>
          <w:t>Options Identification</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_Toc504652431 \h </w:instrText>
        </w:r>
        <w:r w:rsidR="006846A2" w:rsidRPr="00AF35C0">
          <w:rPr>
            <w:noProof/>
            <w:webHidden/>
          </w:rPr>
        </w:r>
        <w:r w:rsidR="006846A2" w:rsidRPr="00AF35C0">
          <w:rPr>
            <w:noProof/>
            <w:webHidden/>
          </w:rPr>
          <w:fldChar w:fldCharType="separate"/>
        </w:r>
        <w:r w:rsidR="00B720A3">
          <w:rPr>
            <w:noProof/>
            <w:webHidden/>
          </w:rPr>
          <w:t>61</w:t>
        </w:r>
        <w:r w:rsidR="006846A2" w:rsidRPr="00AF35C0">
          <w:rPr>
            <w:noProof/>
            <w:webHidden/>
          </w:rPr>
          <w:fldChar w:fldCharType="end"/>
        </w:r>
      </w:hyperlink>
    </w:p>
    <w:p w14:paraId="77C85AC4" w14:textId="4B99D4F9" w:rsidR="006846A2" w:rsidRPr="00AF35C0" w:rsidRDefault="0056545F">
      <w:pPr>
        <w:pStyle w:val="TOC1"/>
        <w:rPr>
          <w:rFonts w:asciiTheme="minorHAnsi" w:eastAsiaTheme="minorEastAsia" w:hAnsiTheme="minorHAnsi" w:cstheme="minorBidi"/>
          <w:noProof/>
          <w:color w:val="auto"/>
          <w:sz w:val="22"/>
          <w:szCs w:val="22"/>
          <w:lang w:val="en-US"/>
        </w:rPr>
      </w:pPr>
      <w:hyperlink w:anchor="_Toc504652432" w:history="1">
        <w:r w:rsidR="006846A2" w:rsidRPr="00AF35C0">
          <w:rPr>
            <w:rStyle w:val="Hyperlink"/>
            <w:noProof/>
          </w:rPr>
          <w:t>Disclaimer</w:t>
        </w:r>
        <w:r w:rsidR="006846A2" w:rsidRPr="00AF35C0">
          <w:rPr>
            <w:noProof/>
            <w:webHidden/>
          </w:rPr>
          <w:tab/>
        </w:r>
        <w:r w:rsidR="006846A2" w:rsidRPr="00AF35C0">
          <w:rPr>
            <w:noProof/>
            <w:webHidden/>
          </w:rPr>
          <w:fldChar w:fldCharType="begin"/>
        </w:r>
        <w:r w:rsidR="006846A2" w:rsidRPr="00AF35C0">
          <w:rPr>
            <w:noProof/>
            <w:webHidden/>
          </w:rPr>
          <w:instrText xml:space="preserve"> PAGEREF _Toc504652432 \h </w:instrText>
        </w:r>
        <w:r w:rsidR="006846A2" w:rsidRPr="00AF35C0">
          <w:rPr>
            <w:noProof/>
            <w:webHidden/>
          </w:rPr>
        </w:r>
        <w:r w:rsidR="006846A2" w:rsidRPr="00AF35C0">
          <w:rPr>
            <w:noProof/>
            <w:webHidden/>
          </w:rPr>
          <w:fldChar w:fldCharType="separate"/>
        </w:r>
        <w:r w:rsidR="00B720A3">
          <w:rPr>
            <w:noProof/>
            <w:webHidden/>
          </w:rPr>
          <w:t>63</w:t>
        </w:r>
        <w:r w:rsidR="006846A2" w:rsidRPr="00AF35C0">
          <w:rPr>
            <w:noProof/>
            <w:webHidden/>
          </w:rPr>
          <w:fldChar w:fldCharType="end"/>
        </w:r>
      </w:hyperlink>
    </w:p>
    <w:p w14:paraId="0E7F5317" w14:textId="77777777" w:rsidR="009A56F1" w:rsidRDefault="00693A4F" w:rsidP="00427EDA">
      <w:pPr>
        <w:pStyle w:val="TOC1"/>
        <w:rPr>
          <w:noProof/>
        </w:rPr>
      </w:pPr>
      <w:r w:rsidRPr="00AF35C0">
        <w:rPr>
          <w:rStyle w:val="Hyperlink"/>
        </w:rPr>
        <w:fldChar w:fldCharType="end"/>
      </w:r>
      <w:r w:rsidR="002D090D" w:rsidRPr="00AF35C0">
        <w:rPr>
          <w:rStyle w:val="Hyperlink"/>
        </w:rPr>
        <w:fldChar w:fldCharType="begin"/>
      </w:r>
      <w:r w:rsidR="002D090D" w:rsidRPr="00AF35C0">
        <w:rPr>
          <w:rStyle w:val="Hyperlink"/>
        </w:rPr>
        <w:instrText xml:space="preserve"> TOC \n "1-1" \b bm_appendix \* MERGEFORMAT </w:instrText>
      </w:r>
      <w:r w:rsidR="002D090D" w:rsidRPr="00AF35C0">
        <w:rPr>
          <w:rStyle w:val="Hyperlink"/>
        </w:rPr>
        <w:fldChar w:fldCharType="separate"/>
      </w:r>
    </w:p>
    <w:p w14:paraId="45A358F8" w14:textId="77777777" w:rsidR="009A56F1" w:rsidRDefault="009A56F1">
      <w:pPr>
        <w:pStyle w:val="TOC1"/>
        <w:tabs>
          <w:tab w:val="left" w:pos="1540"/>
        </w:tabs>
        <w:rPr>
          <w:rFonts w:asciiTheme="minorHAnsi" w:eastAsiaTheme="minorEastAsia" w:hAnsiTheme="minorHAnsi" w:cstheme="minorBidi"/>
          <w:noProof/>
          <w:color w:val="auto"/>
          <w:sz w:val="22"/>
          <w:szCs w:val="22"/>
          <w:lang w:eastAsia="en-AU"/>
        </w:rPr>
      </w:pPr>
      <w:r w:rsidRPr="00EA5DFA">
        <w:rPr>
          <w:b/>
          <w:noProof/>
        </w:rPr>
        <w:t>Appendix A</w:t>
      </w:r>
      <w:r>
        <w:rPr>
          <w:rFonts w:asciiTheme="minorHAnsi" w:eastAsiaTheme="minorEastAsia" w:hAnsiTheme="minorHAnsi" w:cstheme="minorBidi"/>
          <w:noProof/>
          <w:color w:val="auto"/>
          <w:sz w:val="22"/>
          <w:szCs w:val="22"/>
          <w:lang w:eastAsia="en-AU"/>
        </w:rPr>
        <w:tab/>
      </w:r>
      <w:r>
        <w:rPr>
          <w:noProof/>
        </w:rPr>
        <w:t>Regional Students living in Metropolitan Cities</w:t>
      </w:r>
    </w:p>
    <w:p w14:paraId="2699041A" w14:textId="77777777" w:rsidR="009A56F1" w:rsidRDefault="009A56F1">
      <w:pPr>
        <w:pStyle w:val="TOC1"/>
        <w:tabs>
          <w:tab w:val="left" w:pos="1540"/>
        </w:tabs>
        <w:rPr>
          <w:rFonts w:asciiTheme="minorHAnsi" w:eastAsiaTheme="minorEastAsia" w:hAnsiTheme="minorHAnsi" w:cstheme="minorBidi"/>
          <w:noProof/>
          <w:color w:val="auto"/>
          <w:sz w:val="22"/>
          <w:szCs w:val="22"/>
          <w:lang w:eastAsia="en-AU"/>
        </w:rPr>
      </w:pPr>
      <w:r w:rsidRPr="00EA5DFA">
        <w:rPr>
          <w:b/>
          <w:noProof/>
        </w:rPr>
        <w:t>Appendix B</w:t>
      </w:r>
      <w:r>
        <w:rPr>
          <w:rFonts w:asciiTheme="minorHAnsi" w:eastAsiaTheme="minorEastAsia" w:hAnsiTheme="minorHAnsi" w:cstheme="minorBidi"/>
          <w:noProof/>
          <w:color w:val="auto"/>
          <w:sz w:val="22"/>
          <w:szCs w:val="22"/>
          <w:lang w:eastAsia="en-AU"/>
        </w:rPr>
        <w:tab/>
      </w:r>
      <w:r>
        <w:rPr>
          <w:noProof/>
        </w:rPr>
        <w:t>Australian University Profiles</w:t>
      </w:r>
    </w:p>
    <w:p w14:paraId="573F2366" w14:textId="77777777" w:rsidR="009A56F1" w:rsidRDefault="009A56F1">
      <w:pPr>
        <w:pStyle w:val="TOC1"/>
        <w:tabs>
          <w:tab w:val="left" w:pos="1540"/>
        </w:tabs>
        <w:rPr>
          <w:rFonts w:asciiTheme="minorHAnsi" w:eastAsiaTheme="minorEastAsia" w:hAnsiTheme="minorHAnsi" w:cstheme="minorBidi"/>
          <w:noProof/>
          <w:color w:val="auto"/>
          <w:sz w:val="22"/>
          <w:szCs w:val="22"/>
          <w:lang w:eastAsia="en-AU"/>
        </w:rPr>
      </w:pPr>
      <w:r w:rsidRPr="00EA5DFA">
        <w:rPr>
          <w:b/>
          <w:noProof/>
        </w:rPr>
        <w:lastRenderedPageBreak/>
        <w:t>Appendix C</w:t>
      </w:r>
      <w:r>
        <w:rPr>
          <w:rFonts w:asciiTheme="minorHAnsi" w:eastAsiaTheme="minorEastAsia" w:hAnsiTheme="minorHAnsi" w:cstheme="minorBidi"/>
          <w:noProof/>
          <w:color w:val="auto"/>
          <w:sz w:val="22"/>
          <w:szCs w:val="22"/>
          <w:lang w:eastAsia="en-AU"/>
        </w:rPr>
        <w:tab/>
      </w:r>
      <w:r>
        <w:rPr>
          <w:noProof/>
        </w:rPr>
        <w:t>International University Case Studies</w:t>
      </w:r>
    </w:p>
    <w:p w14:paraId="05A0A142" w14:textId="77777777" w:rsidR="002C367B" w:rsidRPr="00AF35C0" w:rsidRDefault="002D090D" w:rsidP="00427EDA">
      <w:pPr>
        <w:pStyle w:val="TOC1"/>
      </w:pPr>
      <w:r w:rsidRPr="00AF35C0">
        <w:rPr>
          <w:rStyle w:val="Hyperlink"/>
        </w:rPr>
        <w:fldChar w:fldCharType="end"/>
      </w:r>
    </w:p>
    <w:p w14:paraId="6D879A02" w14:textId="77777777" w:rsidR="009F6BE3" w:rsidRPr="00AF35C0" w:rsidRDefault="009F6BE3"/>
    <w:p w14:paraId="062C37E4" w14:textId="77777777" w:rsidR="00D80EE7" w:rsidRPr="00AF35C0" w:rsidRDefault="00D80EE7">
      <w:pPr>
        <w:sectPr w:rsidR="00D80EE7" w:rsidRPr="00AF35C0" w:rsidSect="00EF2BB7">
          <w:headerReference w:type="default" r:id="rId13"/>
          <w:footerReference w:type="even" r:id="rId14"/>
          <w:footerReference w:type="default" r:id="rId15"/>
          <w:pgSz w:w="11906" w:h="16838"/>
          <w:pgMar w:top="1134" w:right="1134" w:bottom="1418" w:left="1134" w:header="709" w:footer="284" w:gutter="0"/>
          <w:cols w:space="708"/>
          <w:docGrid w:linePitch="360"/>
        </w:sectPr>
      </w:pPr>
      <w:bookmarkStart w:id="7" w:name="_GoBack"/>
      <w:bookmarkEnd w:id="7"/>
    </w:p>
    <w:p w14:paraId="6968CE5D" w14:textId="77777777" w:rsidR="00D80EE7" w:rsidRPr="00AF35C0" w:rsidRDefault="00D80EE7" w:rsidP="00810D6A">
      <w:pPr>
        <w:pStyle w:val="ExecutiveSummary"/>
      </w:pPr>
      <w:bookmarkStart w:id="8" w:name="_Toc454526710"/>
      <w:bookmarkStart w:id="9" w:name="_Toc455563650"/>
      <w:bookmarkStart w:id="10" w:name="_Toc456164846"/>
      <w:bookmarkStart w:id="11" w:name="_Toc504652390"/>
      <w:bookmarkStart w:id="12" w:name="executive_summary"/>
      <w:bookmarkStart w:id="13" w:name="bm_content"/>
      <w:r w:rsidRPr="00AF35C0">
        <w:lastRenderedPageBreak/>
        <w:t xml:space="preserve">Executive </w:t>
      </w:r>
      <w:r w:rsidR="00893F9A" w:rsidRPr="00AF35C0">
        <w:t>S</w:t>
      </w:r>
      <w:r w:rsidRPr="00AF35C0">
        <w:t>ummary</w:t>
      </w:r>
      <w:bookmarkEnd w:id="8"/>
      <w:bookmarkEnd w:id="9"/>
      <w:bookmarkEnd w:id="10"/>
      <w:bookmarkEnd w:id="11"/>
    </w:p>
    <w:p w14:paraId="74C1A9E3" w14:textId="61329715" w:rsidR="00D80EE7" w:rsidRPr="00AF35C0" w:rsidRDefault="00E76FEB" w:rsidP="00E76FEB">
      <w:pPr>
        <w:pStyle w:val="Head2"/>
      </w:pPr>
      <w:r w:rsidRPr="00AF35C0">
        <w:t>Project Background</w:t>
      </w:r>
    </w:p>
    <w:p w14:paraId="1AF21D36" w14:textId="77777777" w:rsidR="00770615" w:rsidRPr="00AF35C0" w:rsidRDefault="00770615" w:rsidP="00770615">
      <w:r w:rsidRPr="00AF35C0">
        <w:t xml:space="preserve">The Commonwealth Government commissioned an </w:t>
      </w:r>
      <w:r w:rsidRPr="00AF35C0">
        <w:rPr>
          <w:i/>
        </w:rPr>
        <w:t xml:space="preserve">Independent Review into Regional, Rural and Remote Education </w:t>
      </w:r>
      <w:r w:rsidRPr="00AF35C0">
        <w:t>in March 2017. The affordability and accessibility of university accommodation arose as a potential issue deterring the number of regional, rural and remote (RRR) students choosing to pursue higher education.</w:t>
      </w:r>
    </w:p>
    <w:p w14:paraId="55576C98" w14:textId="77777777" w:rsidR="00770615" w:rsidRPr="00AF35C0" w:rsidRDefault="00770615" w:rsidP="00770615">
      <w:r w:rsidRPr="00AF35C0">
        <w:t>The Department of Education and Training has engaged Urbis to undertake an assessment of university investment in on-campus student accommodation to support an adequate supply of affordable accommodation for RRR students.</w:t>
      </w:r>
    </w:p>
    <w:p w14:paraId="15EDE41B" w14:textId="77777777" w:rsidR="00770615" w:rsidRPr="00AF35C0" w:rsidRDefault="00770615" w:rsidP="00770615">
      <w:pPr>
        <w:pStyle w:val="Head2"/>
      </w:pPr>
      <w:r w:rsidRPr="00AF35C0">
        <w:t>Regional Students</w:t>
      </w:r>
    </w:p>
    <w:p w14:paraId="62548DF6" w14:textId="77777777" w:rsidR="00770615" w:rsidRPr="00AF35C0" w:rsidRDefault="00770615" w:rsidP="00770615">
      <w:r w:rsidRPr="00AF35C0">
        <w:t xml:space="preserve">The number of university students in Australia in 2016 have been estimated from de-identified data provided by the Department of Education and Training.  For the purpose of this study, enrolments have focussed on ‘mobile’ students that are studying full-time and on-campus (internal) as these students represent the majority of demand for university student accommodation.  Mobile students are defined as full-time internal students that have to move from their previous home to study and therefore require new accommodation (with their postcode of permanent residence 60km or more from their postcode of study).  </w:t>
      </w:r>
    </w:p>
    <w:p w14:paraId="60D7125F" w14:textId="77777777" w:rsidR="00770615" w:rsidRPr="00AF35C0" w:rsidRDefault="00770615" w:rsidP="00770615">
      <w:r w:rsidRPr="00AF35C0">
        <w:t>Table E.1 outlines the number of international, domestic metropolitan and domestic regional students in 2016 who are considered to be ‘mobile’ and therefore requiring student accommodation in proximity to their place of study.  Key findings include:</w:t>
      </w:r>
    </w:p>
    <w:p w14:paraId="35E8B7F4" w14:textId="77777777" w:rsidR="00770615" w:rsidRPr="00AF35C0" w:rsidRDefault="00770615" w:rsidP="00770615">
      <w:pPr>
        <w:pStyle w:val="ListBullet"/>
      </w:pPr>
      <w:r w:rsidRPr="00AF35C0">
        <w:t xml:space="preserve">Approximately 70% of mobile students in Australia are international students, which highlights the significant impact that the international sector has had on the demand for student accommodation in Australia.  </w:t>
      </w:r>
    </w:p>
    <w:p w14:paraId="3BE5E5A1" w14:textId="35602190" w:rsidR="00770615" w:rsidRPr="00AF35C0" w:rsidRDefault="00770615" w:rsidP="00770615">
      <w:pPr>
        <w:pStyle w:val="ListBullet"/>
      </w:pPr>
      <w:r w:rsidRPr="00AF35C0">
        <w:t xml:space="preserve">Students originating from regional areas in Australia are more mobile, with 56,028 (50% of total regional students) students most likely having moved.  This highlights the greater need for assistance in relocating for </w:t>
      </w:r>
      <w:r w:rsidR="004A7514" w:rsidRPr="00AF35C0">
        <w:t>RRR</w:t>
      </w:r>
      <w:r w:rsidRPr="00AF35C0">
        <w:t xml:space="preserve"> students.  Of the mobile RRR students, around 75% have relocated to capital cities to study indicating there is significant demand for student accommodation in the capital cities.</w:t>
      </w:r>
    </w:p>
    <w:p w14:paraId="7DA73118" w14:textId="07F31ACF" w:rsidR="00770615" w:rsidRPr="00AF35C0" w:rsidRDefault="00770615" w:rsidP="00770615">
      <w:pPr>
        <w:pStyle w:val="ListBullet"/>
      </w:pPr>
      <w:r w:rsidRPr="00AF35C0">
        <w:t xml:space="preserve">Students originating from metropolitan areas are significantly less mobile than </w:t>
      </w:r>
      <w:r w:rsidR="004A7514" w:rsidRPr="00AF35C0">
        <w:t>RRR</w:t>
      </w:r>
      <w:r w:rsidRPr="00AF35C0">
        <w:t xml:space="preserve"> students, with 29,620 (7%) students considered mobile.  This is reflected with the majority of metropolitan students choosing to study locally and stay at home while they study.  </w:t>
      </w:r>
    </w:p>
    <w:tbl>
      <w:tblPr>
        <w:tblW w:w="5000" w:type="pct"/>
        <w:tblBorders>
          <w:bottom w:val="single" w:sz="4" w:space="0" w:color="1A1919" w:themeColor="text1"/>
        </w:tblBorders>
        <w:tblLook w:val="01E0" w:firstRow="1" w:lastRow="1" w:firstColumn="1" w:lastColumn="1" w:noHBand="0" w:noVBand="0"/>
        <w:tblDescription w:val="Mobile University Students, Metropolitan vs. Regional"/>
      </w:tblPr>
      <w:tblGrid>
        <w:gridCol w:w="7739"/>
        <w:gridCol w:w="1899"/>
      </w:tblGrid>
      <w:tr w:rsidR="00770615" w:rsidRPr="00AF35C0" w14:paraId="0BEC6F7D" w14:textId="77777777" w:rsidTr="006F4773">
        <w:trPr>
          <w:trHeight w:hRule="exact" w:val="454"/>
          <w:tblHeader/>
        </w:trPr>
        <w:tc>
          <w:tcPr>
            <w:tcW w:w="5000" w:type="pct"/>
            <w:gridSpan w:val="2"/>
            <w:shd w:val="clear" w:color="auto" w:fill="auto"/>
            <w:noWrap/>
            <w:vAlign w:val="bottom"/>
          </w:tcPr>
          <w:p w14:paraId="12135D3C" w14:textId="77777777" w:rsidR="00770615" w:rsidRPr="00AF35C0" w:rsidRDefault="00770615" w:rsidP="002C38F8">
            <w:pPr>
              <w:pStyle w:val="Head4"/>
              <w:rPr>
                <w:lang w:eastAsia="en-AU"/>
              </w:rPr>
            </w:pPr>
            <w:r w:rsidRPr="00AF35C0">
              <w:rPr>
                <w:lang w:eastAsia="en-AU"/>
              </w:rPr>
              <w:t>Mobile University Students, Metropolitan vs. Regional</w:t>
            </w:r>
          </w:p>
        </w:tc>
      </w:tr>
      <w:tr w:rsidR="00770615" w:rsidRPr="00AF35C0" w14:paraId="061731C6" w14:textId="77777777" w:rsidTr="002C38F8">
        <w:trPr>
          <w:trHeight w:val="136"/>
        </w:trPr>
        <w:tc>
          <w:tcPr>
            <w:tcW w:w="4015" w:type="pct"/>
            <w:shd w:val="clear" w:color="auto" w:fill="auto"/>
            <w:noWrap/>
            <w:vAlign w:val="bottom"/>
          </w:tcPr>
          <w:p w14:paraId="087DB3BA" w14:textId="77777777" w:rsidR="00770615" w:rsidRPr="00AF35C0" w:rsidRDefault="00770615" w:rsidP="002C38F8">
            <w:pPr>
              <w:pStyle w:val="ExceTableDescription"/>
            </w:pPr>
            <w:r w:rsidRPr="00AF35C0">
              <w:t>Australia, 2016</w:t>
            </w:r>
          </w:p>
        </w:tc>
        <w:tc>
          <w:tcPr>
            <w:tcW w:w="985" w:type="pct"/>
            <w:shd w:val="clear" w:color="auto" w:fill="auto"/>
            <w:noWrap/>
            <w:vAlign w:val="bottom"/>
          </w:tcPr>
          <w:p w14:paraId="5964AB94" w14:textId="4CDC02DF" w:rsidR="00770615" w:rsidRPr="00AF35C0" w:rsidRDefault="00770615" w:rsidP="002C38F8">
            <w:pPr>
              <w:pStyle w:val="ExceTableDescription"/>
              <w:jc w:val="right"/>
            </w:pPr>
            <w:r w:rsidRPr="00AF35C0">
              <w:t>Table E.</w:t>
            </w:r>
            <w:r w:rsidR="0056545F">
              <w:fldChar w:fldCharType="begin"/>
            </w:r>
            <w:r w:rsidR="0056545F">
              <w:instrText xml:space="preserve"> SEQ Table \* ARABIC \s 1 </w:instrText>
            </w:r>
            <w:r w:rsidR="0056545F">
              <w:fldChar w:fldCharType="separate"/>
            </w:r>
            <w:r w:rsidR="00B720A3">
              <w:rPr>
                <w:noProof/>
              </w:rPr>
              <w:t>1</w:t>
            </w:r>
            <w:r w:rsidR="0056545F">
              <w:rPr>
                <w:noProof/>
              </w:rPr>
              <w:fldChar w:fldCharType="end"/>
            </w:r>
          </w:p>
        </w:tc>
      </w:tr>
    </w:tbl>
    <w:p w14:paraId="42DD26B6" w14:textId="77777777" w:rsidR="00770615" w:rsidRPr="00AF35C0" w:rsidRDefault="00770615" w:rsidP="00770615">
      <w:pPr>
        <w:spacing w:after="0"/>
      </w:pPr>
      <w:r w:rsidRPr="00AF35C0">
        <w:rPr>
          <w:noProof/>
          <w:lang w:eastAsia="en-AU"/>
        </w:rPr>
        <w:drawing>
          <wp:inline distT="0" distB="0" distL="0" distR="0" wp14:anchorId="6E5CA3BE" wp14:editId="2A4AC695">
            <wp:extent cx="6120130" cy="960020"/>
            <wp:effectExtent l="0" t="0" r="0" b="0"/>
            <wp:docPr id="52" name="Picture 52" descr="Mobile university students, Metropolitan vs. Reg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960020"/>
                    </a:xfrm>
                    <a:prstGeom prst="rect">
                      <a:avLst/>
                    </a:prstGeom>
                    <a:noFill/>
                    <a:ln>
                      <a:noFill/>
                    </a:ln>
                  </pic:spPr>
                </pic:pic>
              </a:graphicData>
            </a:graphic>
          </wp:inline>
        </w:drawing>
      </w:r>
    </w:p>
    <w:p w14:paraId="3922ED48" w14:textId="77777777" w:rsidR="00770615" w:rsidRPr="00AF35C0" w:rsidRDefault="00770615" w:rsidP="00770615">
      <w:pPr>
        <w:spacing w:after="0"/>
        <w:rPr>
          <w:sz w:val="16"/>
          <w:szCs w:val="16"/>
        </w:rPr>
      </w:pPr>
      <w:r w:rsidRPr="00AF35C0">
        <w:rPr>
          <w:sz w:val="16"/>
          <w:szCs w:val="16"/>
        </w:rPr>
        <w:t xml:space="preserve">Note: Mobile students are defined as full-time internal students including international students studying onshore and domestic students where their postcode of permanent residence is greater than 60 km from their postcode of study.  </w:t>
      </w:r>
    </w:p>
    <w:p w14:paraId="0BF5C2D8" w14:textId="270A793F" w:rsidR="00770615" w:rsidRDefault="00770615" w:rsidP="00770615">
      <w:pPr>
        <w:rPr>
          <w:sz w:val="16"/>
          <w:szCs w:val="16"/>
        </w:rPr>
      </w:pPr>
      <w:r w:rsidRPr="00AF35C0">
        <w:rPr>
          <w:sz w:val="16"/>
          <w:szCs w:val="16"/>
        </w:rPr>
        <w:t>Source: Department of Education and Training, Urbis</w:t>
      </w:r>
    </w:p>
    <w:p w14:paraId="3B2B9EDC" w14:textId="0B2004F1" w:rsidR="003048F9" w:rsidRDefault="003048F9" w:rsidP="003048F9">
      <w:pPr>
        <w:rPr>
          <w:sz w:val="16"/>
          <w:szCs w:val="16"/>
        </w:rPr>
      </w:pPr>
      <w:r w:rsidRPr="00AF35C0">
        <w:t>The tertiary education sector is experiencing technological disruption with advancements is digital distribution, providing greater access to university courses online. The proportion of students from regional areas that are studying on-campus has decreased from 80% in 2006 to 63%</w:t>
      </w:r>
      <w:r>
        <w:t xml:space="preserve"> in 2016</w:t>
      </w:r>
      <w:r w:rsidRPr="00AF35C0">
        <w:t>.  The 17-percentage point decline is higher than the 10-percentage point decline in the proportion of metropolitan students studying on-campus.  This highlights the greater proportion of students from regional areas that have taken advantage of online learning to complete their tertiary education</w:t>
      </w:r>
      <w:r>
        <w:t xml:space="preserve">, which </w:t>
      </w:r>
      <w:r w:rsidRPr="00AF35C0">
        <w:t>has had an impact on the demand for student accommodation with a higher proportion of students likely choosing to stay at home while completing their studies.</w:t>
      </w:r>
    </w:p>
    <w:p w14:paraId="2B8C7677" w14:textId="77777777" w:rsidR="003048F9" w:rsidRPr="00AF35C0" w:rsidRDefault="003048F9" w:rsidP="00770615">
      <w:pPr>
        <w:rPr>
          <w:sz w:val="16"/>
          <w:szCs w:val="16"/>
        </w:rPr>
      </w:pPr>
    </w:p>
    <w:p w14:paraId="6E408A38" w14:textId="77777777" w:rsidR="00770615" w:rsidRPr="00AF35C0" w:rsidRDefault="00770615" w:rsidP="00770615">
      <w:pPr>
        <w:pStyle w:val="Head2"/>
      </w:pPr>
      <w:r w:rsidRPr="00AF35C0">
        <w:lastRenderedPageBreak/>
        <w:t>Financial Status</w:t>
      </w:r>
    </w:p>
    <w:p w14:paraId="3D037790" w14:textId="361AFD87" w:rsidR="00770615" w:rsidRDefault="00770615" w:rsidP="00770615">
      <w:r w:rsidRPr="00AF35C0">
        <w:t>Based on average income data from the 2016 Census and sources of income from the Australian University Student Finances Survey 2012, the average income for a domestic full-time student (aged 19-24) in 2017 was estimated to be $20,115 including all forms of income including paid employment, scholarships, government allowances, family allowances and other income.  Key sources of income include:</w:t>
      </w:r>
    </w:p>
    <w:p w14:paraId="490E9479" w14:textId="77777777" w:rsidR="00770615" w:rsidRPr="00AF35C0" w:rsidRDefault="00770615" w:rsidP="00770615">
      <w:pPr>
        <w:pStyle w:val="ListBullet"/>
      </w:pPr>
      <w:r w:rsidRPr="00AF35C0">
        <w:t>Government Allowances: The Australian Government provides students with access to a number of financial support programs including Youth Allowance, ABSTUDY, rent assistance, Student Start Up Loans and scholarships.  A single student receiving both Youth Allowance and rent assistance would be receiving up to $285 per week.</w:t>
      </w:r>
    </w:p>
    <w:p w14:paraId="4F62B288" w14:textId="77777777" w:rsidR="00770615" w:rsidRPr="00AF35C0" w:rsidRDefault="00770615" w:rsidP="00770615">
      <w:pPr>
        <w:pStyle w:val="ListBullet"/>
      </w:pPr>
      <w:r w:rsidRPr="00AF35C0">
        <w:t>Work: According to the ABS Census, the average full-time student in Australia (aged 19-24) was working 15 hours per week in 2016.</w:t>
      </w:r>
    </w:p>
    <w:p w14:paraId="1867FDAD" w14:textId="77777777" w:rsidR="00770615" w:rsidRPr="00AF35C0" w:rsidRDefault="00770615" w:rsidP="00770615">
      <w:pPr>
        <w:pStyle w:val="ListBullet"/>
      </w:pPr>
      <w:r w:rsidRPr="00AF35C0">
        <w:t>Family Allowances: The Australian University Student Finances Survey 2012 indicated that a large number of students are receiving family support.  Consultation with university accommodation offices indicates that a high proportion of students living in student accommodation (especially first year students) are receiving family support to pay for accommodation and other living expenses.</w:t>
      </w:r>
    </w:p>
    <w:p w14:paraId="687B8965" w14:textId="77777777" w:rsidR="00770615" w:rsidRPr="00AF35C0" w:rsidRDefault="00770615" w:rsidP="00770615">
      <w:pPr>
        <w:pStyle w:val="ListBullet"/>
      </w:pPr>
      <w:r w:rsidRPr="00AF35C0">
        <w:t>Scholarships: There are a range of scholarships and bursaries offered by universities that provide financial support to students.</w:t>
      </w:r>
    </w:p>
    <w:p w14:paraId="6652E6B1" w14:textId="77777777" w:rsidR="00770615" w:rsidRPr="00AF35C0" w:rsidRDefault="00770615" w:rsidP="00770615"/>
    <w:p w14:paraId="15690FEF" w14:textId="77777777" w:rsidR="00770615" w:rsidRPr="00AF35C0" w:rsidRDefault="00770615" w:rsidP="00770615">
      <w:pPr>
        <w:pStyle w:val="Head2"/>
      </w:pPr>
      <w:r w:rsidRPr="00AF35C0">
        <w:t>Student Accommodation Supply</w:t>
      </w:r>
    </w:p>
    <w:p w14:paraId="7A95126C" w14:textId="5F76AB07" w:rsidR="00770615" w:rsidRPr="00AF35C0" w:rsidRDefault="00770615" w:rsidP="0014584B">
      <w:pPr>
        <w:pStyle w:val="ListBullet2"/>
        <w:numPr>
          <w:ilvl w:val="0"/>
          <w:numId w:val="0"/>
        </w:numPr>
      </w:pPr>
      <w:r w:rsidRPr="00AF35C0">
        <w:t>The Urbis Australian Student Accommodation Database comprises comprehensive information regarding purpose built student accommodation (PBSA) facilities across Australia.  There is currently a total supply of around 88,400 PBSA beds in Australia (defined as purpose built facilities with more than 20 beds that target tertiary students).  PBSA facilities located in Metropolitan areas across Australia represent 82% (72,281) of the total PBSA bed supply. Facilities located in regional location</w:t>
      </w:r>
      <w:r w:rsidR="004A7514" w:rsidRPr="00AF35C0">
        <w:t>s</w:t>
      </w:r>
      <w:r w:rsidRPr="00AF35C0">
        <w:t xml:space="preserve"> across Australia represent 18% (16,093) of the total supply of student accommodation beds.</w:t>
      </w:r>
    </w:p>
    <w:p w14:paraId="43F0A7D4" w14:textId="77777777" w:rsidR="00770615" w:rsidRPr="00AF35C0" w:rsidRDefault="00770615" w:rsidP="00770615">
      <w:r w:rsidRPr="00AF35C0">
        <w:t>For the purpose of this assessment, Urbis has classified student accommodation into four major categories including:</w:t>
      </w:r>
    </w:p>
    <w:p w14:paraId="02634DC1" w14:textId="77777777" w:rsidR="00770615" w:rsidRPr="00AF35C0" w:rsidRDefault="00770615" w:rsidP="00770615">
      <w:pPr>
        <w:pStyle w:val="ListBullet"/>
      </w:pPr>
      <w:r w:rsidRPr="00AF35C0">
        <w:t xml:space="preserve">University: University owned and operated facilities that are generally located on the campus. University facilities represent 36% (31,456) of the total supply of student accommodation beds across Australia.  These facilities include a mix of fully catered halls with bedrooms and shared amenities off a hallway to self-catered apartment style accommodation. </w:t>
      </w:r>
    </w:p>
    <w:p w14:paraId="36AAA182" w14:textId="17A79954" w:rsidR="00770615" w:rsidRPr="00AF35C0" w:rsidRDefault="00770615" w:rsidP="00770615">
      <w:pPr>
        <w:pStyle w:val="ListBullet"/>
      </w:pPr>
      <w:r w:rsidRPr="00AF35C0">
        <w:t xml:space="preserve">Private: Facilities that are privately owned and operated and are not located on a university campus or have an affiliation with a university.  Private facilities comprise 28% (25,059) of the total supply of student accommodation beds across Australia.  The majority of these facilities are </w:t>
      </w:r>
      <w:r w:rsidR="002066EB" w:rsidRPr="00AF35C0">
        <w:t>self-catered</w:t>
      </w:r>
      <w:r w:rsidRPr="00AF35C0">
        <w:t xml:space="preserve"> apartment style accommodation providing residents with more independence.</w:t>
      </w:r>
    </w:p>
    <w:p w14:paraId="4B02BB24" w14:textId="77777777" w:rsidR="00770615" w:rsidRPr="00AF35C0" w:rsidRDefault="00770615" w:rsidP="00770615">
      <w:pPr>
        <w:pStyle w:val="ListBullet"/>
      </w:pPr>
      <w:r w:rsidRPr="00AF35C0">
        <w:t>Joint Venture: Facilities where both the university and private sector have a stake in the project.  This includes private developments on university land and university owned facilities that have a management agreement with a private sector firm.  Joint venture facilities comprise 22% (19,063) of the total supply of student accommodation beds across Australia.</w:t>
      </w:r>
    </w:p>
    <w:p w14:paraId="42D2266D" w14:textId="273137FD" w:rsidR="00770615" w:rsidRDefault="00770615" w:rsidP="00D970F0">
      <w:pPr>
        <w:pStyle w:val="ListBullet"/>
      </w:pPr>
      <w:r w:rsidRPr="00AF35C0">
        <w:t>Colleges: These are generally older colleges that are affiliated with a university though operated by an independent organisation that is often religiously affiliated.  The majority of these facilities comprise catered accommodation with rooms off a hallway with shared bathrooms, kitchens and common area.  It is also noted that the buildings tend to be older due to the history associated with these colleges though some of the colleges have built new buildings in recent years</w:t>
      </w:r>
      <w:r w:rsidR="00D970F0" w:rsidRPr="00D970F0">
        <w:t>, a number of which represent more modern independent living models targeted at older and post graduate students.</w:t>
      </w:r>
      <w:r w:rsidRPr="00AF35C0">
        <w:t xml:space="preserve">  Colleges comprise 14% (12,996) of the total supply of student accommodation beds across Australia.</w:t>
      </w:r>
    </w:p>
    <w:p w14:paraId="263DBD8D" w14:textId="0CD847B3" w:rsidR="003048F9" w:rsidRDefault="003048F9" w:rsidP="003048F9">
      <w:pPr>
        <w:pStyle w:val="ListBullet"/>
        <w:numPr>
          <w:ilvl w:val="0"/>
          <w:numId w:val="0"/>
        </w:numPr>
        <w:ind w:left="360" w:hanging="360"/>
      </w:pPr>
    </w:p>
    <w:p w14:paraId="60435878" w14:textId="77777777" w:rsidR="003048F9" w:rsidRPr="00AF35C0" w:rsidRDefault="003048F9" w:rsidP="003048F9">
      <w:pPr>
        <w:pStyle w:val="ListBullet"/>
        <w:numPr>
          <w:ilvl w:val="0"/>
          <w:numId w:val="0"/>
        </w:numPr>
        <w:ind w:left="360" w:hanging="360"/>
      </w:pPr>
    </w:p>
    <w:tbl>
      <w:tblPr>
        <w:tblW w:w="5000" w:type="pct"/>
        <w:tblBorders>
          <w:bottom w:val="single" w:sz="4" w:space="0" w:color="1A1919" w:themeColor="text1"/>
        </w:tblBorders>
        <w:tblLook w:val="01E0" w:firstRow="1" w:lastRow="1" w:firstColumn="1" w:lastColumn="1" w:noHBand="0" w:noVBand="0"/>
        <w:tblDescription w:val="PBSA Supply by Type and Location, 2017"/>
      </w:tblPr>
      <w:tblGrid>
        <w:gridCol w:w="7739"/>
        <w:gridCol w:w="1899"/>
      </w:tblGrid>
      <w:tr w:rsidR="00770615" w:rsidRPr="00AF35C0" w14:paraId="6B0964E9" w14:textId="77777777" w:rsidTr="006F4773">
        <w:trPr>
          <w:trHeight w:hRule="exact" w:val="454"/>
          <w:tblHeader/>
        </w:trPr>
        <w:tc>
          <w:tcPr>
            <w:tcW w:w="5000" w:type="pct"/>
            <w:gridSpan w:val="2"/>
            <w:shd w:val="clear" w:color="auto" w:fill="auto"/>
            <w:noWrap/>
            <w:vAlign w:val="bottom"/>
          </w:tcPr>
          <w:p w14:paraId="3E94BC52" w14:textId="77777777" w:rsidR="00770615" w:rsidRPr="00AF35C0" w:rsidRDefault="00770615" w:rsidP="002C38F8">
            <w:pPr>
              <w:pStyle w:val="Head4"/>
              <w:rPr>
                <w:lang w:eastAsia="en-AU"/>
              </w:rPr>
            </w:pPr>
            <w:r w:rsidRPr="00AF35C0">
              <w:rPr>
                <w:lang w:eastAsia="en-AU"/>
              </w:rPr>
              <w:lastRenderedPageBreak/>
              <w:t>PBSA Supply by Type and Location</w:t>
            </w:r>
          </w:p>
        </w:tc>
      </w:tr>
      <w:tr w:rsidR="00770615" w:rsidRPr="00AF35C0" w14:paraId="02A744A0" w14:textId="77777777" w:rsidTr="002C38F8">
        <w:trPr>
          <w:trHeight w:val="136"/>
        </w:trPr>
        <w:tc>
          <w:tcPr>
            <w:tcW w:w="4015" w:type="pct"/>
            <w:shd w:val="clear" w:color="auto" w:fill="auto"/>
            <w:noWrap/>
            <w:vAlign w:val="bottom"/>
          </w:tcPr>
          <w:p w14:paraId="627137A7" w14:textId="77777777" w:rsidR="00770615" w:rsidRPr="00AF35C0" w:rsidRDefault="00770615" w:rsidP="002C38F8">
            <w:pPr>
              <w:pStyle w:val="ExceTableDescription"/>
            </w:pPr>
            <w:r w:rsidRPr="00AF35C0">
              <w:t>2017</w:t>
            </w:r>
          </w:p>
        </w:tc>
        <w:tc>
          <w:tcPr>
            <w:tcW w:w="985" w:type="pct"/>
            <w:shd w:val="clear" w:color="auto" w:fill="auto"/>
            <w:noWrap/>
            <w:vAlign w:val="bottom"/>
          </w:tcPr>
          <w:p w14:paraId="2C70E8FF" w14:textId="77777777" w:rsidR="00770615" w:rsidRPr="00AF35C0" w:rsidRDefault="00770615" w:rsidP="002C38F8">
            <w:pPr>
              <w:pStyle w:val="ExceTableDescription"/>
              <w:jc w:val="right"/>
            </w:pPr>
            <w:r w:rsidRPr="00AF35C0">
              <w:t>Table E.2</w:t>
            </w:r>
          </w:p>
        </w:tc>
      </w:tr>
    </w:tbl>
    <w:p w14:paraId="66005443" w14:textId="77777777" w:rsidR="00770615" w:rsidRPr="00AF35C0" w:rsidRDefault="00770615" w:rsidP="00770615">
      <w:pPr>
        <w:pStyle w:val="ListBullet"/>
        <w:numPr>
          <w:ilvl w:val="0"/>
          <w:numId w:val="0"/>
        </w:numPr>
        <w:spacing w:after="0"/>
        <w:ind w:left="357" w:hanging="357"/>
      </w:pPr>
      <w:r w:rsidRPr="00AF35C0">
        <w:rPr>
          <w:noProof/>
          <w:lang w:eastAsia="en-AU"/>
        </w:rPr>
        <w:drawing>
          <wp:inline distT="0" distB="0" distL="0" distR="0" wp14:anchorId="4912B41C" wp14:editId="1E7DCEC5">
            <wp:extent cx="6067425" cy="1123950"/>
            <wp:effectExtent l="0" t="0" r="9525" b="0"/>
            <wp:docPr id="42" name="Picture 42" descr="PBSA Supply by Type and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67425" cy="1123950"/>
                    </a:xfrm>
                    <a:prstGeom prst="rect">
                      <a:avLst/>
                    </a:prstGeom>
                    <a:noFill/>
                    <a:ln>
                      <a:noFill/>
                    </a:ln>
                  </pic:spPr>
                </pic:pic>
              </a:graphicData>
            </a:graphic>
          </wp:inline>
        </w:drawing>
      </w:r>
    </w:p>
    <w:p w14:paraId="35AD79A4" w14:textId="77777777" w:rsidR="00770615" w:rsidRPr="00AF35C0" w:rsidRDefault="00770615" w:rsidP="00770615">
      <w:pPr>
        <w:spacing w:after="0"/>
        <w:rPr>
          <w:sz w:val="16"/>
          <w:szCs w:val="16"/>
        </w:rPr>
      </w:pPr>
      <w:r w:rsidRPr="00AF35C0">
        <w:rPr>
          <w:sz w:val="16"/>
          <w:szCs w:val="16"/>
        </w:rPr>
        <w:t>Source: Urbis Student Accommodation Database 2017</w:t>
      </w:r>
    </w:p>
    <w:p w14:paraId="02C027D1" w14:textId="64B6E781" w:rsidR="00770615" w:rsidRPr="00AF35C0" w:rsidRDefault="00770615" w:rsidP="00770615">
      <w:r w:rsidRPr="00AF35C0">
        <w:t xml:space="preserve">With over 300,000 mobile university students and 88,400 PBSA beds, the majority of students are living in private rental accommodation.  Based on Urbis’ experience in student accommodation throughout Australia, a high proportion of students are living in share houses with 3-4 bedrooms.  </w:t>
      </w:r>
    </w:p>
    <w:p w14:paraId="2179117B" w14:textId="77777777" w:rsidR="00770615" w:rsidRPr="00AF35C0" w:rsidRDefault="00770615" w:rsidP="00770615">
      <w:pPr>
        <w:pStyle w:val="Head2"/>
      </w:pPr>
      <w:r w:rsidRPr="00AF35C0">
        <w:t>Student Accommodation Demand</w:t>
      </w:r>
    </w:p>
    <w:p w14:paraId="3CA07214" w14:textId="77777777" w:rsidR="00770615" w:rsidRPr="00AF35C0" w:rsidRDefault="00770615" w:rsidP="00770615">
      <w:r w:rsidRPr="00AF35C0">
        <w:t xml:space="preserve">Economic modelling was undertaken to assess the capacity of students to pay for accommodation (both on-campus university accommodation and private rental accommodation).  The analysis is provided for illustrative purposes to highlight the situation for an average student in Australia. </w:t>
      </w:r>
    </w:p>
    <w:p w14:paraId="72452D4C" w14:textId="3C7C2992" w:rsidR="00770615" w:rsidRPr="00AF35C0" w:rsidRDefault="00770615" w:rsidP="00770615">
      <w:pPr>
        <w:pStyle w:val="ListBullet"/>
        <w:numPr>
          <w:ilvl w:val="0"/>
          <w:numId w:val="0"/>
        </w:numPr>
      </w:pPr>
      <w:r w:rsidRPr="00AF35C0">
        <w:t xml:space="preserve">The average annual expenses (excluding rent) for a domestic full-time student in 2017 was estimated to be $14,165 for a student living in the private rental market.  This includes accommodation costs such as house supplies, utilities, internet and transport to the campus.  With students generally having to sign a 12-month lease, this leaves $5,951 for rent, equating to capacity to pay $114 per week.  This is marginally higher than the average three bedroom rent of $112 per room indicating few students would be saving money. With a large number of students living in the inner areas of capital cities paying considerably more rent than this, it highlights the rental stress facing students and the </w:t>
      </w:r>
      <w:r w:rsidR="002C435F" w:rsidRPr="00AF35C0">
        <w:t>large</w:t>
      </w:r>
      <w:r w:rsidRPr="00AF35C0">
        <w:t xml:space="preserve"> number of students </w:t>
      </w:r>
      <w:r w:rsidR="002C435F" w:rsidRPr="00AF35C0">
        <w:t xml:space="preserve">going </w:t>
      </w:r>
      <w:r w:rsidRPr="00AF35C0">
        <w:t xml:space="preserve">into budget deficit.  </w:t>
      </w:r>
    </w:p>
    <w:p w14:paraId="62E7BA1D" w14:textId="536F4A59" w:rsidR="00770615" w:rsidRPr="00AF35C0" w:rsidRDefault="00770615" w:rsidP="00770615">
      <w:pPr>
        <w:pStyle w:val="ListBullet"/>
        <w:numPr>
          <w:ilvl w:val="0"/>
          <w:numId w:val="0"/>
        </w:numPr>
      </w:pPr>
      <w:r w:rsidRPr="00AF35C0">
        <w:t xml:space="preserve">Students living in on-campus accommodation don’t have the same number of extra costs as private rental students such as house supplies and utilities being included in the rent and not having to pay for travel to classes.  However, there are often some compulsory fees associated that have to be paid.  As such, an average domestic full-time student could afford to pay a higher rate of $178 per week over a 46-week contract period assuming they went back home to live over the summer break.  The average cost of self-catered on-campus accommodation in Australia is $222 over a 46-week contract period, which is 24% higher than the average student’s capacity to pay.  This reflects the additional benefits of living in university accommodation such as pastoral care and social events though also highlights why the majority of more independent continuing domestic students choose to live in share houses in the private rental market. </w:t>
      </w:r>
    </w:p>
    <w:p w14:paraId="6DC4C7AF" w14:textId="77777777" w:rsidR="002C5431" w:rsidRDefault="00770615" w:rsidP="008D7EBF">
      <w:pPr>
        <w:pStyle w:val="ListBullet"/>
        <w:numPr>
          <w:ilvl w:val="0"/>
          <w:numId w:val="0"/>
        </w:numPr>
        <w:sectPr w:rsidR="002C5431" w:rsidSect="00C93E41">
          <w:headerReference w:type="even" r:id="rId18"/>
          <w:headerReference w:type="default" r:id="rId19"/>
          <w:footerReference w:type="even" r:id="rId20"/>
          <w:footerReference w:type="default" r:id="rId21"/>
          <w:pgSz w:w="11906" w:h="16838" w:code="9"/>
          <w:pgMar w:top="1134" w:right="1134" w:bottom="1418" w:left="1134" w:header="709" w:footer="283" w:gutter="0"/>
          <w:pgNumType w:fmt="lowerRoman" w:start="1"/>
          <w:cols w:space="708"/>
          <w:docGrid w:linePitch="360"/>
        </w:sectPr>
      </w:pPr>
      <w:r w:rsidRPr="00AF35C0">
        <w:t xml:space="preserve">It is noted that the data below is based on a student earning the average income in Australia.  More than half of full-time students are earning less than the average income with a large proportion of these likely to be facing significant financial pressure if they are living away from home. </w:t>
      </w:r>
      <w:r w:rsidR="008D7EBF" w:rsidRPr="00AF35C0">
        <w:t>The differential is estimated to be over 50% in Sydney and Canberra due to more expensive rental markets and highlights that the capacity to pay pressures for RRR students are highest for those moving to capital cities.</w:t>
      </w:r>
      <w:r w:rsidR="002C5431">
        <w:t xml:space="preserve"> </w:t>
      </w:r>
    </w:p>
    <w:p w14:paraId="76826E5D" w14:textId="65BBB968" w:rsidR="003048F9" w:rsidRPr="00AF35C0" w:rsidRDefault="003048F9" w:rsidP="008D7EBF">
      <w:pPr>
        <w:pStyle w:val="ListBullet"/>
        <w:numPr>
          <w:ilvl w:val="0"/>
          <w:numId w:val="0"/>
        </w:numPr>
      </w:pPr>
    </w:p>
    <w:tbl>
      <w:tblPr>
        <w:tblW w:w="5000" w:type="pct"/>
        <w:tblBorders>
          <w:bottom w:val="single" w:sz="4" w:space="0" w:color="1A1919" w:themeColor="text1"/>
        </w:tblBorders>
        <w:tblLook w:val="01E0" w:firstRow="1" w:lastRow="1" w:firstColumn="1" w:lastColumn="1" w:noHBand="0" w:noVBand="0"/>
      </w:tblPr>
      <w:tblGrid>
        <w:gridCol w:w="7739"/>
        <w:gridCol w:w="1899"/>
      </w:tblGrid>
      <w:tr w:rsidR="00770615" w:rsidRPr="00AF35C0" w14:paraId="4B917662" w14:textId="77777777" w:rsidTr="002C38F8">
        <w:trPr>
          <w:trHeight w:hRule="exact" w:val="454"/>
        </w:trPr>
        <w:tc>
          <w:tcPr>
            <w:tcW w:w="5000" w:type="pct"/>
            <w:gridSpan w:val="2"/>
            <w:shd w:val="clear" w:color="auto" w:fill="auto"/>
            <w:noWrap/>
            <w:vAlign w:val="bottom"/>
          </w:tcPr>
          <w:p w14:paraId="77BA9274" w14:textId="77777777" w:rsidR="00770615" w:rsidRPr="00AF35C0" w:rsidRDefault="00770615" w:rsidP="002C38F8">
            <w:pPr>
              <w:pStyle w:val="Head4"/>
              <w:rPr>
                <w:lang w:eastAsia="en-AU"/>
              </w:rPr>
            </w:pPr>
            <w:r w:rsidRPr="00AF35C0">
              <w:rPr>
                <w:lang w:eastAsia="en-AU"/>
              </w:rPr>
              <w:t xml:space="preserve">Capacity to Pay for Accommodation </w:t>
            </w:r>
          </w:p>
        </w:tc>
      </w:tr>
      <w:tr w:rsidR="00770615" w:rsidRPr="00AF35C0" w14:paraId="01697E62" w14:textId="77777777" w:rsidTr="002C38F8">
        <w:trPr>
          <w:trHeight w:val="136"/>
        </w:trPr>
        <w:tc>
          <w:tcPr>
            <w:tcW w:w="4015" w:type="pct"/>
            <w:shd w:val="clear" w:color="auto" w:fill="auto"/>
            <w:noWrap/>
            <w:vAlign w:val="bottom"/>
          </w:tcPr>
          <w:p w14:paraId="26776C63" w14:textId="77777777" w:rsidR="00770615" w:rsidRPr="00AF35C0" w:rsidRDefault="00770615" w:rsidP="002C38F8">
            <w:pPr>
              <w:pStyle w:val="ExceTableDescription"/>
            </w:pPr>
            <w:r w:rsidRPr="00AF35C0">
              <w:t>2017</w:t>
            </w:r>
          </w:p>
        </w:tc>
        <w:tc>
          <w:tcPr>
            <w:tcW w:w="985" w:type="pct"/>
            <w:shd w:val="clear" w:color="auto" w:fill="auto"/>
            <w:noWrap/>
            <w:vAlign w:val="bottom"/>
          </w:tcPr>
          <w:p w14:paraId="4E85E330" w14:textId="77777777" w:rsidR="00770615" w:rsidRPr="00AF35C0" w:rsidRDefault="00770615" w:rsidP="002C38F8">
            <w:pPr>
              <w:pStyle w:val="ExceTableDescription"/>
              <w:jc w:val="right"/>
            </w:pPr>
            <w:r w:rsidRPr="00AF35C0">
              <w:t xml:space="preserve">Table E.3 </w:t>
            </w:r>
          </w:p>
        </w:tc>
      </w:tr>
    </w:tbl>
    <w:p w14:paraId="47223631" w14:textId="77777777" w:rsidR="00770615" w:rsidRPr="00AF35C0" w:rsidRDefault="00770615" w:rsidP="00770615">
      <w:pPr>
        <w:pStyle w:val="ListBullet"/>
        <w:numPr>
          <w:ilvl w:val="0"/>
          <w:numId w:val="0"/>
        </w:numPr>
        <w:spacing w:after="0"/>
      </w:pPr>
      <w:r w:rsidRPr="00AF35C0">
        <w:rPr>
          <w:noProof/>
          <w:lang w:eastAsia="en-AU"/>
        </w:rPr>
        <w:drawing>
          <wp:inline distT="0" distB="0" distL="0" distR="0" wp14:anchorId="74042477" wp14:editId="6AC610A0">
            <wp:extent cx="6000750" cy="2922264"/>
            <wp:effectExtent l="0" t="0" r="0" b="0"/>
            <wp:docPr id="15" name="Picture 15" descr="Capacity to pay for accommo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10923" cy="2927218"/>
                    </a:xfrm>
                    <a:prstGeom prst="rect">
                      <a:avLst/>
                    </a:prstGeom>
                    <a:noFill/>
                    <a:ln>
                      <a:noFill/>
                    </a:ln>
                  </pic:spPr>
                </pic:pic>
              </a:graphicData>
            </a:graphic>
          </wp:inline>
        </w:drawing>
      </w:r>
    </w:p>
    <w:p w14:paraId="2596D533" w14:textId="46EADDBA" w:rsidR="005055AC" w:rsidRPr="00AF35C0" w:rsidRDefault="005055AC" w:rsidP="005055AC">
      <w:pPr>
        <w:spacing w:after="0"/>
        <w:rPr>
          <w:sz w:val="16"/>
          <w:szCs w:val="16"/>
        </w:rPr>
      </w:pPr>
      <w:r w:rsidRPr="00AF35C0">
        <w:rPr>
          <w:sz w:val="16"/>
          <w:szCs w:val="16"/>
        </w:rPr>
        <w:t xml:space="preserve">Note: Income </w:t>
      </w:r>
      <w:r w:rsidR="00D970F0">
        <w:rPr>
          <w:sz w:val="16"/>
          <w:szCs w:val="16"/>
        </w:rPr>
        <w:t xml:space="preserve">is based on </w:t>
      </w:r>
      <w:r w:rsidR="0095618C">
        <w:rPr>
          <w:sz w:val="16"/>
          <w:szCs w:val="16"/>
        </w:rPr>
        <w:t xml:space="preserve">2012 Survey data and indexed to 2017. Income </w:t>
      </w:r>
      <w:r w:rsidRPr="00AF35C0">
        <w:rPr>
          <w:sz w:val="16"/>
          <w:szCs w:val="16"/>
        </w:rPr>
        <w:t>includes all sources of income including Government support though excludes family allowances.</w:t>
      </w:r>
    </w:p>
    <w:p w14:paraId="0685BF4F" w14:textId="77777777" w:rsidR="00770615" w:rsidRPr="00AF35C0" w:rsidRDefault="00770615" w:rsidP="00770615">
      <w:pPr>
        <w:spacing w:after="0"/>
        <w:rPr>
          <w:sz w:val="16"/>
          <w:szCs w:val="16"/>
        </w:rPr>
      </w:pPr>
      <w:r w:rsidRPr="00AF35C0">
        <w:rPr>
          <w:sz w:val="16"/>
          <w:szCs w:val="16"/>
        </w:rPr>
        <w:t>Note: * Includes food, medical, transport, entertainment, childcare and other expenses.</w:t>
      </w:r>
    </w:p>
    <w:p w14:paraId="5408FFE8" w14:textId="77777777" w:rsidR="00770615" w:rsidRPr="00AF35C0" w:rsidRDefault="00770615" w:rsidP="00770615">
      <w:pPr>
        <w:spacing w:after="0"/>
        <w:rPr>
          <w:sz w:val="16"/>
          <w:szCs w:val="16"/>
        </w:rPr>
      </w:pPr>
      <w:r w:rsidRPr="00AF35C0">
        <w:rPr>
          <w:sz w:val="16"/>
          <w:szCs w:val="16"/>
        </w:rPr>
        <w:t xml:space="preserve">Note: ^ Includes textbooks, stationary, computer, university fees and other study related items. </w:t>
      </w:r>
    </w:p>
    <w:p w14:paraId="784E48AF" w14:textId="10D18BFD" w:rsidR="00770615" w:rsidRPr="00AF35C0" w:rsidRDefault="00770615" w:rsidP="00770615">
      <w:pPr>
        <w:spacing w:after="0"/>
        <w:rPr>
          <w:sz w:val="16"/>
          <w:szCs w:val="16"/>
        </w:rPr>
      </w:pPr>
      <w:r w:rsidRPr="00AF35C0">
        <w:rPr>
          <w:sz w:val="16"/>
          <w:szCs w:val="16"/>
        </w:rPr>
        <w:t>Source: Australian University Student Finances Survey</w:t>
      </w:r>
      <w:r w:rsidR="0095618C">
        <w:rPr>
          <w:sz w:val="16"/>
          <w:szCs w:val="16"/>
        </w:rPr>
        <w:t xml:space="preserve"> 2012</w:t>
      </w:r>
      <w:r w:rsidRPr="00AF35C0">
        <w:rPr>
          <w:sz w:val="16"/>
          <w:szCs w:val="16"/>
        </w:rPr>
        <w:t xml:space="preserve">; </w:t>
      </w:r>
      <w:r w:rsidR="0095618C">
        <w:rPr>
          <w:sz w:val="16"/>
          <w:szCs w:val="16"/>
        </w:rPr>
        <w:t xml:space="preserve">ABS, </w:t>
      </w:r>
      <w:r w:rsidRPr="00AF35C0">
        <w:rPr>
          <w:sz w:val="16"/>
          <w:szCs w:val="16"/>
        </w:rPr>
        <w:t>Urbis</w:t>
      </w:r>
    </w:p>
    <w:p w14:paraId="6E4766DF" w14:textId="77777777" w:rsidR="00770615" w:rsidRPr="00AF35C0" w:rsidRDefault="00770615" w:rsidP="00770615"/>
    <w:p w14:paraId="4442583F" w14:textId="77777777" w:rsidR="00770615" w:rsidRPr="00AF35C0" w:rsidRDefault="00770615" w:rsidP="00770615">
      <w:pPr>
        <w:pStyle w:val="Head2"/>
      </w:pPr>
      <w:r w:rsidRPr="00AF35C0">
        <w:t>Australian University Accommodation Policies</w:t>
      </w:r>
    </w:p>
    <w:p w14:paraId="40403DA2" w14:textId="77777777" w:rsidR="00770615" w:rsidRPr="00AF35C0" w:rsidRDefault="00770615" w:rsidP="00770615">
      <w:r w:rsidRPr="00AF35C0">
        <w:t xml:space="preserve">Ten Australian universities were profiled to identify how they approach the provision of student accommodation for RRR students focussing on the supply of accommodation and allocation policies.  Key Findings include:  </w:t>
      </w:r>
    </w:p>
    <w:p w14:paraId="7B893408" w14:textId="77777777" w:rsidR="00770615" w:rsidRPr="00AF35C0" w:rsidRDefault="00770615" w:rsidP="00770615">
      <w:pPr>
        <w:pStyle w:val="ListBullet"/>
      </w:pPr>
      <w:r w:rsidRPr="00AF35C0">
        <w:t xml:space="preserve">Accommodation guarantees vary between universities with three out of the ten profiled universities offering some type of accommodation guarantee.  The guarantees generally focus on first year students who are coming from outside the region. </w:t>
      </w:r>
    </w:p>
    <w:p w14:paraId="599E2259" w14:textId="68599E01" w:rsidR="00770615" w:rsidRPr="00AF35C0" w:rsidRDefault="00770615" w:rsidP="00770615">
      <w:pPr>
        <w:pStyle w:val="ListBullet"/>
      </w:pPr>
      <w:r w:rsidRPr="00AF35C0">
        <w:t xml:space="preserve">The majority of universities don’t provide preferences to </w:t>
      </w:r>
      <w:r w:rsidR="004A7514" w:rsidRPr="00AF35C0">
        <w:t>RRR</w:t>
      </w:r>
      <w:r w:rsidRPr="00AF35C0">
        <w:t xml:space="preserve"> students in securing accommodation with universities operating on a largely ‘first in’ basis.  Accommodation offices generally prefer to attract a large number of returning students as this assists in building a strong sense of community in accommodation and helps set an example for commencing students.  As such, returning students are often given preferences to reapply for accommodation before the process is opened to new applicants.</w:t>
      </w:r>
    </w:p>
    <w:p w14:paraId="22988B86" w14:textId="5E77CA73" w:rsidR="00770615" w:rsidRPr="00AF35C0" w:rsidRDefault="00770615" w:rsidP="00770615">
      <w:pPr>
        <w:pStyle w:val="ListBullet"/>
      </w:pPr>
      <w:r w:rsidRPr="00AF35C0">
        <w:t xml:space="preserve">All of the universities profiled offer bursaries, scholarships and other financial aid for students with many universities offering specific aid to </w:t>
      </w:r>
      <w:r w:rsidR="004A7514" w:rsidRPr="00AF35C0">
        <w:t>RRR</w:t>
      </w:r>
      <w:r w:rsidRPr="00AF35C0">
        <w:t xml:space="preserve"> students. Housing bursaries and rent assistance are offered by a number of universities and priority is often given to those who are relocating from interstate or regional areas. </w:t>
      </w:r>
    </w:p>
    <w:p w14:paraId="512D4954" w14:textId="350DC9B6" w:rsidR="00770615" w:rsidRPr="00AF35C0" w:rsidRDefault="00770615" w:rsidP="00770615">
      <w:pPr>
        <w:pStyle w:val="ListBullet"/>
      </w:pPr>
      <w:r w:rsidRPr="00AF35C0">
        <w:t>All universities provide financial assistance and scholarships targeted towards indigenous students.  Through the consultation phase to prepare the profiles, it was identified that there may be opportunities to encourage more indigenous students to choose student accommodation th</w:t>
      </w:r>
      <w:r w:rsidR="0095618C">
        <w:t>r</w:t>
      </w:r>
      <w:r w:rsidRPr="00AF35C0">
        <w:t>ough the expansion of programs to help indigenous students feel at home in purpose built student accommodation.</w:t>
      </w:r>
    </w:p>
    <w:p w14:paraId="5162F774" w14:textId="77777777" w:rsidR="00770615" w:rsidRPr="00AF35C0" w:rsidRDefault="00770615" w:rsidP="00770615">
      <w:pPr>
        <w:pStyle w:val="Head2"/>
      </w:pPr>
      <w:r w:rsidRPr="00AF35C0">
        <w:t>Australian University Accommodation Investment</w:t>
      </w:r>
    </w:p>
    <w:p w14:paraId="5CBBF21C" w14:textId="77777777" w:rsidR="00770615" w:rsidRPr="00AF35C0" w:rsidRDefault="00770615" w:rsidP="00770615">
      <w:r w:rsidRPr="00AF35C0">
        <w:t xml:space="preserve">Universities are experiencing competing pressures for capital expenditure with accommodation often seen as a commercial opportunity that could generate revenue for the university or at least have the </w:t>
      </w:r>
      <w:r w:rsidRPr="00AF35C0">
        <w:lastRenderedPageBreak/>
        <w:t xml:space="preserve">accommodation being self-sufficient with revenues covering operational expenses (and capital maintenance). </w:t>
      </w:r>
    </w:p>
    <w:p w14:paraId="3143F543" w14:textId="5FB599D5" w:rsidR="00770615" w:rsidRPr="00AF35C0" w:rsidRDefault="00770615" w:rsidP="00770615">
      <w:r w:rsidRPr="00AF35C0">
        <w:t xml:space="preserve">Following the recent student accommodation transactions entered into by the University of Wollongong, the Australian National University and University of Tasmania with private sector consortiums, there are more universities actively looking into opportunities to partner with the private sector to facilitate the development of new student accommodation and the upgrade of existing accommodation without having to provide capital.  This has the added attraction of generating an upfront payment to the university that can be used for other projects.  One of the challenges faced by universities is weighing the need to provide affordable accommodation to </w:t>
      </w:r>
      <w:r w:rsidR="004A7514" w:rsidRPr="00AF35C0">
        <w:t>RRR</w:t>
      </w:r>
      <w:r w:rsidRPr="00AF35C0">
        <w:t xml:space="preserve"> students against the need to charge higher accommodation rents to justify the new construction costs and generate the desired financial outcome to the university.  A key factor in </w:t>
      </w:r>
      <w:r w:rsidR="002066EB" w:rsidRPr="00AF35C0">
        <w:t>these</w:t>
      </w:r>
      <w:r w:rsidRPr="00AF35C0">
        <w:t xml:space="preserve"> transactions is also the liability to the university such as the provision of occupancy guarantees as these can impact how the development is treated on the university’s balance sheet and therefore have flow on financial impacts.</w:t>
      </w:r>
    </w:p>
    <w:p w14:paraId="1724E40F" w14:textId="79485E53" w:rsidR="00770615" w:rsidRPr="00AF35C0" w:rsidRDefault="00770615" w:rsidP="00770615">
      <w:r w:rsidRPr="00AF35C0">
        <w:t xml:space="preserve">Universities are </w:t>
      </w:r>
      <w:r w:rsidR="002066EB" w:rsidRPr="00AF35C0">
        <w:t>willing</w:t>
      </w:r>
      <w:r w:rsidRPr="00AF35C0">
        <w:t xml:space="preserve"> to borrow money to invest in new infrastructure though actively monitor how much they borrow to stay within statutory requirements and to maintain credit ratings.  Due to the availability of private funding, universities have reduced the amount of debt they use to fund student accommodation with some recent transactions with the private sector being used to pay down existing loans.  </w:t>
      </w:r>
    </w:p>
    <w:p w14:paraId="7D4DC952" w14:textId="0E546DDA" w:rsidR="00770615" w:rsidRPr="00AF35C0" w:rsidRDefault="00770615" w:rsidP="00770615">
      <w:r w:rsidRPr="00AF35C0">
        <w:t xml:space="preserve">Universities are also looking at </w:t>
      </w:r>
      <w:r w:rsidR="002066EB" w:rsidRPr="00AF35C0">
        <w:t>other</w:t>
      </w:r>
      <w:r w:rsidRPr="00AF35C0">
        <w:t xml:space="preserve"> opportunities to fund student accommodation such as philanthropy with the Australian National University having recently received a donation of $100 million to develop 800 student accommodation beds.</w:t>
      </w:r>
    </w:p>
    <w:p w14:paraId="2C313FA2" w14:textId="7054FFFD" w:rsidR="00770615" w:rsidRDefault="00770615" w:rsidP="00770615"/>
    <w:p w14:paraId="7862F29B" w14:textId="77777777" w:rsidR="00770615" w:rsidRPr="00AF35C0" w:rsidRDefault="00770615" w:rsidP="00770615">
      <w:pPr>
        <w:pStyle w:val="Head2"/>
      </w:pPr>
      <w:r w:rsidRPr="00AF35C0">
        <w:t>Options</w:t>
      </w:r>
    </w:p>
    <w:p w14:paraId="07020C76" w14:textId="16C22CE7" w:rsidR="00770615" w:rsidRDefault="00770615" w:rsidP="00770615">
      <w:r w:rsidRPr="00AF35C0">
        <w:t>Based on the analysis of university student accommodation, the following options have been identified for further investigation with the aim of improving the accessibility and affordability of university student accommodation for RRR students.  These options comprise:</w:t>
      </w:r>
    </w:p>
    <w:p w14:paraId="19FFC06B" w14:textId="77777777" w:rsidR="005B10F0" w:rsidRPr="00AF35C0" w:rsidRDefault="005B10F0" w:rsidP="005B10F0"/>
    <w:tbl>
      <w:tblPr>
        <w:tblStyle w:val="Urbis-Default"/>
        <w:tblW w:w="0" w:type="auto"/>
        <w:tblLook w:val="04A0" w:firstRow="1" w:lastRow="0" w:firstColumn="1" w:lastColumn="0" w:noHBand="0" w:noVBand="1"/>
        <w:tblDescription w:val="Analysis of university student accommodation"/>
      </w:tblPr>
      <w:tblGrid>
        <w:gridCol w:w="3823"/>
        <w:gridCol w:w="5805"/>
      </w:tblGrid>
      <w:tr w:rsidR="005B10F0" w:rsidRPr="00AF35C0" w14:paraId="3D5940D2" w14:textId="77777777" w:rsidTr="005B10F0">
        <w:trPr>
          <w:cnfStyle w:val="100000000000" w:firstRow="1" w:lastRow="0" w:firstColumn="0" w:lastColumn="0" w:oddVBand="0" w:evenVBand="0" w:oddHBand="0" w:evenHBand="0" w:firstRowFirstColumn="0" w:firstRowLastColumn="0" w:lastRowFirstColumn="0" w:lastRowLastColumn="0"/>
          <w:cantSplit/>
          <w:tblHeader/>
        </w:trPr>
        <w:tc>
          <w:tcPr>
            <w:tcW w:w="3823" w:type="dxa"/>
          </w:tcPr>
          <w:p w14:paraId="038583D8" w14:textId="77777777" w:rsidR="005B10F0" w:rsidRPr="00AF35C0" w:rsidRDefault="005B10F0" w:rsidP="005B10F0">
            <w:pPr>
              <w:rPr>
                <w:b/>
              </w:rPr>
            </w:pPr>
            <w:r w:rsidRPr="00AF35C0">
              <w:rPr>
                <w:b/>
              </w:rPr>
              <w:t>Challenge</w:t>
            </w:r>
          </w:p>
        </w:tc>
        <w:tc>
          <w:tcPr>
            <w:tcW w:w="5805" w:type="dxa"/>
          </w:tcPr>
          <w:p w14:paraId="341FA713" w14:textId="77777777" w:rsidR="005B10F0" w:rsidRPr="00AF35C0" w:rsidRDefault="005B10F0" w:rsidP="005B10F0">
            <w:pPr>
              <w:rPr>
                <w:b/>
              </w:rPr>
            </w:pPr>
            <w:r w:rsidRPr="00AF35C0">
              <w:rPr>
                <w:b/>
              </w:rPr>
              <w:t>Potential Response(s)</w:t>
            </w:r>
          </w:p>
        </w:tc>
      </w:tr>
      <w:tr w:rsidR="005B10F0" w:rsidRPr="00AF35C0" w14:paraId="0CB1920C" w14:textId="77777777" w:rsidTr="005B10F0">
        <w:trPr>
          <w:cnfStyle w:val="000000100000" w:firstRow="0" w:lastRow="0" w:firstColumn="0" w:lastColumn="0" w:oddVBand="0" w:evenVBand="0" w:oddHBand="1" w:evenHBand="0" w:firstRowFirstColumn="0" w:firstRowLastColumn="0" w:lastRowFirstColumn="0" w:lastRowLastColumn="0"/>
          <w:cantSplit/>
        </w:trPr>
        <w:tc>
          <w:tcPr>
            <w:tcW w:w="3823" w:type="dxa"/>
            <w:vAlign w:val="top"/>
          </w:tcPr>
          <w:p w14:paraId="2418859E" w14:textId="77777777" w:rsidR="005B10F0" w:rsidRPr="00AF35C0" w:rsidRDefault="005B10F0" w:rsidP="005B10F0">
            <w:r w:rsidRPr="00AF35C0">
              <w:t xml:space="preserve">Prospective RRR students looking to enter tertiary education can experience some difficulties in receiving Government assistance such as Youth Allowance. This includes the parental income test, which reduces the available payment for students whose parents exceed the income threshold.  Consultation with some university accommodation managers provided anecdotal evidence that there are RRR students unable to receive Government support.   </w:t>
            </w:r>
          </w:p>
        </w:tc>
        <w:tc>
          <w:tcPr>
            <w:tcW w:w="5805" w:type="dxa"/>
            <w:vAlign w:val="top"/>
          </w:tcPr>
          <w:p w14:paraId="5BCAC342" w14:textId="77777777" w:rsidR="005B10F0" w:rsidRPr="00AF35C0" w:rsidRDefault="005B10F0" w:rsidP="005B10F0">
            <w:r w:rsidRPr="00AF35C0">
              <w:t xml:space="preserve">Reviewing eligibility criteria for RRR students to access Government support such as Youth Allowance.  This could potentially involve reducing the parental income tests for RRR students that need to relocate to study at university or providing more assistance to RRR students in navigating the application process.  </w:t>
            </w:r>
          </w:p>
        </w:tc>
      </w:tr>
      <w:tr w:rsidR="005B10F0" w:rsidRPr="00AF35C0" w14:paraId="4C23D42E" w14:textId="77777777" w:rsidTr="005B10F0">
        <w:trPr>
          <w:cantSplit/>
        </w:trPr>
        <w:tc>
          <w:tcPr>
            <w:tcW w:w="3823" w:type="dxa"/>
            <w:vAlign w:val="top"/>
          </w:tcPr>
          <w:p w14:paraId="133C8C63" w14:textId="77777777" w:rsidR="005B10F0" w:rsidRPr="00AF35C0" w:rsidRDefault="005B10F0" w:rsidP="005B10F0">
            <w:r w:rsidRPr="00AF35C0">
              <w:t xml:space="preserve">Prospective RRR students applying for Government financial assistance need to go through a process to apply and get approved for assistance.   Consultation with some university accommodation managers provided anecdotal evidence that there are RRR students that do not receive their first Government payment until March indicating many need to borrow money to meet upfront costs such as relocating, upfront rent, bonds etc.   </w:t>
            </w:r>
          </w:p>
        </w:tc>
        <w:tc>
          <w:tcPr>
            <w:tcW w:w="5805" w:type="dxa"/>
            <w:vAlign w:val="top"/>
          </w:tcPr>
          <w:p w14:paraId="14E26405" w14:textId="77777777" w:rsidR="005B10F0" w:rsidRPr="00AF35C0" w:rsidRDefault="005B10F0" w:rsidP="005B10F0">
            <w:r w:rsidRPr="00AF35C0">
              <w:t xml:space="preserve">There is an opportunity to review the application process for Government assistance to see whether the timing of applications and initial payments could be revised to reduce upfront costs. </w:t>
            </w:r>
          </w:p>
        </w:tc>
      </w:tr>
      <w:tr w:rsidR="005B10F0" w:rsidRPr="00AF35C0" w14:paraId="3D2FC7D2" w14:textId="77777777" w:rsidTr="005B10F0">
        <w:trPr>
          <w:cnfStyle w:val="000000100000" w:firstRow="0" w:lastRow="0" w:firstColumn="0" w:lastColumn="0" w:oddVBand="0" w:evenVBand="0" w:oddHBand="1" w:evenHBand="0" w:firstRowFirstColumn="0" w:firstRowLastColumn="0" w:lastRowFirstColumn="0" w:lastRowLastColumn="0"/>
          <w:cantSplit/>
        </w:trPr>
        <w:tc>
          <w:tcPr>
            <w:tcW w:w="3823" w:type="dxa"/>
            <w:vAlign w:val="top"/>
          </w:tcPr>
          <w:p w14:paraId="158FC3AD" w14:textId="77777777" w:rsidR="005B10F0" w:rsidRPr="00AF35C0" w:rsidRDefault="005B10F0" w:rsidP="005B10F0">
            <w:r w:rsidRPr="00AF35C0">
              <w:lastRenderedPageBreak/>
              <w:t xml:space="preserve">RRR students can face challenges in securing affordable on-campus accommodation especially at universities where there is strong competition for the more affordable on-campus accommodation.  </w:t>
            </w:r>
          </w:p>
        </w:tc>
        <w:tc>
          <w:tcPr>
            <w:tcW w:w="5805" w:type="dxa"/>
            <w:vAlign w:val="top"/>
          </w:tcPr>
          <w:p w14:paraId="47528AF4" w14:textId="77777777" w:rsidR="005B10F0" w:rsidRPr="00AF35C0" w:rsidRDefault="005B10F0" w:rsidP="005B10F0">
            <w:r w:rsidRPr="00AF35C0">
              <w:t>Universities could be encouraged to provide an allocation of beds to RRR students with this policy actively marketed to RRR students to give them confidence that they can secure on-campus accommodation.  This is similar to the strategy adopted by the University of Newcastle which allocates 100 rooms to students from the New England region and 80 rooms from students from the Central West region.  This policy is actively communicated in their marketing at schools in the regions to grow enrolments.</w:t>
            </w:r>
          </w:p>
          <w:p w14:paraId="44A99AF1" w14:textId="512504FD" w:rsidR="005B10F0" w:rsidRPr="00AF35C0" w:rsidRDefault="005B10F0" w:rsidP="005B10F0">
            <w:pPr>
              <w:rPr>
                <w:rFonts w:cs="Arial"/>
                <w:color w:val="auto"/>
              </w:rPr>
            </w:pPr>
            <w:r w:rsidRPr="00AF35C0">
              <w:t xml:space="preserve">There is potential for Government relocation scholarships for RRR students to be linked to universities providing an allocation of affordable beds to these students.  This may involve </w:t>
            </w:r>
            <w:r w:rsidRPr="00AF35C0">
              <w:rPr>
                <w:rFonts w:cs="Arial"/>
              </w:rPr>
              <w:t>the scholarship money (either all or part) to be used at the university’s accommodation so the student would benefit from reduced accommodation costs in the first year (especially helping with the upfront costs) and the university would benefit from the students being incentivised to choose their accommodation, which would ideally boost occupancy and revenue.  This would be attractive to some of the universities that are experiencing vacancies in their accommodation.</w:t>
            </w:r>
          </w:p>
          <w:p w14:paraId="39A9E365" w14:textId="77777777" w:rsidR="005B10F0" w:rsidRDefault="005B10F0" w:rsidP="005B10F0">
            <w:pPr>
              <w:rPr>
                <w:rFonts w:cs="Arial"/>
              </w:rPr>
            </w:pPr>
            <w:r w:rsidRPr="00AF35C0">
              <w:rPr>
                <w:rFonts w:cs="Arial"/>
              </w:rPr>
              <w:t>The universities that already have full occupancy of accommodation may also be enticed to participate by additional funding for the scheme such as assisting with marketing to RRR students.</w:t>
            </w:r>
          </w:p>
          <w:p w14:paraId="45857D59" w14:textId="77777777" w:rsidR="005B10F0" w:rsidRDefault="005B10F0" w:rsidP="005B10F0">
            <w:r>
              <w:rPr>
                <w:rFonts w:cs="Arial"/>
              </w:rPr>
              <w:t xml:space="preserve">There is potential for an allocation scheme to be expanded to all equity groups such as </w:t>
            </w:r>
            <w:r w:rsidRPr="00AF35C0">
              <w:t>lower socio-economic status, disability and indigenous students</w:t>
            </w:r>
            <w:r>
              <w:t xml:space="preserve"> with RRR students representing a component of the program.</w:t>
            </w:r>
          </w:p>
          <w:p w14:paraId="2D268923" w14:textId="6A18CCF8" w:rsidR="005B10F0" w:rsidRDefault="005B10F0" w:rsidP="005B10F0">
            <w:pPr>
              <w:rPr>
                <w:rFonts w:cs="Arial"/>
              </w:rPr>
            </w:pPr>
            <w:r>
              <w:rPr>
                <w:rFonts w:cs="Arial"/>
              </w:rPr>
              <w:t>Indigenous students face specific challenges such as having close cultural/community ties can make it difficult to leave home.  As such, there is opportunities for student allocations to include wings dedicated to Indigenous students and cultural spaces to assist them in developing cultural support networks.</w:t>
            </w:r>
          </w:p>
          <w:p w14:paraId="3A67DA55" w14:textId="77777777" w:rsidR="005B10F0" w:rsidRPr="00AF35C0" w:rsidRDefault="005B10F0" w:rsidP="005B10F0">
            <w:pPr>
              <w:rPr>
                <w:rFonts w:cs="Arial"/>
              </w:rPr>
            </w:pPr>
            <w:r w:rsidRPr="00AF35C0">
              <w:rPr>
                <w:rFonts w:cs="Arial"/>
              </w:rPr>
              <w:t xml:space="preserve">There may also be opportunities to tie in with other government funding such as the Higher Education Participation and Partnerships Program with the allocation of beds to lower socio-economic status RRR students to boost student retention. </w:t>
            </w:r>
          </w:p>
        </w:tc>
      </w:tr>
      <w:tr w:rsidR="005B10F0" w:rsidRPr="00AF35C0" w14:paraId="488B2E5D" w14:textId="77777777" w:rsidTr="005B10F0">
        <w:trPr>
          <w:cantSplit/>
        </w:trPr>
        <w:tc>
          <w:tcPr>
            <w:tcW w:w="3823" w:type="dxa"/>
            <w:vAlign w:val="top"/>
          </w:tcPr>
          <w:p w14:paraId="6D118E11" w14:textId="77777777" w:rsidR="005B10F0" w:rsidRPr="00AF35C0" w:rsidRDefault="005B10F0" w:rsidP="005B10F0">
            <w:r w:rsidRPr="00AF35C0">
              <w:t>Older student accommodation facilities at some regional universities are in need of upgrading and some regional universities do not have the financial capacity to fund upgrades.  As such, there are buildings that are in need of upgrade to improve the student experience.</w:t>
            </w:r>
          </w:p>
        </w:tc>
        <w:tc>
          <w:tcPr>
            <w:tcW w:w="5805" w:type="dxa"/>
            <w:vAlign w:val="top"/>
          </w:tcPr>
          <w:p w14:paraId="558406A7" w14:textId="77777777" w:rsidR="005B10F0" w:rsidRPr="00AF35C0" w:rsidRDefault="005B10F0" w:rsidP="005B10F0">
            <w:r w:rsidRPr="00AF35C0">
              <w:t xml:space="preserve">There is the potential to make regional infrastructure grants and funding available to regional universities to help fund upgrades of existing accommodation and new facilities. </w:t>
            </w:r>
          </w:p>
          <w:p w14:paraId="450024D6" w14:textId="77777777" w:rsidR="005B10F0" w:rsidRPr="00AF35C0" w:rsidRDefault="005B10F0" w:rsidP="005B10F0">
            <w:r w:rsidRPr="00AF35C0">
              <w:t xml:space="preserve">It would be recommended that any grants be tied to a business case to determine if the new investment would help boost demand for student accommodation and achieve other desired socio-economic outcomes. </w:t>
            </w:r>
          </w:p>
          <w:p w14:paraId="3191FC5C" w14:textId="77777777" w:rsidR="005B10F0" w:rsidRPr="00AF35C0" w:rsidRDefault="005B10F0" w:rsidP="005B10F0">
            <w:r w:rsidRPr="00AF35C0">
              <w:t>This funding could be linked to universities providing an allocation of affordable beds to RRR students or other ‘equity’ students such as lower socio-economic status, disability and indigenous students.</w:t>
            </w:r>
          </w:p>
        </w:tc>
      </w:tr>
      <w:tr w:rsidR="005B10F0" w:rsidRPr="00AF35C0" w14:paraId="5C4FC0F8" w14:textId="77777777" w:rsidTr="005B10F0">
        <w:trPr>
          <w:cnfStyle w:val="000000100000" w:firstRow="0" w:lastRow="0" w:firstColumn="0" w:lastColumn="0" w:oddVBand="0" w:evenVBand="0" w:oddHBand="1" w:evenHBand="0" w:firstRowFirstColumn="0" w:firstRowLastColumn="0" w:lastRowFirstColumn="0" w:lastRowLastColumn="0"/>
          <w:cantSplit/>
        </w:trPr>
        <w:tc>
          <w:tcPr>
            <w:tcW w:w="3823" w:type="dxa"/>
            <w:vAlign w:val="top"/>
          </w:tcPr>
          <w:p w14:paraId="1E7E7091" w14:textId="77777777" w:rsidR="005B10F0" w:rsidRPr="00AF35C0" w:rsidRDefault="005B10F0" w:rsidP="005B10F0">
            <w:r w:rsidRPr="00AF35C0">
              <w:lastRenderedPageBreak/>
              <w:t>RRR students are being deterred from studying at university due to the high costs of living in some locations.</w:t>
            </w:r>
          </w:p>
        </w:tc>
        <w:tc>
          <w:tcPr>
            <w:tcW w:w="5805" w:type="dxa"/>
            <w:vAlign w:val="top"/>
          </w:tcPr>
          <w:p w14:paraId="73B128CA" w14:textId="77777777" w:rsidR="005B10F0" w:rsidRPr="00AF35C0" w:rsidRDefault="005B10F0" w:rsidP="005B10F0">
            <w:r w:rsidRPr="00AF35C0">
              <w:t>Providing easily accessible information to RRR students on the cost of living in different cities and towns could help students concerned about financial constraints choose locations with a lower cost of living.</w:t>
            </w:r>
          </w:p>
          <w:p w14:paraId="6E76BD79" w14:textId="77777777" w:rsidR="005B10F0" w:rsidRPr="00AF35C0" w:rsidRDefault="005B10F0" w:rsidP="005B10F0">
            <w:r w:rsidRPr="00AF35C0">
              <w:t xml:space="preserve">This could potentially include an index on the cost and availability of both student accommodation and private rental accommodation so that students are better informed and more confident to relocate to study. </w:t>
            </w:r>
          </w:p>
        </w:tc>
      </w:tr>
    </w:tbl>
    <w:p w14:paraId="7AAAC73A" w14:textId="77777777" w:rsidR="005B10F0" w:rsidRDefault="005B10F0" w:rsidP="005B10F0">
      <w:pPr>
        <w:rPr>
          <w:sz w:val="16"/>
          <w:szCs w:val="16"/>
        </w:rPr>
      </w:pPr>
      <w:r w:rsidRPr="00AF35C0">
        <w:rPr>
          <w:sz w:val="16"/>
          <w:szCs w:val="16"/>
        </w:rPr>
        <w:t>Source: Urbis</w:t>
      </w:r>
    </w:p>
    <w:p w14:paraId="04A9F3CF" w14:textId="77777777" w:rsidR="005B10F0" w:rsidRDefault="005B10F0" w:rsidP="005B10F0"/>
    <w:p w14:paraId="06FB09DE" w14:textId="608E08E2" w:rsidR="005B10F0" w:rsidRDefault="005B10F0" w:rsidP="005B10F0">
      <w:r>
        <w:t>An additional observation emerging from the assessment is the evolution of the tertiary education sector and the trend towards more students (especially RRR students) choosing to study online. With continued technological advancement and disruption occurring in the</w:t>
      </w:r>
      <w:r w:rsidRPr="00AF35C0">
        <w:t xml:space="preserve"> sector</w:t>
      </w:r>
      <w:r>
        <w:t>, tertiary education</w:t>
      </w:r>
      <w:r w:rsidRPr="00AF35C0">
        <w:t xml:space="preserve"> </w:t>
      </w:r>
      <w:r>
        <w:t xml:space="preserve">is </w:t>
      </w:r>
      <w:r w:rsidRPr="00AF35C0">
        <w:t xml:space="preserve">likely to look </w:t>
      </w:r>
      <w:r>
        <w:t xml:space="preserve">very </w:t>
      </w:r>
      <w:r w:rsidRPr="00AF35C0">
        <w:t>different in the medium to longer term</w:t>
      </w:r>
      <w:r>
        <w:t xml:space="preserve"> and have significant implications for accommodation</w:t>
      </w:r>
      <w:r w:rsidRPr="00AF35C0">
        <w:t>.</w:t>
      </w:r>
      <w:r>
        <w:t xml:space="preserve">  </w:t>
      </w:r>
      <w:r w:rsidRPr="00AF35C0">
        <w:t>Some students will continue to be unwilling to relocate for university due to cost and a range of other reasons</w:t>
      </w:r>
      <w:r>
        <w:t xml:space="preserve"> with online education </w:t>
      </w:r>
      <w:r w:rsidR="00404ABC">
        <w:t>providing a viable alternative.</w:t>
      </w:r>
    </w:p>
    <w:p w14:paraId="67B64FEE" w14:textId="77777777" w:rsidR="005B10F0" w:rsidRPr="005B10F0" w:rsidRDefault="005B10F0" w:rsidP="005B10F0">
      <w:r w:rsidRPr="005B10F0">
        <w:t>In the medium to longer term there is the potential to expand online learning opportunities for students with satellite teaching facilities in smaller towns that leverage video conferencing and similar technologies.  This could be combined with shorter intense teaching periods where students travel to the main campus for intensive classes, reducing their requirement to seek long term accommodation.</w:t>
      </w:r>
    </w:p>
    <w:p w14:paraId="17FAABC5" w14:textId="77777777" w:rsidR="001D77BB" w:rsidRPr="00AF35C0" w:rsidRDefault="001D77BB" w:rsidP="00D80EE7"/>
    <w:p w14:paraId="069C5A85" w14:textId="77777777" w:rsidR="003875C1" w:rsidRPr="00AF35C0" w:rsidRDefault="003875C1" w:rsidP="00D80EE7">
      <w:pPr>
        <w:sectPr w:rsidR="003875C1" w:rsidRPr="00AF35C0" w:rsidSect="00C93E41">
          <w:pgSz w:w="11906" w:h="16838" w:code="9"/>
          <w:pgMar w:top="1134" w:right="1134" w:bottom="1418" w:left="1134" w:header="709" w:footer="283" w:gutter="0"/>
          <w:pgNumType w:fmt="lowerRoman" w:start="1"/>
          <w:cols w:space="708"/>
          <w:docGrid w:linePitch="360"/>
        </w:sectPr>
      </w:pPr>
    </w:p>
    <w:p w14:paraId="37494B67" w14:textId="77777777" w:rsidR="003875C1" w:rsidRPr="00AF35C0" w:rsidRDefault="00D01742" w:rsidP="00505874">
      <w:pPr>
        <w:pStyle w:val="Heading1"/>
      </w:pPr>
      <w:bookmarkStart w:id="14" w:name="_Toc504652391"/>
      <w:bookmarkEnd w:id="12"/>
      <w:r w:rsidRPr="00AF35C0">
        <w:lastRenderedPageBreak/>
        <w:t>Introduction</w:t>
      </w:r>
      <w:bookmarkEnd w:id="14"/>
    </w:p>
    <w:p w14:paraId="11DE72E8" w14:textId="77777777" w:rsidR="00C2546E" w:rsidRPr="00AF35C0" w:rsidRDefault="00D01742" w:rsidP="00D01742">
      <w:pPr>
        <w:pStyle w:val="Heading2"/>
      </w:pPr>
      <w:bookmarkStart w:id="15" w:name="_Toc504652392"/>
      <w:r w:rsidRPr="00AF35C0">
        <w:t>Project Background</w:t>
      </w:r>
      <w:bookmarkEnd w:id="15"/>
    </w:p>
    <w:p w14:paraId="1DEAE282" w14:textId="77777777" w:rsidR="00AA0755" w:rsidRPr="00AF35C0" w:rsidRDefault="00AA0755" w:rsidP="00AA0755">
      <w:r w:rsidRPr="00AF35C0">
        <w:t xml:space="preserve">The Commonwealth Government commissioned an </w:t>
      </w:r>
      <w:r w:rsidRPr="00AF35C0">
        <w:rPr>
          <w:i/>
        </w:rPr>
        <w:t xml:space="preserve">Independent Review into Regional, Rural and Remote Education </w:t>
      </w:r>
      <w:r w:rsidRPr="00AF35C0">
        <w:t>in March 2017. The affordability and accessibility of university accommodation arose as a potential issue deterring the number of regional, rural and remote (RRR) students choosing to pursue higher education.</w:t>
      </w:r>
    </w:p>
    <w:p w14:paraId="57005FDB" w14:textId="77777777" w:rsidR="00AA0755" w:rsidRPr="00AF35C0" w:rsidRDefault="00AA0755" w:rsidP="00AA0755">
      <w:r w:rsidRPr="00AF35C0">
        <w:t>The Department of Education and Training has engaged Urbis to undertake an assessment of university investment in on-campus student accommodation to support an adequate supply of affordable accommodation for regional, rural and remote students.</w:t>
      </w:r>
    </w:p>
    <w:p w14:paraId="446A2B1A" w14:textId="77777777" w:rsidR="00AA0755" w:rsidRPr="00AF35C0" w:rsidRDefault="00AA0755" w:rsidP="00AA0755"/>
    <w:p w14:paraId="3804566B" w14:textId="77777777" w:rsidR="00AA0755" w:rsidRPr="00AF35C0" w:rsidRDefault="00AA0755" w:rsidP="00AA0755">
      <w:pPr>
        <w:pStyle w:val="Heading2"/>
      </w:pPr>
      <w:bookmarkStart w:id="16" w:name="_Toc501117902"/>
      <w:bookmarkStart w:id="17" w:name="_Toc504652393"/>
      <w:r w:rsidRPr="00AF35C0">
        <w:t>Purpose of the Study</w:t>
      </w:r>
      <w:bookmarkEnd w:id="16"/>
      <w:bookmarkEnd w:id="17"/>
    </w:p>
    <w:p w14:paraId="197415C6" w14:textId="77777777" w:rsidR="00AA0755" w:rsidRPr="00AF35C0" w:rsidRDefault="00AA0755" w:rsidP="00AA0755">
      <w:r w:rsidRPr="00AF35C0">
        <w:t xml:space="preserve">The purpose of the study is to assess the supply and demand of purpose built student accommodation (PBSA) for regional, rural and remote students and how universities can approach the delivery of accommodation.  Key components of the study are: </w:t>
      </w:r>
    </w:p>
    <w:p w14:paraId="15740AAC" w14:textId="77777777" w:rsidR="00AA0755" w:rsidRPr="00AF35C0" w:rsidRDefault="00AA0755" w:rsidP="00AA0755">
      <w:pPr>
        <w:pStyle w:val="ListBullet"/>
      </w:pPr>
      <w:r w:rsidRPr="00AF35C0">
        <w:t xml:space="preserve">Identify challenges faced by RRR students associated in accessing affordable and appropriate accommodation </w:t>
      </w:r>
    </w:p>
    <w:p w14:paraId="1FCA35BD" w14:textId="77777777" w:rsidR="00AA0755" w:rsidRPr="00AF35C0" w:rsidRDefault="00AA0755" w:rsidP="00AA0755">
      <w:pPr>
        <w:pStyle w:val="ListBullet"/>
      </w:pPr>
      <w:r w:rsidRPr="00AF35C0">
        <w:t xml:space="preserve">Assess the financial status of </w:t>
      </w:r>
      <w:r w:rsidR="00416333" w:rsidRPr="00AF35C0">
        <w:t>RRR</w:t>
      </w:r>
      <w:r w:rsidRPr="00AF35C0">
        <w:t xml:space="preserve"> students and the financial support that is available to them </w:t>
      </w:r>
    </w:p>
    <w:p w14:paraId="2B7C518D" w14:textId="77777777" w:rsidR="00AA0755" w:rsidRPr="00AF35C0" w:rsidRDefault="00AA0755" w:rsidP="00AA0755">
      <w:pPr>
        <w:pStyle w:val="ListBullet"/>
      </w:pPr>
      <w:r w:rsidRPr="00AF35C0">
        <w:t xml:space="preserve">Analyse the accommodation costs that </w:t>
      </w:r>
      <w:r w:rsidR="00416333" w:rsidRPr="00AF35C0">
        <w:t>RRR</w:t>
      </w:r>
      <w:r w:rsidRPr="00AF35C0">
        <w:t xml:space="preserve"> university student</w:t>
      </w:r>
      <w:r w:rsidR="00416333" w:rsidRPr="00AF35C0">
        <w:t>s</w:t>
      </w:r>
      <w:r w:rsidRPr="00AF35C0">
        <w:t xml:space="preserve"> can afford to pay</w:t>
      </w:r>
    </w:p>
    <w:p w14:paraId="5B516969" w14:textId="77777777" w:rsidR="00AA0755" w:rsidRPr="00AF35C0" w:rsidRDefault="00AA0755" w:rsidP="00AA0755">
      <w:pPr>
        <w:pStyle w:val="ListBullet"/>
      </w:pPr>
      <w:r w:rsidRPr="00AF35C0">
        <w:t>Analyse the financial considerations of universities when considering investing in PBSA including case studies of how a selection of Australian universities are approaching the issue</w:t>
      </w:r>
    </w:p>
    <w:p w14:paraId="5D45BD28" w14:textId="77777777" w:rsidR="00AA0755" w:rsidRPr="00AF35C0" w:rsidRDefault="00AA0755" w:rsidP="00AA0755">
      <w:pPr>
        <w:pStyle w:val="ListBullet"/>
      </w:pPr>
      <w:r w:rsidRPr="00AF35C0">
        <w:t xml:space="preserve">Identify the current policies adopted by Australian universities relating to the provision of student accommodation for </w:t>
      </w:r>
      <w:r w:rsidR="00416333" w:rsidRPr="00AF35C0">
        <w:t>RRR</w:t>
      </w:r>
      <w:r w:rsidRPr="00AF35C0">
        <w:t xml:space="preserve"> students</w:t>
      </w:r>
    </w:p>
    <w:p w14:paraId="57768378" w14:textId="77777777" w:rsidR="00AA0755" w:rsidRPr="00AF35C0" w:rsidRDefault="00AA0755" w:rsidP="00AA0755">
      <w:pPr>
        <w:pStyle w:val="ListBullet"/>
      </w:pPr>
      <w:r w:rsidRPr="00AF35C0">
        <w:t>Assess of how student accommodation is delivered in other countries with higher student mobility and identify of potential learnings for Australian universities.</w:t>
      </w:r>
    </w:p>
    <w:p w14:paraId="789E678F" w14:textId="77777777" w:rsidR="00AA0755" w:rsidRPr="00AF35C0" w:rsidRDefault="00AA0755" w:rsidP="00AA0755"/>
    <w:p w14:paraId="6FF7D866" w14:textId="77777777" w:rsidR="00AA0755" w:rsidRPr="00AF35C0" w:rsidRDefault="00AA0755" w:rsidP="00AA0755">
      <w:pPr>
        <w:pStyle w:val="Heading2"/>
      </w:pPr>
      <w:bookmarkStart w:id="18" w:name="_Toc504652394"/>
      <w:r w:rsidRPr="00AF35C0">
        <w:t>Definition</w:t>
      </w:r>
      <w:bookmarkEnd w:id="18"/>
    </w:p>
    <w:p w14:paraId="1235C036" w14:textId="77777777" w:rsidR="00AA0755" w:rsidRPr="00AF35C0" w:rsidRDefault="00AA0755" w:rsidP="00AA0755">
      <w:r w:rsidRPr="00AF35C0">
        <w:t>In Australia numerous terms are used for communities and locations ‘beyond the city’. These include the three used for this assessment—'regional, rural and remote’. In the context of this report, the term ‘regional’ and the abbreviation ‘RRR’ have been adopted to cover regional, rural and remote areas.  Unless otherwise stated, ‘regional’ data refers to locations outside of the Greater Capital City Statistical Area as defined by the Australian Bureau of Statistics (ABS).</w:t>
      </w:r>
    </w:p>
    <w:p w14:paraId="441E1918" w14:textId="77777777" w:rsidR="007A0695" w:rsidRPr="00AF35C0" w:rsidRDefault="007A0695" w:rsidP="007A0695"/>
    <w:p w14:paraId="51B598F1" w14:textId="77777777" w:rsidR="007A0695" w:rsidRPr="00AF35C0" w:rsidRDefault="007A0695" w:rsidP="007A0695">
      <w:pPr>
        <w:sectPr w:rsidR="007A0695" w:rsidRPr="00AF35C0" w:rsidSect="00D01742">
          <w:headerReference w:type="default" r:id="rId23"/>
          <w:footerReference w:type="even" r:id="rId24"/>
          <w:footerReference w:type="default" r:id="rId25"/>
          <w:pgSz w:w="11906" w:h="16838" w:code="9"/>
          <w:pgMar w:top="1134" w:right="1134" w:bottom="1418" w:left="1134" w:header="709" w:footer="284" w:gutter="0"/>
          <w:pgNumType w:start="1"/>
          <w:cols w:space="708"/>
          <w:docGrid w:linePitch="360"/>
        </w:sectPr>
      </w:pPr>
    </w:p>
    <w:p w14:paraId="3EB92C9E" w14:textId="77777777" w:rsidR="007A0695" w:rsidRPr="00AF35C0" w:rsidRDefault="007A0695" w:rsidP="007A0695">
      <w:pPr>
        <w:pStyle w:val="Heading1"/>
      </w:pPr>
      <w:bookmarkStart w:id="19" w:name="_Toc504652395"/>
      <w:r w:rsidRPr="00AF35C0">
        <w:lastRenderedPageBreak/>
        <w:t>Literature Review</w:t>
      </w:r>
      <w:bookmarkEnd w:id="19"/>
    </w:p>
    <w:p w14:paraId="60F185C9" w14:textId="77777777" w:rsidR="007A0695" w:rsidRPr="00AF35C0" w:rsidRDefault="007A0695" w:rsidP="007A0695">
      <w:r w:rsidRPr="00AF35C0">
        <w:t xml:space="preserve">The following section represents a </w:t>
      </w:r>
      <w:r w:rsidR="00A507A1" w:rsidRPr="00AF35C0">
        <w:t xml:space="preserve">summary of the </w:t>
      </w:r>
      <w:r w:rsidRPr="00AF35C0">
        <w:t xml:space="preserve">literature review of relevant studies on student accommodation in Australia </w:t>
      </w:r>
      <w:r w:rsidR="00A507A1" w:rsidRPr="00AF35C0">
        <w:t xml:space="preserve">we conducted </w:t>
      </w:r>
      <w:r w:rsidRPr="00AF35C0">
        <w:t xml:space="preserve">with a focus on the needs for </w:t>
      </w:r>
      <w:r w:rsidR="00416333" w:rsidRPr="00AF35C0">
        <w:t>RRR</w:t>
      </w:r>
      <w:r w:rsidRPr="00AF35C0">
        <w:t xml:space="preserve"> students.  The table provides an overview of the report and the implications for the study. </w:t>
      </w:r>
    </w:p>
    <w:tbl>
      <w:tblPr>
        <w:tblW w:w="5000" w:type="pct"/>
        <w:tblBorders>
          <w:bottom w:val="single" w:sz="4" w:space="0" w:color="1A1919" w:themeColor="text1"/>
        </w:tblBorders>
        <w:tblLook w:val="01E0" w:firstRow="1" w:lastRow="1" w:firstColumn="1" w:lastColumn="1" w:noHBand="0" w:noVBand="0"/>
        <w:tblCaption w:val="Table 2"/>
        <w:tblDescription w:val="Literature Review - Student Accommodation"/>
      </w:tblPr>
      <w:tblGrid>
        <w:gridCol w:w="11341"/>
        <w:gridCol w:w="2782"/>
      </w:tblGrid>
      <w:tr w:rsidR="007A0695" w:rsidRPr="00AF35C0" w14:paraId="0235B10E" w14:textId="77777777" w:rsidTr="000E33A6">
        <w:trPr>
          <w:trHeight w:hRule="exact" w:val="454"/>
          <w:tblHeader/>
        </w:trPr>
        <w:tc>
          <w:tcPr>
            <w:tcW w:w="5000" w:type="pct"/>
            <w:gridSpan w:val="2"/>
            <w:shd w:val="clear" w:color="auto" w:fill="auto"/>
            <w:noWrap/>
            <w:vAlign w:val="bottom"/>
          </w:tcPr>
          <w:p w14:paraId="2CA64870" w14:textId="77777777" w:rsidR="007A0695" w:rsidRPr="00AF35C0" w:rsidRDefault="007A0695" w:rsidP="007A0695">
            <w:pPr>
              <w:pStyle w:val="Head4"/>
              <w:rPr>
                <w:lang w:eastAsia="en-AU"/>
              </w:rPr>
            </w:pPr>
            <w:r w:rsidRPr="00AF35C0">
              <w:rPr>
                <w:lang w:eastAsia="en-AU"/>
              </w:rPr>
              <w:t>Literature Review</w:t>
            </w:r>
          </w:p>
        </w:tc>
      </w:tr>
      <w:tr w:rsidR="007A0695" w:rsidRPr="00AF35C0" w14:paraId="475E3A4D" w14:textId="77777777" w:rsidTr="000E33A6">
        <w:trPr>
          <w:trHeight w:val="136"/>
          <w:tblHeader/>
        </w:trPr>
        <w:tc>
          <w:tcPr>
            <w:tcW w:w="4015" w:type="pct"/>
            <w:shd w:val="clear" w:color="auto" w:fill="auto"/>
            <w:noWrap/>
            <w:vAlign w:val="bottom"/>
          </w:tcPr>
          <w:p w14:paraId="60D61AAF" w14:textId="77777777" w:rsidR="007A0695" w:rsidRPr="00AF35C0" w:rsidRDefault="007A0695" w:rsidP="007A0695">
            <w:pPr>
              <w:pStyle w:val="ExceTableDescription"/>
            </w:pPr>
            <w:r w:rsidRPr="00AF35C0">
              <w:t>Student Accommodation</w:t>
            </w:r>
          </w:p>
        </w:tc>
        <w:tc>
          <w:tcPr>
            <w:tcW w:w="985" w:type="pct"/>
            <w:shd w:val="clear" w:color="auto" w:fill="auto"/>
            <w:noWrap/>
            <w:vAlign w:val="bottom"/>
          </w:tcPr>
          <w:p w14:paraId="10CA990D" w14:textId="70BE11B1" w:rsidR="007A0695" w:rsidRPr="00AF35C0" w:rsidRDefault="007A0695" w:rsidP="007A0695">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2</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1</w:t>
            </w:r>
            <w:r w:rsidR="0056545F">
              <w:rPr>
                <w:noProof/>
              </w:rPr>
              <w:fldChar w:fldCharType="end"/>
            </w:r>
          </w:p>
        </w:tc>
      </w:tr>
    </w:tbl>
    <w:tbl>
      <w:tblPr>
        <w:tblStyle w:val="CaptionTable"/>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Caption w:val="Table 2"/>
        <w:tblDescription w:val="Literature Review - Student Accommodation"/>
      </w:tblPr>
      <w:tblGrid>
        <w:gridCol w:w="2263"/>
        <w:gridCol w:w="5812"/>
        <w:gridCol w:w="6038"/>
      </w:tblGrid>
      <w:tr w:rsidR="007A0695" w:rsidRPr="00AF35C0" w14:paraId="466A0FE8" w14:textId="77777777" w:rsidTr="00BA5DFD">
        <w:trPr>
          <w:cnfStyle w:val="100000000000" w:firstRow="1" w:lastRow="0" w:firstColumn="0" w:lastColumn="0" w:oddVBand="0" w:evenVBand="0" w:oddHBand="0" w:evenHBand="0" w:firstRowFirstColumn="0" w:firstRowLastColumn="0" w:lastRowFirstColumn="0" w:lastRowLastColumn="0"/>
          <w:trHeight w:val="454"/>
          <w:tblHeader/>
        </w:trPr>
        <w:tc>
          <w:tcPr>
            <w:tcW w:w="802" w:type="pct"/>
            <w:vAlign w:val="top"/>
          </w:tcPr>
          <w:p w14:paraId="04EF66C1" w14:textId="77777777" w:rsidR="007A0695" w:rsidRPr="00AF35C0" w:rsidRDefault="007A0695" w:rsidP="007A0695">
            <w:pPr>
              <w:pStyle w:val="UrbisTableHeading"/>
            </w:pPr>
            <w:r w:rsidRPr="00AF35C0">
              <w:t>Report</w:t>
            </w:r>
          </w:p>
        </w:tc>
        <w:tc>
          <w:tcPr>
            <w:tcW w:w="2059" w:type="pct"/>
            <w:vAlign w:val="top"/>
          </w:tcPr>
          <w:p w14:paraId="6F45B83A" w14:textId="77777777" w:rsidR="007A0695" w:rsidRPr="00AF35C0" w:rsidRDefault="007A0695" w:rsidP="007A0695">
            <w:pPr>
              <w:pStyle w:val="UrbisTableHeading"/>
            </w:pPr>
            <w:r w:rsidRPr="00AF35C0">
              <w:t>Study Overview</w:t>
            </w:r>
          </w:p>
        </w:tc>
        <w:tc>
          <w:tcPr>
            <w:tcW w:w="2139" w:type="pct"/>
            <w:vAlign w:val="top"/>
          </w:tcPr>
          <w:p w14:paraId="60B97929" w14:textId="77777777" w:rsidR="007A0695" w:rsidRPr="00AF35C0" w:rsidRDefault="007A0695" w:rsidP="007A0695">
            <w:pPr>
              <w:pStyle w:val="UrbisTableHeading"/>
            </w:pPr>
            <w:r w:rsidRPr="00AF35C0">
              <w:t>Implications for the Study</w:t>
            </w:r>
          </w:p>
        </w:tc>
      </w:tr>
      <w:tr w:rsidR="00AA0755" w:rsidRPr="00AF35C0" w14:paraId="06B158C5" w14:textId="77777777" w:rsidTr="00BA5DFD">
        <w:trPr>
          <w:cnfStyle w:val="000000100000" w:firstRow="0" w:lastRow="0" w:firstColumn="0" w:lastColumn="0" w:oddVBand="0" w:evenVBand="0" w:oddHBand="1" w:evenHBand="0" w:firstRowFirstColumn="0" w:firstRowLastColumn="0" w:lastRowFirstColumn="0" w:lastRowLastColumn="0"/>
          <w:trHeight w:val="454"/>
        </w:trPr>
        <w:tc>
          <w:tcPr>
            <w:tcW w:w="802" w:type="pct"/>
            <w:vAlign w:val="top"/>
          </w:tcPr>
          <w:p w14:paraId="6DF11457" w14:textId="77777777" w:rsidR="00AA0755" w:rsidRPr="00AF35C0" w:rsidRDefault="00AA0755" w:rsidP="00AA0755">
            <w:pPr>
              <w:pStyle w:val="UrbisTableText"/>
            </w:pPr>
            <w:r w:rsidRPr="00AF35C0">
              <w:t>Australian University Student Finances Survey 2012</w:t>
            </w:r>
          </w:p>
        </w:tc>
        <w:tc>
          <w:tcPr>
            <w:tcW w:w="2059" w:type="pct"/>
            <w:vAlign w:val="top"/>
          </w:tcPr>
          <w:p w14:paraId="54A63E5F" w14:textId="77777777" w:rsidR="00AA0755" w:rsidRPr="00AF35C0" w:rsidRDefault="00AA0755" w:rsidP="00AA0755">
            <w:pPr>
              <w:pStyle w:val="UrbisTableText"/>
            </w:pPr>
            <w:r w:rsidRPr="00AF35C0">
              <w:t>The aim of the Australian University Student Finances Survey 2012 was to provide an evidence-based understanding of the financial circumstances of the student population in Australia (both international and domestic) through the collection of quantitative survey data on: access to income support and scholarships, income from paid employment and the impact of paid work on study, study and living costs and student debt.</w:t>
            </w:r>
          </w:p>
        </w:tc>
        <w:tc>
          <w:tcPr>
            <w:tcW w:w="2139" w:type="pct"/>
            <w:vAlign w:val="top"/>
          </w:tcPr>
          <w:p w14:paraId="08B3AA97" w14:textId="77777777" w:rsidR="00AA0755" w:rsidRPr="00AF35C0" w:rsidRDefault="00AA0755" w:rsidP="00AA0755">
            <w:pPr>
              <w:pStyle w:val="UrbisTableText"/>
            </w:pPr>
            <w:r w:rsidRPr="00AF35C0">
              <w:t xml:space="preserve">The study provides detailed survey data on the financial situation of domestic students including incomes and expenses.  The report highlights that more than two-thirds of students reported being worried about their financial situation and around half of domestic undergraduate were in a budget deficit with expenses exceeding income.  Rent, food and household costs accounted for around half of student expenses indicating that accommodation has a major impact on the financial situation of students. </w:t>
            </w:r>
          </w:p>
          <w:p w14:paraId="6FA421CB" w14:textId="77777777" w:rsidR="00AA0755" w:rsidRPr="00AF35C0" w:rsidRDefault="00AA0755" w:rsidP="00AA0755">
            <w:pPr>
              <w:pStyle w:val="UrbisTableText"/>
            </w:pPr>
            <w:r w:rsidRPr="00AF35C0">
              <w:t xml:space="preserve">The survey has been undertaken again in 2017 though the data had not been released at the time of publication of this study </w:t>
            </w:r>
          </w:p>
        </w:tc>
      </w:tr>
      <w:tr w:rsidR="00AA0755" w:rsidRPr="00AF35C0" w14:paraId="512EF58C" w14:textId="77777777" w:rsidTr="00BA5DFD">
        <w:trPr>
          <w:trHeight w:val="454"/>
        </w:trPr>
        <w:tc>
          <w:tcPr>
            <w:tcW w:w="802" w:type="pct"/>
            <w:vAlign w:val="top"/>
          </w:tcPr>
          <w:p w14:paraId="5CA71FF5" w14:textId="77777777" w:rsidR="00AA0755" w:rsidRPr="00AF35C0" w:rsidRDefault="00AA0755" w:rsidP="00AA0755">
            <w:pPr>
              <w:ind w:left="142"/>
            </w:pPr>
            <w:r w:rsidRPr="00AF35C0">
              <w:t>National Census of University Student Accommodation Providers 2014</w:t>
            </w:r>
          </w:p>
        </w:tc>
        <w:tc>
          <w:tcPr>
            <w:tcW w:w="2059" w:type="pct"/>
            <w:vAlign w:val="top"/>
          </w:tcPr>
          <w:p w14:paraId="1281E228" w14:textId="77777777" w:rsidR="00AA0755" w:rsidRPr="00AF35C0" w:rsidRDefault="00AA0755" w:rsidP="00AA0755">
            <w:pPr>
              <w:pStyle w:val="UrbisTableText"/>
            </w:pPr>
            <w:r w:rsidRPr="00AF35C0">
              <w:t>A census of all university student accommodation in Australia based on a comprehensive survey of operators.  The assessment included analysis on the breakdown of beds by location, size, ownership and management, religious affiliation, demographics and catering.</w:t>
            </w:r>
          </w:p>
        </w:tc>
        <w:tc>
          <w:tcPr>
            <w:tcW w:w="2139" w:type="pct"/>
            <w:vAlign w:val="top"/>
          </w:tcPr>
          <w:p w14:paraId="1BCDDE71" w14:textId="28D19159" w:rsidR="00AA0755" w:rsidRPr="00AF35C0" w:rsidRDefault="00AA0755" w:rsidP="00AA0755">
            <w:pPr>
              <w:pStyle w:val="UrbisTableText"/>
            </w:pPr>
            <w:r w:rsidRPr="00AF35C0">
              <w:t xml:space="preserve">The study outlined that there were around 74,000 PBSA beds across Australia in 2014 with around 40% being occupied by international students and the remaining 60% by domestic.  However, the survey does not breakdown the domestic residents by metropolitan or </w:t>
            </w:r>
            <w:r w:rsidR="004A7514" w:rsidRPr="00AF35C0">
              <w:t>RRR</w:t>
            </w:r>
            <w:r w:rsidRPr="00AF35C0">
              <w:t xml:space="preserve"> students.</w:t>
            </w:r>
          </w:p>
          <w:p w14:paraId="43DB5A96" w14:textId="77777777" w:rsidR="00AA0755" w:rsidRPr="00AF35C0" w:rsidRDefault="00AA0755" w:rsidP="00AA0755">
            <w:pPr>
              <w:pStyle w:val="UrbisTableText"/>
            </w:pPr>
            <w:r w:rsidRPr="00AF35C0">
              <w:t>The report also highlights that the relative provision of PBSA in Australia is significantly lower than major competitors for international students such as the USA and UK.</w:t>
            </w:r>
          </w:p>
        </w:tc>
      </w:tr>
      <w:tr w:rsidR="00AA0755" w:rsidRPr="00AF35C0" w14:paraId="32AD571A" w14:textId="77777777" w:rsidTr="00BA5DFD">
        <w:trPr>
          <w:cnfStyle w:val="000000100000" w:firstRow="0" w:lastRow="0" w:firstColumn="0" w:lastColumn="0" w:oddVBand="0" w:evenVBand="0" w:oddHBand="1" w:evenHBand="0" w:firstRowFirstColumn="0" w:firstRowLastColumn="0" w:lastRowFirstColumn="0" w:lastRowLastColumn="0"/>
          <w:trHeight w:val="454"/>
        </w:trPr>
        <w:tc>
          <w:tcPr>
            <w:tcW w:w="802" w:type="pct"/>
            <w:vAlign w:val="top"/>
          </w:tcPr>
          <w:p w14:paraId="118ED986" w14:textId="77777777" w:rsidR="00AA0755" w:rsidRPr="00AF35C0" w:rsidRDefault="00AA0755" w:rsidP="00AA0755">
            <w:pPr>
              <w:keepNext/>
              <w:keepLines/>
              <w:ind w:left="142"/>
            </w:pPr>
            <w:r w:rsidRPr="00AF35C0">
              <w:lastRenderedPageBreak/>
              <w:t>Higher Education Infrastructure Working Group Final Report - 2015</w:t>
            </w:r>
          </w:p>
        </w:tc>
        <w:tc>
          <w:tcPr>
            <w:tcW w:w="2059" w:type="pct"/>
            <w:vAlign w:val="top"/>
          </w:tcPr>
          <w:p w14:paraId="303B9F1B" w14:textId="77777777" w:rsidR="00AA0755" w:rsidRPr="00AF35C0" w:rsidRDefault="00AA0755" w:rsidP="00AA0755">
            <w:pPr>
              <w:pStyle w:val="UrbisTableText"/>
              <w:keepNext/>
              <w:keepLines/>
            </w:pPr>
            <w:r w:rsidRPr="00AF35C0">
              <w:t xml:space="preserve">In May 2014 the Minister for Education and Training established a Working Group to examine the actions required to set in place policy frameworks to support institutions in creating high quality infrastructure and any impediments. </w:t>
            </w:r>
          </w:p>
          <w:p w14:paraId="7A5395D6" w14:textId="77777777" w:rsidR="00AA0755" w:rsidRPr="00AF35C0" w:rsidRDefault="00AA0755" w:rsidP="00AA0755">
            <w:pPr>
              <w:pStyle w:val="UrbisTableText"/>
              <w:keepNext/>
              <w:keepLines/>
            </w:pPr>
            <w:r w:rsidRPr="00AF35C0">
              <w:t>The Working Group undertook a program of research and consultations with a focus on:</w:t>
            </w:r>
          </w:p>
          <w:p w14:paraId="73A83A6F" w14:textId="77777777" w:rsidR="00AA0755" w:rsidRPr="00AF35C0" w:rsidRDefault="00AA0755" w:rsidP="00AA0755">
            <w:pPr>
              <w:pStyle w:val="ListBullet"/>
              <w:keepNext/>
              <w:keepLines/>
            </w:pPr>
            <w:r w:rsidRPr="00AF35C0">
              <w:t>Existing infrastructure</w:t>
            </w:r>
          </w:p>
          <w:p w14:paraId="17D6B2BB" w14:textId="77777777" w:rsidR="00AA0755" w:rsidRPr="00AF35C0" w:rsidRDefault="00AA0755" w:rsidP="00AA0755">
            <w:pPr>
              <w:pStyle w:val="ListBullet"/>
              <w:keepNext/>
              <w:keepLines/>
            </w:pPr>
            <w:r w:rsidRPr="00AF35C0">
              <w:t>Funding requirements and sources</w:t>
            </w:r>
          </w:p>
          <w:p w14:paraId="229373E5" w14:textId="77777777" w:rsidR="00AA0755" w:rsidRPr="00AF35C0" w:rsidRDefault="00AA0755" w:rsidP="00AA0755">
            <w:pPr>
              <w:pStyle w:val="ListBullet"/>
              <w:keepNext/>
              <w:keepLines/>
            </w:pPr>
            <w:r w:rsidRPr="00AF35C0">
              <w:t>Role of Government.</w:t>
            </w:r>
          </w:p>
        </w:tc>
        <w:tc>
          <w:tcPr>
            <w:tcW w:w="2139" w:type="pct"/>
            <w:vAlign w:val="top"/>
          </w:tcPr>
          <w:p w14:paraId="0DD1E85E" w14:textId="1F3912D2" w:rsidR="00AA0755" w:rsidRPr="00AF35C0" w:rsidRDefault="00AA0755" w:rsidP="00AA0755">
            <w:pPr>
              <w:pStyle w:val="UrbisTableText"/>
              <w:keepNext/>
              <w:keepLines/>
            </w:pPr>
            <w:r w:rsidRPr="00AF35C0">
              <w:t xml:space="preserve">While the report doesn’t specifically address the accommodation needs of </w:t>
            </w:r>
            <w:r w:rsidR="004A7514" w:rsidRPr="00AF35C0">
              <w:t>RRR</w:t>
            </w:r>
            <w:r w:rsidRPr="00AF35C0">
              <w:t xml:space="preserve"> students, the report does highlight the need to provide good student accommodation infrastructure. The report highlights the options (other than developing and operating themselves) available to universities to facilitate the development and maintenance of student accommodation including:</w:t>
            </w:r>
          </w:p>
          <w:p w14:paraId="48CC1F43" w14:textId="77777777" w:rsidR="00AA0755" w:rsidRPr="00AF35C0" w:rsidRDefault="00AA0755" w:rsidP="00AA0755">
            <w:pPr>
              <w:pStyle w:val="ListBullet"/>
              <w:keepNext/>
              <w:keepLines/>
            </w:pPr>
            <w:r w:rsidRPr="00AF35C0">
              <w:t>Philanthropy</w:t>
            </w:r>
          </w:p>
          <w:p w14:paraId="59D82142" w14:textId="77777777" w:rsidR="00AA0755" w:rsidRPr="00AF35C0" w:rsidRDefault="00AA0755" w:rsidP="00AA0755">
            <w:pPr>
              <w:pStyle w:val="ListBullet"/>
              <w:keepNext/>
              <w:keepLines/>
            </w:pPr>
            <w:r w:rsidRPr="00AF35C0">
              <w:t>Securitised transactions</w:t>
            </w:r>
          </w:p>
          <w:p w14:paraId="5380CB99" w14:textId="77777777" w:rsidR="00AA0755" w:rsidRPr="00AF35C0" w:rsidRDefault="00AA0755" w:rsidP="00AA0755">
            <w:pPr>
              <w:pStyle w:val="ListBullet"/>
              <w:keepNext/>
              <w:keepLines/>
            </w:pPr>
            <w:r w:rsidRPr="00AF35C0">
              <w:t>Project finance</w:t>
            </w:r>
          </w:p>
          <w:p w14:paraId="0F0F98A2" w14:textId="77777777" w:rsidR="00AA0755" w:rsidRPr="00AF35C0" w:rsidRDefault="00AA0755" w:rsidP="00AA0755">
            <w:pPr>
              <w:pStyle w:val="ListBullet"/>
              <w:keepNext/>
              <w:keepLines/>
            </w:pPr>
            <w:r w:rsidRPr="00AF35C0">
              <w:t>Public private partnerships (PPPs) such as service concessions and build own operate and transfer (BOOT) schemes</w:t>
            </w:r>
          </w:p>
          <w:p w14:paraId="645F2F7A" w14:textId="77777777" w:rsidR="00AA0755" w:rsidRPr="00AF35C0" w:rsidRDefault="00AA0755" w:rsidP="00AA0755">
            <w:pPr>
              <w:pStyle w:val="ListBullet"/>
              <w:keepNext/>
              <w:keepLines/>
            </w:pPr>
            <w:r w:rsidRPr="00AF35C0">
              <w:t>Finance leases.</w:t>
            </w:r>
          </w:p>
        </w:tc>
      </w:tr>
      <w:tr w:rsidR="00AA0755" w:rsidRPr="00AF35C0" w14:paraId="6EBDD7AA" w14:textId="77777777" w:rsidTr="00BA5DFD">
        <w:trPr>
          <w:trHeight w:val="454"/>
        </w:trPr>
        <w:tc>
          <w:tcPr>
            <w:tcW w:w="802" w:type="pct"/>
            <w:vAlign w:val="top"/>
          </w:tcPr>
          <w:p w14:paraId="3EF35CFB" w14:textId="77777777" w:rsidR="00AA0755" w:rsidRPr="00AF35C0" w:rsidRDefault="00AA0755" w:rsidP="00AA0755">
            <w:pPr>
              <w:pStyle w:val="UrbisTableText"/>
            </w:pPr>
            <w:r w:rsidRPr="00AF35C0">
              <w:t>Australian Student Accommodation Indicators Study 2016</w:t>
            </w:r>
          </w:p>
        </w:tc>
        <w:tc>
          <w:tcPr>
            <w:tcW w:w="2059" w:type="pct"/>
            <w:vAlign w:val="top"/>
          </w:tcPr>
          <w:p w14:paraId="1942EF8A" w14:textId="77777777" w:rsidR="00AA0755" w:rsidRPr="00AF35C0" w:rsidRDefault="00AA0755" w:rsidP="00AA0755">
            <w:pPr>
              <w:pStyle w:val="UrbisTableText"/>
            </w:pPr>
            <w:r w:rsidRPr="00AF35C0">
              <w:t>The study undertaken by Urbis assessed the student accommodation market in Australia and developed indicators on the current and future capacity to accommodate students in Australia.  The key components of the study were:</w:t>
            </w:r>
          </w:p>
          <w:p w14:paraId="37EC3941" w14:textId="77777777" w:rsidR="00AA0755" w:rsidRPr="00AF35C0" w:rsidRDefault="00AA0755" w:rsidP="00AA0755">
            <w:pPr>
              <w:pStyle w:val="ListBullet"/>
            </w:pPr>
            <w:r w:rsidRPr="00AF35C0">
              <w:t xml:space="preserve">Review of the overall international education market across Australia considering the current distribution of students, future growth of international and domestic students and current level of supply of student accommodation </w:t>
            </w:r>
          </w:p>
          <w:p w14:paraId="7C5D4E52" w14:textId="77777777" w:rsidR="00AA0755" w:rsidRPr="00AF35C0" w:rsidRDefault="00AA0755" w:rsidP="00AA0755">
            <w:pPr>
              <w:pStyle w:val="ListBullet"/>
            </w:pPr>
            <w:r w:rsidRPr="00AF35C0">
              <w:t xml:space="preserve">Identify a minimum set of quantitative indicators of accommodation estimating Australia’s capacity to host a growing number of international students and to assist domestic students also seeking accommodation </w:t>
            </w:r>
          </w:p>
          <w:p w14:paraId="2292AC95" w14:textId="77777777" w:rsidR="00AA0755" w:rsidRPr="00AF35C0" w:rsidRDefault="00AA0755" w:rsidP="00AA0755">
            <w:pPr>
              <w:pStyle w:val="ListBullet"/>
            </w:pPr>
            <w:r w:rsidRPr="00AF35C0">
              <w:t>Comparing the benchmarks for Australia against other competitive education markets such as the United States of America, United Kingdom, New Zealand and Canada</w:t>
            </w:r>
          </w:p>
        </w:tc>
        <w:tc>
          <w:tcPr>
            <w:tcW w:w="2139" w:type="pct"/>
            <w:vAlign w:val="top"/>
          </w:tcPr>
          <w:p w14:paraId="6FF38F4A" w14:textId="77777777" w:rsidR="00AA0755" w:rsidRPr="00AF35C0" w:rsidRDefault="00AA0755" w:rsidP="00AA0755">
            <w:pPr>
              <w:pStyle w:val="UrbisTableText"/>
            </w:pPr>
            <w:r w:rsidRPr="00AF35C0">
              <w:t xml:space="preserve">The focus of the report was on accommodating international students with limited </w:t>
            </w:r>
            <w:r w:rsidR="000B26C8" w:rsidRPr="00AF35C0">
              <w:t>in-depth</w:t>
            </w:r>
            <w:r w:rsidRPr="00AF35C0">
              <w:t xml:space="preserve"> analysis of the domestic regional market. The report highlighted that the provision of PBSA in Australia relative to the number of university enrolled students is significantly lower than other countries such as the UK, USA and New Zealand. </w:t>
            </w:r>
          </w:p>
          <w:p w14:paraId="6DCD0ECE" w14:textId="77777777" w:rsidR="00AA0755" w:rsidRPr="00AF35C0" w:rsidRDefault="00AA0755" w:rsidP="00AA0755">
            <w:pPr>
              <w:pStyle w:val="UrbisTableText"/>
            </w:pPr>
            <w:r w:rsidRPr="00AF35C0">
              <w:t>The report highlights the key competition to PBSA from the private rental market with a lot of students choosing to live in rental accommodation.  Over half of international students in Australia in 2014 were living in the private rental market.</w:t>
            </w:r>
          </w:p>
        </w:tc>
      </w:tr>
      <w:tr w:rsidR="00AA0755" w:rsidRPr="00AF35C0" w14:paraId="70EAF3F3" w14:textId="77777777" w:rsidTr="00BA5DFD">
        <w:trPr>
          <w:cnfStyle w:val="000000100000" w:firstRow="0" w:lastRow="0" w:firstColumn="0" w:lastColumn="0" w:oddVBand="0" w:evenVBand="0" w:oddHBand="1" w:evenHBand="0" w:firstRowFirstColumn="0" w:firstRowLastColumn="0" w:lastRowFirstColumn="0" w:lastRowLastColumn="0"/>
          <w:trHeight w:val="454"/>
        </w:trPr>
        <w:tc>
          <w:tcPr>
            <w:tcW w:w="802" w:type="pct"/>
            <w:vAlign w:val="top"/>
          </w:tcPr>
          <w:p w14:paraId="04078514" w14:textId="77777777" w:rsidR="00AA0755" w:rsidRPr="00AF35C0" w:rsidRDefault="00AA0755" w:rsidP="00AA0755">
            <w:pPr>
              <w:keepNext/>
              <w:keepLines/>
              <w:ind w:left="142"/>
            </w:pPr>
            <w:r w:rsidRPr="00AF35C0">
              <w:lastRenderedPageBreak/>
              <w:t>Independent Review into Regional, Rural and Remote Education – Discussion Paper - 2017</w:t>
            </w:r>
          </w:p>
        </w:tc>
        <w:tc>
          <w:tcPr>
            <w:tcW w:w="2059" w:type="pct"/>
            <w:vAlign w:val="top"/>
          </w:tcPr>
          <w:p w14:paraId="2F890E88" w14:textId="77777777" w:rsidR="00AA0755" w:rsidRPr="00AF35C0" w:rsidRDefault="00AA0755" w:rsidP="00AA0755">
            <w:pPr>
              <w:pStyle w:val="UrbisTableText"/>
              <w:keepNext/>
              <w:keepLines/>
            </w:pPr>
            <w:r w:rsidRPr="00AF35C0">
              <w:t xml:space="preserve">In June 2016, the Australian Government announced Regional Student Access to Education package which included an independent comprehensive review into regional, rural and remote education. </w:t>
            </w:r>
          </w:p>
          <w:p w14:paraId="37FF4F13" w14:textId="77777777" w:rsidR="00AA0755" w:rsidRPr="00AF35C0" w:rsidRDefault="00AA0755" w:rsidP="00AA0755">
            <w:pPr>
              <w:pStyle w:val="UrbisTableText"/>
              <w:keepNext/>
              <w:keepLines/>
            </w:pPr>
            <w:r w:rsidRPr="00AF35C0">
              <w:t>The Review considered the key issues, challenges and barriers that impact on the learning outcomes of regional, rural and remote students and aims to identify innovative and fresh approaches to support improved access and achievement of these students in school and in their transition to further study, training and employment.</w:t>
            </w:r>
          </w:p>
        </w:tc>
        <w:tc>
          <w:tcPr>
            <w:tcW w:w="2139" w:type="pct"/>
            <w:vAlign w:val="top"/>
          </w:tcPr>
          <w:p w14:paraId="5889534F" w14:textId="77777777" w:rsidR="00AA0755" w:rsidRPr="00AF35C0" w:rsidRDefault="00AA0755" w:rsidP="00AA0755">
            <w:pPr>
              <w:pStyle w:val="UrbisTableText"/>
              <w:keepNext/>
              <w:keepLines/>
            </w:pPr>
            <w:r w:rsidRPr="00AF35C0">
              <w:t>The paper highlights that a key practical matter facing regional, rural and remote students is high rental prices for on-campus accommodation, which can also be hard to obtain due to high demand. These students can also have difficulty in the private rental market due to their age and lack of rental history.</w:t>
            </w:r>
          </w:p>
          <w:p w14:paraId="274DDB83" w14:textId="77777777" w:rsidR="00AA0755" w:rsidRPr="00AF35C0" w:rsidRDefault="00AA0755" w:rsidP="00AA0755">
            <w:pPr>
              <w:pStyle w:val="UrbisTableText"/>
              <w:keepNext/>
              <w:keepLines/>
            </w:pPr>
            <w:r w:rsidRPr="00AF35C0">
              <w:t>To address this issue, the report asks “Are there innovative models of accommodation delivery that could benefit regional, rural and remote tertiary students studying away from home?”</w:t>
            </w:r>
          </w:p>
        </w:tc>
      </w:tr>
      <w:tr w:rsidR="00AA0755" w:rsidRPr="00AF35C0" w14:paraId="0D79CA56" w14:textId="77777777" w:rsidTr="00BA5DFD">
        <w:trPr>
          <w:trHeight w:val="454"/>
        </w:trPr>
        <w:tc>
          <w:tcPr>
            <w:tcW w:w="802" w:type="pct"/>
            <w:vAlign w:val="top"/>
          </w:tcPr>
          <w:p w14:paraId="009D966F" w14:textId="77777777" w:rsidR="00AA0755" w:rsidRPr="00AF35C0" w:rsidRDefault="00AA0755" w:rsidP="00AA0755">
            <w:pPr>
              <w:pStyle w:val="UrbisTableText"/>
            </w:pPr>
            <w:r w:rsidRPr="00AF35C0">
              <w:t>Student Housing Survey 2017</w:t>
            </w:r>
          </w:p>
        </w:tc>
        <w:tc>
          <w:tcPr>
            <w:tcW w:w="2059" w:type="pct"/>
            <w:vAlign w:val="top"/>
          </w:tcPr>
          <w:p w14:paraId="38A0DC31" w14:textId="77777777" w:rsidR="00AA0755" w:rsidRPr="00AF35C0" w:rsidRDefault="00AA0755" w:rsidP="00AA0755">
            <w:pPr>
              <w:pStyle w:val="UrbisTableText"/>
            </w:pPr>
            <w:r w:rsidRPr="00AF35C0">
              <w:t>The National Union of Students (NUS) commissioned Anglicare Australia to assist them to conduct and analyse an online survey of university students, to gain insight into their experiences with housing, and how housing affects their financial and studying experiences.</w:t>
            </w:r>
          </w:p>
          <w:p w14:paraId="0E2C22AA" w14:textId="77777777" w:rsidR="00AA0755" w:rsidRPr="00AF35C0" w:rsidRDefault="00AA0755" w:rsidP="00AA0755">
            <w:pPr>
              <w:pStyle w:val="UrbisTableText"/>
            </w:pPr>
            <w:r w:rsidRPr="00AF35C0">
              <w:t xml:space="preserve">The survey highlights that there are a lot of domestic students experiencing financial difficulties associated with the cost of studying.  </w:t>
            </w:r>
          </w:p>
        </w:tc>
        <w:tc>
          <w:tcPr>
            <w:tcW w:w="2139" w:type="pct"/>
            <w:vAlign w:val="top"/>
          </w:tcPr>
          <w:p w14:paraId="4E3A910C" w14:textId="31570F49" w:rsidR="00AA0755" w:rsidRPr="00AF35C0" w:rsidRDefault="00AA0755" w:rsidP="00AA0755">
            <w:pPr>
              <w:pStyle w:val="UrbisTableText"/>
            </w:pPr>
            <w:r w:rsidRPr="00AF35C0">
              <w:t xml:space="preserve">While there is no specific analysis of regional students, it is highlighted that students living away from home (more likely to be </w:t>
            </w:r>
            <w:r w:rsidR="004A7514" w:rsidRPr="00AF35C0">
              <w:t>RRR</w:t>
            </w:r>
            <w:r w:rsidRPr="00AF35C0">
              <w:t xml:space="preserve"> students) experience more difficulties.</w:t>
            </w:r>
          </w:p>
          <w:p w14:paraId="37DB6987" w14:textId="77777777" w:rsidR="00AA0755" w:rsidRPr="00AF35C0" w:rsidRDefault="00AA0755" w:rsidP="00AA0755">
            <w:pPr>
              <w:pStyle w:val="UrbisTableText"/>
            </w:pPr>
            <w:r w:rsidRPr="00AF35C0">
              <w:t>Overwhelmingly the cost of rent is the most cited negative issue by survey respondents living on-campus followed by the quality of accommodation and issues with sharing.</w:t>
            </w:r>
          </w:p>
          <w:p w14:paraId="776C36A8" w14:textId="77777777" w:rsidR="00AA0755" w:rsidRPr="00AF35C0" w:rsidRDefault="00AA0755" w:rsidP="00AA0755">
            <w:pPr>
              <w:pStyle w:val="UrbisTableText"/>
            </w:pPr>
            <w:r w:rsidRPr="00AF35C0">
              <w:t>For the students living and sharing private rental accommodation who answered the survey, more than half report negative issues. The cost of rent and poorly maintained properties are the leading cause of concern. They are closely followed by being unable to study at home, poor treatment by landlords, and over-crowding.</w:t>
            </w:r>
          </w:p>
        </w:tc>
      </w:tr>
      <w:tr w:rsidR="00AA0755" w:rsidRPr="00AF35C0" w14:paraId="49B84C0C" w14:textId="77777777" w:rsidTr="00BA5DFD">
        <w:trPr>
          <w:cnfStyle w:val="000000100000" w:firstRow="0" w:lastRow="0" w:firstColumn="0" w:lastColumn="0" w:oddVBand="0" w:evenVBand="0" w:oddHBand="1" w:evenHBand="0" w:firstRowFirstColumn="0" w:firstRowLastColumn="0" w:lastRowFirstColumn="0" w:lastRowLastColumn="0"/>
          <w:trHeight w:val="454"/>
        </w:trPr>
        <w:tc>
          <w:tcPr>
            <w:tcW w:w="802" w:type="pct"/>
            <w:vAlign w:val="top"/>
          </w:tcPr>
          <w:p w14:paraId="14541019" w14:textId="77777777" w:rsidR="00AA0755" w:rsidRPr="00AF35C0" w:rsidRDefault="00AA0755" w:rsidP="00AA0755">
            <w:pPr>
              <w:pStyle w:val="UrbisTableText"/>
              <w:keepNext/>
              <w:keepLines/>
            </w:pPr>
            <w:r w:rsidRPr="00AF35C0">
              <w:lastRenderedPageBreak/>
              <w:t>Savills Student Accommodation Market Report 2017</w:t>
            </w:r>
          </w:p>
        </w:tc>
        <w:tc>
          <w:tcPr>
            <w:tcW w:w="2059" w:type="pct"/>
            <w:vAlign w:val="top"/>
          </w:tcPr>
          <w:p w14:paraId="77FA542A" w14:textId="77777777" w:rsidR="00AA0755" w:rsidRPr="00AF35C0" w:rsidRDefault="00AA0755" w:rsidP="00AA0755">
            <w:pPr>
              <w:pStyle w:val="UrbisTableText"/>
              <w:keepNext/>
              <w:keepLines/>
            </w:pPr>
            <w:r w:rsidRPr="00AF35C0">
              <w:t>An annual report prepared by Savills on the student accommodation market in Australia.  The report provides an overview of the existing and proposed supply of student accommodation in Australia, and the key demand drivers and investment activity.</w:t>
            </w:r>
          </w:p>
        </w:tc>
        <w:tc>
          <w:tcPr>
            <w:tcW w:w="2139" w:type="pct"/>
            <w:vAlign w:val="top"/>
          </w:tcPr>
          <w:p w14:paraId="597BBB3A" w14:textId="77777777" w:rsidR="00AA0755" w:rsidRPr="00AF35C0" w:rsidRDefault="00AA0755" w:rsidP="00AA0755">
            <w:pPr>
              <w:pStyle w:val="UrbisTableText"/>
              <w:keepNext/>
              <w:keepLines/>
            </w:pPr>
            <w:r w:rsidRPr="00AF35C0">
              <w:t xml:space="preserve">The report highlights the strong growth in international students as a major driver for new student accommodation in Australia. </w:t>
            </w:r>
          </w:p>
          <w:p w14:paraId="7ACA9687" w14:textId="77777777" w:rsidR="00AA0755" w:rsidRPr="00AF35C0" w:rsidRDefault="00AA0755" w:rsidP="00AA0755">
            <w:pPr>
              <w:pStyle w:val="UrbisTableText"/>
              <w:keepNext/>
              <w:keepLines/>
            </w:pPr>
            <w:r w:rsidRPr="00AF35C0">
              <w:t>Significant activity in the student accommodation market with both private developers undertaking major projects in the capital cities and universities improving/extending existing residential portfolios.</w:t>
            </w:r>
          </w:p>
          <w:p w14:paraId="48FDBFEA" w14:textId="777D049A" w:rsidR="00AA0755" w:rsidRPr="00AF35C0" w:rsidRDefault="00AA0755" w:rsidP="00AA0755">
            <w:pPr>
              <w:pStyle w:val="UrbisTableText"/>
              <w:keepNext/>
              <w:keepLines/>
            </w:pPr>
            <w:r w:rsidRPr="00AF35C0">
              <w:t xml:space="preserve">There is a large number of new developments with rents priced higher than existing accommodation to justify the new construction costs and investment. Moving forward, the affordability of student accommodation rents will be an important issue for new development as a high proportion of demand will be at the lower price points. Affordability is particularly important for </w:t>
            </w:r>
            <w:r w:rsidR="004A7514" w:rsidRPr="00AF35C0">
              <w:t>RRR</w:t>
            </w:r>
            <w:r w:rsidRPr="00AF35C0">
              <w:t xml:space="preserve"> students, highlighting the need for new affordably priced accommodation. </w:t>
            </w:r>
          </w:p>
        </w:tc>
      </w:tr>
    </w:tbl>
    <w:p w14:paraId="3E4A529C" w14:textId="77777777" w:rsidR="007A0695" w:rsidRPr="00AF35C0" w:rsidRDefault="007A0695" w:rsidP="007A0695">
      <w:r w:rsidRPr="00AF35C0">
        <w:rPr>
          <w:sz w:val="16"/>
          <w:szCs w:val="16"/>
        </w:rPr>
        <w:t>Source: Urbis</w:t>
      </w:r>
    </w:p>
    <w:p w14:paraId="444FF3E0" w14:textId="77777777" w:rsidR="007A0695" w:rsidRPr="00AF35C0" w:rsidRDefault="007A0695" w:rsidP="007A0695">
      <w:pPr>
        <w:sectPr w:rsidR="007A0695" w:rsidRPr="00AF35C0" w:rsidSect="002E353C">
          <w:headerReference w:type="even" r:id="rId26"/>
          <w:headerReference w:type="default" r:id="rId27"/>
          <w:footerReference w:type="even" r:id="rId28"/>
          <w:footerReference w:type="default" r:id="rId29"/>
          <w:pgSz w:w="16838" w:h="11906" w:orient="landscape" w:code="9"/>
          <w:pgMar w:top="1134" w:right="1298" w:bottom="952" w:left="1417" w:header="272" w:footer="147" w:gutter="0"/>
          <w:pgNumType w:start="2"/>
          <w:cols w:space="708"/>
          <w:docGrid w:linePitch="360"/>
        </w:sectPr>
      </w:pPr>
    </w:p>
    <w:p w14:paraId="4A4BC3F9" w14:textId="77777777" w:rsidR="00D01742" w:rsidRPr="00AF35C0" w:rsidRDefault="00D01742" w:rsidP="00D01742">
      <w:pPr>
        <w:pStyle w:val="Heading1"/>
      </w:pPr>
      <w:bookmarkStart w:id="20" w:name="_Toc504652396"/>
      <w:r w:rsidRPr="00AF35C0">
        <w:lastRenderedPageBreak/>
        <w:t>Regional Students</w:t>
      </w:r>
      <w:bookmarkEnd w:id="20"/>
    </w:p>
    <w:p w14:paraId="57A9FB00" w14:textId="77777777" w:rsidR="00BA5DFD" w:rsidRPr="00AF35C0" w:rsidRDefault="00BA5DFD" w:rsidP="00BA5DFD">
      <w:r w:rsidRPr="00AF35C0">
        <w:t xml:space="preserve">This chapter assesses the financial position of </w:t>
      </w:r>
      <w:r w:rsidR="001360C1" w:rsidRPr="00AF35C0">
        <w:t>RRR</w:t>
      </w:r>
      <w:r w:rsidRPr="00AF35C0">
        <w:t xml:space="preserve"> students and the challenges they face in accommodation. </w:t>
      </w:r>
    </w:p>
    <w:p w14:paraId="2F0F1D25" w14:textId="77777777" w:rsidR="00BA5DFD" w:rsidRPr="00AF35C0" w:rsidRDefault="00BA5DFD" w:rsidP="00BA5DFD">
      <w:pPr>
        <w:pStyle w:val="Heading2"/>
      </w:pPr>
      <w:bookmarkStart w:id="21" w:name="_Toc504652397"/>
      <w:r w:rsidRPr="00AF35C0">
        <w:t>University Enrolments</w:t>
      </w:r>
      <w:bookmarkEnd w:id="21"/>
    </w:p>
    <w:p w14:paraId="71DDEEBA" w14:textId="77777777" w:rsidR="00BA5DFD" w:rsidRPr="00AF35C0" w:rsidRDefault="00BA5DFD" w:rsidP="00BA5DFD">
      <w:pPr>
        <w:pStyle w:val="Heading3"/>
      </w:pPr>
      <w:bookmarkStart w:id="22" w:name="_Toc504652398"/>
      <w:r w:rsidRPr="00AF35C0">
        <w:t>Students</w:t>
      </w:r>
      <w:bookmarkEnd w:id="22"/>
    </w:p>
    <w:p w14:paraId="6A1C510D" w14:textId="77777777" w:rsidR="00AA0755" w:rsidRPr="00AF35C0" w:rsidRDefault="00AA0755" w:rsidP="00AA0755">
      <w:r w:rsidRPr="00AF35C0">
        <w:t xml:space="preserve">The number of regional university students have been estimated from de-identified data provided by the Department of Education and Training, which shows the postcode of campus and the postcode of permanent residence for all internal full-time students studying higher education in Australia.  Internal students refer to students studying at a campus rather than online through distance education.  </w:t>
      </w:r>
    </w:p>
    <w:p w14:paraId="5B5E46BF" w14:textId="77777777" w:rsidR="00AA0755" w:rsidRPr="00AF35C0" w:rsidRDefault="00AA0755" w:rsidP="00AA0755">
      <w:r w:rsidRPr="00AF35C0">
        <w:t>It is noted that distance education and part-time students are unlikely to need student accommodation and as such account for a very small percentage of student accommodation residents in Australia</w:t>
      </w:r>
      <w:r w:rsidR="001D7480" w:rsidRPr="00AF35C0">
        <w:t xml:space="preserve"> (it is noted however that these students often access on campus accommodation for short residential stays of 1 to 2 weeks during traditional semester break periods).</w:t>
      </w:r>
      <w:r w:rsidRPr="00AF35C0">
        <w:t xml:space="preserve">  Based on consultation by Urbis with university accommodation offices and private student accommodation operators throughout Australia and analysis of resident data, it is noted that internal full-time university students account for the vast majority of demand for student accommodation.  While there is no consolidated data available, it is estimated from consultation and Urbis’ experience in the sector that over 95% of places in purpose built student accommodation establishments are occupied by university students with the remaining </w:t>
      </w:r>
      <w:r w:rsidR="001D7480" w:rsidRPr="00AF35C0">
        <w:t>5% comprised of vocational and English language students.</w:t>
      </w:r>
      <w:r w:rsidRPr="00AF35C0">
        <w:t xml:space="preserve">  </w:t>
      </w:r>
    </w:p>
    <w:p w14:paraId="4ACD0439" w14:textId="77777777" w:rsidR="00AA0755" w:rsidRPr="00AF35C0" w:rsidRDefault="00AA0755" w:rsidP="00AA0755">
      <w:r w:rsidRPr="00AF35C0">
        <w:t>Analysis of de-identified data provided by the Department of Education and Training indicates that there was a total of 764,260 internally enrolled, full-time students in Australia in 2016. This includes 435,603 (57%) students from metropolitan regions, 112,587 (15%) from regional areas, and 216,070 (28%) international students.</w:t>
      </w:r>
    </w:p>
    <w:p w14:paraId="3627DBB2" w14:textId="32546757" w:rsidR="00AA0755" w:rsidRPr="00AF35C0" w:rsidRDefault="00AA0755" w:rsidP="00AA0755">
      <w:r w:rsidRPr="00AF35C0">
        <w:t xml:space="preserve">Table 3.1 below outlines university enrolments by location of the campus of study (whether it is in a metropolitan or regional), and place of origin of the internal full-time students. From this data we are able to calculate what proportion of students originating from regional areas are either migrating to metropolitan campuses to study, or remain in regional areas to study. Amongst students that originate from regional areas, 57,499 move to study at metropolitan university campuses, representing 53% of </w:t>
      </w:r>
      <w:r w:rsidR="004A7514" w:rsidRPr="00AF35C0">
        <w:t>RRR</w:t>
      </w:r>
      <w:r w:rsidRPr="00AF35C0">
        <w:t xml:space="preserve"> students, whilst 51,090 (47%) remain in regional areas. </w:t>
      </w:r>
    </w:p>
    <w:p w14:paraId="3223FF1A" w14:textId="77777777" w:rsidR="00AA0755" w:rsidRPr="00AF35C0" w:rsidRDefault="00AA0755" w:rsidP="00AA0755">
      <w:r w:rsidRPr="00AF35C0">
        <w:t>Of the 422,474 students originating from metropolitan regions in Australia, 418,430 (99%) study on metropolitan campuses, indicating a very strong tendency for these students to remain in metropolitan areas (and contouring to live at home).  Amongst international students, the tendency is to study in metropolitan areas, with 96% (199,022) of the 216,070 international students studying in metropolitan campuses.</w:t>
      </w:r>
    </w:p>
    <w:tbl>
      <w:tblPr>
        <w:tblW w:w="5000" w:type="pct"/>
        <w:tblBorders>
          <w:bottom w:val="single" w:sz="4" w:space="0" w:color="1A1919" w:themeColor="text1"/>
        </w:tblBorders>
        <w:tblLook w:val="01E0" w:firstRow="1" w:lastRow="1" w:firstColumn="1" w:lastColumn="1" w:noHBand="0" w:noVBand="0"/>
      </w:tblPr>
      <w:tblGrid>
        <w:gridCol w:w="7739"/>
        <w:gridCol w:w="1899"/>
      </w:tblGrid>
      <w:tr w:rsidR="00AA0755" w:rsidRPr="00AF35C0" w14:paraId="1C0AFEDA" w14:textId="77777777" w:rsidTr="001D7480">
        <w:trPr>
          <w:trHeight w:hRule="exact" w:val="454"/>
        </w:trPr>
        <w:tc>
          <w:tcPr>
            <w:tcW w:w="5000" w:type="pct"/>
            <w:gridSpan w:val="2"/>
            <w:shd w:val="clear" w:color="auto" w:fill="auto"/>
            <w:noWrap/>
            <w:vAlign w:val="bottom"/>
          </w:tcPr>
          <w:p w14:paraId="29FE4E35" w14:textId="77777777" w:rsidR="00AA0755" w:rsidRPr="00AF35C0" w:rsidRDefault="00AA0755" w:rsidP="001D7480">
            <w:pPr>
              <w:pStyle w:val="Head4"/>
              <w:rPr>
                <w:lang w:eastAsia="en-AU"/>
              </w:rPr>
            </w:pPr>
            <w:r w:rsidRPr="00AF35C0">
              <w:rPr>
                <w:lang w:eastAsia="en-AU"/>
              </w:rPr>
              <w:t>University Students, Metropolitan vs. Regional</w:t>
            </w:r>
          </w:p>
        </w:tc>
      </w:tr>
      <w:tr w:rsidR="00AA0755" w:rsidRPr="00AF35C0" w14:paraId="17CC7468" w14:textId="77777777" w:rsidTr="001D7480">
        <w:trPr>
          <w:trHeight w:val="136"/>
        </w:trPr>
        <w:tc>
          <w:tcPr>
            <w:tcW w:w="4015" w:type="pct"/>
            <w:shd w:val="clear" w:color="auto" w:fill="auto"/>
            <w:noWrap/>
            <w:vAlign w:val="bottom"/>
          </w:tcPr>
          <w:p w14:paraId="6CDFC27D" w14:textId="77777777" w:rsidR="00AA0755" w:rsidRPr="00AF35C0" w:rsidRDefault="00AA0755" w:rsidP="001D7480">
            <w:pPr>
              <w:pStyle w:val="ExceTableDescription"/>
            </w:pPr>
            <w:r w:rsidRPr="00AF35C0">
              <w:t>Australia, 2016</w:t>
            </w:r>
          </w:p>
        </w:tc>
        <w:tc>
          <w:tcPr>
            <w:tcW w:w="985" w:type="pct"/>
            <w:shd w:val="clear" w:color="auto" w:fill="auto"/>
            <w:noWrap/>
            <w:vAlign w:val="bottom"/>
          </w:tcPr>
          <w:p w14:paraId="5F3538AF" w14:textId="61E359DE" w:rsidR="00AA0755" w:rsidRPr="00AF35C0" w:rsidRDefault="00AA0755" w:rsidP="001D7480">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3</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1</w:t>
            </w:r>
            <w:r w:rsidR="0056545F">
              <w:rPr>
                <w:noProof/>
              </w:rPr>
              <w:fldChar w:fldCharType="end"/>
            </w:r>
          </w:p>
        </w:tc>
      </w:tr>
    </w:tbl>
    <w:p w14:paraId="199A83AA" w14:textId="77777777" w:rsidR="00AA0755" w:rsidRPr="00AF35C0" w:rsidRDefault="00AA0755" w:rsidP="00AA0755">
      <w:pPr>
        <w:spacing w:after="0"/>
      </w:pPr>
      <w:r w:rsidRPr="00AF35C0">
        <w:rPr>
          <w:noProof/>
          <w:lang w:eastAsia="en-AU"/>
        </w:rPr>
        <w:drawing>
          <wp:inline distT="0" distB="0" distL="0" distR="0" wp14:anchorId="72D96624" wp14:editId="0BBF3698">
            <wp:extent cx="6120130" cy="936245"/>
            <wp:effectExtent l="0" t="0" r="0" b="0"/>
            <wp:docPr id="12" name="Picture 12" descr="University Students, Metropolitan vs. Regional, Australian, 2016" title="Tabl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130" cy="936245"/>
                    </a:xfrm>
                    <a:prstGeom prst="rect">
                      <a:avLst/>
                    </a:prstGeom>
                    <a:noFill/>
                    <a:ln>
                      <a:noFill/>
                    </a:ln>
                  </pic:spPr>
                </pic:pic>
              </a:graphicData>
            </a:graphic>
          </wp:inline>
        </w:drawing>
      </w:r>
    </w:p>
    <w:p w14:paraId="57B9C7FB" w14:textId="77777777" w:rsidR="00AA0755" w:rsidRPr="00AF35C0" w:rsidRDefault="00AA0755" w:rsidP="00AA0755">
      <w:pPr>
        <w:rPr>
          <w:sz w:val="16"/>
          <w:szCs w:val="16"/>
        </w:rPr>
      </w:pPr>
      <w:r w:rsidRPr="00AF35C0">
        <w:rPr>
          <w:sz w:val="16"/>
          <w:szCs w:val="16"/>
        </w:rPr>
        <w:t>Source: Department of Education and Training, Urbis</w:t>
      </w:r>
    </w:p>
    <w:p w14:paraId="0D39BD01" w14:textId="77777777" w:rsidR="00AA0755" w:rsidRPr="00AF35C0" w:rsidRDefault="00AA0755" w:rsidP="00AA0755"/>
    <w:p w14:paraId="7B149A83" w14:textId="77777777" w:rsidR="00AA0755" w:rsidRPr="00AF35C0" w:rsidRDefault="00AA0755" w:rsidP="00AA0755">
      <w:r w:rsidRPr="00AF35C0">
        <w:t>Table 3.2 below extends Table 3.1 above by breaking down campus of study, and place of origin by each State and Territory. The key findings include:</w:t>
      </w:r>
    </w:p>
    <w:p w14:paraId="60789AE9" w14:textId="77777777" w:rsidR="00AA0755" w:rsidRPr="00AF35C0" w:rsidRDefault="00AA0755" w:rsidP="00AA0755">
      <w:pPr>
        <w:pStyle w:val="ListBullet"/>
      </w:pPr>
      <w:r w:rsidRPr="00AF35C0">
        <w:t>Within NSW there are a total of 35,315 students originating from regional areas within NSW, with 7,160 (20%) moving to Sydney to study, and 28,154 (80%) remaining in regional NSW.</w:t>
      </w:r>
    </w:p>
    <w:p w14:paraId="0DDBB849" w14:textId="77777777" w:rsidR="00AA0755" w:rsidRPr="00AF35C0" w:rsidRDefault="00AA0755" w:rsidP="00AA0755">
      <w:pPr>
        <w:pStyle w:val="ListBullet"/>
      </w:pPr>
      <w:r w:rsidRPr="00AF35C0">
        <w:lastRenderedPageBreak/>
        <w:t>The inverse is true for Victoria, with a total of 23,913 students originating from regional areas within Victoria, with 17,205 (72%) moving to Melbourne to study, and 6,708 (28%) remaining in regional Victoria.</w:t>
      </w:r>
    </w:p>
    <w:p w14:paraId="4139819D" w14:textId="77777777" w:rsidR="00AA0755" w:rsidRPr="00AF35C0" w:rsidRDefault="00AA0755" w:rsidP="00AA0755">
      <w:pPr>
        <w:pStyle w:val="ListBullet"/>
      </w:pPr>
      <w:r w:rsidRPr="00AF35C0">
        <w:t>South Australia experiences the largest migration of students originating from regional areas to Metropolitan areas to study. Of the 4,880 students originating from regional South Australia, 4,558 (93%) migrate to Adelaide to study, with 322 (7%) remaining in regional South Australia.</w:t>
      </w:r>
    </w:p>
    <w:p w14:paraId="562E4D9C" w14:textId="77777777" w:rsidR="00AA0755" w:rsidRPr="00AF35C0" w:rsidRDefault="00AA0755" w:rsidP="00AA0755">
      <w:pPr>
        <w:pStyle w:val="ListBullet"/>
      </w:pPr>
      <w:r w:rsidRPr="00AF35C0">
        <w:t>In Western Australia, of the 5,189 students originating from regional Western Australia, 4,588 (88%) migrate to Perth to study, with 601 (12%) remaining in regional Western Australia.</w:t>
      </w:r>
    </w:p>
    <w:p w14:paraId="496430E3" w14:textId="77777777" w:rsidR="00AA0755" w:rsidRPr="00AF35C0" w:rsidRDefault="00AA0755" w:rsidP="00AA0755">
      <w:pPr>
        <w:pStyle w:val="ListBullet"/>
      </w:pPr>
      <w:r w:rsidRPr="00AF35C0">
        <w:t>Queensland, and Tasmania experience a close to even split amongst students originating from regional areas. Within Queensland, there are a total of 36,656 students originating from regional Queensland. Of these students, 18,873 (51%) migrate to Brisbane to study, with 17,783 (49%) remaining in regional areas.</w:t>
      </w:r>
    </w:p>
    <w:p w14:paraId="23B45ECA" w14:textId="77777777" w:rsidR="00AA0755" w:rsidRPr="00AF35C0" w:rsidRDefault="00AA0755" w:rsidP="00AA0755">
      <w:pPr>
        <w:pStyle w:val="ListBullet"/>
      </w:pPr>
      <w:r w:rsidRPr="00AF35C0">
        <w:t>In Tasmania, of the 2,500 students originating from regional Tasmania, 1,027 (41%) migrate to Hobart to study, with 1,473 (59%) remaining in regional Tasmania.</w:t>
      </w:r>
    </w:p>
    <w:p w14:paraId="59A53B8E" w14:textId="77777777" w:rsidR="00AA0755" w:rsidRPr="00AF35C0" w:rsidRDefault="00AA0755" w:rsidP="00AA0755">
      <w:pPr>
        <w:pStyle w:val="ListBullet"/>
      </w:pPr>
      <w:r w:rsidRPr="00AF35C0">
        <w:t>Tasmania also experiences the largest migration of students originating from metropolitan regions to regional campuses to study. Of the 3,693 students originating from metropolitan areas in Tasmania, 410 (11%) migrate to regional Tasmania to study, with 3,283 (89%) remaining in metropolitan Tasmania.</w:t>
      </w:r>
      <w:r w:rsidR="001D7480" w:rsidRPr="00AF35C0">
        <w:t xml:space="preserve">  This is likely due to the University of Tasmania being the only university in the state and students having to travel to Launceston to access certain courses that are based there.</w:t>
      </w:r>
    </w:p>
    <w:p w14:paraId="32EA9E10" w14:textId="77777777" w:rsidR="00AA0755" w:rsidRPr="00AF35C0" w:rsidRDefault="00AA0755" w:rsidP="00AA0755">
      <w:pPr>
        <w:pStyle w:val="ListBullet"/>
      </w:pPr>
      <w:r w:rsidRPr="00AF35C0">
        <w:t>This is followed by NSW, with 8% of metropolitan originating students migrating to regional NSW to study.</w:t>
      </w:r>
    </w:p>
    <w:p w14:paraId="28300522" w14:textId="77777777" w:rsidR="002C5431" w:rsidRDefault="00AA0755" w:rsidP="00AA0755">
      <w:pPr>
        <w:pStyle w:val="ListBullet"/>
        <w:sectPr w:rsidR="002C5431" w:rsidSect="007A0695">
          <w:headerReference w:type="even" r:id="rId31"/>
          <w:headerReference w:type="default" r:id="rId32"/>
          <w:footerReference w:type="even" r:id="rId33"/>
          <w:footerReference w:type="default" r:id="rId34"/>
          <w:pgSz w:w="11906" w:h="16838" w:code="9"/>
          <w:pgMar w:top="1134" w:right="1134" w:bottom="1418" w:left="1134" w:header="709" w:footer="284" w:gutter="0"/>
          <w:cols w:space="708"/>
          <w:docGrid w:linePitch="360"/>
        </w:sectPr>
      </w:pPr>
      <w:r w:rsidRPr="00AF35C0">
        <w:t xml:space="preserve">Primarily, international students demonstrate a tendency to study in metropolitan campuses.  However, Queensland and Tasmania experience the largest proportions of international students studying in regional areas. In Queensland, of the 32,353 international students, 7,573 (23%) study in regional areas. Whilst, in Tasmania, of the 2,927 international students, 755 (26%) study in regional Tasmania. </w:t>
      </w:r>
    </w:p>
    <w:p w14:paraId="6DBE9FBB" w14:textId="06CE0204" w:rsidR="00AA0755" w:rsidRPr="00AF35C0" w:rsidRDefault="00AA0755" w:rsidP="00AA0755">
      <w:pPr>
        <w:pStyle w:val="ListBullet"/>
      </w:pPr>
    </w:p>
    <w:tbl>
      <w:tblPr>
        <w:tblW w:w="5000" w:type="pct"/>
        <w:tblBorders>
          <w:bottom w:val="single" w:sz="4" w:space="0" w:color="1A1919" w:themeColor="text1"/>
        </w:tblBorders>
        <w:tblLook w:val="01E0" w:firstRow="1" w:lastRow="1" w:firstColumn="1" w:lastColumn="1" w:noHBand="0" w:noVBand="0"/>
        <w:tblCaption w:val="Table 3.2"/>
        <w:tblDescription w:val="University Students, Metropolitan vs. Regional, by state, 2016"/>
      </w:tblPr>
      <w:tblGrid>
        <w:gridCol w:w="7739"/>
        <w:gridCol w:w="1899"/>
      </w:tblGrid>
      <w:tr w:rsidR="00AA0755" w:rsidRPr="00AF35C0" w14:paraId="601089F6" w14:textId="77777777" w:rsidTr="006F4773">
        <w:trPr>
          <w:trHeight w:hRule="exact" w:val="454"/>
          <w:tblHeader/>
        </w:trPr>
        <w:tc>
          <w:tcPr>
            <w:tcW w:w="5000" w:type="pct"/>
            <w:gridSpan w:val="2"/>
            <w:shd w:val="clear" w:color="auto" w:fill="auto"/>
            <w:noWrap/>
            <w:vAlign w:val="bottom"/>
          </w:tcPr>
          <w:p w14:paraId="709004AE" w14:textId="77777777" w:rsidR="00AA0755" w:rsidRPr="00AF35C0" w:rsidRDefault="00AA0755" w:rsidP="001D7480">
            <w:pPr>
              <w:pStyle w:val="Head4"/>
              <w:rPr>
                <w:lang w:eastAsia="en-AU"/>
              </w:rPr>
            </w:pPr>
            <w:r w:rsidRPr="00AF35C0">
              <w:rPr>
                <w:lang w:eastAsia="en-AU"/>
              </w:rPr>
              <w:t>University Students, Metropolitan vs. Regional</w:t>
            </w:r>
          </w:p>
        </w:tc>
      </w:tr>
      <w:tr w:rsidR="00AA0755" w:rsidRPr="00AF35C0" w14:paraId="1311C175" w14:textId="77777777" w:rsidTr="006F4773">
        <w:trPr>
          <w:trHeight w:val="136"/>
          <w:tblHeader/>
        </w:trPr>
        <w:tc>
          <w:tcPr>
            <w:tcW w:w="4015" w:type="pct"/>
            <w:shd w:val="clear" w:color="auto" w:fill="auto"/>
            <w:noWrap/>
            <w:vAlign w:val="bottom"/>
          </w:tcPr>
          <w:p w14:paraId="75897ADB" w14:textId="77777777" w:rsidR="00AA0755" w:rsidRPr="00AF35C0" w:rsidRDefault="00AA0755" w:rsidP="001D7480">
            <w:pPr>
              <w:pStyle w:val="ExceTableDescription"/>
            </w:pPr>
            <w:r w:rsidRPr="00AF35C0">
              <w:t>By State, 2016</w:t>
            </w:r>
          </w:p>
        </w:tc>
        <w:tc>
          <w:tcPr>
            <w:tcW w:w="985" w:type="pct"/>
            <w:shd w:val="clear" w:color="auto" w:fill="auto"/>
            <w:noWrap/>
            <w:vAlign w:val="bottom"/>
          </w:tcPr>
          <w:p w14:paraId="363B1141" w14:textId="0C13C203" w:rsidR="00AA0755" w:rsidRPr="00AF35C0" w:rsidRDefault="00AA0755" w:rsidP="001D7480">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3</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2</w:t>
            </w:r>
            <w:r w:rsidR="0056545F">
              <w:rPr>
                <w:noProof/>
              </w:rPr>
              <w:fldChar w:fldCharType="end"/>
            </w:r>
          </w:p>
        </w:tc>
      </w:tr>
    </w:tbl>
    <w:p w14:paraId="2B376CFD" w14:textId="77777777" w:rsidR="00AA0755" w:rsidRPr="00AF35C0" w:rsidRDefault="00AA0755" w:rsidP="00AA0755">
      <w:pPr>
        <w:spacing w:after="0"/>
        <w:jc w:val="center"/>
      </w:pPr>
      <w:r w:rsidRPr="00AF35C0">
        <w:rPr>
          <w:noProof/>
          <w:lang w:eastAsia="en-AU"/>
        </w:rPr>
        <w:drawing>
          <wp:inline distT="0" distB="0" distL="0" distR="0" wp14:anchorId="72C0831B" wp14:editId="06DEB0CE">
            <wp:extent cx="6120130" cy="5164766"/>
            <wp:effectExtent l="0" t="0" r="0" b="0"/>
            <wp:docPr id="14" name="Picture 14" descr="University Students, Metropolitan vs. Regional by State, 2016" title="Tabl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0" cy="5164766"/>
                    </a:xfrm>
                    <a:prstGeom prst="rect">
                      <a:avLst/>
                    </a:prstGeom>
                    <a:noFill/>
                    <a:ln>
                      <a:noFill/>
                    </a:ln>
                  </pic:spPr>
                </pic:pic>
              </a:graphicData>
            </a:graphic>
          </wp:inline>
        </w:drawing>
      </w:r>
    </w:p>
    <w:p w14:paraId="085CE454" w14:textId="77777777" w:rsidR="00AA0755" w:rsidRPr="00AF35C0" w:rsidRDefault="00AA0755" w:rsidP="00AA0755">
      <w:pPr>
        <w:rPr>
          <w:sz w:val="16"/>
          <w:szCs w:val="16"/>
        </w:rPr>
      </w:pPr>
      <w:r w:rsidRPr="00AF35C0">
        <w:rPr>
          <w:sz w:val="16"/>
          <w:szCs w:val="16"/>
        </w:rPr>
        <w:t>Source: Department of Education and Training, Urbis</w:t>
      </w:r>
    </w:p>
    <w:p w14:paraId="6EB029C1" w14:textId="77777777" w:rsidR="00AA0755" w:rsidRPr="00AF35C0" w:rsidRDefault="00AA0755" w:rsidP="00AA0755"/>
    <w:p w14:paraId="773EB6A3" w14:textId="77777777" w:rsidR="00AA0755" w:rsidRPr="00AF35C0" w:rsidRDefault="00AA0755" w:rsidP="00AA0755">
      <w:r w:rsidRPr="00AF35C0">
        <w:t>Mobile students are defined as full-time internal students that are most likely to have to move from their previous home to study.  These students represent the majority of students that require new accommodation when commencing university study.  Mobile students include the following full-time cohorts:</w:t>
      </w:r>
    </w:p>
    <w:p w14:paraId="3BF19037" w14:textId="77777777" w:rsidR="00AA0755" w:rsidRPr="00AF35C0" w:rsidRDefault="00AA0755" w:rsidP="00AA0755">
      <w:pPr>
        <w:pStyle w:val="ListBullet"/>
      </w:pPr>
      <w:r w:rsidRPr="00AF35C0">
        <w:t>International Students: Foreign students studying in Australia (onshore students).</w:t>
      </w:r>
    </w:p>
    <w:p w14:paraId="3D365157" w14:textId="0E9250EC" w:rsidR="00AA0755" w:rsidRPr="00AF35C0" w:rsidRDefault="00AA0755" w:rsidP="00AA0755">
      <w:pPr>
        <w:pStyle w:val="ListBullet"/>
      </w:pPr>
      <w:r w:rsidRPr="00AF35C0">
        <w:t xml:space="preserve">Domestic: Includes all students where their postcode of permanent residence is greater than 60 km from their postcode of study.  A distance of 60 km or more is considered to be a </w:t>
      </w:r>
      <w:r w:rsidR="001D7480" w:rsidRPr="00AF35C0">
        <w:t>sufficiently</w:t>
      </w:r>
      <w:r w:rsidRPr="00AF35C0">
        <w:t xml:space="preserve"> long commuting distance requiring students to find accommodation closer to their place of study.</w:t>
      </w:r>
      <w:r w:rsidR="006F5593" w:rsidRPr="00AF35C0">
        <w:t xml:space="preserve"> However, it is noted that some </w:t>
      </w:r>
      <w:r w:rsidR="004A7514" w:rsidRPr="00AF35C0">
        <w:t>RRR</w:t>
      </w:r>
      <w:r w:rsidR="006F5593" w:rsidRPr="00AF35C0">
        <w:t xml:space="preserve"> students may consider commuting 60km </w:t>
      </w:r>
      <w:r w:rsidR="00BC3B31" w:rsidRPr="00AF35C0">
        <w:t>if the drive time is manageable</w:t>
      </w:r>
      <w:r w:rsidR="006F5593" w:rsidRPr="00AF35C0">
        <w:t>.</w:t>
      </w:r>
    </w:p>
    <w:p w14:paraId="67DB5BC2" w14:textId="01265334" w:rsidR="00AA0755" w:rsidRPr="00AF35C0" w:rsidRDefault="00AA0755" w:rsidP="00AA0755">
      <w:r w:rsidRPr="00AF35C0">
        <w:t xml:space="preserve">Table 3.3 outlines the number of international, domestic metropolitan and domestic </w:t>
      </w:r>
      <w:r w:rsidR="004A7514" w:rsidRPr="00AF35C0">
        <w:t>RRR</w:t>
      </w:r>
      <w:r w:rsidRPr="00AF35C0">
        <w:t xml:space="preserve"> students by state in 2016 who are considered to be ‘mobile’ and potentially requiring student accommodation in proximity to their place of study.  Key findings include:</w:t>
      </w:r>
    </w:p>
    <w:p w14:paraId="655C038E" w14:textId="77777777" w:rsidR="00AA0755" w:rsidRPr="00AF35C0" w:rsidRDefault="00AA0755" w:rsidP="00AA0755">
      <w:pPr>
        <w:pStyle w:val="ListBullet"/>
      </w:pPr>
      <w:r w:rsidRPr="00AF35C0">
        <w:t xml:space="preserve">Approximately 16% of domestic students in Australia are considered mobile. </w:t>
      </w:r>
    </w:p>
    <w:p w14:paraId="160155E0" w14:textId="64206887" w:rsidR="00AA0755" w:rsidRPr="00AF35C0" w:rsidRDefault="00AA0755" w:rsidP="00AA0755">
      <w:pPr>
        <w:pStyle w:val="ListBullet"/>
      </w:pPr>
      <w:r w:rsidRPr="00AF35C0">
        <w:t xml:space="preserve">Students originating from regional areas in Australia are more mobile, with 56,028 (50%) students most likely having moved 60km or more from their permanent residence to their postcode of study.  This highlights the greater need for assistance in relocating for </w:t>
      </w:r>
      <w:r w:rsidR="004A7514" w:rsidRPr="00AF35C0">
        <w:t>RRR</w:t>
      </w:r>
      <w:r w:rsidRPr="00AF35C0">
        <w:t xml:space="preserve"> students.  Appendix A comprises maps </w:t>
      </w:r>
      <w:r w:rsidRPr="00AF35C0">
        <w:lastRenderedPageBreak/>
        <w:t xml:space="preserve">highlighting the postcode of residence of </w:t>
      </w:r>
      <w:r w:rsidR="004A7514" w:rsidRPr="00AF35C0">
        <w:t>RRR</w:t>
      </w:r>
      <w:r w:rsidRPr="00AF35C0">
        <w:t xml:space="preserve"> students living in each capital city.  The maps highlight the higher density of </w:t>
      </w:r>
      <w:r w:rsidR="004A7514" w:rsidRPr="00AF35C0">
        <w:t>RRR</w:t>
      </w:r>
      <w:r w:rsidRPr="00AF35C0">
        <w:t xml:space="preserve"> students living close to major university campuses which are primarily located in the inner areas of each city.</w:t>
      </w:r>
    </w:p>
    <w:p w14:paraId="4C482C72" w14:textId="77777777" w:rsidR="00AA0755" w:rsidRPr="00AF35C0" w:rsidRDefault="00AA0755" w:rsidP="00AA0755">
      <w:pPr>
        <w:pStyle w:val="ListBullet"/>
      </w:pPr>
      <w:r w:rsidRPr="00AF35C0">
        <w:t xml:space="preserve">Students originating from metropolitan areas are significantly less mobile, with only 29,620 (7%) students considered mobile.  This is reflected with the vast majority of metropolitan students choosing to study locally and stay at home while they study.  </w:t>
      </w:r>
    </w:p>
    <w:p w14:paraId="07DDE27D" w14:textId="77777777" w:rsidR="00AA0755" w:rsidRPr="00AF35C0" w:rsidRDefault="00AA0755" w:rsidP="00AA0755">
      <w:pPr>
        <w:pStyle w:val="ListBullet"/>
      </w:pPr>
      <w:r w:rsidRPr="00AF35C0">
        <w:t>The Australian Capital Territory, and Tasmania comprised the highest proportions of mobile students. Of the 17,127 domestic students studying in the Australian Capital Territory, 6,409 (37%) are considered mobile. In Tasmania, of the 6,193 domestic students, 1,929 (31%) are considered mobile.</w:t>
      </w:r>
    </w:p>
    <w:p w14:paraId="66469D6A" w14:textId="77777777" w:rsidR="00AA0755" w:rsidRPr="00AF35C0" w:rsidRDefault="00AA0755" w:rsidP="00AA0755">
      <w:pPr>
        <w:pStyle w:val="ListBullet"/>
      </w:pPr>
      <w:r w:rsidRPr="00AF35C0">
        <w:t>South Australia (11%), Western Australia (12%), and NSW (13%), are the states with the lowest proportions of domestic students that are considered mobile.</w:t>
      </w:r>
    </w:p>
    <w:p w14:paraId="3E11DAB4" w14:textId="22CA99D5" w:rsidR="00AA0755" w:rsidRPr="00AF35C0" w:rsidRDefault="00AA0755" w:rsidP="00AA0755">
      <w:pPr>
        <w:pStyle w:val="ListBullet"/>
      </w:pPr>
      <w:r w:rsidRPr="00AF35C0">
        <w:t xml:space="preserve">Students originating from regional areas in Western Australia, Northern Territory, and South Australia have the highest proportions of mobile </w:t>
      </w:r>
      <w:r w:rsidR="004A7514" w:rsidRPr="00AF35C0">
        <w:t>RRR</w:t>
      </w:r>
      <w:r w:rsidRPr="00AF35C0">
        <w:t xml:space="preserve"> students. In Western Australia, 86% (4,488) of </w:t>
      </w:r>
      <w:r w:rsidR="004A7514" w:rsidRPr="00AF35C0">
        <w:t>RRR</w:t>
      </w:r>
      <w:r w:rsidRPr="00AF35C0">
        <w:t xml:space="preserve"> students are considered mobile, in Northern Territory 85% (116) are considered mobile, and in South Australia 76% (3,706) are considered mobile.</w:t>
      </w:r>
    </w:p>
    <w:p w14:paraId="4DFFF425" w14:textId="61BF8B46" w:rsidR="00AA0755" w:rsidRPr="00AF35C0" w:rsidRDefault="00AA0755" w:rsidP="00AA0755">
      <w:pPr>
        <w:pStyle w:val="ListBullet"/>
      </w:pPr>
      <w:r w:rsidRPr="00AF35C0">
        <w:t xml:space="preserve">Queensland and NSW have the lowest proportions of mobile </w:t>
      </w:r>
      <w:r w:rsidR="004A7514" w:rsidRPr="00AF35C0">
        <w:t>RRR</w:t>
      </w:r>
      <w:r w:rsidRPr="00AF35C0">
        <w:t xml:space="preserve"> students comprising 38% and 40%, respectively.</w:t>
      </w:r>
    </w:p>
    <w:tbl>
      <w:tblPr>
        <w:tblW w:w="5000" w:type="pct"/>
        <w:tblBorders>
          <w:bottom w:val="single" w:sz="4" w:space="0" w:color="1A1919" w:themeColor="text1"/>
        </w:tblBorders>
        <w:tblLook w:val="01E0" w:firstRow="1" w:lastRow="1" w:firstColumn="1" w:lastColumn="1" w:noHBand="0" w:noVBand="0"/>
        <w:tblCaption w:val="Table 3.3"/>
        <w:tblDescription w:val="Mobile University Students, Metropolitan vs. Regional, by State, 2016"/>
      </w:tblPr>
      <w:tblGrid>
        <w:gridCol w:w="7739"/>
        <w:gridCol w:w="1899"/>
      </w:tblGrid>
      <w:tr w:rsidR="00AA0755" w:rsidRPr="00AF35C0" w14:paraId="6F03E820" w14:textId="77777777" w:rsidTr="000E33A6">
        <w:trPr>
          <w:trHeight w:hRule="exact" w:val="454"/>
          <w:tblHeader/>
        </w:trPr>
        <w:tc>
          <w:tcPr>
            <w:tcW w:w="5000" w:type="pct"/>
            <w:gridSpan w:val="2"/>
            <w:shd w:val="clear" w:color="auto" w:fill="auto"/>
            <w:noWrap/>
            <w:vAlign w:val="bottom"/>
          </w:tcPr>
          <w:p w14:paraId="6F461797" w14:textId="77777777" w:rsidR="00AA0755" w:rsidRPr="00AF35C0" w:rsidRDefault="00AA0755" w:rsidP="001D7480">
            <w:pPr>
              <w:pStyle w:val="Head4"/>
              <w:rPr>
                <w:lang w:eastAsia="en-AU"/>
              </w:rPr>
            </w:pPr>
            <w:r w:rsidRPr="00AF35C0">
              <w:rPr>
                <w:lang w:eastAsia="en-AU"/>
              </w:rPr>
              <w:t>Mobile University Students, Metropolitan vs. Regional</w:t>
            </w:r>
          </w:p>
        </w:tc>
      </w:tr>
      <w:tr w:rsidR="00AA0755" w:rsidRPr="00AF35C0" w14:paraId="1387D3B9" w14:textId="77777777" w:rsidTr="001D7480">
        <w:trPr>
          <w:trHeight w:val="136"/>
        </w:trPr>
        <w:tc>
          <w:tcPr>
            <w:tcW w:w="4015" w:type="pct"/>
            <w:shd w:val="clear" w:color="auto" w:fill="auto"/>
            <w:noWrap/>
            <w:vAlign w:val="bottom"/>
          </w:tcPr>
          <w:p w14:paraId="03ECFF9A" w14:textId="77777777" w:rsidR="00AA0755" w:rsidRPr="00AF35C0" w:rsidRDefault="00AA0755" w:rsidP="001D7480">
            <w:pPr>
              <w:pStyle w:val="ExceTableDescription"/>
            </w:pPr>
            <w:r w:rsidRPr="00AF35C0">
              <w:t>By State, 2016</w:t>
            </w:r>
          </w:p>
        </w:tc>
        <w:tc>
          <w:tcPr>
            <w:tcW w:w="985" w:type="pct"/>
            <w:shd w:val="clear" w:color="auto" w:fill="auto"/>
            <w:noWrap/>
            <w:vAlign w:val="bottom"/>
          </w:tcPr>
          <w:p w14:paraId="361660AE" w14:textId="06C662EE" w:rsidR="00AA0755" w:rsidRPr="00AF35C0" w:rsidRDefault="00AA0755" w:rsidP="001D7480">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3</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3</w:t>
            </w:r>
            <w:r w:rsidR="0056545F">
              <w:rPr>
                <w:noProof/>
              </w:rPr>
              <w:fldChar w:fldCharType="end"/>
            </w:r>
          </w:p>
        </w:tc>
      </w:tr>
    </w:tbl>
    <w:p w14:paraId="5CD211E2" w14:textId="7C630881" w:rsidR="00AA0755" w:rsidRPr="00AF35C0" w:rsidRDefault="00024003" w:rsidP="00AA0755">
      <w:pPr>
        <w:spacing w:after="0"/>
        <w:jc w:val="center"/>
      </w:pPr>
      <w:r w:rsidRPr="00AF35C0">
        <w:rPr>
          <w:noProof/>
          <w:lang w:eastAsia="en-AU"/>
        </w:rPr>
        <w:drawing>
          <wp:inline distT="0" distB="0" distL="0" distR="0" wp14:anchorId="18EB707D" wp14:editId="71F78574">
            <wp:extent cx="6120130" cy="5012414"/>
            <wp:effectExtent l="0" t="0" r="0" b="0"/>
            <wp:docPr id="50" name="Picture 50" descr="Mobile University Students, Metropolitan vs. Regional, By State, 2016" title="Tabl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5012414"/>
                    </a:xfrm>
                    <a:prstGeom prst="rect">
                      <a:avLst/>
                    </a:prstGeom>
                    <a:noFill/>
                    <a:ln>
                      <a:noFill/>
                    </a:ln>
                  </pic:spPr>
                </pic:pic>
              </a:graphicData>
            </a:graphic>
          </wp:inline>
        </w:drawing>
      </w:r>
    </w:p>
    <w:p w14:paraId="0204F55B" w14:textId="77777777" w:rsidR="00AA0755" w:rsidRPr="00AF35C0" w:rsidRDefault="00AA0755" w:rsidP="00AA0755">
      <w:pPr>
        <w:rPr>
          <w:sz w:val="16"/>
          <w:szCs w:val="16"/>
        </w:rPr>
      </w:pPr>
      <w:r w:rsidRPr="00AF35C0">
        <w:rPr>
          <w:sz w:val="16"/>
          <w:szCs w:val="16"/>
        </w:rPr>
        <w:t>Source: Department of Education and Training, Urbis</w:t>
      </w:r>
    </w:p>
    <w:p w14:paraId="63BDD127" w14:textId="77777777" w:rsidR="00AA0755" w:rsidRPr="00AF35C0" w:rsidRDefault="00AA0755" w:rsidP="00AA0755"/>
    <w:p w14:paraId="040DAFB8" w14:textId="77777777" w:rsidR="00AA0755" w:rsidRPr="00AF35C0" w:rsidRDefault="00AA0755" w:rsidP="00AA0755"/>
    <w:p w14:paraId="1C1AE490" w14:textId="3F0CC411" w:rsidR="00AA0755" w:rsidRPr="00AF35C0" w:rsidRDefault="00AA0755" w:rsidP="00AA0755">
      <w:r w:rsidRPr="00AF35C0">
        <w:t xml:space="preserve">The following table further breaks down the mobile </w:t>
      </w:r>
      <w:r w:rsidR="004A7514" w:rsidRPr="00AF35C0">
        <w:t>RRR</w:t>
      </w:r>
      <w:r w:rsidRPr="00AF35C0">
        <w:t xml:space="preserve"> student enrolments by whether they are a commencing of continuing student and their level of study (undergraduate, postgraduate and non-award).  Commencing undergraduate students are the major cohort that demand university student accommodation as they are younger and generally moving away </w:t>
      </w:r>
      <w:r w:rsidR="000B26C8" w:rsidRPr="00AF35C0">
        <w:t>from</w:t>
      </w:r>
      <w:r w:rsidRPr="00AF35C0">
        <w:t xml:space="preserve"> home for the first time.  Continuing students are more likely to move out of student accommodation and into the private rental market as they make friends and become more independent.</w:t>
      </w:r>
    </w:p>
    <w:p w14:paraId="4EBF1D10" w14:textId="77777777" w:rsidR="00AA0755" w:rsidRPr="00AF35C0" w:rsidRDefault="00AA0755" w:rsidP="00AA0755">
      <w:r w:rsidRPr="00AF35C0">
        <w:t>Melbourne and Brisbane have the highest number of commencing undergraduates moving from regional areas indicating that it will be important for there to be sufficient accommodation suitable for this cohort.</w:t>
      </w:r>
    </w:p>
    <w:tbl>
      <w:tblPr>
        <w:tblW w:w="5000" w:type="pct"/>
        <w:tblBorders>
          <w:bottom w:val="single" w:sz="4" w:space="0" w:color="1A1919" w:themeColor="text1"/>
        </w:tblBorders>
        <w:tblLook w:val="01E0" w:firstRow="1" w:lastRow="1" w:firstColumn="1" w:lastColumn="1" w:noHBand="0" w:noVBand="0"/>
      </w:tblPr>
      <w:tblGrid>
        <w:gridCol w:w="7739"/>
        <w:gridCol w:w="1899"/>
      </w:tblGrid>
      <w:tr w:rsidR="00AA0755" w:rsidRPr="00AF35C0" w14:paraId="41C8889E" w14:textId="77777777" w:rsidTr="001D7480">
        <w:trPr>
          <w:trHeight w:hRule="exact" w:val="454"/>
        </w:trPr>
        <w:tc>
          <w:tcPr>
            <w:tcW w:w="5000" w:type="pct"/>
            <w:gridSpan w:val="2"/>
            <w:shd w:val="clear" w:color="auto" w:fill="auto"/>
            <w:noWrap/>
            <w:vAlign w:val="bottom"/>
          </w:tcPr>
          <w:p w14:paraId="14CAC3DC" w14:textId="77777777" w:rsidR="00AA0755" w:rsidRPr="00AF35C0" w:rsidRDefault="00AA0755" w:rsidP="001D7480">
            <w:pPr>
              <w:pStyle w:val="Head4"/>
              <w:rPr>
                <w:lang w:eastAsia="en-AU"/>
              </w:rPr>
            </w:pPr>
            <w:r w:rsidRPr="00AF35C0">
              <w:rPr>
                <w:lang w:eastAsia="en-AU"/>
              </w:rPr>
              <w:t>Mobile Regional University Students, By Cohort</w:t>
            </w:r>
          </w:p>
        </w:tc>
      </w:tr>
      <w:tr w:rsidR="00AA0755" w:rsidRPr="00AF35C0" w14:paraId="18C7786D" w14:textId="77777777" w:rsidTr="001D7480">
        <w:trPr>
          <w:trHeight w:val="136"/>
        </w:trPr>
        <w:tc>
          <w:tcPr>
            <w:tcW w:w="4015" w:type="pct"/>
            <w:shd w:val="clear" w:color="auto" w:fill="auto"/>
            <w:noWrap/>
            <w:vAlign w:val="bottom"/>
          </w:tcPr>
          <w:p w14:paraId="452DE9FE" w14:textId="77777777" w:rsidR="00AA0755" w:rsidRPr="00AF35C0" w:rsidRDefault="00AA0755" w:rsidP="001D7480">
            <w:pPr>
              <w:pStyle w:val="ExceTableDescription"/>
            </w:pPr>
            <w:r w:rsidRPr="00AF35C0">
              <w:t>By State, 2016</w:t>
            </w:r>
          </w:p>
        </w:tc>
        <w:tc>
          <w:tcPr>
            <w:tcW w:w="985" w:type="pct"/>
            <w:shd w:val="clear" w:color="auto" w:fill="auto"/>
            <w:noWrap/>
            <w:vAlign w:val="bottom"/>
          </w:tcPr>
          <w:p w14:paraId="0D7691E3" w14:textId="388F83AC" w:rsidR="00AA0755" w:rsidRPr="00AF35C0" w:rsidRDefault="00AA0755" w:rsidP="001D7480">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3</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4</w:t>
            </w:r>
            <w:r w:rsidR="0056545F">
              <w:rPr>
                <w:noProof/>
              </w:rPr>
              <w:fldChar w:fldCharType="end"/>
            </w:r>
          </w:p>
        </w:tc>
      </w:tr>
    </w:tbl>
    <w:p w14:paraId="3763A199" w14:textId="77777777" w:rsidR="00AA0755" w:rsidRPr="00AF35C0" w:rsidRDefault="00AA0755" w:rsidP="00AA0755">
      <w:pPr>
        <w:spacing w:after="0"/>
        <w:jc w:val="center"/>
      </w:pPr>
      <w:r w:rsidRPr="00AF35C0">
        <w:rPr>
          <w:noProof/>
          <w:lang w:eastAsia="en-AU"/>
        </w:rPr>
        <w:drawing>
          <wp:inline distT="0" distB="0" distL="0" distR="0" wp14:anchorId="0837CE6D" wp14:editId="0BEF92C1">
            <wp:extent cx="6120130" cy="5204884"/>
            <wp:effectExtent l="0" t="0" r="0" b="0"/>
            <wp:docPr id="32" name="Picture 32" descr="Mobile Regional University Students, By Cohort, By State, 2016" title="Tabl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5204884"/>
                    </a:xfrm>
                    <a:prstGeom prst="rect">
                      <a:avLst/>
                    </a:prstGeom>
                    <a:noFill/>
                    <a:ln>
                      <a:noFill/>
                    </a:ln>
                  </pic:spPr>
                </pic:pic>
              </a:graphicData>
            </a:graphic>
          </wp:inline>
        </w:drawing>
      </w:r>
    </w:p>
    <w:p w14:paraId="043B46AC" w14:textId="77777777" w:rsidR="00AA0755" w:rsidRPr="00AF35C0" w:rsidRDefault="00AA0755" w:rsidP="00AA0755">
      <w:pPr>
        <w:rPr>
          <w:sz w:val="16"/>
          <w:szCs w:val="16"/>
        </w:rPr>
      </w:pPr>
      <w:r w:rsidRPr="00AF35C0">
        <w:rPr>
          <w:sz w:val="16"/>
          <w:szCs w:val="16"/>
        </w:rPr>
        <w:t>Source: Department of Education and Training, Urbis</w:t>
      </w:r>
    </w:p>
    <w:p w14:paraId="603253E7" w14:textId="77777777" w:rsidR="006E0A20" w:rsidRPr="00AF35C0" w:rsidRDefault="006E0A20" w:rsidP="006E0A20">
      <w:r w:rsidRPr="00AF35C0">
        <w:t>The tertiary education sector is experiencing technological disruption with advancements is digital distribution, providing greater access to university courses online. While it is difficult to predict the long-term outlook for the education sector, the following section assesses current trends in online education.</w:t>
      </w:r>
    </w:p>
    <w:p w14:paraId="05C9A8E1" w14:textId="77777777" w:rsidR="006E0A20" w:rsidRPr="00AF35C0" w:rsidRDefault="006E0A20" w:rsidP="006E0A20">
      <w:r w:rsidRPr="00AF35C0">
        <w:t>There are several course modes available to students studying in Australia including internal, external and multi-modal, which incorporates a mix of internal and external units. The on-campus university experience is changing as students engage more with online technologies.</w:t>
      </w:r>
    </w:p>
    <w:p w14:paraId="7112F106" w14:textId="57CD4A10" w:rsidR="00AA0755" w:rsidRPr="00AF35C0" w:rsidRDefault="006846A2" w:rsidP="006E0A20">
      <w:r w:rsidRPr="00AF35C0">
        <w:t>Table 3.5</w:t>
      </w:r>
      <w:r w:rsidR="006E0A20" w:rsidRPr="00AF35C0">
        <w:t xml:space="preserve"> identifies enrolments across Australia from 2006 to 2016 by mode. </w:t>
      </w:r>
      <w:r w:rsidR="00503490" w:rsidRPr="00AF35C0">
        <w:t xml:space="preserve"> The proportion of students from regional areas that are studying on-campus has decreased from 80% in 2006 to 63%.  The </w:t>
      </w:r>
      <w:r w:rsidR="002066EB" w:rsidRPr="00AF35C0">
        <w:t>17-percentage</w:t>
      </w:r>
      <w:r w:rsidR="00503490" w:rsidRPr="00AF35C0">
        <w:t xml:space="preserve"> point decline is higher than the </w:t>
      </w:r>
      <w:r w:rsidR="002066EB" w:rsidRPr="00AF35C0">
        <w:t>10-percentage</w:t>
      </w:r>
      <w:r w:rsidR="00503490" w:rsidRPr="00AF35C0">
        <w:t xml:space="preserve"> point decline in the proportion of metropolitan </w:t>
      </w:r>
      <w:r w:rsidR="00503490" w:rsidRPr="00AF35C0">
        <w:lastRenderedPageBreak/>
        <w:t>students studying on-campus.  This highlights the greater proportion of students from regional areas that have taken advantage of online learning to complete their tertiary education.  This has had an impact on the demand for student accommodation with a higher proportion of students likely choosing to stay at home while completing their studies.</w:t>
      </w:r>
    </w:p>
    <w:tbl>
      <w:tblPr>
        <w:tblW w:w="5000" w:type="pct"/>
        <w:tblBorders>
          <w:bottom w:val="single" w:sz="4" w:space="0" w:color="1A1919" w:themeColor="text1"/>
        </w:tblBorders>
        <w:tblLook w:val="01E0" w:firstRow="1" w:lastRow="1" w:firstColumn="1" w:lastColumn="1" w:noHBand="0" w:noVBand="0"/>
      </w:tblPr>
      <w:tblGrid>
        <w:gridCol w:w="7739"/>
        <w:gridCol w:w="1899"/>
      </w:tblGrid>
      <w:tr w:rsidR="002B79BC" w:rsidRPr="00AF35C0" w14:paraId="61096C10" w14:textId="77777777" w:rsidTr="00503490">
        <w:trPr>
          <w:trHeight w:hRule="exact" w:val="454"/>
        </w:trPr>
        <w:tc>
          <w:tcPr>
            <w:tcW w:w="5000" w:type="pct"/>
            <w:gridSpan w:val="2"/>
            <w:shd w:val="clear" w:color="auto" w:fill="auto"/>
            <w:noWrap/>
            <w:vAlign w:val="bottom"/>
          </w:tcPr>
          <w:p w14:paraId="7DE54EB5" w14:textId="16224807" w:rsidR="002B79BC" w:rsidRPr="00AF35C0" w:rsidRDefault="006E0A20" w:rsidP="00503490">
            <w:pPr>
              <w:pStyle w:val="Head4"/>
              <w:rPr>
                <w:lang w:eastAsia="en-AU"/>
              </w:rPr>
            </w:pPr>
            <w:r w:rsidRPr="00AF35C0">
              <w:rPr>
                <w:lang w:eastAsia="en-AU"/>
              </w:rPr>
              <w:t>Mode of Study of Students</w:t>
            </w:r>
          </w:p>
        </w:tc>
      </w:tr>
      <w:tr w:rsidR="002B79BC" w:rsidRPr="00AF35C0" w14:paraId="0F600084" w14:textId="77777777" w:rsidTr="00503490">
        <w:trPr>
          <w:trHeight w:val="136"/>
        </w:trPr>
        <w:tc>
          <w:tcPr>
            <w:tcW w:w="4015" w:type="pct"/>
            <w:shd w:val="clear" w:color="auto" w:fill="auto"/>
            <w:noWrap/>
            <w:vAlign w:val="bottom"/>
          </w:tcPr>
          <w:p w14:paraId="41839AD2" w14:textId="62DE23DD" w:rsidR="002B79BC" w:rsidRPr="00AF35C0" w:rsidRDefault="00503490" w:rsidP="00503490">
            <w:pPr>
              <w:pStyle w:val="ExceTableDescription"/>
            </w:pPr>
            <w:r w:rsidRPr="00AF35C0">
              <w:t>2006 to 2016</w:t>
            </w:r>
          </w:p>
        </w:tc>
        <w:tc>
          <w:tcPr>
            <w:tcW w:w="985" w:type="pct"/>
            <w:shd w:val="clear" w:color="auto" w:fill="auto"/>
            <w:noWrap/>
            <w:vAlign w:val="bottom"/>
          </w:tcPr>
          <w:p w14:paraId="70D7518A" w14:textId="106D16E4" w:rsidR="002B79BC" w:rsidRPr="00AF35C0" w:rsidRDefault="002B79BC" w:rsidP="00503490">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3</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5</w:t>
            </w:r>
            <w:r w:rsidR="0056545F">
              <w:rPr>
                <w:noProof/>
              </w:rPr>
              <w:fldChar w:fldCharType="end"/>
            </w:r>
          </w:p>
        </w:tc>
      </w:tr>
    </w:tbl>
    <w:p w14:paraId="69268B07" w14:textId="13BEE1BF" w:rsidR="002B79BC" w:rsidRPr="00AF35C0" w:rsidRDefault="00503490" w:rsidP="00AA0755">
      <w:r w:rsidRPr="00AF35C0">
        <w:rPr>
          <w:noProof/>
          <w:lang w:eastAsia="en-AU"/>
        </w:rPr>
        <w:drawing>
          <wp:inline distT="0" distB="0" distL="0" distR="0" wp14:anchorId="571DEE73" wp14:editId="40026661">
            <wp:extent cx="6086475" cy="1685925"/>
            <wp:effectExtent l="0" t="0" r="9525" b="9525"/>
            <wp:docPr id="44" name="Picture 44" descr="Mode of Study of Students, 2006 to 2016" title="Tabl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6475" cy="1685925"/>
                    </a:xfrm>
                    <a:prstGeom prst="rect">
                      <a:avLst/>
                    </a:prstGeom>
                    <a:noFill/>
                    <a:ln>
                      <a:noFill/>
                    </a:ln>
                  </pic:spPr>
                </pic:pic>
              </a:graphicData>
            </a:graphic>
          </wp:inline>
        </w:drawing>
      </w:r>
    </w:p>
    <w:p w14:paraId="7AA59D5E" w14:textId="77777777" w:rsidR="002B79BC" w:rsidRPr="00AF35C0" w:rsidRDefault="002B79BC" w:rsidP="00AA0755"/>
    <w:p w14:paraId="7EB56A63" w14:textId="77777777" w:rsidR="00AA0755" w:rsidRPr="00AF35C0" w:rsidRDefault="00AA0755" w:rsidP="00AA0755">
      <w:pPr>
        <w:pStyle w:val="Heading3"/>
      </w:pPr>
      <w:bookmarkStart w:id="23" w:name="_Toc504652399"/>
      <w:r w:rsidRPr="00AF35C0">
        <w:t>Participation Rates</w:t>
      </w:r>
      <w:bookmarkEnd w:id="23"/>
    </w:p>
    <w:p w14:paraId="10BF57DF" w14:textId="32CDB3F9" w:rsidR="00AA0755" w:rsidRPr="00AF35C0" w:rsidRDefault="00AA0755" w:rsidP="00AA0755">
      <w:r w:rsidRPr="00AF35C0">
        <w:t>Table 3.</w:t>
      </w:r>
      <w:r w:rsidR="006846A2" w:rsidRPr="00AF35C0">
        <w:t>6</w:t>
      </w:r>
      <w:r w:rsidRPr="00AF35C0">
        <w:t xml:space="preserve"> outlines university participation rates for metropolitan and regional areas in Australia. The participation rates are calculated by comparing the number of enrolled full-time and part-time students aged 15-24 as a proportion of residents aged 15-24 (population). This population cohort has been selected as they are the most prolific age cohort engaged in university study. It is noted that students who have moved from regional to metropolitan regions are counted as metropolitan students which would naturally increase the participation rate in the metropolitan areas and reduce participation in regional areas.  Key findings include:</w:t>
      </w:r>
    </w:p>
    <w:p w14:paraId="179ABBE3" w14:textId="77777777" w:rsidR="00AA0755" w:rsidRPr="00AF35C0" w:rsidRDefault="00AA0755" w:rsidP="00AA0755">
      <w:pPr>
        <w:pStyle w:val="ListBullet"/>
      </w:pPr>
      <w:r w:rsidRPr="00AF35C0">
        <w:t>The participation rate of people aged 15-24 in full-time and part-time university study against all residents aged 15-24 in Australia is 19%.</w:t>
      </w:r>
    </w:p>
    <w:p w14:paraId="2626BDF2" w14:textId="670B2D7C" w:rsidR="00AA0755" w:rsidRPr="00AF35C0" w:rsidRDefault="00AA0755" w:rsidP="00AA0755">
      <w:pPr>
        <w:pStyle w:val="ListBullet"/>
      </w:pPr>
      <w:r w:rsidRPr="00AF35C0">
        <w:t xml:space="preserve">Participation rates in metropolitan areas (28%) is more than double the participation rate in regional areas (12%) in Australia.  People aged 15-24 living in regional areas account for around 31% of the 15-24 aged population though current full-time students from regional areas account for only 20% of students.  This highlights the lower participation rate of </w:t>
      </w:r>
      <w:r w:rsidR="004A7514" w:rsidRPr="00AF35C0">
        <w:t>RRR</w:t>
      </w:r>
      <w:r w:rsidRPr="00AF35C0">
        <w:t xml:space="preserve"> students, which is likely to be driven by a range of factors including by not limited to: lower educational attainment, social barriers through being first in family to attend higher education, low socioeconomic status, transport barriers, limited local access to education facilities and high cost of relocation for study.</w:t>
      </w:r>
    </w:p>
    <w:p w14:paraId="3751B585" w14:textId="77777777" w:rsidR="00AA0755" w:rsidRPr="00AF35C0" w:rsidRDefault="00AA0755" w:rsidP="00AA0755">
      <w:pPr>
        <w:pStyle w:val="ListBullet"/>
      </w:pPr>
      <w:r w:rsidRPr="00AF35C0">
        <w:t xml:space="preserve">The Australian Capital Territory has the highest participation rate across all States and Territories in Australia (34%). </w:t>
      </w:r>
    </w:p>
    <w:p w14:paraId="54AD8987" w14:textId="77777777" w:rsidR="00AA0755" w:rsidRPr="00AF35C0" w:rsidRDefault="00AA0755" w:rsidP="00AA0755">
      <w:pPr>
        <w:pStyle w:val="ListBullet"/>
      </w:pPr>
      <w:r w:rsidRPr="00AF35C0">
        <w:t>Regional NSW and Regional Queensland have the highest participation rate (14%) for regional areas in Australia, which reflects the relatively higher number of regionally located universities.</w:t>
      </w:r>
    </w:p>
    <w:p w14:paraId="40B155C3" w14:textId="77777777" w:rsidR="002C5431" w:rsidRDefault="00AA0755" w:rsidP="002C5431">
      <w:pPr>
        <w:pStyle w:val="ListBullet"/>
        <w:sectPr w:rsidR="002C5431" w:rsidSect="007A0695">
          <w:pgSz w:w="11906" w:h="16838" w:code="9"/>
          <w:pgMar w:top="1134" w:right="1134" w:bottom="1418" w:left="1134" w:header="709" w:footer="284" w:gutter="0"/>
          <w:cols w:space="708"/>
          <w:docGrid w:linePitch="360"/>
        </w:sectPr>
      </w:pPr>
      <w:r w:rsidRPr="00AF35C0">
        <w:t xml:space="preserve">Regional Northern Territory has the lowest regional participation rate (2%), followed by Regional Western Australia (4%), and Regional South Australia (5%), which reflects the relatively lower number and size of regionally located university campuses. </w:t>
      </w:r>
    </w:p>
    <w:p w14:paraId="41C5395F" w14:textId="77777777" w:rsidR="00503490" w:rsidRPr="00AF35C0" w:rsidRDefault="00503490" w:rsidP="00503490">
      <w:pPr>
        <w:pStyle w:val="ListBullet"/>
        <w:numPr>
          <w:ilvl w:val="0"/>
          <w:numId w:val="0"/>
        </w:numPr>
        <w:ind w:left="360" w:hanging="360"/>
      </w:pPr>
    </w:p>
    <w:tbl>
      <w:tblPr>
        <w:tblW w:w="5000" w:type="pct"/>
        <w:tblBorders>
          <w:bottom w:val="single" w:sz="4" w:space="0" w:color="1A1919" w:themeColor="text1"/>
        </w:tblBorders>
        <w:tblLook w:val="01E0" w:firstRow="1" w:lastRow="1" w:firstColumn="1" w:lastColumn="1" w:noHBand="0" w:noVBand="0"/>
      </w:tblPr>
      <w:tblGrid>
        <w:gridCol w:w="7739"/>
        <w:gridCol w:w="1899"/>
      </w:tblGrid>
      <w:tr w:rsidR="00BA5DFD" w:rsidRPr="00AF35C0" w14:paraId="0D2DBA66" w14:textId="77777777" w:rsidTr="00BA5DFD">
        <w:trPr>
          <w:trHeight w:hRule="exact" w:val="454"/>
        </w:trPr>
        <w:tc>
          <w:tcPr>
            <w:tcW w:w="5000" w:type="pct"/>
            <w:gridSpan w:val="2"/>
            <w:shd w:val="clear" w:color="auto" w:fill="auto"/>
            <w:noWrap/>
            <w:vAlign w:val="bottom"/>
          </w:tcPr>
          <w:p w14:paraId="348FD6BC" w14:textId="77777777" w:rsidR="00BA5DFD" w:rsidRPr="00AF35C0" w:rsidRDefault="00BA5DFD" w:rsidP="00BA5DFD">
            <w:pPr>
              <w:pStyle w:val="Head4"/>
              <w:rPr>
                <w:lang w:eastAsia="en-AU"/>
              </w:rPr>
            </w:pPr>
            <w:r w:rsidRPr="00AF35C0">
              <w:rPr>
                <w:lang w:eastAsia="en-AU"/>
              </w:rPr>
              <w:t>University Participation Rates</w:t>
            </w:r>
          </w:p>
        </w:tc>
      </w:tr>
      <w:tr w:rsidR="00BA5DFD" w:rsidRPr="00AF35C0" w14:paraId="7965ADEC" w14:textId="77777777" w:rsidTr="00BA5DFD">
        <w:trPr>
          <w:trHeight w:val="136"/>
        </w:trPr>
        <w:tc>
          <w:tcPr>
            <w:tcW w:w="4015" w:type="pct"/>
            <w:shd w:val="clear" w:color="auto" w:fill="auto"/>
            <w:noWrap/>
            <w:vAlign w:val="bottom"/>
          </w:tcPr>
          <w:p w14:paraId="2E549533" w14:textId="77777777" w:rsidR="00BA5DFD" w:rsidRPr="00AF35C0" w:rsidRDefault="00BA5DFD" w:rsidP="00BA5DFD">
            <w:pPr>
              <w:pStyle w:val="ExceTableDescription"/>
            </w:pPr>
            <w:r w:rsidRPr="00AF35C0">
              <w:t>Proportion of Residents Aged 15-24, 2016</w:t>
            </w:r>
          </w:p>
        </w:tc>
        <w:tc>
          <w:tcPr>
            <w:tcW w:w="985" w:type="pct"/>
            <w:shd w:val="clear" w:color="auto" w:fill="auto"/>
            <w:noWrap/>
            <w:vAlign w:val="bottom"/>
          </w:tcPr>
          <w:p w14:paraId="7DEC9D91" w14:textId="79F77BF7" w:rsidR="00BA5DFD" w:rsidRPr="00AF35C0" w:rsidRDefault="00BA5DFD" w:rsidP="00BA5DFD">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3</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6</w:t>
            </w:r>
            <w:r w:rsidR="0056545F">
              <w:rPr>
                <w:noProof/>
              </w:rPr>
              <w:fldChar w:fldCharType="end"/>
            </w:r>
          </w:p>
        </w:tc>
      </w:tr>
    </w:tbl>
    <w:p w14:paraId="4CCE2674" w14:textId="77777777" w:rsidR="00BA5DFD" w:rsidRPr="00AF35C0" w:rsidRDefault="00BA5DFD" w:rsidP="00503490">
      <w:pPr>
        <w:spacing w:after="0"/>
        <w:jc w:val="center"/>
      </w:pPr>
      <w:r w:rsidRPr="00AF35C0">
        <w:rPr>
          <w:noProof/>
          <w:lang w:eastAsia="en-AU"/>
        </w:rPr>
        <w:drawing>
          <wp:inline distT="0" distB="0" distL="0" distR="0" wp14:anchorId="1F681017" wp14:editId="5DAC1974">
            <wp:extent cx="5913755" cy="5834380"/>
            <wp:effectExtent l="0" t="0" r="0" b="0"/>
            <wp:docPr id="30" name="Picture 30" descr="University Participation Rates, Proportion of Residents Aged 15-24, 2016" title="Tabl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13755" cy="5834380"/>
                    </a:xfrm>
                    <a:prstGeom prst="rect">
                      <a:avLst/>
                    </a:prstGeom>
                    <a:noFill/>
                    <a:ln>
                      <a:noFill/>
                    </a:ln>
                  </pic:spPr>
                </pic:pic>
              </a:graphicData>
            </a:graphic>
          </wp:inline>
        </w:drawing>
      </w:r>
    </w:p>
    <w:p w14:paraId="1BA60363" w14:textId="77777777" w:rsidR="00BA5DFD" w:rsidRPr="00AF35C0" w:rsidRDefault="00BA5DFD" w:rsidP="00BA5DFD">
      <w:pPr>
        <w:rPr>
          <w:sz w:val="16"/>
          <w:szCs w:val="16"/>
        </w:rPr>
      </w:pPr>
      <w:r w:rsidRPr="00AF35C0">
        <w:rPr>
          <w:sz w:val="16"/>
          <w:szCs w:val="16"/>
        </w:rPr>
        <w:t>Source: ABS Census, Urbis</w:t>
      </w:r>
    </w:p>
    <w:p w14:paraId="4ADCBF3C" w14:textId="77777777" w:rsidR="00BA5DFD" w:rsidRPr="00AF35C0" w:rsidRDefault="00BA5DFD" w:rsidP="00BA5DFD">
      <w:pPr>
        <w:pStyle w:val="Heading2"/>
      </w:pPr>
      <w:bookmarkStart w:id="24" w:name="_Toc501117907"/>
      <w:bookmarkStart w:id="25" w:name="_Toc504652400"/>
      <w:r w:rsidRPr="00AF35C0">
        <w:t xml:space="preserve">Financial </w:t>
      </w:r>
      <w:bookmarkEnd w:id="24"/>
      <w:r w:rsidRPr="00AF35C0">
        <w:t>Support to Regional Students</w:t>
      </w:r>
      <w:bookmarkEnd w:id="25"/>
    </w:p>
    <w:p w14:paraId="11A14B93" w14:textId="4D9F828D" w:rsidR="00BA5DFD" w:rsidRPr="00AF35C0" w:rsidRDefault="00BA5DFD" w:rsidP="00BA5DFD">
      <w:r w:rsidRPr="00AF35C0">
        <w:t xml:space="preserve">Students tend to be at the lower income level and rely on other sources for their income, including private assistance, university scholarships and government support. The following section outlines the different types of financial assistance available to </w:t>
      </w:r>
      <w:r w:rsidR="004A7514" w:rsidRPr="00AF35C0">
        <w:t>RRR</w:t>
      </w:r>
      <w:r w:rsidRPr="00AF35C0">
        <w:t xml:space="preserve"> students and the eligibility criterion.</w:t>
      </w:r>
    </w:p>
    <w:p w14:paraId="73DCF3A8" w14:textId="77777777" w:rsidR="00BA5DFD" w:rsidRPr="00AF35C0" w:rsidRDefault="00BA5DFD" w:rsidP="00BA5DFD">
      <w:pPr>
        <w:pStyle w:val="Head4"/>
      </w:pPr>
      <w:r w:rsidRPr="00AF35C0">
        <w:t>Youth Allowance</w:t>
      </w:r>
    </w:p>
    <w:p w14:paraId="7E7C6924" w14:textId="77777777" w:rsidR="00BA5DFD" w:rsidRPr="00AF35C0" w:rsidRDefault="00BA5DFD" w:rsidP="00BA5DFD">
      <w:r w:rsidRPr="00AF35C0">
        <w:t>Youth Allowance is a government aid that p</w:t>
      </w:r>
      <w:r w:rsidR="00350771" w:rsidRPr="00AF35C0">
        <w:t>rovides financial assistance to</w:t>
      </w:r>
      <w:r w:rsidRPr="00AF35C0">
        <w:t xml:space="preserve"> students and Australian apprentices under 24, who are looking for work or</w:t>
      </w:r>
      <w:r w:rsidR="00350771" w:rsidRPr="00AF35C0">
        <w:t xml:space="preserve"> are</w:t>
      </w:r>
      <w:r w:rsidRPr="00AF35C0">
        <w:t xml:space="preserve"> sick.  </w:t>
      </w:r>
    </w:p>
    <w:p w14:paraId="05DA86B0" w14:textId="77777777" w:rsidR="00BA5DFD" w:rsidRPr="00AF35C0" w:rsidRDefault="00BA5DFD" w:rsidP="00BA5DFD">
      <w:r w:rsidRPr="00AF35C0">
        <w:t xml:space="preserve">To receive youth allowance, </w:t>
      </w:r>
      <w:r w:rsidR="001360C1" w:rsidRPr="00AF35C0">
        <w:t>students</w:t>
      </w:r>
      <w:r w:rsidRPr="00AF35C0">
        <w:t xml:space="preserve"> must meet one of the following eligibility criteria:</w:t>
      </w:r>
    </w:p>
    <w:p w14:paraId="2B6DC41D" w14:textId="77777777" w:rsidR="00BA5DFD" w:rsidRPr="00AF35C0" w:rsidRDefault="00BA5DFD" w:rsidP="00BA5DFD">
      <w:pPr>
        <w:pStyle w:val="ListBullet"/>
      </w:pPr>
      <w:r w:rsidRPr="00AF35C0">
        <w:t>18-24 studying full-time</w:t>
      </w:r>
    </w:p>
    <w:p w14:paraId="2D094C87" w14:textId="77777777" w:rsidR="00BA5DFD" w:rsidRPr="00AF35C0" w:rsidRDefault="00BA5DFD" w:rsidP="00BA5DFD">
      <w:pPr>
        <w:pStyle w:val="ListBullet"/>
      </w:pPr>
      <w:r w:rsidRPr="00AF35C0">
        <w:t>16-24 and a full-time Australian apprentice</w:t>
      </w:r>
    </w:p>
    <w:p w14:paraId="58C98F2A" w14:textId="77777777" w:rsidR="00BA5DFD" w:rsidRPr="00AF35C0" w:rsidRDefault="00BA5DFD" w:rsidP="00BA5DFD">
      <w:pPr>
        <w:pStyle w:val="ListBullet"/>
      </w:pPr>
      <w:r w:rsidRPr="00AF35C0">
        <w:lastRenderedPageBreak/>
        <w:t>16-17, independent and needing to live away from home to study.</w:t>
      </w:r>
    </w:p>
    <w:p w14:paraId="67573E13" w14:textId="4C908F0D" w:rsidR="009457FB" w:rsidRPr="00AF35C0" w:rsidRDefault="009457FB" w:rsidP="00BA5DFD">
      <w:r w:rsidRPr="00AF35C0">
        <w:t xml:space="preserve">Other key criteria include whether the student is considered to be dependent or independent.  All students over 22 are considered to be independent and able to access Youth Allowance though students under 22 must show that they are financially independent from their parents. </w:t>
      </w:r>
    </w:p>
    <w:p w14:paraId="7E9F2584" w14:textId="27A45B81" w:rsidR="00BA5DFD" w:rsidRPr="00AF35C0" w:rsidRDefault="00BA5DFD" w:rsidP="00BA5DFD">
      <w:r w:rsidRPr="00AF35C0">
        <w:t>Table 3.</w:t>
      </w:r>
      <w:r w:rsidR="006846A2" w:rsidRPr="00AF35C0">
        <w:t>7</w:t>
      </w:r>
      <w:r w:rsidRPr="00AF35C0">
        <w:t xml:space="preserve"> outlines the financial outlay on Youth Allowance in Australia over the last three years.  During 2015-16 there were an average of around 211,000 students across Australia receiving an average</w:t>
      </w:r>
      <w:r w:rsidR="00640593" w:rsidRPr="00AF35C0">
        <w:t xml:space="preserve"> Youth Allowance payment</w:t>
      </w:r>
      <w:r w:rsidRPr="00AF35C0">
        <w:t xml:space="preserve"> of $444.60 per fortnight. </w:t>
      </w:r>
    </w:p>
    <w:tbl>
      <w:tblPr>
        <w:tblW w:w="5000" w:type="pct"/>
        <w:tblBorders>
          <w:bottom w:val="single" w:sz="4" w:space="0" w:color="1A1919" w:themeColor="text1"/>
        </w:tblBorders>
        <w:tblLook w:val="01E0" w:firstRow="1" w:lastRow="1" w:firstColumn="1" w:lastColumn="1" w:noHBand="0" w:noVBand="0"/>
        <w:tblDescription w:val="test table"/>
      </w:tblPr>
      <w:tblGrid>
        <w:gridCol w:w="7739"/>
        <w:gridCol w:w="1899"/>
      </w:tblGrid>
      <w:tr w:rsidR="00BA5DFD" w:rsidRPr="00AF35C0" w14:paraId="59AE114E" w14:textId="77777777" w:rsidTr="00BA5DFD">
        <w:trPr>
          <w:trHeight w:hRule="exact" w:val="454"/>
        </w:trPr>
        <w:tc>
          <w:tcPr>
            <w:tcW w:w="5000" w:type="pct"/>
            <w:gridSpan w:val="2"/>
            <w:shd w:val="clear" w:color="auto" w:fill="auto"/>
            <w:noWrap/>
            <w:vAlign w:val="bottom"/>
          </w:tcPr>
          <w:p w14:paraId="3A6F44C5" w14:textId="77777777" w:rsidR="00BA5DFD" w:rsidRPr="00AF35C0" w:rsidRDefault="00BA5DFD" w:rsidP="00BA5DFD">
            <w:pPr>
              <w:pStyle w:val="Head4"/>
              <w:rPr>
                <w:lang w:eastAsia="en-AU"/>
              </w:rPr>
            </w:pPr>
            <w:r w:rsidRPr="00AF35C0">
              <w:rPr>
                <w:lang w:eastAsia="en-AU"/>
              </w:rPr>
              <w:t>Annual Administered Outlays for Youth Allowance</w:t>
            </w:r>
          </w:p>
        </w:tc>
      </w:tr>
      <w:tr w:rsidR="00BA5DFD" w:rsidRPr="00AF35C0" w14:paraId="181C16F5" w14:textId="77777777" w:rsidTr="00BA5DFD">
        <w:trPr>
          <w:trHeight w:val="136"/>
        </w:trPr>
        <w:tc>
          <w:tcPr>
            <w:tcW w:w="4015" w:type="pct"/>
            <w:shd w:val="clear" w:color="auto" w:fill="auto"/>
            <w:noWrap/>
            <w:vAlign w:val="bottom"/>
          </w:tcPr>
          <w:p w14:paraId="05DAD214" w14:textId="77777777" w:rsidR="00BA5DFD" w:rsidRPr="00AF35C0" w:rsidRDefault="00BA5DFD" w:rsidP="00BA5DFD">
            <w:pPr>
              <w:pStyle w:val="ExceTableDescription"/>
            </w:pPr>
            <w:r w:rsidRPr="00AF35C0">
              <w:t>2013-14 to 2015-16</w:t>
            </w:r>
          </w:p>
        </w:tc>
        <w:tc>
          <w:tcPr>
            <w:tcW w:w="985" w:type="pct"/>
            <w:shd w:val="clear" w:color="auto" w:fill="auto"/>
            <w:noWrap/>
            <w:vAlign w:val="bottom"/>
          </w:tcPr>
          <w:p w14:paraId="36B9FC98" w14:textId="03DF03F7" w:rsidR="00BA5DFD" w:rsidRPr="00AF35C0" w:rsidRDefault="00BA5DFD" w:rsidP="00BA5DFD">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3</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7</w:t>
            </w:r>
            <w:r w:rsidR="0056545F">
              <w:rPr>
                <w:noProof/>
              </w:rPr>
              <w:fldChar w:fldCharType="end"/>
            </w:r>
          </w:p>
        </w:tc>
      </w:tr>
    </w:tbl>
    <w:tbl>
      <w:tblPr>
        <w:tblStyle w:val="CaptionTable"/>
        <w:tblpPr w:leftFromText="180" w:rightFromText="180" w:vertAnchor="text" w:horzAnchor="margin" w:tblpY="17"/>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5240"/>
        <w:gridCol w:w="1560"/>
        <w:gridCol w:w="1417"/>
        <w:gridCol w:w="1411"/>
      </w:tblGrid>
      <w:tr w:rsidR="00BA5DFD" w:rsidRPr="00AF35C0" w14:paraId="61E3967D" w14:textId="77777777" w:rsidTr="00BA5DFD">
        <w:trPr>
          <w:cnfStyle w:val="100000000000" w:firstRow="1" w:lastRow="0" w:firstColumn="0" w:lastColumn="0" w:oddVBand="0" w:evenVBand="0" w:oddHBand="0" w:evenHBand="0" w:firstRowFirstColumn="0" w:firstRowLastColumn="0" w:lastRowFirstColumn="0" w:lastRowLastColumn="0"/>
          <w:trHeight w:val="454"/>
          <w:tblHeader/>
        </w:trPr>
        <w:tc>
          <w:tcPr>
            <w:tcW w:w="2721" w:type="pct"/>
            <w:vAlign w:val="top"/>
          </w:tcPr>
          <w:p w14:paraId="08A97047" w14:textId="77777777" w:rsidR="00BA5DFD" w:rsidRPr="00AF35C0" w:rsidRDefault="00BA5DFD" w:rsidP="00BA5DFD">
            <w:pPr>
              <w:pStyle w:val="UrbisTableHeading"/>
            </w:pPr>
          </w:p>
        </w:tc>
        <w:tc>
          <w:tcPr>
            <w:tcW w:w="810" w:type="pct"/>
            <w:vAlign w:val="top"/>
          </w:tcPr>
          <w:p w14:paraId="6744FAE7" w14:textId="77777777" w:rsidR="00BA5DFD" w:rsidRPr="00AF35C0" w:rsidRDefault="00BA5DFD" w:rsidP="00BA5DFD">
            <w:pPr>
              <w:pStyle w:val="UrbisTableHeading"/>
              <w:jc w:val="center"/>
            </w:pPr>
            <w:r w:rsidRPr="00AF35C0">
              <w:t>2013-14</w:t>
            </w:r>
          </w:p>
        </w:tc>
        <w:tc>
          <w:tcPr>
            <w:tcW w:w="736" w:type="pct"/>
            <w:vAlign w:val="top"/>
          </w:tcPr>
          <w:p w14:paraId="5C5A6913" w14:textId="77777777" w:rsidR="00BA5DFD" w:rsidRPr="00AF35C0" w:rsidRDefault="00BA5DFD" w:rsidP="00BA5DFD">
            <w:pPr>
              <w:pStyle w:val="UrbisTableHeading"/>
              <w:jc w:val="center"/>
            </w:pPr>
            <w:r w:rsidRPr="00AF35C0">
              <w:t>2014-15</w:t>
            </w:r>
          </w:p>
        </w:tc>
        <w:tc>
          <w:tcPr>
            <w:tcW w:w="733" w:type="pct"/>
            <w:vAlign w:val="top"/>
          </w:tcPr>
          <w:p w14:paraId="137DF318" w14:textId="77777777" w:rsidR="00BA5DFD" w:rsidRPr="00AF35C0" w:rsidRDefault="00BA5DFD" w:rsidP="00BA5DFD">
            <w:pPr>
              <w:pStyle w:val="UrbisTableHeading"/>
              <w:jc w:val="center"/>
            </w:pPr>
            <w:r w:rsidRPr="00AF35C0">
              <w:t>2015-16</w:t>
            </w:r>
          </w:p>
        </w:tc>
      </w:tr>
      <w:tr w:rsidR="00BA5DFD" w:rsidRPr="00AF35C0" w14:paraId="3AFCBBF0" w14:textId="77777777" w:rsidTr="00BA5DFD">
        <w:trPr>
          <w:cnfStyle w:val="000000100000" w:firstRow="0" w:lastRow="0" w:firstColumn="0" w:lastColumn="0" w:oddVBand="0" w:evenVBand="0" w:oddHBand="1" w:evenHBand="0" w:firstRowFirstColumn="0" w:firstRowLastColumn="0" w:lastRowFirstColumn="0" w:lastRowLastColumn="0"/>
          <w:trHeight w:val="454"/>
        </w:trPr>
        <w:tc>
          <w:tcPr>
            <w:tcW w:w="2721" w:type="pct"/>
            <w:vAlign w:val="top"/>
          </w:tcPr>
          <w:p w14:paraId="73113125" w14:textId="77777777" w:rsidR="00BA5DFD" w:rsidRPr="00AF35C0" w:rsidRDefault="00BA5DFD" w:rsidP="00BA5DFD">
            <w:pPr>
              <w:pStyle w:val="UrbisTableText"/>
              <w:ind w:left="142"/>
            </w:pPr>
            <w:r w:rsidRPr="00AF35C0">
              <w:t xml:space="preserve">Total administered outlays </w:t>
            </w:r>
          </w:p>
        </w:tc>
        <w:tc>
          <w:tcPr>
            <w:tcW w:w="810" w:type="pct"/>
            <w:vAlign w:val="top"/>
          </w:tcPr>
          <w:p w14:paraId="75973C51" w14:textId="77777777" w:rsidR="00BA5DFD" w:rsidRPr="00AF35C0" w:rsidRDefault="00BA5DFD" w:rsidP="00BA5DFD">
            <w:pPr>
              <w:pStyle w:val="UrbisTableText"/>
              <w:jc w:val="center"/>
            </w:pPr>
            <w:r w:rsidRPr="00AF35C0">
              <w:t>$2.6 billion</w:t>
            </w:r>
          </w:p>
        </w:tc>
        <w:tc>
          <w:tcPr>
            <w:tcW w:w="736" w:type="pct"/>
            <w:vAlign w:val="top"/>
          </w:tcPr>
          <w:p w14:paraId="45F1F493" w14:textId="77777777" w:rsidR="00BA5DFD" w:rsidRPr="00AF35C0" w:rsidRDefault="00BA5DFD" w:rsidP="00BA5DFD">
            <w:pPr>
              <w:pStyle w:val="UrbisTableText"/>
              <w:jc w:val="center"/>
            </w:pPr>
            <w:r w:rsidRPr="00AF35C0">
              <w:t>$2.56 billion</w:t>
            </w:r>
          </w:p>
        </w:tc>
        <w:tc>
          <w:tcPr>
            <w:tcW w:w="733" w:type="pct"/>
            <w:vAlign w:val="top"/>
          </w:tcPr>
          <w:p w14:paraId="6E407CB2" w14:textId="77777777" w:rsidR="00BA5DFD" w:rsidRPr="00AF35C0" w:rsidRDefault="00BA5DFD" w:rsidP="00BA5DFD">
            <w:pPr>
              <w:pStyle w:val="UrbisTableText"/>
              <w:jc w:val="center"/>
            </w:pPr>
            <w:r w:rsidRPr="00AF35C0">
              <w:t>$2.44 billion</w:t>
            </w:r>
          </w:p>
        </w:tc>
      </w:tr>
      <w:tr w:rsidR="00BA5DFD" w:rsidRPr="00AF35C0" w14:paraId="2E5AD9B2" w14:textId="77777777" w:rsidTr="00BA5DFD">
        <w:trPr>
          <w:trHeight w:val="454"/>
        </w:trPr>
        <w:tc>
          <w:tcPr>
            <w:tcW w:w="2721" w:type="pct"/>
            <w:vAlign w:val="top"/>
          </w:tcPr>
          <w:p w14:paraId="0CC2C905" w14:textId="77777777" w:rsidR="00BA5DFD" w:rsidRPr="00AF35C0" w:rsidRDefault="00BA5DFD" w:rsidP="00BA5DFD">
            <w:pPr>
              <w:pStyle w:val="UrbisTableText"/>
              <w:ind w:left="142"/>
            </w:pPr>
            <w:r w:rsidRPr="00AF35C0">
              <w:t>Average annual number of students in receipt of payment</w:t>
            </w:r>
          </w:p>
        </w:tc>
        <w:tc>
          <w:tcPr>
            <w:tcW w:w="810" w:type="pct"/>
            <w:vAlign w:val="top"/>
          </w:tcPr>
          <w:p w14:paraId="27A68EB3" w14:textId="77777777" w:rsidR="00BA5DFD" w:rsidRPr="00AF35C0" w:rsidRDefault="00BA5DFD" w:rsidP="00BA5DFD">
            <w:pPr>
              <w:pStyle w:val="UrbisTableText"/>
              <w:jc w:val="center"/>
            </w:pPr>
            <w:r w:rsidRPr="00AF35C0">
              <w:t>228,669</w:t>
            </w:r>
          </w:p>
        </w:tc>
        <w:tc>
          <w:tcPr>
            <w:tcW w:w="736" w:type="pct"/>
            <w:vAlign w:val="top"/>
          </w:tcPr>
          <w:p w14:paraId="3BBD2040" w14:textId="77777777" w:rsidR="00BA5DFD" w:rsidRPr="00AF35C0" w:rsidRDefault="00BA5DFD" w:rsidP="00BA5DFD">
            <w:pPr>
              <w:pStyle w:val="UrbisTableText"/>
              <w:jc w:val="center"/>
            </w:pPr>
            <w:r w:rsidRPr="00AF35C0">
              <w:t>221,551</w:t>
            </w:r>
          </w:p>
        </w:tc>
        <w:tc>
          <w:tcPr>
            <w:tcW w:w="733" w:type="pct"/>
            <w:vAlign w:val="top"/>
          </w:tcPr>
          <w:p w14:paraId="618B0C11" w14:textId="77777777" w:rsidR="00BA5DFD" w:rsidRPr="00AF35C0" w:rsidRDefault="00BA5DFD" w:rsidP="00BA5DFD">
            <w:pPr>
              <w:pStyle w:val="UrbisTableText"/>
              <w:jc w:val="center"/>
            </w:pPr>
            <w:r w:rsidRPr="00AF35C0">
              <w:t>211,082</w:t>
            </w:r>
          </w:p>
        </w:tc>
      </w:tr>
      <w:tr w:rsidR="00BA5DFD" w:rsidRPr="00AF35C0" w14:paraId="1D158309" w14:textId="77777777" w:rsidTr="00BA5DFD">
        <w:trPr>
          <w:cnfStyle w:val="000000100000" w:firstRow="0" w:lastRow="0" w:firstColumn="0" w:lastColumn="0" w:oddVBand="0" w:evenVBand="0" w:oddHBand="1" w:evenHBand="0" w:firstRowFirstColumn="0" w:firstRowLastColumn="0" w:lastRowFirstColumn="0" w:lastRowLastColumn="0"/>
          <w:trHeight w:val="454"/>
        </w:trPr>
        <w:tc>
          <w:tcPr>
            <w:tcW w:w="2721" w:type="pct"/>
            <w:vAlign w:val="top"/>
          </w:tcPr>
          <w:p w14:paraId="6E5E3C41" w14:textId="77777777" w:rsidR="00BA5DFD" w:rsidRPr="00AF35C0" w:rsidRDefault="00BA5DFD" w:rsidP="00BA5DFD">
            <w:pPr>
              <w:pStyle w:val="UrbisTableText"/>
              <w:ind w:left="142"/>
            </w:pPr>
            <w:r w:rsidRPr="00AF35C0">
              <w:t>Average annual payment per student</w:t>
            </w:r>
          </w:p>
        </w:tc>
        <w:tc>
          <w:tcPr>
            <w:tcW w:w="810" w:type="pct"/>
            <w:vAlign w:val="top"/>
          </w:tcPr>
          <w:p w14:paraId="303A8B77" w14:textId="77777777" w:rsidR="00BA5DFD" w:rsidRPr="00AF35C0" w:rsidRDefault="00BA5DFD" w:rsidP="00BA5DFD">
            <w:pPr>
              <w:pStyle w:val="UrbisTableText"/>
              <w:jc w:val="center"/>
            </w:pPr>
            <w:r w:rsidRPr="00AF35C0">
              <w:t>$11,370.20</w:t>
            </w:r>
          </w:p>
        </w:tc>
        <w:tc>
          <w:tcPr>
            <w:tcW w:w="736" w:type="pct"/>
            <w:vAlign w:val="top"/>
          </w:tcPr>
          <w:p w14:paraId="510525D4" w14:textId="77777777" w:rsidR="00BA5DFD" w:rsidRPr="00AF35C0" w:rsidRDefault="00BA5DFD" w:rsidP="00BA5DFD">
            <w:pPr>
              <w:pStyle w:val="UrbisTableText"/>
              <w:jc w:val="center"/>
            </w:pPr>
            <w:r w:rsidRPr="00AF35C0">
              <w:t>$11,554.90</w:t>
            </w:r>
          </w:p>
        </w:tc>
        <w:tc>
          <w:tcPr>
            <w:tcW w:w="733" w:type="pct"/>
            <w:vAlign w:val="top"/>
          </w:tcPr>
          <w:p w14:paraId="4D890870" w14:textId="77777777" w:rsidR="00BA5DFD" w:rsidRPr="00AF35C0" w:rsidRDefault="00BA5DFD" w:rsidP="00BA5DFD">
            <w:pPr>
              <w:pStyle w:val="UrbisTableText"/>
              <w:jc w:val="center"/>
            </w:pPr>
            <w:r w:rsidRPr="00AF35C0">
              <w:t>$11,559.50</w:t>
            </w:r>
          </w:p>
        </w:tc>
      </w:tr>
      <w:tr w:rsidR="00BA5DFD" w:rsidRPr="00AF35C0" w14:paraId="42D8356B" w14:textId="77777777" w:rsidTr="00BA5DFD">
        <w:trPr>
          <w:trHeight w:val="454"/>
        </w:trPr>
        <w:tc>
          <w:tcPr>
            <w:tcW w:w="2721" w:type="pct"/>
            <w:vAlign w:val="top"/>
          </w:tcPr>
          <w:p w14:paraId="5D50BBA5" w14:textId="77777777" w:rsidR="00BA5DFD" w:rsidRPr="00AF35C0" w:rsidRDefault="00BA5DFD" w:rsidP="00BA5DFD">
            <w:pPr>
              <w:pStyle w:val="UrbisTableText"/>
              <w:ind w:left="142"/>
            </w:pPr>
            <w:r w:rsidRPr="00AF35C0">
              <w:t>Average fortnightly payment per student</w:t>
            </w:r>
          </w:p>
        </w:tc>
        <w:tc>
          <w:tcPr>
            <w:tcW w:w="810" w:type="pct"/>
            <w:vAlign w:val="top"/>
          </w:tcPr>
          <w:p w14:paraId="7D3B9ECD" w14:textId="77777777" w:rsidR="00BA5DFD" w:rsidRPr="00AF35C0" w:rsidRDefault="00BA5DFD" w:rsidP="00BA5DFD">
            <w:pPr>
              <w:pStyle w:val="UrbisTableText"/>
              <w:jc w:val="center"/>
            </w:pPr>
            <w:r w:rsidRPr="00AF35C0">
              <w:t>$437.30</w:t>
            </w:r>
          </w:p>
        </w:tc>
        <w:tc>
          <w:tcPr>
            <w:tcW w:w="736" w:type="pct"/>
            <w:vAlign w:val="top"/>
          </w:tcPr>
          <w:p w14:paraId="734813F5" w14:textId="77777777" w:rsidR="00BA5DFD" w:rsidRPr="00AF35C0" w:rsidRDefault="00BA5DFD" w:rsidP="00BA5DFD">
            <w:pPr>
              <w:pStyle w:val="UrbisTableText"/>
              <w:jc w:val="center"/>
            </w:pPr>
            <w:r w:rsidRPr="00AF35C0">
              <w:t>$444.40</w:t>
            </w:r>
          </w:p>
        </w:tc>
        <w:tc>
          <w:tcPr>
            <w:tcW w:w="733" w:type="pct"/>
            <w:vAlign w:val="top"/>
          </w:tcPr>
          <w:p w14:paraId="2F329704" w14:textId="77777777" w:rsidR="00BA5DFD" w:rsidRPr="00AF35C0" w:rsidRDefault="00BA5DFD" w:rsidP="00BA5DFD">
            <w:pPr>
              <w:pStyle w:val="UrbisTableText"/>
              <w:jc w:val="center"/>
            </w:pPr>
            <w:r w:rsidRPr="00AF35C0">
              <w:t>$444.60</w:t>
            </w:r>
          </w:p>
        </w:tc>
      </w:tr>
    </w:tbl>
    <w:p w14:paraId="7B860FDA" w14:textId="03E4135E" w:rsidR="00BA5DFD" w:rsidRDefault="00BA5DFD" w:rsidP="00BA5DFD">
      <w:pPr>
        <w:pStyle w:val="TableCaption"/>
        <w:rPr>
          <w:sz w:val="16"/>
          <w:szCs w:val="16"/>
        </w:rPr>
      </w:pPr>
      <w:r w:rsidRPr="00AF35C0">
        <w:rPr>
          <w:sz w:val="16"/>
          <w:szCs w:val="16"/>
        </w:rPr>
        <w:t>Source: Australian National Audit Office</w:t>
      </w:r>
    </w:p>
    <w:p w14:paraId="5FC7ACA7" w14:textId="77777777" w:rsidR="009A56F1" w:rsidRPr="00AF35C0" w:rsidRDefault="009A56F1" w:rsidP="00BA5DFD">
      <w:pPr>
        <w:pStyle w:val="TableCaption"/>
        <w:rPr>
          <w:sz w:val="16"/>
          <w:szCs w:val="16"/>
        </w:rPr>
      </w:pPr>
    </w:p>
    <w:p w14:paraId="611B110F" w14:textId="6CBFEFDF" w:rsidR="00BA5DFD" w:rsidRPr="00AF35C0" w:rsidRDefault="00BA5DFD" w:rsidP="00BA5DFD">
      <w:r w:rsidRPr="00AF35C0">
        <w:t>Table 3.</w:t>
      </w:r>
      <w:r w:rsidR="006846A2" w:rsidRPr="00AF35C0">
        <w:t>8</w:t>
      </w:r>
      <w:r w:rsidRPr="00AF35C0">
        <w:t xml:space="preserve"> outlines the number of students and apprentices in Australia receiving Youth Allowance as of June 2017.  Over 80% of people receiving the allowance were living in Major Cities whilst those living in regional areas accounted for 16% of recipients.</w:t>
      </w:r>
    </w:p>
    <w:tbl>
      <w:tblPr>
        <w:tblW w:w="5000" w:type="pct"/>
        <w:tblBorders>
          <w:bottom w:val="single" w:sz="4" w:space="0" w:color="1A1919" w:themeColor="text1"/>
        </w:tblBorders>
        <w:tblLook w:val="01E0" w:firstRow="1" w:lastRow="1" w:firstColumn="1" w:lastColumn="1" w:noHBand="0" w:noVBand="0"/>
        <w:tblDescription w:val="test table"/>
      </w:tblPr>
      <w:tblGrid>
        <w:gridCol w:w="7739"/>
        <w:gridCol w:w="1899"/>
      </w:tblGrid>
      <w:tr w:rsidR="00BA5DFD" w:rsidRPr="00AF35C0" w14:paraId="18B7F84C" w14:textId="77777777" w:rsidTr="00BA5DFD">
        <w:trPr>
          <w:trHeight w:hRule="exact" w:val="454"/>
        </w:trPr>
        <w:tc>
          <w:tcPr>
            <w:tcW w:w="5000" w:type="pct"/>
            <w:gridSpan w:val="2"/>
            <w:shd w:val="clear" w:color="auto" w:fill="auto"/>
            <w:noWrap/>
            <w:vAlign w:val="bottom"/>
          </w:tcPr>
          <w:p w14:paraId="666A57D2" w14:textId="77777777" w:rsidR="00BA5DFD" w:rsidRPr="00AF35C0" w:rsidRDefault="00BA5DFD" w:rsidP="00BA5DFD">
            <w:pPr>
              <w:pStyle w:val="Head4"/>
              <w:rPr>
                <w:lang w:eastAsia="en-AU"/>
              </w:rPr>
            </w:pPr>
            <w:r w:rsidRPr="00AF35C0">
              <w:rPr>
                <w:lang w:eastAsia="en-AU"/>
              </w:rPr>
              <w:t>Youth Allowance (Student and Apprentice)</w:t>
            </w:r>
          </w:p>
        </w:tc>
      </w:tr>
      <w:tr w:rsidR="00BA5DFD" w:rsidRPr="00AF35C0" w14:paraId="6CA45374" w14:textId="77777777" w:rsidTr="00BA5DFD">
        <w:trPr>
          <w:trHeight w:val="136"/>
        </w:trPr>
        <w:tc>
          <w:tcPr>
            <w:tcW w:w="4015" w:type="pct"/>
            <w:shd w:val="clear" w:color="auto" w:fill="auto"/>
            <w:noWrap/>
            <w:vAlign w:val="bottom"/>
          </w:tcPr>
          <w:p w14:paraId="64BD2963" w14:textId="77777777" w:rsidR="00BA5DFD" w:rsidRPr="00AF35C0" w:rsidRDefault="00BA5DFD" w:rsidP="00BA5DFD">
            <w:pPr>
              <w:pStyle w:val="ExceTableDescription"/>
            </w:pPr>
            <w:r w:rsidRPr="00AF35C0">
              <w:t>Point in time data – June 2017</w:t>
            </w:r>
          </w:p>
        </w:tc>
        <w:tc>
          <w:tcPr>
            <w:tcW w:w="985" w:type="pct"/>
            <w:shd w:val="clear" w:color="auto" w:fill="auto"/>
            <w:noWrap/>
            <w:vAlign w:val="bottom"/>
          </w:tcPr>
          <w:p w14:paraId="47E9BA7E" w14:textId="182E3F6A" w:rsidR="00BA5DFD" w:rsidRPr="00AF35C0" w:rsidRDefault="00BA5DFD" w:rsidP="00BA5DFD">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3</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8</w:t>
            </w:r>
            <w:r w:rsidR="0056545F">
              <w:rPr>
                <w:noProof/>
              </w:rPr>
              <w:fldChar w:fldCharType="end"/>
            </w:r>
          </w:p>
        </w:tc>
      </w:tr>
    </w:tbl>
    <w:tbl>
      <w:tblPr>
        <w:tblStyle w:val="CaptionTable"/>
        <w:tblpPr w:leftFromText="180" w:rightFromText="180" w:vertAnchor="text" w:horzAnchor="margin" w:tblpY="17"/>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3209"/>
        <w:gridCol w:w="3209"/>
        <w:gridCol w:w="3210"/>
      </w:tblGrid>
      <w:tr w:rsidR="00BA5DFD" w:rsidRPr="00AF35C0" w14:paraId="2CD65588" w14:textId="77777777" w:rsidTr="00BA5DFD">
        <w:trPr>
          <w:cnfStyle w:val="100000000000" w:firstRow="1" w:lastRow="0" w:firstColumn="0" w:lastColumn="0" w:oddVBand="0" w:evenVBand="0" w:oddHBand="0" w:evenHBand="0" w:firstRowFirstColumn="0" w:firstRowLastColumn="0" w:lastRowFirstColumn="0" w:lastRowLastColumn="0"/>
          <w:trHeight w:val="454"/>
          <w:tblHeader/>
        </w:trPr>
        <w:tc>
          <w:tcPr>
            <w:tcW w:w="1666" w:type="pct"/>
            <w:vAlign w:val="top"/>
          </w:tcPr>
          <w:p w14:paraId="7722879E" w14:textId="77777777" w:rsidR="00BA5DFD" w:rsidRPr="00AF35C0" w:rsidRDefault="00BA5DFD" w:rsidP="00BA5DFD">
            <w:pPr>
              <w:rPr>
                <w:b/>
              </w:rPr>
            </w:pPr>
            <w:r w:rsidRPr="00AF35C0">
              <w:rPr>
                <w:b/>
              </w:rPr>
              <w:t>Remoteness Areas</w:t>
            </w:r>
          </w:p>
        </w:tc>
        <w:tc>
          <w:tcPr>
            <w:tcW w:w="1666" w:type="pct"/>
            <w:vAlign w:val="top"/>
          </w:tcPr>
          <w:p w14:paraId="02B9A99F" w14:textId="77777777" w:rsidR="00BA5DFD" w:rsidRPr="00AF35C0" w:rsidRDefault="00BA5DFD" w:rsidP="00BA5DFD">
            <w:pPr>
              <w:jc w:val="center"/>
              <w:rPr>
                <w:b/>
              </w:rPr>
            </w:pPr>
            <w:r w:rsidRPr="00AF35C0">
              <w:rPr>
                <w:b/>
              </w:rPr>
              <w:t>Total No. Recipients</w:t>
            </w:r>
          </w:p>
        </w:tc>
        <w:tc>
          <w:tcPr>
            <w:tcW w:w="1667" w:type="pct"/>
            <w:vAlign w:val="top"/>
          </w:tcPr>
          <w:p w14:paraId="27ACD78F" w14:textId="77777777" w:rsidR="00BA5DFD" w:rsidRPr="00AF35C0" w:rsidRDefault="00BA5DFD" w:rsidP="00BA5DFD">
            <w:pPr>
              <w:jc w:val="center"/>
              <w:rPr>
                <w:b/>
              </w:rPr>
            </w:pPr>
            <w:r w:rsidRPr="00AF35C0">
              <w:rPr>
                <w:b/>
              </w:rPr>
              <w:t>% of Total</w:t>
            </w:r>
          </w:p>
        </w:tc>
      </w:tr>
      <w:tr w:rsidR="00BA5DFD" w:rsidRPr="00AF35C0" w14:paraId="0AA9818D" w14:textId="77777777" w:rsidTr="00BA5DFD">
        <w:trPr>
          <w:cnfStyle w:val="000000100000" w:firstRow="0" w:lastRow="0" w:firstColumn="0" w:lastColumn="0" w:oddVBand="0" w:evenVBand="0" w:oddHBand="1" w:evenHBand="0" w:firstRowFirstColumn="0" w:firstRowLastColumn="0" w:lastRowFirstColumn="0" w:lastRowLastColumn="0"/>
          <w:trHeight w:val="454"/>
        </w:trPr>
        <w:tc>
          <w:tcPr>
            <w:tcW w:w="1666" w:type="pct"/>
            <w:vAlign w:val="top"/>
          </w:tcPr>
          <w:p w14:paraId="359BFEF3" w14:textId="77777777" w:rsidR="00BA5DFD" w:rsidRPr="00AF35C0" w:rsidRDefault="00BA5DFD" w:rsidP="00BA5DFD">
            <w:r w:rsidRPr="00AF35C0">
              <w:t>Major Cities</w:t>
            </w:r>
          </w:p>
        </w:tc>
        <w:tc>
          <w:tcPr>
            <w:tcW w:w="1666" w:type="pct"/>
            <w:vAlign w:val="top"/>
          </w:tcPr>
          <w:p w14:paraId="3C908120" w14:textId="77777777" w:rsidR="00BA5DFD" w:rsidRPr="00AF35C0" w:rsidRDefault="00BA5DFD" w:rsidP="00BA5DFD">
            <w:pPr>
              <w:jc w:val="center"/>
            </w:pPr>
            <w:r w:rsidRPr="00AF35C0">
              <w:t>166,900</w:t>
            </w:r>
          </w:p>
        </w:tc>
        <w:tc>
          <w:tcPr>
            <w:tcW w:w="1667" w:type="pct"/>
            <w:vAlign w:val="top"/>
          </w:tcPr>
          <w:p w14:paraId="0EB68218" w14:textId="77777777" w:rsidR="00BA5DFD" w:rsidRPr="00AF35C0" w:rsidRDefault="00BA5DFD" w:rsidP="00BA5DFD">
            <w:pPr>
              <w:jc w:val="center"/>
            </w:pPr>
            <w:r w:rsidRPr="00AF35C0">
              <w:t>81.7%</w:t>
            </w:r>
          </w:p>
        </w:tc>
      </w:tr>
      <w:tr w:rsidR="00BA5DFD" w:rsidRPr="00AF35C0" w14:paraId="7E04D2A3" w14:textId="77777777" w:rsidTr="00BA5DFD">
        <w:trPr>
          <w:trHeight w:val="454"/>
        </w:trPr>
        <w:tc>
          <w:tcPr>
            <w:tcW w:w="1666" w:type="pct"/>
            <w:vAlign w:val="top"/>
          </w:tcPr>
          <w:p w14:paraId="23DBC5DB" w14:textId="77777777" w:rsidR="00BA5DFD" w:rsidRPr="00AF35C0" w:rsidRDefault="00BA5DFD" w:rsidP="00BA5DFD">
            <w:r w:rsidRPr="00AF35C0">
              <w:t>Inner Regional</w:t>
            </w:r>
          </w:p>
        </w:tc>
        <w:tc>
          <w:tcPr>
            <w:tcW w:w="1666" w:type="pct"/>
            <w:vAlign w:val="top"/>
          </w:tcPr>
          <w:p w14:paraId="41422EE9" w14:textId="77777777" w:rsidR="00BA5DFD" w:rsidRPr="00AF35C0" w:rsidRDefault="00BA5DFD" w:rsidP="00BA5DFD">
            <w:pPr>
              <w:jc w:val="center"/>
            </w:pPr>
            <w:r w:rsidRPr="00AF35C0">
              <w:t>27,072</w:t>
            </w:r>
          </w:p>
        </w:tc>
        <w:tc>
          <w:tcPr>
            <w:tcW w:w="1667" w:type="pct"/>
            <w:vAlign w:val="top"/>
          </w:tcPr>
          <w:p w14:paraId="230E7E02" w14:textId="77777777" w:rsidR="00BA5DFD" w:rsidRPr="00AF35C0" w:rsidRDefault="00BA5DFD" w:rsidP="00BA5DFD">
            <w:pPr>
              <w:jc w:val="center"/>
            </w:pPr>
            <w:r w:rsidRPr="00AF35C0">
              <w:t>13.2%</w:t>
            </w:r>
          </w:p>
        </w:tc>
      </w:tr>
      <w:tr w:rsidR="00BA5DFD" w:rsidRPr="00AF35C0" w14:paraId="7AC4B267" w14:textId="77777777" w:rsidTr="00BA5DFD">
        <w:trPr>
          <w:cnfStyle w:val="000000100000" w:firstRow="0" w:lastRow="0" w:firstColumn="0" w:lastColumn="0" w:oddVBand="0" w:evenVBand="0" w:oddHBand="1" w:evenHBand="0" w:firstRowFirstColumn="0" w:firstRowLastColumn="0" w:lastRowFirstColumn="0" w:lastRowLastColumn="0"/>
          <w:trHeight w:val="454"/>
        </w:trPr>
        <w:tc>
          <w:tcPr>
            <w:tcW w:w="1666" w:type="pct"/>
            <w:vAlign w:val="top"/>
          </w:tcPr>
          <w:p w14:paraId="1A11B519" w14:textId="77777777" w:rsidR="00BA5DFD" w:rsidRPr="00AF35C0" w:rsidRDefault="00BA5DFD" w:rsidP="00BA5DFD">
            <w:r w:rsidRPr="00AF35C0">
              <w:t>Outer Regional</w:t>
            </w:r>
          </w:p>
        </w:tc>
        <w:tc>
          <w:tcPr>
            <w:tcW w:w="1666" w:type="pct"/>
            <w:vAlign w:val="top"/>
          </w:tcPr>
          <w:p w14:paraId="345D398E" w14:textId="77777777" w:rsidR="00BA5DFD" w:rsidRPr="00AF35C0" w:rsidRDefault="00BA5DFD" w:rsidP="00BA5DFD">
            <w:pPr>
              <w:jc w:val="center"/>
            </w:pPr>
            <w:r w:rsidRPr="00AF35C0">
              <w:t>7,899</w:t>
            </w:r>
          </w:p>
        </w:tc>
        <w:tc>
          <w:tcPr>
            <w:tcW w:w="1667" w:type="pct"/>
            <w:vAlign w:val="top"/>
          </w:tcPr>
          <w:p w14:paraId="7775BC46" w14:textId="77777777" w:rsidR="00BA5DFD" w:rsidRPr="00AF35C0" w:rsidRDefault="00BA5DFD" w:rsidP="00BA5DFD">
            <w:pPr>
              <w:jc w:val="center"/>
            </w:pPr>
            <w:r w:rsidRPr="00AF35C0">
              <w:t>3.9%</w:t>
            </w:r>
          </w:p>
        </w:tc>
      </w:tr>
      <w:tr w:rsidR="00BA5DFD" w:rsidRPr="00AF35C0" w14:paraId="282B07AA" w14:textId="77777777" w:rsidTr="00BA5DFD">
        <w:trPr>
          <w:trHeight w:val="454"/>
        </w:trPr>
        <w:tc>
          <w:tcPr>
            <w:tcW w:w="1666" w:type="pct"/>
            <w:vAlign w:val="top"/>
          </w:tcPr>
          <w:p w14:paraId="66FD05B0" w14:textId="77777777" w:rsidR="00BA5DFD" w:rsidRPr="00AF35C0" w:rsidRDefault="00BA5DFD" w:rsidP="00BA5DFD">
            <w:r w:rsidRPr="00AF35C0">
              <w:t>Remote</w:t>
            </w:r>
          </w:p>
        </w:tc>
        <w:tc>
          <w:tcPr>
            <w:tcW w:w="1666" w:type="pct"/>
            <w:vAlign w:val="top"/>
          </w:tcPr>
          <w:p w14:paraId="13D01CEA" w14:textId="77777777" w:rsidR="00BA5DFD" w:rsidRPr="00AF35C0" w:rsidRDefault="00BA5DFD" w:rsidP="00BA5DFD">
            <w:pPr>
              <w:jc w:val="center"/>
            </w:pPr>
            <w:r w:rsidRPr="00AF35C0">
              <w:t>431</w:t>
            </w:r>
          </w:p>
        </w:tc>
        <w:tc>
          <w:tcPr>
            <w:tcW w:w="1667" w:type="pct"/>
            <w:vAlign w:val="top"/>
          </w:tcPr>
          <w:p w14:paraId="31F1E6AB" w14:textId="77777777" w:rsidR="00BA5DFD" w:rsidRPr="00AF35C0" w:rsidRDefault="00BA5DFD" w:rsidP="00BA5DFD">
            <w:pPr>
              <w:jc w:val="center"/>
            </w:pPr>
            <w:r w:rsidRPr="00AF35C0">
              <w:t>0.2%</w:t>
            </w:r>
          </w:p>
        </w:tc>
      </w:tr>
      <w:tr w:rsidR="00BA5DFD" w:rsidRPr="00AF35C0" w14:paraId="2AE66B0F" w14:textId="77777777" w:rsidTr="00BA5DFD">
        <w:trPr>
          <w:cnfStyle w:val="000000100000" w:firstRow="0" w:lastRow="0" w:firstColumn="0" w:lastColumn="0" w:oddVBand="0" w:evenVBand="0" w:oddHBand="1" w:evenHBand="0" w:firstRowFirstColumn="0" w:firstRowLastColumn="0" w:lastRowFirstColumn="0" w:lastRowLastColumn="0"/>
          <w:trHeight w:val="454"/>
        </w:trPr>
        <w:tc>
          <w:tcPr>
            <w:tcW w:w="1666" w:type="pct"/>
            <w:vAlign w:val="top"/>
          </w:tcPr>
          <w:p w14:paraId="15D1BA8F" w14:textId="77777777" w:rsidR="00BA5DFD" w:rsidRPr="00AF35C0" w:rsidRDefault="00BA5DFD" w:rsidP="00BA5DFD">
            <w:r w:rsidRPr="00AF35C0">
              <w:t>Very Remote</w:t>
            </w:r>
          </w:p>
        </w:tc>
        <w:tc>
          <w:tcPr>
            <w:tcW w:w="1666" w:type="pct"/>
            <w:vAlign w:val="top"/>
          </w:tcPr>
          <w:p w14:paraId="29EEC376" w14:textId="77777777" w:rsidR="00BA5DFD" w:rsidRPr="00AF35C0" w:rsidRDefault="00BA5DFD" w:rsidP="00BA5DFD">
            <w:pPr>
              <w:jc w:val="center"/>
            </w:pPr>
            <w:r w:rsidRPr="00AF35C0">
              <w:t>96</w:t>
            </w:r>
          </w:p>
        </w:tc>
        <w:tc>
          <w:tcPr>
            <w:tcW w:w="1667" w:type="pct"/>
            <w:vAlign w:val="top"/>
          </w:tcPr>
          <w:p w14:paraId="47CD5298" w14:textId="77777777" w:rsidR="00BA5DFD" w:rsidRPr="00AF35C0" w:rsidRDefault="00BA5DFD" w:rsidP="00BA5DFD">
            <w:pPr>
              <w:jc w:val="center"/>
            </w:pPr>
            <w:r w:rsidRPr="00AF35C0">
              <w:t>0.0%</w:t>
            </w:r>
          </w:p>
        </w:tc>
      </w:tr>
      <w:tr w:rsidR="00BA5DFD" w:rsidRPr="00AF35C0" w14:paraId="2CE4BEF2" w14:textId="77777777" w:rsidTr="00BA5DFD">
        <w:trPr>
          <w:trHeight w:val="454"/>
        </w:trPr>
        <w:tc>
          <w:tcPr>
            <w:tcW w:w="1666" w:type="pct"/>
            <w:vAlign w:val="top"/>
          </w:tcPr>
          <w:p w14:paraId="64A5F01F" w14:textId="77777777" w:rsidR="00BA5DFD" w:rsidRPr="00AF35C0" w:rsidRDefault="00BA5DFD" w:rsidP="00BA5DFD">
            <w:r w:rsidRPr="00AF35C0">
              <w:t>Remoteness Undetermined</w:t>
            </w:r>
          </w:p>
        </w:tc>
        <w:tc>
          <w:tcPr>
            <w:tcW w:w="1666" w:type="pct"/>
            <w:vAlign w:val="top"/>
          </w:tcPr>
          <w:p w14:paraId="4CF9AEA7" w14:textId="77777777" w:rsidR="00BA5DFD" w:rsidRPr="00AF35C0" w:rsidRDefault="00BA5DFD" w:rsidP="00BA5DFD">
            <w:pPr>
              <w:jc w:val="center"/>
            </w:pPr>
            <w:r w:rsidRPr="00AF35C0">
              <w:t>1,925</w:t>
            </w:r>
          </w:p>
        </w:tc>
        <w:tc>
          <w:tcPr>
            <w:tcW w:w="1667" w:type="pct"/>
            <w:vAlign w:val="top"/>
          </w:tcPr>
          <w:p w14:paraId="21AE0AE5" w14:textId="77777777" w:rsidR="00BA5DFD" w:rsidRPr="00AF35C0" w:rsidRDefault="00BA5DFD" w:rsidP="00BA5DFD">
            <w:pPr>
              <w:jc w:val="center"/>
            </w:pPr>
            <w:r w:rsidRPr="00AF35C0">
              <w:t>0.9%</w:t>
            </w:r>
          </w:p>
        </w:tc>
      </w:tr>
      <w:tr w:rsidR="00BA5DFD" w:rsidRPr="00AF35C0" w14:paraId="5C7FC0DB" w14:textId="77777777" w:rsidTr="00BA5DFD">
        <w:trPr>
          <w:cnfStyle w:val="000000100000" w:firstRow="0" w:lastRow="0" w:firstColumn="0" w:lastColumn="0" w:oddVBand="0" w:evenVBand="0" w:oddHBand="1" w:evenHBand="0" w:firstRowFirstColumn="0" w:firstRowLastColumn="0" w:lastRowFirstColumn="0" w:lastRowLastColumn="0"/>
          <w:trHeight w:val="454"/>
        </w:trPr>
        <w:tc>
          <w:tcPr>
            <w:tcW w:w="1666" w:type="pct"/>
            <w:vAlign w:val="top"/>
          </w:tcPr>
          <w:p w14:paraId="5E7E15E4" w14:textId="77777777" w:rsidR="00BA5DFD" w:rsidRPr="00AF35C0" w:rsidRDefault="00BA5DFD" w:rsidP="00BA5DFD">
            <w:pPr>
              <w:rPr>
                <w:b/>
              </w:rPr>
            </w:pPr>
            <w:r w:rsidRPr="00AF35C0">
              <w:rPr>
                <w:b/>
              </w:rPr>
              <w:t>Total</w:t>
            </w:r>
          </w:p>
        </w:tc>
        <w:tc>
          <w:tcPr>
            <w:tcW w:w="1666" w:type="pct"/>
            <w:vAlign w:val="top"/>
          </w:tcPr>
          <w:p w14:paraId="261AACB6" w14:textId="77777777" w:rsidR="00BA5DFD" w:rsidRPr="00AF35C0" w:rsidRDefault="00BA5DFD" w:rsidP="00BA5DFD">
            <w:pPr>
              <w:jc w:val="center"/>
              <w:rPr>
                <w:b/>
              </w:rPr>
            </w:pPr>
            <w:r w:rsidRPr="00AF35C0">
              <w:rPr>
                <w:b/>
              </w:rPr>
              <w:t>204,323</w:t>
            </w:r>
          </w:p>
        </w:tc>
        <w:tc>
          <w:tcPr>
            <w:tcW w:w="1667" w:type="pct"/>
            <w:vAlign w:val="top"/>
          </w:tcPr>
          <w:p w14:paraId="686096A2" w14:textId="77777777" w:rsidR="00BA5DFD" w:rsidRPr="00AF35C0" w:rsidRDefault="00BA5DFD" w:rsidP="00BA5DFD">
            <w:pPr>
              <w:jc w:val="center"/>
              <w:rPr>
                <w:b/>
              </w:rPr>
            </w:pPr>
            <w:r w:rsidRPr="00AF35C0">
              <w:rPr>
                <w:b/>
              </w:rPr>
              <w:t>100%</w:t>
            </w:r>
          </w:p>
        </w:tc>
      </w:tr>
    </w:tbl>
    <w:p w14:paraId="2C168300" w14:textId="77777777" w:rsidR="00BA5DFD" w:rsidRPr="00AF35C0" w:rsidRDefault="00BA5DFD" w:rsidP="00BA5DFD">
      <w:pPr>
        <w:pStyle w:val="TableCaption"/>
        <w:rPr>
          <w:sz w:val="16"/>
          <w:szCs w:val="16"/>
        </w:rPr>
      </w:pPr>
      <w:r w:rsidRPr="00AF35C0">
        <w:rPr>
          <w:sz w:val="16"/>
          <w:szCs w:val="16"/>
        </w:rPr>
        <w:t>Source: Department of Social Services</w:t>
      </w:r>
    </w:p>
    <w:p w14:paraId="766F1DED" w14:textId="77777777" w:rsidR="002C5431" w:rsidRDefault="00BA5DFD" w:rsidP="00BA5DFD">
      <w:pPr>
        <w:sectPr w:rsidR="002C5431" w:rsidSect="007A0695">
          <w:pgSz w:w="11906" w:h="16838" w:code="9"/>
          <w:pgMar w:top="1134" w:right="1134" w:bottom="1418" w:left="1134" w:header="709" w:footer="284" w:gutter="0"/>
          <w:cols w:space="708"/>
          <w:docGrid w:linePitch="360"/>
        </w:sectPr>
      </w:pPr>
      <w:r w:rsidRPr="00AF35C0">
        <w:t>Table 3.</w:t>
      </w:r>
      <w:r w:rsidR="006846A2" w:rsidRPr="00AF35C0">
        <w:t>9</w:t>
      </w:r>
      <w:r w:rsidRPr="00AF35C0">
        <w:t xml:space="preserve"> details the payment rates for eligible Youth Allowance recipients. Students and apprentices currently living at home receive lower allowance rates due to the absence of rent, approximately $200 less for recipients under 18 and $150 less for recipients over 18. Once a recipient’s income surpasse</w:t>
      </w:r>
      <w:r w:rsidR="002C1FF3" w:rsidRPr="00AF35C0">
        <w:t xml:space="preserve">s the cut off rate, the payments cease. </w:t>
      </w:r>
      <w:r w:rsidRPr="00AF35C0">
        <w:t xml:space="preserve">Similarly, once a certain payment threshold is surpassed, the payment rate will reduce according to their residence, age and income. </w:t>
      </w:r>
    </w:p>
    <w:p w14:paraId="35A866E9" w14:textId="77777777" w:rsidR="006C1F03" w:rsidRPr="00AF35C0" w:rsidRDefault="006C1F03" w:rsidP="00BA5DFD"/>
    <w:tbl>
      <w:tblPr>
        <w:tblW w:w="5000" w:type="pct"/>
        <w:tblBorders>
          <w:bottom w:val="single" w:sz="4" w:space="0" w:color="1A1919" w:themeColor="text1"/>
        </w:tblBorders>
        <w:tblLook w:val="01E0" w:firstRow="1" w:lastRow="1" w:firstColumn="1" w:lastColumn="1" w:noHBand="0" w:noVBand="0"/>
        <w:tblDescription w:val="test table"/>
      </w:tblPr>
      <w:tblGrid>
        <w:gridCol w:w="7739"/>
        <w:gridCol w:w="1899"/>
      </w:tblGrid>
      <w:tr w:rsidR="00BA5DFD" w:rsidRPr="00AF35C0" w14:paraId="7B810834" w14:textId="77777777" w:rsidTr="00BA5DFD">
        <w:trPr>
          <w:trHeight w:hRule="exact" w:val="454"/>
        </w:trPr>
        <w:tc>
          <w:tcPr>
            <w:tcW w:w="5000" w:type="pct"/>
            <w:gridSpan w:val="2"/>
            <w:shd w:val="clear" w:color="auto" w:fill="auto"/>
            <w:noWrap/>
            <w:vAlign w:val="bottom"/>
          </w:tcPr>
          <w:p w14:paraId="127DB478" w14:textId="77777777" w:rsidR="00BA5DFD" w:rsidRPr="00AF35C0" w:rsidRDefault="00BA5DFD" w:rsidP="00BA5DFD">
            <w:pPr>
              <w:pStyle w:val="Head4"/>
              <w:rPr>
                <w:lang w:eastAsia="en-AU"/>
              </w:rPr>
            </w:pPr>
            <w:r w:rsidRPr="00AF35C0">
              <w:rPr>
                <w:lang w:eastAsia="en-AU"/>
              </w:rPr>
              <w:t>Youth Allowance Payment Rates</w:t>
            </w:r>
          </w:p>
        </w:tc>
      </w:tr>
      <w:tr w:rsidR="00BA5DFD" w:rsidRPr="00AF35C0" w14:paraId="48381D6C" w14:textId="77777777" w:rsidTr="00BA5DFD">
        <w:trPr>
          <w:trHeight w:val="136"/>
        </w:trPr>
        <w:tc>
          <w:tcPr>
            <w:tcW w:w="4015" w:type="pct"/>
            <w:shd w:val="clear" w:color="auto" w:fill="auto"/>
            <w:noWrap/>
            <w:vAlign w:val="bottom"/>
          </w:tcPr>
          <w:p w14:paraId="20249DF7" w14:textId="77777777" w:rsidR="00BA5DFD" w:rsidRPr="00AF35C0" w:rsidRDefault="00BA5DFD" w:rsidP="00A52BFC">
            <w:pPr>
              <w:pStyle w:val="ExceTableDescription"/>
            </w:pPr>
            <w:r w:rsidRPr="00AF35C0">
              <w:t>201</w:t>
            </w:r>
            <w:r w:rsidR="00A52BFC" w:rsidRPr="00AF35C0">
              <w:t>8</w:t>
            </w:r>
          </w:p>
        </w:tc>
        <w:tc>
          <w:tcPr>
            <w:tcW w:w="985" w:type="pct"/>
            <w:shd w:val="clear" w:color="auto" w:fill="auto"/>
            <w:noWrap/>
            <w:vAlign w:val="bottom"/>
          </w:tcPr>
          <w:p w14:paraId="37CCD5F0" w14:textId="2D5D0F15" w:rsidR="00BA5DFD" w:rsidRPr="00AF35C0" w:rsidRDefault="00BA5DFD" w:rsidP="00BA5DFD">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3</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9</w:t>
            </w:r>
            <w:r w:rsidR="0056545F">
              <w:rPr>
                <w:noProof/>
              </w:rPr>
              <w:fldChar w:fldCharType="end"/>
            </w:r>
          </w:p>
        </w:tc>
      </w:tr>
    </w:tbl>
    <w:tbl>
      <w:tblPr>
        <w:tblStyle w:val="CaptionTable"/>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1420"/>
        <w:gridCol w:w="1420"/>
        <w:gridCol w:w="1419"/>
        <w:gridCol w:w="2132"/>
        <w:gridCol w:w="3237"/>
      </w:tblGrid>
      <w:tr w:rsidR="00BA5DFD" w:rsidRPr="00AF35C0" w14:paraId="3C4E3087" w14:textId="77777777" w:rsidTr="00A52BFC">
        <w:trPr>
          <w:cnfStyle w:val="100000000000" w:firstRow="1" w:lastRow="0" w:firstColumn="0" w:lastColumn="0" w:oddVBand="0" w:evenVBand="0" w:oddHBand="0" w:evenHBand="0" w:firstRowFirstColumn="0" w:firstRowLastColumn="0" w:lastRowFirstColumn="0" w:lastRowLastColumn="0"/>
          <w:trHeight w:val="979"/>
          <w:tblHeader/>
        </w:trPr>
        <w:tc>
          <w:tcPr>
            <w:tcW w:w="737" w:type="pct"/>
            <w:vAlign w:val="top"/>
          </w:tcPr>
          <w:p w14:paraId="2BCD8BC8" w14:textId="77777777" w:rsidR="00BA5DFD" w:rsidRPr="00AF35C0" w:rsidRDefault="00BA5DFD" w:rsidP="00BA5DFD">
            <w:pPr>
              <w:pStyle w:val="UrbisTableHeading"/>
              <w:jc w:val="center"/>
            </w:pPr>
            <w:r w:rsidRPr="00AF35C0">
              <w:t>Single</w:t>
            </w:r>
          </w:p>
        </w:tc>
        <w:tc>
          <w:tcPr>
            <w:tcW w:w="737" w:type="pct"/>
            <w:vAlign w:val="top"/>
          </w:tcPr>
          <w:p w14:paraId="07783F71" w14:textId="77777777" w:rsidR="00BA5DFD" w:rsidRPr="00AF35C0" w:rsidRDefault="00BA5DFD" w:rsidP="00BA5DFD">
            <w:pPr>
              <w:pStyle w:val="UrbisTableHeading"/>
              <w:jc w:val="center"/>
            </w:pPr>
            <w:r w:rsidRPr="00AF35C0">
              <w:t>Living away from home</w:t>
            </w:r>
          </w:p>
        </w:tc>
        <w:tc>
          <w:tcPr>
            <w:tcW w:w="737" w:type="pct"/>
            <w:vAlign w:val="top"/>
          </w:tcPr>
          <w:p w14:paraId="2B2685FA" w14:textId="77777777" w:rsidR="00BA5DFD" w:rsidRPr="00AF35C0" w:rsidRDefault="00BA5DFD" w:rsidP="00BA5DFD">
            <w:pPr>
              <w:pStyle w:val="UrbisTableHeading"/>
              <w:jc w:val="center"/>
            </w:pPr>
            <w:r w:rsidRPr="00AF35C0">
              <w:t>Age</w:t>
            </w:r>
          </w:p>
        </w:tc>
        <w:tc>
          <w:tcPr>
            <w:tcW w:w="1107" w:type="pct"/>
            <w:vAlign w:val="top"/>
          </w:tcPr>
          <w:p w14:paraId="7FEE9CEF" w14:textId="77777777" w:rsidR="00BA5DFD" w:rsidRPr="00AF35C0" w:rsidRDefault="00BA5DFD" w:rsidP="00BA5DFD">
            <w:pPr>
              <w:pStyle w:val="UrbisTableHeading"/>
              <w:jc w:val="center"/>
            </w:pPr>
            <w:r w:rsidRPr="00AF35C0">
              <w:t>Maximum Living Allowance Rate (fortnightly)</w:t>
            </w:r>
          </w:p>
        </w:tc>
        <w:tc>
          <w:tcPr>
            <w:tcW w:w="1681" w:type="pct"/>
          </w:tcPr>
          <w:p w14:paraId="00078A38" w14:textId="77777777" w:rsidR="00BA5DFD" w:rsidRPr="00AF35C0" w:rsidRDefault="00BA5DFD" w:rsidP="00BA5DFD">
            <w:pPr>
              <w:pStyle w:val="UrbisTableHeading"/>
              <w:jc w:val="center"/>
            </w:pPr>
            <w:r w:rsidRPr="00AF35C0">
              <w:t>Cut Off Rate -payment reduces to $0 once income reaches maximum of</w:t>
            </w:r>
          </w:p>
        </w:tc>
      </w:tr>
      <w:tr w:rsidR="00BA5DFD" w:rsidRPr="00AF35C0" w14:paraId="18D757C3" w14:textId="77777777" w:rsidTr="00A52BFC">
        <w:trPr>
          <w:cnfStyle w:val="000000100000" w:firstRow="0" w:lastRow="0" w:firstColumn="0" w:lastColumn="0" w:oddVBand="0" w:evenVBand="0" w:oddHBand="1" w:evenHBand="0" w:firstRowFirstColumn="0" w:firstRowLastColumn="0" w:lastRowFirstColumn="0" w:lastRowLastColumn="0"/>
          <w:trHeight w:val="472"/>
        </w:trPr>
        <w:tc>
          <w:tcPr>
            <w:tcW w:w="737" w:type="pct"/>
            <w:vAlign w:val="top"/>
          </w:tcPr>
          <w:p w14:paraId="1EA88F00" w14:textId="77777777" w:rsidR="00BA5DFD" w:rsidRPr="00AF35C0" w:rsidRDefault="00BA5DFD" w:rsidP="00BA5DFD">
            <w:pPr>
              <w:pStyle w:val="UrbisTableText"/>
              <w:jc w:val="center"/>
            </w:pPr>
            <w:r w:rsidRPr="00AF35C0">
              <w:sym w:font="Wingdings" w:char="F0FC"/>
            </w:r>
          </w:p>
        </w:tc>
        <w:tc>
          <w:tcPr>
            <w:tcW w:w="737" w:type="pct"/>
            <w:vAlign w:val="top"/>
          </w:tcPr>
          <w:p w14:paraId="4382BFF4" w14:textId="77777777" w:rsidR="00BA5DFD" w:rsidRPr="00AF35C0" w:rsidRDefault="00BA5DFD" w:rsidP="00BA5DFD">
            <w:pPr>
              <w:pStyle w:val="UrbisTableText"/>
              <w:jc w:val="center"/>
            </w:pPr>
            <w:r w:rsidRPr="00AF35C0">
              <w:sym w:font="Wingdings" w:char="F0FB"/>
            </w:r>
          </w:p>
        </w:tc>
        <w:tc>
          <w:tcPr>
            <w:tcW w:w="737" w:type="pct"/>
            <w:vAlign w:val="top"/>
          </w:tcPr>
          <w:p w14:paraId="0A0ABC06" w14:textId="77777777" w:rsidR="00BA5DFD" w:rsidRPr="00AF35C0" w:rsidRDefault="00BA5DFD" w:rsidP="00BA5DFD">
            <w:pPr>
              <w:pStyle w:val="UrbisTableText"/>
              <w:jc w:val="center"/>
            </w:pPr>
            <w:r w:rsidRPr="00AF35C0">
              <w:t>Under 18</w:t>
            </w:r>
          </w:p>
        </w:tc>
        <w:tc>
          <w:tcPr>
            <w:tcW w:w="1107" w:type="pct"/>
            <w:vAlign w:val="top"/>
          </w:tcPr>
          <w:p w14:paraId="58DBF77D" w14:textId="77777777" w:rsidR="00BA5DFD" w:rsidRPr="00AF35C0" w:rsidRDefault="00BA5DFD" w:rsidP="0037497D">
            <w:pPr>
              <w:pStyle w:val="UrbisTableText"/>
              <w:jc w:val="center"/>
            </w:pPr>
            <w:r w:rsidRPr="00AF35C0">
              <w:t>$</w:t>
            </w:r>
            <w:r w:rsidR="0037497D" w:rsidRPr="00AF35C0">
              <w:t>244.10</w:t>
            </w:r>
          </w:p>
        </w:tc>
        <w:tc>
          <w:tcPr>
            <w:tcW w:w="1681" w:type="pct"/>
          </w:tcPr>
          <w:p w14:paraId="09B250ED" w14:textId="77777777" w:rsidR="00BA5DFD" w:rsidRPr="00AF35C0" w:rsidRDefault="00BA5DFD" w:rsidP="00A52BFC">
            <w:pPr>
              <w:pStyle w:val="UrbisTableText"/>
              <w:jc w:val="center"/>
            </w:pPr>
            <w:r w:rsidRPr="00AF35C0">
              <w:t>$</w:t>
            </w:r>
            <w:r w:rsidR="00A52BFC" w:rsidRPr="00AF35C0">
              <w:t>864.84</w:t>
            </w:r>
          </w:p>
        </w:tc>
      </w:tr>
      <w:tr w:rsidR="00BA5DFD" w:rsidRPr="00AF35C0" w14:paraId="2FE196F7" w14:textId="77777777" w:rsidTr="00A52BFC">
        <w:trPr>
          <w:trHeight w:val="472"/>
        </w:trPr>
        <w:tc>
          <w:tcPr>
            <w:tcW w:w="737" w:type="pct"/>
            <w:vAlign w:val="top"/>
          </w:tcPr>
          <w:p w14:paraId="184E8824" w14:textId="77777777" w:rsidR="00BA5DFD" w:rsidRPr="00AF35C0" w:rsidRDefault="00BA5DFD" w:rsidP="00BA5DFD">
            <w:pPr>
              <w:pStyle w:val="UrbisTableText"/>
              <w:jc w:val="center"/>
            </w:pPr>
            <w:r w:rsidRPr="00AF35C0">
              <w:sym w:font="Wingdings" w:char="F0FC"/>
            </w:r>
          </w:p>
        </w:tc>
        <w:tc>
          <w:tcPr>
            <w:tcW w:w="737" w:type="pct"/>
            <w:vAlign w:val="top"/>
          </w:tcPr>
          <w:p w14:paraId="17C99EAE" w14:textId="77777777" w:rsidR="00BA5DFD" w:rsidRPr="00AF35C0" w:rsidRDefault="00BA5DFD" w:rsidP="00BA5DFD">
            <w:pPr>
              <w:pStyle w:val="UrbisTableText"/>
              <w:jc w:val="center"/>
            </w:pPr>
            <w:r w:rsidRPr="00AF35C0">
              <w:sym w:font="Wingdings" w:char="F0FC"/>
            </w:r>
          </w:p>
        </w:tc>
        <w:tc>
          <w:tcPr>
            <w:tcW w:w="737" w:type="pct"/>
            <w:vAlign w:val="top"/>
          </w:tcPr>
          <w:p w14:paraId="2CD92545" w14:textId="77777777" w:rsidR="00BA5DFD" w:rsidRPr="00AF35C0" w:rsidRDefault="00BA5DFD" w:rsidP="00BA5DFD">
            <w:pPr>
              <w:pStyle w:val="UrbisTableText"/>
              <w:jc w:val="center"/>
            </w:pPr>
            <w:r w:rsidRPr="00AF35C0">
              <w:t>Under 18</w:t>
            </w:r>
          </w:p>
        </w:tc>
        <w:tc>
          <w:tcPr>
            <w:tcW w:w="1107" w:type="pct"/>
            <w:vAlign w:val="top"/>
          </w:tcPr>
          <w:p w14:paraId="21779A6A" w14:textId="77777777" w:rsidR="00BA5DFD" w:rsidRPr="00AF35C0" w:rsidRDefault="00BA5DFD" w:rsidP="0037497D">
            <w:pPr>
              <w:pStyle w:val="UrbisTableText"/>
              <w:jc w:val="center"/>
            </w:pPr>
            <w:r w:rsidRPr="00AF35C0">
              <w:t>$</w:t>
            </w:r>
            <w:r w:rsidR="0037497D" w:rsidRPr="00AF35C0">
              <w:t>445.80</w:t>
            </w:r>
          </w:p>
        </w:tc>
        <w:tc>
          <w:tcPr>
            <w:tcW w:w="1681" w:type="pct"/>
          </w:tcPr>
          <w:p w14:paraId="046B9FE4" w14:textId="038D3658" w:rsidR="00BA5DFD" w:rsidRPr="00AF35C0" w:rsidRDefault="00BA5DFD" w:rsidP="00A52BFC">
            <w:pPr>
              <w:pStyle w:val="UrbisTableText"/>
              <w:jc w:val="center"/>
            </w:pPr>
            <w:r w:rsidRPr="00AF35C0">
              <w:t>$</w:t>
            </w:r>
            <w:r w:rsidR="00A52BFC" w:rsidRPr="00AF35C0">
              <w:t>1</w:t>
            </w:r>
            <w:r w:rsidR="002C435F" w:rsidRPr="00AF35C0">
              <w:t>,</w:t>
            </w:r>
            <w:r w:rsidR="00A52BFC" w:rsidRPr="00AF35C0">
              <w:t>206.17</w:t>
            </w:r>
          </w:p>
        </w:tc>
      </w:tr>
      <w:tr w:rsidR="00BA5DFD" w:rsidRPr="00AF35C0" w14:paraId="39D44DA4" w14:textId="77777777" w:rsidTr="00A52BFC">
        <w:trPr>
          <w:cnfStyle w:val="000000100000" w:firstRow="0" w:lastRow="0" w:firstColumn="0" w:lastColumn="0" w:oddVBand="0" w:evenVBand="0" w:oddHBand="1" w:evenHBand="0" w:firstRowFirstColumn="0" w:firstRowLastColumn="0" w:lastRowFirstColumn="0" w:lastRowLastColumn="0"/>
          <w:trHeight w:val="472"/>
        </w:trPr>
        <w:tc>
          <w:tcPr>
            <w:tcW w:w="737" w:type="pct"/>
            <w:vAlign w:val="top"/>
          </w:tcPr>
          <w:p w14:paraId="7C6950DA" w14:textId="77777777" w:rsidR="00BA5DFD" w:rsidRPr="00AF35C0" w:rsidRDefault="00BA5DFD" w:rsidP="00BA5DFD">
            <w:pPr>
              <w:pStyle w:val="UrbisTableText"/>
              <w:jc w:val="center"/>
            </w:pPr>
            <w:r w:rsidRPr="00AF35C0">
              <w:sym w:font="Wingdings" w:char="F0FC"/>
            </w:r>
          </w:p>
        </w:tc>
        <w:tc>
          <w:tcPr>
            <w:tcW w:w="737" w:type="pct"/>
            <w:vAlign w:val="top"/>
          </w:tcPr>
          <w:p w14:paraId="6F4FB434" w14:textId="77777777" w:rsidR="00BA5DFD" w:rsidRPr="00AF35C0" w:rsidRDefault="00BA5DFD" w:rsidP="00BA5DFD">
            <w:pPr>
              <w:pStyle w:val="UrbisTableText"/>
              <w:jc w:val="center"/>
            </w:pPr>
            <w:r w:rsidRPr="00AF35C0">
              <w:sym w:font="Wingdings" w:char="F0FB"/>
            </w:r>
          </w:p>
        </w:tc>
        <w:tc>
          <w:tcPr>
            <w:tcW w:w="737" w:type="pct"/>
            <w:vAlign w:val="top"/>
          </w:tcPr>
          <w:p w14:paraId="5FC11637" w14:textId="77777777" w:rsidR="00BA5DFD" w:rsidRPr="00AF35C0" w:rsidRDefault="00BA5DFD" w:rsidP="00BA5DFD">
            <w:pPr>
              <w:pStyle w:val="UrbisTableText"/>
              <w:jc w:val="center"/>
            </w:pPr>
            <w:r w:rsidRPr="00AF35C0">
              <w:t>18+</w:t>
            </w:r>
          </w:p>
        </w:tc>
        <w:tc>
          <w:tcPr>
            <w:tcW w:w="1107" w:type="pct"/>
            <w:vAlign w:val="top"/>
          </w:tcPr>
          <w:p w14:paraId="0D7E2868" w14:textId="77777777" w:rsidR="00BA5DFD" w:rsidRPr="00AF35C0" w:rsidRDefault="00BA5DFD" w:rsidP="0037497D">
            <w:pPr>
              <w:pStyle w:val="UrbisTableText"/>
              <w:jc w:val="center"/>
            </w:pPr>
            <w:r w:rsidRPr="00AF35C0">
              <w:t>$</w:t>
            </w:r>
            <w:r w:rsidR="0037497D" w:rsidRPr="00AF35C0">
              <w:t>293.60</w:t>
            </w:r>
          </w:p>
        </w:tc>
        <w:tc>
          <w:tcPr>
            <w:tcW w:w="1681" w:type="pct"/>
          </w:tcPr>
          <w:p w14:paraId="3BE0CAE3" w14:textId="77777777" w:rsidR="00BA5DFD" w:rsidRPr="00AF35C0" w:rsidRDefault="00BA5DFD" w:rsidP="00A52BFC">
            <w:pPr>
              <w:pStyle w:val="UrbisTableText"/>
              <w:jc w:val="center"/>
            </w:pPr>
            <w:r w:rsidRPr="00AF35C0">
              <w:t>$</w:t>
            </w:r>
            <w:r w:rsidR="00A52BFC" w:rsidRPr="00AF35C0">
              <w:t>948.50</w:t>
            </w:r>
          </w:p>
        </w:tc>
      </w:tr>
      <w:tr w:rsidR="00BA5DFD" w:rsidRPr="00AF35C0" w14:paraId="6AC04B5B" w14:textId="77777777" w:rsidTr="00A52BFC">
        <w:trPr>
          <w:trHeight w:val="472"/>
        </w:trPr>
        <w:tc>
          <w:tcPr>
            <w:tcW w:w="737" w:type="pct"/>
            <w:vAlign w:val="top"/>
          </w:tcPr>
          <w:p w14:paraId="20B36AFD" w14:textId="77777777" w:rsidR="00BA5DFD" w:rsidRPr="00AF35C0" w:rsidRDefault="00BA5DFD" w:rsidP="00BA5DFD">
            <w:pPr>
              <w:pStyle w:val="UrbisTableText"/>
              <w:jc w:val="center"/>
            </w:pPr>
            <w:r w:rsidRPr="00AF35C0">
              <w:sym w:font="Wingdings" w:char="F0FC"/>
            </w:r>
          </w:p>
        </w:tc>
        <w:tc>
          <w:tcPr>
            <w:tcW w:w="737" w:type="pct"/>
            <w:vAlign w:val="top"/>
          </w:tcPr>
          <w:p w14:paraId="1E1C40A8" w14:textId="77777777" w:rsidR="00BA5DFD" w:rsidRPr="00AF35C0" w:rsidRDefault="00BA5DFD" w:rsidP="00BA5DFD">
            <w:pPr>
              <w:pStyle w:val="UrbisTableText"/>
              <w:jc w:val="center"/>
            </w:pPr>
            <w:r w:rsidRPr="00AF35C0">
              <w:sym w:font="Wingdings" w:char="F0FC"/>
            </w:r>
          </w:p>
        </w:tc>
        <w:tc>
          <w:tcPr>
            <w:tcW w:w="737" w:type="pct"/>
            <w:vAlign w:val="top"/>
          </w:tcPr>
          <w:p w14:paraId="3CE93137" w14:textId="77777777" w:rsidR="00BA5DFD" w:rsidRPr="00AF35C0" w:rsidRDefault="00BA5DFD" w:rsidP="00BA5DFD">
            <w:pPr>
              <w:pStyle w:val="UrbisTableText"/>
              <w:jc w:val="center"/>
            </w:pPr>
            <w:r w:rsidRPr="00AF35C0">
              <w:t>18+</w:t>
            </w:r>
          </w:p>
        </w:tc>
        <w:tc>
          <w:tcPr>
            <w:tcW w:w="1107" w:type="pct"/>
            <w:vAlign w:val="top"/>
          </w:tcPr>
          <w:p w14:paraId="5911F00F" w14:textId="77777777" w:rsidR="00BA5DFD" w:rsidRPr="00AF35C0" w:rsidRDefault="00BA5DFD" w:rsidP="0037497D">
            <w:pPr>
              <w:pStyle w:val="UrbisTableText"/>
              <w:jc w:val="center"/>
            </w:pPr>
            <w:r w:rsidRPr="00AF35C0">
              <w:t>$</w:t>
            </w:r>
            <w:r w:rsidR="0037497D" w:rsidRPr="00AF35C0">
              <w:t>445.80</w:t>
            </w:r>
          </w:p>
        </w:tc>
        <w:tc>
          <w:tcPr>
            <w:tcW w:w="1681" w:type="pct"/>
          </w:tcPr>
          <w:p w14:paraId="20334A90" w14:textId="4880CA4A" w:rsidR="00BA5DFD" w:rsidRPr="00AF35C0" w:rsidRDefault="00BA5DFD" w:rsidP="00A52BFC">
            <w:pPr>
              <w:pStyle w:val="UrbisTableText"/>
              <w:jc w:val="center"/>
            </w:pPr>
            <w:r w:rsidRPr="00AF35C0">
              <w:t>$</w:t>
            </w:r>
            <w:r w:rsidR="00A52BFC" w:rsidRPr="00AF35C0">
              <w:t>1</w:t>
            </w:r>
            <w:r w:rsidR="002C435F" w:rsidRPr="00AF35C0">
              <w:t>,</w:t>
            </w:r>
            <w:r w:rsidR="00A52BFC" w:rsidRPr="00AF35C0">
              <w:t>206.17</w:t>
            </w:r>
          </w:p>
        </w:tc>
      </w:tr>
    </w:tbl>
    <w:p w14:paraId="6E17C21D" w14:textId="77777777" w:rsidR="0037497D" w:rsidRPr="00AF35C0" w:rsidRDefault="00BA5DFD" w:rsidP="0037497D">
      <w:pPr>
        <w:rPr>
          <w:sz w:val="16"/>
          <w:szCs w:val="16"/>
        </w:rPr>
      </w:pPr>
      <w:r w:rsidRPr="00AF35C0">
        <w:rPr>
          <w:sz w:val="16"/>
          <w:szCs w:val="16"/>
        </w:rPr>
        <w:t>Source: Australian Department of Human Services</w:t>
      </w:r>
    </w:p>
    <w:p w14:paraId="207ECD7F" w14:textId="77777777" w:rsidR="00340FDF" w:rsidRPr="00AF35C0" w:rsidRDefault="0037497D" w:rsidP="0037497D">
      <w:pPr>
        <w:rPr>
          <w:sz w:val="16"/>
          <w:szCs w:val="16"/>
        </w:rPr>
      </w:pPr>
      <w:r w:rsidRPr="00AF35C0">
        <w:rPr>
          <w:sz w:val="16"/>
        </w:rPr>
        <w:t>Note: Payment rates for Youth Allowance recipients who have dependent children and/or spouse have been excluded from this table.</w:t>
      </w:r>
    </w:p>
    <w:p w14:paraId="3B9E3776" w14:textId="77777777" w:rsidR="00340FDF" w:rsidRPr="00AF35C0" w:rsidRDefault="00B1212C" w:rsidP="00340FDF">
      <w:r w:rsidRPr="00AF35C0">
        <w:t>If an</w:t>
      </w:r>
      <w:r w:rsidR="004B6710" w:rsidRPr="00AF35C0">
        <w:t xml:space="preserve"> applicant is considered depende</w:t>
      </w:r>
      <w:r w:rsidRPr="00AF35C0">
        <w:t xml:space="preserve">nt, the combined income of their parents or guardian(s) will be considered. </w:t>
      </w:r>
      <w:r w:rsidR="0033395B" w:rsidRPr="00AF35C0">
        <w:t>There are two p</w:t>
      </w:r>
      <w:r w:rsidR="00F027B6" w:rsidRPr="00AF35C0">
        <w:t>arts to th</w:t>
      </w:r>
      <w:r w:rsidRPr="00AF35C0">
        <w:t>e parental means test. There is an</w:t>
      </w:r>
      <w:r w:rsidR="0033395B" w:rsidRPr="00AF35C0">
        <w:t xml:space="preserve"> income test, and a maintenance income test. If </w:t>
      </w:r>
      <w:r w:rsidR="00185CDB" w:rsidRPr="00AF35C0">
        <w:t xml:space="preserve">the </w:t>
      </w:r>
      <w:r w:rsidR="00C029B8" w:rsidRPr="00AF35C0">
        <w:t>applicant’s</w:t>
      </w:r>
      <w:r w:rsidR="0033395B" w:rsidRPr="00AF35C0">
        <w:t xml:space="preserve"> parental income is $51,903 or less, there is no change to </w:t>
      </w:r>
      <w:r w:rsidR="00F027B6" w:rsidRPr="00AF35C0">
        <w:t xml:space="preserve">an </w:t>
      </w:r>
      <w:r w:rsidR="000B26C8" w:rsidRPr="00AF35C0">
        <w:t>applicant’s</w:t>
      </w:r>
      <w:r w:rsidR="00F027B6" w:rsidRPr="00AF35C0">
        <w:t xml:space="preserve"> payment</w:t>
      </w:r>
      <w:r w:rsidR="0033395B" w:rsidRPr="00AF35C0">
        <w:t>, however, if parental income is more than $51,903, the payment amount is reduced by 20 cents for every dollar.</w:t>
      </w:r>
      <w:r w:rsidRPr="00AF35C0">
        <w:t xml:space="preserve"> </w:t>
      </w:r>
    </w:p>
    <w:p w14:paraId="3FC277CB" w14:textId="77777777" w:rsidR="004B6710" w:rsidRPr="00AF35C0" w:rsidRDefault="004B6710" w:rsidP="00340FDF">
      <w:r w:rsidRPr="00AF35C0">
        <w:t>Long term income support rates apply to Youth Allowance recipients aged 22 or older, currently studying a full-time course or apprenticing who have received income support for at least 6 months of the past 9 months, excluding student or apprentice payment.</w:t>
      </w:r>
    </w:p>
    <w:tbl>
      <w:tblPr>
        <w:tblW w:w="5000" w:type="pct"/>
        <w:tblBorders>
          <w:bottom w:val="single" w:sz="4" w:space="0" w:color="1A1919" w:themeColor="text1"/>
        </w:tblBorders>
        <w:tblLook w:val="01E0" w:firstRow="1" w:lastRow="1" w:firstColumn="1" w:lastColumn="1" w:noHBand="0" w:noVBand="0"/>
        <w:tblDescription w:val="test table"/>
      </w:tblPr>
      <w:tblGrid>
        <w:gridCol w:w="7739"/>
        <w:gridCol w:w="1899"/>
      </w:tblGrid>
      <w:tr w:rsidR="00A52BFC" w:rsidRPr="00AF35C0" w14:paraId="5019D25F" w14:textId="77777777" w:rsidTr="00E86535">
        <w:trPr>
          <w:trHeight w:hRule="exact" w:val="454"/>
        </w:trPr>
        <w:tc>
          <w:tcPr>
            <w:tcW w:w="5000" w:type="pct"/>
            <w:gridSpan w:val="2"/>
            <w:shd w:val="clear" w:color="auto" w:fill="auto"/>
            <w:noWrap/>
            <w:vAlign w:val="bottom"/>
          </w:tcPr>
          <w:p w14:paraId="227A7CFE" w14:textId="77777777" w:rsidR="00A52BFC" w:rsidRPr="00AF35C0" w:rsidRDefault="00A52BFC" w:rsidP="00E86535">
            <w:pPr>
              <w:pStyle w:val="Head4"/>
              <w:rPr>
                <w:lang w:eastAsia="en-AU"/>
              </w:rPr>
            </w:pPr>
            <w:r w:rsidRPr="00AF35C0">
              <w:rPr>
                <w:lang w:eastAsia="en-AU"/>
              </w:rPr>
              <w:t>Long Term Income Support Special Rates</w:t>
            </w:r>
          </w:p>
        </w:tc>
      </w:tr>
      <w:tr w:rsidR="00A52BFC" w:rsidRPr="00AF35C0" w14:paraId="3FAB4173" w14:textId="77777777" w:rsidTr="00E86535">
        <w:trPr>
          <w:trHeight w:val="136"/>
        </w:trPr>
        <w:tc>
          <w:tcPr>
            <w:tcW w:w="4015" w:type="pct"/>
            <w:shd w:val="clear" w:color="auto" w:fill="auto"/>
            <w:noWrap/>
            <w:vAlign w:val="bottom"/>
          </w:tcPr>
          <w:p w14:paraId="09A865E6" w14:textId="77777777" w:rsidR="00A52BFC" w:rsidRPr="00AF35C0" w:rsidRDefault="00A52BFC" w:rsidP="00E86535">
            <w:pPr>
              <w:pStyle w:val="ExceTableDescription"/>
            </w:pPr>
            <w:r w:rsidRPr="00AF35C0">
              <w:t>2018</w:t>
            </w:r>
          </w:p>
        </w:tc>
        <w:tc>
          <w:tcPr>
            <w:tcW w:w="985" w:type="pct"/>
            <w:shd w:val="clear" w:color="auto" w:fill="auto"/>
            <w:noWrap/>
            <w:vAlign w:val="bottom"/>
          </w:tcPr>
          <w:p w14:paraId="1C59E4CD" w14:textId="5B6C7AE5" w:rsidR="00A52BFC" w:rsidRPr="00AF35C0" w:rsidRDefault="00A52BFC" w:rsidP="00E86535">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3</w:t>
            </w:r>
            <w:r w:rsidR="0056545F">
              <w:rPr>
                <w:noProof/>
              </w:rPr>
              <w:fldChar w:fldCharType="end"/>
            </w:r>
            <w:r w:rsidRPr="00AF35C0">
              <w:t>.</w:t>
            </w:r>
            <w:r w:rsidR="0056545F">
              <w:fldChar w:fldCharType="begin"/>
            </w:r>
            <w:r w:rsidR="0056545F">
              <w:instrText xml:space="preserve"> SEQ Table \* </w:instrText>
            </w:r>
            <w:r w:rsidR="0056545F">
              <w:instrText xml:space="preserve">ARABIC \s 1 </w:instrText>
            </w:r>
            <w:r w:rsidR="0056545F">
              <w:fldChar w:fldCharType="separate"/>
            </w:r>
            <w:r w:rsidR="00B720A3">
              <w:rPr>
                <w:noProof/>
              </w:rPr>
              <w:t>10</w:t>
            </w:r>
            <w:r w:rsidR="0056545F">
              <w:rPr>
                <w:noProof/>
              </w:rPr>
              <w:fldChar w:fldCharType="end"/>
            </w:r>
          </w:p>
        </w:tc>
      </w:tr>
    </w:tbl>
    <w:tbl>
      <w:tblPr>
        <w:tblStyle w:val="CaptionTable"/>
        <w:tblpPr w:leftFromText="180" w:rightFromText="180" w:vertAnchor="text" w:horzAnchor="margin" w:tblpY="1"/>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1420"/>
        <w:gridCol w:w="1420"/>
        <w:gridCol w:w="1419"/>
        <w:gridCol w:w="2132"/>
        <w:gridCol w:w="3237"/>
      </w:tblGrid>
      <w:tr w:rsidR="00A52BFC" w:rsidRPr="00AF35C0" w14:paraId="025FBA12" w14:textId="77777777" w:rsidTr="00A52BFC">
        <w:trPr>
          <w:cnfStyle w:val="100000000000" w:firstRow="1" w:lastRow="0" w:firstColumn="0" w:lastColumn="0" w:oddVBand="0" w:evenVBand="0" w:oddHBand="0" w:evenHBand="0" w:firstRowFirstColumn="0" w:firstRowLastColumn="0" w:lastRowFirstColumn="0" w:lastRowLastColumn="0"/>
          <w:trHeight w:val="967"/>
          <w:tblHeader/>
        </w:trPr>
        <w:tc>
          <w:tcPr>
            <w:tcW w:w="737" w:type="pct"/>
            <w:vAlign w:val="top"/>
          </w:tcPr>
          <w:p w14:paraId="27FA9C5D" w14:textId="77777777" w:rsidR="00A52BFC" w:rsidRPr="00AF35C0" w:rsidRDefault="00A52BFC" w:rsidP="00A52BFC">
            <w:pPr>
              <w:pStyle w:val="UrbisTableHeading"/>
              <w:jc w:val="center"/>
            </w:pPr>
            <w:r w:rsidRPr="00AF35C0">
              <w:t>Single</w:t>
            </w:r>
          </w:p>
        </w:tc>
        <w:tc>
          <w:tcPr>
            <w:tcW w:w="737" w:type="pct"/>
            <w:vAlign w:val="top"/>
          </w:tcPr>
          <w:p w14:paraId="544D6F7B" w14:textId="77777777" w:rsidR="00A52BFC" w:rsidRPr="00AF35C0" w:rsidRDefault="00A52BFC" w:rsidP="00A52BFC">
            <w:pPr>
              <w:pStyle w:val="UrbisTableHeading"/>
              <w:jc w:val="center"/>
            </w:pPr>
            <w:r w:rsidRPr="00AF35C0">
              <w:t>Living away from home</w:t>
            </w:r>
          </w:p>
        </w:tc>
        <w:tc>
          <w:tcPr>
            <w:tcW w:w="737" w:type="pct"/>
            <w:vAlign w:val="top"/>
          </w:tcPr>
          <w:p w14:paraId="39BA9767" w14:textId="77777777" w:rsidR="00A52BFC" w:rsidRPr="00AF35C0" w:rsidRDefault="00A52BFC" w:rsidP="00A52BFC">
            <w:pPr>
              <w:pStyle w:val="UrbisTableHeading"/>
              <w:jc w:val="center"/>
            </w:pPr>
            <w:r w:rsidRPr="00AF35C0">
              <w:t>Age</w:t>
            </w:r>
          </w:p>
        </w:tc>
        <w:tc>
          <w:tcPr>
            <w:tcW w:w="1107" w:type="pct"/>
            <w:vAlign w:val="top"/>
          </w:tcPr>
          <w:p w14:paraId="464F1C77" w14:textId="77777777" w:rsidR="00A52BFC" w:rsidRPr="00AF35C0" w:rsidRDefault="00A52BFC" w:rsidP="00A52BFC">
            <w:pPr>
              <w:pStyle w:val="UrbisTableHeading"/>
              <w:jc w:val="center"/>
            </w:pPr>
            <w:r w:rsidRPr="00AF35C0">
              <w:t>Maximum Living Allowance Rate (fortnightly)</w:t>
            </w:r>
          </w:p>
        </w:tc>
        <w:tc>
          <w:tcPr>
            <w:tcW w:w="1681" w:type="pct"/>
          </w:tcPr>
          <w:p w14:paraId="6403D719" w14:textId="77777777" w:rsidR="00A52BFC" w:rsidRPr="00AF35C0" w:rsidRDefault="00A52BFC" w:rsidP="00A52BFC">
            <w:pPr>
              <w:pStyle w:val="UrbisTableHeading"/>
              <w:jc w:val="center"/>
            </w:pPr>
            <w:r w:rsidRPr="00AF35C0">
              <w:t>Cut Off Rate -payment reduces to $0 once income reaches maximum of</w:t>
            </w:r>
          </w:p>
        </w:tc>
      </w:tr>
      <w:tr w:rsidR="00A52BFC" w:rsidRPr="00AF35C0" w14:paraId="14211536" w14:textId="77777777" w:rsidTr="00A52BFC">
        <w:trPr>
          <w:cnfStyle w:val="000000100000" w:firstRow="0" w:lastRow="0" w:firstColumn="0" w:lastColumn="0" w:oddVBand="0" w:evenVBand="0" w:oddHBand="1" w:evenHBand="0" w:firstRowFirstColumn="0" w:firstRowLastColumn="0" w:lastRowFirstColumn="0" w:lastRowLastColumn="0"/>
          <w:trHeight w:val="466"/>
        </w:trPr>
        <w:tc>
          <w:tcPr>
            <w:tcW w:w="737" w:type="pct"/>
            <w:vAlign w:val="top"/>
          </w:tcPr>
          <w:p w14:paraId="2D71EBCE" w14:textId="77777777" w:rsidR="00A52BFC" w:rsidRPr="00AF35C0" w:rsidRDefault="00A52BFC" w:rsidP="00A52BFC">
            <w:pPr>
              <w:pStyle w:val="UrbisTableText"/>
              <w:jc w:val="center"/>
            </w:pPr>
            <w:r w:rsidRPr="00AF35C0">
              <w:sym w:font="Wingdings" w:char="F0FC"/>
            </w:r>
          </w:p>
        </w:tc>
        <w:tc>
          <w:tcPr>
            <w:tcW w:w="737" w:type="pct"/>
            <w:vAlign w:val="top"/>
          </w:tcPr>
          <w:p w14:paraId="066FF836" w14:textId="77777777" w:rsidR="00A52BFC" w:rsidRPr="00AF35C0" w:rsidRDefault="00A52BFC" w:rsidP="00A52BFC">
            <w:pPr>
              <w:pStyle w:val="UrbisTableText"/>
              <w:jc w:val="center"/>
            </w:pPr>
            <w:r w:rsidRPr="00AF35C0">
              <w:sym w:font="Wingdings" w:char="F0FB"/>
            </w:r>
          </w:p>
        </w:tc>
        <w:tc>
          <w:tcPr>
            <w:tcW w:w="737" w:type="pct"/>
            <w:vAlign w:val="top"/>
          </w:tcPr>
          <w:p w14:paraId="1091E6D8" w14:textId="77777777" w:rsidR="00A52BFC" w:rsidRPr="00AF35C0" w:rsidRDefault="00A52BFC" w:rsidP="00A52BFC">
            <w:pPr>
              <w:pStyle w:val="UrbisTableText"/>
              <w:jc w:val="center"/>
            </w:pPr>
            <w:r w:rsidRPr="00AF35C0">
              <w:t>22+</w:t>
            </w:r>
          </w:p>
        </w:tc>
        <w:tc>
          <w:tcPr>
            <w:tcW w:w="1107" w:type="pct"/>
            <w:vAlign w:val="top"/>
          </w:tcPr>
          <w:p w14:paraId="48519AED" w14:textId="77777777" w:rsidR="00A52BFC" w:rsidRPr="00AF35C0" w:rsidRDefault="00A52BFC" w:rsidP="00A52BFC">
            <w:pPr>
              <w:pStyle w:val="UrbisTableText"/>
              <w:jc w:val="center"/>
            </w:pPr>
            <w:r w:rsidRPr="00AF35C0">
              <w:t>$360.20</w:t>
            </w:r>
          </w:p>
        </w:tc>
        <w:tc>
          <w:tcPr>
            <w:tcW w:w="1681" w:type="pct"/>
          </w:tcPr>
          <w:p w14:paraId="7DB1413F" w14:textId="77777777" w:rsidR="00A52BFC" w:rsidRPr="00AF35C0" w:rsidRDefault="00A52BFC" w:rsidP="00A52BFC">
            <w:pPr>
              <w:pStyle w:val="UrbisTableText"/>
              <w:jc w:val="center"/>
            </w:pPr>
            <w:r w:rsidRPr="00AF35C0">
              <w:t>$1,061.34</w:t>
            </w:r>
          </w:p>
        </w:tc>
      </w:tr>
      <w:tr w:rsidR="00A52BFC" w:rsidRPr="00AF35C0" w14:paraId="503956DE" w14:textId="77777777" w:rsidTr="00A52BFC">
        <w:trPr>
          <w:trHeight w:val="466"/>
        </w:trPr>
        <w:tc>
          <w:tcPr>
            <w:tcW w:w="737" w:type="pct"/>
            <w:vAlign w:val="top"/>
          </w:tcPr>
          <w:p w14:paraId="54376DE4" w14:textId="77777777" w:rsidR="00A52BFC" w:rsidRPr="00AF35C0" w:rsidRDefault="00A52BFC" w:rsidP="00A52BFC">
            <w:pPr>
              <w:pStyle w:val="UrbisTableText"/>
              <w:jc w:val="center"/>
            </w:pPr>
            <w:r w:rsidRPr="00AF35C0">
              <w:sym w:font="Wingdings" w:char="F0FC"/>
            </w:r>
          </w:p>
        </w:tc>
        <w:tc>
          <w:tcPr>
            <w:tcW w:w="737" w:type="pct"/>
            <w:vAlign w:val="top"/>
          </w:tcPr>
          <w:p w14:paraId="6D7FA349" w14:textId="77777777" w:rsidR="00A52BFC" w:rsidRPr="00AF35C0" w:rsidRDefault="00A52BFC" w:rsidP="00A52BFC">
            <w:pPr>
              <w:pStyle w:val="UrbisTableText"/>
              <w:jc w:val="center"/>
            </w:pPr>
            <w:r w:rsidRPr="00AF35C0">
              <w:sym w:font="Wingdings" w:char="F0FC"/>
            </w:r>
          </w:p>
        </w:tc>
        <w:tc>
          <w:tcPr>
            <w:tcW w:w="737" w:type="pct"/>
            <w:vAlign w:val="top"/>
          </w:tcPr>
          <w:p w14:paraId="54A81118" w14:textId="77777777" w:rsidR="00A52BFC" w:rsidRPr="00AF35C0" w:rsidRDefault="00A52BFC" w:rsidP="00A52BFC">
            <w:pPr>
              <w:pStyle w:val="UrbisTableText"/>
              <w:jc w:val="center"/>
            </w:pPr>
            <w:r w:rsidRPr="00AF35C0">
              <w:t>22+</w:t>
            </w:r>
          </w:p>
        </w:tc>
        <w:tc>
          <w:tcPr>
            <w:tcW w:w="1107" w:type="pct"/>
            <w:vAlign w:val="top"/>
          </w:tcPr>
          <w:p w14:paraId="4EA49D02" w14:textId="77777777" w:rsidR="00A52BFC" w:rsidRPr="00AF35C0" w:rsidRDefault="00A52BFC" w:rsidP="00A52BFC">
            <w:pPr>
              <w:pStyle w:val="UrbisTableText"/>
              <w:jc w:val="center"/>
            </w:pPr>
            <w:r w:rsidRPr="00AF35C0">
              <w:t>$541.70</w:t>
            </w:r>
          </w:p>
        </w:tc>
        <w:tc>
          <w:tcPr>
            <w:tcW w:w="1681" w:type="pct"/>
          </w:tcPr>
          <w:p w14:paraId="1C284705" w14:textId="77777777" w:rsidR="00A52BFC" w:rsidRPr="00AF35C0" w:rsidRDefault="00A52BFC" w:rsidP="00A52BFC">
            <w:pPr>
              <w:pStyle w:val="UrbisTableText"/>
              <w:jc w:val="center"/>
            </w:pPr>
            <w:r w:rsidRPr="00AF35C0">
              <w:t>$1,368.67</w:t>
            </w:r>
          </w:p>
        </w:tc>
      </w:tr>
    </w:tbl>
    <w:p w14:paraId="42C66A80" w14:textId="77777777" w:rsidR="00A52BFC" w:rsidRPr="00AF35C0" w:rsidRDefault="00A52BFC" w:rsidP="00340FDF"/>
    <w:p w14:paraId="358DCD93" w14:textId="77777777" w:rsidR="00BA5DFD" w:rsidRPr="00AF35C0" w:rsidRDefault="00BA5DFD" w:rsidP="00BA5DFD">
      <w:pPr>
        <w:pStyle w:val="Head4"/>
      </w:pPr>
      <w:proofErr w:type="spellStart"/>
      <w:r w:rsidRPr="00AF35C0">
        <w:t>Austudy</w:t>
      </w:r>
      <w:proofErr w:type="spellEnd"/>
    </w:p>
    <w:p w14:paraId="1C1447F6" w14:textId="77777777" w:rsidR="00BA5DFD" w:rsidRPr="00AF35C0" w:rsidRDefault="00BA5DFD" w:rsidP="00BA5DFD">
      <w:proofErr w:type="spellStart"/>
      <w:r w:rsidRPr="00AF35C0">
        <w:t>Austudy</w:t>
      </w:r>
      <w:proofErr w:type="spellEnd"/>
      <w:r w:rsidRPr="00AF35C0">
        <w:t xml:space="preserve"> is another form of government financial assistance for students and Australian apprentices who are 25 years of age or older.</w:t>
      </w:r>
    </w:p>
    <w:p w14:paraId="51196DC0" w14:textId="77777777" w:rsidR="00BA5DFD" w:rsidRPr="00AF35C0" w:rsidRDefault="00BA5DFD" w:rsidP="00BA5DFD">
      <w:r w:rsidRPr="00AF35C0">
        <w:t xml:space="preserve">The following eligibility criteria apply to </w:t>
      </w:r>
      <w:proofErr w:type="spellStart"/>
      <w:r w:rsidRPr="00AF35C0">
        <w:t>Austudy</w:t>
      </w:r>
      <w:proofErr w:type="spellEnd"/>
      <w:r w:rsidRPr="00AF35C0">
        <w:t xml:space="preserve"> recipients:</w:t>
      </w:r>
    </w:p>
    <w:p w14:paraId="5794403B" w14:textId="77777777" w:rsidR="00BA5DFD" w:rsidRPr="00AF35C0" w:rsidRDefault="00BA5DFD" w:rsidP="00BA5DFD">
      <w:pPr>
        <w:pStyle w:val="ListBullet"/>
      </w:pPr>
      <w:r w:rsidRPr="00AF35C0">
        <w:t xml:space="preserve">At least 25 </w:t>
      </w:r>
      <w:proofErr w:type="gramStart"/>
      <w:r w:rsidRPr="00AF35C0">
        <w:t>years</w:t>
      </w:r>
      <w:proofErr w:type="gramEnd"/>
      <w:r w:rsidRPr="00AF35C0">
        <w:t xml:space="preserve"> old</w:t>
      </w:r>
    </w:p>
    <w:p w14:paraId="6D70FD55" w14:textId="77777777" w:rsidR="00BA5DFD" w:rsidRPr="00AF35C0" w:rsidRDefault="00BA5DFD" w:rsidP="00BA5DFD">
      <w:pPr>
        <w:pStyle w:val="ListBullet"/>
      </w:pPr>
      <w:r w:rsidRPr="00AF35C0">
        <w:t xml:space="preserve">A </w:t>
      </w:r>
      <w:r w:rsidR="00F30A3E" w:rsidRPr="00AF35C0">
        <w:t>full-time</w:t>
      </w:r>
      <w:r w:rsidRPr="00AF35C0">
        <w:t xml:space="preserve"> student in an approved course / Australian apprenticeship or traineeship</w:t>
      </w:r>
    </w:p>
    <w:p w14:paraId="22B3A748" w14:textId="77777777" w:rsidR="00BA5DFD" w:rsidRPr="00AF35C0" w:rsidRDefault="00BA5DFD" w:rsidP="00BA5DFD">
      <w:pPr>
        <w:pStyle w:val="ListBullet"/>
      </w:pPr>
      <w:r w:rsidRPr="00AF35C0">
        <w:t>Under the income and asset test limits</w:t>
      </w:r>
      <w:r w:rsidR="00D45983" w:rsidRPr="00AF35C0">
        <w:t>.</w:t>
      </w:r>
    </w:p>
    <w:p w14:paraId="57F1CEB5" w14:textId="77777777" w:rsidR="00E37A7F" w:rsidRDefault="00BA5DFD" w:rsidP="00BA5DFD">
      <w:pPr>
        <w:sectPr w:rsidR="00E37A7F" w:rsidSect="007A0695">
          <w:pgSz w:w="11906" w:h="16838" w:code="9"/>
          <w:pgMar w:top="1134" w:right="1134" w:bottom="1418" w:left="1134" w:header="709" w:footer="284" w:gutter="0"/>
          <w:cols w:space="708"/>
          <w:docGrid w:linePitch="360"/>
        </w:sectPr>
      </w:pPr>
      <w:r w:rsidRPr="00AF35C0">
        <w:t>Table 3.</w:t>
      </w:r>
      <w:r w:rsidR="006846A2" w:rsidRPr="00AF35C0">
        <w:t>11</w:t>
      </w:r>
      <w:r w:rsidRPr="00AF35C0">
        <w:t xml:space="preserve"> outlines the maximum fortnightly payment rate for students and apprentices receiving </w:t>
      </w:r>
      <w:proofErr w:type="spellStart"/>
      <w:r w:rsidRPr="00AF35C0">
        <w:t>Austudy</w:t>
      </w:r>
      <w:proofErr w:type="spellEnd"/>
      <w:r w:rsidRPr="00AF35C0">
        <w:t xml:space="preserve"> assistance. </w:t>
      </w:r>
    </w:p>
    <w:p w14:paraId="31CC0DFB" w14:textId="7C5EB279" w:rsidR="006C1F03" w:rsidRPr="00AF35C0" w:rsidRDefault="006C1F03" w:rsidP="00BA5DFD"/>
    <w:tbl>
      <w:tblPr>
        <w:tblW w:w="5000" w:type="pct"/>
        <w:tblBorders>
          <w:bottom w:val="single" w:sz="4" w:space="0" w:color="1A1919" w:themeColor="text1"/>
        </w:tblBorders>
        <w:tblLook w:val="01E0" w:firstRow="1" w:lastRow="1" w:firstColumn="1" w:lastColumn="1" w:noHBand="0" w:noVBand="0"/>
        <w:tblDescription w:val="test table"/>
      </w:tblPr>
      <w:tblGrid>
        <w:gridCol w:w="7739"/>
        <w:gridCol w:w="1899"/>
      </w:tblGrid>
      <w:tr w:rsidR="00BA5DFD" w:rsidRPr="00AF35C0" w14:paraId="5FCA4F25" w14:textId="77777777" w:rsidTr="00BA5DFD">
        <w:trPr>
          <w:trHeight w:hRule="exact" w:val="454"/>
        </w:trPr>
        <w:tc>
          <w:tcPr>
            <w:tcW w:w="5000" w:type="pct"/>
            <w:gridSpan w:val="2"/>
            <w:shd w:val="clear" w:color="auto" w:fill="auto"/>
            <w:noWrap/>
            <w:vAlign w:val="bottom"/>
          </w:tcPr>
          <w:p w14:paraId="6D93F27B" w14:textId="77777777" w:rsidR="00BA5DFD" w:rsidRPr="00AF35C0" w:rsidRDefault="00BA5DFD" w:rsidP="00BA5DFD">
            <w:pPr>
              <w:pStyle w:val="Head4"/>
              <w:rPr>
                <w:lang w:eastAsia="en-AU"/>
              </w:rPr>
            </w:pPr>
            <w:r w:rsidRPr="00AF35C0">
              <w:rPr>
                <w:lang w:eastAsia="en-AU"/>
              </w:rPr>
              <w:t>Payment Rates</w:t>
            </w:r>
          </w:p>
        </w:tc>
      </w:tr>
      <w:tr w:rsidR="00BA5DFD" w:rsidRPr="00AF35C0" w14:paraId="7330FF90" w14:textId="77777777" w:rsidTr="00BA5DFD">
        <w:trPr>
          <w:trHeight w:val="136"/>
        </w:trPr>
        <w:tc>
          <w:tcPr>
            <w:tcW w:w="4015" w:type="pct"/>
            <w:shd w:val="clear" w:color="auto" w:fill="auto"/>
            <w:noWrap/>
            <w:vAlign w:val="bottom"/>
          </w:tcPr>
          <w:p w14:paraId="6F4B1F05" w14:textId="080580FC" w:rsidR="00BA5DFD" w:rsidRPr="00AF35C0" w:rsidRDefault="00BA5DFD" w:rsidP="00BA5DFD">
            <w:pPr>
              <w:pStyle w:val="ExceTableDescription"/>
            </w:pPr>
            <w:r w:rsidRPr="00AF35C0">
              <w:t>201</w:t>
            </w:r>
            <w:r w:rsidR="00EE4DA4" w:rsidRPr="00AF35C0">
              <w:t>8</w:t>
            </w:r>
          </w:p>
        </w:tc>
        <w:tc>
          <w:tcPr>
            <w:tcW w:w="985" w:type="pct"/>
            <w:shd w:val="clear" w:color="auto" w:fill="auto"/>
            <w:noWrap/>
            <w:vAlign w:val="bottom"/>
          </w:tcPr>
          <w:p w14:paraId="2FF20831" w14:textId="357F5154" w:rsidR="00BA5DFD" w:rsidRPr="00AF35C0" w:rsidRDefault="00BA5DFD" w:rsidP="00BA5DFD">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3</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11</w:t>
            </w:r>
            <w:r w:rsidR="0056545F">
              <w:rPr>
                <w:noProof/>
              </w:rPr>
              <w:fldChar w:fldCharType="end"/>
            </w:r>
          </w:p>
        </w:tc>
      </w:tr>
    </w:tbl>
    <w:tbl>
      <w:tblPr>
        <w:tblStyle w:val="CaptionTable"/>
        <w:tblpPr w:leftFromText="180" w:rightFromText="180" w:vertAnchor="text" w:horzAnchor="margin" w:tblpY="10"/>
        <w:tblW w:w="4999"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1533"/>
        <w:gridCol w:w="2302"/>
        <w:gridCol w:w="2299"/>
        <w:gridCol w:w="3492"/>
      </w:tblGrid>
      <w:tr w:rsidR="00D34F85" w:rsidRPr="00AF35C0" w14:paraId="3DB88E8A" w14:textId="77777777" w:rsidTr="00D34F85">
        <w:trPr>
          <w:cnfStyle w:val="100000000000" w:firstRow="1" w:lastRow="0" w:firstColumn="0" w:lastColumn="0" w:oddVBand="0" w:evenVBand="0" w:oddHBand="0" w:evenHBand="0" w:firstRowFirstColumn="0" w:firstRowLastColumn="0" w:lastRowFirstColumn="0" w:lastRowLastColumn="0"/>
          <w:trHeight w:val="901"/>
          <w:tblHeader/>
        </w:trPr>
        <w:tc>
          <w:tcPr>
            <w:tcW w:w="796" w:type="pct"/>
            <w:vAlign w:val="top"/>
          </w:tcPr>
          <w:p w14:paraId="39C92742" w14:textId="77777777" w:rsidR="00D34F85" w:rsidRPr="00AF35C0" w:rsidRDefault="00D34F85" w:rsidP="00BA5DFD">
            <w:pPr>
              <w:pStyle w:val="UrbisTableHeading"/>
              <w:jc w:val="center"/>
            </w:pPr>
            <w:r w:rsidRPr="00AF35C0">
              <w:t>Single</w:t>
            </w:r>
          </w:p>
        </w:tc>
        <w:tc>
          <w:tcPr>
            <w:tcW w:w="1195" w:type="pct"/>
          </w:tcPr>
          <w:p w14:paraId="74F3D0D6" w14:textId="77777777" w:rsidR="00D34F85" w:rsidRPr="00AF35C0" w:rsidRDefault="00D34F85" w:rsidP="00BA5DFD">
            <w:pPr>
              <w:pStyle w:val="UrbisTableHeading"/>
              <w:jc w:val="center"/>
            </w:pPr>
            <w:r w:rsidRPr="00AF35C0">
              <w:t>Living Away from Home</w:t>
            </w:r>
          </w:p>
        </w:tc>
        <w:tc>
          <w:tcPr>
            <w:tcW w:w="1194" w:type="pct"/>
            <w:vAlign w:val="top"/>
          </w:tcPr>
          <w:p w14:paraId="489F94FB" w14:textId="77777777" w:rsidR="00D34F85" w:rsidRPr="00AF35C0" w:rsidRDefault="00D34F85" w:rsidP="00BA5DFD">
            <w:pPr>
              <w:pStyle w:val="UrbisTableHeading"/>
              <w:jc w:val="center"/>
            </w:pPr>
            <w:r w:rsidRPr="00AF35C0">
              <w:t>Maximum Living Allowance Rate (fortnightly)</w:t>
            </w:r>
          </w:p>
        </w:tc>
        <w:tc>
          <w:tcPr>
            <w:tcW w:w="1814" w:type="pct"/>
          </w:tcPr>
          <w:p w14:paraId="2D23491C" w14:textId="77777777" w:rsidR="00D34F85" w:rsidRPr="00AF35C0" w:rsidRDefault="00D34F85" w:rsidP="00BA5DFD">
            <w:pPr>
              <w:pStyle w:val="UrbisTableHeading"/>
              <w:jc w:val="center"/>
            </w:pPr>
            <w:r w:rsidRPr="00AF35C0">
              <w:t>Cut Off Rate -payment reduces to $0 once income reaches maximum of</w:t>
            </w:r>
          </w:p>
        </w:tc>
      </w:tr>
      <w:tr w:rsidR="00D34F85" w:rsidRPr="00AF35C0" w14:paraId="0993C906" w14:textId="77777777" w:rsidTr="00D34F85">
        <w:trPr>
          <w:cnfStyle w:val="000000100000" w:firstRow="0" w:lastRow="0" w:firstColumn="0" w:lastColumn="0" w:oddVBand="0" w:evenVBand="0" w:oddHBand="1" w:evenHBand="0" w:firstRowFirstColumn="0" w:firstRowLastColumn="0" w:lastRowFirstColumn="0" w:lastRowLastColumn="0"/>
          <w:trHeight w:val="433"/>
        </w:trPr>
        <w:tc>
          <w:tcPr>
            <w:tcW w:w="796" w:type="pct"/>
            <w:vAlign w:val="top"/>
          </w:tcPr>
          <w:p w14:paraId="6C411607" w14:textId="77777777" w:rsidR="00D34F85" w:rsidRPr="00AF35C0" w:rsidRDefault="00D34F85" w:rsidP="00B04445">
            <w:pPr>
              <w:pStyle w:val="UrbisTableText"/>
              <w:jc w:val="center"/>
            </w:pPr>
            <w:r w:rsidRPr="00AF35C0">
              <w:sym w:font="Wingdings" w:char="F0FC"/>
            </w:r>
          </w:p>
        </w:tc>
        <w:tc>
          <w:tcPr>
            <w:tcW w:w="1195" w:type="pct"/>
          </w:tcPr>
          <w:p w14:paraId="17F6F8D7" w14:textId="77777777" w:rsidR="00D34F85" w:rsidRPr="00AF35C0" w:rsidRDefault="00D34F85" w:rsidP="00B04445">
            <w:pPr>
              <w:pStyle w:val="UrbisTableText"/>
              <w:jc w:val="center"/>
            </w:pPr>
            <w:r w:rsidRPr="00AF35C0">
              <w:sym w:font="Wingdings" w:char="F0FB"/>
            </w:r>
          </w:p>
        </w:tc>
        <w:tc>
          <w:tcPr>
            <w:tcW w:w="1194" w:type="pct"/>
            <w:vAlign w:val="center"/>
          </w:tcPr>
          <w:p w14:paraId="78B511F7" w14:textId="77777777" w:rsidR="00D34F85" w:rsidRPr="00AF35C0" w:rsidRDefault="00D34F85" w:rsidP="005C6723">
            <w:pPr>
              <w:pStyle w:val="UrbisTableText"/>
              <w:ind w:left="0"/>
              <w:jc w:val="center"/>
            </w:pPr>
            <w:r w:rsidRPr="00AF35C0">
              <w:t>$445.80</w:t>
            </w:r>
          </w:p>
        </w:tc>
        <w:tc>
          <w:tcPr>
            <w:tcW w:w="1814" w:type="pct"/>
          </w:tcPr>
          <w:p w14:paraId="557F23F8" w14:textId="77777777" w:rsidR="00D34F85" w:rsidRPr="00AF35C0" w:rsidRDefault="00D34F85" w:rsidP="00B04445">
            <w:pPr>
              <w:pStyle w:val="UrbisTableText"/>
              <w:jc w:val="center"/>
            </w:pPr>
            <w:r w:rsidRPr="00AF35C0">
              <w:t>$864.84</w:t>
            </w:r>
          </w:p>
        </w:tc>
      </w:tr>
      <w:tr w:rsidR="00D34F85" w:rsidRPr="00AF35C0" w14:paraId="20F2AAAE" w14:textId="77777777" w:rsidTr="00D34F85">
        <w:trPr>
          <w:trHeight w:val="433"/>
        </w:trPr>
        <w:tc>
          <w:tcPr>
            <w:tcW w:w="796" w:type="pct"/>
            <w:vAlign w:val="top"/>
          </w:tcPr>
          <w:p w14:paraId="05939C30" w14:textId="77777777" w:rsidR="00D34F85" w:rsidRPr="00AF35C0" w:rsidRDefault="00D34F85" w:rsidP="005C6723">
            <w:pPr>
              <w:pStyle w:val="UrbisTableText"/>
              <w:jc w:val="center"/>
            </w:pPr>
            <w:r w:rsidRPr="00AF35C0">
              <w:sym w:font="Wingdings" w:char="F0FC"/>
            </w:r>
          </w:p>
        </w:tc>
        <w:tc>
          <w:tcPr>
            <w:tcW w:w="1195" w:type="pct"/>
          </w:tcPr>
          <w:p w14:paraId="0ADB88F9" w14:textId="77777777" w:rsidR="00D34F85" w:rsidRPr="00AF35C0" w:rsidRDefault="00D34F85" w:rsidP="005C6723">
            <w:pPr>
              <w:pStyle w:val="UrbisTableText"/>
              <w:jc w:val="center"/>
            </w:pPr>
            <w:r w:rsidRPr="00AF35C0">
              <w:sym w:font="Wingdings" w:char="F0FB"/>
            </w:r>
          </w:p>
        </w:tc>
        <w:tc>
          <w:tcPr>
            <w:tcW w:w="1194" w:type="pct"/>
            <w:vAlign w:val="center"/>
          </w:tcPr>
          <w:p w14:paraId="23228064" w14:textId="77777777" w:rsidR="00D34F85" w:rsidRPr="00AF35C0" w:rsidRDefault="00D34F85" w:rsidP="005C6723">
            <w:pPr>
              <w:jc w:val="center"/>
            </w:pPr>
            <w:r w:rsidRPr="00AF35C0">
              <w:t>$445.80</w:t>
            </w:r>
          </w:p>
        </w:tc>
        <w:tc>
          <w:tcPr>
            <w:tcW w:w="1814" w:type="pct"/>
          </w:tcPr>
          <w:p w14:paraId="7DA43E30" w14:textId="77777777" w:rsidR="00D34F85" w:rsidRPr="00AF35C0" w:rsidRDefault="00D34F85" w:rsidP="005C6723">
            <w:pPr>
              <w:pStyle w:val="UrbisTableText"/>
              <w:jc w:val="center"/>
            </w:pPr>
            <w:r w:rsidRPr="00AF35C0">
              <w:t>$948.50</w:t>
            </w:r>
          </w:p>
        </w:tc>
      </w:tr>
      <w:tr w:rsidR="00D34F85" w:rsidRPr="00AF35C0" w14:paraId="328ADFC2" w14:textId="77777777" w:rsidTr="00D34F85">
        <w:trPr>
          <w:cnfStyle w:val="000000100000" w:firstRow="0" w:lastRow="0" w:firstColumn="0" w:lastColumn="0" w:oddVBand="0" w:evenVBand="0" w:oddHBand="1" w:evenHBand="0" w:firstRowFirstColumn="0" w:firstRowLastColumn="0" w:lastRowFirstColumn="0" w:lastRowLastColumn="0"/>
          <w:trHeight w:val="433"/>
        </w:trPr>
        <w:tc>
          <w:tcPr>
            <w:tcW w:w="796" w:type="pct"/>
            <w:vAlign w:val="top"/>
          </w:tcPr>
          <w:p w14:paraId="188A96C7" w14:textId="77777777" w:rsidR="00D34F85" w:rsidRPr="00AF35C0" w:rsidRDefault="00D34F85" w:rsidP="005C6723">
            <w:pPr>
              <w:pStyle w:val="UrbisTableText"/>
              <w:jc w:val="center"/>
            </w:pPr>
            <w:r w:rsidRPr="00AF35C0">
              <w:t>Any</w:t>
            </w:r>
          </w:p>
        </w:tc>
        <w:tc>
          <w:tcPr>
            <w:tcW w:w="1195" w:type="pct"/>
          </w:tcPr>
          <w:p w14:paraId="17C7014D" w14:textId="77777777" w:rsidR="00D34F85" w:rsidRPr="00AF35C0" w:rsidRDefault="00D34F85" w:rsidP="005C6723">
            <w:pPr>
              <w:pStyle w:val="UrbisTableText"/>
              <w:jc w:val="center"/>
            </w:pPr>
            <w:r w:rsidRPr="00AF35C0">
              <w:sym w:font="Wingdings" w:char="F0FC"/>
            </w:r>
          </w:p>
        </w:tc>
        <w:tc>
          <w:tcPr>
            <w:tcW w:w="1194" w:type="pct"/>
            <w:vAlign w:val="center"/>
          </w:tcPr>
          <w:p w14:paraId="48899281" w14:textId="77777777" w:rsidR="00D34F85" w:rsidRPr="00AF35C0" w:rsidRDefault="00D34F85" w:rsidP="005C6723">
            <w:pPr>
              <w:jc w:val="center"/>
            </w:pPr>
            <w:r w:rsidRPr="00AF35C0">
              <w:t>$445.80</w:t>
            </w:r>
          </w:p>
        </w:tc>
        <w:tc>
          <w:tcPr>
            <w:tcW w:w="1814" w:type="pct"/>
          </w:tcPr>
          <w:p w14:paraId="60C64D28" w14:textId="6D92CC54" w:rsidR="00D34F85" w:rsidRPr="00AF35C0" w:rsidRDefault="00D34F85" w:rsidP="005C6723">
            <w:pPr>
              <w:pStyle w:val="UrbisTableText"/>
              <w:jc w:val="center"/>
            </w:pPr>
            <w:r w:rsidRPr="00AF35C0">
              <w:t>$1</w:t>
            </w:r>
            <w:r w:rsidR="00EE4DA4" w:rsidRPr="00AF35C0">
              <w:t>,</w:t>
            </w:r>
            <w:r w:rsidRPr="00AF35C0">
              <w:t>206.17</w:t>
            </w:r>
          </w:p>
        </w:tc>
      </w:tr>
    </w:tbl>
    <w:p w14:paraId="14B6E25B" w14:textId="77777777" w:rsidR="00BA5DFD" w:rsidRPr="00AF35C0" w:rsidRDefault="00BA5DFD" w:rsidP="00BA5DFD">
      <w:pPr>
        <w:rPr>
          <w:sz w:val="16"/>
          <w:szCs w:val="16"/>
        </w:rPr>
      </w:pPr>
      <w:r w:rsidRPr="00AF35C0">
        <w:rPr>
          <w:sz w:val="16"/>
          <w:szCs w:val="16"/>
        </w:rPr>
        <w:t>Source: Australian Department of Human Services</w:t>
      </w:r>
    </w:p>
    <w:p w14:paraId="47167E79" w14:textId="17381851" w:rsidR="00BA5DFD" w:rsidRPr="00AF35C0" w:rsidRDefault="00BA5DFD" w:rsidP="00BA5DFD">
      <w:pPr>
        <w:pStyle w:val="ListBullet"/>
        <w:numPr>
          <w:ilvl w:val="0"/>
          <w:numId w:val="0"/>
        </w:numPr>
      </w:pPr>
      <w:r w:rsidRPr="00AF35C0">
        <w:t>Table 3.</w:t>
      </w:r>
      <w:r w:rsidR="006846A2" w:rsidRPr="00AF35C0">
        <w:t>12</w:t>
      </w:r>
      <w:r w:rsidRPr="00AF35C0">
        <w:t xml:space="preserve"> outlines the number of students receiving payments from </w:t>
      </w:r>
      <w:proofErr w:type="spellStart"/>
      <w:r w:rsidRPr="00AF35C0">
        <w:t>Austudy</w:t>
      </w:r>
      <w:proofErr w:type="spellEnd"/>
      <w:r w:rsidRPr="00AF35C0">
        <w:t xml:space="preserve"> based on the remoteness of their place of residence. Almost 80% of recipients live in major cities whilst inner and outer </w:t>
      </w:r>
      <w:r w:rsidR="004A7514" w:rsidRPr="00AF35C0">
        <w:t>RRR</w:t>
      </w:r>
      <w:r w:rsidRPr="00AF35C0">
        <w:t xml:space="preserve"> residents account for 20.6% of </w:t>
      </w:r>
      <w:proofErr w:type="spellStart"/>
      <w:r w:rsidRPr="00AF35C0">
        <w:t>Austudy</w:t>
      </w:r>
      <w:proofErr w:type="spellEnd"/>
      <w:r w:rsidRPr="00AF35C0">
        <w:t xml:space="preserve"> recipients. Only 157 </w:t>
      </w:r>
      <w:proofErr w:type="spellStart"/>
      <w:r w:rsidRPr="00AF35C0">
        <w:t>Austudy</w:t>
      </w:r>
      <w:proofErr w:type="spellEnd"/>
      <w:r w:rsidRPr="00AF35C0">
        <w:t xml:space="preserve"> students reside in remote and very remote areas, accounting for less than 1% of the total recipients. </w:t>
      </w:r>
    </w:p>
    <w:tbl>
      <w:tblPr>
        <w:tblW w:w="5000" w:type="pct"/>
        <w:tblBorders>
          <w:bottom w:val="single" w:sz="4" w:space="0" w:color="1A1919" w:themeColor="text1"/>
        </w:tblBorders>
        <w:tblLook w:val="01E0" w:firstRow="1" w:lastRow="1" w:firstColumn="1" w:lastColumn="1" w:noHBand="0" w:noVBand="0"/>
        <w:tblDescription w:val="test table"/>
      </w:tblPr>
      <w:tblGrid>
        <w:gridCol w:w="7739"/>
        <w:gridCol w:w="1899"/>
      </w:tblGrid>
      <w:tr w:rsidR="00BA5DFD" w:rsidRPr="00AF35C0" w14:paraId="79E7FD1A" w14:textId="77777777" w:rsidTr="00BA5DFD">
        <w:trPr>
          <w:trHeight w:hRule="exact" w:val="454"/>
        </w:trPr>
        <w:tc>
          <w:tcPr>
            <w:tcW w:w="5000" w:type="pct"/>
            <w:gridSpan w:val="2"/>
            <w:shd w:val="clear" w:color="auto" w:fill="auto"/>
            <w:noWrap/>
            <w:vAlign w:val="bottom"/>
          </w:tcPr>
          <w:p w14:paraId="44FEB163" w14:textId="77777777" w:rsidR="00BA5DFD" w:rsidRPr="00AF35C0" w:rsidRDefault="00BA5DFD" w:rsidP="00BA5DFD">
            <w:pPr>
              <w:pStyle w:val="Head4"/>
              <w:rPr>
                <w:lang w:eastAsia="en-AU"/>
              </w:rPr>
            </w:pPr>
            <w:proofErr w:type="spellStart"/>
            <w:r w:rsidRPr="00AF35C0">
              <w:rPr>
                <w:lang w:eastAsia="en-AU"/>
              </w:rPr>
              <w:t>Austudy</w:t>
            </w:r>
            <w:proofErr w:type="spellEnd"/>
            <w:r w:rsidR="00DB4CD1" w:rsidRPr="00AF35C0">
              <w:rPr>
                <w:lang w:eastAsia="en-AU"/>
              </w:rPr>
              <w:t xml:space="preserve"> Recipients</w:t>
            </w:r>
          </w:p>
        </w:tc>
      </w:tr>
      <w:tr w:rsidR="00BA5DFD" w:rsidRPr="00AF35C0" w14:paraId="08371C2E" w14:textId="77777777" w:rsidTr="00BA5DFD">
        <w:trPr>
          <w:trHeight w:val="136"/>
        </w:trPr>
        <w:tc>
          <w:tcPr>
            <w:tcW w:w="4015" w:type="pct"/>
            <w:shd w:val="clear" w:color="auto" w:fill="auto"/>
            <w:noWrap/>
            <w:vAlign w:val="bottom"/>
          </w:tcPr>
          <w:p w14:paraId="53E5BBFD" w14:textId="77777777" w:rsidR="00BA5DFD" w:rsidRPr="00AF35C0" w:rsidRDefault="00BA5DFD" w:rsidP="00BA5DFD">
            <w:pPr>
              <w:pStyle w:val="ExceTableDescription"/>
            </w:pPr>
            <w:r w:rsidRPr="00AF35C0">
              <w:t>Point in time data – June 2017</w:t>
            </w:r>
          </w:p>
        </w:tc>
        <w:tc>
          <w:tcPr>
            <w:tcW w:w="985" w:type="pct"/>
            <w:shd w:val="clear" w:color="auto" w:fill="auto"/>
            <w:noWrap/>
            <w:vAlign w:val="bottom"/>
          </w:tcPr>
          <w:p w14:paraId="2F69C854" w14:textId="693553DB" w:rsidR="00BA5DFD" w:rsidRPr="00AF35C0" w:rsidRDefault="00BA5DFD" w:rsidP="00BA5DFD">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3</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12</w:t>
            </w:r>
            <w:r w:rsidR="0056545F">
              <w:rPr>
                <w:noProof/>
              </w:rPr>
              <w:fldChar w:fldCharType="end"/>
            </w:r>
          </w:p>
        </w:tc>
      </w:tr>
    </w:tbl>
    <w:tbl>
      <w:tblPr>
        <w:tblStyle w:val="CaptionTable"/>
        <w:tblpPr w:leftFromText="180" w:rightFromText="180" w:vertAnchor="text" w:horzAnchor="margin" w:tblpY="34"/>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3212"/>
        <w:gridCol w:w="3208"/>
        <w:gridCol w:w="3208"/>
      </w:tblGrid>
      <w:tr w:rsidR="00BA5DFD" w:rsidRPr="00AF35C0" w14:paraId="1306B5D0" w14:textId="77777777" w:rsidTr="00BA5DFD">
        <w:trPr>
          <w:cnfStyle w:val="100000000000" w:firstRow="1" w:lastRow="0" w:firstColumn="0" w:lastColumn="0" w:oddVBand="0" w:evenVBand="0" w:oddHBand="0" w:evenHBand="0" w:firstRowFirstColumn="0" w:firstRowLastColumn="0" w:lastRowFirstColumn="0" w:lastRowLastColumn="0"/>
          <w:trHeight w:val="471"/>
          <w:tblHeader/>
        </w:trPr>
        <w:tc>
          <w:tcPr>
            <w:tcW w:w="1668" w:type="pct"/>
            <w:vAlign w:val="top"/>
          </w:tcPr>
          <w:p w14:paraId="4540C623" w14:textId="77777777" w:rsidR="00BA5DFD" w:rsidRPr="00AF35C0" w:rsidRDefault="00BA5DFD" w:rsidP="00BA5DFD">
            <w:pPr>
              <w:pStyle w:val="UrbisTableHeading"/>
            </w:pPr>
            <w:r w:rsidRPr="00AF35C0">
              <w:t>Remoteness Areas</w:t>
            </w:r>
          </w:p>
        </w:tc>
        <w:tc>
          <w:tcPr>
            <w:tcW w:w="1666" w:type="pct"/>
            <w:vAlign w:val="top"/>
          </w:tcPr>
          <w:p w14:paraId="60FDF3BF" w14:textId="77777777" w:rsidR="00BA5DFD" w:rsidRPr="00AF35C0" w:rsidRDefault="00BA5DFD" w:rsidP="00BA5DFD">
            <w:pPr>
              <w:pStyle w:val="UrbisTableHeading"/>
              <w:jc w:val="center"/>
            </w:pPr>
            <w:r w:rsidRPr="00AF35C0">
              <w:t>Total</w:t>
            </w:r>
          </w:p>
        </w:tc>
        <w:tc>
          <w:tcPr>
            <w:tcW w:w="1666" w:type="pct"/>
            <w:vAlign w:val="top"/>
          </w:tcPr>
          <w:p w14:paraId="097CC7B9" w14:textId="77777777" w:rsidR="00BA5DFD" w:rsidRPr="00AF35C0" w:rsidRDefault="00BA5DFD" w:rsidP="00BA5DFD">
            <w:pPr>
              <w:pStyle w:val="UrbisTableHeading"/>
              <w:jc w:val="center"/>
            </w:pPr>
            <w:r w:rsidRPr="00AF35C0">
              <w:t>% of Total</w:t>
            </w:r>
          </w:p>
        </w:tc>
      </w:tr>
      <w:tr w:rsidR="00BA5DFD" w:rsidRPr="00AF35C0" w14:paraId="6C62A56B" w14:textId="77777777" w:rsidTr="00BA5DFD">
        <w:trPr>
          <w:cnfStyle w:val="000000100000" w:firstRow="0" w:lastRow="0" w:firstColumn="0" w:lastColumn="0" w:oddVBand="0" w:evenVBand="0" w:oddHBand="1" w:evenHBand="0" w:firstRowFirstColumn="0" w:firstRowLastColumn="0" w:lastRowFirstColumn="0" w:lastRowLastColumn="0"/>
          <w:trHeight w:val="471"/>
        </w:trPr>
        <w:tc>
          <w:tcPr>
            <w:tcW w:w="1668" w:type="pct"/>
            <w:vAlign w:val="top"/>
          </w:tcPr>
          <w:p w14:paraId="0379A97C" w14:textId="77777777" w:rsidR="00BA5DFD" w:rsidRPr="00AF35C0" w:rsidRDefault="00BA5DFD" w:rsidP="00BA5DFD">
            <w:pPr>
              <w:rPr>
                <w:rFonts w:asciiTheme="minorHAnsi" w:hAnsiTheme="minorHAnsi" w:cs="Arial"/>
                <w:bCs/>
                <w:sz w:val="19"/>
                <w:szCs w:val="19"/>
              </w:rPr>
            </w:pPr>
            <w:r w:rsidRPr="00AF35C0">
              <w:rPr>
                <w:rFonts w:asciiTheme="minorHAnsi" w:hAnsiTheme="minorHAnsi" w:cs="Arial"/>
                <w:bCs/>
                <w:sz w:val="19"/>
                <w:szCs w:val="19"/>
              </w:rPr>
              <w:t>Major Cities</w:t>
            </w:r>
          </w:p>
        </w:tc>
        <w:tc>
          <w:tcPr>
            <w:tcW w:w="1666" w:type="pct"/>
            <w:vAlign w:val="top"/>
          </w:tcPr>
          <w:p w14:paraId="6D67A102" w14:textId="77777777" w:rsidR="00BA5DFD" w:rsidRPr="00AF35C0" w:rsidRDefault="00BA5DFD" w:rsidP="00BA5DFD">
            <w:pPr>
              <w:jc w:val="center"/>
            </w:pPr>
            <w:r w:rsidRPr="00AF35C0">
              <w:t xml:space="preserve">33,369 </w:t>
            </w:r>
          </w:p>
        </w:tc>
        <w:tc>
          <w:tcPr>
            <w:tcW w:w="1666" w:type="pct"/>
            <w:vAlign w:val="top"/>
          </w:tcPr>
          <w:p w14:paraId="3B98B4F3" w14:textId="77777777" w:rsidR="00BA5DFD" w:rsidRPr="00AF35C0" w:rsidRDefault="00BA5DFD" w:rsidP="00BA5DFD">
            <w:pPr>
              <w:jc w:val="center"/>
            </w:pPr>
            <w:r w:rsidRPr="00AF35C0">
              <w:t>78.3%</w:t>
            </w:r>
          </w:p>
        </w:tc>
      </w:tr>
      <w:tr w:rsidR="00BA5DFD" w:rsidRPr="00AF35C0" w14:paraId="1F322BB1" w14:textId="77777777" w:rsidTr="00BA5DFD">
        <w:trPr>
          <w:trHeight w:val="471"/>
        </w:trPr>
        <w:tc>
          <w:tcPr>
            <w:tcW w:w="1668" w:type="pct"/>
            <w:vAlign w:val="top"/>
          </w:tcPr>
          <w:p w14:paraId="1F70DD3A" w14:textId="77777777" w:rsidR="00BA5DFD" w:rsidRPr="00AF35C0" w:rsidRDefault="00BA5DFD" w:rsidP="00BA5DFD">
            <w:pPr>
              <w:rPr>
                <w:rFonts w:asciiTheme="minorHAnsi" w:hAnsiTheme="minorHAnsi" w:cs="Arial"/>
                <w:bCs/>
                <w:sz w:val="19"/>
                <w:szCs w:val="19"/>
              </w:rPr>
            </w:pPr>
            <w:r w:rsidRPr="00AF35C0">
              <w:rPr>
                <w:rFonts w:asciiTheme="minorHAnsi" w:hAnsiTheme="minorHAnsi" w:cs="Arial"/>
                <w:bCs/>
                <w:sz w:val="19"/>
                <w:szCs w:val="19"/>
              </w:rPr>
              <w:t>Inner Regional</w:t>
            </w:r>
          </w:p>
        </w:tc>
        <w:tc>
          <w:tcPr>
            <w:tcW w:w="1666" w:type="pct"/>
            <w:vAlign w:val="top"/>
          </w:tcPr>
          <w:p w14:paraId="47E3CE84" w14:textId="77777777" w:rsidR="00BA5DFD" w:rsidRPr="00AF35C0" w:rsidRDefault="00BA5DFD" w:rsidP="00BA5DFD">
            <w:pPr>
              <w:jc w:val="center"/>
            </w:pPr>
            <w:r w:rsidRPr="00AF35C0">
              <w:t xml:space="preserve">6,629 </w:t>
            </w:r>
          </w:p>
        </w:tc>
        <w:tc>
          <w:tcPr>
            <w:tcW w:w="1666" w:type="pct"/>
            <w:vAlign w:val="top"/>
          </w:tcPr>
          <w:p w14:paraId="09766CA2" w14:textId="77777777" w:rsidR="00BA5DFD" w:rsidRPr="00AF35C0" w:rsidRDefault="00BA5DFD" w:rsidP="00BA5DFD">
            <w:pPr>
              <w:jc w:val="center"/>
            </w:pPr>
            <w:r w:rsidRPr="00AF35C0">
              <w:t>15.5%</w:t>
            </w:r>
          </w:p>
        </w:tc>
      </w:tr>
      <w:tr w:rsidR="00BA5DFD" w:rsidRPr="00AF35C0" w14:paraId="7376FEE0" w14:textId="77777777" w:rsidTr="00BA5DFD">
        <w:trPr>
          <w:cnfStyle w:val="000000100000" w:firstRow="0" w:lastRow="0" w:firstColumn="0" w:lastColumn="0" w:oddVBand="0" w:evenVBand="0" w:oddHBand="1" w:evenHBand="0" w:firstRowFirstColumn="0" w:firstRowLastColumn="0" w:lastRowFirstColumn="0" w:lastRowLastColumn="0"/>
          <w:trHeight w:val="471"/>
        </w:trPr>
        <w:tc>
          <w:tcPr>
            <w:tcW w:w="1668" w:type="pct"/>
            <w:vAlign w:val="top"/>
          </w:tcPr>
          <w:p w14:paraId="62C2D88D" w14:textId="77777777" w:rsidR="00BA5DFD" w:rsidRPr="00AF35C0" w:rsidRDefault="00BA5DFD" w:rsidP="00BA5DFD">
            <w:pPr>
              <w:rPr>
                <w:rFonts w:asciiTheme="minorHAnsi" w:hAnsiTheme="minorHAnsi" w:cs="Arial"/>
                <w:bCs/>
                <w:sz w:val="19"/>
                <w:szCs w:val="19"/>
              </w:rPr>
            </w:pPr>
            <w:r w:rsidRPr="00AF35C0">
              <w:rPr>
                <w:rFonts w:asciiTheme="minorHAnsi" w:hAnsiTheme="minorHAnsi" w:cs="Arial"/>
                <w:bCs/>
                <w:sz w:val="19"/>
                <w:szCs w:val="19"/>
              </w:rPr>
              <w:t>Outer Regional</w:t>
            </w:r>
          </w:p>
        </w:tc>
        <w:tc>
          <w:tcPr>
            <w:tcW w:w="1666" w:type="pct"/>
            <w:vAlign w:val="top"/>
          </w:tcPr>
          <w:p w14:paraId="67FA7C5A" w14:textId="77777777" w:rsidR="00BA5DFD" w:rsidRPr="00AF35C0" w:rsidRDefault="00BA5DFD" w:rsidP="00BA5DFD">
            <w:pPr>
              <w:jc w:val="center"/>
            </w:pPr>
            <w:r w:rsidRPr="00AF35C0">
              <w:t xml:space="preserve">2,162 </w:t>
            </w:r>
          </w:p>
        </w:tc>
        <w:tc>
          <w:tcPr>
            <w:tcW w:w="1666" w:type="pct"/>
            <w:vAlign w:val="top"/>
          </w:tcPr>
          <w:p w14:paraId="0F816E74" w14:textId="77777777" w:rsidR="00BA5DFD" w:rsidRPr="00AF35C0" w:rsidRDefault="00BA5DFD" w:rsidP="00BA5DFD">
            <w:pPr>
              <w:jc w:val="center"/>
            </w:pPr>
            <w:r w:rsidRPr="00AF35C0">
              <w:t>5.1%</w:t>
            </w:r>
          </w:p>
        </w:tc>
      </w:tr>
      <w:tr w:rsidR="00BA5DFD" w:rsidRPr="00AF35C0" w14:paraId="762257F5" w14:textId="77777777" w:rsidTr="00BA5DFD">
        <w:trPr>
          <w:trHeight w:val="471"/>
        </w:trPr>
        <w:tc>
          <w:tcPr>
            <w:tcW w:w="1668" w:type="pct"/>
            <w:vAlign w:val="top"/>
          </w:tcPr>
          <w:p w14:paraId="371CD40E" w14:textId="77777777" w:rsidR="00BA5DFD" w:rsidRPr="00AF35C0" w:rsidRDefault="00BA5DFD" w:rsidP="00BA5DFD">
            <w:pPr>
              <w:rPr>
                <w:rFonts w:asciiTheme="minorHAnsi" w:hAnsiTheme="minorHAnsi" w:cs="Arial"/>
                <w:bCs/>
                <w:sz w:val="19"/>
                <w:szCs w:val="19"/>
              </w:rPr>
            </w:pPr>
            <w:r w:rsidRPr="00AF35C0">
              <w:rPr>
                <w:rFonts w:asciiTheme="minorHAnsi" w:hAnsiTheme="minorHAnsi" w:cs="Arial"/>
                <w:bCs/>
                <w:sz w:val="19"/>
                <w:szCs w:val="19"/>
              </w:rPr>
              <w:t>Remote</w:t>
            </w:r>
          </w:p>
        </w:tc>
        <w:tc>
          <w:tcPr>
            <w:tcW w:w="1666" w:type="pct"/>
            <w:vAlign w:val="top"/>
          </w:tcPr>
          <w:p w14:paraId="68000083" w14:textId="77777777" w:rsidR="00BA5DFD" w:rsidRPr="00AF35C0" w:rsidRDefault="00BA5DFD" w:rsidP="00BA5DFD">
            <w:pPr>
              <w:jc w:val="center"/>
            </w:pPr>
            <w:r w:rsidRPr="00AF35C0">
              <w:t>121</w:t>
            </w:r>
          </w:p>
        </w:tc>
        <w:tc>
          <w:tcPr>
            <w:tcW w:w="1666" w:type="pct"/>
            <w:vAlign w:val="top"/>
          </w:tcPr>
          <w:p w14:paraId="6320A337" w14:textId="77777777" w:rsidR="00BA5DFD" w:rsidRPr="00AF35C0" w:rsidRDefault="00BA5DFD" w:rsidP="00BA5DFD">
            <w:pPr>
              <w:jc w:val="center"/>
            </w:pPr>
            <w:r w:rsidRPr="00AF35C0">
              <w:t>0.3%</w:t>
            </w:r>
          </w:p>
        </w:tc>
      </w:tr>
      <w:tr w:rsidR="00BA5DFD" w:rsidRPr="00AF35C0" w14:paraId="7BF3C928" w14:textId="77777777" w:rsidTr="00BA5DFD">
        <w:trPr>
          <w:cnfStyle w:val="000000100000" w:firstRow="0" w:lastRow="0" w:firstColumn="0" w:lastColumn="0" w:oddVBand="0" w:evenVBand="0" w:oddHBand="1" w:evenHBand="0" w:firstRowFirstColumn="0" w:firstRowLastColumn="0" w:lastRowFirstColumn="0" w:lastRowLastColumn="0"/>
          <w:trHeight w:val="471"/>
        </w:trPr>
        <w:tc>
          <w:tcPr>
            <w:tcW w:w="1668" w:type="pct"/>
            <w:vAlign w:val="top"/>
          </w:tcPr>
          <w:p w14:paraId="1E95502F" w14:textId="77777777" w:rsidR="00BA5DFD" w:rsidRPr="00AF35C0" w:rsidRDefault="00BA5DFD" w:rsidP="00BA5DFD">
            <w:pPr>
              <w:rPr>
                <w:rFonts w:asciiTheme="minorHAnsi" w:hAnsiTheme="minorHAnsi" w:cs="Arial"/>
                <w:bCs/>
                <w:sz w:val="19"/>
                <w:szCs w:val="19"/>
              </w:rPr>
            </w:pPr>
            <w:r w:rsidRPr="00AF35C0">
              <w:rPr>
                <w:rFonts w:asciiTheme="minorHAnsi" w:hAnsiTheme="minorHAnsi" w:cs="Arial"/>
                <w:bCs/>
                <w:sz w:val="19"/>
                <w:szCs w:val="19"/>
              </w:rPr>
              <w:t>Very Remote</w:t>
            </w:r>
          </w:p>
        </w:tc>
        <w:tc>
          <w:tcPr>
            <w:tcW w:w="1666" w:type="pct"/>
            <w:vAlign w:val="top"/>
          </w:tcPr>
          <w:p w14:paraId="6131F06A" w14:textId="77777777" w:rsidR="00BA5DFD" w:rsidRPr="00AF35C0" w:rsidRDefault="00BA5DFD" w:rsidP="00BA5DFD">
            <w:pPr>
              <w:jc w:val="center"/>
            </w:pPr>
            <w:r w:rsidRPr="00AF35C0">
              <w:t>36</w:t>
            </w:r>
          </w:p>
        </w:tc>
        <w:tc>
          <w:tcPr>
            <w:tcW w:w="1666" w:type="pct"/>
            <w:vAlign w:val="top"/>
          </w:tcPr>
          <w:p w14:paraId="53E10E70" w14:textId="77777777" w:rsidR="00BA5DFD" w:rsidRPr="00AF35C0" w:rsidRDefault="00BA5DFD" w:rsidP="00BA5DFD">
            <w:pPr>
              <w:jc w:val="center"/>
            </w:pPr>
            <w:r w:rsidRPr="00AF35C0">
              <w:t>0.1%</w:t>
            </w:r>
          </w:p>
        </w:tc>
      </w:tr>
      <w:tr w:rsidR="00BA5DFD" w:rsidRPr="00AF35C0" w14:paraId="1D6709D5" w14:textId="77777777" w:rsidTr="00BA5DFD">
        <w:trPr>
          <w:trHeight w:val="471"/>
        </w:trPr>
        <w:tc>
          <w:tcPr>
            <w:tcW w:w="1668" w:type="pct"/>
            <w:vAlign w:val="top"/>
          </w:tcPr>
          <w:p w14:paraId="52790801" w14:textId="77777777" w:rsidR="00BA5DFD" w:rsidRPr="00AF35C0" w:rsidRDefault="00BA5DFD" w:rsidP="00BA5DFD">
            <w:pPr>
              <w:rPr>
                <w:rFonts w:asciiTheme="minorHAnsi" w:hAnsiTheme="minorHAnsi" w:cs="Arial"/>
                <w:bCs/>
                <w:sz w:val="19"/>
                <w:szCs w:val="19"/>
              </w:rPr>
            </w:pPr>
            <w:r w:rsidRPr="00AF35C0">
              <w:rPr>
                <w:rFonts w:asciiTheme="minorHAnsi" w:hAnsiTheme="minorHAnsi" w:cs="Arial"/>
                <w:bCs/>
                <w:sz w:val="19"/>
                <w:szCs w:val="19"/>
              </w:rPr>
              <w:t>Remoteness Undetermined</w:t>
            </w:r>
          </w:p>
        </w:tc>
        <w:tc>
          <w:tcPr>
            <w:tcW w:w="1666" w:type="pct"/>
            <w:vAlign w:val="top"/>
          </w:tcPr>
          <w:p w14:paraId="0834ED9A" w14:textId="77777777" w:rsidR="00BA5DFD" w:rsidRPr="00AF35C0" w:rsidRDefault="00BA5DFD" w:rsidP="00BA5DFD">
            <w:pPr>
              <w:jc w:val="center"/>
            </w:pPr>
            <w:r w:rsidRPr="00AF35C0">
              <w:t xml:space="preserve">325 </w:t>
            </w:r>
          </w:p>
        </w:tc>
        <w:tc>
          <w:tcPr>
            <w:tcW w:w="1666" w:type="pct"/>
            <w:vAlign w:val="top"/>
          </w:tcPr>
          <w:p w14:paraId="718BDB40" w14:textId="77777777" w:rsidR="00BA5DFD" w:rsidRPr="00AF35C0" w:rsidRDefault="00BA5DFD" w:rsidP="00BA5DFD">
            <w:pPr>
              <w:jc w:val="center"/>
            </w:pPr>
            <w:r w:rsidRPr="00AF35C0">
              <w:t>0.8%</w:t>
            </w:r>
          </w:p>
        </w:tc>
      </w:tr>
      <w:tr w:rsidR="00BA5DFD" w:rsidRPr="00AF35C0" w14:paraId="29CE50B9" w14:textId="77777777" w:rsidTr="00BA5DFD">
        <w:trPr>
          <w:cnfStyle w:val="000000100000" w:firstRow="0" w:lastRow="0" w:firstColumn="0" w:lastColumn="0" w:oddVBand="0" w:evenVBand="0" w:oddHBand="1" w:evenHBand="0" w:firstRowFirstColumn="0" w:firstRowLastColumn="0" w:lastRowFirstColumn="0" w:lastRowLastColumn="0"/>
          <w:trHeight w:val="471"/>
        </w:trPr>
        <w:tc>
          <w:tcPr>
            <w:tcW w:w="1668" w:type="pct"/>
            <w:vAlign w:val="top"/>
          </w:tcPr>
          <w:p w14:paraId="14F0F34B" w14:textId="77777777" w:rsidR="00BA5DFD" w:rsidRPr="00AF35C0" w:rsidRDefault="00BA5DFD" w:rsidP="00BA5DFD">
            <w:pPr>
              <w:rPr>
                <w:rFonts w:asciiTheme="minorHAnsi" w:hAnsiTheme="minorHAnsi" w:cs="Arial"/>
                <w:b/>
                <w:bCs/>
                <w:sz w:val="19"/>
                <w:szCs w:val="19"/>
              </w:rPr>
            </w:pPr>
            <w:r w:rsidRPr="00AF35C0">
              <w:rPr>
                <w:rFonts w:asciiTheme="minorHAnsi" w:hAnsiTheme="minorHAnsi" w:cs="Arial"/>
                <w:b/>
                <w:bCs/>
                <w:sz w:val="19"/>
                <w:szCs w:val="19"/>
              </w:rPr>
              <w:t>Total</w:t>
            </w:r>
          </w:p>
        </w:tc>
        <w:tc>
          <w:tcPr>
            <w:tcW w:w="1666" w:type="pct"/>
            <w:vAlign w:val="top"/>
          </w:tcPr>
          <w:p w14:paraId="7AB23F96" w14:textId="77777777" w:rsidR="00BA5DFD" w:rsidRPr="00AF35C0" w:rsidRDefault="00BA5DFD" w:rsidP="00BA5DFD">
            <w:pPr>
              <w:jc w:val="center"/>
              <w:rPr>
                <w:b/>
              </w:rPr>
            </w:pPr>
            <w:r w:rsidRPr="00AF35C0">
              <w:rPr>
                <w:b/>
              </w:rPr>
              <w:t>42,642</w:t>
            </w:r>
          </w:p>
        </w:tc>
        <w:tc>
          <w:tcPr>
            <w:tcW w:w="1666" w:type="pct"/>
            <w:vAlign w:val="top"/>
          </w:tcPr>
          <w:p w14:paraId="233E584D" w14:textId="77777777" w:rsidR="00BA5DFD" w:rsidRPr="00AF35C0" w:rsidRDefault="00BA5DFD" w:rsidP="00BA5DFD">
            <w:pPr>
              <w:jc w:val="center"/>
              <w:rPr>
                <w:b/>
              </w:rPr>
            </w:pPr>
            <w:r w:rsidRPr="00AF35C0">
              <w:rPr>
                <w:b/>
              </w:rPr>
              <w:t>100%</w:t>
            </w:r>
          </w:p>
        </w:tc>
      </w:tr>
    </w:tbl>
    <w:p w14:paraId="6AFB9F5F" w14:textId="77777777" w:rsidR="00BA5DFD" w:rsidRPr="00AF35C0" w:rsidRDefault="00BA5DFD" w:rsidP="00BA5DFD">
      <w:pPr>
        <w:pStyle w:val="TableCaption"/>
        <w:rPr>
          <w:sz w:val="16"/>
          <w:szCs w:val="16"/>
        </w:rPr>
      </w:pPr>
      <w:r w:rsidRPr="00AF35C0">
        <w:rPr>
          <w:sz w:val="16"/>
          <w:szCs w:val="16"/>
        </w:rPr>
        <w:t>Source: Department of Social Services</w:t>
      </w:r>
    </w:p>
    <w:p w14:paraId="521DFB5E" w14:textId="77777777" w:rsidR="00D45983" w:rsidRPr="00AF35C0" w:rsidRDefault="00D45983" w:rsidP="00BA5DFD">
      <w:pPr>
        <w:pStyle w:val="TableCaption"/>
        <w:rPr>
          <w:sz w:val="16"/>
          <w:szCs w:val="16"/>
        </w:rPr>
      </w:pPr>
    </w:p>
    <w:p w14:paraId="634128BA" w14:textId="77777777" w:rsidR="00D8135F" w:rsidRPr="00AF35C0" w:rsidRDefault="004051E3" w:rsidP="00D8135F">
      <w:r w:rsidRPr="00AF35C0">
        <w:t>An individual’s eligibility and payment amount is assessed using individual, partner and parental income and asset value tests (where applicable). For students and Australian apprentices, applicant’s payments will start to reduce if they earn over $437 a fortnight.</w:t>
      </w:r>
    </w:p>
    <w:p w14:paraId="55C450C5" w14:textId="77777777" w:rsidR="00D8135F" w:rsidRPr="00AF35C0" w:rsidRDefault="004051E3" w:rsidP="00D8135F">
      <w:r w:rsidRPr="00AF35C0">
        <w:t xml:space="preserve">If an applicant is considered dependant, the combined income of their parents or guardian(s) will be considered. There are two parts to the parental means test. There is an income test, and a maintenance income test. If the applicant’s parental income is $51,903 or less, there is no change to </w:t>
      </w:r>
      <w:r w:rsidR="00D45983" w:rsidRPr="00AF35C0">
        <w:t xml:space="preserve">the </w:t>
      </w:r>
      <w:r w:rsidRPr="00AF35C0">
        <w:t>payment, however, if parental income is more than $51,903, the payment amount is reduced by 20 cents for every dollar. Further, if the applicant is dependent, the amount of child support or voluntary maintenance parents or guardian receive is considered.</w:t>
      </w:r>
    </w:p>
    <w:p w14:paraId="3BA06D87" w14:textId="77777777" w:rsidR="00A532E8" w:rsidRPr="00AF35C0" w:rsidRDefault="00A532E8" w:rsidP="00D8135F"/>
    <w:p w14:paraId="39F038E7" w14:textId="77777777" w:rsidR="00BA5DFD" w:rsidRPr="00AF35C0" w:rsidRDefault="00BA5DFD" w:rsidP="00BA5DFD">
      <w:pPr>
        <w:pStyle w:val="Head4"/>
      </w:pPr>
      <w:r w:rsidRPr="00AF35C0">
        <w:t>ABSTUDY</w:t>
      </w:r>
    </w:p>
    <w:p w14:paraId="4FC3C438" w14:textId="77777777" w:rsidR="00BA5DFD" w:rsidRPr="00AF35C0" w:rsidRDefault="00BA5DFD" w:rsidP="00BA5DFD">
      <w:r w:rsidRPr="00AF35C0">
        <w:t>ABSTUDY is another form of financial help, specific to Aboriginal or Torres Strait Islander students, covering costs across study, housing, living expenses and travel expenses.</w:t>
      </w:r>
    </w:p>
    <w:p w14:paraId="244B6B11" w14:textId="77777777" w:rsidR="00BA5DFD" w:rsidRPr="00AF35C0" w:rsidRDefault="00BA5DFD" w:rsidP="00BA5DFD">
      <w:r w:rsidRPr="00AF35C0">
        <w:t>Together, Youth Allowance and ABSTUDY provide $2.7 billion annually in financial assistance to Australian students and apprentices.</w:t>
      </w:r>
    </w:p>
    <w:p w14:paraId="7C573307" w14:textId="77777777" w:rsidR="00BA5DFD" w:rsidRPr="00AF35C0" w:rsidRDefault="00BA5DFD" w:rsidP="00BA5DFD">
      <w:r w:rsidRPr="00AF35C0">
        <w:lastRenderedPageBreak/>
        <w:t>The followin</w:t>
      </w:r>
      <w:r w:rsidR="000A33A1" w:rsidRPr="00AF35C0">
        <w:t>g eligibility criteria apply to</w:t>
      </w:r>
      <w:r w:rsidRPr="00AF35C0">
        <w:t xml:space="preserve"> students wishing to receive ABSTUDY benefits:</w:t>
      </w:r>
    </w:p>
    <w:p w14:paraId="384D9B2A" w14:textId="77777777" w:rsidR="00BA5DFD" w:rsidRPr="00AF35C0" w:rsidRDefault="00BA5DFD" w:rsidP="001C3DDD">
      <w:pPr>
        <w:pStyle w:val="ListBullet"/>
        <w:spacing w:after="80"/>
        <w:ind w:left="357" w:hanging="357"/>
      </w:pPr>
      <w:r w:rsidRPr="00AF35C0">
        <w:t>Aboriginal or Torres Strait Islander</w:t>
      </w:r>
    </w:p>
    <w:p w14:paraId="14466B68" w14:textId="77777777" w:rsidR="00BA5DFD" w:rsidRPr="00AF35C0" w:rsidRDefault="00BA5DFD" w:rsidP="001C3DDD">
      <w:pPr>
        <w:pStyle w:val="ListBullet"/>
        <w:spacing w:after="80"/>
        <w:ind w:left="357" w:hanging="357"/>
      </w:pPr>
      <w:r w:rsidRPr="00AF35C0">
        <w:t>Student in an approved course / Australian apprenticeship or traineeship</w:t>
      </w:r>
    </w:p>
    <w:p w14:paraId="6C9343C1" w14:textId="77777777" w:rsidR="00BA5DFD" w:rsidRPr="00AF35C0" w:rsidRDefault="00BA5DFD" w:rsidP="001C3DDD">
      <w:pPr>
        <w:pStyle w:val="ListBullet"/>
        <w:spacing w:after="80"/>
        <w:ind w:left="357" w:hanging="357"/>
      </w:pPr>
      <w:r w:rsidRPr="00AF35C0">
        <w:t>Covered under 1 ABSTUDY Award</w:t>
      </w:r>
    </w:p>
    <w:p w14:paraId="689B2E2F" w14:textId="77777777" w:rsidR="00BA5DFD" w:rsidRPr="00AF35C0" w:rsidRDefault="00BA5DFD" w:rsidP="001C3DDD">
      <w:pPr>
        <w:pStyle w:val="ListBullet"/>
        <w:spacing w:after="80"/>
        <w:ind w:left="357" w:hanging="357"/>
      </w:pPr>
      <w:r w:rsidRPr="00AF35C0">
        <w:t>Not receiving other payment to study or train</w:t>
      </w:r>
      <w:r w:rsidR="004375D0" w:rsidRPr="00AF35C0">
        <w:t>.</w:t>
      </w:r>
    </w:p>
    <w:p w14:paraId="2447B0A5" w14:textId="77777777" w:rsidR="00BA5DFD" w:rsidRPr="00AF35C0" w:rsidRDefault="00BA5DFD" w:rsidP="00BA5DFD">
      <w:r w:rsidRPr="00AF35C0">
        <w:t>ABSTUDY Awards:</w:t>
      </w:r>
    </w:p>
    <w:p w14:paraId="6D506F2C" w14:textId="77777777" w:rsidR="00BA5DFD" w:rsidRPr="00AF35C0" w:rsidRDefault="00BA5DFD" w:rsidP="00BA5DFD">
      <w:r w:rsidRPr="00AF35C0">
        <w:t>The following awards apply to tertiary students:</w:t>
      </w:r>
    </w:p>
    <w:p w14:paraId="41C5E4E5" w14:textId="77777777" w:rsidR="00BA5DFD" w:rsidRPr="00AF35C0" w:rsidRDefault="00BA5DFD" w:rsidP="00BA5DFD">
      <w:pPr>
        <w:pStyle w:val="ListBullet"/>
      </w:pPr>
      <w:r w:rsidRPr="00AF35C0">
        <w:t>Tertiary Award: full time tertiary students and apprentices</w:t>
      </w:r>
    </w:p>
    <w:p w14:paraId="5FEAED0C" w14:textId="77777777" w:rsidR="00BA5DFD" w:rsidRPr="00AF35C0" w:rsidRDefault="00BA5DFD" w:rsidP="00BA5DFD">
      <w:pPr>
        <w:pStyle w:val="ListBullet"/>
      </w:pPr>
      <w:r w:rsidRPr="00AF35C0">
        <w:t>Part time Award: part time tertiary students</w:t>
      </w:r>
    </w:p>
    <w:p w14:paraId="5294C69E" w14:textId="77777777" w:rsidR="00BA5DFD" w:rsidRPr="00AF35C0" w:rsidRDefault="00BA5DFD" w:rsidP="00BA5DFD">
      <w:pPr>
        <w:pStyle w:val="ListBullet"/>
      </w:pPr>
      <w:r w:rsidRPr="00AF35C0">
        <w:t xml:space="preserve">Master’s and Doctorate Award: full time </w:t>
      </w:r>
      <w:r w:rsidR="004375D0" w:rsidRPr="00AF35C0">
        <w:t>master’s and doctorate students.</w:t>
      </w:r>
    </w:p>
    <w:p w14:paraId="30946C66" w14:textId="121CB721" w:rsidR="00BA5DFD" w:rsidRPr="00AF35C0" w:rsidRDefault="00BA5DFD" w:rsidP="00BA5DFD">
      <w:r w:rsidRPr="00AF35C0">
        <w:t>Table 3.</w:t>
      </w:r>
      <w:r w:rsidR="001C1FF7" w:rsidRPr="00AF35C0">
        <w:t>1</w:t>
      </w:r>
      <w:r w:rsidR="006846A2" w:rsidRPr="00AF35C0">
        <w:t>3</w:t>
      </w:r>
      <w:r w:rsidRPr="00AF35C0">
        <w:t xml:space="preserve"> outlines the financial outlay on ABSTUDY in Australia over the last three years. Almost $260 million in financial outlay were administered to eligible students and apprentices in 2015-16, an increase of $20 million from the previous year. The average annual payment per student has decreased since 2014-15 to $312.20 per fortnight which may be due to the increase in students rec</w:t>
      </w:r>
      <w:r w:rsidR="004375D0" w:rsidRPr="00AF35C0">
        <w:t>eiving the payment, having leaped</w:t>
      </w:r>
      <w:r w:rsidRPr="00AF35C0">
        <w:t xml:space="preserve"> by almost 3,000 in the past year. </w:t>
      </w:r>
    </w:p>
    <w:tbl>
      <w:tblPr>
        <w:tblW w:w="5000" w:type="pct"/>
        <w:tblBorders>
          <w:bottom w:val="single" w:sz="4" w:space="0" w:color="1A1919" w:themeColor="text1"/>
        </w:tblBorders>
        <w:tblLook w:val="01E0" w:firstRow="1" w:lastRow="1" w:firstColumn="1" w:lastColumn="1" w:noHBand="0" w:noVBand="0"/>
        <w:tblDescription w:val="test table"/>
      </w:tblPr>
      <w:tblGrid>
        <w:gridCol w:w="7739"/>
        <w:gridCol w:w="1899"/>
      </w:tblGrid>
      <w:tr w:rsidR="00BA5DFD" w:rsidRPr="00AF35C0" w14:paraId="6A00D3AB" w14:textId="77777777" w:rsidTr="00BA5DFD">
        <w:trPr>
          <w:trHeight w:hRule="exact" w:val="454"/>
        </w:trPr>
        <w:tc>
          <w:tcPr>
            <w:tcW w:w="5000" w:type="pct"/>
            <w:gridSpan w:val="2"/>
            <w:shd w:val="clear" w:color="auto" w:fill="auto"/>
            <w:noWrap/>
            <w:vAlign w:val="bottom"/>
          </w:tcPr>
          <w:p w14:paraId="490F4618" w14:textId="77777777" w:rsidR="00BA5DFD" w:rsidRPr="00AF35C0" w:rsidRDefault="00BA5DFD" w:rsidP="00BA5DFD">
            <w:pPr>
              <w:pStyle w:val="Head4"/>
              <w:rPr>
                <w:lang w:eastAsia="en-AU"/>
              </w:rPr>
            </w:pPr>
            <w:r w:rsidRPr="00AF35C0">
              <w:rPr>
                <w:lang w:eastAsia="en-AU"/>
              </w:rPr>
              <w:t>Annual Administered Outlays for ABSTUDY</w:t>
            </w:r>
          </w:p>
        </w:tc>
      </w:tr>
      <w:tr w:rsidR="00BA5DFD" w:rsidRPr="00AF35C0" w14:paraId="2A387385" w14:textId="77777777" w:rsidTr="00BA5DFD">
        <w:trPr>
          <w:trHeight w:val="136"/>
        </w:trPr>
        <w:tc>
          <w:tcPr>
            <w:tcW w:w="4015" w:type="pct"/>
            <w:shd w:val="clear" w:color="auto" w:fill="auto"/>
            <w:noWrap/>
            <w:vAlign w:val="bottom"/>
          </w:tcPr>
          <w:p w14:paraId="3CC535DE" w14:textId="77777777" w:rsidR="00BA5DFD" w:rsidRPr="00AF35C0" w:rsidRDefault="00BA5DFD" w:rsidP="00BA5DFD">
            <w:pPr>
              <w:pStyle w:val="ExceTableDescription"/>
            </w:pPr>
            <w:r w:rsidRPr="00AF35C0">
              <w:t>2013-14 to 2015-16</w:t>
            </w:r>
          </w:p>
        </w:tc>
        <w:tc>
          <w:tcPr>
            <w:tcW w:w="985" w:type="pct"/>
            <w:shd w:val="clear" w:color="auto" w:fill="auto"/>
            <w:noWrap/>
            <w:vAlign w:val="bottom"/>
          </w:tcPr>
          <w:p w14:paraId="74B04AF4" w14:textId="4B9C67FE" w:rsidR="00BA5DFD" w:rsidRPr="00AF35C0" w:rsidRDefault="00BA5DFD" w:rsidP="00BA5DFD">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3</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13</w:t>
            </w:r>
            <w:r w:rsidR="0056545F">
              <w:rPr>
                <w:noProof/>
              </w:rPr>
              <w:fldChar w:fldCharType="end"/>
            </w:r>
          </w:p>
        </w:tc>
      </w:tr>
    </w:tbl>
    <w:tbl>
      <w:tblPr>
        <w:tblStyle w:val="CaptionTable"/>
        <w:tblpPr w:leftFromText="180" w:rightFromText="180" w:vertAnchor="text" w:horzAnchor="margin" w:tblpY="14"/>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3683"/>
        <w:gridCol w:w="1982"/>
        <w:gridCol w:w="1982"/>
        <w:gridCol w:w="1981"/>
      </w:tblGrid>
      <w:tr w:rsidR="00BA5DFD" w:rsidRPr="00AF35C0" w14:paraId="5A602100" w14:textId="77777777" w:rsidTr="00BA5DFD">
        <w:trPr>
          <w:cnfStyle w:val="100000000000" w:firstRow="1" w:lastRow="0" w:firstColumn="0" w:lastColumn="0" w:oddVBand="0" w:evenVBand="0" w:oddHBand="0" w:evenHBand="0" w:firstRowFirstColumn="0" w:firstRowLastColumn="0" w:lastRowFirstColumn="0" w:lastRowLastColumn="0"/>
          <w:trHeight w:val="454"/>
          <w:tblHeader/>
        </w:trPr>
        <w:tc>
          <w:tcPr>
            <w:tcW w:w="1912" w:type="pct"/>
            <w:vAlign w:val="top"/>
          </w:tcPr>
          <w:p w14:paraId="52B478FA" w14:textId="77777777" w:rsidR="00BA5DFD" w:rsidRPr="00AF35C0" w:rsidRDefault="00BA5DFD" w:rsidP="00BA5DFD">
            <w:pPr>
              <w:pStyle w:val="UrbisTableHeading"/>
            </w:pPr>
          </w:p>
        </w:tc>
        <w:tc>
          <w:tcPr>
            <w:tcW w:w="1029" w:type="pct"/>
            <w:vAlign w:val="top"/>
          </w:tcPr>
          <w:p w14:paraId="7091E97B" w14:textId="77777777" w:rsidR="00BA5DFD" w:rsidRPr="00AF35C0" w:rsidRDefault="00BA5DFD" w:rsidP="00BA5DFD">
            <w:pPr>
              <w:pStyle w:val="UrbisTableHeading"/>
              <w:jc w:val="center"/>
            </w:pPr>
            <w:r w:rsidRPr="00AF35C0">
              <w:t>2013-14</w:t>
            </w:r>
          </w:p>
        </w:tc>
        <w:tc>
          <w:tcPr>
            <w:tcW w:w="1029" w:type="pct"/>
            <w:vAlign w:val="top"/>
          </w:tcPr>
          <w:p w14:paraId="28B70BA5" w14:textId="77777777" w:rsidR="00BA5DFD" w:rsidRPr="00AF35C0" w:rsidRDefault="00BA5DFD" w:rsidP="00BA5DFD">
            <w:pPr>
              <w:pStyle w:val="UrbisTableHeading"/>
              <w:jc w:val="center"/>
            </w:pPr>
            <w:r w:rsidRPr="00AF35C0">
              <w:t>2014-15</w:t>
            </w:r>
          </w:p>
        </w:tc>
        <w:tc>
          <w:tcPr>
            <w:tcW w:w="1029" w:type="pct"/>
            <w:vAlign w:val="top"/>
          </w:tcPr>
          <w:p w14:paraId="11468B71" w14:textId="77777777" w:rsidR="00BA5DFD" w:rsidRPr="00AF35C0" w:rsidRDefault="00BA5DFD" w:rsidP="00BA5DFD">
            <w:pPr>
              <w:pStyle w:val="UrbisTableHeading"/>
              <w:jc w:val="center"/>
            </w:pPr>
            <w:r w:rsidRPr="00AF35C0">
              <w:t>2015-16</w:t>
            </w:r>
          </w:p>
        </w:tc>
      </w:tr>
      <w:tr w:rsidR="00BA5DFD" w:rsidRPr="00AF35C0" w14:paraId="36F04EA4" w14:textId="77777777" w:rsidTr="00BA5DFD">
        <w:trPr>
          <w:cnfStyle w:val="000000100000" w:firstRow="0" w:lastRow="0" w:firstColumn="0" w:lastColumn="0" w:oddVBand="0" w:evenVBand="0" w:oddHBand="1" w:evenHBand="0" w:firstRowFirstColumn="0" w:firstRowLastColumn="0" w:lastRowFirstColumn="0" w:lastRowLastColumn="0"/>
          <w:trHeight w:val="355"/>
        </w:trPr>
        <w:tc>
          <w:tcPr>
            <w:tcW w:w="1912" w:type="pct"/>
            <w:vAlign w:val="top"/>
          </w:tcPr>
          <w:p w14:paraId="34DEEA9F" w14:textId="77777777" w:rsidR="00BA5DFD" w:rsidRPr="00AF35C0" w:rsidRDefault="00BA5DFD" w:rsidP="00BA5DFD">
            <w:pPr>
              <w:pStyle w:val="UrbisTableText"/>
              <w:ind w:left="142"/>
            </w:pPr>
            <w:r w:rsidRPr="00AF35C0">
              <w:t xml:space="preserve">Total administered outlays </w:t>
            </w:r>
          </w:p>
        </w:tc>
        <w:tc>
          <w:tcPr>
            <w:tcW w:w="1029" w:type="pct"/>
            <w:vAlign w:val="top"/>
          </w:tcPr>
          <w:p w14:paraId="66DBA5A2" w14:textId="77777777" w:rsidR="00BA5DFD" w:rsidRPr="00AF35C0" w:rsidRDefault="00BA5DFD" w:rsidP="00BA5DFD">
            <w:pPr>
              <w:pStyle w:val="UrbisTableText"/>
              <w:jc w:val="center"/>
            </w:pPr>
            <w:r w:rsidRPr="00AF35C0">
              <w:t>$222.7 million</w:t>
            </w:r>
          </w:p>
        </w:tc>
        <w:tc>
          <w:tcPr>
            <w:tcW w:w="1029" w:type="pct"/>
            <w:vAlign w:val="top"/>
          </w:tcPr>
          <w:p w14:paraId="136E29D2" w14:textId="77777777" w:rsidR="00BA5DFD" w:rsidRPr="00AF35C0" w:rsidRDefault="00BA5DFD" w:rsidP="00BA5DFD">
            <w:pPr>
              <w:pStyle w:val="UrbisTableText"/>
              <w:jc w:val="center"/>
            </w:pPr>
            <w:r w:rsidRPr="00AF35C0">
              <w:t>$239.7 million</w:t>
            </w:r>
          </w:p>
        </w:tc>
        <w:tc>
          <w:tcPr>
            <w:tcW w:w="1029" w:type="pct"/>
            <w:vAlign w:val="top"/>
          </w:tcPr>
          <w:p w14:paraId="04471B55" w14:textId="77777777" w:rsidR="00BA5DFD" w:rsidRPr="00AF35C0" w:rsidRDefault="00BA5DFD" w:rsidP="00BA5DFD">
            <w:pPr>
              <w:pStyle w:val="UrbisTableText"/>
              <w:jc w:val="center"/>
            </w:pPr>
            <w:r w:rsidRPr="00AF35C0">
              <w:t>$259.5 million</w:t>
            </w:r>
          </w:p>
        </w:tc>
      </w:tr>
      <w:tr w:rsidR="00BA5DFD" w:rsidRPr="00AF35C0" w14:paraId="04A4C12B" w14:textId="77777777" w:rsidTr="00BA5DFD">
        <w:trPr>
          <w:trHeight w:val="727"/>
        </w:trPr>
        <w:tc>
          <w:tcPr>
            <w:tcW w:w="1912" w:type="pct"/>
            <w:vAlign w:val="top"/>
          </w:tcPr>
          <w:p w14:paraId="3C05BD59" w14:textId="77777777" w:rsidR="00BA5DFD" w:rsidRPr="00AF35C0" w:rsidRDefault="00BA5DFD" w:rsidP="00BA5DFD">
            <w:pPr>
              <w:pStyle w:val="UrbisTableText"/>
              <w:ind w:left="142"/>
            </w:pPr>
            <w:r w:rsidRPr="00AF35C0">
              <w:t>Average annual number of students in receipt of payment</w:t>
            </w:r>
          </w:p>
        </w:tc>
        <w:tc>
          <w:tcPr>
            <w:tcW w:w="1029" w:type="pct"/>
            <w:vAlign w:val="top"/>
          </w:tcPr>
          <w:p w14:paraId="433DDC05" w14:textId="77777777" w:rsidR="00BA5DFD" w:rsidRPr="00AF35C0" w:rsidRDefault="00BA5DFD" w:rsidP="00BA5DFD">
            <w:pPr>
              <w:pStyle w:val="UrbisTableText"/>
              <w:jc w:val="center"/>
            </w:pPr>
            <w:r w:rsidRPr="00AF35C0">
              <w:t>30,842</w:t>
            </w:r>
          </w:p>
        </w:tc>
        <w:tc>
          <w:tcPr>
            <w:tcW w:w="1029" w:type="pct"/>
            <w:vAlign w:val="top"/>
          </w:tcPr>
          <w:p w14:paraId="372E79BE" w14:textId="77777777" w:rsidR="00BA5DFD" w:rsidRPr="00AF35C0" w:rsidRDefault="00BA5DFD" w:rsidP="00BA5DFD">
            <w:pPr>
              <w:pStyle w:val="UrbisTableText"/>
              <w:jc w:val="center"/>
            </w:pPr>
            <w:r w:rsidRPr="00AF35C0">
              <w:t>28,755</w:t>
            </w:r>
          </w:p>
        </w:tc>
        <w:tc>
          <w:tcPr>
            <w:tcW w:w="1029" w:type="pct"/>
            <w:vAlign w:val="top"/>
          </w:tcPr>
          <w:p w14:paraId="0D014445" w14:textId="77777777" w:rsidR="00BA5DFD" w:rsidRPr="00AF35C0" w:rsidRDefault="00BA5DFD" w:rsidP="00BA5DFD">
            <w:pPr>
              <w:pStyle w:val="UrbisTableText"/>
              <w:jc w:val="center"/>
            </w:pPr>
            <w:r w:rsidRPr="00AF35C0">
              <w:t>31,966</w:t>
            </w:r>
          </w:p>
        </w:tc>
      </w:tr>
      <w:tr w:rsidR="00BA5DFD" w:rsidRPr="00AF35C0" w14:paraId="5943956A" w14:textId="77777777" w:rsidTr="00BA5DFD">
        <w:trPr>
          <w:cnfStyle w:val="000000100000" w:firstRow="0" w:lastRow="0" w:firstColumn="0" w:lastColumn="0" w:oddVBand="0" w:evenVBand="0" w:oddHBand="1" w:evenHBand="0" w:firstRowFirstColumn="0" w:firstRowLastColumn="0" w:lastRowFirstColumn="0" w:lastRowLastColumn="0"/>
          <w:trHeight w:val="454"/>
        </w:trPr>
        <w:tc>
          <w:tcPr>
            <w:tcW w:w="1912" w:type="pct"/>
            <w:vAlign w:val="top"/>
          </w:tcPr>
          <w:p w14:paraId="3F9347A4" w14:textId="77777777" w:rsidR="00BA5DFD" w:rsidRPr="00AF35C0" w:rsidRDefault="00BA5DFD" w:rsidP="00BA5DFD">
            <w:pPr>
              <w:pStyle w:val="UrbisTableText"/>
              <w:ind w:left="142"/>
            </w:pPr>
            <w:r w:rsidRPr="00AF35C0">
              <w:t>Average annual payment per student</w:t>
            </w:r>
          </w:p>
        </w:tc>
        <w:tc>
          <w:tcPr>
            <w:tcW w:w="1029" w:type="pct"/>
            <w:vAlign w:val="top"/>
          </w:tcPr>
          <w:p w14:paraId="10304130" w14:textId="77777777" w:rsidR="00BA5DFD" w:rsidRPr="00AF35C0" w:rsidRDefault="00BA5DFD" w:rsidP="00BA5DFD">
            <w:pPr>
              <w:pStyle w:val="UrbisTableText"/>
              <w:jc w:val="center"/>
            </w:pPr>
            <w:r w:rsidRPr="00AF35C0">
              <w:t>$7,222</w:t>
            </w:r>
          </w:p>
        </w:tc>
        <w:tc>
          <w:tcPr>
            <w:tcW w:w="1029" w:type="pct"/>
            <w:vAlign w:val="top"/>
          </w:tcPr>
          <w:p w14:paraId="2641836A" w14:textId="77777777" w:rsidR="00BA5DFD" w:rsidRPr="00AF35C0" w:rsidRDefault="00BA5DFD" w:rsidP="00BA5DFD">
            <w:pPr>
              <w:pStyle w:val="UrbisTableText"/>
              <w:jc w:val="center"/>
            </w:pPr>
            <w:r w:rsidRPr="00AF35C0">
              <w:t>$8336.30</w:t>
            </w:r>
          </w:p>
        </w:tc>
        <w:tc>
          <w:tcPr>
            <w:tcW w:w="1029" w:type="pct"/>
            <w:vAlign w:val="top"/>
          </w:tcPr>
          <w:p w14:paraId="3A5B3D18" w14:textId="77777777" w:rsidR="00BA5DFD" w:rsidRPr="00AF35C0" w:rsidRDefault="00BA5DFD" w:rsidP="00BA5DFD">
            <w:pPr>
              <w:pStyle w:val="UrbisTableText"/>
              <w:jc w:val="center"/>
            </w:pPr>
            <w:r w:rsidRPr="00AF35C0">
              <w:t>$8,117.10</w:t>
            </w:r>
          </w:p>
        </w:tc>
      </w:tr>
      <w:tr w:rsidR="00BA5DFD" w:rsidRPr="00AF35C0" w14:paraId="00A08E11" w14:textId="77777777" w:rsidTr="00BA5DFD">
        <w:trPr>
          <w:trHeight w:val="618"/>
        </w:trPr>
        <w:tc>
          <w:tcPr>
            <w:tcW w:w="1912" w:type="pct"/>
            <w:vAlign w:val="top"/>
          </w:tcPr>
          <w:p w14:paraId="10C7D93B" w14:textId="77777777" w:rsidR="00BA5DFD" w:rsidRPr="00AF35C0" w:rsidRDefault="00BA5DFD" w:rsidP="00BA5DFD">
            <w:pPr>
              <w:pStyle w:val="UrbisTableText"/>
              <w:ind w:left="142"/>
            </w:pPr>
            <w:r w:rsidRPr="00AF35C0">
              <w:t>Average fortnightly payment per student</w:t>
            </w:r>
          </w:p>
        </w:tc>
        <w:tc>
          <w:tcPr>
            <w:tcW w:w="1029" w:type="pct"/>
            <w:vAlign w:val="top"/>
          </w:tcPr>
          <w:p w14:paraId="5DE5581E" w14:textId="77777777" w:rsidR="00BA5DFD" w:rsidRPr="00AF35C0" w:rsidRDefault="00BA5DFD" w:rsidP="00BA5DFD">
            <w:pPr>
              <w:pStyle w:val="UrbisTableText"/>
              <w:jc w:val="center"/>
            </w:pPr>
            <w:r w:rsidRPr="00AF35C0">
              <w:t>$277.80</w:t>
            </w:r>
          </w:p>
        </w:tc>
        <w:tc>
          <w:tcPr>
            <w:tcW w:w="1029" w:type="pct"/>
            <w:vAlign w:val="top"/>
          </w:tcPr>
          <w:p w14:paraId="42724CC4" w14:textId="77777777" w:rsidR="00BA5DFD" w:rsidRPr="00AF35C0" w:rsidRDefault="00BA5DFD" w:rsidP="00BA5DFD">
            <w:pPr>
              <w:pStyle w:val="UrbisTableText"/>
              <w:jc w:val="center"/>
            </w:pPr>
            <w:r w:rsidRPr="00AF35C0">
              <w:t>$320.60</w:t>
            </w:r>
          </w:p>
        </w:tc>
        <w:tc>
          <w:tcPr>
            <w:tcW w:w="1029" w:type="pct"/>
            <w:vAlign w:val="top"/>
          </w:tcPr>
          <w:p w14:paraId="35F7DB30" w14:textId="77777777" w:rsidR="00BA5DFD" w:rsidRPr="00AF35C0" w:rsidRDefault="00BA5DFD" w:rsidP="00BA5DFD">
            <w:pPr>
              <w:pStyle w:val="UrbisTableText"/>
              <w:jc w:val="center"/>
            </w:pPr>
            <w:r w:rsidRPr="00AF35C0">
              <w:t>$312.20</w:t>
            </w:r>
          </w:p>
        </w:tc>
      </w:tr>
    </w:tbl>
    <w:p w14:paraId="2A76DC8C" w14:textId="41290DA0" w:rsidR="00BA5DFD" w:rsidRPr="00AF35C0" w:rsidRDefault="00BA5DFD" w:rsidP="00BA5DFD">
      <w:pPr>
        <w:pStyle w:val="TableCaption"/>
        <w:rPr>
          <w:sz w:val="16"/>
        </w:rPr>
      </w:pPr>
      <w:r w:rsidRPr="00AF35C0">
        <w:rPr>
          <w:sz w:val="16"/>
        </w:rPr>
        <w:t>Source: Australian National Audit Office</w:t>
      </w:r>
    </w:p>
    <w:p w14:paraId="5EFC79EE" w14:textId="77777777" w:rsidR="00FA4B79" w:rsidRPr="00AF35C0" w:rsidRDefault="00FA4B79" w:rsidP="00BA5DFD">
      <w:pPr>
        <w:pStyle w:val="TableCaption"/>
        <w:rPr>
          <w:sz w:val="16"/>
        </w:rPr>
      </w:pPr>
    </w:p>
    <w:p w14:paraId="34C5B170" w14:textId="04A04AC0" w:rsidR="00BA5DFD" w:rsidRPr="00AF35C0" w:rsidRDefault="00BA5DFD" w:rsidP="00BA5DFD">
      <w:r w:rsidRPr="00AF35C0">
        <w:t>Table 3.1</w:t>
      </w:r>
      <w:r w:rsidR="006846A2" w:rsidRPr="00AF35C0">
        <w:t>4</w:t>
      </w:r>
      <w:r w:rsidRPr="00AF35C0">
        <w:t xml:space="preserve"> details the ABSTUDY payment rates for students by age and study level. Students who live away from home will receive a maximum fortnightly allowance of $4</w:t>
      </w:r>
      <w:r w:rsidR="00C91F70" w:rsidRPr="00AF35C0">
        <w:t>45.8</w:t>
      </w:r>
      <w:r w:rsidRPr="00AF35C0">
        <w:t xml:space="preserve">0 if they are under 22 </w:t>
      </w:r>
      <w:r w:rsidR="004375D0" w:rsidRPr="00AF35C0">
        <w:t xml:space="preserve">years of age </w:t>
      </w:r>
      <w:r w:rsidRPr="00AF35C0">
        <w:t xml:space="preserve">and $538.80 if they are 22 </w:t>
      </w:r>
      <w:r w:rsidR="004375D0" w:rsidRPr="00AF35C0">
        <w:t xml:space="preserve">years </w:t>
      </w:r>
      <w:r w:rsidRPr="00AF35C0">
        <w:t>or older. Students undertaking a master’s or doctorate are eligible for a $1,</w:t>
      </w:r>
      <w:r w:rsidR="00C91F70" w:rsidRPr="00AF35C0">
        <w:t>038.80</w:t>
      </w:r>
      <w:r w:rsidRPr="00AF35C0">
        <w:t xml:space="preserve"> fortnightly allowance. </w:t>
      </w:r>
    </w:p>
    <w:tbl>
      <w:tblPr>
        <w:tblW w:w="5000" w:type="pct"/>
        <w:tblBorders>
          <w:bottom w:val="single" w:sz="4" w:space="0" w:color="1A1919" w:themeColor="text1"/>
        </w:tblBorders>
        <w:tblLook w:val="01E0" w:firstRow="1" w:lastRow="1" w:firstColumn="1" w:lastColumn="1" w:noHBand="0" w:noVBand="0"/>
        <w:tblDescription w:val="test table"/>
      </w:tblPr>
      <w:tblGrid>
        <w:gridCol w:w="7739"/>
        <w:gridCol w:w="1899"/>
      </w:tblGrid>
      <w:tr w:rsidR="00BA5DFD" w:rsidRPr="00AF35C0" w14:paraId="4CB4D134" w14:textId="77777777" w:rsidTr="00BA5DFD">
        <w:trPr>
          <w:trHeight w:hRule="exact" w:val="454"/>
        </w:trPr>
        <w:tc>
          <w:tcPr>
            <w:tcW w:w="5000" w:type="pct"/>
            <w:gridSpan w:val="2"/>
            <w:shd w:val="clear" w:color="auto" w:fill="auto"/>
            <w:noWrap/>
            <w:vAlign w:val="bottom"/>
          </w:tcPr>
          <w:p w14:paraId="1F34EEAB" w14:textId="77777777" w:rsidR="00BA5DFD" w:rsidRPr="00AF35C0" w:rsidRDefault="00BA5DFD" w:rsidP="00BA5DFD">
            <w:pPr>
              <w:pStyle w:val="Head4"/>
              <w:rPr>
                <w:lang w:eastAsia="en-AU"/>
              </w:rPr>
            </w:pPr>
            <w:r w:rsidRPr="00AF35C0">
              <w:rPr>
                <w:lang w:eastAsia="en-AU"/>
              </w:rPr>
              <w:t>ABSTUDY Payment Rates</w:t>
            </w:r>
          </w:p>
        </w:tc>
      </w:tr>
      <w:tr w:rsidR="00BA5DFD" w:rsidRPr="00AF35C0" w14:paraId="7710103B" w14:textId="77777777" w:rsidTr="00BA5DFD">
        <w:trPr>
          <w:trHeight w:val="136"/>
        </w:trPr>
        <w:tc>
          <w:tcPr>
            <w:tcW w:w="4015" w:type="pct"/>
            <w:shd w:val="clear" w:color="auto" w:fill="auto"/>
            <w:noWrap/>
            <w:vAlign w:val="bottom"/>
          </w:tcPr>
          <w:p w14:paraId="4FCA8720" w14:textId="19F55628" w:rsidR="00BA5DFD" w:rsidRPr="00AF35C0" w:rsidRDefault="00BA5DFD" w:rsidP="00BA5DFD">
            <w:pPr>
              <w:pStyle w:val="ExceTableDescription"/>
            </w:pPr>
            <w:r w:rsidRPr="00AF35C0">
              <w:t>201</w:t>
            </w:r>
            <w:r w:rsidR="00EE4DA4" w:rsidRPr="00AF35C0">
              <w:t>8</w:t>
            </w:r>
          </w:p>
        </w:tc>
        <w:tc>
          <w:tcPr>
            <w:tcW w:w="985" w:type="pct"/>
            <w:shd w:val="clear" w:color="auto" w:fill="auto"/>
            <w:noWrap/>
            <w:vAlign w:val="bottom"/>
          </w:tcPr>
          <w:p w14:paraId="27AEC6DF" w14:textId="3B2EF8C1" w:rsidR="00BA5DFD" w:rsidRPr="00AF35C0" w:rsidRDefault="00BA5DFD" w:rsidP="00BA5DFD">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3</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14</w:t>
            </w:r>
            <w:r w:rsidR="0056545F">
              <w:rPr>
                <w:noProof/>
              </w:rPr>
              <w:fldChar w:fldCharType="end"/>
            </w:r>
          </w:p>
        </w:tc>
      </w:tr>
    </w:tbl>
    <w:tbl>
      <w:tblPr>
        <w:tblStyle w:val="CaptionTable"/>
        <w:tblpPr w:leftFromText="180" w:rightFromText="180" w:vertAnchor="text" w:horzAnchor="margin" w:tblpY="8"/>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992"/>
        <w:gridCol w:w="1839"/>
        <w:gridCol w:w="1700"/>
        <w:gridCol w:w="1700"/>
        <w:gridCol w:w="3397"/>
      </w:tblGrid>
      <w:tr w:rsidR="00BA5DFD" w:rsidRPr="00AF35C0" w14:paraId="56180BD4" w14:textId="77777777" w:rsidTr="00BA5DFD">
        <w:trPr>
          <w:cnfStyle w:val="100000000000" w:firstRow="1" w:lastRow="0" w:firstColumn="0" w:lastColumn="0" w:oddVBand="0" w:evenVBand="0" w:oddHBand="0" w:evenHBand="0" w:firstRowFirstColumn="0" w:firstRowLastColumn="0" w:lastRowFirstColumn="0" w:lastRowLastColumn="0"/>
          <w:trHeight w:val="454"/>
          <w:tblHeader/>
        </w:trPr>
        <w:tc>
          <w:tcPr>
            <w:tcW w:w="515" w:type="pct"/>
            <w:vAlign w:val="top"/>
          </w:tcPr>
          <w:p w14:paraId="3E4BA29E" w14:textId="77777777" w:rsidR="00BA5DFD" w:rsidRPr="00AF35C0" w:rsidRDefault="00BA5DFD" w:rsidP="00BA5DFD">
            <w:pPr>
              <w:pStyle w:val="UrbisTableHeading"/>
              <w:jc w:val="center"/>
            </w:pPr>
            <w:r w:rsidRPr="00AF35C0">
              <w:t>Single</w:t>
            </w:r>
          </w:p>
        </w:tc>
        <w:tc>
          <w:tcPr>
            <w:tcW w:w="955" w:type="pct"/>
            <w:vAlign w:val="top"/>
          </w:tcPr>
          <w:p w14:paraId="76AA528C" w14:textId="77777777" w:rsidR="00BA5DFD" w:rsidRPr="00AF35C0" w:rsidRDefault="00BA5DFD" w:rsidP="00BA5DFD">
            <w:pPr>
              <w:pStyle w:val="UrbisTableHeading"/>
              <w:jc w:val="center"/>
            </w:pPr>
            <w:r w:rsidRPr="00AF35C0">
              <w:t>Living away from home</w:t>
            </w:r>
          </w:p>
        </w:tc>
        <w:tc>
          <w:tcPr>
            <w:tcW w:w="883" w:type="pct"/>
            <w:vAlign w:val="top"/>
          </w:tcPr>
          <w:p w14:paraId="7F2DCC2D" w14:textId="77777777" w:rsidR="00BA5DFD" w:rsidRPr="00AF35C0" w:rsidRDefault="00BA5DFD" w:rsidP="00BA5DFD">
            <w:pPr>
              <w:pStyle w:val="UrbisTableHeading"/>
              <w:jc w:val="center"/>
            </w:pPr>
            <w:r w:rsidRPr="00AF35C0">
              <w:t>Age</w:t>
            </w:r>
          </w:p>
        </w:tc>
        <w:tc>
          <w:tcPr>
            <w:tcW w:w="883" w:type="pct"/>
            <w:vAlign w:val="top"/>
          </w:tcPr>
          <w:p w14:paraId="1AFEDC5A" w14:textId="77777777" w:rsidR="00BA5DFD" w:rsidRPr="00AF35C0" w:rsidRDefault="00BA5DFD" w:rsidP="00BA5DFD">
            <w:pPr>
              <w:pStyle w:val="UrbisTableHeading"/>
              <w:jc w:val="center"/>
            </w:pPr>
            <w:r w:rsidRPr="00AF35C0">
              <w:t>Other Criteria</w:t>
            </w:r>
          </w:p>
        </w:tc>
        <w:tc>
          <w:tcPr>
            <w:tcW w:w="1764" w:type="pct"/>
            <w:vAlign w:val="top"/>
          </w:tcPr>
          <w:p w14:paraId="3E5821DE" w14:textId="77777777" w:rsidR="00BA5DFD" w:rsidRPr="00AF35C0" w:rsidRDefault="00BA5DFD" w:rsidP="00BA5DFD">
            <w:pPr>
              <w:pStyle w:val="UrbisTableHeading"/>
              <w:jc w:val="center"/>
            </w:pPr>
            <w:r w:rsidRPr="00AF35C0">
              <w:t>Maximum Living Allowance Rate (fortnightly)</w:t>
            </w:r>
          </w:p>
        </w:tc>
      </w:tr>
      <w:tr w:rsidR="00BA5DFD" w:rsidRPr="00AF35C0" w14:paraId="1283672D" w14:textId="77777777" w:rsidTr="00BA5DFD">
        <w:trPr>
          <w:cnfStyle w:val="000000100000" w:firstRow="0" w:lastRow="0" w:firstColumn="0" w:lastColumn="0" w:oddVBand="0" w:evenVBand="0" w:oddHBand="1" w:evenHBand="0" w:firstRowFirstColumn="0" w:firstRowLastColumn="0" w:lastRowFirstColumn="0" w:lastRowLastColumn="0"/>
          <w:trHeight w:val="285"/>
        </w:trPr>
        <w:tc>
          <w:tcPr>
            <w:tcW w:w="515" w:type="pct"/>
            <w:vAlign w:val="top"/>
          </w:tcPr>
          <w:p w14:paraId="738A971C" w14:textId="77777777" w:rsidR="00BA5DFD" w:rsidRPr="00AF35C0" w:rsidRDefault="00BA5DFD" w:rsidP="00BA5DFD">
            <w:pPr>
              <w:pStyle w:val="UrbisTableText"/>
              <w:jc w:val="center"/>
            </w:pPr>
            <w:r w:rsidRPr="00AF35C0">
              <w:sym w:font="Wingdings" w:char="F0FC"/>
            </w:r>
          </w:p>
        </w:tc>
        <w:tc>
          <w:tcPr>
            <w:tcW w:w="955" w:type="pct"/>
            <w:vAlign w:val="top"/>
          </w:tcPr>
          <w:p w14:paraId="26D3F7DF" w14:textId="77777777" w:rsidR="00BA5DFD" w:rsidRPr="00AF35C0" w:rsidRDefault="00BA5DFD" w:rsidP="00BA5DFD">
            <w:pPr>
              <w:pStyle w:val="UrbisTableText"/>
              <w:jc w:val="center"/>
            </w:pPr>
            <w:r w:rsidRPr="00AF35C0">
              <w:sym w:font="Wingdings" w:char="F0FC"/>
            </w:r>
          </w:p>
        </w:tc>
        <w:tc>
          <w:tcPr>
            <w:tcW w:w="883" w:type="pct"/>
            <w:vAlign w:val="top"/>
          </w:tcPr>
          <w:p w14:paraId="2CD8F2AA" w14:textId="77777777" w:rsidR="00BA5DFD" w:rsidRPr="00AF35C0" w:rsidRDefault="00BA5DFD" w:rsidP="00BA5DFD">
            <w:pPr>
              <w:pStyle w:val="UrbisTableText"/>
              <w:jc w:val="center"/>
            </w:pPr>
            <w:r w:rsidRPr="00AF35C0">
              <w:t>Younger than 22</w:t>
            </w:r>
          </w:p>
        </w:tc>
        <w:tc>
          <w:tcPr>
            <w:tcW w:w="883" w:type="pct"/>
          </w:tcPr>
          <w:p w14:paraId="19E236A2" w14:textId="77777777" w:rsidR="00BA5DFD" w:rsidRPr="00AF35C0" w:rsidRDefault="0091715C" w:rsidP="00BA5DFD">
            <w:pPr>
              <w:pStyle w:val="UrbisTableText"/>
              <w:jc w:val="center"/>
            </w:pPr>
            <w:r w:rsidRPr="00AF35C0">
              <w:t>Independent</w:t>
            </w:r>
          </w:p>
        </w:tc>
        <w:tc>
          <w:tcPr>
            <w:tcW w:w="1764" w:type="pct"/>
            <w:vAlign w:val="top"/>
          </w:tcPr>
          <w:p w14:paraId="16569449" w14:textId="77777777" w:rsidR="00BA5DFD" w:rsidRPr="00AF35C0" w:rsidRDefault="0091715C" w:rsidP="0091715C">
            <w:pPr>
              <w:pStyle w:val="UrbisTableText"/>
              <w:jc w:val="center"/>
            </w:pPr>
            <w:r w:rsidRPr="00AF35C0">
              <w:t>$445.8</w:t>
            </w:r>
            <w:r w:rsidR="00BA5DFD" w:rsidRPr="00AF35C0">
              <w:t>0</w:t>
            </w:r>
          </w:p>
        </w:tc>
      </w:tr>
      <w:tr w:rsidR="0091715C" w:rsidRPr="00AF35C0" w14:paraId="30BE1E73" w14:textId="77777777" w:rsidTr="00BA5DFD">
        <w:trPr>
          <w:trHeight w:val="285"/>
        </w:trPr>
        <w:tc>
          <w:tcPr>
            <w:tcW w:w="515" w:type="pct"/>
            <w:vAlign w:val="top"/>
          </w:tcPr>
          <w:p w14:paraId="5619D4BB" w14:textId="77777777" w:rsidR="0091715C" w:rsidRPr="00AF35C0" w:rsidRDefault="0091715C" w:rsidP="0091715C">
            <w:pPr>
              <w:pStyle w:val="UrbisTableText"/>
              <w:jc w:val="center"/>
            </w:pPr>
            <w:r w:rsidRPr="00AF35C0">
              <w:sym w:font="Wingdings" w:char="F0FC"/>
            </w:r>
          </w:p>
        </w:tc>
        <w:tc>
          <w:tcPr>
            <w:tcW w:w="955" w:type="pct"/>
            <w:vAlign w:val="top"/>
          </w:tcPr>
          <w:p w14:paraId="3802EA4B" w14:textId="77777777" w:rsidR="0091715C" w:rsidRPr="00AF35C0" w:rsidRDefault="0091715C" w:rsidP="0091715C">
            <w:pPr>
              <w:pStyle w:val="UrbisTableText"/>
              <w:jc w:val="center"/>
            </w:pPr>
            <w:r w:rsidRPr="00AF35C0">
              <w:sym w:font="Wingdings" w:char="F0FC"/>
            </w:r>
          </w:p>
        </w:tc>
        <w:tc>
          <w:tcPr>
            <w:tcW w:w="883" w:type="pct"/>
            <w:vAlign w:val="top"/>
          </w:tcPr>
          <w:p w14:paraId="62E30959" w14:textId="77777777" w:rsidR="0091715C" w:rsidRPr="00AF35C0" w:rsidRDefault="0091715C" w:rsidP="0091715C">
            <w:pPr>
              <w:pStyle w:val="UrbisTableText"/>
              <w:jc w:val="center"/>
            </w:pPr>
            <w:r w:rsidRPr="00AF35C0">
              <w:t>16-21</w:t>
            </w:r>
          </w:p>
        </w:tc>
        <w:tc>
          <w:tcPr>
            <w:tcW w:w="883" w:type="pct"/>
          </w:tcPr>
          <w:p w14:paraId="3AEA8DD3" w14:textId="77777777" w:rsidR="0091715C" w:rsidRPr="00AF35C0" w:rsidRDefault="0091715C" w:rsidP="0091715C">
            <w:pPr>
              <w:pStyle w:val="UrbisTableText"/>
              <w:jc w:val="center"/>
            </w:pPr>
            <w:r w:rsidRPr="00AF35C0">
              <w:t>Dependent</w:t>
            </w:r>
          </w:p>
        </w:tc>
        <w:tc>
          <w:tcPr>
            <w:tcW w:w="1764" w:type="pct"/>
            <w:vAlign w:val="top"/>
          </w:tcPr>
          <w:p w14:paraId="534FA01B" w14:textId="77777777" w:rsidR="0091715C" w:rsidRPr="00AF35C0" w:rsidRDefault="0091715C" w:rsidP="0091715C">
            <w:pPr>
              <w:pStyle w:val="UrbisTableText"/>
              <w:jc w:val="center"/>
            </w:pPr>
            <w:r w:rsidRPr="00AF35C0">
              <w:t>$445.80</w:t>
            </w:r>
          </w:p>
        </w:tc>
      </w:tr>
      <w:tr w:rsidR="0091715C" w:rsidRPr="00AF35C0" w14:paraId="1C543258" w14:textId="77777777" w:rsidTr="00BA5DFD">
        <w:trPr>
          <w:cnfStyle w:val="000000100000" w:firstRow="0" w:lastRow="0" w:firstColumn="0" w:lastColumn="0" w:oddVBand="0" w:evenVBand="0" w:oddHBand="1" w:evenHBand="0" w:firstRowFirstColumn="0" w:firstRowLastColumn="0" w:lastRowFirstColumn="0" w:lastRowLastColumn="0"/>
          <w:trHeight w:val="454"/>
        </w:trPr>
        <w:tc>
          <w:tcPr>
            <w:tcW w:w="515" w:type="pct"/>
            <w:vAlign w:val="top"/>
          </w:tcPr>
          <w:p w14:paraId="08A2F82C" w14:textId="77777777" w:rsidR="0091715C" w:rsidRPr="00AF35C0" w:rsidRDefault="0091715C" w:rsidP="0091715C">
            <w:pPr>
              <w:pStyle w:val="UrbisTableText"/>
              <w:jc w:val="center"/>
            </w:pPr>
            <w:r w:rsidRPr="00AF35C0">
              <w:sym w:font="Wingdings" w:char="F0FC"/>
            </w:r>
          </w:p>
        </w:tc>
        <w:tc>
          <w:tcPr>
            <w:tcW w:w="955" w:type="pct"/>
            <w:vAlign w:val="top"/>
          </w:tcPr>
          <w:p w14:paraId="6F177404" w14:textId="77777777" w:rsidR="0091715C" w:rsidRPr="00AF35C0" w:rsidRDefault="0091715C" w:rsidP="0091715C">
            <w:pPr>
              <w:pStyle w:val="UrbisTableText"/>
              <w:jc w:val="center"/>
            </w:pPr>
            <w:r w:rsidRPr="00AF35C0">
              <w:sym w:font="Wingdings" w:char="F0FC"/>
            </w:r>
          </w:p>
        </w:tc>
        <w:tc>
          <w:tcPr>
            <w:tcW w:w="883" w:type="pct"/>
            <w:vAlign w:val="top"/>
          </w:tcPr>
          <w:p w14:paraId="71CABAF5" w14:textId="77777777" w:rsidR="0091715C" w:rsidRPr="00AF35C0" w:rsidRDefault="0091715C" w:rsidP="0091715C">
            <w:pPr>
              <w:pStyle w:val="UrbisTableText"/>
              <w:jc w:val="center"/>
            </w:pPr>
            <w:r w:rsidRPr="00AF35C0">
              <w:t>22-59</w:t>
            </w:r>
          </w:p>
        </w:tc>
        <w:tc>
          <w:tcPr>
            <w:tcW w:w="883" w:type="pct"/>
          </w:tcPr>
          <w:p w14:paraId="09732C70" w14:textId="77777777" w:rsidR="0091715C" w:rsidRPr="00AF35C0" w:rsidRDefault="0091715C" w:rsidP="0091715C">
            <w:pPr>
              <w:pStyle w:val="UrbisTableText"/>
              <w:jc w:val="center"/>
            </w:pPr>
            <w:r w:rsidRPr="00AF35C0">
              <w:t>Independent</w:t>
            </w:r>
          </w:p>
        </w:tc>
        <w:tc>
          <w:tcPr>
            <w:tcW w:w="1764" w:type="pct"/>
            <w:vAlign w:val="top"/>
          </w:tcPr>
          <w:p w14:paraId="227C79AA" w14:textId="77777777" w:rsidR="0091715C" w:rsidRPr="00AF35C0" w:rsidRDefault="0091715C" w:rsidP="0091715C">
            <w:pPr>
              <w:pStyle w:val="UrbisTableText"/>
              <w:jc w:val="center"/>
            </w:pPr>
            <w:r w:rsidRPr="00AF35C0">
              <w:t>$538.80</w:t>
            </w:r>
          </w:p>
        </w:tc>
      </w:tr>
      <w:tr w:rsidR="0091715C" w:rsidRPr="00AF35C0" w14:paraId="437A410E" w14:textId="77777777" w:rsidTr="00BA5DFD">
        <w:trPr>
          <w:trHeight w:val="454"/>
        </w:trPr>
        <w:tc>
          <w:tcPr>
            <w:tcW w:w="515" w:type="pct"/>
            <w:vAlign w:val="top"/>
          </w:tcPr>
          <w:p w14:paraId="651C2DA9" w14:textId="77777777" w:rsidR="0091715C" w:rsidRPr="00AF35C0" w:rsidRDefault="0091715C" w:rsidP="0091715C">
            <w:pPr>
              <w:pStyle w:val="UrbisTableText"/>
              <w:jc w:val="center"/>
            </w:pPr>
            <w:r w:rsidRPr="00AF35C0">
              <w:sym w:font="Wingdings" w:char="F0FC"/>
            </w:r>
          </w:p>
        </w:tc>
        <w:tc>
          <w:tcPr>
            <w:tcW w:w="955" w:type="pct"/>
            <w:vAlign w:val="top"/>
          </w:tcPr>
          <w:p w14:paraId="0510A87B" w14:textId="77777777" w:rsidR="0091715C" w:rsidRPr="00AF35C0" w:rsidRDefault="0091715C" w:rsidP="0091715C">
            <w:pPr>
              <w:pStyle w:val="UrbisTableText"/>
              <w:jc w:val="center"/>
            </w:pPr>
            <w:r w:rsidRPr="00AF35C0">
              <w:sym w:font="Wingdings" w:char="F0FC"/>
            </w:r>
          </w:p>
        </w:tc>
        <w:tc>
          <w:tcPr>
            <w:tcW w:w="883" w:type="pct"/>
            <w:vAlign w:val="top"/>
          </w:tcPr>
          <w:p w14:paraId="6B1C225D" w14:textId="77777777" w:rsidR="0091715C" w:rsidRPr="00AF35C0" w:rsidRDefault="0091715C" w:rsidP="0091715C">
            <w:pPr>
              <w:pStyle w:val="UrbisTableText"/>
              <w:jc w:val="center"/>
            </w:pPr>
            <w:r w:rsidRPr="00AF35C0">
              <w:t>22+</w:t>
            </w:r>
          </w:p>
        </w:tc>
        <w:tc>
          <w:tcPr>
            <w:tcW w:w="883" w:type="pct"/>
          </w:tcPr>
          <w:p w14:paraId="315F4604" w14:textId="77777777" w:rsidR="0091715C" w:rsidRPr="00AF35C0" w:rsidRDefault="0091715C" w:rsidP="0091715C">
            <w:pPr>
              <w:pStyle w:val="UrbisTableText"/>
              <w:jc w:val="center"/>
            </w:pPr>
            <w:r w:rsidRPr="00AF35C0">
              <w:t>Dependent</w:t>
            </w:r>
          </w:p>
        </w:tc>
        <w:tc>
          <w:tcPr>
            <w:tcW w:w="1764" w:type="pct"/>
            <w:vAlign w:val="top"/>
          </w:tcPr>
          <w:p w14:paraId="2F0DE796" w14:textId="77777777" w:rsidR="0091715C" w:rsidRPr="00AF35C0" w:rsidRDefault="0091715C" w:rsidP="0091715C">
            <w:pPr>
              <w:pStyle w:val="UrbisTableText"/>
              <w:jc w:val="center"/>
            </w:pPr>
            <w:r w:rsidRPr="00AF35C0">
              <w:t>$538.80</w:t>
            </w:r>
          </w:p>
        </w:tc>
      </w:tr>
      <w:tr w:rsidR="0091715C" w:rsidRPr="00AF35C0" w14:paraId="483E8B19" w14:textId="77777777" w:rsidTr="00BA5DFD">
        <w:trPr>
          <w:cnfStyle w:val="000000100000" w:firstRow="0" w:lastRow="0" w:firstColumn="0" w:lastColumn="0" w:oddVBand="0" w:evenVBand="0" w:oddHBand="1" w:evenHBand="0" w:firstRowFirstColumn="0" w:firstRowLastColumn="0" w:lastRowFirstColumn="0" w:lastRowLastColumn="0"/>
          <w:trHeight w:val="172"/>
        </w:trPr>
        <w:tc>
          <w:tcPr>
            <w:tcW w:w="515" w:type="pct"/>
            <w:vAlign w:val="top"/>
          </w:tcPr>
          <w:p w14:paraId="441E8E94" w14:textId="77777777" w:rsidR="0091715C" w:rsidRPr="00AF35C0" w:rsidRDefault="0091715C" w:rsidP="0091715C">
            <w:pPr>
              <w:pStyle w:val="UrbisTableText"/>
              <w:jc w:val="center"/>
            </w:pPr>
            <w:r w:rsidRPr="00AF35C0">
              <w:lastRenderedPageBreak/>
              <w:sym w:font="Wingdings" w:char="F0FC"/>
            </w:r>
          </w:p>
        </w:tc>
        <w:tc>
          <w:tcPr>
            <w:tcW w:w="955" w:type="pct"/>
            <w:vAlign w:val="top"/>
          </w:tcPr>
          <w:p w14:paraId="63508B18" w14:textId="77777777" w:rsidR="0091715C" w:rsidRPr="00AF35C0" w:rsidRDefault="0091715C" w:rsidP="0091715C">
            <w:pPr>
              <w:pStyle w:val="UrbisTableText"/>
              <w:jc w:val="center"/>
            </w:pPr>
            <w:r w:rsidRPr="00AF35C0">
              <w:sym w:font="Wingdings" w:char="F0FC"/>
            </w:r>
          </w:p>
        </w:tc>
        <w:tc>
          <w:tcPr>
            <w:tcW w:w="883" w:type="pct"/>
            <w:vAlign w:val="top"/>
          </w:tcPr>
          <w:p w14:paraId="23F514ED" w14:textId="77777777" w:rsidR="0091715C" w:rsidRPr="00AF35C0" w:rsidRDefault="0091715C" w:rsidP="0091715C">
            <w:pPr>
              <w:pStyle w:val="UrbisTableText"/>
              <w:jc w:val="center"/>
            </w:pPr>
            <w:r w:rsidRPr="00AF35C0">
              <w:t>Any age</w:t>
            </w:r>
          </w:p>
        </w:tc>
        <w:tc>
          <w:tcPr>
            <w:tcW w:w="883" w:type="pct"/>
          </w:tcPr>
          <w:p w14:paraId="0C308F95" w14:textId="77777777" w:rsidR="0091715C" w:rsidRPr="00AF35C0" w:rsidRDefault="0091715C" w:rsidP="0091715C">
            <w:pPr>
              <w:pStyle w:val="UrbisTableText"/>
              <w:jc w:val="center"/>
            </w:pPr>
            <w:r w:rsidRPr="00AF35C0">
              <w:t>Master’s or doctorate student</w:t>
            </w:r>
          </w:p>
        </w:tc>
        <w:tc>
          <w:tcPr>
            <w:tcW w:w="1764" w:type="pct"/>
            <w:vAlign w:val="top"/>
          </w:tcPr>
          <w:p w14:paraId="3E01058B" w14:textId="77777777" w:rsidR="0091715C" w:rsidRPr="00AF35C0" w:rsidRDefault="0091715C" w:rsidP="0091715C">
            <w:pPr>
              <w:pStyle w:val="UrbisTableText"/>
              <w:jc w:val="center"/>
            </w:pPr>
            <w:r w:rsidRPr="00AF35C0">
              <w:t>$1,038.80</w:t>
            </w:r>
          </w:p>
        </w:tc>
      </w:tr>
    </w:tbl>
    <w:p w14:paraId="226B239D" w14:textId="77777777" w:rsidR="00BA5DFD" w:rsidRPr="00AF35C0" w:rsidRDefault="00BA5DFD" w:rsidP="00BA5DFD">
      <w:pPr>
        <w:rPr>
          <w:sz w:val="16"/>
        </w:rPr>
      </w:pPr>
      <w:r w:rsidRPr="00AF35C0">
        <w:rPr>
          <w:sz w:val="16"/>
        </w:rPr>
        <w:t>Source: Australian Department of Human Services</w:t>
      </w:r>
    </w:p>
    <w:p w14:paraId="1490181E" w14:textId="17C2062D" w:rsidR="00BA5DFD" w:rsidRPr="00AF35C0" w:rsidRDefault="00BA5DFD" w:rsidP="00BA5DFD">
      <w:r w:rsidRPr="00AF35C0">
        <w:t>Table 3.1</w:t>
      </w:r>
      <w:r w:rsidR="006846A2" w:rsidRPr="00AF35C0">
        <w:t>5</w:t>
      </w:r>
      <w:r w:rsidRPr="00AF35C0">
        <w:t xml:space="preserve"> outlines the income tests which determine whether a full or partial payment rate will be made to the recipient. If an ABSTUDY student or apprentice receives an income less than $437 per fortnight, the full payment rate </w:t>
      </w:r>
      <w:r w:rsidR="004375D0" w:rsidRPr="00AF35C0">
        <w:t>applies</w:t>
      </w:r>
      <w:r w:rsidRPr="00AF35C0">
        <w:t xml:space="preserve">. Any income over $437 per fortnight will incur a reduced rate based on the exact income the student or apprentice receives. </w:t>
      </w:r>
    </w:p>
    <w:tbl>
      <w:tblPr>
        <w:tblW w:w="5000" w:type="pct"/>
        <w:tblBorders>
          <w:bottom w:val="single" w:sz="4" w:space="0" w:color="1A1919" w:themeColor="text1"/>
        </w:tblBorders>
        <w:tblLook w:val="01E0" w:firstRow="1" w:lastRow="1" w:firstColumn="1" w:lastColumn="1" w:noHBand="0" w:noVBand="0"/>
        <w:tblDescription w:val="test table"/>
      </w:tblPr>
      <w:tblGrid>
        <w:gridCol w:w="7739"/>
        <w:gridCol w:w="1899"/>
      </w:tblGrid>
      <w:tr w:rsidR="00BA5DFD" w:rsidRPr="00AF35C0" w14:paraId="6DE61EEF" w14:textId="77777777" w:rsidTr="00BA5DFD">
        <w:trPr>
          <w:trHeight w:hRule="exact" w:val="454"/>
        </w:trPr>
        <w:tc>
          <w:tcPr>
            <w:tcW w:w="5000" w:type="pct"/>
            <w:gridSpan w:val="2"/>
            <w:shd w:val="clear" w:color="auto" w:fill="auto"/>
            <w:noWrap/>
            <w:vAlign w:val="bottom"/>
          </w:tcPr>
          <w:p w14:paraId="76F9F2D7" w14:textId="77777777" w:rsidR="00BA5DFD" w:rsidRPr="00AF35C0" w:rsidRDefault="00BA5DFD" w:rsidP="00BA5DFD">
            <w:pPr>
              <w:pStyle w:val="Head4"/>
              <w:rPr>
                <w:lang w:eastAsia="en-AU"/>
              </w:rPr>
            </w:pPr>
            <w:r w:rsidRPr="00AF35C0">
              <w:rPr>
                <w:lang w:eastAsia="en-AU"/>
              </w:rPr>
              <w:t>Income Tests</w:t>
            </w:r>
          </w:p>
        </w:tc>
      </w:tr>
      <w:tr w:rsidR="00BA5DFD" w:rsidRPr="00AF35C0" w14:paraId="09BC39AD" w14:textId="77777777" w:rsidTr="00BA5DFD">
        <w:trPr>
          <w:trHeight w:val="136"/>
        </w:trPr>
        <w:tc>
          <w:tcPr>
            <w:tcW w:w="4015" w:type="pct"/>
            <w:shd w:val="clear" w:color="auto" w:fill="auto"/>
            <w:noWrap/>
            <w:vAlign w:val="bottom"/>
          </w:tcPr>
          <w:p w14:paraId="303DA858" w14:textId="4B55EE21" w:rsidR="00BA5DFD" w:rsidRPr="00AF35C0" w:rsidRDefault="00BA5DFD" w:rsidP="00BA5DFD">
            <w:pPr>
              <w:pStyle w:val="ExceTableDescription"/>
            </w:pPr>
            <w:r w:rsidRPr="00AF35C0">
              <w:t>201</w:t>
            </w:r>
            <w:r w:rsidR="00EE4DA4" w:rsidRPr="00AF35C0">
              <w:t>8</w:t>
            </w:r>
          </w:p>
        </w:tc>
        <w:tc>
          <w:tcPr>
            <w:tcW w:w="985" w:type="pct"/>
            <w:shd w:val="clear" w:color="auto" w:fill="auto"/>
            <w:noWrap/>
            <w:vAlign w:val="bottom"/>
          </w:tcPr>
          <w:p w14:paraId="486FF2A3" w14:textId="295B2BA4" w:rsidR="00BA5DFD" w:rsidRPr="00AF35C0" w:rsidRDefault="00BA5DFD" w:rsidP="00BA5DFD">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3</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15</w:t>
            </w:r>
            <w:r w:rsidR="0056545F">
              <w:rPr>
                <w:noProof/>
              </w:rPr>
              <w:fldChar w:fldCharType="end"/>
            </w:r>
          </w:p>
        </w:tc>
      </w:tr>
    </w:tbl>
    <w:tbl>
      <w:tblPr>
        <w:tblStyle w:val="CaptionTable"/>
        <w:tblpPr w:leftFromText="180" w:rightFromText="180" w:vertAnchor="text" w:horzAnchor="margin" w:tblpY="37"/>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4814"/>
        <w:gridCol w:w="4814"/>
      </w:tblGrid>
      <w:tr w:rsidR="00BA5DFD" w:rsidRPr="00AF35C0" w14:paraId="1EFF2832" w14:textId="77777777" w:rsidTr="00BA5DFD">
        <w:trPr>
          <w:cnfStyle w:val="100000000000" w:firstRow="1" w:lastRow="0" w:firstColumn="0" w:lastColumn="0" w:oddVBand="0" w:evenVBand="0" w:oddHBand="0" w:evenHBand="0" w:firstRowFirstColumn="0" w:firstRowLastColumn="0" w:lastRowFirstColumn="0" w:lastRowLastColumn="0"/>
          <w:trHeight w:val="463"/>
          <w:tblHeader/>
        </w:trPr>
        <w:tc>
          <w:tcPr>
            <w:tcW w:w="2500" w:type="pct"/>
            <w:vAlign w:val="top"/>
          </w:tcPr>
          <w:p w14:paraId="14FD48E3" w14:textId="77777777" w:rsidR="00BA5DFD" w:rsidRPr="00AF35C0" w:rsidRDefault="00BA5DFD" w:rsidP="00BA5DFD">
            <w:pPr>
              <w:pStyle w:val="UrbisTableHeading"/>
            </w:pPr>
            <w:r w:rsidRPr="00AF35C0">
              <w:t>Income</w:t>
            </w:r>
          </w:p>
        </w:tc>
        <w:tc>
          <w:tcPr>
            <w:tcW w:w="2500" w:type="pct"/>
            <w:vAlign w:val="top"/>
          </w:tcPr>
          <w:p w14:paraId="53E1F84B" w14:textId="77777777" w:rsidR="00BA5DFD" w:rsidRPr="00AF35C0" w:rsidRDefault="00BA5DFD" w:rsidP="00BA5DFD">
            <w:pPr>
              <w:pStyle w:val="UrbisTableHeading"/>
            </w:pPr>
            <w:r w:rsidRPr="00AF35C0">
              <w:t>Payment Rate</w:t>
            </w:r>
          </w:p>
        </w:tc>
      </w:tr>
      <w:tr w:rsidR="00BA5DFD" w:rsidRPr="00AF35C0" w14:paraId="75A7845F" w14:textId="77777777" w:rsidTr="00BA5DFD">
        <w:trPr>
          <w:cnfStyle w:val="000000100000" w:firstRow="0" w:lastRow="0" w:firstColumn="0" w:lastColumn="0" w:oddVBand="0" w:evenVBand="0" w:oddHBand="1" w:evenHBand="0" w:firstRowFirstColumn="0" w:firstRowLastColumn="0" w:lastRowFirstColumn="0" w:lastRowLastColumn="0"/>
          <w:trHeight w:val="463"/>
        </w:trPr>
        <w:tc>
          <w:tcPr>
            <w:tcW w:w="2500" w:type="pct"/>
            <w:vAlign w:val="top"/>
          </w:tcPr>
          <w:p w14:paraId="3DB5BC90" w14:textId="77777777" w:rsidR="00BA5DFD" w:rsidRPr="00AF35C0" w:rsidRDefault="00BA5DFD" w:rsidP="00BA5DFD">
            <w:pPr>
              <w:pStyle w:val="UrbisTableText"/>
            </w:pPr>
            <w:r w:rsidRPr="00AF35C0">
              <w:t>Less than $437 per fortnight</w:t>
            </w:r>
          </w:p>
        </w:tc>
        <w:tc>
          <w:tcPr>
            <w:tcW w:w="2500" w:type="pct"/>
            <w:vAlign w:val="top"/>
          </w:tcPr>
          <w:p w14:paraId="000FB536" w14:textId="77777777" w:rsidR="00BA5DFD" w:rsidRPr="00AF35C0" w:rsidRDefault="00BA5DFD" w:rsidP="00BA5DFD">
            <w:pPr>
              <w:pStyle w:val="UrbisTableText"/>
            </w:pPr>
            <w:r w:rsidRPr="00AF35C0">
              <w:t>Full payment</w:t>
            </w:r>
          </w:p>
        </w:tc>
      </w:tr>
      <w:tr w:rsidR="00BA5DFD" w:rsidRPr="00AF35C0" w14:paraId="4E077B84" w14:textId="77777777" w:rsidTr="00BA5DFD">
        <w:trPr>
          <w:trHeight w:val="463"/>
        </w:trPr>
        <w:tc>
          <w:tcPr>
            <w:tcW w:w="2500" w:type="pct"/>
            <w:vAlign w:val="top"/>
          </w:tcPr>
          <w:p w14:paraId="368E33B7" w14:textId="77777777" w:rsidR="00BA5DFD" w:rsidRPr="00AF35C0" w:rsidRDefault="00BA5DFD" w:rsidP="00BA5DFD">
            <w:pPr>
              <w:pStyle w:val="UrbisTableText"/>
            </w:pPr>
            <w:r w:rsidRPr="00AF35C0">
              <w:t>$437-$524</w:t>
            </w:r>
          </w:p>
        </w:tc>
        <w:tc>
          <w:tcPr>
            <w:tcW w:w="2500" w:type="pct"/>
            <w:vAlign w:val="top"/>
          </w:tcPr>
          <w:p w14:paraId="0862B6B2" w14:textId="77777777" w:rsidR="00BA5DFD" w:rsidRPr="00AF35C0" w:rsidRDefault="00BA5DFD" w:rsidP="00BA5DFD">
            <w:pPr>
              <w:pStyle w:val="UrbisTableText"/>
            </w:pPr>
            <w:r w:rsidRPr="00AF35C0">
              <w:t>Reduced payment by 50 cents per $1 earned over $437</w:t>
            </w:r>
          </w:p>
        </w:tc>
      </w:tr>
      <w:tr w:rsidR="00BA5DFD" w:rsidRPr="00AF35C0" w14:paraId="6B1BDB34" w14:textId="77777777" w:rsidTr="00BA5DFD">
        <w:trPr>
          <w:cnfStyle w:val="000000100000" w:firstRow="0" w:lastRow="0" w:firstColumn="0" w:lastColumn="0" w:oddVBand="0" w:evenVBand="0" w:oddHBand="1" w:evenHBand="0" w:firstRowFirstColumn="0" w:firstRowLastColumn="0" w:lastRowFirstColumn="0" w:lastRowLastColumn="0"/>
          <w:trHeight w:val="463"/>
        </w:trPr>
        <w:tc>
          <w:tcPr>
            <w:tcW w:w="2500" w:type="pct"/>
            <w:vAlign w:val="top"/>
          </w:tcPr>
          <w:p w14:paraId="101A6148" w14:textId="77777777" w:rsidR="00BA5DFD" w:rsidRPr="00AF35C0" w:rsidRDefault="00BA5DFD" w:rsidP="00BA5DFD">
            <w:pPr>
              <w:pStyle w:val="UrbisTableText"/>
            </w:pPr>
            <w:r w:rsidRPr="00AF35C0">
              <w:t>More than $524</w:t>
            </w:r>
          </w:p>
        </w:tc>
        <w:tc>
          <w:tcPr>
            <w:tcW w:w="2500" w:type="pct"/>
            <w:vAlign w:val="top"/>
          </w:tcPr>
          <w:p w14:paraId="5F12B0F7" w14:textId="77777777" w:rsidR="00BA5DFD" w:rsidRPr="00AF35C0" w:rsidRDefault="00BA5DFD" w:rsidP="00BA5DFD">
            <w:pPr>
              <w:pStyle w:val="UrbisTableText"/>
            </w:pPr>
            <w:r w:rsidRPr="00AF35C0">
              <w:t>Reduced payment by $43, plus reduction by 60 cents per $1 earned over $524</w:t>
            </w:r>
          </w:p>
        </w:tc>
      </w:tr>
    </w:tbl>
    <w:p w14:paraId="26B5542D" w14:textId="77777777" w:rsidR="00BA5DFD" w:rsidRPr="00AF35C0" w:rsidRDefault="00BA5DFD" w:rsidP="00BA5DFD">
      <w:pPr>
        <w:rPr>
          <w:sz w:val="16"/>
        </w:rPr>
      </w:pPr>
      <w:r w:rsidRPr="00AF35C0">
        <w:rPr>
          <w:sz w:val="16"/>
        </w:rPr>
        <w:t>Source: Australian Department of Human Services</w:t>
      </w:r>
    </w:p>
    <w:p w14:paraId="156B069C" w14:textId="77777777" w:rsidR="00BA5DFD" w:rsidRPr="00AF35C0" w:rsidRDefault="00BA5DFD" w:rsidP="00BA5DFD"/>
    <w:p w14:paraId="45E9545B" w14:textId="77777777" w:rsidR="00BA5DFD" w:rsidRPr="00AF35C0" w:rsidRDefault="00BA5DFD" w:rsidP="00BA5DFD">
      <w:r w:rsidRPr="00AF35C0">
        <w:t xml:space="preserve">Fares Allowance: </w:t>
      </w:r>
    </w:p>
    <w:p w14:paraId="2355FE0D" w14:textId="77777777" w:rsidR="00BA5DFD" w:rsidRPr="00AF35C0" w:rsidRDefault="00BA5DFD" w:rsidP="00BA5DFD">
      <w:r w:rsidRPr="00AF35C0">
        <w:t xml:space="preserve">Unlike </w:t>
      </w:r>
      <w:proofErr w:type="spellStart"/>
      <w:r w:rsidRPr="00AF35C0">
        <w:t>Austudy</w:t>
      </w:r>
      <w:proofErr w:type="spellEnd"/>
      <w:r w:rsidRPr="00AF35C0">
        <w:t>, ABSTUDY also offers financial assistance across specific travel and residential costs. Tertiary students who live away from home and receive ABSTUDY are eligible for Fares Allowance, which covers travel costs in relation to the following circumstances:</w:t>
      </w:r>
    </w:p>
    <w:p w14:paraId="35000E24" w14:textId="77777777" w:rsidR="00BA5DFD" w:rsidRPr="00AF35C0" w:rsidRDefault="00BA5DFD" w:rsidP="00BA5DFD">
      <w:pPr>
        <w:pStyle w:val="ListBullet"/>
      </w:pPr>
      <w:r w:rsidRPr="00AF35C0">
        <w:t>Start and end of studies travel</w:t>
      </w:r>
    </w:p>
    <w:p w14:paraId="5E2B579D" w14:textId="77777777" w:rsidR="00BA5DFD" w:rsidRPr="00AF35C0" w:rsidRDefault="00BA5DFD" w:rsidP="00BA5DFD">
      <w:pPr>
        <w:pStyle w:val="ListBullet"/>
      </w:pPr>
      <w:r w:rsidRPr="00AF35C0">
        <w:t>Travel during academic year (must be enrolled for more than 1 semester)</w:t>
      </w:r>
    </w:p>
    <w:p w14:paraId="3FCD0863" w14:textId="77777777" w:rsidR="00BA5DFD" w:rsidRPr="00AF35C0" w:rsidRDefault="00BA5DFD" w:rsidP="00BA5DFD">
      <w:pPr>
        <w:pStyle w:val="ListBullet"/>
      </w:pPr>
      <w:r w:rsidRPr="00AF35C0">
        <w:t>Exam travel</w:t>
      </w:r>
    </w:p>
    <w:p w14:paraId="37C79C73" w14:textId="77777777" w:rsidR="00BA5DFD" w:rsidRPr="00AF35C0" w:rsidRDefault="00BA5DFD" w:rsidP="00BA5DFD">
      <w:pPr>
        <w:pStyle w:val="ListBullet"/>
      </w:pPr>
      <w:r w:rsidRPr="00AF35C0">
        <w:t>Graduation travel</w:t>
      </w:r>
    </w:p>
    <w:p w14:paraId="7FC9C37C" w14:textId="77777777" w:rsidR="00BA5DFD" w:rsidRPr="00AF35C0" w:rsidRDefault="00BA5DFD" w:rsidP="00BA5DFD">
      <w:pPr>
        <w:pStyle w:val="ListBullet"/>
      </w:pPr>
      <w:r w:rsidRPr="00AF35C0">
        <w:t>Compassionate travel</w:t>
      </w:r>
      <w:r w:rsidR="004375D0" w:rsidRPr="00AF35C0">
        <w:t>.</w:t>
      </w:r>
    </w:p>
    <w:p w14:paraId="7A5D78D5" w14:textId="77777777" w:rsidR="00BA5DFD" w:rsidRPr="00AF35C0" w:rsidRDefault="00BA5DFD" w:rsidP="00BA5DFD">
      <w:pPr>
        <w:pStyle w:val="ListBullet"/>
        <w:numPr>
          <w:ilvl w:val="0"/>
          <w:numId w:val="0"/>
        </w:numPr>
      </w:pPr>
    </w:p>
    <w:p w14:paraId="6EF18F44" w14:textId="77777777" w:rsidR="00BA5DFD" w:rsidRPr="00AF35C0" w:rsidRDefault="00BA5DFD" w:rsidP="00BA5DFD">
      <w:r w:rsidRPr="00AF35C0">
        <w:t>Residential Costs Option:</w:t>
      </w:r>
    </w:p>
    <w:p w14:paraId="441228B3" w14:textId="77777777" w:rsidR="00BA5DFD" w:rsidRPr="00AF35C0" w:rsidRDefault="00BA5DFD" w:rsidP="00BA5DFD">
      <w:r w:rsidRPr="00AF35C0">
        <w:t xml:space="preserve">Residential costs assistance is also available to tertiary students receiving a higher rate of ABSTUDY while living away from home in a residential college. </w:t>
      </w:r>
    </w:p>
    <w:p w14:paraId="07B044C1" w14:textId="77777777" w:rsidR="00BA5DFD" w:rsidRPr="00AF35C0" w:rsidRDefault="00BA5DFD" w:rsidP="00BA5DFD">
      <w:r w:rsidRPr="00AF35C0">
        <w:t xml:space="preserve">Costs covered by the ABSTUDY Residential Costs Option may include the following: </w:t>
      </w:r>
    </w:p>
    <w:p w14:paraId="104A5EE8" w14:textId="77777777" w:rsidR="00BA5DFD" w:rsidRPr="00AF35C0" w:rsidRDefault="00BA5DFD" w:rsidP="00BA5DFD">
      <w:pPr>
        <w:pStyle w:val="ListBullet"/>
      </w:pPr>
      <w:r w:rsidRPr="00AF35C0">
        <w:t>Accommodation</w:t>
      </w:r>
    </w:p>
    <w:p w14:paraId="1027A601" w14:textId="77777777" w:rsidR="00BA5DFD" w:rsidRPr="00AF35C0" w:rsidRDefault="00BA5DFD" w:rsidP="00BA5DFD">
      <w:pPr>
        <w:pStyle w:val="ListBullet"/>
      </w:pPr>
      <w:r w:rsidRPr="00AF35C0">
        <w:t>Meals, if provided</w:t>
      </w:r>
    </w:p>
    <w:p w14:paraId="5C181EEC" w14:textId="77777777" w:rsidR="00BA5DFD" w:rsidRPr="00AF35C0" w:rsidRDefault="00BA5DFD" w:rsidP="00BA5DFD">
      <w:pPr>
        <w:pStyle w:val="ListBullet"/>
      </w:pPr>
      <w:r w:rsidRPr="00AF35C0">
        <w:t>Laundry charges</w:t>
      </w:r>
    </w:p>
    <w:p w14:paraId="2467242B" w14:textId="77777777" w:rsidR="00BA5DFD" w:rsidRPr="00AF35C0" w:rsidRDefault="00BA5DFD" w:rsidP="00BA5DFD">
      <w:pPr>
        <w:pStyle w:val="ListBullet"/>
      </w:pPr>
      <w:r w:rsidRPr="00AF35C0">
        <w:t>Other non-refundable compulsory fees</w:t>
      </w:r>
      <w:r w:rsidR="004375D0" w:rsidRPr="00AF35C0">
        <w:t>.</w:t>
      </w:r>
    </w:p>
    <w:p w14:paraId="23E356B2" w14:textId="77777777" w:rsidR="00BA5DFD" w:rsidRPr="00AF35C0" w:rsidRDefault="00BA5DFD" w:rsidP="00BA5DFD">
      <w:pPr>
        <w:pStyle w:val="ListBullet"/>
        <w:numPr>
          <w:ilvl w:val="0"/>
          <w:numId w:val="0"/>
        </w:numPr>
        <w:ind w:left="360" w:hanging="360"/>
      </w:pPr>
      <w:r w:rsidRPr="00AF35C0">
        <w:t>Costs not covered by the Residential Costs Option include:</w:t>
      </w:r>
    </w:p>
    <w:p w14:paraId="6381B2AB" w14:textId="77777777" w:rsidR="00BA5DFD" w:rsidRPr="00AF35C0" w:rsidRDefault="00BA5DFD" w:rsidP="00BA5DFD">
      <w:pPr>
        <w:pStyle w:val="ListBullet"/>
      </w:pPr>
      <w:r w:rsidRPr="00AF35C0">
        <w:t>Refun</w:t>
      </w:r>
      <w:r w:rsidR="004375D0" w:rsidRPr="00AF35C0">
        <w:t>dable fees such as rental bonds.</w:t>
      </w:r>
    </w:p>
    <w:p w14:paraId="6093A12E" w14:textId="77777777" w:rsidR="00BA5DFD" w:rsidRPr="00AF35C0" w:rsidRDefault="00BA5DFD" w:rsidP="00BA5DFD">
      <w:r w:rsidRPr="00AF35C0">
        <w:t xml:space="preserve">Tertiary students who have received a Relocation Scholarship or Commonwealth Accommodation Scholarship are not eligible for the Residential Costs Option, nor apprentices. </w:t>
      </w:r>
    </w:p>
    <w:p w14:paraId="1A9B49DE" w14:textId="31C0B868" w:rsidR="00BA5DFD" w:rsidRDefault="00BA5DFD" w:rsidP="00BA5DFD">
      <w:r w:rsidRPr="00AF35C0">
        <w:lastRenderedPageBreak/>
        <w:t>While ABSTUDY pays residential costs directly to the educational institution or hostel, the ABSTUDY Living Allowance is reduced. When there are no residential costs, such as the duration of a holiday break, the ABSTUDY Living Allowance will be paid in full according to the regular payment rate and income tests.</w:t>
      </w:r>
    </w:p>
    <w:p w14:paraId="496F3AF5" w14:textId="77777777" w:rsidR="00B54013" w:rsidRPr="00AF35C0" w:rsidRDefault="00B54013" w:rsidP="00BA5DFD"/>
    <w:p w14:paraId="526D8032" w14:textId="77777777" w:rsidR="00E86535" w:rsidRPr="00AF35C0" w:rsidRDefault="00E86535" w:rsidP="00BA5DFD">
      <w:pPr>
        <w:pStyle w:val="Head4"/>
      </w:pPr>
      <w:r w:rsidRPr="00AF35C0">
        <w:t>Commonwealth Rent Assistance</w:t>
      </w:r>
    </w:p>
    <w:p w14:paraId="4DDBE0FE" w14:textId="3064D6DE" w:rsidR="00E86535" w:rsidRPr="00AF35C0" w:rsidRDefault="00E86535" w:rsidP="00E86535">
      <w:r w:rsidRPr="00AF35C0">
        <w:t xml:space="preserve">The </w:t>
      </w:r>
      <w:r w:rsidR="00FA4B79" w:rsidRPr="00AF35C0">
        <w:t>C</w:t>
      </w:r>
      <w:r w:rsidRPr="00AF35C0">
        <w:t xml:space="preserve">ommonwealth </w:t>
      </w:r>
      <w:r w:rsidR="00FA4B79" w:rsidRPr="00AF35C0">
        <w:t>G</w:t>
      </w:r>
      <w:r w:rsidRPr="00AF35C0">
        <w:t xml:space="preserve">overnment provides non-taxable income supplements to renters who meet the terms of the eligibility criteria. A person must qualify for a social security payment before they can receive rent assistance. </w:t>
      </w:r>
      <w:r w:rsidR="00FA4B79" w:rsidRPr="00AF35C0">
        <w:t xml:space="preserve">The table below outlines the rental assistance available to a university student on Youth Allowance without dependent children. </w:t>
      </w:r>
    </w:p>
    <w:tbl>
      <w:tblPr>
        <w:tblW w:w="5000" w:type="pct"/>
        <w:tblBorders>
          <w:bottom w:val="single" w:sz="4" w:space="0" w:color="1A1919" w:themeColor="text1"/>
        </w:tblBorders>
        <w:tblLook w:val="01E0" w:firstRow="1" w:lastRow="1" w:firstColumn="1" w:lastColumn="1" w:noHBand="0" w:noVBand="0"/>
        <w:tblDescription w:val="test table"/>
      </w:tblPr>
      <w:tblGrid>
        <w:gridCol w:w="7739"/>
        <w:gridCol w:w="1899"/>
      </w:tblGrid>
      <w:tr w:rsidR="00FA4B79" w:rsidRPr="00AF35C0" w14:paraId="7948FBB1" w14:textId="77777777" w:rsidTr="00A532E8">
        <w:trPr>
          <w:trHeight w:hRule="exact" w:val="454"/>
        </w:trPr>
        <w:tc>
          <w:tcPr>
            <w:tcW w:w="5000" w:type="pct"/>
            <w:gridSpan w:val="2"/>
            <w:shd w:val="clear" w:color="auto" w:fill="auto"/>
            <w:noWrap/>
            <w:vAlign w:val="bottom"/>
          </w:tcPr>
          <w:p w14:paraId="63A98465" w14:textId="2A07C070" w:rsidR="00FA4B79" w:rsidRPr="00AF35C0" w:rsidRDefault="00415C95" w:rsidP="00A532E8">
            <w:pPr>
              <w:pStyle w:val="Head4"/>
              <w:rPr>
                <w:lang w:eastAsia="en-AU"/>
              </w:rPr>
            </w:pPr>
            <w:r>
              <w:rPr>
                <w:lang w:eastAsia="en-AU"/>
              </w:rPr>
              <w:t>Commonwealth Rent Assistance Payments</w:t>
            </w:r>
          </w:p>
        </w:tc>
      </w:tr>
      <w:tr w:rsidR="00FA4B79" w:rsidRPr="00AF35C0" w14:paraId="3C09BC6A" w14:textId="77777777" w:rsidTr="00A532E8">
        <w:trPr>
          <w:trHeight w:val="136"/>
        </w:trPr>
        <w:tc>
          <w:tcPr>
            <w:tcW w:w="4015" w:type="pct"/>
            <w:shd w:val="clear" w:color="auto" w:fill="auto"/>
            <w:noWrap/>
            <w:vAlign w:val="bottom"/>
          </w:tcPr>
          <w:p w14:paraId="7FECAFCE" w14:textId="130F3DE5" w:rsidR="00FA4B79" w:rsidRPr="00AF35C0" w:rsidRDefault="00FA4B79" w:rsidP="00A532E8">
            <w:pPr>
              <w:pStyle w:val="ExceTableDescription"/>
            </w:pPr>
            <w:r w:rsidRPr="00AF35C0">
              <w:t>201</w:t>
            </w:r>
            <w:r w:rsidR="00EE4DA4" w:rsidRPr="00AF35C0">
              <w:t>8</w:t>
            </w:r>
          </w:p>
        </w:tc>
        <w:tc>
          <w:tcPr>
            <w:tcW w:w="985" w:type="pct"/>
            <w:shd w:val="clear" w:color="auto" w:fill="auto"/>
            <w:noWrap/>
            <w:vAlign w:val="bottom"/>
          </w:tcPr>
          <w:p w14:paraId="36217171" w14:textId="0B8B0EEE" w:rsidR="00FA4B79" w:rsidRPr="00AF35C0" w:rsidRDefault="00FA4B79" w:rsidP="00A532E8">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3</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16</w:t>
            </w:r>
            <w:r w:rsidR="0056545F">
              <w:rPr>
                <w:noProof/>
              </w:rPr>
              <w:fldChar w:fldCharType="end"/>
            </w:r>
          </w:p>
        </w:tc>
      </w:tr>
    </w:tbl>
    <w:tbl>
      <w:tblPr>
        <w:tblStyle w:val="CaptionTable"/>
        <w:tblpPr w:leftFromText="180" w:rightFromText="180" w:vertAnchor="text" w:horzAnchor="margin" w:tblpY="37"/>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1129"/>
        <w:gridCol w:w="2268"/>
        <w:gridCol w:w="1985"/>
        <w:gridCol w:w="4246"/>
      </w:tblGrid>
      <w:tr w:rsidR="00FA4B79" w:rsidRPr="00AF35C0" w14:paraId="4B0A041D" w14:textId="77777777" w:rsidTr="00FA4B79">
        <w:trPr>
          <w:cnfStyle w:val="100000000000" w:firstRow="1" w:lastRow="0" w:firstColumn="0" w:lastColumn="0" w:oddVBand="0" w:evenVBand="0" w:oddHBand="0" w:evenHBand="0" w:firstRowFirstColumn="0" w:firstRowLastColumn="0" w:lastRowFirstColumn="0" w:lastRowLastColumn="0"/>
          <w:trHeight w:val="463"/>
          <w:tblHeader/>
        </w:trPr>
        <w:tc>
          <w:tcPr>
            <w:tcW w:w="586" w:type="pct"/>
            <w:vAlign w:val="top"/>
          </w:tcPr>
          <w:p w14:paraId="5C8E0978" w14:textId="3D201626" w:rsidR="00FA4B79" w:rsidRPr="00AF35C0" w:rsidRDefault="00FA4B79" w:rsidP="00FA4B79">
            <w:pPr>
              <w:pStyle w:val="UrbisTableHeading"/>
            </w:pPr>
            <w:r w:rsidRPr="00AF35C0">
              <w:t>Single</w:t>
            </w:r>
          </w:p>
        </w:tc>
        <w:tc>
          <w:tcPr>
            <w:tcW w:w="1178" w:type="pct"/>
            <w:vAlign w:val="top"/>
          </w:tcPr>
          <w:p w14:paraId="56685ECF" w14:textId="12FE84B4" w:rsidR="00FA4B79" w:rsidRPr="00AF35C0" w:rsidRDefault="00FA4B79" w:rsidP="00FA4B79">
            <w:pPr>
              <w:pStyle w:val="UrbisTableHeading"/>
            </w:pPr>
            <w:r w:rsidRPr="00AF35C0">
              <w:t>Minimum Fortnightly Rent</w:t>
            </w:r>
          </w:p>
        </w:tc>
        <w:tc>
          <w:tcPr>
            <w:tcW w:w="1031" w:type="pct"/>
            <w:vAlign w:val="top"/>
          </w:tcPr>
          <w:p w14:paraId="0A62BAD8" w14:textId="49359926" w:rsidR="00FA4B79" w:rsidRPr="00AF35C0" w:rsidRDefault="00FA4B79" w:rsidP="00FA4B79">
            <w:pPr>
              <w:pStyle w:val="UrbisTableHeading"/>
            </w:pPr>
            <w:r w:rsidRPr="00AF35C0">
              <w:t>Maximum Fortnightly Rent</w:t>
            </w:r>
          </w:p>
        </w:tc>
        <w:tc>
          <w:tcPr>
            <w:tcW w:w="2205" w:type="pct"/>
            <w:vAlign w:val="top"/>
          </w:tcPr>
          <w:p w14:paraId="500E2E10" w14:textId="66012670" w:rsidR="00FA4B79" w:rsidRPr="00AF35C0" w:rsidRDefault="00FA4B79" w:rsidP="00FA4B79">
            <w:pPr>
              <w:pStyle w:val="UrbisTableHeading"/>
            </w:pPr>
            <w:r w:rsidRPr="00AF35C0">
              <w:t>Maximum Rent Assistance Payment (Fortnightly)</w:t>
            </w:r>
          </w:p>
        </w:tc>
      </w:tr>
      <w:tr w:rsidR="00FA4B79" w:rsidRPr="00AF35C0" w14:paraId="5E76F6FF" w14:textId="77777777" w:rsidTr="00FA4B79">
        <w:trPr>
          <w:cnfStyle w:val="000000100000" w:firstRow="0" w:lastRow="0" w:firstColumn="0" w:lastColumn="0" w:oddVBand="0" w:evenVBand="0" w:oddHBand="1" w:evenHBand="0" w:firstRowFirstColumn="0" w:firstRowLastColumn="0" w:lastRowFirstColumn="0" w:lastRowLastColumn="0"/>
          <w:trHeight w:val="463"/>
        </w:trPr>
        <w:tc>
          <w:tcPr>
            <w:tcW w:w="586" w:type="pct"/>
            <w:vAlign w:val="top"/>
          </w:tcPr>
          <w:p w14:paraId="5A4CA061" w14:textId="28DF4EEF" w:rsidR="00FA4B79" w:rsidRPr="00AF35C0" w:rsidRDefault="00FA4B79" w:rsidP="00FA4B79">
            <w:pPr>
              <w:pStyle w:val="UrbisTableText"/>
            </w:pPr>
            <w:r w:rsidRPr="00AF35C0">
              <w:sym w:font="Wingdings" w:char="F0FC"/>
            </w:r>
          </w:p>
        </w:tc>
        <w:tc>
          <w:tcPr>
            <w:tcW w:w="1178" w:type="pct"/>
            <w:vAlign w:val="top"/>
          </w:tcPr>
          <w:p w14:paraId="07783F64" w14:textId="19E3FF2B" w:rsidR="00FA4B79" w:rsidRPr="00AF35C0" w:rsidRDefault="00FA4B79" w:rsidP="00FA4B79">
            <w:pPr>
              <w:pStyle w:val="UrbisTableText"/>
            </w:pPr>
            <w:r w:rsidRPr="00AF35C0">
              <w:t>$118.60</w:t>
            </w:r>
          </w:p>
        </w:tc>
        <w:tc>
          <w:tcPr>
            <w:tcW w:w="1031" w:type="pct"/>
          </w:tcPr>
          <w:p w14:paraId="7D8A39F6" w14:textId="5AC0CE04" w:rsidR="00FA4B79" w:rsidRPr="00AF35C0" w:rsidRDefault="00FA4B79" w:rsidP="00FA4B79">
            <w:pPr>
              <w:pStyle w:val="UrbisTableText"/>
            </w:pPr>
            <w:r w:rsidRPr="00AF35C0">
              <w:t>$295.93</w:t>
            </w:r>
          </w:p>
        </w:tc>
        <w:tc>
          <w:tcPr>
            <w:tcW w:w="2205" w:type="pct"/>
            <w:vAlign w:val="top"/>
          </w:tcPr>
          <w:p w14:paraId="48B18CE5" w14:textId="3A4DCADE" w:rsidR="00FA4B79" w:rsidRPr="00AF35C0" w:rsidRDefault="00FA4B79" w:rsidP="00FA4B79">
            <w:pPr>
              <w:pStyle w:val="UrbisTableText"/>
            </w:pPr>
            <w:r w:rsidRPr="00AF35C0">
              <w:t>$133.00</w:t>
            </w:r>
          </w:p>
        </w:tc>
      </w:tr>
      <w:tr w:rsidR="00FA4B79" w:rsidRPr="00AF35C0" w14:paraId="15CB935E" w14:textId="77777777" w:rsidTr="00FA4B79">
        <w:trPr>
          <w:trHeight w:val="463"/>
        </w:trPr>
        <w:tc>
          <w:tcPr>
            <w:tcW w:w="586" w:type="pct"/>
            <w:vAlign w:val="top"/>
          </w:tcPr>
          <w:p w14:paraId="14EE6B42" w14:textId="3B7C3042" w:rsidR="00FA4B79" w:rsidRPr="00AF35C0" w:rsidRDefault="00FA4B79" w:rsidP="00FA4B79">
            <w:pPr>
              <w:pStyle w:val="UrbisTableText"/>
            </w:pPr>
            <w:r w:rsidRPr="00AF35C0">
              <w:sym w:font="Wingdings" w:char="F0FB"/>
            </w:r>
          </w:p>
        </w:tc>
        <w:tc>
          <w:tcPr>
            <w:tcW w:w="1178" w:type="pct"/>
            <w:vAlign w:val="top"/>
          </w:tcPr>
          <w:p w14:paraId="3509BB8B" w14:textId="265435C3" w:rsidR="00FA4B79" w:rsidRPr="00AF35C0" w:rsidRDefault="00FA4B79" w:rsidP="00FA4B79">
            <w:pPr>
              <w:pStyle w:val="UrbisTableText"/>
            </w:pPr>
            <w:r w:rsidRPr="00AF35C0">
              <w:t>$192.20</w:t>
            </w:r>
          </w:p>
        </w:tc>
        <w:tc>
          <w:tcPr>
            <w:tcW w:w="1031" w:type="pct"/>
          </w:tcPr>
          <w:p w14:paraId="04E69C9B" w14:textId="079F2EE5" w:rsidR="00FA4B79" w:rsidRPr="00AF35C0" w:rsidRDefault="00FA4B79" w:rsidP="00FA4B79">
            <w:pPr>
              <w:pStyle w:val="UrbisTableText"/>
            </w:pPr>
            <w:r w:rsidRPr="00AF35C0">
              <w:t>$359.40</w:t>
            </w:r>
          </w:p>
        </w:tc>
        <w:tc>
          <w:tcPr>
            <w:tcW w:w="2205" w:type="pct"/>
            <w:vAlign w:val="top"/>
          </w:tcPr>
          <w:p w14:paraId="1995758E" w14:textId="46799E2D" w:rsidR="00FA4B79" w:rsidRPr="00AF35C0" w:rsidRDefault="00FA4B79" w:rsidP="00FA4B79">
            <w:pPr>
              <w:pStyle w:val="UrbisTableText"/>
            </w:pPr>
            <w:r w:rsidRPr="00AF35C0">
              <w:t>$125.40</w:t>
            </w:r>
          </w:p>
        </w:tc>
      </w:tr>
    </w:tbl>
    <w:p w14:paraId="61C4AB84" w14:textId="77777777" w:rsidR="00FA4B79" w:rsidRPr="00AF35C0" w:rsidRDefault="00FA4B79" w:rsidP="00FA4B79">
      <w:pPr>
        <w:rPr>
          <w:sz w:val="16"/>
        </w:rPr>
      </w:pPr>
      <w:r w:rsidRPr="00AF35C0">
        <w:rPr>
          <w:sz w:val="16"/>
        </w:rPr>
        <w:t>Source: Australian Department of Human Services</w:t>
      </w:r>
    </w:p>
    <w:p w14:paraId="42D64717" w14:textId="44F6D6E3" w:rsidR="00E86535" w:rsidRPr="00AF35C0" w:rsidRDefault="00E86535" w:rsidP="00E86535">
      <w:r w:rsidRPr="00AF35C0">
        <w:t xml:space="preserve">The maximum rent assistance payment per fortnight for a single person with </w:t>
      </w:r>
      <w:r w:rsidR="000457F7" w:rsidRPr="00AF35C0">
        <w:t xml:space="preserve">no children is $133. This payment decreases to $125.40 if the person is part of a couple. </w:t>
      </w:r>
      <w:r w:rsidR="00FA4B79" w:rsidRPr="00AF35C0">
        <w:t xml:space="preserve"> </w:t>
      </w:r>
      <w:r w:rsidR="000457F7" w:rsidRPr="00AF35C0">
        <w:t>Rent assistance is not available for people leasing from the state housing authority.</w:t>
      </w:r>
    </w:p>
    <w:p w14:paraId="31721612" w14:textId="77777777" w:rsidR="00E86535" w:rsidRPr="00AF35C0" w:rsidRDefault="00E86535" w:rsidP="00BA5DFD">
      <w:pPr>
        <w:pStyle w:val="Head4"/>
      </w:pPr>
    </w:p>
    <w:p w14:paraId="00C58CC8" w14:textId="77777777" w:rsidR="00BA5DFD" w:rsidRPr="00AF35C0" w:rsidRDefault="00BA5DFD" w:rsidP="00BA5DFD">
      <w:pPr>
        <w:pStyle w:val="Head4"/>
      </w:pPr>
      <w:r w:rsidRPr="00AF35C0">
        <w:t>Student Start-up loans</w:t>
      </w:r>
    </w:p>
    <w:p w14:paraId="35B678C6" w14:textId="3A4B00F4" w:rsidR="00BA5DFD" w:rsidRPr="00AF35C0" w:rsidRDefault="00640593" w:rsidP="00BA5DFD">
      <w:r w:rsidRPr="00AF35C0">
        <w:t xml:space="preserve">The </w:t>
      </w:r>
      <w:r w:rsidR="00BA5DFD" w:rsidRPr="00AF35C0">
        <w:t>Student Start-up Loan is a voluntary $1,0</w:t>
      </w:r>
      <w:r w:rsidR="00B95BD0">
        <w:t>5</w:t>
      </w:r>
      <w:r w:rsidR="00BA5DFD" w:rsidRPr="00AF35C0">
        <w:t xml:space="preserve">5 tax-free loan for students which can be received up to </w:t>
      </w:r>
      <w:r w:rsidR="004375D0" w:rsidRPr="00AF35C0">
        <w:t>twice</w:t>
      </w:r>
      <w:r w:rsidR="00BA5DFD" w:rsidRPr="00AF35C0">
        <w:t xml:space="preserve"> in one year.</w:t>
      </w:r>
    </w:p>
    <w:p w14:paraId="34440C8A" w14:textId="77777777" w:rsidR="00BA5DFD" w:rsidRPr="00AF35C0" w:rsidRDefault="00BA5DFD" w:rsidP="00BA5DFD">
      <w:r w:rsidRPr="00AF35C0">
        <w:t>Eligibility:</w:t>
      </w:r>
    </w:p>
    <w:p w14:paraId="31A1C973" w14:textId="77777777" w:rsidR="00BA5DFD" w:rsidRPr="00AF35C0" w:rsidRDefault="00640593" w:rsidP="00BA5DFD">
      <w:pPr>
        <w:pStyle w:val="ListBullet"/>
      </w:pPr>
      <w:r w:rsidRPr="00AF35C0">
        <w:t>Currently r</w:t>
      </w:r>
      <w:r w:rsidR="00BA5DFD" w:rsidRPr="00AF35C0">
        <w:t xml:space="preserve">eceive Youth Allowance (student), </w:t>
      </w:r>
      <w:proofErr w:type="spellStart"/>
      <w:r w:rsidR="00BA5DFD" w:rsidRPr="00AF35C0">
        <w:t>Austudy</w:t>
      </w:r>
      <w:proofErr w:type="spellEnd"/>
      <w:r w:rsidR="00BA5DFD" w:rsidRPr="00AF35C0">
        <w:t xml:space="preserve"> or ABSTUDY Living Allowance</w:t>
      </w:r>
    </w:p>
    <w:p w14:paraId="26BA06E9" w14:textId="77777777" w:rsidR="00BA5DFD" w:rsidRPr="00AF35C0" w:rsidRDefault="00BA5DFD" w:rsidP="00BA5DFD">
      <w:pPr>
        <w:pStyle w:val="ListBullet"/>
      </w:pPr>
      <w:r w:rsidRPr="00AF35C0">
        <w:t xml:space="preserve">Be studying a Student Start-up Loan approved course </w:t>
      </w:r>
    </w:p>
    <w:p w14:paraId="49A7F315" w14:textId="77777777" w:rsidR="00BA5DFD" w:rsidRPr="00AF35C0" w:rsidRDefault="00BA5DFD" w:rsidP="00BA5DFD">
      <w:pPr>
        <w:pStyle w:val="ListBullet"/>
      </w:pPr>
      <w:r w:rsidRPr="00AF35C0">
        <w:t xml:space="preserve">Apply during loan period and at least 35 days before </w:t>
      </w:r>
      <w:r w:rsidR="00640593" w:rsidRPr="00AF35C0">
        <w:t>their</w:t>
      </w:r>
      <w:r w:rsidRPr="00AF35C0">
        <w:t xml:space="preserve"> course ends</w:t>
      </w:r>
    </w:p>
    <w:p w14:paraId="4B254FAF" w14:textId="77777777" w:rsidR="00BA5DFD" w:rsidRPr="00AF35C0" w:rsidRDefault="00BA5DFD" w:rsidP="00BA5DFD">
      <w:r w:rsidRPr="00AF35C0">
        <w:t>The two loan periods each calendar year are:</w:t>
      </w:r>
    </w:p>
    <w:p w14:paraId="716ECB5B" w14:textId="77777777" w:rsidR="00BA5DFD" w:rsidRPr="00AF35C0" w:rsidRDefault="00BA5DFD" w:rsidP="00BA5DFD">
      <w:pPr>
        <w:pStyle w:val="ListBullet"/>
      </w:pPr>
      <w:r w:rsidRPr="00AF35C0">
        <w:t>1 January to 30 June</w:t>
      </w:r>
    </w:p>
    <w:p w14:paraId="427C59A5" w14:textId="77777777" w:rsidR="00BA5DFD" w:rsidRPr="00AF35C0" w:rsidRDefault="00BA5DFD" w:rsidP="007A27B3">
      <w:pPr>
        <w:pStyle w:val="ListBullet"/>
      </w:pPr>
      <w:r w:rsidRPr="00AF35C0">
        <w:t>1 July to 31 December</w:t>
      </w:r>
      <w:r w:rsidR="004375D0" w:rsidRPr="00AF35C0">
        <w:t>.</w:t>
      </w:r>
    </w:p>
    <w:p w14:paraId="55BBB593" w14:textId="77777777" w:rsidR="006C1F03" w:rsidRPr="00AF35C0" w:rsidRDefault="006C1F03" w:rsidP="00D45983">
      <w:pPr>
        <w:pStyle w:val="ListBullet"/>
        <w:numPr>
          <w:ilvl w:val="0"/>
          <w:numId w:val="0"/>
        </w:numPr>
        <w:ind w:left="360"/>
      </w:pPr>
    </w:p>
    <w:p w14:paraId="7364990D" w14:textId="77777777" w:rsidR="00BA5DFD" w:rsidRPr="00AF35C0" w:rsidRDefault="00BA5DFD" w:rsidP="00BA5DFD">
      <w:pPr>
        <w:pStyle w:val="Head4"/>
      </w:pPr>
      <w:r w:rsidRPr="00AF35C0">
        <w:t>Relocation scholarships</w:t>
      </w:r>
    </w:p>
    <w:p w14:paraId="75507796" w14:textId="77777777" w:rsidR="00BA5DFD" w:rsidRPr="00AF35C0" w:rsidRDefault="00BA5DFD" w:rsidP="00BA5DFD">
      <w:r w:rsidRPr="00AF35C0">
        <w:t>The Relocation Scholarship is a once a year payment for students receiving ABSTUDY or Youth Allowance and need to move to</w:t>
      </w:r>
      <w:r w:rsidR="00F258EE" w:rsidRPr="00AF35C0">
        <w:t xml:space="preserve"> or from</w:t>
      </w:r>
      <w:r w:rsidRPr="00AF35C0">
        <w:t xml:space="preserve"> a regional or remote area for higher education study.</w:t>
      </w:r>
    </w:p>
    <w:p w14:paraId="2B08BD0A" w14:textId="77777777" w:rsidR="00BA5DFD" w:rsidRPr="00AF35C0" w:rsidRDefault="00BA5DFD" w:rsidP="00BA5DFD">
      <w:r w:rsidRPr="00AF35C0">
        <w:t>To be eligible for the scholarship, recipients must meet the following criteria:</w:t>
      </w:r>
    </w:p>
    <w:p w14:paraId="0948F2BE" w14:textId="77777777" w:rsidR="00BA5DFD" w:rsidRPr="00AF35C0" w:rsidRDefault="00BA5DFD" w:rsidP="00BA5DFD">
      <w:pPr>
        <w:pStyle w:val="ListBullet"/>
      </w:pPr>
      <w:r w:rsidRPr="00AF35C0">
        <w:t>Aged under 22</w:t>
      </w:r>
    </w:p>
    <w:p w14:paraId="4E9508C9" w14:textId="77777777" w:rsidR="00BA5DFD" w:rsidRPr="00AF35C0" w:rsidRDefault="00BA5DFD" w:rsidP="00BA5DFD">
      <w:pPr>
        <w:pStyle w:val="ListBullet"/>
      </w:pPr>
      <w:r w:rsidRPr="00AF35C0">
        <w:t>Full time student in an approved scholarship course</w:t>
      </w:r>
    </w:p>
    <w:p w14:paraId="467EF5D7" w14:textId="77777777" w:rsidR="00BA5DFD" w:rsidRPr="00AF35C0" w:rsidRDefault="00640593" w:rsidP="00BA5DFD">
      <w:pPr>
        <w:pStyle w:val="ListBullet"/>
      </w:pPr>
      <w:r w:rsidRPr="00AF35C0">
        <w:t>D</w:t>
      </w:r>
      <w:r w:rsidR="00BA5DFD" w:rsidRPr="00AF35C0">
        <w:t xml:space="preserve">ependent student or have a </w:t>
      </w:r>
      <w:r w:rsidR="00D34F85" w:rsidRPr="00AF35C0">
        <w:t>special reason for independence*</w:t>
      </w:r>
    </w:p>
    <w:p w14:paraId="0FAA0563" w14:textId="77777777" w:rsidR="00BA5DFD" w:rsidRPr="00AF35C0" w:rsidRDefault="00BA5DFD" w:rsidP="00BA5DFD">
      <w:pPr>
        <w:pStyle w:val="ListBullet"/>
      </w:pPr>
      <w:r w:rsidRPr="00AF35C0">
        <w:t>Receive Youth Allowance (student) or ABSTUDY Living Allowance</w:t>
      </w:r>
    </w:p>
    <w:p w14:paraId="089D56FF" w14:textId="30E220F4" w:rsidR="00BA5DFD" w:rsidRPr="00AF35C0" w:rsidRDefault="00BA5DFD" w:rsidP="00BA5DFD">
      <w:pPr>
        <w:pStyle w:val="ListBullet"/>
      </w:pPr>
      <w:r w:rsidRPr="00AF35C0">
        <w:t>Move to or from a regional or remote area to study</w:t>
      </w:r>
      <w:r w:rsidR="00E76FEB" w:rsidRPr="00AF35C0">
        <w:t>.</w:t>
      </w:r>
    </w:p>
    <w:p w14:paraId="6E170F33" w14:textId="77777777" w:rsidR="00E76FEB" w:rsidRPr="00AF35C0" w:rsidRDefault="00E76FEB" w:rsidP="00E76FEB">
      <w:pPr>
        <w:pStyle w:val="ListBullet"/>
        <w:numPr>
          <w:ilvl w:val="0"/>
          <w:numId w:val="0"/>
        </w:numPr>
        <w:ind w:left="360" w:hanging="360"/>
      </w:pPr>
    </w:p>
    <w:p w14:paraId="171F38AD" w14:textId="38C90197" w:rsidR="00D34F85" w:rsidRPr="00AF35C0" w:rsidRDefault="009457FB" w:rsidP="00E76FEB">
      <w:r w:rsidRPr="00AF35C0">
        <w:t>Special reasons</w:t>
      </w:r>
      <w:r w:rsidR="00D34F85" w:rsidRPr="00AF35C0">
        <w:t xml:space="preserve"> for students younger than 22 to be independent include being married, de facto status for at least 1 year, having dependent children under care, inability to live at home due to extreme conditions, refugee status without parents in Australia, job seeker status, be an orphan who hasn’t been legally adopted, be in state care or have left state care due to age. </w:t>
      </w:r>
    </w:p>
    <w:p w14:paraId="23CDF5A1" w14:textId="74540E13" w:rsidR="00BA5DFD" w:rsidRPr="00AF35C0" w:rsidRDefault="00FB2D1E" w:rsidP="00BA5DFD">
      <w:r w:rsidRPr="00AF35C0">
        <w:t>Table 3.1</w:t>
      </w:r>
      <w:r w:rsidR="006846A2" w:rsidRPr="00AF35C0">
        <w:t>7</w:t>
      </w:r>
      <w:r w:rsidR="00BA5DFD" w:rsidRPr="00AF35C0">
        <w:t xml:space="preserve"> outlines the payment rates for eligible scholarship recipients. Students who move to or from a regional or remote area in their first year for study are </w:t>
      </w:r>
      <w:r w:rsidR="00F30A3E" w:rsidRPr="00AF35C0">
        <w:t>eligible</w:t>
      </w:r>
      <w:r w:rsidR="00BA5DFD" w:rsidRPr="00AF35C0">
        <w:t xml:space="preserve"> for a maximum </w:t>
      </w:r>
      <w:r w:rsidR="00803B77" w:rsidRPr="00AF35C0">
        <w:t xml:space="preserve">annual </w:t>
      </w:r>
      <w:r w:rsidR="00BA5DFD" w:rsidRPr="00AF35C0">
        <w:t xml:space="preserve">allowance of $4,376. Students moving from a regional or remote area to study in their second and third years may receive a maximum rate of $2,189 per </w:t>
      </w:r>
      <w:r w:rsidR="00803B77" w:rsidRPr="00AF35C0">
        <w:t>annum</w:t>
      </w:r>
      <w:r w:rsidR="00BA5DFD" w:rsidRPr="00AF35C0">
        <w:t xml:space="preserve"> whilst students moving to a regional or remote area in their second year onwards will only be paid a maximum rate of $1,094 per </w:t>
      </w:r>
      <w:r w:rsidR="00803B77" w:rsidRPr="00AF35C0">
        <w:t>annum</w:t>
      </w:r>
      <w:r w:rsidR="00BA5DFD" w:rsidRPr="00AF35C0">
        <w:t>.</w:t>
      </w:r>
    </w:p>
    <w:tbl>
      <w:tblPr>
        <w:tblW w:w="5000" w:type="pct"/>
        <w:tblBorders>
          <w:bottom w:val="single" w:sz="4" w:space="0" w:color="1A1919" w:themeColor="text1"/>
        </w:tblBorders>
        <w:tblLook w:val="01E0" w:firstRow="1" w:lastRow="1" w:firstColumn="1" w:lastColumn="1" w:noHBand="0" w:noVBand="0"/>
        <w:tblDescription w:val="test table"/>
      </w:tblPr>
      <w:tblGrid>
        <w:gridCol w:w="7739"/>
        <w:gridCol w:w="1899"/>
      </w:tblGrid>
      <w:tr w:rsidR="00BA5DFD" w:rsidRPr="00AF35C0" w14:paraId="65E7E8FA" w14:textId="77777777" w:rsidTr="00BA5DFD">
        <w:trPr>
          <w:trHeight w:hRule="exact" w:val="454"/>
        </w:trPr>
        <w:tc>
          <w:tcPr>
            <w:tcW w:w="5000" w:type="pct"/>
            <w:gridSpan w:val="2"/>
            <w:shd w:val="clear" w:color="auto" w:fill="auto"/>
            <w:noWrap/>
            <w:vAlign w:val="bottom"/>
          </w:tcPr>
          <w:p w14:paraId="2F54DE7B" w14:textId="77777777" w:rsidR="00BA5DFD" w:rsidRPr="00AF35C0" w:rsidRDefault="00BA5DFD" w:rsidP="00BA5DFD">
            <w:pPr>
              <w:pStyle w:val="Head4"/>
              <w:rPr>
                <w:lang w:eastAsia="en-AU"/>
              </w:rPr>
            </w:pPr>
            <w:r w:rsidRPr="00AF35C0">
              <w:rPr>
                <w:lang w:eastAsia="en-AU"/>
              </w:rPr>
              <w:t>Relocation Scholarship Payment Rates</w:t>
            </w:r>
          </w:p>
        </w:tc>
      </w:tr>
      <w:tr w:rsidR="00BA5DFD" w:rsidRPr="00AF35C0" w14:paraId="72706536" w14:textId="77777777" w:rsidTr="00BA5DFD">
        <w:trPr>
          <w:trHeight w:val="136"/>
        </w:trPr>
        <w:tc>
          <w:tcPr>
            <w:tcW w:w="4015" w:type="pct"/>
            <w:shd w:val="clear" w:color="auto" w:fill="auto"/>
            <w:noWrap/>
            <w:vAlign w:val="bottom"/>
          </w:tcPr>
          <w:p w14:paraId="0CE1A5ED" w14:textId="6681B6C9" w:rsidR="00BA5DFD" w:rsidRPr="00AF35C0" w:rsidRDefault="00BA5DFD" w:rsidP="00BA5DFD">
            <w:pPr>
              <w:pStyle w:val="ExceTableDescription"/>
            </w:pPr>
            <w:r w:rsidRPr="00AF35C0">
              <w:t>201</w:t>
            </w:r>
            <w:r w:rsidR="00EE4DA4" w:rsidRPr="00AF35C0">
              <w:t>8</w:t>
            </w:r>
          </w:p>
        </w:tc>
        <w:tc>
          <w:tcPr>
            <w:tcW w:w="985" w:type="pct"/>
            <w:shd w:val="clear" w:color="auto" w:fill="auto"/>
            <w:noWrap/>
            <w:vAlign w:val="bottom"/>
          </w:tcPr>
          <w:p w14:paraId="47A7262D" w14:textId="549CE4B8" w:rsidR="00BA5DFD" w:rsidRPr="00AF35C0" w:rsidRDefault="00BA5DFD" w:rsidP="00BA5DFD">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3</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17</w:t>
            </w:r>
            <w:r w:rsidR="0056545F">
              <w:rPr>
                <w:noProof/>
              </w:rPr>
              <w:fldChar w:fldCharType="end"/>
            </w:r>
          </w:p>
        </w:tc>
      </w:tr>
    </w:tbl>
    <w:tbl>
      <w:tblPr>
        <w:tblStyle w:val="CaptionTable"/>
        <w:tblpPr w:leftFromText="180" w:rightFromText="180" w:vertAnchor="text" w:tblpY="12"/>
        <w:tblW w:w="4931"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2373"/>
        <w:gridCol w:w="2374"/>
        <w:gridCol w:w="2374"/>
        <w:gridCol w:w="2374"/>
      </w:tblGrid>
      <w:tr w:rsidR="00BA5DFD" w:rsidRPr="00AF35C0" w14:paraId="5530B9DC" w14:textId="77777777" w:rsidTr="00BA5DFD">
        <w:trPr>
          <w:cnfStyle w:val="100000000000" w:firstRow="1" w:lastRow="0" w:firstColumn="0" w:lastColumn="0" w:oddVBand="0" w:evenVBand="0" w:oddHBand="0" w:evenHBand="0" w:firstRowFirstColumn="0" w:firstRowLastColumn="0" w:lastRowFirstColumn="0" w:lastRowLastColumn="0"/>
          <w:trHeight w:val="474"/>
          <w:tblHeader/>
        </w:trPr>
        <w:tc>
          <w:tcPr>
            <w:tcW w:w="1250" w:type="pct"/>
            <w:vAlign w:val="top"/>
          </w:tcPr>
          <w:p w14:paraId="5CE7B2CA" w14:textId="77777777" w:rsidR="00BA5DFD" w:rsidRPr="00AF35C0" w:rsidRDefault="00BA5DFD" w:rsidP="00BA5DFD">
            <w:pPr>
              <w:pStyle w:val="UrbisTableHeading"/>
              <w:jc w:val="center"/>
            </w:pPr>
            <w:r w:rsidRPr="00AF35C0">
              <w:t>Family home in regional or remote area</w:t>
            </w:r>
          </w:p>
        </w:tc>
        <w:tc>
          <w:tcPr>
            <w:tcW w:w="1250" w:type="pct"/>
          </w:tcPr>
          <w:p w14:paraId="3FC2D80F" w14:textId="77777777" w:rsidR="00BA5DFD" w:rsidRPr="00AF35C0" w:rsidRDefault="00BA5DFD" w:rsidP="00BA5DFD">
            <w:pPr>
              <w:pStyle w:val="UrbisTableHeading"/>
              <w:jc w:val="center"/>
            </w:pPr>
            <w:r w:rsidRPr="00AF35C0">
              <w:t>Course is in regional or remote area</w:t>
            </w:r>
          </w:p>
        </w:tc>
        <w:tc>
          <w:tcPr>
            <w:tcW w:w="1250" w:type="pct"/>
            <w:vAlign w:val="top"/>
          </w:tcPr>
          <w:p w14:paraId="30E787C6" w14:textId="77777777" w:rsidR="00BA5DFD" w:rsidRPr="00AF35C0" w:rsidRDefault="00BA5DFD" w:rsidP="00BA5DFD">
            <w:pPr>
              <w:pStyle w:val="UrbisTableHeading"/>
              <w:jc w:val="center"/>
            </w:pPr>
            <w:r w:rsidRPr="00AF35C0">
              <w:t>Year of Study (away from home)</w:t>
            </w:r>
          </w:p>
        </w:tc>
        <w:tc>
          <w:tcPr>
            <w:tcW w:w="1250" w:type="pct"/>
            <w:vAlign w:val="top"/>
          </w:tcPr>
          <w:p w14:paraId="3D5085FB" w14:textId="77777777" w:rsidR="00BA5DFD" w:rsidRPr="00AF35C0" w:rsidRDefault="00BA5DFD" w:rsidP="00BA5DFD">
            <w:pPr>
              <w:pStyle w:val="UrbisTableHeading"/>
              <w:jc w:val="center"/>
            </w:pPr>
            <w:r w:rsidRPr="00AF35C0">
              <w:t>Maximum Living Allowance Rate (</w:t>
            </w:r>
            <w:r w:rsidR="00803B77" w:rsidRPr="00AF35C0">
              <w:t>Annual</w:t>
            </w:r>
            <w:r w:rsidRPr="00AF35C0">
              <w:t>)</w:t>
            </w:r>
          </w:p>
        </w:tc>
      </w:tr>
      <w:tr w:rsidR="00BA5DFD" w:rsidRPr="00AF35C0" w14:paraId="14FE253F" w14:textId="77777777" w:rsidTr="00BA5DFD">
        <w:trPr>
          <w:cnfStyle w:val="000000100000" w:firstRow="0" w:lastRow="0" w:firstColumn="0" w:lastColumn="0" w:oddVBand="0" w:evenVBand="0" w:oddHBand="1" w:evenHBand="0" w:firstRowFirstColumn="0" w:firstRowLastColumn="0" w:lastRowFirstColumn="0" w:lastRowLastColumn="0"/>
          <w:trHeight w:val="474"/>
        </w:trPr>
        <w:tc>
          <w:tcPr>
            <w:tcW w:w="1250" w:type="pct"/>
            <w:vAlign w:val="top"/>
          </w:tcPr>
          <w:p w14:paraId="4957184B" w14:textId="77777777" w:rsidR="00BA5DFD" w:rsidRPr="00AF35C0" w:rsidRDefault="00BA5DFD" w:rsidP="00BA5DFD">
            <w:pPr>
              <w:pStyle w:val="UrbisTableText"/>
              <w:jc w:val="center"/>
            </w:pPr>
            <w:r w:rsidRPr="00AF35C0">
              <w:sym w:font="Wingdings" w:char="F0FC"/>
            </w:r>
          </w:p>
        </w:tc>
        <w:tc>
          <w:tcPr>
            <w:tcW w:w="1250" w:type="pct"/>
          </w:tcPr>
          <w:p w14:paraId="2D4BDA40" w14:textId="77777777" w:rsidR="00BA5DFD" w:rsidRPr="00AF35C0" w:rsidRDefault="00BA5DFD" w:rsidP="00BA5DFD">
            <w:pPr>
              <w:pStyle w:val="UrbisTableText"/>
              <w:jc w:val="center"/>
            </w:pPr>
            <w:r w:rsidRPr="00AF35C0">
              <w:t>-</w:t>
            </w:r>
          </w:p>
        </w:tc>
        <w:tc>
          <w:tcPr>
            <w:tcW w:w="1250" w:type="pct"/>
            <w:vAlign w:val="top"/>
          </w:tcPr>
          <w:p w14:paraId="52009D65" w14:textId="77777777" w:rsidR="00BA5DFD" w:rsidRPr="00AF35C0" w:rsidRDefault="00BA5DFD" w:rsidP="00BA5DFD">
            <w:pPr>
              <w:pStyle w:val="UrbisTableText"/>
              <w:jc w:val="center"/>
            </w:pPr>
            <w:r w:rsidRPr="00AF35C0">
              <w:t>First year</w:t>
            </w:r>
          </w:p>
        </w:tc>
        <w:tc>
          <w:tcPr>
            <w:tcW w:w="1250" w:type="pct"/>
            <w:vAlign w:val="top"/>
          </w:tcPr>
          <w:p w14:paraId="7CA304DA" w14:textId="70D70B9B" w:rsidR="00BA5DFD" w:rsidRPr="00AF35C0" w:rsidRDefault="00BA5DFD" w:rsidP="00BA5DFD">
            <w:pPr>
              <w:pStyle w:val="UrbisTableText"/>
              <w:jc w:val="center"/>
            </w:pPr>
            <w:r w:rsidRPr="00AF35C0">
              <w:t>$4,</w:t>
            </w:r>
            <w:r w:rsidR="00EE4DA4" w:rsidRPr="00AF35C0">
              <w:t>459</w:t>
            </w:r>
          </w:p>
        </w:tc>
      </w:tr>
      <w:tr w:rsidR="00BA5DFD" w:rsidRPr="00AF35C0" w14:paraId="3ECE0860" w14:textId="77777777" w:rsidTr="00BA5DFD">
        <w:trPr>
          <w:trHeight w:val="474"/>
        </w:trPr>
        <w:tc>
          <w:tcPr>
            <w:tcW w:w="1250" w:type="pct"/>
            <w:vAlign w:val="top"/>
          </w:tcPr>
          <w:p w14:paraId="74E793B6" w14:textId="77777777" w:rsidR="00BA5DFD" w:rsidRPr="00AF35C0" w:rsidRDefault="00BA5DFD" w:rsidP="00BA5DFD">
            <w:pPr>
              <w:pStyle w:val="UrbisTableText"/>
              <w:jc w:val="center"/>
            </w:pPr>
            <w:r w:rsidRPr="00AF35C0">
              <w:sym w:font="Wingdings" w:char="F0FC"/>
            </w:r>
          </w:p>
        </w:tc>
        <w:tc>
          <w:tcPr>
            <w:tcW w:w="1250" w:type="pct"/>
          </w:tcPr>
          <w:p w14:paraId="731AA54D" w14:textId="77777777" w:rsidR="00BA5DFD" w:rsidRPr="00AF35C0" w:rsidRDefault="00BA5DFD" w:rsidP="00BA5DFD">
            <w:pPr>
              <w:pStyle w:val="UrbisTableText"/>
              <w:jc w:val="center"/>
            </w:pPr>
            <w:r w:rsidRPr="00AF35C0">
              <w:t>-</w:t>
            </w:r>
          </w:p>
        </w:tc>
        <w:tc>
          <w:tcPr>
            <w:tcW w:w="1250" w:type="pct"/>
            <w:vAlign w:val="top"/>
          </w:tcPr>
          <w:p w14:paraId="6044624C" w14:textId="77777777" w:rsidR="00BA5DFD" w:rsidRPr="00AF35C0" w:rsidRDefault="00BA5DFD" w:rsidP="00BA5DFD">
            <w:pPr>
              <w:pStyle w:val="UrbisTableText"/>
              <w:jc w:val="center"/>
            </w:pPr>
            <w:r w:rsidRPr="00AF35C0">
              <w:t>Second and third years</w:t>
            </w:r>
          </w:p>
        </w:tc>
        <w:tc>
          <w:tcPr>
            <w:tcW w:w="1250" w:type="pct"/>
            <w:vAlign w:val="top"/>
          </w:tcPr>
          <w:p w14:paraId="3A7BEA08" w14:textId="6F423CAF" w:rsidR="00BA5DFD" w:rsidRPr="00AF35C0" w:rsidRDefault="00BA5DFD" w:rsidP="00BA5DFD">
            <w:pPr>
              <w:pStyle w:val="UrbisTableText"/>
              <w:jc w:val="center"/>
            </w:pPr>
            <w:r w:rsidRPr="00AF35C0">
              <w:t>$2,</w:t>
            </w:r>
            <w:r w:rsidR="00EE4DA4" w:rsidRPr="00AF35C0">
              <w:t>231</w:t>
            </w:r>
          </w:p>
        </w:tc>
      </w:tr>
      <w:tr w:rsidR="00BA5DFD" w:rsidRPr="00AF35C0" w14:paraId="518974FE" w14:textId="77777777" w:rsidTr="00BA5DFD">
        <w:trPr>
          <w:cnfStyle w:val="000000100000" w:firstRow="0" w:lastRow="0" w:firstColumn="0" w:lastColumn="0" w:oddVBand="0" w:evenVBand="0" w:oddHBand="1" w:evenHBand="0" w:firstRowFirstColumn="0" w:firstRowLastColumn="0" w:lastRowFirstColumn="0" w:lastRowLastColumn="0"/>
          <w:trHeight w:val="474"/>
        </w:trPr>
        <w:tc>
          <w:tcPr>
            <w:tcW w:w="1250" w:type="pct"/>
            <w:vAlign w:val="top"/>
          </w:tcPr>
          <w:p w14:paraId="0124320E" w14:textId="77777777" w:rsidR="00BA5DFD" w:rsidRPr="00AF35C0" w:rsidRDefault="00BA5DFD" w:rsidP="00BA5DFD">
            <w:pPr>
              <w:pStyle w:val="UrbisTableText"/>
              <w:jc w:val="center"/>
            </w:pPr>
            <w:r w:rsidRPr="00AF35C0">
              <w:sym w:font="Wingdings" w:char="F0FC"/>
            </w:r>
          </w:p>
        </w:tc>
        <w:tc>
          <w:tcPr>
            <w:tcW w:w="1250" w:type="pct"/>
          </w:tcPr>
          <w:p w14:paraId="64A0FB21" w14:textId="77777777" w:rsidR="00BA5DFD" w:rsidRPr="00AF35C0" w:rsidRDefault="00BA5DFD" w:rsidP="00BA5DFD">
            <w:pPr>
              <w:pStyle w:val="UrbisTableText"/>
              <w:jc w:val="center"/>
            </w:pPr>
            <w:r w:rsidRPr="00AF35C0">
              <w:t>-</w:t>
            </w:r>
          </w:p>
        </w:tc>
        <w:tc>
          <w:tcPr>
            <w:tcW w:w="1250" w:type="pct"/>
            <w:vAlign w:val="top"/>
          </w:tcPr>
          <w:p w14:paraId="0ECF1C1A" w14:textId="77777777" w:rsidR="00BA5DFD" w:rsidRPr="00AF35C0" w:rsidRDefault="00BA5DFD" w:rsidP="00BA5DFD">
            <w:pPr>
              <w:pStyle w:val="UrbisTableText"/>
              <w:jc w:val="center"/>
            </w:pPr>
            <w:r w:rsidRPr="00AF35C0">
              <w:t>Fourth year onwards</w:t>
            </w:r>
          </w:p>
        </w:tc>
        <w:tc>
          <w:tcPr>
            <w:tcW w:w="1250" w:type="pct"/>
            <w:vAlign w:val="top"/>
          </w:tcPr>
          <w:p w14:paraId="3A75BABB" w14:textId="1E3E62C7" w:rsidR="00BA5DFD" w:rsidRPr="00AF35C0" w:rsidRDefault="00BA5DFD" w:rsidP="00BA5DFD">
            <w:pPr>
              <w:pStyle w:val="UrbisTableText"/>
              <w:jc w:val="center"/>
            </w:pPr>
            <w:r w:rsidRPr="00AF35C0">
              <w:t>$1,</w:t>
            </w:r>
            <w:r w:rsidR="00EE4DA4" w:rsidRPr="00AF35C0">
              <w:t>115</w:t>
            </w:r>
          </w:p>
        </w:tc>
      </w:tr>
      <w:tr w:rsidR="00BA5DFD" w:rsidRPr="00AF35C0" w14:paraId="0CE8EE4A" w14:textId="77777777" w:rsidTr="00BA5DFD">
        <w:trPr>
          <w:trHeight w:val="474"/>
        </w:trPr>
        <w:tc>
          <w:tcPr>
            <w:tcW w:w="1250" w:type="pct"/>
            <w:vAlign w:val="top"/>
          </w:tcPr>
          <w:p w14:paraId="215A250B" w14:textId="77777777" w:rsidR="00BA5DFD" w:rsidRPr="00AF35C0" w:rsidRDefault="00BA5DFD" w:rsidP="00BA5DFD">
            <w:pPr>
              <w:pStyle w:val="UrbisTableText"/>
              <w:jc w:val="center"/>
            </w:pPr>
            <w:r w:rsidRPr="00AF35C0">
              <w:t>-</w:t>
            </w:r>
          </w:p>
        </w:tc>
        <w:tc>
          <w:tcPr>
            <w:tcW w:w="1250" w:type="pct"/>
            <w:vAlign w:val="top"/>
          </w:tcPr>
          <w:p w14:paraId="1A4BD8A3" w14:textId="77777777" w:rsidR="00BA5DFD" w:rsidRPr="00AF35C0" w:rsidRDefault="00BA5DFD" w:rsidP="00BA5DFD">
            <w:pPr>
              <w:pStyle w:val="UrbisTableText"/>
              <w:jc w:val="center"/>
            </w:pPr>
            <w:r w:rsidRPr="00AF35C0">
              <w:sym w:font="Wingdings" w:char="F0FC"/>
            </w:r>
          </w:p>
        </w:tc>
        <w:tc>
          <w:tcPr>
            <w:tcW w:w="1250" w:type="pct"/>
            <w:vAlign w:val="top"/>
          </w:tcPr>
          <w:p w14:paraId="6AC29D2F" w14:textId="77777777" w:rsidR="00BA5DFD" w:rsidRPr="00AF35C0" w:rsidRDefault="00BA5DFD" w:rsidP="00BA5DFD">
            <w:pPr>
              <w:pStyle w:val="UrbisTableText"/>
              <w:jc w:val="center"/>
            </w:pPr>
            <w:r w:rsidRPr="00AF35C0">
              <w:t>First year</w:t>
            </w:r>
          </w:p>
        </w:tc>
        <w:tc>
          <w:tcPr>
            <w:tcW w:w="1250" w:type="pct"/>
            <w:vAlign w:val="top"/>
          </w:tcPr>
          <w:p w14:paraId="47150837" w14:textId="3122A53C" w:rsidR="00BA5DFD" w:rsidRPr="00AF35C0" w:rsidRDefault="00BA5DFD" w:rsidP="00BA5DFD">
            <w:pPr>
              <w:pStyle w:val="UrbisTableText"/>
              <w:jc w:val="center"/>
            </w:pPr>
            <w:r w:rsidRPr="00AF35C0">
              <w:t>$4,</w:t>
            </w:r>
            <w:r w:rsidR="00EE4DA4" w:rsidRPr="00AF35C0">
              <w:t>459</w:t>
            </w:r>
          </w:p>
        </w:tc>
      </w:tr>
      <w:tr w:rsidR="00BA5DFD" w:rsidRPr="00AF35C0" w14:paraId="7231DA4F" w14:textId="77777777" w:rsidTr="00BA5DFD">
        <w:trPr>
          <w:cnfStyle w:val="000000100000" w:firstRow="0" w:lastRow="0" w:firstColumn="0" w:lastColumn="0" w:oddVBand="0" w:evenVBand="0" w:oddHBand="1" w:evenHBand="0" w:firstRowFirstColumn="0" w:firstRowLastColumn="0" w:lastRowFirstColumn="0" w:lastRowLastColumn="0"/>
          <w:trHeight w:val="474"/>
        </w:trPr>
        <w:tc>
          <w:tcPr>
            <w:tcW w:w="1250" w:type="pct"/>
            <w:vAlign w:val="top"/>
          </w:tcPr>
          <w:p w14:paraId="5F0A4B39" w14:textId="77777777" w:rsidR="00BA5DFD" w:rsidRPr="00AF35C0" w:rsidRDefault="00BA5DFD" w:rsidP="00BA5DFD">
            <w:pPr>
              <w:pStyle w:val="UrbisTableText"/>
              <w:jc w:val="center"/>
            </w:pPr>
            <w:r w:rsidRPr="00AF35C0">
              <w:t>-</w:t>
            </w:r>
          </w:p>
        </w:tc>
        <w:tc>
          <w:tcPr>
            <w:tcW w:w="1250" w:type="pct"/>
            <w:vAlign w:val="top"/>
          </w:tcPr>
          <w:p w14:paraId="28F4A858" w14:textId="77777777" w:rsidR="00BA5DFD" w:rsidRPr="00AF35C0" w:rsidRDefault="00BA5DFD" w:rsidP="00BA5DFD">
            <w:pPr>
              <w:pStyle w:val="UrbisTableText"/>
              <w:jc w:val="center"/>
            </w:pPr>
            <w:r w:rsidRPr="00AF35C0">
              <w:sym w:font="Wingdings" w:char="F0FC"/>
            </w:r>
          </w:p>
        </w:tc>
        <w:tc>
          <w:tcPr>
            <w:tcW w:w="1250" w:type="pct"/>
            <w:vAlign w:val="top"/>
          </w:tcPr>
          <w:p w14:paraId="4CEAFB41" w14:textId="77777777" w:rsidR="00BA5DFD" w:rsidRPr="00AF35C0" w:rsidRDefault="00BA5DFD" w:rsidP="00BA5DFD">
            <w:pPr>
              <w:pStyle w:val="UrbisTableText"/>
              <w:jc w:val="center"/>
            </w:pPr>
            <w:r w:rsidRPr="00AF35C0">
              <w:t>Second year onwards</w:t>
            </w:r>
          </w:p>
        </w:tc>
        <w:tc>
          <w:tcPr>
            <w:tcW w:w="1250" w:type="pct"/>
            <w:vAlign w:val="top"/>
          </w:tcPr>
          <w:p w14:paraId="6DB5CACC" w14:textId="5A368094" w:rsidR="00BA5DFD" w:rsidRPr="00AF35C0" w:rsidRDefault="00BA5DFD" w:rsidP="00BA5DFD">
            <w:pPr>
              <w:pStyle w:val="UrbisTableText"/>
              <w:jc w:val="center"/>
            </w:pPr>
            <w:r w:rsidRPr="00AF35C0">
              <w:t>$1,</w:t>
            </w:r>
            <w:r w:rsidR="00EE4DA4" w:rsidRPr="00AF35C0">
              <w:t>115</w:t>
            </w:r>
          </w:p>
        </w:tc>
      </w:tr>
    </w:tbl>
    <w:p w14:paraId="7D90FF9B" w14:textId="77777777" w:rsidR="00BA5DFD" w:rsidRPr="00AF35C0" w:rsidRDefault="00BA5DFD" w:rsidP="00BA5DFD">
      <w:pPr>
        <w:rPr>
          <w:sz w:val="16"/>
        </w:rPr>
      </w:pPr>
      <w:r w:rsidRPr="00AF35C0">
        <w:rPr>
          <w:sz w:val="16"/>
        </w:rPr>
        <w:t>Source: Australian Department of Human Services</w:t>
      </w:r>
    </w:p>
    <w:p w14:paraId="3EAAE7B4" w14:textId="77777777" w:rsidR="00BA5DFD" w:rsidRPr="00AF35C0" w:rsidRDefault="00BA5DFD" w:rsidP="00BA5DFD"/>
    <w:p w14:paraId="18AE50BC" w14:textId="77777777" w:rsidR="00BA5DFD" w:rsidRPr="00AF35C0" w:rsidRDefault="00BA5DFD" w:rsidP="00BA5DFD">
      <w:pPr>
        <w:pStyle w:val="Head4"/>
      </w:pPr>
      <w:r w:rsidRPr="00AF35C0">
        <w:t>Rural and Regional Enterprise Scholarships</w:t>
      </w:r>
    </w:p>
    <w:p w14:paraId="725BEC9F" w14:textId="77777777" w:rsidR="00BA5DFD" w:rsidRPr="00AF35C0" w:rsidRDefault="00BA5DFD" w:rsidP="00BA5DFD">
      <w:r w:rsidRPr="00AF35C0">
        <w:t xml:space="preserve">In June 2016, the Australian Government announced the $152 million Regional Student Access to Education package comprising four elements, commencing in 2017–18: </w:t>
      </w:r>
    </w:p>
    <w:p w14:paraId="4B919608" w14:textId="77777777" w:rsidR="00BA5DFD" w:rsidRPr="00AF35C0" w:rsidRDefault="00BA5DFD" w:rsidP="00474C6E">
      <w:pPr>
        <w:pStyle w:val="ListBullet"/>
      </w:pPr>
      <w:r w:rsidRPr="00AF35C0">
        <w:t>Reducing the period regional and remote students need to be employed under the self-supporting criteria under Youth Allowance and ABSTUDY living allowanc</w:t>
      </w:r>
      <w:r w:rsidR="00474C6E" w:rsidRPr="00AF35C0">
        <w:t>e, from 18 months to 14 months</w:t>
      </w:r>
      <w:r w:rsidRPr="00AF35C0">
        <w:t xml:space="preserve">. </w:t>
      </w:r>
    </w:p>
    <w:p w14:paraId="2B359DEE" w14:textId="77777777" w:rsidR="00BA5DFD" w:rsidRPr="00AF35C0" w:rsidRDefault="00BA5DFD" w:rsidP="00474C6E">
      <w:pPr>
        <w:pStyle w:val="ListBullet"/>
      </w:pPr>
      <w:r w:rsidRPr="00AF35C0">
        <w:t>1,200 new rural and regional enterprise scholarships for undergraduate, postgraduate and vocational education students to undertake science, technology, engin</w:t>
      </w:r>
      <w:r w:rsidR="00474C6E" w:rsidRPr="00AF35C0">
        <w:t>eering and mathematics studies</w:t>
      </w:r>
      <w:r w:rsidRPr="00AF35C0">
        <w:t xml:space="preserve">. </w:t>
      </w:r>
    </w:p>
    <w:p w14:paraId="42F871F4" w14:textId="77777777" w:rsidR="00BA5DFD" w:rsidRPr="00AF35C0" w:rsidRDefault="00BA5DFD" w:rsidP="00474C6E">
      <w:pPr>
        <w:pStyle w:val="ListBullet"/>
      </w:pPr>
      <w:r w:rsidRPr="00AF35C0">
        <w:t>50 per cent increase in the Assistance for Isolated Children’s Additional Boarding Allowance</w:t>
      </w:r>
    </w:p>
    <w:p w14:paraId="503863D9" w14:textId="77777777" w:rsidR="00474C6E" w:rsidRPr="00AF35C0" w:rsidRDefault="00BA5DFD" w:rsidP="007A27B3">
      <w:pPr>
        <w:pStyle w:val="ListBullet"/>
        <w:numPr>
          <w:ilvl w:val="0"/>
          <w:numId w:val="0"/>
        </w:numPr>
      </w:pPr>
      <w:r w:rsidRPr="00AF35C0">
        <w:t>Over 2018 and 2019, 1200 Rural and Regional Enterprise Scholarships will be made available to undergraduate, postgraduate and vocational education students from regional, rural and remote areas to undertake study in science, technology, engineering and mathematics (STEM) courses. For the purposes of the scholarships, STEM includes agricultural and health courses, except complementary therapies.</w:t>
      </w:r>
    </w:p>
    <w:p w14:paraId="3214CC18" w14:textId="77777777" w:rsidR="00BA5DFD" w:rsidRPr="00AF35C0" w:rsidRDefault="00BA5DFD" w:rsidP="00BA5DFD">
      <w:pPr>
        <w:pStyle w:val="Head4"/>
      </w:pPr>
      <w:r w:rsidRPr="00AF35C0">
        <w:t xml:space="preserve">University scholarships/bursaries </w:t>
      </w:r>
    </w:p>
    <w:p w14:paraId="62E693E0" w14:textId="77777777" w:rsidR="00BA5DFD" w:rsidRPr="00AF35C0" w:rsidRDefault="00BA5DFD" w:rsidP="00BA5DFD">
      <w:r w:rsidRPr="00AF35C0">
        <w:t>Australian universities are committed to providing financial assistance in the form of scholarships and bursaries to new and existing students.</w:t>
      </w:r>
    </w:p>
    <w:p w14:paraId="42C3EC70" w14:textId="77777777" w:rsidR="00BA5DFD" w:rsidRPr="00AF35C0" w:rsidRDefault="00BA5DFD" w:rsidP="00BA5DFD">
      <w:r w:rsidRPr="00AF35C0">
        <w:t>Many universities provide specific scholarships to assist with costs associated with attending university such as:</w:t>
      </w:r>
    </w:p>
    <w:p w14:paraId="71526C63" w14:textId="77777777" w:rsidR="00BA5DFD" w:rsidRPr="00AF35C0" w:rsidRDefault="00BA5DFD" w:rsidP="00BA5DFD">
      <w:pPr>
        <w:pStyle w:val="ListBullet"/>
      </w:pPr>
      <w:r w:rsidRPr="00AF35C0">
        <w:t>Course fees</w:t>
      </w:r>
    </w:p>
    <w:p w14:paraId="0214FACB" w14:textId="77777777" w:rsidR="00BA5DFD" w:rsidRPr="00AF35C0" w:rsidRDefault="00BA5DFD" w:rsidP="00BA5DFD">
      <w:pPr>
        <w:pStyle w:val="ListBullet"/>
      </w:pPr>
      <w:r w:rsidRPr="00AF35C0">
        <w:t>Textbooks</w:t>
      </w:r>
    </w:p>
    <w:p w14:paraId="79E5F5B7" w14:textId="77777777" w:rsidR="00BA5DFD" w:rsidRPr="00AF35C0" w:rsidRDefault="00BA5DFD" w:rsidP="00BA5DFD">
      <w:pPr>
        <w:pStyle w:val="ListBullet"/>
      </w:pPr>
      <w:r w:rsidRPr="00AF35C0">
        <w:t xml:space="preserve">Accommodation </w:t>
      </w:r>
    </w:p>
    <w:p w14:paraId="061061A0" w14:textId="77777777" w:rsidR="00BA5DFD" w:rsidRPr="00AF35C0" w:rsidRDefault="00BA5DFD" w:rsidP="00BA5DFD">
      <w:pPr>
        <w:pStyle w:val="ListBullet"/>
      </w:pPr>
      <w:r w:rsidRPr="00AF35C0">
        <w:lastRenderedPageBreak/>
        <w:t>Travel</w:t>
      </w:r>
      <w:r w:rsidR="00F47BBC" w:rsidRPr="00AF35C0">
        <w:t>.</w:t>
      </w:r>
    </w:p>
    <w:p w14:paraId="3D7DF025" w14:textId="3EF7893D" w:rsidR="00BA5DFD" w:rsidRPr="00AF35C0" w:rsidRDefault="00BA5DFD" w:rsidP="00BA5DFD">
      <w:r w:rsidRPr="00AF35C0">
        <w:t>Most scholarships are allocated based on merit or disadvantage. The following are a few examples of different eligibility criteria distinguishing between scholarships:</w:t>
      </w:r>
    </w:p>
    <w:p w14:paraId="23729E0D" w14:textId="77777777" w:rsidR="00BA5DFD" w:rsidRPr="00AF35C0" w:rsidRDefault="00BA5DFD" w:rsidP="00BA5DFD">
      <w:pPr>
        <w:pStyle w:val="ListBullet"/>
      </w:pPr>
      <w:r w:rsidRPr="00AF35C0">
        <w:t>International student status</w:t>
      </w:r>
    </w:p>
    <w:p w14:paraId="7F260DB2" w14:textId="77777777" w:rsidR="00BA5DFD" w:rsidRPr="00AF35C0" w:rsidRDefault="00BA5DFD" w:rsidP="00BA5DFD">
      <w:pPr>
        <w:pStyle w:val="ListBullet"/>
      </w:pPr>
      <w:r w:rsidRPr="00AF35C0">
        <w:t>Rural, regional or remote living circumstances</w:t>
      </w:r>
    </w:p>
    <w:p w14:paraId="71E84F9C" w14:textId="77777777" w:rsidR="00BA5DFD" w:rsidRPr="00AF35C0" w:rsidRDefault="00BA5DFD" w:rsidP="00BA5DFD">
      <w:pPr>
        <w:pStyle w:val="ListBullet"/>
      </w:pPr>
      <w:r w:rsidRPr="00AF35C0">
        <w:t>Economic or social disadvantage</w:t>
      </w:r>
    </w:p>
    <w:p w14:paraId="78430DE0" w14:textId="77777777" w:rsidR="00BA5DFD" w:rsidRPr="00AF35C0" w:rsidRDefault="00BA5DFD" w:rsidP="00BA5DFD">
      <w:pPr>
        <w:pStyle w:val="ListBullet"/>
      </w:pPr>
      <w:r w:rsidRPr="00AF35C0">
        <w:t xml:space="preserve">Disability </w:t>
      </w:r>
    </w:p>
    <w:p w14:paraId="3F785478" w14:textId="77777777" w:rsidR="00BA5DFD" w:rsidRPr="00AF35C0" w:rsidRDefault="00BA5DFD" w:rsidP="00BA5DFD">
      <w:pPr>
        <w:pStyle w:val="ListBullet"/>
      </w:pPr>
      <w:r w:rsidRPr="00AF35C0">
        <w:t>Aboriginal or Torres Strait Islander</w:t>
      </w:r>
    </w:p>
    <w:p w14:paraId="064D5072" w14:textId="77777777" w:rsidR="00BA5DFD" w:rsidRPr="00AF35C0" w:rsidRDefault="00BA5DFD" w:rsidP="00BA5DFD">
      <w:pPr>
        <w:pStyle w:val="ListBullet"/>
      </w:pPr>
      <w:r w:rsidRPr="00AF35C0">
        <w:t>Interstate student</w:t>
      </w:r>
    </w:p>
    <w:p w14:paraId="5F13D883" w14:textId="77777777" w:rsidR="00BA5DFD" w:rsidRPr="00AF35C0" w:rsidRDefault="00BA5DFD" w:rsidP="00BA5DFD">
      <w:pPr>
        <w:pStyle w:val="ListBullet"/>
      </w:pPr>
      <w:r w:rsidRPr="00AF35C0">
        <w:t>Minimum ATAR cut off</w:t>
      </w:r>
    </w:p>
    <w:p w14:paraId="17661526" w14:textId="77777777" w:rsidR="00BA5DFD" w:rsidRPr="00AF35C0" w:rsidRDefault="00BA5DFD" w:rsidP="00BA5DFD">
      <w:pPr>
        <w:pStyle w:val="ListBullet"/>
      </w:pPr>
      <w:r w:rsidRPr="00AF35C0">
        <w:t>Community involvement</w:t>
      </w:r>
      <w:r w:rsidR="00F47BBC" w:rsidRPr="00AF35C0">
        <w:t>.</w:t>
      </w:r>
    </w:p>
    <w:p w14:paraId="42461A70" w14:textId="77777777" w:rsidR="00BA5DFD" w:rsidRPr="00AF35C0" w:rsidRDefault="00BA5DFD" w:rsidP="00BA5DFD">
      <w:pPr>
        <w:pStyle w:val="ListBullet"/>
        <w:numPr>
          <w:ilvl w:val="0"/>
          <w:numId w:val="0"/>
        </w:numPr>
      </w:pPr>
    </w:p>
    <w:p w14:paraId="1671070B" w14:textId="77777777" w:rsidR="00BA5DFD" w:rsidRPr="00AF35C0" w:rsidRDefault="00BA5DFD" w:rsidP="00BA5DFD">
      <w:pPr>
        <w:pStyle w:val="Head4"/>
      </w:pPr>
      <w:r w:rsidRPr="00AF35C0">
        <w:t>Part-Time Work</w:t>
      </w:r>
    </w:p>
    <w:p w14:paraId="0927E7FF" w14:textId="77777777" w:rsidR="00BA5DFD" w:rsidRPr="00AF35C0" w:rsidRDefault="00BA5DFD" w:rsidP="00BA5DFD">
      <w:r w:rsidRPr="00AF35C0">
        <w:t>According to the Anglicare Student Survey, a vast majority of students study a full-time course load, with an expectation to devote 10-12 hours per course each week. Full-time students are therefore dedicating approximately 40 hours per week towards their studies, the equivalent to a full-time job. Therefore, student’s undertaking part-time work are sacrificing study time to earn money to pay rent, afford text books and reconcile other living expenses.</w:t>
      </w:r>
    </w:p>
    <w:p w14:paraId="5AFBE18D" w14:textId="34BBBA5D" w:rsidR="00BA5DFD" w:rsidRPr="00AF35C0" w:rsidRDefault="00BA5DFD" w:rsidP="00BA5DFD">
      <w:r w:rsidRPr="00AF35C0">
        <w:t>Table 3.1</w:t>
      </w:r>
      <w:r w:rsidR="006846A2" w:rsidRPr="00AF35C0">
        <w:t>8</w:t>
      </w:r>
      <w:r w:rsidRPr="00AF35C0">
        <w:t xml:space="preserve"> below outlines the average hours worked per week by both full-time and part-time students. Key findings include:</w:t>
      </w:r>
    </w:p>
    <w:p w14:paraId="0C08B5BE" w14:textId="77777777" w:rsidR="00BA5DFD" w:rsidRPr="00AF35C0" w:rsidRDefault="00BA5DFD" w:rsidP="00BA5DFD">
      <w:pPr>
        <w:pStyle w:val="ListBullet"/>
      </w:pPr>
      <w:r w:rsidRPr="00AF35C0">
        <w:t>In Australia, part-time students work on average approximately double that of full-time students.</w:t>
      </w:r>
    </w:p>
    <w:p w14:paraId="4530F37E" w14:textId="77777777" w:rsidR="00BA5DFD" w:rsidRPr="00AF35C0" w:rsidRDefault="00BA5DFD" w:rsidP="00BA5DFD">
      <w:pPr>
        <w:pStyle w:val="ListBullet"/>
      </w:pPr>
      <w:r w:rsidRPr="00AF35C0">
        <w:t>Full-time students aged 25+ work 43% more hours per week than full-time students aged 19-24, whilst part-time students aged 25+ work 30% more than part-time students aged 19-24.</w:t>
      </w:r>
    </w:p>
    <w:p w14:paraId="01FA0ED4" w14:textId="77777777" w:rsidR="00BA5DFD" w:rsidRPr="00AF35C0" w:rsidRDefault="00BA5DFD" w:rsidP="00BA5DFD">
      <w:pPr>
        <w:pStyle w:val="ListBullet"/>
      </w:pPr>
      <w:r w:rsidRPr="00AF35C0">
        <w:t>Full-time students in regional areas across Australia work on average 4% more hours per w</w:t>
      </w:r>
      <w:r w:rsidR="00FF7C9C" w:rsidRPr="00AF35C0">
        <w:t>eek than full-time students in m</w:t>
      </w:r>
      <w:r w:rsidRPr="00AF35C0">
        <w:t>etropolitan areas. Whilst the average hours worked per week for part-time students for both metropolitan and regional areas is 34</w:t>
      </w:r>
      <w:r w:rsidR="00F47BBC" w:rsidRPr="00AF35C0">
        <w:t xml:space="preserve"> hours</w:t>
      </w:r>
      <w:r w:rsidRPr="00AF35C0">
        <w:t>.</w:t>
      </w:r>
    </w:p>
    <w:p w14:paraId="71179DA0" w14:textId="77777777" w:rsidR="00BA5DFD" w:rsidRPr="00AF35C0" w:rsidRDefault="00BA5DFD" w:rsidP="00BA5DFD">
      <w:pPr>
        <w:pStyle w:val="ListBullet"/>
      </w:pPr>
      <w:r w:rsidRPr="00AF35C0">
        <w:t>Students living in the Northern Territory work the most hours, recording 23 hours per week for full-time students, and 38 hours per week for part-time students. This is above the Australian average of 17 hours per week for full-time students, and 34 hours per week for part-time students.</w:t>
      </w:r>
    </w:p>
    <w:p w14:paraId="3206EF53" w14:textId="77777777" w:rsidR="00BA5DFD" w:rsidRPr="00AF35C0" w:rsidRDefault="00BA5DFD" w:rsidP="00BA5DFD">
      <w:pPr>
        <w:pStyle w:val="ListBullet"/>
      </w:pPr>
      <w:r w:rsidRPr="00AF35C0">
        <w:t>Full-time students living in the Northern Territory aged 19-24 work 29% more than the Australian average for a full-time student aged 19-24, whilst those students aged 25+ work 22% more than the Australian average.</w:t>
      </w:r>
    </w:p>
    <w:p w14:paraId="4F1818CB" w14:textId="77777777" w:rsidR="00BA5DFD" w:rsidRPr="00AF35C0" w:rsidRDefault="00BA5DFD" w:rsidP="00BA5DFD">
      <w:pPr>
        <w:pStyle w:val="ListBullet"/>
      </w:pPr>
      <w:r w:rsidRPr="00AF35C0">
        <w:t xml:space="preserve">Likewise, part-time students aged 19-24 in the Northern Territory work 27% more than the Australian average, whilst part-time students aged 25+ in the Northern Territory work 8% more than the Australian average. </w:t>
      </w:r>
    </w:p>
    <w:p w14:paraId="0081087E" w14:textId="303B1921" w:rsidR="006846A2" w:rsidRPr="00AF35C0" w:rsidRDefault="00BA5DFD" w:rsidP="001503A0">
      <w:pPr>
        <w:pStyle w:val="ListBullet"/>
      </w:pPr>
      <w:r w:rsidRPr="00AF35C0">
        <w:t>Tasmania recorded the lowest average hours worked per week (15) for full-time students, followed by Victoria, South Australia, and Western Australia, all with 16 hours per week.</w:t>
      </w:r>
    </w:p>
    <w:p w14:paraId="1358C286" w14:textId="77777777" w:rsidR="001503A0" w:rsidRDefault="001503A0" w:rsidP="00E76FEB">
      <w:pPr>
        <w:pStyle w:val="ListBullet"/>
        <w:numPr>
          <w:ilvl w:val="0"/>
          <w:numId w:val="0"/>
        </w:numPr>
        <w:ind w:left="360" w:hanging="360"/>
        <w:sectPr w:rsidR="001503A0" w:rsidSect="007A0695">
          <w:pgSz w:w="11906" w:h="16838" w:code="9"/>
          <w:pgMar w:top="1134" w:right="1134" w:bottom="1418" w:left="1134" w:header="709" w:footer="284" w:gutter="0"/>
          <w:cols w:space="708"/>
          <w:docGrid w:linePitch="360"/>
        </w:sectPr>
      </w:pPr>
    </w:p>
    <w:p w14:paraId="68B2E996" w14:textId="4314E317" w:rsidR="006846A2" w:rsidRPr="00AF35C0" w:rsidRDefault="006846A2" w:rsidP="00E76FEB">
      <w:pPr>
        <w:pStyle w:val="ListBullet"/>
        <w:numPr>
          <w:ilvl w:val="0"/>
          <w:numId w:val="0"/>
        </w:numPr>
        <w:ind w:left="360" w:hanging="360"/>
      </w:pPr>
    </w:p>
    <w:tbl>
      <w:tblPr>
        <w:tblW w:w="5000" w:type="pct"/>
        <w:tblBorders>
          <w:bottom w:val="single" w:sz="4" w:space="0" w:color="1A1919" w:themeColor="text1"/>
        </w:tblBorders>
        <w:tblLook w:val="01E0" w:firstRow="1" w:lastRow="1" w:firstColumn="1" w:lastColumn="1" w:noHBand="0" w:noVBand="0"/>
      </w:tblPr>
      <w:tblGrid>
        <w:gridCol w:w="7739"/>
        <w:gridCol w:w="1899"/>
      </w:tblGrid>
      <w:tr w:rsidR="00BA5DFD" w:rsidRPr="00AF35C0" w14:paraId="096F1C8D" w14:textId="77777777" w:rsidTr="00BA5DFD">
        <w:trPr>
          <w:trHeight w:hRule="exact" w:val="454"/>
        </w:trPr>
        <w:tc>
          <w:tcPr>
            <w:tcW w:w="5000" w:type="pct"/>
            <w:gridSpan w:val="2"/>
            <w:shd w:val="clear" w:color="auto" w:fill="auto"/>
            <w:noWrap/>
            <w:vAlign w:val="bottom"/>
          </w:tcPr>
          <w:p w14:paraId="08283468" w14:textId="77777777" w:rsidR="00BA5DFD" w:rsidRPr="00AF35C0" w:rsidRDefault="00BA5DFD" w:rsidP="00BA5DFD">
            <w:pPr>
              <w:pStyle w:val="Head4"/>
              <w:rPr>
                <w:lang w:eastAsia="en-AU"/>
              </w:rPr>
            </w:pPr>
            <w:r w:rsidRPr="00AF35C0">
              <w:rPr>
                <w:lang w:eastAsia="en-AU"/>
              </w:rPr>
              <w:t>Weekly Hours Worked by University Students by Region</w:t>
            </w:r>
          </w:p>
        </w:tc>
      </w:tr>
      <w:tr w:rsidR="00BA5DFD" w:rsidRPr="00AF35C0" w14:paraId="66A0D0AC" w14:textId="77777777" w:rsidTr="00BA5DFD">
        <w:trPr>
          <w:trHeight w:val="136"/>
        </w:trPr>
        <w:tc>
          <w:tcPr>
            <w:tcW w:w="4015" w:type="pct"/>
            <w:shd w:val="clear" w:color="auto" w:fill="auto"/>
            <w:noWrap/>
            <w:vAlign w:val="bottom"/>
          </w:tcPr>
          <w:p w14:paraId="06A70B7E" w14:textId="77777777" w:rsidR="00BA5DFD" w:rsidRPr="00AF35C0" w:rsidRDefault="00BA5DFD" w:rsidP="00BA5DFD">
            <w:pPr>
              <w:pStyle w:val="ExceTableDescription"/>
            </w:pPr>
            <w:r w:rsidRPr="00AF35C0">
              <w:t>2016</w:t>
            </w:r>
          </w:p>
        </w:tc>
        <w:tc>
          <w:tcPr>
            <w:tcW w:w="985" w:type="pct"/>
            <w:shd w:val="clear" w:color="auto" w:fill="auto"/>
            <w:noWrap/>
            <w:vAlign w:val="bottom"/>
          </w:tcPr>
          <w:p w14:paraId="51709213" w14:textId="734F7244" w:rsidR="00BA5DFD" w:rsidRPr="00AF35C0" w:rsidRDefault="00BA5DFD" w:rsidP="00BA5DFD">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3</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18</w:t>
            </w:r>
            <w:r w:rsidR="0056545F">
              <w:rPr>
                <w:noProof/>
              </w:rPr>
              <w:fldChar w:fldCharType="end"/>
            </w:r>
          </w:p>
        </w:tc>
      </w:tr>
    </w:tbl>
    <w:p w14:paraId="4272344B" w14:textId="77777777" w:rsidR="00BA5DFD" w:rsidRPr="00AF35C0" w:rsidRDefault="00BA5DFD" w:rsidP="00BA5DFD">
      <w:pPr>
        <w:spacing w:after="0"/>
        <w:jc w:val="center"/>
      </w:pPr>
      <w:r w:rsidRPr="00AF35C0">
        <w:rPr>
          <w:noProof/>
          <w:lang w:eastAsia="en-AU"/>
        </w:rPr>
        <w:drawing>
          <wp:inline distT="0" distB="0" distL="0" distR="0" wp14:anchorId="44E6DD34" wp14:editId="4E7ED637">
            <wp:extent cx="5933440" cy="5377180"/>
            <wp:effectExtent l="0" t="0" r="0" b="0"/>
            <wp:docPr id="31" name="Picture 31" descr="Weekly Hours Worked by University Students, by Region, 2016" title="Tabl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3440" cy="5377180"/>
                    </a:xfrm>
                    <a:prstGeom prst="rect">
                      <a:avLst/>
                    </a:prstGeom>
                    <a:noFill/>
                    <a:ln>
                      <a:noFill/>
                    </a:ln>
                  </pic:spPr>
                </pic:pic>
              </a:graphicData>
            </a:graphic>
          </wp:inline>
        </w:drawing>
      </w:r>
    </w:p>
    <w:p w14:paraId="324D0AF9" w14:textId="77777777" w:rsidR="00BA5DFD" w:rsidRPr="00AF35C0" w:rsidRDefault="00BA5DFD" w:rsidP="00BA5DFD">
      <w:pPr>
        <w:spacing w:after="0"/>
        <w:rPr>
          <w:sz w:val="16"/>
          <w:szCs w:val="16"/>
        </w:rPr>
      </w:pPr>
      <w:r w:rsidRPr="00AF35C0">
        <w:rPr>
          <w:sz w:val="16"/>
          <w:szCs w:val="16"/>
        </w:rPr>
        <w:t>Source: ABS Census</w:t>
      </w:r>
    </w:p>
    <w:p w14:paraId="50AAB13F" w14:textId="7010CCFC" w:rsidR="00BA5DFD" w:rsidRPr="00AF35C0" w:rsidRDefault="00BA5DFD" w:rsidP="00BA5DFD"/>
    <w:p w14:paraId="1A034F31" w14:textId="77777777" w:rsidR="00B30A5D" w:rsidRPr="00AF35C0" w:rsidRDefault="00B30A5D" w:rsidP="00B30A5D">
      <w:pPr>
        <w:rPr>
          <w:b/>
        </w:rPr>
      </w:pPr>
      <w:r w:rsidRPr="00AF35C0">
        <w:rPr>
          <w:b/>
        </w:rPr>
        <w:t>Paying for Accommodation</w:t>
      </w:r>
    </w:p>
    <w:p w14:paraId="125727B4" w14:textId="12A22F7D" w:rsidR="00B30A5D" w:rsidRPr="00AF35C0" w:rsidRDefault="00B30A5D" w:rsidP="00B30A5D">
      <w:r w:rsidRPr="00AF35C0">
        <w:t>As part of the study, Urbis spoke with university accommodation offices to understand how universities provide accommodation for RRR students (see Section 6).  Most university accommodation offices do not appear to formally record how students pay for their accommodation, which would be valuable data to understand the sources of income of residents and their capacity to pay.  However, accommodation offices do maintain strong communication with students and anecdotal evidence indicates the following trends:</w:t>
      </w:r>
    </w:p>
    <w:p w14:paraId="349AD2FF" w14:textId="77777777" w:rsidR="00B30A5D" w:rsidRPr="00AF35C0" w:rsidRDefault="00B30A5D" w:rsidP="00B30A5D">
      <w:pPr>
        <w:pStyle w:val="ListBullet"/>
      </w:pPr>
      <w:r w:rsidRPr="00AF35C0">
        <w:t>A large number of students in accommodation are relying on a mix of Government support, family support, part-time work and university support to pay for their accommodation.  First year students tend to rely more on family support with parents paying for their children to live in student accommodation while they get settled in university life.  This also reflects the higher fees paid for fully catered accommodation as parents often want to make sure their children are eating and well looked after.</w:t>
      </w:r>
    </w:p>
    <w:p w14:paraId="329D59BA" w14:textId="7522E6E9" w:rsidR="00B30A5D" w:rsidRPr="00AF35C0" w:rsidRDefault="00B30A5D" w:rsidP="00B30A5D">
      <w:pPr>
        <w:pStyle w:val="ListBullet"/>
      </w:pPr>
      <w:r w:rsidRPr="00AF35C0">
        <w:t xml:space="preserve">Continuing students often receive less family support as they have established themselves at university and often have more independence though part-time jobs and Government assistance.  As such, students often look for cheaper accommodation options such as self-catered student accommodation and share houses in the private rental market.  </w:t>
      </w:r>
    </w:p>
    <w:p w14:paraId="59880D49" w14:textId="6F42F6F2" w:rsidR="00B30A5D" w:rsidRPr="00AF35C0" w:rsidRDefault="00B30A5D" w:rsidP="00B30A5D">
      <w:pPr>
        <w:pStyle w:val="ListBullet"/>
      </w:pPr>
      <w:r w:rsidRPr="00AF35C0">
        <w:lastRenderedPageBreak/>
        <w:t xml:space="preserve">One accommodation officer indicated there were some students from regional areas who were unable to receive Government assistance due to parents exceeding income/asset tests.  </w:t>
      </w:r>
    </w:p>
    <w:p w14:paraId="537285C1" w14:textId="29A370A8" w:rsidR="00B30A5D" w:rsidRPr="00AF35C0" w:rsidRDefault="00B30A5D" w:rsidP="00B30A5D">
      <w:pPr>
        <w:pStyle w:val="ListBullet"/>
      </w:pPr>
      <w:r w:rsidRPr="00AF35C0">
        <w:t xml:space="preserve">New students often experience particular </w:t>
      </w:r>
      <w:r w:rsidR="00E76FEB" w:rsidRPr="00AF35C0">
        <w:t xml:space="preserve">financial </w:t>
      </w:r>
      <w:r w:rsidRPr="00AF35C0">
        <w:t xml:space="preserve">stress at the start of the year as they have significant upfront costs such as </w:t>
      </w:r>
      <w:r w:rsidR="00E76FEB" w:rsidRPr="00AF35C0">
        <w:t xml:space="preserve">transport, </w:t>
      </w:r>
      <w:r w:rsidRPr="00AF35C0">
        <w:t xml:space="preserve">relocation costs, upfront rent, bonds and textbooks etc.  It was reported that often </w:t>
      </w:r>
      <w:r w:rsidR="00E76FEB" w:rsidRPr="00AF35C0">
        <w:t xml:space="preserve">commencing </w:t>
      </w:r>
      <w:r w:rsidRPr="00AF35C0">
        <w:t>students applying for Government assistance do not receive the first payment until March meaning they have to source money from other sources such as borrowing from family and friends to meet these upfront costs.</w:t>
      </w:r>
    </w:p>
    <w:p w14:paraId="6738952A" w14:textId="77777777" w:rsidR="00B30A5D" w:rsidRPr="00AF35C0" w:rsidRDefault="00B30A5D" w:rsidP="00BA5DFD"/>
    <w:p w14:paraId="3F5E9FF8" w14:textId="77777777" w:rsidR="00BA5DFD" w:rsidRPr="00AF35C0" w:rsidRDefault="00BA5DFD" w:rsidP="00BA5DFD">
      <w:pPr>
        <w:pStyle w:val="Heading2"/>
      </w:pPr>
      <w:bookmarkStart w:id="26" w:name="_Toc504652401"/>
      <w:r w:rsidRPr="00AF35C0">
        <w:t>Average Incomes</w:t>
      </w:r>
      <w:bookmarkEnd w:id="26"/>
    </w:p>
    <w:p w14:paraId="2C2BBE05" w14:textId="52639490" w:rsidR="00BA5DFD" w:rsidRPr="00AF35C0" w:rsidRDefault="00F47BBC" w:rsidP="00BA5DFD">
      <w:pPr>
        <w:pStyle w:val="ListBullet2"/>
        <w:numPr>
          <w:ilvl w:val="0"/>
          <w:numId w:val="0"/>
        </w:numPr>
      </w:pPr>
      <w:r w:rsidRPr="00AF35C0">
        <w:t>Table 3.1</w:t>
      </w:r>
      <w:r w:rsidR="006846A2" w:rsidRPr="00AF35C0">
        <w:t>9</w:t>
      </w:r>
      <w:r w:rsidR="00BA5DFD" w:rsidRPr="00AF35C0">
        <w:t xml:space="preserve"> examines student incomes by attendee status (full-time or part-time), region, and age</w:t>
      </w:r>
      <w:r w:rsidR="00803B77" w:rsidRPr="00AF35C0">
        <w:t xml:space="preserve"> as measured by the 2016 Census</w:t>
      </w:r>
      <w:r w:rsidR="00BA5DFD" w:rsidRPr="00AF35C0">
        <w:t>. On average, full-time students living in metropolitan regions in Australia earn $412 per week, whilst full-time students living in regional areas earn $409 per week (1% less than metropolitan full-time students). For part-time students, the disparity is greater, with metropolitan students earning $1</w:t>
      </w:r>
      <w:r w:rsidR="00D45983" w:rsidRPr="00AF35C0">
        <w:t>,</w:t>
      </w:r>
      <w:r w:rsidR="00BA5DFD" w:rsidRPr="00AF35C0">
        <w:t>218, and regional students earning $1</w:t>
      </w:r>
      <w:r w:rsidR="00D45983" w:rsidRPr="00AF35C0">
        <w:t>,</w:t>
      </w:r>
      <w:r w:rsidR="00BA5DFD" w:rsidRPr="00AF35C0">
        <w:t xml:space="preserve">118 per week (9% less than metropolitan part-time students). </w:t>
      </w:r>
    </w:p>
    <w:p w14:paraId="25257FE3" w14:textId="0F1370A4" w:rsidR="00BA5DFD" w:rsidRPr="00AF35C0" w:rsidRDefault="00BA5DFD" w:rsidP="00BA5DFD">
      <w:pPr>
        <w:pStyle w:val="ListBullet2"/>
        <w:numPr>
          <w:ilvl w:val="0"/>
          <w:numId w:val="0"/>
        </w:numPr>
      </w:pPr>
      <w:r w:rsidRPr="00AF35C0">
        <w:t xml:space="preserve">However, when we break income down by age, full-time </w:t>
      </w:r>
      <w:r w:rsidR="004A7514" w:rsidRPr="00AF35C0">
        <w:t>RRR</w:t>
      </w:r>
      <w:r w:rsidRPr="00AF35C0">
        <w:t xml:space="preserve"> students aged 19-24 earn 6% more per week then their metropolitan counterparts. Likewise, part-time </w:t>
      </w:r>
      <w:r w:rsidR="004A7514" w:rsidRPr="00AF35C0">
        <w:t>RRR</w:t>
      </w:r>
      <w:r w:rsidRPr="00AF35C0">
        <w:t xml:space="preserve"> students aged 19-24 earn 4% more per week than those students of the same age living in metropolitan regions.</w:t>
      </w:r>
      <w:r w:rsidR="00803B77" w:rsidRPr="00AF35C0">
        <w:t xml:space="preserve">  This equates to </w:t>
      </w:r>
      <w:r w:rsidR="004A7514" w:rsidRPr="00AF35C0">
        <w:t>RRR</w:t>
      </w:r>
      <w:r w:rsidR="00803B77" w:rsidRPr="00AF35C0">
        <w:t xml:space="preserve"> students generally working more hours than metropolitan students.</w:t>
      </w:r>
    </w:p>
    <w:p w14:paraId="2AA7F88A" w14:textId="20E7117C" w:rsidR="00BA5DFD" w:rsidRPr="00AF35C0" w:rsidRDefault="00BA5DFD" w:rsidP="00BA5DFD">
      <w:pPr>
        <w:pStyle w:val="ListBullet2"/>
        <w:numPr>
          <w:ilvl w:val="0"/>
          <w:numId w:val="0"/>
        </w:numPr>
      </w:pPr>
      <w:r w:rsidRPr="00AF35C0">
        <w:t xml:space="preserve">Amongst students aged 25+ however, full-time metropolitan students earn 5% more per week than full-time </w:t>
      </w:r>
      <w:r w:rsidR="004A7514" w:rsidRPr="00AF35C0">
        <w:t>RRR students</w:t>
      </w:r>
      <w:r w:rsidRPr="00AF35C0">
        <w:t xml:space="preserve">, while, part-time metropolitan students aged 25+ earn 13% more per week than part-time </w:t>
      </w:r>
      <w:r w:rsidR="004A7514" w:rsidRPr="00AF35C0">
        <w:t>RRR students</w:t>
      </w:r>
      <w:r w:rsidRPr="00AF35C0">
        <w:t xml:space="preserve"> aged 25+.  Some further key findings include:</w:t>
      </w:r>
    </w:p>
    <w:p w14:paraId="08F68E25" w14:textId="77777777" w:rsidR="00BA5DFD" w:rsidRPr="00AF35C0" w:rsidRDefault="00BA5DFD" w:rsidP="00BA5DFD">
      <w:pPr>
        <w:pStyle w:val="ListBullet"/>
      </w:pPr>
      <w:r w:rsidRPr="00AF35C0">
        <w:t>Full-time students living in the Northern Territory are the highest weekly income earners ($613), earning 49% above the Australian average. Full-time students living in regional Northern Territory earn on average $824 per week, which is more than double the Australian average.</w:t>
      </w:r>
    </w:p>
    <w:p w14:paraId="75B7C3E8" w14:textId="77777777" w:rsidR="00BA5DFD" w:rsidRPr="00AF35C0" w:rsidRDefault="00BA5DFD" w:rsidP="00BA5DFD">
      <w:pPr>
        <w:pStyle w:val="ListBullet"/>
      </w:pPr>
      <w:r w:rsidRPr="00AF35C0">
        <w:t>Full-time students living in the Northern Territory, work the most hours per week on average (38% above the Australian a</w:t>
      </w:r>
      <w:r w:rsidR="00F47BBC" w:rsidRPr="00AF35C0">
        <w:t>verage), which would result in</w:t>
      </w:r>
      <w:r w:rsidRPr="00AF35C0">
        <w:t xml:space="preserve"> higher levels of weekly income.</w:t>
      </w:r>
    </w:p>
    <w:p w14:paraId="25E38A67" w14:textId="77777777" w:rsidR="00BA5DFD" w:rsidRPr="00AF35C0" w:rsidRDefault="00BA5DFD" w:rsidP="00BA5DFD">
      <w:pPr>
        <w:pStyle w:val="ListBullet"/>
      </w:pPr>
      <w:r w:rsidRPr="00AF35C0">
        <w:t>Part-time students living in the ACT are the highest weekly income earners ($1,488), however, closely followed by part-time students in the Northern Territory ($1,458). Part-time students living in the ACT earn on average 25% above the Australian average.</w:t>
      </w:r>
    </w:p>
    <w:p w14:paraId="25415348" w14:textId="46242A15" w:rsidR="00BA5DFD" w:rsidRPr="00AF35C0" w:rsidRDefault="00BA5DFD" w:rsidP="00BA5DFD">
      <w:pPr>
        <w:pStyle w:val="ListBullet"/>
      </w:pPr>
      <w:r w:rsidRPr="00AF35C0">
        <w:t xml:space="preserve">Amongst full-time </w:t>
      </w:r>
      <w:r w:rsidR="004A7514" w:rsidRPr="00AF35C0">
        <w:t>RRR students</w:t>
      </w:r>
      <w:r w:rsidRPr="00AF35C0">
        <w:t xml:space="preserve">, those aged 19-24 earn 39% less than those aged 25+. Similarly, part-time </w:t>
      </w:r>
      <w:r w:rsidR="004A7514" w:rsidRPr="00AF35C0">
        <w:t>RRR students</w:t>
      </w:r>
      <w:r w:rsidRPr="00AF35C0">
        <w:t xml:space="preserve"> aged 19-24 earn 47% less than those aged 25+.</w:t>
      </w:r>
    </w:p>
    <w:p w14:paraId="5624BE08" w14:textId="77777777" w:rsidR="00BA5DFD" w:rsidRPr="00AF35C0" w:rsidRDefault="00BA5DFD" w:rsidP="00BA5DFD">
      <w:pPr>
        <w:pStyle w:val="ListBullet"/>
      </w:pPr>
      <w:r w:rsidRPr="00AF35C0">
        <w:t>Between metropolitan students this disparity is more pronounced with full-time students aged 19-24 earning 45% less than those 25+, and part-time students aged 19-24 earning 56% less than those aged 25+.</w:t>
      </w:r>
    </w:p>
    <w:p w14:paraId="5A9B20AE" w14:textId="47A716AB" w:rsidR="00FF7C9C" w:rsidRPr="00AF35C0" w:rsidRDefault="00B65FFC" w:rsidP="00AE6D4B">
      <w:pPr>
        <w:pStyle w:val="ListBullet"/>
      </w:pPr>
      <w:r w:rsidRPr="00AF35C0">
        <w:t xml:space="preserve">Across all residents, the average weekly income in regional areas ($877) in Australia is 16% lower than the average income in metropolitan areas ($1,046). </w:t>
      </w:r>
      <w:r w:rsidR="00D45983" w:rsidRPr="00AF35C0">
        <w:t xml:space="preserve"> </w:t>
      </w:r>
      <w:r w:rsidR="00FF7C9C" w:rsidRPr="00AF35C0">
        <w:t xml:space="preserve">These lower incomes in regional areas limit family’s abilities to support </w:t>
      </w:r>
      <w:r w:rsidR="00D45983" w:rsidRPr="00AF35C0">
        <w:t>children</w:t>
      </w:r>
      <w:r w:rsidR="00FF7C9C" w:rsidRPr="00AF35C0">
        <w:t xml:space="preserve"> that may be studying, and may restrict their ability to live in PBSA. </w:t>
      </w:r>
      <w:r w:rsidR="00D45983" w:rsidRPr="00AF35C0">
        <w:t xml:space="preserve"> </w:t>
      </w:r>
      <w:r w:rsidR="00FF7C9C" w:rsidRPr="00AF35C0">
        <w:t xml:space="preserve">This </w:t>
      </w:r>
      <w:r w:rsidR="00D45983" w:rsidRPr="00AF35C0">
        <w:t>likely</w:t>
      </w:r>
      <w:r w:rsidR="00FF7C9C" w:rsidRPr="00AF35C0">
        <w:t xml:space="preserve"> force</w:t>
      </w:r>
      <w:r w:rsidR="00D45983" w:rsidRPr="00AF35C0">
        <w:t>s</w:t>
      </w:r>
      <w:r w:rsidR="00FF7C9C" w:rsidRPr="00AF35C0">
        <w:t xml:space="preserve"> </w:t>
      </w:r>
      <w:r w:rsidR="004A7514" w:rsidRPr="00AF35C0">
        <w:t>RRR students</w:t>
      </w:r>
      <w:r w:rsidR="00FF7C9C" w:rsidRPr="00AF35C0">
        <w:t xml:space="preserve"> to work more, with full-time </w:t>
      </w:r>
      <w:r w:rsidR="004A7514" w:rsidRPr="00AF35C0">
        <w:t>RRR students</w:t>
      </w:r>
      <w:r w:rsidR="00FF7C9C" w:rsidRPr="00AF35C0">
        <w:t xml:space="preserve"> working on average 4% longer per week than their metropolitan counterparts.</w:t>
      </w:r>
    </w:p>
    <w:p w14:paraId="1A79BC25" w14:textId="77777777" w:rsidR="001503A0" w:rsidRDefault="001503A0" w:rsidP="001503A0">
      <w:pPr>
        <w:pStyle w:val="ListBullet"/>
        <w:numPr>
          <w:ilvl w:val="0"/>
          <w:numId w:val="0"/>
        </w:numPr>
        <w:sectPr w:rsidR="001503A0" w:rsidSect="007A0695">
          <w:pgSz w:w="11906" w:h="16838" w:code="9"/>
          <w:pgMar w:top="1134" w:right="1134" w:bottom="1418" w:left="1134" w:header="709" w:footer="284" w:gutter="0"/>
          <w:cols w:space="708"/>
          <w:docGrid w:linePitch="360"/>
        </w:sectPr>
      </w:pPr>
    </w:p>
    <w:p w14:paraId="6DBDF7BA" w14:textId="600E2A4D" w:rsidR="00E76FEB" w:rsidRPr="00AF35C0" w:rsidRDefault="00E76FEB" w:rsidP="001503A0">
      <w:pPr>
        <w:pStyle w:val="ListBullet"/>
        <w:numPr>
          <w:ilvl w:val="0"/>
          <w:numId w:val="0"/>
        </w:numPr>
      </w:pPr>
    </w:p>
    <w:tbl>
      <w:tblPr>
        <w:tblW w:w="5000" w:type="pct"/>
        <w:tblBorders>
          <w:bottom w:val="single" w:sz="4" w:space="0" w:color="1A1919" w:themeColor="text1"/>
        </w:tblBorders>
        <w:tblLook w:val="01E0" w:firstRow="1" w:lastRow="1" w:firstColumn="1" w:lastColumn="1" w:noHBand="0" w:noVBand="0"/>
      </w:tblPr>
      <w:tblGrid>
        <w:gridCol w:w="7739"/>
        <w:gridCol w:w="1899"/>
      </w:tblGrid>
      <w:tr w:rsidR="00BA5DFD" w:rsidRPr="00AF35C0" w14:paraId="410534D1" w14:textId="77777777" w:rsidTr="00BA5DFD">
        <w:trPr>
          <w:trHeight w:hRule="exact" w:val="454"/>
        </w:trPr>
        <w:tc>
          <w:tcPr>
            <w:tcW w:w="5000" w:type="pct"/>
            <w:gridSpan w:val="2"/>
            <w:shd w:val="clear" w:color="auto" w:fill="auto"/>
            <w:noWrap/>
            <w:vAlign w:val="bottom"/>
          </w:tcPr>
          <w:p w14:paraId="7A704B49" w14:textId="77777777" w:rsidR="00BA5DFD" w:rsidRPr="00AF35C0" w:rsidRDefault="00BA5DFD" w:rsidP="00BA5DFD">
            <w:pPr>
              <w:pStyle w:val="Head4"/>
              <w:rPr>
                <w:lang w:eastAsia="en-AU"/>
              </w:rPr>
            </w:pPr>
            <w:r w:rsidRPr="00AF35C0">
              <w:rPr>
                <w:lang w:eastAsia="en-AU"/>
              </w:rPr>
              <w:t>Average Weekly Income for University Students</w:t>
            </w:r>
          </w:p>
        </w:tc>
      </w:tr>
      <w:tr w:rsidR="00BA5DFD" w:rsidRPr="00AF35C0" w14:paraId="78966A0A" w14:textId="77777777" w:rsidTr="00BA5DFD">
        <w:trPr>
          <w:trHeight w:val="136"/>
        </w:trPr>
        <w:tc>
          <w:tcPr>
            <w:tcW w:w="4015" w:type="pct"/>
            <w:shd w:val="clear" w:color="auto" w:fill="auto"/>
            <w:noWrap/>
            <w:vAlign w:val="bottom"/>
          </w:tcPr>
          <w:p w14:paraId="7FC81528" w14:textId="77777777" w:rsidR="00BA5DFD" w:rsidRPr="00AF35C0" w:rsidRDefault="00BA5DFD" w:rsidP="00BA5DFD">
            <w:pPr>
              <w:pStyle w:val="ExceTableDescription"/>
            </w:pPr>
            <w:r w:rsidRPr="00AF35C0">
              <w:t>By Status and Age, 2016</w:t>
            </w:r>
          </w:p>
        </w:tc>
        <w:tc>
          <w:tcPr>
            <w:tcW w:w="985" w:type="pct"/>
            <w:shd w:val="clear" w:color="auto" w:fill="auto"/>
            <w:noWrap/>
            <w:vAlign w:val="bottom"/>
          </w:tcPr>
          <w:p w14:paraId="39E09A90" w14:textId="085C9B8E" w:rsidR="00BA5DFD" w:rsidRPr="00AF35C0" w:rsidRDefault="00BA5DFD" w:rsidP="00BA5DFD">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3</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19</w:t>
            </w:r>
            <w:r w:rsidR="0056545F">
              <w:rPr>
                <w:noProof/>
              </w:rPr>
              <w:fldChar w:fldCharType="end"/>
            </w:r>
          </w:p>
        </w:tc>
      </w:tr>
    </w:tbl>
    <w:p w14:paraId="3D6EF8C5" w14:textId="77777777" w:rsidR="00BA5DFD" w:rsidRPr="00AF35C0" w:rsidRDefault="0015336C" w:rsidP="00BA5DFD">
      <w:pPr>
        <w:pStyle w:val="ListBullet2"/>
        <w:numPr>
          <w:ilvl w:val="0"/>
          <w:numId w:val="0"/>
        </w:numPr>
        <w:spacing w:after="0"/>
      </w:pPr>
      <w:r w:rsidRPr="00AF35C0">
        <w:rPr>
          <w:noProof/>
          <w:lang w:eastAsia="en-AU"/>
        </w:rPr>
        <w:drawing>
          <wp:inline distT="0" distB="0" distL="0" distR="0" wp14:anchorId="6DB80443" wp14:editId="5C14BA56">
            <wp:extent cx="6120130" cy="4397341"/>
            <wp:effectExtent l="0" t="0" r="0" b="3810"/>
            <wp:docPr id="3" name="Picture 3" descr="Average Weekly Income for University Students, By Status and Age, 2016" title="Tabl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4397341"/>
                    </a:xfrm>
                    <a:prstGeom prst="rect">
                      <a:avLst/>
                    </a:prstGeom>
                    <a:noFill/>
                    <a:ln>
                      <a:noFill/>
                    </a:ln>
                  </pic:spPr>
                </pic:pic>
              </a:graphicData>
            </a:graphic>
          </wp:inline>
        </w:drawing>
      </w:r>
    </w:p>
    <w:p w14:paraId="32EE5A8E" w14:textId="24B75CAC" w:rsidR="00034F2F" w:rsidRPr="00AF35C0" w:rsidRDefault="00034F2F" w:rsidP="00BA5DFD">
      <w:pPr>
        <w:spacing w:after="0"/>
        <w:rPr>
          <w:sz w:val="16"/>
          <w:szCs w:val="16"/>
        </w:rPr>
      </w:pPr>
      <w:r w:rsidRPr="00AF35C0">
        <w:rPr>
          <w:sz w:val="16"/>
          <w:szCs w:val="16"/>
        </w:rPr>
        <w:t>Note: Income includes all sources of income including Government support though excludes family allowances.</w:t>
      </w:r>
    </w:p>
    <w:p w14:paraId="654A7036" w14:textId="0AF6A396" w:rsidR="00BA5DFD" w:rsidRPr="00AF35C0" w:rsidRDefault="00BA5DFD" w:rsidP="00BA5DFD">
      <w:pPr>
        <w:spacing w:after="0"/>
        <w:rPr>
          <w:sz w:val="16"/>
          <w:szCs w:val="16"/>
        </w:rPr>
      </w:pPr>
      <w:r w:rsidRPr="00AF35C0">
        <w:rPr>
          <w:sz w:val="16"/>
          <w:szCs w:val="16"/>
        </w:rPr>
        <w:t>Source: ABS Census, Urbis</w:t>
      </w:r>
    </w:p>
    <w:p w14:paraId="73BFAEDE" w14:textId="77777777" w:rsidR="00583481" w:rsidRPr="00AF35C0" w:rsidRDefault="00583481" w:rsidP="00BA5DFD">
      <w:pPr>
        <w:spacing w:after="0"/>
        <w:rPr>
          <w:sz w:val="16"/>
          <w:szCs w:val="16"/>
        </w:rPr>
      </w:pPr>
    </w:p>
    <w:p w14:paraId="1BA46007" w14:textId="77777777" w:rsidR="00305A31" w:rsidRPr="00AF35C0" w:rsidRDefault="00305A31" w:rsidP="00305A31">
      <w:pPr>
        <w:pStyle w:val="ListBullet"/>
        <w:numPr>
          <w:ilvl w:val="0"/>
          <w:numId w:val="0"/>
        </w:numPr>
        <w:ind w:left="360" w:hanging="360"/>
      </w:pPr>
    </w:p>
    <w:p w14:paraId="0C04BD3F" w14:textId="77777777" w:rsidR="000449E5" w:rsidRPr="00AF35C0" w:rsidRDefault="000449E5" w:rsidP="000449E5">
      <w:pPr>
        <w:pStyle w:val="Heading1"/>
      </w:pPr>
      <w:bookmarkStart w:id="27" w:name="_Toc504652402"/>
      <w:r w:rsidRPr="00AF35C0">
        <w:lastRenderedPageBreak/>
        <w:t>Student Accommodation Supply and Demand</w:t>
      </w:r>
      <w:bookmarkEnd w:id="27"/>
    </w:p>
    <w:p w14:paraId="2CDCBF0D" w14:textId="77777777" w:rsidR="00AE6D4B" w:rsidRPr="00AF35C0" w:rsidRDefault="00AE6D4B" w:rsidP="00AE6D4B">
      <w:r w:rsidRPr="00AF35C0">
        <w:t xml:space="preserve">This section comprises a high-level assessment of the demand and supply of student accommodation in Australia for </w:t>
      </w:r>
      <w:r w:rsidR="001360C1" w:rsidRPr="00AF35C0">
        <w:t>RRR</w:t>
      </w:r>
      <w:r w:rsidRPr="00AF35C0">
        <w:t xml:space="preserve"> students.</w:t>
      </w:r>
    </w:p>
    <w:p w14:paraId="2B9A3329" w14:textId="77777777" w:rsidR="00AE6D4B" w:rsidRPr="00AF35C0" w:rsidRDefault="00AE6D4B" w:rsidP="00AE6D4B">
      <w:pPr>
        <w:pStyle w:val="Heading2"/>
      </w:pPr>
      <w:bookmarkStart w:id="28" w:name="_Toc504652403"/>
      <w:r w:rsidRPr="00AF35C0">
        <w:t>Supply</w:t>
      </w:r>
      <w:bookmarkEnd w:id="28"/>
    </w:p>
    <w:p w14:paraId="55A972C7" w14:textId="77777777" w:rsidR="00AE6D4B" w:rsidRPr="00AF35C0" w:rsidRDefault="00AE6D4B" w:rsidP="00AE6D4B">
      <w:pPr>
        <w:pStyle w:val="Heading3"/>
      </w:pPr>
      <w:bookmarkStart w:id="29" w:name="_Toc504652404"/>
      <w:r w:rsidRPr="00AF35C0">
        <w:t>PBSA Bed Supply</w:t>
      </w:r>
      <w:bookmarkEnd w:id="29"/>
    </w:p>
    <w:p w14:paraId="60A50FB0" w14:textId="77777777" w:rsidR="00AE6D4B" w:rsidRPr="00AF35C0" w:rsidRDefault="00AE6D4B" w:rsidP="00AE6D4B">
      <w:pPr>
        <w:pStyle w:val="ListBullet2"/>
        <w:numPr>
          <w:ilvl w:val="0"/>
          <w:numId w:val="0"/>
        </w:numPr>
      </w:pPr>
      <w:bookmarkStart w:id="30" w:name="_Hlk504643348"/>
      <w:r w:rsidRPr="00AF35C0">
        <w:t>The Urbis Australian Student Accommodation Database comprises comprehensive information regarding PBSA facilities across Australia. This information includes number of beds, types of rooms offered, facilities/common areas, resident characteristics, historical rents and ownership. In this section, the database has been utilised to summarise the supply of PBSA beds in metropolitan and regional areas across Australia.  Key findings include:</w:t>
      </w:r>
    </w:p>
    <w:p w14:paraId="3757B325" w14:textId="46F53A1F" w:rsidR="00AE6D4B" w:rsidRPr="00AF35C0" w:rsidRDefault="00AE6D4B" w:rsidP="00AE6D4B">
      <w:pPr>
        <w:pStyle w:val="ListBullet"/>
      </w:pPr>
      <w:r w:rsidRPr="00AF35C0">
        <w:t>There is currently a total supply of around 88,</w:t>
      </w:r>
      <w:r w:rsidR="00453B49" w:rsidRPr="00AF35C0">
        <w:t>4</w:t>
      </w:r>
      <w:r w:rsidRPr="00AF35C0">
        <w:t>00 PBSA beds in Australia (defined as purpose built facilities with more than 20 beds that target tertiary students).  PBSA facilities located in Metropolitan areas across Australia represent 82% (72,2</w:t>
      </w:r>
      <w:r w:rsidR="00453B49" w:rsidRPr="00AF35C0">
        <w:t>8</w:t>
      </w:r>
      <w:r w:rsidRPr="00AF35C0">
        <w:t>1) of the total PBSA bed supply. Facilities located in regional location across Australia represent 18% (16,093) of the total supply of student accommodation beds.</w:t>
      </w:r>
    </w:p>
    <w:p w14:paraId="3A8074F9" w14:textId="77777777" w:rsidR="00AE6D4B" w:rsidRPr="00AF35C0" w:rsidRDefault="00AE6D4B" w:rsidP="00AE6D4B">
      <w:pPr>
        <w:pStyle w:val="ListBullet"/>
      </w:pPr>
      <w:r w:rsidRPr="00AF35C0">
        <w:t>On-campus facilities represent 64% (56,106) of total supply of student accommodation beds across all regions in Australia, whilst off-campus facilities represent 36% (32,198) of total bed supply. Of the on-campus facilities offered, over 50% of these facilities are owned by universities.  It is noted that the proportion of off-campus beds is growing with significant development occurring in the inner areas of most capital cities in Australia.</w:t>
      </w:r>
    </w:p>
    <w:p w14:paraId="6D1448D3" w14:textId="77777777" w:rsidR="00AE6D4B" w:rsidRPr="00AF35C0" w:rsidRDefault="00AE6D4B" w:rsidP="00AE6D4B">
      <w:pPr>
        <w:pStyle w:val="ListBullet"/>
      </w:pPr>
      <w:r w:rsidRPr="00AF35C0">
        <w:t>For the purpose of this assessment, Urbis has classified student accommodation into four major categories including:</w:t>
      </w:r>
    </w:p>
    <w:p w14:paraId="3E3AB4B9" w14:textId="100D24F5" w:rsidR="00AE6D4B" w:rsidRPr="00AF35C0" w:rsidRDefault="00AE6D4B" w:rsidP="00AE6D4B">
      <w:pPr>
        <w:pStyle w:val="ListBullet2"/>
      </w:pPr>
      <w:r w:rsidRPr="00AF35C0">
        <w:t>University: University owned and operated facilities that are generally located on the campus. University facilities represent 36% (</w:t>
      </w:r>
      <w:bookmarkStart w:id="31" w:name="_Hlk504643554"/>
      <w:r w:rsidRPr="00AF35C0">
        <w:t>31,4</w:t>
      </w:r>
      <w:r w:rsidR="00220694" w:rsidRPr="00AF35C0">
        <w:t>56</w:t>
      </w:r>
      <w:bookmarkEnd w:id="31"/>
      <w:r w:rsidRPr="00AF35C0">
        <w:t>) of the total supply of student accommodation beds across Australia.</w:t>
      </w:r>
      <w:r w:rsidR="00640048" w:rsidRPr="00AF35C0">
        <w:t xml:space="preserve">  These facilities include a mix of fully catered halls with bedrooms and shared amenities off a hallway to self-catered apartment style accommodation. </w:t>
      </w:r>
    </w:p>
    <w:p w14:paraId="6D33F09A" w14:textId="70A9ADDF" w:rsidR="00AE6D4B" w:rsidRPr="00AF35C0" w:rsidRDefault="00AE6D4B" w:rsidP="00AE6D4B">
      <w:pPr>
        <w:pStyle w:val="ListBullet2"/>
      </w:pPr>
      <w:r w:rsidRPr="00AF35C0">
        <w:t>Private: Facilities that are privately owned and operated and are not located on a university campus or have an affiliation with a university.  Private facilities comprise 28% (25,059) of the total supply of student accommodation beds across Australia.</w:t>
      </w:r>
      <w:r w:rsidR="00640048" w:rsidRPr="00AF35C0">
        <w:t xml:space="preserve">  The majority of these facilities are </w:t>
      </w:r>
      <w:r w:rsidR="002066EB" w:rsidRPr="00AF35C0">
        <w:t>self-catered</w:t>
      </w:r>
      <w:r w:rsidR="00640048" w:rsidRPr="00AF35C0">
        <w:t xml:space="preserve"> apartment style accommodation providing residents with more independence.</w:t>
      </w:r>
    </w:p>
    <w:p w14:paraId="7CA22426" w14:textId="77777777" w:rsidR="00AE6D4B" w:rsidRPr="00AF35C0" w:rsidRDefault="00AE6D4B" w:rsidP="00AE6D4B">
      <w:pPr>
        <w:pStyle w:val="ListBullet2"/>
      </w:pPr>
      <w:r w:rsidRPr="00AF35C0">
        <w:t>Joint Venture: Facilities where both the university and private sector have a stake in the project.  This includes private developments on university land and university owned facilities that have a management agreement with a private sector firm.  Joint venture facilities comprise 22% (19,063) of the total supply of student accommodation beds across Australia.</w:t>
      </w:r>
    </w:p>
    <w:p w14:paraId="7351CEB2" w14:textId="00A66CE8" w:rsidR="00640048" w:rsidRPr="00AF35C0" w:rsidRDefault="00AE6D4B" w:rsidP="00D970F0">
      <w:pPr>
        <w:pStyle w:val="ListBullet2"/>
      </w:pPr>
      <w:r w:rsidRPr="00AF35C0">
        <w:t xml:space="preserve">Colleges: These are generally older colleges that are affiliated with a university though operated by an independent organisation that is often religiously affiliated.  </w:t>
      </w:r>
      <w:r w:rsidR="00640048" w:rsidRPr="00AF35C0">
        <w:t>The majority of these facilities comprise catered accommodation with rooms off a hallway with shared bathrooms, kitchens and common area.  It is also noted that the buildings tend to be older due to the history associated with these colleges though some of the colleges have built new buildings in recent years</w:t>
      </w:r>
      <w:r w:rsidR="00D970F0" w:rsidRPr="00D970F0">
        <w:t>, a number of which represent more modern independent living models targeted at older and post graduate students.</w:t>
      </w:r>
    </w:p>
    <w:p w14:paraId="24737D79" w14:textId="6844E34C" w:rsidR="00AE6D4B" w:rsidRPr="00AF35C0" w:rsidRDefault="00AE6D4B" w:rsidP="00AE6D4B">
      <w:pPr>
        <w:pStyle w:val="ListBullet2"/>
      </w:pPr>
      <w:r w:rsidRPr="00AF35C0">
        <w:t>Colleges comprise 14% (12,</w:t>
      </w:r>
      <w:r w:rsidR="00220694" w:rsidRPr="00AF35C0">
        <w:t>996</w:t>
      </w:r>
      <w:r w:rsidRPr="00AF35C0">
        <w:t>) of the total supply of student accommodation beds across Australia.</w:t>
      </w:r>
    </w:p>
    <w:bookmarkEnd w:id="30"/>
    <w:p w14:paraId="7DA159B4" w14:textId="77777777" w:rsidR="00AE6D4B" w:rsidRPr="00AF35C0" w:rsidRDefault="00AE6D4B" w:rsidP="00AE6D4B">
      <w:pPr>
        <w:pStyle w:val="ListBullet"/>
      </w:pPr>
      <w:r w:rsidRPr="00AF35C0">
        <w:t xml:space="preserve">NSW represents the greatest proportion of PBSA bed supply with 31% (27,759), followed by Victoria with 26% (23,403). Within NSW, Sydney represents 72% (19,942) of the total NSW supply, and 23% of the total supply of PBSA beds in Australia. Within Victoria, Melbourne represents 85% (19,982) of the total Victoria supply, and 23% of the total supply of PBSA beds in Australia. </w:t>
      </w:r>
    </w:p>
    <w:p w14:paraId="31FB4AEC" w14:textId="77777777" w:rsidR="00AE6D4B" w:rsidRPr="00AF35C0" w:rsidRDefault="00AE6D4B" w:rsidP="00AE6D4B">
      <w:pPr>
        <w:pStyle w:val="ListBullet"/>
      </w:pPr>
      <w:r w:rsidRPr="00AF35C0">
        <w:lastRenderedPageBreak/>
        <w:t xml:space="preserve">Regional NSW currently has the highest supply of regional PBSA beds with 7,817, which represents 49% of all regional PBSA supply within Australia.  </w:t>
      </w:r>
    </w:p>
    <w:p w14:paraId="10761561" w14:textId="77777777" w:rsidR="00AE6D4B" w:rsidRPr="00AF35C0" w:rsidRDefault="00AE6D4B" w:rsidP="00AE6D4B">
      <w:pPr>
        <w:pStyle w:val="ListBullet"/>
      </w:pPr>
      <w:r w:rsidRPr="00AF35C0">
        <w:t>There are currently no privately owned PBSA facilities within Perth, however there are several projects in the development pipeline.</w:t>
      </w:r>
    </w:p>
    <w:tbl>
      <w:tblPr>
        <w:tblW w:w="5000" w:type="pct"/>
        <w:tblBorders>
          <w:bottom w:val="single" w:sz="4" w:space="0" w:color="1A1919" w:themeColor="text1"/>
        </w:tblBorders>
        <w:tblLook w:val="01E0" w:firstRow="1" w:lastRow="1" w:firstColumn="1" w:lastColumn="1" w:noHBand="0" w:noVBand="0"/>
      </w:tblPr>
      <w:tblGrid>
        <w:gridCol w:w="7739"/>
        <w:gridCol w:w="1899"/>
      </w:tblGrid>
      <w:tr w:rsidR="00AE6D4B" w:rsidRPr="00AF35C0" w14:paraId="47B5FE6A" w14:textId="77777777" w:rsidTr="00AE6D4B">
        <w:trPr>
          <w:trHeight w:hRule="exact" w:val="454"/>
        </w:trPr>
        <w:tc>
          <w:tcPr>
            <w:tcW w:w="5000" w:type="pct"/>
            <w:gridSpan w:val="2"/>
            <w:shd w:val="clear" w:color="auto" w:fill="auto"/>
            <w:noWrap/>
            <w:vAlign w:val="bottom"/>
          </w:tcPr>
          <w:p w14:paraId="1D1EF552" w14:textId="77777777" w:rsidR="00AE6D4B" w:rsidRPr="00AF35C0" w:rsidRDefault="00AE6D4B" w:rsidP="00AE6D4B">
            <w:pPr>
              <w:pStyle w:val="Head4"/>
              <w:rPr>
                <w:lang w:eastAsia="en-AU"/>
              </w:rPr>
            </w:pPr>
            <w:r w:rsidRPr="00AF35C0">
              <w:rPr>
                <w:lang w:eastAsia="en-AU"/>
              </w:rPr>
              <w:t>PBSA Supply by Type and Location</w:t>
            </w:r>
          </w:p>
        </w:tc>
      </w:tr>
      <w:tr w:rsidR="00AE6D4B" w:rsidRPr="00AF35C0" w14:paraId="3404F356" w14:textId="77777777" w:rsidTr="00AE6D4B">
        <w:trPr>
          <w:trHeight w:val="136"/>
        </w:trPr>
        <w:tc>
          <w:tcPr>
            <w:tcW w:w="4015" w:type="pct"/>
            <w:shd w:val="clear" w:color="auto" w:fill="auto"/>
            <w:noWrap/>
            <w:vAlign w:val="bottom"/>
          </w:tcPr>
          <w:p w14:paraId="2BEE081E" w14:textId="77777777" w:rsidR="00AE6D4B" w:rsidRPr="00AF35C0" w:rsidRDefault="00AE6D4B" w:rsidP="00AE6D4B">
            <w:pPr>
              <w:pStyle w:val="ExceTableDescription"/>
            </w:pPr>
            <w:r w:rsidRPr="00AF35C0">
              <w:t>2017</w:t>
            </w:r>
          </w:p>
        </w:tc>
        <w:tc>
          <w:tcPr>
            <w:tcW w:w="985" w:type="pct"/>
            <w:shd w:val="clear" w:color="auto" w:fill="auto"/>
            <w:noWrap/>
            <w:vAlign w:val="bottom"/>
          </w:tcPr>
          <w:p w14:paraId="65BA380B" w14:textId="037288BA" w:rsidR="00AE6D4B" w:rsidRPr="00AF35C0" w:rsidRDefault="00AE6D4B" w:rsidP="00AE6D4B">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4</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1</w:t>
            </w:r>
            <w:r w:rsidR="0056545F">
              <w:rPr>
                <w:noProof/>
              </w:rPr>
              <w:fldChar w:fldCharType="end"/>
            </w:r>
          </w:p>
        </w:tc>
      </w:tr>
    </w:tbl>
    <w:p w14:paraId="3CF7EEF4" w14:textId="78927800" w:rsidR="00AE6D4B" w:rsidRPr="00AF35C0" w:rsidRDefault="007F30AA" w:rsidP="00AE6D4B">
      <w:pPr>
        <w:pStyle w:val="ListBullet"/>
        <w:numPr>
          <w:ilvl w:val="0"/>
          <w:numId w:val="0"/>
        </w:numPr>
        <w:spacing w:after="0"/>
        <w:ind w:left="357" w:hanging="357"/>
      </w:pPr>
      <w:r w:rsidRPr="00AF35C0">
        <w:rPr>
          <w:noProof/>
          <w:lang w:eastAsia="en-AU"/>
        </w:rPr>
        <w:drawing>
          <wp:inline distT="0" distB="0" distL="0" distR="0" wp14:anchorId="4E51279A" wp14:editId="548A8F19">
            <wp:extent cx="5953125" cy="5352973"/>
            <wp:effectExtent l="0" t="0" r="0" b="635"/>
            <wp:docPr id="24" name="Picture 24" descr="PBSA Supply by Type and Location, 2017" title="Tabl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56086" cy="5355635"/>
                    </a:xfrm>
                    <a:prstGeom prst="rect">
                      <a:avLst/>
                    </a:prstGeom>
                    <a:noFill/>
                    <a:ln>
                      <a:noFill/>
                    </a:ln>
                  </pic:spPr>
                </pic:pic>
              </a:graphicData>
            </a:graphic>
          </wp:inline>
        </w:drawing>
      </w:r>
    </w:p>
    <w:p w14:paraId="0E96CFC6" w14:textId="77777777" w:rsidR="00AE6D4B" w:rsidRPr="00AF35C0" w:rsidRDefault="00AE6D4B" w:rsidP="00AE6D4B">
      <w:pPr>
        <w:spacing w:after="0"/>
        <w:rPr>
          <w:sz w:val="16"/>
          <w:szCs w:val="16"/>
        </w:rPr>
      </w:pPr>
      <w:r w:rsidRPr="00AF35C0">
        <w:rPr>
          <w:sz w:val="16"/>
          <w:szCs w:val="16"/>
        </w:rPr>
        <w:t>Source: Urbis Student Accommodation Database 2017</w:t>
      </w:r>
    </w:p>
    <w:p w14:paraId="4AAD9D32" w14:textId="77777777" w:rsidR="00AE6D4B" w:rsidRPr="00AF35C0" w:rsidRDefault="00AE6D4B" w:rsidP="00AE6D4B">
      <w:pPr>
        <w:pStyle w:val="ListBullet2"/>
        <w:numPr>
          <w:ilvl w:val="0"/>
          <w:numId w:val="0"/>
        </w:numPr>
        <w:ind w:left="714" w:hanging="357"/>
      </w:pPr>
    </w:p>
    <w:p w14:paraId="01745ED6" w14:textId="1735D375" w:rsidR="00AE6D4B" w:rsidRPr="00AF35C0" w:rsidRDefault="00AE6D4B" w:rsidP="00AE6D4B">
      <w:pPr>
        <w:pStyle w:val="Heading3"/>
      </w:pPr>
      <w:bookmarkStart w:id="32" w:name="_Toc504652405"/>
      <w:r w:rsidRPr="00AF35C0">
        <w:t>PBSA Fees</w:t>
      </w:r>
      <w:bookmarkEnd w:id="32"/>
    </w:p>
    <w:p w14:paraId="6866D8C9" w14:textId="77777777" w:rsidR="00AE6D4B" w:rsidRPr="00AF35C0" w:rsidRDefault="00AE6D4B" w:rsidP="00AE6D4B">
      <w:r w:rsidRPr="00AF35C0">
        <w:t>To provide an overview of PBSA costs across Australia</w:t>
      </w:r>
      <w:r w:rsidR="00640593" w:rsidRPr="00AF35C0">
        <w:t>,</w:t>
      </w:r>
      <w:r w:rsidRPr="00AF35C0">
        <w:t xml:space="preserve"> Urbis has analysed our Australian Student Accommodation Database. Urbis has estimated the average rent of PBSA in each location based on 2017 rents. This includes the weekly fee for a bedroom in a self-catered facility in a shared facility (comprising shared apartments with three or more bedrooms or a single room off a corridor with shared bathroom and kitchen facilities).  The rents have been further broken down by ownership type (university, joint venture and private) with college accommodation excluded as these facilities are generally fully catered.  Key findings include:</w:t>
      </w:r>
    </w:p>
    <w:p w14:paraId="4C9774D5" w14:textId="77777777" w:rsidR="00AE6D4B" w:rsidRPr="00AF35C0" w:rsidRDefault="00AE6D4B" w:rsidP="00CE5EBE">
      <w:pPr>
        <w:pStyle w:val="ListBullet"/>
      </w:pPr>
      <w:r w:rsidRPr="00AF35C0">
        <w:t>The average weekly rent for a bedroom in a shared, self-catered PBSA facility in Australia is around $243 per week</w:t>
      </w:r>
      <w:r w:rsidR="00CE5EBE" w:rsidRPr="00AF35C0">
        <w:t xml:space="preserve"> with an average contract length of 46 weeks</w:t>
      </w:r>
      <w:r w:rsidRPr="00AF35C0">
        <w:t xml:space="preserve">. </w:t>
      </w:r>
    </w:p>
    <w:p w14:paraId="6969DE34" w14:textId="77777777" w:rsidR="00AE6D4B" w:rsidRPr="00AF35C0" w:rsidRDefault="00AE6D4B" w:rsidP="00AE6D4B">
      <w:pPr>
        <w:pStyle w:val="ListBullet"/>
      </w:pPr>
      <w:r w:rsidRPr="00AF35C0">
        <w:t xml:space="preserve">NSW has the highest average per week rent for a PBSA facility across all ownership types ($292), which is above the Australian average of $243. The average rent for a privately owned (off-campus) bed in </w:t>
      </w:r>
      <w:r w:rsidRPr="00AF35C0">
        <w:lastRenderedPageBreak/>
        <w:t>NSW is $405 per week, which is driven by privately owned facilities within Sydney</w:t>
      </w:r>
      <w:r w:rsidR="00640593" w:rsidRPr="00AF35C0">
        <w:t>,</w:t>
      </w:r>
      <w:r w:rsidRPr="00AF35C0">
        <w:t xml:space="preserve"> with an average weekly rent of $413 per week. </w:t>
      </w:r>
    </w:p>
    <w:p w14:paraId="1D7E4E07" w14:textId="77777777" w:rsidR="00AE6D4B" w:rsidRPr="00AF35C0" w:rsidRDefault="00AE6D4B" w:rsidP="00AE6D4B">
      <w:pPr>
        <w:pStyle w:val="ListBullet"/>
      </w:pPr>
      <w:r w:rsidRPr="00AF35C0">
        <w:t>On-campus University owned facilities offer the lowest rents in Australia ($211 per week), followed by joint venture facilities ($224 per week) and privately-owned facilities ($294 per week). The higher rents for privately-owned PBSA reflect the age of the facilities which are typically newer and located in the inner areas of capital cities.</w:t>
      </w:r>
    </w:p>
    <w:p w14:paraId="118433EB" w14:textId="77777777" w:rsidR="00AE6D4B" w:rsidRPr="00AF35C0" w:rsidRDefault="00AE6D4B" w:rsidP="00AE6D4B">
      <w:pPr>
        <w:pStyle w:val="ListBullet"/>
      </w:pPr>
      <w:r w:rsidRPr="00AF35C0">
        <w:t>On average, rents within university owned PBSA facility in Metropolitan areas are 16% higher than those in regional areas, whilst joint venture facilities in metropolitan areas are 28% higher than their regional counterparts.</w:t>
      </w:r>
    </w:p>
    <w:tbl>
      <w:tblPr>
        <w:tblW w:w="5000" w:type="pct"/>
        <w:tblBorders>
          <w:bottom w:val="single" w:sz="4" w:space="0" w:color="1A1919" w:themeColor="text1"/>
        </w:tblBorders>
        <w:tblLook w:val="01E0" w:firstRow="1" w:lastRow="1" w:firstColumn="1" w:lastColumn="1" w:noHBand="0" w:noVBand="0"/>
      </w:tblPr>
      <w:tblGrid>
        <w:gridCol w:w="7739"/>
        <w:gridCol w:w="1899"/>
      </w:tblGrid>
      <w:tr w:rsidR="00AE6D4B" w:rsidRPr="00AF35C0" w14:paraId="0145922E" w14:textId="77777777" w:rsidTr="00AE6D4B">
        <w:trPr>
          <w:trHeight w:hRule="exact" w:val="454"/>
        </w:trPr>
        <w:tc>
          <w:tcPr>
            <w:tcW w:w="5000" w:type="pct"/>
            <w:gridSpan w:val="2"/>
            <w:shd w:val="clear" w:color="auto" w:fill="auto"/>
            <w:noWrap/>
            <w:vAlign w:val="bottom"/>
          </w:tcPr>
          <w:p w14:paraId="17C87BE4" w14:textId="77777777" w:rsidR="00AE6D4B" w:rsidRPr="00AF35C0" w:rsidRDefault="00AE6D4B" w:rsidP="00AE6D4B">
            <w:pPr>
              <w:pStyle w:val="Head4"/>
              <w:rPr>
                <w:lang w:eastAsia="en-AU"/>
              </w:rPr>
            </w:pPr>
            <w:r w:rsidRPr="00AF35C0">
              <w:rPr>
                <w:lang w:eastAsia="en-AU"/>
              </w:rPr>
              <w:t>Weekly Tariffs for PBSA</w:t>
            </w:r>
          </w:p>
        </w:tc>
      </w:tr>
      <w:tr w:rsidR="00AE6D4B" w:rsidRPr="00AF35C0" w14:paraId="289856C5" w14:textId="77777777" w:rsidTr="00AE6D4B">
        <w:trPr>
          <w:trHeight w:val="136"/>
        </w:trPr>
        <w:tc>
          <w:tcPr>
            <w:tcW w:w="4015" w:type="pct"/>
            <w:shd w:val="clear" w:color="auto" w:fill="auto"/>
            <w:noWrap/>
            <w:vAlign w:val="bottom"/>
          </w:tcPr>
          <w:p w14:paraId="6505929A" w14:textId="77777777" w:rsidR="00AE6D4B" w:rsidRPr="00AF35C0" w:rsidRDefault="00AE6D4B" w:rsidP="00AE6D4B">
            <w:pPr>
              <w:pStyle w:val="ExceTableDescription"/>
            </w:pPr>
            <w:r w:rsidRPr="00AF35C0">
              <w:t>Shared Accommodation*, 2017</w:t>
            </w:r>
          </w:p>
        </w:tc>
        <w:tc>
          <w:tcPr>
            <w:tcW w:w="985" w:type="pct"/>
            <w:shd w:val="clear" w:color="auto" w:fill="auto"/>
            <w:noWrap/>
            <w:vAlign w:val="bottom"/>
          </w:tcPr>
          <w:p w14:paraId="21D5F803" w14:textId="48AF8BE3" w:rsidR="00AE6D4B" w:rsidRPr="00AF35C0" w:rsidRDefault="00AE6D4B" w:rsidP="00AE6D4B">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4</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2</w:t>
            </w:r>
            <w:r w:rsidR="0056545F">
              <w:rPr>
                <w:noProof/>
              </w:rPr>
              <w:fldChar w:fldCharType="end"/>
            </w:r>
          </w:p>
        </w:tc>
      </w:tr>
    </w:tbl>
    <w:p w14:paraId="77458893" w14:textId="77777777" w:rsidR="00AE6D4B" w:rsidRPr="00AF35C0" w:rsidRDefault="00AE6D4B" w:rsidP="00AE6D4B">
      <w:pPr>
        <w:pStyle w:val="ListBullet"/>
        <w:numPr>
          <w:ilvl w:val="0"/>
          <w:numId w:val="0"/>
        </w:numPr>
        <w:spacing w:after="0"/>
        <w:ind w:left="357" w:hanging="357"/>
      </w:pPr>
      <w:r w:rsidRPr="00AF35C0">
        <w:rPr>
          <w:noProof/>
          <w:lang w:eastAsia="en-AU"/>
        </w:rPr>
        <w:drawing>
          <wp:inline distT="0" distB="0" distL="0" distR="0" wp14:anchorId="1B360F3D" wp14:editId="2E0134DB">
            <wp:extent cx="6120130" cy="4650924"/>
            <wp:effectExtent l="0" t="0" r="0" b="0"/>
            <wp:docPr id="21" name="Picture 21" descr="Weekly Tariffs for PBSA, Shared Accommodation, 2017" title="Tabl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4650924"/>
                    </a:xfrm>
                    <a:prstGeom prst="rect">
                      <a:avLst/>
                    </a:prstGeom>
                    <a:noFill/>
                    <a:ln>
                      <a:noFill/>
                    </a:ln>
                  </pic:spPr>
                </pic:pic>
              </a:graphicData>
            </a:graphic>
          </wp:inline>
        </w:drawing>
      </w:r>
    </w:p>
    <w:p w14:paraId="41955468" w14:textId="77777777" w:rsidR="00AE6D4B" w:rsidRPr="00AF35C0" w:rsidRDefault="00AE6D4B" w:rsidP="00AE6D4B">
      <w:pPr>
        <w:spacing w:after="0"/>
        <w:rPr>
          <w:sz w:val="16"/>
          <w:szCs w:val="16"/>
        </w:rPr>
      </w:pPr>
      <w:r w:rsidRPr="00AF35C0">
        <w:rPr>
          <w:sz w:val="16"/>
          <w:szCs w:val="16"/>
        </w:rPr>
        <w:t>Note: * Cost of a bed in a shared (shared bathroom and kitchen facilities) self-catered facility.  Excludes twin share rooms.</w:t>
      </w:r>
    </w:p>
    <w:p w14:paraId="18D3EDEE" w14:textId="77777777" w:rsidR="00AE6D4B" w:rsidRPr="00AF35C0" w:rsidRDefault="00AE6D4B" w:rsidP="00AE6D4B">
      <w:pPr>
        <w:spacing w:after="0"/>
        <w:rPr>
          <w:sz w:val="16"/>
          <w:szCs w:val="16"/>
        </w:rPr>
      </w:pPr>
      <w:r w:rsidRPr="00AF35C0">
        <w:rPr>
          <w:sz w:val="16"/>
          <w:szCs w:val="16"/>
        </w:rPr>
        <w:t>Note: Weekly tariff excludes additional compulsory fees (application fees, utilities, cleaning, levies and other fees)</w:t>
      </w:r>
    </w:p>
    <w:p w14:paraId="155B7644" w14:textId="77777777" w:rsidR="00AE6D4B" w:rsidRPr="00AF35C0" w:rsidRDefault="00AE6D4B" w:rsidP="00AE6D4B">
      <w:pPr>
        <w:spacing w:after="0"/>
        <w:rPr>
          <w:sz w:val="16"/>
          <w:szCs w:val="16"/>
        </w:rPr>
      </w:pPr>
      <w:r w:rsidRPr="00AF35C0">
        <w:rPr>
          <w:sz w:val="16"/>
          <w:szCs w:val="16"/>
        </w:rPr>
        <w:t>Source: Urbis Student Accommodation Database 2017</w:t>
      </w:r>
    </w:p>
    <w:p w14:paraId="70D4C805" w14:textId="77777777" w:rsidR="00AE6D4B" w:rsidRPr="00AF35C0" w:rsidRDefault="00AE6D4B" w:rsidP="00AE6D4B">
      <w:pPr>
        <w:pStyle w:val="ListBullet"/>
        <w:numPr>
          <w:ilvl w:val="0"/>
          <w:numId w:val="0"/>
        </w:numPr>
        <w:ind w:left="360" w:hanging="360"/>
      </w:pPr>
    </w:p>
    <w:p w14:paraId="2E0A664C" w14:textId="77777777" w:rsidR="00AE6D4B" w:rsidRPr="00AF35C0" w:rsidRDefault="00AE6D4B" w:rsidP="00AE6D4B">
      <w:r w:rsidRPr="00AF35C0">
        <w:t>Table 4.3 below provides a more detailed analysis of the costs associated with on-campus, self-catered shared accommodation. The student accommodation facilities have been grouped by metropolitan and regional areas across Australia. Costs have been adjusted to a 52-week average and include the cost of utilities and other compulsory fees.</w:t>
      </w:r>
    </w:p>
    <w:p w14:paraId="60033C76" w14:textId="77777777" w:rsidR="00AE6D4B" w:rsidRPr="00AF35C0" w:rsidRDefault="00AE6D4B" w:rsidP="00AE6D4B">
      <w:r w:rsidRPr="00AF35C0">
        <w:t>Key findings include:</w:t>
      </w:r>
    </w:p>
    <w:p w14:paraId="77336650" w14:textId="77777777" w:rsidR="00AE6D4B" w:rsidRPr="00AF35C0" w:rsidRDefault="00AE6D4B" w:rsidP="00AE6D4B">
      <w:pPr>
        <w:pStyle w:val="ListBullet"/>
      </w:pPr>
      <w:r w:rsidRPr="00AF35C0">
        <w:t xml:space="preserve">The average contract period for on-campus accommodation in Australia is 46 weeks allowing residents to go home during the summer break.  This is based on the maximum contract period offered by the facilities with some operators offering shorter contract lengths (generally for a higher weekly rent).  Regional Queensland and Regional NSW have the shortest average contract period of 38 weeks.  The </w:t>
      </w:r>
      <w:r w:rsidRPr="00AF35C0">
        <w:lastRenderedPageBreak/>
        <w:t xml:space="preserve">Australian Capital Territory has the longest average contract period of 50 weeks, reflecting the prevalence of joint venture projects </w:t>
      </w:r>
      <w:r w:rsidR="00CE5EBE" w:rsidRPr="00AF35C0">
        <w:t xml:space="preserve">and NRAS apartments </w:t>
      </w:r>
      <w:r w:rsidRPr="00AF35C0">
        <w:t>encouraging 52-week contracts.</w:t>
      </w:r>
    </w:p>
    <w:p w14:paraId="09E8F70A" w14:textId="77777777" w:rsidR="00AE6D4B" w:rsidRPr="00AF35C0" w:rsidRDefault="00AE6D4B" w:rsidP="00AE6D4B">
      <w:pPr>
        <w:pStyle w:val="ListBullet"/>
      </w:pPr>
      <w:r w:rsidRPr="00AF35C0">
        <w:t>The average weekly tariff in Australia for a shared, on-campus, self-catered room is $222.  When other compulsory fees are included, the average increases to $233 per week for the duration of the contract period.  When this is amortised over a 52-week period, the average rent is $205 per week.</w:t>
      </w:r>
    </w:p>
    <w:p w14:paraId="4959E45E" w14:textId="77777777" w:rsidR="00AE6D4B" w:rsidRPr="00AF35C0" w:rsidRDefault="00AE6D4B" w:rsidP="00AE6D4B">
      <w:pPr>
        <w:pStyle w:val="ListBullet"/>
      </w:pPr>
      <w:r w:rsidRPr="00AF35C0">
        <w:t xml:space="preserve">Most on-campus accommodation includes utilities (such as internet, gas and electricity) in the weekly fee though there are some facilities </w:t>
      </w:r>
      <w:r w:rsidR="00640593" w:rsidRPr="00AF35C0">
        <w:t>that</w:t>
      </w:r>
      <w:r w:rsidRPr="00AF35C0">
        <w:t xml:space="preserve"> charge separately. </w:t>
      </w:r>
    </w:p>
    <w:p w14:paraId="189ACAA9" w14:textId="77777777" w:rsidR="00AE6D4B" w:rsidRPr="00AF35C0" w:rsidRDefault="00AE6D4B" w:rsidP="00AE6D4B">
      <w:pPr>
        <w:pStyle w:val="ListBullet"/>
      </w:pPr>
      <w:r w:rsidRPr="00AF35C0">
        <w:t>On a 52-week basis, rents in Sydney are the highest, at $239 per week. This is followed by ACT at $227, and Melbourne at $222 per week, placing these regions above the Australian average ($205).</w:t>
      </w:r>
    </w:p>
    <w:p w14:paraId="055D6713" w14:textId="77777777" w:rsidR="00AE6D4B" w:rsidRPr="00AF35C0" w:rsidRDefault="00AE6D4B" w:rsidP="00AE6D4B">
      <w:pPr>
        <w:pStyle w:val="ListBullet"/>
      </w:pPr>
      <w:r w:rsidRPr="00AF35C0">
        <w:t xml:space="preserve">Amongst regional facilities, regional South Australia has the lowest weekly rent ($100), whilst regional Victoria has the highest rent at $169 per week, placing all regional facilities well below the 52-week Australia average of $205.  This highlights that rents for on-campus accommodation in regional areas are generally well below the capital cities. </w:t>
      </w:r>
    </w:p>
    <w:tbl>
      <w:tblPr>
        <w:tblW w:w="5000" w:type="pct"/>
        <w:tblBorders>
          <w:bottom w:val="single" w:sz="4" w:space="0" w:color="1A1919" w:themeColor="text1"/>
        </w:tblBorders>
        <w:tblLook w:val="01E0" w:firstRow="1" w:lastRow="1" w:firstColumn="1" w:lastColumn="1" w:noHBand="0" w:noVBand="0"/>
      </w:tblPr>
      <w:tblGrid>
        <w:gridCol w:w="7739"/>
        <w:gridCol w:w="1899"/>
      </w:tblGrid>
      <w:tr w:rsidR="00AE6D4B" w:rsidRPr="00AF35C0" w14:paraId="455F9996" w14:textId="77777777" w:rsidTr="00AE6D4B">
        <w:trPr>
          <w:trHeight w:hRule="exact" w:val="454"/>
        </w:trPr>
        <w:tc>
          <w:tcPr>
            <w:tcW w:w="5000" w:type="pct"/>
            <w:gridSpan w:val="2"/>
            <w:shd w:val="clear" w:color="auto" w:fill="auto"/>
            <w:noWrap/>
            <w:vAlign w:val="bottom"/>
          </w:tcPr>
          <w:p w14:paraId="6B4807C9" w14:textId="77777777" w:rsidR="00AE6D4B" w:rsidRPr="00AF35C0" w:rsidRDefault="00AE6D4B" w:rsidP="00AE6D4B">
            <w:pPr>
              <w:pStyle w:val="Head4"/>
              <w:rPr>
                <w:lang w:eastAsia="en-AU"/>
              </w:rPr>
            </w:pPr>
            <w:r w:rsidRPr="00AF35C0">
              <w:rPr>
                <w:lang w:eastAsia="en-AU"/>
              </w:rPr>
              <w:t>Average Weekly Fees for On-Campus PBSA</w:t>
            </w:r>
          </w:p>
        </w:tc>
      </w:tr>
      <w:tr w:rsidR="00AE6D4B" w:rsidRPr="00AF35C0" w14:paraId="791BF396" w14:textId="77777777" w:rsidTr="00AE6D4B">
        <w:trPr>
          <w:trHeight w:val="136"/>
        </w:trPr>
        <w:tc>
          <w:tcPr>
            <w:tcW w:w="4015" w:type="pct"/>
            <w:shd w:val="clear" w:color="auto" w:fill="auto"/>
            <w:noWrap/>
            <w:vAlign w:val="bottom"/>
          </w:tcPr>
          <w:p w14:paraId="7F93FB29" w14:textId="77777777" w:rsidR="00AE6D4B" w:rsidRPr="00AF35C0" w:rsidRDefault="00AE6D4B" w:rsidP="00AE6D4B">
            <w:pPr>
              <w:pStyle w:val="ExceTableDescription"/>
            </w:pPr>
            <w:r w:rsidRPr="00AF35C0">
              <w:t>Shared Accommodation*, 2017</w:t>
            </w:r>
          </w:p>
        </w:tc>
        <w:tc>
          <w:tcPr>
            <w:tcW w:w="985" w:type="pct"/>
            <w:shd w:val="clear" w:color="auto" w:fill="auto"/>
            <w:noWrap/>
            <w:vAlign w:val="bottom"/>
          </w:tcPr>
          <w:p w14:paraId="6B1754C5" w14:textId="14AFE3F9" w:rsidR="00AE6D4B" w:rsidRPr="00AF35C0" w:rsidRDefault="00AE6D4B" w:rsidP="00AE6D4B">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4</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3</w:t>
            </w:r>
            <w:r w:rsidR="0056545F">
              <w:rPr>
                <w:noProof/>
              </w:rPr>
              <w:fldChar w:fldCharType="end"/>
            </w:r>
          </w:p>
        </w:tc>
      </w:tr>
    </w:tbl>
    <w:p w14:paraId="405CC298" w14:textId="77777777" w:rsidR="00AE6D4B" w:rsidRPr="00AF35C0" w:rsidRDefault="00CE5EBE" w:rsidP="00AE6D4B">
      <w:pPr>
        <w:pStyle w:val="ListBullet"/>
        <w:numPr>
          <w:ilvl w:val="0"/>
          <w:numId w:val="0"/>
        </w:numPr>
        <w:spacing w:after="0"/>
        <w:ind w:left="357" w:hanging="357"/>
        <w:jc w:val="center"/>
      </w:pPr>
      <w:r w:rsidRPr="00AF35C0">
        <w:rPr>
          <w:noProof/>
          <w:lang w:eastAsia="en-AU"/>
        </w:rPr>
        <w:drawing>
          <wp:inline distT="0" distB="0" distL="0" distR="0" wp14:anchorId="2BF28DCE" wp14:editId="010A49E6">
            <wp:extent cx="6120130" cy="5412238"/>
            <wp:effectExtent l="0" t="0" r="0" b="0"/>
            <wp:docPr id="33" name="Picture 33" descr="Average Weekly Fees for On-Campus PBSA, Shared Accommodation, 2017" title="Tabl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5412238"/>
                    </a:xfrm>
                    <a:prstGeom prst="rect">
                      <a:avLst/>
                    </a:prstGeom>
                    <a:noFill/>
                    <a:ln>
                      <a:noFill/>
                    </a:ln>
                  </pic:spPr>
                </pic:pic>
              </a:graphicData>
            </a:graphic>
          </wp:inline>
        </w:drawing>
      </w:r>
    </w:p>
    <w:p w14:paraId="41A219DC" w14:textId="77777777" w:rsidR="00AE6D4B" w:rsidRPr="00AF35C0" w:rsidRDefault="00AE6D4B" w:rsidP="00AE6D4B">
      <w:pPr>
        <w:spacing w:after="0"/>
        <w:rPr>
          <w:sz w:val="16"/>
          <w:szCs w:val="16"/>
        </w:rPr>
      </w:pPr>
      <w:r w:rsidRPr="00AF35C0">
        <w:rPr>
          <w:sz w:val="16"/>
          <w:szCs w:val="16"/>
        </w:rPr>
        <w:t>Note: * Cost of a bed in a shared (shared bathroom and kitchen facilities) self-catered facility.  Excludes twin share rooms.</w:t>
      </w:r>
    </w:p>
    <w:p w14:paraId="02C6E232" w14:textId="77777777" w:rsidR="00AE6D4B" w:rsidRPr="00AF35C0" w:rsidRDefault="00AE6D4B" w:rsidP="00AE6D4B">
      <w:pPr>
        <w:spacing w:after="0"/>
        <w:rPr>
          <w:sz w:val="16"/>
          <w:szCs w:val="16"/>
        </w:rPr>
      </w:pPr>
      <w:r w:rsidRPr="00AF35C0">
        <w:rPr>
          <w:sz w:val="16"/>
          <w:szCs w:val="16"/>
        </w:rPr>
        <w:t>Source: Urbis Student Accommodation Database 2017</w:t>
      </w:r>
    </w:p>
    <w:p w14:paraId="22E04067" w14:textId="77777777" w:rsidR="00AE6D4B" w:rsidRPr="00AF35C0" w:rsidRDefault="00AE6D4B" w:rsidP="00AE6D4B">
      <w:pPr>
        <w:pStyle w:val="ListBullet"/>
        <w:numPr>
          <w:ilvl w:val="0"/>
          <w:numId w:val="0"/>
        </w:numPr>
        <w:ind w:left="360" w:hanging="360"/>
      </w:pPr>
    </w:p>
    <w:p w14:paraId="34D1E20E" w14:textId="113538DE" w:rsidR="002E3562" w:rsidRPr="00AF35C0" w:rsidRDefault="00CE529C" w:rsidP="002E3562">
      <w:pPr>
        <w:pStyle w:val="ListBullet2"/>
        <w:numPr>
          <w:ilvl w:val="0"/>
          <w:numId w:val="0"/>
        </w:numPr>
      </w:pPr>
      <w:r w:rsidRPr="00AF35C0">
        <w:t>Table 4.</w:t>
      </w:r>
      <w:r w:rsidR="000B26C8" w:rsidRPr="00AF35C0">
        <w:t>4</w:t>
      </w:r>
      <w:r w:rsidRPr="00AF35C0">
        <w:t xml:space="preserve"> examines the average weekly student accommodation rents across Australia, and the average weekly income for full-time university students (aged of 19-24). By expressing rent as a proportion of income, </w:t>
      </w:r>
      <w:r w:rsidRPr="00AF35C0">
        <w:lastRenderedPageBreak/>
        <w:t xml:space="preserve">we are able to identify locations where students may be experiencing some form of financial stress. </w:t>
      </w:r>
      <w:r w:rsidR="002E3562" w:rsidRPr="00AF35C0">
        <w:t xml:space="preserve"> It is generally assumed that students will experience some form of financial stress when 30% or more of their income is dedicated towards weekly rent.  Within Australia, university students earning an average income and paying the average student accommodation rent are likely to be experiencing significant financial stress, with 59% of their income required to meet the average rent when sharing in a three-bedroom house. </w:t>
      </w:r>
    </w:p>
    <w:p w14:paraId="55E2100B" w14:textId="08DDD560" w:rsidR="00CE529C" w:rsidRPr="00AF35C0" w:rsidRDefault="002E3562" w:rsidP="00CE529C">
      <w:pPr>
        <w:pStyle w:val="ListBullet2"/>
        <w:numPr>
          <w:ilvl w:val="0"/>
          <w:numId w:val="0"/>
        </w:numPr>
      </w:pPr>
      <w:r w:rsidRPr="00AF35C0">
        <w:t>All regions are experiencing stress with r</w:t>
      </w:r>
      <w:r w:rsidR="00CE529C" w:rsidRPr="00AF35C0">
        <w:t xml:space="preserve">egions facing particular stress are Sydney, Melbourne and Adelaide, which reflects the higher rents experienced in these locations. In Sydney, a full-time student earning the average income of $355 per week, and paying the average fee of $148, will be setting aside 67% of their income per week towards accommodation costs.  </w:t>
      </w:r>
    </w:p>
    <w:p w14:paraId="5C8E4FAF" w14:textId="72DFABCD" w:rsidR="00CE5EBE" w:rsidRPr="00AF35C0" w:rsidRDefault="00CE529C" w:rsidP="00CE529C">
      <w:r w:rsidRPr="00AF35C0">
        <w:t xml:space="preserve">In all metropolitan regions in Australia, students earning </w:t>
      </w:r>
      <w:r w:rsidR="002E3562" w:rsidRPr="00AF35C0">
        <w:t xml:space="preserve">an </w:t>
      </w:r>
      <w:r w:rsidRPr="00AF35C0">
        <w:t xml:space="preserve">average income are paying more than half of their income in weekly rent, placing students in these regions in some form of financial stress. </w:t>
      </w:r>
      <w:r w:rsidR="002E3562" w:rsidRPr="00AF35C0">
        <w:t>The only locations where students earning an average income are paying less than 40% of their income on rent are Regional NSW and Regional South Australia</w:t>
      </w:r>
      <w:r w:rsidRPr="00AF35C0">
        <w:t>.</w:t>
      </w:r>
    </w:p>
    <w:tbl>
      <w:tblPr>
        <w:tblW w:w="5000" w:type="pct"/>
        <w:tblBorders>
          <w:bottom w:val="single" w:sz="4" w:space="0" w:color="1A1919" w:themeColor="text1"/>
        </w:tblBorders>
        <w:tblLook w:val="01E0" w:firstRow="1" w:lastRow="1" w:firstColumn="1" w:lastColumn="1" w:noHBand="0" w:noVBand="0"/>
      </w:tblPr>
      <w:tblGrid>
        <w:gridCol w:w="7739"/>
        <w:gridCol w:w="1899"/>
      </w:tblGrid>
      <w:tr w:rsidR="00CE5EBE" w:rsidRPr="00AF35C0" w14:paraId="749F661D" w14:textId="77777777" w:rsidTr="00D071BE">
        <w:trPr>
          <w:trHeight w:hRule="exact" w:val="454"/>
        </w:trPr>
        <w:tc>
          <w:tcPr>
            <w:tcW w:w="5000" w:type="pct"/>
            <w:gridSpan w:val="2"/>
            <w:shd w:val="clear" w:color="auto" w:fill="auto"/>
            <w:noWrap/>
            <w:vAlign w:val="bottom"/>
          </w:tcPr>
          <w:p w14:paraId="5A93D6AC" w14:textId="77777777" w:rsidR="00CE5EBE" w:rsidRPr="00AF35C0" w:rsidRDefault="00CE5EBE" w:rsidP="00D071BE">
            <w:pPr>
              <w:pStyle w:val="Head4"/>
              <w:rPr>
                <w:lang w:eastAsia="en-AU"/>
              </w:rPr>
            </w:pPr>
            <w:r w:rsidRPr="00AF35C0">
              <w:rPr>
                <w:lang w:eastAsia="en-AU"/>
              </w:rPr>
              <w:t xml:space="preserve">Average </w:t>
            </w:r>
            <w:r w:rsidR="000B26C8" w:rsidRPr="00AF35C0">
              <w:rPr>
                <w:lang w:eastAsia="en-AU"/>
              </w:rPr>
              <w:t>On-Campus Student Accommodation</w:t>
            </w:r>
            <w:r w:rsidRPr="00AF35C0">
              <w:rPr>
                <w:lang w:eastAsia="en-AU"/>
              </w:rPr>
              <w:t xml:space="preserve"> Rent as Percentage of Student Income</w:t>
            </w:r>
          </w:p>
        </w:tc>
      </w:tr>
      <w:tr w:rsidR="00CE5EBE" w:rsidRPr="00AF35C0" w14:paraId="186A400E" w14:textId="77777777" w:rsidTr="00D071BE">
        <w:trPr>
          <w:trHeight w:val="136"/>
        </w:trPr>
        <w:tc>
          <w:tcPr>
            <w:tcW w:w="4015" w:type="pct"/>
            <w:shd w:val="clear" w:color="auto" w:fill="auto"/>
            <w:noWrap/>
            <w:vAlign w:val="bottom"/>
          </w:tcPr>
          <w:p w14:paraId="221D5A60" w14:textId="77777777" w:rsidR="00CE5EBE" w:rsidRPr="00AF35C0" w:rsidRDefault="000B26C8" w:rsidP="00D071BE">
            <w:pPr>
              <w:pStyle w:val="ExceTableDescription"/>
            </w:pPr>
            <w:r w:rsidRPr="00AF35C0">
              <w:t>Shared Accommodation</w:t>
            </w:r>
            <w:r w:rsidR="00CE5EBE" w:rsidRPr="00AF35C0">
              <w:t>, 201</w:t>
            </w:r>
            <w:r w:rsidRPr="00AF35C0">
              <w:t>7</w:t>
            </w:r>
          </w:p>
        </w:tc>
        <w:tc>
          <w:tcPr>
            <w:tcW w:w="985" w:type="pct"/>
            <w:shd w:val="clear" w:color="auto" w:fill="auto"/>
            <w:noWrap/>
            <w:vAlign w:val="bottom"/>
          </w:tcPr>
          <w:p w14:paraId="5B20E7D2" w14:textId="764FD93C" w:rsidR="00CE5EBE" w:rsidRPr="00AF35C0" w:rsidRDefault="00CE5EBE" w:rsidP="00D071BE">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4</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4</w:t>
            </w:r>
            <w:r w:rsidR="0056545F">
              <w:rPr>
                <w:noProof/>
              </w:rPr>
              <w:fldChar w:fldCharType="end"/>
            </w:r>
          </w:p>
        </w:tc>
      </w:tr>
    </w:tbl>
    <w:p w14:paraId="3F28079E" w14:textId="67D566D0" w:rsidR="00CE5EBE" w:rsidRPr="00AF35C0" w:rsidRDefault="002E3562" w:rsidP="00CE5EBE">
      <w:pPr>
        <w:pStyle w:val="ListBullet2"/>
        <w:numPr>
          <w:ilvl w:val="0"/>
          <w:numId w:val="0"/>
        </w:numPr>
        <w:spacing w:after="0"/>
      </w:pPr>
      <w:r w:rsidRPr="00AF35C0">
        <w:rPr>
          <w:noProof/>
          <w:lang w:eastAsia="en-AU"/>
        </w:rPr>
        <w:drawing>
          <wp:inline distT="0" distB="0" distL="0" distR="0" wp14:anchorId="6801D568" wp14:editId="3F816227">
            <wp:extent cx="6120130" cy="4263050"/>
            <wp:effectExtent l="0" t="0" r="0" b="4445"/>
            <wp:docPr id="48" name="Picture 48" descr="Average On-Campus Studnet Accommodation - Rent as Percentage of Student Income, Shared Accommodation, 2017" title="Tabl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130" cy="4263050"/>
                    </a:xfrm>
                    <a:prstGeom prst="rect">
                      <a:avLst/>
                    </a:prstGeom>
                    <a:noFill/>
                    <a:ln>
                      <a:noFill/>
                    </a:ln>
                  </pic:spPr>
                </pic:pic>
              </a:graphicData>
            </a:graphic>
          </wp:inline>
        </w:drawing>
      </w:r>
    </w:p>
    <w:p w14:paraId="168313CB" w14:textId="77777777" w:rsidR="005055AC" w:rsidRPr="00AF35C0" w:rsidRDefault="005055AC" w:rsidP="005055AC">
      <w:pPr>
        <w:spacing w:after="0"/>
        <w:rPr>
          <w:sz w:val="16"/>
          <w:szCs w:val="16"/>
        </w:rPr>
      </w:pPr>
      <w:r w:rsidRPr="00AF35C0">
        <w:rPr>
          <w:sz w:val="16"/>
          <w:szCs w:val="16"/>
        </w:rPr>
        <w:t>Note: Income includes all sources of income including Government support though excludes family allowances.</w:t>
      </w:r>
    </w:p>
    <w:p w14:paraId="7DB90A84" w14:textId="77777777" w:rsidR="00CE5EBE" w:rsidRPr="00AF35C0" w:rsidRDefault="00CE5EBE" w:rsidP="00CE5EBE">
      <w:pPr>
        <w:spacing w:after="0"/>
        <w:rPr>
          <w:sz w:val="16"/>
          <w:szCs w:val="16"/>
        </w:rPr>
      </w:pPr>
      <w:r w:rsidRPr="00AF35C0">
        <w:rPr>
          <w:sz w:val="16"/>
          <w:szCs w:val="16"/>
        </w:rPr>
        <w:t>Source: Urbis Student Accommodation Database, ABS Census, Urbis</w:t>
      </w:r>
    </w:p>
    <w:p w14:paraId="3ED56D27" w14:textId="77777777" w:rsidR="00AE6D4B" w:rsidRPr="00AF35C0" w:rsidRDefault="00AE6D4B" w:rsidP="00AE6D4B">
      <w:pPr>
        <w:pStyle w:val="ListBullet"/>
        <w:numPr>
          <w:ilvl w:val="0"/>
          <w:numId w:val="0"/>
        </w:numPr>
        <w:ind w:left="360" w:hanging="360"/>
      </w:pPr>
    </w:p>
    <w:p w14:paraId="1CC94D1C" w14:textId="77777777" w:rsidR="00AE6D4B" w:rsidRPr="00AF35C0" w:rsidRDefault="00AE6D4B" w:rsidP="00AE6D4B">
      <w:pPr>
        <w:pStyle w:val="Heading3"/>
      </w:pPr>
      <w:bookmarkStart w:id="33" w:name="_Toc504652406"/>
      <w:r w:rsidRPr="00AF35C0">
        <w:t>Private Rental Market</w:t>
      </w:r>
      <w:bookmarkEnd w:id="33"/>
    </w:p>
    <w:p w14:paraId="719FD9C6" w14:textId="167211BA" w:rsidR="00AE6D4B" w:rsidRPr="00AF35C0" w:rsidRDefault="00AE6D4B" w:rsidP="00AE6D4B">
      <w:pPr>
        <w:pStyle w:val="ListBullet2"/>
        <w:numPr>
          <w:ilvl w:val="0"/>
          <w:numId w:val="0"/>
        </w:numPr>
      </w:pPr>
      <w:r w:rsidRPr="00AF35C0">
        <w:t xml:space="preserve">The following table assesses the average weekly rent per bedroom in a three-bedroom house in Australia, which represent a popular accommodation choice for </w:t>
      </w:r>
      <w:r w:rsidR="004A7514" w:rsidRPr="00AF35C0">
        <w:t>RRR students</w:t>
      </w:r>
      <w:r w:rsidRPr="00AF35C0">
        <w:t xml:space="preserve"> looking to enter share houses. </w:t>
      </w:r>
      <w:r w:rsidR="008D7EBF" w:rsidRPr="00AF35C0">
        <w:t xml:space="preserve">It is noted that the rents do not include other costs such as utilities, furniture and transport to campus which can be quite expensive and generally included in on-campus PBSA fees. </w:t>
      </w:r>
      <w:r w:rsidRPr="00AF35C0">
        <w:t>The assessment is based on average private rental market data from the 2016 Census. The key findings include:</w:t>
      </w:r>
    </w:p>
    <w:p w14:paraId="1C728063" w14:textId="77777777" w:rsidR="00AE6D4B" w:rsidRPr="00AF35C0" w:rsidRDefault="00AE6D4B" w:rsidP="00AE6D4B">
      <w:pPr>
        <w:pStyle w:val="ListBullet"/>
      </w:pPr>
      <w:r w:rsidRPr="00AF35C0">
        <w:t>The average weekly rent in Australia is $112 per week.  NSW and the Australian Capital Territory have the highest average weekly rent ($124), whilst Tasmania has the lowest average weekly rent ($86).</w:t>
      </w:r>
    </w:p>
    <w:p w14:paraId="6FB40864" w14:textId="77777777" w:rsidR="00AE6D4B" w:rsidRPr="00AF35C0" w:rsidRDefault="00AE6D4B" w:rsidP="00AE6D4B">
      <w:pPr>
        <w:pStyle w:val="ListBullet"/>
      </w:pPr>
      <w:r w:rsidRPr="00AF35C0">
        <w:lastRenderedPageBreak/>
        <w:t xml:space="preserve">Average weekly rent in regional areas in Australia ranges from $58 (Regional NT) to $101 (Regional QLD), whilst rents in </w:t>
      </w:r>
      <w:r w:rsidR="00CE5EBE" w:rsidRPr="00AF35C0">
        <w:t>capital cities</w:t>
      </w:r>
      <w:r w:rsidRPr="00AF35C0">
        <w:t xml:space="preserve"> range from $97 in Hobart to $148 in Sydney.</w:t>
      </w:r>
    </w:p>
    <w:p w14:paraId="68B2C788" w14:textId="47A861B1" w:rsidR="00AE6D4B" w:rsidRPr="00AF35C0" w:rsidRDefault="00AE6D4B" w:rsidP="00AE6D4B">
      <w:pPr>
        <w:pStyle w:val="ListBullet"/>
      </w:pPr>
      <w:r w:rsidRPr="00AF35C0">
        <w:t xml:space="preserve">Weekly rent in metropolitan regions in Australia is on average 34% higher compared to regional areas highlighting the higher costs for </w:t>
      </w:r>
      <w:r w:rsidR="004A7514" w:rsidRPr="00AF35C0">
        <w:t>RRR students</w:t>
      </w:r>
      <w:r w:rsidRPr="00AF35C0">
        <w:t xml:space="preserve"> that choose to study in capital cities. </w:t>
      </w:r>
      <w:r w:rsidR="00CE5EBE" w:rsidRPr="00AF35C0">
        <w:t xml:space="preserve"> </w:t>
      </w:r>
      <w:r w:rsidRPr="00AF35C0">
        <w:t>Students moving from regional areas to metropolitan campuses are likely to experience some form of financial stress given the change in average weekly rent.</w:t>
      </w:r>
      <w:r w:rsidR="00CE5EBE" w:rsidRPr="00AF35C0">
        <w:t xml:space="preserve">  </w:t>
      </w:r>
      <w:r w:rsidR="00CE529C" w:rsidRPr="00AF35C0">
        <w:t xml:space="preserve">It is noted that the majority of </w:t>
      </w:r>
      <w:r w:rsidR="004A7514" w:rsidRPr="00AF35C0">
        <w:t>RRR students</w:t>
      </w:r>
      <w:r w:rsidR="00CE529C" w:rsidRPr="00AF35C0">
        <w:t xml:space="preserve"> living in capital cities are living in the inner areas close to the major university campuses where rents are well above the metropolitan average. </w:t>
      </w:r>
    </w:p>
    <w:tbl>
      <w:tblPr>
        <w:tblW w:w="5000" w:type="pct"/>
        <w:tblBorders>
          <w:bottom w:val="single" w:sz="4" w:space="0" w:color="1A1919" w:themeColor="text1"/>
        </w:tblBorders>
        <w:tblLook w:val="01E0" w:firstRow="1" w:lastRow="1" w:firstColumn="1" w:lastColumn="1" w:noHBand="0" w:noVBand="0"/>
      </w:tblPr>
      <w:tblGrid>
        <w:gridCol w:w="7739"/>
        <w:gridCol w:w="1899"/>
      </w:tblGrid>
      <w:tr w:rsidR="00AE6D4B" w:rsidRPr="00AF35C0" w14:paraId="242E05EE" w14:textId="77777777" w:rsidTr="00AE6D4B">
        <w:trPr>
          <w:trHeight w:hRule="exact" w:val="454"/>
        </w:trPr>
        <w:tc>
          <w:tcPr>
            <w:tcW w:w="5000" w:type="pct"/>
            <w:gridSpan w:val="2"/>
            <w:shd w:val="clear" w:color="auto" w:fill="auto"/>
            <w:noWrap/>
            <w:vAlign w:val="bottom"/>
          </w:tcPr>
          <w:p w14:paraId="63F0B3C9" w14:textId="77777777" w:rsidR="00AE6D4B" w:rsidRPr="00AF35C0" w:rsidRDefault="00AE6D4B" w:rsidP="00AE6D4B">
            <w:pPr>
              <w:pStyle w:val="Head4"/>
              <w:rPr>
                <w:lang w:eastAsia="en-AU"/>
              </w:rPr>
            </w:pPr>
            <w:r w:rsidRPr="00AF35C0">
              <w:rPr>
                <w:lang w:eastAsia="en-AU"/>
              </w:rPr>
              <w:t>Average Private Rent per Bedroom</w:t>
            </w:r>
          </w:p>
        </w:tc>
      </w:tr>
      <w:tr w:rsidR="00AE6D4B" w:rsidRPr="00AF35C0" w14:paraId="38707B52" w14:textId="77777777" w:rsidTr="00AE6D4B">
        <w:trPr>
          <w:trHeight w:val="136"/>
        </w:trPr>
        <w:tc>
          <w:tcPr>
            <w:tcW w:w="4015" w:type="pct"/>
            <w:shd w:val="clear" w:color="auto" w:fill="auto"/>
            <w:noWrap/>
            <w:vAlign w:val="bottom"/>
          </w:tcPr>
          <w:p w14:paraId="14A6421F" w14:textId="77777777" w:rsidR="00AE6D4B" w:rsidRPr="00AF35C0" w:rsidRDefault="00AE6D4B" w:rsidP="00AE6D4B">
            <w:pPr>
              <w:pStyle w:val="ExceTableDescription"/>
            </w:pPr>
            <w:r w:rsidRPr="00AF35C0">
              <w:t>Three Bedroom House, 2016</w:t>
            </w:r>
          </w:p>
        </w:tc>
        <w:tc>
          <w:tcPr>
            <w:tcW w:w="985" w:type="pct"/>
            <w:shd w:val="clear" w:color="auto" w:fill="auto"/>
            <w:noWrap/>
            <w:vAlign w:val="bottom"/>
          </w:tcPr>
          <w:p w14:paraId="49435DC0" w14:textId="0CF1461A" w:rsidR="00AE6D4B" w:rsidRPr="00AF35C0" w:rsidRDefault="00AE6D4B" w:rsidP="00AE6D4B">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4</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5</w:t>
            </w:r>
            <w:r w:rsidR="0056545F">
              <w:rPr>
                <w:noProof/>
              </w:rPr>
              <w:fldChar w:fldCharType="end"/>
            </w:r>
          </w:p>
        </w:tc>
      </w:tr>
    </w:tbl>
    <w:p w14:paraId="4E37DA32" w14:textId="77777777" w:rsidR="00AE6D4B" w:rsidRPr="00AF35C0" w:rsidRDefault="00AE6D4B" w:rsidP="00AE6D4B">
      <w:pPr>
        <w:pStyle w:val="ListBullet2"/>
        <w:numPr>
          <w:ilvl w:val="0"/>
          <w:numId w:val="0"/>
        </w:numPr>
        <w:spacing w:after="0"/>
      </w:pPr>
      <w:r w:rsidRPr="00AF35C0">
        <w:rPr>
          <w:noProof/>
          <w:lang w:eastAsia="en-AU"/>
        </w:rPr>
        <w:drawing>
          <wp:inline distT="0" distB="0" distL="0" distR="0" wp14:anchorId="03FAFDF4" wp14:editId="4AA1C5A0">
            <wp:extent cx="6120130" cy="4178254"/>
            <wp:effectExtent l="0" t="0" r="0" b="0"/>
            <wp:docPr id="9" name="Picture 9" descr="Average Private Rent per Bedroom, Three Bedroom House, 2016" title="Tabl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130" cy="4178254"/>
                    </a:xfrm>
                    <a:prstGeom prst="rect">
                      <a:avLst/>
                    </a:prstGeom>
                    <a:noFill/>
                    <a:ln>
                      <a:noFill/>
                    </a:ln>
                  </pic:spPr>
                </pic:pic>
              </a:graphicData>
            </a:graphic>
          </wp:inline>
        </w:drawing>
      </w:r>
    </w:p>
    <w:p w14:paraId="3C2BA325" w14:textId="1E896440" w:rsidR="008D7EBF" w:rsidRPr="00AF35C0" w:rsidRDefault="008D7EBF" w:rsidP="008D7EBF">
      <w:pPr>
        <w:tabs>
          <w:tab w:val="left" w:pos="6946"/>
        </w:tabs>
        <w:spacing w:after="0"/>
        <w:rPr>
          <w:sz w:val="16"/>
          <w:szCs w:val="16"/>
        </w:rPr>
      </w:pPr>
      <w:r w:rsidRPr="00AF35C0">
        <w:rPr>
          <w:sz w:val="16"/>
          <w:szCs w:val="16"/>
        </w:rPr>
        <w:t>Note: Excludes other accommodation costs such as utilities, furniture and transport to campus.</w:t>
      </w:r>
    </w:p>
    <w:p w14:paraId="4FBA8F19" w14:textId="60266633" w:rsidR="00AE6D4B" w:rsidRPr="00AF35C0" w:rsidRDefault="00AE6D4B" w:rsidP="00AE6D4B">
      <w:pPr>
        <w:spacing w:after="0"/>
        <w:rPr>
          <w:sz w:val="16"/>
          <w:szCs w:val="16"/>
        </w:rPr>
      </w:pPr>
      <w:r w:rsidRPr="00AF35C0">
        <w:rPr>
          <w:sz w:val="16"/>
          <w:szCs w:val="16"/>
        </w:rPr>
        <w:t>Source: ABS Census</w:t>
      </w:r>
    </w:p>
    <w:p w14:paraId="4310913E" w14:textId="77777777" w:rsidR="00AE6D4B" w:rsidRPr="00AF35C0" w:rsidRDefault="00AE6D4B" w:rsidP="00AE6D4B">
      <w:pPr>
        <w:spacing w:after="0"/>
        <w:rPr>
          <w:sz w:val="16"/>
          <w:szCs w:val="16"/>
        </w:rPr>
      </w:pPr>
    </w:p>
    <w:p w14:paraId="4BBB0368" w14:textId="77777777" w:rsidR="00AE6D4B" w:rsidRPr="00AF35C0" w:rsidRDefault="00AE6D4B" w:rsidP="00AE6D4B">
      <w:pPr>
        <w:pStyle w:val="ListBullet2"/>
        <w:numPr>
          <w:ilvl w:val="0"/>
          <w:numId w:val="0"/>
        </w:numPr>
      </w:pPr>
      <w:r w:rsidRPr="00AF35C0">
        <w:t>Table 4.</w:t>
      </w:r>
      <w:r w:rsidR="000B26C8" w:rsidRPr="00AF35C0">
        <w:t>6</w:t>
      </w:r>
      <w:r w:rsidRPr="00AF35C0">
        <w:t xml:space="preserve"> examines the average weekly rents across Australia, and the average weekly income for full-time university students (aged of 19-24). By expressing rent as a proportion of income, we are able to identify locations where students may be experiencing some form of financial stress. It is generally assumed that students will experience some form of financial stress when 30% or more of their income is dedicated towards weekly rent.  Within Australia, those university students earning an average income are likely to be experiencing some form of financial stress, with 32% of their income required to meet the average rent when sharing in a three-bedroom house. </w:t>
      </w:r>
    </w:p>
    <w:p w14:paraId="607E959B" w14:textId="77777777" w:rsidR="00AE6D4B" w:rsidRPr="00AF35C0" w:rsidRDefault="00AE6D4B" w:rsidP="00AE6D4B">
      <w:pPr>
        <w:pStyle w:val="ListBullet2"/>
        <w:numPr>
          <w:ilvl w:val="0"/>
          <w:numId w:val="0"/>
        </w:numPr>
      </w:pPr>
      <w:r w:rsidRPr="00AF35C0">
        <w:t>Regions facing particular stress are Sydney, Perth and Melbourne, which reflects the higher rents experienced in these locations. In Sydney, a full-time student earning the average income of $355 per week, and paying the average rent of $148, will be setting aside 42% of their income per week towards private accommodation.  Those within Perth earning $324, and paying $126 per week in rent, will be setting aside 39% of their income, and those within Melbourne, 36%.</w:t>
      </w:r>
    </w:p>
    <w:p w14:paraId="733E3991" w14:textId="77777777" w:rsidR="00AE6D4B" w:rsidRPr="00AF35C0" w:rsidRDefault="00AE6D4B" w:rsidP="00AE6D4B">
      <w:pPr>
        <w:pStyle w:val="ListBullet2"/>
        <w:numPr>
          <w:ilvl w:val="0"/>
          <w:numId w:val="0"/>
        </w:numPr>
      </w:pPr>
      <w:r w:rsidRPr="00AF35C0">
        <w:t xml:space="preserve">In all metropolitan regions in Australia, students earning average income are paying more than 30% of their income in weekly rent, placing students in these regions in some form of financial stress. On the other hand, no regional areas experience a rent to income ratio greater than 30%, with 28% of income in regional Queensland being the highest. </w:t>
      </w:r>
    </w:p>
    <w:p w14:paraId="35335CD9" w14:textId="2AA1A7DE" w:rsidR="00534C3A" w:rsidRPr="00AF35C0" w:rsidRDefault="00553F63" w:rsidP="00AE6D4B">
      <w:pPr>
        <w:pStyle w:val="ListBullet2"/>
        <w:numPr>
          <w:ilvl w:val="0"/>
          <w:numId w:val="0"/>
        </w:numPr>
      </w:pPr>
      <w:r w:rsidRPr="00AF35C0">
        <w:lastRenderedPageBreak/>
        <w:t xml:space="preserve">It is noted that the analysis is at a high level with certain areas facing tighter rental markets (such as </w:t>
      </w:r>
      <w:r w:rsidR="002E3562" w:rsidRPr="00AF35C0">
        <w:t>the inner areas of capital cities) experiencing greater rental stress.</w:t>
      </w:r>
    </w:p>
    <w:tbl>
      <w:tblPr>
        <w:tblW w:w="5000" w:type="pct"/>
        <w:tblBorders>
          <w:bottom w:val="single" w:sz="4" w:space="0" w:color="1A1919" w:themeColor="text1"/>
        </w:tblBorders>
        <w:tblLook w:val="01E0" w:firstRow="1" w:lastRow="1" w:firstColumn="1" w:lastColumn="1" w:noHBand="0" w:noVBand="0"/>
      </w:tblPr>
      <w:tblGrid>
        <w:gridCol w:w="7739"/>
        <w:gridCol w:w="1899"/>
      </w:tblGrid>
      <w:tr w:rsidR="00AE6D4B" w:rsidRPr="00AF35C0" w14:paraId="3E7A20A2" w14:textId="77777777" w:rsidTr="00AE6D4B">
        <w:trPr>
          <w:trHeight w:hRule="exact" w:val="454"/>
        </w:trPr>
        <w:tc>
          <w:tcPr>
            <w:tcW w:w="5000" w:type="pct"/>
            <w:gridSpan w:val="2"/>
            <w:shd w:val="clear" w:color="auto" w:fill="auto"/>
            <w:noWrap/>
            <w:vAlign w:val="bottom"/>
          </w:tcPr>
          <w:p w14:paraId="413C3997" w14:textId="77777777" w:rsidR="00AE6D4B" w:rsidRPr="00AF35C0" w:rsidRDefault="00AE6D4B" w:rsidP="00AE6D4B">
            <w:pPr>
              <w:pStyle w:val="Head4"/>
              <w:rPr>
                <w:lang w:eastAsia="en-AU"/>
              </w:rPr>
            </w:pPr>
            <w:r w:rsidRPr="00AF35C0">
              <w:rPr>
                <w:lang w:eastAsia="en-AU"/>
              </w:rPr>
              <w:t>Average Private Rent per Bedroom as Percentage of Student Income</w:t>
            </w:r>
          </w:p>
        </w:tc>
      </w:tr>
      <w:tr w:rsidR="00AE6D4B" w:rsidRPr="00AF35C0" w14:paraId="149E4153" w14:textId="77777777" w:rsidTr="00AE6D4B">
        <w:trPr>
          <w:trHeight w:val="136"/>
        </w:trPr>
        <w:tc>
          <w:tcPr>
            <w:tcW w:w="4015" w:type="pct"/>
            <w:shd w:val="clear" w:color="auto" w:fill="auto"/>
            <w:noWrap/>
            <w:vAlign w:val="bottom"/>
          </w:tcPr>
          <w:p w14:paraId="6E42CB54" w14:textId="77777777" w:rsidR="00AE6D4B" w:rsidRPr="00AF35C0" w:rsidRDefault="00AE6D4B" w:rsidP="00AE6D4B">
            <w:pPr>
              <w:pStyle w:val="ExceTableDescription"/>
            </w:pPr>
            <w:r w:rsidRPr="00AF35C0">
              <w:t>Three Bedroom House, 2016</w:t>
            </w:r>
          </w:p>
        </w:tc>
        <w:tc>
          <w:tcPr>
            <w:tcW w:w="985" w:type="pct"/>
            <w:shd w:val="clear" w:color="auto" w:fill="auto"/>
            <w:noWrap/>
            <w:vAlign w:val="bottom"/>
          </w:tcPr>
          <w:p w14:paraId="137F459D" w14:textId="2954A0FC" w:rsidR="00AE6D4B" w:rsidRPr="00AF35C0" w:rsidRDefault="00AE6D4B" w:rsidP="00AE6D4B">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4</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6</w:t>
            </w:r>
            <w:r w:rsidR="0056545F">
              <w:rPr>
                <w:noProof/>
              </w:rPr>
              <w:fldChar w:fldCharType="end"/>
            </w:r>
          </w:p>
        </w:tc>
      </w:tr>
    </w:tbl>
    <w:p w14:paraId="163CC3DA" w14:textId="579B5A7B" w:rsidR="00AE6D4B" w:rsidRPr="00AF35C0" w:rsidRDefault="00553F63" w:rsidP="00AE6D4B">
      <w:pPr>
        <w:pStyle w:val="ListBullet2"/>
        <w:numPr>
          <w:ilvl w:val="0"/>
          <w:numId w:val="0"/>
        </w:numPr>
        <w:spacing w:after="0"/>
      </w:pPr>
      <w:r w:rsidRPr="00AF35C0">
        <w:rPr>
          <w:noProof/>
          <w:lang w:eastAsia="en-AU"/>
        </w:rPr>
        <w:drawing>
          <wp:inline distT="0" distB="0" distL="0" distR="0" wp14:anchorId="7B8ACE68" wp14:editId="1CE1F5E6">
            <wp:extent cx="6029325" cy="4933950"/>
            <wp:effectExtent l="0" t="0" r="9525" b="0"/>
            <wp:docPr id="46" name="Picture 46" descr="Average Private Rent per Bedroom as Percentage of Student Income, Three Bedroom House, 2016" title="Tabl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29325" cy="4933950"/>
                    </a:xfrm>
                    <a:prstGeom prst="rect">
                      <a:avLst/>
                    </a:prstGeom>
                    <a:noFill/>
                    <a:ln>
                      <a:noFill/>
                    </a:ln>
                  </pic:spPr>
                </pic:pic>
              </a:graphicData>
            </a:graphic>
          </wp:inline>
        </w:drawing>
      </w:r>
    </w:p>
    <w:p w14:paraId="654494DC" w14:textId="0E04A211" w:rsidR="008D7EBF" w:rsidRPr="00AF35C0" w:rsidRDefault="008D7EBF" w:rsidP="008D7EBF">
      <w:pPr>
        <w:tabs>
          <w:tab w:val="left" w:pos="6946"/>
        </w:tabs>
        <w:spacing w:after="0"/>
        <w:rPr>
          <w:sz w:val="16"/>
          <w:szCs w:val="16"/>
        </w:rPr>
      </w:pPr>
      <w:r w:rsidRPr="00AF35C0">
        <w:rPr>
          <w:sz w:val="16"/>
          <w:szCs w:val="16"/>
        </w:rPr>
        <w:t>Note: Rent excludes other accommodation costs such as utilities, furniture and transport to campus.</w:t>
      </w:r>
    </w:p>
    <w:p w14:paraId="37987AA3" w14:textId="77777777" w:rsidR="005055AC" w:rsidRPr="00AF35C0" w:rsidRDefault="005055AC" w:rsidP="005055AC">
      <w:pPr>
        <w:spacing w:after="0"/>
        <w:rPr>
          <w:sz w:val="16"/>
          <w:szCs w:val="16"/>
        </w:rPr>
      </w:pPr>
      <w:r w:rsidRPr="00AF35C0">
        <w:rPr>
          <w:sz w:val="16"/>
          <w:szCs w:val="16"/>
        </w:rPr>
        <w:t>Note: Income includes all sources of income including Government support though excludes family allowances.</w:t>
      </w:r>
    </w:p>
    <w:p w14:paraId="34324C9A" w14:textId="77777777" w:rsidR="00AE6D4B" w:rsidRPr="00AF35C0" w:rsidRDefault="00AE6D4B" w:rsidP="00AE6D4B">
      <w:pPr>
        <w:spacing w:after="0"/>
        <w:rPr>
          <w:sz w:val="16"/>
          <w:szCs w:val="16"/>
        </w:rPr>
      </w:pPr>
      <w:r w:rsidRPr="00AF35C0">
        <w:rPr>
          <w:sz w:val="16"/>
          <w:szCs w:val="16"/>
        </w:rPr>
        <w:t>Source: ABS Census, Urbis</w:t>
      </w:r>
    </w:p>
    <w:p w14:paraId="08B17196" w14:textId="77777777" w:rsidR="00AE6D4B" w:rsidRPr="00AF35C0" w:rsidRDefault="00AE6D4B" w:rsidP="00AE6D4B">
      <w:pPr>
        <w:spacing w:after="0"/>
        <w:rPr>
          <w:sz w:val="16"/>
          <w:szCs w:val="16"/>
        </w:rPr>
      </w:pPr>
    </w:p>
    <w:p w14:paraId="1A5F3F77" w14:textId="64F61496" w:rsidR="00AE6D4B" w:rsidRPr="00AF35C0" w:rsidRDefault="00034F2F" w:rsidP="00034F2F">
      <w:pPr>
        <w:pStyle w:val="Heading3"/>
      </w:pPr>
      <w:r w:rsidRPr="00AF35C0">
        <w:t>Sharing Economy</w:t>
      </w:r>
    </w:p>
    <w:p w14:paraId="3077C9B9" w14:textId="0E5DA820" w:rsidR="00034F2F" w:rsidRPr="00AF35C0" w:rsidRDefault="00034F2F" w:rsidP="00034F2F">
      <w:r w:rsidRPr="00AF35C0">
        <w:t xml:space="preserve">The sharing economy has grown in recent years with companies such as </w:t>
      </w:r>
      <w:proofErr w:type="spellStart"/>
      <w:r w:rsidR="002066EB" w:rsidRPr="00AF35C0">
        <w:t>AirBNB</w:t>
      </w:r>
      <w:proofErr w:type="spellEnd"/>
      <w:r w:rsidRPr="00AF35C0">
        <w:t xml:space="preserve"> providing a platform for people to rent out dwellings or rooms to people.  These platforms tend to be for short stays though owners can rent out dwellings and rooms for longer periods.  There is no data on how many university students are living in share economy accommodation.</w:t>
      </w:r>
    </w:p>
    <w:p w14:paraId="7E829844" w14:textId="568106D2" w:rsidR="00034F2F" w:rsidRPr="00AF35C0" w:rsidRDefault="00034F2F" w:rsidP="00034F2F">
      <w:r w:rsidRPr="00AF35C0">
        <w:t xml:space="preserve">There has been anecdotal evidence of the growth in </w:t>
      </w:r>
      <w:proofErr w:type="spellStart"/>
      <w:r w:rsidR="002066EB" w:rsidRPr="00AF35C0">
        <w:t>AirBNB</w:t>
      </w:r>
      <w:proofErr w:type="spellEnd"/>
      <w:r w:rsidRPr="00AF35C0">
        <w:t xml:space="preserve"> resulting in more landlords converting long-term rental properties to short-stay rentals as they can make more money.  Hobart has been an example of where the strong growth in the tourism sector coupled with the shortage of hotels has resulted in landlords converting properties to short-stay and listing them on </w:t>
      </w:r>
      <w:proofErr w:type="spellStart"/>
      <w:r w:rsidR="002066EB" w:rsidRPr="00AF35C0">
        <w:t>AirBNB</w:t>
      </w:r>
      <w:proofErr w:type="spellEnd"/>
      <w:r w:rsidRPr="00AF35C0">
        <w:t xml:space="preserve"> and other sharing websites.  With Inner Hobart currently having a rental vacancy rate of under 1%, this has made it difficult for students at the University of Tasmania to access rental properties.  This has had a flow on impact to increase demand for PBSA as students cannot find alternate accommodation.</w:t>
      </w:r>
    </w:p>
    <w:p w14:paraId="484AA6EA" w14:textId="072F2D99" w:rsidR="00034F2F" w:rsidRPr="00AF35C0" w:rsidRDefault="00034F2F" w:rsidP="00034F2F">
      <w:r w:rsidRPr="00AF35C0">
        <w:t>Anecdotal evidence also indicates that there are university students unable to source accommodation and rely on ‘couch surfing’ to avoid homelessness.  Couch surfing involves students staying on the couch of a friend or relative and often involves moving around as to not overstay in one household.  There is no comprehensive data on how many university students are couch surfing.</w:t>
      </w:r>
    </w:p>
    <w:p w14:paraId="25384081" w14:textId="77777777" w:rsidR="00034F2F" w:rsidRPr="00AF35C0" w:rsidRDefault="00034F2F" w:rsidP="00AE6D4B">
      <w:pPr>
        <w:spacing w:after="0"/>
        <w:rPr>
          <w:sz w:val="16"/>
          <w:szCs w:val="16"/>
        </w:rPr>
      </w:pPr>
    </w:p>
    <w:p w14:paraId="53128601" w14:textId="77777777" w:rsidR="00AE6D4B" w:rsidRPr="00AF35C0" w:rsidRDefault="00AE6D4B" w:rsidP="00AE6D4B">
      <w:pPr>
        <w:pStyle w:val="Heading2"/>
      </w:pPr>
      <w:bookmarkStart w:id="34" w:name="_Toc504652407"/>
      <w:r w:rsidRPr="00AF35C0">
        <w:t>Demand</w:t>
      </w:r>
      <w:bookmarkEnd w:id="34"/>
    </w:p>
    <w:p w14:paraId="08ABC309" w14:textId="77777777" w:rsidR="000A61E2" w:rsidRPr="00AF35C0" w:rsidRDefault="000A61E2" w:rsidP="00AE6D4B">
      <w:pPr>
        <w:pStyle w:val="Heading3"/>
      </w:pPr>
      <w:bookmarkStart w:id="35" w:name="_Toc504652408"/>
      <w:r w:rsidRPr="00AF35C0">
        <w:t>Demand Drivers</w:t>
      </w:r>
      <w:bookmarkEnd w:id="35"/>
    </w:p>
    <w:p w14:paraId="59D379F4" w14:textId="6917E740" w:rsidR="005055AC" w:rsidRPr="00AF35C0" w:rsidRDefault="005055AC" w:rsidP="005055AC">
      <w:r w:rsidRPr="00AF35C0">
        <w:t>There are a range of different factors that influence the choice of accommodation such as whether students choose catered colleges, self</w:t>
      </w:r>
      <w:r w:rsidR="00AF6B11" w:rsidRPr="00AF35C0">
        <w:t>-</w:t>
      </w:r>
      <w:r w:rsidRPr="00AF35C0">
        <w:t xml:space="preserve">catered PBSA or private rental accommodation.  </w:t>
      </w:r>
      <w:r w:rsidR="00223181" w:rsidRPr="00AF35C0">
        <w:t xml:space="preserve">While there is limited survey data on the decision </w:t>
      </w:r>
      <w:r w:rsidRPr="00AF35C0">
        <w:t>Key factors that contribute to accommodation decisions include:</w:t>
      </w:r>
    </w:p>
    <w:p w14:paraId="20FA6686" w14:textId="3C64506E" w:rsidR="005055AC" w:rsidRPr="00AF35C0" w:rsidRDefault="005055AC" w:rsidP="005055AC">
      <w:pPr>
        <w:pStyle w:val="ListBullet"/>
      </w:pPr>
      <w:r w:rsidRPr="00AF35C0">
        <w:t>Price: Price is a major consideration to students and their parents. Students looking for the cheapest option are more likely to choose a share house in the private rental market. It is noted that student accommodation includes more services in the rent, which can often make student accommodation more affordable than private rental accommodation. However, students looking to find the cheapest possible option are likely to choose private rental accommodation.</w:t>
      </w:r>
    </w:p>
    <w:p w14:paraId="413BF733" w14:textId="3CD9E780" w:rsidR="005055AC" w:rsidRPr="00AF35C0" w:rsidRDefault="005055AC" w:rsidP="005055AC">
      <w:pPr>
        <w:pStyle w:val="ListBullet"/>
      </w:pPr>
      <w:r w:rsidRPr="00AF35C0">
        <w:t>Location: Students looking to live close to where they study are more likely to live on-campus though students wanting to live close to other amenity and job opportunities may be more likely to choose private rental accommodation.</w:t>
      </w:r>
    </w:p>
    <w:p w14:paraId="3487352C" w14:textId="77777777" w:rsidR="005055AC" w:rsidRPr="00AF35C0" w:rsidRDefault="005055AC" w:rsidP="005055AC">
      <w:pPr>
        <w:pStyle w:val="ListBullet"/>
      </w:pPr>
      <w:r w:rsidRPr="00AF35C0">
        <w:t xml:space="preserve">Security: University on-campus accommodation is generally seen to be safer than sharing in the private rental market which is a key factor for a lot of students and their parents. </w:t>
      </w:r>
    </w:p>
    <w:p w14:paraId="420FA410" w14:textId="77777777" w:rsidR="005055AC" w:rsidRPr="00AF35C0" w:rsidRDefault="005055AC" w:rsidP="005055AC">
      <w:pPr>
        <w:pStyle w:val="ListBullet"/>
      </w:pPr>
      <w:r w:rsidRPr="00AF35C0">
        <w:t>Support: Students looking for a greater level of pastoral care and support are more likely to choose PBSA.</w:t>
      </w:r>
    </w:p>
    <w:p w14:paraId="6D15D3CD" w14:textId="77777777" w:rsidR="005055AC" w:rsidRPr="00AF35C0" w:rsidRDefault="005055AC" w:rsidP="005055AC">
      <w:pPr>
        <w:pStyle w:val="ListBullet"/>
      </w:pPr>
      <w:r w:rsidRPr="00AF35C0">
        <w:t>Independence: Students looking for a greater level of independence are more likely to choose private rental accommodation. As students get older and more mature they are more likely to move towards share houses.</w:t>
      </w:r>
    </w:p>
    <w:p w14:paraId="4065EE9C" w14:textId="79260FF8" w:rsidR="000A61E2" w:rsidRPr="00AF35C0" w:rsidRDefault="000A61E2" w:rsidP="000A61E2">
      <w:r w:rsidRPr="00AF35C0">
        <w:t>The demand for student accommodation differs significantly between student cohorts based on factors such as whether they are a commencing or continuing student, their place of origin (local student, domestic student moving fr</w:t>
      </w:r>
      <w:r w:rsidR="00640593" w:rsidRPr="00AF35C0">
        <w:t>o</w:t>
      </w:r>
      <w:r w:rsidRPr="00AF35C0">
        <w:t xml:space="preserve">m outside the region and international students) and the level of course they are studying.  Regional undergraduate students commencing their studies have a high demand for accommodation as they are generally younger, new to an area and have parents that want them to be in safe and supported </w:t>
      </w:r>
      <w:r w:rsidR="00DB6FB5" w:rsidRPr="00AF35C0">
        <w:t>accommodation where they can transition into university.</w:t>
      </w:r>
    </w:p>
    <w:tbl>
      <w:tblPr>
        <w:tblW w:w="5000" w:type="pct"/>
        <w:tblBorders>
          <w:bottom w:val="single" w:sz="4" w:space="0" w:color="1A1919" w:themeColor="text1"/>
        </w:tblBorders>
        <w:tblLook w:val="01E0" w:firstRow="1" w:lastRow="1" w:firstColumn="1" w:lastColumn="1" w:noHBand="0" w:noVBand="0"/>
      </w:tblPr>
      <w:tblGrid>
        <w:gridCol w:w="7739"/>
        <w:gridCol w:w="1899"/>
      </w:tblGrid>
      <w:tr w:rsidR="000A61E2" w:rsidRPr="00AF35C0" w14:paraId="0E0EA1BF" w14:textId="77777777" w:rsidTr="00DB6FB5">
        <w:trPr>
          <w:trHeight w:hRule="exact" w:val="454"/>
        </w:trPr>
        <w:tc>
          <w:tcPr>
            <w:tcW w:w="5000" w:type="pct"/>
            <w:gridSpan w:val="2"/>
            <w:shd w:val="clear" w:color="auto" w:fill="auto"/>
            <w:noWrap/>
            <w:vAlign w:val="bottom"/>
          </w:tcPr>
          <w:p w14:paraId="014D504F" w14:textId="77777777" w:rsidR="000A61E2" w:rsidRPr="00AF35C0" w:rsidRDefault="000A61E2" w:rsidP="00DB6FB5">
            <w:pPr>
              <w:pStyle w:val="ExcelTableHeader"/>
            </w:pPr>
            <w:r w:rsidRPr="00AF35C0">
              <w:t xml:space="preserve">Relative Demand for Student Accommodation </w:t>
            </w:r>
          </w:p>
        </w:tc>
      </w:tr>
      <w:tr w:rsidR="000A61E2" w:rsidRPr="00AF35C0" w14:paraId="02D54713" w14:textId="77777777" w:rsidTr="00DB6FB5">
        <w:trPr>
          <w:trHeight w:val="136"/>
        </w:trPr>
        <w:tc>
          <w:tcPr>
            <w:tcW w:w="4015" w:type="pct"/>
            <w:shd w:val="clear" w:color="auto" w:fill="auto"/>
            <w:noWrap/>
            <w:vAlign w:val="bottom"/>
          </w:tcPr>
          <w:p w14:paraId="625FD4F5" w14:textId="77777777" w:rsidR="000A61E2" w:rsidRPr="00AF35C0" w:rsidRDefault="000A61E2" w:rsidP="00DB6FB5">
            <w:pPr>
              <w:pStyle w:val="ExcelTableDescription"/>
            </w:pPr>
            <w:r w:rsidRPr="00AF35C0">
              <w:t>By Student Cohort</w:t>
            </w:r>
          </w:p>
        </w:tc>
        <w:tc>
          <w:tcPr>
            <w:tcW w:w="985" w:type="pct"/>
            <w:shd w:val="clear" w:color="auto" w:fill="auto"/>
            <w:noWrap/>
            <w:vAlign w:val="bottom"/>
          </w:tcPr>
          <w:p w14:paraId="1179A5AB" w14:textId="29418CB7" w:rsidR="000A61E2" w:rsidRPr="00AF35C0" w:rsidRDefault="000A61E2" w:rsidP="00DB6FB5">
            <w:pPr>
              <w:pStyle w:val="ExcelTableDescription"/>
              <w:jc w:val="right"/>
            </w:pPr>
            <w:bookmarkStart w:id="36" w:name="_Toc499895418"/>
            <w:r w:rsidRPr="00AF35C0">
              <w:t xml:space="preserve">Chart </w:t>
            </w:r>
            <w:r w:rsidR="0056545F">
              <w:fldChar w:fldCharType="begin"/>
            </w:r>
            <w:r w:rsidR="0056545F">
              <w:instrText xml:space="preserve"> STYLEREF 1 \s </w:instrText>
            </w:r>
            <w:r w:rsidR="0056545F">
              <w:fldChar w:fldCharType="separate"/>
            </w:r>
            <w:r w:rsidR="00B720A3">
              <w:rPr>
                <w:noProof/>
              </w:rPr>
              <w:t>4</w:t>
            </w:r>
            <w:r w:rsidR="0056545F">
              <w:rPr>
                <w:noProof/>
              </w:rPr>
              <w:fldChar w:fldCharType="end"/>
            </w:r>
            <w:r w:rsidRPr="00AF35C0">
              <w:t>.</w:t>
            </w:r>
            <w:r w:rsidR="0056545F">
              <w:fldChar w:fldCharType="begin"/>
            </w:r>
            <w:r w:rsidR="0056545F">
              <w:instrText xml:space="preserve"> SEQ Chart \* ARABIC \s 1 </w:instrText>
            </w:r>
            <w:r w:rsidR="0056545F">
              <w:fldChar w:fldCharType="separate"/>
            </w:r>
            <w:r w:rsidR="00B720A3">
              <w:rPr>
                <w:noProof/>
              </w:rPr>
              <w:t>1</w:t>
            </w:r>
            <w:bookmarkEnd w:id="36"/>
            <w:r w:rsidR="0056545F">
              <w:rPr>
                <w:noProof/>
              </w:rPr>
              <w:fldChar w:fldCharType="end"/>
            </w:r>
          </w:p>
        </w:tc>
      </w:tr>
    </w:tbl>
    <w:p w14:paraId="4B144EFC" w14:textId="2751CCB8" w:rsidR="000A61E2" w:rsidRDefault="000A61E2" w:rsidP="000A61E2">
      <w:r w:rsidRPr="00AF35C0">
        <w:rPr>
          <w:noProof/>
          <w:lang w:eastAsia="en-AU"/>
        </w:rPr>
        <w:drawing>
          <wp:inline distT="0" distB="0" distL="0" distR="0" wp14:anchorId="5EA00E33" wp14:editId="0B953FDA">
            <wp:extent cx="6384526" cy="3174521"/>
            <wp:effectExtent l="0" t="0" r="0" b="6985"/>
            <wp:docPr id="7192" name="Picture 7192" descr="Relative Demand for Student Accommondation, by Student Cohort" title="Chart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ent Accommodation Propensity Methodology.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21117" cy="3192715"/>
                    </a:xfrm>
                    <a:prstGeom prst="rect">
                      <a:avLst/>
                    </a:prstGeom>
                  </pic:spPr>
                </pic:pic>
              </a:graphicData>
            </a:graphic>
          </wp:inline>
        </w:drawing>
      </w:r>
    </w:p>
    <w:p w14:paraId="08277A00" w14:textId="77777777" w:rsidR="009A56F1" w:rsidRPr="00AF35C0" w:rsidRDefault="009A56F1" w:rsidP="000A61E2"/>
    <w:p w14:paraId="65270465" w14:textId="5D10AF5D" w:rsidR="000A61E2" w:rsidRPr="00AF35C0" w:rsidRDefault="00DB6FB5" w:rsidP="000A61E2">
      <w:r w:rsidRPr="00AF35C0">
        <w:lastRenderedPageBreak/>
        <w:t>Based on our experience in assessing the supply and demand for student accommodation throughout Australia, Urbis has identified the following trends for regional student’s demand for accommodation</w:t>
      </w:r>
      <w:r w:rsidR="009457FB" w:rsidRPr="00AF35C0">
        <w:t>.  These trends are based on assessing the number of students applying for student accommodation in each cohort and comparing it to the total number of enrolled students in each cohort.</w:t>
      </w:r>
    </w:p>
    <w:p w14:paraId="24E08849" w14:textId="77777777" w:rsidR="00DB6FB5" w:rsidRPr="00AF35C0" w:rsidRDefault="00DB6FB5" w:rsidP="00DB6FB5">
      <w:pPr>
        <w:pStyle w:val="ListBullet"/>
      </w:pPr>
      <w:r w:rsidRPr="00AF35C0">
        <w:t xml:space="preserve">First Year: As discussed, first year undergraduate students represent a key driver for student accommodation with parents wanting their child to be in a supported environment and often assisting financially with fees.  In locations where there is a tight rental market, Urbis has observed up to 90% of commencing undergraduate domestic students from outside the region demand student accommodation. </w:t>
      </w:r>
    </w:p>
    <w:p w14:paraId="54D91A15" w14:textId="36021B86" w:rsidR="00DB6FB5" w:rsidRPr="00AF35C0" w:rsidRDefault="00DB6FB5" w:rsidP="00DB6FB5">
      <w:pPr>
        <w:pStyle w:val="ListBullet"/>
      </w:pPr>
      <w:r w:rsidRPr="00AF35C0">
        <w:t>Second Year: Once students have spent a year at the university and have met new friends and become more independent, there is generally a trend to</w:t>
      </w:r>
      <w:r w:rsidR="006E6E2B" w:rsidRPr="00AF35C0">
        <w:t>wards</w:t>
      </w:r>
      <w:r w:rsidRPr="00AF35C0">
        <w:t xml:space="preserve"> students looking for a more independent </w:t>
      </w:r>
      <w:r w:rsidR="006E6E2B" w:rsidRPr="00AF35C0">
        <w:t xml:space="preserve">environment.  This can include students moving from catered dormitory style student accommodation to more self-catered apartment style student accommodation.  There is also a trend of residents moving out into the private rental market with a group of friends where they can generally source more affordable accommodation.  Depending on the competition from the private rental market, Urbis has generally found that the proportion of continuing students is generally around half of commencing students. </w:t>
      </w:r>
      <w:r w:rsidR="00035A32" w:rsidRPr="00AF35C0">
        <w:t>i.e.</w:t>
      </w:r>
      <w:r w:rsidR="006E6E2B" w:rsidRPr="00AF35C0">
        <w:t xml:space="preserve"> If 60% of commencing </w:t>
      </w:r>
      <w:r w:rsidR="004A7514" w:rsidRPr="00AF35C0">
        <w:t>RRR students</w:t>
      </w:r>
      <w:r w:rsidR="006E6E2B" w:rsidRPr="00AF35C0">
        <w:t xml:space="preserve"> at a university demand student accommodation, generally around 25-35% of continuing students would be expected to demand student accommodation. </w:t>
      </w:r>
    </w:p>
    <w:p w14:paraId="27CA6EFF" w14:textId="03FA6650" w:rsidR="00DB6FB5" w:rsidRPr="00AF35C0" w:rsidRDefault="00DB6FB5" w:rsidP="00DB6FB5">
      <w:pPr>
        <w:pStyle w:val="ListBullet"/>
      </w:pPr>
      <w:r w:rsidRPr="00AF35C0">
        <w:t xml:space="preserve">Third-Fifth Years: </w:t>
      </w:r>
      <w:r w:rsidR="006E6E2B" w:rsidRPr="00AF35C0">
        <w:t>After spending two years in student accommodation, a large proportion of residents opt to enter the private rental market with friends.  This also reflects the maturity gap between first year students and the older students.</w:t>
      </w:r>
    </w:p>
    <w:p w14:paraId="1C10FE89" w14:textId="77777777" w:rsidR="00DB6FB5" w:rsidRPr="00AF35C0" w:rsidRDefault="00DB6FB5" w:rsidP="00DB6FB5">
      <w:pPr>
        <w:pStyle w:val="ListBullet"/>
      </w:pPr>
      <w:r w:rsidRPr="00AF35C0">
        <w:t xml:space="preserve">Postgraduate: </w:t>
      </w:r>
      <w:r w:rsidR="006E6E2B" w:rsidRPr="00AF35C0">
        <w:t xml:space="preserve">Postgraduate students are more likely to be focussing on their study and are often after quieter and more private accommodation.  Postgraduate students often choose dedicated postgraduate student accommodation if it is available or chose private rental accommodation. </w:t>
      </w:r>
    </w:p>
    <w:p w14:paraId="530195B3" w14:textId="77777777" w:rsidR="000A61E2" w:rsidRPr="00AF35C0" w:rsidRDefault="000A61E2" w:rsidP="000A61E2"/>
    <w:p w14:paraId="7ED8DC40" w14:textId="77777777" w:rsidR="00AE6D4B" w:rsidRPr="00AF35C0" w:rsidRDefault="00AE6D4B" w:rsidP="00AE6D4B">
      <w:pPr>
        <w:pStyle w:val="Heading3"/>
      </w:pPr>
      <w:bookmarkStart w:id="37" w:name="_Toc504652409"/>
      <w:r w:rsidRPr="00AF35C0">
        <w:t>Capacity to Pay</w:t>
      </w:r>
      <w:bookmarkEnd w:id="37"/>
    </w:p>
    <w:p w14:paraId="6086767D" w14:textId="4FF3B583" w:rsidR="00AE6D4B" w:rsidRPr="00AF35C0" w:rsidRDefault="00AE6D4B" w:rsidP="00AE6D4B">
      <w:bookmarkStart w:id="38" w:name="_Hlk504642727"/>
      <w:r w:rsidRPr="00AF35C0">
        <w:t>The following table assesses the capacity of domestic full-time students (aged 19-24) to pay for accommodation.  The assessment is based on average income data from the 2016 Census and average student expenditure from the Australian University Student Finances Survey 2012.  All income and expenses have been projected forward to 2017 using the Australian Bureau of Statistics Consumer Price Index and Wage Price Index.  It is noted that Australian University Student Finances Survey 2017 is currently being completed</w:t>
      </w:r>
      <w:r w:rsidR="00640593" w:rsidRPr="00AF35C0">
        <w:t>,</w:t>
      </w:r>
      <w:r w:rsidRPr="00AF35C0">
        <w:t xml:space="preserve"> though findings were not available at the time of publication of this report.</w:t>
      </w:r>
    </w:p>
    <w:p w14:paraId="217C8156" w14:textId="7E297ABF" w:rsidR="00AE6D4B" w:rsidRPr="00AF35C0" w:rsidRDefault="00AE6D4B" w:rsidP="00AE6D4B">
      <w:bookmarkStart w:id="39" w:name="_Hlk504644146"/>
      <w:r w:rsidRPr="00AF35C0">
        <w:t>The average income for a domestic full-time student (aged 19-24) in 2017 was estimated to be $20,115 including all forms of income including paid employment, scholarships, government allowances, family allowances and other income.</w:t>
      </w:r>
      <w:r w:rsidR="009457FB" w:rsidRPr="00AF35C0">
        <w:t xml:space="preserve">  </w:t>
      </w:r>
    </w:p>
    <w:bookmarkEnd w:id="38"/>
    <w:p w14:paraId="407A979C" w14:textId="329E7F71" w:rsidR="00AE6D4B" w:rsidRPr="00AF35C0" w:rsidRDefault="00AE6D4B" w:rsidP="00AE6D4B">
      <w:pPr>
        <w:pStyle w:val="ListBullet"/>
        <w:numPr>
          <w:ilvl w:val="0"/>
          <w:numId w:val="0"/>
        </w:numPr>
      </w:pPr>
      <w:r w:rsidRPr="00AF35C0">
        <w:t>The average annual expenses (excluding rent) for a domestic full-time student in 2017 was estimated to be $14,165 for a student living in the private rental market.  This includes accommodation costs such as house supplies, utilities, internet and transport to the campus</w:t>
      </w:r>
      <w:r w:rsidR="009457FB" w:rsidRPr="00AF35C0">
        <w:t xml:space="preserve"> and general costs such as food, clothing, entertainment etc. It is noted that the expenses represent those of the average student with a student earning above the average income likely to spend more money on expenses (particularly the discretionary expenses such as clothing, entertainment and recreation).</w:t>
      </w:r>
      <w:r w:rsidRPr="00AF35C0">
        <w:t xml:space="preserve"> </w:t>
      </w:r>
      <w:r w:rsidR="00640593" w:rsidRPr="00AF35C0">
        <w:t>With</w:t>
      </w:r>
      <w:r w:rsidRPr="00AF35C0">
        <w:t xml:space="preserve"> students generally having to sign a 12-month lease, this leaves $5,951 for rent, equating to </w:t>
      </w:r>
      <w:r w:rsidR="00640593" w:rsidRPr="00AF35C0">
        <w:t xml:space="preserve">capacity to pay </w:t>
      </w:r>
      <w:r w:rsidRPr="00AF35C0">
        <w:t xml:space="preserve">$114 per week.  </w:t>
      </w:r>
      <w:r w:rsidR="00534C3A" w:rsidRPr="00AF35C0">
        <w:t xml:space="preserve">This is marginally higher than the average three bedroom rent of $112 per room indicating </w:t>
      </w:r>
      <w:r w:rsidR="00D071BE" w:rsidRPr="00AF35C0">
        <w:t xml:space="preserve">few students would be saving money. </w:t>
      </w:r>
      <w:r w:rsidRPr="00AF35C0">
        <w:t xml:space="preserve">With a </w:t>
      </w:r>
      <w:r w:rsidR="001C3DDD" w:rsidRPr="00AF35C0">
        <w:t>large number</w:t>
      </w:r>
      <w:r w:rsidRPr="00AF35C0">
        <w:t xml:space="preserve"> of students living in the inner areas of capital cities </w:t>
      </w:r>
      <w:r w:rsidR="001C3DDD" w:rsidRPr="00AF35C0">
        <w:t xml:space="preserve">(as highlighted by the maps in Appendix A) </w:t>
      </w:r>
      <w:r w:rsidRPr="00AF35C0">
        <w:t xml:space="preserve">paying considerably more than this, it highlights the rental stress facing students and the significant number of students that need to go into budget deficit.  </w:t>
      </w:r>
    </w:p>
    <w:p w14:paraId="3A170D92" w14:textId="756C51D0" w:rsidR="00AE6D4B" w:rsidRPr="00AF35C0" w:rsidRDefault="00AE6D4B" w:rsidP="00AE6D4B">
      <w:pPr>
        <w:pStyle w:val="ListBullet"/>
        <w:numPr>
          <w:ilvl w:val="0"/>
          <w:numId w:val="0"/>
        </w:numPr>
      </w:pPr>
      <w:r w:rsidRPr="00AF35C0">
        <w:t xml:space="preserve">Students living in on-campus accommodation don’t have the same number of extra costs as private rental students such as house supplies and utilities being included in the rent and not having to </w:t>
      </w:r>
      <w:r w:rsidR="00640593" w:rsidRPr="00AF35C0">
        <w:t xml:space="preserve">pay for </w:t>
      </w:r>
      <w:r w:rsidRPr="00AF35C0">
        <w:t>travel to classes.  However, there are often some compulsory fees associated that have to be paid.  As such, an average domestic full-time student could afford to pay a higher rate of $178 per week over a 46-week contract period assuming they went back home to live over the summer break.  The average cost of on-campus accommodation in Australia is $2</w:t>
      </w:r>
      <w:r w:rsidR="00534C3A" w:rsidRPr="00AF35C0">
        <w:t>22</w:t>
      </w:r>
      <w:r w:rsidRPr="00AF35C0">
        <w:t xml:space="preserve"> over a 46-week contract period which is </w:t>
      </w:r>
      <w:r w:rsidR="00534C3A" w:rsidRPr="00AF35C0">
        <w:t>2</w:t>
      </w:r>
      <w:r w:rsidRPr="00AF35C0">
        <w:t>5</w:t>
      </w:r>
      <w:r w:rsidR="00534C3A" w:rsidRPr="00AF35C0">
        <w:t>%</w:t>
      </w:r>
      <w:r w:rsidRPr="00AF35C0">
        <w:t xml:space="preserve"> higher than the average student’s capacity to pay.  This </w:t>
      </w:r>
      <w:r w:rsidR="00534C3A" w:rsidRPr="00AF35C0">
        <w:t xml:space="preserve">reflects the additional benefits of living in university accommodation such as pastoral care and social events though also </w:t>
      </w:r>
      <w:r w:rsidRPr="00AF35C0">
        <w:t xml:space="preserve">highlights why the majority of </w:t>
      </w:r>
      <w:r w:rsidR="00534C3A" w:rsidRPr="00AF35C0">
        <w:t xml:space="preserve">more independent continuing </w:t>
      </w:r>
      <w:r w:rsidRPr="00AF35C0">
        <w:t xml:space="preserve">domestic students choose to live in share houses in the private rental market. </w:t>
      </w:r>
    </w:p>
    <w:p w14:paraId="3B498B29" w14:textId="0FCB051A" w:rsidR="00AF6B11" w:rsidRPr="00AF35C0" w:rsidRDefault="00AF6B11" w:rsidP="00AE6D4B">
      <w:pPr>
        <w:pStyle w:val="ListBullet"/>
        <w:numPr>
          <w:ilvl w:val="0"/>
          <w:numId w:val="0"/>
        </w:numPr>
      </w:pPr>
      <w:r w:rsidRPr="00AF35C0">
        <w:lastRenderedPageBreak/>
        <w:t>A RRR student receiving the full Youth Allowance and rent assistance payment would receive around $580 per fortnight equating to $15,050 per year.  A student paying the average self-catered student accommodation rent of $222 per week over 46 weeks with $11,911 in other annual expenses would require an income of $22,123 per year to meet living costs. This equates to a deficit of around $7,070 per year which would require an additional income of $136 per week coming from other sources such as paid employment, scholarships or family assistance.</w:t>
      </w:r>
    </w:p>
    <w:p w14:paraId="217061F9" w14:textId="0033518E" w:rsidR="00AE6D4B" w:rsidRDefault="00AE6D4B" w:rsidP="00AE6D4B">
      <w:pPr>
        <w:pStyle w:val="ListBullet"/>
        <w:numPr>
          <w:ilvl w:val="0"/>
          <w:numId w:val="0"/>
        </w:numPr>
      </w:pPr>
      <w:r w:rsidRPr="00AF35C0">
        <w:t>It is noted that the data below is based on a student earning the average income in Australia.  More than half of full-time students are earning less tha</w:t>
      </w:r>
      <w:r w:rsidR="000A61E2" w:rsidRPr="00AF35C0">
        <w:t>n</w:t>
      </w:r>
      <w:r w:rsidRPr="00AF35C0">
        <w:t xml:space="preserve"> the average income with a large proportion of these likely to be facing significant financial pressure if they are living away from home. </w:t>
      </w:r>
    </w:p>
    <w:p w14:paraId="4BCC6BCF" w14:textId="29986C0B" w:rsidR="00680E9C" w:rsidRPr="00AF35C0" w:rsidRDefault="00680E9C" w:rsidP="00D04816">
      <w:pPr>
        <w:pStyle w:val="ListBullet"/>
        <w:numPr>
          <w:ilvl w:val="0"/>
          <w:numId w:val="0"/>
        </w:numPr>
      </w:pPr>
      <w:r w:rsidRPr="00AF35C0">
        <w:t>The analysis</w:t>
      </w:r>
      <w:r>
        <w:t xml:space="preserve"> </w:t>
      </w:r>
      <w:r w:rsidRPr="00AF35C0">
        <w:t>is provided for illustrative purposes to highlight the situation for an average student</w:t>
      </w:r>
      <w:r>
        <w:t xml:space="preserve"> in Australia</w:t>
      </w:r>
      <w:r w:rsidRPr="00AF35C0">
        <w:t xml:space="preserve">.  It is noted that the situation for students in the inner areas of major capital cities differ from more affordable residential markets such as suburban areas and regional towns.  As highlighted in the earlier analysis, the incomes of students living in regional areas and metropolitan areas are relatively similar though the cost of rental accommodation differs significantly.  As such, an average student who could afford to pay $8,204 per year for on-campus accommodation would only be able to afford average priced shared on-campus accommodation in Regional NSW, Regional Queensland, Regional South Australia and Regional Tasmania.  </w:t>
      </w:r>
      <w:r>
        <w:t xml:space="preserve">The analysis in the table includes Metropolitan Sydney as an example of a location where financial pressures a higher with a </w:t>
      </w:r>
      <w:r w:rsidR="00D04816">
        <w:t xml:space="preserve">deficit of 47% for PBSA and 29% for shared private rental accommodation. This highlights that cities such as </w:t>
      </w:r>
      <w:r w:rsidRPr="00AF35C0">
        <w:t xml:space="preserve">Sydney and Canberra </w:t>
      </w:r>
      <w:r w:rsidR="00D04816">
        <w:t>with</w:t>
      </w:r>
      <w:r w:rsidRPr="00AF35C0">
        <w:t xml:space="preserve"> more expensive rental markets </w:t>
      </w:r>
      <w:r w:rsidR="00D04816">
        <w:t>have greater</w:t>
      </w:r>
      <w:r w:rsidRPr="00AF35C0">
        <w:t xml:space="preserve"> capacity to pay pressures for RRR students moving to capital cities.  With the majority of mobile RRR students relocating to capital cities to study, it highlights there is significant financial stress for RRR students.</w:t>
      </w:r>
    </w:p>
    <w:tbl>
      <w:tblPr>
        <w:tblW w:w="5000" w:type="pct"/>
        <w:tblBorders>
          <w:bottom w:val="single" w:sz="4" w:space="0" w:color="1A1919" w:themeColor="text1"/>
        </w:tblBorders>
        <w:tblLook w:val="01E0" w:firstRow="1" w:lastRow="1" w:firstColumn="1" w:lastColumn="1" w:noHBand="0" w:noVBand="0"/>
      </w:tblPr>
      <w:tblGrid>
        <w:gridCol w:w="7739"/>
        <w:gridCol w:w="1899"/>
      </w:tblGrid>
      <w:tr w:rsidR="00AE6D4B" w:rsidRPr="00AF35C0" w14:paraId="521B66AF" w14:textId="77777777" w:rsidTr="00AE6D4B">
        <w:trPr>
          <w:trHeight w:hRule="exact" w:val="454"/>
        </w:trPr>
        <w:tc>
          <w:tcPr>
            <w:tcW w:w="5000" w:type="pct"/>
            <w:gridSpan w:val="2"/>
            <w:shd w:val="clear" w:color="auto" w:fill="auto"/>
            <w:noWrap/>
            <w:vAlign w:val="bottom"/>
          </w:tcPr>
          <w:bookmarkEnd w:id="39"/>
          <w:p w14:paraId="02CEC9AB" w14:textId="3E1019E2" w:rsidR="00AE6D4B" w:rsidRPr="00AF35C0" w:rsidRDefault="00394DB0" w:rsidP="00AE6D4B">
            <w:pPr>
              <w:pStyle w:val="Head4"/>
              <w:rPr>
                <w:lang w:eastAsia="en-AU"/>
              </w:rPr>
            </w:pPr>
            <w:r>
              <w:rPr>
                <w:lang w:eastAsia="en-AU"/>
              </w:rPr>
              <w:t xml:space="preserve">Average </w:t>
            </w:r>
            <w:r w:rsidR="00AE6D4B" w:rsidRPr="00AF35C0">
              <w:rPr>
                <w:lang w:eastAsia="en-AU"/>
              </w:rPr>
              <w:t xml:space="preserve">Capacity to Pay for Accommodation </w:t>
            </w:r>
          </w:p>
        </w:tc>
      </w:tr>
      <w:tr w:rsidR="00AE6D4B" w:rsidRPr="00AF35C0" w14:paraId="6F85DD01" w14:textId="77777777" w:rsidTr="00AE6D4B">
        <w:trPr>
          <w:trHeight w:val="136"/>
        </w:trPr>
        <w:tc>
          <w:tcPr>
            <w:tcW w:w="4015" w:type="pct"/>
            <w:shd w:val="clear" w:color="auto" w:fill="auto"/>
            <w:noWrap/>
            <w:vAlign w:val="bottom"/>
          </w:tcPr>
          <w:p w14:paraId="003F1EF2" w14:textId="4059C336" w:rsidR="00AE6D4B" w:rsidRPr="00AF35C0" w:rsidRDefault="00394DB0" w:rsidP="00AE6D4B">
            <w:pPr>
              <w:pStyle w:val="ExceTableDescription"/>
            </w:pPr>
            <w:r>
              <w:t xml:space="preserve">Australia, </w:t>
            </w:r>
            <w:r w:rsidR="00AE6D4B" w:rsidRPr="00AF35C0">
              <w:t>2017</w:t>
            </w:r>
          </w:p>
        </w:tc>
        <w:tc>
          <w:tcPr>
            <w:tcW w:w="985" w:type="pct"/>
            <w:shd w:val="clear" w:color="auto" w:fill="auto"/>
            <w:noWrap/>
            <w:vAlign w:val="bottom"/>
          </w:tcPr>
          <w:p w14:paraId="1092EC74" w14:textId="2A2118AC" w:rsidR="00AE6D4B" w:rsidRPr="00AF35C0" w:rsidRDefault="00AE6D4B" w:rsidP="00AE6D4B">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4</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7</w:t>
            </w:r>
            <w:r w:rsidR="0056545F">
              <w:rPr>
                <w:noProof/>
              </w:rPr>
              <w:fldChar w:fldCharType="end"/>
            </w:r>
          </w:p>
        </w:tc>
      </w:tr>
    </w:tbl>
    <w:p w14:paraId="7D7C66C7" w14:textId="1963E74E" w:rsidR="00AE6D4B" w:rsidRPr="00AF35C0" w:rsidRDefault="00234E3A" w:rsidP="00534C3A">
      <w:pPr>
        <w:pStyle w:val="ListBullet"/>
        <w:numPr>
          <w:ilvl w:val="0"/>
          <w:numId w:val="0"/>
        </w:numPr>
        <w:spacing w:after="0"/>
      </w:pPr>
      <w:r w:rsidRPr="00234E3A">
        <w:rPr>
          <w:noProof/>
          <w:lang w:eastAsia="en-AU"/>
        </w:rPr>
        <w:drawing>
          <wp:inline distT="0" distB="0" distL="0" distR="0" wp14:anchorId="5FC585E5" wp14:editId="72E504AE">
            <wp:extent cx="6120130" cy="3373810"/>
            <wp:effectExtent l="0" t="0" r="0" b="0"/>
            <wp:docPr id="40" name="Picture 40" descr="Average Capacity to Pay for Accommodation, Australia, 2017" title="Tabl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130" cy="3373810"/>
                    </a:xfrm>
                    <a:prstGeom prst="rect">
                      <a:avLst/>
                    </a:prstGeom>
                    <a:noFill/>
                    <a:ln>
                      <a:noFill/>
                    </a:ln>
                  </pic:spPr>
                </pic:pic>
              </a:graphicData>
            </a:graphic>
          </wp:inline>
        </w:drawing>
      </w:r>
    </w:p>
    <w:p w14:paraId="331A002C" w14:textId="77777777" w:rsidR="0095618C" w:rsidRPr="00AF35C0" w:rsidRDefault="0095618C" w:rsidP="0095618C">
      <w:pPr>
        <w:spacing w:after="0"/>
        <w:rPr>
          <w:sz w:val="16"/>
          <w:szCs w:val="16"/>
        </w:rPr>
      </w:pPr>
      <w:r w:rsidRPr="00AF35C0">
        <w:rPr>
          <w:sz w:val="16"/>
          <w:szCs w:val="16"/>
        </w:rPr>
        <w:t xml:space="preserve">Note: Income </w:t>
      </w:r>
      <w:r>
        <w:rPr>
          <w:sz w:val="16"/>
          <w:szCs w:val="16"/>
        </w:rPr>
        <w:t xml:space="preserve">is based on 2012 Survey data and indexed to 2017. Income </w:t>
      </w:r>
      <w:r w:rsidRPr="00AF35C0">
        <w:rPr>
          <w:sz w:val="16"/>
          <w:szCs w:val="16"/>
        </w:rPr>
        <w:t>includes all sources of income including Government support though excludes family allowances.</w:t>
      </w:r>
    </w:p>
    <w:p w14:paraId="287FD69B" w14:textId="77777777" w:rsidR="00CE529C" w:rsidRPr="00AF35C0" w:rsidRDefault="00CE529C" w:rsidP="00CE529C">
      <w:pPr>
        <w:spacing w:after="0"/>
        <w:rPr>
          <w:sz w:val="16"/>
          <w:szCs w:val="16"/>
        </w:rPr>
      </w:pPr>
      <w:r w:rsidRPr="00AF35C0">
        <w:rPr>
          <w:sz w:val="16"/>
          <w:szCs w:val="16"/>
        </w:rPr>
        <w:t>Note: * Includes food, medical, transport, entertainment, childcare and other expenses.</w:t>
      </w:r>
    </w:p>
    <w:p w14:paraId="4B58CAF4" w14:textId="76FC8747" w:rsidR="00CE529C" w:rsidRDefault="00CE529C" w:rsidP="00CE529C">
      <w:pPr>
        <w:spacing w:after="0"/>
        <w:rPr>
          <w:sz w:val="16"/>
          <w:szCs w:val="16"/>
        </w:rPr>
      </w:pPr>
      <w:r w:rsidRPr="00AF35C0">
        <w:rPr>
          <w:sz w:val="16"/>
          <w:szCs w:val="16"/>
        </w:rPr>
        <w:t xml:space="preserve">Note: ^ Includes textbooks, stationary, computer, university fees and other study related items. </w:t>
      </w:r>
    </w:p>
    <w:p w14:paraId="7BBE7F31" w14:textId="3EDB8FF4" w:rsidR="00394DB0" w:rsidRPr="00394DB0" w:rsidRDefault="00394DB0" w:rsidP="00394DB0">
      <w:pPr>
        <w:spacing w:after="0"/>
        <w:rPr>
          <w:sz w:val="16"/>
          <w:szCs w:val="16"/>
        </w:rPr>
      </w:pPr>
      <w:r w:rsidRPr="00394DB0">
        <w:rPr>
          <w:sz w:val="16"/>
          <w:szCs w:val="16"/>
        </w:rPr>
        <w:t xml:space="preserve">Note: </w:t>
      </w:r>
      <w:r>
        <w:rPr>
          <w:sz w:val="16"/>
          <w:szCs w:val="16"/>
        </w:rPr>
        <w:t xml:space="preserve">** </w:t>
      </w:r>
      <w:r w:rsidRPr="00394DB0">
        <w:rPr>
          <w:sz w:val="16"/>
          <w:szCs w:val="16"/>
        </w:rPr>
        <w:t>Urbis acknowledges that averaging the weekly tariff lowers the impact of high metropolitan rental costs</w:t>
      </w:r>
    </w:p>
    <w:p w14:paraId="286ED9E5" w14:textId="3ECB2A7B" w:rsidR="00CE529C" w:rsidRDefault="00CE529C" w:rsidP="00CE529C">
      <w:pPr>
        <w:spacing w:after="0"/>
        <w:rPr>
          <w:sz w:val="16"/>
          <w:szCs w:val="16"/>
        </w:rPr>
      </w:pPr>
      <w:r w:rsidRPr="00AF35C0">
        <w:rPr>
          <w:sz w:val="16"/>
          <w:szCs w:val="16"/>
        </w:rPr>
        <w:t>Source: Australian University Student Finances Survey</w:t>
      </w:r>
      <w:r w:rsidR="0095618C">
        <w:rPr>
          <w:sz w:val="16"/>
          <w:szCs w:val="16"/>
        </w:rPr>
        <w:t xml:space="preserve"> 2012</w:t>
      </w:r>
      <w:r w:rsidRPr="00AF35C0">
        <w:rPr>
          <w:sz w:val="16"/>
          <w:szCs w:val="16"/>
        </w:rPr>
        <w:t>;</w:t>
      </w:r>
      <w:r w:rsidR="0095618C">
        <w:rPr>
          <w:sz w:val="16"/>
          <w:szCs w:val="16"/>
        </w:rPr>
        <w:t xml:space="preserve"> ABS; </w:t>
      </w:r>
      <w:r w:rsidRPr="00AF35C0">
        <w:rPr>
          <w:sz w:val="16"/>
          <w:szCs w:val="16"/>
        </w:rPr>
        <w:t>Urbis</w:t>
      </w:r>
    </w:p>
    <w:p w14:paraId="132993D1" w14:textId="77777777" w:rsidR="009140D9" w:rsidRPr="00AF35C0" w:rsidRDefault="009140D9" w:rsidP="00CE529C">
      <w:pPr>
        <w:spacing w:after="0"/>
        <w:rPr>
          <w:sz w:val="16"/>
          <w:szCs w:val="16"/>
        </w:rPr>
      </w:pPr>
    </w:p>
    <w:p w14:paraId="49FF868D" w14:textId="79925CB6" w:rsidR="009140D9" w:rsidRPr="00D04816" w:rsidRDefault="009140D9" w:rsidP="009140D9">
      <w:r w:rsidRPr="00D04816">
        <w:t>The following table outlines the capacity to pay for accommodation of an average student living in a capital city versus a regional location.  As outlined above, the analysis is at a high level and provides an indication of the circumstance of an average student</w:t>
      </w:r>
      <w:r w:rsidR="005D3EF1" w:rsidRPr="00D04816">
        <w:t xml:space="preserve"> with a student in Inner Sydney facing </w:t>
      </w:r>
      <w:r w:rsidR="00680E9C" w:rsidRPr="00D04816">
        <w:t>more pressure than a student in suburban Brisbane</w:t>
      </w:r>
      <w:r w:rsidRPr="00D04816">
        <w:t>. The analysis highlights that an average student living in a capital city is going to face a significant shortfall whether they are living in self-catered PBSA (</w:t>
      </w:r>
      <w:r w:rsidR="00680E9C" w:rsidRPr="00D04816">
        <w:t>33</w:t>
      </w:r>
      <w:r w:rsidRPr="00D04816">
        <w:t xml:space="preserve">%) </w:t>
      </w:r>
      <w:r w:rsidR="00680E9C" w:rsidRPr="00D04816">
        <w:t>and</w:t>
      </w:r>
      <w:r w:rsidRPr="00D04816">
        <w:t xml:space="preserve"> the private rental market (</w:t>
      </w:r>
      <w:r w:rsidR="00680E9C" w:rsidRPr="00D04816">
        <w:t>9</w:t>
      </w:r>
      <w:r w:rsidRPr="00D04816">
        <w:t>%).</w:t>
      </w:r>
    </w:p>
    <w:p w14:paraId="1101DDC1" w14:textId="7ADD1BD0" w:rsidR="009140D9" w:rsidRPr="00D04816" w:rsidRDefault="009140D9" w:rsidP="009140D9">
      <w:r w:rsidRPr="00D04816">
        <w:lastRenderedPageBreak/>
        <w:t xml:space="preserve">Average students living in regional areas are in a </w:t>
      </w:r>
      <w:r w:rsidR="00680E9C" w:rsidRPr="00D04816">
        <w:t xml:space="preserve">relatively </w:t>
      </w:r>
      <w:r w:rsidRPr="00D04816">
        <w:t xml:space="preserve">better financial position </w:t>
      </w:r>
      <w:r w:rsidR="00680E9C" w:rsidRPr="00D04816">
        <w:t>(-</w:t>
      </w:r>
      <w:r w:rsidR="004B010B">
        <w:t>4</w:t>
      </w:r>
      <w:r w:rsidR="00680E9C" w:rsidRPr="00D04816">
        <w:t xml:space="preserve">%) in on-campus student accommodation which is reflected by lower tariffs and </w:t>
      </w:r>
      <w:r w:rsidR="00D04816" w:rsidRPr="00D04816">
        <w:t xml:space="preserve">lower </w:t>
      </w:r>
      <w:r w:rsidR="00680E9C" w:rsidRPr="00D04816">
        <w:t xml:space="preserve">required contract lengths </w:t>
      </w:r>
      <w:r w:rsidR="00D04816" w:rsidRPr="00D04816">
        <w:t>which mean they can return home during semester breaks</w:t>
      </w:r>
      <w:r w:rsidR="00680E9C" w:rsidRPr="00D04816">
        <w:t>.  The position is more favourable if they are</w:t>
      </w:r>
      <w:r w:rsidRPr="00D04816">
        <w:t xml:space="preserve"> sharing a house in the private rental market (</w:t>
      </w:r>
      <w:r w:rsidR="00680E9C" w:rsidRPr="00D04816">
        <w:t>-19</w:t>
      </w:r>
      <w:r w:rsidRPr="00D04816">
        <w:t>%).</w:t>
      </w:r>
      <w:r w:rsidR="00D04816" w:rsidRPr="00D04816">
        <w:t xml:space="preserve"> </w:t>
      </w:r>
    </w:p>
    <w:tbl>
      <w:tblPr>
        <w:tblW w:w="5000" w:type="pct"/>
        <w:tblBorders>
          <w:bottom w:val="single" w:sz="4" w:space="0" w:color="1A1919" w:themeColor="text1"/>
        </w:tblBorders>
        <w:tblLook w:val="01E0" w:firstRow="1" w:lastRow="1" w:firstColumn="1" w:lastColumn="1" w:noHBand="0" w:noVBand="0"/>
      </w:tblPr>
      <w:tblGrid>
        <w:gridCol w:w="7739"/>
        <w:gridCol w:w="1899"/>
      </w:tblGrid>
      <w:tr w:rsidR="00394DB0" w:rsidRPr="005D3EF1" w14:paraId="0A418CE2" w14:textId="77777777" w:rsidTr="00394DB0">
        <w:trPr>
          <w:trHeight w:hRule="exact" w:val="454"/>
        </w:trPr>
        <w:tc>
          <w:tcPr>
            <w:tcW w:w="5000" w:type="pct"/>
            <w:gridSpan w:val="2"/>
            <w:shd w:val="clear" w:color="auto" w:fill="auto"/>
            <w:noWrap/>
            <w:vAlign w:val="bottom"/>
          </w:tcPr>
          <w:p w14:paraId="50453650" w14:textId="5A987419" w:rsidR="00394DB0" w:rsidRPr="005D3EF1" w:rsidRDefault="00394DB0" w:rsidP="00394DB0">
            <w:pPr>
              <w:pStyle w:val="Head4"/>
              <w:rPr>
                <w:lang w:eastAsia="en-AU"/>
              </w:rPr>
            </w:pPr>
            <w:r w:rsidRPr="005D3EF1">
              <w:rPr>
                <w:lang w:eastAsia="en-AU"/>
              </w:rPr>
              <w:t xml:space="preserve">Average Capacity to Pay for Accommodation </w:t>
            </w:r>
          </w:p>
        </w:tc>
      </w:tr>
      <w:tr w:rsidR="00394DB0" w:rsidRPr="005D3EF1" w14:paraId="7A923CFE" w14:textId="77777777" w:rsidTr="00394DB0">
        <w:trPr>
          <w:trHeight w:val="136"/>
        </w:trPr>
        <w:tc>
          <w:tcPr>
            <w:tcW w:w="4015" w:type="pct"/>
            <w:shd w:val="clear" w:color="auto" w:fill="auto"/>
            <w:noWrap/>
            <w:vAlign w:val="bottom"/>
          </w:tcPr>
          <w:p w14:paraId="0FC66A35" w14:textId="2F1BD36E" w:rsidR="00394DB0" w:rsidRPr="005D3EF1" w:rsidRDefault="00394DB0" w:rsidP="00394DB0">
            <w:pPr>
              <w:pStyle w:val="ExceTableDescription"/>
            </w:pPr>
            <w:r w:rsidRPr="005D3EF1">
              <w:t>By Region, 2017</w:t>
            </w:r>
          </w:p>
        </w:tc>
        <w:tc>
          <w:tcPr>
            <w:tcW w:w="985" w:type="pct"/>
            <w:shd w:val="clear" w:color="auto" w:fill="auto"/>
            <w:noWrap/>
            <w:vAlign w:val="bottom"/>
          </w:tcPr>
          <w:p w14:paraId="49E53E42" w14:textId="736DB1DB" w:rsidR="00394DB0" w:rsidRPr="005D3EF1" w:rsidRDefault="00394DB0" w:rsidP="00394DB0">
            <w:pPr>
              <w:pStyle w:val="ExceTableDescription"/>
              <w:jc w:val="right"/>
            </w:pPr>
            <w:r w:rsidRPr="005D3EF1">
              <w:t xml:space="preserve">Table </w:t>
            </w:r>
            <w:r w:rsidR="0056545F">
              <w:fldChar w:fldCharType="begin"/>
            </w:r>
            <w:r w:rsidR="0056545F">
              <w:instrText xml:space="preserve"> STYLEREF 1 \s </w:instrText>
            </w:r>
            <w:r w:rsidR="0056545F">
              <w:fldChar w:fldCharType="separate"/>
            </w:r>
            <w:r w:rsidR="00B720A3">
              <w:rPr>
                <w:noProof/>
              </w:rPr>
              <w:t>4</w:t>
            </w:r>
            <w:r w:rsidR="0056545F">
              <w:rPr>
                <w:noProof/>
              </w:rPr>
              <w:fldChar w:fldCharType="end"/>
            </w:r>
            <w:r w:rsidRPr="005D3EF1">
              <w:t>.</w:t>
            </w:r>
            <w:r w:rsidR="0056545F">
              <w:fldChar w:fldCharType="begin"/>
            </w:r>
            <w:r w:rsidR="0056545F">
              <w:instrText xml:space="preserve"> SEQ Table \* ARABIC \s 1 </w:instrText>
            </w:r>
            <w:r w:rsidR="0056545F">
              <w:fldChar w:fldCharType="separate"/>
            </w:r>
            <w:r w:rsidR="00B720A3">
              <w:rPr>
                <w:noProof/>
              </w:rPr>
              <w:t>8</w:t>
            </w:r>
            <w:r w:rsidR="0056545F">
              <w:rPr>
                <w:noProof/>
              </w:rPr>
              <w:fldChar w:fldCharType="end"/>
            </w:r>
          </w:p>
        </w:tc>
      </w:tr>
    </w:tbl>
    <w:p w14:paraId="573AE65D" w14:textId="676A989A" w:rsidR="00394DB0" w:rsidRPr="005D3EF1" w:rsidRDefault="004B010B" w:rsidP="00394DB0">
      <w:pPr>
        <w:pStyle w:val="ListBullet"/>
        <w:numPr>
          <w:ilvl w:val="0"/>
          <w:numId w:val="0"/>
        </w:numPr>
        <w:spacing w:after="0"/>
      </w:pPr>
      <w:r w:rsidRPr="004B010B">
        <w:rPr>
          <w:noProof/>
          <w:lang w:eastAsia="en-AU"/>
        </w:rPr>
        <w:drawing>
          <wp:inline distT="0" distB="0" distL="0" distR="0" wp14:anchorId="46DE917F" wp14:editId="427C5AE2">
            <wp:extent cx="6120130" cy="3973513"/>
            <wp:effectExtent l="0" t="0" r="0" b="8255"/>
            <wp:docPr id="38" name="Picture 38" descr="Average Capacity to Pay for Accommodation, By Region, 2017" title="Tabl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130" cy="3973513"/>
                    </a:xfrm>
                    <a:prstGeom prst="rect">
                      <a:avLst/>
                    </a:prstGeom>
                    <a:noFill/>
                    <a:ln>
                      <a:noFill/>
                    </a:ln>
                  </pic:spPr>
                </pic:pic>
              </a:graphicData>
            </a:graphic>
          </wp:inline>
        </w:drawing>
      </w:r>
    </w:p>
    <w:p w14:paraId="09A47500" w14:textId="77777777" w:rsidR="00394DB0" w:rsidRPr="005D3EF1" w:rsidRDefault="00394DB0" w:rsidP="00394DB0">
      <w:pPr>
        <w:spacing w:after="0"/>
        <w:rPr>
          <w:sz w:val="16"/>
          <w:szCs w:val="16"/>
        </w:rPr>
      </w:pPr>
      <w:r w:rsidRPr="005D3EF1">
        <w:rPr>
          <w:sz w:val="16"/>
          <w:szCs w:val="16"/>
        </w:rPr>
        <w:t>Note: Income is based on 2012 Survey data and indexed to 2017. Income includes all sources of income including Government support though excludes family allowances.</w:t>
      </w:r>
    </w:p>
    <w:p w14:paraId="0529341B" w14:textId="77777777" w:rsidR="00394DB0" w:rsidRPr="005D3EF1" w:rsidRDefault="00394DB0" w:rsidP="00394DB0">
      <w:pPr>
        <w:spacing w:after="0"/>
        <w:rPr>
          <w:sz w:val="16"/>
          <w:szCs w:val="16"/>
        </w:rPr>
      </w:pPr>
      <w:r w:rsidRPr="005D3EF1">
        <w:rPr>
          <w:sz w:val="16"/>
          <w:szCs w:val="16"/>
        </w:rPr>
        <w:t>Note: * Includes food, medical, transport, entertainment, childcare and other expenses.</w:t>
      </w:r>
    </w:p>
    <w:p w14:paraId="18C09EA4" w14:textId="77777777" w:rsidR="00394DB0" w:rsidRPr="005D3EF1" w:rsidRDefault="00394DB0" w:rsidP="00394DB0">
      <w:pPr>
        <w:spacing w:after="0"/>
        <w:rPr>
          <w:sz w:val="16"/>
          <w:szCs w:val="16"/>
        </w:rPr>
      </w:pPr>
      <w:r w:rsidRPr="005D3EF1">
        <w:rPr>
          <w:sz w:val="16"/>
          <w:szCs w:val="16"/>
        </w:rPr>
        <w:t xml:space="preserve">Note: ^ Includes textbooks, stationary, computer, university fees and other study related items. </w:t>
      </w:r>
    </w:p>
    <w:p w14:paraId="090B00F9" w14:textId="77777777" w:rsidR="00394DB0" w:rsidRPr="00AF35C0" w:rsidRDefault="00394DB0" w:rsidP="00394DB0">
      <w:pPr>
        <w:spacing w:after="0"/>
        <w:rPr>
          <w:sz w:val="16"/>
          <w:szCs w:val="16"/>
        </w:rPr>
      </w:pPr>
      <w:r w:rsidRPr="005D3EF1">
        <w:rPr>
          <w:sz w:val="16"/>
          <w:szCs w:val="16"/>
        </w:rPr>
        <w:t>Source: Australian University Student Finances Survey 2012; ABS; Urbis</w:t>
      </w:r>
    </w:p>
    <w:p w14:paraId="149621BF" w14:textId="77777777" w:rsidR="00394DB0" w:rsidRPr="00AF35C0" w:rsidRDefault="00394DB0" w:rsidP="00CE529C">
      <w:pPr>
        <w:spacing w:after="0"/>
        <w:rPr>
          <w:sz w:val="16"/>
          <w:szCs w:val="16"/>
        </w:rPr>
      </w:pPr>
    </w:p>
    <w:p w14:paraId="73CAF2E0" w14:textId="77777777" w:rsidR="00AE6D4B" w:rsidRPr="00AF35C0" w:rsidRDefault="00AE6D4B" w:rsidP="00AE6D4B">
      <w:pPr>
        <w:pStyle w:val="Heading3"/>
      </w:pPr>
      <w:bookmarkStart w:id="40" w:name="_Toc504652410"/>
      <w:r w:rsidRPr="00AF35C0">
        <w:t xml:space="preserve">Benchmark </w:t>
      </w:r>
      <w:r w:rsidR="00D071BE" w:rsidRPr="00AF35C0">
        <w:t>Supply</w:t>
      </w:r>
      <w:bookmarkEnd w:id="40"/>
    </w:p>
    <w:p w14:paraId="4BD4664C" w14:textId="77777777" w:rsidR="00AE6D4B" w:rsidRPr="00AF35C0" w:rsidRDefault="00AE6D4B" w:rsidP="00AE6D4B">
      <w:pPr>
        <w:pStyle w:val="ListBullet2"/>
        <w:numPr>
          <w:ilvl w:val="0"/>
          <w:numId w:val="0"/>
        </w:numPr>
      </w:pPr>
      <w:r w:rsidRPr="00AF35C0">
        <w:t>The following table provides an overview of the number of student accommodation beds in Australia compared to the total number of mobile students that are studying full-time on-campus.  Across Australia there were an estimated 281,100 mobile students in 2016 compared to a total student accommodation supply of 88,300 beds.  This equates to a ratio of 3.4 mobile students for every PBSA bed and highlights that the majority of mobile students are choosing to live in alternative accommodation such as the private rental market.</w:t>
      </w:r>
    </w:p>
    <w:p w14:paraId="2E65533E" w14:textId="77777777" w:rsidR="00AE6D4B" w:rsidRPr="00AF35C0" w:rsidRDefault="00AE6D4B" w:rsidP="00AE6D4B">
      <w:pPr>
        <w:pStyle w:val="ListBullet2"/>
        <w:numPr>
          <w:ilvl w:val="0"/>
          <w:numId w:val="0"/>
        </w:numPr>
      </w:pPr>
      <w:r w:rsidRPr="00AF35C0">
        <w:t xml:space="preserve">The ratio is considerably lower in regional Australia where there </w:t>
      </w:r>
      <w:r w:rsidR="00640593" w:rsidRPr="00AF35C0">
        <w:t>are</w:t>
      </w:r>
      <w:r w:rsidRPr="00AF35C0">
        <w:t xml:space="preserve"> around 2.4 mobile students per PBSA bed.  This highlights that regional universities have generally provided a higher proportion of on-campus student accommodation in order to help attract students.  In contrast, the provision of student accommodation in capital cities is relatively lower with a ratio of only one bed for every 3.6 students.  This highlights that competition for PBSA accommodation can be higher in capital cities.</w:t>
      </w:r>
    </w:p>
    <w:p w14:paraId="00373F01" w14:textId="530AC811" w:rsidR="00AE6D4B" w:rsidRDefault="00AE6D4B" w:rsidP="00AE6D4B">
      <w:pPr>
        <w:pStyle w:val="ListBullet2"/>
        <w:numPr>
          <w:ilvl w:val="0"/>
          <w:numId w:val="0"/>
        </w:numPr>
      </w:pPr>
      <w:r w:rsidRPr="00AF35C0">
        <w:t>Canberra has the highest provision of student accommodation at one bed for every 1.8 mobile students</w:t>
      </w:r>
      <w:r w:rsidR="00D071BE" w:rsidRPr="00AF35C0">
        <w:t xml:space="preserve"> of any metropolitan area</w:t>
      </w:r>
      <w:r w:rsidR="00640593" w:rsidRPr="00AF35C0">
        <w:t>,</w:t>
      </w:r>
      <w:r w:rsidRPr="00AF35C0">
        <w:t xml:space="preserve"> which reflects the significant development of new accommodation that has occurred in the last five years.  Interestingly, the accommodation affiliated with ANU is fully occupied though it is noted that there are vacancies within the University of Canberra accommodation.</w:t>
      </w:r>
    </w:p>
    <w:p w14:paraId="5FAA0CF7" w14:textId="653BF5C2" w:rsidR="00D04816" w:rsidRDefault="00D04816" w:rsidP="00AE6D4B">
      <w:pPr>
        <w:pStyle w:val="ListBullet2"/>
        <w:numPr>
          <w:ilvl w:val="0"/>
          <w:numId w:val="0"/>
        </w:numPr>
      </w:pPr>
    </w:p>
    <w:p w14:paraId="2C50DF65" w14:textId="77777777" w:rsidR="001503A0" w:rsidRDefault="001503A0" w:rsidP="00AE6D4B">
      <w:pPr>
        <w:pStyle w:val="ListBullet2"/>
        <w:numPr>
          <w:ilvl w:val="0"/>
          <w:numId w:val="0"/>
        </w:numPr>
        <w:sectPr w:rsidR="001503A0" w:rsidSect="007A0695">
          <w:pgSz w:w="11906" w:h="16838" w:code="9"/>
          <w:pgMar w:top="1134" w:right="1134" w:bottom="1418" w:left="1134" w:header="709" w:footer="284" w:gutter="0"/>
          <w:cols w:space="708"/>
          <w:docGrid w:linePitch="360"/>
        </w:sectPr>
      </w:pPr>
    </w:p>
    <w:p w14:paraId="6278B5CB" w14:textId="00648BB9" w:rsidR="00AE6D4B" w:rsidRPr="00AF35C0" w:rsidRDefault="00AE6D4B" w:rsidP="00AE6D4B">
      <w:pPr>
        <w:pStyle w:val="ListBullet2"/>
        <w:numPr>
          <w:ilvl w:val="0"/>
          <w:numId w:val="0"/>
        </w:numPr>
      </w:pPr>
      <w:r w:rsidRPr="00AF35C0">
        <w:lastRenderedPageBreak/>
        <w:t xml:space="preserve">The two locations with the lowest ratio of accommodation are Melbourne (4.6) and Perth (4.3).  It is noted that both these locations are experiencing significant development of new accommodation led by private sector projects in the respective CBDs.  However, these projects are primarily targeted at international students, who are generally more </w:t>
      </w:r>
      <w:r w:rsidR="00640593" w:rsidRPr="00AF35C0">
        <w:t>willing</w:t>
      </w:r>
      <w:r w:rsidRPr="00AF35C0">
        <w:t xml:space="preserve"> to live in the CBD. </w:t>
      </w:r>
    </w:p>
    <w:p w14:paraId="4BE321EF" w14:textId="136219E0" w:rsidR="00AE6D4B" w:rsidRDefault="00AE6D4B" w:rsidP="00AE6D4B">
      <w:pPr>
        <w:pStyle w:val="ListBullet2"/>
        <w:numPr>
          <w:ilvl w:val="0"/>
          <w:numId w:val="0"/>
        </w:numPr>
      </w:pPr>
      <w:r w:rsidRPr="00AF35C0">
        <w:t xml:space="preserve">Brisbane has a lower ratio of one bed for every 3.1 mobile students with this ratio anticipated to fall further as significant accommodation in the inner city is due to be completed in 2018 and 2019.  This is anticipated to result in vacancies in accommodation as it will take time for the new accommodation to be absorbed. </w:t>
      </w:r>
    </w:p>
    <w:tbl>
      <w:tblPr>
        <w:tblW w:w="5000" w:type="pct"/>
        <w:tblBorders>
          <w:bottom w:val="single" w:sz="4" w:space="0" w:color="1A1919" w:themeColor="text1"/>
        </w:tblBorders>
        <w:tblLook w:val="01E0" w:firstRow="1" w:lastRow="1" w:firstColumn="1" w:lastColumn="1" w:noHBand="0" w:noVBand="0"/>
      </w:tblPr>
      <w:tblGrid>
        <w:gridCol w:w="7739"/>
        <w:gridCol w:w="1899"/>
      </w:tblGrid>
      <w:tr w:rsidR="00AE6D4B" w:rsidRPr="00AF35C0" w14:paraId="1B6857E9" w14:textId="77777777" w:rsidTr="00AE6D4B">
        <w:trPr>
          <w:trHeight w:hRule="exact" w:val="454"/>
        </w:trPr>
        <w:tc>
          <w:tcPr>
            <w:tcW w:w="5000" w:type="pct"/>
            <w:gridSpan w:val="2"/>
            <w:shd w:val="clear" w:color="auto" w:fill="auto"/>
            <w:noWrap/>
            <w:vAlign w:val="bottom"/>
          </w:tcPr>
          <w:p w14:paraId="6399B958" w14:textId="77777777" w:rsidR="00AE6D4B" w:rsidRPr="00AF35C0" w:rsidRDefault="00AE6D4B" w:rsidP="00AE6D4B">
            <w:pPr>
              <w:pStyle w:val="Head4"/>
              <w:rPr>
                <w:lang w:eastAsia="en-AU"/>
              </w:rPr>
            </w:pPr>
            <w:r w:rsidRPr="00AF35C0">
              <w:rPr>
                <w:lang w:eastAsia="en-AU"/>
              </w:rPr>
              <w:t>PBSA Supply Benchmark</w:t>
            </w:r>
          </w:p>
        </w:tc>
      </w:tr>
      <w:tr w:rsidR="00AE6D4B" w:rsidRPr="00AF35C0" w14:paraId="19C22193" w14:textId="77777777" w:rsidTr="00AE6D4B">
        <w:trPr>
          <w:trHeight w:val="136"/>
        </w:trPr>
        <w:tc>
          <w:tcPr>
            <w:tcW w:w="4015" w:type="pct"/>
            <w:shd w:val="clear" w:color="auto" w:fill="auto"/>
            <w:noWrap/>
            <w:vAlign w:val="bottom"/>
          </w:tcPr>
          <w:p w14:paraId="0D01518D" w14:textId="77777777" w:rsidR="00AE6D4B" w:rsidRPr="00AF35C0" w:rsidRDefault="00AE6D4B" w:rsidP="00AE6D4B">
            <w:pPr>
              <w:pStyle w:val="ExceTableDescription"/>
            </w:pPr>
            <w:r w:rsidRPr="00AF35C0">
              <w:t xml:space="preserve">Full-Time Mobile University Students per </w:t>
            </w:r>
            <w:r w:rsidR="00D071BE" w:rsidRPr="00AF35C0">
              <w:t xml:space="preserve">Available </w:t>
            </w:r>
            <w:r w:rsidRPr="00AF35C0">
              <w:t>Bed</w:t>
            </w:r>
          </w:p>
        </w:tc>
        <w:tc>
          <w:tcPr>
            <w:tcW w:w="985" w:type="pct"/>
            <w:shd w:val="clear" w:color="auto" w:fill="auto"/>
            <w:noWrap/>
            <w:vAlign w:val="bottom"/>
          </w:tcPr>
          <w:p w14:paraId="06A241C7" w14:textId="3D188EB3" w:rsidR="00AE6D4B" w:rsidRPr="00AF35C0" w:rsidRDefault="00AE6D4B" w:rsidP="00AE6D4B">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4</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9</w:t>
            </w:r>
            <w:r w:rsidR="0056545F">
              <w:rPr>
                <w:noProof/>
              </w:rPr>
              <w:fldChar w:fldCharType="end"/>
            </w:r>
          </w:p>
        </w:tc>
      </w:tr>
    </w:tbl>
    <w:p w14:paraId="478EB34F" w14:textId="77777777" w:rsidR="00AE6D4B" w:rsidRPr="00AF35C0" w:rsidRDefault="00AE6D4B" w:rsidP="00AE6D4B">
      <w:pPr>
        <w:pStyle w:val="ListBullet2"/>
        <w:numPr>
          <w:ilvl w:val="0"/>
          <w:numId w:val="0"/>
        </w:numPr>
        <w:spacing w:after="0"/>
      </w:pPr>
      <w:r w:rsidRPr="00AF35C0">
        <w:rPr>
          <w:noProof/>
          <w:lang w:eastAsia="en-AU"/>
        </w:rPr>
        <w:drawing>
          <wp:inline distT="0" distB="0" distL="0" distR="0" wp14:anchorId="1BA0EC47" wp14:editId="0BC53109">
            <wp:extent cx="6076950" cy="5067300"/>
            <wp:effectExtent l="0" t="0" r="0" b="0"/>
            <wp:docPr id="28" name="Picture 28" descr="PBSA Supply Benchmark, Full-time MObile University Students per Available Bed" title="Tabl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76950" cy="5067300"/>
                    </a:xfrm>
                    <a:prstGeom prst="rect">
                      <a:avLst/>
                    </a:prstGeom>
                    <a:noFill/>
                    <a:ln>
                      <a:noFill/>
                    </a:ln>
                  </pic:spPr>
                </pic:pic>
              </a:graphicData>
            </a:graphic>
          </wp:inline>
        </w:drawing>
      </w:r>
    </w:p>
    <w:p w14:paraId="4881AC4C" w14:textId="77777777" w:rsidR="00AE6D4B" w:rsidRPr="00AF35C0" w:rsidRDefault="00AE6D4B" w:rsidP="00AE6D4B">
      <w:pPr>
        <w:pStyle w:val="ListBullet2"/>
        <w:numPr>
          <w:ilvl w:val="0"/>
          <w:numId w:val="0"/>
        </w:numPr>
        <w:spacing w:after="0"/>
        <w:rPr>
          <w:sz w:val="16"/>
          <w:szCs w:val="16"/>
        </w:rPr>
      </w:pPr>
      <w:r w:rsidRPr="00AF35C0">
        <w:rPr>
          <w:sz w:val="16"/>
          <w:szCs w:val="16"/>
        </w:rPr>
        <w:t>Source: Urbis Student Accommodation Database 2017, Department of Education and Training</w:t>
      </w:r>
    </w:p>
    <w:p w14:paraId="31BBCE34" w14:textId="6A66FED4" w:rsidR="00D071BE" w:rsidRPr="00AF35C0" w:rsidRDefault="00D071BE" w:rsidP="00AE6D4B">
      <w:pPr>
        <w:pStyle w:val="ListBullet2"/>
        <w:numPr>
          <w:ilvl w:val="0"/>
          <w:numId w:val="0"/>
        </w:numPr>
        <w:spacing w:after="0"/>
        <w:rPr>
          <w:sz w:val="16"/>
          <w:szCs w:val="16"/>
        </w:rPr>
      </w:pPr>
    </w:p>
    <w:p w14:paraId="7B723F1F" w14:textId="1E4259B7" w:rsidR="009140D9" w:rsidRPr="00AF35C0" w:rsidRDefault="009140D9" w:rsidP="009140D9">
      <w:pPr>
        <w:pStyle w:val="Heading3"/>
      </w:pPr>
      <w:r>
        <w:t>Capital City Rental Markets</w:t>
      </w:r>
    </w:p>
    <w:p w14:paraId="0872CE45" w14:textId="0C29A061" w:rsidR="00C56DBE" w:rsidRPr="005D3EF1" w:rsidRDefault="009140D9" w:rsidP="009140D9">
      <w:r w:rsidRPr="005D3EF1">
        <w:t>As outlined in the assessment above, students relocating to capital cities are likely to face the greatest challenge</w:t>
      </w:r>
      <w:r w:rsidR="00C56DBE" w:rsidRPr="005D3EF1">
        <w:t>s</w:t>
      </w:r>
      <w:r w:rsidRPr="005D3EF1">
        <w:t xml:space="preserve"> in finding affordable accommodation</w:t>
      </w:r>
      <w:r w:rsidR="00C56DBE" w:rsidRPr="005D3EF1">
        <w:t>. With Australia having an average PBSA provision ratio of 3.4 mobile students per bed, the majority of mobile students are being accommodated in the private rental market.</w:t>
      </w:r>
    </w:p>
    <w:p w14:paraId="1CEB3D37" w14:textId="77777777" w:rsidR="00C56DBE" w:rsidRPr="005D3EF1" w:rsidRDefault="009140D9" w:rsidP="009140D9">
      <w:r w:rsidRPr="005D3EF1">
        <w:t xml:space="preserve">The following table provides a summary of the capital city rental markets across Australia including the average rent, rental growth over the last year and the overall rental vacancy as of December 2017. This provides an indication of the challenges facing students looking to source private rental accommodation.  </w:t>
      </w:r>
      <w:r w:rsidR="00C56DBE" w:rsidRPr="005D3EF1">
        <w:t xml:space="preserve">Locations with low vacancy rates and rental growth reflect tight rental markets and likely result in students having difficulties finding rental accommodation due to competing with other prospective renters such as young professionals.  The table also includes on-campus PBSA provision and average rents to provide an indication of locations.  </w:t>
      </w:r>
    </w:p>
    <w:p w14:paraId="0028DA63" w14:textId="70F96E23" w:rsidR="00C56DBE" w:rsidRPr="005D3EF1" w:rsidRDefault="00C56DBE" w:rsidP="009140D9">
      <w:r w:rsidRPr="005D3EF1">
        <w:lastRenderedPageBreak/>
        <w:t xml:space="preserve">As a rule of thumb, a vacancy rate of 2.5 – 3.0% is indicative of a rental market that is in equilibrium. A vacancy rate of less than 2.5% indicates a rental market that is undersupplied and can result in rental price growth and students experiencing difficulties in securing accommodation in proximity to the campus. A vacancy rate of over 3% is indicative of excess rental properties that can sometimes result in landlords lowering rents and relaxing lease terms such as </w:t>
      </w:r>
      <w:r w:rsidR="009A56F1" w:rsidRPr="005D3EF1">
        <w:t>contract lengths</w:t>
      </w:r>
      <w:r w:rsidRPr="005D3EF1">
        <w:t xml:space="preserve">. </w:t>
      </w:r>
      <w:r w:rsidR="002A38A4" w:rsidRPr="005D3EF1">
        <w:t xml:space="preserve">This is highlighted by Canberra and Hobart, which had the lowest vacancy rates in </w:t>
      </w:r>
      <w:r w:rsidR="005D3EF1" w:rsidRPr="005D3EF1">
        <w:t>2017 and recorded significant rental growth as a result.</w:t>
      </w:r>
      <w:r w:rsidR="00D04816">
        <w:t xml:space="preserve">  This is supported by anecdotal evidence from agents and students that there are a large number of prospective renters attending rental inspections. </w:t>
      </w:r>
    </w:p>
    <w:p w14:paraId="346EACF5" w14:textId="77777777" w:rsidR="005D3EF1" w:rsidRPr="005D3EF1" w:rsidRDefault="005D3EF1" w:rsidP="009140D9">
      <w:r w:rsidRPr="005D3EF1">
        <w:t>Sydney and Melbourne both record relatively low PBSA provision of 3.8 and 4.6 mobile students per PBSA bed indicating that the majority of students are entering the private rental market.  With average house rents of $550 in Sydney and a vacancy rate of 2.0% it highlights the challenges facing students in rental hotspots such as Inner Sydney.</w:t>
      </w:r>
    </w:p>
    <w:p w14:paraId="2E4E9FF8" w14:textId="7535A481" w:rsidR="005D3EF1" w:rsidRPr="005D3EF1" w:rsidRDefault="005D3EF1" w:rsidP="009140D9">
      <w:r w:rsidRPr="005D3EF1">
        <w:t xml:space="preserve">The table also highlights the significant impact that the private rental market has on the accessibility and affordability of rents with Perth having experienced a significant downturn in the private rental market following the decline in the resources sector.  This has resulted in rising vacancy rates and lower rents which has made it considerably easier for students to access private rental accommodation and has also resulted in vacancies in some PBSA in Perth as students move to private rental accommodation. </w:t>
      </w:r>
    </w:p>
    <w:tbl>
      <w:tblPr>
        <w:tblW w:w="5000" w:type="pct"/>
        <w:tblBorders>
          <w:bottom w:val="single" w:sz="4" w:space="0" w:color="1A1919" w:themeColor="text1"/>
        </w:tblBorders>
        <w:tblLook w:val="01E0" w:firstRow="1" w:lastRow="1" w:firstColumn="1" w:lastColumn="1" w:noHBand="0" w:noVBand="0"/>
      </w:tblPr>
      <w:tblGrid>
        <w:gridCol w:w="7739"/>
        <w:gridCol w:w="1899"/>
      </w:tblGrid>
      <w:tr w:rsidR="00C56DBE" w:rsidRPr="005D3EF1" w14:paraId="63755F5F" w14:textId="77777777" w:rsidTr="009A56F1">
        <w:trPr>
          <w:trHeight w:hRule="exact" w:val="454"/>
        </w:trPr>
        <w:tc>
          <w:tcPr>
            <w:tcW w:w="5000" w:type="pct"/>
            <w:gridSpan w:val="2"/>
            <w:shd w:val="clear" w:color="auto" w:fill="auto"/>
            <w:noWrap/>
            <w:vAlign w:val="bottom"/>
          </w:tcPr>
          <w:p w14:paraId="02B48C42" w14:textId="06525CEB" w:rsidR="00C56DBE" w:rsidRPr="005D3EF1" w:rsidRDefault="00C56DBE" w:rsidP="009A56F1">
            <w:pPr>
              <w:pStyle w:val="Head4"/>
              <w:rPr>
                <w:lang w:eastAsia="en-AU"/>
              </w:rPr>
            </w:pPr>
            <w:r w:rsidRPr="005D3EF1">
              <w:rPr>
                <w:lang w:eastAsia="en-AU"/>
              </w:rPr>
              <w:t>Private Rental Market</w:t>
            </w:r>
          </w:p>
        </w:tc>
      </w:tr>
      <w:tr w:rsidR="00C56DBE" w:rsidRPr="005D3EF1" w14:paraId="31D59ED3" w14:textId="77777777" w:rsidTr="009A56F1">
        <w:trPr>
          <w:trHeight w:val="136"/>
        </w:trPr>
        <w:tc>
          <w:tcPr>
            <w:tcW w:w="4015" w:type="pct"/>
            <w:shd w:val="clear" w:color="auto" w:fill="auto"/>
            <w:noWrap/>
            <w:vAlign w:val="bottom"/>
          </w:tcPr>
          <w:p w14:paraId="28D89D7A" w14:textId="488EF7B8" w:rsidR="00C56DBE" w:rsidRPr="005D3EF1" w:rsidRDefault="00C56DBE" w:rsidP="009A56F1">
            <w:pPr>
              <w:pStyle w:val="ExceTableDescription"/>
            </w:pPr>
            <w:r w:rsidRPr="005D3EF1">
              <w:t>Capital Cities</w:t>
            </w:r>
          </w:p>
        </w:tc>
        <w:tc>
          <w:tcPr>
            <w:tcW w:w="985" w:type="pct"/>
            <w:shd w:val="clear" w:color="auto" w:fill="auto"/>
            <w:noWrap/>
            <w:vAlign w:val="bottom"/>
          </w:tcPr>
          <w:p w14:paraId="191E1343" w14:textId="71FE8579" w:rsidR="00C56DBE" w:rsidRPr="005D3EF1" w:rsidRDefault="00C56DBE" w:rsidP="009A56F1">
            <w:pPr>
              <w:pStyle w:val="ExceTableDescription"/>
              <w:jc w:val="right"/>
            </w:pPr>
            <w:bookmarkStart w:id="41" w:name="_Toc358291873"/>
            <w:bookmarkStart w:id="42" w:name="_Toc357433020"/>
            <w:r w:rsidRPr="005D3EF1">
              <w:t xml:space="preserve">Table </w:t>
            </w:r>
            <w:r w:rsidR="0056545F">
              <w:fldChar w:fldCharType="begin"/>
            </w:r>
            <w:r w:rsidR="0056545F">
              <w:instrText xml:space="preserve"> STYLEREF 1 \s </w:instrText>
            </w:r>
            <w:r w:rsidR="0056545F">
              <w:fldChar w:fldCharType="separate"/>
            </w:r>
            <w:r w:rsidR="00B720A3">
              <w:rPr>
                <w:noProof/>
              </w:rPr>
              <w:t>4</w:t>
            </w:r>
            <w:r w:rsidR="0056545F">
              <w:rPr>
                <w:noProof/>
              </w:rPr>
              <w:fldChar w:fldCharType="end"/>
            </w:r>
            <w:r w:rsidRPr="005D3EF1">
              <w:t>.</w:t>
            </w:r>
            <w:r w:rsidR="0056545F">
              <w:fldChar w:fldCharType="begin"/>
            </w:r>
            <w:r w:rsidR="0056545F">
              <w:instrText xml:space="preserve"> SEQ Table \</w:instrText>
            </w:r>
            <w:r w:rsidR="0056545F">
              <w:instrText xml:space="preserve">* ARABIC \s 1 </w:instrText>
            </w:r>
            <w:r w:rsidR="0056545F">
              <w:fldChar w:fldCharType="separate"/>
            </w:r>
            <w:r w:rsidR="00B720A3">
              <w:rPr>
                <w:noProof/>
              </w:rPr>
              <w:t>10</w:t>
            </w:r>
            <w:bookmarkEnd w:id="41"/>
            <w:r w:rsidR="0056545F">
              <w:rPr>
                <w:noProof/>
              </w:rPr>
              <w:fldChar w:fldCharType="end"/>
            </w:r>
            <w:bookmarkEnd w:id="42"/>
          </w:p>
        </w:tc>
      </w:tr>
    </w:tbl>
    <w:p w14:paraId="27149130" w14:textId="7F065BB3" w:rsidR="00C56DBE" w:rsidRPr="00AF35C0" w:rsidRDefault="002A38A4" w:rsidP="009140D9">
      <w:r w:rsidRPr="005D3EF1">
        <w:rPr>
          <w:noProof/>
          <w:lang w:eastAsia="en-AU"/>
        </w:rPr>
        <w:drawing>
          <wp:inline distT="0" distB="0" distL="0" distR="0" wp14:anchorId="1E8E9EE0" wp14:editId="54E4F2C8">
            <wp:extent cx="6120130" cy="2386716"/>
            <wp:effectExtent l="0" t="0" r="0" b="0"/>
            <wp:docPr id="41" name="Picture 41" descr="Private Rental Market, Capital Cities" title="Tabl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2386716"/>
                    </a:xfrm>
                    <a:prstGeom prst="rect">
                      <a:avLst/>
                    </a:prstGeom>
                    <a:noFill/>
                    <a:ln>
                      <a:noFill/>
                    </a:ln>
                  </pic:spPr>
                </pic:pic>
              </a:graphicData>
            </a:graphic>
          </wp:inline>
        </w:drawing>
      </w:r>
    </w:p>
    <w:p w14:paraId="6820A2E1" w14:textId="77777777" w:rsidR="00AE6D4B" w:rsidRPr="00AF35C0" w:rsidRDefault="00AE6D4B" w:rsidP="00AE6D4B">
      <w:pPr>
        <w:pStyle w:val="Heading3"/>
      </w:pPr>
      <w:bookmarkStart w:id="43" w:name="_Toc504652411"/>
      <w:r w:rsidRPr="00AF35C0">
        <w:t>Key Findings</w:t>
      </w:r>
      <w:bookmarkEnd w:id="43"/>
    </w:p>
    <w:p w14:paraId="47157B03" w14:textId="77777777" w:rsidR="00D071BE" w:rsidRPr="00AF35C0" w:rsidRDefault="00D071BE" w:rsidP="00D071BE">
      <w:r w:rsidRPr="00AF35C0">
        <w:t xml:space="preserve">Across Australia there were an estimated 301,700 mobile students in 2016 compared to a total student accommodation supply of 88,300 beds.  This equates to a ratio of 3.4 mobile students for every PBSA bed and highlights that the majority of mobile students are currently living in alternative accommodation such as the private rental market.  This likely reflects the current supply of accommodation and also the greater affordability of the rental market.  </w:t>
      </w:r>
    </w:p>
    <w:p w14:paraId="1E1D03CC" w14:textId="77777777" w:rsidR="00D071BE" w:rsidRPr="00AF35C0" w:rsidRDefault="00D071BE" w:rsidP="00D071BE">
      <w:r w:rsidRPr="00AF35C0">
        <w:t>The average cost of on-campus student accommodation in Australia is $233 per week over a 46-week contract period (including utilities and other compulsory costs).  This is around 25% higher than the average student’s capacity to pay indicating that most students living in student accommodation have incomes above the average and likely supplemented by Government allowances and family support.</w:t>
      </w:r>
    </w:p>
    <w:p w14:paraId="5A277D8D" w14:textId="67AD1E26" w:rsidR="00AE6D4B" w:rsidRPr="00AF35C0" w:rsidRDefault="00AE6D4B" w:rsidP="00AE6D4B">
      <w:r w:rsidRPr="00AF35C0">
        <w:t xml:space="preserve">Not surprisingly, the biggest challenges facing </w:t>
      </w:r>
      <w:r w:rsidR="004A7514" w:rsidRPr="00AF35C0">
        <w:t>RRR students</w:t>
      </w:r>
      <w:r w:rsidRPr="00AF35C0">
        <w:t xml:space="preserve"> is accessing affordable student accommodation in the major capital cities such as Sydney, Melbourne and Canberra.   This is driven by the higher costs of accommodation (both for student accommodation and private rental accommodation) with the average incomes of full-time students generally no higher than regional counterparts.  This is also compounded by the greater competition that </w:t>
      </w:r>
      <w:r w:rsidR="004A7514" w:rsidRPr="00AF35C0">
        <w:t>RRR students</w:t>
      </w:r>
      <w:r w:rsidRPr="00AF35C0">
        <w:t xml:space="preserve"> face for accommodation from international students that are more likely to choose capital city universities. </w:t>
      </w:r>
    </w:p>
    <w:p w14:paraId="3906FC8A" w14:textId="77777777" w:rsidR="00BA5DFD" w:rsidRPr="00AF35C0" w:rsidRDefault="00BA5DFD" w:rsidP="003D386C">
      <w:pPr>
        <w:pStyle w:val="ListBullet"/>
        <w:numPr>
          <w:ilvl w:val="0"/>
          <w:numId w:val="0"/>
        </w:numPr>
      </w:pPr>
    </w:p>
    <w:p w14:paraId="5C1313BF" w14:textId="77777777" w:rsidR="00D01742" w:rsidRPr="00AF35C0" w:rsidRDefault="009B030A" w:rsidP="00D01742">
      <w:pPr>
        <w:pStyle w:val="Heading1"/>
      </w:pPr>
      <w:bookmarkStart w:id="44" w:name="_Toc504652412"/>
      <w:r w:rsidRPr="00AF35C0">
        <w:lastRenderedPageBreak/>
        <w:t>University Investment in Student Accommodation</w:t>
      </w:r>
      <w:bookmarkEnd w:id="44"/>
    </w:p>
    <w:p w14:paraId="62E96984" w14:textId="77777777" w:rsidR="007747D7" w:rsidRPr="00AF35C0" w:rsidRDefault="007747D7" w:rsidP="007747D7">
      <w:r w:rsidRPr="00AF35C0">
        <w:t xml:space="preserve">This section assesses the investment decisions considered and taken by universities relating to the development of in-campus accommodation. </w:t>
      </w:r>
    </w:p>
    <w:p w14:paraId="2F81D2B5" w14:textId="77777777" w:rsidR="007747D7" w:rsidRPr="00AF35C0" w:rsidRDefault="007747D7" w:rsidP="007747D7">
      <w:pPr>
        <w:pStyle w:val="Heading2"/>
      </w:pPr>
      <w:bookmarkStart w:id="45" w:name="_Toc504652413"/>
      <w:r w:rsidRPr="00AF35C0">
        <w:t>Key Considerations</w:t>
      </w:r>
      <w:bookmarkEnd w:id="45"/>
      <w:r w:rsidRPr="00AF35C0">
        <w:t xml:space="preserve"> </w:t>
      </w:r>
    </w:p>
    <w:p w14:paraId="227D36DB" w14:textId="77777777" w:rsidR="007747D7" w:rsidRPr="00AF35C0" w:rsidRDefault="007747D7" w:rsidP="007747D7">
      <w:r w:rsidRPr="00AF35C0">
        <w:t>When assessing whether to develop new on-campus student accommodation, there are a number of factors that contribute to the final investment decision of the university.  These include:</w:t>
      </w:r>
    </w:p>
    <w:p w14:paraId="38AE45E0" w14:textId="77777777" w:rsidR="007747D7" w:rsidRPr="00AF35C0" w:rsidRDefault="007747D7" w:rsidP="005C5DD3">
      <w:pPr>
        <w:pStyle w:val="Heading3"/>
      </w:pPr>
      <w:bookmarkStart w:id="46" w:name="_Toc504652414"/>
      <w:r w:rsidRPr="00AF35C0">
        <w:t>Financial</w:t>
      </w:r>
      <w:bookmarkEnd w:id="46"/>
    </w:p>
    <w:p w14:paraId="05090B1A" w14:textId="48AC460B" w:rsidR="007747D7" w:rsidRPr="00AF35C0" w:rsidRDefault="007747D7" w:rsidP="007747D7">
      <w:pPr>
        <w:pStyle w:val="ListBullet"/>
        <w:numPr>
          <w:ilvl w:val="0"/>
          <w:numId w:val="0"/>
        </w:numPr>
      </w:pPr>
      <w:r w:rsidRPr="00AF35C0">
        <w:t xml:space="preserve">The financial outcomes to the university are generally the major consideration when deciding whether to invest in student accommodation. </w:t>
      </w:r>
      <w:r w:rsidR="00E83661" w:rsidRPr="00AF35C0">
        <w:t xml:space="preserve"> </w:t>
      </w:r>
      <w:r w:rsidRPr="00AF35C0">
        <w:t xml:space="preserve">With universities in the business of providing education services, the provision of accommodation is often seen as a commercial operation that is not ‘core university business’.  As such, there is often an expectation that investment in new or upgraded accommodation will result in new income streams to cover the cost of investment.  This can create challenges for universities that have existing student accommodation that is not fully occupied. In these circumstances the development of new student accommodation has the potential to attract more residents (especially if the existing accommodation is older and of a lower quality) however it is likely to negatively impact the occupancy (and therefore revenue) from the older accommodation.  It is noted that there are several examples throughout Australia (such as the University of Canberra) of the development of new accommodation resulting in increased vacancies in the older accommodation.  If the university is unable to generate the required revenue from the new investment, they are often unwilling to invest in new accommodation of significant upgrades of existing accommodation. </w:t>
      </w:r>
    </w:p>
    <w:p w14:paraId="3296119F" w14:textId="77777777" w:rsidR="00B07161" w:rsidRPr="00AF35C0" w:rsidRDefault="00B07161" w:rsidP="007747D7">
      <w:pPr>
        <w:pStyle w:val="ListBullet"/>
        <w:numPr>
          <w:ilvl w:val="0"/>
          <w:numId w:val="0"/>
        </w:numPr>
      </w:pPr>
    </w:p>
    <w:p w14:paraId="46FBA110" w14:textId="77777777" w:rsidR="00114E2E" w:rsidRPr="00AF35C0" w:rsidRDefault="00114E2E" w:rsidP="007747D7">
      <w:pPr>
        <w:pStyle w:val="ListBullet"/>
        <w:numPr>
          <w:ilvl w:val="0"/>
          <w:numId w:val="0"/>
        </w:numPr>
        <w:rPr>
          <w:b/>
        </w:rPr>
      </w:pPr>
      <w:r w:rsidRPr="00AF35C0">
        <w:rPr>
          <w:b/>
        </w:rPr>
        <w:t>Debt</w:t>
      </w:r>
    </w:p>
    <w:p w14:paraId="3E5EBAA1" w14:textId="77777777" w:rsidR="00114E2E" w:rsidRPr="00AF35C0" w:rsidRDefault="00114E2E" w:rsidP="00114E2E">
      <w:r w:rsidRPr="00AF35C0">
        <w:t xml:space="preserve">Borrowing represents an opportunity for universities to raise capital with a level of debt generally representing a healthy situation for universities.  Universities monitor their borrowings closely with some state and territory governments having placed legislative constraints on the borrowing powers of universities (with constraints differing between jurisdictions).  It is noted that several universities including ANU and the University of Canberra have used debt to help fund student accommodation development in the last decade. </w:t>
      </w:r>
    </w:p>
    <w:p w14:paraId="532A87D5" w14:textId="77777777" w:rsidR="00114E2E" w:rsidRPr="00AF35C0" w:rsidRDefault="00114E2E" w:rsidP="00114E2E">
      <w:r w:rsidRPr="00AF35C0">
        <w:t xml:space="preserve">Universities also monitor their level of debt as it can impact their credit rating, which can then have an impact on their capacity to borrow and the interest rates paid on loans. </w:t>
      </w:r>
    </w:p>
    <w:p w14:paraId="21A9CBF3" w14:textId="77777777" w:rsidR="00114E2E" w:rsidRPr="00AF35C0" w:rsidRDefault="00114E2E" w:rsidP="00114E2E"/>
    <w:p w14:paraId="0A01ED64" w14:textId="77777777" w:rsidR="00114E2E" w:rsidRPr="00AF35C0" w:rsidRDefault="00114E2E" w:rsidP="007747D7">
      <w:pPr>
        <w:pStyle w:val="ListBullet"/>
        <w:numPr>
          <w:ilvl w:val="0"/>
          <w:numId w:val="0"/>
        </w:numPr>
        <w:rPr>
          <w:b/>
        </w:rPr>
      </w:pPr>
      <w:r w:rsidRPr="00AF35C0">
        <w:rPr>
          <w:b/>
        </w:rPr>
        <w:t>Joint Ventures</w:t>
      </w:r>
    </w:p>
    <w:p w14:paraId="06FCCD14" w14:textId="77777777" w:rsidR="00A55977" w:rsidRPr="00AF35C0" w:rsidRDefault="007747D7" w:rsidP="007747D7">
      <w:pPr>
        <w:pStyle w:val="ListBullet"/>
        <w:numPr>
          <w:ilvl w:val="0"/>
          <w:numId w:val="0"/>
        </w:numPr>
      </w:pPr>
      <w:r w:rsidRPr="00AF35C0">
        <w:t xml:space="preserve">Universities are being approached by private sector investment groups offering to provide capital to fund the development of new accommodation in exchange for the long-term right to future revenue from the accommodation.  This also includes the investment firms making upfront payments to universities in exchange for long term financial concessions over </w:t>
      </w:r>
      <w:r w:rsidR="00A55977" w:rsidRPr="00AF35C0">
        <w:t>both new and future</w:t>
      </w:r>
      <w:r w:rsidRPr="00AF35C0">
        <w:t xml:space="preserve"> accommodation.  </w:t>
      </w:r>
      <w:r w:rsidR="00A55977" w:rsidRPr="00AF35C0">
        <w:t>This has proven to be an attractive option to universities as the transactions generally:</w:t>
      </w:r>
    </w:p>
    <w:p w14:paraId="2B543123" w14:textId="77777777" w:rsidR="00A55977" w:rsidRPr="00AF35C0" w:rsidRDefault="00A55977" w:rsidP="00A55977">
      <w:pPr>
        <w:pStyle w:val="ListBullet"/>
      </w:pPr>
      <w:r w:rsidRPr="00AF35C0">
        <w:t>Allow the university to maximise their funding capacity as they do not have to invest any of their own capital or borrow money to fund the development of new student accommodation.</w:t>
      </w:r>
      <w:r w:rsidR="001817E7" w:rsidRPr="00AF35C0">
        <w:t xml:space="preserve">  This allows the university to put their capital towards other projects such as academic facilities and allows the university to reduce the amount of debt they take on. </w:t>
      </w:r>
    </w:p>
    <w:p w14:paraId="57EDE062" w14:textId="77777777" w:rsidR="00A55977" w:rsidRPr="00AF35C0" w:rsidRDefault="00A55977" w:rsidP="00A55977">
      <w:pPr>
        <w:pStyle w:val="ListBullet"/>
      </w:pPr>
      <w:r w:rsidRPr="00AF35C0">
        <w:t xml:space="preserve">Result in the university receiving a large upfront payment that they can use for other investment projects </w:t>
      </w:r>
      <w:r w:rsidR="001817E7" w:rsidRPr="00AF35C0">
        <w:t>in the short-term to benefit the university.  The money has also been used on occasion to repay university debt.</w:t>
      </w:r>
    </w:p>
    <w:p w14:paraId="5BC5F32E" w14:textId="77777777" w:rsidR="00A55977" w:rsidRPr="00AF35C0" w:rsidRDefault="00A55977" w:rsidP="00A55977">
      <w:pPr>
        <w:pStyle w:val="ListBullet"/>
      </w:pPr>
      <w:r w:rsidRPr="00AF35C0">
        <w:t xml:space="preserve">Allow the university to retain freehold ownership of </w:t>
      </w:r>
      <w:r w:rsidR="001817E7" w:rsidRPr="00AF35C0">
        <w:t>the land used for the development of on-campus student accommodation with the facilities transferred to the university following the end of the agreement.</w:t>
      </w:r>
    </w:p>
    <w:p w14:paraId="540F14E9" w14:textId="77777777" w:rsidR="001817E7" w:rsidRPr="00AF35C0" w:rsidRDefault="001817E7" w:rsidP="00A55977">
      <w:pPr>
        <w:pStyle w:val="ListBullet"/>
      </w:pPr>
      <w:r w:rsidRPr="00AF35C0">
        <w:lastRenderedPageBreak/>
        <w:t>Allow the university to work with the private sector and benefit from expertise across student accommodation operation and management.</w:t>
      </w:r>
    </w:p>
    <w:p w14:paraId="61A20962" w14:textId="77777777" w:rsidR="001817E7" w:rsidRPr="00AF35C0" w:rsidRDefault="001817E7" w:rsidP="00A55977">
      <w:pPr>
        <w:pStyle w:val="ListBullet"/>
      </w:pPr>
      <w:r w:rsidRPr="00AF35C0">
        <w:t>Allow the university to structure the transaction to meet the needs of the university often including a deed that outlines key characteristics of how the facilities will be operated, maintained and priced as well as financial structure that meets the risk profile of the university.  Key risks include who is responsible for the occupancy of the student accommodation.</w:t>
      </w:r>
    </w:p>
    <w:p w14:paraId="204ECD2B" w14:textId="77777777" w:rsidR="007747D7" w:rsidRPr="00AF35C0" w:rsidRDefault="007747D7" w:rsidP="007747D7">
      <w:pPr>
        <w:pStyle w:val="ListBullet"/>
        <w:numPr>
          <w:ilvl w:val="0"/>
          <w:numId w:val="0"/>
        </w:numPr>
      </w:pPr>
      <w:r w:rsidRPr="00AF35C0">
        <w:t xml:space="preserve">Recent transactions </w:t>
      </w:r>
      <w:r w:rsidR="00A55977" w:rsidRPr="00AF35C0">
        <w:t xml:space="preserve">and activity </w:t>
      </w:r>
      <w:r w:rsidRPr="00AF35C0">
        <w:t xml:space="preserve">include: </w:t>
      </w:r>
    </w:p>
    <w:p w14:paraId="0A21B8ED" w14:textId="77777777" w:rsidR="00A55977" w:rsidRPr="00AF35C0" w:rsidRDefault="007747D7" w:rsidP="001817E7">
      <w:pPr>
        <w:pStyle w:val="ListBullet"/>
      </w:pPr>
      <w:r w:rsidRPr="00AF35C0">
        <w:t>2014: UOW has licensed its entire student accommodation portfolio to Living + Learning Partners for 39 years – the price and structure of this deal have not been disclosed however the total deal including new development has been quoted in the press as having a value of $250 million</w:t>
      </w:r>
      <w:r w:rsidR="00A55977" w:rsidRPr="00AF35C0">
        <w:t xml:space="preserve">.  The deal included the university providing a partial guarantee over occupancy. </w:t>
      </w:r>
    </w:p>
    <w:p w14:paraId="4AC00874" w14:textId="2E2A0ABD" w:rsidR="007747D7" w:rsidRPr="00AF35C0" w:rsidRDefault="007747D7" w:rsidP="001817E7">
      <w:pPr>
        <w:pStyle w:val="ListBullet"/>
      </w:pPr>
      <w:r w:rsidRPr="00AF35C0">
        <w:t xml:space="preserve">2016: In July 2016, </w:t>
      </w:r>
      <w:proofErr w:type="spellStart"/>
      <w:r w:rsidRPr="00AF35C0">
        <w:t>Infratil</w:t>
      </w:r>
      <w:proofErr w:type="spellEnd"/>
      <w:r w:rsidRPr="00AF35C0">
        <w:t xml:space="preserve"> and Commonwealth Superannuation Corporation were awarded a 30-year financial concession on eight existing and one new ANU residences (SA5), in exchange for the capital funds to upgrade facilities,</w:t>
      </w:r>
    </w:p>
    <w:p w14:paraId="4411385C" w14:textId="77777777" w:rsidR="007747D7" w:rsidRPr="00AF35C0" w:rsidRDefault="007747D7" w:rsidP="007747D7">
      <w:pPr>
        <w:pStyle w:val="ListBullet"/>
      </w:pPr>
      <w:r w:rsidRPr="00AF35C0">
        <w:t>2017: The University of Tasmania is undertaking a transaction to find a partner for the existing accommodation and facilitate the development of future accommodation.</w:t>
      </w:r>
    </w:p>
    <w:p w14:paraId="63AC02AD" w14:textId="77777777" w:rsidR="007747D7" w:rsidRPr="00AF35C0" w:rsidRDefault="007747D7" w:rsidP="007747D7">
      <w:pPr>
        <w:pStyle w:val="ListBullet"/>
      </w:pPr>
      <w:r w:rsidRPr="00AF35C0">
        <w:t>2017: Curtin University is undertaking a transaction process to find a partner for the existing accommodation and facilitate the development of future accommodation.</w:t>
      </w:r>
    </w:p>
    <w:p w14:paraId="58EF9E35" w14:textId="77777777" w:rsidR="007747D7" w:rsidRPr="00AF35C0" w:rsidRDefault="007747D7" w:rsidP="007747D7">
      <w:pPr>
        <w:pStyle w:val="ListBullet"/>
      </w:pPr>
      <w:r w:rsidRPr="00AF35C0">
        <w:t>It is also noted that other universities such as La Trobe University and James Cook University have recently undertaken market sounding initiatives.</w:t>
      </w:r>
    </w:p>
    <w:p w14:paraId="7B953EA7" w14:textId="77777777" w:rsidR="007747D7" w:rsidRPr="00AF35C0" w:rsidRDefault="007747D7" w:rsidP="007747D7">
      <w:r w:rsidRPr="00AF35C0">
        <w:t xml:space="preserve">As outlined in the Higher Education Infrastructure Working Group Report, universities have entered into joint ventures on university campuses to develop accommodation.  These have often centred on public private partnerships (PPPs) which encompass a number of forms of project finance in which risk is shared between the university and one or more project partners. In PPPs, the private partner or partners is often responsible for the design, construction, finance, operation and maintenance of the service provided by the infrastructure and share in the risks.  Universities such as the University of Melbourne have used PPPs in the form of Build-Own-Operate-Transfer (BOOT) arrangements for provision of new on campus student accommodation. </w:t>
      </w:r>
    </w:p>
    <w:p w14:paraId="27917FFC" w14:textId="77777777" w:rsidR="005C5DD3" w:rsidRPr="00AF35C0" w:rsidRDefault="005C5DD3" w:rsidP="00790EE4">
      <w:pPr>
        <w:rPr>
          <w:b/>
        </w:rPr>
      </w:pPr>
      <w:r w:rsidRPr="00AF35C0">
        <w:rPr>
          <w:b/>
        </w:rPr>
        <w:t>The National Rental Affordability Scheme</w:t>
      </w:r>
    </w:p>
    <w:p w14:paraId="13E7AF01" w14:textId="77777777" w:rsidR="00790EE4" w:rsidRPr="00AF35C0" w:rsidRDefault="00790EE4" w:rsidP="00790EE4">
      <w:r w:rsidRPr="00AF35C0">
        <w:t>The National Rental Affordability Scheme (NRAS) is an Australian Government affordable housing initiative, delivered in partnership with State and Territory governments, administered under a legislative framework, comprising the National Rental Affordability Scheme Act 2008 (NRAS Act) and the National Rental Affordability Scheme Regulations 2008 (NRAS Regulations).</w:t>
      </w:r>
    </w:p>
    <w:p w14:paraId="3A3185A4" w14:textId="77A8619D" w:rsidR="00C423EE" w:rsidRPr="00AF35C0" w:rsidRDefault="00C423EE" w:rsidP="00C423EE">
      <w:pPr>
        <w:pStyle w:val="ListBullet"/>
        <w:numPr>
          <w:ilvl w:val="0"/>
          <w:numId w:val="0"/>
        </w:numPr>
      </w:pPr>
      <w:r w:rsidRPr="00AF35C0">
        <w:t>A number of universities have made use of NRAS following its introduction, securing around 5,940 incentives to build new student accommodation.  The scheme was introduced in 2008 and offered financial incentives to individuals or entities to build and rent out dwellings to low and moderate income households, with the rent charged at least 20% below the market value rent.  These projects were largely undertaken th</w:t>
      </w:r>
      <w:r w:rsidR="00415C95">
        <w:t>ro</w:t>
      </w:r>
      <w:r w:rsidRPr="00AF35C0">
        <w:t>ugh BOOT arrangements where the university will retain ownership in the long term and resulted in reduced capital expenditure from the universities.</w:t>
      </w:r>
    </w:p>
    <w:p w14:paraId="18E0BAF9" w14:textId="14DD0CB2" w:rsidR="00C423EE" w:rsidRPr="00AF35C0" w:rsidRDefault="00C423EE" w:rsidP="00C423EE">
      <w:pPr>
        <w:pStyle w:val="ListBullet"/>
        <w:numPr>
          <w:ilvl w:val="0"/>
          <w:numId w:val="0"/>
        </w:numPr>
      </w:pPr>
      <w:r w:rsidRPr="00AF35C0">
        <w:t xml:space="preserve">It is noted that the NRAS developments have commercial outcomes and despite rents being charged at least 20% below the market value rent, the rents are often still at a level that places financial pressure on </w:t>
      </w:r>
      <w:r w:rsidR="004A7514" w:rsidRPr="00AF35C0">
        <w:t>RRR students</w:t>
      </w:r>
      <w:r w:rsidRPr="00AF35C0">
        <w:t xml:space="preserve">.  This is compounded by the fact that the buildings are new (which requires a suitable rental level to justify the new construction cost) and that the majority of NRAS student accommodation is rented on 52-week contracts, which makes it difficult for </w:t>
      </w:r>
      <w:r w:rsidR="004A7514" w:rsidRPr="00AF35C0">
        <w:t>RRR students</w:t>
      </w:r>
      <w:r w:rsidRPr="00AF35C0">
        <w:t xml:space="preserve"> that look to return home during the summer break.</w:t>
      </w:r>
    </w:p>
    <w:p w14:paraId="0071A67F" w14:textId="62997457" w:rsidR="00790EE4" w:rsidRPr="00AF35C0" w:rsidRDefault="00790EE4" w:rsidP="00790EE4">
      <w:pPr>
        <w:pStyle w:val="ListBullet"/>
        <w:numPr>
          <w:ilvl w:val="0"/>
          <w:numId w:val="0"/>
        </w:numPr>
      </w:pPr>
      <w:r w:rsidRPr="00AF35C0">
        <w:t xml:space="preserve">The table below includes the universities that are approved participants under NRAS, and includes the state or territory in which they are located and the number of NRAS incentives that have been allocated to them. The information in the table can be found in the NRAS Quarterly Performance Report, as at 30 September 2017, which can be found on the </w:t>
      </w:r>
      <w:hyperlink r:id="rId53" w:history="1">
        <w:r w:rsidRPr="00AF35C0">
          <w:t>NRAS website.</w:t>
        </w:r>
      </w:hyperlink>
    </w:p>
    <w:p w14:paraId="230D06EB" w14:textId="77777777" w:rsidR="00114E2E" w:rsidRPr="00AF35C0" w:rsidRDefault="00114E2E" w:rsidP="00790EE4">
      <w:pPr>
        <w:pStyle w:val="ListBullet"/>
        <w:numPr>
          <w:ilvl w:val="0"/>
          <w:numId w:val="0"/>
        </w:numPr>
      </w:pPr>
    </w:p>
    <w:p w14:paraId="45CF225D" w14:textId="77777777" w:rsidR="00114E2E" w:rsidRPr="00AF35C0" w:rsidRDefault="00114E2E" w:rsidP="00790EE4">
      <w:pPr>
        <w:pStyle w:val="ListBullet"/>
        <w:numPr>
          <w:ilvl w:val="0"/>
          <w:numId w:val="0"/>
        </w:numPr>
      </w:pPr>
    </w:p>
    <w:tbl>
      <w:tblPr>
        <w:tblW w:w="5000" w:type="pct"/>
        <w:tblBorders>
          <w:bottom w:val="single" w:sz="4" w:space="0" w:color="1A1919" w:themeColor="text1"/>
        </w:tblBorders>
        <w:tblLook w:val="01E0" w:firstRow="1" w:lastRow="1" w:firstColumn="1" w:lastColumn="1" w:noHBand="0" w:noVBand="0"/>
        <w:tblCaption w:val="Table 5.1"/>
        <w:tblDescription w:val="Incentive Status by NRAS approved University, As of 30 September, 2017"/>
      </w:tblPr>
      <w:tblGrid>
        <w:gridCol w:w="7739"/>
        <w:gridCol w:w="1899"/>
      </w:tblGrid>
      <w:tr w:rsidR="00C423EE" w:rsidRPr="00AF35C0" w14:paraId="0856088E" w14:textId="77777777" w:rsidTr="004F1EB2">
        <w:trPr>
          <w:trHeight w:hRule="exact" w:val="454"/>
          <w:tblHeader/>
        </w:trPr>
        <w:tc>
          <w:tcPr>
            <w:tcW w:w="5000" w:type="pct"/>
            <w:gridSpan w:val="2"/>
            <w:shd w:val="clear" w:color="auto" w:fill="auto"/>
            <w:noWrap/>
            <w:vAlign w:val="bottom"/>
          </w:tcPr>
          <w:p w14:paraId="36662995" w14:textId="77777777" w:rsidR="00C423EE" w:rsidRPr="00AF35C0" w:rsidRDefault="00C423EE" w:rsidP="00C423EE">
            <w:pPr>
              <w:pStyle w:val="Head4"/>
              <w:rPr>
                <w:lang w:eastAsia="en-AU"/>
              </w:rPr>
            </w:pPr>
            <w:r w:rsidRPr="00AF35C0">
              <w:rPr>
                <w:lang w:eastAsia="en-AU"/>
              </w:rPr>
              <w:lastRenderedPageBreak/>
              <w:t>Incentive Status by NRAS approved University</w:t>
            </w:r>
          </w:p>
        </w:tc>
      </w:tr>
      <w:tr w:rsidR="00C423EE" w:rsidRPr="00AF35C0" w14:paraId="36A5CE43" w14:textId="77777777" w:rsidTr="00C423EE">
        <w:trPr>
          <w:trHeight w:val="136"/>
        </w:trPr>
        <w:tc>
          <w:tcPr>
            <w:tcW w:w="4015" w:type="pct"/>
            <w:shd w:val="clear" w:color="auto" w:fill="auto"/>
            <w:noWrap/>
            <w:vAlign w:val="bottom"/>
          </w:tcPr>
          <w:p w14:paraId="6792F7BD" w14:textId="6634F7AC" w:rsidR="00C423EE" w:rsidRPr="00AF35C0" w:rsidRDefault="00C423EE" w:rsidP="00C423EE">
            <w:pPr>
              <w:pStyle w:val="ExceTableDescription"/>
            </w:pPr>
            <w:r w:rsidRPr="00AF35C0">
              <w:t xml:space="preserve">As of </w:t>
            </w:r>
            <w:r w:rsidR="002066EB" w:rsidRPr="00AF35C0">
              <w:t>30 September,</w:t>
            </w:r>
            <w:r w:rsidRPr="00AF35C0">
              <w:t xml:space="preserve"> 2017</w:t>
            </w:r>
          </w:p>
        </w:tc>
        <w:tc>
          <w:tcPr>
            <w:tcW w:w="985" w:type="pct"/>
            <w:shd w:val="clear" w:color="auto" w:fill="auto"/>
            <w:noWrap/>
            <w:vAlign w:val="bottom"/>
          </w:tcPr>
          <w:p w14:paraId="0C370ACB" w14:textId="51C488B4" w:rsidR="00C423EE" w:rsidRPr="00AF35C0" w:rsidRDefault="00C423EE" w:rsidP="00C423EE">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5</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1</w:t>
            </w:r>
            <w:r w:rsidR="0056545F">
              <w:rPr>
                <w:noProof/>
              </w:rPr>
              <w:fldChar w:fldCharType="end"/>
            </w:r>
          </w:p>
        </w:tc>
      </w:tr>
    </w:tbl>
    <w:tbl>
      <w:tblPr>
        <w:tblStyle w:val="CaptionTable"/>
        <w:tblW w:w="5046"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Caption w:val="Table 5.1"/>
        <w:tblDescription w:val="Incentive Status by NRAS approved University, As of 30 September, 2017"/>
      </w:tblPr>
      <w:tblGrid>
        <w:gridCol w:w="4107"/>
        <w:gridCol w:w="1870"/>
        <w:gridCol w:w="1870"/>
        <w:gridCol w:w="1870"/>
      </w:tblGrid>
      <w:tr w:rsidR="00C423EE" w:rsidRPr="00AF35C0" w14:paraId="31F52C7F" w14:textId="77777777" w:rsidTr="00C423EE">
        <w:trPr>
          <w:cnfStyle w:val="100000000000" w:firstRow="1" w:lastRow="0" w:firstColumn="0" w:lastColumn="0" w:oddVBand="0" w:evenVBand="0" w:oddHBand="0" w:evenHBand="0" w:firstRowFirstColumn="0" w:firstRowLastColumn="0" w:lastRowFirstColumn="0" w:lastRowLastColumn="0"/>
          <w:trHeight w:val="468"/>
          <w:tblHeader/>
        </w:trPr>
        <w:tc>
          <w:tcPr>
            <w:tcW w:w="2113" w:type="pct"/>
            <w:vAlign w:val="top"/>
          </w:tcPr>
          <w:p w14:paraId="11E6A2E1" w14:textId="77777777" w:rsidR="00C423EE" w:rsidRPr="00AF35C0" w:rsidRDefault="00C423EE" w:rsidP="00C423EE">
            <w:pPr>
              <w:pStyle w:val="UrbisTableHeading"/>
              <w:spacing w:line="240" w:lineRule="auto"/>
            </w:pPr>
            <w:r w:rsidRPr="00AF35C0">
              <w:t>University</w:t>
            </w:r>
          </w:p>
        </w:tc>
        <w:tc>
          <w:tcPr>
            <w:tcW w:w="962" w:type="pct"/>
            <w:vAlign w:val="top"/>
          </w:tcPr>
          <w:p w14:paraId="5803509A" w14:textId="77777777" w:rsidR="00C423EE" w:rsidRPr="00AF35C0" w:rsidRDefault="00C423EE" w:rsidP="00C423EE">
            <w:pPr>
              <w:pStyle w:val="UrbisTableHeading"/>
              <w:spacing w:line="240" w:lineRule="auto"/>
              <w:jc w:val="center"/>
            </w:pPr>
            <w:r w:rsidRPr="00AF35C0">
              <w:t>State/ Territory</w:t>
            </w:r>
          </w:p>
        </w:tc>
        <w:tc>
          <w:tcPr>
            <w:tcW w:w="962" w:type="pct"/>
            <w:vAlign w:val="top"/>
          </w:tcPr>
          <w:p w14:paraId="12380CFF" w14:textId="77777777" w:rsidR="00C423EE" w:rsidRPr="00AF35C0" w:rsidRDefault="00C423EE" w:rsidP="00C423EE">
            <w:pPr>
              <w:pStyle w:val="UrbisTableHeading"/>
              <w:spacing w:line="240" w:lineRule="auto"/>
              <w:jc w:val="center"/>
            </w:pPr>
            <w:r w:rsidRPr="00AF35C0">
              <w:t>Incentives Allocated</w:t>
            </w:r>
          </w:p>
        </w:tc>
        <w:tc>
          <w:tcPr>
            <w:tcW w:w="962" w:type="pct"/>
            <w:vAlign w:val="top"/>
          </w:tcPr>
          <w:p w14:paraId="0B575F71" w14:textId="77777777" w:rsidR="00C423EE" w:rsidRPr="00AF35C0" w:rsidRDefault="00C423EE" w:rsidP="00C423EE">
            <w:pPr>
              <w:pStyle w:val="UrbisTableHeading"/>
              <w:spacing w:line="240" w:lineRule="auto"/>
              <w:jc w:val="center"/>
            </w:pPr>
            <w:r w:rsidRPr="00AF35C0">
              <w:t>Incentives Not Yet Delivered</w:t>
            </w:r>
          </w:p>
        </w:tc>
      </w:tr>
      <w:tr w:rsidR="00C423EE" w:rsidRPr="00AF35C0" w14:paraId="3AC72549" w14:textId="77777777" w:rsidTr="00C423EE">
        <w:trPr>
          <w:cnfStyle w:val="000000100000" w:firstRow="0" w:lastRow="0" w:firstColumn="0" w:lastColumn="0" w:oddVBand="0" w:evenVBand="0" w:oddHBand="1" w:evenHBand="0" w:firstRowFirstColumn="0" w:firstRowLastColumn="0" w:lastRowFirstColumn="0" w:lastRowLastColumn="0"/>
          <w:trHeight w:val="468"/>
        </w:trPr>
        <w:tc>
          <w:tcPr>
            <w:tcW w:w="2113" w:type="pct"/>
            <w:vAlign w:val="top"/>
          </w:tcPr>
          <w:p w14:paraId="25B8D1B0" w14:textId="77777777" w:rsidR="00C423EE" w:rsidRPr="00AF35C0" w:rsidRDefault="00C423EE" w:rsidP="00C423EE">
            <w:pPr>
              <w:pStyle w:val="UrbisTableText"/>
              <w:spacing w:line="240" w:lineRule="auto"/>
            </w:pPr>
            <w:r w:rsidRPr="00AF35C0">
              <w:t>Australian Catholic University</w:t>
            </w:r>
          </w:p>
        </w:tc>
        <w:tc>
          <w:tcPr>
            <w:tcW w:w="962" w:type="pct"/>
            <w:vAlign w:val="top"/>
          </w:tcPr>
          <w:p w14:paraId="3E5126B4" w14:textId="77777777" w:rsidR="00C423EE" w:rsidRPr="00AF35C0" w:rsidRDefault="00C423EE" w:rsidP="00C423EE">
            <w:pPr>
              <w:pStyle w:val="UrbisTableText"/>
              <w:spacing w:line="240" w:lineRule="auto"/>
              <w:jc w:val="center"/>
            </w:pPr>
            <w:r w:rsidRPr="00AF35C0">
              <w:t>NSW</w:t>
            </w:r>
          </w:p>
        </w:tc>
        <w:tc>
          <w:tcPr>
            <w:tcW w:w="962" w:type="pct"/>
            <w:vAlign w:val="top"/>
          </w:tcPr>
          <w:p w14:paraId="4A469218" w14:textId="77777777" w:rsidR="00C423EE" w:rsidRPr="00AF35C0" w:rsidRDefault="00C423EE" w:rsidP="00C423EE">
            <w:pPr>
              <w:pStyle w:val="UrbisTableText"/>
              <w:spacing w:line="240" w:lineRule="auto"/>
              <w:jc w:val="center"/>
            </w:pPr>
            <w:r w:rsidRPr="00AF35C0">
              <w:t>50</w:t>
            </w:r>
          </w:p>
        </w:tc>
        <w:tc>
          <w:tcPr>
            <w:tcW w:w="962" w:type="pct"/>
            <w:vAlign w:val="top"/>
          </w:tcPr>
          <w:p w14:paraId="105F803C" w14:textId="77777777" w:rsidR="00C423EE" w:rsidRPr="00AF35C0" w:rsidRDefault="00C423EE" w:rsidP="00C423EE">
            <w:pPr>
              <w:pStyle w:val="UrbisTableText"/>
              <w:spacing w:line="240" w:lineRule="auto"/>
              <w:jc w:val="center"/>
            </w:pPr>
            <w:r w:rsidRPr="00AF35C0">
              <w:t>0</w:t>
            </w:r>
          </w:p>
        </w:tc>
      </w:tr>
      <w:tr w:rsidR="00C423EE" w:rsidRPr="00AF35C0" w14:paraId="139E29DB" w14:textId="77777777" w:rsidTr="00C423EE">
        <w:trPr>
          <w:trHeight w:val="468"/>
        </w:trPr>
        <w:tc>
          <w:tcPr>
            <w:tcW w:w="2113" w:type="pct"/>
            <w:vAlign w:val="top"/>
          </w:tcPr>
          <w:p w14:paraId="04EE30CC" w14:textId="77777777" w:rsidR="00C423EE" w:rsidRPr="00AF35C0" w:rsidRDefault="00C423EE" w:rsidP="00C423EE">
            <w:pPr>
              <w:pStyle w:val="UrbisTableText"/>
              <w:spacing w:line="240" w:lineRule="auto"/>
            </w:pPr>
            <w:r w:rsidRPr="00AF35C0">
              <w:t>Australian National University</w:t>
            </w:r>
          </w:p>
        </w:tc>
        <w:tc>
          <w:tcPr>
            <w:tcW w:w="962" w:type="pct"/>
            <w:vAlign w:val="top"/>
          </w:tcPr>
          <w:p w14:paraId="40D2BC54" w14:textId="77777777" w:rsidR="00C423EE" w:rsidRPr="00AF35C0" w:rsidRDefault="00C423EE" w:rsidP="00C423EE">
            <w:pPr>
              <w:pStyle w:val="UrbisTableText"/>
              <w:spacing w:line="240" w:lineRule="auto"/>
              <w:jc w:val="center"/>
            </w:pPr>
            <w:r w:rsidRPr="00AF35C0">
              <w:t>ACT</w:t>
            </w:r>
          </w:p>
        </w:tc>
        <w:tc>
          <w:tcPr>
            <w:tcW w:w="962" w:type="pct"/>
            <w:vAlign w:val="top"/>
          </w:tcPr>
          <w:p w14:paraId="6F8FC186" w14:textId="77777777" w:rsidR="00C423EE" w:rsidRPr="00AF35C0" w:rsidRDefault="00C423EE" w:rsidP="00C423EE">
            <w:pPr>
              <w:pStyle w:val="UrbisTableText"/>
              <w:spacing w:line="240" w:lineRule="auto"/>
              <w:jc w:val="center"/>
            </w:pPr>
            <w:r w:rsidRPr="00AF35C0">
              <w:t>947</w:t>
            </w:r>
          </w:p>
        </w:tc>
        <w:tc>
          <w:tcPr>
            <w:tcW w:w="962" w:type="pct"/>
            <w:vAlign w:val="top"/>
          </w:tcPr>
          <w:p w14:paraId="790017CE" w14:textId="77777777" w:rsidR="00C423EE" w:rsidRPr="00AF35C0" w:rsidRDefault="00C423EE" w:rsidP="00C423EE">
            <w:pPr>
              <w:pStyle w:val="UrbisTableText"/>
              <w:spacing w:line="240" w:lineRule="auto"/>
              <w:jc w:val="center"/>
            </w:pPr>
            <w:r w:rsidRPr="00AF35C0">
              <w:t>0</w:t>
            </w:r>
          </w:p>
        </w:tc>
      </w:tr>
      <w:tr w:rsidR="00C423EE" w:rsidRPr="00AF35C0" w14:paraId="269B82D8" w14:textId="77777777" w:rsidTr="00C423EE">
        <w:trPr>
          <w:cnfStyle w:val="000000100000" w:firstRow="0" w:lastRow="0" w:firstColumn="0" w:lastColumn="0" w:oddVBand="0" w:evenVBand="0" w:oddHBand="1" w:evenHBand="0" w:firstRowFirstColumn="0" w:firstRowLastColumn="0" w:lastRowFirstColumn="0" w:lastRowLastColumn="0"/>
          <w:trHeight w:val="468"/>
        </w:trPr>
        <w:tc>
          <w:tcPr>
            <w:tcW w:w="2113" w:type="pct"/>
            <w:vAlign w:val="top"/>
          </w:tcPr>
          <w:p w14:paraId="35B87F51" w14:textId="77777777" w:rsidR="00C423EE" w:rsidRPr="00AF35C0" w:rsidRDefault="00C423EE" w:rsidP="00C423EE">
            <w:pPr>
              <w:pStyle w:val="UrbisTableText"/>
              <w:spacing w:line="240" w:lineRule="auto"/>
            </w:pPr>
            <w:r w:rsidRPr="00AF35C0">
              <w:t>Campus Living Villages at ECU Pty Ltd</w:t>
            </w:r>
          </w:p>
        </w:tc>
        <w:tc>
          <w:tcPr>
            <w:tcW w:w="962" w:type="pct"/>
            <w:vAlign w:val="top"/>
          </w:tcPr>
          <w:p w14:paraId="01F90838" w14:textId="77777777" w:rsidR="00C423EE" w:rsidRPr="00AF35C0" w:rsidRDefault="00C423EE" w:rsidP="00C423EE">
            <w:pPr>
              <w:pStyle w:val="UrbisTableText"/>
              <w:spacing w:line="240" w:lineRule="auto"/>
              <w:jc w:val="center"/>
            </w:pPr>
            <w:r w:rsidRPr="00AF35C0">
              <w:t>WA</w:t>
            </w:r>
          </w:p>
        </w:tc>
        <w:tc>
          <w:tcPr>
            <w:tcW w:w="962" w:type="pct"/>
            <w:vAlign w:val="top"/>
          </w:tcPr>
          <w:p w14:paraId="49BCEBE3" w14:textId="77777777" w:rsidR="00C423EE" w:rsidRPr="00AF35C0" w:rsidRDefault="00C423EE" w:rsidP="00C423EE">
            <w:pPr>
              <w:pStyle w:val="UrbisTableText"/>
              <w:spacing w:line="240" w:lineRule="auto"/>
              <w:jc w:val="center"/>
            </w:pPr>
            <w:r w:rsidRPr="00AF35C0">
              <w:t>142</w:t>
            </w:r>
          </w:p>
        </w:tc>
        <w:tc>
          <w:tcPr>
            <w:tcW w:w="962" w:type="pct"/>
            <w:vAlign w:val="top"/>
          </w:tcPr>
          <w:p w14:paraId="6FB24F5D" w14:textId="77777777" w:rsidR="00C423EE" w:rsidRPr="00AF35C0" w:rsidRDefault="00C423EE" w:rsidP="00C423EE">
            <w:pPr>
              <w:pStyle w:val="UrbisTableText"/>
              <w:spacing w:line="240" w:lineRule="auto"/>
              <w:jc w:val="center"/>
            </w:pPr>
            <w:r w:rsidRPr="00AF35C0">
              <w:t>0</w:t>
            </w:r>
          </w:p>
        </w:tc>
      </w:tr>
      <w:tr w:rsidR="00C423EE" w:rsidRPr="00AF35C0" w14:paraId="25FD351B" w14:textId="77777777" w:rsidTr="00C423EE">
        <w:trPr>
          <w:trHeight w:val="468"/>
        </w:trPr>
        <w:tc>
          <w:tcPr>
            <w:tcW w:w="2113" w:type="pct"/>
            <w:vAlign w:val="top"/>
          </w:tcPr>
          <w:p w14:paraId="36F76D37" w14:textId="77777777" w:rsidR="00C423EE" w:rsidRPr="00AF35C0" w:rsidRDefault="00C423EE" w:rsidP="00C423EE">
            <w:pPr>
              <w:pStyle w:val="UrbisTableText"/>
              <w:spacing w:line="240" w:lineRule="auto"/>
            </w:pPr>
            <w:r w:rsidRPr="00AF35C0">
              <w:t>Charles Darwin University</w:t>
            </w:r>
          </w:p>
        </w:tc>
        <w:tc>
          <w:tcPr>
            <w:tcW w:w="962" w:type="pct"/>
            <w:vAlign w:val="top"/>
          </w:tcPr>
          <w:p w14:paraId="4D259B2A" w14:textId="77777777" w:rsidR="00C423EE" w:rsidRPr="00AF35C0" w:rsidRDefault="00C423EE" w:rsidP="00C423EE">
            <w:pPr>
              <w:pStyle w:val="UrbisTableText"/>
              <w:spacing w:line="240" w:lineRule="auto"/>
              <w:jc w:val="center"/>
            </w:pPr>
            <w:r w:rsidRPr="00AF35C0">
              <w:t>NT</w:t>
            </w:r>
          </w:p>
        </w:tc>
        <w:tc>
          <w:tcPr>
            <w:tcW w:w="962" w:type="pct"/>
            <w:vAlign w:val="top"/>
          </w:tcPr>
          <w:p w14:paraId="36BE7F56" w14:textId="77777777" w:rsidR="00C423EE" w:rsidRPr="00AF35C0" w:rsidRDefault="00C423EE" w:rsidP="00C423EE">
            <w:pPr>
              <w:pStyle w:val="UrbisTableText"/>
              <w:spacing w:line="240" w:lineRule="auto"/>
              <w:jc w:val="center"/>
            </w:pPr>
            <w:r w:rsidRPr="00AF35C0">
              <w:t>-</w:t>
            </w:r>
          </w:p>
        </w:tc>
        <w:tc>
          <w:tcPr>
            <w:tcW w:w="962" w:type="pct"/>
            <w:vAlign w:val="top"/>
          </w:tcPr>
          <w:p w14:paraId="4527E15B" w14:textId="77777777" w:rsidR="00C423EE" w:rsidRPr="00AF35C0" w:rsidRDefault="00C423EE" w:rsidP="00C423EE">
            <w:pPr>
              <w:pStyle w:val="UrbisTableText"/>
              <w:spacing w:line="240" w:lineRule="auto"/>
              <w:jc w:val="center"/>
            </w:pPr>
            <w:r w:rsidRPr="00AF35C0">
              <w:t>50</w:t>
            </w:r>
          </w:p>
        </w:tc>
      </w:tr>
      <w:tr w:rsidR="00C423EE" w:rsidRPr="00AF35C0" w14:paraId="145926D1" w14:textId="77777777" w:rsidTr="00C423EE">
        <w:trPr>
          <w:cnfStyle w:val="000000100000" w:firstRow="0" w:lastRow="0" w:firstColumn="0" w:lastColumn="0" w:oddVBand="0" w:evenVBand="0" w:oddHBand="1" w:evenHBand="0" w:firstRowFirstColumn="0" w:firstRowLastColumn="0" w:lastRowFirstColumn="0" w:lastRowLastColumn="0"/>
          <w:trHeight w:val="468"/>
        </w:trPr>
        <w:tc>
          <w:tcPr>
            <w:tcW w:w="2113" w:type="pct"/>
            <w:vAlign w:val="top"/>
          </w:tcPr>
          <w:p w14:paraId="7DEB0680" w14:textId="77777777" w:rsidR="00C423EE" w:rsidRPr="00AF35C0" w:rsidRDefault="00C423EE" w:rsidP="00C423EE">
            <w:pPr>
              <w:pStyle w:val="UrbisTableText"/>
              <w:spacing w:line="240" w:lineRule="auto"/>
            </w:pPr>
            <w:r w:rsidRPr="00AF35C0">
              <w:t>Deakin Residential Services Pty Ltd</w:t>
            </w:r>
          </w:p>
        </w:tc>
        <w:tc>
          <w:tcPr>
            <w:tcW w:w="962" w:type="pct"/>
            <w:vAlign w:val="top"/>
          </w:tcPr>
          <w:p w14:paraId="3C655775" w14:textId="77777777" w:rsidR="00C423EE" w:rsidRPr="00AF35C0" w:rsidRDefault="00C423EE" w:rsidP="00C423EE">
            <w:pPr>
              <w:pStyle w:val="UrbisTableText"/>
              <w:spacing w:line="240" w:lineRule="auto"/>
              <w:jc w:val="center"/>
            </w:pPr>
            <w:r w:rsidRPr="00AF35C0">
              <w:t>VIC</w:t>
            </w:r>
          </w:p>
        </w:tc>
        <w:tc>
          <w:tcPr>
            <w:tcW w:w="962" w:type="pct"/>
            <w:vAlign w:val="top"/>
          </w:tcPr>
          <w:p w14:paraId="16D90031" w14:textId="77777777" w:rsidR="00C423EE" w:rsidRPr="00AF35C0" w:rsidRDefault="00C423EE" w:rsidP="00C423EE">
            <w:pPr>
              <w:pStyle w:val="UrbisTableText"/>
              <w:spacing w:line="240" w:lineRule="auto"/>
              <w:jc w:val="center"/>
            </w:pPr>
            <w:r w:rsidRPr="00AF35C0">
              <w:t>433</w:t>
            </w:r>
          </w:p>
        </w:tc>
        <w:tc>
          <w:tcPr>
            <w:tcW w:w="962" w:type="pct"/>
            <w:vAlign w:val="top"/>
          </w:tcPr>
          <w:p w14:paraId="1DE925BB" w14:textId="77777777" w:rsidR="00C423EE" w:rsidRPr="00AF35C0" w:rsidRDefault="00C423EE" w:rsidP="00C423EE">
            <w:pPr>
              <w:pStyle w:val="UrbisTableText"/>
              <w:spacing w:line="240" w:lineRule="auto"/>
              <w:jc w:val="center"/>
            </w:pPr>
            <w:r w:rsidRPr="00AF35C0">
              <w:t>0</w:t>
            </w:r>
          </w:p>
        </w:tc>
      </w:tr>
      <w:tr w:rsidR="00C423EE" w:rsidRPr="00AF35C0" w14:paraId="183EC8B5" w14:textId="77777777" w:rsidTr="00C423EE">
        <w:trPr>
          <w:trHeight w:val="468"/>
        </w:trPr>
        <w:tc>
          <w:tcPr>
            <w:tcW w:w="2113" w:type="pct"/>
            <w:vAlign w:val="top"/>
          </w:tcPr>
          <w:p w14:paraId="3B32D606" w14:textId="77777777" w:rsidR="00C423EE" w:rsidRPr="00AF35C0" w:rsidRDefault="00C423EE" w:rsidP="00C423EE">
            <w:pPr>
              <w:pStyle w:val="UrbisTableText"/>
              <w:spacing w:line="240" w:lineRule="auto"/>
            </w:pPr>
            <w:r w:rsidRPr="00AF35C0">
              <w:t>Monash University</w:t>
            </w:r>
          </w:p>
        </w:tc>
        <w:tc>
          <w:tcPr>
            <w:tcW w:w="962" w:type="pct"/>
            <w:vAlign w:val="top"/>
          </w:tcPr>
          <w:p w14:paraId="28498391" w14:textId="77777777" w:rsidR="00C423EE" w:rsidRPr="00AF35C0" w:rsidRDefault="00C423EE" w:rsidP="00C423EE">
            <w:pPr>
              <w:pStyle w:val="UrbisTableText"/>
              <w:spacing w:line="240" w:lineRule="auto"/>
              <w:jc w:val="center"/>
            </w:pPr>
            <w:r w:rsidRPr="00AF35C0">
              <w:t>VIC</w:t>
            </w:r>
          </w:p>
        </w:tc>
        <w:tc>
          <w:tcPr>
            <w:tcW w:w="962" w:type="pct"/>
            <w:vAlign w:val="top"/>
          </w:tcPr>
          <w:p w14:paraId="27490DEC" w14:textId="77777777" w:rsidR="00C423EE" w:rsidRPr="00AF35C0" w:rsidRDefault="00C423EE" w:rsidP="00C423EE">
            <w:pPr>
              <w:pStyle w:val="UrbisTableText"/>
              <w:spacing w:line="240" w:lineRule="auto"/>
              <w:jc w:val="center"/>
            </w:pPr>
            <w:r w:rsidRPr="00AF35C0">
              <w:t>600</w:t>
            </w:r>
          </w:p>
        </w:tc>
        <w:tc>
          <w:tcPr>
            <w:tcW w:w="962" w:type="pct"/>
            <w:vAlign w:val="top"/>
          </w:tcPr>
          <w:p w14:paraId="38A7CBB6" w14:textId="77777777" w:rsidR="00C423EE" w:rsidRPr="00AF35C0" w:rsidRDefault="00C423EE" w:rsidP="00C423EE">
            <w:pPr>
              <w:pStyle w:val="UrbisTableText"/>
              <w:spacing w:line="240" w:lineRule="auto"/>
              <w:jc w:val="center"/>
            </w:pPr>
            <w:r w:rsidRPr="00AF35C0">
              <w:t>0</w:t>
            </w:r>
          </w:p>
        </w:tc>
      </w:tr>
      <w:tr w:rsidR="00C423EE" w:rsidRPr="00AF35C0" w14:paraId="3C318A7B" w14:textId="77777777" w:rsidTr="00C423EE">
        <w:trPr>
          <w:cnfStyle w:val="000000100000" w:firstRow="0" w:lastRow="0" w:firstColumn="0" w:lastColumn="0" w:oddVBand="0" w:evenVBand="0" w:oddHBand="1" w:evenHBand="0" w:firstRowFirstColumn="0" w:firstRowLastColumn="0" w:lastRowFirstColumn="0" w:lastRowLastColumn="0"/>
          <w:trHeight w:val="468"/>
        </w:trPr>
        <w:tc>
          <w:tcPr>
            <w:tcW w:w="2113" w:type="pct"/>
            <w:vAlign w:val="top"/>
          </w:tcPr>
          <w:p w14:paraId="3BA67516" w14:textId="77777777" w:rsidR="00C423EE" w:rsidRPr="00AF35C0" w:rsidRDefault="00C423EE" w:rsidP="00C423EE">
            <w:pPr>
              <w:pStyle w:val="UrbisTableText"/>
              <w:spacing w:line="240" w:lineRule="auto"/>
            </w:pPr>
            <w:r w:rsidRPr="00AF35C0">
              <w:t>University of Canberra</w:t>
            </w:r>
          </w:p>
        </w:tc>
        <w:tc>
          <w:tcPr>
            <w:tcW w:w="962" w:type="pct"/>
            <w:vAlign w:val="top"/>
          </w:tcPr>
          <w:p w14:paraId="7BE6A2B5" w14:textId="77777777" w:rsidR="00C423EE" w:rsidRPr="00AF35C0" w:rsidRDefault="00C423EE" w:rsidP="00C423EE">
            <w:pPr>
              <w:pStyle w:val="UrbisTableText"/>
              <w:spacing w:line="240" w:lineRule="auto"/>
              <w:jc w:val="center"/>
            </w:pPr>
            <w:r w:rsidRPr="00AF35C0">
              <w:t>ACT</w:t>
            </w:r>
          </w:p>
        </w:tc>
        <w:tc>
          <w:tcPr>
            <w:tcW w:w="962" w:type="pct"/>
            <w:vAlign w:val="top"/>
          </w:tcPr>
          <w:p w14:paraId="59FCF22A" w14:textId="77777777" w:rsidR="00C423EE" w:rsidRPr="00AF35C0" w:rsidRDefault="00C423EE" w:rsidP="00C423EE">
            <w:pPr>
              <w:pStyle w:val="UrbisTableText"/>
              <w:spacing w:line="240" w:lineRule="auto"/>
              <w:jc w:val="center"/>
            </w:pPr>
            <w:r w:rsidRPr="00AF35C0">
              <w:t>352</w:t>
            </w:r>
          </w:p>
        </w:tc>
        <w:tc>
          <w:tcPr>
            <w:tcW w:w="962" w:type="pct"/>
            <w:vAlign w:val="top"/>
          </w:tcPr>
          <w:p w14:paraId="57E30B33" w14:textId="77777777" w:rsidR="00C423EE" w:rsidRPr="00AF35C0" w:rsidRDefault="00C423EE" w:rsidP="00C423EE">
            <w:pPr>
              <w:pStyle w:val="UrbisTableText"/>
              <w:spacing w:line="240" w:lineRule="auto"/>
              <w:jc w:val="center"/>
            </w:pPr>
            <w:r w:rsidRPr="00AF35C0">
              <w:t>0</w:t>
            </w:r>
          </w:p>
        </w:tc>
      </w:tr>
      <w:tr w:rsidR="00C423EE" w:rsidRPr="00AF35C0" w14:paraId="0109C9A9" w14:textId="77777777" w:rsidTr="00C423EE">
        <w:trPr>
          <w:trHeight w:val="468"/>
        </w:trPr>
        <w:tc>
          <w:tcPr>
            <w:tcW w:w="2113" w:type="pct"/>
            <w:vAlign w:val="top"/>
          </w:tcPr>
          <w:p w14:paraId="539A5A30" w14:textId="77777777" w:rsidR="00C423EE" w:rsidRPr="00AF35C0" w:rsidRDefault="00C423EE" w:rsidP="00C423EE">
            <w:pPr>
              <w:pStyle w:val="UrbisTableText"/>
              <w:spacing w:line="240" w:lineRule="auto"/>
            </w:pPr>
            <w:r w:rsidRPr="00AF35C0">
              <w:t>University of Tasmania</w:t>
            </w:r>
          </w:p>
        </w:tc>
        <w:tc>
          <w:tcPr>
            <w:tcW w:w="962" w:type="pct"/>
            <w:vAlign w:val="top"/>
          </w:tcPr>
          <w:p w14:paraId="6382C48B" w14:textId="77777777" w:rsidR="00C423EE" w:rsidRPr="00AF35C0" w:rsidRDefault="00C423EE" w:rsidP="00C423EE">
            <w:pPr>
              <w:pStyle w:val="UrbisTableText"/>
              <w:spacing w:line="240" w:lineRule="auto"/>
              <w:jc w:val="center"/>
            </w:pPr>
            <w:r w:rsidRPr="00AF35C0">
              <w:t>TAS</w:t>
            </w:r>
          </w:p>
        </w:tc>
        <w:tc>
          <w:tcPr>
            <w:tcW w:w="962" w:type="pct"/>
            <w:vAlign w:val="top"/>
          </w:tcPr>
          <w:p w14:paraId="2ABAF1EC" w14:textId="77777777" w:rsidR="00C423EE" w:rsidRPr="00AF35C0" w:rsidRDefault="00C423EE" w:rsidP="00C423EE">
            <w:pPr>
              <w:pStyle w:val="UrbisTableText"/>
              <w:spacing w:line="240" w:lineRule="auto"/>
              <w:jc w:val="center"/>
            </w:pPr>
            <w:r w:rsidRPr="00AF35C0">
              <w:t>770</w:t>
            </w:r>
          </w:p>
        </w:tc>
        <w:tc>
          <w:tcPr>
            <w:tcW w:w="962" w:type="pct"/>
            <w:vAlign w:val="top"/>
          </w:tcPr>
          <w:p w14:paraId="60DFB403" w14:textId="77777777" w:rsidR="00C423EE" w:rsidRPr="00AF35C0" w:rsidRDefault="00C423EE" w:rsidP="00C423EE">
            <w:pPr>
              <w:pStyle w:val="UrbisTableText"/>
              <w:spacing w:line="240" w:lineRule="auto"/>
              <w:jc w:val="center"/>
            </w:pPr>
            <w:r w:rsidRPr="00AF35C0">
              <w:t>0</w:t>
            </w:r>
          </w:p>
        </w:tc>
      </w:tr>
      <w:tr w:rsidR="00C423EE" w:rsidRPr="00AF35C0" w14:paraId="397BE585" w14:textId="77777777" w:rsidTr="00C423EE">
        <w:trPr>
          <w:cnfStyle w:val="000000100000" w:firstRow="0" w:lastRow="0" w:firstColumn="0" w:lastColumn="0" w:oddVBand="0" w:evenVBand="0" w:oddHBand="1" w:evenHBand="0" w:firstRowFirstColumn="0" w:firstRowLastColumn="0" w:lastRowFirstColumn="0" w:lastRowLastColumn="0"/>
          <w:trHeight w:val="468"/>
        </w:trPr>
        <w:tc>
          <w:tcPr>
            <w:tcW w:w="2113" w:type="pct"/>
            <w:vAlign w:val="top"/>
          </w:tcPr>
          <w:p w14:paraId="6F8A0174" w14:textId="77777777" w:rsidR="00C423EE" w:rsidRPr="00AF35C0" w:rsidRDefault="00C423EE" w:rsidP="00C423EE">
            <w:pPr>
              <w:pStyle w:val="UrbisTableText"/>
              <w:spacing w:line="240" w:lineRule="auto"/>
            </w:pPr>
            <w:r w:rsidRPr="00AF35C0">
              <w:t>UWA Accommodation Services Pty Ltd</w:t>
            </w:r>
          </w:p>
        </w:tc>
        <w:tc>
          <w:tcPr>
            <w:tcW w:w="962" w:type="pct"/>
            <w:vAlign w:val="top"/>
          </w:tcPr>
          <w:p w14:paraId="1C66ADAA" w14:textId="77777777" w:rsidR="00C423EE" w:rsidRPr="00AF35C0" w:rsidRDefault="00C423EE" w:rsidP="00C423EE">
            <w:pPr>
              <w:pStyle w:val="UrbisTableText"/>
              <w:spacing w:line="240" w:lineRule="auto"/>
              <w:jc w:val="center"/>
            </w:pPr>
            <w:r w:rsidRPr="00AF35C0">
              <w:t>WA</w:t>
            </w:r>
          </w:p>
        </w:tc>
        <w:tc>
          <w:tcPr>
            <w:tcW w:w="962" w:type="pct"/>
            <w:vAlign w:val="top"/>
          </w:tcPr>
          <w:p w14:paraId="2A210EC7" w14:textId="77777777" w:rsidR="00C423EE" w:rsidRPr="00AF35C0" w:rsidRDefault="00C423EE" w:rsidP="00C423EE">
            <w:pPr>
              <w:pStyle w:val="UrbisTableText"/>
              <w:spacing w:line="240" w:lineRule="auto"/>
              <w:jc w:val="center"/>
            </w:pPr>
            <w:r w:rsidRPr="00AF35C0">
              <w:t>1,000</w:t>
            </w:r>
          </w:p>
        </w:tc>
        <w:tc>
          <w:tcPr>
            <w:tcW w:w="962" w:type="pct"/>
            <w:vAlign w:val="top"/>
          </w:tcPr>
          <w:p w14:paraId="5140AEBA" w14:textId="77777777" w:rsidR="00C423EE" w:rsidRPr="00AF35C0" w:rsidRDefault="00C423EE" w:rsidP="00C423EE">
            <w:pPr>
              <w:pStyle w:val="UrbisTableText"/>
              <w:spacing w:line="240" w:lineRule="auto"/>
              <w:jc w:val="center"/>
            </w:pPr>
            <w:r w:rsidRPr="00AF35C0">
              <w:t>0</w:t>
            </w:r>
          </w:p>
        </w:tc>
      </w:tr>
      <w:tr w:rsidR="00C423EE" w:rsidRPr="00AF35C0" w14:paraId="268D3590" w14:textId="77777777" w:rsidTr="00C423EE">
        <w:trPr>
          <w:trHeight w:val="468"/>
        </w:trPr>
        <w:tc>
          <w:tcPr>
            <w:tcW w:w="2113" w:type="pct"/>
            <w:vAlign w:val="top"/>
          </w:tcPr>
          <w:p w14:paraId="6120F1E3" w14:textId="77777777" w:rsidR="00C423EE" w:rsidRPr="00AF35C0" w:rsidRDefault="00C423EE" w:rsidP="00C423EE">
            <w:pPr>
              <w:pStyle w:val="UrbisTableText"/>
              <w:spacing w:line="240" w:lineRule="auto"/>
              <w:rPr>
                <w:b/>
              </w:rPr>
            </w:pPr>
            <w:r w:rsidRPr="00AF35C0">
              <w:rPr>
                <w:b/>
              </w:rPr>
              <w:t>Total</w:t>
            </w:r>
          </w:p>
        </w:tc>
        <w:tc>
          <w:tcPr>
            <w:tcW w:w="962" w:type="pct"/>
            <w:vAlign w:val="top"/>
          </w:tcPr>
          <w:p w14:paraId="47EC71BF" w14:textId="77777777" w:rsidR="00C423EE" w:rsidRPr="00AF35C0" w:rsidRDefault="00C423EE" w:rsidP="00C423EE">
            <w:pPr>
              <w:pStyle w:val="UrbisTableText"/>
              <w:spacing w:line="240" w:lineRule="auto"/>
              <w:jc w:val="center"/>
              <w:rPr>
                <w:b/>
              </w:rPr>
            </w:pPr>
          </w:p>
        </w:tc>
        <w:tc>
          <w:tcPr>
            <w:tcW w:w="962" w:type="pct"/>
            <w:vAlign w:val="top"/>
          </w:tcPr>
          <w:p w14:paraId="54D495E3" w14:textId="77777777" w:rsidR="00C423EE" w:rsidRPr="00AF35C0" w:rsidRDefault="00C423EE" w:rsidP="00C423EE">
            <w:pPr>
              <w:pStyle w:val="UrbisTableText"/>
              <w:spacing w:line="240" w:lineRule="auto"/>
              <w:jc w:val="center"/>
              <w:rPr>
                <w:b/>
              </w:rPr>
            </w:pPr>
            <w:r w:rsidRPr="00AF35C0">
              <w:rPr>
                <w:b/>
              </w:rPr>
              <w:t>4,294</w:t>
            </w:r>
          </w:p>
        </w:tc>
        <w:tc>
          <w:tcPr>
            <w:tcW w:w="962" w:type="pct"/>
            <w:vAlign w:val="top"/>
          </w:tcPr>
          <w:p w14:paraId="7A86F5B6" w14:textId="77777777" w:rsidR="00C423EE" w:rsidRPr="00AF35C0" w:rsidRDefault="00C423EE" w:rsidP="00C423EE">
            <w:pPr>
              <w:pStyle w:val="UrbisTableText"/>
              <w:spacing w:line="240" w:lineRule="auto"/>
              <w:jc w:val="center"/>
              <w:rPr>
                <w:b/>
              </w:rPr>
            </w:pPr>
            <w:r w:rsidRPr="00AF35C0">
              <w:rPr>
                <w:b/>
              </w:rPr>
              <w:t>50</w:t>
            </w:r>
          </w:p>
        </w:tc>
      </w:tr>
    </w:tbl>
    <w:p w14:paraId="124CA544" w14:textId="77777777" w:rsidR="00C423EE" w:rsidRPr="00AF35C0" w:rsidRDefault="00C423EE" w:rsidP="00C423EE">
      <w:pPr>
        <w:rPr>
          <w:sz w:val="16"/>
          <w:szCs w:val="16"/>
        </w:rPr>
      </w:pPr>
      <w:r w:rsidRPr="00AF35C0">
        <w:rPr>
          <w:sz w:val="16"/>
          <w:szCs w:val="16"/>
        </w:rPr>
        <w:t>Source: Department of Social Services</w:t>
      </w:r>
    </w:p>
    <w:p w14:paraId="216CCDEA" w14:textId="77777777" w:rsidR="00C423EE" w:rsidRPr="00AF35C0" w:rsidRDefault="00C423EE" w:rsidP="00C423EE">
      <w:r w:rsidRPr="00AF35C0">
        <w:t>The table below includes other approved participants under NRAS with a focus on student accommodation.</w:t>
      </w:r>
    </w:p>
    <w:tbl>
      <w:tblPr>
        <w:tblW w:w="5000" w:type="pct"/>
        <w:tblBorders>
          <w:bottom w:val="single" w:sz="4" w:space="0" w:color="1A1919" w:themeColor="text1"/>
        </w:tblBorders>
        <w:tblLook w:val="01E0" w:firstRow="1" w:lastRow="1" w:firstColumn="1" w:lastColumn="1" w:noHBand="0" w:noVBand="0"/>
        <w:tblCaption w:val="Table 5.2"/>
        <w:tblDescription w:val="Incentive Status by NRAS Approved Participants, As of 30 September, 2017"/>
      </w:tblPr>
      <w:tblGrid>
        <w:gridCol w:w="7739"/>
        <w:gridCol w:w="1899"/>
      </w:tblGrid>
      <w:tr w:rsidR="00C423EE" w:rsidRPr="00AF35C0" w14:paraId="184EC499" w14:textId="77777777" w:rsidTr="004F1EB2">
        <w:trPr>
          <w:trHeight w:hRule="exact" w:val="454"/>
          <w:tblHeader/>
        </w:trPr>
        <w:tc>
          <w:tcPr>
            <w:tcW w:w="5000" w:type="pct"/>
            <w:gridSpan w:val="2"/>
            <w:shd w:val="clear" w:color="auto" w:fill="auto"/>
            <w:noWrap/>
            <w:vAlign w:val="bottom"/>
          </w:tcPr>
          <w:p w14:paraId="662443ED" w14:textId="77777777" w:rsidR="00C423EE" w:rsidRPr="00AF35C0" w:rsidRDefault="00C423EE" w:rsidP="00C423EE">
            <w:pPr>
              <w:pStyle w:val="Head4"/>
              <w:rPr>
                <w:lang w:eastAsia="en-AU"/>
              </w:rPr>
            </w:pPr>
            <w:r w:rsidRPr="00AF35C0">
              <w:rPr>
                <w:lang w:eastAsia="en-AU"/>
              </w:rPr>
              <w:t>Incentive Status by NRAS Approved Participants</w:t>
            </w:r>
          </w:p>
        </w:tc>
      </w:tr>
      <w:tr w:rsidR="00C423EE" w:rsidRPr="00AF35C0" w14:paraId="602FBEAA" w14:textId="77777777" w:rsidTr="004F1EB2">
        <w:trPr>
          <w:trHeight w:val="136"/>
          <w:tblHeader/>
        </w:trPr>
        <w:tc>
          <w:tcPr>
            <w:tcW w:w="4015" w:type="pct"/>
            <w:shd w:val="clear" w:color="auto" w:fill="auto"/>
            <w:noWrap/>
            <w:vAlign w:val="bottom"/>
          </w:tcPr>
          <w:p w14:paraId="20D8F1D5" w14:textId="3F71446C" w:rsidR="00C423EE" w:rsidRPr="00AF35C0" w:rsidRDefault="00C423EE" w:rsidP="00C423EE">
            <w:pPr>
              <w:pStyle w:val="ExceTableDescription"/>
            </w:pPr>
            <w:r w:rsidRPr="00AF35C0">
              <w:t xml:space="preserve">As of </w:t>
            </w:r>
            <w:r w:rsidR="002066EB" w:rsidRPr="00AF35C0">
              <w:t>30 September,</w:t>
            </w:r>
            <w:r w:rsidRPr="00AF35C0">
              <w:t xml:space="preserve"> 2017</w:t>
            </w:r>
          </w:p>
        </w:tc>
        <w:tc>
          <w:tcPr>
            <w:tcW w:w="985" w:type="pct"/>
            <w:shd w:val="clear" w:color="auto" w:fill="auto"/>
            <w:noWrap/>
            <w:vAlign w:val="bottom"/>
          </w:tcPr>
          <w:p w14:paraId="3DC24076" w14:textId="63137D89" w:rsidR="00C423EE" w:rsidRPr="00AF35C0" w:rsidRDefault="00C423EE" w:rsidP="00C423EE">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5</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2</w:t>
            </w:r>
            <w:r w:rsidR="0056545F">
              <w:rPr>
                <w:noProof/>
              </w:rPr>
              <w:fldChar w:fldCharType="end"/>
            </w:r>
          </w:p>
        </w:tc>
      </w:tr>
    </w:tbl>
    <w:tbl>
      <w:tblPr>
        <w:tblStyle w:val="CaptionTable"/>
        <w:tblW w:w="5037"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Caption w:val="Table 5.2"/>
        <w:tblDescription w:val="Incentive Status by NRAS Approved Participants, As of 30 September, 2017"/>
      </w:tblPr>
      <w:tblGrid>
        <w:gridCol w:w="4107"/>
        <w:gridCol w:w="1864"/>
        <w:gridCol w:w="1864"/>
        <w:gridCol w:w="1864"/>
      </w:tblGrid>
      <w:tr w:rsidR="00C423EE" w:rsidRPr="00AF35C0" w14:paraId="7B7CAB1B" w14:textId="77777777" w:rsidTr="00C423EE">
        <w:trPr>
          <w:cnfStyle w:val="100000000000" w:firstRow="1" w:lastRow="0" w:firstColumn="0" w:lastColumn="0" w:oddVBand="0" w:evenVBand="0" w:oddHBand="0" w:evenHBand="0" w:firstRowFirstColumn="0" w:firstRowLastColumn="0" w:lastRowFirstColumn="0" w:lastRowLastColumn="0"/>
          <w:trHeight w:val="489"/>
          <w:tblHeader/>
        </w:trPr>
        <w:tc>
          <w:tcPr>
            <w:tcW w:w="2117" w:type="pct"/>
            <w:vAlign w:val="top"/>
          </w:tcPr>
          <w:p w14:paraId="22B26AC2" w14:textId="77777777" w:rsidR="00C423EE" w:rsidRPr="00AF35C0" w:rsidRDefault="00C423EE" w:rsidP="00C423EE">
            <w:pPr>
              <w:pStyle w:val="UrbisTableHeading"/>
            </w:pPr>
            <w:r w:rsidRPr="00AF35C0">
              <w:t>Participant</w:t>
            </w:r>
          </w:p>
        </w:tc>
        <w:tc>
          <w:tcPr>
            <w:tcW w:w="961" w:type="pct"/>
            <w:vAlign w:val="top"/>
          </w:tcPr>
          <w:p w14:paraId="31B656A4" w14:textId="77777777" w:rsidR="00C423EE" w:rsidRPr="00AF35C0" w:rsidRDefault="00C423EE" w:rsidP="00C423EE">
            <w:pPr>
              <w:pStyle w:val="UrbisTableHeading"/>
              <w:spacing w:line="240" w:lineRule="auto"/>
              <w:jc w:val="center"/>
            </w:pPr>
            <w:r w:rsidRPr="00AF35C0">
              <w:t>State/ Territory</w:t>
            </w:r>
          </w:p>
        </w:tc>
        <w:tc>
          <w:tcPr>
            <w:tcW w:w="961" w:type="pct"/>
            <w:vAlign w:val="top"/>
          </w:tcPr>
          <w:p w14:paraId="3B2693F7" w14:textId="77777777" w:rsidR="00C423EE" w:rsidRPr="00AF35C0" w:rsidRDefault="00C423EE" w:rsidP="00C423EE">
            <w:pPr>
              <w:pStyle w:val="UrbisTableHeading"/>
              <w:spacing w:line="240" w:lineRule="auto"/>
              <w:jc w:val="center"/>
            </w:pPr>
            <w:r w:rsidRPr="00AF35C0">
              <w:t>Incentives Allocated</w:t>
            </w:r>
          </w:p>
        </w:tc>
        <w:tc>
          <w:tcPr>
            <w:tcW w:w="961" w:type="pct"/>
            <w:vAlign w:val="top"/>
          </w:tcPr>
          <w:p w14:paraId="52074205" w14:textId="77777777" w:rsidR="00C423EE" w:rsidRPr="00AF35C0" w:rsidRDefault="00C423EE" w:rsidP="00C423EE">
            <w:pPr>
              <w:pStyle w:val="UrbisTableHeading"/>
              <w:spacing w:line="240" w:lineRule="auto"/>
              <w:jc w:val="center"/>
            </w:pPr>
            <w:r w:rsidRPr="00AF35C0">
              <w:t>Incentives Not Yet Delivered</w:t>
            </w:r>
          </w:p>
        </w:tc>
      </w:tr>
      <w:tr w:rsidR="00C423EE" w:rsidRPr="00AF35C0" w14:paraId="26EA8F59" w14:textId="77777777" w:rsidTr="00C423EE">
        <w:trPr>
          <w:cnfStyle w:val="000000100000" w:firstRow="0" w:lastRow="0" w:firstColumn="0" w:lastColumn="0" w:oddVBand="0" w:evenVBand="0" w:oddHBand="1" w:evenHBand="0" w:firstRowFirstColumn="0" w:firstRowLastColumn="0" w:lastRowFirstColumn="0" w:lastRowLastColumn="0"/>
          <w:trHeight w:val="489"/>
        </w:trPr>
        <w:tc>
          <w:tcPr>
            <w:tcW w:w="2117" w:type="pct"/>
            <w:vAlign w:val="top"/>
          </w:tcPr>
          <w:p w14:paraId="78BD1D39" w14:textId="77777777" w:rsidR="00C423EE" w:rsidRPr="00AF35C0" w:rsidRDefault="00C423EE" w:rsidP="00C423EE">
            <w:pPr>
              <w:pStyle w:val="UrbisTableText"/>
              <w:spacing w:line="240" w:lineRule="auto"/>
            </w:pPr>
            <w:r w:rsidRPr="00AF35C0">
              <w:t>Central Park Students Pty Ltd</w:t>
            </w:r>
          </w:p>
        </w:tc>
        <w:tc>
          <w:tcPr>
            <w:tcW w:w="961" w:type="pct"/>
            <w:vAlign w:val="top"/>
          </w:tcPr>
          <w:p w14:paraId="0A16FBA3" w14:textId="77777777" w:rsidR="00C423EE" w:rsidRPr="00AF35C0" w:rsidRDefault="00C423EE" w:rsidP="00C423EE">
            <w:pPr>
              <w:pStyle w:val="UrbisTableText"/>
              <w:spacing w:line="240" w:lineRule="auto"/>
              <w:jc w:val="center"/>
            </w:pPr>
            <w:r w:rsidRPr="00AF35C0">
              <w:t>NSW</w:t>
            </w:r>
          </w:p>
        </w:tc>
        <w:tc>
          <w:tcPr>
            <w:tcW w:w="961" w:type="pct"/>
            <w:vAlign w:val="top"/>
          </w:tcPr>
          <w:p w14:paraId="2EC04D4B" w14:textId="77777777" w:rsidR="00C423EE" w:rsidRPr="00AF35C0" w:rsidRDefault="00C423EE" w:rsidP="00C423EE">
            <w:pPr>
              <w:pStyle w:val="UrbisTableText"/>
              <w:spacing w:line="240" w:lineRule="auto"/>
              <w:jc w:val="center"/>
            </w:pPr>
            <w:r w:rsidRPr="00AF35C0">
              <w:t>828</w:t>
            </w:r>
          </w:p>
        </w:tc>
        <w:tc>
          <w:tcPr>
            <w:tcW w:w="961" w:type="pct"/>
            <w:vAlign w:val="top"/>
          </w:tcPr>
          <w:p w14:paraId="22620F1D" w14:textId="77777777" w:rsidR="00C423EE" w:rsidRPr="00AF35C0" w:rsidRDefault="00C423EE" w:rsidP="00C423EE">
            <w:pPr>
              <w:pStyle w:val="UrbisTableText"/>
              <w:spacing w:line="240" w:lineRule="auto"/>
              <w:jc w:val="center"/>
            </w:pPr>
            <w:r w:rsidRPr="00AF35C0">
              <w:t>0</w:t>
            </w:r>
          </w:p>
        </w:tc>
      </w:tr>
      <w:tr w:rsidR="00C423EE" w:rsidRPr="00AF35C0" w14:paraId="57D8B876" w14:textId="77777777" w:rsidTr="00C423EE">
        <w:trPr>
          <w:trHeight w:val="489"/>
        </w:trPr>
        <w:tc>
          <w:tcPr>
            <w:tcW w:w="2117" w:type="pct"/>
            <w:vAlign w:val="top"/>
          </w:tcPr>
          <w:p w14:paraId="0F8A0B92" w14:textId="77777777" w:rsidR="00C423EE" w:rsidRPr="00AF35C0" w:rsidRDefault="00C423EE" w:rsidP="00C423EE">
            <w:pPr>
              <w:pStyle w:val="UrbisTableText"/>
              <w:spacing w:line="240" w:lineRule="auto"/>
            </w:pPr>
            <w:r w:rsidRPr="00AF35C0">
              <w:t xml:space="preserve">ECH </w:t>
            </w:r>
            <w:proofErr w:type="spellStart"/>
            <w:r w:rsidRPr="00AF35C0">
              <w:t>Inc</w:t>
            </w:r>
            <w:proofErr w:type="spellEnd"/>
          </w:p>
        </w:tc>
        <w:tc>
          <w:tcPr>
            <w:tcW w:w="961" w:type="pct"/>
            <w:vAlign w:val="top"/>
          </w:tcPr>
          <w:p w14:paraId="3DEAA965" w14:textId="77777777" w:rsidR="00C423EE" w:rsidRPr="00AF35C0" w:rsidRDefault="00C423EE" w:rsidP="00C423EE">
            <w:pPr>
              <w:pStyle w:val="UrbisTableText"/>
              <w:spacing w:line="240" w:lineRule="auto"/>
              <w:jc w:val="center"/>
            </w:pPr>
            <w:r w:rsidRPr="00AF35C0">
              <w:t>SA</w:t>
            </w:r>
          </w:p>
        </w:tc>
        <w:tc>
          <w:tcPr>
            <w:tcW w:w="961" w:type="pct"/>
            <w:vAlign w:val="top"/>
          </w:tcPr>
          <w:p w14:paraId="6E715ADC" w14:textId="77777777" w:rsidR="00C423EE" w:rsidRPr="00AF35C0" w:rsidRDefault="00C423EE" w:rsidP="00C423EE">
            <w:pPr>
              <w:pStyle w:val="UrbisTableText"/>
              <w:spacing w:line="240" w:lineRule="auto"/>
              <w:jc w:val="center"/>
            </w:pPr>
            <w:r w:rsidRPr="00AF35C0">
              <w:t>120</w:t>
            </w:r>
          </w:p>
        </w:tc>
        <w:tc>
          <w:tcPr>
            <w:tcW w:w="961" w:type="pct"/>
            <w:vAlign w:val="top"/>
          </w:tcPr>
          <w:p w14:paraId="0DB79B97" w14:textId="77777777" w:rsidR="00C423EE" w:rsidRPr="00AF35C0" w:rsidRDefault="00C423EE" w:rsidP="00C423EE">
            <w:pPr>
              <w:pStyle w:val="UrbisTableText"/>
              <w:spacing w:line="240" w:lineRule="auto"/>
              <w:jc w:val="center"/>
            </w:pPr>
            <w:r w:rsidRPr="00AF35C0">
              <w:t>0</w:t>
            </w:r>
          </w:p>
        </w:tc>
      </w:tr>
      <w:tr w:rsidR="00C423EE" w:rsidRPr="00AF35C0" w14:paraId="22494A51" w14:textId="77777777" w:rsidTr="00C423EE">
        <w:trPr>
          <w:cnfStyle w:val="000000100000" w:firstRow="0" w:lastRow="0" w:firstColumn="0" w:lastColumn="0" w:oddVBand="0" w:evenVBand="0" w:oddHBand="1" w:evenHBand="0" w:firstRowFirstColumn="0" w:firstRowLastColumn="0" w:lastRowFirstColumn="0" w:lastRowLastColumn="0"/>
          <w:trHeight w:val="489"/>
        </w:trPr>
        <w:tc>
          <w:tcPr>
            <w:tcW w:w="2117" w:type="pct"/>
            <w:vAlign w:val="top"/>
          </w:tcPr>
          <w:p w14:paraId="30296115" w14:textId="77777777" w:rsidR="00C423EE" w:rsidRPr="00AF35C0" w:rsidRDefault="00C423EE" w:rsidP="00C423EE">
            <w:pPr>
              <w:pStyle w:val="UrbisTableText"/>
              <w:spacing w:line="240" w:lineRule="auto"/>
            </w:pPr>
            <w:proofErr w:type="spellStart"/>
            <w:r w:rsidRPr="00AF35C0">
              <w:t>Glenuc</w:t>
            </w:r>
            <w:proofErr w:type="spellEnd"/>
            <w:r w:rsidRPr="00AF35C0">
              <w:t xml:space="preserve"> Pty Ltd</w:t>
            </w:r>
          </w:p>
        </w:tc>
        <w:tc>
          <w:tcPr>
            <w:tcW w:w="961" w:type="pct"/>
            <w:vAlign w:val="top"/>
          </w:tcPr>
          <w:p w14:paraId="3E7E30C8" w14:textId="77777777" w:rsidR="00C423EE" w:rsidRPr="00AF35C0" w:rsidRDefault="00C423EE" w:rsidP="00C423EE">
            <w:pPr>
              <w:pStyle w:val="UrbisTableText"/>
              <w:spacing w:line="240" w:lineRule="auto"/>
              <w:jc w:val="center"/>
            </w:pPr>
            <w:r w:rsidRPr="00AF35C0">
              <w:t>VIC</w:t>
            </w:r>
          </w:p>
        </w:tc>
        <w:tc>
          <w:tcPr>
            <w:tcW w:w="961" w:type="pct"/>
            <w:vAlign w:val="top"/>
          </w:tcPr>
          <w:p w14:paraId="0A222D72" w14:textId="77777777" w:rsidR="00C423EE" w:rsidRPr="00AF35C0" w:rsidRDefault="00C423EE" w:rsidP="00C423EE">
            <w:pPr>
              <w:pStyle w:val="UrbisTableText"/>
              <w:spacing w:line="240" w:lineRule="auto"/>
              <w:jc w:val="center"/>
            </w:pPr>
            <w:r w:rsidRPr="00AF35C0">
              <w:t>42</w:t>
            </w:r>
          </w:p>
        </w:tc>
        <w:tc>
          <w:tcPr>
            <w:tcW w:w="961" w:type="pct"/>
            <w:vAlign w:val="top"/>
          </w:tcPr>
          <w:p w14:paraId="5C361826" w14:textId="77777777" w:rsidR="00C423EE" w:rsidRPr="00AF35C0" w:rsidRDefault="00C423EE" w:rsidP="00C423EE">
            <w:pPr>
              <w:pStyle w:val="UrbisTableText"/>
              <w:spacing w:line="240" w:lineRule="auto"/>
              <w:jc w:val="center"/>
            </w:pPr>
            <w:r w:rsidRPr="00AF35C0">
              <w:t>0</w:t>
            </w:r>
          </w:p>
        </w:tc>
      </w:tr>
      <w:tr w:rsidR="00C423EE" w:rsidRPr="00AF35C0" w14:paraId="501CD736" w14:textId="77777777" w:rsidTr="00C423EE">
        <w:trPr>
          <w:trHeight w:val="489"/>
        </w:trPr>
        <w:tc>
          <w:tcPr>
            <w:tcW w:w="2117" w:type="pct"/>
            <w:vAlign w:val="top"/>
          </w:tcPr>
          <w:p w14:paraId="70B4B71A" w14:textId="77777777" w:rsidR="00C423EE" w:rsidRPr="00AF35C0" w:rsidRDefault="00C423EE" w:rsidP="00C423EE">
            <w:pPr>
              <w:pStyle w:val="UrbisTableText"/>
              <w:spacing w:line="240" w:lineRule="auto"/>
            </w:pPr>
            <w:r w:rsidRPr="00AF35C0">
              <w:t>Westpac Banking Corporation</w:t>
            </w:r>
          </w:p>
        </w:tc>
        <w:tc>
          <w:tcPr>
            <w:tcW w:w="961" w:type="pct"/>
            <w:vAlign w:val="top"/>
          </w:tcPr>
          <w:p w14:paraId="5FE14AB1" w14:textId="77777777" w:rsidR="00C423EE" w:rsidRPr="00AF35C0" w:rsidRDefault="00C423EE" w:rsidP="00C423EE">
            <w:pPr>
              <w:pStyle w:val="UrbisTableText"/>
              <w:spacing w:line="240" w:lineRule="auto"/>
              <w:jc w:val="center"/>
            </w:pPr>
            <w:r w:rsidRPr="00AF35C0">
              <w:t>ACT</w:t>
            </w:r>
          </w:p>
        </w:tc>
        <w:tc>
          <w:tcPr>
            <w:tcW w:w="961" w:type="pct"/>
            <w:vAlign w:val="top"/>
          </w:tcPr>
          <w:p w14:paraId="60FB5804" w14:textId="77777777" w:rsidR="00C423EE" w:rsidRPr="00AF35C0" w:rsidRDefault="00C423EE" w:rsidP="00C423EE">
            <w:pPr>
              <w:pStyle w:val="UrbisTableText"/>
              <w:spacing w:line="240" w:lineRule="auto"/>
              <w:jc w:val="center"/>
            </w:pPr>
            <w:r w:rsidRPr="00AF35C0">
              <w:t>605</w:t>
            </w:r>
          </w:p>
        </w:tc>
        <w:tc>
          <w:tcPr>
            <w:tcW w:w="961" w:type="pct"/>
            <w:vAlign w:val="top"/>
          </w:tcPr>
          <w:p w14:paraId="256C8AFD" w14:textId="77777777" w:rsidR="00C423EE" w:rsidRPr="00AF35C0" w:rsidRDefault="00C423EE" w:rsidP="00C423EE">
            <w:pPr>
              <w:pStyle w:val="UrbisTableText"/>
              <w:spacing w:line="240" w:lineRule="auto"/>
              <w:jc w:val="center"/>
            </w:pPr>
            <w:r w:rsidRPr="00AF35C0">
              <w:t>0</w:t>
            </w:r>
          </w:p>
        </w:tc>
      </w:tr>
      <w:tr w:rsidR="00C423EE" w:rsidRPr="00AF35C0" w14:paraId="3A1D5DCC" w14:textId="77777777" w:rsidTr="00C423EE">
        <w:trPr>
          <w:cnfStyle w:val="000000100000" w:firstRow="0" w:lastRow="0" w:firstColumn="0" w:lastColumn="0" w:oddVBand="0" w:evenVBand="0" w:oddHBand="1" w:evenHBand="0" w:firstRowFirstColumn="0" w:firstRowLastColumn="0" w:lastRowFirstColumn="0" w:lastRowLastColumn="0"/>
          <w:trHeight w:val="489"/>
        </w:trPr>
        <w:tc>
          <w:tcPr>
            <w:tcW w:w="2117" w:type="pct"/>
            <w:vAlign w:val="top"/>
          </w:tcPr>
          <w:p w14:paraId="7D792182" w14:textId="77777777" w:rsidR="00C423EE" w:rsidRPr="00AF35C0" w:rsidRDefault="00C423EE" w:rsidP="00C423EE">
            <w:pPr>
              <w:pStyle w:val="UrbisTableText"/>
              <w:spacing w:line="240" w:lineRule="auto"/>
              <w:rPr>
                <w:b/>
              </w:rPr>
            </w:pPr>
            <w:r w:rsidRPr="00AF35C0">
              <w:rPr>
                <w:b/>
              </w:rPr>
              <w:t>Total</w:t>
            </w:r>
          </w:p>
        </w:tc>
        <w:tc>
          <w:tcPr>
            <w:tcW w:w="961" w:type="pct"/>
            <w:vAlign w:val="top"/>
          </w:tcPr>
          <w:p w14:paraId="2B0771D6" w14:textId="77777777" w:rsidR="00C423EE" w:rsidRPr="00AF35C0" w:rsidRDefault="00C423EE" w:rsidP="00C423EE">
            <w:pPr>
              <w:pStyle w:val="UrbisTableText"/>
              <w:spacing w:line="240" w:lineRule="auto"/>
              <w:jc w:val="center"/>
              <w:rPr>
                <w:b/>
              </w:rPr>
            </w:pPr>
          </w:p>
        </w:tc>
        <w:tc>
          <w:tcPr>
            <w:tcW w:w="961" w:type="pct"/>
            <w:vAlign w:val="top"/>
          </w:tcPr>
          <w:p w14:paraId="57A6F116" w14:textId="77777777" w:rsidR="00C423EE" w:rsidRPr="00AF35C0" w:rsidRDefault="00C423EE" w:rsidP="00C423EE">
            <w:pPr>
              <w:pStyle w:val="UrbisTableText"/>
              <w:spacing w:line="240" w:lineRule="auto"/>
              <w:jc w:val="center"/>
              <w:rPr>
                <w:b/>
              </w:rPr>
            </w:pPr>
            <w:r w:rsidRPr="00AF35C0">
              <w:rPr>
                <w:b/>
              </w:rPr>
              <w:t>1,595</w:t>
            </w:r>
          </w:p>
        </w:tc>
        <w:tc>
          <w:tcPr>
            <w:tcW w:w="961" w:type="pct"/>
            <w:vAlign w:val="top"/>
          </w:tcPr>
          <w:p w14:paraId="3A7BCABC" w14:textId="77777777" w:rsidR="00C423EE" w:rsidRPr="00AF35C0" w:rsidRDefault="00C423EE" w:rsidP="00C423EE">
            <w:pPr>
              <w:pStyle w:val="UrbisTableText"/>
              <w:spacing w:line="240" w:lineRule="auto"/>
              <w:jc w:val="center"/>
              <w:rPr>
                <w:b/>
              </w:rPr>
            </w:pPr>
            <w:r w:rsidRPr="00AF35C0">
              <w:rPr>
                <w:b/>
              </w:rPr>
              <w:t>0</w:t>
            </w:r>
          </w:p>
        </w:tc>
      </w:tr>
    </w:tbl>
    <w:p w14:paraId="13A42A3D" w14:textId="77777777" w:rsidR="00C423EE" w:rsidRPr="00AF35C0" w:rsidRDefault="00C423EE" w:rsidP="00C423EE">
      <w:pPr>
        <w:rPr>
          <w:sz w:val="16"/>
          <w:szCs w:val="16"/>
        </w:rPr>
      </w:pPr>
      <w:r w:rsidRPr="00AF35C0">
        <w:rPr>
          <w:sz w:val="16"/>
          <w:szCs w:val="16"/>
        </w:rPr>
        <w:t>Source: Department of Social Services</w:t>
      </w:r>
    </w:p>
    <w:p w14:paraId="1BF51272" w14:textId="77777777" w:rsidR="001817E7" w:rsidRPr="00AF35C0" w:rsidRDefault="001817E7" w:rsidP="005C5DD3">
      <w:pPr>
        <w:pStyle w:val="Heading3"/>
      </w:pPr>
      <w:bookmarkStart w:id="47" w:name="_Toc504652415"/>
      <w:r w:rsidRPr="00AF35C0">
        <w:t>Student Attraction</w:t>
      </w:r>
      <w:bookmarkEnd w:id="47"/>
    </w:p>
    <w:p w14:paraId="23D1604E" w14:textId="77777777" w:rsidR="001817E7" w:rsidRPr="00AF35C0" w:rsidRDefault="001817E7" w:rsidP="001817E7">
      <w:pPr>
        <w:pStyle w:val="ListBullet"/>
        <w:numPr>
          <w:ilvl w:val="0"/>
          <w:numId w:val="0"/>
        </w:numPr>
      </w:pPr>
      <w:r w:rsidRPr="00AF35C0">
        <w:t>Universities generally want to maximise enrolments (within their means) and the provision of high quality accommodation is seen as an important factor in attracting students.  This is particularly the case for school leaving children with parents wanting to ensure their child is living in safe and quality accommodation as they transition into university life.  As such, the provision of university accommodation that provides a high level of pastoral care and support for students is seen as being very important.</w:t>
      </w:r>
    </w:p>
    <w:p w14:paraId="32684F5A" w14:textId="77777777" w:rsidR="001817E7" w:rsidRPr="00AF35C0" w:rsidRDefault="001817E7" w:rsidP="005C5DD3">
      <w:pPr>
        <w:pStyle w:val="Heading3"/>
      </w:pPr>
      <w:bookmarkStart w:id="48" w:name="_Toc504652416"/>
      <w:r w:rsidRPr="00AF35C0">
        <w:t>Student Retention</w:t>
      </w:r>
      <w:bookmarkEnd w:id="48"/>
    </w:p>
    <w:p w14:paraId="66B90051" w14:textId="77777777" w:rsidR="001817E7" w:rsidRPr="00AF35C0" w:rsidRDefault="001817E7" w:rsidP="001817E7">
      <w:pPr>
        <w:pStyle w:val="ListBullet"/>
        <w:numPr>
          <w:ilvl w:val="0"/>
          <w:numId w:val="0"/>
        </w:numPr>
      </w:pPr>
      <w:r w:rsidRPr="00AF35C0">
        <w:t xml:space="preserve">The retention of students is an important goal of universities and providing students with the support they need to be successful is seen as important.  There have been numerous studies undertaken that indicate that university students living in university or college accommodation generally perform slightly better academically than other students. </w:t>
      </w:r>
    </w:p>
    <w:p w14:paraId="624E0E59" w14:textId="77777777" w:rsidR="001817E7" w:rsidRPr="00AF35C0" w:rsidRDefault="009451A0" w:rsidP="001817E7">
      <w:pPr>
        <w:pStyle w:val="ListBullet"/>
        <w:numPr>
          <w:ilvl w:val="0"/>
          <w:numId w:val="0"/>
        </w:numPr>
      </w:pPr>
      <w:r w:rsidRPr="00AF35C0">
        <w:lastRenderedPageBreak/>
        <w:t>The attraction and retention of students is also linked to financial outcomes with the more students entering and remaining in education maximising revenue from academic fees and other flow on sources.</w:t>
      </w:r>
    </w:p>
    <w:p w14:paraId="67894DE3" w14:textId="77777777" w:rsidR="007747D7" w:rsidRPr="00AF35C0" w:rsidRDefault="007747D7" w:rsidP="005C5DD3">
      <w:pPr>
        <w:pStyle w:val="Heading3"/>
      </w:pPr>
      <w:bookmarkStart w:id="49" w:name="_Toc504652417"/>
      <w:r w:rsidRPr="00AF35C0">
        <w:t>Operational Expertise</w:t>
      </w:r>
      <w:bookmarkEnd w:id="49"/>
    </w:p>
    <w:p w14:paraId="197DEA57" w14:textId="77777777" w:rsidR="007747D7" w:rsidRPr="00AF35C0" w:rsidRDefault="007747D7" w:rsidP="007747D7">
      <w:pPr>
        <w:pStyle w:val="ListBullet"/>
        <w:numPr>
          <w:ilvl w:val="0"/>
          <w:numId w:val="0"/>
        </w:numPr>
      </w:pPr>
      <w:r w:rsidRPr="00AF35C0">
        <w:t xml:space="preserve">Some universities consider that the private sector can manage and operate student accommodation more effectively and efficiently than the university can.  Operating student accommodation can be expensive especially when implementing systems and providing a high level of pastoral care and student services to residents.  </w:t>
      </w:r>
    </w:p>
    <w:p w14:paraId="54A63F58" w14:textId="737A728D" w:rsidR="004F147C" w:rsidRPr="00AF35C0" w:rsidRDefault="007747D7" w:rsidP="007747D7">
      <w:pPr>
        <w:pStyle w:val="ListBullet"/>
        <w:numPr>
          <w:ilvl w:val="0"/>
          <w:numId w:val="0"/>
        </w:numPr>
      </w:pPr>
      <w:r w:rsidRPr="00AF35C0">
        <w:t>Campus Living Villages is the second largest private operator of student accommodation in Australia and has a focus on partnering with universities to provide on-campus accommodation.  Some universities have engaged Campus Living Villages to manage university owned accommodation to take advantage of their established systems, experience and the economies of scale that can achieve through managing and operating a large portfolio of accommodation.</w:t>
      </w:r>
    </w:p>
    <w:p w14:paraId="08D8F3A1" w14:textId="77777777" w:rsidR="007747D7" w:rsidRPr="00AF35C0" w:rsidRDefault="007747D7" w:rsidP="007747D7">
      <w:pPr>
        <w:pStyle w:val="Heading2"/>
      </w:pPr>
      <w:bookmarkStart w:id="50" w:name="_Toc504652418"/>
      <w:r w:rsidRPr="00AF35C0">
        <w:t>University Case Studies</w:t>
      </w:r>
      <w:bookmarkEnd w:id="50"/>
    </w:p>
    <w:p w14:paraId="0607271B" w14:textId="77777777" w:rsidR="007747D7" w:rsidRPr="00AF35C0" w:rsidRDefault="007747D7" w:rsidP="007747D7">
      <w:r w:rsidRPr="00AF35C0">
        <w:t xml:space="preserve">The section provides case studies of Australian universities and how they have addressed the need to provide accommodation for students (with a focus on </w:t>
      </w:r>
      <w:r w:rsidR="001360C1" w:rsidRPr="00AF35C0">
        <w:t>RRR</w:t>
      </w:r>
      <w:r w:rsidRPr="00AF35C0">
        <w:t xml:space="preserve"> students).  The case studies include an assessment of:</w:t>
      </w:r>
    </w:p>
    <w:p w14:paraId="5B73F273" w14:textId="77777777" w:rsidR="007747D7" w:rsidRPr="00AF35C0" w:rsidRDefault="007747D7" w:rsidP="007747D7">
      <w:pPr>
        <w:pStyle w:val="ListBullet"/>
      </w:pPr>
      <w:r w:rsidRPr="00AF35C0">
        <w:t>Profile of existing accommodation</w:t>
      </w:r>
    </w:p>
    <w:p w14:paraId="0A291619" w14:textId="77777777" w:rsidR="007747D7" w:rsidRPr="00AF35C0" w:rsidRDefault="007747D7" w:rsidP="007747D7">
      <w:pPr>
        <w:pStyle w:val="ListBullet"/>
      </w:pPr>
      <w:r w:rsidRPr="00AF35C0">
        <w:t>Future pipeline of accommodation</w:t>
      </w:r>
    </w:p>
    <w:p w14:paraId="65417B45" w14:textId="77777777" w:rsidR="007747D7" w:rsidRPr="00AF35C0" w:rsidRDefault="007747D7" w:rsidP="007747D7">
      <w:pPr>
        <w:pStyle w:val="ListBullet"/>
      </w:pPr>
      <w:r w:rsidRPr="00AF35C0">
        <w:t xml:space="preserve">Challenges faced by the university in providing accommodation </w:t>
      </w:r>
    </w:p>
    <w:p w14:paraId="1C22FD21" w14:textId="77777777" w:rsidR="007747D7" w:rsidRPr="00AF35C0" w:rsidRDefault="007747D7" w:rsidP="007747D7">
      <w:pPr>
        <w:pStyle w:val="ListBullet"/>
      </w:pPr>
      <w:r w:rsidRPr="00AF35C0">
        <w:t>Options and investment decisions considered by the university in providing accommodation</w:t>
      </w:r>
    </w:p>
    <w:p w14:paraId="0555A685" w14:textId="77777777" w:rsidR="007747D7" w:rsidRPr="00AF35C0" w:rsidRDefault="007747D7" w:rsidP="007747D7">
      <w:pPr>
        <w:pStyle w:val="ListBullet"/>
      </w:pPr>
      <w:r w:rsidRPr="00AF35C0">
        <w:t>Operation of student accommodation</w:t>
      </w:r>
    </w:p>
    <w:p w14:paraId="41E1F364" w14:textId="77777777" w:rsidR="007747D7" w:rsidRPr="00AF35C0" w:rsidRDefault="007747D7" w:rsidP="007747D7">
      <w:pPr>
        <w:pStyle w:val="ListBullet"/>
      </w:pPr>
      <w:r w:rsidRPr="00AF35C0">
        <w:t>Strategy for accommodation RRR students.</w:t>
      </w:r>
    </w:p>
    <w:p w14:paraId="14430A37" w14:textId="77777777" w:rsidR="000B11B7" w:rsidRPr="00AF35C0" w:rsidRDefault="000B11B7">
      <w:pPr>
        <w:spacing w:after="0"/>
      </w:pPr>
      <w:r w:rsidRPr="00AF35C0">
        <w:br w:type="page"/>
      </w:r>
    </w:p>
    <w:tbl>
      <w:tblPr>
        <w:tblStyle w:val="CaptionTable"/>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1697"/>
        <w:gridCol w:w="1877"/>
        <w:gridCol w:w="2018"/>
        <w:gridCol w:w="1773"/>
        <w:gridCol w:w="245"/>
        <w:gridCol w:w="2018"/>
      </w:tblGrid>
      <w:tr w:rsidR="001D3B33" w:rsidRPr="00AF35C0" w14:paraId="30B60BA0" w14:textId="77777777" w:rsidTr="00404ABC">
        <w:trPr>
          <w:cnfStyle w:val="100000000000" w:firstRow="1" w:lastRow="0" w:firstColumn="0" w:lastColumn="0" w:oddVBand="0" w:evenVBand="0" w:oddHBand="0" w:evenHBand="0" w:firstRowFirstColumn="0" w:firstRowLastColumn="0" w:lastRowFirstColumn="0" w:lastRowLastColumn="0"/>
          <w:trHeight w:val="3393"/>
          <w:tblHeader/>
        </w:trPr>
        <w:tc>
          <w:tcPr>
            <w:tcW w:w="881" w:type="pct"/>
            <w:vAlign w:val="top"/>
          </w:tcPr>
          <w:p w14:paraId="6AEB8D03" w14:textId="0BB4D005" w:rsidR="001D3B33" w:rsidRPr="00AF35C0" w:rsidRDefault="001D3B33" w:rsidP="001D3B33">
            <w:pPr>
              <w:pStyle w:val="UrbisTableHeading"/>
            </w:pPr>
            <w:bookmarkStart w:id="51" w:name="_Hlk504043218"/>
            <w:r w:rsidRPr="00AF35C0">
              <w:lastRenderedPageBreak/>
              <w:t>University of Melbourne</w:t>
            </w:r>
            <w:r w:rsidR="00870783" w:rsidRPr="00AF35C0">
              <w:t xml:space="preserve"> – Parkville Campus</w:t>
            </w:r>
          </w:p>
        </w:tc>
        <w:tc>
          <w:tcPr>
            <w:tcW w:w="4119" w:type="pct"/>
            <w:gridSpan w:val="5"/>
            <w:vAlign w:val="top"/>
          </w:tcPr>
          <w:p w14:paraId="10260A67" w14:textId="5D6CB196" w:rsidR="001D3B33" w:rsidRDefault="00304503" w:rsidP="001D3B33">
            <w:pPr>
              <w:pStyle w:val="UrbisTableHeading"/>
              <w:ind w:left="0"/>
            </w:pPr>
            <w:r w:rsidRPr="00304503">
              <w:rPr>
                <w:noProof/>
              </w:rPr>
              <w:drawing>
                <wp:anchor distT="0" distB="0" distL="114300" distR="114300" simplePos="0" relativeHeight="251700736" behindDoc="0" locked="0" layoutInCell="1" allowOverlap="1" wp14:anchorId="2DE59F29" wp14:editId="5D17AF4D">
                  <wp:simplePos x="0" y="0"/>
                  <wp:positionH relativeFrom="column">
                    <wp:posOffset>2877820</wp:posOffset>
                  </wp:positionH>
                  <wp:positionV relativeFrom="paragraph">
                    <wp:posOffset>13970</wp:posOffset>
                  </wp:positionV>
                  <wp:extent cx="2096889" cy="1962150"/>
                  <wp:effectExtent l="0" t="0" r="0" b="0"/>
                  <wp:wrapNone/>
                  <wp:docPr id="36" name="Picture 36" descr="University of Melbourne - Parkville Campus" title="University of Melbourne - Parkville Cam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098693" cy="1963838"/>
                          </a:xfrm>
                          <a:prstGeom prst="rect">
                            <a:avLst/>
                          </a:prstGeom>
                        </pic:spPr>
                      </pic:pic>
                    </a:graphicData>
                  </a:graphic>
                  <wp14:sizeRelH relativeFrom="page">
                    <wp14:pctWidth>0</wp14:pctWidth>
                  </wp14:sizeRelH>
                  <wp14:sizeRelV relativeFrom="page">
                    <wp14:pctHeight>0</wp14:pctHeight>
                  </wp14:sizeRelV>
                </wp:anchor>
              </w:drawing>
            </w:r>
            <w:r w:rsidRPr="00304503">
              <w:rPr>
                <w:noProof/>
              </w:rPr>
              <w:drawing>
                <wp:anchor distT="0" distB="0" distL="114300" distR="114300" simplePos="0" relativeHeight="251701760" behindDoc="0" locked="0" layoutInCell="1" allowOverlap="1" wp14:anchorId="70ACFAC8" wp14:editId="371DB462">
                  <wp:simplePos x="0" y="0"/>
                  <wp:positionH relativeFrom="column">
                    <wp:posOffset>-1270</wp:posOffset>
                  </wp:positionH>
                  <wp:positionV relativeFrom="paragraph">
                    <wp:posOffset>4445</wp:posOffset>
                  </wp:positionV>
                  <wp:extent cx="2809875" cy="1961720"/>
                  <wp:effectExtent l="0" t="0" r="0" b="635"/>
                  <wp:wrapNone/>
                  <wp:docPr id="39" name="Picture 39" descr="University of Melbourne - Parkville Campus" title="University of Melbourne - Parkville Cam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2809875" cy="1961720"/>
                          </a:xfrm>
                          <a:prstGeom prst="rect">
                            <a:avLst/>
                          </a:prstGeom>
                        </pic:spPr>
                      </pic:pic>
                    </a:graphicData>
                  </a:graphic>
                  <wp14:sizeRelH relativeFrom="page">
                    <wp14:pctWidth>0</wp14:pctWidth>
                  </wp14:sizeRelH>
                  <wp14:sizeRelV relativeFrom="page">
                    <wp14:pctHeight>0</wp14:pctHeight>
                  </wp14:sizeRelV>
                </wp:anchor>
              </w:drawing>
            </w:r>
          </w:p>
          <w:p w14:paraId="3D599501" w14:textId="710962F3" w:rsidR="00304503" w:rsidRPr="00AF35C0" w:rsidRDefault="00304503" w:rsidP="001D3B33">
            <w:pPr>
              <w:pStyle w:val="UrbisTableHeading"/>
              <w:ind w:left="0"/>
            </w:pPr>
          </w:p>
        </w:tc>
      </w:tr>
      <w:tr w:rsidR="001D3B33" w:rsidRPr="00AF35C0" w14:paraId="214259D8" w14:textId="77777777" w:rsidTr="001D3B33">
        <w:trPr>
          <w:cnfStyle w:val="000000100000" w:firstRow="0" w:lastRow="0" w:firstColumn="0" w:lastColumn="0" w:oddVBand="0" w:evenVBand="0" w:oddHBand="1" w:evenHBand="0" w:firstRowFirstColumn="0" w:firstRowLastColumn="0" w:lastRowFirstColumn="0" w:lastRowLastColumn="0"/>
          <w:trHeight w:val="454"/>
        </w:trPr>
        <w:tc>
          <w:tcPr>
            <w:tcW w:w="881" w:type="pct"/>
            <w:vAlign w:val="top"/>
          </w:tcPr>
          <w:p w14:paraId="52E8BECF" w14:textId="77777777" w:rsidR="001D3B33" w:rsidRPr="00AF35C0" w:rsidRDefault="001D3B33" w:rsidP="001D3B33">
            <w:pPr>
              <w:pStyle w:val="UrbisTableText"/>
              <w:rPr>
                <w:b/>
              </w:rPr>
            </w:pPr>
            <w:r w:rsidRPr="00AF35C0">
              <w:rPr>
                <w:b/>
              </w:rPr>
              <w:t>Existing PBSA</w:t>
            </w:r>
          </w:p>
        </w:tc>
        <w:tc>
          <w:tcPr>
            <w:tcW w:w="975" w:type="pct"/>
            <w:vAlign w:val="center"/>
          </w:tcPr>
          <w:p w14:paraId="45ECE231" w14:textId="77777777" w:rsidR="001D3B33" w:rsidRPr="00AF35C0" w:rsidRDefault="001D3B33" w:rsidP="001D3B33">
            <w:pPr>
              <w:pStyle w:val="UrbisTableText"/>
              <w:jc w:val="center"/>
              <w:rPr>
                <w:b/>
              </w:rPr>
            </w:pPr>
            <w:r w:rsidRPr="00AF35C0">
              <w:rPr>
                <w:b/>
              </w:rPr>
              <w:t>University</w:t>
            </w:r>
          </w:p>
        </w:tc>
        <w:tc>
          <w:tcPr>
            <w:tcW w:w="1048" w:type="pct"/>
            <w:vAlign w:val="center"/>
          </w:tcPr>
          <w:p w14:paraId="2BAE4738" w14:textId="77777777" w:rsidR="001D3B33" w:rsidRPr="00AF35C0" w:rsidRDefault="001D3B33" w:rsidP="001D3B33">
            <w:pPr>
              <w:pStyle w:val="UrbisTableText"/>
              <w:jc w:val="center"/>
              <w:rPr>
                <w:b/>
              </w:rPr>
            </w:pPr>
            <w:r w:rsidRPr="00AF35C0">
              <w:rPr>
                <w:b/>
              </w:rPr>
              <w:t>College</w:t>
            </w:r>
          </w:p>
        </w:tc>
        <w:tc>
          <w:tcPr>
            <w:tcW w:w="921" w:type="pct"/>
            <w:vAlign w:val="center"/>
          </w:tcPr>
          <w:p w14:paraId="57EF0BE1" w14:textId="77777777" w:rsidR="001D3B33" w:rsidRPr="00AF35C0" w:rsidRDefault="001D3B33" w:rsidP="001D3B33">
            <w:pPr>
              <w:pStyle w:val="UrbisTableText"/>
              <w:jc w:val="center"/>
              <w:rPr>
                <w:b/>
              </w:rPr>
            </w:pPr>
            <w:r w:rsidRPr="00AF35C0">
              <w:rPr>
                <w:b/>
              </w:rPr>
              <w:t>Joint Venture</w:t>
            </w:r>
          </w:p>
        </w:tc>
        <w:tc>
          <w:tcPr>
            <w:tcW w:w="1175" w:type="pct"/>
            <w:gridSpan w:val="2"/>
            <w:vAlign w:val="center"/>
          </w:tcPr>
          <w:p w14:paraId="08A79D18" w14:textId="77777777" w:rsidR="001D3B33" w:rsidRPr="00AF35C0" w:rsidRDefault="001D3B33" w:rsidP="001D3B33">
            <w:pPr>
              <w:pStyle w:val="UrbisTableText"/>
              <w:jc w:val="center"/>
              <w:rPr>
                <w:b/>
              </w:rPr>
            </w:pPr>
            <w:r w:rsidRPr="00AF35C0">
              <w:rPr>
                <w:b/>
              </w:rPr>
              <w:t>Private (Off-Campus)</w:t>
            </w:r>
          </w:p>
        </w:tc>
      </w:tr>
      <w:tr w:rsidR="001D3B33" w:rsidRPr="00AF35C0" w14:paraId="3A8683B5" w14:textId="77777777" w:rsidTr="001D3B33">
        <w:trPr>
          <w:trHeight w:val="454"/>
        </w:trPr>
        <w:tc>
          <w:tcPr>
            <w:tcW w:w="881" w:type="pct"/>
            <w:vAlign w:val="top"/>
          </w:tcPr>
          <w:p w14:paraId="097D68D2" w14:textId="77777777" w:rsidR="001D3B33" w:rsidRPr="00AF35C0" w:rsidRDefault="001D3B33" w:rsidP="001D3B33">
            <w:pPr>
              <w:pStyle w:val="UrbisTableText"/>
            </w:pPr>
            <w:r w:rsidRPr="00AF35C0">
              <w:t>Facilities</w:t>
            </w:r>
          </w:p>
        </w:tc>
        <w:tc>
          <w:tcPr>
            <w:tcW w:w="975" w:type="pct"/>
            <w:vAlign w:val="center"/>
          </w:tcPr>
          <w:p w14:paraId="2B2B005B" w14:textId="77777777" w:rsidR="001D3B33" w:rsidRPr="00AF35C0" w:rsidRDefault="001D3B33" w:rsidP="001D3B33">
            <w:pPr>
              <w:pStyle w:val="UrbisTableText"/>
              <w:jc w:val="center"/>
            </w:pPr>
            <w:r w:rsidRPr="00AF35C0">
              <w:t>3</w:t>
            </w:r>
          </w:p>
        </w:tc>
        <w:tc>
          <w:tcPr>
            <w:tcW w:w="1048" w:type="pct"/>
            <w:vAlign w:val="center"/>
          </w:tcPr>
          <w:p w14:paraId="2BB96226" w14:textId="77777777" w:rsidR="001D3B33" w:rsidRPr="00AF35C0" w:rsidRDefault="006B2B77" w:rsidP="001D3B33">
            <w:pPr>
              <w:pStyle w:val="UrbisTableText"/>
              <w:jc w:val="center"/>
            </w:pPr>
            <w:r w:rsidRPr="00AF35C0">
              <w:t>1</w:t>
            </w:r>
            <w:r w:rsidR="00BD2C3A" w:rsidRPr="00AF35C0">
              <w:t>1</w:t>
            </w:r>
          </w:p>
        </w:tc>
        <w:tc>
          <w:tcPr>
            <w:tcW w:w="921" w:type="pct"/>
            <w:vAlign w:val="center"/>
          </w:tcPr>
          <w:p w14:paraId="01F72366" w14:textId="77777777" w:rsidR="001D3B33" w:rsidRPr="00AF35C0" w:rsidRDefault="001D3B33" w:rsidP="001D3B33">
            <w:pPr>
              <w:pStyle w:val="UrbisTableText"/>
              <w:jc w:val="center"/>
            </w:pPr>
            <w:r w:rsidRPr="00AF35C0">
              <w:t>1</w:t>
            </w:r>
          </w:p>
        </w:tc>
        <w:tc>
          <w:tcPr>
            <w:tcW w:w="1175" w:type="pct"/>
            <w:gridSpan w:val="2"/>
            <w:vAlign w:val="center"/>
          </w:tcPr>
          <w:p w14:paraId="0115C07F" w14:textId="77777777" w:rsidR="001D3B33" w:rsidRPr="00AF35C0" w:rsidRDefault="001D3B33" w:rsidP="001D3B33">
            <w:pPr>
              <w:pStyle w:val="UrbisTableText"/>
              <w:jc w:val="center"/>
            </w:pPr>
            <w:r w:rsidRPr="00AF35C0">
              <w:t>4</w:t>
            </w:r>
            <w:r w:rsidR="00BD2C3A" w:rsidRPr="00AF35C0">
              <w:t>8</w:t>
            </w:r>
          </w:p>
        </w:tc>
      </w:tr>
      <w:tr w:rsidR="001D3B33" w:rsidRPr="00AF35C0" w14:paraId="5F73B384" w14:textId="77777777" w:rsidTr="001D3B33">
        <w:trPr>
          <w:cnfStyle w:val="000000100000" w:firstRow="0" w:lastRow="0" w:firstColumn="0" w:lastColumn="0" w:oddVBand="0" w:evenVBand="0" w:oddHBand="1" w:evenHBand="0" w:firstRowFirstColumn="0" w:firstRowLastColumn="0" w:lastRowFirstColumn="0" w:lastRowLastColumn="0"/>
          <w:trHeight w:val="454"/>
        </w:trPr>
        <w:tc>
          <w:tcPr>
            <w:tcW w:w="881" w:type="pct"/>
            <w:vAlign w:val="top"/>
          </w:tcPr>
          <w:p w14:paraId="557790BC" w14:textId="77777777" w:rsidR="001D3B33" w:rsidRPr="00AF35C0" w:rsidRDefault="001D3B33" w:rsidP="001D3B33">
            <w:pPr>
              <w:pStyle w:val="UrbisTableText"/>
            </w:pPr>
            <w:r w:rsidRPr="00AF35C0">
              <w:t>Beds</w:t>
            </w:r>
          </w:p>
        </w:tc>
        <w:tc>
          <w:tcPr>
            <w:tcW w:w="975" w:type="pct"/>
            <w:vAlign w:val="center"/>
          </w:tcPr>
          <w:p w14:paraId="66F86F29" w14:textId="77777777" w:rsidR="001D3B33" w:rsidRPr="00AF35C0" w:rsidRDefault="001D3B33" w:rsidP="001D3B33">
            <w:pPr>
              <w:pStyle w:val="UrbisTableText"/>
              <w:jc w:val="center"/>
            </w:pPr>
            <w:r w:rsidRPr="00AF35C0">
              <w:t>464</w:t>
            </w:r>
          </w:p>
        </w:tc>
        <w:tc>
          <w:tcPr>
            <w:tcW w:w="1048" w:type="pct"/>
            <w:vAlign w:val="center"/>
          </w:tcPr>
          <w:p w14:paraId="63CD6331" w14:textId="77777777" w:rsidR="001D3B33" w:rsidRPr="00AF35C0" w:rsidRDefault="001D3B33" w:rsidP="001D3B33">
            <w:pPr>
              <w:pStyle w:val="UrbisTableText"/>
              <w:jc w:val="center"/>
            </w:pPr>
            <w:r w:rsidRPr="00AF35C0">
              <w:t>2,</w:t>
            </w:r>
            <w:r w:rsidR="006B2B77" w:rsidRPr="00AF35C0">
              <w:t>2</w:t>
            </w:r>
            <w:r w:rsidR="00BD2C3A" w:rsidRPr="00AF35C0">
              <w:t>56</w:t>
            </w:r>
          </w:p>
        </w:tc>
        <w:tc>
          <w:tcPr>
            <w:tcW w:w="921" w:type="pct"/>
            <w:vAlign w:val="center"/>
          </w:tcPr>
          <w:p w14:paraId="59632CD6" w14:textId="77777777" w:rsidR="001D3B33" w:rsidRPr="00AF35C0" w:rsidRDefault="001D3B33" w:rsidP="001D3B33">
            <w:pPr>
              <w:pStyle w:val="UrbisTableText"/>
              <w:jc w:val="center"/>
            </w:pPr>
            <w:r w:rsidRPr="00AF35C0">
              <w:t>648</w:t>
            </w:r>
          </w:p>
        </w:tc>
        <w:tc>
          <w:tcPr>
            <w:tcW w:w="1175" w:type="pct"/>
            <w:gridSpan w:val="2"/>
            <w:vAlign w:val="center"/>
          </w:tcPr>
          <w:p w14:paraId="4CBBE602" w14:textId="77777777" w:rsidR="001D3B33" w:rsidRPr="00AF35C0" w:rsidRDefault="001D3B33" w:rsidP="001D3B33">
            <w:pPr>
              <w:pStyle w:val="UrbisTableText"/>
              <w:jc w:val="center"/>
            </w:pPr>
            <w:r w:rsidRPr="00AF35C0">
              <w:t>6,</w:t>
            </w:r>
            <w:r w:rsidR="00BD2C3A" w:rsidRPr="00AF35C0">
              <w:t>63</w:t>
            </w:r>
            <w:r w:rsidRPr="00AF35C0">
              <w:t>1</w:t>
            </w:r>
          </w:p>
        </w:tc>
      </w:tr>
      <w:tr w:rsidR="001D3B33" w:rsidRPr="00AF35C0" w14:paraId="5EE45D5A" w14:textId="77777777" w:rsidTr="001D3B33">
        <w:trPr>
          <w:trHeight w:val="454"/>
        </w:trPr>
        <w:tc>
          <w:tcPr>
            <w:tcW w:w="881" w:type="pct"/>
            <w:vAlign w:val="top"/>
          </w:tcPr>
          <w:p w14:paraId="74BAB228" w14:textId="77777777" w:rsidR="001D3B33" w:rsidRPr="00AF35C0" w:rsidRDefault="001D3B33" w:rsidP="001D3B33">
            <w:pPr>
              <w:pStyle w:val="UrbisTableText"/>
            </w:pPr>
            <w:r w:rsidRPr="00AF35C0">
              <w:t xml:space="preserve">Existing Environment </w:t>
            </w:r>
          </w:p>
        </w:tc>
        <w:tc>
          <w:tcPr>
            <w:tcW w:w="4119" w:type="pct"/>
            <w:gridSpan w:val="5"/>
            <w:vAlign w:val="top"/>
          </w:tcPr>
          <w:p w14:paraId="39519541" w14:textId="77777777" w:rsidR="000C24E4" w:rsidRPr="00AF35C0" w:rsidRDefault="000C24E4" w:rsidP="001D3B33">
            <w:pPr>
              <w:pStyle w:val="UrbisTableText"/>
            </w:pPr>
            <w:r w:rsidRPr="00AF35C0">
              <w:t>There are currently 14 facilities with 3,368 beds affiliated/associated with UOM comprising:</w:t>
            </w:r>
          </w:p>
          <w:p w14:paraId="09D7A7AC" w14:textId="77777777" w:rsidR="000C24E4" w:rsidRPr="00AF35C0" w:rsidRDefault="000C24E4" w:rsidP="000C24E4">
            <w:pPr>
              <w:pStyle w:val="ListBullet"/>
            </w:pPr>
            <w:r w:rsidRPr="00AF35C0">
              <w:t>Three facilities owned by the University including two colleges and the IQ Apartments</w:t>
            </w:r>
            <w:r w:rsidR="00EC49CB" w:rsidRPr="00AF35C0">
              <w:t>.</w:t>
            </w:r>
          </w:p>
          <w:p w14:paraId="314828C8" w14:textId="77777777" w:rsidR="000C24E4" w:rsidRPr="00AF35C0" w:rsidRDefault="000C24E4" w:rsidP="000C24E4">
            <w:pPr>
              <w:pStyle w:val="ListBullet"/>
            </w:pPr>
            <w:r w:rsidRPr="00AF35C0">
              <w:t>There are independent 11 colleges that are affiliated with the University and are largely located towards the northern end of the campus.</w:t>
            </w:r>
            <w:r w:rsidR="007F4FBE" w:rsidRPr="00AF35C0">
              <w:t xml:space="preserve">  These colleges are well established and primarily provide fully-catered accommodation with a high level of pastoral care and academic support.</w:t>
            </w:r>
          </w:p>
          <w:p w14:paraId="38515C72" w14:textId="77777777" w:rsidR="000C24E4" w:rsidRPr="00AF35C0" w:rsidRDefault="000C24E4" w:rsidP="000C24E4">
            <w:pPr>
              <w:pStyle w:val="ListBullet"/>
            </w:pPr>
            <w:r w:rsidRPr="00AF35C0">
              <w:t xml:space="preserve">The University entered into a BOOT scheme that resulted CLV developing the 648-bed Student Village Melbourne.  The facility was opened in 2016 and is associated with </w:t>
            </w:r>
            <w:proofErr w:type="spellStart"/>
            <w:r w:rsidRPr="00AF35C0">
              <w:t>U</w:t>
            </w:r>
            <w:r w:rsidR="00EC49CB" w:rsidRPr="00AF35C0">
              <w:t>o</w:t>
            </w:r>
            <w:r w:rsidRPr="00AF35C0">
              <w:t>M</w:t>
            </w:r>
            <w:proofErr w:type="spellEnd"/>
            <w:r w:rsidRPr="00AF35C0">
              <w:t xml:space="preserve"> with a project deed outlining the rights and responsibilities of both parties.</w:t>
            </w:r>
          </w:p>
          <w:p w14:paraId="24544873" w14:textId="77777777" w:rsidR="001D3B33" w:rsidRPr="00AF35C0" w:rsidRDefault="000C24E4" w:rsidP="001D3B33">
            <w:pPr>
              <w:pStyle w:val="UrbisTableText"/>
            </w:pPr>
            <w:r w:rsidRPr="00AF35C0">
              <w:t>The U</w:t>
            </w:r>
            <w:r w:rsidR="001D3B33" w:rsidRPr="00AF35C0">
              <w:t xml:space="preserve">niversity owned, </w:t>
            </w:r>
            <w:r w:rsidRPr="00AF35C0">
              <w:t>joint venture</w:t>
            </w:r>
            <w:r w:rsidR="001D3B33" w:rsidRPr="00AF35C0">
              <w:t xml:space="preserve"> and </w:t>
            </w:r>
            <w:r w:rsidRPr="00AF35C0">
              <w:t>c</w:t>
            </w:r>
            <w:r w:rsidR="001D3B33" w:rsidRPr="00AF35C0">
              <w:t xml:space="preserve">ollege accommodation </w:t>
            </w:r>
            <w:r w:rsidRPr="00AF35C0">
              <w:t xml:space="preserve">was </w:t>
            </w:r>
            <w:r w:rsidR="001D3B33" w:rsidRPr="00AF35C0">
              <w:t>effectively fully occupied in 2017</w:t>
            </w:r>
            <w:r w:rsidRPr="00AF35C0">
              <w:t>.</w:t>
            </w:r>
          </w:p>
          <w:p w14:paraId="506C1EBF" w14:textId="77777777" w:rsidR="00CE2721" w:rsidRPr="00AF35C0" w:rsidRDefault="000C24E4" w:rsidP="000C24E4">
            <w:pPr>
              <w:pStyle w:val="UrbisTableText"/>
            </w:pPr>
            <w:r w:rsidRPr="00AF35C0">
              <w:t>There is also a</w:t>
            </w:r>
            <w:r w:rsidR="00CE2721" w:rsidRPr="00AF35C0">
              <w:t xml:space="preserve"> </w:t>
            </w:r>
            <w:r w:rsidRPr="00AF35C0">
              <w:t>significant supply</w:t>
            </w:r>
            <w:r w:rsidR="00CE2721" w:rsidRPr="00AF35C0">
              <w:t xml:space="preserve"> of private student </w:t>
            </w:r>
            <w:r w:rsidRPr="00AF35C0">
              <w:t>accommodation facilities</w:t>
            </w:r>
            <w:r w:rsidR="00CE2721" w:rsidRPr="00AF35C0">
              <w:t xml:space="preserve"> in Inner Melbourne</w:t>
            </w:r>
            <w:r w:rsidRPr="00AF35C0">
              <w:t xml:space="preserve"> that service </w:t>
            </w:r>
            <w:proofErr w:type="spellStart"/>
            <w:r w:rsidR="00EC49CB" w:rsidRPr="00AF35C0">
              <w:t>UoM</w:t>
            </w:r>
            <w:proofErr w:type="spellEnd"/>
            <w:r w:rsidR="007F4FBE" w:rsidRPr="00AF35C0">
              <w:t xml:space="preserve"> students as well as the other institutions in the area.</w:t>
            </w:r>
          </w:p>
        </w:tc>
      </w:tr>
      <w:tr w:rsidR="001D3B33" w:rsidRPr="00AF35C0" w14:paraId="29A070CB" w14:textId="77777777" w:rsidTr="001D3B33">
        <w:trPr>
          <w:cnfStyle w:val="000000100000" w:firstRow="0" w:lastRow="0" w:firstColumn="0" w:lastColumn="0" w:oddVBand="0" w:evenVBand="0" w:oddHBand="1" w:evenHBand="0" w:firstRowFirstColumn="0" w:firstRowLastColumn="0" w:lastRowFirstColumn="0" w:lastRowLastColumn="0"/>
          <w:trHeight w:val="454"/>
        </w:trPr>
        <w:tc>
          <w:tcPr>
            <w:tcW w:w="881" w:type="pct"/>
            <w:vAlign w:val="center"/>
          </w:tcPr>
          <w:p w14:paraId="79DE28F9" w14:textId="77777777" w:rsidR="001D3B33" w:rsidRPr="00AF35C0" w:rsidRDefault="001D3B33" w:rsidP="001D3B33">
            <w:pPr>
              <w:pStyle w:val="UrbisTableText"/>
            </w:pPr>
            <w:r w:rsidRPr="00AF35C0">
              <w:t>Enrolled Students (2016)^</w:t>
            </w:r>
          </w:p>
        </w:tc>
        <w:tc>
          <w:tcPr>
            <w:tcW w:w="975" w:type="pct"/>
            <w:vAlign w:val="center"/>
          </w:tcPr>
          <w:p w14:paraId="5AD6CC25" w14:textId="77777777" w:rsidR="001D3B33" w:rsidRPr="00AF35C0" w:rsidRDefault="001D3B33" w:rsidP="001D3B33">
            <w:pPr>
              <w:pStyle w:val="ListBullet"/>
              <w:numPr>
                <w:ilvl w:val="0"/>
                <w:numId w:val="0"/>
              </w:numPr>
              <w:spacing w:after="0"/>
              <w:ind w:left="360" w:hanging="360"/>
            </w:pPr>
            <w:r w:rsidRPr="00AF35C0">
              <w:t>Metropolitan: 23,431</w:t>
            </w:r>
          </w:p>
        </w:tc>
        <w:tc>
          <w:tcPr>
            <w:tcW w:w="1048" w:type="pct"/>
            <w:vAlign w:val="center"/>
          </w:tcPr>
          <w:p w14:paraId="7D6292A9" w14:textId="77777777" w:rsidR="001D3B33" w:rsidRPr="00AF35C0" w:rsidRDefault="001D3B33" w:rsidP="001D3B33">
            <w:pPr>
              <w:pStyle w:val="ListBullet"/>
              <w:numPr>
                <w:ilvl w:val="0"/>
                <w:numId w:val="0"/>
              </w:numPr>
              <w:spacing w:after="0"/>
              <w:ind w:left="360" w:hanging="360"/>
            </w:pPr>
            <w:r w:rsidRPr="00AF35C0">
              <w:t>Regional: 3,511</w:t>
            </w:r>
          </w:p>
        </w:tc>
        <w:tc>
          <w:tcPr>
            <w:tcW w:w="1048" w:type="pct"/>
            <w:gridSpan w:val="2"/>
            <w:vAlign w:val="center"/>
          </w:tcPr>
          <w:p w14:paraId="49A15AD3" w14:textId="77777777" w:rsidR="001D3B33" w:rsidRPr="00AF35C0" w:rsidRDefault="001D3B33" w:rsidP="001D3B33">
            <w:pPr>
              <w:pStyle w:val="ListBullet"/>
              <w:numPr>
                <w:ilvl w:val="0"/>
                <w:numId w:val="0"/>
              </w:numPr>
              <w:spacing w:after="0"/>
              <w:ind w:left="360" w:hanging="360"/>
            </w:pPr>
            <w:r w:rsidRPr="00AF35C0">
              <w:t>International: 19,513</w:t>
            </w:r>
          </w:p>
        </w:tc>
        <w:tc>
          <w:tcPr>
            <w:tcW w:w="1048" w:type="pct"/>
            <w:vAlign w:val="center"/>
          </w:tcPr>
          <w:p w14:paraId="4E262D30" w14:textId="77777777" w:rsidR="001D3B33" w:rsidRPr="00AF35C0" w:rsidRDefault="001D3B33" w:rsidP="001D3B33">
            <w:pPr>
              <w:pStyle w:val="ListBullet"/>
              <w:numPr>
                <w:ilvl w:val="0"/>
                <w:numId w:val="0"/>
              </w:numPr>
              <w:spacing w:after="0"/>
              <w:ind w:left="360" w:hanging="360"/>
            </w:pPr>
            <w:r w:rsidRPr="00AF35C0">
              <w:t>Total: 46,455</w:t>
            </w:r>
          </w:p>
        </w:tc>
      </w:tr>
      <w:tr w:rsidR="001D3B33" w:rsidRPr="00AF35C0" w14:paraId="15F3FADA" w14:textId="77777777" w:rsidTr="001D3B33">
        <w:trPr>
          <w:trHeight w:val="454"/>
        </w:trPr>
        <w:tc>
          <w:tcPr>
            <w:tcW w:w="881" w:type="pct"/>
            <w:vAlign w:val="center"/>
          </w:tcPr>
          <w:p w14:paraId="0B13D3DF" w14:textId="77777777" w:rsidR="001D3B33" w:rsidRPr="00AF35C0" w:rsidRDefault="001D3B33" w:rsidP="001D3B33">
            <w:pPr>
              <w:pStyle w:val="UrbisTableText"/>
            </w:pPr>
            <w:r w:rsidRPr="00AF35C0">
              <w:t>Benchmark (2016)*</w:t>
            </w:r>
          </w:p>
        </w:tc>
        <w:tc>
          <w:tcPr>
            <w:tcW w:w="4119" w:type="pct"/>
            <w:gridSpan w:val="5"/>
            <w:vAlign w:val="center"/>
          </w:tcPr>
          <w:p w14:paraId="12B3C75D" w14:textId="77777777" w:rsidR="001D3B33" w:rsidRPr="00AF35C0" w:rsidRDefault="001D3B33" w:rsidP="001D3B33">
            <w:pPr>
              <w:pStyle w:val="ListBullet"/>
              <w:numPr>
                <w:ilvl w:val="0"/>
                <w:numId w:val="0"/>
              </w:numPr>
              <w:ind w:left="360" w:hanging="360"/>
            </w:pPr>
            <w:r w:rsidRPr="00AF35C0">
              <w:t>4.7 full time students per bed</w:t>
            </w:r>
          </w:p>
        </w:tc>
      </w:tr>
      <w:tr w:rsidR="001D3B33" w:rsidRPr="00AF35C0" w14:paraId="1A74941D" w14:textId="77777777" w:rsidTr="001D3B33">
        <w:trPr>
          <w:cnfStyle w:val="000000100000" w:firstRow="0" w:lastRow="0" w:firstColumn="0" w:lastColumn="0" w:oddVBand="0" w:evenVBand="0" w:oddHBand="1" w:evenHBand="0" w:firstRowFirstColumn="0" w:firstRowLastColumn="0" w:lastRowFirstColumn="0" w:lastRowLastColumn="0"/>
          <w:trHeight w:val="454"/>
        </w:trPr>
        <w:tc>
          <w:tcPr>
            <w:tcW w:w="5000" w:type="pct"/>
            <w:gridSpan w:val="6"/>
            <w:vAlign w:val="top"/>
          </w:tcPr>
          <w:p w14:paraId="4BEB3C49" w14:textId="77777777" w:rsidR="001D3B33" w:rsidRPr="00AF35C0" w:rsidRDefault="001D3B33" w:rsidP="001D3B33">
            <w:pPr>
              <w:pStyle w:val="ListBullet"/>
              <w:numPr>
                <w:ilvl w:val="0"/>
                <w:numId w:val="0"/>
              </w:numPr>
              <w:ind w:left="360" w:hanging="360"/>
            </w:pPr>
            <w:r w:rsidRPr="00AF35C0">
              <w:rPr>
                <w:b/>
              </w:rPr>
              <w:t>PBSA Development</w:t>
            </w:r>
          </w:p>
        </w:tc>
      </w:tr>
      <w:tr w:rsidR="001D3B33" w:rsidRPr="00AF35C0" w14:paraId="1E10A343" w14:textId="77777777" w:rsidTr="001D3B33">
        <w:trPr>
          <w:trHeight w:val="454"/>
        </w:trPr>
        <w:tc>
          <w:tcPr>
            <w:tcW w:w="881" w:type="pct"/>
            <w:vAlign w:val="top"/>
          </w:tcPr>
          <w:p w14:paraId="0562DCFA" w14:textId="77777777" w:rsidR="001D3B33" w:rsidRPr="00AF35C0" w:rsidRDefault="001D3B33" w:rsidP="001D3B33">
            <w:pPr>
              <w:pStyle w:val="UrbisTableText"/>
            </w:pPr>
            <w:r w:rsidRPr="00AF35C0">
              <w:t>Pipeline</w:t>
            </w:r>
          </w:p>
        </w:tc>
        <w:tc>
          <w:tcPr>
            <w:tcW w:w="4119" w:type="pct"/>
            <w:gridSpan w:val="5"/>
            <w:vAlign w:val="top"/>
          </w:tcPr>
          <w:p w14:paraId="3CC41E64" w14:textId="77777777" w:rsidR="007F4FBE" w:rsidRPr="00AF35C0" w:rsidRDefault="007F4FBE" w:rsidP="007F4FBE">
            <w:pPr>
              <w:pStyle w:val="ListBullet"/>
            </w:pPr>
            <w:r w:rsidRPr="00AF35C0">
              <w:t xml:space="preserve">UOM has committed to growing student accommodation as outlined in the </w:t>
            </w:r>
            <w:r w:rsidRPr="00AF35C0">
              <w:rPr>
                <w:i/>
              </w:rPr>
              <w:t>Growing Esteem 2015 – 2020 Strategy</w:t>
            </w:r>
            <w:r w:rsidR="00EC49CB" w:rsidRPr="00AF35C0">
              <w:rPr>
                <w:i/>
              </w:rPr>
              <w:t>.</w:t>
            </w:r>
            <w:r w:rsidRPr="00AF35C0">
              <w:t xml:space="preserve"> </w:t>
            </w:r>
            <w:r w:rsidR="00EC49CB" w:rsidRPr="00AF35C0">
              <w:t xml:space="preserve">The Strategy </w:t>
            </w:r>
            <w:r w:rsidRPr="00AF35C0">
              <w:t>is framed by the Melbourne Student Accommodation Program, which seeks to provide 6,000 safe, affordable and quality student accommodation places within walking-distance of the Parkville campus by 2020.</w:t>
            </w:r>
          </w:p>
          <w:p w14:paraId="4ACEA550" w14:textId="77777777" w:rsidR="001D3B33" w:rsidRPr="00AF35C0" w:rsidRDefault="00E42614" w:rsidP="00843470">
            <w:pPr>
              <w:pStyle w:val="ListBullet"/>
            </w:pPr>
            <w:proofErr w:type="spellStart"/>
            <w:r w:rsidRPr="00AF35C0">
              <w:t>UoM</w:t>
            </w:r>
            <w:proofErr w:type="spellEnd"/>
            <w:r w:rsidRPr="00AF35C0">
              <w:t xml:space="preserve"> has appointed a consortium led by </w:t>
            </w:r>
            <w:proofErr w:type="spellStart"/>
            <w:r w:rsidRPr="00AF35C0">
              <w:t>Lendlease</w:t>
            </w:r>
            <w:proofErr w:type="spellEnd"/>
            <w:r w:rsidRPr="00AF35C0">
              <w:t xml:space="preserve"> to </w:t>
            </w:r>
            <w:r w:rsidR="00843470" w:rsidRPr="00AF35C0">
              <w:t xml:space="preserve">develop </w:t>
            </w:r>
            <w:proofErr w:type="spellStart"/>
            <w:r w:rsidR="00843470" w:rsidRPr="00AF35C0">
              <w:t>UoM’s</w:t>
            </w:r>
            <w:proofErr w:type="spellEnd"/>
            <w:r w:rsidR="00843470" w:rsidRPr="00AF35C0">
              <w:t xml:space="preserve"> “innovation precinct” as part of a program dubbed the Carlton Connect Initiative under a 42-year BOOT scheme.  The consortium includes Urbanest, which will manage the new student accommodation facility of around 500 beds. </w:t>
            </w:r>
          </w:p>
          <w:p w14:paraId="74A8D6BC" w14:textId="77777777" w:rsidR="007F4FBE" w:rsidRPr="00AF35C0" w:rsidRDefault="007F4FBE" w:rsidP="007F4FBE">
            <w:pPr>
              <w:pStyle w:val="ListBullet"/>
            </w:pPr>
            <w:r w:rsidRPr="00AF35C0">
              <w:lastRenderedPageBreak/>
              <w:t>UOM purchased a building at 303 Royal Parade and is currently converting it to a new 285-bed student accommodation facility through an extensive internal refurbishment, rear extension and facade rejuvenation. The facility will provide single, twin and studio rooms for undergraduate and post graduate students, with indoor and outdoor communal areas.</w:t>
            </w:r>
          </w:p>
          <w:p w14:paraId="0C42E0FD" w14:textId="77777777" w:rsidR="007F4FBE" w:rsidRPr="00AF35C0" w:rsidRDefault="007F4FBE" w:rsidP="007F4FBE">
            <w:pPr>
              <w:pStyle w:val="ListBullet"/>
            </w:pPr>
            <w:r w:rsidRPr="00AF35C0">
              <w:t xml:space="preserve">There is also significant private sector development of student accommodation in Inner Melbourne that will target </w:t>
            </w:r>
            <w:proofErr w:type="spellStart"/>
            <w:r w:rsidRPr="00AF35C0">
              <w:t>UoM</w:t>
            </w:r>
            <w:proofErr w:type="spellEnd"/>
            <w:r w:rsidRPr="00AF35C0">
              <w:t xml:space="preserve"> students though the projects are not affiliated or associated with the University.</w:t>
            </w:r>
          </w:p>
          <w:p w14:paraId="7CBDF298" w14:textId="77777777" w:rsidR="007F4FBE" w:rsidRPr="00AF35C0" w:rsidRDefault="007F4FBE" w:rsidP="00843470">
            <w:pPr>
              <w:pStyle w:val="ListBullet"/>
            </w:pPr>
            <w:r w:rsidRPr="00AF35C0">
              <w:t xml:space="preserve">As part of the target of 6,000 additional student accommodation places by 2020, it is understood that the university is investigating other opportunities. </w:t>
            </w:r>
          </w:p>
        </w:tc>
      </w:tr>
      <w:tr w:rsidR="001D3B33" w:rsidRPr="00AF35C0" w14:paraId="12E793D9" w14:textId="77777777" w:rsidTr="001D3B33">
        <w:trPr>
          <w:cnfStyle w:val="000000100000" w:firstRow="0" w:lastRow="0" w:firstColumn="0" w:lastColumn="0" w:oddVBand="0" w:evenVBand="0" w:oddHBand="1" w:evenHBand="0" w:firstRowFirstColumn="0" w:firstRowLastColumn="0" w:lastRowFirstColumn="0" w:lastRowLastColumn="0"/>
          <w:trHeight w:val="454"/>
        </w:trPr>
        <w:tc>
          <w:tcPr>
            <w:tcW w:w="881" w:type="pct"/>
            <w:vAlign w:val="top"/>
          </w:tcPr>
          <w:p w14:paraId="7F54067F" w14:textId="77777777" w:rsidR="001D3B33" w:rsidRPr="00AF35C0" w:rsidRDefault="001D3B33" w:rsidP="001D3B33">
            <w:pPr>
              <w:pStyle w:val="UrbisTableText"/>
            </w:pPr>
            <w:r w:rsidRPr="00AF35C0">
              <w:lastRenderedPageBreak/>
              <w:t>Challenges</w:t>
            </w:r>
          </w:p>
        </w:tc>
        <w:tc>
          <w:tcPr>
            <w:tcW w:w="4119" w:type="pct"/>
            <w:gridSpan w:val="5"/>
            <w:vAlign w:val="top"/>
          </w:tcPr>
          <w:p w14:paraId="558A2913" w14:textId="77777777" w:rsidR="001D3B33" w:rsidRPr="00AF35C0" w:rsidRDefault="00502945" w:rsidP="001D3B33">
            <w:pPr>
              <w:pStyle w:val="ListBullet"/>
            </w:pPr>
            <w:proofErr w:type="spellStart"/>
            <w:r w:rsidRPr="00AF35C0">
              <w:t>UoM</w:t>
            </w:r>
            <w:proofErr w:type="spellEnd"/>
            <w:r w:rsidRPr="00AF35C0">
              <w:t xml:space="preserve"> is located in Inner Melbourne with high land prices placing pressure on the ability of </w:t>
            </w:r>
            <w:r w:rsidR="00B45321" w:rsidRPr="00AF35C0">
              <w:t>developers/</w:t>
            </w:r>
            <w:r w:rsidRPr="00AF35C0">
              <w:t xml:space="preserve">operators to provide affordable accommodation. </w:t>
            </w:r>
          </w:p>
          <w:p w14:paraId="3056B052" w14:textId="77777777" w:rsidR="000C4CB1" w:rsidRPr="00AF35C0" w:rsidRDefault="000C4CB1" w:rsidP="001D3B33">
            <w:pPr>
              <w:pStyle w:val="ListBullet"/>
            </w:pPr>
            <w:r w:rsidRPr="00AF35C0">
              <w:t xml:space="preserve">While the university has significant land holdings, there is competition from within different departments/faculties for land for new academic, administration and other buildings. </w:t>
            </w:r>
          </w:p>
          <w:p w14:paraId="08B6FB48" w14:textId="77777777" w:rsidR="00843470" w:rsidRPr="00AF35C0" w:rsidRDefault="00B45321" w:rsidP="001D3B33">
            <w:pPr>
              <w:pStyle w:val="ListBullet"/>
            </w:pPr>
            <w:r w:rsidRPr="00AF35C0">
              <w:t xml:space="preserve">Operating student accommodation is not the core business of universities though the welfare of </w:t>
            </w:r>
            <w:r w:rsidR="00EC49CB" w:rsidRPr="00AF35C0">
              <w:t xml:space="preserve">their </w:t>
            </w:r>
            <w:r w:rsidRPr="00AF35C0">
              <w:t>students is of paramount importance to the university.  As such, balancing the expertise of private sector operators with the student care required by the university is crucial.</w:t>
            </w:r>
          </w:p>
          <w:p w14:paraId="6ED2A330" w14:textId="77777777" w:rsidR="00843470" w:rsidRPr="00AF35C0" w:rsidRDefault="00B45321" w:rsidP="001D3B33">
            <w:pPr>
              <w:pStyle w:val="ListBullet"/>
            </w:pPr>
            <w:r w:rsidRPr="00AF35C0">
              <w:t xml:space="preserve">Implementing the </w:t>
            </w:r>
            <w:r w:rsidRPr="00AF35C0">
              <w:rPr>
                <w:i/>
              </w:rPr>
              <w:t xml:space="preserve">Growing Esteem 2015 – 2020 Strategy </w:t>
            </w:r>
            <w:r w:rsidRPr="00AF35C0">
              <w:t>and establishing a Student Accommodation Unit has challenges</w:t>
            </w:r>
            <w:r w:rsidR="00EC49CB" w:rsidRPr="00AF35C0">
              <w:t xml:space="preserve"> in incorporating within the university.</w:t>
            </w:r>
          </w:p>
          <w:p w14:paraId="21CB64D2" w14:textId="77777777" w:rsidR="00EC49CB" w:rsidRPr="00AF35C0" w:rsidRDefault="00EC49CB" w:rsidP="001D3B33">
            <w:pPr>
              <w:pStyle w:val="ListBullet"/>
            </w:pPr>
            <w:r w:rsidRPr="00AF35C0">
              <w:t xml:space="preserve">The university is looking to maximise access to capital to allow for new investment in projects and operations in a climate where Government funding is not increasing.  This create challenges in managing assets, debt and private sector investment.  </w:t>
            </w:r>
          </w:p>
        </w:tc>
      </w:tr>
      <w:tr w:rsidR="001D3B33" w:rsidRPr="00AF35C0" w14:paraId="4B95E104" w14:textId="77777777" w:rsidTr="001D3B33">
        <w:trPr>
          <w:trHeight w:val="454"/>
        </w:trPr>
        <w:tc>
          <w:tcPr>
            <w:tcW w:w="881" w:type="pct"/>
            <w:vAlign w:val="top"/>
          </w:tcPr>
          <w:p w14:paraId="591FB137" w14:textId="77777777" w:rsidR="001D3B33" w:rsidRPr="00AF35C0" w:rsidRDefault="001D3B33" w:rsidP="001D3B33">
            <w:pPr>
              <w:pStyle w:val="UrbisTableText"/>
            </w:pPr>
            <w:r w:rsidRPr="00AF35C0">
              <w:t>Options</w:t>
            </w:r>
          </w:p>
        </w:tc>
        <w:tc>
          <w:tcPr>
            <w:tcW w:w="4119" w:type="pct"/>
            <w:gridSpan w:val="5"/>
            <w:vAlign w:val="top"/>
          </w:tcPr>
          <w:p w14:paraId="2FDE6C77" w14:textId="77777777" w:rsidR="001D3B33" w:rsidRPr="00AF35C0" w:rsidRDefault="0039326E" w:rsidP="001D3B33">
            <w:proofErr w:type="spellStart"/>
            <w:r w:rsidRPr="00AF35C0">
              <w:t>UoM</w:t>
            </w:r>
            <w:proofErr w:type="spellEnd"/>
            <w:r w:rsidRPr="00AF35C0">
              <w:t xml:space="preserve"> is considering a range of options to </w:t>
            </w:r>
            <w:r w:rsidR="00EC49CB" w:rsidRPr="00AF35C0">
              <w:t>facilitate</w:t>
            </w:r>
            <w:r w:rsidRPr="00AF35C0">
              <w:t xml:space="preserve"> additional student accommodation with differing levels of university involvement:</w:t>
            </w:r>
          </w:p>
          <w:p w14:paraId="02F3D0C6" w14:textId="77777777" w:rsidR="0039326E" w:rsidRPr="00AF35C0" w:rsidRDefault="0039326E" w:rsidP="0039326E">
            <w:pPr>
              <w:pStyle w:val="ListBullet"/>
            </w:pPr>
            <w:r w:rsidRPr="00AF35C0">
              <w:t xml:space="preserve">Tier 1: Accommodation developed/owned by the university with potential to be operated by </w:t>
            </w:r>
            <w:r w:rsidR="000C4CB1" w:rsidRPr="00AF35C0">
              <w:t xml:space="preserve">the university or </w:t>
            </w:r>
            <w:r w:rsidRPr="00AF35C0">
              <w:t>a private operator</w:t>
            </w:r>
            <w:r w:rsidR="00E42614" w:rsidRPr="00AF35C0">
              <w:t>.</w:t>
            </w:r>
            <w:r w:rsidRPr="00AF35C0">
              <w:t xml:space="preserve"> </w:t>
            </w:r>
            <w:r w:rsidR="00502945" w:rsidRPr="00AF35C0">
              <w:t xml:space="preserve"> This could include using university capital</w:t>
            </w:r>
            <w:r w:rsidR="00B96524" w:rsidRPr="00AF35C0">
              <w:t>, debt</w:t>
            </w:r>
            <w:r w:rsidR="00502945" w:rsidRPr="00AF35C0">
              <w:t xml:space="preserve"> or philanthropic donations. </w:t>
            </w:r>
          </w:p>
          <w:p w14:paraId="5E9CF09A" w14:textId="77777777" w:rsidR="0039326E" w:rsidRPr="00AF35C0" w:rsidRDefault="0039326E" w:rsidP="0039326E">
            <w:pPr>
              <w:pStyle w:val="ListBullet"/>
            </w:pPr>
            <w:r w:rsidRPr="00AF35C0">
              <w:t xml:space="preserve">Tier 2: </w:t>
            </w:r>
            <w:r w:rsidR="00E42614" w:rsidRPr="00AF35C0">
              <w:t>Partnerships with the private sector with options comprising</w:t>
            </w:r>
            <w:r w:rsidR="000C4CB1" w:rsidRPr="00AF35C0">
              <w:t xml:space="preserve"> private developments on university land</w:t>
            </w:r>
            <w:r w:rsidR="00E42614" w:rsidRPr="00AF35C0">
              <w:t>:</w:t>
            </w:r>
          </w:p>
          <w:p w14:paraId="45C73863" w14:textId="77777777" w:rsidR="00E42614" w:rsidRPr="00AF35C0" w:rsidRDefault="00E42614" w:rsidP="00E42614">
            <w:pPr>
              <w:pStyle w:val="ListBullet2"/>
            </w:pPr>
            <w:r w:rsidRPr="00AF35C0">
              <w:t>BOOT scheme</w:t>
            </w:r>
            <w:r w:rsidR="000C4CB1" w:rsidRPr="00AF35C0">
              <w:t xml:space="preserve"> (similar to the Student Village Melbourne and Carlton Connect projec</w:t>
            </w:r>
            <w:r w:rsidR="00EC49CB" w:rsidRPr="00AF35C0">
              <w:t>t</w:t>
            </w:r>
            <w:r w:rsidR="000C4CB1" w:rsidRPr="00AF35C0">
              <w:t>s)</w:t>
            </w:r>
          </w:p>
          <w:p w14:paraId="06CB02CA" w14:textId="77777777" w:rsidR="00E42614" w:rsidRPr="00AF35C0" w:rsidRDefault="00E42614" w:rsidP="00E42614">
            <w:pPr>
              <w:pStyle w:val="ListBullet2"/>
            </w:pPr>
            <w:r w:rsidRPr="00AF35C0">
              <w:t>Lease concession</w:t>
            </w:r>
          </w:p>
          <w:p w14:paraId="3536A42C" w14:textId="77777777" w:rsidR="00E42614" w:rsidRPr="00AF35C0" w:rsidRDefault="00E42614" w:rsidP="00E42614">
            <w:pPr>
              <w:pStyle w:val="ListBullet2"/>
            </w:pPr>
            <w:r w:rsidRPr="00AF35C0">
              <w:t>Incorporated joint venture</w:t>
            </w:r>
            <w:r w:rsidR="000C4CB1" w:rsidRPr="00AF35C0">
              <w:t>.</w:t>
            </w:r>
          </w:p>
          <w:p w14:paraId="0C450CF2" w14:textId="77777777" w:rsidR="0039326E" w:rsidRPr="00AF35C0" w:rsidRDefault="0039326E" w:rsidP="0039326E">
            <w:pPr>
              <w:pStyle w:val="ListBullet"/>
            </w:pPr>
            <w:r w:rsidRPr="00AF35C0">
              <w:lastRenderedPageBreak/>
              <w:t xml:space="preserve">Tier 3: </w:t>
            </w:r>
            <w:r w:rsidR="00E42614" w:rsidRPr="00AF35C0">
              <w:t xml:space="preserve">A student accommodation facility that is developed/owned by the private sector with an arrangement with </w:t>
            </w:r>
            <w:proofErr w:type="spellStart"/>
            <w:r w:rsidR="00E42614" w:rsidRPr="00AF35C0">
              <w:t>UoM</w:t>
            </w:r>
            <w:proofErr w:type="spellEnd"/>
            <w:r w:rsidR="00E42614" w:rsidRPr="00AF35C0">
              <w:t xml:space="preserve"> that could include:</w:t>
            </w:r>
          </w:p>
          <w:p w14:paraId="500E550A" w14:textId="77777777" w:rsidR="00E42614" w:rsidRPr="00AF35C0" w:rsidRDefault="00E42614" w:rsidP="00E42614">
            <w:pPr>
              <w:pStyle w:val="ListBullet2"/>
            </w:pPr>
            <w:r w:rsidRPr="00AF35C0">
              <w:t>Nominations agreement</w:t>
            </w:r>
          </w:p>
          <w:p w14:paraId="50E13227" w14:textId="77777777" w:rsidR="00E42614" w:rsidRPr="00AF35C0" w:rsidRDefault="00E42614" w:rsidP="00E42614">
            <w:pPr>
              <w:pStyle w:val="ListBullet2"/>
            </w:pPr>
            <w:r w:rsidRPr="00AF35C0">
              <w:t>Lease</w:t>
            </w:r>
          </w:p>
          <w:p w14:paraId="6A4DF3FB" w14:textId="77777777" w:rsidR="00E42614" w:rsidRPr="00AF35C0" w:rsidRDefault="00E42614" w:rsidP="00E42614">
            <w:pPr>
              <w:pStyle w:val="ListBullet2"/>
            </w:pPr>
            <w:r w:rsidRPr="00AF35C0">
              <w:t>Marketing and reservations agreement.</w:t>
            </w:r>
          </w:p>
        </w:tc>
      </w:tr>
      <w:tr w:rsidR="001D3B33" w:rsidRPr="00AF35C0" w14:paraId="0031BCEC" w14:textId="77777777" w:rsidTr="001D3B33">
        <w:trPr>
          <w:cnfStyle w:val="000000100000" w:firstRow="0" w:lastRow="0" w:firstColumn="0" w:lastColumn="0" w:oddVBand="0" w:evenVBand="0" w:oddHBand="1" w:evenHBand="0" w:firstRowFirstColumn="0" w:firstRowLastColumn="0" w:lastRowFirstColumn="0" w:lastRowLastColumn="0"/>
          <w:trHeight w:val="454"/>
        </w:trPr>
        <w:tc>
          <w:tcPr>
            <w:tcW w:w="881" w:type="pct"/>
            <w:vAlign w:val="top"/>
          </w:tcPr>
          <w:p w14:paraId="4FE62175" w14:textId="77777777" w:rsidR="001D3B33" w:rsidRPr="00AF35C0" w:rsidRDefault="001D3B33" w:rsidP="001D3B33">
            <w:pPr>
              <w:pStyle w:val="UrbisTableText"/>
            </w:pPr>
            <w:r w:rsidRPr="00AF35C0">
              <w:lastRenderedPageBreak/>
              <w:t>Investment Decisions/ Return on Investment</w:t>
            </w:r>
          </w:p>
        </w:tc>
        <w:tc>
          <w:tcPr>
            <w:tcW w:w="4119" w:type="pct"/>
            <w:gridSpan w:val="5"/>
            <w:vAlign w:val="top"/>
          </w:tcPr>
          <w:p w14:paraId="4A9E5886" w14:textId="77777777" w:rsidR="001D3B33" w:rsidRPr="00AF35C0" w:rsidRDefault="00B45321" w:rsidP="001D3B33">
            <w:pPr>
              <w:pStyle w:val="ListBullet"/>
            </w:pPr>
            <w:r w:rsidRPr="00AF35C0">
              <w:t xml:space="preserve">The university considers the long-term financial implications of potential new developments including upfront capital </w:t>
            </w:r>
            <w:r w:rsidR="00EC49CB" w:rsidRPr="00AF35C0">
              <w:t xml:space="preserve">requirements </w:t>
            </w:r>
            <w:r w:rsidRPr="00AF35C0">
              <w:t>and the ongoing maintenance and operation.</w:t>
            </w:r>
          </w:p>
          <w:p w14:paraId="37B6F069" w14:textId="39D6B1C7" w:rsidR="00843470" w:rsidRPr="00AF35C0" w:rsidRDefault="00B45321" w:rsidP="00EC49CB">
            <w:pPr>
              <w:pStyle w:val="ListBullet"/>
            </w:pPr>
            <w:r w:rsidRPr="00AF35C0">
              <w:t>The university is looking to maximise capital with BOOT scheme projects with the private sector having proven attractive</w:t>
            </w:r>
            <w:r w:rsidR="00B96524" w:rsidRPr="00AF35C0">
              <w:t xml:space="preserve"> in recent years</w:t>
            </w:r>
            <w:r w:rsidRPr="00AF35C0">
              <w:t>.  Th</w:t>
            </w:r>
            <w:r w:rsidR="00AF6B11" w:rsidRPr="00AF35C0">
              <w:t>e</w:t>
            </w:r>
            <w:r w:rsidRPr="00AF35C0">
              <w:t>s</w:t>
            </w:r>
            <w:r w:rsidR="00AF6B11" w:rsidRPr="00AF35C0">
              <w:t>e</w:t>
            </w:r>
            <w:r w:rsidRPr="00AF35C0">
              <w:t xml:space="preserve"> projects have not involved the university providing an accommodation occupancy guarantee</w:t>
            </w:r>
            <w:r w:rsidR="00B96524" w:rsidRPr="00AF35C0">
              <w:t>,</w:t>
            </w:r>
            <w:r w:rsidRPr="00AF35C0">
              <w:t xml:space="preserve"> which means </w:t>
            </w:r>
            <w:r w:rsidR="00EC49CB" w:rsidRPr="00AF35C0">
              <w:t xml:space="preserve">the projects do not impact balance sheet liabilities </w:t>
            </w:r>
            <w:r w:rsidR="00B96524" w:rsidRPr="00AF35C0">
              <w:t xml:space="preserve">as significantly </w:t>
            </w:r>
            <w:r w:rsidR="00EC49CB" w:rsidRPr="00AF35C0">
              <w:t xml:space="preserve">and </w:t>
            </w:r>
            <w:r w:rsidR="00B96524" w:rsidRPr="00AF35C0">
              <w:t>therefor the credit rating or</w:t>
            </w:r>
            <w:r w:rsidR="00EC49CB" w:rsidRPr="00AF35C0">
              <w:t xml:space="preserve"> debt capacity</w:t>
            </w:r>
            <w:r w:rsidR="00B96524" w:rsidRPr="00AF35C0">
              <w:t xml:space="preserve"> of the university</w:t>
            </w:r>
            <w:r w:rsidR="00EC49CB" w:rsidRPr="00AF35C0">
              <w:t>.</w:t>
            </w:r>
          </w:p>
        </w:tc>
      </w:tr>
      <w:tr w:rsidR="001D3B33" w:rsidRPr="00AF35C0" w14:paraId="29751F5B" w14:textId="77777777" w:rsidTr="001D3B33">
        <w:trPr>
          <w:trHeight w:val="454"/>
        </w:trPr>
        <w:tc>
          <w:tcPr>
            <w:tcW w:w="881" w:type="pct"/>
            <w:vAlign w:val="top"/>
          </w:tcPr>
          <w:p w14:paraId="0F2955DF" w14:textId="77777777" w:rsidR="001D3B33" w:rsidRPr="00AF35C0" w:rsidRDefault="001D3B33" w:rsidP="001D3B33">
            <w:pPr>
              <w:pStyle w:val="UrbisTableText"/>
              <w:rPr>
                <w:b/>
              </w:rPr>
            </w:pPr>
            <w:r w:rsidRPr="00AF35C0">
              <w:rPr>
                <w:b/>
              </w:rPr>
              <w:t>Operation</w:t>
            </w:r>
          </w:p>
        </w:tc>
        <w:tc>
          <w:tcPr>
            <w:tcW w:w="4119" w:type="pct"/>
            <w:gridSpan w:val="5"/>
            <w:vAlign w:val="top"/>
          </w:tcPr>
          <w:p w14:paraId="3FCFFEF7" w14:textId="77777777" w:rsidR="001D3B33" w:rsidRPr="00AF35C0" w:rsidRDefault="001D3B33" w:rsidP="001D3B33">
            <w:pPr>
              <w:pStyle w:val="ListBullet"/>
              <w:numPr>
                <w:ilvl w:val="0"/>
                <w:numId w:val="0"/>
              </w:numPr>
              <w:ind w:left="360"/>
            </w:pPr>
          </w:p>
        </w:tc>
      </w:tr>
      <w:tr w:rsidR="001D3B33" w:rsidRPr="00AF35C0" w14:paraId="521C775E" w14:textId="77777777" w:rsidTr="001D3B33">
        <w:trPr>
          <w:cnfStyle w:val="000000100000" w:firstRow="0" w:lastRow="0" w:firstColumn="0" w:lastColumn="0" w:oddVBand="0" w:evenVBand="0" w:oddHBand="1" w:evenHBand="0" w:firstRowFirstColumn="0" w:firstRowLastColumn="0" w:lastRowFirstColumn="0" w:lastRowLastColumn="0"/>
          <w:trHeight w:val="454"/>
        </w:trPr>
        <w:tc>
          <w:tcPr>
            <w:tcW w:w="881" w:type="pct"/>
            <w:vAlign w:val="top"/>
          </w:tcPr>
          <w:p w14:paraId="0D40B902" w14:textId="77777777" w:rsidR="001D3B33" w:rsidRPr="00AF35C0" w:rsidRDefault="00BD2C3A" w:rsidP="001D3B33">
            <w:pPr>
              <w:pStyle w:val="UrbisTableText"/>
            </w:pPr>
            <w:r w:rsidRPr="00AF35C0">
              <w:t>Existing</w:t>
            </w:r>
          </w:p>
        </w:tc>
        <w:tc>
          <w:tcPr>
            <w:tcW w:w="4119" w:type="pct"/>
            <w:gridSpan w:val="5"/>
            <w:vAlign w:val="top"/>
          </w:tcPr>
          <w:p w14:paraId="07063821" w14:textId="77777777" w:rsidR="00BD2C3A" w:rsidRPr="00AF35C0" w:rsidRDefault="00BD2C3A" w:rsidP="00BD2C3A">
            <w:r w:rsidRPr="00AF35C0">
              <w:t>In relation to the provision of soft and hard facilities management, it differs between facilities:</w:t>
            </w:r>
          </w:p>
          <w:p w14:paraId="14A3F886" w14:textId="77777777" w:rsidR="00BD2C3A" w:rsidRPr="00AF35C0" w:rsidRDefault="00BD2C3A" w:rsidP="00BD2C3A">
            <w:pPr>
              <w:pStyle w:val="ListBullet"/>
            </w:pPr>
            <w:r w:rsidRPr="00AF35C0">
              <w:t xml:space="preserve">Independent colleges: Largely independent from </w:t>
            </w:r>
            <w:proofErr w:type="spellStart"/>
            <w:r w:rsidRPr="00AF35C0">
              <w:t>UoM</w:t>
            </w:r>
            <w:proofErr w:type="spellEnd"/>
            <w:r w:rsidRPr="00AF35C0">
              <w:t xml:space="preserve"> and undertakes all soft and hard FM in-house, including pastoral care</w:t>
            </w:r>
            <w:r w:rsidR="00B96524" w:rsidRPr="00AF35C0">
              <w:t>.</w:t>
            </w:r>
          </w:p>
          <w:p w14:paraId="7181D86F" w14:textId="77777777" w:rsidR="00BD2C3A" w:rsidRPr="00AF35C0" w:rsidRDefault="00BD2C3A" w:rsidP="00BD2C3A">
            <w:pPr>
              <w:pStyle w:val="ListBullet"/>
            </w:pPr>
            <w:proofErr w:type="spellStart"/>
            <w:r w:rsidRPr="00AF35C0">
              <w:t>UoM</w:t>
            </w:r>
            <w:proofErr w:type="spellEnd"/>
            <w:r w:rsidRPr="00AF35C0">
              <w:t xml:space="preserve"> owned colleges: University provides hard and soft FM including on-site pastoral care</w:t>
            </w:r>
            <w:r w:rsidR="00053DD7" w:rsidRPr="00AF35C0">
              <w:t xml:space="preserve"> for Medley Hall and International House.</w:t>
            </w:r>
          </w:p>
          <w:p w14:paraId="1D591D87" w14:textId="77777777" w:rsidR="00BD2C3A" w:rsidRPr="00AF35C0" w:rsidRDefault="00BD2C3A" w:rsidP="00BD2C3A">
            <w:pPr>
              <w:pStyle w:val="ListBullet"/>
            </w:pPr>
            <w:r w:rsidRPr="00AF35C0">
              <w:t xml:space="preserve">IQ Apartments: University provides hard and </w:t>
            </w:r>
            <w:r w:rsidR="00B45321" w:rsidRPr="00AF35C0">
              <w:t>S</w:t>
            </w:r>
            <w:r w:rsidRPr="00AF35C0">
              <w:t>oft FM</w:t>
            </w:r>
            <w:r w:rsidR="00B96524" w:rsidRPr="00AF35C0">
              <w:t xml:space="preserve"> with </w:t>
            </w:r>
            <w:r w:rsidR="00053DD7" w:rsidRPr="00AF35C0">
              <w:t>limited</w:t>
            </w:r>
            <w:r w:rsidRPr="00AF35C0">
              <w:t xml:space="preserve"> on-site pastoral care.</w:t>
            </w:r>
          </w:p>
          <w:p w14:paraId="7ECE799D" w14:textId="77777777" w:rsidR="001D3B33" w:rsidRPr="00AF35C0" w:rsidRDefault="00BD2C3A" w:rsidP="00BD2C3A">
            <w:pPr>
              <w:pStyle w:val="ListBullet"/>
            </w:pPr>
            <w:r w:rsidRPr="00AF35C0">
              <w:t xml:space="preserve">Student Village Melbourne: CLV and </w:t>
            </w:r>
            <w:proofErr w:type="spellStart"/>
            <w:r w:rsidRPr="00AF35C0">
              <w:t>UoM</w:t>
            </w:r>
            <w:proofErr w:type="spellEnd"/>
            <w:r w:rsidRPr="00AF35C0">
              <w:t xml:space="preserve"> have a comprehensive Project Deed outlining the rights and responsibilities of both parties.</w:t>
            </w:r>
          </w:p>
        </w:tc>
      </w:tr>
      <w:tr w:rsidR="001D3B33" w:rsidRPr="00AF35C0" w14:paraId="557438EB" w14:textId="77777777" w:rsidTr="001D3B33">
        <w:trPr>
          <w:trHeight w:val="454"/>
        </w:trPr>
        <w:tc>
          <w:tcPr>
            <w:tcW w:w="881" w:type="pct"/>
            <w:vAlign w:val="top"/>
          </w:tcPr>
          <w:p w14:paraId="291C2A64" w14:textId="77777777" w:rsidR="001D3B33" w:rsidRPr="00AF35C0" w:rsidRDefault="00BD2C3A" w:rsidP="001D3B33">
            <w:pPr>
              <w:pStyle w:val="UrbisTableText"/>
            </w:pPr>
            <w:r w:rsidRPr="00AF35C0">
              <w:t>Future</w:t>
            </w:r>
          </w:p>
        </w:tc>
        <w:tc>
          <w:tcPr>
            <w:tcW w:w="4119" w:type="pct"/>
            <w:gridSpan w:val="5"/>
            <w:vAlign w:val="top"/>
          </w:tcPr>
          <w:p w14:paraId="3892FE9E" w14:textId="77777777" w:rsidR="001D3B33" w:rsidRPr="00AF35C0" w:rsidRDefault="00BD2C3A" w:rsidP="00BD2C3A">
            <w:pPr>
              <w:pStyle w:val="ListBullet"/>
            </w:pPr>
            <w:r w:rsidRPr="00AF35C0">
              <w:t>It is anticipated there will be a comprehensive Project Deed for the Carlton Connect project and other accommodation partnerships outlining the rights and responsibilities of both parties</w:t>
            </w:r>
            <w:r w:rsidR="00053DD7" w:rsidRPr="00AF35C0">
              <w:t>.</w:t>
            </w:r>
          </w:p>
          <w:p w14:paraId="7A3EC764" w14:textId="77777777" w:rsidR="00053DD7" w:rsidRPr="00AF35C0" w:rsidRDefault="00B45321" w:rsidP="00053DD7">
            <w:pPr>
              <w:pStyle w:val="ListBullet"/>
            </w:pPr>
            <w:proofErr w:type="spellStart"/>
            <w:r w:rsidRPr="00AF35C0">
              <w:t>UoM</w:t>
            </w:r>
            <w:proofErr w:type="spellEnd"/>
            <w:r w:rsidRPr="00AF35C0">
              <w:t xml:space="preserve"> has indicated that the Soft FM in future projects is likely to be outsourced to the private sector (who have expertise in the sector) with potential consideration of shorter term contracts that allow the university</w:t>
            </w:r>
            <w:r w:rsidR="00B96524" w:rsidRPr="00AF35C0">
              <w:t xml:space="preserve"> flexibility</w:t>
            </w:r>
            <w:r w:rsidRPr="00AF35C0">
              <w:t xml:space="preserve"> to react to </w:t>
            </w:r>
            <w:r w:rsidR="00B96524" w:rsidRPr="00AF35C0">
              <w:t xml:space="preserve">future </w:t>
            </w:r>
            <w:r w:rsidRPr="00AF35C0">
              <w:t>changes in higher education as needed.</w:t>
            </w:r>
          </w:p>
        </w:tc>
      </w:tr>
      <w:tr w:rsidR="001D3B33" w:rsidRPr="00AF35C0" w14:paraId="2B4BC9B8" w14:textId="77777777" w:rsidTr="001D3B33">
        <w:trPr>
          <w:cnfStyle w:val="000000100000" w:firstRow="0" w:lastRow="0" w:firstColumn="0" w:lastColumn="0" w:oddVBand="0" w:evenVBand="0" w:oddHBand="1" w:evenHBand="0" w:firstRowFirstColumn="0" w:firstRowLastColumn="0" w:lastRowFirstColumn="0" w:lastRowLastColumn="0"/>
          <w:trHeight w:val="454"/>
        </w:trPr>
        <w:tc>
          <w:tcPr>
            <w:tcW w:w="881" w:type="pct"/>
            <w:vAlign w:val="top"/>
          </w:tcPr>
          <w:p w14:paraId="66B8774B" w14:textId="77777777" w:rsidR="001D3B33" w:rsidRPr="00AF35C0" w:rsidRDefault="001D3B33" w:rsidP="001D3B33">
            <w:pPr>
              <w:pStyle w:val="UrbisTableText"/>
              <w:rPr>
                <w:b/>
              </w:rPr>
            </w:pPr>
            <w:r w:rsidRPr="00AF35C0">
              <w:rPr>
                <w:b/>
              </w:rPr>
              <w:t>RRR Strategy</w:t>
            </w:r>
          </w:p>
        </w:tc>
        <w:tc>
          <w:tcPr>
            <w:tcW w:w="4119" w:type="pct"/>
            <w:gridSpan w:val="5"/>
            <w:vAlign w:val="top"/>
          </w:tcPr>
          <w:p w14:paraId="4DC575FA" w14:textId="77777777" w:rsidR="001D3B33" w:rsidRPr="00AF35C0" w:rsidRDefault="001D3B33" w:rsidP="001D3B33">
            <w:pPr>
              <w:pStyle w:val="ListBullet"/>
              <w:numPr>
                <w:ilvl w:val="0"/>
                <w:numId w:val="0"/>
              </w:numPr>
              <w:ind w:left="360" w:hanging="360"/>
            </w:pPr>
          </w:p>
        </w:tc>
      </w:tr>
      <w:tr w:rsidR="001D3B33" w:rsidRPr="00AF35C0" w14:paraId="22C94161" w14:textId="77777777" w:rsidTr="001D3B33">
        <w:trPr>
          <w:trHeight w:val="454"/>
        </w:trPr>
        <w:tc>
          <w:tcPr>
            <w:tcW w:w="881" w:type="pct"/>
            <w:vAlign w:val="top"/>
          </w:tcPr>
          <w:p w14:paraId="15865FC7" w14:textId="77777777" w:rsidR="001D3B33" w:rsidRPr="00AF35C0" w:rsidRDefault="001D3B33" w:rsidP="001D3B33">
            <w:pPr>
              <w:pStyle w:val="UrbisTableText"/>
            </w:pPr>
            <w:r w:rsidRPr="00AF35C0">
              <w:t>Allocation Strategy</w:t>
            </w:r>
          </w:p>
        </w:tc>
        <w:tc>
          <w:tcPr>
            <w:tcW w:w="4119" w:type="pct"/>
            <w:gridSpan w:val="5"/>
            <w:vAlign w:val="top"/>
          </w:tcPr>
          <w:p w14:paraId="5F151727" w14:textId="77777777" w:rsidR="00BD2C3A" w:rsidRPr="00AF35C0" w:rsidRDefault="00BD2C3A" w:rsidP="00870783">
            <w:pPr>
              <w:pStyle w:val="ListBullet"/>
            </w:pPr>
            <w:r w:rsidRPr="00AF35C0">
              <w:t xml:space="preserve">The university is currently </w:t>
            </w:r>
            <w:r w:rsidR="000C4CB1" w:rsidRPr="00AF35C0">
              <w:t>investigating options to provide</w:t>
            </w:r>
            <w:r w:rsidRPr="00AF35C0">
              <w:t xml:space="preserve"> an accommodation guarantee for students. </w:t>
            </w:r>
            <w:r w:rsidR="0039326E" w:rsidRPr="00AF35C0">
              <w:t xml:space="preserve"> The </w:t>
            </w:r>
            <w:r w:rsidR="000C4CB1" w:rsidRPr="00AF35C0">
              <w:t xml:space="preserve">pilot program for the </w:t>
            </w:r>
            <w:r w:rsidR="0039326E" w:rsidRPr="00AF35C0">
              <w:t xml:space="preserve">guarantee commenced in 2017 for ‘New to Melbourne’ </w:t>
            </w:r>
            <w:r w:rsidR="000C4CB1" w:rsidRPr="00AF35C0">
              <w:t xml:space="preserve">scholarship students </w:t>
            </w:r>
            <w:r w:rsidR="0039326E" w:rsidRPr="00AF35C0">
              <w:t xml:space="preserve">who relocated to Melbourne for their first </w:t>
            </w:r>
            <w:r w:rsidR="0039326E" w:rsidRPr="00AF35C0">
              <w:lastRenderedPageBreak/>
              <w:t xml:space="preserve">year of study.   With the development of additional student </w:t>
            </w:r>
            <w:r w:rsidR="00B96524" w:rsidRPr="00AF35C0">
              <w:t>accommodation,</w:t>
            </w:r>
            <w:r w:rsidR="0039326E" w:rsidRPr="00AF35C0">
              <w:t xml:space="preserve"> the university plans to expand to all ‘New to Melbourne’ undergraduate students and potentially postgraduate students </w:t>
            </w:r>
            <w:r w:rsidR="000C4CB1" w:rsidRPr="00AF35C0">
              <w:t xml:space="preserve">and other cohorts </w:t>
            </w:r>
            <w:r w:rsidR="0039326E" w:rsidRPr="00AF35C0">
              <w:t xml:space="preserve">thereafter. </w:t>
            </w:r>
          </w:p>
          <w:p w14:paraId="47262668" w14:textId="77777777" w:rsidR="00870783" w:rsidRPr="00AF35C0" w:rsidRDefault="00870783" w:rsidP="00870783">
            <w:pPr>
              <w:pStyle w:val="ListBullet"/>
            </w:pPr>
            <w:r w:rsidRPr="00AF35C0">
              <w:t xml:space="preserve">Prospective residents for the university, </w:t>
            </w:r>
            <w:r w:rsidR="00B96524" w:rsidRPr="00AF35C0">
              <w:t>joint venture</w:t>
            </w:r>
            <w:r w:rsidRPr="00AF35C0">
              <w:t xml:space="preserve"> and private accommodation currently apply directly to each of the facilities independently. As such, there is no allocation process of beds put aside for certain cohorts with beds allocated on essentially a ‘first in’ basis.</w:t>
            </w:r>
          </w:p>
          <w:p w14:paraId="1D9C4B8F" w14:textId="532DEE58" w:rsidR="001D3B33" w:rsidRPr="00AF35C0" w:rsidRDefault="00870783" w:rsidP="00870783">
            <w:pPr>
              <w:pStyle w:val="ListBullet"/>
            </w:pPr>
            <w:r w:rsidRPr="00AF35C0">
              <w:t xml:space="preserve">The existing colleges currently operate a centralised online portal for accommodation applications.  Each college has their own admissions process with no specific allocation or preference for </w:t>
            </w:r>
            <w:r w:rsidR="004A7514" w:rsidRPr="00AF35C0">
              <w:t>RRR students</w:t>
            </w:r>
            <w:r w:rsidRPr="00AF35C0">
              <w:t xml:space="preserve">.  Approximately 60% of college residents are from regional areas, indicating that colleges are an attractive option for </w:t>
            </w:r>
            <w:r w:rsidR="004A7514" w:rsidRPr="00AF35C0">
              <w:t>RRR students</w:t>
            </w:r>
            <w:r w:rsidRPr="00AF35C0">
              <w:t xml:space="preserve"> despite the high fees.  This reflects the long traditions that the colleges have of </w:t>
            </w:r>
            <w:r w:rsidR="004A7514" w:rsidRPr="00AF35C0">
              <w:t>RRR students</w:t>
            </w:r>
            <w:r w:rsidRPr="00AF35C0">
              <w:t xml:space="preserve"> staying in colleges.</w:t>
            </w:r>
          </w:p>
          <w:p w14:paraId="100B7662" w14:textId="77777777" w:rsidR="000C4CB1" w:rsidRPr="00AF35C0" w:rsidRDefault="000C4CB1" w:rsidP="00870783">
            <w:pPr>
              <w:pStyle w:val="ListBullet"/>
            </w:pPr>
            <w:r w:rsidRPr="00AF35C0">
              <w:t>Challenges exist for RRR students that are unsuccessful in getting a place at a College as often the other private accommodation has been fully booked by other students (particularly international students) who ha</w:t>
            </w:r>
            <w:r w:rsidR="00EC49CB" w:rsidRPr="00AF35C0">
              <w:t>ve</w:t>
            </w:r>
            <w:r w:rsidRPr="00AF35C0">
              <w:t xml:space="preserve"> an academic offer before domestic students.</w:t>
            </w:r>
          </w:p>
        </w:tc>
      </w:tr>
      <w:tr w:rsidR="001D3B33" w:rsidRPr="00AF35C0" w14:paraId="26D4D981" w14:textId="77777777" w:rsidTr="001D3B33">
        <w:trPr>
          <w:cnfStyle w:val="000000100000" w:firstRow="0" w:lastRow="0" w:firstColumn="0" w:lastColumn="0" w:oddVBand="0" w:evenVBand="0" w:oddHBand="1" w:evenHBand="0" w:firstRowFirstColumn="0" w:firstRowLastColumn="0" w:lastRowFirstColumn="0" w:lastRowLastColumn="0"/>
          <w:trHeight w:val="454"/>
        </w:trPr>
        <w:tc>
          <w:tcPr>
            <w:tcW w:w="881" w:type="pct"/>
            <w:vAlign w:val="top"/>
          </w:tcPr>
          <w:p w14:paraId="1DDDED6C" w14:textId="77777777" w:rsidR="001D3B33" w:rsidRPr="00AF35C0" w:rsidRDefault="001D3B33" w:rsidP="001D3B33">
            <w:pPr>
              <w:pStyle w:val="UrbisTableText"/>
            </w:pPr>
            <w:r w:rsidRPr="00AF35C0">
              <w:lastRenderedPageBreak/>
              <w:t>Fee Structures</w:t>
            </w:r>
          </w:p>
        </w:tc>
        <w:tc>
          <w:tcPr>
            <w:tcW w:w="4119" w:type="pct"/>
            <w:gridSpan w:val="5"/>
            <w:vAlign w:val="top"/>
          </w:tcPr>
          <w:p w14:paraId="65EA1123" w14:textId="77777777" w:rsidR="00870783" w:rsidRPr="00AF35C0" w:rsidRDefault="00870783" w:rsidP="00870783">
            <w:pPr>
              <w:pStyle w:val="ListBullet"/>
            </w:pPr>
            <w:r w:rsidRPr="00AF35C0">
              <w:t>The same accommodation fees are charged for all students</w:t>
            </w:r>
            <w:r w:rsidR="00EC49CB" w:rsidRPr="00AF35C0">
              <w:t xml:space="preserve"> though scholarships and bursaries are offered by the university and colleges. </w:t>
            </w:r>
          </w:p>
          <w:p w14:paraId="5FA061CD" w14:textId="10B08741" w:rsidR="001D3B33" w:rsidRPr="00AF35C0" w:rsidRDefault="00870783" w:rsidP="00870783">
            <w:pPr>
              <w:pStyle w:val="ListBullet"/>
            </w:pPr>
            <w:r w:rsidRPr="00AF35C0">
              <w:t xml:space="preserve">Accommodation scholarships available to </w:t>
            </w:r>
            <w:r w:rsidR="004A7514" w:rsidRPr="00AF35C0">
              <w:t>RRR students</w:t>
            </w:r>
            <w:r w:rsidRPr="00AF35C0">
              <w:t xml:space="preserve"> only including relocation Scholarship comprising $4,000 initially and $1,000 each following year</w:t>
            </w:r>
          </w:p>
        </w:tc>
      </w:tr>
    </w:tbl>
    <w:bookmarkEnd w:id="51"/>
    <w:p w14:paraId="4EA8F025" w14:textId="77777777" w:rsidR="001D3B33" w:rsidRPr="00AF35C0" w:rsidRDefault="001D3B33" w:rsidP="001D3B33">
      <w:pPr>
        <w:spacing w:after="0"/>
        <w:rPr>
          <w:sz w:val="16"/>
          <w:szCs w:val="16"/>
        </w:rPr>
      </w:pPr>
      <w:r w:rsidRPr="00AF35C0">
        <w:rPr>
          <w:sz w:val="16"/>
          <w:szCs w:val="16"/>
        </w:rPr>
        <w:t xml:space="preserve">Note: ^ Full-time on-campus students at the </w:t>
      </w:r>
      <w:r w:rsidR="00870783" w:rsidRPr="00AF35C0">
        <w:rPr>
          <w:sz w:val="16"/>
          <w:szCs w:val="16"/>
        </w:rPr>
        <w:t>Parkville campus</w:t>
      </w:r>
    </w:p>
    <w:p w14:paraId="4211A3D1" w14:textId="77777777" w:rsidR="001D3B33" w:rsidRPr="00AF35C0" w:rsidRDefault="001D3B33" w:rsidP="001D3B33">
      <w:pPr>
        <w:spacing w:after="0"/>
        <w:rPr>
          <w:sz w:val="16"/>
          <w:szCs w:val="16"/>
        </w:rPr>
      </w:pPr>
      <w:r w:rsidRPr="00AF35C0">
        <w:rPr>
          <w:sz w:val="16"/>
          <w:szCs w:val="16"/>
        </w:rPr>
        <w:t xml:space="preserve">Note: * Total full-time on-campus students divided by total beds at the </w:t>
      </w:r>
      <w:r w:rsidR="00870783" w:rsidRPr="00AF35C0">
        <w:rPr>
          <w:sz w:val="16"/>
          <w:szCs w:val="16"/>
        </w:rPr>
        <w:t>Parkville campus</w:t>
      </w:r>
    </w:p>
    <w:p w14:paraId="39C663BD" w14:textId="77777777" w:rsidR="001D3B33" w:rsidRPr="00AF35C0" w:rsidRDefault="001D3B33" w:rsidP="001D3B33">
      <w:r w:rsidRPr="00AF35C0">
        <w:rPr>
          <w:sz w:val="16"/>
          <w:szCs w:val="16"/>
        </w:rPr>
        <w:t>Source: Department of Education and Training; University</w:t>
      </w:r>
      <w:r w:rsidR="00870783" w:rsidRPr="00AF35C0">
        <w:rPr>
          <w:sz w:val="16"/>
          <w:szCs w:val="16"/>
        </w:rPr>
        <w:t xml:space="preserve"> of Melbourne</w:t>
      </w:r>
      <w:r w:rsidRPr="00AF35C0">
        <w:rPr>
          <w:sz w:val="16"/>
          <w:szCs w:val="16"/>
        </w:rPr>
        <w:t>; Urbis</w:t>
      </w:r>
    </w:p>
    <w:p w14:paraId="0AED2933" w14:textId="77777777" w:rsidR="007747D7" w:rsidRPr="00AF35C0" w:rsidRDefault="007747D7" w:rsidP="007747D7"/>
    <w:p w14:paraId="11C27DC9" w14:textId="77777777" w:rsidR="00304503" w:rsidRDefault="00304503" w:rsidP="007747D7">
      <w:pPr>
        <w:sectPr w:rsidR="00304503" w:rsidSect="007A0695">
          <w:pgSz w:w="11906" w:h="16838" w:code="9"/>
          <w:pgMar w:top="1134" w:right="1134" w:bottom="1418" w:left="1134" w:header="709" w:footer="284" w:gutter="0"/>
          <w:cols w:space="708"/>
          <w:docGrid w:linePitch="360"/>
        </w:sectPr>
      </w:pPr>
    </w:p>
    <w:p w14:paraId="47522D58" w14:textId="390F0F15" w:rsidR="001D3B33" w:rsidRPr="00AF35C0" w:rsidRDefault="001D3B33" w:rsidP="007747D7"/>
    <w:tbl>
      <w:tblPr>
        <w:tblStyle w:val="CaptionTable"/>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1697"/>
        <w:gridCol w:w="1877"/>
        <w:gridCol w:w="2018"/>
        <w:gridCol w:w="1773"/>
        <w:gridCol w:w="245"/>
        <w:gridCol w:w="2018"/>
      </w:tblGrid>
      <w:tr w:rsidR="007747D7" w:rsidRPr="00AF35C0" w14:paraId="1CBD5E62" w14:textId="77777777" w:rsidTr="00304503">
        <w:trPr>
          <w:cnfStyle w:val="100000000000" w:firstRow="1" w:lastRow="0" w:firstColumn="0" w:lastColumn="0" w:oddVBand="0" w:evenVBand="0" w:oddHBand="0" w:evenHBand="0" w:firstRowFirstColumn="0" w:firstRowLastColumn="0" w:lastRowFirstColumn="0" w:lastRowLastColumn="0"/>
          <w:trHeight w:val="2835"/>
          <w:tblHeader/>
        </w:trPr>
        <w:tc>
          <w:tcPr>
            <w:tcW w:w="881" w:type="pct"/>
            <w:vAlign w:val="top"/>
          </w:tcPr>
          <w:p w14:paraId="36A25C11" w14:textId="77777777" w:rsidR="007747D7" w:rsidRPr="00AF35C0" w:rsidRDefault="001C3DDD" w:rsidP="007747D7">
            <w:pPr>
              <w:pStyle w:val="UrbisTableHeading"/>
            </w:pPr>
            <w:r w:rsidRPr="00AF35C0">
              <w:t xml:space="preserve">Southern Cross </w:t>
            </w:r>
            <w:r w:rsidR="00035A32" w:rsidRPr="00AF35C0">
              <w:t>University</w:t>
            </w:r>
          </w:p>
        </w:tc>
        <w:tc>
          <w:tcPr>
            <w:tcW w:w="4119" w:type="pct"/>
            <w:gridSpan w:val="5"/>
            <w:vAlign w:val="top"/>
          </w:tcPr>
          <w:p w14:paraId="209793A0" w14:textId="653BB08F" w:rsidR="007747D7" w:rsidRDefault="00304503" w:rsidP="007747D7">
            <w:pPr>
              <w:pStyle w:val="UrbisTableHeading"/>
              <w:ind w:left="0"/>
            </w:pPr>
            <w:r w:rsidRPr="00304503">
              <w:rPr>
                <w:noProof/>
              </w:rPr>
              <w:drawing>
                <wp:anchor distT="0" distB="0" distL="114300" distR="114300" simplePos="0" relativeHeight="251703808" behindDoc="0" locked="0" layoutInCell="1" allowOverlap="1" wp14:anchorId="3DF14B1F" wp14:editId="6CDBB0B0">
                  <wp:simplePos x="0" y="0"/>
                  <wp:positionH relativeFrom="column">
                    <wp:posOffset>-1270</wp:posOffset>
                  </wp:positionH>
                  <wp:positionV relativeFrom="paragraph">
                    <wp:posOffset>4445</wp:posOffset>
                  </wp:positionV>
                  <wp:extent cx="2443418" cy="1571625"/>
                  <wp:effectExtent l="0" t="0" r="0" b="0"/>
                  <wp:wrapNone/>
                  <wp:docPr id="19" name="Picture 19" descr="Southern Cross University" title="Southern Cross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2445764" cy="1573134"/>
                          </a:xfrm>
                          <a:prstGeom prst="rect">
                            <a:avLst/>
                          </a:prstGeom>
                        </pic:spPr>
                      </pic:pic>
                    </a:graphicData>
                  </a:graphic>
                  <wp14:sizeRelH relativeFrom="margin">
                    <wp14:pctWidth>0</wp14:pctWidth>
                  </wp14:sizeRelH>
                  <wp14:sizeRelV relativeFrom="margin">
                    <wp14:pctHeight>0</wp14:pctHeight>
                  </wp14:sizeRelV>
                </wp:anchor>
              </w:drawing>
            </w:r>
            <w:r w:rsidRPr="00304503">
              <w:rPr>
                <w:noProof/>
              </w:rPr>
              <w:drawing>
                <wp:anchor distT="0" distB="0" distL="114300" distR="114300" simplePos="0" relativeHeight="251704832" behindDoc="0" locked="0" layoutInCell="1" allowOverlap="1" wp14:anchorId="43163444" wp14:editId="45DFF6EF">
                  <wp:simplePos x="0" y="0"/>
                  <wp:positionH relativeFrom="column">
                    <wp:posOffset>2564130</wp:posOffset>
                  </wp:positionH>
                  <wp:positionV relativeFrom="paragraph">
                    <wp:posOffset>22860</wp:posOffset>
                  </wp:positionV>
                  <wp:extent cx="2441178" cy="1552575"/>
                  <wp:effectExtent l="0" t="0" r="0" b="0"/>
                  <wp:wrapNone/>
                  <wp:docPr id="2" name="Picture 2" descr="Southern Cross University" title="Southern Cross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2443909" cy="1554312"/>
                          </a:xfrm>
                          <a:prstGeom prst="rect">
                            <a:avLst/>
                          </a:prstGeom>
                        </pic:spPr>
                      </pic:pic>
                    </a:graphicData>
                  </a:graphic>
                  <wp14:sizeRelH relativeFrom="margin">
                    <wp14:pctWidth>0</wp14:pctWidth>
                  </wp14:sizeRelH>
                  <wp14:sizeRelV relativeFrom="margin">
                    <wp14:pctHeight>0</wp14:pctHeight>
                  </wp14:sizeRelV>
                </wp:anchor>
              </w:drawing>
            </w:r>
          </w:p>
          <w:p w14:paraId="7636508E" w14:textId="1E7C4609" w:rsidR="00304503" w:rsidRPr="00AF35C0" w:rsidRDefault="00304503" w:rsidP="007747D7">
            <w:pPr>
              <w:pStyle w:val="UrbisTableHeading"/>
              <w:ind w:left="0"/>
            </w:pPr>
          </w:p>
        </w:tc>
      </w:tr>
      <w:tr w:rsidR="007747D7" w:rsidRPr="00AF35C0" w14:paraId="7D1F0B78"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81" w:type="pct"/>
            <w:vAlign w:val="top"/>
          </w:tcPr>
          <w:p w14:paraId="27DAA6C0" w14:textId="77777777" w:rsidR="007747D7" w:rsidRPr="00AF35C0" w:rsidRDefault="007747D7" w:rsidP="007747D7">
            <w:pPr>
              <w:pStyle w:val="UrbisTableText"/>
              <w:rPr>
                <w:b/>
              </w:rPr>
            </w:pPr>
            <w:r w:rsidRPr="00AF35C0">
              <w:rPr>
                <w:b/>
              </w:rPr>
              <w:t>Existing PBSA</w:t>
            </w:r>
          </w:p>
        </w:tc>
        <w:tc>
          <w:tcPr>
            <w:tcW w:w="975" w:type="pct"/>
            <w:vAlign w:val="center"/>
          </w:tcPr>
          <w:p w14:paraId="0A3BE2BA" w14:textId="77777777" w:rsidR="007747D7" w:rsidRPr="00AF35C0" w:rsidRDefault="007747D7" w:rsidP="007747D7">
            <w:pPr>
              <w:pStyle w:val="UrbisTableText"/>
              <w:jc w:val="center"/>
              <w:rPr>
                <w:b/>
              </w:rPr>
            </w:pPr>
            <w:r w:rsidRPr="00AF35C0">
              <w:rPr>
                <w:b/>
              </w:rPr>
              <w:t>University</w:t>
            </w:r>
          </w:p>
        </w:tc>
        <w:tc>
          <w:tcPr>
            <w:tcW w:w="1048" w:type="pct"/>
            <w:vAlign w:val="center"/>
          </w:tcPr>
          <w:p w14:paraId="3675BE48" w14:textId="77777777" w:rsidR="007747D7" w:rsidRPr="00AF35C0" w:rsidRDefault="007747D7" w:rsidP="007747D7">
            <w:pPr>
              <w:pStyle w:val="UrbisTableText"/>
              <w:jc w:val="center"/>
              <w:rPr>
                <w:b/>
              </w:rPr>
            </w:pPr>
            <w:r w:rsidRPr="00AF35C0">
              <w:rPr>
                <w:b/>
              </w:rPr>
              <w:t>College</w:t>
            </w:r>
          </w:p>
        </w:tc>
        <w:tc>
          <w:tcPr>
            <w:tcW w:w="921" w:type="pct"/>
            <w:vAlign w:val="center"/>
          </w:tcPr>
          <w:p w14:paraId="5E119949" w14:textId="77777777" w:rsidR="007747D7" w:rsidRPr="00AF35C0" w:rsidRDefault="007747D7" w:rsidP="007747D7">
            <w:pPr>
              <w:pStyle w:val="UrbisTableText"/>
              <w:jc w:val="center"/>
              <w:rPr>
                <w:b/>
              </w:rPr>
            </w:pPr>
            <w:r w:rsidRPr="00AF35C0">
              <w:rPr>
                <w:b/>
              </w:rPr>
              <w:t>Joint Venture</w:t>
            </w:r>
          </w:p>
        </w:tc>
        <w:tc>
          <w:tcPr>
            <w:tcW w:w="1175" w:type="pct"/>
            <w:gridSpan w:val="2"/>
            <w:vAlign w:val="center"/>
          </w:tcPr>
          <w:p w14:paraId="64326A25" w14:textId="77777777" w:rsidR="007747D7" w:rsidRPr="00AF35C0" w:rsidRDefault="007747D7" w:rsidP="007747D7">
            <w:pPr>
              <w:pStyle w:val="UrbisTableText"/>
              <w:jc w:val="center"/>
              <w:rPr>
                <w:b/>
              </w:rPr>
            </w:pPr>
            <w:r w:rsidRPr="00AF35C0">
              <w:rPr>
                <w:b/>
              </w:rPr>
              <w:t>Private (Off-Campus)</w:t>
            </w:r>
          </w:p>
        </w:tc>
      </w:tr>
      <w:tr w:rsidR="007747D7" w:rsidRPr="00AF35C0" w14:paraId="46F18066" w14:textId="77777777" w:rsidTr="007747D7">
        <w:trPr>
          <w:trHeight w:val="454"/>
        </w:trPr>
        <w:tc>
          <w:tcPr>
            <w:tcW w:w="881" w:type="pct"/>
            <w:vAlign w:val="top"/>
          </w:tcPr>
          <w:p w14:paraId="2B07E85E" w14:textId="77777777" w:rsidR="007747D7" w:rsidRPr="00AF35C0" w:rsidRDefault="007747D7" w:rsidP="007747D7">
            <w:pPr>
              <w:pStyle w:val="UrbisTableText"/>
            </w:pPr>
            <w:r w:rsidRPr="00AF35C0">
              <w:t>Facilities</w:t>
            </w:r>
          </w:p>
        </w:tc>
        <w:tc>
          <w:tcPr>
            <w:tcW w:w="975" w:type="pct"/>
            <w:vAlign w:val="center"/>
          </w:tcPr>
          <w:p w14:paraId="696A15AB" w14:textId="77777777" w:rsidR="007747D7" w:rsidRPr="00AF35C0" w:rsidRDefault="007747D7" w:rsidP="007747D7">
            <w:pPr>
              <w:pStyle w:val="UrbisTableText"/>
              <w:jc w:val="center"/>
            </w:pPr>
            <w:r w:rsidRPr="00AF35C0">
              <w:t>0</w:t>
            </w:r>
          </w:p>
        </w:tc>
        <w:tc>
          <w:tcPr>
            <w:tcW w:w="1048" w:type="pct"/>
            <w:vAlign w:val="center"/>
          </w:tcPr>
          <w:p w14:paraId="25CE31D1" w14:textId="77777777" w:rsidR="007747D7" w:rsidRPr="00AF35C0" w:rsidRDefault="007747D7" w:rsidP="007747D7">
            <w:pPr>
              <w:pStyle w:val="UrbisTableText"/>
              <w:jc w:val="center"/>
            </w:pPr>
            <w:r w:rsidRPr="00AF35C0">
              <w:t>0</w:t>
            </w:r>
          </w:p>
        </w:tc>
        <w:tc>
          <w:tcPr>
            <w:tcW w:w="921" w:type="pct"/>
            <w:vAlign w:val="center"/>
          </w:tcPr>
          <w:p w14:paraId="7259D998" w14:textId="77777777" w:rsidR="007747D7" w:rsidRPr="00AF35C0" w:rsidRDefault="007747D7" w:rsidP="007747D7">
            <w:pPr>
              <w:pStyle w:val="UrbisTableText"/>
              <w:jc w:val="center"/>
            </w:pPr>
            <w:r w:rsidRPr="00AF35C0">
              <w:t>4</w:t>
            </w:r>
          </w:p>
        </w:tc>
        <w:tc>
          <w:tcPr>
            <w:tcW w:w="1175" w:type="pct"/>
            <w:gridSpan w:val="2"/>
            <w:vAlign w:val="center"/>
          </w:tcPr>
          <w:p w14:paraId="7BFD7EAC" w14:textId="77777777" w:rsidR="007747D7" w:rsidRPr="00AF35C0" w:rsidRDefault="007747D7" w:rsidP="007747D7">
            <w:pPr>
              <w:pStyle w:val="UrbisTableText"/>
              <w:jc w:val="center"/>
            </w:pPr>
            <w:r w:rsidRPr="00AF35C0">
              <w:t>0</w:t>
            </w:r>
          </w:p>
        </w:tc>
      </w:tr>
      <w:tr w:rsidR="007747D7" w:rsidRPr="00AF35C0" w14:paraId="2243EF16"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81" w:type="pct"/>
            <w:vAlign w:val="top"/>
          </w:tcPr>
          <w:p w14:paraId="39D7A2E5" w14:textId="77777777" w:rsidR="007747D7" w:rsidRPr="00AF35C0" w:rsidRDefault="007747D7" w:rsidP="007747D7">
            <w:pPr>
              <w:pStyle w:val="UrbisTableText"/>
            </w:pPr>
            <w:r w:rsidRPr="00AF35C0">
              <w:t>Beds</w:t>
            </w:r>
          </w:p>
        </w:tc>
        <w:tc>
          <w:tcPr>
            <w:tcW w:w="975" w:type="pct"/>
            <w:vAlign w:val="center"/>
          </w:tcPr>
          <w:p w14:paraId="2090FCDE" w14:textId="77777777" w:rsidR="007747D7" w:rsidRPr="00AF35C0" w:rsidRDefault="007747D7" w:rsidP="007747D7">
            <w:pPr>
              <w:pStyle w:val="UrbisTableText"/>
              <w:jc w:val="center"/>
            </w:pPr>
            <w:r w:rsidRPr="00AF35C0">
              <w:t>0</w:t>
            </w:r>
          </w:p>
        </w:tc>
        <w:tc>
          <w:tcPr>
            <w:tcW w:w="1048" w:type="pct"/>
            <w:vAlign w:val="center"/>
          </w:tcPr>
          <w:p w14:paraId="754183AC" w14:textId="77777777" w:rsidR="007747D7" w:rsidRPr="00AF35C0" w:rsidRDefault="007747D7" w:rsidP="007747D7">
            <w:pPr>
              <w:pStyle w:val="UrbisTableText"/>
              <w:jc w:val="center"/>
            </w:pPr>
            <w:r w:rsidRPr="00AF35C0">
              <w:t>0</w:t>
            </w:r>
          </w:p>
        </w:tc>
        <w:tc>
          <w:tcPr>
            <w:tcW w:w="921" w:type="pct"/>
            <w:vAlign w:val="center"/>
          </w:tcPr>
          <w:p w14:paraId="6D655212" w14:textId="77777777" w:rsidR="007747D7" w:rsidRPr="00AF35C0" w:rsidRDefault="007747D7" w:rsidP="007747D7">
            <w:pPr>
              <w:pStyle w:val="UrbisTableText"/>
              <w:jc w:val="center"/>
            </w:pPr>
            <w:r w:rsidRPr="00AF35C0">
              <w:t>469</w:t>
            </w:r>
          </w:p>
        </w:tc>
        <w:tc>
          <w:tcPr>
            <w:tcW w:w="1175" w:type="pct"/>
            <w:gridSpan w:val="2"/>
            <w:vAlign w:val="center"/>
          </w:tcPr>
          <w:p w14:paraId="630A6EA7" w14:textId="77777777" w:rsidR="007747D7" w:rsidRPr="00AF35C0" w:rsidRDefault="007747D7" w:rsidP="007747D7">
            <w:pPr>
              <w:pStyle w:val="UrbisTableText"/>
              <w:jc w:val="center"/>
            </w:pPr>
            <w:r w:rsidRPr="00AF35C0">
              <w:t>0</w:t>
            </w:r>
          </w:p>
        </w:tc>
      </w:tr>
      <w:tr w:rsidR="007747D7" w:rsidRPr="00AF35C0" w14:paraId="57C872EC" w14:textId="77777777" w:rsidTr="007747D7">
        <w:trPr>
          <w:trHeight w:val="454"/>
        </w:trPr>
        <w:tc>
          <w:tcPr>
            <w:tcW w:w="881" w:type="pct"/>
            <w:vAlign w:val="top"/>
          </w:tcPr>
          <w:p w14:paraId="2337E07B" w14:textId="77777777" w:rsidR="007747D7" w:rsidRPr="00AF35C0" w:rsidRDefault="007747D7" w:rsidP="007747D7">
            <w:pPr>
              <w:pStyle w:val="UrbisTableText"/>
            </w:pPr>
            <w:r w:rsidRPr="00AF35C0">
              <w:t xml:space="preserve">Existing Environment </w:t>
            </w:r>
          </w:p>
        </w:tc>
        <w:tc>
          <w:tcPr>
            <w:tcW w:w="4119" w:type="pct"/>
            <w:gridSpan w:val="5"/>
            <w:vAlign w:val="top"/>
          </w:tcPr>
          <w:p w14:paraId="31AB9F15" w14:textId="77777777" w:rsidR="007747D7" w:rsidRPr="00AF35C0" w:rsidRDefault="007747D7" w:rsidP="007747D7">
            <w:pPr>
              <w:pStyle w:val="UrbisTableText"/>
            </w:pPr>
            <w:r w:rsidRPr="00AF35C0">
              <w:t xml:space="preserve">SCU has three major campuses located at the Gold Coast, Port Macquarie and Lismore.  Existing PBSA includes: </w:t>
            </w:r>
          </w:p>
          <w:p w14:paraId="2002BEA6" w14:textId="77777777" w:rsidR="007747D7" w:rsidRPr="00AF35C0" w:rsidRDefault="007747D7" w:rsidP="007747D7">
            <w:pPr>
              <w:pStyle w:val="ListBullet"/>
            </w:pPr>
            <w:r w:rsidRPr="00AF35C0">
              <w:t xml:space="preserve">Lismore: Three facilities with a total of 373 beds ranging from 16-30 years old.  </w:t>
            </w:r>
          </w:p>
          <w:p w14:paraId="2458ADDD" w14:textId="77777777" w:rsidR="007747D7" w:rsidRPr="00AF35C0" w:rsidRDefault="007747D7" w:rsidP="007747D7">
            <w:pPr>
              <w:pStyle w:val="ListBullet"/>
            </w:pPr>
            <w:r w:rsidRPr="00AF35C0">
              <w:t>Coffs Harbour: One building with 96 beds</w:t>
            </w:r>
          </w:p>
          <w:p w14:paraId="7912BCAA" w14:textId="77777777" w:rsidR="007747D7" w:rsidRPr="00AF35C0" w:rsidRDefault="007747D7" w:rsidP="007747D7">
            <w:pPr>
              <w:pStyle w:val="ListBullet"/>
            </w:pPr>
            <w:r w:rsidRPr="00AF35C0">
              <w:t>Gold Coast: There is currently no PBSA at the campus</w:t>
            </w:r>
          </w:p>
          <w:p w14:paraId="5EDCCD9A" w14:textId="77777777" w:rsidR="007747D7" w:rsidRPr="00AF35C0" w:rsidRDefault="007747D7" w:rsidP="007747D7">
            <w:pPr>
              <w:pStyle w:val="UrbisTableText"/>
            </w:pPr>
            <w:r w:rsidRPr="00AF35C0">
              <w:t>Vacancy rates at the Lismore and Coffs Harbour accommodation has increased at recent years, which reflects the decline in overall enrolments at the two campuses (which have lost market share to the Gold Coast campus).</w:t>
            </w:r>
          </w:p>
        </w:tc>
      </w:tr>
      <w:tr w:rsidR="007747D7" w:rsidRPr="00AF35C0" w14:paraId="0776FAE6"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81" w:type="pct"/>
            <w:vAlign w:val="center"/>
          </w:tcPr>
          <w:p w14:paraId="3FEDA9BE" w14:textId="77777777" w:rsidR="007747D7" w:rsidRPr="00AF35C0" w:rsidRDefault="007747D7" w:rsidP="007747D7">
            <w:pPr>
              <w:pStyle w:val="UrbisTableText"/>
            </w:pPr>
            <w:r w:rsidRPr="00AF35C0">
              <w:t>Enrolled Students (2016)^</w:t>
            </w:r>
          </w:p>
        </w:tc>
        <w:tc>
          <w:tcPr>
            <w:tcW w:w="975" w:type="pct"/>
            <w:vAlign w:val="center"/>
          </w:tcPr>
          <w:p w14:paraId="1B95A7FB" w14:textId="77777777" w:rsidR="007747D7" w:rsidRPr="00AF35C0" w:rsidRDefault="007747D7" w:rsidP="007747D7">
            <w:pPr>
              <w:pStyle w:val="ListBullet"/>
              <w:numPr>
                <w:ilvl w:val="0"/>
                <w:numId w:val="0"/>
              </w:numPr>
              <w:spacing w:after="0"/>
              <w:ind w:left="360" w:hanging="360"/>
            </w:pPr>
            <w:r w:rsidRPr="00AF35C0">
              <w:t>Metropolitan: 104</w:t>
            </w:r>
          </w:p>
        </w:tc>
        <w:tc>
          <w:tcPr>
            <w:tcW w:w="1048" w:type="pct"/>
            <w:vAlign w:val="center"/>
          </w:tcPr>
          <w:p w14:paraId="575A065F" w14:textId="77777777" w:rsidR="007747D7" w:rsidRPr="00AF35C0" w:rsidRDefault="007747D7" w:rsidP="007747D7">
            <w:pPr>
              <w:pStyle w:val="ListBullet"/>
              <w:numPr>
                <w:ilvl w:val="0"/>
                <w:numId w:val="0"/>
              </w:numPr>
              <w:spacing w:after="0"/>
              <w:ind w:left="360" w:hanging="360"/>
            </w:pPr>
            <w:r w:rsidRPr="00AF35C0">
              <w:t>Rural: 1,056</w:t>
            </w:r>
          </w:p>
        </w:tc>
        <w:tc>
          <w:tcPr>
            <w:tcW w:w="1048" w:type="pct"/>
            <w:gridSpan w:val="2"/>
            <w:vAlign w:val="center"/>
          </w:tcPr>
          <w:p w14:paraId="33B36193" w14:textId="77777777" w:rsidR="007747D7" w:rsidRPr="00AF35C0" w:rsidRDefault="007747D7" w:rsidP="007747D7">
            <w:pPr>
              <w:pStyle w:val="ListBullet"/>
              <w:numPr>
                <w:ilvl w:val="0"/>
                <w:numId w:val="0"/>
              </w:numPr>
              <w:spacing w:after="0"/>
              <w:ind w:left="360" w:hanging="360"/>
            </w:pPr>
            <w:r w:rsidRPr="00AF35C0">
              <w:t>International: 552</w:t>
            </w:r>
          </w:p>
        </w:tc>
        <w:tc>
          <w:tcPr>
            <w:tcW w:w="1048" w:type="pct"/>
            <w:vAlign w:val="center"/>
          </w:tcPr>
          <w:p w14:paraId="03B30FEF" w14:textId="77777777" w:rsidR="007747D7" w:rsidRPr="00AF35C0" w:rsidRDefault="007747D7" w:rsidP="007747D7">
            <w:pPr>
              <w:pStyle w:val="ListBullet"/>
              <w:numPr>
                <w:ilvl w:val="0"/>
                <w:numId w:val="0"/>
              </w:numPr>
              <w:spacing w:after="0"/>
              <w:ind w:left="360" w:hanging="360"/>
            </w:pPr>
            <w:r w:rsidRPr="00AF35C0">
              <w:t>Total: 1,712</w:t>
            </w:r>
          </w:p>
        </w:tc>
      </w:tr>
      <w:tr w:rsidR="007747D7" w:rsidRPr="00AF35C0" w14:paraId="7B7A41E9" w14:textId="77777777" w:rsidTr="007747D7">
        <w:trPr>
          <w:trHeight w:val="454"/>
        </w:trPr>
        <w:tc>
          <w:tcPr>
            <w:tcW w:w="881" w:type="pct"/>
            <w:vAlign w:val="center"/>
          </w:tcPr>
          <w:p w14:paraId="7A84106F" w14:textId="77777777" w:rsidR="007747D7" w:rsidRPr="00AF35C0" w:rsidRDefault="007747D7" w:rsidP="007747D7">
            <w:pPr>
              <w:pStyle w:val="UrbisTableText"/>
            </w:pPr>
            <w:r w:rsidRPr="00AF35C0">
              <w:t>Benchmark (2016)*</w:t>
            </w:r>
          </w:p>
        </w:tc>
        <w:tc>
          <w:tcPr>
            <w:tcW w:w="4119" w:type="pct"/>
            <w:gridSpan w:val="5"/>
            <w:vAlign w:val="center"/>
          </w:tcPr>
          <w:p w14:paraId="37776C15" w14:textId="77777777" w:rsidR="007747D7" w:rsidRPr="00AF35C0" w:rsidRDefault="007747D7" w:rsidP="007747D7">
            <w:pPr>
              <w:pStyle w:val="ListBullet"/>
              <w:numPr>
                <w:ilvl w:val="0"/>
                <w:numId w:val="0"/>
              </w:numPr>
              <w:ind w:left="360" w:hanging="360"/>
            </w:pPr>
            <w:r w:rsidRPr="00AF35C0">
              <w:t>3.7</w:t>
            </w:r>
            <w:r w:rsidR="001D3B33" w:rsidRPr="00AF35C0">
              <w:t xml:space="preserve"> full time students per bed</w:t>
            </w:r>
          </w:p>
        </w:tc>
      </w:tr>
      <w:tr w:rsidR="007747D7" w:rsidRPr="00AF35C0" w14:paraId="48E468B0"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5000" w:type="pct"/>
            <w:gridSpan w:val="6"/>
            <w:vAlign w:val="top"/>
          </w:tcPr>
          <w:p w14:paraId="1C3F7125" w14:textId="77777777" w:rsidR="007747D7" w:rsidRPr="00AF35C0" w:rsidRDefault="007747D7" w:rsidP="007747D7">
            <w:pPr>
              <w:pStyle w:val="ListBullet"/>
              <w:numPr>
                <w:ilvl w:val="0"/>
                <w:numId w:val="0"/>
              </w:numPr>
              <w:ind w:left="360" w:hanging="360"/>
            </w:pPr>
            <w:r w:rsidRPr="00AF35C0">
              <w:rPr>
                <w:b/>
              </w:rPr>
              <w:t>PBSA Development</w:t>
            </w:r>
          </w:p>
        </w:tc>
      </w:tr>
      <w:tr w:rsidR="007747D7" w:rsidRPr="00AF35C0" w14:paraId="271B9D21" w14:textId="77777777" w:rsidTr="007747D7">
        <w:trPr>
          <w:trHeight w:val="454"/>
        </w:trPr>
        <w:tc>
          <w:tcPr>
            <w:tcW w:w="881" w:type="pct"/>
            <w:vAlign w:val="top"/>
          </w:tcPr>
          <w:p w14:paraId="7D911661" w14:textId="77777777" w:rsidR="007747D7" w:rsidRPr="00AF35C0" w:rsidRDefault="007747D7" w:rsidP="007747D7">
            <w:pPr>
              <w:pStyle w:val="UrbisTableText"/>
            </w:pPr>
            <w:r w:rsidRPr="00AF35C0">
              <w:t>Pipeline</w:t>
            </w:r>
          </w:p>
        </w:tc>
        <w:tc>
          <w:tcPr>
            <w:tcW w:w="4119" w:type="pct"/>
            <w:gridSpan w:val="5"/>
            <w:vAlign w:val="top"/>
          </w:tcPr>
          <w:p w14:paraId="42147D67" w14:textId="77777777" w:rsidR="007747D7" w:rsidRPr="00AF35C0" w:rsidRDefault="007747D7" w:rsidP="007747D7">
            <w:pPr>
              <w:pStyle w:val="ListBullet"/>
            </w:pPr>
            <w:r w:rsidRPr="00AF35C0">
              <w:t>There is currently no student accommodation in the pipeline at any of the three campuses though the university is undertaking a market sounding process relating to the development of PBSA at their Gold Coast campus.</w:t>
            </w:r>
          </w:p>
        </w:tc>
      </w:tr>
      <w:tr w:rsidR="007747D7" w:rsidRPr="00AF35C0" w14:paraId="1EF3AE82"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81" w:type="pct"/>
            <w:vAlign w:val="top"/>
          </w:tcPr>
          <w:p w14:paraId="6967C41E" w14:textId="77777777" w:rsidR="007747D7" w:rsidRPr="00AF35C0" w:rsidRDefault="007747D7" w:rsidP="007747D7">
            <w:pPr>
              <w:pStyle w:val="UrbisTableText"/>
            </w:pPr>
            <w:r w:rsidRPr="00AF35C0">
              <w:t>Challenges</w:t>
            </w:r>
          </w:p>
        </w:tc>
        <w:tc>
          <w:tcPr>
            <w:tcW w:w="4119" w:type="pct"/>
            <w:gridSpan w:val="5"/>
            <w:vAlign w:val="top"/>
          </w:tcPr>
          <w:p w14:paraId="4CDB9787" w14:textId="77777777" w:rsidR="007747D7" w:rsidRPr="00AF35C0" w:rsidRDefault="007747D7" w:rsidP="007747D7">
            <w:r w:rsidRPr="00AF35C0">
              <w:t>Challenges facing the university relating to PBSA development are outlined below (with some varying between campus):</w:t>
            </w:r>
          </w:p>
          <w:p w14:paraId="1F50EDB6" w14:textId="77777777" w:rsidR="007747D7" w:rsidRPr="00AF35C0" w:rsidRDefault="007747D7" w:rsidP="007747D7">
            <w:pPr>
              <w:pStyle w:val="ListBullet"/>
            </w:pPr>
            <w:r w:rsidRPr="00AF35C0">
              <w:t>Financial constraints: The university is constrained financially and does not have access to funds to invest in new PBSA or upgrading existing accommodation.</w:t>
            </w:r>
          </w:p>
          <w:p w14:paraId="7EBC2685" w14:textId="77777777" w:rsidR="007747D7" w:rsidRPr="00AF35C0" w:rsidRDefault="007747D7" w:rsidP="007747D7">
            <w:pPr>
              <w:pStyle w:val="ListBullet"/>
            </w:pPr>
            <w:r w:rsidRPr="00AF35C0">
              <w:t>Land availability: SCU currently leases land from the Gold Coast Airport at their Gold Coast campus.  As such, they do not have control over land at their campus to facilitate accommodation.  This represents a key component of the market sounding process to engage with key landholders surrounding the campus (including Gold Coast City Council, Queensland Government and Gold Coast Airport) to find suitable sites for development.</w:t>
            </w:r>
          </w:p>
          <w:p w14:paraId="131EC07E" w14:textId="77777777" w:rsidR="007747D7" w:rsidRPr="00AF35C0" w:rsidRDefault="007747D7" w:rsidP="007747D7">
            <w:pPr>
              <w:pStyle w:val="ListBullet"/>
            </w:pPr>
            <w:r w:rsidRPr="00AF35C0">
              <w:t xml:space="preserve">Operational expertise: The smaller size of the university means that is does not have the critical mass to operate student accommodation as efficiently and effectively as a </w:t>
            </w:r>
            <w:r w:rsidRPr="00AF35C0">
              <w:lastRenderedPageBreak/>
              <w:t>private operator.  This was one of the key reasons that CLV was brought in as a partner.</w:t>
            </w:r>
          </w:p>
          <w:p w14:paraId="1DCB6523" w14:textId="77777777" w:rsidR="007747D7" w:rsidRPr="00AF35C0" w:rsidRDefault="007747D7" w:rsidP="007747D7">
            <w:pPr>
              <w:pStyle w:val="ListBullet"/>
            </w:pPr>
            <w:r w:rsidRPr="00AF35C0">
              <w:t>Student retention: The age of the existing accommodation at Lismore and Coffs Harbour has created issues in retaining residents.</w:t>
            </w:r>
          </w:p>
        </w:tc>
      </w:tr>
      <w:tr w:rsidR="007747D7" w:rsidRPr="00AF35C0" w14:paraId="13E81F6F" w14:textId="77777777" w:rsidTr="007747D7">
        <w:trPr>
          <w:trHeight w:val="454"/>
        </w:trPr>
        <w:tc>
          <w:tcPr>
            <w:tcW w:w="881" w:type="pct"/>
            <w:vAlign w:val="top"/>
          </w:tcPr>
          <w:p w14:paraId="057A6CF3" w14:textId="77777777" w:rsidR="007747D7" w:rsidRPr="00AF35C0" w:rsidRDefault="007747D7" w:rsidP="007747D7">
            <w:pPr>
              <w:pStyle w:val="UrbisTableText"/>
            </w:pPr>
            <w:r w:rsidRPr="00AF35C0">
              <w:lastRenderedPageBreak/>
              <w:t>Options</w:t>
            </w:r>
          </w:p>
        </w:tc>
        <w:tc>
          <w:tcPr>
            <w:tcW w:w="4119" w:type="pct"/>
            <w:gridSpan w:val="5"/>
            <w:vAlign w:val="top"/>
          </w:tcPr>
          <w:p w14:paraId="44B250D6" w14:textId="77777777" w:rsidR="007747D7" w:rsidRPr="00AF35C0" w:rsidRDefault="007747D7" w:rsidP="007747D7">
            <w:r w:rsidRPr="00AF35C0">
              <w:t>As part of the market sounding process at the Gold Coast campus, SCU is investigating partnership options with the private sector such as:</w:t>
            </w:r>
          </w:p>
          <w:p w14:paraId="07D4022E" w14:textId="77777777" w:rsidR="007747D7" w:rsidRPr="00AF35C0" w:rsidRDefault="007747D7" w:rsidP="007747D7">
            <w:pPr>
              <w:pStyle w:val="ListBullet"/>
            </w:pPr>
            <w:r w:rsidRPr="00AF35C0">
              <w:t>BOOT developments</w:t>
            </w:r>
          </w:p>
          <w:p w14:paraId="6B64496B" w14:textId="77777777" w:rsidR="007747D7" w:rsidRPr="00AF35C0" w:rsidRDefault="007747D7" w:rsidP="007747D7">
            <w:pPr>
              <w:pStyle w:val="ListBullet"/>
            </w:pPr>
            <w:r w:rsidRPr="00AF35C0">
              <w:t>Affiliation agreement with a private developer</w:t>
            </w:r>
          </w:p>
          <w:p w14:paraId="01617C3F" w14:textId="77777777" w:rsidR="007747D7" w:rsidRPr="00AF35C0" w:rsidRDefault="007747D7" w:rsidP="007747D7">
            <w:r w:rsidRPr="00AF35C0">
              <w:t xml:space="preserve">SCU has identified a NSW Government funding to help pay for the redevelopment of existing accommodation at Lismore and Coffs Harbour. </w:t>
            </w:r>
          </w:p>
        </w:tc>
      </w:tr>
      <w:tr w:rsidR="007747D7" w:rsidRPr="00AF35C0" w14:paraId="7071AD50"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81" w:type="pct"/>
            <w:vAlign w:val="top"/>
          </w:tcPr>
          <w:p w14:paraId="4B0A8EAF" w14:textId="77777777" w:rsidR="007747D7" w:rsidRPr="00AF35C0" w:rsidRDefault="007747D7" w:rsidP="007747D7">
            <w:pPr>
              <w:pStyle w:val="UrbisTableText"/>
            </w:pPr>
            <w:r w:rsidRPr="00AF35C0">
              <w:t>Investment Decisions/ Return on Investment</w:t>
            </w:r>
          </w:p>
        </w:tc>
        <w:tc>
          <w:tcPr>
            <w:tcW w:w="4119" w:type="pct"/>
            <w:gridSpan w:val="5"/>
            <w:vAlign w:val="top"/>
          </w:tcPr>
          <w:p w14:paraId="6F10BF1A" w14:textId="77777777" w:rsidR="007747D7" w:rsidRPr="00AF35C0" w:rsidRDefault="007747D7" w:rsidP="007747D7">
            <w:pPr>
              <w:pStyle w:val="ListBullet"/>
            </w:pPr>
            <w:r w:rsidRPr="00AF35C0">
              <w:t>Provision of student accommodation servicing the Gold Coast Campus is an approved strategic priority for SCU</w:t>
            </w:r>
          </w:p>
          <w:p w14:paraId="708043C6" w14:textId="77777777" w:rsidR="007747D7" w:rsidRPr="00AF35C0" w:rsidRDefault="007747D7" w:rsidP="007747D7">
            <w:pPr>
              <w:pStyle w:val="ListBullet"/>
            </w:pPr>
            <w:r w:rsidRPr="00AF35C0">
              <w:t>There is an expectation among the university executive that investment in infrastructure will result in new income streams to justify the investment.  As such, there is an unwillingness to invest in upgrading the accommodation at Lismore or Coffs Harbour as this would not generate substantial new income streams.</w:t>
            </w:r>
          </w:p>
          <w:p w14:paraId="03B50289" w14:textId="77777777" w:rsidR="007747D7" w:rsidRPr="00AF35C0" w:rsidRDefault="007747D7" w:rsidP="007747D7">
            <w:pPr>
              <w:pStyle w:val="ListBullet"/>
            </w:pPr>
            <w:r w:rsidRPr="00AF35C0">
              <w:t xml:space="preserve">There is an appreciation that the provision of attractive and affordable PBSA is important in attracting students.  However, the university does not model the potential financial benefit associated with new accommodation attracting additional students. </w:t>
            </w:r>
          </w:p>
          <w:p w14:paraId="522F0222" w14:textId="77777777" w:rsidR="007747D7" w:rsidRPr="00AF35C0" w:rsidRDefault="007747D7" w:rsidP="007747D7">
            <w:pPr>
              <w:pStyle w:val="ListBullet"/>
            </w:pPr>
            <w:r w:rsidRPr="00AF35C0">
              <w:t xml:space="preserve">There is an appreciation that the provision of PBSA would help retain more students by providing supportive accommodation that will assist students at university.  </w:t>
            </w:r>
          </w:p>
        </w:tc>
      </w:tr>
      <w:tr w:rsidR="007747D7" w:rsidRPr="00AF35C0" w14:paraId="40CA7378" w14:textId="77777777" w:rsidTr="007747D7">
        <w:trPr>
          <w:trHeight w:val="454"/>
        </w:trPr>
        <w:tc>
          <w:tcPr>
            <w:tcW w:w="881" w:type="pct"/>
            <w:vAlign w:val="top"/>
          </w:tcPr>
          <w:p w14:paraId="5412C388" w14:textId="77777777" w:rsidR="007747D7" w:rsidRPr="00AF35C0" w:rsidRDefault="007747D7" w:rsidP="007747D7">
            <w:pPr>
              <w:pStyle w:val="UrbisTableText"/>
              <w:rPr>
                <w:b/>
              </w:rPr>
            </w:pPr>
            <w:r w:rsidRPr="00AF35C0">
              <w:rPr>
                <w:b/>
              </w:rPr>
              <w:t>Operation</w:t>
            </w:r>
          </w:p>
        </w:tc>
        <w:tc>
          <w:tcPr>
            <w:tcW w:w="4119" w:type="pct"/>
            <w:gridSpan w:val="5"/>
            <w:vAlign w:val="top"/>
          </w:tcPr>
          <w:p w14:paraId="6EE420C7" w14:textId="77777777" w:rsidR="007747D7" w:rsidRPr="00AF35C0" w:rsidRDefault="007747D7" w:rsidP="007747D7">
            <w:pPr>
              <w:pStyle w:val="ListBullet"/>
              <w:numPr>
                <w:ilvl w:val="0"/>
                <w:numId w:val="0"/>
              </w:numPr>
              <w:ind w:left="360"/>
            </w:pPr>
          </w:p>
        </w:tc>
      </w:tr>
      <w:tr w:rsidR="007747D7" w:rsidRPr="00AF35C0" w14:paraId="4737D12E"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81" w:type="pct"/>
            <w:vAlign w:val="top"/>
          </w:tcPr>
          <w:p w14:paraId="31BCA221" w14:textId="77777777" w:rsidR="007747D7" w:rsidRPr="00AF35C0" w:rsidRDefault="007747D7" w:rsidP="007747D7">
            <w:pPr>
              <w:pStyle w:val="UrbisTableText"/>
            </w:pPr>
            <w:r w:rsidRPr="00AF35C0">
              <w:t>Facilities Management</w:t>
            </w:r>
          </w:p>
        </w:tc>
        <w:tc>
          <w:tcPr>
            <w:tcW w:w="4119" w:type="pct"/>
            <w:gridSpan w:val="5"/>
            <w:vAlign w:val="top"/>
          </w:tcPr>
          <w:p w14:paraId="2CA4962B" w14:textId="77777777" w:rsidR="007747D7" w:rsidRPr="00AF35C0" w:rsidRDefault="007747D7" w:rsidP="007747D7">
            <w:pPr>
              <w:pStyle w:val="ListBullet"/>
            </w:pPr>
            <w:r w:rsidRPr="00AF35C0">
              <w:rPr>
                <w:b/>
              </w:rPr>
              <w:t>Current:</w:t>
            </w:r>
            <w:r w:rsidRPr="00AF35C0">
              <w:t xml:space="preserve"> As part of the agreement with CLV, CLV is responsible for the maintenance of the facilities including new furniture every five years.</w:t>
            </w:r>
          </w:p>
          <w:p w14:paraId="4121C2B8" w14:textId="77777777" w:rsidR="007747D7" w:rsidRPr="00AF35C0" w:rsidRDefault="007747D7" w:rsidP="007747D7">
            <w:pPr>
              <w:pStyle w:val="ListBullet"/>
            </w:pPr>
            <w:r w:rsidRPr="00AF35C0">
              <w:rPr>
                <w:b/>
              </w:rPr>
              <w:t>Future:</w:t>
            </w:r>
            <w:r w:rsidRPr="00AF35C0">
              <w:t xml:space="preserve"> It is likely that any future agreements with the private sector would look to continue to outsource these operations.</w:t>
            </w:r>
          </w:p>
        </w:tc>
      </w:tr>
      <w:tr w:rsidR="007747D7" w:rsidRPr="00AF35C0" w14:paraId="69D699BD" w14:textId="77777777" w:rsidTr="007747D7">
        <w:trPr>
          <w:trHeight w:val="454"/>
        </w:trPr>
        <w:tc>
          <w:tcPr>
            <w:tcW w:w="881" w:type="pct"/>
            <w:vAlign w:val="top"/>
          </w:tcPr>
          <w:p w14:paraId="43609E5D" w14:textId="77777777" w:rsidR="007747D7" w:rsidRPr="00AF35C0" w:rsidRDefault="007747D7" w:rsidP="007747D7">
            <w:pPr>
              <w:pStyle w:val="UrbisTableText"/>
            </w:pPr>
            <w:r w:rsidRPr="00AF35C0">
              <w:t>Student Services</w:t>
            </w:r>
          </w:p>
        </w:tc>
        <w:tc>
          <w:tcPr>
            <w:tcW w:w="4119" w:type="pct"/>
            <w:gridSpan w:val="5"/>
            <w:vAlign w:val="top"/>
          </w:tcPr>
          <w:p w14:paraId="6CA828A7" w14:textId="77777777" w:rsidR="007747D7" w:rsidRPr="00AF35C0" w:rsidRDefault="007747D7" w:rsidP="007747D7">
            <w:pPr>
              <w:pStyle w:val="ListBullet"/>
            </w:pPr>
            <w:r w:rsidRPr="00AF35C0">
              <w:rPr>
                <w:b/>
              </w:rPr>
              <w:t>Current:</w:t>
            </w:r>
            <w:r w:rsidRPr="00AF35C0">
              <w:t xml:space="preserve"> As part of the management agreement with CLV, CLV is responsible for the student services including applications, student support, security, events.  Catering is not provided due to operational constraints with the buildings combined with the demand profile of students.</w:t>
            </w:r>
          </w:p>
          <w:p w14:paraId="0A2C8AD4" w14:textId="77777777" w:rsidR="007747D7" w:rsidRPr="00AF35C0" w:rsidRDefault="007747D7" w:rsidP="007747D7">
            <w:pPr>
              <w:pStyle w:val="ListBullet"/>
            </w:pPr>
            <w:r w:rsidRPr="00AF35C0">
              <w:rPr>
                <w:b/>
              </w:rPr>
              <w:t>Future:</w:t>
            </w:r>
            <w:r w:rsidRPr="00AF35C0">
              <w:t xml:space="preserve"> It is likely that any future agreements with the private sector would look to continue to outsource these operations.</w:t>
            </w:r>
          </w:p>
        </w:tc>
      </w:tr>
      <w:tr w:rsidR="007747D7" w:rsidRPr="00AF35C0" w14:paraId="2CEF8E09"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81" w:type="pct"/>
            <w:vAlign w:val="top"/>
          </w:tcPr>
          <w:p w14:paraId="68D4E6BD" w14:textId="77777777" w:rsidR="007747D7" w:rsidRPr="00AF35C0" w:rsidRDefault="007747D7" w:rsidP="007747D7">
            <w:pPr>
              <w:pStyle w:val="UrbisTableText"/>
              <w:rPr>
                <w:b/>
              </w:rPr>
            </w:pPr>
            <w:r w:rsidRPr="00AF35C0">
              <w:rPr>
                <w:b/>
              </w:rPr>
              <w:t>RRR Strategy</w:t>
            </w:r>
          </w:p>
        </w:tc>
        <w:tc>
          <w:tcPr>
            <w:tcW w:w="4119" w:type="pct"/>
            <w:gridSpan w:val="5"/>
            <w:vAlign w:val="top"/>
          </w:tcPr>
          <w:p w14:paraId="4AA4BCE6" w14:textId="77777777" w:rsidR="007747D7" w:rsidRPr="00AF35C0" w:rsidRDefault="007747D7" w:rsidP="007747D7">
            <w:pPr>
              <w:pStyle w:val="ListBullet"/>
              <w:numPr>
                <w:ilvl w:val="0"/>
                <w:numId w:val="0"/>
              </w:numPr>
              <w:ind w:left="360" w:hanging="360"/>
            </w:pPr>
          </w:p>
        </w:tc>
      </w:tr>
      <w:tr w:rsidR="007747D7" w:rsidRPr="00AF35C0" w14:paraId="3BF4FD02" w14:textId="77777777" w:rsidTr="007747D7">
        <w:trPr>
          <w:trHeight w:val="454"/>
        </w:trPr>
        <w:tc>
          <w:tcPr>
            <w:tcW w:w="881" w:type="pct"/>
            <w:vAlign w:val="top"/>
          </w:tcPr>
          <w:p w14:paraId="7D28B7DF" w14:textId="77777777" w:rsidR="007747D7" w:rsidRPr="00AF35C0" w:rsidRDefault="007747D7" w:rsidP="007747D7">
            <w:pPr>
              <w:pStyle w:val="UrbisTableText"/>
            </w:pPr>
            <w:r w:rsidRPr="00AF35C0">
              <w:t>Allocation Strategy</w:t>
            </w:r>
          </w:p>
        </w:tc>
        <w:tc>
          <w:tcPr>
            <w:tcW w:w="4119" w:type="pct"/>
            <w:gridSpan w:val="5"/>
            <w:vAlign w:val="top"/>
          </w:tcPr>
          <w:p w14:paraId="1E22E697" w14:textId="77777777" w:rsidR="007747D7" w:rsidRPr="00AF35C0" w:rsidRDefault="007747D7" w:rsidP="007747D7">
            <w:pPr>
              <w:pStyle w:val="ListBullet"/>
            </w:pPr>
            <w:r w:rsidRPr="00AF35C0">
              <w:t xml:space="preserve">The university currently does not have an allocation strategy to guarantee a certain number of beds for any cohorts.  This reflects the significant vacancies that have </w:t>
            </w:r>
            <w:r w:rsidRPr="00AF35C0">
              <w:lastRenderedPageBreak/>
              <w:t>been experienced at Lismore and Coffs Harbour indicating everyone who has applied for student accommodation has been offered a place.</w:t>
            </w:r>
          </w:p>
        </w:tc>
      </w:tr>
      <w:tr w:rsidR="007747D7" w:rsidRPr="00AF35C0" w14:paraId="70F69771"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81" w:type="pct"/>
            <w:vAlign w:val="top"/>
          </w:tcPr>
          <w:p w14:paraId="409AFA83" w14:textId="77777777" w:rsidR="007747D7" w:rsidRPr="00AF35C0" w:rsidRDefault="007747D7" w:rsidP="007747D7">
            <w:pPr>
              <w:pStyle w:val="UrbisTableText"/>
            </w:pPr>
            <w:r w:rsidRPr="00AF35C0">
              <w:lastRenderedPageBreak/>
              <w:t>Fee Structures</w:t>
            </w:r>
          </w:p>
        </w:tc>
        <w:tc>
          <w:tcPr>
            <w:tcW w:w="4119" w:type="pct"/>
            <w:gridSpan w:val="5"/>
            <w:vAlign w:val="top"/>
          </w:tcPr>
          <w:p w14:paraId="148943B1" w14:textId="16D0B7C6" w:rsidR="007747D7" w:rsidRPr="00AF35C0" w:rsidRDefault="007747D7" w:rsidP="007747D7">
            <w:pPr>
              <w:pStyle w:val="ListBullet"/>
            </w:pPr>
            <w:r w:rsidRPr="00AF35C0">
              <w:t xml:space="preserve">The university does not offer any subsidies for </w:t>
            </w:r>
            <w:r w:rsidR="004A7514" w:rsidRPr="00AF35C0">
              <w:t>RRR students</w:t>
            </w:r>
            <w:r w:rsidRPr="00AF35C0">
              <w:t>.</w:t>
            </w:r>
          </w:p>
        </w:tc>
      </w:tr>
    </w:tbl>
    <w:p w14:paraId="3F1CC875" w14:textId="77777777" w:rsidR="007747D7" w:rsidRPr="00AF35C0" w:rsidRDefault="007747D7" w:rsidP="007747D7">
      <w:pPr>
        <w:spacing w:after="0"/>
        <w:rPr>
          <w:sz w:val="16"/>
          <w:szCs w:val="16"/>
        </w:rPr>
      </w:pPr>
      <w:r w:rsidRPr="00AF35C0">
        <w:rPr>
          <w:sz w:val="16"/>
          <w:szCs w:val="16"/>
        </w:rPr>
        <w:t>Note: ^ Full-time on-campus students at the Coffs Harbour and Lismore campuses</w:t>
      </w:r>
    </w:p>
    <w:p w14:paraId="4E42F477" w14:textId="77777777" w:rsidR="007747D7" w:rsidRPr="00AF35C0" w:rsidRDefault="007747D7" w:rsidP="007747D7">
      <w:pPr>
        <w:spacing w:after="0"/>
        <w:rPr>
          <w:sz w:val="16"/>
          <w:szCs w:val="16"/>
        </w:rPr>
      </w:pPr>
      <w:r w:rsidRPr="00AF35C0">
        <w:rPr>
          <w:sz w:val="16"/>
          <w:szCs w:val="16"/>
        </w:rPr>
        <w:t>Note: * Total full-time on-campus students divided by total beds at the Coffs Harbour and Lismore campuses</w:t>
      </w:r>
    </w:p>
    <w:p w14:paraId="79A94967" w14:textId="77777777" w:rsidR="007747D7" w:rsidRPr="00AF35C0" w:rsidRDefault="007747D7" w:rsidP="007747D7">
      <w:r w:rsidRPr="00AF35C0">
        <w:rPr>
          <w:sz w:val="16"/>
          <w:szCs w:val="16"/>
        </w:rPr>
        <w:t>Source: Department of Education and Training; Southern Cross University; Urbis</w:t>
      </w:r>
    </w:p>
    <w:p w14:paraId="6E71DBE4" w14:textId="77777777" w:rsidR="007747D7" w:rsidRPr="00AF35C0" w:rsidRDefault="007747D7" w:rsidP="007747D7">
      <w:pPr>
        <w:spacing w:after="0"/>
      </w:pPr>
      <w:r w:rsidRPr="00AF35C0">
        <w:br w:type="page"/>
      </w:r>
    </w:p>
    <w:p w14:paraId="210DB430" w14:textId="77777777" w:rsidR="007747D7" w:rsidRPr="00AF35C0" w:rsidRDefault="007747D7" w:rsidP="007747D7"/>
    <w:tbl>
      <w:tblPr>
        <w:tblStyle w:val="CaptionTable"/>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1556"/>
        <w:gridCol w:w="2018"/>
        <w:gridCol w:w="2018"/>
        <w:gridCol w:w="1773"/>
        <w:gridCol w:w="245"/>
        <w:gridCol w:w="2018"/>
      </w:tblGrid>
      <w:tr w:rsidR="007747D7" w:rsidRPr="00AF35C0" w14:paraId="51D0DE1D" w14:textId="77777777" w:rsidTr="00304503">
        <w:trPr>
          <w:cnfStyle w:val="100000000000" w:firstRow="1" w:lastRow="0" w:firstColumn="0" w:lastColumn="0" w:oddVBand="0" w:evenVBand="0" w:oddHBand="0" w:evenHBand="0" w:firstRowFirstColumn="0" w:firstRowLastColumn="0" w:lastRowFirstColumn="0" w:lastRowLastColumn="0"/>
          <w:trHeight w:val="3686"/>
          <w:tblHeader/>
        </w:trPr>
        <w:tc>
          <w:tcPr>
            <w:tcW w:w="808" w:type="pct"/>
            <w:vAlign w:val="top"/>
          </w:tcPr>
          <w:p w14:paraId="25C660BE" w14:textId="77777777" w:rsidR="007747D7" w:rsidRPr="00AF35C0" w:rsidRDefault="007747D7" w:rsidP="007747D7">
            <w:pPr>
              <w:pStyle w:val="UrbisTableHeading"/>
            </w:pPr>
            <w:r w:rsidRPr="00AF35C0">
              <w:t>Flinders University</w:t>
            </w:r>
          </w:p>
        </w:tc>
        <w:tc>
          <w:tcPr>
            <w:tcW w:w="4192" w:type="pct"/>
            <w:gridSpan w:val="5"/>
            <w:vAlign w:val="top"/>
          </w:tcPr>
          <w:p w14:paraId="502D2C26" w14:textId="632C2ECA" w:rsidR="007747D7" w:rsidRPr="00AF35C0" w:rsidRDefault="00304503" w:rsidP="007747D7">
            <w:pPr>
              <w:pStyle w:val="UrbisTableHeading"/>
            </w:pPr>
            <w:r w:rsidRPr="00304503">
              <w:rPr>
                <w:noProof/>
              </w:rPr>
              <w:drawing>
                <wp:anchor distT="0" distB="0" distL="114300" distR="114300" simplePos="0" relativeHeight="251706880" behindDoc="0" locked="0" layoutInCell="1" allowOverlap="1" wp14:anchorId="310BE901" wp14:editId="30F69B3D">
                  <wp:simplePos x="0" y="0"/>
                  <wp:positionH relativeFrom="column">
                    <wp:posOffset>635</wp:posOffset>
                  </wp:positionH>
                  <wp:positionV relativeFrom="paragraph">
                    <wp:posOffset>4445</wp:posOffset>
                  </wp:positionV>
                  <wp:extent cx="2255421" cy="2124075"/>
                  <wp:effectExtent l="0" t="0" r="0" b="0"/>
                  <wp:wrapNone/>
                  <wp:docPr id="6" name="Picture 6" descr="Flinders University" title="Flinder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59236" cy="2127668"/>
                          </a:xfrm>
                          <a:prstGeom prst="rect">
                            <a:avLst/>
                          </a:prstGeom>
                        </pic:spPr>
                      </pic:pic>
                    </a:graphicData>
                  </a:graphic>
                  <wp14:sizeRelH relativeFrom="margin">
                    <wp14:pctWidth>0</wp14:pctWidth>
                  </wp14:sizeRelH>
                  <wp14:sizeRelV relativeFrom="margin">
                    <wp14:pctHeight>0</wp14:pctHeight>
                  </wp14:sizeRelV>
                </wp:anchor>
              </w:drawing>
            </w:r>
            <w:r w:rsidRPr="00304503">
              <w:rPr>
                <w:noProof/>
              </w:rPr>
              <w:drawing>
                <wp:anchor distT="0" distB="0" distL="114300" distR="114300" simplePos="0" relativeHeight="251707904" behindDoc="0" locked="0" layoutInCell="1" allowOverlap="1" wp14:anchorId="7FAE3EC2" wp14:editId="5AAAA33E">
                  <wp:simplePos x="0" y="0"/>
                  <wp:positionH relativeFrom="column">
                    <wp:posOffset>2305685</wp:posOffset>
                  </wp:positionH>
                  <wp:positionV relativeFrom="paragraph">
                    <wp:posOffset>14605</wp:posOffset>
                  </wp:positionV>
                  <wp:extent cx="2723572" cy="2095500"/>
                  <wp:effectExtent l="0" t="0" r="635" b="0"/>
                  <wp:wrapNone/>
                  <wp:docPr id="7" name="Picture 7" descr="Flinder University" title="Flinders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27217" cy="2098304"/>
                          </a:xfrm>
                          <a:prstGeom prst="rect">
                            <a:avLst/>
                          </a:prstGeom>
                        </pic:spPr>
                      </pic:pic>
                    </a:graphicData>
                  </a:graphic>
                  <wp14:sizeRelH relativeFrom="margin">
                    <wp14:pctWidth>0</wp14:pctWidth>
                  </wp14:sizeRelH>
                  <wp14:sizeRelV relativeFrom="margin">
                    <wp14:pctHeight>0</wp14:pctHeight>
                  </wp14:sizeRelV>
                </wp:anchor>
              </w:drawing>
            </w:r>
          </w:p>
          <w:p w14:paraId="7003834C" w14:textId="77777777" w:rsidR="007747D7" w:rsidRPr="00AF35C0" w:rsidRDefault="007747D7" w:rsidP="007747D7">
            <w:pPr>
              <w:pStyle w:val="UrbisTableHeading"/>
              <w:ind w:left="0"/>
            </w:pPr>
          </w:p>
        </w:tc>
      </w:tr>
      <w:tr w:rsidR="007747D7" w:rsidRPr="00AF35C0" w14:paraId="5F090B66"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08" w:type="pct"/>
            <w:vAlign w:val="top"/>
          </w:tcPr>
          <w:p w14:paraId="54E5E0C4" w14:textId="77777777" w:rsidR="007747D7" w:rsidRPr="00AF35C0" w:rsidRDefault="007747D7" w:rsidP="007747D7">
            <w:pPr>
              <w:pStyle w:val="UrbisTableText"/>
              <w:rPr>
                <w:b/>
              </w:rPr>
            </w:pPr>
            <w:r w:rsidRPr="00AF35C0">
              <w:rPr>
                <w:b/>
              </w:rPr>
              <w:t>Existing PBSA</w:t>
            </w:r>
          </w:p>
        </w:tc>
        <w:tc>
          <w:tcPr>
            <w:tcW w:w="1048" w:type="pct"/>
            <w:vAlign w:val="center"/>
          </w:tcPr>
          <w:p w14:paraId="11EC9E11" w14:textId="77777777" w:rsidR="007747D7" w:rsidRPr="00AF35C0" w:rsidRDefault="007747D7" w:rsidP="007747D7">
            <w:pPr>
              <w:pStyle w:val="UrbisTableText"/>
              <w:jc w:val="center"/>
              <w:rPr>
                <w:b/>
              </w:rPr>
            </w:pPr>
            <w:r w:rsidRPr="00AF35C0">
              <w:rPr>
                <w:b/>
              </w:rPr>
              <w:t>University</w:t>
            </w:r>
          </w:p>
        </w:tc>
        <w:tc>
          <w:tcPr>
            <w:tcW w:w="1048" w:type="pct"/>
            <w:vAlign w:val="center"/>
          </w:tcPr>
          <w:p w14:paraId="3D78A401" w14:textId="77777777" w:rsidR="007747D7" w:rsidRPr="00AF35C0" w:rsidRDefault="007747D7" w:rsidP="007747D7">
            <w:pPr>
              <w:pStyle w:val="UrbisTableText"/>
              <w:jc w:val="center"/>
              <w:rPr>
                <w:b/>
              </w:rPr>
            </w:pPr>
            <w:r w:rsidRPr="00AF35C0">
              <w:rPr>
                <w:b/>
              </w:rPr>
              <w:t>College</w:t>
            </w:r>
          </w:p>
        </w:tc>
        <w:tc>
          <w:tcPr>
            <w:tcW w:w="921" w:type="pct"/>
            <w:vAlign w:val="center"/>
          </w:tcPr>
          <w:p w14:paraId="58388C2F" w14:textId="77777777" w:rsidR="007747D7" w:rsidRPr="00AF35C0" w:rsidRDefault="007747D7" w:rsidP="007747D7">
            <w:pPr>
              <w:pStyle w:val="UrbisTableText"/>
              <w:jc w:val="center"/>
              <w:rPr>
                <w:b/>
              </w:rPr>
            </w:pPr>
            <w:r w:rsidRPr="00AF35C0">
              <w:rPr>
                <w:b/>
              </w:rPr>
              <w:t>Joint Venture</w:t>
            </w:r>
          </w:p>
        </w:tc>
        <w:tc>
          <w:tcPr>
            <w:tcW w:w="1175" w:type="pct"/>
            <w:gridSpan w:val="2"/>
            <w:vAlign w:val="center"/>
          </w:tcPr>
          <w:p w14:paraId="0C66CE67" w14:textId="77777777" w:rsidR="007747D7" w:rsidRPr="00AF35C0" w:rsidRDefault="007747D7" w:rsidP="007747D7">
            <w:pPr>
              <w:pStyle w:val="UrbisTableText"/>
              <w:jc w:val="center"/>
              <w:rPr>
                <w:b/>
              </w:rPr>
            </w:pPr>
            <w:r w:rsidRPr="00AF35C0">
              <w:rPr>
                <w:b/>
              </w:rPr>
              <w:t>Private (Off-Campus)</w:t>
            </w:r>
          </w:p>
        </w:tc>
      </w:tr>
      <w:tr w:rsidR="007747D7" w:rsidRPr="00AF35C0" w14:paraId="49EBCCC2" w14:textId="77777777" w:rsidTr="007747D7">
        <w:trPr>
          <w:trHeight w:val="454"/>
        </w:trPr>
        <w:tc>
          <w:tcPr>
            <w:tcW w:w="808" w:type="pct"/>
            <w:vAlign w:val="top"/>
          </w:tcPr>
          <w:p w14:paraId="79073AEB" w14:textId="77777777" w:rsidR="007747D7" w:rsidRPr="00AF35C0" w:rsidRDefault="007747D7" w:rsidP="007747D7">
            <w:pPr>
              <w:pStyle w:val="UrbisTableText"/>
            </w:pPr>
            <w:r w:rsidRPr="00AF35C0">
              <w:t>Facilities</w:t>
            </w:r>
          </w:p>
        </w:tc>
        <w:tc>
          <w:tcPr>
            <w:tcW w:w="1048" w:type="pct"/>
            <w:vAlign w:val="center"/>
          </w:tcPr>
          <w:p w14:paraId="256C34AC" w14:textId="77777777" w:rsidR="007747D7" w:rsidRPr="00AF35C0" w:rsidRDefault="007747D7" w:rsidP="007747D7">
            <w:pPr>
              <w:pStyle w:val="UrbisTableText"/>
              <w:jc w:val="center"/>
            </w:pPr>
            <w:r w:rsidRPr="00AF35C0">
              <w:t>2</w:t>
            </w:r>
          </w:p>
        </w:tc>
        <w:tc>
          <w:tcPr>
            <w:tcW w:w="1048" w:type="pct"/>
            <w:vAlign w:val="center"/>
          </w:tcPr>
          <w:p w14:paraId="432D6228" w14:textId="77777777" w:rsidR="007747D7" w:rsidRPr="00AF35C0" w:rsidRDefault="007747D7" w:rsidP="007747D7">
            <w:pPr>
              <w:pStyle w:val="UrbisTableText"/>
              <w:jc w:val="center"/>
            </w:pPr>
            <w:r w:rsidRPr="00AF35C0">
              <w:t>0</w:t>
            </w:r>
          </w:p>
        </w:tc>
        <w:tc>
          <w:tcPr>
            <w:tcW w:w="921" w:type="pct"/>
            <w:vAlign w:val="center"/>
          </w:tcPr>
          <w:p w14:paraId="3F1B70CC" w14:textId="77777777" w:rsidR="007747D7" w:rsidRPr="00AF35C0" w:rsidRDefault="007747D7" w:rsidP="007747D7">
            <w:pPr>
              <w:pStyle w:val="UrbisTableText"/>
              <w:jc w:val="center"/>
            </w:pPr>
            <w:r w:rsidRPr="00AF35C0">
              <w:t>0</w:t>
            </w:r>
          </w:p>
        </w:tc>
        <w:tc>
          <w:tcPr>
            <w:tcW w:w="1175" w:type="pct"/>
            <w:gridSpan w:val="2"/>
            <w:vAlign w:val="center"/>
          </w:tcPr>
          <w:p w14:paraId="1AC31AE7" w14:textId="77777777" w:rsidR="007747D7" w:rsidRPr="00AF35C0" w:rsidRDefault="007747D7" w:rsidP="007747D7">
            <w:pPr>
              <w:pStyle w:val="UrbisTableText"/>
              <w:jc w:val="center"/>
            </w:pPr>
            <w:r w:rsidRPr="00AF35C0">
              <w:t>0</w:t>
            </w:r>
          </w:p>
        </w:tc>
      </w:tr>
      <w:tr w:rsidR="007747D7" w:rsidRPr="00AF35C0" w14:paraId="11CEA0D3"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08" w:type="pct"/>
            <w:vAlign w:val="top"/>
          </w:tcPr>
          <w:p w14:paraId="761B1B32" w14:textId="77777777" w:rsidR="007747D7" w:rsidRPr="00AF35C0" w:rsidRDefault="007747D7" w:rsidP="007747D7">
            <w:pPr>
              <w:pStyle w:val="UrbisTableText"/>
            </w:pPr>
            <w:r w:rsidRPr="00AF35C0">
              <w:t>Beds</w:t>
            </w:r>
          </w:p>
        </w:tc>
        <w:tc>
          <w:tcPr>
            <w:tcW w:w="1048" w:type="pct"/>
            <w:vAlign w:val="center"/>
          </w:tcPr>
          <w:p w14:paraId="08EF3C83" w14:textId="77777777" w:rsidR="007747D7" w:rsidRPr="00AF35C0" w:rsidRDefault="007747D7" w:rsidP="007747D7">
            <w:pPr>
              <w:pStyle w:val="UrbisTableText"/>
              <w:jc w:val="center"/>
            </w:pPr>
            <w:r w:rsidRPr="00AF35C0">
              <w:t>561</w:t>
            </w:r>
          </w:p>
        </w:tc>
        <w:tc>
          <w:tcPr>
            <w:tcW w:w="1048" w:type="pct"/>
            <w:vAlign w:val="center"/>
          </w:tcPr>
          <w:p w14:paraId="5CF11E11" w14:textId="77777777" w:rsidR="007747D7" w:rsidRPr="00AF35C0" w:rsidRDefault="007747D7" w:rsidP="007747D7">
            <w:pPr>
              <w:pStyle w:val="UrbisTableText"/>
              <w:jc w:val="center"/>
            </w:pPr>
            <w:r w:rsidRPr="00AF35C0">
              <w:t>0</w:t>
            </w:r>
          </w:p>
        </w:tc>
        <w:tc>
          <w:tcPr>
            <w:tcW w:w="921" w:type="pct"/>
            <w:vAlign w:val="center"/>
          </w:tcPr>
          <w:p w14:paraId="291B6006" w14:textId="77777777" w:rsidR="007747D7" w:rsidRPr="00AF35C0" w:rsidRDefault="007747D7" w:rsidP="007747D7">
            <w:pPr>
              <w:pStyle w:val="UrbisTableText"/>
              <w:jc w:val="center"/>
            </w:pPr>
            <w:r w:rsidRPr="00AF35C0">
              <w:t>0</w:t>
            </w:r>
          </w:p>
        </w:tc>
        <w:tc>
          <w:tcPr>
            <w:tcW w:w="1175" w:type="pct"/>
            <w:gridSpan w:val="2"/>
            <w:vAlign w:val="center"/>
          </w:tcPr>
          <w:p w14:paraId="1A3F8499" w14:textId="77777777" w:rsidR="007747D7" w:rsidRPr="00AF35C0" w:rsidRDefault="007747D7" w:rsidP="007747D7">
            <w:pPr>
              <w:pStyle w:val="UrbisTableText"/>
              <w:jc w:val="center"/>
            </w:pPr>
            <w:r w:rsidRPr="00AF35C0">
              <w:t>0</w:t>
            </w:r>
          </w:p>
        </w:tc>
      </w:tr>
      <w:tr w:rsidR="007747D7" w:rsidRPr="00AF35C0" w14:paraId="10E708DB" w14:textId="77777777" w:rsidTr="007747D7">
        <w:trPr>
          <w:trHeight w:val="454"/>
        </w:trPr>
        <w:tc>
          <w:tcPr>
            <w:tcW w:w="808" w:type="pct"/>
            <w:vAlign w:val="top"/>
          </w:tcPr>
          <w:p w14:paraId="3EFC7DD1" w14:textId="77777777" w:rsidR="007747D7" w:rsidRPr="00AF35C0" w:rsidRDefault="007747D7" w:rsidP="007747D7">
            <w:pPr>
              <w:pStyle w:val="UrbisTableText"/>
            </w:pPr>
            <w:r w:rsidRPr="00AF35C0">
              <w:t xml:space="preserve">Existing Environment </w:t>
            </w:r>
          </w:p>
        </w:tc>
        <w:tc>
          <w:tcPr>
            <w:tcW w:w="4192" w:type="pct"/>
            <w:gridSpan w:val="5"/>
            <w:vAlign w:val="top"/>
          </w:tcPr>
          <w:p w14:paraId="7773997B" w14:textId="77777777" w:rsidR="007747D7" w:rsidRPr="00AF35C0" w:rsidRDefault="007747D7" w:rsidP="007747D7">
            <w:pPr>
              <w:pStyle w:val="UrbisTableText"/>
            </w:pPr>
            <w:r w:rsidRPr="00AF35C0">
              <w:t xml:space="preserve">Flinders University has two existing PBSA facilities located at the Bedford Park campus including: </w:t>
            </w:r>
          </w:p>
          <w:p w14:paraId="28D40CBB" w14:textId="77777777" w:rsidR="007747D7" w:rsidRPr="00AF35C0" w:rsidRDefault="007747D7" w:rsidP="007747D7">
            <w:pPr>
              <w:pStyle w:val="ListBullet"/>
            </w:pPr>
            <w:r w:rsidRPr="00AF35C0">
              <w:t>University Hall: Catered hall comprising 209 beds in dormitory style accommodation.</w:t>
            </w:r>
          </w:p>
          <w:p w14:paraId="69F91DF3" w14:textId="77777777" w:rsidR="007747D7" w:rsidRPr="00AF35C0" w:rsidRDefault="007747D7" w:rsidP="007747D7">
            <w:pPr>
              <w:pStyle w:val="ListBullet"/>
            </w:pPr>
            <w:r w:rsidRPr="00AF35C0">
              <w:t>Deidre Jordan Village: Self-catered facility that offers 352 beds across shared apartments that include two, three, four or six bedrooms per apartment.</w:t>
            </w:r>
          </w:p>
          <w:p w14:paraId="14FEE014" w14:textId="77777777" w:rsidR="007747D7" w:rsidRPr="00AF35C0" w:rsidRDefault="007747D7" w:rsidP="007747D7">
            <w:pPr>
              <w:pStyle w:val="UrbisTableText"/>
            </w:pPr>
            <w:r w:rsidRPr="00AF35C0">
              <w:t>There are some vacancies in the existing accommodation</w:t>
            </w:r>
            <w:r w:rsidR="00C06D49" w:rsidRPr="00AF35C0">
              <w:t xml:space="preserve"> focussed on the fully-catered hall, which charged fees of around $400 per week which makes the accommodation unaffordable for some students</w:t>
            </w:r>
            <w:r w:rsidRPr="00AF35C0">
              <w:t>.</w:t>
            </w:r>
          </w:p>
        </w:tc>
      </w:tr>
      <w:tr w:rsidR="007747D7" w:rsidRPr="00AF35C0" w14:paraId="3FA1286A"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08" w:type="pct"/>
            <w:vAlign w:val="center"/>
          </w:tcPr>
          <w:p w14:paraId="0A4B65C5" w14:textId="77777777" w:rsidR="007747D7" w:rsidRPr="00AF35C0" w:rsidRDefault="007747D7" w:rsidP="007747D7">
            <w:pPr>
              <w:pStyle w:val="UrbisTableText"/>
            </w:pPr>
            <w:r w:rsidRPr="00AF35C0">
              <w:t>Enrolled Students (2016)</w:t>
            </w:r>
            <w:r w:rsidR="001C1FF7" w:rsidRPr="00AF35C0">
              <w:t>^</w:t>
            </w:r>
          </w:p>
        </w:tc>
        <w:tc>
          <w:tcPr>
            <w:tcW w:w="1048" w:type="pct"/>
            <w:vAlign w:val="center"/>
          </w:tcPr>
          <w:p w14:paraId="098BF07D" w14:textId="77777777" w:rsidR="007747D7" w:rsidRPr="00AF35C0" w:rsidRDefault="007747D7" w:rsidP="007747D7">
            <w:pPr>
              <w:pStyle w:val="ListBullet"/>
              <w:numPr>
                <w:ilvl w:val="0"/>
                <w:numId w:val="0"/>
              </w:numPr>
              <w:spacing w:after="0"/>
              <w:ind w:left="360" w:hanging="360"/>
            </w:pPr>
            <w:r w:rsidRPr="00AF35C0">
              <w:t>Metropolitan: 9,471</w:t>
            </w:r>
          </w:p>
        </w:tc>
        <w:tc>
          <w:tcPr>
            <w:tcW w:w="1048" w:type="pct"/>
            <w:vAlign w:val="center"/>
          </w:tcPr>
          <w:p w14:paraId="5895AE8B" w14:textId="77777777" w:rsidR="007747D7" w:rsidRPr="00AF35C0" w:rsidRDefault="007747D7" w:rsidP="007747D7">
            <w:pPr>
              <w:pStyle w:val="ListBullet"/>
              <w:numPr>
                <w:ilvl w:val="0"/>
                <w:numId w:val="0"/>
              </w:numPr>
              <w:spacing w:after="0"/>
              <w:ind w:left="360" w:hanging="360"/>
            </w:pPr>
            <w:r w:rsidRPr="00AF35C0">
              <w:t>Regional: 1,477</w:t>
            </w:r>
          </w:p>
        </w:tc>
        <w:tc>
          <w:tcPr>
            <w:tcW w:w="1048" w:type="pct"/>
            <w:gridSpan w:val="2"/>
            <w:vAlign w:val="center"/>
          </w:tcPr>
          <w:p w14:paraId="0156011D" w14:textId="77777777" w:rsidR="007747D7" w:rsidRPr="00AF35C0" w:rsidRDefault="007747D7" w:rsidP="007747D7">
            <w:pPr>
              <w:pStyle w:val="ListBullet"/>
              <w:numPr>
                <w:ilvl w:val="0"/>
                <w:numId w:val="0"/>
              </w:numPr>
              <w:spacing w:after="0"/>
              <w:ind w:left="360" w:hanging="360"/>
            </w:pPr>
            <w:r w:rsidRPr="00AF35C0">
              <w:t>International: 2,167</w:t>
            </w:r>
          </w:p>
        </w:tc>
        <w:tc>
          <w:tcPr>
            <w:tcW w:w="1048" w:type="pct"/>
            <w:vAlign w:val="center"/>
          </w:tcPr>
          <w:p w14:paraId="5B755740" w14:textId="77777777" w:rsidR="007747D7" w:rsidRPr="00AF35C0" w:rsidRDefault="007747D7" w:rsidP="007747D7">
            <w:pPr>
              <w:pStyle w:val="ListBullet"/>
              <w:numPr>
                <w:ilvl w:val="0"/>
                <w:numId w:val="0"/>
              </w:numPr>
              <w:spacing w:after="0"/>
              <w:ind w:left="360" w:hanging="360"/>
            </w:pPr>
            <w:r w:rsidRPr="00AF35C0">
              <w:t>Total: 13,115</w:t>
            </w:r>
          </w:p>
        </w:tc>
      </w:tr>
      <w:tr w:rsidR="007747D7" w:rsidRPr="00AF35C0" w14:paraId="377D25F8" w14:textId="77777777" w:rsidTr="007747D7">
        <w:trPr>
          <w:trHeight w:val="454"/>
        </w:trPr>
        <w:tc>
          <w:tcPr>
            <w:tcW w:w="808" w:type="pct"/>
            <w:vAlign w:val="center"/>
          </w:tcPr>
          <w:p w14:paraId="24983A9C" w14:textId="77777777" w:rsidR="007747D7" w:rsidRPr="00AF35C0" w:rsidRDefault="001C1FF7" w:rsidP="007747D7">
            <w:pPr>
              <w:pStyle w:val="UrbisTableText"/>
            </w:pPr>
            <w:r w:rsidRPr="00AF35C0">
              <w:t>Benchmark (2016)*</w:t>
            </w:r>
          </w:p>
        </w:tc>
        <w:tc>
          <w:tcPr>
            <w:tcW w:w="4192" w:type="pct"/>
            <w:gridSpan w:val="5"/>
            <w:vAlign w:val="center"/>
          </w:tcPr>
          <w:p w14:paraId="7F0D2CD0" w14:textId="77777777" w:rsidR="007747D7" w:rsidRPr="00AF35C0" w:rsidRDefault="007747D7" w:rsidP="007747D7">
            <w:pPr>
              <w:pStyle w:val="ListBullet"/>
              <w:numPr>
                <w:ilvl w:val="0"/>
                <w:numId w:val="0"/>
              </w:numPr>
              <w:ind w:left="360" w:hanging="360"/>
            </w:pPr>
            <w:r w:rsidRPr="00AF35C0">
              <w:t>23.4</w:t>
            </w:r>
            <w:r w:rsidR="001D3B33" w:rsidRPr="00AF35C0">
              <w:t xml:space="preserve"> full time students per bed</w:t>
            </w:r>
          </w:p>
        </w:tc>
      </w:tr>
      <w:tr w:rsidR="007747D7" w:rsidRPr="00AF35C0" w14:paraId="76196C42"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5000" w:type="pct"/>
            <w:gridSpan w:val="6"/>
            <w:vAlign w:val="top"/>
          </w:tcPr>
          <w:p w14:paraId="57265F0D" w14:textId="77777777" w:rsidR="007747D7" w:rsidRPr="00AF35C0" w:rsidRDefault="007747D7" w:rsidP="007747D7">
            <w:pPr>
              <w:pStyle w:val="ListBullet"/>
              <w:numPr>
                <w:ilvl w:val="0"/>
                <w:numId w:val="0"/>
              </w:numPr>
              <w:ind w:left="360" w:hanging="360"/>
            </w:pPr>
            <w:r w:rsidRPr="00AF35C0">
              <w:rPr>
                <w:b/>
              </w:rPr>
              <w:t>PBSA Development</w:t>
            </w:r>
          </w:p>
        </w:tc>
      </w:tr>
      <w:tr w:rsidR="007747D7" w:rsidRPr="00AF35C0" w14:paraId="4162C6B0" w14:textId="77777777" w:rsidTr="007747D7">
        <w:trPr>
          <w:trHeight w:val="454"/>
        </w:trPr>
        <w:tc>
          <w:tcPr>
            <w:tcW w:w="808" w:type="pct"/>
            <w:vAlign w:val="top"/>
          </w:tcPr>
          <w:p w14:paraId="485B0774" w14:textId="77777777" w:rsidR="007747D7" w:rsidRPr="00AF35C0" w:rsidRDefault="007747D7" w:rsidP="007747D7">
            <w:pPr>
              <w:pStyle w:val="UrbisTableText"/>
            </w:pPr>
            <w:r w:rsidRPr="00AF35C0">
              <w:t>Pipeline</w:t>
            </w:r>
          </w:p>
        </w:tc>
        <w:tc>
          <w:tcPr>
            <w:tcW w:w="4192" w:type="pct"/>
            <w:gridSpan w:val="5"/>
            <w:vAlign w:val="top"/>
          </w:tcPr>
          <w:p w14:paraId="6739C122" w14:textId="77777777" w:rsidR="007747D7" w:rsidRPr="00AF35C0" w:rsidRDefault="007747D7" w:rsidP="007747D7">
            <w:pPr>
              <w:pStyle w:val="ListBullet"/>
            </w:pPr>
            <w:r w:rsidRPr="00AF35C0">
              <w:t xml:space="preserve">A private developer has proposed to develop PBSA at the </w:t>
            </w:r>
            <w:proofErr w:type="spellStart"/>
            <w:r w:rsidRPr="00AF35C0">
              <w:t>Tonsley</w:t>
            </w:r>
            <w:proofErr w:type="spellEnd"/>
            <w:r w:rsidRPr="00AF35C0">
              <w:t xml:space="preserve"> campus as part of a mixed-use development.  The </w:t>
            </w:r>
            <w:proofErr w:type="spellStart"/>
            <w:r w:rsidRPr="00AF35C0">
              <w:t>Tonsley</w:t>
            </w:r>
            <w:proofErr w:type="spellEnd"/>
            <w:r w:rsidRPr="00AF35C0">
              <w:t xml:space="preserve"> campus is approximately 3km north of the Bedford Park campus and is home to facilities for mathematics, robotic, engineering and computing students.</w:t>
            </w:r>
          </w:p>
          <w:p w14:paraId="2DB326F2" w14:textId="77777777" w:rsidR="007747D7" w:rsidRPr="00AF35C0" w:rsidRDefault="007747D7" w:rsidP="007747D7">
            <w:pPr>
              <w:pStyle w:val="ListBullet"/>
            </w:pPr>
            <w:r w:rsidRPr="00AF35C0">
              <w:t>There is significant private student accommodation being developed in the Adelaide CBD.  The accommodation has no affiliation with the university though is available to Flinders University students who will be willing to commute to the campus from the CBD.</w:t>
            </w:r>
          </w:p>
          <w:p w14:paraId="4CE9D37A" w14:textId="77777777" w:rsidR="007747D7" w:rsidRPr="00AF35C0" w:rsidRDefault="007747D7" w:rsidP="007747D7">
            <w:pPr>
              <w:pStyle w:val="ListBullet"/>
            </w:pPr>
            <w:r w:rsidRPr="00AF35C0">
              <w:t>Flinders University have expressed interest in a potential development located on the northern border of the Bedford Park Campus which includes scope for student accommodation.  The proposal comprises a potential mixed-use centre that is located north of the new railway station.</w:t>
            </w:r>
          </w:p>
        </w:tc>
      </w:tr>
      <w:tr w:rsidR="007747D7" w:rsidRPr="00AF35C0" w14:paraId="228A383B"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08" w:type="pct"/>
            <w:vAlign w:val="top"/>
          </w:tcPr>
          <w:p w14:paraId="056D1FD7" w14:textId="77777777" w:rsidR="007747D7" w:rsidRPr="00AF35C0" w:rsidRDefault="007747D7" w:rsidP="007747D7">
            <w:pPr>
              <w:pStyle w:val="UrbisTableText"/>
            </w:pPr>
            <w:r w:rsidRPr="00AF35C0">
              <w:lastRenderedPageBreak/>
              <w:t>Challenges</w:t>
            </w:r>
          </w:p>
        </w:tc>
        <w:tc>
          <w:tcPr>
            <w:tcW w:w="4192" w:type="pct"/>
            <w:gridSpan w:val="5"/>
            <w:vAlign w:val="top"/>
          </w:tcPr>
          <w:p w14:paraId="466B1CAC" w14:textId="77777777" w:rsidR="007747D7" w:rsidRPr="00AF35C0" w:rsidRDefault="007747D7" w:rsidP="001C3DDD">
            <w:pPr>
              <w:keepNext/>
              <w:keepLines/>
            </w:pPr>
            <w:r w:rsidRPr="00AF35C0">
              <w:t>Challenges facing the university relating to PBSA development are outlined below:</w:t>
            </w:r>
          </w:p>
          <w:p w14:paraId="1637DAB6" w14:textId="77777777" w:rsidR="007747D7" w:rsidRPr="00AF35C0" w:rsidRDefault="007747D7" w:rsidP="001C3DDD">
            <w:pPr>
              <w:pStyle w:val="ListBullet"/>
              <w:keepNext/>
              <w:keepLines/>
            </w:pPr>
            <w:r w:rsidRPr="00AF35C0">
              <w:t>Financial constraints: The university is constrained financially and has limited access to capital to invest in new PBSA or upgrading existing accommodation.  The capital program at the existing accommodation is funded through the accommodation with reduced revenue due to vacancies impacting the provision of services.</w:t>
            </w:r>
          </w:p>
          <w:p w14:paraId="77CE44FE" w14:textId="77777777" w:rsidR="00AE6D4B" w:rsidRPr="00AF35C0" w:rsidRDefault="00AE6D4B" w:rsidP="001C3DDD">
            <w:pPr>
              <w:pStyle w:val="ListBullet"/>
              <w:keepNext/>
              <w:keepLines/>
            </w:pPr>
            <w:r w:rsidRPr="00AF35C0">
              <w:t xml:space="preserve">Affordability: The university has highlighted challenges with attracting and retaining residents due to the higher costs of student accommodation compared to share housing in the private rental market.  This is constraining rental growth in accommodation and has resulted in the university offering lower cost self -catered accommodation. </w:t>
            </w:r>
          </w:p>
          <w:p w14:paraId="3F39AC0D" w14:textId="77777777" w:rsidR="007747D7" w:rsidRPr="00AF35C0" w:rsidRDefault="007747D7" w:rsidP="007747D7">
            <w:pPr>
              <w:pStyle w:val="ListBullet"/>
            </w:pPr>
            <w:r w:rsidRPr="00AF35C0">
              <w:t xml:space="preserve">Existing accommodation: The university has expressed the desire to develop new PBSA though there is a risk that new development would cannibalise demand for the existing accommodation.  </w:t>
            </w:r>
          </w:p>
        </w:tc>
      </w:tr>
      <w:tr w:rsidR="007747D7" w:rsidRPr="00AF35C0" w14:paraId="1F75E8B7" w14:textId="77777777" w:rsidTr="007747D7">
        <w:trPr>
          <w:trHeight w:val="454"/>
        </w:trPr>
        <w:tc>
          <w:tcPr>
            <w:tcW w:w="808" w:type="pct"/>
            <w:vAlign w:val="top"/>
          </w:tcPr>
          <w:p w14:paraId="2B9BEA2E" w14:textId="77777777" w:rsidR="007747D7" w:rsidRPr="00AF35C0" w:rsidRDefault="007747D7" w:rsidP="007747D7">
            <w:pPr>
              <w:pStyle w:val="UrbisTableText"/>
            </w:pPr>
            <w:r w:rsidRPr="00AF35C0">
              <w:t>Options</w:t>
            </w:r>
          </w:p>
        </w:tc>
        <w:tc>
          <w:tcPr>
            <w:tcW w:w="4192" w:type="pct"/>
            <w:gridSpan w:val="5"/>
            <w:vAlign w:val="top"/>
          </w:tcPr>
          <w:p w14:paraId="1773A9C6" w14:textId="77777777" w:rsidR="007747D7" w:rsidRPr="00AF35C0" w:rsidRDefault="007747D7" w:rsidP="007747D7">
            <w:r w:rsidRPr="00AF35C0">
              <w:t>The university is considering options for the future development of new PBSA for their students including:</w:t>
            </w:r>
          </w:p>
          <w:p w14:paraId="4B44DA36" w14:textId="77777777" w:rsidR="007747D7" w:rsidRPr="00AF35C0" w:rsidRDefault="007747D7" w:rsidP="007747D7">
            <w:pPr>
              <w:pStyle w:val="ListBullet"/>
            </w:pPr>
            <w:r w:rsidRPr="00AF35C0">
              <w:t xml:space="preserve">Affiliation agreement with a private developer located off-campus which would eliminate the need for the university to provide capital </w:t>
            </w:r>
          </w:p>
          <w:p w14:paraId="2B7415D2" w14:textId="77777777" w:rsidR="007747D7" w:rsidRPr="00AF35C0" w:rsidRDefault="007747D7" w:rsidP="007747D7">
            <w:pPr>
              <w:pStyle w:val="ListBullet"/>
            </w:pPr>
            <w:r w:rsidRPr="00AF35C0">
              <w:t>PPP development with the private sector to develop new student accommodation on the university campus</w:t>
            </w:r>
          </w:p>
        </w:tc>
      </w:tr>
      <w:tr w:rsidR="007747D7" w:rsidRPr="00AF35C0" w14:paraId="3F30370F"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08" w:type="pct"/>
            <w:vAlign w:val="top"/>
          </w:tcPr>
          <w:p w14:paraId="096D7CA4" w14:textId="77777777" w:rsidR="007747D7" w:rsidRPr="00AF35C0" w:rsidRDefault="007747D7" w:rsidP="007747D7">
            <w:pPr>
              <w:pStyle w:val="UrbisTableText"/>
            </w:pPr>
            <w:r w:rsidRPr="00AF35C0">
              <w:t>Investment Decisions/ Return on Investment</w:t>
            </w:r>
          </w:p>
        </w:tc>
        <w:tc>
          <w:tcPr>
            <w:tcW w:w="4192" w:type="pct"/>
            <w:gridSpan w:val="5"/>
            <w:vAlign w:val="top"/>
          </w:tcPr>
          <w:p w14:paraId="48534FFB" w14:textId="77777777" w:rsidR="007747D7" w:rsidRPr="00AF35C0" w:rsidRDefault="007747D7" w:rsidP="001C3DDD">
            <w:pPr>
              <w:pStyle w:val="ListBullet"/>
            </w:pPr>
            <w:r w:rsidRPr="00AF35C0">
              <w:t xml:space="preserve">The university has been approached by private sector developers regarding partnering on a developer.  Developers have requested an occupancy guarantee from the university to help secure bank financing.  However, the university has indicated a reluctance to provide a guarantee unless they are compensated financially. </w:t>
            </w:r>
          </w:p>
        </w:tc>
      </w:tr>
      <w:tr w:rsidR="007747D7" w:rsidRPr="00AF35C0" w14:paraId="5BC340FF" w14:textId="77777777" w:rsidTr="007747D7">
        <w:trPr>
          <w:trHeight w:val="454"/>
        </w:trPr>
        <w:tc>
          <w:tcPr>
            <w:tcW w:w="808" w:type="pct"/>
            <w:vAlign w:val="top"/>
          </w:tcPr>
          <w:p w14:paraId="37BD235A" w14:textId="77777777" w:rsidR="007747D7" w:rsidRPr="00AF35C0" w:rsidRDefault="007747D7" w:rsidP="007747D7">
            <w:pPr>
              <w:pStyle w:val="UrbisTableText"/>
              <w:rPr>
                <w:b/>
              </w:rPr>
            </w:pPr>
            <w:r w:rsidRPr="00AF35C0">
              <w:rPr>
                <w:b/>
              </w:rPr>
              <w:t>Operation</w:t>
            </w:r>
          </w:p>
        </w:tc>
        <w:tc>
          <w:tcPr>
            <w:tcW w:w="4192" w:type="pct"/>
            <w:gridSpan w:val="5"/>
            <w:vAlign w:val="top"/>
          </w:tcPr>
          <w:p w14:paraId="6E01F28F" w14:textId="77777777" w:rsidR="007747D7" w:rsidRPr="00AF35C0" w:rsidRDefault="007747D7" w:rsidP="007747D7">
            <w:pPr>
              <w:pStyle w:val="ListBullet"/>
              <w:numPr>
                <w:ilvl w:val="0"/>
                <w:numId w:val="0"/>
              </w:numPr>
              <w:ind w:left="360"/>
            </w:pPr>
          </w:p>
        </w:tc>
      </w:tr>
      <w:tr w:rsidR="007747D7" w:rsidRPr="00AF35C0" w14:paraId="6A2162AA"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08" w:type="pct"/>
            <w:vAlign w:val="top"/>
          </w:tcPr>
          <w:p w14:paraId="6CA169F3" w14:textId="77777777" w:rsidR="007747D7" w:rsidRPr="00AF35C0" w:rsidRDefault="007747D7" w:rsidP="007747D7">
            <w:pPr>
              <w:pStyle w:val="UrbisTableText"/>
            </w:pPr>
            <w:r w:rsidRPr="00AF35C0">
              <w:t>Facilities Management</w:t>
            </w:r>
          </w:p>
        </w:tc>
        <w:tc>
          <w:tcPr>
            <w:tcW w:w="4192" w:type="pct"/>
            <w:gridSpan w:val="5"/>
            <w:vAlign w:val="top"/>
          </w:tcPr>
          <w:p w14:paraId="076A7E06" w14:textId="77777777" w:rsidR="007747D7" w:rsidRPr="00AF35C0" w:rsidRDefault="007747D7" w:rsidP="007747D7">
            <w:pPr>
              <w:pStyle w:val="ListBullet"/>
            </w:pPr>
            <w:r w:rsidRPr="00AF35C0">
              <w:t>The existing accommodation is maintained by the university.</w:t>
            </w:r>
          </w:p>
          <w:p w14:paraId="1B7171A4" w14:textId="77777777" w:rsidR="007747D7" w:rsidRPr="00AF35C0" w:rsidRDefault="007747D7" w:rsidP="007747D7">
            <w:pPr>
              <w:pStyle w:val="ListBullet"/>
              <w:numPr>
                <w:ilvl w:val="0"/>
                <w:numId w:val="0"/>
              </w:numPr>
            </w:pPr>
          </w:p>
        </w:tc>
      </w:tr>
      <w:tr w:rsidR="007747D7" w:rsidRPr="00AF35C0" w14:paraId="6529E769" w14:textId="77777777" w:rsidTr="007747D7">
        <w:trPr>
          <w:trHeight w:val="454"/>
        </w:trPr>
        <w:tc>
          <w:tcPr>
            <w:tcW w:w="808" w:type="pct"/>
            <w:vAlign w:val="top"/>
          </w:tcPr>
          <w:p w14:paraId="1DD2F58B" w14:textId="77777777" w:rsidR="007747D7" w:rsidRPr="00AF35C0" w:rsidRDefault="007747D7" w:rsidP="007747D7">
            <w:pPr>
              <w:pStyle w:val="UrbisTableText"/>
            </w:pPr>
            <w:r w:rsidRPr="00AF35C0">
              <w:t>Student Services</w:t>
            </w:r>
          </w:p>
        </w:tc>
        <w:tc>
          <w:tcPr>
            <w:tcW w:w="4192" w:type="pct"/>
            <w:gridSpan w:val="5"/>
            <w:vAlign w:val="top"/>
          </w:tcPr>
          <w:p w14:paraId="41228A8C" w14:textId="77777777" w:rsidR="007747D7" w:rsidRPr="00AF35C0" w:rsidRDefault="007747D7" w:rsidP="007747D7">
            <w:pPr>
              <w:pStyle w:val="ListBullet"/>
            </w:pPr>
            <w:r w:rsidRPr="00AF35C0">
              <w:t>The student services including pastoral care, social events and application process is operated by the university.  There is an expectation that the university provides a higher level of service and support that would be provided by a private operator.</w:t>
            </w:r>
          </w:p>
        </w:tc>
      </w:tr>
      <w:tr w:rsidR="007747D7" w:rsidRPr="00AF35C0" w14:paraId="3173FBBC"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08" w:type="pct"/>
            <w:vAlign w:val="top"/>
          </w:tcPr>
          <w:p w14:paraId="139F9D16" w14:textId="77777777" w:rsidR="007747D7" w:rsidRPr="00AF35C0" w:rsidRDefault="007747D7" w:rsidP="007747D7">
            <w:pPr>
              <w:pStyle w:val="UrbisTableText"/>
              <w:rPr>
                <w:b/>
              </w:rPr>
            </w:pPr>
            <w:r w:rsidRPr="00AF35C0">
              <w:rPr>
                <w:b/>
              </w:rPr>
              <w:t>RRR Strategy</w:t>
            </w:r>
          </w:p>
        </w:tc>
        <w:tc>
          <w:tcPr>
            <w:tcW w:w="4192" w:type="pct"/>
            <w:gridSpan w:val="5"/>
            <w:vAlign w:val="top"/>
          </w:tcPr>
          <w:p w14:paraId="6D5A04B8" w14:textId="77777777" w:rsidR="007747D7" w:rsidRPr="00AF35C0" w:rsidRDefault="007747D7" w:rsidP="007747D7">
            <w:pPr>
              <w:pStyle w:val="ListBullet"/>
              <w:numPr>
                <w:ilvl w:val="0"/>
                <w:numId w:val="0"/>
              </w:numPr>
              <w:ind w:left="360" w:hanging="360"/>
            </w:pPr>
          </w:p>
        </w:tc>
      </w:tr>
      <w:tr w:rsidR="007747D7" w:rsidRPr="00AF35C0" w14:paraId="5FD37037" w14:textId="77777777" w:rsidTr="007747D7">
        <w:trPr>
          <w:trHeight w:val="454"/>
        </w:trPr>
        <w:tc>
          <w:tcPr>
            <w:tcW w:w="808" w:type="pct"/>
            <w:vAlign w:val="top"/>
          </w:tcPr>
          <w:p w14:paraId="498D1C8F" w14:textId="77777777" w:rsidR="007747D7" w:rsidRPr="00AF35C0" w:rsidRDefault="007747D7" w:rsidP="007747D7">
            <w:pPr>
              <w:pStyle w:val="UrbisTableText"/>
            </w:pPr>
            <w:r w:rsidRPr="00AF35C0">
              <w:t>Allocation Strategy</w:t>
            </w:r>
          </w:p>
        </w:tc>
        <w:tc>
          <w:tcPr>
            <w:tcW w:w="4192" w:type="pct"/>
            <w:gridSpan w:val="5"/>
            <w:vAlign w:val="top"/>
          </w:tcPr>
          <w:p w14:paraId="458D7BCE" w14:textId="77777777" w:rsidR="007747D7" w:rsidRPr="00AF35C0" w:rsidRDefault="007747D7" w:rsidP="007747D7">
            <w:pPr>
              <w:pStyle w:val="ListBullet"/>
            </w:pPr>
            <w:r w:rsidRPr="00AF35C0">
              <w:t xml:space="preserve">The university currently does not have an allocation strategy to guarantee a certain number of beds for any cohorts.  This reflects the vacancies that have been </w:t>
            </w:r>
            <w:r w:rsidRPr="00AF35C0">
              <w:lastRenderedPageBreak/>
              <w:t>experienced at the accommodation indicating everyone who has applied for student accommodation in recent years has been offered a place.</w:t>
            </w:r>
          </w:p>
        </w:tc>
      </w:tr>
      <w:tr w:rsidR="007747D7" w:rsidRPr="00AF35C0" w14:paraId="62627626"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08" w:type="pct"/>
            <w:vAlign w:val="top"/>
          </w:tcPr>
          <w:p w14:paraId="4D84DAC7" w14:textId="77777777" w:rsidR="007747D7" w:rsidRPr="00AF35C0" w:rsidRDefault="007747D7" w:rsidP="007747D7">
            <w:pPr>
              <w:pStyle w:val="UrbisTableText"/>
            </w:pPr>
            <w:r w:rsidRPr="00AF35C0">
              <w:lastRenderedPageBreak/>
              <w:t>Fee Structures</w:t>
            </w:r>
          </w:p>
        </w:tc>
        <w:tc>
          <w:tcPr>
            <w:tcW w:w="4192" w:type="pct"/>
            <w:gridSpan w:val="5"/>
            <w:vAlign w:val="top"/>
          </w:tcPr>
          <w:p w14:paraId="7CC9D43D" w14:textId="217F4935" w:rsidR="007747D7" w:rsidRPr="00AF35C0" w:rsidRDefault="007747D7" w:rsidP="007747D7">
            <w:pPr>
              <w:pStyle w:val="ListBullet"/>
            </w:pPr>
            <w:r w:rsidRPr="00AF35C0">
              <w:t xml:space="preserve">The university does not offer any subsidies for </w:t>
            </w:r>
            <w:r w:rsidR="004A7514" w:rsidRPr="00AF35C0">
              <w:t>RRR students</w:t>
            </w:r>
            <w:r w:rsidRPr="00AF35C0">
              <w:t xml:space="preserve"> though there are a number of scholarships offered by the university to </w:t>
            </w:r>
            <w:r w:rsidR="004A7514" w:rsidRPr="00AF35C0">
              <w:t>RRR students</w:t>
            </w:r>
            <w:r w:rsidRPr="00AF35C0">
              <w:t xml:space="preserve"> to help them pay for accommodation.</w:t>
            </w:r>
          </w:p>
          <w:p w14:paraId="65E02118" w14:textId="77777777" w:rsidR="007747D7" w:rsidRPr="00AF35C0" w:rsidRDefault="007747D7" w:rsidP="007747D7">
            <w:pPr>
              <w:pStyle w:val="ListBullet"/>
            </w:pPr>
            <w:r w:rsidRPr="00AF35C0">
              <w:t>Accommodation at the university ranges from $198 per week for a self-catered room in a shared apartment up to $398 for a fully catered room in University Hall.</w:t>
            </w:r>
          </w:p>
        </w:tc>
      </w:tr>
    </w:tbl>
    <w:p w14:paraId="765B873D" w14:textId="77777777" w:rsidR="007747D7" w:rsidRPr="00AF35C0" w:rsidRDefault="007747D7" w:rsidP="007747D7">
      <w:pPr>
        <w:spacing w:after="0"/>
        <w:rPr>
          <w:sz w:val="16"/>
          <w:szCs w:val="16"/>
        </w:rPr>
      </w:pPr>
      <w:r w:rsidRPr="00AF35C0">
        <w:rPr>
          <w:sz w:val="16"/>
          <w:szCs w:val="16"/>
        </w:rPr>
        <w:t>Note: ^ Full-time on-campus students at the Bedford Park campus</w:t>
      </w:r>
    </w:p>
    <w:p w14:paraId="30601D88" w14:textId="77777777" w:rsidR="007747D7" w:rsidRPr="00AF35C0" w:rsidRDefault="007747D7" w:rsidP="007747D7">
      <w:pPr>
        <w:spacing w:after="0"/>
        <w:rPr>
          <w:sz w:val="16"/>
          <w:szCs w:val="16"/>
        </w:rPr>
      </w:pPr>
      <w:r w:rsidRPr="00AF35C0">
        <w:rPr>
          <w:sz w:val="16"/>
          <w:szCs w:val="16"/>
        </w:rPr>
        <w:t>Note: * Total full-time on-campus students divided by total beds at the Bedford Park campus</w:t>
      </w:r>
    </w:p>
    <w:p w14:paraId="7259B34F" w14:textId="77777777" w:rsidR="007747D7" w:rsidRPr="00AF35C0" w:rsidRDefault="007747D7" w:rsidP="007747D7">
      <w:r w:rsidRPr="00AF35C0">
        <w:rPr>
          <w:sz w:val="16"/>
          <w:szCs w:val="16"/>
        </w:rPr>
        <w:t>Source: Department of Education and Training; Flinders University; Urbis</w:t>
      </w:r>
    </w:p>
    <w:p w14:paraId="7640D3C9" w14:textId="77777777" w:rsidR="007747D7" w:rsidRPr="00AF35C0" w:rsidRDefault="007747D7" w:rsidP="007747D7">
      <w:pPr>
        <w:spacing w:after="0"/>
      </w:pPr>
      <w:r w:rsidRPr="00AF35C0">
        <w:br w:type="page"/>
      </w:r>
    </w:p>
    <w:tbl>
      <w:tblPr>
        <w:tblStyle w:val="CaptionTable"/>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1556"/>
        <w:gridCol w:w="2018"/>
        <w:gridCol w:w="2018"/>
        <w:gridCol w:w="1773"/>
        <w:gridCol w:w="245"/>
        <w:gridCol w:w="2018"/>
      </w:tblGrid>
      <w:tr w:rsidR="007747D7" w:rsidRPr="00AF35C0" w14:paraId="3137CFB2" w14:textId="77777777" w:rsidTr="00304503">
        <w:trPr>
          <w:cnfStyle w:val="100000000000" w:firstRow="1" w:lastRow="0" w:firstColumn="0" w:lastColumn="0" w:oddVBand="0" w:evenVBand="0" w:oddHBand="0" w:evenHBand="0" w:firstRowFirstColumn="0" w:firstRowLastColumn="0" w:lastRowFirstColumn="0" w:lastRowLastColumn="0"/>
          <w:trHeight w:val="7515"/>
          <w:tblHeader/>
        </w:trPr>
        <w:tc>
          <w:tcPr>
            <w:tcW w:w="808" w:type="pct"/>
            <w:vAlign w:val="top"/>
          </w:tcPr>
          <w:p w14:paraId="3009AA0D" w14:textId="77777777" w:rsidR="007747D7" w:rsidRPr="00AF35C0" w:rsidRDefault="007747D7" w:rsidP="007747D7">
            <w:pPr>
              <w:pStyle w:val="UrbisTableHeading"/>
            </w:pPr>
            <w:r w:rsidRPr="00AF35C0">
              <w:lastRenderedPageBreak/>
              <w:t>Australian National University</w:t>
            </w:r>
          </w:p>
        </w:tc>
        <w:tc>
          <w:tcPr>
            <w:tcW w:w="4192" w:type="pct"/>
            <w:gridSpan w:val="5"/>
            <w:vAlign w:val="top"/>
          </w:tcPr>
          <w:p w14:paraId="0CB25A1D" w14:textId="1B759F23" w:rsidR="007747D7" w:rsidRPr="00AF35C0" w:rsidRDefault="00304503" w:rsidP="007747D7">
            <w:pPr>
              <w:pStyle w:val="UrbisTableHeading"/>
              <w:ind w:left="0"/>
            </w:pPr>
            <w:r w:rsidRPr="00304503">
              <w:rPr>
                <w:noProof/>
              </w:rPr>
              <w:drawing>
                <wp:anchor distT="0" distB="0" distL="114300" distR="114300" simplePos="0" relativeHeight="251710976" behindDoc="0" locked="0" layoutInCell="1" allowOverlap="1" wp14:anchorId="76311FCB" wp14:editId="32B9ADAD">
                  <wp:simplePos x="0" y="0"/>
                  <wp:positionH relativeFrom="column">
                    <wp:posOffset>-2540</wp:posOffset>
                  </wp:positionH>
                  <wp:positionV relativeFrom="paragraph">
                    <wp:posOffset>2684018</wp:posOffset>
                  </wp:positionV>
                  <wp:extent cx="5043600" cy="1846800"/>
                  <wp:effectExtent l="0" t="0" r="5080" b="1270"/>
                  <wp:wrapNone/>
                  <wp:docPr id="5" name="Picture 5" descr="Ausyralian National University" title="Australian National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5043600" cy="1846800"/>
                          </a:xfrm>
                          <a:prstGeom prst="rect">
                            <a:avLst/>
                          </a:prstGeom>
                        </pic:spPr>
                      </pic:pic>
                    </a:graphicData>
                  </a:graphic>
                  <wp14:sizeRelH relativeFrom="margin">
                    <wp14:pctWidth>0</wp14:pctWidth>
                  </wp14:sizeRelH>
                  <wp14:sizeRelV relativeFrom="margin">
                    <wp14:pctHeight>0</wp14:pctHeight>
                  </wp14:sizeRelV>
                </wp:anchor>
              </w:drawing>
            </w:r>
            <w:r w:rsidRPr="00304503">
              <w:rPr>
                <w:noProof/>
              </w:rPr>
              <w:drawing>
                <wp:anchor distT="0" distB="0" distL="114300" distR="114300" simplePos="0" relativeHeight="251709952" behindDoc="0" locked="0" layoutInCell="1" allowOverlap="1" wp14:anchorId="2C8F0A30" wp14:editId="65128ADE">
                  <wp:simplePos x="0" y="0"/>
                  <wp:positionH relativeFrom="column">
                    <wp:posOffset>842</wp:posOffset>
                  </wp:positionH>
                  <wp:positionV relativeFrom="paragraph">
                    <wp:posOffset>58649</wp:posOffset>
                  </wp:positionV>
                  <wp:extent cx="4924800" cy="2455200"/>
                  <wp:effectExtent l="0" t="0" r="0" b="2540"/>
                  <wp:wrapNone/>
                  <wp:docPr id="4" name="Picture 4" descr="Australian National University" title="Australian National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4924800" cy="2455200"/>
                          </a:xfrm>
                          <a:prstGeom prst="rect">
                            <a:avLst/>
                          </a:prstGeom>
                        </pic:spPr>
                      </pic:pic>
                    </a:graphicData>
                  </a:graphic>
                  <wp14:sizeRelH relativeFrom="margin">
                    <wp14:pctWidth>0</wp14:pctWidth>
                  </wp14:sizeRelH>
                  <wp14:sizeRelV relativeFrom="margin">
                    <wp14:pctHeight>0</wp14:pctHeight>
                  </wp14:sizeRelV>
                </wp:anchor>
              </w:drawing>
            </w:r>
          </w:p>
        </w:tc>
      </w:tr>
      <w:tr w:rsidR="007747D7" w:rsidRPr="00AF35C0" w14:paraId="57572AFD"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08" w:type="pct"/>
            <w:vAlign w:val="top"/>
          </w:tcPr>
          <w:p w14:paraId="4527AC3E" w14:textId="77777777" w:rsidR="007747D7" w:rsidRPr="00AF35C0" w:rsidRDefault="007747D7" w:rsidP="007747D7">
            <w:pPr>
              <w:pStyle w:val="UrbisTableText"/>
              <w:rPr>
                <w:b/>
              </w:rPr>
            </w:pPr>
            <w:r w:rsidRPr="00AF35C0">
              <w:rPr>
                <w:b/>
              </w:rPr>
              <w:t>Existing PBSA</w:t>
            </w:r>
          </w:p>
        </w:tc>
        <w:tc>
          <w:tcPr>
            <w:tcW w:w="1048" w:type="pct"/>
            <w:vAlign w:val="center"/>
          </w:tcPr>
          <w:p w14:paraId="1E07926E" w14:textId="77777777" w:rsidR="007747D7" w:rsidRPr="00AF35C0" w:rsidRDefault="007747D7" w:rsidP="007747D7">
            <w:pPr>
              <w:pStyle w:val="UrbisTableText"/>
              <w:jc w:val="center"/>
              <w:rPr>
                <w:b/>
              </w:rPr>
            </w:pPr>
            <w:r w:rsidRPr="00AF35C0">
              <w:rPr>
                <w:b/>
              </w:rPr>
              <w:t>University</w:t>
            </w:r>
          </w:p>
        </w:tc>
        <w:tc>
          <w:tcPr>
            <w:tcW w:w="1048" w:type="pct"/>
            <w:vAlign w:val="center"/>
          </w:tcPr>
          <w:p w14:paraId="23893983" w14:textId="77777777" w:rsidR="007747D7" w:rsidRPr="00AF35C0" w:rsidRDefault="007747D7" w:rsidP="007747D7">
            <w:pPr>
              <w:pStyle w:val="UrbisTableText"/>
              <w:jc w:val="center"/>
              <w:rPr>
                <w:b/>
              </w:rPr>
            </w:pPr>
            <w:r w:rsidRPr="00AF35C0">
              <w:rPr>
                <w:b/>
              </w:rPr>
              <w:t>College</w:t>
            </w:r>
          </w:p>
        </w:tc>
        <w:tc>
          <w:tcPr>
            <w:tcW w:w="921" w:type="pct"/>
            <w:vAlign w:val="center"/>
          </w:tcPr>
          <w:p w14:paraId="62702F3A" w14:textId="77777777" w:rsidR="007747D7" w:rsidRPr="00AF35C0" w:rsidRDefault="007747D7" w:rsidP="007747D7">
            <w:pPr>
              <w:pStyle w:val="UrbisTableText"/>
              <w:jc w:val="center"/>
              <w:rPr>
                <w:b/>
              </w:rPr>
            </w:pPr>
            <w:r w:rsidRPr="00AF35C0">
              <w:rPr>
                <w:b/>
              </w:rPr>
              <w:t>Joint Venture</w:t>
            </w:r>
          </w:p>
        </w:tc>
        <w:tc>
          <w:tcPr>
            <w:tcW w:w="1175" w:type="pct"/>
            <w:gridSpan w:val="2"/>
            <w:vAlign w:val="center"/>
          </w:tcPr>
          <w:p w14:paraId="04D0BFB5" w14:textId="77777777" w:rsidR="007747D7" w:rsidRPr="00AF35C0" w:rsidRDefault="007747D7" w:rsidP="007747D7">
            <w:pPr>
              <w:pStyle w:val="UrbisTableText"/>
              <w:jc w:val="center"/>
              <w:rPr>
                <w:b/>
              </w:rPr>
            </w:pPr>
            <w:r w:rsidRPr="00AF35C0">
              <w:rPr>
                <w:b/>
              </w:rPr>
              <w:t>Private (Off-Campus)</w:t>
            </w:r>
          </w:p>
        </w:tc>
      </w:tr>
      <w:tr w:rsidR="007747D7" w:rsidRPr="00AF35C0" w14:paraId="21E5ACD7" w14:textId="77777777" w:rsidTr="007747D7">
        <w:trPr>
          <w:trHeight w:val="454"/>
        </w:trPr>
        <w:tc>
          <w:tcPr>
            <w:tcW w:w="808" w:type="pct"/>
            <w:vAlign w:val="top"/>
          </w:tcPr>
          <w:p w14:paraId="46191A81" w14:textId="77777777" w:rsidR="007747D7" w:rsidRPr="00AF35C0" w:rsidRDefault="007747D7" w:rsidP="007747D7">
            <w:pPr>
              <w:pStyle w:val="UrbisTableText"/>
            </w:pPr>
            <w:r w:rsidRPr="00AF35C0">
              <w:t>Facilities</w:t>
            </w:r>
          </w:p>
        </w:tc>
        <w:tc>
          <w:tcPr>
            <w:tcW w:w="1048" w:type="pct"/>
            <w:vAlign w:val="center"/>
          </w:tcPr>
          <w:p w14:paraId="4C1AA499" w14:textId="77777777" w:rsidR="007747D7" w:rsidRPr="00AF35C0" w:rsidRDefault="007747D7" w:rsidP="007747D7">
            <w:pPr>
              <w:pStyle w:val="UrbisTableText"/>
              <w:jc w:val="center"/>
            </w:pPr>
            <w:r w:rsidRPr="00AF35C0">
              <w:t>1</w:t>
            </w:r>
          </w:p>
        </w:tc>
        <w:tc>
          <w:tcPr>
            <w:tcW w:w="1048" w:type="pct"/>
            <w:vAlign w:val="center"/>
          </w:tcPr>
          <w:p w14:paraId="35296457" w14:textId="77777777" w:rsidR="007747D7" w:rsidRPr="00AF35C0" w:rsidRDefault="007747D7" w:rsidP="007747D7">
            <w:pPr>
              <w:pStyle w:val="UrbisTableText"/>
              <w:jc w:val="center"/>
            </w:pPr>
            <w:r w:rsidRPr="00AF35C0">
              <w:t>2</w:t>
            </w:r>
          </w:p>
        </w:tc>
        <w:tc>
          <w:tcPr>
            <w:tcW w:w="921" w:type="pct"/>
            <w:vAlign w:val="center"/>
          </w:tcPr>
          <w:p w14:paraId="0FFB2085" w14:textId="77777777" w:rsidR="007747D7" w:rsidRPr="00AF35C0" w:rsidRDefault="007747D7" w:rsidP="007747D7">
            <w:pPr>
              <w:pStyle w:val="UrbisTableText"/>
              <w:jc w:val="center"/>
            </w:pPr>
            <w:r w:rsidRPr="00AF35C0">
              <w:t>9</w:t>
            </w:r>
          </w:p>
        </w:tc>
        <w:tc>
          <w:tcPr>
            <w:tcW w:w="1175" w:type="pct"/>
            <w:gridSpan w:val="2"/>
            <w:vAlign w:val="center"/>
          </w:tcPr>
          <w:p w14:paraId="301B49A9" w14:textId="77777777" w:rsidR="007747D7" w:rsidRPr="00AF35C0" w:rsidRDefault="007747D7" w:rsidP="007747D7">
            <w:pPr>
              <w:pStyle w:val="UrbisTableText"/>
              <w:jc w:val="center"/>
            </w:pPr>
            <w:r w:rsidRPr="00AF35C0">
              <w:t>2</w:t>
            </w:r>
          </w:p>
        </w:tc>
      </w:tr>
      <w:tr w:rsidR="007747D7" w:rsidRPr="00AF35C0" w14:paraId="25D9216B"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08" w:type="pct"/>
            <w:vAlign w:val="top"/>
          </w:tcPr>
          <w:p w14:paraId="032482C9" w14:textId="77777777" w:rsidR="007747D7" w:rsidRPr="00AF35C0" w:rsidRDefault="007747D7" w:rsidP="007747D7">
            <w:pPr>
              <w:pStyle w:val="UrbisTableText"/>
            </w:pPr>
            <w:r w:rsidRPr="00AF35C0">
              <w:t>Beds</w:t>
            </w:r>
          </w:p>
        </w:tc>
        <w:tc>
          <w:tcPr>
            <w:tcW w:w="1048" w:type="pct"/>
            <w:vAlign w:val="center"/>
          </w:tcPr>
          <w:p w14:paraId="2ABA01DB" w14:textId="77777777" w:rsidR="007747D7" w:rsidRPr="00AF35C0" w:rsidRDefault="007747D7" w:rsidP="007747D7">
            <w:pPr>
              <w:pStyle w:val="UrbisTableText"/>
              <w:jc w:val="center"/>
            </w:pPr>
            <w:r w:rsidRPr="00AF35C0">
              <w:t>517</w:t>
            </w:r>
          </w:p>
        </w:tc>
        <w:tc>
          <w:tcPr>
            <w:tcW w:w="1048" w:type="pct"/>
            <w:vAlign w:val="center"/>
          </w:tcPr>
          <w:p w14:paraId="3CE6082D" w14:textId="77777777" w:rsidR="007747D7" w:rsidRPr="00AF35C0" w:rsidRDefault="007747D7" w:rsidP="007747D7">
            <w:pPr>
              <w:pStyle w:val="UrbisTableText"/>
              <w:jc w:val="center"/>
            </w:pPr>
            <w:r w:rsidRPr="00AF35C0">
              <w:t>674</w:t>
            </w:r>
          </w:p>
        </w:tc>
        <w:tc>
          <w:tcPr>
            <w:tcW w:w="921" w:type="pct"/>
            <w:vAlign w:val="center"/>
          </w:tcPr>
          <w:p w14:paraId="5FD47A1E" w14:textId="77777777" w:rsidR="007747D7" w:rsidRPr="00AF35C0" w:rsidRDefault="007747D7" w:rsidP="007747D7">
            <w:pPr>
              <w:pStyle w:val="UrbisTableText"/>
              <w:jc w:val="center"/>
            </w:pPr>
            <w:r w:rsidRPr="00AF35C0">
              <w:t>3,760</w:t>
            </w:r>
          </w:p>
        </w:tc>
        <w:tc>
          <w:tcPr>
            <w:tcW w:w="1175" w:type="pct"/>
            <w:gridSpan w:val="2"/>
            <w:vAlign w:val="center"/>
          </w:tcPr>
          <w:p w14:paraId="755DAD95" w14:textId="77777777" w:rsidR="007747D7" w:rsidRPr="00AF35C0" w:rsidRDefault="007747D7" w:rsidP="007747D7">
            <w:pPr>
              <w:pStyle w:val="UrbisTableText"/>
              <w:jc w:val="center"/>
            </w:pPr>
            <w:r w:rsidRPr="00AF35C0">
              <w:t>118</w:t>
            </w:r>
          </w:p>
        </w:tc>
      </w:tr>
      <w:tr w:rsidR="007747D7" w:rsidRPr="00AF35C0" w14:paraId="51F7CA92" w14:textId="77777777" w:rsidTr="007747D7">
        <w:trPr>
          <w:trHeight w:val="454"/>
        </w:trPr>
        <w:tc>
          <w:tcPr>
            <w:tcW w:w="808" w:type="pct"/>
            <w:vAlign w:val="top"/>
          </w:tcPr>
          <w:p w14:paraId="15E3DC1E" w14:textId="77777777" w:rsidR="007747D7" w:rsidRPr="00AF35C0" w:rsidRDefault="007747D7" w:rsidP="007747D7">
            <w:pPr>
              <w:pStyle w:val="UrbisTableText"/>
            </w:pPr>
            <w:r w:rsidRPr="00AF35C0">
              <w:t xml:space="preserve">Existing Environment </w:t>
            </w:r>
          </w:p>
        </w:tc>
        <w:tc>
          <w:tcPr>
            <w:tcW w:w="4192" w:type="pct"/>
            <w:gridSpan w:val="5"/>
            <w:vAlign w:val="top"/>
          </w:tcPr>
          <w:p w14:paraId="618020FF" w14:textId="77777777" w:rsidR="007747D7" w:rsidRPr="00AF35C0" w:rsidRDefault="007747D7" w:rsidP="007747D7">
            <w:pPr>
              <w:pStyle w:val="UrbisTableText"/>
            </w:pPr>
            <w:r w:rsidRPr="00AF35C0">
              <w:t xml:space="preserve">ANU has around 5,000 student accommodation beds with the majority covered over a 30-year financial concession and lease arrangement on nine existing ANU residences that was started in 2016. </w:t>
            </w:r>
          </w:p>
          <w:p w14:paraId="0B7EB606" w14:textId="77777777" w:rsidR="007747D7" w:rsidRPr="00AF35C0" w:rsidRDefault="007747D7" w:rsidP="007747D7">
            <w:pPr>
              <w:pStyle w:val="UrbisTableText"/>
            </w:pPr>
            <w:r w:rsidRPr="00AF35C0">
              <w:t>Over the last decade the university has developed over 2,400 new student accommodation beds in five stages through joint ventures with the private sector and leveraging funding from NRAS.</w:t>
            </w:r>
          </w:p>
          <w:p w14:paraId="1719C06D" w14:textId="77777777" w:rsidR="007747D7" w:rsidRPr="00AF35C0" w:rsidRDefault="007747D7" w:rsidP="007747D7">
            <w:pPr>
              <w:pStyle w:val="UrbisTableText"/>
            </w:pPr>
            <w:r w:rsidRPr="00AF35C0">
              <w:t xml:space="preserve">All the existing accommodation at the campus is fully occupied with strong demand for accommodation from domestic and international students coming </w:t>
            </w:r>
            <w:r w:rsidR="00035A32" w:rsidRPr="00AF35C0">
              <w:t>from</w:t>
            </w:r>
            <w:r w:rsidRPr="00AF35C0">
              <w:t xml:space="preserve"> outside Canberra.</w:t>
            </w:r>
          </w:p>
        </w:tc>
      </w:tr>
      <w:tr w:rsidR="007747D7" w:rsidRPr="00AF35C0" w14:paraId="38E31E31"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08" w:type="pct"/>
            <w:vAlign w:val="top"/>
          </w:tcPr>
          <w:p w14:paraId="2A232CFD" w14:textId="77777777" w:rsidR="007747D7" w:rsidRPr="00AF35C0" w:rsidRDefault="007747D7" w:rsidP="007747D7">
            <w:pPr>
              <w:pStyle w:val="UrbisTableText"/>
              <w:spacing w:before="0" w:after="0"/>
            </w:pPr>
            <w:r w:rsidRPr="00AF35C0">
              <w:t>Enrolments (2016)^</w:t>
            </w:r>
          </w:p>
        </w:tc>
        <w:tc>
          <w:tcPr>
            <w:tcW w:w="1048" w:type="pct"/>
            <w:vAlign w:val="center"/>
          </w:tcPr>
          <w:p w14:paraId="2281B99B" w14:textId="77777777" w:rsidR="007747D7" w:rsidRPr="00AF35C0" w:rsidRDefault="007747D7" w:rsidP="007747D7">
            <w:pPr>
              <w:pStyle w:val="ListBullet"/>
              <w:numPr>
                <w:ilvl w:val="0"/>
                <w:numId w:val="0"/>
              </w:numPr>
              <w:spacing w:after="0"/>
              <w:ind w:left="360" w:hanging="360"/>
            </w:pPr>
            <w:r w:rsidRPr="00AF35C0">
              <w:t>Metropolitan: 8,212</w:t>
            </w:r>
          </w:p>
        </w:tc>
        <w:tc>
          <w:tcPr>
            <w:tcW w:w="1048" w:type="pct"/>
            <w:vAlign w:val="center"/>
          </w:tcPr>
          <w:p w14:paraId="65BA4506" w14:textId="77777777" w:rsidR="007747D7" w:rsidRPr="00AF35C0" w:rsidRDefault="007747D7" w:rsidP="007747D7">
            <w:pPr>
              <w:pStyle w:val="ListBullet"/>
              <w:numPr>
                <w:ilvl w:val="0"/>
                <w:numId w:val="0"/>
              </w:numPr>
              <w:spacing w:after="0"/>
              <w:ind w:left="360" w:hanging="360"/>
            </w:pPr>
            <w:r w:rsidRPr="00AF35C0">
              <w:t>Regional: 1,989</w:t>
            </w:r>
          </w:p>
        </w:tc>
        <w:tc>
          <w:tcPr>
            <w:tcW w:w="1048" w:type="pct"/>
            <w:gridSpan w:val="2"/>
            <w:vAlign w:val="center"/>
          </w:tcPr>
          <w:p w14:paraId="35F6EF97" w14:textId="77777777" w:rsidR="007747D7" w:rsidRPr="00AF35C0" w:rsidRDefault="007747D7" w:rsidP="007747D7">
            <w:pPr>
              <w:pStyle w:val="ListBullet"/>
              <w:numPr>
                <w:ilvl w:val="0"/>
                <w:numId w:val="0"/>
              </w:numPr>
              <w:spacing w:after="0"/>
              <w:ind w:left="360" w:hanging="360"/>
            </w:pPr>
            <w:r w:rsidRPr="00AF35C0">
              <w:t>International: 6,577</w:t>
            </w:r>
          </w:p>
        </w:tc>
        <w:tc>
          <w:tcPr>
            <w:tcW w:w="1048" w:type="pct"/>
            <w:vAlign w:val="center"/>
          </w:tcPr>
          <w:p w14:paraId="5D5249B9" w14:textId="77777777" w:rsidR="007747D7" w:rsidRPr="00AF35C0" w:rsidRDefault="007747D7" w:rsidP="007747D7">
            <w:pPr>
              <w:pStyle w:val="ListBullet"/>
              <w:numPr>
                <w:ilvl w:val="0"/>
                <w:numId w:val="0"/>
              </w:numPr>
              <w:spacing w:after="0"/>
              <w:ind w:left="360" w:hanging="360"/>
            </w:pPr>
            <w:r w:rsidRPr="00AF35C0">
              <w:t>Total: 16,425</w:t>
            </w:r>
          </w:p>
        </w:tc>
      </w:tr>
      <w:tr w:rsidR="007747D7" w:rsidRPr="00AF35C0" w14:paraId="4DBBC489" w14:textId="77777777" w:rsidTr="007747D7">
        <w:trPr>
          <w:trHeight w:val="454"/>
        </w:trPr>
        <w:tc>
          <w:tcPr>
            <w:tcW w:w="808" w:type="pct"/>
            <w:vAlign w:val="center"/>
          </w:tcPr>
          <w:p w14:paraId="7C0A0B6C" w14:textId="77777777" w:rsidR="007747D7" w:rsidRPr="00AF35C0" w:rsidRDefault="007747D7" w:rsidP="007747D7">
            <w:pPr>
              <w:pStyle w:val="UrbisTableText"/>
            </w:pPr>
            <w:r w:rsidRPr="00AF35C0">
              <w:t>Benchmark (2016)**</w:t>
            </w:r>
          </w:p>
        </w:tc>
        <w:tc>
          <w:tcPr>
            <w:tcW w:w="4192" w:type="pct"/>
            <w:gridSpan w:val="5"/>
            <w:vAlign w:val="center"/>
          </w:tcPr>
          <w:p w14:paraId="28653555" w14:textId="77777777" w:rsidR="007747D7" w:rsidRPr="00AF35C0" w:rsidRDefault="007747D7" w:rsidP="007747D7">
            <w:pPr>
              <w:pStyle w:val="ListBullet"/>
              <w:numPr>
                <w:ilvl w:val="0"/>
                <w:numId w:val="0"/>
              </w:numPr>
              <w:ind w:left="360" w:hanging="360"/>
            </w:pPr>
            <w:r w:rsidRPr="00AF35C0">
              <w:t>3.3</w:t>
            </w:r>
            <w:r w:rsidR="001D3B33" w:rsidRPr="00AF35C0">
              <w:t xml:space="preserve"> full time students per bed</w:t>
            </w:r>
          </w:p>
        </w:tc>
      </w:tr>
      <w:tr w:rsidR="007747D7" w:rsidRPr="00AF35C0" w14:paraId="5071E055"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5000" w:type="pct"/>
            <w:gridSpan w:val="6"/>
            <w:vAlign w:val="top"/>
          </w:tcPr>
          <w:p w14:paraId="376FA0A0" w14:textId="77777777" w:rsidR="007747D7" w:rsidRPr="00AF35C0" w:rsidRDefault="007747D7" w:rsidP="007747D7">
            <w:pPr>
              <w:pStyle w:val="ListBullet"/>
              <w:numPr>
                <w:ilvl w:val="0"/>
                <w:numId w:val="0"/>
              </w:numPr>
              <w:ind w:left="360" w:hanging="360"/>
            </w:pPr>
            <w:r w:rsidRPr="00AF35C0">
              <w:rPr>
                <w:b/>
              </w:rPr>
              <w:t>PBSA Development</w:t>
            </w:r>
          </w:p>
        </w:tc>
      </w:tr>
      <w:tr w:rsidR="007747D7" w:rsidRPr="00AF35C0" w14:paraId="004871AD" w14:textId="77777777" w:rsidTr="007747D7">
        <w:trPr>
          <w:trHeight w:val="454"/>
        </w:trPr>
        <w:tc>
          <w:tcPr>
            <w:tcW w:w="808" w:type="pct"/>
            <w:vAlign w:val="top"/>
          </w:tcPr>
          <w:p w14:paraId="3BB7FE49" w14:textId="77777777" w:rsidR="007747D7" w:rsidRPr="00AF35C0" w:rsidRDefault="007747D7" w:rsidP="007747D7">
            <w:pPr>
              <w:pStyle w:val="UrbisTableText"/>
            </w:pPr>
            <w:r w:rsidRPr="00AF35C0">
              <w:t>Pipeline</w:t>
            </w:r>
          </w:p>
        </w:tc>
        <w:tc>
          <w:tcPr>
            <w:tcW w:w="4192" w:type="pct"/>
            <w:gridSpan w:val="5"/>
            <w:vAlign w:val="top"/>
          </w:tcPr>
          <w:p w14:paraId="1CA31575" w14:textId="77777777" w:rsidR="007747D7" w:rsidRPr="00AF35C0" w:rsidRDefault="007747D7" w:rsidP="007747D7">
            <w:pPr>
              <w:pStyle w:val="ListBullet"/>
            </w:pPr>
            <w:r w:rsidRPr="00AF35C0">
              <w:t>SA6 development to replace Bruce Hall comprising a total of 800 beds.  This will include a catered building of around 420 beds to replace Bruce Hall and a new flexi-</w:t>
            </w:r>
            <w:r w:rsidRPr="00AF35C0">
              <w:lastRenderedPageBreak/>
              <w:t xml:space="preserve">catered building of around 380 beds.  The development is being largely funded by a large donation form the </w:t>
            </w:r>
            <w:proofErr w:type="spellStart"/>
            <w:r w:rsidRPr="00AF35C0">
              <w:t>Tuckwell</w:t>
            </w:r>
            <w:proofErr w:type="spellEnd"/>
            <w:r w:rsidRPr="00AF35C0">
              <w:t xml:space="preserve"> Family.</w:t>
            </w:r>
          </w:p>
          <w:p w14:paraId="377AE24D" w14:textId="77777777" w:rsidR="007747D7" w:rsidRPr="00AF35C0" w:rsidRDefault="007747D7" w:rsidP="007747D7">
            <w:pPr>
              <w:pStyle w:val="ListBullet"/>
            </w:pPr>
            <w:r w:rsidRPr="00AF35C0">
              <w:t xml:space="preserve">SA7 development of 450 beds as part of the Union Court development.  The self-catered development will include two wings with 10 </w:t>
            </w:r>
            <w:proofErr w:type="spellStart"/>
            <w:r w:rsidRPr="00AF35C0">
              <w:t>sq.m</w:t>
            </w:r>
            <w:proofErr w:type="spellEnd"/>
            <w:r w:rsidRPr="00AF35C0">
              <w:t xml:space="preserve"> bedrooms, shared bathroom and kitchen facilities.  The development is being partially funded by the proceeds of the 2016 transaction. </w:t>
            </w:r>
          </w:p>
        </w:tc>
      </w:tr>
      <w:tr w:rsidR="007747D7" w:rsidRPr="00AF35C0" w14:paraId="788432C5"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08" w:type="pct"/>
            <w:vAlign w:val="top"/>
          </w:tcPr>
          <w:p w14:paraId="763DBB2F" w14:textId="77777777" w:rsidR="007747D7" w:rsidRPr="00AF35C0" w:rsidRDefault="007747D7" w:rsidP="007747D7">
            <w:pPr>
              <w:pStyle w:val="UrbisTableText"/>
            </w:pPr>
            <w:r w:rsidRPr="00AF35C0">
              <w:lastRenderedPageBreak/>
              <w:t>Challenges</w:t>
            </w:r>
          </w:p>
        </w:tc>
        <w:tc>
          <w:tcPr>
            <w:tcW w:w="4192" w:type="pct"/>
            <w:gridSpan w:val="5"/>
            <w:vAlign w:val="top"/>
          </w:tcPr>
          <w:p w14:paraId="3942E2E7" w14:textId="77777777" w:rsidR="007747D7" w:rsidRPr="00AF35C0" w:rsidRDefault="007747D7" w:rsidP="007747D7">
            <w:pPr>
              <w:pStyle w:val="ListBullet"/>
            </w:pPr>
            <w:r w:rsidRPr="00AF35C0">
              <w:t xml:space="preserve">Competing priorities for new capital investment across academic facilities, service provision and other amenities.  Allocating capital for the development and maintenance of new accommodation can be challenging. </w:t>
            </w:r>
          </w:p>
          <w:p w14:paraId="56077E46" w14:textId="77777777" w:rsidR="007747D7" w:rsidRPr="00AF35C0" w:rsidRDefault="007747D7" w:rsidP="007747D7">
            <w:pPr>
              <w:pStyle w:val="ListBullet"/>
            </w:pPr>
            <w:r w:rsidRPr="00AF35C0">
              <w:t>According to the ANU Annual Report, the consolidated university had interest bearing liabilities of $477.7 million in 2015 including $76 million in bank loans.  There was a reluctance to increase debt with the upfront payment for the concession actually used to reduce the university’s debt.</w:t>
            </w:r>
          </w:p>
        </w:tc>
      </w:tr>
      <w:tr w:rsidR="007747D7" w:rsidRPr="00AF35C0" w14:paraId="3AB5F3DC" w14:textId="77777777" w:rsidTr="007747D7">
        <w:trPr>
          <w:trHeight w:val="454"/>
        </w:trPr>
        <w:tc>
          <w:tcPr>
            <w:tcW w:w="808" w:type="pct"/>
            <w:vAlign w:val="top"/>
          </w:tcPr>
          <w:p w14:paraId="029CACA0" w14:textId="77777777" w:rsidR="007747D7" w:rsidRPr="00AF35C0" w:rsidRDefault="007747D7" w:rsidP="007747D7">
            <w:pPr>
              <w:pStyle w:val="UrbisTableText"/>
            </w:pPr>
            <w:r w:rsidRPr="00AF35C0">
              <w:t>Options</w:t>
            </w:r>
          </w:p>
        </w:tc>
        <w:tc>
          <w:tcPr>
            <w:tcW w:w="4192" w:type="pct"/>
            <w:gridSpan w:val="5"/>
            <w:vAlign w:val="top"/>
          </w:tcPr>
          <w:p w14:paraId="4F972FBF" w14:textId="77777777" w:rsidR="007747D7" w:rsidRPr="00AF35C0" w:rsidRDefault="007747D7" w:rsidP="007747D7">
            <w:pPr>
              <w:pStyle w:val="ListBullet"/>
            </w:pPr>
            <w:r w:rsidRPr="00AF35C0">
              <w:t>ANU has the potential to develop student accommodation itself on its own land using university capital or taking advantage of relatively cheap debt.</w:t>
            </w:r>
          </w:p>
          <w:p w14:paraId="760F8003" w14:textId="77777777" w:rsidR="007747D7" w:rsidRPr="00AF35C0" w:rsidRDefault="007747D7" w:rsidP="007747D7">
            <w:pPr>
              <w:pStyle w:val="ListBullet"/>
            </w:pPr>
            <w:r w:rsidRPr="00AF35C0">
              <w:t xml:space="preserve">Philanthropy represents an option for ANU with the new SA6 development being largely funded through a $100 million donation by the </w:t>
            </w:r>
            <w:proofErr w:type="spellStart"/>
            <w:r w:rsidRPr="00AF35C0">
              <w:t>Tuckwell</w:t>
            </w:r>
            <w:proofErr w:type="spellEnd"/>
            <w:r w:rsidRPr="00AF35C0">
              <w:t xml:space="preserve"> Family.</w:t>
            </w:r>
            <w:r w:rsidR="009451A0" w:rsidRPr="00AF35C0">
              <w:t xml:space="preserve">  The donation will be used to pay for the construction of around 800 beds with the revenue from the accommodation used to fund the </w:t>
            </w:r>
            <w:proofErr w:type="spellStart"/>
            <w:r w:rsidR="009451A0" w:rsidRPr="00AF35C0">
              <w:t>Tuckwell</w:t>
            </w:r>
            <w:proofErr w:type="spellEnd"/>
            <w:r w:rsidR="009451A0" w:rsidRPr="00AF35C0">
              <w:t xml:space="preserve"> Scholarship Program in perpetuity. </w:t>
            </w:r>
          </w:p>
          <w:p w14:paraId="4BAEEAD3" w14:textId="77777777" w:rsidR="007747D7" w:rsidRPr="00AF35C0" w:rsidRDefault="007747D7" w:rsidP="007747D7">
            <w:pPr>
              <w:pStyle w:val="ListBullet"/>
            </w:pPr>
            <w:r w:rsidRPr="00AF35C0">
              <w:t xml:space="preserve">ANU has historically leverage opportunities with the private sector to facilitate the development of new student accommodation.  The recent transaction in 2016 comprised a 30-year financial concession and lease arrangement where a private consortium made a large upfront payment to the University in exchange for receiving annual income streams from the accommodation. </w:t>
            </w:r>
          </w:p>
          <w:p w14:paraId="107384AF" w14:textId="1F5856D2" w:rsidR="004A0922" w:rsidRPr="00AF35C0" w:rsidRDefault="00B25693" w:rsidP="007747D7">
            <w:pPr>
              <w:pStyle w:val="ListBullet"/>
            </w:pPr>
            <w:r w:rsidRPr="00AF35C0">
              <w:lastRenderedPageBreak/>
              <w:t xml:space="preserve">In 2010 the Government announced that ANU would receive up to $70 million in NRAS funding for the development of 1,023 student accommodation beds with a joint venture between ANU and a private consortium with government support.  ANU provided the majority of capital funding for the project with a </w:t>
            </w:r>
            <w:r w:rsidR="002066EB" w:rsidRPr="00AF35C0">
              <w:t>99-year</w:t>
            </w:r>
            <w:r w:rsidRPr="00AF35C0">
              <w:t xml:space="preserve"> head lease negotiated with the ACT Government for the land at a rate below market.</w:t>
            </w:r>
          </w:p>
        </w:tc>
      </w:tr>
      <w:tr w:rsidR="007747D7" w:rsidRPr="00AF35C0" w14:paraId="091F536E"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08" w:type="pct"/>
            <w:vAlign w:val="top"/>
          </w:tcPr>
          <w:p w14:paraId="715900EE" w14:textId="77777777" w:rsidR="007747D7" w:rsidRPr="00AF35C0" w:rsidRDefault="007747D7" w:rsidP="007747D7">
            <w:pPr>
              <w:pStyle w:val="UrbisTableText"/>
            </w:pPr>
            <w:r w:rsidRPr="00AF35C0">
              <w:lastRenderedPageBreak/>
              <w:t>Investment Decisions/ Return on Investment</w:t>
            </w:r>
          </w:p>
        </w:tc>
        <w:tc>
          <w:tcPr>
            <w:tcW w:w="4192" w:type="pct"/>
            <w:gridSpan w:val="5"/>
            <w:vAlign w:val="top"/>
          </w:tcPr>
          <w:p w14:paraId="7E85ABA2" w14:textId="77777777" w:rsidR="009451A0" w:rsidRPr="00AF35C0" w:rsidRDefault="007747D7" w:rsidP="007747D7">
            <w:pPr>
              <w:pStyle w:val="ListBullet"/>
            </w:pPr>
            <w:r w:rsidRPr="00AF35C0">
              <w:t xml:space="preserve">ANU decided to enter into the concession with a private consortium as it resulted in the university receiving a large upfront payment, which was used to repay university debt, help fund the current redevelopment of Union Court and improve student services. </w:t>
            </w:r>
            <w:r w:rsidR="009451A0" w:rsidRPr="00AF35C0">
              <w:t xml:space="preserve"> </w:t>
            </w:r>
          </w:p>
          <w:p w14:paraId="69166BBF" w14:textId="77777777" w:rsidR="007747D7" w:rsidRPr="00AF35C0" w:rsidRDefault="009451A0" w:rsidP="009451A0">
            <w:pPr>
              <w:pStyle w:val="ListBullet"/>
            </w:pPr>
            <w:r w:rsidRPr="00AF35C0">
              <w:t xml:space="preserve">Due to the strong reputation of the university and performance of the existing accommodation, the university did not need to provide an occupancy guarantee to achieve a financially attractive outcome. </w:t>
            </w:r>
            <w:r w:rsidR="007747D7" w:rsidRPr="00AF35C0">
              <w:t>This is supported by the accommodation guarantee offered by the university to first year undergraduate students, which drives strong accommodation demand and reduces the risk of occupancy rates falling.</w:t>
            </w:r>
          </w:p>
          <w:p w14:paraId="1C306F02" w14:textId="77777777" w:rsidR="007747D7" w:rsidRPr="00AF35C0" w:rsidRDefault="007747D7" w:rsidP="007747D7">
            <w:pPr>
              <w:pStyle w:val="ListBullet"/>
            </w:pPr>
            <w:r w:rsidRPr="00AF35C0">
              <w:t xml:space="preserve">ANU has been fortunate to receive a significant philanthropic donation from the </w:t>
            </w:r>
            <w:proofErr w:type="spellStart"/>
            <w:r w:rsidRPr="00AF35C0">
              <w:t>Tuckwell</w:t>
            </w:r>
            <w:proofErr w:type="spellEnd"/>
            <w:r w:rsidRPr="00AF35C0">
              <w:t xml:space="preserve"> Family that has allowed the university to develop a new 800 bed facility without having to provide capital. </w:t>
            </w:r>
          </w:p>
        </w:tc>
      </w:tr>
      <w:tr w:rsidR="007747D7" w:rsidRPr="00AF35C0" w14:paraId="0A8B6C3A" w14:textId="77777777" w:rsidTr="007747D7">
        <w:trPr>
          <w:trHeight w:val="454"/>
        </w:trPr>
        <w:tc>
          <w:tcPr>
            <w:tcW w:w="808" w:type="pct"/>
            <w:vAlign w:val="top"/>
          </w:tcPr>
          <w:p w14:paraId="11D0632D" w14:textId="77777777" w:rsidR="007747D7" w:rsidRPr="00AF35C0" w:rsidRDefault="007747D7" w:rsidP="007747D7">
            <w:pPr>
              <w:pStyle w:val="UrbisTableText"/>
              <w:rPr>
                <w:b/>
              </w:rPr>
            </w:pPr>
            <w:r w:rsidRPr="00AF35C0">
              <w:rPr>
                <w:b/>
              </w:rPr>
              <w:t>Operation</w:t>
            </w:r>
          </w:p>
        </w:tc>
        <w:tc>
          <w:tcPr>
            <w:tcW w:w="4192" w:type="pct"/>
            <w:gridSpan w:val="5"/>
            <w:vAlign w:val="top"/>
          </w:tcPr>
          <w:p w14:paraId="02798261" w14:textId="77777777" w:rsidR="007747D7" w:rsidRPr="00AF35C0" w:rsidRDefault="007747D7" w:rsidP="007747D7">
            <w:pPr>
              <w:pStyle w:val="ListBullet"/>
              <w:numPr>
                <w:ilvl w:val="0"/>
                <w:numId w:val="0"/>
              </w:numPr>
              <w:ind w:left="360"/>
            </w:pPr>
          </w:p>
        </w:tc>
      </w:tr>
      <w:tr w:rsidR="007747D7" w:rsidRPr="00AF35C0" w14:paraId="2230C51D"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08" w:type="pct"/>
            <w:vAlign w:val="top"/>
          </w:tcPr>
          <w:p w14:paraId="21C3AE43" w14:textId="77777777" w:rsidR="007747D7" w:rsidRPr="00AF35C0" w:rsidRDefault="007747D7" w:rsidP="007747D7">
            <w:pPr>
              <w:pStyle w:val="UrbisTableText"/>
            </w:pPr>
            <w:r w:rsidRPr="00AF35C0">
              <w:t>Facilities Management</w:t>
            </w:r>
          </w:p>
        </w:tc>
        <w:tc>
          <w:tcPr>
            <w:tcW w:w="4192" w:type="pct"/>
            <w:gridSpan w:val="5"/>
            <w:vAlign w:val="top"/>
          </w:tcPr>
          <w:p w14:paraId="6B010BDB" w14:textId="77777777" w:rsidR="007747D7" w:rsidRPr="00AF35C0" w:rsidRDefault="007747D7" w:rsidP="007747D7">
            <w:pPr>
              <w:pStyle w:val="ListBullet"/>
            </w:pPr>
            <w:r w:rsidRPr="00AF35C0">
              <w:t>As part of the 2016 transaction, the consortium has the responsibility for the "hard" facilities management services such as building maintenance and lifecycle replacement. The consortium has sub-contracted the provision of these services to Spotless for the term of the concession.</w:t>
            </w:r>
          </w:p>
        </w:tc>
      </w:tr>
      <w:tr w:rsidR="007747D7" w:rsidRPr="00AF35C0" w14:paraId="2B00891F" w14:textId="77777777" w:rsidTr="007747D7">
        <w:trPr>
          <w:trHeight w:val="454"/>
        </w:trPr>
        <w:tc>
          <w:tcPr>
            <w:tcW w:w="808" w:type="pct"/>
            <w:vAlign w:val="top"/>
          </w:tcPr>
          <w:p w14:paraId="44069EA9" w14:textId="77777777" w:rsidR="007747D7" w:rsidRPr="00AF35C0" w:rsidRDefault="007747D7" w:rsidP="007747D7">
            <w:pPr>
              <w:pStyle w:val="UrbisTableText"/>
            </w:pPr>
            <w:r w:rsidRPr="00AF35C0">
              <w:t>Student Services</w:t>
            </w:r>
          </w:p>
        </w:tc>
        <w:tc>
          <w:tcPr>
            <w:tcW w:w="4192" w:type="pct"/>
            <w:gridSpan w:val="5"/>
            <w:vAlign w:val="top"/>
          </w:tcPr>
          <w:p w14:paraId="4D018AEB" w14:textId="77777777" w:rsidR="007747D7" w:rsidRPr="00AF35C0" w:rsidRDefault="007747D7" w:rsidP="007747D7">
            <w:pPr>
              <w:pStyle w:val="ListBullet"/>
            </w:pPr>
            <w:r w:rsidRPr="00AF35C0">
              <w:t xml:space="preserve">As part of the 2016 transaction, the ANU has retained responsibility for the delivery of "soft" facilities maintenance services, such as marketing and managing applications for the accommodation, processing rental agreements, cleaning internal areas of the </w:t>
            </w:r>
            <w:r w:rsidRPr="00AF35C0">
              <w:lastRenderedPageBreak/>
              <w:t>residences and providing day-to-day pastoral care to residents.  ANU has determined that maintaining responsibility for these student facing services is important for their brand and delivering a high-quality student experience.</w:t>
            </w:r>
          </w:p>
          <w:p w14:paraId="4F3B24D3" w14:textId="77777777" w:rsidR="007747D7" w:rsidRPr="00AF35C0" w:rsidRDefault="007747D7" w:rsidP="007747D7">
            <w:pPr>
              <w:pStyle w:val="ListBullet"/>
            </w:pPr>
            <w:r w:rsidRPr="00AF35C0">
              <w:t xml:space="preserve">As part of the previous development of the lodges, the joint venture between ANU and the private sector engaged </w:t>
            </w:r>
            <w:proofErr w:type="spellStart"/>
            <w:r w:rsidRPr="00AF35C0">
              <w:t>UniLodge</w:t>
            </w:r>
            <w:proofErr w:type="spellEnd"/>
            <w:r w:rsidRPr="00AF35C0">
              <w:t xml:space="preserve"> to operate the accommodation under a management agreement.  </w:t>
            </w:r>
            <w:proofErr w:type="spellStart"/>
            <w:r w:rsidRPr="00AF35C0">
              <w:t>UniLodge</w:t>
            </w:r>
            <w:proofErr w:type="spellEnd"/>
            <w:r w:rsidRPr="00AF35C0">
              <w:t xml:space="preserve"> has continued to operate the accommodation following the 2016 transaction.  </w:t>
            </w:r>
          </w:p>
        </w:tc>
      </w:tr>
      <w:tr w:rsidR="007747D7" w:rsidRPr="00AF35C0" w14:paraId="3A6250F0"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08" w:type="pct"/>
            <w:vAlign w:val="top"/>
          </w:tcPr>
          <w:p w14:paraId="4E993544" w14:textId="77777777" w:rsidR="007747D7" w:rsidRPr="00AF35C0" w:rsidRDefault="007747D7" w:rsidP="007747D7">
            <w:pPr>
              <w:pStyle w:val="UrbisTableText"/>
              <w:keepNext/>
              <w:keepLines/>
              <w:rPr>
                <w:b/>
              </w:rPr>
            </w:pPr>
            <w:r w:rsidRPr="00AF35C0">
              <w:rPr>
                <w:b/>
              </w:rPr>
              <w:lastRenderedPageBreak/>
              <w:t>RRR Strategy</w:t>
            </w:r>
          </w:p>
        </w:tc>
        <w:tc>
          <w:tcPr>
            <w:tcW w:w="4192" w:type="pct"/>
            <w:gridSpan w:val="5"/>
            <w:vAlign w:val="top"/>
          </w:tcPr>
          <w:p w14:paraId="669D44B9" w14:textId="77777777" w:rsidR="007747D7" w:rsidRPr="00AF35C0" w:rsidRDefault="007747D7" w:rsidP="007747D7">
            <w:pPr>
              <w:pStyle w:val="ListBullet"/>
              <w:numPr>
                <w:ilvl w:val="0"/>
                <w:numId w:val="0"/>
              </w:numPr>
              <w:ind w:left="360" w:hanging="360"/>
            </w:pPr>
          </w:p>
        </w:tc>
      </w:tr>
      <w:tr w:rsidR="007747D7" w:rsidRPr="00AF35C0" w14:paraId="41670AC4" w14:textId="77777777" w:rsidTr="007747D7">
        <w:trPr>
          <w:trHeight w:val="454"/>
        </w:trPr>
        <w:tc>
          <w:tcPr>
            <w:tcW w:w="808" w:type="pct"/>
            <w:vAlign w:val="top"/>
          </w:tcPr>
          <w:p w14:paraId="68C7D7F5" w14:textId="77777777" w:rsidR="007747D7" w:rsidRPr="00AF35C0" w:rsidRDefault="007747D7" w:rsidP="007747D7">
            <w:pPr>
              <w:pStyle w:val="UrbisTableText"/>
              <w:keepNext/>
              <w:keepLines/>
            </w:pPr>
            <w:r w:rsidRPr="00AF35C0">
              <w:t>Allocation Strategy</w:t>
            </w:r>
          </w:p>
        </w:tc>
        <w:tc>
          <w:tcPr>
            <w:tcW w:w="4192" w:type="pct"/>
            <w:gridSpan w:val="5"/>
            <w:vAlign w:val="top"/>
          </w:tcPr>
          <w:p w14:paraId="55B4CADD" w14:textId="1FB4E01B" w:rsidR="007747D7" w:rsidRPr="00AF35C0" w:rsidRDefault="007747D7" w:rsidP="007747D7">
            <w:pPr>
              <w:pStyle w:val="ListBullet"/>
            </w:pPr>
            <w:r w:rsidRPr="00AF35C0">
              <w:t xml:space="preserve">ANU offers a first-year guarantee to all undergraduate students from outside Canberra, including </w:t>
            </w:r>
            <w:r w:rsidR="004A7514" w:rsidRPr="00AF35C0">
              <w:t>RRR students</w:t>
            </w:r>
            <w:r w:rsidRPr="00AF35C0">
              <w:t>.</w:t>
            </w:r>
          </w:p>
          <w:p w14:paraId="13D7599A" w14:textId="22497489" w:rsidR="007747D7" w:rsidRPr="00AF35C0" w:rsidRDefault="007747D7" w:rsidP="007747D7">
            <w:pPr>
              <w:pStyle w:val="ListBullet"/>
            </w:pPr>
            <w:r w:rsidRPr="00AF35C0">
              <w:t xml:space="preserve">ANU operates an online accommodation portal where all students can apply for accommodation and enter preferences.  An auto-allocated process ensures diversity across demographics, equal proportion of female/male students and domestic/international students. As such, the university does not give preference to </w:t>
            </w:r>
            <w:r w:rsidR="004A7514" w:rsidRPr="00AF35C0">
              <w:t>RRR students</w:t>
            </w:r>
            <w:r w:rsidRPr="00AF35C0">
              <w:t xml:space="preserve"> over metropolitan and international students.</w:t>
            </w:r>
          </w:p>
          <w:p w14:paraId="47953034" w14:textId="68799C7C" w:rsidR="007747D7" w:rsidRPr="00AF35C0" w:rsidRDefault="007747D7" w:rsidP="007747D7">
            <w:pPr>
              <w:pStyle w:val="ListBullet"/>
            </w:pPr>
            <w:r w:rsidRPr="00AF35C0">
              <w:t xml:space="preserve">The two independent colleges have their own admissions process with no specific allocation or preference for </w:t>
            </w:r>
            <w:r w:rsidR="004A7514" w:rsidRPr="00AF35C0">
              <w:t>RRR students</w:t>
            </w:r>
            <w:r w:rsidRPr="00AF35C0">
              <w:t xml:space="preserve">.  However, it is noted that the colleges generally attract a higher proportion of </w:t>
            </w:r>
            <w:r w:rsidR="004A7514" w:rsidRPr="00AF35C0">
              <w:t>RRR students</w:t>
            </w:r>
            <w:r w:rsidRPr="00AF35C0">
              <w:t xml:space="preserve"> due to longer traditions and religiously affiliated accommodation not being as attractive to international students.</w:t>
            </w:r>
          </w:p>
        </w:tc>
      </w:tr>
      <w:tr w:rsidR="007747D7" w:rsidRPr="00AF35C0" w14:paraId="0A23944B" w14:textId="77777777" w:rsidTr="007747D7">
        <w:trPr>
          <w:cnfStyle w:val="000000100000" w:firstRow="0" w:lastRow="0" w:firstColumn="0" w:lastColumn="0" w:oddVBand="0" w:evenVBand="0" w:oddHBand="1" w:evenHBand="0" w:firstRowFirstColumn="0" w:firstRowLastColumn="0" w:lastRowFirstColumn="0" w:lastRowLastColumn="0"/>
          <w:trHeight w:val="454"/>
        </w:trPr>
        <w:tc>
          <w:tcPr>
            <w:tcW w:w="808" w:type="pct"/>
            <w:vAlign w:val="top"/>
          </w:tcPr>
          <w:p w14:paraId="2914CCCF" w14:textId="77777777" w:rsidR="007747D7" w:rsidRPr="00AF35C0" w:rsidRDefault="007747D7" w:rsidP="007747D7">
            <w:pPr>
              <w:pStyle w:val="UrbisTableText"/>
            </w:pPr>
            <w:r w:rsidRPr="00AF35C0">
              <w:t>Fee Structures</w:t>
            </w:r>
          </w:p>
        </w:tc>
        <w:tc>
          <w:tcPr>
            <w:tcW w:w="4192" w:type="pct"/>
            <w:gridSpan w:val="5"/>
            <w:vAlign w:val="top"/>
          </w:tcPr>
          <w:p w14:paraId="1E01DF3E" w14:textId="77777777" w:rsidR="007747D7" w:rsidRPr="00AF35C0" w:rsidRDefault="007747D7" w:rsidP="007747D7">
            <w:pPr>
              <w:pStyle w:val="ListBullet"/>
            </w:pPr>
            <w:r w:rsidRPr="00AF35C0">
              <w:t>Financial support for accommodation available to students including through bursaries and scholarships.</w:t>
            </w:r>
          </w:p>
          <w:p w14:paraId="48DE1049" w14:textId="77777777" w:rsidR="007747D7" w:rsidRPr="00AF35C0" w:rsidRDefault="007747D7" w:rsidP="007747D7">
            <w:pPr>
              <w:pStyle w:val="ListBullet"/>
            </w:pPr>
            <w:r w:rsidRPr="00AF35C0">
              <w:lastRenderedPageBreak/>
              <w:t xml:space="preserve">Self-catered accommodation at ANU ranges in price from $180 per week for a twin-bed room in the dormitory style </w:t>
            </w:r>
            <w:proofErr w:type="spellStart"/>
            <w:r w:rsidRPr="00AF35C0">
              <w:t>Fenner</w:t>
            </w:r>
            <w:proofErr w:type="spellEnd"/>
            <w:r w:rsidRPr="00AF35C0">
              <w:t xml:space="preserve"> Hall up to $432 per week for a double studio in Ursula Hall.</w:t>
            </w:r>
          </w:p>
        </w:tc>
      </w:tr>
    </w:tbl>
    <w:p w14:paraId="11FCB792" w14:textId="77777777" w:rsidR="007747D7" w:rsidRPr="00AF35C0" w:rsidRDefault="007747D7" w:rsidP="007747D7">
      <w:pPr>
        <w:spacing w:after="0"/>
        <w:rPr>
          <w:sz w:val="16"/>
          <w:szCs w:val="16"/>
        </w:rPr>
      </w:pPr>
      <w:r w:rsidRPr="00AF35C0">
        <w:rPr>
          <w:sz w:val="16"/>
          <w:szCs w:val="16"/>
        </w:rPr>
        <w:lastRenderedPageBreak/>
        <w:t>Note: ^ Full-time on-campus students at Acton campus</w:t>
      </w:r>
    </w:p>
    <w:p w14:paraId="271B29F7" w14:textId="77777777" w:rsidR="007747D7" w:rsidRPr="00AF35C0" w:rsidRDefault="007747D7" w:rsidP="007747D7">
      <w:pPr>
        <w:spacing w:after="0"/>
        <w:rPr>
          <w:sz w:val="16"/>
          <w:szCs w:val="16"/>
        </w:rPr>
      </w:pPr>
      <w:r w:rsidRPr="00AF35C0">
        <w:rPr>
          <w:sz w:val="16"/>
          <w:szCs w:val="16"/>
        </w:rPr>
        <w:t>Note: * Total full-time on-campus students divided by total beds at the Acton campus</w:t>
      </w:r>
    </w:p>
    <w:p w14:paraId="5825BEF9" w14:textId="77777777" w:rsidR="007747D7" w:rsidRPr="00AF35C0" w:rsidRDefault="007747D7" w:rsidP="007747D7">
      <w:r w:rsidRPr="00AF35C0">
        <w:rPr>
          <w:sz w:val="16"/>
          <w:szCs w:val="16"/>
        </w:rPr>
        <w:t>Source: Department of Education and Training; Australian National University; Urbis</w:t>
      </w:r>
    </w:p>
    <w:p w14:paraId="3B1C32EB" w14:textId="77777777" w:rsidR="007747D7" w:rsidRPr="00AF35C0" w:rsidRDefault="007747D7" w:rsidP="007747D7"/>
    <w:p w14:paraId="43DA40C1" w14:textId="77777777" w:rsidR="007747D7" w:rsidRPr="00AF35C0" w:rsidRDefault="007747D7" w:rsidP="007747D7">
      <w:pPr>
        <w:pStyle w:val="Heading2"/>
      </w:pPr>
      <w:bookmarkStart w:id="52" w:name="_Toc504652419"/>
      <w:r w:rsidRPr="00AF35C0">
        <w:t>Key Findings</w:t>
      </w:r>
      <w:bookmarkEnd w:id="52"/>
    </w:p>
    <w:p w14:paraId="0DCF267B" w14:textId="77777777" w:rsidR="00B07161" w:rsidRPr="00AF35C0" w:rsidRDefault="00B07161" w:rsidP="00B07161">
      <w:r w:rsidRPr="00AF35C0">
        <w:t>The four case studies highlight that universities are looking at a range of opportunities ranging from developing accommodation themselves, to accessing donations to private sector investment.</w:t>
      </w:r>
    </w:p>
    <w:p w14:paraId="26F30EB9" w14:textId="77777777" w:rsidR="007747D7" w:rsidRPr="00AF35C0" w:rsidRDefault="007747D7" w:rsidP="007747D7">
      <w:bookmarkStart w:id="53" w:name="_Hlk504644961"/>
      <w:r w:rsidRPr="00AF35C0">
        <w:t xml:space="preserve">Universities are experiencing competing pressures for capital expenditure with accommodation often seen as a commercial opportunity that could generate revenue for the university or at least have the accommodation being self-sufficient with revenues covering </w:t>
      </w:r>
      <w:r w:rsidR="00BB3A7C" w:rsidRPr="00AF35C0">
        <w:t xml:space="preserve">operational </w:t>
      </w:r>
      <w:r w:rsidRPr="00AF35C0">
        <w:t xml:space="preserve">expenses (and </w:t>
      </w:r>
      <w:r w:rsidR="00BB3A7C" w:rsidRPr="00AF35C0">
        <w:t>capital</w:t>
      </w:r>
      <w:r w:rsidRPr="00AF35C0">
        <w:t xml:space="preserve"> maintenance). </w:t>
      </w:r>
    </w:p>
    <w:p w14:paraId="5588842E" w14:textId="7CF718D6" w:rsidR="007747D7" w:rsidRPr="00AF35C0" w:rsidRDefault="007747D7" w:rsidP="007747D7">
      <w:r w:rsidRPr="00AF35C0">
        <w:t xml:space="preserve">Following the recent student accommodation transactions entered into by the University of Wollongong and ANU with private sector consortiums, there are more universities actively looking into opportunities to partner with the private sector to facilitate the development of new student accommodation and the upgrade of existing accommodation without having to provide capital.  This has the added attraction of generating an upfront payment to the university that can be used for other projects.  One of the challenges faced by universities is weighing the need to provide affordable accommodation to </w:t>
      </w:r>
      <w:r w:rsidR="004A7514" w:rsidRPr="00AF35C0">
        <w:t>RRR students</w:t>
      </w:r>
      <w:r w:rsidRPr="00AF35C0">
        <w:t xml:space="preserve"> against the need to charge higher accommodation rents to justify the new construction costs and generate the desired financial outcome to the university.</w:t>
      </w:r>
      <w:r w:rsidR="00B07161" w:rsidRPr="00AF35C0">
        <w:t xml:space="preserve">  A key factor in </w:t>
      </w:r>
      <w:r w:rsidR="002066EB" w:rsidRPr="00AF35C0">
        <w:t>these</w:t>
      </w:r>
      <w:r w:rsidR="00B07161" w:rsidRPr="00AF35C0">
        <w:t xml:space="preserve"> transactions is the liabilities of the university such as the provision of occupancy guarantees as this can impact how the development is treated on the university’s balance sheet and therefore have flow on financial impacts.</w:t>
      </w:r>
    </w:p>
    <w:p w14:paraId="5423C526" w14:textId="11CF6C7A" w:rsidR="00D01742" w:rsidRPr="00AF35C0" w:rsidRDefault="00B07161" w:rsidP="00D01742">
      <w:r w:rsidRPr="00AF35C0">
        <w:lastRenderedPageBreak/>
        <w:t xml:space="preserve">Universities are </w:t>
      </w:r>
      <w:r w:rsidR="002066EB" w:rsidRPr="00AF35C0">
        <w:t>willing</w:t>
      </w:r>
      <w:r w:rsidRPr="00AF35C0">
        <w:t xml:space="preserve"> to borrow money to invest in new infrastructure though actively monitor how much they borrow to stay within statutory requirements and to maintain credit ratings.  Due to the availability of private funding, universities have reduced the amount of debt they use to fund student accommodation with some recent transactions with the private sector being used to pay down existing loans.  </w:t>
      </w:r>
      <w:bookmarkEnd w:id="53"/>
    </w:p>
    <w:p w14:paraId="7B4F1BD1" w14:textId="77777777" w:rsidR="00D01742" w:rsidRPr="00AF35C0" w:rsidRDefault="00112683" w:rsidP="00D01742">
      <w:pPr>
        <w:pStyle w:val="Heading1"/>
      </w:pPr>
      <w:bookmarkStart w:id="54" w:name="_Toc504652420"/>
      <w:r w:rsidRPr="00AF35C0">
        <w:lastRenderedPageBreak/>
        <w:t xml:space="preserve">Australian </w:t>
      </w:r>
      <w:r w:rsidR="00D01742" w:rsidRPr="00AF35C0">
        <w:t>University Accommodation Policies</w:t>
      </w:r>
      <w:bookmarkEnd w:id="54"/>
    </w:p>
    <w:p w14:paraId="24EB190A" w14:textId="450D32EC" w:rsidR="00AE398E" w:rsidRPr="00AF35C0" w:rsidRDefault="00D01742" w:rsidP="00D01742">
      <w:r w:rsidRPr="00AF35C0">
        <w:t xml:space="preserve">This </w:t>
      </w:r>
      <w:r w:rsidR="003D487A" w:rsidRPr="00AF35C0">
        <w:t>section</w:t>
      </w:r>
      <w:r w:rsidRPr="00AF35C0">
        <w:t xml:space="preserve"> examine</w:t>
      </w:r>
      <w:r w:rsidR="00AE398E" w:rsidRPr="00AF35C0">
        <w:t>s</w:t>
      </w:r>
      <w:r w:rsidRPr="00AF35C0">
        <w:t xml:space="preserve"> the current policies adopted by Australian universities relating to the provision of student accommodation for </w:t>
      </w:r>
      <w:r w:rsidR="004A7514" w:rsidRPr="00AF35C0">
        <w:t>RRR students</w:t>
      </w:r>
      <w:r w:rsidRPr="00AF35C0">
        <w:t>.</w:t>
      </w:r>
      <w:r w:rsidR="00411841" w:rsidRPr="00AF35C0">
        <w:t xml:space="preserve">  </w:t>
      </w:r>
    </w:p>
    <w:p w14:paraId="6A2C4EB3" w14:textId="77777777" w:rsidR="00AE398E" w:rsidRPr="00AF35C0" w:rsidRDefault="00AE398E" w:rsidP="00AE398E">
      <w:pPr>
        <w:pStyle w:val="Heading2"/>
      </w:pPr>
      <w:bookmarkStart w:id="55" w:name="_Toc504652421"/>
      <w:r w:rsidRPr="00AF35C0">
        <w:t>University Profiles</w:t>
      </w:r>
      <w:bookmarkEnd w:id="55"/>
    </w:p>
    <w:p w14:paraId="40D42077" w14:textId="77777777" w:rsidR="00D01742" w:rsidRPr="00AF35C0" w:rsidRDefault="00AE398E" w:rsidP="00D01742">
      <w:r w:rsidRPr="00AF35C0">
        <w:t xml:space="preserve">The policies have been investigated through </w:t>
      </w:r>
      <w:r w:rsidR="003D487A" w:rsidRPr="00AF35C0">
        <w:t>ten</w:t>
      </w:r>
      <w:r w:rsidRPr="00AF35C0">
        <w:t xml:space="preserve"> </w:t>
      </w:r>
      <w:r w:rsidR="003D487A" w:rsidRPr="00AF35C0">
        <w:t>profiles</w:t>
      </w:r>
      <w:r w:rsidRPr="00AF35C0">
        <w:t xml:space="preserve"> of Australian universities</w:t>
      </w:r>
      <w:r w:rsidR="003D487A" w:rsidRPr="00AF35C0">
        <w:t xml:space="preserve"> </w:t>
      </w:r>
      <w:r w:rsidRPr="00AF35C0">
        <w:t xml:space="preserve">selected by Urbis </w:t>
      </w:r>
      <w:r w:rsidR="003D487A" w:rsidRPr="00AF35C0">
        <w:t>to provide</w:t>
      </w:r>
      <w:r w:rsidR="00411841" w:rsidRPr="00AF35C0">
        <w:t xml:space="preserve"> a mix of universities by:</w:t>
      </w:r>
    </w:p>
    <w:p w14:paraId="24EE3D3D" w14:textId="77777777" w:rsidR="00411841" w:rsidRPr="00AF35C0" w:rsidRDefault="00411841" w:rsidP="00411841">
      <w:pPr>
        <w:pStyle w:val="ListBullet"/>
      </w:pPr>
      <w:r w:rsidRPr="00AF35C0">
        <w:t xml:space="preserve">Location: Capital city (inner city and suburban), regional city and </w:t>
      </w:r>
      <w:r w:rsidR="003D487A" w:rsidRPr="00AF35C0">
        <w:t xml:space="preserve">smaller </w:t>
      </w:r>
      <w:r w:rsidRPr="00AF35C0">
        <w:t>towns</w:t>
      </w:r>
    </w:p>
    <w:p w14:paraId="62B015FD" w14:textId="77777777" w:rsidR="00411841" w:rsidRPr="00AF35C0" w:rsidRDefault="003D487A" w:rsidP="00411841">
      <w:pPr>
        <w:pStyle w:val="ListBullet"/>
      </w:pPr>
      <w:r w:rsidRPr="00AF35C0">
        <w:t>Type</w:t>
      </w:r>
      <w:r w:rsidR="00411841" w:rsidRPr="00AF35C0">
        <w:t>: Group of Eight, Research Universities and other</w:t>
      </w:r>
      <w:r w:rsidRPr="00AF35C0">
        <w:t>s</w:t>
      </w:r>
    </w:p>
    <w:p w14:paraId="18487A08" w14:textId="77777777" w:rsidR="00AE398E" w:rsidRPr="00AF35C0" w:rsidRDefault="00AE398E" w:rsidP="00411841">
      <w:pPr>
        <w:pStyle w:val="ListBullet"/>
      </w:pPr>
      <w:r w:rsidRPr="00AF35C0">
        <w:t xml:space="preserve">Jurisdictions: </w:t>
      </w:r>
      <w:r w:rsidR="00411841" w:rsidRPr="00AF35C0">
        <w:t>Different states and territories</w:t>
      </w:r>
    </w:p>
    <w:p w14:paraId="2F7E46B2" w14:textId="77777777" w:rsidR="00411841" w:rsidRPr="00AF35C0" w:rsidRDefault="003D487A" w:rsidP="00411841">
      <w:pPr>
        <w:pStyle w:val="ListBullet"/>
      </w:pPr>
      <w:r w:rsidRPr="00AF35C0">
        <w:t>Known Approaches</w:t>
      </w:r>
      <w:r w:rsidR="00AE398E" w:rsidRPr="00AF35C0">
        <w:t>: Universities that Urbis is aware of that have adopted different policies to accommoda</w:t>
      </w:r>
      <w:r w:rsidRPr="00AF35C0">
        <w:t>te</w:t>
      </w:r>
      <w:r w:rsidR="00AE398E" w:rsidRPr="00AF35C0">
        <w:t xml:space="preserve"> regional studies.</w:t>
      </w:r>
    </w:p>
    <w:p w14:paraId="1A6AE093" w14:textId="77777777" w:rsidR="00411841" w:rsidRPr="00AF35C0" w:rsidRDefault="00411841" w:rsidP="00411841">
      <w:pPr>
        <w:pStyle w:val="ListBullet"/>
        <w:numPr>
          <w:ilvl w:val="0"/>
          <w:numId w:val="0"/>
        </w:numPr>
        <w:ind w:left="360" w:hanging="360"/>
      </w:pPr>
    </w:p>
    <w:p w14:paraId="11362CF0" w14:textId="77777777" w:rsidR="00411841" w:rsidRPr="00AF35C0" w:rsidRDefault="00411841" w:rsidP="00411841">
      <w:pPr>
        <w:pStyle w:val="ListBullet"/>
        <w:numPr>
          <w:ilvl w:val="0"/>
          <w:numId w:val="0"/>
        </w:numPr>
        <w:ind w:left="360" w:hanging="360"/>
      </w:pPr>
      <w:r w:rsidRPr="00AF35C0">
        <w:t xml:space="preserve">The </w:t>
      </w:r>
      <w:r w:rsidR="003D487A" w:rsidRPr="00AF35C0">
        <w:t>profiles</w:t>
      </w:r>
      <w:r w:rsidRPr="00AF35C0">
        <w:t xml:space="preserve"> </w:t>
      </w:r>
      <w:r w:rsidR="0033352D" w:rsidRPr="00AF35C0">
        <w:t>are included in Appendix B</w:t>
      </w:r>
      <w:r w:rsidR="00640048" w:rsidRPr="00AF35C0">
        <w:t xml:space="preserve"> and </w:t>
      </w:r>
      <w:r w:rsidRPr="00AF35C0">
        <w:t xml:space="preserve">compile an overview of </w:t>
      </w:r>
      <w:r w:rsidR="00B8761D" w:rsidRPr="00AF35C0">
        <w:t>each university including:</w:t>
      </w:r>
    </w:p>
    <w:p w14:paraId="6666BC3E" w14:textId="77777777" w:rsidR="00411841" w:rsidRPr="00AF35C0" w:rsidRDefault="00411841" w:rsidP="00411841">
      <w:pPr>
        <w:pStyle w:val="ListBullet"/>
      </w:pPr>
      <w:r w:rsidRPr="00AF35C0">
        <w:t xml:space="preserve">Existing environment: Current state of PBSA </w:t>
      </w:r>
      <w:r w:rsidR="00B8761D" w:rsidRPr="00AF35C0">
        <w:t xml:space="preserve">provision </w:t>
      </w:r>
      <w:r w:rsidRPr="00AF35C0">
        <w:t>at the university including</w:t>
      </w:r>
      <w:r w:rsidR="003D487A" w:rsidRPr="00AF35C0">
        <w:t>:</w:t>
      </w:r>
    </w:p>
    <w:p w14:paraId="0E507430" w14:textId="77777777" w:rsidR="00411841" w:rsidRPr="00AF35C0" w:rsidRDefault="00411841" w:rsidP="00411841">
      <w:pPr>
        <w:pStyle w:val="ListBullet2"/>
      </w:pPr>
      <w:r w:rsidRPr="00AF35C0">
        <w:t>Bed supply (university owned/operated, joint venture and private)</w:t>
      </w:r>
    </w:p>
    <w:p w14:paraId="3F860ADD" w14:textId="77777777" w:rsidR="00411841" w:rsidRPr="00AF35C0" w:rsidRDefault="00411841" w:rsidP="00411841">
      <w:pPr>
        <w:pStyle w:val="ListBullet2"/>
      </w:pPr>
      <w:r w:rsidRPr="00AF35C0">
        <w:t>Indicative occupancy rates</w:t>
      </w:r>
    </w:p>
    <w:p w14:paraId="145B8752" w14:textId="77777777" w:rsidR="00411841" w:rsidRPr="00AF35C0" w:rsidRDefault="00411841" w:rsidP="00411841">
      <w:pPr>
        <w:pStyle w:val="ListBullet2"/>
      </w:pPr>
      <w:r w:rsidRPr="00AF35C0">
        <w:t>Student enr</w:t>
      </w:r>
      <w:r w:rsidR="003A6EDB" w:rsidRPr="00AF35C0">
        <w:t>olments by key cohorts</w:t>
      </w:r>
    </w:p>
    <w:p w14:paraId="16630FC3" w14:textId="77777777" w:rsidR="003A6EDB" w:rsidRPr="00AF35C0" w:rsidRDefault="003A6EDB" w:rsidP="00411841">
      <w:pPr>
        <w:pStyle w:val="ListBullet2"/>
      </w:pPr>
      <w:r w:rsidRPr="00AF35C0">
        <w:t>Average weekly rent in on campus accommodation facilities.</w:t>
      </w:r>
    </w:p>
    <w:p w14:paraId="71605D71" w14:textId="21DACE05" w:rsidR="00411841" w:rsidRPr="00AF35C0" w:rsidRDefault="00411841" w:rsidP="00411841">
      <w:pPr>
        <w:pStyle w:val="ListBullet"/>
      </w:pPr>
      <w:r w:rsidRPr="00AF35C0">
        <w:t xml:space="preserve">University policy towards accommodating </w:t>
      </w:r>
      <w:r w:rsidR="004A7514" w:rsidRPr="00AF35C0">
        <w:t>RRR students</w:t>
      </w:r>
      <w:r w:rsidRPr="00AF35C0">
        <w:t xml:space="preserve"> including</w:t>
      </w:r>
      <w:r w:rsidR="003D487A" w:rsidRPr="00AF35C0">
        <w:t xml:space="preserve"> any</w:t>
      </w:r>
      <w:r w:rsidRPr="00AF35C0">
        <w:t>:</w:t>
      </w:r>
    </w:p>
    <w:p w14:paraId="18ED9B55" w14:textId="77777777" w:rsidR="00411841" w:rsidRPr="00AF35C0" w:rsidRDefault="003D487A" w:rsidP="00411841">
      <w:pPr>
        <w:pStyle w:val="ListBullet2"/>
      </w:pPr>
      <w:r w:rsidRPr="00AF35C0">
        <w:t>A</w:t>
      </w:r>
      <w:r w:rsidR="00411841" w:rsidRPr="00AF35C0">
        <w:t xml:space="preserve">ccommodation subsidisation/financial support </w:t>
      </w:r>
    </w:p>
    <w:p w14:paraId="6E6CD947" w14:textId="77777777" w:rsidR="00411841" w:rsidRPr="00AF35C0" w:rsidRDefault="003D487A" w:rsidP="00411841">
      <w:pPr>
        <w:pStyle w:val="ListBullet2"/>
      </w:pPr>
      <w:r w:rsidRPr="00AF35C0">
        <w:t>A</w:t>
      </w:r>
      <w:r w:rsidR="00411841" w:rsidRPr="00AF35C0">
        <w:t xml:space="preserve">ccommodation guarantee/quarantining of beds </w:t>
      </w:r>
    </w:p>
    <w:p w14:paraId="60D86AFB" w14:textId="23B1A346" w:rsidR="00411841" w:rsidRPr="00AF35C0" w:rsidRDefault="003D487A" w:rsidP="00411841">
      <w:pPr>
        <w:pStyle w:val="ListBullet2"/>
      </w:pPr>
      <w:r w:rsidRPr="00AF35C0">
        <w:t>A</w:t>
      </w:r>
      <w:r w:rsidR="00411841" w:rsidRPr="00AF35C0">
        <w:t xml:space="preserve">llocation/preference given to </w:t>
      </w:r>
      <w:r w:rsidR="004A7514" w:rsidRPr="00AF35C0">
        <w:t>RRR students</w:t>
      </w:r>
      <w:r w:rsidRPr="00AF35C0">
        <w:t>.</w:t>
      </w:r>
    </w:p>
    <w:p w14:paraId="698D187E" w14:textId="77777777" w:rsidR="00A500C0" w:rsidRPr="00AF35C0" w:rsidRDefault="00A500C0" w:rsidP="00D01742"/>
    <w:p w14:paraId="64F17688" w14:textId="77777777" w:rsidR="008B7D1D" w:rsidRPr="00AF35C0" w:rsidRDefault="008B7D1D" w:rsidP="008B7D1D">
      <w:pPr>
        <w:pStyle w:val="Heading2"/>
      </w:pPr>
      <w:bookmarkStart w:id="56" w:name="_Toc504652422"/>
      <w:r w:rsidRPr="00AF35C0">
        <w:t>Key Findings</w:t>
      </w:r>
      <w:bookmarkEnd w:id="56"/>
    </w:p>
    <w:p w14:paraId="1E5D3AAA" w14:textId="1BE04297" w:rsidR="008B7D1D" w:rsidRPr="00AF35C0" w:rsidRDefault="008B7D1D" w:rsidP="008B7D1D">
      <w:bookmarkStart w:id="57" w:name="_Hlk504644558"/>
      <w:r w:rsidRPr="00AF35C0">
        <w:t xml:space="preserve">Accommodation guarantees vary between universities with three out of the ten profiled universities offering some type of accommodation guarantee.  The guarantees generally focus on first year students who are coming from outside the region. Australian National University extends its accommodation guarantee to first year students, indigenous students, students with a disability, exchange students and medical students.  No specific regional student guarantees are made by any of the above universities, however </w:t>
      </w:r>
      <w:r w:rsidR="004A7514" w:rsidRPr="00AF35C0">
        <w:t>RRR students</w:t>
      </w:r>
      <w:r w:rsidRPr="00AF35C0">
        <w:t xml:space="preserve"> do fit into the ANU and University of Wollongong first year guarantees. </w:t>
      </w:r>
    </w:p>
    <w:p w14:paraId="79A05DE0" w14:textId="2AA1E9BA" w:rsidR="008B7D1D" w:rsidRPr="00AF35C0" w:rsidRDefault="008B7D1D" w:rsidP="008B7D1D">
      <w:r w:rsidRPr="00AF35C0">
        <w:t xml:space="preserve">All of the universities profiled offer bursaries, scholarships and other financial aid for students with many universities offering specific aid to </w:t>
      </w:r>
      <w:r w:rsidR="004A7514" w:rsidRPr="00AF35C0">
        <w:t>RRR students</w:t>
      </w:r>
      <w:r w:rsidRPr="00AF35C0">
        <w:t xml:space="preserve">. Housing bursaries and rent assistance are offered by a number of universities and priority is often given to those who are relocating from interstate or regional areas. The University of Wollongong allocates 60 accommodation bursaries to regional and remote students whilst ACT students are only allocated 20 with an aim to help attract these prospective students to study at the university and living in university accommodation. </w:t>
      </w:r>
      <w:r w:rsidR="00250DE0">
        <w:t xml:space="preserve">The bursaries often look to assist equity groups such as: </w:t>
      </w:r>
    </w:p>
    <w:p w14:paraId="4C67E1CA" w14:textId="77777777" w:rsidR="00250DE0" w:rsidRDefault="00250DE0" w:rsidP="00250DE0">
      <w:pPr>
        <w:pStyle w:val="ListBullet"/>
      </w:pPr>
      <w:r>
        <w:t xml:space="preserve">Indigenous Australians </w:t>
      </w:r>
    </w:p>
    <w:p w14:paraId="484DF0AD" w14:textId="30C341BB" w:rsidR="00250DE0" w:rsidRDefault="00250DE0" w:rsidP="00250DE0">
      <w:pPr>
        <w:pStyle w:val="ListBullet"/>
      </w:pPr>
      <w:r>
        <w:t>People from socio-economically disadvantaged backgrounds</w:t>
      </w:r>
    </w:p>
    <w:p w14:paraId="71170512" w14:textId="32D0AEA5" w:rsidR="00250DE0" w:rsidRDefault="00250DE0" w:rsidP="00250DE0">
      <w:pPr>
        <w:pStyle w:val="ListBullet"/>
      </w:pPr>
      <w:r>
        <w:lastRenderedPageBreak/>
        <w:t>People from rural and isolated areas</w:t>
      </w:r>
    </w:p>
    <w:p w14:paraId="183E5D94" w14:textId="7DEAEEB4" w:rsidR="00640048" w:rsidRPr="00AF35C0" w:rsidRDefault="00250DE0" w:rsidP="00250DE0">
      <w:pPr>
        <w:pStyle w:val="ListBullet"/>
      </w:pPr>
      <w:r>
        <w:t>People with disabilities.</w:t>
      </w:r>
    </w:p>
    <w:p w14:paraId="2B98AC57" w14:textId="35CA10F0" w:rsidR="008B7D1D" w:rsidRPr="00AF35C0" w:rsidRDefault="008B7D1D" w:rsidP="008B7D1D">
      <w:r w:rsidRPr="00AF35C0">
        <w:t xml:space="preserve">Some financial aid is given as a one-off payment whilst others, such as the UTAS Relocation and Living Support Scholarship, is spread over the duration of the student’s degree as an annual payment. Flinders University offers rent assistance scholarships specific to its student accommodation facilities, thereby guaranteeing a place in the student accommodation facility for scholarship recipients. </w:t>
      </w:r>
    </w:p>
    <w:p w14:paraId="23F88574" w14:textId="51426B06" w:rsidR="00826C1A" w:rsidRDefault="00826C1A" w:rsidP="008B7D1D">
      <w:r w:rsidRPr="00AF35C0">
        <w:t>All universities provide financial assistance and scholarships targeted towards indigenous students.  Some colleges such as Trinity College at the University of Melbourne and St Catherine’s College at the University of Western Australia have established successful residential programs to assist indigenous students with educational opportunities.  Through the consultation phase to prepare the profiles, it was identified that there may be opportunities to encourage more indigenous students to choose student accommodation though the expansion of these programs to help indigenous students feel at home in purpose built student accommodation.</w:t>
      </w:r>
    </w:p>
    <w:p w14:paraId="3FE32FCE" w14:textId="041A0AFA" w:rsidR="0010566F" w:rsidRPr="00AF35C0" w:rsidRDefault="0010566F" w:rsidP="008B7D1D">
      <w:r>
        <w:t xml:space="preserve">The University of Sydney has also established an </w:t>
      </w:r>
      <w:r w:rsidRPr="0010566F">
        <w:t>Aboriginal and Torres Strait Islander Accommodation Award</w:t>
      </w:r>
      <w:r>
        <w:t xml:space="preserve">.  The award guarantees </w:t>
      </w:r>
      <w:r w:rsidR="000C07CC">
        <w:t xml:space="preserve">subsidised university accommodation to </w:t>
      </w:r>
      <w:r>
        <w:t>all first-year school leaving Aboriginal and Torres Strait Islander Students who will be studying full-time at the university.  Students receive $7,728 in their first year paid directly to the resident’s rent at university owned accommodation to reduce weekly rental payments with</w:t>
      </w:r>
      <w:r w:rsidR="000C07CC">
        <w:t>.  A</w:t>
      </w:r>
      <w:r>
        <w:t>dditional benefits includ</w:t>
      </w:r>
      <w:r w:rsidR="000C07CC">
        <w:t>e</w:t>
      </w:r>
      <w:r>
        <w:t xml:space="preserve"> the bond being waived</w:t>
      </w:r>
      <w:r w:rsidR="000C07CC">
        <w:t xml:space="preserve"> and</w:t>
      </w:r>
      <w:r>
        <w:t xml:space="preserve"> a start</w:t>
      </w:r>
      <w:r w:rsidR="000C07CC">
        <w:t>-</w:t>
      </w:r>
      <w:r>
        <w:t xml:space="preserve">up bursary valued at $1,000.  Eligible students are also guaranteed accommodation within International House or the Queen Mary Building with the Queen Mary Building having a dedicated wing </w:t>
      </w:r>
      <w:proofErr w:type="spellStart"/>
      <w:r w:rsidR="00F02EAE">
        <w:t>fot</w:t>
      </w:r>
      <w:proofErr w:type="spellEnd"/>
      <w:r>
        <w:t xml:space="preserve"> Aboriginal and Torres Strait Islander Students</w:t>
      </w:r>
      <w:r w:rsidR="00F02EAE">
        <w:t xml:space="preserve"> to assist indigenous students in living together</w:t>
      </w:r>
      <w:r>
        <w:t>.</w:t>
      </w:r>
      <w:r w:rsidR="000C07CC">
        <w:t xml:space="preserve"> In addition, students do not </w:t>
      </w:r>
      <w:r w:rsidR="00250DE0">
        <w:t>have to apply for the award with all students who qualify for the award contacted by the university, which increases the ease of accessing accommodation.</w:t>
      </w:r>
    </w:p>
    <w:p w14:paraId="1B185A94" w14:textId="731943BB" w:rsidR="008B7D1D" w:rsidRPr="00AF35C0" w:rsidRDefault="008B7D1D" w:rsidP="008B7D1D">
      <w:r w:rsidRPr="00AF35C0">
        <w:t>The majority of universities do</w:t>
      </w:r>
      <w:r w:rsidR="00250DE0">
        <w:t xml:space="preserve"> </w:t>
      </w:r>
      <w:r w:rsidRPr="00AF35C0">
        <w:t>n</w:t>
      </w:r>
      <w:r w:rsidR="00250DE0">
        <w:t>o</w:t>
      </w:r>
      <w:r w:rsidRPr="00AF35C0">
        <w:t xml:space="preserve">t provide preferences to </w:t>
      </w:r>
      <w:r w:rsidR="004A7514" w:rsidRPr="00AF35C0">
        <w:t>RRR students</w:t>
      </w:r>
      <w:r w:rsidRPr="00AF35C0">
        <w:t xml:space="preserve"> with universities operating on a ‘first in’ basis.  Accommodation service departments generally like to attract a large number of returning students as this assists in building a strong sense of community in accommodation and helps set an example for commencing students.  As such, returning students are often given preferences to reapply for accommodation before the process is opened to new applicants.</w:t>
      </w:r>
    </w:p>
    <w:bookmarkEnd w:id="57"/>
    <w:p w14:paraId="1057927F" w14:textId="77777777" w:rsidR="008B7D1D" w:rsidRPr="00AF35C0" w:rsidRDefault="008B7D1D" w:rsidP="008B7D1D">
      <w:r w:rsidRPr="00AF35C0">
        <w:t>Applicants generally put in a preference in their application for which type of accommodation they would prefer with the university accommodation service attempting to meet the desires of the majority of students.</w:t>
      </w:r>
    </w:p>
    <w:p w14:paraId="60852201" w14:textId="3655BEEA" w:rsidR="000B11B7" w:rsidRPr="001503A0" w:rsidRDefault="008B7D1D" w:rsidP="00B8761D">
      <w:r w:rsidRPr="00AF35C0">
        <w:t>Universities which are experiencing vacancies in their student accommodation are less likely to offer any preferential treatment with accommodation allocated on a first in basis.</w:t>
      </w:r>
    </w:p>
    <w:p w14:paraId="6E766C08" w14:textId="77777777" w:rsidR="001D3B33" w:rsidRPr="00AF35C0" w:rsidRDefault="001D3B33" w:rsidP="001D3B33">
      <w:pPr>
        <w:pStyle w:val="Heading1"/>
      </w:pPr>
      <w:bookmarkStart w:id="58" w:name="_Toc501704481"/>
      <w:bookmarkStart w:id="59" w:name="_Toc504652423"/>
      <w:r w:rsidRPr="00AF35C0">
        <w:lastRenderedPageBreak/>
        <w:t>International Comparisons</w:t>
      </w:r>
      <w:bookmarkEnd w:id="58"/>
      <w:bookmarkEnd w:id="59"/>
    </w:p>
    <w:p w14:paraId="61357A26" w14:textId="49741F27" w:rsidR="002C38F8" w:rsidRPr="00AF35C0" w:rsidRDefault="002C38F8" w:rsidP="002C38F8">
      <w:r w:rsidRPr="00AF35C0">
        <w:t xml:space="preserve">This section provides an overview of how student accommodation is delivered in other countries with relatively higher student mobility than Australia.  The assessment includes profiles of universities from each country to identify how the universities are delivering student accommodation.  </w:t>
      </w:r>
      <w:r w:rsidR="0095618C">
        <w:t>Profiled c</w:t>
      </w:r>
      <w:r w:rsidRPr="00AF35C0">
        <w:t>ountries include:</w:t>
      </w:r>
    </w:p>
    <w:p w14:paraId="5B9BF877" w14:textId="77777777" w:rsidR="002C38F8" w:rsidRPr="00AF35C0" w:rsidRDefault="002C38F8" w:rsidP="002C38F8">
      <w:pPr>
        <w:pStyle w:val="ListBullet"/>
      </w:pPr>
      <w:r w:rsidRPr="00AF35C0">
        <w:t>United Kingdom (UK)</w:t>
      </w:r>
    </w:p>
    <w:p w14:paraId="0997E651" w14:textId="77777777" w:rsidR="002C38F8" w:rsidRPr="00AF35C0" w:rsidRDefault="002C38F8" w:rsidP="002C38F8">
      <w:pPr>
        <w:pStyle w:val="ListBullet"/>
      </w:pPr>
      <w:r w:rsidRPr="00AF35C0">
        <w:t>USA</w:t>
      </w:r>
    </w:p>
    <w:p w14:paraId="236B7949" w14:textId="77777777" w:rsidR="002C38F8" w:rsidRPr="00AF35C0" w:rsidRDefault="002C38F8" w:rsidP="002C38F8">
      <w:pPr>
        <w:pStyle w:val="ListBullet"/>
      </w:pPr>
      <w:r w:rsidRPr="00AF35C0">
        <w:t>New Zealand</w:t>
      </w:r>
    </w:p>
    <w:p w14:paraId="6D18A069" w14:textId="77777777" w:rsidR="002C38F8" w:rsidRPr="00AF35C0" w:rsidRDefault="002C38F8" w:rsidP="002C38F8">
      <w:pPr>
        <w:pStyle w:val="ListBullet"/>
      </w:pPr>
      <w:r w:rsidRPr="00AF35C0">
        <w:t>Ireland.</w:t>
      </w:r>
    </w:p>
    <w:p w14:paraId="64CED381" w14:textId="77777777" w:rsidR="002C38F8" w:rsidRPr="00AF35C0" w:rsidRDefault="002C38F8" w:rsidP="002C38F8">
      <w:pPr>
        <w:pStyle w:val="Heading2"/>
      </w:pPr>
      <w:bookmarkStart w:id="60" w:name="_Toc501704482"/>
      <w:bookmarkStart w:id="61" w:name="_Toc504580993"/>
      <w:bookmarkStart w:id="62" w:name="_Toc504652424"/>
      <w:r w:rsidRPr="00AF35C0">
        <w:t>Student Accommodation Provision</w:t>
      </w:r>
      <w:bookmarkEnd w:id="60"/>
      <w:bookmarkEnd w:id="61"/>
      <w:bookmarkEnd w:id="62"/>
    </w:p>
    <w:p w14:paraId="6D94E356" w14:textId="77777777" w:rsidR="002C38F8" w:rsidRPr="00AF35C0" w:rsidRDefault="002C38F8" w:rsidP="002C38F8">
      <w:pPr>
        <w:pStyle w:val="Heading3"/>
      </w:pPr>
      <w:bookmarkStart w:id="63" w:name="_Toc501704483"/>
      <w:bookmarkStart w:id="64" w:name="_Toc504580994"/>
      <w:bookmarkStart w:id="65" w:name="_Toc504652425"/>
      <w:r w:rsidRPr="00AF35C0">
        <w:t>United Kingdom</w:t>
      </w:r>
      <w:bookmarkEnd w:id="63"/>
      <w:bookmarkEnd w:id="64"/>
      <w:bookmarkEnd w:id="65"/>
    </w:p>
    <w:p w14:paraId="03E25487" w14:textId="334AB227" w:rsidR="002C38F8" w:rsidRPr="00AF35C0" w:rsidRDefault="002C38F8" w:rsidP="002C38F8">
      <w:r w:rsidRPr="00AF35C0">
        <w:t xml:space="preserve">The UK is one of the </w:t>
      </w:r>
      <w:r w:rsidR="00F15982">
        <w:t>leading</w:t>
      </w:r>
      <w:r w:rsidRPr="00AF35C0">
        <w:t xml:space="preserve"> countries for </w:t>
      </w:r>
      <w:r w:rsidR="00F15982">
        <w:t>tertiary</w:t>
      </w:r>
      <w:r w:rsidRPr="00AF35C0">
        <w:t xml:space="preserve"> education with </w:t>
      </w:r>
      <w:r w:rsidR="00F15982">
        <w:t xml:space="preserve">approximately 140 universities.  These include </w:t>
      </w:r>
      <w:r w:rsidRPr="00AF35C0">
        <w:t xml:space="preserve">over 48 universities in the Times Top 400 and the top two universities in the world: University of Oxford and University of Cambridge. </w:t>
      </w:r>
    </w:p>
    <w:p w14:paraId="1CD1834E" w14:textId="77777777" w:rsidR="002C38F8" w:rsidRPr="00AF35C0" w:rsidRDefault="002C38F8" w:rsidP="002C38F8">
      <w:pPr>
        <w:rPr>
          <w:b/>
        </w:rPr>
      </w:pPr>
      <w:r w:rsidRPr="00AF35C0">
        <w:rPr>
          <w:b/>
        </w:rPr>
        <w:t>Supply</w:t>
      </w:r>
    </w:p>
    <w:p w14:paraId="1FAB4FCF" w14:textId="2B5BDEAA" w:rsidR="002C38F8" w:rsidRPr="00AF35C0" w:rsidRDefault="002C38F8" w:rsidP="002C38F8">
      <w:r w:rsidRPr="00AF35C0">
        <w:t xml:space="preserve">Overall there are 602,000 PBSA beds in the UK to support </w:t>
      </w:r>
      <w:r w:rsidR="00F15982">
        <w:t xml:space="preserve">around </w:t>
      </w:r>
      <w:r w:rsidRPr="00AF35C0">
        <w:t xml:space="preserve">2.3 million students compared to approximately 88,000 PBSA beds in Australia supporting 764,000 students. The largest private sector owner is Unite Students </w:t>
      </w:r>
      <w:r w:rsidR="00F15982">
        <w:t>PLC</w:t>
      </w:r>
      <w:r w:rsidRPr="00AF35C0">
        <w:t xml:space="preserve"> which </w:t>
      </w:r>
      <w:r w:rsidR="00F15982">
        <w:t>owns</w:t>
      </w:r>
      <w:r w:rsidRPr="00AF35C0">
        <w:t xml:space="preserve"> 49,000 PBSA beds </w:t>
      </w:r>
      <w:r w:rsidR="00F15982">
        <w:t>within</w:t>
      </w:r>
      <w:r w:rsidRPr="00AF35C0">
        <w:t xml:space="preserve"> the UK market.</w:t>
      </w:r>
      <w:r w:rsidR="00AB43BD">
        <w:t xml:space="preserve">  </w:t>
      </w:r>
      <w:r w:rsidRPr="00AF35C0">
        <w:t>Approximately 382,000 PBSA beds are university-owned</w:t>
      </w:r>
      <w:r w:rsidR="00B859B6">
        <w:t xml:space="preserve">, equating to </w:t>
      </w:r>
      <w:r w:rsidR="00AB43BD">
        <w:t xml:space="preserve">around 60% of total beds.  </w:t>
      </w:r>
    </w:p>
    <w:tbl>
      <w:tblPr>
        <w:tblW w:w="5000" w:type="pct"/>
        <w:tblBorders>
          <w:bottom w:val="single" w:sz="4" w:space="0" w:color="1A1919" w:themeColor="text1"/>
        </w:tblBorders>
        <w:tblLook w:val="01E0" w:firstRow="1" w:lastRow="1" w:firstColumn="1" w:lastColumn="1" w:noHBand="0" w:noVBand="0"/>
        <w:tblCaption w:val="Table 7.1"/>
        <w:tblDescription w:val="UK PBSA Supply, 2017/18"/>
      </w:tblPr>
      <w:tblGrid>
        <w:gridCol w:w="7739"/>
        <w:gridCol w:w="1899"/>
      </w:tblGrid>
      <w:tr w:rsidR="002C38F8" w:rsidRPr="00AF35C0" w14:paraId="4442C2EF" w14:textId="77777777" w:rsidTr="00DE42FA">
        <w:trPr>
          <w:trHeight w:hRule="exact" w:val="454"/>
          <w:tblHeader/>
        </w:trPr>
        <w:tc>
          <w:tcPr>
            <w:tcW w:w="5000" w:type="pct"/>
            <w:gridSpan w:val="2"/>
            <w:shd w:val="clear" w:color="auto" w:fill="auto"/>
            <w:noWrap/>
            <w:vAlign w:val="bottom"/>
          </w:tcPr>
          <w:p w14:paraId="0A218D9F" w14:textId="77777777" w:rsidR="002C38F8" w:rsidRPr="00AF35C0" w:rsidRDefault="002C38F8" w:rsidP="002C38F8">
            <w:pPr>
              <w:pStyle w:val="Head4"/>
              <w:rPr>
                <w:lang w:eastAsia="en-AU"/>
              </w:rPr>
            </w:pPr>
            <w:r w:rsidRPr="00AF35C0">
              <w:rPr>
                <w:lang w:eastAsia="en-AU"/>
              </w:rPr>
              <w:t>UK PBSA Supply</w:t>
            </w:r>
          </w:p>
        </w:tc>
      </w:tr>
      <w:tr w:rsidR="002C38F8" w:rsidRPr="00AF35C0" w14:paraId="16ACEC18" w14:textId="77777777" w:rsidTr="002C38F8">
        <w:trPr>
          <w:trHeight w:val="136"/>
        </w:trPr>
        <w:tc>
          <w:tcPr>
            <w:tcW w:w="4015" w:type="pct"/>
            <w:shd w:val="clear" w:color="auto" w:fill="auto"/>
            <w:noWrap/>
            <w:vAlign w:val="bottom"/>
          </w:tcPr>
          <w:p w14:paraId="503D312D" w14:textId="77777777" w:rsidR="002C38F8" w:rsidRPr="00AF35C0" w:rsidRDefault="002C38F8" w:rsidP="002C38F8">
            <w:pPr>
              <w:pStyle w:val="ExceTableDescription"/>
            </w:pPr>
            <w:r w:rsidRPr="00AF35C0">
              <w:t>2017/18</w:t>
            </w:r>
          </w:p>
        </w:tc>
        <w:tc>
          <w:tcPr>
            <w:tcW w:w="985" w:type="pct"/>
            <w:shd w:val="clear" w:color="auto" w:fill="auto"/>
            <w:noWrap/>
            <w:vAlign w:val="bottom"/>
          </w:tcPr>
          <w:p w14:paraId="569469D5" w14:textId="4D9C4000" w:rsidR="002C38F8" w:rsidRPr="00AF35C0" w:rsidRDefault="002C38F8" w:rsidP="002C38F8">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7</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1</w:t>
            </w:r>
            <w:r w:rsidR="0056545F">
              <w:rPr>
                <w:noProof/>
              </w:rPr>
              <w:fldChar w:fldCharType="end"/>
            </w:r>
          </w:p>
        </w:tc>
      </w:tr>
    </w:tbl>
    <w:tbl>
      <w:tblPr>
        <w:tblStyle w:val="CaptionTable"/>
        <w:tblpPr w:leftFromText="180" w:rightFromText="180" w:vertAnchor="text" w:tblpY="7"/>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Caption w:val="Table 7.1"/>
        <w:tblDescription w:val="UK PBSA Supply, 2017/18"/>
      </w:tblPr>
      <w:tblGrid>
        <w:gridCol w:w="4814"/>
        <w:gridCol w:w="4814"/>
      </w:tblGrid>
      <w:tr w:rsidR="002C38F8" w:rsidRPr="00AF35C0" w14:paraId="5D2563C4" w14:textId="77777777" w:rsidTr="002C38F8">
        <w:trPr>
          <w:cnfStyle w:val="100000000000" w:firstRow="1" w:lastRow="0" w:firstColumn="0" w:lastColumn="0" w:oddVBand="0" w:evenVBand="0" w:oddHBand="0" w:evenHBand="0" w:firstRowFirstColumn="0" w:firstRowLastColumn="0" w:lastRowFirstColumn="0" w:lastRowLastColumn="0"/>
          <w:trHeight w:val="454"/>
          <w:tblHeader/>
        </w:trPr>
        <w:tc>
          <w:tcPr>
            <w:tcW w:w="2500" w:type="pct"/>
            <w:vAlign w:val="top"/>
          </w:tcPr>
          <w:p w14:paraId="02EA14C9" w14:textId="77777777" w:rsidR="002C38F8" w:rsidRPr="00AF35C0" w:rsidRDefault="002C38F8" w:rsidP="002C38F8">
            <w:pPr>
              <w:pStyle w:val="UrbisTableHeading"/>
              <w:spacing w:line="240" w:lineRule="auto"/>
            </w:pPr>
            <w:r w:rsidRPr="00AF35C0">
              <w:t>Ownership</w:t>
            </w:r>
          </w:p>
        </w:tc>
        <w:tc>
          <w:tcPr>
            <w:tcW w:w="2500" w:type="pct"/>
            <w:vAlign w:val="top"/>
          </w:tcPr>
          <w:p w14:paraId="692C221B" w14:textId="77777777" w:rsidR="002C38F8" w:rsidRPr="00AF35C0" w:rsidRDefault="002C38F8" w:rsidP="002C38F8">
            <w:pPr>
              <w:pStyle w:val="UrbisTableHeading"/>
              <w:spacing w:line="240" w:lineRule="auto"/>
              <w:jc w:val="center"/>
            </w:pPr>
            <w:r w:rsidRPr="00AF35C0">
              <w:t>No. Beds</w:t>
            </w:r>
          </w:p>
        </w:tc>
      </w:tr>
      <w:tr w:rsidR="002C38F8" w:rsidRPr="00AF35C0" w14:paraId="73932828" w14:textId="77777777" w:rsidTr="002C38F8">
        <w:trPr>
          <w:cnfStyle w:val="000000100000" w:firstRow="0" w:lastRow="0" w:firstColumn="0" w:lastColumn="0" w:oddVBand="0" w:evenVBand="0" w:oddHBand="1" w:evenHBand="0" w:firstRowFirstColumn="0" w:firstRowLastColumn="0" w:lastRowFirstColumn="0" w:lastRowLastColumn="0"/>
          <w:trHeight w:val="454"/>
        </w:trPr>
        <w:tc>
          <w:tcPr>
            <w:tcW w:w="2500" w:type="pct"/>
            <w:vAlign w:val="top"/>
          </w:tcPr>
          <w:p w14:paraId="7E712DA4" w14:textId="77777777" w:rsidR="002C38F8" w:rsidRPr="00AF35C0" w:rsidRDefault="002C38F8" w:rsidP="002C38F8">
            <w:pPr>
              <w:pStyle w:val="UrbisTableText"/>
              <w:spacing w:line="240" w:lineRule="auto"/>
            </w:pPr>
            <w:r w:rsidRPr="00AF35C0">
              <w:t xml:space="preserve">University </w:t>
            </w:r>
          </w:p>
        </w:tc>
        <w:tc>
          <w:tcPr>
            <w:tcW w:w="2500" w:type="pct"/>
            <w:vAlign w:val="top"/>
          </w:tcPr>
          <w:p w14:paraId="56F0EBCE" w14:textId="77777777" w:rsidR="002C38F8" w:rsidRPr="00AF35C0" w:rsidRDefault="002C38F8" w:rsidP="002C38F8">
            <w:pPr>
              <w:pStyle w:val="UrbisTableText"/>
              <w:spacing w:line="240" w:lineRule="auto"/>
              <w:jc w:val="center"/>
            </w:pPr>
            <w:r w:rsidRPr="00AF35C0">
              <w:t>~382,000</w:t>
            </w:r>
          </w:p>
        </w:tc>
      </w:tr>
      <w:tr w:rsidR="002C38F8" w:rsidRPr="00AF35C0" w14:paraId="77BD8667" w14:textId="77777777" w:rsidTr="002C38F8">
        <w:trPr>
          <w:trHeight w:val="454"/>
        </w:trPr>
        <w:tc>
          <w:tcPr>
            <w:tcW w:w="2500" w:type="pct"/>
            <w:vAlign w:val="top"/>
          </w:tcPr>
          <w:p w14:paraId="6F787D11" w14:textId="77777777" w:rsidR="002C38F8" w:rsidRPr="00AF35C0" w:rsidRDefault="002C38F8" w:rsidP="002C38F8">
            <w:pPr>
              <w:pStyle w:val="UrbisTableText"/>
              <w:spacing w:line="240" w:lineRule="auto"/>
            </w:pPr>
            <w:r w:rsidRPr="00AF35C0">
              <w:t xml:space="preserve">Private </w:t>
            </w:r>
          </w:p>
        </w:tc>
        <w:tc>
          <w:tcPr>
            <w:tcW w:w="2500" w:type="pct"/>
            <w:vAlign w:val="top"/>
          </w:tcPr>
          <w:p w14:paraId="7C62DCCC" w14:textId="77777777" w:rsidR="002C38F8" w:rsidRPr="00AF35C0" w:rsidRDefault="002C38F8" w:rsidP="002C38F8">
            <w:pPr>
              <w:pStyle w:val="UrbisTableText"/>
              <w:spacing w:line="240" w:lineRule="auto"/>
              <w:jc w:val="center"/>
            </w:pPr>
            <w:r w:rsidRPr="00AF35C0">
              <w:t>~220,000</w:t>
            </w:r>
          </w:p>
        </w:tc>
      </w:tr>
      <w:tr w:rsidR="002C38F8" w:rsidRPr="00AF35C0" w14:paraId="65FA52D2" w14:textId="77777777" w:rsidTr="002C38F8">
        <w:trPr>
          <w:cnfStyle w:val="000000100000" w:firstRow="0" w:lastRow="0" w:firstColumn="0" w:lastColumn="0" w:oddVBand="0" w:evenVBand="0" w:oddHBand="1" w:evenHBand="0" w:firstRowFirstColumn="0" w:firstRowLastColumn="0" w:lastRowFirstColumn="0" w:lastRowLastColumn="0"/>
          <w:trHeight w:val="155"/>
        </w:trPr>
        <w:tc>
          <w:tcPr>
            <w:tcW w:w="2500" w:type="pct"/>
            <w:vAlign w:val="top"/>
          </w:tcPr>
          <w:p w14:paraId="3CDA06D8" w14:textId="77777777" w:rsidR="002C38F8" w:rsidRPr="00AF35C0" w:rsidRDefault="002C38F8" w:rsidP="002C38F8">
            <w:pPr>
              <w:pStyle w:val="UrbisTableText"/>
              <w:spacing w:line="240" w:lineRule="auto"/>
              <w:rPr>
                <w:b/>
              </w:rPr>
            </w:pPr>
            <w:r w:rsidRPr="00AF35C0">
              <w:rPr>
                <w:b/>
              </w:rPr>
              <w:t xml:space="preserve">Total </w:t>
            </w:r>
          </w:p>
        </w:tc>
        <w:tc>
          <w:tcPr>
            <w:tcW w:w="2500" w:type="pct"/>
            <w:vAlign w:val="top"/>
          </w:tcPr>
          <w:p w14:paraId="134555D4" w14:textId="77777777" w:rsidR="002C38F8" w:rsidRPr="00AF35C0" w:rsidRDefault="002C38F8" w:rsidP="002C38F8">
            <w:pPr>
              <w:pStyle w:val="UrbisTableText"/>
              <w:spacing w:line="240" w:lineRule="auto"/>
              <w:jc w:val="center"/>
              <w:rPr>
                <w:b/>
              </w:rPr>
            </w:pPr>
            <w:r w:rsidRPr="00AF35C0">
              <w:rPr>
                <w:b/>
              </w:rPr>
              <w:t>602,000</w:t>
            </w:r>
          </w:p>
        </w:tc>
      </w:tr>
    </w:tbl>
    <w:p w14:paraId="4F4833F4" w14:textId="30EFDFBC" w:rsidR="002C38F8" w:rsidRDefault="002C38F8" w:rsidP="002C38F8">
      <w:pPr>
        <w:pStyle w:val="TableCaption"/>
        <w:ind w:left="0" w:firstLine="0"/>
        <w:rPr>
          <w:sz w:val="16"/>
        </w:rPr>
      </w:pPr>
      <w:r w:rsidRPr="00AF35C0">
        <w:rPr>
          <w:sz w:val="16"/>
        </w:rPr>
        <w:t>Source: Cushman and Wakefield</w:t>
      </w:r>
    </w:p>
    <w:p w14:paraId="7D66ECE2" w14:textId="77777777" w:rsidR="007A4C3A" w:rsidRPr="00AF35C0" w:rsidRDefault="007A4C3A" w:rsidP="002C38F8">
      <w:pPr>
        <w:pStyle w:val="TableCaption"/>
        <w:ind w:left="0" w:firstLine="0"/>
        <w:rPr>
          <w:sz w:val="16"/>
        </w:rPr>
      </w:pPr>
    </w:p>
    <w:p w14:paraId="4F8DBF96" w14:textId="77777777" w:rsidR="007A4C3A" w:rsidRPr="00AF35C0" w:rsidRDefault="007A4C3A" w:rsidP="007A4C3A">
      <w:r w:rsidRPr="00AF35C0">
        <w:t xml:space="preserve">There were approximately 29,000 PBSA rooms delivered in 2016/17 with a further 14,000 under construction for 2017/18. </w:t>
      </w:r>
      <w:r>
        <w:t xml:space="preserve"> </w:t>
      </w:r>
      <w:r w:rsidRPr="00AF35C0">
        <w:t>In 2016/17 private bed supply increased by 21,400 compared to university owned supply increasing by 7,600 beds</w:t>
      </w:r>
      <w:r>
        <w:t xml:space="preserve">, highlighting the increased role that the private sector is playing in the development of student accommodation. </w:t>
      </w:r>
    </w:p>
    <w:tbl>
      <w:tblPr>
        <w:tblW w:w="5000" w:type="pct"/>
        <w:tblBorders>
          <w:bottom w:val="single" w:sz="4" w:space="0" w:color="1A1919" w:themeColor="text1"/>
        </w:tblBorders>
        <w:tblLook w:val="01E0" w:firstRow="1" w:lastRow="1" w:firstColumn="1" w:lastColumn="1" w:noHBand="0" w:noVBand="0"/>
        <w:tblCaption w:val="Table 7.2"/>
        <w:tblDescription w:val="PBSA Growth in UK, 2016/17"/>
      </w:tblPr>
      <w:tblGrid>
        <w:gridCol w:w="7739"/>
        <w:gridCol w:w="1899"/>
      </w:tblGrid>
      <w:tr w:rsidR="007A4C3A" w:rsidRPr="00AF35C0" w14:paraId="54E59055" w14:textId="77777777" w:rsidTr="00DE42FA">
        <w:trPr>
          <w:trHeight w:hRule="exact" w:val="454"/>
          <w:tblHeader/>
        </w:trPr>
        <w:tc>
          <w:tcPr>
            <w:tcW w:w="5000" w:type="pct"/>
            <w:gridSpan w:val="2"/>
            <w:shd w:val="clear" w:color="auto" w:fill="auto"/>
            <w:noWrap/>
            <w:vAlign w:val="bottom"/>
          </w:tcPr>
          <w:p w14:paraId="0BFBC5F2" w14:textId="77777777" w:rsidR="007A4C3A" w:rsidRPr="00AF35C0" w:rsidRDefault="007A4C3A" w:rsidP="007A4C3A">
            <w:pPr>
              <w:pStyle w:val="Head4"/>
              <w:rPr>
                <w:lang w:eastAsia="en-AU"/>
              </w:rPr>
            </w:pPr>
            <w:r w:rsidRPr="00AF35C0">
              <w:rPr>
                <w:lang w:eastAsia="en-AU"/>
              </w:rPr>
              <w:t>PBSA Growth in UK</w:t>
            </w:r>
          </w:p>
        </w:tc>
      </w:tr>
      <w:tr w:rsidR="007A4C3A" w:rsidRPr="00AF35C0" w14:paraId="493C3B0C" w14:textId="77777777" w:rsidTr="007A4C3A">
        <w:trPr>
          <w:trHeight w:val="136"/>
        </w:trPr>
        <w:tc>
          <w:tcPr>
            <w:tcW w:w="4015" w:type="pct"/>
            <w:shd w:val="clear" w:color="auto" w:fill="auto"/>
            <w:noWrap/>
            <w:vAlign w:val="bottom"/>
          </w:tcPr>
          <w:p w14:paraId="05DEE84C" w14:textId="77777777" w:rsidR="007A4C3A" w:rsidRPr="00AF35C0" w:rsidRDefault="007A4C3A" w:rsidP="007A4C3A">
            <w:pPr>
              <w:pStyle w:val="ExceTableDescription"/>
            </w:pPr>
            <w:r w:rsidRPr="00AF35C0">
              <w:t>2016/17</w:t>
            </w:r>
          </w:p>
        </w:tc>
        <w:tc>
          <w:tcPr>
            <w:tcW w:w="985" w:type="pct"/>
            <w:shd w:val="clear" w:color="auto" w:fill="auto"/>
            <w:noWrap/>
            <w:vAlign w:val="bottom"/>
          </w:tcPr>
          <w:p w14:paraId="53824FCD" w14:textId="116A7CB5" w:rsidR="007A4C3A" w:rsidRPr="00AF35C0" w:rsidRDefault="007A4C3A" w:rsidP="007A4C3A">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7</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2</w:t>
            </w:r>
            <w:r w:rsidR="0056545F">
              <w:rPr>
                <w:noProof/>
              </w:rPr>
              <w:fldChar w:fldCharType="end"/>
            </w:r>
          </w:p>
        </w:tc>
      </w:tr>
    </w:tbl>
    <w:tbl>
      <w:tblPr>
        <w:tblStyle w:val="CaptionTable"/>
        <w:tblpPr w:leftFromText="180" w:rightFromText="180" w:vertAnchor="text" w:horzAnchor="margin" w:tblpY="1"/>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Caption w:val="Table 7.2"/>
        <w:tblDescription w:val="PBSA Growth in UK, 2016/17"/>
      </w:tblPr>
      <w:tblGrid>
        <w:gridCol w:w="3210"/>
        <w:gridCol w:w="3210"/>
        <w:gridCol w:w="3208"/>
      </w:tblGrid>
      <w:tr w:rsidR="007A4C3A" w:rsidRPr="00AF35C0" w14:paraId="7058D375" w14:textId="77777777" w:rsidTr="007A4C3A">
        <w:trPr>
          <w:cnfStyle w:val="100000000000" w:firstRow="1" w:lastRow="0" w:firstColumn="0" w:lastColumn="0" w:oddVBand="0" w:evenVBand="0" w:oddHBand="0" w:evenHBand="0" w:firstRowFirstColumn="0" w:firstRowLastColumn="0" w:lastRowFirstColumn="0" w:lastRowLastColumn="0"/>
          <w:trHeight w:val="177"/>
          <w:tblHeader/>
        </w:trPr>
        <w:tc>
          <w:tcPr>
            <w:tcW w:w="1667" w:type="pct"/>
            <w:vAlign w:val="top"/>
          </w:tcPr>
          <w:p w14:paraId="26B21174" w14:textId="77777777" w:rsidR="007A4C3A" w:rsidRPr="00AF35C0" w:rsidRDefault="007A4C3A" w:rsidP="007A4C3A">
            <w:pPr>
              <w:pStyle w:val="UrbisTableHeading"/>
              <w:spacing w:line="240" w:lineRule="auto"/>
            </w:pPr>
            <w:r w:rsidRPr="00AF35C0">
              <w:t>PBSA Ownership</w:t>
            </w:r>
          </w:p>
        </w:tc>
        <w:tc>
          <w:tcPr>
            <w:tcW w:w="1667" w:type="pct"/>
            <w:vAlign w:val="top"/>
          </w:tcPr>
          <w:p w14:paraId="18545DAB" w14:textId="77777777" w:rsidR="007A4C3A" w:rsidRPr="00AF35C0" w:rsidRDefault="007A4C3A" w:rsidP="007A4C3A">
            <w:pPr>
              <w:pStyle w:val="UrbisTableHeading"/>
              <w:spacing w:line="240" w:lineRule="auto"/>
              <w:jc w:val="center"/>
            </w:pPr>
            <w:r w:rsidRPr="00AF35C0">
              <w:t>New Beds 2016/17</w:t>
            </w:r>
          </w:p>
        </w:tc>
        <w:tc>
          <w:tcPr>
            <w:tcW w:w="1666" w:type="pct"/>
            <w:vAlign w:val="top"/>
          </w:tcPr>
          <w:p w14:paraId="779A2A61" w14:textId="77777777" w:rsidR="007A4C3A" w:rsidRPr="00AF35C0" w:rsidRDefault="007A4C3A" w:rsidP="007A4C3A">
            <w:pPr>
              <w:pStyle w:val="UrbisTableHeading"/>
              <w:spacing w:line="240" w:lineRule="auto"/>
              <w:ind w:left="0"/>
              <w:jc w:val="center"/>
            </w:pPr>
            <w:r w:rsidRPr="00AF35C0">
              <w:t>Growth (2013-2016)</w:t>
            </w:r>
          </w:p>
        </w:tc>
      </w:tr>
      <w:tr w:rsidR="007A4C3A" w:rsidRPr="00AF35C0" w14:paraId="0B65EBBC" w14:textId="77777777" w:rsidTr="007A4C3A">
        <w:trPr>
          <w:cnfStyle w:val="000000100000" w:firstRow="0" w:lastRow="0" w:firstColumn="0" w:lastColumn="0" w:oddVBand="0" w:evenVBand="0" w:oddHBand="1" w:evenHBand="0" w:firstRowFirstColumn="0" w:firstRowLastColumn="0" w:lastRowFirstColumn="0" w:lastRowLastColumn="0"/>
          <w:trHeight w:val="228"/>
        </w:trPr>
        <w:tc>
          <w:tcPr>
            <w:tcW w:w="1667" w:type="pct"/>
            <w:vAlign w:val="top"/>
          </w:tcPr>
          <w:p w14:paraId="1AB5120A" w14:textId="77777777" w:rsidR="007A4C3A" w:rsidRPr="00AF35C0" w:rsidRDefault="007A4C3A" w:rsidP="007A4C3A">
            <w:pPr>
              <w:pStyle w:val="UrbisTableText"/>
              <w:spacing w:line="240" w:lineRule="auto"/>
            </w:pPr>
            <w:r w:rsidRPr="00AF35C0">
              <w:t>Private</w:t>
            </w:r>
          </w:p>
        </w:tc>
        <w:tc>
          <w:tcPr>
            <w:tcW w:w="1667" w:type="pct"/>
            <w:vAlign w:val="top"/>
          </w:tcPr>
          <w:p w14:paraId="2F81B7B7" w14:textId="77777777" w:rsidR="007A4C3A" w:rsidRPr="00AF35C0" w:rsidRDefault="007A4C3A" w:rsidP="007A4C3A">
            <w:pPr>
              <w:pStyle w:val="UrbisTableText"/>
              <w:spacing w:line="240" w:lineRule="auto"/>
              <w:jc w:val="center"/>
            </w:pPr>
            <w:r w:rsidRPr="00AF35C0">
              <w:t>21,400</w:t>
            </w:r>
          </w:p>
        </w:tc>
        <w:tc>
          <w:tcPr>
            <w:tcW w:w="1666" w:type="pct"/>
            <w:vAlign w:val="top"/>
          </w:tcPr>
          <w:p w14:paraId="1E71B628" w14:textId="77777777" w:rsidR="007A4C3A" w:rsidRPr="00AF35C0" w:rsidRDefault="007A4C3A" w:rsidP="007A4C3A">
            <w:pPr>
              <w:pStyle w:val="UrbisTableText"/>
              <w:spacing w:line="240" w:lineRule="auto"/>
              <w:jc w:val="center"/>
            </w:pPr>
            <w:r w:rsidRPr="00AF35C0">
              <w:t>43%</w:t>
            </w:r>
          </w:p>
        </w:tc>
      </w:tr>
      <w:tr w:rsidR="007A4C3A" w:rsidRPr="00AF35C0" w14:paraId="2ADB34DC" w14:textId="77777777" w:rsidTr="007A4C3A">
        <w:trPr>
          <w:trHeight w:val="45"/>
        </w:trPr>
        <w:tc>
          <w:tcPr>
            <w:tcW w:w="1667" w:type="pct"/>
            <w:vAlign w:val="top"/>
          </w:tcPr>
          <w:p w14:paraId="60113E8C" w14:textId="77777777" w:rsidR="007A4C3A" w:rsidRPr="00AF35C0" w:rsidRDefault="007A4C3A" w:rsidP="007A4C3A">
            <w:pPr>
              <w:pStyle w:val="UrbisTableText"/>
              <w:spacing w:line="240" w:lineRule="auto"/>
            </w:pPr>
            <w:r w:rsidRPr="00AF35C0">
              <w:t>University</w:t>
            </w:r>
          </w:p>
        </w:tc>
        <w:tc>
          <w:tcPr>
            <w:tcW w:w="1667" w:type="pct"/>
            <w:vAlign w:val="top"/>
          </w:tcPr>
          <w:p w14:paraId="109963FE" w14:textId="77777777" w:rsidR="007A4C3A" w:rsidRPr="00AF35C0" w:rsidRDefault="007A4C3A" w:rsidP="007A4C3A">
            <w:pPr>
              <w:pStyle w:val="UrbisTableText"/>
              <w:spacing w:line="240" w:lineRule="auto"/>
              <w:jc w:val="center"/>
            </w:pPr>
            <w:r w:rsidRPr="00AF35C0">
              <w:t>7,600</w:t>
            </w:r>
          </w:p>
        </w:tc>
        <w:tc>
          <w:tcPr>
            <w:tcW w:w="1666" w:type="pct"/>
            <w:vAlign w:val="top"/>
          </w:tcPr>
          <w:p w14:paraId="679DC6A9" w14:textId="77777777" w:rsidR="007A4C3A" w:rsidRPr="00AF35C0" w:rsidRDefault="007A4C3A" w:rsidP="007A4C3A">
            <w:pPr>
              <w:pStyle w:val="UrbisTableText"/>
              <w:spacing w:line="240" w:lineRule="auto"/>
              <w:jc w:val="center"/>
            </w:pPr>
            <w:r w:rsidRPr="00AF35C0">
              <w:t>5%</w:t>
            </w:r>
          </w:p>
        </w:tc>
      </w:tr>
      <w:tr w:rsidR="007A4C3A" w:rsidRPr="00AF35C0" w14:paraId="458A66E1" w14:textId="77777777" w:rsidTr="007A4C3A">
        <w:trPr>
          <w:cnfStyle w:val="000000100000" w:firstRow="0" w:lastRow="0" w:firstColumn="0" w:lastColumn="0" w:oddVBand="0" w:evenVBand="0" w:oddHBand="1" w:evenHBand="0" w:firstRowFirstColumn="0" w:firstRowLastColumn="0" w:lastRowFirstColumn="0" w:lastRowLastColumn="0"/>
          <w:trHeight w:val="51"/>
        </w:trPr>
        <w:tc>
          <w:tcPr>
            <w:tcW w:w="1667" w:type="pct"/>
            <w:vAlign w:val="top"/>
          </w:tcPr>
          <w:p w14:paraId="3687B23D" w14:textId="77777777" w:rsidR="007A4C3A" w:rsidRPr="00AF35C0" w:rsidRDefault="007A4C3A" w:rsidP="007A4C3A">
            <w:pPr>
              <w:pStyle w:val="UrbisTableText"/>
              <w:spacing w:line="240" w:lineRule="auto"/>
              <w:rPr>
                <w:b/>
              </w:rPr>
            </w:pPr>
            <w:r w:rsidRPr="00AF35C0">
              <w:rPr>
                <w:b/>
              </w:rPr>
              <w:t>Total</w:t>
            </w:r>
          </w:p>
        </w:tc>
        <w:tc>
          <w:tcPr>
            <w:tcW w:w="1667" w:type="pct"/>
            <w:vAlign w:val="top"/>
          </w:tcPr>
          <w:p w14:paraId="0ECDB198" w14:textId="77777777" w:rsidR="007A4C3A" w:rsidRPr="00AF35C0" w:rsidRDefault="007A4C3A" w:rsidP="007A4C3A">
            <w:pPr>
              <w:pStyle w:val="UrbisTableText"/>
              <w:spacing w:line="240" w:lineRule="auto"/>
              <w:jc w:val="center"/>
              <w:rPr>
                <w:b/>
              </w:rPr>
            </w:pPr>
            <w:r w:rsidRPr="00AF35C0">
              <w:rPr>
                <w:b/>
              </w:rPr>
              <w:t>29,000</w:t>
            </w:r>
          </w:p>
        </w:tc>
        <w:tc>
          <w:tcPr>
            <w:tcW w:w="1666" w:type="pct"/>
            <w:vAlign w:val="top"/>
          </w:tcPr>
          <w:p w14:paraId="0422C91F" w14:textId="77777777" w:rsidR="007A4C3A" w:rsidRPr="00AF35C0" w:rsidRDefault="007A4C3A" w:rsidP="007A4C3A">
            <w:pPr>
              <w:pStyle w:val="UrbisTableText"/>
              <w:spacing w:line="240" w:lineRule="auto"/>
              <w:jc w:val="center"/>
              <w:rPr>
                <w:b/>
              </w:rPr>
            </w:pPr>
            <w:r w:rsidRPr="00AF35C0">
              <w:rPr>
                <w:b/>
              </w:rPr>
              <w:t>12%</w:t>
            </w:r>
          </w:p>
        </w:tc>
      </w:tr>
    </w:tbl>
    <w:p w14:paraId="69999D8D" w14:textId="77777777" w:rsidR="007A4C3A" w:rsidRPr="00AF35C0" w:rsidRDefault="007A4C3A" w:rsidP="007A4C3A">
      <w:pPr>
        <w:pStyle w:val="TableCaption"/>
        <w:ind w:left="0" w:firstLine="0"/>
        <w:rPr>
          <w:sz w:val="16"/>
        </w:rPr>
      </w:pPr>
      <w:r w:rsidRPr="00AF35C0">
        <w:rPr>
          <w:sz w:val="16"/>
        </w:rPr>
        <w:t>Source: Cushman and Wakefield</w:t>
      </w:r>
    </w:p>
    <w:p w14:paraId="1FFE0689" w14:textId="77777777" w:rsidR="002C38F8" w:rsidRPr="00AF35C0" w:rsidRDefault="002C38F8" w:rsidP="002C38F8"/>
    <w:p w14:paraId="2A311C5E" w14:textId="078D55CD" w:rsidR="002C38F8" w:rsidRPr="00AF35C0" w:rsidRDefault="002C38F8" w:rsidP="002C38F8">
      <w:r w:rsidRPr="00AF35C0">
        <w:lastRenderedPageBreak/>
        <w:t xml:space="preserve">The UK has a large proportion of international students, accounting for 19% of the total student population which is lower than Australia (28% of total students). As seen in Table 7.2, the UK has a </w:t>
      </w:r>
      <w:r w:rsidR="00AB43BD">
        <w:t>high</w:t>
      </w:r>
      <w:r w:rsidRPr="00AF35C0">
        <w:t xml:space="preserve"> provision rate of 2</w:t>
      </w:r>
      <w:r w:rsidR="007920A7">
        <w:t>6</w:t>
      </w:r>
      <w:r w:rsidRPr="00AF35C0">
        <w:t xml:space="preserve">% which is </w:t>
      </w:r>
      <w:r w:rsidR="007920A7">
        <w:t>four times</w:t>
      </w:r>
      <w:r w:rsidRPr="00AF35C0">
        <w:t xml:space="preserve"> the provision rate in Australia (</w:t>
      </w:r>
      <w:r w:rsidR="007920A7">
        <w:t>6</w:t>
      </w:r>
      <w:r w:rsidRPr="00AF35C0">
        <w:t xml:space="preserve">%). </w:t>
      </w:r>
    </w:p>
    <w:tbl>
      <w:tblPr>
        <w:tblW w:w="5000" w:type="pct"/>
        <w:tblBorders>
          <w:bottom w:val="single" w:sz="4" w:space="0" w:color="1A1919" w:themeColor="text1"/>
        </w:tblBorders>
        <w:tblLook w:val="01E0" w:firstRow="1" w:lastRow="1" w:firstColumn="1" w:lastColumn="1" w:noHBand="0" w:noVBand="0"/>
        <w:tblCaption w:val="Table 7.3"/>
        <w:tblDescription w:val="UK Student Enrolments, 2017"/>
      </w:tblPr>
      <w:tblGrid>
        <w:gridCol w:w="7739"/>
        <w:gridCol w:w="1899"/>
      </w:tblGrid>
      <w:tr w:rsidR="002C38F8" w:rsidRPr="00AF35C0" w14:paraId="39406FA0" w14:textId="77777777" w:rsidTr="009D37C3">
        <w:trPr>
          <w:trHeight w:hRule="exact" w:val="454"/>
          <w:tblHeader/>
        </w:trPr>
        <w:tc>
          <w:tcPr>
            <w:tcW w:w="5000" w:type="pct"/>
            <w:gridSpan w:val="2"/>
            <w:shd w:val="clear" w:color="auto" w:fill="auto"/>
            <w:noWrap/>
            <w:vAlign w:val="bottom"/>
          </w:tcPr>
          <w:p w14:paraId="391A1911" w14:textId="77777777" w:rsidR="002C38F8" w:rsidRPr="00AF35C0" w:rsidRDefault="002C38F8" w:rsidP="002C38F8">
            <w:pPr>
              <w:pStyle w:val="Head4"/>
              <w:rPr>
                <w:lang w:eastAsia="en-AU"/>
              </w:rPr>
            </w:pPr>
            <w:r w:rsidRPr="00AF35C0">
              <w:rPr>
                <w:lang w:eastAsia="en-AU"/>
              </w:rPr>
              <w:t>UK Student Enrolments</w:t>
            </w:r>
          </w:p>
        </w:tc>
      </w:tr>
      <w:tr w:rsidR="002C38F8" w:rsidRPr="00AF35C0" w14:paraId="738723EE" w14:textId="77777777" w:rsidTr="002C38F8">
        <w:trPr>
          <w:trHeight w:val="136"/>
        </w:trPr>
        <w:tc>
          <w:tcPr>
            <w:tcW w:w="4015" w:type="pct"/>
            <w:shd w:val="clear" w:color="auto" w:fill="auto"/>
            <w:noWrap/>
            <w:vAlign w:val="bottom"/>
          </w:tcPr>
          <w:p w14:paraId="78072DC8" w14:textId="77777777" w:rsidR="002C38F8" w:rsidRPr="00AF35C0" w:rsidRDefault="002C38F8" w:rsidP="002C38F8">
            <w:pPr>
              <w:pStyle w:val="ExceTableDescription"/>
            </w:pPr>
            <w:r w:rsidRPr="00AF35C0">
              <w:t>2017</w:t>
            </w:r>
          </w:p>
        </w:tc>
        <w:tc>
          <w:tcPr>
            <w:tcW w:w="985" w:type="pct"/>
            <w:shd w:val="clear" w:color="auto" w:fill="auto"/>
            <w:noWrap/>
            <w:vAlign w:val="bottom"/>
          </w:tcPr>
          <w:p w14:paraId="467437A2" w14:textId="017E37FE" w:rsidR="002C38F8" w:rsidRPr="00AF35C0" w:rsidRDefault="002C38F8" w:rsidP="002C38F8">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7</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3</w:t>
            </w:r>
            <w:r w:rsidR="0056545F">
              <w:rPr>
                <w:noProof/>
              </w:rPr>
              <w:fldChar w:fldCharType="end"/>
            </w:r>
          </w:p>
        </w:tc>
      </w:tr>
    </w:tbl>
    <w:tbl>
      <w:tblPr>
        <w:tblStyle w:val="CaptionTable"/>
        <w:tblpPr w:leftFromText="180" w:rightFromText="180" w:vertAnchor="text" w:tblpY="16"/>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Caption w:val="Table 7.3"/>
        <w:tblDescription w:val="UK Student Enrolments, 2017"/>
      </w:tblPr>
      <w:tblGrid>
        <w:gridCol w:w="3210"/>
        <w:gridCol w:w="3210"/>
        <w:gridCol w:w="3208"/>
      </w:tblGrid>
      <w:tr w:rsidR="002C38F8" w:rsidRPr="00AF35C0" w14:paraId="0D82ABCB" w14:textId="77777777" w:rsidTr="002C38F8">
        <w:trPr>
          <w:cnfStyle w:val="100000000000" w:firstRow="1" w:lastRow="0" w:firstColumn="0" w:lastColumn="0" w:oddVBand="0" w:evenVBand="0" w:oddHBand="0" w:evenHBand="0" w:firstRowFirstColumn="0" w:firstRowLastColumn="0" w:lastRowFirstColumn="0" w:lastRowLastColumn="0"/>
          <w:trHeight w:val="434"/>
          <w:tblHeader/>
        </w:trPr>
        <w:tc>
          <w:tcPr>
            <w:tcW w:w="1667" w:type="pct"/>
            <w:vAlign w:val="top"/>
          </w:tcPr>
          <w:p w14:paraId="227A58C0" w14:textId="77777777" w:rsidR="002C38F8" w:rsidRPr="00AF35C0" w:rsidRDefault="002C38F8" w:rsidP="002C38F8">
            <w:pPr>
              <w:pStyle w:val="UrbisTableHeading"/>
              <w:spacing w:line="240" w:lineRule="auto"/>
            </w:pPr>
          </w:p>
        </w:tc>
        <w:tc>
          <w:tcPr>
            <w:tcW w:w="1667" w:type="pct"/>
            <w:vAlign w:val="top"/>
          </w:tcPr>
          <w:p w14:paraId="4AAB77D2" w14:textId="77777777" w:rsidR="002C38F8" w:rsidRPr="00AF35C0" w:rsidRDefault="002C38F8" w:rsidP="002C38F8">
            <w:pPr>
              <w:pStyle w:val="UrbisTableHeading"/>
              <w:spacing w:line="240" w:lineRule="auto"/>
              <w:jc w:val="center"/>
            </w:pPr>
            <w:r w:rsidRPr="00AF35C0">
              <w:t>No. Students</w:t>
            </w:r>
          </w:p>
        </w:tc>
        <w:tc>
          <w:tcPr>
            <w:tcW w:w="1666" w:type="pct"/>
          </w:tcPr>
          <w:p w14:paraId="2F20845D" w14:textId="77777777" w:rsidR="002C38F8" w:rsidRPr="00AF35C0" w:rsidRDefault="002C38F8" w:rsidP="002C38F8">
            <w:pPr>
              <w:pStyle w:val="UrbisTableHeading"/>
              <w:spacing w:line="240" w:lineRule="auto"/>
              <w:jc w:val="center"/>
            </w:pPr>
            <w:r w:rsidRPr="00AF35C0">
              <w:t>% of Total</w:t>
            </w:r>
          </w:p>
        </w:tc>
      </w:tr>
      <w:tr w:rsidR="002C38F8" w:rsidRPr="00AF35C0" w14:paraId="1CD44481" w14:textId="77777777" w:rsidTr="002C38F8">
        <w:trPr>
          <w:cnfStyle w:val="000000100000" w:firstRow="0" w:lastRow="0" w:firstColumn="0" w:lastColumn="0" w:oddVBand="0" w:evenVBand="0" w:oddHBand="1" w:evenHBand="0" w:firstRowFirstColumn="0" w:firstRowLastColumn="0" w:lastRowFirstColumn="0" w:lastRowLastColumn="0"/>
          <w:trHeight w:val="434"/>
        </w:trPr>
        <w:tc>
          <w:tcPr>
            <w:tcW w:w="1667" w:type="pct"/>
            <w:vAlign w:val="top"/>
          </w:tcPr>
          <w:p w14:paraId="69055393" w14:textId="77777777" w:rsidR="002C38F8" w:rsidRPr="00AF35C0" w:rsidRDefault="002C38F8" w:rsidP="002C38F8">
            <w:pPr>
              <w:pStyle w:val="UrbisTableText"/>
              <w:spacing w:line="240" w:lineRule="auto"/>
            </w:pPr>
            <w:r w:rsidRPr="00AF35C0">
              <w:t>Domestic</w:t>
            </w:r>
          </w:p>
        </w:tc>
        <w:tc>
          <w:tcPr>
            <w:tcW w:w="1667" w:type="pct"/>
            <w:vAlign w:val="top"/>
          </w:tcPr>
          <w:p w14:paraId="0C641D86" w14:textId="77777777" w:rsidR="002C38F8" w:rsidRPr="00AF35C0" w:rsidRDefault="002C38F8" w:rsidP="002C38F8">
            <w:pPr>
              <w:pStyle w:val="UrbisTableText"/>
              <w:spacing w:line="240" w:lineRule="auto"/>
              <w:jc w:val="center"/>
            </w:pPr>
            <w:r w:rsidRPr="00AF35C0">
              <w:t>1,861,990</w:t>
            </w:r>
          </w:p>
        </w:tc>
        <w:tc>
          <w:tcPr>
            <w:tcW w:w="1666" w:type="pct"/>
          </w:tcPr>
          <w:p w14:paraId="77CD5F77" w14:textId="77777777" w:rsidR="002C38F8" w:rsidRPr="00AF35C0" w:rsidRDefault="002C38F8" w:rsidP="002C38F8">
            <w:pPr>
              <w:pStyle w:val="UrbisTableText"/>
              <w:spacing w:line="240" w:lineRule="auto"/>
              <w:jc w:val="center"/>
            </w:pPr>
            <w:r w:rsidRPr="00AF35C0">
              <w:t>81%</w:t>
            </w:r>
          </w:p>
        </w:tc>
      </w:tr>
      <w:tr w:rsidR="002C38F8" w:rsidRPr="00AF35C0" w14:paraId="66D1B25E" w14:textId="77777777" w:rsidTr="002C38F8">
        <w:trPr>
          <w:trHeight w:val="434"/>
        </w:trPr>
        <w:tc>
          <w:tcPr>
            <w:tcW w:w="1667" w:type="pct"/>
            <w:vAlign w:val="top"/>
          </w:tcPr>
          <w:p w14:paraId="1654CE79" w14:textId="77777777" w:rsidR="002C38F8" w:rsidRPr="00AF35C0" w:rsidRDefault="002C38F8" w:rsidP="002C38F8">
            <w:pPr>
              <w:pStyle w:val="UrbisTableText"/>
              <w:spacing w:line="240" w:lineRule="auto"/>
            </w:pPr>
            <w:r w:rsidRPr="00AF35C0">
              <w:t>International</w:t>
            </w:r>
          </w:p>
        </w:tc>
        <w:tc>
          <w:tcPr>
            <w:tcW w:w="1667" w:type="pct"/>
            <w:vAlign w:val="top"/>
          </w:tcPr>
          <w:p w14:paraId="4E81C7FB" w14:textId="77777777" w:rsidR="002C38F8" w:rsidRPr="00AF35C0" w:rsidRDefault="002C38F8" w:rsidP="002C38F8">
            <w:pPr>
              <w:pStyle w:val="UrbisTableText"/>
              <w:spacing w:line="240" w:lineRule="auto"/>
              <w:jc w:val="center"/>
            </w:pPr>
            <w:r w:rsidRPr="00AF35C0">
              <w:t>438,010</w:t>
            </w:r>
          </w:p>
        </w:tc>
        <w:tc>
          <w:tcPr>
            <w:tcW w:w="1666" w:type="pct"/>
          </w:tcPr>
          <w:p w14:paraId="63E1C1B9" w14:textId="77777777" w:rsidR="002C38F8" w:rsidRPr="00AF35C0" w:rsidRDefault="002C38F8" w:rsidP="002C38F8">
            <w:pPr>
              <w:pStyle w:val="UrbisTableText"/>
              <w:spacing w:line="240" w:lineRule="auto"/>
              <w:jc w:val="center"/>
            </w:pPr>
            <w:r w:rsidRPr="00AF35C0">
              <w:t>19%</w:t>
            </w:r>
          </w:p>
        </w:tc>
      </w:tr>
      <w:tr w:rsidR="002C38F8" w:rsidRPr="00AF35C0" w14:paraId="6453F0EF" w14:textId="77777777" w:rsidTr="002C38F8">
        <w:trPr>
          <w:cnfStyle w:val="000000100000" w:firstRow="0" w:lastRow="0" w:firstColumn="0" w:lastColumn="0" w:oddVBand="0" w:evenVBand="0" w:oddHBand="1" w:evenHBand="0" w:firstRowFirstColumn="0" w:firstRowLastColumn="0" w:lastRowFirstColumn="0" w:lastRowLastColumn="0"/>
          <w:trHeight w:val="434"/>
        </w:trPr>
        <w:tc>
          <w:tcPr>
            <w:tcW w:w="1667" w:type="pct"/>
            <w:vAlign w:val="top"/>
          </w:tcPr>
          <w:p w14:paraId="15B4AA06" w14:textId="77777777" w:rsidR="002C38F8" w:rsidRPr="00AF35C0" w:rsidRDefault="002C38F8" w:rsidP="002C38F8">
            <w:pPr>
              <w:pStyle w:val="UrbisTableText"/>
              <w:spacing w:line="240" w:lineRule="auto"/>
              <w:rPr>
                <w:b/>
              </w:rPr>
            </w:pPr>
            <w:r w:rsidRPr="00AF35C0">
              <w:rPr>
                <w:b/>
              </w:rPr>
              <w:t>Total</w:t>
            </w:r>
          </w:p>
        </w:tc>
        <w:tc>
          <w:tcPr>
            <w:tcW w:w="1667" w:type="pct"/>
            <w:vAlign w:val="top"/>
          </w:tcPr>
          <w:p w14:paraId="4EEB74E8" w14:textId="77777777" w:rsidR="002C38F8" w:rsidRPr="00AF35C0" w:rsidRDefault="002C38F8" w:rsidP="002C38F8">
            <w:pPr>
              <w:pStyle w:val="UrbisTableText"/>
              <w:spacing w:line="240" w:lineRule="auto"/>
              <w:jc w:val="center"/>
              <w:rPr>
                <w:b/>
              </w:rPr>
            </w:pPr>
            <w:r w:rsidRPr="00AF35C0">
              <w:rPr>
                <w:b/>
              </w:rPr>
              <w:t>2.3 million</w:t>
            </w:r>
          </w:p>
        </w:tc>
        <w:tc>
          <w:tcPr>
            <w:tcW w:w="1666" w:type="pct"/>
          </w:tcPr>
          <w:p w14:paraId="39F0C21F" w14:textId="77777777" w:rsidR="002C38F8" w:rsidRPr="00AF35C0" w:rsidRDefault="002C38F8" w:rsidP="002C38F8">
            <w:pPr>
              <w:pStyle w:val="UrbisTableText"/>
              <w:spacing w:line="240" w:lineRule="auto"/>
              <w:jc w:val="center"/>
              <w:rPr>
                <w:b/>
              </w:rPr>
            </w:pPr>
            <w:r w:rsidRPr="00AF35C0">
              <w:rPr>
                <w:b/>
              </w:rPr>
              <w:t>100%</w:t>
            </w:r>
          </w:p>
        </w:tc>
      </w:tr>
      <w:tr w:rsidR="002C38F8" w:rsidRPr="00AF35C0" w14:paraId="1FE086B4" w14:textId="77777777" w:rsidTr="002C38F8">
        <w:trPr>
          <w:trHeight w:val="184"/>
        </w:trPr>
        <w:tc>
          <w:tcPr>
            <w:tcW w:w="1667" w:type="pct"/>
            <w:vAlign w:val="top"/>
          </w:tcPr>
          <w:p w14:paraId="034EDA38" w14:textId="77777777" w:rsidR="002C38F8" w:rsidRPr="00AF35C0" w:rsidRDefault="002C38F8" w:rsidP="002C38F8">
            <w:pPr>
              <w:pStyle w:val="UrbisTableText"/>
              <w:spacing w:line="240" w:lineRule="auto"/>
            </w:pPr>
            <w:r w:rsidRPr="00AF35C0">
              <w:t>PBSA Provision Rate</w:t>
            </w:r>
          </w:p>
        </w:tc>
        <w:tc>
          <w:tcPr>
            <w:tcW w:w="1667" w:type="pct"/>
            <w:vAlign w:val="top"/>
          </w:tcPr>
          <w:p w14:paraId="03163E36" w14:textId="7A352D33" w:rsidR="002C38F8" w:rsidRPr="00AF35C0" w:rsidRDefault="002C38F8" w:rsidP="002C38F8">
            <w:pPr>
              <w:pStyle w:val="UrbisTableText"/>
              <w:spacing w:line="240" w:lineRule="auto"/>
              <w:jc w:val="center"/>
            </w:pPr>
            <w:r w:rsidRPr="00AF35C0">
              <w:t>2</w:t>
            </w:r>
            <w:r w:rsidR="007920A7">
              <w:t>6</w:t>
            </w:r>
            <w:r w:rsidRPr="00AF35C0">
              <w:t>%</w:t>
            </w:r>
          </w:p>
        </w:tc>
        <w:tc>
          <w:tcPr>
            <w:tcW w:w="1666" w:type="pct"/>
          </w:tcPr>
          <w:p w14:paraId="075D4303" w14:textId="77777777" w:rsidR="002C38F8" w:rsidRPr="00AF35C0" w:rsidRDefault="002C38F8" w:rsidP="002C38F8">
            <w:pPr>
              <w:pStyle w:val="UrbisTableText"/>
              <w:spacing w:line="240" w:lineRule="auto"/>
              <w:jc w:val="center"/>
            </w:pPr>
          </w:p>
        </w:tc>
      </w:tr>
    </w:tbl>
    <w:p w14:paraId="039C7796" w14:textId="77777777" w:rsidR="002C38F8" w:rsidRPr="00AF35C0" w:rsidRDefault="002C38F8" w:rsidP="002C38F8">
      <w:pPr>
        <w:pStyle w:val="TableCaption"/>
        <w:rPr>
          <w:sz w:val="16"/>
        </w:rPr>
      </w:pPr>
      <w:r w:rsidRPr="00AF35C0">
        <w:rPr>
          <w:sz w:val="16"/>
        </w:rPr>
        <w:t>Source: HESA 2017</w:t>
      </w:r>
    </w:p>
    <w:p w14:paraId="03EB1C7B" w14:textId="77777777" w:rsidR="002C38F8" w:rsidRPr="00AF35C0" w:rsidRDefault="002C38F8" w:rsidP="002C38F8">
      <w:pPr>
        <w:pStyle w:val="TableCaption"/>
        <w:ind w:left="0" w:firstLine="0"/>
        <w:rPr>
          <w:sz w:val="16"/>
        </w:rPr>
      </w:pPr>
    </w:p>
    <w:p w14:paraId="6DB03A4D" w14:textId="3CE198D0" w:rsidR="002C38F8" w:rsidRPr="00AF35C0" w:rsidRDefault="002C38F8" w:rsidP="002C38F8">
      <w:r w:rsidRPr="00AF35C0">
        <w:t>Trends in the provision of student accommodation in the UK include:</w:t>
      </w:r>
    </w:p>
    <w:p w14:paraId="4B391072" w14:textId="7DE497CD" w:rsidR="007A4C3A" w:rsidRDefault="007A4C3A" w:rsidP="002C38F8">
      <w:pPr>
        <w:pStyle w:val="ListBullet"/>
      </w:pPr>
      <w:r>
        <w:t>Student accommodation as an investment asset is well established and is more mature than Australia.  This has resulted in significant private sector involvement in student accommodation development from both a development and investment perspective.</w:t>
      </w:r>
    </w:p>
    <w:p w14:paraId="1CB98ED7" w14:textId="7C00F161" w:rsidR="002C38F8" w:rsidRPr="00AF35C0" w:rsidRDefault="002C38F8" w:rsidP="002C38F8">
      <w:pPr>
        <w:pStyle w:val="ListBullet"/>
      </w:pPr>
      <w:r w:rsidRPr="00AF35C0">
        <w:t xml:space="preserve">An increase in joint ventures with the private sector </w:t>
      </w:r>
      <w:r w:rsidR="007A4C3A">
        <w:t xml:space="preserve">and universities </w:t>
      </w:r>
      <w:r w:rsidRPr="00AF35C0">
        <w:t xml:space="preserve">resulting in private developers building </w:t>
      </w:r>
      <w:r w:rsidR="007A4C3A">
        <w:t xml:space="preserve">new </w:t>
      </w:r>
      <w:r w:rsidRPr="00AF35C0">
        <w:t>facilities and universities taking a long-term lease</w:t>
      </w:r>
      <w:r w:rsidR="007A4C3A">
        <w:t xml:space="preserve"> over the property.</w:t>
      </w:r>
    </w:p>
    <w:p w14:paraId="15A9931E" w14:textId="26685F09" w:rsidR="002C38F8" w:rsidRPr="00AF35C0" w:rsidRDefault="002C38F8" w:rsidP="002C38F8">
      <w:pPr>
        <w:pStyle w:val="ListBullet"/>
      </w:pPr>
      <w:r w:rsidRPr="00AF35C0">
        <w:t xml:space="preserve">Private developments have focused on providing </w:t>
      </w:r>
      <w:r w:rsidR="007A4C3A">
        <w:t xml:space="preserve">greater </w:t>
      </w:r>
      <w:r w:rsidRPr="00AF35C0">
        <w:t>amenities and services for students to enhance living experience and compete with other operators</w:t>
      </w:r>
      <w:r w:rsidR="007A4C3A">
        <w:t>.  This is similar to what is occurring in Australia with new private developers improving the quality of development.</w:t>
      </w:r>
    </w:p>
    <w:p w14:paraId="7D497AF4" w14:textId="20CD0F2F" w:rsidR="002C38F8" w:rsidRDefault="002C38F8" w:rsidP="002C38F8">
      <w:pPr>
        <w:spacing w:after="0"/>
        <w:rPr>
          <w:rFonts w:cs="Times New Roman"/>
        </w:rPr>
      </w:pPr>
    </w:p>
    <w:p w14:paraId="5E3B76C5" w14:textId="60069269" w:rsidR="00296DB6" w:rsidRPr="00AF35C0" w:rsidRDefault="00296DB6" w:rsidP="00296DB6">
      <w:r>
        <w:t>A p</w:t>
      </w:r>
      <w:r w:rsidRPr="00AF35C0">
        <w:t xml:space="preserve">rofile of </w:t>
      </w:r>
      <w:r>
        <w:t>student accommodation at Coventry</w:t>
      </w:r>
      <w:r w:rsidRPr="00AF35C0">
        <w:t xml:space="preserve"> University </w:t>
      </w:r>
      <w:r>
        <w:t xml:space="preserve">is included </w:t>
      </w:r>
      <w:r w:rsidRPr="00AF35C0">
        <w:t>in Appendix C.</w:t>
      </w:r>
    </w:p>
    <w:p w14:paraId="288C520F" w14:textId="77777777" w:rsidR="00296DB6" w:rsidRPr="00AF35C0" w:rsidRDefault="00296DB6" w:rsidP="002C38F8">
      <w:pPr>
        <w:spacing w:after="0"/>
        <w:rPr>
          <w:rFonts w:cs="Times New Roman"/>
        </w:rPr>
      </w:pPr>
    </w:p>
    <w:p w14:paraId="06FEE8B1" w14:textId="77777777" w:rsidR="002C38F8" w:rsidRPr="00AF35C0" w:rsidRDefault="002C38F8" w:rsidP="002C38F8">
      <w:pPr>
        <w:pStyle w:val="Heading3"/>
      </w:pPr>
      <w:bookmarkStart w:id="66" w:name="_Toc501704484"/>
      <w:bookmarkStart w:id="67" w:name="_Toc504580995"/>
      <w:bookmarkStart w:id="68" w:name="_Toc504652426"/>
      <w:r w:rsidRPr="00AF35C0">
        <w:t>United States</w:t>
      </w:r>
      <w:bookmarkEnd w:id="66"/>
      <w:bookmarkEnd w:id="67"/>
      <w:bookmarkEnd w:id="68"/>
    </w:p>
    <w:p w14:paraId="21EF4387" w14:textId="4B89B6C9" w:rsidR="002C38F8" w:rsidRPr="00AF35C0" w:rsidRDefault="002C38F8" w:rsidP="002C38F8">
      <w:r w:rsidRPr="00AF35C0">
        <w:t>There are approximately 3.06 million PBSA beds in the U</w:t>
      </w:r>
      <w:r w:rsidR="00296DB6">
        <w:t>SA</w:t>
      </w:r>
      <w:r w:rsidRPr="00AF35C0">
        <w:t>, contributing to the relatively strong PBSA provision rate of 15%, which is higher than Australia (12%). The difference can be attributed to the strong culture of domestic students leaving home and living on-campus in their first year. A key contributor to this culture is the dispersion of universities</w:t>
      </w:r>
      <w:r w:rsidR="00296DB6">
        <w:t xml:space="preserve"> with a</w:t>
      </w:r>
      <w:r w:rsidRPr="00AF35C0">
        <w:t xml:space="preserve"> lot of universities are in smaller towns where the university is the major driver of the local economy. </w:t>
      </w:r>
    </w:p>
    <w:p w14:paraId="72FE5806" w14:textId="326D0C78" w:rsidR="002C38F8" w:rsidRPr="00AF35C0" w:rsidRDefault="002C38F8" w:rsidP="002C38F8">
      <w:r w:rsidRPr="00AF35C0">
        <w:t>Universities try to encourage students to be part of the university from not only an academic sense though also from a social, sporting and cultural level. This includes a lot of universities strongly encouraging or requiring students to live on campus to help integrate them into the university. At least 87 USA universities require</w:t>
      </w:r>
      <w:r w:rsidR="00296DB6">
        <w:t xml:space="preserve"> all</w:t>
      </w:r>
      <w:r w:rsidRPr="00AF35C0">
        <w:t xml:space="preserve"> first year, full time students to live on-campus (National </w:t>
      </w:r>
      <w:proofErr w:type="spellStart"/>
      <w:r w:rsidRPr="00AF35C0">
        <w:t>Center</w:t>
      </w:r>
      <w:proofErr w:type="spellEnd"/>
      <w:r w:rsidRPr="00AF35C0">
        <w:t xml:space="preserve"> for Education Statistics).  Some universities such as Duke</w:t>
      </w:r>
      <w:r w:rsidR="00296DB6">
        <w:t xml:space="preserve"> University</w:t>
      </w:r>
      <w:r w:rsidRPr="00AF35C0">
        <w:t xml:space="preserve"> require </w:t>
      </w:r>
      <w:r w:rsidR="00296DB6">
        <w:t xml:space="preserve">all </w:t>
      </w:r>
      <w:r w:rsidRPr="00AF35C0">
        <w:t xml:space="preserve">students to live on campus for the first three years of their studies. The USA is also unique in that is has a culture of students joining fraternities and sisterhoods for social activities and accommodation. </w:t>
      </w:r>
    </w:p>
    <w:tbl>
      <w:tblPr>
        <w:tblW w:w="5000" w:type="pct"/>
        <w:tblBorders>
          <w:bottom w:val="single" w:sz="4" w:space="0" w:color="1A1919" w:themeColor="text1"/>
        </w:tblBorders>
        <w:tblLook w:val="01E0" w:firstRow="1" w:lastRow="1" w:firstColumn="1" w:lastColumn="1" w:noHBand="0" w:noVBand="0"/>
        <w:tblCaption w:val="Table 7.4"/>
        <w:tblDescription w:val="UK PBSA Supply, 2016"/>
      </w:tblPr>
      <w:tblGrid>
        <w:gridCol w:w="7739"/>
        <w:gridCol w:w="1899"/>
      </w:tblGrid>
      <w:tr w:rsidR="002C38F8" w:rsidRPr="00AF35C0" w14:paraId="35F77E5F" w14:textId="77777777" w:rsidTr="009D37C3">
        <w:trPr>
          <w:trHeight w:hRule="exact" w:val="454"/>
          <w:tblHeader/>
        </w:trPr>
        <w:tc>
          <w:tcPr>
            <w:tcW w:w="5000" w:type="pct"/>
            <w:gridSpan w:val="2"/>
            <w:shd w:val="clear" w:color="auto" w:fill="auto"/>
            <w:noWrap/>
            <w:vAlign w:val="bottom"/>
          </w:tcPr>
          <w:p w14:paraId="2283D10C" w14:textId="73622065" w:rsidR="002C38F8" w:rsidRPr="00AF35C0" w:rsidRDefault="002C38F8" w:rsidP="002C38F8">
            <w:pPr>
              <w:pStyle w:val="Head4"/>
              <w:rPr>
                <w:lang w:eastAsia="en-AU"/>
              </w:rPr>
            </w:pPr>
            <w:r w:rsidRPr="00AF35C0">
              <w:rPr>
                <w:lang w:eastAsia="en-AU"/>
              </w:rPr>
              <w:t>US</w:t>
            </w:r>
            <w:r w:rsidR="00296DB6">
              <w:rPr>
                <w:lang w:eastAsia="en-AU"/>
              </w:rPr>
              <w:t>A</w:t>
            </w:r>
            <w:r w:rsidRPr="00AF35C0">
              <w:rPr>
                <w:lang w:eastAsia="en-AU"/>
              </w:rPr>
              <w:t xml:space="preserve"> PBSA Supply</w:t>
            </w:r>
          </w:p>
        </w:tc>
      </w:tr>
      <w:tr w:rsidR="002C38F8" w:rsidRPr="00AF35C0" w14:paraId="712CDB4D" w14:textId="77777777" w:rsidTr="002C38F8">
        <w:trPr>
          <w:trHeight w:val="136"/>
        </w:trPr>
        <w:tc>
          <w:tcPr>
            <w:tcW w:w="4015" w:type="pct"/>
            <w:shd w:val="clear" w:color="auto" w:fill="auto"/>
            <w:noWrap/>
            <w:vAlign w:val="bottom"/>
          </w:tcPr>
          <w:p w14:paraId="72B7C126" w14:textId="77777777" w:rsidR="002C38F8" w:rsidRPr="00AF35C0" w:rsidRDefault="002C38F8" w:rsidP="002C38F8">
            <w:pPr>
              <w:pStyle w:val="ExceTableDescription"/>
            </w:pPr>
            <w:r w:rsidRPr="00AF35C0">
              <w:t>2016</w:t>
            </w:r>
          </w:p>
        </w:tc>
        <w:tc>
          <w:tcPr>
            <w:tcW w:w="985" w:type="pct"/>
            <w:shd w:val="clear" w:color="auto" w:fill="auto"/>
            <w:noWrap/>
            <w:vAlign w:val="bottom"/>
          </w:tcPr>
          <w:p w14:paraId="0E79C951" w14:textId="4FFEFE82" w:rsidR="002C38F8" w:rsidRPr="00AF35C0" w:rsidRDefault="002C38F8" w:rsidP="002C38F8">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7</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4</w:t>
            </w:r>
            <w:r w:rsidR="0056545F">
              <w:rPr>
                <w:noProof/>
              </w:rPr>
              <w:fldChar w:fldCharType="end"/>
            </w:r>
          </w:p>
        </w:tc>
      </w:tr>
    </w:tbl>
    <w:tbl>
      <w:tblPr>
        <w:tblStyle w:val="CaptionTable"/>
        <w:tblpPr w:leftFromText="180" w:rightFromText="180" w:vertAnchor="text" w:tblpY="7"/>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Caption w:val="Table 7.4"/>
        <w:tblDescription w:val="UK PBSA Supply, 2016"/>
      </w:tblPr>
      <w:tblGrid>
        <w:gridCol w:w="4814"/>
        <w:gridCol w:w="4814"/>
      </w:tblGrid>
      <w:tr w:rsidR="002C38F8" w:rsidRPr="00AF35C0" w14:paraId="10E23D3C" w14:textId="77777777" w:rsidTr="002C38F8">
        <w:trPr>
          <w:cnfStyle w:val="100000000000" w:firstRow="1" w:lastRow="0" w:firstColumn="0" w:lastColumn="0" w:oddVBand="0" w:evenVBand="0" w:oddHBand="0" w:evenHBand="0" w:firstRowFirstColumn="0" w:firstRowLastColumn="0" w:lastRowFirstColumn="0" w:lastRowLastColumn="0"/>
          <w:trHeight w:val="454"/>
          <w:tblHeader/>
        </w:trPr>
        <w:tc>
          <w:tcPr>
            <w:tcW w:w="2500" w:type="pct"/>
            <w:vAlign w:val="top"/>
          </w:tcPr>
          <w:p w14:paraId="60E5FF9F" w14:textId="77777777" w:rsidR="002C38F8" w:rsidRPr="00AF35C0" w:rsidRDefault="002C38F8" w:rsidP="002C38F8">
            <w:pPr>
              <w:pStyle w:val="UrbisTableHeading"/>
              <w:spacing w:line="240" w:lineRule="auto"/>
            </w:pPr>
            <w:r w:rsidRPr="00AF35C0">
              <w:t>Ownership</w:t>
            </w:r>
          </w:p>
        </w:tc>
        <w:tc>
          <w:tcPr>
            <w:tcW w:w="2500" w:type="pct"/>
            <w:vAlign w:val="top"/>
          </w:tcPr>
          <w:p w14:paraId="728C7144" w14:textId="77777777" w:rsidR="002C38F8" w:rsidRPr="00AF35C0" w:rsidRDefault="002C38F8" w:rsidP="002C38F8">
            <w:pPr>
              <w:pStyle w:val="UrbisTableHeading"/>
              <w:spacing w:line="240" w:lineRule="auto"/>
              <w:jc w:val="center"/>
            </w:pPr>
            <w:r w:rsidRPr="00AF35C0">
              <w:t>No. Beds</w:t>
            </w:r>
          </w:p>
        </w:tc>
      </w:tr>
      <w:tr w:rsidR="002C38F8" w:rsidRPr="00AF35C0" w14:paraId="100BB317" w14:textId="77777777" w:rsidTr="002C38F8">
        <w:trPr>
          <w:cnfStyle w:val="000000100000" w:firstRow="0" w:lastRow="0" w:firstColumn="0" w:lastColumn="0" w:oddVBand="0" w:evenVBand="0" w:oddHBand="1" w:evenHBand="0" w:firstRowFirstColumn="0" w:firstRowLastColumn="0" w:lastRowFirstColumn="0" w:lastRowLastColumn="0"/>
          <w:trHeight w:val="454"/>
        </w:trPr>
        <w:tc>
          <w:tcPr>
            <w:tcW w:w="2500" w:type="pct"/>
            <w:vAlign w:val="top"/>
          </w:tcPr>
          <w:p w14:paraId="5253E044" w14:textId="77777777" w:rsidR="002C38F8" w:rsidRPr="00AF35C0" w:rsidRDefault="002C38F8" w:rsidP="002C38F8">
            <w:pPr>
              <w:pStyle w:val="UrbisTableText"/>
              <w:spacing w:line="240" w:lineRule="auto"/>
            </w:pPr>
            <w:r w:rsidRPr="00AF35C0">
              <w:t>On-campus</w:t>
            </w:r>
          </w:p>
        </w:tc>
        <w:tc>
          <w:tcPr>
            <w:tcW w:w="2500" w:type="pct"/>
            <w:vAlign w:val="top"/>
          </w:tcPr>
          <w:p w14:paraId="76CF76C1" w14:textId="77777777" w:rsidR="002C38F8" w:rsidRPr="00AF35C0" w:rsidRDefault="002C38F8" w:rsidP="002C38F8">
            <w:pPr>
              <w:pStyle w:val="UrbisTableText"/>
              <w:spacing w:line="240" w:lineRule="auto"/>
              <w:jc w:val="center"/>
            </w:pPr>
            <w:r w:rsidRPr="00AF35C0">
              <w:t>960,000</w:t>
            </w:r>
          </w:p>
        </w:tc>
      </w:tr>
      <w:tr w:rsidR="002C38F8" w:rsidRPr="00AF35C0" w14:paraId="5917C237" w14:textId="77777777" w:rsidTr="002C38F8">
        <w:trPr>
          <w:trHeight w:val="454"/>
        </w:trPr>
        <w:tc>
          <w:tcPr>
            <w:tcW w:w="2500" w:type="pct"/>
            <w:vAlign w:val="top"/>
          </w:tcPr>
          <w:p w14:paraId="2BE23F44" w14:textId="77777777" w:rsidR="002C38F8" w:rsidRPr="00AF35C0" w:rsidRDefault="002C38F8" w:rsidP="002C38F8">
            <w:pPr>
              <w:pStyle w:val="UrbisTableText"/>
              <w:spacing w:line="240" w:lineRule="auto"/>
            </w:pPr>
            <w:r w:rsidRPr="00AF35C0">
              <w:t>Off-campus</w:t>
            </w:r>
          </w:p>
        </w:tc>
        <w:tc>
          <w:tcPr>
            <w:tcW w:w="2500" w:type="pct"/>
            <w:vAlign w:val="top"/>
          </w:tcPr>
          <w:p w14:paraId="21A1D93D" w14:textId="77777777" w:rsidR="002C38F8" w:rsidRPr="00AF35C0" w:rsidRDefault="002C38F8" w:rsidP="002C38F8">
            <w:pPr>
              <w:pStyle w:val="UrbisTableText"/>
              <w:spacing w:line="240" w:lineRule="auto"/>
              <w:jc w:val="center"/>
            </w:pPr>
            <w:r w:rsidRPr="00AF35C0">
              <w:t>2,100,000</w:t>
            </w:r>
          </w:p>
        </w:tc>
      </w:tr>
      <w:tr w:rsidR="002C38F8" w:rsidRPr="00AF35C0" w14:paraId="36B62D42" w14:textId="77777777" w:rsidTr="002C38F8">
        <w:trPr>
          <w:cnfStyle w:val="000000100000" w:firstRow="0" w:lastRow="0" w:firstColumn="0" w:lastColumn="0" w:oddVBand="0" w:evenVBand="0" w:oddHBand="1" w:evenHBand="0" w:firstRowFirstColumn="0" w:firstRowLastColumn="0" w:lastRowFirstColumn="0" w:lastRowLastColumn="0"/>
          <w:trHeight w:val="155"/>
        </w:trPr>
        <w:tc>
          <w:tcPr>
            <w:tcW w:w="2500" w:type="pct"/>
            <w:vAlign w:val="top"/>
          </w:tcPr>
          <w:p w14:paraId="7F8295A3" w14:textId="77777777" w:rsidR="002C38F8" w:rsidRPr="00AF35C0" w:rsidRDefault="002C38F8" w:rsidP="002C38F8">
            <w:pPr>
              <w:pStyle w:val="UrbisTableText"/>
              <w:spacing w:line="240" w:lineRule="auto"/>
              <w:rPr>
                <w:b/>
              </w:rPr>
            </w:pPr>
            <w:r w:rsidRPr="00AF35C0">
              <w:rPr>
                <w:b/>
              </w:rPr>
              <w:t xml:space="preserve">Total </w:t>
            </w:r>
          </w:p>
        </w:tc>
        <w:tc>
          <w:tcPr>
            <w:tcW w:w="2500" w:type="pct"/>
            <w:vAlign w:val="top"/>
          </w:tcPr>
          <w:p w14:paraId="4FB3905D" w14:textId="77777777" w:rsidR="002C38F8" w:rsidRPr="00AF35C0" w:rsidRDefault="002C38F8" w:rsidP="002C38F8">
            <w:pPr>
              <w:pStyle w:val="UrbisTableText"/>
              <w:spacing w:line="240" w:lineRule="auto"/>
              <w:jc w:val="center"/>
              <w:rPr>
                <w:b/>
              </w:rPr>
            </w:pPr>
            <w:r w:rsidRPr="00AF35C0">
              <w:rPr>
                <w:b/>
              </w:rPr>
              <w:t>3,060,000</w:t>
            </w:r>
          </w:p>
        </w:tc>
      </w:tr>
    </w:tbl>
    <w:p w14:paraId="05F2FEEB" w14:textId="77777777" w:rsidR="002C38F8" w:rsidRPr="00AF35C0" w:rsidRDefault="002C38F8" w:rsidP="002C38F8">
      <w:pPr>
        <w:rPr>
          <w:i/>
          <w:sz w:val="16"/>
        </w:rPr>
      </w:pPr>
      <w:r w:rsidRPr="00AF35C0">
        <w:rPr>
          <w:i/>
          <w:sz w:val="16"/>
        </w:rPr>
        <w:t>Source: Savills</w:t>
      </w:r>
    </w:p>
    <w:p w14:paraId="3D5BE5DA" w14:textId="77777777" w:rsidR="00296DB6" w:rsidRDefault="00296DB6" w:rsidP="002C38F8"/>
    <w:p w14:paraId="562A2ADA" w14:textId="038F9B9D" w:rsidR="002C38F8" w:rsidRPr="00AF35C0" w:rsidRDefault="002C38F8" w:rsidP="002C38F8">
      <w:r w:rsidRPr="00AF35C0">
        <w:t>In 2017 the U</w:t>
      </w:r>
      <w:r w:rsidR="00296DB6">
        <w:t xml:space="preserve">SA </w:t>
      </w:r>
      <w:r w:rsidRPr="00AF35C0">
        <w:t>had a student population of approximately 20.3 million. The United States has a large number of international enrolments, surpassing 1</w:t>
      </w:r>
      <w:r w:rsidR="00296DB6">
        <w:t>.1</w:t>
      </w:r>
      <w:r w:rsidRPr="00AF35C0">
        <w:t xml:space="preserve"> million, however this is a</w:t>
      </w:r>
      <w:r w:rsidR="00296DB6">
        <w:t xml:space="preserve"> relatively small</w:t>
      </w:r>
      <w:r w:rsidRPr="00AF35C0">
        <w:t xml:space="preserve"> fraction of the total 20.3 million student enrolments, accounting for only 5%. Chinese students studying in the </w:t>
      </w:r>
      <w:r w:rsidR="00296DB6">
        <w:t>USA repr</w:t>
      </w:r>
      <w:r w:rsidRPr="00AF35C0">
        <w:t>esent the largest market (210,000 out of 1.1 million).</w:t>
      </w:r>
    </w:p>
    <w:tbl>
      <w:tblPr>
        <w:tblW w:w="5000" w:type="pct"/>
        <w:tblBorders>
          <w:bottom w:val="single" w:sz="4" w:space="0" w:color="1A1919" w:themeColor="text1"/>
        </w:tblBorders>
        <w:tblLook w:val="01E0" w:firstRow="1" w:lastRow="1" w:firstColumn="1" w:lastColumn="1" w:noHBand="0" w:noVBand="0"/>
        <w:tblCaption w:val="Table 7.5"/>
        <w:tblDescription w:val="US Student Enrolments, 2017"/>
      </w:tblPr>
      <w:tblGrid>
        <w:gridCol w:w="7739"/>
        <w:gridCol w:w="1899"/>
      </w:tblGrid>
      <w:tr w:rsidR="002C38F8" w:rsidRPr="00AF35C0" w14:paraId="5BEB0500" w14:textId="77777777" w:rsidTr="009D37C3">
        <w:trPr>
          <w:trHeight w:hRule="exact" w:val="454"/>
          <w:tblHeader/>
        </w:trPr>
        <w:tc>
          <w:tcPr>
            <w:tcW w:w="5000" w:type="pct"/>
            <w:gridSpan w:val="2"/>
            <w:shd w:val="clear" w:color="auto" w:fill="auto"/>
            <w:noWrap/>
            <w:vAlign w:val="bottom"/>
          </w:tcPr>
          <w:p w14:paraId="2ABAD0DA" w14:textId="77777777" w:rsidR="002C38F8" w:rsidRPr="00AF35C0" w:rsidRDefault="002C38F8" w:rsidP="002C38F8">
            <w:pPr>
              <w:pStyle w:val="Head4"/>
              <w:rPr>
                <w:lang w:eastAsia="en-AU"/>
              </w:rPr>
            </w:pPr>
            <w:r w:rsidRPr="00AF35C0">
              <w:rPr>
                <w:lang w:eastAsia="en-AU"/>
              </w:rPr>
              <w:t>US Student Enrolments</w:t>
            </w:r>
          </w:p>
        </w:tc>
      </w:tr>
      <w:tr w:rsidR="002C38F8" w:rsidRPr="00AF35C0" w14:paraId="4AD3A162" w14:textId="77777777" w:rsidTr="002C38F8">
        <w:trPr>
          <w:trHeight w:val="136"/>
        </w:trPr>
        <w:tc>
          <w:tcPr>
            <w:tcW w:w="4015" w:type="pct"/>
            <w:shd w:val="clear" w:color="auto" w:fill="auto"/>
            <w:noWrap/>
            <w:vAlign w:val="bottom"/>
          </w:tcPr>
          <w:p w14:paraId="622BA79E" w14:textId="77777777" w:rsidR="002C38F8" w:rsidRPr="00AF35C0" w:rsidRDefault="002C38F8" w:rsidP="002C38F8">
            <w:pPr>
              <w:pStyle w:val="ExceTableDescription"/>
            </w:pPr>
            <w:r w:rsidRPr="00AF35C0">
              <w:t>2017</w:t>
            </w:r>
          </w:p>
        </w:tc>
        <w:tc>
          <w:tcPr>
            <w:tcW w:w="985" w:type="pct"/>
            <w:shd w:val="clear" w:color="auto" w:fill="auto"/>
            <w:noWrap/>
            <w:vAlign w:val="bottom"/>
          </w:tcPr>
          <w:p w14:paraId="3FCA3157" w14:textId="337AE219" w:rsidR="002C38F8" w:rsidRPr="00AF35C0" w:rsidRDefault="002C38F8" w:rsidP="002C38F8">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7</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5</w:t>
            </w:r>
            <w:r w:rsidR="0056545F">
              <w:rPr>
                <w:noProof/>
              </w:rPr>
              <w:fldChar w:fldCharType="end"/>
            </w:r>
          </w:p>
        </w:tc>
      </w:tr>
    </w:tbl>
    <w:tbl>
      <w:tblPr>
        <w:tblStyle w:val="CaptionTable"/>
        <w:tblpPr w:leftFromText="180" w:rightFromText="180" w:vertAnchor="text" w:tblpY="16"/>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Caption w:val="Table 7.5"/>
        <w:tblDescription w:val="US Student Enrolments, 2017"/>
      </w:tblPr>
      <w:tblGrid>
        <w:gridCol w:w="3210"/>
        <w:gridCol w:w="3210"/>
        <w:gridCol w:w="3208"/>
      </w:tblGrid>
      <w:tr w:rsidR="002C38F8" w:rsidRPr="00AF35C0" w14:paraId="261C209A" w14:textId="77777777" w:rsidTr="002C38F8">
        <w:trPr>
          <w:cnfStyle w:val="100000000000" w:firstRow="1" w:lastRow="0" w:firstColumn="0" w:lastColumn="0" w:oddVBand="0" w:evenVBand="0" w:oddHBand="0" w:evenHBand="0" w:firstRowFirstColumn="0" w:firstRowLastColumn="0" w:lastRowFirstColumn="0" w:lastRowLastColumn="0"/>
          <w:trHeight w:val="434"/>
          <w:tblHeader/>
        </w:trPr>
        <w:tc>
          <w:tcPr>
            <w:tcW w:w="1667" w:type="pct"/>
            <w:vAlign w:val="top"/>
          </w:tcPr>
          <w:p w14:paraId="33E31115" w14:textId="77777777" w:rsidR="002C38F8" w:rsidRPr="00AF35C0" w:rsidRDefault="002C38F8" w:rsidP="002C38F8">
            <w:pPr>
              <w:spacing w:after="0"/>
            </w:pPr>
          </w:p>
        </w:tc>
        <w:tc>
          <w:tcPr>
            <w:tcW w:w="1667" w:type="pct"/>
            <w:vAlign w:val="top"/>
          </w:tcPr>
          <w:p w14:paraId="29131C5C" w14:textId="77777777" w:rsidR="002C38F8" w:rsidRPr="00AF35C0" w:rsidRDefault="002C38F8" w:rsidP="002C38F8">
            <w:pPr>
              <w:pStyle w:val="UrbisTableHeading"/>
              <w:spacing w:line="240" w:lineRule="auto"/>
              <w:jc w:val="center"/>
            </w:pPr>
            <w:r w:rsidRPr="00AF35C0">
              <w:t>No. Students</w:t>
            </w:r>
          </w:p>
        </w:tc>
        <w:tc>
          <w:tcPr>
            <w:tcW w:w="1666" w:type="pct"/>
          </w:tcPr>
          <w:p w14:paraId="5D33C512" w14:textId="77777777" w:rsidR="002C38F8" w:rsidRPr="00AF35C0" w:rsidRDefault="002C38F8" w:rsidP="002C38F8">
            <w:pPr>
              <w:pStyle w:val="UrbisTableHeading"/>
              <w:spacing w:line="240" w:lineRule="auto"/>
              <w:jc w:val="center"/>
            </w:pPr>
            <w:r w:rsidRPr="00AF35C0">
              <w:t>% of Total</w:t>
            </w:r>
          </w:p>
        </w:tc>
      </w:tr>
      <w:tr w:rsidR="002C38F8" w:rsidRPr="00AF35C0" w14:paraId="1EBE7EC2" w14:textId="77777777" w:rsidTr="002C38F8">
        <w:trPr>
          <w:cnfStyle w:val="000000100000" w:firstRow="0" w:lastRow="0" w:firstColumn="0" w:lastColumn="0" w:oddVBand="0" w:evenVBand="0" w:oddHBand="1" w:evenHBand="0" w:firstRowFirstColumn="0" w:firstRowLastColumn="0" w:lastRowFirstColumn="0" w:lastRowLastColumn="0"/>
          <w:trHeight w:val="434"/>
        </w:trPr>
        <w:tc>
          <w:tcPr>
            <w:tcW w:w="1667" w:type="pct"/>
            <w:vAlign w:val="top"/>
          </w:tcPr>
          <w:p w14:paraId="201B7E5A" w14:textId="77777777" w:rsidR="002C38F8" w:rsidRPr="00AF35C0" w:rsidRDefault="002C38F8" w:rsidP="002C38F8">
            <w:pPr>
              <w:pStyle w:val="UrbisTableText"/>
              <w:spacing w:line="240" w:lineRule="auto"/>
            </w:pPr>
            <w:r w:rsidRPr="00AF35C0">
              <w:t>Domestic</w:t>
            </w:r>
          </w:p>
        </w:tc>
        <w:tc>
          <w:tcPr>
            <w:tcW w:w="1667" w:type="pct"/>
            <w:vAlign w:val="top"/>
          </w:tcPr>
          <w:p w14:paraId="59CB0455" w14:textId="77777777" w:rsidR="002C38F8" w:rsidRPr="00AF35C0" w:rsidRDefault="002C38F8" w:rsidP="002C38F8">
            <w:pPr>
              <w:pStyle w:val="UrbisTableText"/>
              <w:spacing w:line="240" w:lineRule="auto"/>
              <w:jc w:val="center"/>
            </w:pPr>
            <w:r w:rsidRPr="00AF35C0">
              <w:t>19.2 million</w:t>
            </w:r>
          </w:p>
        </w:tc>
        <w:tc>
          <w:tcPr>
            <w:tcW w:w="1666" w:type="pct"/>
          </w:tcPr>
          <w:p w14:paraId="5C720F36" w14:textId="77777777" w:rsidR="002C38F8" w:rsidRPr="00AF35C0" w:rsidRDefault="002C38F8" w:rsidP="002C38F8">
            <w:pPr>
              <w:pStyle w:val="UrbisTableText"/>
              <w:spacing w:line="240" w:lineRule="auto"/>
              <w:jc w:val="center"/>
            </w:pPr>
            <w:r w:rsidRPr="00AF35C0">
              <w:t>94.8%</w:t>
            </w:r>
          </w:p>
        </w:tc>
      </w:tr>
      <w:tr w:rsidR="002C38F8" w:rsidRPr="00AF35C0" w14:paraId="2BD6AFD0" w14:textId="77777777" w:rsidTr="002C38F8">
        <w:trPr>
          <w:trHeight w:val="434"/>
        </w:trPr>
        <w:tc>
          <w:tcPr>
            <w:tcW w:w="1667" w:type="pct"/>
            <w:vAlign w:val="top"/>
          </w:tcPr>
          <w:p w14:paraId="0D11A0C9" w14:textId="77777777" w:rsidR="002C38F8" w:rsidRPr="00AF35C0" w:rsidRDefault="002C38F8" w:rsidP="002C38F8">
            <w:pPr>
              <w:pStyle w:val="UrbisTableText"/>
              <w:spacing w:line="240" w:lineRule="auto"/>
            </w:pPr>
            <w:r w:rsidRPr="00AF35C0">
              <w:t>International</w:t>
            </w:r>
          </w:p>
        </w:tc>
        <w:tc>
          <w:tcPr>
            <w:tcW w:w="1667" w:type="pct"/>
            <w:vAlign w:val="top"/>
          </w:tcPr>
          <w:p w14:paraId="7851FD5B" w14:textId="77777777" w:rsidR="002C38F8" w:rsidRPr="00AF35C0" w:rsidRDefault="002C38F8" w:rsidP="002C38F8">
            <w:pPr>
              <w:pStyle w:val="UrbisTableText"/>
              <w:spacing w:line="240" w:lineRule="auto"/>
              <w:jc w:val="center"/>
            </w:pPr>
            <w:r w:rsidRPr="00AF35C0">
              <w:t>1.1 million</w:t>
            </w:r>
          </w:p>
        </w:tc>
        <w:tc>
          <w:tcPr>
            <w:tcW w:w="1666" w:type="pct"/>
          </w:tcPr>
          <w:p w14:paraId="7C71910E" w14:textId="77777777" w:rsidR="002C38F8" w:rsidRPr="00AF35C0" w:rsidRDefault="002C38F8" w:rsidP="002C38F8">
            <w:pPr>
              <w:pStyle w:val="UrbisTableText"/>
              <w:spacing w:line="240" w:lineRule="auto"/>
              <w:jc w:val="center"/>
            </w:pPr>
            <w:r w:rsidRPr="00AF35C0">
              <w:t>5.2%</w:t>
            </w:r>
          </w:p>
        </w:tc>
      </w:tr>
      <w:tr w:rsidR="002C38F8" w:rsidRPr="00AF35C0" w14:paraId="7183E4B0" w14:textId="77777777" w:rsidTr="002C38F8">
        <w:trPr>
          <w:cnfStyle w:val="000000100000" w:firstRow="0" w:lastRow="0" w:firstColumn="0" w:lastColumn="0" w:oddVBand="0" w:evenVBand="0" w:oddHBand="1" w:evenHBand="0" w:firstRowFirstColumn="0" w:firstRowLastColumn="0" w:lastRowFirstColumn="0" w:lastRowLastColumn="0"/>
          <w:trHeight w:val="434"/>
        </w:trPr>
        <w:tc>
          <w:tcPr>
            <w:tcW w:w="1667" w:type="pct"/>
            <w:vAlign w:val="top"/>
          </w:tcPr>
          <w:p w14:paraId="66237D6D" w14:textId="77777777" w:rsidR="002C38F8" w:rsidRPr="00AF35C0" w:rsidRDefault="002C38F8" w:rsidP="002C38F8">
            <w:pPr>
              <w:pStyle w:val="UrbisTableText"/>
              <w:spacing w:line="240" w:lineRule="auto"/>
              <w:rPr>
                <w:b/>
              </w:rPr>
            </w:pPr>
            <w:r w:rsidRPr="00AF35C0">
              <w:rPr>
                <w:b/>
              </w:rPr>
              <w:t>Total</w:t>
            </w:r>
          </w:p>
        </w:tc>
        <w:tc>
          <w:tcPr>
            <w:tcW w:w="1667" w:type="pct"/>
            <w:vAlign w:val="top"/>
          </w:tcPr>
          <w:p w14:paraId="7A8FA7A5" w14:textId="77777777" w:rsidR="002C38F8" w:rsidRPr="00AF35C0" w:rsidRDefault="002C38F8" w:rsidP="002C38F8">
            <w:pPr>
              <w:pStyle w:val="UrbisTableText"/>
              <w:spacing w:line="240" w:lineRule="auto"/>
              <w:jc w:val="center"/>
              <w:rPr>
                <w:b/>
              </w:rPr>
            </w:pPr>
            <w:r w:rsidRPr="00AF35C0">
              <w:rPr>
                <w:b/>
              </w:rPr>
              <w:t>20.3 million</w:t>
            </w:r>
          </w:p>
        </w:tc>
        <w:tc>
          <w:tcPr>
            <w:tcW w:w="1666" w:type="pct"/>
          </w:tcPr>
          <w:p w14:paraId="741F581A" w14:textId="77777777" w:rsidR="002C38F8" w:rsidRPr="00AF35C0" w:rsidRDefault="002C38F8" w:rsidP="002C38F8">
            <w:pPr>
              <w:pStyle w:val="UrbisTableText"/>
              <w:spacing w:line="240" w:lineRule="auto"/>
              <w:jc w:val="center"/>
              <w:rPr>
                <w:b/>
              </w:rPr>
            </w:pPr>
            <w:r w:rsidRPr="00AF35C0">
              <w:rPr>
                <w:b/>
              </w:rPr>
              <w:t>100%</w:t>
            </w:r>
          </w:p>
        </w:tc>
      </w:tr>
      <w:tr w:rsidR="002C38F8" w:rsidRPr="00AF35C0" w14:paraId="538EBBF2" w14:textId="77777777" w:rsidTr="002C38F8">
        <w:trPr>
          <w:trHeight w:val="434"/>
        </w:trPr>
        <w:tc>
          <w:tcPr>
            <w:tcW w:w="1667" w:type="pct"/>
            <w:vAlign w:val="top"/>
          </w:tcPr>
          <w:p w14:paraId="6BE92EE4" w14:textId="77777777" w:rsidR="002C38F8" w:rsidRPr="00AF35C0" w:rsidRDefault="002C38F8" w:rsidP="002C38F8">
            <w:pPr>
              <w:pStyle w:val="UrbisTableText"/>
              <w:spacing w:line="240" w:lineRule="auto"/>
            </w:pPr>
            <w:r w:rsidRPr="00AF35C0">
              <w:t>PBSA Provision Rate</w:t>
            </w:r>
          </w:p>
        </w:tc>
        <w:tc>
          <w:tcPr>
            <w:tcW w:w="1667" w:type="pct"/>
            <w:vAlign w:val="top"/>
          </w:tcPr>
          <w:p w14:paraId="6BB8E3E0" w14:textId="77777777" w:rsidR="002C38F8" w:rsidRPr="00AF35C0" w:rsidRDefault="002C38F8" w:rsidP="002C38F8">
            <w:pPr>
              <w:pStyle w:val="UrbisTableText"/>
              <w:spacing w:line="240" w:lineRule="auto"/>
              <w:jc w:val="center"/>
            </w:pPr>
            <w:r w:rsidRPr="00AF35C0">
              <w:t>15%</w:t>
            </w:r>
          </w:p>
        </w:tc>
        <w:tc>
          <w:tcPr>
            <w:tcW w:w="1666" w:type="pct"/>
          </w:tcPr>
          <w:p w14:paraId="2F0AFCBD" w14:textId="77777777" w:rsidR="002C38F8" w:rsidRPr="00AF35C0" w:rsidRDefault="002C38F8" w:rsidP="002C38F8">
            <w:pPr>
              <w:pStyle w:val="UrbisTableText"/>
              <w:spacing w:line="240" w:lineRule="auto"/>
              <w:jc w:val="center"/>
              <w:rPr>
                <w:b/>
              </w:rPr>
            </w:pPr>
          </w:p>
        </w:tc>
      </w:tr>
    </w:tbl>
    <w:p w14:paraId="25CD123A" w14:textId="77777777" w:rsidR="002C38F8" w:rsidRPr="00AF35C0" w:rsidRDefault="002C38F8" w:rsidP="002C38F8">
      <w:pPr>
        <w:pStyle w:val="TableCaption"/>
        <w:rPr>
          <w:sz w:val="16"/>
        </w:rPr>
      </w:pPr>
      <w:r w:rsidRPr="00AF35C0">
        <w:rPr>
          <w:sz w:val="16"/>
        </w:rPr>
        <w:t xml:space="preserve">Source: IIE </w:t>
      </w:r>
      <w:proofErr w:type="spellStart"/>
      <w:r w:rsidRPr="00AF35C0">
        <w:rPr>
          <w:sz w:val="16"/>
        </w:rPr>
        <w:t>Center</w:t>
      </w:r>
      <w:proofErr w:type="spellEnd"/>
      <w:r w:rsidRPr="00AF35C0">
        <w:rPr>
          <w:sz w:val="16"/>
        </w:rPr>
        <w:t xml:space="preserve"> for Academic Mobility Research and Impact</w:t>
      </w:r>
    </w:p>
    <w:p w14:paraId="4740F058" w14:textId="77777777" w:rsidR="002C38F8" w:rsidRPr="00AF35C0" w:rsidRDefault="002C38F8" w:rsidP="002C38F8">
      <w:pPr>
        <w:pStyle w:val="TableCaption"/>
        <w:rPr>
          <w:sz w:val="16"/>
        </w:rPr>
      </w:pPr>
    </w:p>
    <w:p w14:paraId="21513F6E" w14:textId="77777777" w:rsidR="002C38F8" w:rsidRPr="00AF35C0" w:rsidRDefault="002C38F8" w:rsidP="002C38F8">
      <w:r w:rsidRPr="00AF35C0">
        <w:t>Trends in the provision of student accommodation in the USA includes:</w:t>
      </w:r>
    </w:p>
    <w:p w14:paraId="7DA8E750" w14:textId="553C92AA" w:rsidR="00296DB6" w:rsidRDefault="002C38F8" w:rsidP="002C38F8">
      <w:pPr>
        <w:pStyle w:val="ListBullet"/>
      </w:pPr>
      <w:r w:rsidRPr="00AF35C0">
        <w:t xml:space="preserve">Universities are </w:t>
      </w:r>
      <w:r w:rsidR="00296DB6">
        <w:t xml:space="preserve">largely </w:t>
      </w:r>
      <w:r w:rsidRPr="00AF35C0">
        <w:t>developing student accommodation to meet the desire to have first-year students resid</w:t>
      </w:r>
      <w:r w:rsidR="00296DB6">
        <w:t>e</w:t>
      </w:r>
      <w:r w:rsidRPr="00AF35C0">
        <w:t xml:space="preserve"> on campus</w:t>
      </w:r>
      <w:r w:rsidR="00296DB6">
        <w:t xml:space="preserve"> and integrate quickly into the university</w:t>
      </w:r>
      <w:r w:rsidRPr="00AF35C0">
        <w:t xml:space="preserve">. </w:t>
      </w:r>
    </w:p>
    <w:p w14:paraId="44FB222C" w14:textId="6843C80C" w:rsidR="002C38F8" w:rsidRPr="00AF35C0" w:rsidRDefault="00296DB6" w:rsidP="002C38F8">
      <w:pPr>
        <w:pStyle w:val="ListBullet"/>
      </w:pPr>
      <w:r>
        <w:t>A large number of u</w:t>
      </w:r>
      <w:r w:rsidR="002C38F8" w:rsidRPr="00AF35C0">
        <w:t xml:space="preserve">niversities </w:t>
      </w:r>
      <w:r>
        <w:t xml:space="preserve">are associated with the national system of </w:t>
      </w:r>
      <w:r w:rsidR="002C38F8" w:rsidRPr="00AF35C0">
        <w:t>fraternities and sororities</w:t>
      </w:r>
      <w:r>
        <w:t xml:space="preserve">.  This often involves the university developing accommodation buildings on the campus that are then leased to individual organisations to </w:t>
      </w:r>
      <w:r w:rsidR="002C38F8" w:rsidRPr="00AF35C0">
        <w:t>operate</w:t>
      </w:r>
      <w:r>
        <w:t>.</w:t>
      </w:r>
    </w:p>
    <w:p w14:paraId="715AC933" w14:textId="724132CE" w:rsidR="002C38F8" w:rsidRPr="00AF35C0" w:rsidRDefault="002C38F8" w:rsidP="002C38F8">
      <w:pPr>
        <w:pStyle w:val="ListBullet"/>
      </w:pPr>
      <w:r w:rsidRPr="00AF35C0">
        <w:t>The strong university culture</w:t>
      </w:r>
      <w:r w:rsidR="00CA26B1">
        <w:t xml:space="preserve"> in the USA</w:t>
      </w:r>
      <w:r w:rsidRPr="00AF35C0">
        <w:t xml:space="preserve"> involves alumni retaining strong links with the university. This means universities </w:t>
      </w:r>
      <w:r w:rsidR="00CA26B1">
        <w:t xml:space="preserve">have </w:t>
      </w:r>
      <w:r w:rsidRPr="00AF35C0">
        <w:t>generally receive</w:t>
      </w:r>
      <w:r w:rsidR="00CA26B1">
        <w:t>d</w:t>
      </w:r>
      <w:r w:rsidRPr="00AF35C0">
        <w:t xml:space="preserve"> more donations than Australian universities and</w:t>
      </w:r>
      <w:r w:rsidR="00CA26B1">
        <w:t xml:space="preserve"> many universities have built up large endowment funds.</w:t>
      </w:r>
      <w:r w:rsidRPr="00AF35C0">
        <w:t xml:space="preserve"> </w:t>
      </w:r>
      <w:r w:rsidR="00CA26B1">
        <w:t>T</w:t>
      </w:r>
      <w:r w:rsidRPr="00AF35C0">
        <w:t xml:space="preserve">hese large endowment funds </w:t>
      </w:r>
      <w:r w:rsidR="00CA26B1">
        <w:t>have been used</w:t>
      </w:r>
      <w:r w:rsidRPr="00AF35C0">
        <w:t xml:space="preserve"> for investment in new projects including student accommodation</w:t>
      </w:r>
      <w:r w:rsidR="00CA26B1">
        <w:t>.</w:t>
      </w:r>
    </w:p>
    <w:p w14:paraId="42E593DA" w14:textId="2A4BFA71" w:rsidR="002C38F8" w:rsidRPr="00AF35C0" w:rsidRDefault="00CA26B1" w:rsidP="002C38F8">
      <w:pPr>
        <w:pStyle w:val="ListBullet"/>
      </w:pPr>
      <w:r>
        <w:t>The p</w:t>
      </w:r>
      <w:r w:rsidR="002C38F8" w:rsidRPr="00AF35C0">
        <w:t xml:space="preserve">rivate student accommodation sector is also well established in </w:t>
      </w:r>
      <w:r>
        <w:t xml:space="preserve">the </w:t>
      </w:r>
      <w:r w:rsidR="002C38F8" w:rsidRPr="00AF35C0">
        <w:t>US</w:t>
      </w:r>
      <w:r>
        <w:t>A as an investment grade asset</w:t>
      </w:r>
      <w:r w:rsidR="002C38F8" w:rsidRPr="00AF35C0">
        <w:t xml:space="preserve">. </w:t>
      </w:r>
      <w:r>
        <w:t>The p</w:t>
      </w:r>
      <w:r w:rsidR="002C38F8" w:rsidRPr="00AF35C0">
        <w:t xml:space="preserve">rivate sector has </w:t>
      </w:r>
      <w:r>
        <w:t xml:space="preserve">generally </w:t>
      </w:r>
      <w:r w:rsidR="002C38F8" w:rsidRPr="00AF35C0">
        <w:t>focussed on building student accommodation for continuing students as most first year students choose to live on campus</w:t>
      </w:r>
      <w:r>
        <w:t>.</w:t>
      </w:r>
    </w:p>
    <w:p w14:paraId="7C65E271" w14:textId="1622BE67" w:rsidR="002C38F8" w:rsidRPr="00AF35C0" w:rsidRDefault="002C38F8" w:rsidP="002C38F8">
      <w:pPr>
        <w:pStyle w:val="ListBullet"/>
      </w:pPr>
      <w:r w:rsidRPr="00AF35C0">
        <w:t>US</w:t>
      </w:r>
      <w:r w:rsidR="00CA26B1">
        <w:t>A</w:t>
      </w:r>
      <w:r w:rsidRPr="00AF35C0">
        <w:t xml:space="preserve"> universities </w:t>
      </w:r>
      <w:r w:rsidR="00CA26B1">
        <w:t>have also participated in</w:t>
      </w:r>
      <w:r w:rsidRPr="00AF35C0">
        <w:t xml:space="preserve"> joint ventures to develop new student accommodation.</w:t>
      </w:r>
      <w:r w:rsidR="00CA26B1">
        <w:t xml:space="preserve">  The push to have new students living on campus makes it an attractive proposition for investors looking to partner with universities.</w:t>
      </w:r>
    </w:p>
    <w:p w14:paraId="6BACF77E" w14:textId="3D5ECA00" w:rsidR="002C38F8" w:rsidRPr="00AF35C0" w:rsidRDefault="00296DB6" w:rsidP="002C38F8">
      <w:r>
        <w:t>A p</w:t>
      </w:r>
      <w:r w:rsidR="002C38F8" w:rsidRPr="00AF35C0">
        <w:t xml:space="preserve">rofile of </w:t>
      </w:r>
      <w:r>
        <w:t xml:space="preserve">student accommodation at </w:t>
      </w:r>
      <w:r w:rsidR="002C38F8" w:rsidRPr="00AF35C0">
        <w:t xml:space="preserve">the University of Maryland </w:t>
      </w:r>
      <w:r>
        <w:t xml:space="preserve">is included </w:t>
      </w:r>
      <w:r w:rsidR="002C38F8" w:rsidRPr="00AF35C0">
        <w:t>in Appendix C.</w:t>
      </w:r>
    </w:p>
    <w:p w14:paraId="659F9315" w14:textId="1D1EB955" w:rsidR="002C38F8" w:rsidRPr="00AF35C0" w:rsidRDefault="002C38F8" w:rsidP="002C38F8">
      <w:pPr>
        <w:spacing w:after="0"/>
      </w:pPr>
    </w:p>
    <w:p w14:paraId="35DA85A4" w14:textId="77777777" w:rsidR="002C38F8" w:rsidRPr="00AF35C0" w:rsidRDefault="002C38F8" w:rsidP="002C38F8">
      <w:pPr>
        <w:pStyle w:val="Heading3"/>
      </w:pPr>
      <w:bookmarkStart w:id="69" w:name="_Toc501704485"/>
      <w:bookmarkStart w:id="70" w:name="_Toc504580996"/>
      <w:bookmarkStart w:id="71" w:name="_Toc504652427"/>
      <w:r w:rsidRPr="00AF35C0">
        <w:t>New Zealand</w:t>
      </w:r>
      <w:bookmarkEnd w:id="69"/>
      <w:bookmarkEnd w:id="70"/>
      <w:bookmarkEnd w:id="71"/>
    </w:p>
    <w:p w14:paraId="1B45A578" w14:textId="77777777" w:rsidR="002C38F8" w:rsidRPr="00AF35C0" w:rsidRDefault="002C38F8" w:rsidP="002C38F8">
      <w:r w:rsidRPr="00AF35C0">
        <w:t>There are eight universities in New Zealand, all of which feature in the QS World University Rankings. New Zealand’s higher education system also includes 18 institutes of technology and polytechnics. Universities are multi-disciplinary and follow a similar structure to Australian universities.</w:t>
      </w:r>
    </w:p>
    <w:p w14:paraId="59E9AB9B" w14:textId="77777777" w:rsidR="002C38F8" w:rsidRPr="00AF35C0" w:rsidRDefault="002C38F8" w:rsidP="002C38F8">
      <w:pPr>
        <w:rPr>
          <w:b/>
        </w:rPr>
      </w:pPr>
      <w:r w:rsidRPr="00AF35C0">
        <w:rPr>
          <w:b/>
        </w:rPr>
        <w:t>Supply</w:t>
      </w:r>
    </w:p>
    <w:p w14:paraId="7469504B" w14:textId="56FC296C" w:rsidR="002C38F8" w:rsidRPr="00AF35C0" w:rsidRDefault="00CA26B1" w:rsidP="002C38F8">
      <w:r>
        <w:t xml:space="preserve">Based on the Urbis New Zealand Student Accommodation Database </w:t>
      </w:r>
      <w:r w:rsidR="002C38F8" w:rsidRPr="00AF35C0">
        <w:t>there are 21,043 beds across 119 facilities in New Zealand</w:t>
      </w:r>
      <w:r>
        <w:t xml:space="preserve">. </w:t>
      </w:r>
      <w:r w:rsidR="002C38F8" w:rsidRPr="00AF35C0">
        <w:t xml:space="preserve"> University/Polytechnic beds account for approximately 43% of total bed supply in New Zealand which is higher than Australia (36%). Conversely, beds within Colleges make up 7% of total supply in New Zealand compared to 14% of supply in Australia. On-campus supply is generally targeted at first year students moving away from home, however, it is noted some universities provide more self-contained accommodation for continuing students and postgraduates.</w:t>
      </w:r>
    </w:p>
    <w:p w14:paraId="073A382C" w14:textId="1ADAD7D9" w:rsidR="002C38F8" w:rsidRPr="00AF35C0" w:rsidRDefault="002C38F8" w:rsidP="002C38F8">
      <w:r w:rsidRPr="00AF35C0">
        <w:t>The average benchmark provision of student accommodation to students within New Zealand is 8.6 students per bed. This is higher than the provision in Australia, and is linked to the culture of domestic students moving away from home to live in student accommodation for their first year of study.</w:t>
      </w:r>
    </w:p>
    <w:tbl>
      <w:tblPr>
        <w:tblW w:w="5000" w:type="pct"/>
        <w:tblBorders>
          <w:bottom w:val="single" w:sz="4" w:space="0" w:color="1A1919" w:themeColor="text1"/>
        </w:tblBorders>
        <w:tblLook w:val="01E0" w:firstRow="1" w:lastRow="1" w:firstColumn="1" w:lastColumn="1" w:noHBand="0" w:noVBand="0"/>
        <w:tblCaption w:val="Table 7.6"/>
        <w:tblDescription w:val="PBSA Supply by Ownership, 2017"/>
      </w:tblPr>
      <w:tblGrid>
        <w:gridCol w:w="7739"/>
        <w:gridCol w:w="1899"/>
      </w:tblGrid>
      <w:tr w:rsidR="002C38F8" w:rsidRPr="00AF35C0" w14:paraId="3F7BAA17" w14:textId="77777777" w:rsidTr="009D37C3">
        <w:trPr>
          <w:trHeight w:hRule="exact" w:val="454"/>
          <w:tblHeader/>
        </w:trPr>
        <w:tc>
          <w:tcPr>
            <w:tcW w:w="5000" w:type="pct"/>
            <w:gridSpan w:val="2"/>
            <w:shd w:val="clear" w:color="auto" w:fill="auto"/>
            <w:noWrap/>
            <w:vAlign w:val="bottom"/>
          </w:tcPr>
          <w:p w14:paraId="5F89AB40" w14:textId="77777777" w:rsidR="002C38F8" w:rsidRPr="00AF35C0" w:rsidRDefault="002C38F8" w:rsidP="002C38F8">
            <w:pPr>
              <w:pStyle w:val="Head4"/>
              <w:rPr>
                <w:lang w:eastAsia="en-AU"/>
              </w:rPr>
            </w:pPr>
            <w:r w:rsidRPr="00AF35C0">
              <w:rPr>
                <w:lang w:eastAsia="en-AU"/>
              </w:rPr>
              <w:lastRenderedPageBreak/>
              <w:t>PBSA Supply by Ownership</w:t>
            </w:r>
          </w:p>
        </w:tc>
      </w:tr>
      <w:tr w:rsidR="002C38F8" w:rsidRPr="00AF35C0" w14:paraId="6B8EBA68" w14:textId="77777777" w:rsidTr="002C38F8">
        <w:trPr>
          <w:trHeight w:val="136"/>
        </w:trPr>
        <w:tc>
          <w:tcPr>
            <w:tcW w:w="4015" w:type="pct"/>
            <w:shd w:val="clear" w:color="auto" w:fill="auto"/>
            <w:noWrap/>
            <w:vAlign w:val="bottom"/>
          </w:tcPr>
          <w:p w14:paraId="06390728" w14:textId="77777777" w:rsidR="002C38F8" w:rsidRPr="00AF35C0" w:rsidRDefault="002C38F8" w:rsidP="002C38F8">
            <w:pPr>
              <w:pStyle w:val="ExceTableDescription"/>
            </w:pPr>
            <w:r w:rsidRPr="00AF35C0">
              <w:t>2017</w:t>
            </w:r>
          </w:p>
        </w:tc>
        <w:tc>
          <w:tcPr>
            <w:tcW w:w="985" w:type="pct"/>
            <w:shd w:val="clear" w:color="auto" w:fill="auto"/>
            <w:noWrap/>
            <w:vAlign w:val="bottom"/>
          </w:tcPr>
          <w:p w14:paraId="54D431FE" w14:textId="4E03A482" w:rsidR="002C38F8" w:rsidRPr="00AF35C0" w:rsidRDefault="002C38F8" w:rsidP="002C38F8">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7</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6</w:t>
            </w:r>
            <w:r w:rsidR="0056545F">
              <w:rPr>
                <w:noProof/>
              </w:rPr>
              <w:fldChar w:fldCharType="end"/>
            </w:r>
          </w:p>
        </w:tc>
      </w:tr>
    </w:tbl>
    <w:tbl>
      <w:tblPr>
        <w:tblStyle w:val="CaptionTable"/>
        <w:tblpPr w:leftFromText="180" w:rightFromText="180" w:vertAnchor="text" w:horzAnchor="margin" w:tblpY="99"/>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Caption w:val="Table 7.6"/>
        <w:tblDescription w:val="PBSA Supply by Ownership, 2017"/>
      </w:tblPr>
      <w:tblGrid>
        <w:gridCol w:w="2591"/>
        <w:gridCol w:w="1731"/>
        <w:gridCol w:w="1363"/>
        <w:gridCol w:w="1485"/>
        <w:gridCol w:w="1229"/>
        <w:gridCol w:w="1229"/>
      </w:tblGrid>
      <w:tr w:rsidR="002C38F8" w:rsidRPr="00AF35C0" w14:paraId="62256436" w14:textId="77777777" w:rsidTr="002C38F8">
        <w:trPr>
          <w:cnfStyle w:val="100000000000" w:firstRow="1" w:lastRow="0" w:firstColumn="0" w:lastColumn="0" w:oddVBand="0" w:evenVBand="0" w:oddHBand="0" w:evenHBand="0" w:firstRowFirstColumn="0" w:firstRowLastColumn="0" w:lastRowFirstColumn="0" w:lastRowLastColumn="0"/>
          <w:trHeight w:val="454"/>
          <w:tblHeader/>
        </w:trPr>
        <w:tc>
          <w:tcPr>
            <w:tcW w:w="1346" w:type="pct"/>
            <w:vAlign w:val="top"/>
          </w:tcPr>
          <w:p w14:paraId="5D921F84" w14:textId="77777777" w:rsidR="002C38F8" w:rsidRPr="00AF35C0" w:rsidRDefault="002C38F8" w:rsidP="002C38F8">
            <w:pPr>
              <w:pStyle w:val="UrbisTableHeading"/>
            </w:pPr>
          </w:p>
        </w:tc>
        <w:tc>
          <w:tcPr>
            <w:tcW w:w="899" w:type="pct"/>
            <w:vAlign w:val="center"/>
          </w:tcPr>
          <w:p w14:paraId="49CFEEFB" w14:textId="77777777" w:rsidR="002C38F8" w:rsidRPr="00AF35C0" w:rsidRDefault="002C38F8" w:rsidP="002C38F8">
            <w:pPr>
              <w:pStyle w:val="UrbisTableHeading"/>
              <w:jc w:val="center"/>
            </w:pPr>
            <w:r w:rsidRPr="00AF35C0">
              <w:t>University/ Polytechnic</w:t>
            </w:r>
          </w:p>
        </w:tc>
        <w:tc>
          <w:tcPr>
            <w:tcW w:w="708" w:type="pct"/>
            <w:vAlign w:val="center"/>
          </w:tcPr>
          <w:p w14:paraId="490FFFD4" w14:textId="77777777" w:rsidR="002C38F8" w:rsidRPr="00AF35C0" w:rsidRDefault="002C38F8" w:rsidP="002C38F8">
            <w:pPr>
              <w:pStyle w:val="UrbisTableHeading"/>
              <w:jc w:val="center"/>
            </w:pPr>
            <w:r w:rsidRPr="00AF35C0">
              <w:t>Colleges</w:t>
            </w:r>
          </w:p>
        </w:tc>
        <w:tc>
          <w:tcPr>
            <w:tcW w:w="771" w:type="pct"/>
            <w:vAlign w:val="center"/>
          </w:tcPr>
          <w:p w14:paraId="05D65065" w14:textId="77777777" w:rsidR="002C38F8" w:rsidRPr="00AF35C0" w:rsidRDefault="002C38F8" w:rsidP="002C38F8">
            <w:pPr>
              <w:pStyle w:val="UrbisTableHeading"/>
              <w:jc w:val="center"/>
            </w:pPr>
            <w:r w:rsidRPr="00AF35C0">
              <w:t>Joint Venture</w:t>
            </w:r>
          </w:p>
        </w:tc>
        <w:tc>
          <w:tcPr>
            <w:tcW w:w="638" w:type="pct"/>
            <w:vAlign w:val="center"/>
          </w:tcPr>
          <w:p w14:paraId="09D6E725" w14:textId="77777777" w:rsidR="002C38F8" w:rsidRPr="00AF35C0" w:rsidRDefault="002C38F8" w:rsidP="002C38F8">
            <w:pPr>
              <w:pStyle w:val="UrbisTableHeading"/>
              <w:jc w:val="center"/>
            </w:pPr>
            <w:r w:rsidRPr="00AF35C0">
              <w:t>Private</w:t>
            </w:r>
          </w:p>
        </w:tc>
        <w:tc>
          <w:tcPr>
            <w:tcW w:w="638" w:type="pct"/>
          </w:tcPr>
          <w:p w14:paraId="146E2F9D" w14:textId="77777777" w:rsidR="002C38F8" w:rsidRPr="00AF35C0" w:rsidRDefault="002C38F8" w:rsidP="002C38F8">
            <w:pPr>
              <w:pStyle w:val="UrbisTableHeading"/>
              <w:jc w:val="center"/>
            </w:pPr>
            <w:r w:rsidRPr="00AF35C0">
              <w:t>Total</w:t>
            </w:r>
          </w:p>
        </w:tc>
      </w:tr>
      <w:tr w:rsidR="002C38F8" w:rsidRPr="00AF35C0" w14:paraId="586C7499" w14:textId="77777777" w:rsidTr="002C38F8">
        <w:trPr>
          <w:cnfStyle w:val="000000100000" w:firstRow="0" w:lastRow="0" w:firstColumn="0" w:lastColumn="0" w:oddVBand="0" w:evenVBand="0" w:oddHBand="1" w:evenHBand="0" w:firstRowFirstColumn="0" w:firstRowLastColumn="0" w:lastRowFirstColumn="0" w:lastRowLastColumn="0"/>
          <w:trHeight w:val="454"/>
        </w:trPr>
        <w:tc>
          <w:tcPr>
            <w:tcW w:w="5000" w:type="pct"/>
            <w:gridSpan w:val="6"/>
            <w:vAlign w:val="top"/>
          </w:tcPr>
          <w:p w14:paraId="4F826513" w14:textId="77777777" w:rsidR="002C38F8" w:rsidRPr="00AF35C0" w:rsidRDefault="002C38F8" w:rsidP="002C38F8">
            <w:pPr>
              <w:pStyle w:val="UrbisTableText"/>
              <w:rPr>
                <w:b/>
              </w:rPr>
            </w:pPr>
            <w:r w:rsidRPr="00AF35C0">
              <w:rPr>
                <w:b/>
              </w:rPr>
              <w:t>New Zealand</w:t>
            </w:r>
          </w:p>
        </w:tc>
      </w:tr>
      <w:tr w:rsidR="002C38F8" w:rsidRPr="00AF35C0" w14:paraId="5362F9D7" w14:textId="77777777" w:rsidTr="002C38F8">
        <w:trPr>
          <w:trHeight w:val="454"/>
        </w:trPr>
        <w:tc>
          <w:tcPr>
            <w:tcW w:w="1346" w:type="pct"/>
            <w:vAlign w:val="top"/>
          </w:tcPr>
          <w:p w14:paraId="53C20499" w14:textId="77777777" w:rsidR="002C38F8" w:rsidRPr="00AF35C0" w:rsidRDefault="002C38F8" w:rsidP="002C38F8">
            <w:pPr>
              <w:pStyle w:val="UrbisTableText"/>
            </w:pPr>
            <w:r w:rsidRPr="00AF35C0">
              <w:t>Facilities</w:t>
            </w:r>
          </w:p>
        </w:tc>
        <w:tc>
          <w:tcPr>
            <w:tcW w:w="899" w:type="pct"/>
            <w:vAlign w:val="top"/>
          </w:tcPr>
          <w:p w14:paraId="55373474" w14:textId="77777777" w:rsidR="002C38F8" w:rsidRPr="00AF35C0" w:rsidRDefault="002C38F8" w:rsidP="002C38F8">
            <w:pPr>
              <w:pStyle w:val="UrbisTableText"/>
              <w:jc w:val="center"/>
            </w:pPr>
            <w:r w:rsidRPr="00AF35C0">
              <w:t>50</w:t>
            </w:r>
          </w:p>
        </w:tc>
        <w:tc>
          <w:tcPr>
            <w:tcW w:w="708" w:type="pct"/>
            <w:vAlign w:val="top"/>
          </w:tcPr>
          <w:p w14:paraId="41E41BEF" w14:textId="77777777" w:rsidR="002C38F8" w:rsidRPr="00AF35C0" w:rsidRDefault="002C38F8" w:rsidP="002C38F8">
            <w:pPr>
              <w:pStyle w:val="UrbisTableText"/>
              <w:jc w:val="center"/>
            </w:pPr>
            <w:r w:rsidRPr="00AF35C0">
              <w:t>8</w:t>
            </w:r>
          </w:p>
        </w:tc>
        <w:tc>
          <w:tcPr>
            <w:tcW w:w="771" w:type="pct"/>
            <w:vAlign w:val="top"/>
          </w:tcPr>
          <w:p w14:paraId="671078D6" w14:textId="77777777" w:rsidR="002C38F8" w:rsidRPr="00AF35C0" w:rsidRDefault="002C38F8" w:rsidP="002C38F8">
            <w:pPr>
              <w:pStyle w:val="UrbisTableText"/>
              <w:jc w:val="center"/>
            </w:pPr>
            <w:r w:rsidRPr="00AF35C0">
              <w:t>15</w:t>
            </w:r>
          </w:p>
        </w:tc>
        <w:tc>
          <w:tcPr>
            <w:tcW w:w="638" w:type="pct"/>
            <w:vAlign w:val="top"/>
          </w:tcPr>
          <w:p w14:paraId="7DF8A1D9" w14:textId="77777777" w:rsidR="002C38F8" w:rsidRPr="00AF35C0" w:rsidRDefault="002C38F8" w:rsidP="002C38F8">
            <w:pPr>
              <w:pStyle w:val="UrbisTableText"/>
              <w:jc w:val="center"/>
            </w:pPr>
            <w:r w:rsidRPr="00AF35C0">
              <w:t>46</w:t>
            </w:r>
          </w:p>
        </w:tc>
        <w:tc>
          <w:tcPr>
            <w:tcW w:w="638" w:type="pct"/>
          </w:tcPr>
          <w:p w14:paraId="4666088E" w14:textId="77777777" w:rsidR="002C38F8" w:rsidRPr="00AF35C0" w:rsidRDefault="002C38F8" w:rsidP="002C38F8">
            <w:pPr>
              <w:pStyle w:val="UrbisTableText"/>
              <w:jc w:val="center"/>
            </w:pPr>
            <w:r w:rsidRPr="00AF35C0">
              <w:t>119</w:t>
            </w:r>
          </w:p>
        </w:tc>
      </w:tr>
      <w:tr w:rsidR="002C38F8" w:rsidRPr="00AF35C0" w14:paraId="6FBC1657" w14:textId="77777777" w:rsidTr="002C38F8">
        <w:trPr>
          <w:cnfStyle w:val="000000100000" w:firstRow="0" w:lastRow="0" w:firstColumn="0" w:lastColumn="0" w:oddVBand="0" w:evenVBand="0" w:oddHBand="1" w:evenHBand="0" w:firstRowFirstColumn="0" w:firstRowLastColumn="0" w:lastRowFirstColumn="0" w:lastRowLastColumn="0"/>
          <w:trHeight w:val="454"/>
        </w:trPr>
        <w:tc>
          <w:tcPr>
            <w:tcW w:w="1346" w:type="pct"/>
            <w:vAlign w:val="top"/>
          </w:tcPr>
          <w:p w14:paraId="1717872C" w14:textId="77777777" w:rsidR="002C38F8" w:rsidRPr="00AF35C0" w:rsidRDefault="002C38F8" w:rsidP="002C38F8">
            <w:pPr>
              <w:pStyle w:val="UrbisTableText"/>
            </w:pPr>
            <w:r w:rsidRPr="00AF35C0">
              <w:t xml:space="preserve">Beds </w:t>
            </w:r>
          </w:p>
        </w:tc>
        <w:tc>
          <w:tcPr>
            <w:tcW w:w="899" w:type="pct"/>
            <w:vAlign w:val="top"/>
          </w:tcPr>
          <w:p w14:paraId="7CA96332" w14:textId="77777777" w:rsidR="002C38F8" w:rsidRPr="00AF35C0" w:rsidRDefault="002C38F8" w:rsidP="002C38F8">
            <w:pPr>
              <w:pStyle w:val="UrbisTableText"/>
              <w:jc w:val="center"/>
            </w:pPr>
            <w:r w:rsidRPr="00AF35C0">
              <w:t>8,957</w:t>
            </w:r>
          </w:p>
        </w:tc>
        <w:tc>
          <w:tcPr>
            <w:tcW w:w="708" w:type="pct"/>
            <w:vAlign w:val="top"/>
          </w:tcPr>
          <w:p w14:paraId="094F688F" w14:textId="77777777" w:rsidR="002C38F8" w:rsidRPr="00AF35C0" w:rsidRDefault="002C38F8" w:rsidP="002C38F8">
            <w:pPr>
              <w:pStyle w:val="UrbisTableText"/>
              <w:jc w:val="center"/>
            </w:pPr>
            <w:r w:rsidRPr="00AF35C0">
              <w:t>1,574</w:t>
            </w:r>
          </w:p>
        </w:tc>
        <w:tc>
          <w:tcPr>
            <w:tcW w:w="771" w:type="pct"/>
            <w:vAlign w:val="top"/>
          </w:tcPr>
          <w:p w14:paraId="466ADEEF" w14:textId="77777777" w:rsidR="002C38F8" w:rsidRPr="00AF35C0" w:rsidRDefault="002C38F8" w:rsidP="002C38F8">
            <w:pPr>
              <w:pStyle w:val="UrbisTableText"/>
              <w:jc w:val="center"/>
            </w:pPr>
            <w:r w:rsidRPr="00AF35C0">
              <w:t>3,404</w:t>
            </w:r>
          </w:p>
        </w:tc>
        <w:tc>
          <w:tcPr>
            <w:tcW w:w="638" w:type="pct"/>
          </w:tcPr>
          <w:p w14:paraId="0CF75E61" w14:textId="77777777" w:rsidR="002C38F8" w:rsidRPr="00AF35C0" w:rsidRDefault="002C38F8" w:rsidP="002C38F8">
            <w:pPr>
              <w:pStyle w:val="UrbisTableText"/>
              <w:jc w:val="center"/>
            </w:pPr>
            <w:r w:rsidRPr="00AF35C0">
              <w:t>7,108</w:t>
            </w:r>
          </w:p>
        </w:tc>
        <w:tc>
          <w:tcPr>
            <w:tcW w:w="638" w:type="pct"/>
          </w:tcPr>
          <w:p w14:paraId="08EC63C4" w14:textId="77777777" w:rsidR="002C38F8" w:rsidRPr="00AF35C0" w:rsidRDefault="002C38F8" w:rsidP="002C38F8">
            <w:pPr>
              <w:pStyle w:val="UrbisTableText"/>
              <w:jc w:val="center"/>
            </w:pPr>
            <w:r w:rsidRPr="00AF35C0">
              <w:t>21,043</w:t>
            </w:r>
          </w:p>
        </w:tc>
      </w:tr>
      <w:tr w:rsidR="002C38F8" w:rsidRPr="00AF35C0" w14:paraId="161915AB" w14:textId="77777777" w:rsidTr="002C38F8">
        <w:trPr>
          <w:trHeight w:val="454"/>
        </w:trPr>
        <w:tc>
          <w:tcPr>
            <w:tcW w:w="1346" w:type="pct"/>
            <w:vAlign w:val="top"/>
          </w:tcPr>
          <w:p w14:paraId="1DB1F407" w14:textId="77777777" w:rsidR="002C38F8" w:rsidRPr="00AF35C0" w:rsidRDefault="002C38F8" w:rsidP="002C38F8">
            <w:pPr>
              <w:pStyle w:val="UrbisTableText"/>
            </w:pPr>
            <w:r w:rsidRPr="00AF35C0">
              <w:t>% of Total (Beds)</w:t>
            </w:r>
          </w:p>
        </w:tc>
        <w:tc>
          <w:tcPr>
            <w:tcW w:w="899" w:type="pct"/>
            <w:vAlign w:val="top"/>
          </w:tcPr>
          <w:p w14:paraId="4EEB8416" w14:textId="77777777" w:rsidR="002C38F8" w:rsidRPr="00AF35C0" w:rsidRDefault="002C38F8" w:rsidP="002C38F8">
            <w:pPr>
              <w:pStyle w:val="UrbisTableText"/>
              <w:jc w:val="center"/>
            </w:pPr>
            <w:r w:rsidRPr="00AF35C0">
              <w:t>43%</w:t>
            </w:r>
          </w:p>
        </w:tc>
        <w:tc>
          <w:tcPr>
            <w:tcW w:w="708" w:type="pct"/>
            <w:vAlign w:val="top"/>
          </w:tcPr>
          <w:p w14:paraId="3C372E23" w14:textId="77777777" w:rsidR="002C38F8" w:rsidRPr="00AF35C0" w:rsidRDefault="002C38F8" w:rsidP="002C38F8">
            <w:pPr>
              <w:pStyle w:val="UrbisTableText"/>
              <w:jc w:val="center"/>
            </w:pPr>
            <w:r w:rsidRPr="00AF35C0">
              <w:t>7%</w:t>
            </w:r>
          </w:p>
        </w:tc>
        <w:tc>
          <w:tcPr>
            <w:tcW w:w="771" w:type="pct"/>
            <w:vAlign w:val="top"/>
          </w:tcPr>
          <w:p w14:paraId="2BF1CF01" w14:textId="77777777" w:rsidR="002C38F8" w:rsidRPr="00AF35C0" w:rsidRDefault="002C38F8" w:rsidP="002C38F8">
            <w:pPr>
              <w:pStyle w:val="UrbisTableText"/>
              <w:jc w:val="center"/>
            </w:pPr>
            <w:r w:rsidRPr="00AF35C0">
              <w:t>16%</w:t>
            </w:r>
          </w:p>
        </w:tc>
        <w:tc>
          <w:tcPr>
            <w:tcW w:w="638" w:type="pct"/>
          </w:tcPr>
          <w:p w14:paraId="769F2E7B" w14:textId="77777777" w:rsidR="002C38F8" w:rsidRPr="00AF35C0" w:rsidRDefault="002C38F8" w:rsidP="002C38F8">
            <w:pPr>
              <w:pStyle w:val="UrbisTableText"/>
              <w:jc w:val="center"/>
            </w:pPr>
            <w:r w:rsidRPr="00AF35C0">
              <w:t>34%</w:t>
            </w:r>
          </w:p>
        </w:tc>
        <w:tc>
          <w:tcPr>
            <w:tcW w:w="638" w:type="pct"/>
          </w:tcPr>
          <w:p w14:paraId="53C70BB6" w14:textId="77777777" w:rsidR="002C38F8" w:rsidRPr="00AF35C0" w:rsidRDefault="002C38F8" w:rsidP="002C38F8">
            <w:pPr>
              <w:pStyle w:val="UrbisTableText"/>
              <w:jc w:val="center"/>
            </w:pPr>
            <w:r w:rsidRPr="00AF35C0">
              <w:t>100%</w:t>
            </w:r>
          </w:p>
        </w:tc>
      </w:tr>
      <w:tr w:rsidR="002C38F8" w:rsidRPr="00AF35C0" w14:paraId="331871CC" w14:textId="77777777" w:rsidTr="002C38F8">
        <w:trPr>
          <w:cnfStyle w:val="000000100000" w:firstRow="0" w:lastRow="0" w:firstColumn="0" w:lastColumn="0" w:oddVBand="0" w:evenVBand="0" w:oddHBand="1" w:evenHBand="0" w:firstRowFirstColumn="0" w:firstRowLastColumn="0" w:lastRowFirstColumn="0" w:lastRowLastColumn="0"/>
          <w:trHeight w:val="454"/>
        </w:trPr>
        <w:tc>
          <w:tcPr>
            <w:tcW w:w="5000" w:type="pct"/>
            <w:gridSpan w:val="6"/>
            <w:vAlign w:val="top"/>
          </w:tcPr>
          <w:p w14:paraId="5B60FEB6" w14:textId="77777777" w:rsidR="002C38F8" w:rsidRPr="00AF35C0" w:rsidRDefault="002C38F8" w:rsidP="002C38F8">
            <w:pPr>
              <w:pStyle w:val="UrbisTableText"/>
              <w:rPr>
                <w:b/>
              </w:rPr>
            </w:pPr>
            <w:r w:rsidRPr="00AF35C0">
              <w:rPr>
                <w:b/>
              </w:rPr>
              <w:t>Australia</w:t>
            </w:r>
          </w:p>
        </w:tc>
      </w:tr>
      <w:tr w:rsidR="002C38F8" w:rsidRPr="00AF35C0" w14:paraId="0BDD291E" w14:textId="77777777" w:rsidTr="002C38F8">
        <w:trPr>
          <w:trHeight w:val="454"/>
        </w:trPr>
        <w:tc>
          <w:tcPr>
            <w:tcW w:w="1346" w:type="pct"/>
            <w:vAlign w:val="top"/>
          </w:tcPr>
          <w:p w14:paraId="4BD2653E" w14:textId="77777777" w:rsidR="002C38F8" w:rsidRPr="00AF35C0" w:rsidRDefault="002C38F8" w:rsidP="002C38F8">
            <w:pPr>
              <w:pStyle w:val="UrbisTableText"/>
            </w:pPr>
            <w:r w:rsidRPr="00AF35C0">
              <w:t>Facilities</w:t>
            </w:r>
          </w:p>
        </w:tc>
        <w:tc>
          <w:tcPr>
            <w:tcW w:w="899" w:type="pct"/>
            <w:vAlign w:val="top"/>
          </w:tcPr>
          <w:p w14:paraId="6182D5F6" w14:textId="77777777" w:rsidR="002C38F8" w:rsidRPr="00AF35C0" w:rsidRDefault="002C38F8" w:rsidP="002C38F8">
            <w:pPr>
              <w:pStyle w:val="UrbisTableText"/>
              <w:jc w:val="center"/>
            </w:pPr>
            <w:r w:rsidRPr="00AF35C0">
              <w:t>159</w:t>
            </w:r>
          </w:p>
        </w:tc>
        <w:tc>
          <w:tcPr>
            <w:tcW w:w="708" w:type="pct"/>
            <w:vAlign w:val="top"/>
          </w:tcPr>
          <w:p w14:paraId="7357216B" w14:textId="77777777" w:rsidR="002C38F8" w:rsidRPr="00AF35C0" w:rsidRDefault="002C38F8" w:rsidP="002C38F8">
            <w:pPr>
              <w:pStyle w:val="UrbisTableText"/>
              <w:jc w:val="center"/>
            </w:pPr>
            <w:r w:rsidRPr="00AF35C0">
              <w:t>57</w:t>
            </w:r>
          </w:p>
        </w:tc>
        <w:tc>
          <w:tcPr>
            <w:tcW w:w="771" w:type="pct"/>
            <w:vAlign w:val="top"/>
          </w:tcPr>
          <w:p w14:paraId="70AA0B04" w14:textId="77777777" w:rsidR="002C38F8" w:rsidRPr="00AF35C0" w:rsidRDefault="002C38F8" w:rsidP="002C38F8">
            <w:pPr>
              <w:pStyle w:val="UrbisTableText"/>
              <w:jc w:val="center"/>
            </w:pPr>
            <w:r w:rsidRPr="00AF35C0">
              <w:t>52</w:t>
            </w:r>
          </w:p>
        </w:tc>
        <w:tc>
          <w:tcPr>
            <w:tcW w:w="638" w:type="pct"/>
            <w:vAlign w:val="top"/>
          </w:tcPr>
          <w:p w14:paraId="4675901D" w14:textId="77777777" w:rsidR="002C38F8" w:rsidRPr="00AF35C0" w:rsidRDefault="002C38F8" w:rsidP="002C38F8">
            <w:pPr>
              <w:pStyle w:val="UrbisTableText"/>
              <w:jc w:val="center"/>
            </w:pPr>
            <w:r w:rsidRPr="00AF35C0">
              <w:t>150</w:t>
            </w:r>
          </w:p>
        </w:tc>
        <w:tc>
          <w:tcPr>
            <w:tcW w:w="638" w:type="pct"/>
          </w:tcPr>
          <w:p w14:paraId="27268586" w14:textId="77777777" w:rsidR="002C38F8" w:rsidRPr="00AF35C0" w:rsidRDefault="002C38F8" w:rsidP="002C38F8">
            <w:pPr>
              <w:pStyle w:val="UrbisTableText"/>
              <w:jc w:val="center"/>
            </w:pPr>
            <w:r w:rsidRPr="00AF35C0">
              <w:t>418</w:t>
            </w:r>
          </w:p>
        </w:tc>
      </w:tr>
      <w:tr w:rsidR="002C38F8" w:rsidRPr="00AF35C0" w14:paraId="7DE1764E" w14:textId="77777777" w:rsidTr="002C38F8">
        <w:trPr>
          <w:cnfStyle w:val="000000100000" w:firstRow="0" w:lastRow="0" w:firstColumn="0" w:lastColumn="0" w:oddVBand="0" w:evenVBand="0" w:oddHBand="1" w:evenHBand="0" w:firstRowFirstColumn="0" w:firstRowLastColumn="0" w:lastRowFirstColumn="0" w:lastRowLastColumn="0"/>
          <w:trHeight w:val="454"/>
        </w:trPr>
        <w:tc>
          <w:tcPr>
            <w:tcW w:w="1346" w:type="pct"/>
            <w:vAlign w:val="top"/>
          </w:tcPr>
          <w:p w14:paraId="3E7F29A8" w14:textId="77777777" w:rsidR="002C38F8" w:rsidRPr="00AF35C0" w:rsidRDefault="002C38F8" w:rsidP="002C38F8">
            <w:pPr>
              <w:pStyle w:val="UrbisTableText"/>
            </w:pPr>
            <w:r w:rsidRPr="00AF35C0">
              <w:t xml:space="preserve">Beds </w:t>
            </w:r>
          </w:p>
        </w:tc>
        <w:tc>
          <w:tcPr>
            <w:tcW w:w="899" w:type="pct"/>
            <w:vAlign w:val="top"/>
          </w:tcPr>
          <w:p w14:paraId="2F6DEFFE" w14:textId="77777777" w:rsidR="002C38F8" w:rsidRPr="00AF35C0" w:rsidRDefault="002C38F8" w:rsidP="002C38F8">
            <w:pPr>
              <w:pStyle w:val="UrbisTableText"/>
              <w:jc w:val="center"/>
            </w:pPr>
            <w:r w:rsidRPr="00AF35C0">
              <w:t>31,256</w:t>
            </w:r>
          </w:p>
        </w:tc>
        <w:tc>
          <w:tcPr>
            <w:tcW w:w="708" w:type="pct"/>
            <w:vAlign w:val="top"/>
          </w:tcPr>
          <w:p w14:paraId="279CB493" w14:textId="77777777" w:rsidR="002C38F8" w:rsidRPr="00AF35C0" w:rsidRDefault="002C38F8" w:rsidP="002C38F8">
            <w:pPr>
              <w:pStyle w:val="UrbisTableText"/>
              <w:jc w:val="center"/>
            </w:pPr>
            <w:r w:rsidRPr="00AF35C0">
              <w:t>12,996</w:t>
            </w:r>
          </w:p>
        </w:tc>
        <w:tc>
          <w:tcPr>
            <w:tcW w:w="771" w:type="pct"/>
            <w:vAlign w:val="top"/>
          </w:tcPr>
          <w:p w14:paraId="41C821F3" w14:textId="77777777" w:rsidR="002C38F8" w:rsidRPr="00AF35C0" w:rsidRDefault="002C38F8" w:rsidP="002C38F8">
            <w:pPr>
              <w:pStyle w:val="UrbisTableText"/>
              <w:jc w:val="center"/>
            </w:pPr>
            <w:r w:rsidRPr="00AF35C0">
              <w:t>19,063</w:t>
            </w:r>
          </w:p>
        </w:tc>
        <w:tc>
          <w:tcPr>
            <w:tcW w:w="638" w:type="pct"/>
          </w:tcPr>
          <w:p w14:paraId="35CB4A1C" w14:textId="77777777" w:rsidR="002C38F8" w:rsidRPr="00AF35C0" w:rsidRDefault="002C38F8" w:rsidP="002C38F8">
            <w:pPr>
              <w:pStyle w:val="UrbisTableText"/>
              <w:jc w:val="center"/>
            </w:pPr>
            <w:r w:rsidRPr="00AF35C0">
              <w:t>25,059</w:t>
            </w:r>
          </w:p>
        </w:tc>
        <w:tc>
          <w:tcPr>
            <w:tcW w:w="638" w:type="pct"/>
          </w:tcPr>
          <w:p w14:paraId="52E6DE0D" w14:textId="77777777" w:rsidR="002C38F8" w:rsidRPr="00AF35C0" w:rsidRDefault="002C38F8" w:rsidP="002C38F8">
            <w:pPr>
              <w:pStyle w:val="UrbisTableText"/>
              <w:jc w:val="center"/>
            </w:pPr>
            <w:r w:rsidRPr="00AF35C0">
              <w:t>88,374</w:t>
            </w:r>
          </w:p>
        </w:tc>
      </w:tr>
      <w:tr w:rsidR="002C38F8" w:rsidRPr="00AF35C0" w14:paraId="47772985" w14:textId="77777777" w:rsidTr="002C38F8">
        <w:trPr>
          <w:trHeight w:val="454"/>
        </w:trPr>
        <w:tc>
          <w:tcPr>
            <w:tcW w:w="1346" w:type="pct"/>
            <w:vAlign w:val="top"/>
          </w:tcPr>
          <w:p w14:paraId="4D848984" w14:textId="77777777" w:rsidR="002C38F8" w:rsidRPr="00AF35C0" w:rsidRDefault="002C38F8" w:rsidP="002C38F8">
            <w:pPr>
              <w:pStyle w:val="UrbisTableText"/>
            </w:pPr>
            <w:r w:rsidRPr="00AF35C0">
              <w:t>% of Total (Beds)</w:t>
            </w:r>
          </w:p>
        </w:tc>
        <w:tc>
          <w:tcPr>
            <w:tcW w:w="899" w:type="pct"/>
            <w:vAlign w:val="top"/>
          </w:tcPr>
          <w:p w14:paraId="709C7E78" w14:textId="77777777" w:rsidR="002C38F8" w:rsidRPr="00AF35C0" w:rsidRDefault="002C38F8" w:rsidP="002C38F8">
            <w:pPr>
              <w:pStyle w:val="UrbisTableText"/>
              <w:jc w:val="center"/>
            </w:pPr>
            <w:r w:rsidRPr="00AF35C0">
              <w:t>35%</w:t>
            </w:r>
          </w:p>
        </w:tc>
        <w:tc>
          <w:tcPr>
            <w:tcW w:w="708" w:type="pct"/>
            <w:vAlign w:val="top"/>
          </w:tcPr>
          <w:p w14:paraId="3EACA28D" w14:textId="77777777" w:rsidR="002C38F8" w:rsidRPr="00AF35C0" w:rsidRDefault="002C38F8" w:rsidP="002C38F8">
            <w:pPr>
              <w:pStyle w:val="UrbisTableText"/>
              <w:jc w:val="center"/>
            </w:pPr>
            <w:r w:rsidRPr="00AF35C0">
              <w:t>15%</w:t>
            </w:r>
          </w:p>
        </w:tc>
        <w:tc>
          <w:tcPr>
            <w:tcW w:w="771" w:type="pct"/>
            <w:vAlign w:val="top"/>
          </w:tcPr>
          <w:p w14:paraId="7FE4D6DB" w14:textId="77777777" w:rsidR="002C38F8" w:rsidRPr="00AF35C0" w:rsidRDefault="002C38F8" w:rsidP="002C38F8">
            <w:pPr>
              <w:pStyle w:val="UrbisTableText"/>
              <w:jc w:val="center"/>
            </w:pPr>
            <w:r w:rsidRPr="00AF35C0">
              <w:t>22%</w:t>
            </w:r>
          </w:p>
        </w:tc>
        <w:tc>
          <w:tcPr>
            <w:tcW w:w="638" w:type="pct"/>
          </w:tcPr>
          <w:p w14:paraId="09139562" w14:textId="77777777" w:rsidR="002C38F8" w:rsidRPr="00AF35C0" w:rsidRDefault="002C38F8" w:rsidP="002C38F8">
            <w:pPr>
              <w:pStyle w:val="UrbisTableText"/>
              <w:jc w:val="center"/>
            </w:pPr>
            <w:r w:rsidRPr="00AF35C0">
              <w:t>28%</w:t>
            </w:r>
          </w:p>
        </w:tc>
        <w:tc>
          <w:tcPr>
            <w:tcW w:w="638" w:type="pct"/>
          </w:tcPr>
          <w:p w14:paraId="4F5693F6" w14:textId="77777777" w:rsidR="002C38F8" w:rsidRPr="00AF35C0" w:rsidRDefault="002C38F8" w:rsidP="002C38F8">
            <w:pPr>
              <w:pStyle w:val="UrbisTableText"/>
              <w:jc w:val="center"/>
            </w:pPr>
            <w:r w:rsidRPr="00AF35C0">
              <w:t>100%</w:t>
            </w:r>
          </w:p>
        </w:tc>
      </w:tr>
    </w:tbl>
    <w:p w14:paraId="4180B566" w14:textId="547F318C" w:rsidR="002C38F8" w:rsidRDefault="002C38F8" w:rsidP="002C38F8">
      <w:pPr>
        <w:pStyle w:val="TableCaption"/>
        <w:rPr>
          <w:sz w:val="16"/>
          <w:szCs w:val="16"/>
        </w:rPr>
      </w:pPr>
      <w:r w:rsidRPr="00AF35C0">
        <w:rPr>
          <w:sz w:val="16"/>
          <w:szCs w:val="16"/>
        </w:rPr>
        <w:t>Source: Urbis</w:t>
      </w:r>
    </w:p>
    <w:p w14:paraId="2E9CB6E8" w14:textId="77777777" w:rsidR="00CA26B1" w:rsidRPr="00AF35C0" w:rsidRDefault="00CA26B1" w:rsidP="002C38F8">
      <w:pPr>
        <w:pStyle w:val="TableCaption"/>
        <w:rPr>
          <w:sz w:val="16"/>
          <w:szCs w:val="16"/>
        </w:rPr>
      </w:pPr>
    </w:p>
    <w:p w14:paraId="01BBDAFB" w14:textId="61E9AFF2" w:rsidR="002C38F8" w:rsidRPr="00AF35C0" w:rsidRDefault="002C38F8" w:rsidP="002C38F8">
      <w:r w:rsidRPr="00AF35C0">
        <w:t xml:space="preserve">There were 173,880 enrolments in New Zealand in 2016. New Zealand has a large proportion of international students, accounting for approximately 16% of the total student population </w:t>
      </w:r>
      <w:r w:rsidR="00CA26B1">
        <w:t>though</w:t>
      </w:r>
      <w:r w:rsidRPr="00AF35C0">
        <w:t xml:space="preserve"> is significantly lower than Australia (28% of total students).</w:t>
      </w:r>
    </w:p>
    <w:p w14:paraId="1ECC8941" w14:textId="42ABEA82" w:rsidR="002C38F8" w:rsidRPr="00AF35C0" w:rsidRDefault="002C38F8" w:rsidP="002C38F8">
      <w:r w:rsidRPr="00AF35C0">
        <w:t xml:space="preserve">As seen in Table 7.7, New Zealand has </w:t>
      </w:r>
      <w:r w:rsidR="00CA26B1">
        <w:t>a</w:t>
      </w:r>
      <w:r w:rsidRPr="00AF35C0">
        <w:t xml:space="preserve"> provision rate</w:t>
      </w:r>
      <w:r w:rsidR="00CA26B1">
        <w:t xml:space="preserve"> of 1</w:t>
      </w:r>
      <w:r w:rsidRPr="00AF35C0">
        <w:t>2%</w:t>
      </w:r>
      <w:r w:rsidR="00CA26B1">
        <w:t xml:space="preserve">, which is double that of Australia.  </w:t>
      </w:r>
      <w:r w:rsidRPr="00AF35C0">
        <w:t xml:space="preserve">New Zealand has a culture of moving away from home to study, as such, universities have focussed on providing halls of residences for first year students. New Zealand also has a flatting culture where a majority of second and third year students will leave student accommodation and enter the private rental market with other university students within a share house. As such, investors </w:t>
      </w:r>
      <w:r w:rsidR="00156893">
        <w:t xml:space="preserve">have developed and renovated </w:t>
      </w:r>
      <w:r w:rsidRPr="00AF35C0">
        <w:t xml:space="preserve">share houses </w:t>
      </w:r>
      <w:r w:rsidR="00156893">
        <w:t>targeted towards</w:t>
      </w:r>
      <w:r w:rsidRPr="00AF35C0">
        <w:t xml:space="preserve"> second and third year students which is competing with university student accommodation.</w:t>
      </w:r>
    </w:p>
    <w:tbl>
      <w:tblPr>
        <w:tblW w:w="5000" w:type="pct"/>
        <w:tblBorders>
          <w:bottom w:val="single" w:sz="4" w:space="0" w:color="1A1919" w:themeColor="text1"/>
        </w:tblBorders>
        <w:tblLook w:val="01E0" w:firstRow="1" w:lastRow="1" w:firstColumn="1" w:lastColumn="1" w:noHBand="0" w:noVBand="0"/>
        <w:tblCaption w:val="Table 7.7"/>
        <w:tblDescription w:val="New Zealand Student Enrolments, 2016"/>
      </w:tblPr>
      <w:tblGrid>
        <w:gridCol w:w="7739"/>
        <w:gridCol w:w="1899"/>
      </w:tblGrid>
      <w:tr w:rsidR="002C38F8" w:rsidRPr="00AF35C0" w14:paraId="27CC2E5E" w14:textId="77777777" w:rsidTr="009D37C3">
        <w:trPr>
          <w:trHeight w:hRule="exact" w:val="454"/>
          <w:tblHeader/>
        </w:trPr>
        <w:tc>
          <w:tcPr>
            <w:tcW w:w="5000" w:type="pct"/>
            <w:gridSpan w:val="2"/>
            <w:shd w:val="clear" w:color="auto" w:fill="auto"/>
            <w:noWrap/>
            <w:vAlign w:val="bottom"/>
          </w:tcPr>
          <w:p w14:paraId="202E35A1" w14:textId="77777777" w:rsidR="002C38F8" w:rsidRPr="00AF35C0" w:rsidRDefault="002C38F8" w:rsidP="002C38F8">
            <w:pPr>
              <w:pStyle w:val="Head4"/>
              <w:rPr>
                <w:lang w:eastAsia="en-AU"/>
              </w:rPr>
            </w:pPr>
            <w:r w:rsidRPr="00AF35C0">
              <w:rPr>
                <w:lang w:eastAsia="en-AU"/>
              </w:rPr>
              <w:t>New Zealand Student Enrolments</w:t>
            </w:r>
          </w:p>
        </w:tc>
      </w:tr>
      <w:tr w:rsidR="002C38F8" w:rsidRPr="00AF35C0" w14:paraId="472DD129" w14:textId="77777777" w:rsidTr="002C38F8">
        <w:trPr>
          <w:trHeight w:val="136"/>
        </w:trPr>
        <w:tc>
          <w:tcPr>
            <w:tcW w:w="4015" w:type="pct"/>
            <w:shd w:val="clear" w:color="auto" w:fill="auto"/>
            <w:noWrap/>
            <w:vAlign w:val="bottom"/>
          </w:tcPr>
          <w:p w14:paraId="5F1B8D8F" w14:textId="77777777" w:rsidR="002C38F8" w:rsidRPr="00AF35C0" w:rsidRDefault="002C38F8" w:rsidP="002C38F8">
            <w:pPr>
              <w:pStyle w:val="ExceTableDescription"/>
            </w:pPr>
            <w:r w:rsidRPr="00AF35C0">
              <w:t>2016</w:t>
            </w:r>
          </w:p>
        </w:tc>
        <w:tc>
          <w:tcPr>
            <w:tcW w:w="985" w:type="pct"/>
            <w:shd w:val="clear" w:color="auto" w:fill="auto"/>
            <w:noWrap/>
            <w:vAlign w:val="bottom"/>
          </w:tcPr>
          <w:p w14:paraId="3F1296BE" w14:textId="7C230871" w:rsidR="002C38F8" w:rsidRPr="00AF35C0" w:rsidRDefault="002C38F8" w:rsidP="002C38F8">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7</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7</w:t>
            </w:r>
            <w:r w:rsidR="0056545F">
              <w:rPr>
                <w:noProof/>
              </w:rPr>
              <w:fldChar w:fldCharType="end"/>
            </w:r>
          </w:p>
        </w:tc>
      </w:tr>
    </w:tbl>
    <w:tbl>
      <w:tblPr>
        <w:tblStyle w:val="CaptionTable"/>
        <w:tblpPr w:leftFromText="180" w:rightFromText="180" w:vertAnchor="text" w:horzAnchor="margin" w:tblpY="125"/>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Caption w:val="Table 7.7"/>
        <w:tblDescription w:val="New Zealand Student Enrolments, 2016"/>
      </w:tblPr>
      <w:tblGrid>
        <w:gridCol w:w="3210"/>
        <w:gridCol w:w="3210"/>
        <w:gridCol w:w="3208"/>
      </w:tblGrid>
      <w:tr w:rsidR="002C38F8" w:rsidRPr="00AF35C0" w14:paraId="08681B9A" w14:textId="77777777" w:rsidTr="002C38F8">
        <w:trPr>
          <w:cnfStyle w:val="100000000000" w:firstRow="1" w:lastRow="0" w:firstColumn="0" w:lastColumn="0" w:oddVBand="0" w:evenVBand="0" w:oddHBand="0" w:evenHBand="0" w:firstRowFirstColumn="0" w:firstRowLastColumn="0" w:lastRowFirstColumn="0" w:lastRowLastColumn="0"/>
          <w:trHeight w:val="434"/>
          <w:tblHeader/>
        </w:trPr>
        <w:tc>
          <w:tcPr>
            <w:tcW w:w="1667" w:type="pct"/>
            <w:vAlign w:val="top"/>
          </w:tcPr>
          <w:p w14:paraId="43BDFF71" w14:textId="77777777" w:rsidR="002C38F8" w:rsidRPr="00AF35C0" w:rsidRDefault="002C38F8" w:rsidP="002C38F8">
            <w:pPr>
              <w:pStyle w:val="UrbisTableHeading"/>
              <w:spacing w:line="240" w:lineRule="auto"/>
            </w:pPr>
          </w:p>
        </w:tc>
        <w:tc>
          <w:tcPr>
            <w:tcW w:w="1667" w:type="pct"/>
            <w:vAlign w:val="top"/>
          </w:tcPr>
          <w:p w14:paraId="6AFD5AF4" w14:textId="77777777" w:rsidR="002C38F8" w:rsidRPr="00AF35C0" w:rsidRDefault="002C38F8" w:rsidP="002C38F8">
            <w:pPr>
              <w:pStyle w:val="UrbisTableHeading"/>
              <w:spacing w:line="240" w:lineRule="auto"/>
              <w:jc w:val="center"/>
            </w:pPr>
            <w:r w:rsidRPr="00AF35C0">
              <w:t>No. Students</w:t>
            </w:r>
          </w:p>
        </w:tc>
        <w:tc>
          <w:tcPr>
            <w:tcW w:w="1666" w:type="pct"/>
          </w:tcPr>
          <w:p w14:paraId="149738BB" w14:textId="77777777" w:rsidR="002C38F8" w:rsidRPr="00AF35C0" w:rsidRDefault="002C38F8" w:rsidP="002C38F8">
            <w:pPr>
              <w:pStyle w:val="UrbisTableHeading"/>
              <w:spacing w:line="240" w:lineRule="auto"/>
              <w:jc w:val="center"/>
            </w:pPr>
            <w:r w:rsidRPr="00AF35C0">
              <w:t>% of Total</w:t>
            </w:r>
          </w:p>
        </w:tc>
      </w:tr>
      <w:tr w:rsidR="002C38F8" w:rsidRPr="00AF35C0" w14:paraId="1B5E2E9B" w14:textId="77777777" w:rsidTr="002C38F8">
        <w:trPr>
          <w:cnfStyle w:val="000000100000" w:firstRow="0" w:lastRow="0" w:firstColumn="0" w:lastColumn="0" w:oddVBand="0" w:evenVBand="0" w:oddHBand="1" w:evenHBand="0" w:firstRowFirstColumn="0" w:firstRowLastColumn="0" w:lastRowFirstColumn="0" w:lastRowLastColumn="0"/>
          <w:trHeight w:val="434"/>
        </w:trPr>
        <w:tc>
          <w:tcPr>
            <w:tcW w:w="1667" w:type="pct"/>
            <w:vAlign w:val="top"/>
          </w:tcPr>
          <w:p w14:paraId="1CF7A93B" w14:textId="77777777" w:rsidR="002C38F8" w:rsidRPr="00AF35C0" w:rsidRDefault="002C38F8" w:rsidP="002C38F8">
            <w:pPr>
              <w:pStyle w:val="UrbisTableText"/>
              <w:spacing w:line="240" w:lineRule="auto"/>
            </w:pPr>
            <w:r w:rsidRPr="00AF35C0">
              <w:t>Domestic</w:t>
            </w:r>
          </w:p>
        </w:tc>
        <w:tc>
          <w:tcPr>
            <w:tcW w:w="1667" w:type="pct"/>
            <w:vAlign w:val="top"/>
          </w:tcPr>
          <w:p w14:paraId="6423FE72" w14:textId="77777777" w:rsidR="002C38F8" w:rsidRPr="00AF35C0" w:rsidRDefault="002C38F8" w:rsidP="002C38F8">
            <w:pPr>
              <w:pStyle w:val="UrbisTableText"/>
              <w:spacing w:line="240" w:lineRule="auto"/>
              <w:jc w:val="center"/>
            </w:pPr>
            <w:r w:rsidRPr="00AF35C0">
              <w:t>146,190</w:t>
            </w:r>
          </w:p>
        </w:tc>
        <w:tc>
          <w:tcPr>
            <w:tcW w:w="1666" w:type="pct"/>
          </w:tcPr>
          <w:p w14:paraId="53E5363A" w14:textId="77777777" w:rsidR="002C38F8" w:rsidRPr="00AF35C0" w:rsidRDefault="002C38F8" w:rsidP="002C38F8">
            <w:pPr>
              <w:pStyle w:val="UrbisTableText"/>
              <w:spacing w:line="240" w:lineRule="auto"/>
              <w:jc w:val="center"/>
            </w:pPr>
            <w:r w:rsidRPr="00AF35C0">
              <w:t>84%</w:t>
            </w:r>
          </w:p>
        </w:tc>
      </w:tr>
      <w:tr w:rsidR="002C38F8" w:rsidRPr="00AF35C0" w14:paraId="3C0963F7" w14:textId="77777777" w:rsidTr="002C38F8">
        <w:trPr>
          <w:trHeight w:val="434"/>
        </w:trPr>
        <w:tc>
          <w:tcPr>
            <w:tcW w:w="1667" w:type="pct"/>
            <w:vAlign w:val="top"/>
          </w:tcPr>
          <w:p w14:paraId="072EBA7E" w14:textId="77777777" w:rsidR="002C38F8" w:rsidRPr="00AF35C0" w:rsidRDefault="002C38F8" w:rsidP="002C38F8">
            <w:pPr>
              <w:pStyle w:val="UrbisTableText"/>
              <w:spacing w:line="240" w:lineRule="auto"/>
            </w:pPr>
            <w:r w:rsidRPr="00AF35C0">
              <w:t>International</w:t>
            </w:r>
          </w:p>
        </w:tc>
        <w:tc>
          <w:tcPr>
            <w:tcW w:w="1667" w:type="pct"/>
            <w:vAlign w:val="top"/>
          </w:tcPr>
          <w:p w14:paraId="26B52082" w14:textId="77777777" w:rsidR="002C38F8" w:rsidRPr="00AF35C0" w:rsidRDefault="002C38F8" w:rsidP="002C38F8">
            <w:pPr>
              <w:pStyle w:val="UrbisTableText"/>
              <w:spacing w:line="240" w:lineRule="auto"/>
              <w:jc w:val="center"/>
            </w:pPr>
            <w:r w:rsidRPr="00AF35C0">
              <w:t>27,690</w:t>
            </w:r>
          </w:p>
        </w:tc>
        <w:tc>
          <w:tcPr>
            <w:tcW w:w="1666" w:type="pct"/>
          </w:tcPr>
          <w:p w14:paraId="0DACDF91" w14:textId="77777777" w:rsidR="002C38F8" w:rsidRPr="00AF35C0" w:rsidRDefault="002C38F8" w:rsidP="002C38F8">
            <w:pPr>
              <w:pStyle w:val="UrbisTableText"/>
              <w:spacing w:line="240" w:lineRule="auto"/>
              <w:jc w:val="center"/>
            </w:pPr>
            <w:r w:rsidRPr="00AF35C0">
              <w:t>16%</w:t>
            </w:r>
          </w:p>
        </w:tc>
      </w:tr>
      <w:tr w:rsidR="002C38F8" w:rsidRPr="00AF35C0" w14:paraId="425C4F98" w14:textId="77777777" w:rsidTr="002C38F8">
        <w:trPr>
          <w:cnfStyle w:val="000000100000" w:firstRow="0" w:lastRow="0" w:firstColumn="0" w:lastColumn="0" w:oddVBand="0" w:evenVBand="0" w:oddHBand="1" w:evenHBand="0" w:firstRowFirstColumn="0" w:firstRowLastColumn="0" w:lastRowFirstColumn="0" w:lastRowLastColumn="0"/>
          <w:trHeight w:val="434"/>
        </w:trPr>
        <w:tc>
          <w:tcPr>
            <w:tcW w:w="1667" w:type="pct"/>
            <w:vAlign w:val="top"/>
          </w:tcPr>
          <w:p w14:paraId="4F4CCD9A" w14:textId="77777777" w:rsidR="002C38F8" w:rsidRPr="00AF35C0" w:rsidRDefault="002C38F8" w:rsidP="002C38F8">
            <w:pPr>
              <w:pStyle w:val="UrbisTableText"/>
              <w:spacing w:line="240" w:lineRule="auto"/>
              <w:rPr>
                <w:b/>
              </w:rPr>
            </w:pPr>
            <w:r w:rsidRPr="00AF35C0">
              <w:rPr>
                <w:b/>
              </w:rPr>
              <w:t>Total</w:t>
            </w:r>
          </w:p>
        </w:tc>
        <w:tc>
          <w:tcPr>
            <w:tcW w:w="1667" w:type="pct"/>
            <w:vAlign w:val="top"/>
          </w:tcPr>
          <w:p w14:paraId="507862BD" w14:textId="77777777" w:rsidR="002C38F8" w:rsidRPr="00AF35C0" w:rsidRDefault="002C38F8" w:rsidP="002C38F8">
            <w:pPr>
              <w:pStyle w:val="UrbisTableText"/>
              <w:spacing w:line="240" w:lineRule="auto"/>
              <w:jc w:val="center"/>
              <w:rPr>
                <w:b/>
              </w:rPr>
            </w:pPr>
            <w:r w:rsidRPr="00AF35C0">
              <w:rPr>
                <w:b/>
              </w:rPr>
              <w:t>173,880</w:t>
            </w:r>
          </w:p>
        </w:tc>
        <w:tc>
          <w:tcPr>
            <w:tcW w:w="1666" w:type="pct"/>
          </w:tcPr>
          <w:p w14:paraId="3570C5AD" w14:textId="77777777" w:rsidR="002C38F8" w:rsidRPr="00AF35C0" w:rsidRDefault="002C38F8" w:rsidP="002C38F8">
            <w:pPr>
              <w:pStyle w:val="UrbisTableText"/>
              <w:spacing w:line="240" w:lineRule="auto"/>
              <w:jc w:val="center"/>
              <w:rPr>
                <w:b/>
              </w:rPr>
            </w:pPr>
            <w:r w:rsidRPr="00AF35C0">
              <w:rPr>
                <w:b/>
              </w:rPr>
              <w:t>100%</w:t>
            </w:r>
          </w:p>
        </w:tc>
      </w:tr>
      <w:tr w:rsidR="002C38F8" w:rsidRPr="00AF35C0" w14:paraId="7724D988" w14:textId="77777777" w:rsidTr="002C38F8">
        <w:trPr>
          <w:trHeight w:val="434"/>
        </w:trPr>
        <w:tc>
          <w:tcPr>
            <w:tcW w:w="1667" w:type="pct"/>
            <w:vAlign w:val="top"/>
          </w:tcPr>
          <w:p w14:paraId="6A665A93" w14:textId="77777777" w:rsidR="002C38F8" w:rsidRPr="00AF35C0" w:rsidRDefault="002C38F8" w:rsidP="002C38F8">
            <w:pPr>
              <w:pStyle w:val="UrbisTableText"/>
              <w:spacing w:line="240" w:lineRule="auto"/>
            </w:pPr>
            <w:r w:rsidRPr="00AF35C0">
              <w:t>PBSA Provision Rate</w:t>
            </w:r>
          </w:p>
        </w:tc>
        <w:tc>
          <w:tcPr>
            <w:tcW w:w="1667" w:type="pct"/>
            <w:vAlign w:val="top"/>
          </w:tcPr>
          <w:p w14:paraId="73ADA9DE" w14:textId="77777777" w:rsidR="002C38F8" w:rsidRPr="00AF35C0" w:rsidRDefault="002C38F8" w:rsidP="002C38F8">
            <w:pPr>
              <w:pStyle w:val="UrbisTableText"/>
              <w:spacing w:line="240" w:lineRule="auto"/>
              <w:jc w:val="center"/>
            </w:pPr>
            <w:r w:rsidRPr="00AF35C0">
              <w:t>12%</w:t>
            </w:r>
          </w:p>
        </w:tc>
        <w:tc>
          <w:tcPr>
            <w:tcW w:w="1666" w:type="pct"/>
          </w:tcPr>
          <w:p w14:paraId="685A9C23" w14:textId="77777777" w:rsidR="002C38F8" w:rsidRPr="00AF35C0" w:rsidRDefault="002C38F8" w:rsidP="002C38F8">
            <w:pPr>
              <w:pStyle w:val="UrbisTableText"/>
              <w:spacing w:line="240" w:lineRule="auto"/>
              <w:jc w:val="center"/>
              <w:rPr>
                <w:b/>
              </w:rPr>
            </w:pPr>
          </w:p>
        </w:tc>
      </w:tr>
    </w:tbl>
    <w:p w14:paraId="5BBA290C" w14:textId="77777777" w:rsidR="002C38F8" w:rsidRPr="00AF35C0" w:rsidRDefault="002C38F8" w:rsidP="002C38F8">
      <w:pPr>
        <w:pStyle w:val="TableCaption"/>
        <w:rPr>
          <w:i/>
          <w:sz w:val="16"/>
        </w:rPr>
      </w:pPr>
      <w:r w:rsidRPr="00AF35C0">
        <w:rPr>
          <w:i/>
          <w:sz w:val="16"/>
        </w:rPr>
        <w:t>Source: Education Counts NZ, Urbis</w:t>
      </w:r>
    </w:p>
    <w:p w14:paraId="0FC587E8" w14:textId="77777777" w:rsidR="002C38F8" w:rsidRPr="00AF35C0" w:rsidRDefault="002C38F8" w:rsidP="002C38F8">
      <w:pPr>
        <w:pStyle w:val="TableCaption"/>
        <w:rPr>
          <w:sz w:val="16"/>
          <w:szCs w:val="16"/>
        </w:rPr>
      </w:pPr>
    </w:p>
    <w:p w14:paraId="27FB7AE4" w14:textId="77777777" w:rsidR="002C38F8" w:rsidRPr="00AF35C0" w:rsidRDefault="002C38F8" w:rsidP="002C38F8">
      <w:r w:rsidRPr="00AF35C0">
        <w:t>Trends in the provision of student accommodation in New Zealand include:</w:t>
      </w:r>
    </w:p>
    <w:p w14:paraId="75A64BBA" w14:textId="56CEE93D" w:rsidR="002C38F8" w:rsidRPr="00AF35C0" w:rsidRDefault="002C38F8" w:rsidP="002C38F8">
      <w:pPr>
        <w:pStyle w:val="ListBullet"/>
      </w:pPr>
      <w:r w:rsidRPr="00AF35C0">
        <w:t xml:space="preserve">Several universities have been actively looking to increase </w:t>
      </w:r>
      <w:r w:rsidR="00156893">
        <w:t xml:space="preserve">the </w:t>
      </w:r>
      <w:r w:rsidRPr="00AF35C0">
        <w:t>supply of accommodation by building new accommodation and retaining ownership</w:t>
      </w:r>
      <w:r w:rsidR="00156893">
        <w:t>.  However, not all universities are in as strong a financial position to fund development.</w:t>
      </w:r>
    </w:p>
    <w:p w14:paraId="1FD7741A" w14:textId="7A1C7236" w:rsidR="002C38F8" w:rsidRPr="00AF35C0" w:rsidRDefault="002C38F8" w:rsidP="002C38F8">
      <w:pPr>
        <w:pStyle w:val="ListBullet"/>
      </w:pPr>
      <w:r w:rsidRPr="00AF35C0">
        <w:t>Universities</w:t>
      </w:r>
      <w:r w:rsidR="00156893">
        <w:t xml:space="preserve"> are</w:t>
      </w:r>
      <w:r w:rsidRPr="00AF35C0">
        <w:t xml:space="preserve"> looking at more</w:t>
      </w:r>
      <w:r w:rsidR="00156893">
        <w:t xml:space="preserve"> opportunities for</w:t>
      </w:r>
      <w:r w:rsidRPr="00AF35C0">
        <w:t xml:space="preserve"> joint ventures to fund accommodation</w:t>
      </w:r>
      <w:r w:rsidR="00156893">
        <w:t>,</w:t>
      </w:r>
      <w:r w:rsidRPr="00AF35C0">
        <w:t xml:space="preserve"> similar to </w:t>
      </w:r>
      <w:r w:rsidR="00156893">
        <w:t xml:space="preserve">what is happening in </w:t>
      </w:r>
      <w:r w:rsidRPr="00AF35C0">
        <w:t>Australia</w:t>
      </w:r>
      <w:r w:rsidR="00156893">
        <w:t>,</w:t>
      </w:r>
      <w:r w:rsidRPr="00AF35C0">
        <w:t xml:space="preserve"> to take accommodation off balance sheet</w:t>
      </w:r>
      <w:r w:rsidR="00156893">
        <w:t xml:space="preserve"> where possible.  This includes BOOT schemes for new development.</w:t>
      </w:r>
    </w:p>
    <w:p w14:paraId="278DC757" w14:textId="1D3498A8" w:rsidR="002C38F8" w:rsidRPr="00AF35C0" w:rsidRDefault="002C38F8" w:rsidP="002C38F8">
      <w:pPr>
        <w:pStyle w:val="ListBullet"/>
      </w:pPr>
      <w:r w:rsidRPr="00AF35C0">
        <w:lastRenderedPageBreak/>
        <w:t xml:space="preserve">Universities are working with the private sector to develop student accommodation </w:t>
      </w:r>
      <w:r w:rsidR="00156893">
        <w:t xml:space="preserve">in off campus locations.  This is most common in the major cities such as Auckland where there are multiple universities located around the CBD.  Recent developments have included </w:t>
      </w:r>
      <w:r w:rsidRPr="00AF35C0">
        <w:t>the university taking a long-term lease over the completed building</w:t>
      </w:r>
      <w:r w:rsidR="007E0639">
        <w:t xml:space="preserve"> such as the University of Auckland having taken excusive leases over several facilities in the Auckland CBD that are operated by </w:t>
      </w:r>
      <w:proofErr w:type="spellStart"/>
      <w:proofErr w:type="gramStart"/>
      <w:r w:rsidR="007E0639">
        <w:t>UniLodge</w:t>
      </w:r>
      <w:proofErr w:type="spellEnd"/>
      <w:r w:rsidR="007E0639">
        <w:t>.</w:t>
      </w:r>
      <w:r w:rsidRPr="00AF35C0">
        <w:t>.</w:t>
      </w:r>
      <w:proofErr w:type="gramEnd"/>
    </w:p>
    <w:p w14:paraId="0525096F" w14:textId="1F2693F6" w:rsidR="002C38F8" w:rsidRPr="00AF35C0" w:rsidRDefault="002C38F8" w:rsidP="002C38F8">
      <w:r w:rsidRPr="00AF35C0">
        <w:t>Profiles of</w:t>
      </w:r>
      <w:r w:rsidR="00156893">
        <w:t xml:space="preserve"> accommodation at</w:t>
      </w:r>
      <w:r w:rsidRPr="00AF35C0">
        <w:t xml:space="preserve"> the University of Auckland and University of Canterbury have been included in Appendix C.</w:t>
      </w:r>
    </w:p>
    <w:p w14:paraId="78E79CF8" w14:textId="5501805A" w:rsidR="002C38F8" w:rsidRPr="00AF35C0" w:rsidRDefault="002C38F8" w:rsidP="002C38F8">
      <w:pPr>
        <w:spacing w:after="0"/>
      </w:pPr>
    </w:p>
    <w:p w14:paraId="687DD864" w14:textId="77777777" w:rsidR="002C38F8" w:rsidRPr="00AF35C0" w:rsidRDefault="002C38F8" w:rsidP="002C38F8">
      <w:pPr>
        <w:pStyle w:val="Heading3"/>
      </w:pPr>
      <w:bookmarkStart w:id="72" w:name="_Toc501704486"/>
      <w:bookmarkStart w:id="73" w:name="_Toc504580997"/>
      <w:bookmarkStart w:id="74" w:name="_Toc504652428"/>
      <w:r w:rsidRPr="00AF35C0">
        <w:t>Ireland</w:t>
      </w:r>
      <w:bookmarkEnd w:id="72"/>
      <w:bookmarkEnd w:id="73"/>
      <w:bookmarkEnd w:id="74"/>
    </w:p>
    <w:p w14:paraId="3EE36FBC" w14:textId="52921A9E" w:rsidR="002C38F8" w:rsidRPr="00AF35C0" w:rsidRDefault="002C38F8" w:rsidP="002C38F8">
      <w:r w:rsidRPr="00AF35C0">
        <w:t xml:space="preserve">Higher education in Ireland is provided by a </w:t>
      </w:r>
      <w:r w:rsidR="00156893">
        <w:t xml:space="preserve">relatively </w:t>
      </w:r>
      <w:proofErr w:type="gramStart"/>
      <w:r w:rsidR="00156893">
        <w:t>small  number</w:t>
      </w:r>
      <w:proofErr w:type="gramEnd"/>
      <w:r w:rsidR="00156893">
        <w:t xml:space="preserve"> </w:t>
      </w:r>
      <w:r w:rsidRPr="00AF35C0">
        <w:t>of tertiary education providers. In total, seven universities, 14 institutes and seven colleges of education contribute the main tertiary courses for 229,000 students. Over the past decade</w:t>
      </w:r>
      <w:r w:rsidR="00156893">
        <w:t>,</w:t>
      </w:r>
      <w:r w:rsidRPr="00AF35C0">
        <w:t xml:space="preserve"> demand for higher education within Ireland has increased significantly and is projected to continue beyond 2020.</w:t>
      </w:r>
    </w:p>
    <w:p w14:paraId="36425F5B" w14:textId="77777777" w:rsidR="002C38F8" w:rsidRPr="00AF35C0" w:rsidRDefault="002C38F8" w:rsidP="002C38F8">
      <w:pPr>
        <w:rPr>
          <w:b/>
        </w:rPr>
      </w:pPr>
      <w:r w:rsidRPr="00AF35C0">
        <w:rPr>
          <w:b/>
        </w:rPr>
        <w:t>Supply</w:t>
      </w:r>
    </w:p>
    <w:p w14:paraId="2B50FAA7" w14:textId="31E78AB6" w:rsidR="002C38F8" w:rsidRPr="00AF35C0" w:rsidRDefault="00156893" w:rsidP="002C38F8">
      <w:r>
        <w:t>T</w:t>
      </w:r>
      <w:r w:rsidR="002C38F8" w:rsidRPr="00AF35C0">
        <w:t xml:space="preserve">here are 33,441 student accommodation beds </w:t>
      </w:r>
      <w:r>
        <w:t>in Ireland</w:t>
      </w:r>
      <w:r w:rsidR="006846A2" w:rsidRPr="00AF35C0">
        <w:t>. As shown in Table 7.8</w:t>
      </w:r>
      <w:r w:rsidR="002C38F8" w:rsidRPr="00AF35C0">
        <w:t>, Ireland’s bed supply is dominated by the private market, accounting for approximately two thirds of its 33,441 beds, which is significantly higher than private bed provision in Australia.</w:t>
      </w:r>
    </w:p>
    <w:tbl>
      <w:tblPr>
        <w:tblW w:w="5000" w:type="pct"/>
        <w:tblBorders>
          <w:bottom w:val="single" w:sz="4" w:space="0" w:color="1A1919" w:themeColor="text1"/>
        </w:tblBorders>
        <w:tblLook w:val="01E0" w:firstRow="1" w:lastRow="1" w:firstColumn="1" w:lastColumn="1" w:noHBand="0" w:noVBand="0"/>
        <w:tblCaption w:val="Table 7.8"/>
        <w:tblDescription w:val="Existing PBSA Supply, Ireland 2015/16"/>
      </w:tblPr>
      <w:tblGrid>
        <w:gridCol w:w="7739"/>
        <w:gridCol w:w="1899"/>
      </w:tblGrid>
      <w:tr w:rsidR="002C38F8" w:rsidRPr="00AF35C0" w14:paraId="4261FCE6" w14:textId="77777777" w:rsidTr="000E4AE0">
        <w:trPr>
          <w:trHeight w:hRule="exact" w:val="454"/>
          <w:tblHeader/>
        </w:trPr>
        <w:tc>
          <w:tcPr>
            <w:tcW w:w="5000" w:type="pct"/>
            <w:gridSpan w:val="2"/>
            <w:shd w:val="clear" w:color="auto" w:fill="auto"/>
            <w:noWrap/>
            <w:vAlign w:val="bottom"/>
          </w:tcPr>
          <w:p w14:paraId="68B3521C" w14:textId="77777777" w:rsidR="002C38F8" w:rsidRPr="00AF35C0" w:rsidRDefault="002C38F8" w:rsidP="002C38F8">
            <w:pPr>
              <w:pStyle w:val="Head4"/>
              <w:rPr>
                <w:lang w:eastAsia="en-AU"/>
              </w:rPr>
            </w:pPr>
            <w:r w:rsidRPr="00AF35C0">
              <w:rPr>
                <w:lang w:eastAsia="en-AU"/>
              </w:rPr>
              <w:t>Existing PBSA Supply</w:t>
            </w:r>
          </w:p>
        </w:tc>
      </w:tr>
      <w:tr w:rsidR="002C38F8" w:rsidRPr="00AF35C0" w14:paraId="49785AE5" w14:textId="77777777" w:rsidTr="002C38F8">
        <w:trPr>
          <w:trHeight w:val="136"/>
        </w:trPr>
        <w:tc>
          <w:tcPr>
            <w:tcW w:w="4015" w:type="pct"/>
            <w:shd w:val="clear" w:color="auto" w:fill="auto"/>
            <w:noWrap/>
            <w:vAlign w:val="bottom"/>
          </w:tcPr>
          <w:p w14:paraId="442FDFA4" w14:textId="77777777" w:rsidR="002C38F8" w:rsidRPr="00AF35C0" w:rsidRDefault="002C38F8" w:rsidP="002C38F8">
            <w:pPr>
              <w:pStyle w:val="ExceTableDescription"/>
            </w:pPr>
            <w:r w:rsidRPr="00AF35C0">
              <w:t>Ireland 2015/16</w:t>
            </w:r>
          </w:p>
        </w:tc>
        <w:tc>
          <w:tcPr>
            <w:tcW w:w="985" w:type="pct"/>
            <w:shd w:val="clear" w:color="auto" w:fill="auto"/>
            <w:noWrap/>
            <w:vAlign w:val="bottom"/>
          </w:tcPr>
          <w:p w14:paraId="7BA3797B" w14:textId="220235B4" w:rsidR="002C38F8" w:rsidRPr="00AF35C0" w:rsidRDefault="002C38F8" w:rsidP="002C38F8">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7</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8</w:t>
            </w:r>
            <w:r w:rsidR="0056545F">
              <w:rPr>
                <w:noProof/>
              </w:rPr>
              <w:fldChar w:fldCharType="end"/>
            </w:r>
          </w:p>
        </w:tc>
      </w:tr>
    </w:tbl>
    <w:tbl>
      <w:tblPr>
        <w:tblStyle w:val="CaptionTable"/>
        <w:tblpPr w:leftFromText="180" w:rightFromText="180" w:vertAnchor="text" w:horzAnchor="margin" w:tblpY="17"/>
        <w:tblW w:w="4984"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Caption w:val="Table 7.8"/>
        <w:tblDescription w:val="Existing PBSA Supply, Ireland 2015/16"/>
      </w:tblPr>
      <w:tblGrid>
        <w:gridCol w:w="4798"/>
        <w:gridCol w:w="4799"/>
      </w:tblGrid>
      <w:tr w:rsidR="002C38F8" w:rsidRPr="00AF35C0" w14:paraId="2E2A5898" w14:textId="77777777" w:rsidTr="002C38F8">
        <w:trPr>
          <w:cnfStyle w:val="100000000000" w:firstRow="1" w:lastRow="0" w:firstColumn="0" w:lastColumn="0" w:oddVBand="0" w:evenVBand="0" w:oddHBand="0" w:evenHBand="0" w:firstRowFirstColumn="0" w:firstRowLastColumn="0" w:lastRowFirstColumn="0" w:lastRowLastColumn="0"/>
          <w:trHeight w:val="371"/>
          <w:tblHeader/>
        </w:trPr>
        <w:tc>
          <w:tcPr>
            <w:tcW w:w="2500" w:type="pct"/>
            <w:vAlign w:val="top"/>
          </w:tcPr>
          <w:p w14:paraId="2943DCBC" w14:textId="77777777" w:rsidR="002C38F8" w:rsidRPr="00AF35C0" w:rsidRDefault="002C38F8" w:rsidP="002C38F8">
            <w:pPr>
              <w:pStyle w:val="UrbisTableHeading"/>
            </w:pPr>
            <w:r w:rsidRPr="00AF35C0">
              <w:t>Ownership</w:t>
            </w:r>
          </w:p>
        </w:tc>
        <w:tc>
          <w:tcPr>
            <w:tcW w:w="2500" w:type="pct"/>
            <w:vAlign w:val="top"/>
          </w:tcPr>
          <w:p w14:paraId="2B77CE19" w14:textId="77777777" w:rsidR="002C38F8" w:rsidRPr="00AF35C0" w:rsidRDefault="002C38F8" w:rsidP="002C38F8">
            <w:pPr>
              <w:pStyle w:val="UrbisTableHeading"/>
              <w:jc w:val="center"/>
            </w:pPr>
            <w:r w:rsidRPr="00AF35C0">
              <w:t>No. PBSA Beds</w:t>
            </w:r>
          </w:p>
        </w:tc>
      </w:tr>
      <w:tr w:rsidR="002C38F8" w:rsidRPr="00AF35C0" w14:paraId="095869CA" w14:textId="77777777" w:rsidTr="002C38F8">
        <w:trPr>
          <w:cnfStyle w:val="000000100000" w:firstRow="0" w:lastRow="0" w:firstColumn="0" w:lastColumn="0" w:oddVBand="0" w:evenVBand="0" w:oddHBand="1" w:evenHBand="0" w:firstRowFirstColumn="0" w:firstRowLastColumn="0" w:lastRowFirstColumn="0" w:lastRowLastColumn="0"/>
          <w:trHeight w:val="371"/>
        </w:trPr>
        <w:tc>
          <w:tcPr>
            <w:tcW w:w="2500" w:type="pct"/>
            <w:vAlign w:val="top"/>
          </w:tcPr>
          <w:p w14:paraId="29958BF2" w14:textId="77777777" w:rsidR="002C38F8" w:rsidRPr="00AF35C0" w:rsidRDefault="002C38F8" w:rsidP="002C38F8">
            <w:pPr>
              <w:pStyle w:val="UrbisTableText"/>
            </w:pPr>
            <w:r w:rsidRPr="00AF35C0">
              <w:t>Higher Education Institutions</w:t>
            </w:r>
          </w:p>
        </w:tc>
        <w:tc>
          <w:tcPr>
            <w:tcW w:w="2500" w:type="pct"/>
            <w:vAlign w:val="top"/>
          </w:tcPr>
          <w:p w14:paraId="69269CC0" w14:textId="77777777" w:rsidR="002C38F8" w:rsidRPr="00AF35C0" w:rsidRDefault="002C38F8" w:rsidP="002C38F8">
            <w:pPr>
              <w:pStyle w:val="UrbisTableText"/>
              <w:jc w:val="center"/>
            </w:pPr>
            <w:r w:rsidRPr="00AF35C0">
              <w:t>11,760</w:t>
            </w:r>
          </w:p>
        </w:tc>
      </w:tr>
      <w:tr w:rsidR="002C38F8" w:rsidRPr="00AF35C0" w14:paraId="128BEF44" w14:textId="77777777" w:rsidTr="002C38F8">
        <w:trPr>
          <w:trHeight w:val="371"/>
        </w:trPr>
        <w:tc>
          <w:tcPr>
            <w:tcW w:w="2500" w:type="pct"/>
            <w:vAlign w:val="top"/>
          </w:tcPr>
          <w:p w14:paraId="1FDF1D69" w14:textId="77777777" w:rsidR="002C38F8" w:rsidRPr="00AF35C0" w:rsidRDefault="002C38F8" w:rsidP="002C38F8">
            <w:pPr>
              <w:pStyle w:val="UrbisTableText"/>
            </w:pPr>
            <w:r w:rsidRPr="00AF35C0">
              <w:t>Private</w:t>
            </w:r>
          </w:p>
        </w:tc>
        <w:tc>
          <w:tcPr>
            <w:tcW w:w="2500" w:type="pct"/>
            <w:vAlign w:val="top"/>
          </w:tcPr>
          <w:p w14:paraId="4D78135F" w14:textId="77777777" w:rsidR="002C38F8" w:rsidRPr="00AF35C0" w:rsidRDefault="002C38F8" w:rsidP="002C38F8">
            <w:pPr>
              <w:pStyle w:val="UrbisTableText"/>
              <w:jc w:val="center"/>
            </w:pPr>
            <w:r w:rsidRPr="00AF35C0">
              <w:t>21,681</w:t>
            </w:r>
          </w:p>
        </w:tc>
      </w:tr>
      <w:tr w:rsidR="002C38F8" w:rsidRPr="00AF35C0" w14:paraId="2DFA983D" w14:textId="77777777" w:rsidTr="002C38F8">
        <w:trPr>
          <w:cnfStyle w:val="000000100000" w:firstRow="0" w:lastRow="0" w:firstColumn="0" w:lastColumn="0" w:oddVBand="0" w:evenVBand="0" w:oddHBand="1" w:evenHBand="0" w:firstRowFirstColumn="0" w:firstRowLastColumn="0" w:lastRowFirstColumn="0" w:lastRowLastColumn="0"/>
          <w:trHeight w:val="371"/>
        </w:trPr>
        <w:tc>
          <w:tcPr>
            <w:tcW w:w="2500" w:type="pct"/>
            <w:vAlign w:val="top"/>
          </w:tcPr>
          <w:p w14:paraId="1D66CFAF" w14:textId="77777777" w:rsidR="002C38F8" w:rsidRPr="00AF35C0" w:rsidRDefault="002C38F8" w:rsidP="002C38F8">
            <w:pPr>
              <w:pStyle w:val="UrbisTableText"/>
              <w:rPr>
                <w:b/>
              </w:rPr>
            </w:pPr>
            <w:r w:rsidRPr="00AF35C0">
              <w:rPr>
                <w:b/>
              </w:rPr>
              <w:t>Total</w:t>
            </w:r>
          </w:p>
        </w:tc>
        <w:tc>
          <w:tcPr>
            <w:tcW w:w="2500" w:type="pct"/>
            <w:vAlign w:val="top"/>
          </w:tcPr>
          <w:p w14:paraId="0C3A2719" w14:textId="77777777" w:rsidR="002C38F8" w:rsidRPr="00AF35C0" w:rsidRDefault="002C38F8" w:rsidP="002C38F8">
            <w:pPr>
              <w:pStyle w:val="UrbisTableText"/>
              <w:jc w:val="center"/>
              <w:rPr>
                <w:b/>
              </w:rPr>
            </w:pPr>
            <w:r w:rsidRPr="00AF35C0">
              <w:rPr>
                <w:b/>
              </w:rPr>
              <w:t>33,441</w:t>
            </w:r>
          </w:p>
        </w:tc>
      </w:tr>
    </w:tbl>
    <w:p w14:paraId="01AF31CF" w14:textId="77777777" w:rsidR="002C38F8" w:rsidRPr="00AF35C0" w:rsidRDefault="002C38F8" w:rsidP="002C38F8">
      <w:pPr>
        <w:rPr>
          <w:sz w:val="16"/>
        </w:rPr>
      </w:pPr>
      <w:r w:rsidRPr="00AF35C0">
        <w:rPr>
          <w:sz w:val="16"/>
        </w:rPr>
        <w:t>Source: Irish Government National Student Accommodation Policy</w:t>
      </w:r>
    </w:p>
    <w:p w14:paraId="391676EA" w14:textId="4880F6A7" w:rsidR="002C38F8" w:rsidRPr="00AF35C0" w:rsidRDefault="002C38F8" w:rsidP="002C38F8">
      <w:r w:rsidRPr="00AF35C0">
        <w:t xml:space="preserve">There were 229,000 enrolments in Ireland in 2016. Ireland has a </w:t>
      </w:r>
      <w:r w:rsidR="00156893">
        <w:t xml:space="preserve">relatively </w:t>
      </w:r>
      <w:r w:rsidRPr="00AF35C0">
        <w:t>low percentage of international students, accounting for approximately 7% of the total student population</w:t>
      </w:r>
      <w:r w:rsidR="00156893">
        <w:t>,</w:t>
      </w:r>
      <w:r w:rsidRPr="00AF35C0">
        <w:t xml:space="preserve"> which is significantly lower than Australia (28% of total students).</w:t>
      </w:r>
    </w:p>
    <w:p w14:paraId="2DDCC900" w14:textId="75D4EB87" w:rsidR="002C38F8" w:rsidRPr="00AF35C0" w:rsidRDefault="002C38F8" w:rsidP="002C38F8">
      <w:r w:rsidRPr="00AF35C0">
        <w:t>As seen in Table 7.9, Ireland recorded a higher provision rate (15%) when compared to Australia (</w:t>
      </w:r>
      <w:r w:rsidR="007920A7">
        <w:t>6</w:t>
      </w:r>
      <w:r w:rsidRPr="00AF35C0">
        <w:t xml:space="preserve">%). </w:t>
      </w:r>
      <w:r w:rsidR="00156893">
        <w:t xml:space="preserve">Universities and developers in </w:t>
      </w:r>
      <w:r w:rsidRPr="00AF35C0">
        <w:t>Ireland plan to deliver an additional 7,000 PBSA bed spaces by the end of 2019 to increase the provision and reduce the unmet demand.</w:t>
      </w:r>
    </w:p>
    <w:tbl>
      <w:tblPr>
        <w:tblW w:w="5000" w:type="pct"/>
        <w:tblBorders>
          <w:bottom w:val="single" w:sz="4" w:space="0" w:color="1A1919" w:themeColor="text1"/>
        </w:tblBorders>
        <w:tblLook w:val="01E0" w:firstRow="1" w:lastRow="1" w:firstColumn="1" w:lastColumn="1" w:noHBand="0" w:noVBand="0"/>
        <w:tblDescription w:val="test table"/>
      </w:tblPr>
      <w:tblGrid>
        <w:gridCol w:w="7739"/>
        <w:gridCol w:w="1899"/>
      </w:tblGrid>
      <w:tr w:rsidR="002C38F8" w:rsidRPr="00AF35C0" w14:paraId="4F5CC055" w14:textId="77777777" w:rsidTr="002C38F8">
        <w:trPr>
          <w:trHeight w:hRule="exact" w:val="454"/>
        </w:trPr>
        <w:tc>
          <w:tcPr>
            <w:tcW w:w="5000" w:type="pct"/>
            <w:gridSpan w:val="2"/>
            <w:shd w:val="clear" w:color="auto" w:fill="auto"/>
            <w:noWrap/>
            <w:vAlign w:val="bottom"/>
          </w:tcPr>
          <w:p w14:paraId="0A17D540" w14:textId="77777777" w:rsidR="002C38F8" w:rsidRPr="00AF35C0" w:rsidRDefault="002C38F8" w:rsidP="002C38F8">
            <w:pPr>
              <w:pStyle w:val="Head4"/>
              <w:rPr>
                <w:lang w:eastAsia="en-AU"/>
              </w:rPr>
            </w:pPr>
            <w:r w:rsidRPr="00AF35C0">
              <w:rPr>
                <w:lang w:eastAsia="en-AU"/>
              </w:rPr>
              <w:t>Student Enrolments</w:t>
            </w:r>
          </w:p>
        </w:tc>
      </w:tr>
      <w:tr w:rsidR="002C38F8" w:rsidRPr="00AF35C0" w14:paraId="166E0DFF" w14:textId="77777777" w:rsidTr="002C38F8">
        <w:trPr>
          <w:trHeight w:val="136"/>
        </w:trPr>
        <w:tc>
          <w:tcPr>
            <w:tcW w:w="4015" w:type="pct"/>
            <w:shd w:val="clear" w:color="auto" w:fill="auto"/>
            <w:noWrap/>
            <w:vAlign w:val="bottom"/>
          </w:tcPr>
          <w:p w14:paraId="344B4CAE" w14:textId="77635D4B" w:rsidR="002C38F8" w:rsidRPr="00AF35C0" w:rsidRDefault="002C38F8" w:rsidP="002C38F8">
            <w:pPr>
              <w:pStyle w:val="ExceTableDescription"/>
            </w:pPr>
            <w:r w:rsidRPr="00AF35C0">
              <w:t>Ireland, 2016</w:t>
            </w:r>
          </w:p>
        </w:tc>
        <w:tc>
          <w:tcPr>
            <w:tcW w:w="985" w:type="pct"/>
            <w:shd w:val="clear" w:color="auto" w:fill="auto"/>
            <w:noWrap/>
            <w:vAlign w:val="bottom"/>
          </w:tcPr>
          <w:p w14:paraId="47C973D8" w14:textId="5FFEF378" w:rsidR="002C38F8" w:rsidRPr="00AF35C0" w:rsidRDefault="002C38F8" w:rsidP="002C38F8">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7</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9</w:t>
            </w:r>
            <w:r w:rsidR="0056545F">
              <w:rPr>
                <w:noProof/>
              </w:rPr>
              <w:fldChar w:fldCharType="end"/>
            </w:r>
          </w:p>
        </w:tc>
      </w:tr>
    </w:tbl>
    <w:tbl>
      <w:tblPr>
        <w:tblStyle w:val="CaptionTable"/>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3210"/>
        <w:gridCol w:w="3210"/>
        <w:gridCol w:w="3208"/>
      </w:tblGrid>
      <w:tr w:rsidR="002C38F8" w:rsidRPr="00AF35C0" w14:paraId="3E5F6B84" w14:textId="77777777" w:rsidTr="002C38F8">
        <w:trPr>
          <w:cnfStyle w:val="100000000000" w:firstRow="1" w:lastRow="0" w:firstColumn="0" w:lastColumn="0" w:oddVBand="0" w:evenVBand="0" w:oddHBand="0" w:evenHBand="0" w:firstRowFirstColumn="0" w:firstRowLastColumn="0" w:lastRowFirstColumn="0" w:lastRowLastColumn="0"/>
          <w:trHeight w:val="459"/>
          <w:tblHeader/>
        </w:trPr>
        <w:tc>
          <w:tcPr>
            <w:tcW w:w="1667" w:type="pct"/>
            <w:vAlign w:val="top"/>
          </w:tcPr>
          <w:p w14:paraId="171BB207" w14:textId="77777777" w:rsidR="002C38F8" w:rsidRPr="00AF35C0" w:rsidRDefault="002C38F8" w:rsidP="002C38F8">
            <w:pPr>
              <w:pStyle w:val="UrbisTableHeading"/>
              <w:spacing w:line="240" w:lineRule="auto"/>
            </w:pPr>
          </w:p>
        </w:tc>
        <w:tc>
          <w:tcPr>
            <w:tcW w:w="1667" w:type="pct"/>
            <w:vAlign w:val="top"/>
          </w:tcPr>
          <w:p w14:paraId="1C896779" w14:textId="77777777" w:rsidR="002C38F8" w:rsidRPr="00AF35C0" w:rsidRDefault="002C38F8" w:rsidP="002C38F8">
            <w:pPr>
              <w:pStyle w:val="UrbisTableHeading"/>
              <w:spacing w:line="240" w:lineRule="auto"/>
              <w:jc w:val="center"/>
            </w:pPr>
            <w:r w:rsidRPr="00AF35C0">
              <w:t>No. Students</w:t>
            </w:r>
          </w:p>
        </w:tc>
        <w:tc>
          <w:tcPr>
            <w:tcW w:w="1666" w:type="pct"/>
          </w:tcPr>
          <w:p w14:paraId="5E5357E2" w14:textId="77777777" w:rsidR="002C38F8" w:rsidRPr="00AF35C0" w:rsidRDefault="002C38F8" w:rsidP="002C38F8">
            <w:pPr>
              <w:pStyle w:val="UrbisTableHeading"/>
              <w:spacing w:line="240" w:lineRule="auto"/>
              <w:jc w:val="center"/>
            </w:pPr>
            <w:r w:rsidRPr="00AF35C0">
              <w:t>% of Total</w:t>
            </w:r>
          </w:p>
        </w:tc>
      </w:tr>
      <w:tr w:rsidR="002C38F8" w:rsidRPr="00AF35C0" w14:paraId="533CCD5A" w14:textId="77777777" w:rsidTr="002C38F8">
        <w:trPr>
          <w:cnfStyle w:val="000000100000" w:firstRow="0" w:lastRow="0" w:firstColumn="0" w:lastColumn="0" w:oddVBand="0" w:evenVBand="0" w:oddHBand="1" w:evenHBand="0" w:firstRowFirstColumn="0" w:firstRowLastColumn="0" w:lastRowFirstColumn="0" w:lastRowLastColumn="0"/>
          <w:trHeight w:val="459"/>
        </w:trPr>
        <w:tc>
          <w:tcPr>
            <w:tcW w:w="1667" w:type="pct"/>
            <w:vAlign w:val="top"/>
          </w:tcPr>
          <w:p w14:paraId="6DAC8ECD" w14:textId="77777777" w:rsidR="002C38F8" w:rsidRPr="00AF35C0" w:rsidRDefault="002C38F8" w:rsidP="002C38F8">
            <w:pPr>
              <w:pStyle w:val="UrbisTableText"/>
            </w:pPr>
            <w:r w:rsidRPr="00AF35C0">
              <w:t>Domestic</w:t>
            </w:r>
          </w:p>
        </w:tc>
        <w:tc>
          <w:tcPr>
            <w:tcW w:w="1667" w:type="pct"/>
            <w:vAlign w:val="top"/>
          </w:tcPr>
          <w:p w14:paraId="0FEF453D" w14:textId="77777777" w:rsidR="002C38F8" w:rsidRPr="00AF35C0" w:rsidRDefault="002C38F8" w:rsidP="002C38F8">
            <w:pPr>
              <w:pStyle w:val="UrbisTableText"/>
              <w:jc w:val="center"/>
            </w:pPr>
            <w:r w:rsidRPr="00AF35C0">
              <w:t>213,200</w:t>
            </w:r>
          </w:p>
        </w:tc>
        <w:tc>
          <w:tcPr>
            <w:tcW w:w="1666" w:type="pct"/>
          </w:tcPr>
          <w:p w14:paraId="693FE4E3" w14:textId="77777777" w:rsidR="002C38F8" w:rsidRPr="00AF35C0" w:rsidRDefault="002C38F8" w:rsidP="002C38F8">
            <w:pPr>
              <w:pStyle w:val="UrbisTableText"/>
              <w:jc w:val="center"/>
            </w:pPr>
            <w:r w:rsidRPr="00AF35C0">
              <w:t>93%</w:t>
            </w:r>
          </w:p>
        </w:tc>
      </w:tr>
      <w:tr w:rsidR="002C38F8" w:rsidRPr="00AF35C0" w14:paraId="1A2EF696" w14:textId="77777777" w:rsidTr="002C38F8">
        <w:trPr>
          <w:trHeight w:val="459"/>
        </w:trPr>
        <w:tc>
          <w:tcPr>
            <w:tcW w:w="1667" w:type="pct"/>
            <w:vAlign w:val="top"/>
          </w:tcPr>
          <w:p w14:paraId="5E9EDD52" w14:textId="77777777" w:rsidR="002C38F8" w:rsidRPr="00AF35C0" w:rsidRDefault="002C38F8" w:rsidP="002C38F8">
            <w:pPr>
              <w:pStyle w:val="UrbisTableText"/>
            </w:pPr>
            <w:r w:rsidRPr="00AF35C0">
              <w:t>International</w:t>
            </w:r>
          </w:p>
        </w:tc>
        <w:tc>
          <w:tcPr>
            <w:tcW w:w="1667" w:type="pct"/>
            <w:vAlign w:val="top"/>
          </w:tcPr>
          <w:p w14:paraId="0F9D74A6" w14:textId="77777777" w:rsidR="002C38F8" w:rsidRPr="00AF35C0" w:rsidRDefault="002C38F8" w:rsidP="002C38F8">
            <w:pPr>
              <w:pStyle w:val="UrbisTableText"/>
              <w:jc w:val="center"/>
            </w:pPr>
            <w:r w:rsidRPr="00AF35C0">
              <w:t>15,800</w:t>
            </w:r>
          </w:p>
        </w:tc>
        <w:tc>
          <w:tcPr>
            <w:tcW w:w="1666" w:type="pct"/>
          </w:tcPr>
          <w:p w14:paraId="2690C053" w14:textId="77777777" w:rsidR="002C38F8" w:rsidRPr="00AF35C0" w:rsidRDefault="002C38F8" w:rsidP="002C38F8">
            <w:pPr>
              <w:pStyle w:val="UrbisTableText"/>
              <w:jc w:val="center"/>
            </w:pPr>
            <w:r w:rsidRPr="00AF35C0">
              <w:t>7%</w:t>
            </w:r>
          </w:p>
        </w:tc>
      </w:tr>
      <w:tr w:rsidR="002C38F8" w:rsidRPr="00AF35C0" w14:paraId="47C6C492" w14:textId="77777777" w:rsidTr="002C38F8">
        <w:trPr>
          <w:cnfStyle w:val="000000100000" w:firstRow="0" w:lastRow="0" w:firstColumn="0" w:lastColumn="0" w:oddVBand="0" w:evenVBand="0" w:oddHBand="1" w:evenHBand="0" w:firstRowFirstColumn="0" w:firstRowLastColumn="0" w:lastRowFirstColumn="0" w:lastRowLastColumn="0"/>
          <w:trHeight w:val="459"/>
        </w:trPr>
        <w:tc>
          <w:tcPr>
            <w:tcW w:w="1667" w:type="pct"/>
            <w:vAlign w:val="top"/>
          </w:tcPr>
          <w:p w14:paraId="16B6A872" w14:textId="77777777" w:rsidR="002C38F8" w:rsidRPr="00AF35C0" w:rsidRDefault="002C38F8" w:rsidP="002C38F8">
            <w:pPr>
              <w:pStyle w:val="UrbisTableText"/>
              <w:rPr>
                <w:b/>
              </w:rPr>
            </w:pPr>
            <w:r w:rsidRPr="00AF35C0">
              <w:rPr>
                <w:b/>
              </w:rPr>
              <w:t>Total</w:t>
            </w:r>
          </w:p>
        </w:tc>
        <w:tc>
          <w:tcPr>
            <w:tcW w:w="1667" w:type="pct"/>
            <w:vAlign w:val="top"/>
          </w:tcPr>
          <w:p w14:paraId="7868C99E" w14:textId="77777777" w:rsidR="002C38F8" w:rsidRPr="00AF35C0" w:rsidRDefault="002C38F8" w:rsidP="002C38F8">
            <w:pPr>
              <w:pStyle w:val="UrbisTableText"/>
              <w:jc w:val="center"/>
              <w:rPr>
                <w:b/>
              </w:rPr>
            </w:pPr>
            <w:r w:rsidRPr="00AF35C0">
              <w:rPr>
                <w:b/>
              </w:rPr>
              <w:t>229,000</w:t>
            </w:r>
          </w:p>
        </w:tc>
        <w:tc>
          <w:tcPr>
            <w:tcW w:w="1666" w:type="pct"/>
          </w:tcPr>
          <w:p w14:paraId="670BB90B" w14:textId="77777777" w:rsidR="002C38F8" w:rsidRPr="00AF35C0" w:rsidRDefault="002C38F8" w:rsidP="002C38F8">
            <w:pPr>
              <w:pStyle w:val="UrbisTableText"/>
              <w:jc w:val="center"/>
              <w:rPr>
                <w:b/>
              </w:rPr>
            </w:pPr>
            <w:r w:rsidRPr="00AF35C0">
              <w:rPr>
                <w:b/>
              </w:rPr>
              <w:t>100%</w:t>
            </w:r>
          </w:p>
        </w:tc>
      </w:tr>
      <w:tr w:rsidR="002C38F8" w:rsidRPr="00AF35C0" w14:paraId="3200B70D" w14:textId="77777777" w:rsidTr="002C38F8">
        <w:trPr>
          <w:trHeight w:val="459"/>
        </w:trPr>
        <w:tc>
          <w:tcPr>
            <w:tcW w:w="1667" w:type="pct"/>
            <w:vAlign w:val="top"/>
          </w:tcPr>
          <w:p w14:paraId="2F6FEC42" w14:textId="77777777" w:rsidR="002C38F8" w:rsidRPr="00AF35C0" w:rsidRDefault="002C38F8" w:rsidP="002C38F8">
            <w:pPr>
              <w:pStyle w:val="UrbisTableText"/>
            </w:pPr>
            <w:r w:rsidRPr="00AF35C0">
              <w:t>PBSA Provision Rate</w:t>
            </w:r>
          </w:p>
        </w:tc>
        <w:tc>
          <w:tcPr>
            <w:tcW w:w="1667" w:type="pct"/>
            <w:vAlign w:val="top"/>
          </w:tcPr>
          <w:p w14:paraId="73C763EF" w14:textId="77777777" w:rsidR="002C38F8" w:rsidRPr="00AF35C0" w:rsidRDefault="002C38F8" w:rsidP="002C38F8">
            <w:pPr>
              <w:pStyle w:val="UrbisTableText"/>
              <w:jc w:val="center"/>
            </w:pPr>
            <w:r w:rsidRPr="00AF35C0">
              <w:t>15%</w:t>
            </w:r>
          </w:p>
        </w:tc>
        <w:tc>
          <w:tcPr>
            <w:tcW w:w="1666" w:type="pct"/>
          </w:tcPr>
          <w:p w14:paraId="4351BE5C" w14:textId="77777777" w:rsidR="002C38F8" w:rsidRPr="00AF35C0" w:rsidRDefault="002C38F8" w:rsidP="002C38F8">
            <w:pPr>
              <w:pStyle w:val="UrbisTableText"/>
              <w:jc w:val="center"/>
              <w:rPr>
                <w:b/>
              </w:rPr>
            </w:pPr>
          </w:p>
        </w:tc>
      </w:tr>
    </w:tbl>
    <w:p w14:paraId="607B2937" w14:textId="77777777" w:rsidR="002C38F8" w:rsidRPr="00AF35C0" w:rsidRDefault="002C38F8" w:rsidP="002C38F8">
      <w:pPr>
        <w:rPr>
          <w:sz w:val="16"/>
        </w:rPr>
      </w:pPr>
      <w:r w:rsidRPr="00AF35C0">
        <w:rPr>
          <w:sz w:val="16"/>
        </w:rPr>
        <w:t>Source: Savills</w:t>
      </w:r>
    </w:p>
    <w:p w14:paraId="6FE9055C" w14:textId="540DEB78" w:rsidR="002C38F8" w:rsidRPr="00AF35C0" w:rsidRDefault="002C38F8" w:rsidP="002C38F8">
      <w:r w:rsidRPr="00AF35C0">
        <w:t xml:space="preserve">In July </w:t>
      </w:r>
      <w:r w:rsidR="007920A7">
        <w:t>2017</w:t>
      </w:r>
      <w:r w:rsidRPr="00AF35C0">
        <w:t>, the National Student Accommodation Strategy was launched by the Irish Government and aims to deliver an additional 21,000 PBSA beds by 2024 to fulfil demand and attract international students. Table 7.10 outlines the existing and projected PBSA rooms and the corresponding demand. The estimated unmet demand for 2017 is 23,634 bed spaces. The government aims to increase supply from 33,441 beds to 54,654 beds by 2024, reducing unmet demand to 20,896 beds.</w:t>
      </w:r>
    </w:p>
    <w:tbl>
      <w:tblPr>
        <w:tblW w:w="5000" w:type="pct"/>
        <w:tblBorders>
          <w:bottom w:val="single" w:sz="4" w:space="0" w:color="1A1919" w:themeColor="text1"/>
        </w:tblBorders>
        <w:tblLook w:val="01E0" w:firstRow="1" w:lastRow="1" w:firstColumn="1" w:lastColumn="1" w:noHBand="0" w:noVBand="0"/>
        <w:tblDescription w:val="test table"/>
      </w:tblPr>
      <w:tblGrid>
        <w:gridCol w:w="7739"/>
        <w:gridCol w:w="1899"/>
      </w:tblGrid>
      <w:tr w:rsidR="002C38F8" w:rsidRPr="00AF35C0" w14:paraId="3C4FF2D1" w14:textId="77777777" w:rsidTr="002C38F8">
        <w:trPr>
          <w:trHeight w:hRule="exact" w:val="454"/>
        </w:trPr>
        <w:tc>
          <w:tcPr>
            <w:tcW w:w="5000" w:type="pct"/>
            <w:gridSpan w:val="2"/>
            <w:shd w:val="clear" w:color="auto" w:fill="auto"/>
            <w:noWrap/>
            <w:vAlign w:val="bottom"/>
          </w:tcPr>
          <w:p w14:paraId="0C733F4C" w14:textId="77777777" w:rsidR="002C38F8" w:rsidRPr="00AF35C0" w:rsidRDefault="002C38F8" w:rsidP="002C38F8">
            <w:pPr>
              <w:pStyle w:val="Head4"/>
              <w:rPr>
                <w:lang w:eastAsia="en-AU"/>
              </w:rPr>
            </w:pPr>
            <w:r w:rsidRPr="00AF35C0">
              <w:rPr>
                <w:lang w:eastAsia="en-AU"/>
              </w:rPr>
              <w:lastRenderedPageBreak/>
              <w:t>Projected PBSA Supply Ireland</w:t>
            </w:r>
          </w:p>
        </w:tc>
      </w:tr>
      <w:tr w:rsidR="002C38F8" w:rsidRPr="00AF35C0" w14:paraId="6755EA5C" w14:textId="77777777" w:rsidTr="002C38F8">
        <w:trPr>
          <w:trHeight w:val="136"/>
        </w:trPr>
        <w:tc>
          <w:tcPr>
            <w:tcW w:w="4015" w:type="pct"/>
            <w:shd w:val="clear" w:color="auto" w:fill="auto"/>
            <w:noWrap/>
            <w:vAlign w:val="bottom"/>
          </w:tcPr>
          <w:p w14:paraId="62231C35" w14:textId="77777777" w:rsidR="002C38F8" w:rsidRPr="00AF35C0" w:rsidRDefault="002C38F8" w:rsidP="002C38F8">
            <w:pPr>
              <w:pStyle w:val="ExceTableDescription"/>
            </w:pPr>
            <w:r w:rsidRPr="00AF35C0">
              <w:t>2015/16</w:t>
            </w:r>
          </w:p>
        </w:tc>
        <w:tc>
          <w:tcPr>
            <w:tcW w:w="985" w:type="pct"/>
            <w:shd w:val="clear" w:color="auto" w:fill="auto"/>
            <w:noWrap/>
            <w:vAlign w:val="bottom"/>
          </w:tcPr>
          <w:p w14:paraId="77FE06C0" w14:textId="656DC0CF" w:rsidR="002C38F8" w:rsidRPr="00AF35C0" w:rsidRDefault="002C38F8" w:rsidP="002C38F8">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7</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10</w:t>
            </w:r>
            <w:r w:rsidR="0056545F">
              <w:rPr>
                <w:noProof/>
              </w:rPr>
              <w:fldChar w:fldCharType="end"/>
            </w:r>
          </w:p>
        </w:tc>
      </w:tr>
    </w:tbl>
    <w:tbl>
      <w:tblPr>
        <w:tblStyle w:val="CaptionTable"/>
        <w:tblpPr w:leftFromText="180" w:rightFromText="180" w:vertAnchor="text" w:horzAnchor="margin" w:tblpY="8"/>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3122"/>
        <w:gridCol w:w="3119"/>
        <w:gridCol w:w="3387"/>
      </w:tblGrid>
      <w:tr w:rsidR="002C38F8" w:rsidRPr="00AF35C0" w14:paraId="1E0845E0" w14:textId="77777777" w:rsidTr="002C38F8">
        <w:trPr>
          <w:cnfStyle w:val="100000000000" w:firstRow="1" w:lastRow="0" w:firstColumn="0" w:lastColumn="0" w:oddVBand="0" w:evenVBand="0" w:oddHBand="0" w:evenHBand="0" w:firstRowFirstColumn="0" w:firstRowLastColumn="0" w:lastRowFirstColumn="0" w:lastRowLastColumn="0"/>
          <w:trHeight w:val="528"/>
          <w:tblHeader/>
        </w:trPr>
        <w:tc>
          <w:tcPr>
            <w:tcW w:w="1621" w:type="pct"/>
            <w:vAlign w:val="top"/>
          </w:tcPr>
          <w:p w14:paraId="660CB9F0" w14:textId="77777777" w:rsidR="002C38F8" w:rsidRPr="00AF35C0" w:rsidRDefault="002C38F8" w:rsidP="002C38F8">
            <w:pPr>
              <w:pStyle w:val="UrbisTableHeading"/>
            </w:pPr>
            <w:r w:rsidRPr="00AF35C0">
              <w:t>Year</w:t>
            </w:r>
          </w:p>
        </w:tc>
        <w:tc>
          <w:tcPr>
            <w:tcW w:w="1620" w:type="pct"/>
            <w:vAlign w:val="top"/>
          </w:tcPr>
          <w:p w14:paraId="11462952" w14:textId="77777777" w:rsidR="002C38F8" w:rsidRPr="00AF35C0" w:rsidRDefault="002C38F8" w:rsidP="002C38F8">
            <w:pPr>
              <w:pStyle w:val="UrbisTableHeading"/>
              <w:jc w:val="center"/>
            </w:pPr>
            <w:r w:rsidRPr="00AF35C0">
              <w:t>Projected PBSA rooms</w:t>
            </w:r>
          </w:p>
        </w:tc>
        <w:tc>
          <w:tcPr>
            <w:tcW w:w="1759" w:type="pct"/>
            <w:vAlign w:val="top"/>
          </w:tcPr>
          <w:p w14:paraId="4BABEF4D" w14:textId="77777777" w:rsidR="002C38F8" w:rsidRPr="00AF35C0" w:rsidRDefault="002C38F8" w:rsidP="002C38F8">
            <w:pPr>
              <w:pStyle w:val="UrbisTableHeading"/>
              <w:jc w:val="center"/>
            </w:pPr>
            <w:r w:rsidRPr="00AF35C0">
              <w:t>Projected Demand for PBSA</w:t>
            </w:r>
          </w:p>
        </w:tc>
      </w:tr>
      <w:tr w:rsidR="002C38F8" w:rsidRPr="00AF35C0" w14:paraId="695FD7AD" w14:textId="77777777" w:rsidTr="002C38F8">
        <w:trPr>
          <w:cnfStyle w:val="000000100000" w:firstRow="0" w:lastRow="0" w:firstColumn="0" w:lastColumn="0" w:oddVBand="0" w:evenVBand="0" w:oddHBand="1" w:evenHBand="0" w:firstRowFirstColumn="0" w:firstRowLastColumn="0" w:lastRowFirstColumn="0" w:lastRowLastColumn="0"/>
          <w:trHeight w:val="459"/>
        </w:trPr>
        <w:tc>
          <w:tcPr>
            <w:tcW w:w="1621" w:type="pct"/>
            <w:vAlign w:val="top"/>
          </w:tcPr>
          <w:p w14:paraId="3E6D613E" w14:textId="77777777" w:rsidR="002C38F8" w:rsidRPr="00AF35C0" w:rsidRDefault="002C38F8" w:rsidP="002C38F8">
            <w:pPr>
              <w:pStyle w:val="UrbisTableText"/>
            </w:pPr>
            <w:r w:rsidRPr="00AF35C0">
              <w:t>2017 (current)</w:t>
            </w:r>
          </w:p>
        </w:tc>
        <w:tc>
          <w:tcPr>
            <w:tcW w:w="1620" w:type="pct"/>
            <w:vAlign w:val="top"/>
          </w:tcPr>
          <w:p w14:paraId="05384A37" w14:textId="77777777" w:rsidR="002C38F8" w:rsidRPr="00AF35C0" w:rsidRDefault="002C38F8" w:rsidP="002C38F8">
            <w:pPr>
              <w:pStyle w:val="UrbisTableText"/>
              <w:jc w:val="center"/>
            </w:pPr>
            <w:r w:rsidRPr="00AF35C0">
              <w:t>33,441</w:t>
            </w:r>
          </w:p>
        </w:tc>
        <w:tc>
          <w:tcPr>
            <w:tcW w:w="1759" w:type="pct"/>
            <w:vAlign w:val="top"/>
          </w:tcPr>
          <w:p w14:paraId="5B83C66B" w14:textId="77777777" w:rsidR="002C38F8" w:rsidRPr="00AF35C0" w:rsidRDefault="002C38F8" w:rsidP="002C38F8">
            <w:pPr>
              <w:pStyle w:val="UrbisTableText"/>
              <w:jc w:val="center"/>
            </w:pPr>
            <w:r w:rsidRPr="00AF35C0">
              <w:t>57,075</w:t>
            </w:r>
          </w:p>
        </w:tc>
      </w:tr>
      <w:tr w:rsidR="002C38F8" w:rsidRPr="00AF35C0" w14:paraId="1EB52A9A" w14:textId="77777777" w:rsidTr="002C38F8">
        <w:trPr>
          <w:trHeight w:val="459"/>
        </w:trPr>
        <w:tc>
          <w:tcPr>
            <w:tcW w:w="1621" w:type="pct"/>
            <w:vAlign w:val="top"/>
          </w:tcPr>
          <w:p w14:paraId="1CE1FBC4" w14:textId="77777777" w:rsidR="002C38F8" w:rsidRPr="00AF35C0" w:rsidRDefault="002C38F8" w:rsidP="002C38F8">
            <w:pPr>
              <w:pStyle w:val="UrbisTableText"/>
            </w:pPr>
            <w:r w:rsidRPr="00AF35C0">
              <w:t>2019</w:t>
            </w:r>
          </w:p>
        </w:tc>
        <w:tc>
          <w:tcPr>
            <w:tcW w:w="1620" w:type="pct"/>
            <w:vAlign w:val="top"/>
          </w:tcPr>
          <w:p w14:paraId="2484419B" w14:textId="77777777" w:rsidR="002C38F8" w:rsidRPr="00AF35C0" w:rsidRDefault="002C38F8" w:rsidP="002C38F8">
            <w:pPr>
              <w:pStyle w:val="UrbisTableText"/>
              <w:jc w:val="center"/>
            </w:pPr>
            <w:r w:rsidRPr="00AF35C0">
              <w:t>40,687</w:t>
            </w:r>
          </w:p>
        </w:tc>
        <w:tc>
          <w:tcPr>
            <w:tcW w:w="1759" w:type="pct"/>
            <w:vAlign w:val="top"/>
          </w:tcPr>
          <w:p w14:paraId="00D5A204" w14:textId="77777777" w:rsidR="002C38F8" w:rsidRPr="00AF35C0" w:rsidRDefault="002C38F8" w:rsidP="002C38F8">
            <w:pPr>
              <w:pStyle w:val="UrbisTableText"/>
              <w:jc w:val="center"/>
            </w:pPr>
            <w:r w:rsidRPr="00AF35C0">
              <w:t>66,441</w:t>
            </w:r>
          </w:p>
        </w:tc>
      </w:tr>
      <w:tr w:rsidR="002C38F8" w:rsidRPr="00AF35C0" w14:paraId="1DA4906A" w14:textId="77777777" w:rsidTr="002C38F8">
        <w:trPr>
          <w:cnfStyle w:val="000000100000" w:firstRow="0" w:lastRow="0" w:firstColumn="0" w:lastColumn="0" w:oddVBand="0" w:evenVBand="0" w:oddHBand="1" w:evenHBand="0" w:firstRowFirstColumn="0" w:firstRowLastColumn="0" w:lastRowFirstColumn="0" w:lastRowLastColumn="0"/>
          <w:trHeight w:val="459"/>
        </w:trPr>
        <w:tc>
          <w:tcPr>
            <w:tcW w:w="1621" w:type="pct"/>
            <w:vAlign w:val="top"/>
          </w:tcPr>
          <w:p w14:paraId="273023CC" w14:textId="77777777" w:rsidR="002C38F8" w:rsidRPr="00AF35C0" w:rsidRDefault="002C38F8" w:rsidP="002C38F8">
            <w:pPr>
              <w:pStyle w:val="UrbisTableText"/>
            </w:pPr>
            <w:r w:rsidRPr="00AF35C0">
              <w:t>2024</w:t>
            </w:r>
          </w:p>
        </w:tc>
        <w:tc>
          <w:tcPr>
            <w:tcW w:w="1620" w:type="pct"/>
            <w:vAlign w:val="top"/>
          </w:tcPr>
          <w:p w14:paraId="7CDA23E2" w14:textId="77777777" w:rsidR="002C38F8" w:rsidRPr="00AF35C0" w:rsidRDefault="002C38F8" w:rsidP="002C38F8">
            <w:pPr>
              <w:pStyle w:val="UrbisTableText"/>
              <w:jc w:val="center"/>
            </w:pPr>
            <w:r w:rsidRPr="00AF35C0">
              <w:t>54,654</w:t>
            </w:r>
          </w:p>
        </w:tc>
        <w:tc>
          <w:tcPr>
            <w:tcW w:w="1759" w:type="pct"/>
            <w:vAlign w:val="top"/>
          </w:tcPr>
          <w:p w14:paraId="579F8455" w14:textId="77777777" w:rsidR="002C38F8" w:rsidRPr="00AF35C0" w:rsidRDefault="002C38F8" w:rsidP="002C38F8">
            <w:pPr>
              <w:pStyle w:val="UrbisTableText"/>
              <w:jc w:val="center"/>
            </w:pPr>
            <w:r w:rsidRPr="00AF35C0">
              <w:t>75,640</w:t>
            </w:r>
          </w:p>
        </w:tc>
      </w:tr>
    </w:tbl>
    <w:p w14:paraId="4D44FCB0" w14:textId="77777777" w:rsidR="002C38F8" w:rsidRPr="00AF35C0" w:rsidRDefault="002C38F8" w:rsidP="002C38F8">
      <w:pPr>
        <w:pStyle w:val="TableCaption"/>
        <w:rPr>
          <w:sz w:val="16"/>
        </w:rPr>
      </w:pPr>
      <w:r w:rsidRPr="00AF35C0">
        <w:rPr>
          <w:sz w:val="16"/>
        </w:rPr>
        <w:t>Source: Irish Government National Student Accommodation Policy</w:t>
      </w:r>
    </w:p>
    <w:p w14:paraId="6A9EBF08" w14:textId="77777777" w:rsidR="002C38F8" w:rsidRPr="00AF35C0" w:rsidRDefault="002C38F8" w:rsidP="002C38F8"/>
    <w:p w14:paraId="6713809A" w14:textId="369C0A0F" w:rsidR="002C38F8" w:rsidRPr="00AF35C0" w:rsidRDefault="002C38F8" w:rsidP="002C38F8">
      <w:r w:rsidRPr="00AF35C0">
        <w:t xml:space="preserve">Universities in Ireland </w:t>
      </w:r>
      <w:r w:rsidR="007920A7">
        <w:t>generally have</w:t>
      </w:r>
      <w:r w:rsidRPr="00AF35C0">
        <w:t xml:space="preserve"> an allocation system in which a predetermined percentage of total student accommodation supply is allocated to the different cohorts. Table 7.11 shows the varying proportions amongst cohorts at each of Irelands seven universities. Six of the seven universities allocate the highest proportion of student accommodation supply to first year students.</w:t>
      </w:r>
    </w:p>
    <w:tbl>
      <w:tblPr>
        <w:tblW w:w="5000" w:type="pct"/>
        <w:tblBorders>
          <w:bottom w:val="single" w:sz="4" w:space="0" w:color="1A1919" w:themeColor="text1"/>
        </w:tblBorders>
        <w:tblLook w:val="01E0" w:firstRow="1" w:lastRow="1" w:firstColumn="1" w:lastColumn="1" w:noHBand="0" w:noVBand="0"/>
        <w:tblDescription w:val="test table"/>
      </w:tblPr>
      <w:tblGrid>
        <w:gridCol w:w="7739"/>
        <w:gridCol w:w="1899"/>
      </w:tblGrid>
      <w:tr w:rsidR="002C38F8" w:rsidRPr="00AF35C0" w14:paraId="23FB5E3D" w14:textId="77777777" w:rsidTr="002C38F8">
        <w:trPr>
          <w:trHeight w:hRule="exact" w:val="454"/>
        </w:trPr>
        <w:tc>
          <w:tcPr>
            <w:tcW w:w="5000" w:type="pct"/>
            <w:gridSpan w:val="2"/>
            <w:shd w:val="clear" w:color="auto" w:fill="auto"/>
            <w:noWrap/>
            <w:vAlign w:val="bottom"/>
          </w:tcPr>
          <w:p w14:paraId="723986F5" w14:textId="77777777" w:rsidR="002C38F8" w:rsidRPr="00AF35C0" w:rsidRDefault="002C38F8" w:rsidP="002C38F8">
            <w:pPr>
              <w:pStyle w:val="Head4"/>
              <w:rPr>
                <w:lang w:eastAsia="en-AU"/>
              </w:rPr>
            </w:pPr>
            <w:r w:rsidRPr="00AF35C0">
              <w:rPr>
                <w:lang w:eastAsia="en-AU"/>
              </w:rPr>
              <w:t>Allocation of University PBSA</w:t>
            </w:r>
          </w:p>
        </w:tc>
      </w:tr>
      <w:tr w:rsidR="002C38F8" w:rsidRPr="00AF35C0" w14:paraId="01AA4EB7" w14:textId="77777777" w:rsidTr="002C38F8">
        <w:trPr>
          <w:trHeight w:val="136"/>
        </w:trPr>
        <w:tc>
          <w:tcPr>
            <w:tcW w:w="4015" w:type="pct"/>
            <w:shd w:val="clear" w:color="auto" w:fill="auto"/>
            <w:noWrap/>
            <w:vAlign w:val="bottom"/>
          </w:tcPr>
          <w:p w14:paraId="7D5B2019" w14:textId="77777777" w:rsidR="002C38F8" w:rsidRPr="00AF35C0" w:rsidRDefault="002C38F8" w:rsidP="002C38F8">
            <w:pPr>
              <w:pStyle w:val="ExceTableDescription"/>
            </w:pPr>
            <w:r w:rsidRPr="00AF35C0">
              <w:t>2015/16</w:t>
            </w:r>
          </w:p>
        </w:tc>
        <w:tc>
          <w:tcPr>
            <w:tcW w:w="985" w:type="pct"/>
            <w:shd w:val="clear" w:color="auto" w:fill="auto"/>
            <w:noWrap/>
            <w:vAlign w:val="bottom"/>
          </w:tcPr>
          <w:p w14:paraId="2BEB6C66" w14:textId="2829DC19" w:rsidR="002C38F8" w:rsidRPr="00AF35C0" w:rsidRDefault="002C38F8" w:rsidP="002C38F8">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7</w:t>
            </w:r>
            <w:r w:rsidR="0056545F">
              <w:rPr>
                <w:noProof/>
              </w:rPr>
              <w:fldChar w:fldCharType="end"/>
            </w:r>
            <w:r w:rsidRPr="00AF35C0">
              <w:t>.</w:t>
            </w:r>
            <w:r w:rsidR="0056545F">
              <w:fldChar w:fldCharType="begin"/>
            </w:r>
            <w:r w:rsidR="0056545F">
              <w:instrText xml:space="preserve"> SEQ Table \* ARABIC \s 1 </w:instrText>
            </w:r>
            <w:r w:rsidR="0056545F">
              <w:fldChar w:fldCharType="separate"/>
            </w:r>
            <w:r w:rsidR="00B720A3">
              <w:rPr>
                <w:noProof/>
              </w:rPr>
              <w:t>11</w:t>
            </w:r>
            <w:r w:rsidR="0056545F">
              <w:rPr>
                <w:noProof/>
              </w:rPr>
              <w:fldChar w:fldCharType="end"/>
            </w:r>
          </w:p>
        </w:tc>
      </w:tr>
    </w:tbl>
    <w:tbl>
      <w:tblPr>
        <w:tblStyle w:val="CaptionTable"/>
        <w:tblpPr w:leftFromText="180" w:rightFromText="180" w:vertAnchor="text" w:horzAnchor="margin" w:tblpY="8"/>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2399"/>
        <w:gridCol w:w="1843"/>
        <w:gridCol w:w="1845"/>
        <w:gridCol w:w="1612"/>
        <w:gridCol w:w="1929"/>
      </w:tblGrid>
      <w:tr w:rsidR="002C38F8" w:rsidRPr="00AF35C0" w14:paraId="313BCAAD" w14:textId="77777777" w:rsidTr="002C38F8">
        <w:trPr>
          <w:cnfStyle w:val="100000000000" w:firstRow="1" w:lastRow="0" w:firstColumn="0" w:lastColumn="0" w:oddVBand="0" w:evenVBand="0" w:oddHBand="0" w:evenHBand="0" w:firstRowFirstColumn="0" w:firstRowLastColumn="0" w:lastRowFirstColumn="0" w:lastRowLastColumn="0"/>
          <w:trHeight w:val="492"/>
          <w:tblHeader/>
        </w:trPr>
        <w:tc>
          <w:tcPr>
            <w:tcW w:w="1246" w:type="pct"/>
            <w:vAlign w:val="top"/>
          </w:tcPr>
          <w:p w14:paraId="7D9A64CB" w14:textId="77777777" w:rsidR="002C38F8" w:rsidRPr="00AF35C0" w:rsidRDefault="002C38F8" w:rsidP="002C38F8">
            <w:pPr>
              <w:pStyle w:val="UrbisTableHeading"/>
            </w:pPr>
            <w:r w:rsidRPr="00AF35C0">
              <w:t>University</w:t>
            </w:r>
          </w:p>
        </w:tc>
        <w:tc>
          <w:tcPr>
            <w:tcW w:w="957" w:type="pct"/>
            <w:vAlign w:val="top"/>
          </w:tcPr>
          <w:p w14:paraId="2719C74B" w14:textId="77777777" w:rsidR="002C38F8" w:rsidRPr="00AF35C0" w:rsidRDefault="002C38F8" w:rsidP="002C38F8">
            <w:pPr>
              <w:pStyle w:val="UrbisTableHeading"/>
              <w:jc w:val="center"/>
            </w:pPr>
            <w:r w:rsidRPr="00AF35C0">
              <w:t>1</w:t>
            </w:r>
            <w:r w:rsidRPr="00AF35C0">
              <w:rPr>
                <w:vertAlign w:val="superscript"/>
              </w:rPr>
              <w:t>st</w:t>
            </w:r>
            <w:r w:rsidRPr="00AF35C0">
              <w:t xml:space="preserve"> Year</w:t>
            </w:r>
          </w:p>
        </w:tc>
        <w:tc>
          <w:tcPr>
            <w:tcW w:w="958" w:type="pct"/>
            <w:vAlign w:val="top"/>
          </w:tcPr>
          <w:p w14:paraId="22FF5DE4" w14:textId="77777777" w:rsidR="002C38F8" w:rsidRPr="00AF35C0" w:rsidRDefault="002C38F8" w:rsidP="002C38F8">
            <w:pPr>
              <w:pStyle w:val="UrbisTableHeading"/>
              <w:jc w:val="center"/>
            </w:pPr>
            <w:r w:rsidRPr="00AF35C0">
              <w:t>Continuing</w:t>
            </w:r>
          </w:p>
        </w:tc>
        <w:tc>
          <w:tcPr>
            <w:tcW w:w="837" w:type="pct"/>
            <w:vAlign w:val="top"/>
          </w:tcPr>
          <w:p w14:paraId="39C1BEE8" w14:textId="77777777" w:rsidR="002C38F8" w:rsidRPr="00AF35C0" w:rsidRDefault="002C38F8" w:rsidP="002C38F8">
            <w:pPr>
              <w:pStyle w:val="UrbisTableHeading"/>
              <w:jc w:val="center"/>
            </w:pPr>
            <w:r w:rsidRPr="00AF35C0">
              <w:t>International</w:t>
            </w:r>
          </w:p>
        </w:tc>
        <w:tc>
          <w:tcPr>
            <w:tcW w:w="1001" w:type="pct"/>
            <w:vAlign w:val="top"/>
          </w:tcPr>
          <w:p w14:paraId="58C5A445" w14:textId="77777777" w:rsidR="002C38F8" w:rsidRPr="00AF35C0" w:rsidRDefault="002C38F8" w:rsidP="002C38F8">
            <w:pPr>
              <w:pStyle w:val="UrbisTableHeading"/>
              <w:jc w:val="center"/>
            </w:pPr>
            <w:r w:rsidRPr="00AF35C0">
              <w:t>Special Circumstances</w:t>
            </w:r>
          </w:p>
        </w:tc>
      </w:tr>
      <w:tr w:rsidR="002C38F8" w:rsidRPr="00AF35C0" w14:paraId="3C6B8ECC" w14:textId="77777777" w:rsidTr="002C38F8">
        <w:trPr>
          <w:cnfStyle w:val="000000100000" w:firstRow="0" w:lastRow="0" w:firstColumn="0" w:lastColumn="0" w:oddVBand="0" w:evenVBand="0" w:oddHBand="1" w:evenHBand="0" w:firstRowFirstColumn="0" w:firstRowLastColumn="0" w:lastRowFirstColumn="0" w:lastRowLastColumn="0"/>
          <w:trHeight w:val="492"/>
        </w:trPr>
        <w:tc>
          <w:tcPr>
            <w:tcW w:w="1246" w:type="pct"/>
            <w:vAlign w:val="top"/>
          </w:tcPr>
          <w:p w14:paraId="5DDB1FFE" w14:textId="77777777" w:rsidR="002C38F8" w:rsidRPr="00AF35C0" w:rsidRDefault="002C38F8" w:rsidP="002C38F8">
            <w:pPr>
              <w:pStyle w:val="UrbisTableText"/>
            </w:pPr>
            <w:r w:rsidRPr="00AF35C0">
              <w:t>Trinity College Dublin</w:t>
            </w:r>
          </w:p>
        </w:tc>
        <w:tc>
          <w:tcPr>
            <w:tcW w:w="957" w:type="pct"/>
            <w:vAlign w:val="top"/>
          </w:tcPr>
          <w:p w14:paraId="3A67489D" w14:textId="77777777" w:rsidR="002C38F8" w:rsidRPr="00AF35C0" w:rsidRDefault="002C38F8" w:rsidP="002C38F8">
            <w:pPr>
              <w:pStyle w:val="UrbisTableText"/>
              <w:jc w:val="center"/>
            </w:pPr>
            <w:r w:rsidRPr="00AF35C0">
              <w:t>40%</w:t>
            </w:r>
          </w:p>
        </w:tc>
        <w:tc>
          <w:tcPr>
            <w:tcW w:w="958" w:type="pct"/>
          </w:tcPr>
          <w:p w14:paraId="275973BF" w14:textId="77777777" w:rsidR="002C38F8" w:rsidRPr="00AF35C0" w:rsidRDefault="002C38F8" w:rsidP="002C38F8">
            <w:pPr>
              <w:pStyle w:val="UrbisTableText"/>
              <w:jc w:val="center"/>
            </w:pPr>
            <w:r w:rsidRPr="00AF35C0">
              <w:t>31%</w:t>
            </w:r>
          </w:p>
        </w:tc>
        <w:tc>
          <w:tcPr>
            <w:tcW w:w="837" w:type="pct"/>
          </w:tcPr>
          <w:p w14:paraId="2DBA2F85" w14:textId="77777777" w:rsidR="002C38F8" w:rsidRPr="00AF35C0" w:rsidRDefault="002C38F8" w:rsidP="002C38F8">
            <w:pPr>
              <w:pStyle w:val="UrbisTableText"/>
              <w:jc w:val="center"/>
            </w:pPr>
            <w:r w:rsidRPr="00AF35C0">
              <w:t>22%</w:t>
            </w:r>
          </w:p>
        </w:tc>
        <w:tc>
          <w:tcPr>
            <w:tcW w:w="1001" w:type="pct"/>
          </w:tcPr>
          <w:p w14:paraId="5ABDBF95" w14:textId="77777777" w:rsidR="002C38F8" w:rsidRPr="00AF35C0" w:rsidRDefault="002C38F8" w:rsidP="002C38F8">
            <w:pPr>
              <w:pStyle w:val="UrbisTableText"/>
              <w:jc w:val="center"/>
            </w:pPr>
            <w:r w:rsidRPr="00AF35C0">
              <w:t>7%</w:t>
            </w:r>
          </w:p>
        </w:tc>
      </w:tr>
      <w:tr w:rsidR="002C38F8" w:rsidRPr="00AF35C0" w14:paraId="779BEBFB" w14:textId="77777777" w:rsidTr="002C38F8">
        <w:trPr>
          <w:trHeight w:val="492"/>
        </w:trPr>
        <w:tc>
          <w:tcPr>
            <w:tcW w:w="1246" w:type="pct"/>
            <w:vAlign w:val="top"/>
          </w:tcPr>
          <w:p w14:paraId="0551EF85" w14:textId="77777777" w:rsidR="002C38F8" w:rsidRPr="00AF35C0" w:rsidRDefault="002C38F8" w:rsidP="002C38F8">
            <w:pPr>
              <w:pStyle w:val="UrbisTableText"/>
            </w:pPr>
            <w:r w:rsidRPr="00AF35C0">
              <w:t>University College Dublin</w:t>
            </w:r>
          </w:p>
        </w:tc>
        <w:tc>
          <w:tcPr>
            <w:tcW w:w="957" w:type="pct"/>
            <w:vAlign w:val="top"/>
          </w:tcPr>
          <w:p w14:paraId="335E78C4" w14:textId="77777777" w:rsidR="002C38F8" w:rsidRPr="00AF35C0" w:rsidRDefault="002C38F8" w:rsidP="002C38F8">
            <w:pPr>
              <w:pStyle w:val="UrbisTableText"/>
              <w:jc w:val="center"/>
            </w:pPr>
            <w:r w:rsidRPr="00AF35C0">
              <w:t>32%</w:t>
            </w:r>
          </w:p>
        </w:tc>
        <w:tc>
          <w:tcPr>
            <w:tcW w:w="958" w:type="pct"/>
          </w:tcPr>
          <w:p w14:paraId="4A4BBA90" w14:textId="77777777" w:rsidR="002C38F8" w:rsidRPr="00AF35C0" w:rsidRDefault="002C38F8" w:rsidP="002C38F8">
            <w:pPr>
              <w:pStyle w:val="UrbisTableText"/>
              <w:jc w:val="center"/>
            </w:pPr>
            <w:r w:rsidRPr="00AF35C0">
              <w:t>11%</w:t>
            </w:r>
          </w:p>
        </w:tc>
        <w:tc>
          <w:tcPr>
            <w:tcW w:w="837" w:type="pct"/>
          </w:tcPr>
          <w:p w14:paraId="56410B77" w14:textId="77777777" w:rsidR="002C38F8" w:rsidRPr="00AF35C0" w:rsidRDefault="002C38F8" w:rsidP="002C38F8">
            <w:pPr>
              <w:pStyle w:val="UrbisTableText"/>
              <w:jc w:val="center"/>
            </w:pPr>
            <w:r w:rsidRPr="00AF35C0">
              <w:t>46%</w:t>
            </w:r>
          </w:p>
        </w:tc>
        <w:tc>
          <w:tcPr>
            <w:tcW w:w="1001" w:type="pct"/>
          </w:tcPr>
          <w:p w14:paraId="1861B650" w14:textId="77777777" w:rsidR="002C38F8" w:rsidRPr="00AF35C0" w:rsidRDefault="002C38F8" w:rsidP="002C38F8">
            <w:pPr>
              <w:pStyle w:val="UrbisTableText"/>
              <w:jc w:val="center"/>
            </w:pPr>
            <w:r w:rsidRPr="00AF35C0">
              <w:t>22%</w:t>
            </w:r>
          </w:p>
        </w:tc>
      </w:tr>
      <w:tr w:rsidR="002C38F8" w:rsidRPr="00AF35C0" w14:paraId="310827CB" w14:textId="77777777" w:rsidTr="002C38F8">
        <w:trPr>
          <w:cnfStyle w:val="000000100000" w:firstRow="0" w:lastRow="0" w:firstColumn="0" w:lastColumn="0" w:oddVBand="0" w:evenVBand="0" w:oddHBand="1" w:evenHBand="0" w:firstRowFirstColumn="0" w:firstRowLastColumn="0" w:lastRowFirstColumn="0" w:lastRowLastColumn="0"/>
          <w:trHeight w:val="492"/>
        </w:trPr>
        <w:tc>
          <w:tcPr>
            <w:tcW w:w="1246" w:type="pct"/>
            <w:vAlign w:val="top"/>
          </w:tcPr>
          <w:p w14:paraId="33B902FB" w14:textId="77777777" w:rsidR="002C38F8" w:rsidRPr="00AF35C0" w:rsidRDefault="002C38F8" w:rsidP="002C38F8">
            <w:pPr>
              <w:pStyle w:val="UrbisTableText"/>
            </w:pPr>
            <w:proofErr w:type="spellStart"/>
            <w:r w:rsidRPr="00AF35C0">
              <w:t>Maynooth</w:t>
            </w:r>
            <w:proofErr w:type="spellEnd"/>
            <w:r w:rsidRPr="00AF35C0">
              <w:t xml:space="preserve"> University</w:t>
            </w:r>
          </w:p>
        </w:tc>
        <w:tc>
          <w:tcPr>
            <w:tcW w:w="957" w:type="pct"/>
            <w:vAlign w:val="top"/>
          </w:tcPr>
          <w:p w14:paraId="5BB42854" w14:textId="77777777" w:rsidR="002C38F8" w:rsidRPr="00AF35C0" w:rsidRDefault="002C38F8" w:rsidP="002C38F8">
            <w:pPr>
              <w:pStyle w:val="UrbisTableText"/>
              <w:jc w:val="center"/>
            </w:pPr>
            <w:r w:rsidRPr="00AF35C0">
              <w:t>55%</w:t>
            </w:r>
          </w:p>
        </w:tc>
        <w:tc>
          <w:tcPr>
            <w:tcW w:w="958" w:type="pct"/>
          </w:tcPr>
          <w:p w14:paraId="297C13DB" w14:textId="77777777" w:rsidR="002C38F8" w:rsidRPr="00AF35C0" w:rsidRDefault="002C38F8" w:rsidP="002C38F8">
            <w:pPr>
              <w:pStyle w:val="UrbisTableText"/>
              <w:jc w:val="center"/>
            </w:pPr>
            <w:r w:rsidRPr="00AF35C0">
              <w:t>20%</w:t>
            </w:r>
          </w:p>
        </w:tc>
        <w:tc>
          <w:tcPr>
            <w:tcW w:w="837" w:type="pct"/>
          </w:tcPr>
          <w:p w14:paraId="18127D45" w14:textId="77777777" w:rsidR="002C38F8" w:rsidRPr="00AF35C0" w:rsidRDefault="002C38F8" w:rsidP="002C38F8">
            <w:pPr>
              <w:pStyle w:val="UrbisTableText"/>
              <w:jc w:val="center"/>
            </w:pPr>
            <w:r w:rsidRPr="00AF35C0">
              <w:t>25%</w:t>
            </w:r>
          </w:p>
        </w:tc>
        <w:tc>
          <w:tcPr>
            <w:tcW w:w="1001" w:type="pct"/>
          </w:tcPr>
          <w:p w14:paraId="185C8933" w14:textId="77777777" w:rsidR="002C38F8" w:rsidRPr="00AF35C0" w:rsidRDefault="002C38F8" w:rsidP="002C38F8">
            <w:pPr>
              <w:pStyle w:val="UrbisTableText"/>
              <w:jc w:val="center"/>
            </w:pPr>
            <w:r w:rsidRPr="00AF35C0">
              <w:t>8%*</w:t>
            </w:r>
          </w:p>
        </w:tc>
      </w:tr>
      <w:tr w:rsidR="002C38F8" w:rsidRPr="00AF35C0" w14:paraId="685F4475" w14:textId="77777777" w:rsidTr="002C38F8">
        <w:trPr>
          <w:trHeight w:val="492"/>
        </w:trPr>
        <w:tc>
          <w:tcPr>
            <w:tcW w:w="1246" w:type="pct"/>
            <w:vAlign w:val="top"/>
          </w:tcPr>
          <w:p w14:paraId="20EB6E6A" w14:textId="77777777" w:rsidR="002C38F8" w:rsidRPr="00AF35C0" w:rsidRDefault="002C38F8" w:rsidP="002C38F8">
            <w:pPr>
              <w:pStyle w:val="UrbisTableText"/>
            </w:pPr>
            <w:r w:rsidRPr="00AF35C0">
              <w:t>Dublin City University</w:t>
            </w:r>
          </w:p>
        </w:tc>
        <w:tc>
          <w:tcPr>
            <w:tcW w:w="1915" w:type="pct"/>
            <w:gridSpan w:val="2"/>
            <w:vAlign w:val="top"/>
          </w:tcPr>
          <w:p w14:paraId="02F79FEB" w14:textId="77777777" w:rsidR="002C38F8" w:rsidRPr="00AF35C0" w:rsidRDefault="002C38F8" w:rsidP="002C38F8">
            <w:pPr>
              <w:pStyle w:val="UrbisTableText"/>
              <w:jc w:val="center"/>
            </w:pPr>
            <w:r w:rsidRPr="00AF35C0">
              <w:t>75%</w:t>
            </w:r>
          </w:p>
        </w:tc>
        <w:tc>
          <w:tcPr>
            <w:tcW w:w="837" w:type="pct"/>
          </w:tcPr>
          <w:p w14:paraId="70BEB1D1" w14:textId="77777777" w:rsidR="002C38F8" w:rsidRPr="00AF35C0" w:rsidRDefault="002C38F8" w:rsidP="002C38F8">
            <w:pPr>
              <w:pStyle w:val="UrbisTableText"/>
              <w:jc w:val="center"/>
            </w:pPr>
            <w:r w:rsidRPr="00AF35C0">
              <w:t>25%</w:t>
            </w:r>
          </w:p>
        </w:tc>
        <w:tc>
          <w:tcPr>
            <w:tcW w:w="1001" w:type="pct"/>
          </w:tcPr>
          <w:p w14:paraId="5EB888A7" w14:textId="77777777" w:rsidR="002C38F8" w:rsidRPr="00AF35C0" w:rsidRDefault="002C38F8" w:rsidP="002C38F8">
            <w:pPr>
              <w:pStyle w:val="UrbisTableText"/>
              <w:jc w:val="center"/>
            </w:pPr>
            <w:r w:rsidRPr="00AF35C0">
              <w:t>Not provided</w:t>
            </w:r>
          </w:p>
        </w:tc>
      </w:tr>
      <w:tr w:rsidR="002C38F8" w:rsidRPr="00AF35C0" w14:paraId="16F1C08F" w14:textId="77777777" w:rsidTr="002C38F8">
        <w:trPr>
          <w:cnfStyle w:val="000000100000" w:firstRow="0" w:lastRow="0" w:firstColumn="0" w:lastColumn="0" w:oddVBand="0" w:evenVBand="0" w:oddHBand="1" w:evenHBand="0" w:firstRowFirstColumn="0" w:firstRowLastColumn="0" w:lastRowFirstColumn="0" w:lastRowLastColumn="0"/>
          <w:trHeight w:val="492"/>
        </w:trPr>
        <w:tc>
          <w:tcPr>
            <w:tcW w:w="1246" w:type="pct"/>
            <w:vAlign w:val="top"/>
          </w:tcPr>
          <w:p w14:paraId="29D23BE2" w14:textId="77777777" w:rsidR="002C38F8" w:rsidRPr="00AF35C0" w:rsidRDefault="002C38F8" w:rsidP="002C38F8">
            <w:pPr>
              <w:pStyle w:val="UrbisTableText"/>
            </w:pPr>
            <w:r w:rsidRPr="00AF35C0">
              <w:t>University of Limerick</w:t>
            </w:r>
          </w:p>
        </w:tc>
        <w:tc>
          <w:tcPr>
            <w:tcW w:w="957" w:type="pct"/>
            <w:vAlign w:val="top"/>
          </w:tcPr>
          <w:p w14:paraId="01501EDA" w14:textId="77777777" w:rsidR="002C38F8" w:rsidRPr="00AF35C0" w:rsidRDefault="002C38F8" w:rsidP="002C38F8">
            <w:pPr>
              <w:pStyle w:val="UrbisTableText"/>
              <w:jc w:val="center"/>
            </w:pPr>
            <w:r w:rsidRPr="00AF35C0">
              <w:t>40%</w:t>
            </w:r>
          </w:p>
        </w:tc>
        <w:tc>
          <w:tcPr>
            <w:tcW w:w="958" w:type="pct"/>
          </w:tcPr>
          <w:p w14:paraId="79BC4B30" w14:textId="77777777" w:rsidR="002C38F8" w:rsidRPr="00AF35C0" w:rsidRDefault="002C38F8" w:rsidP="002C38F8">
            <w:pPr>
              <w:pStyle w:val="UrbisTableText"/>
              <w:jc w:val="center"/>
            </w:pPr>
            <w:r w:rsidRPr="00AF35C0">
              <w:t>35%</w:t>
            </w:r>
          </w:p>
        </w:tc>
        <w:tc>
          <w:tcPr>
            <w:tcW w:w="837" w:type="pct"/>
          </w:tcPr>
          <w:p w14:paraId="479D60E8" w14:textId="77777777" w:rsidR="002C38F8" w:rsidRPr="00AF35C0" w:rsidRDefault="002C38F8" w:rsidP="002C38F8">
            <w:pPr>
              <w:pStyle w:val="UrbisTableText"/>
              <w:jc w:val="center"/>
            </w:pPr>
            <w:r w:rsidRPr="00AF35C0">
              <w:t>25%</w:t>
            </w:r>
          </w:p>
        </w:tc>
        <w:tc>
          <w:tcPr>
            <w:tcW w:w="1001" w:type="pct"/>
          </w:tcPr>
          <w:p w14:paraId="7B9B7C05" w14:textId="77777777" w:rsidR="002C38F8" w:rsidRPr="00AF35C0" w:rsidRDefault="002C38F8" w:rsidP="002C38F8">
            <w:pPr>
              <w:pStyle w:val="UrbisTableText"/>
              <w:jc w:val="center"/>
            </w:pPr>
            <w:r w:rsidRPr="00AF35C0">
              <w:t>Not provided</w:t>
            </w:r>
          </w:p>
        </w:tc>
      </w:tr>
      <w:tr w:rsidR="002C38F8" w:rsidRPr="00AF35C0" w14:paraId="785A0474" w14:textId="77777777" w:rsidTr="002C38F8">
        <w:trPr>
          <w:trHeight w:val="492"/>
        </w:trPr>
        <w:tc>
          <w:tcPr>
            <w:tcW w:w="1246" w:type="pct"/>
            <w:vAlign w:val="top"/>
          </w:tcPr>
          <w:p w14:paraId="5374E16D" w14:textId="77777777" w:rsidR="002C38F8" w:rsidRPr="00AF35C0" w:rsidRDefault="002C38F8" w:rsidP="002C38F8">
            <w:pPr>
              <w:pStyle w:val="UrbisTableText"/>
            </w:pPr>
            <w:r w:rsidRPr="00AF35C0">
              <w:t>NUI Galway</w:t>
            </w:r>
          </w:p>
        </w:tc>
        <w:tc>
          <w:tcPr>
            <w:tcW w:w="3754" w:type="pct"/>
            <w:gridSpan w:val="4"/>
            <w:vAlign w:val="top"/>
          </w:tcPr>
          <w:p w14:paraId="45F8E445" w14:textId="77777777" w:rsidR="002C38F8" w:rsidRPr="00AF35C0" w:rsidRDefault="002C38F8" w:rsidP="002C38F8">
            <w:pPr>
              <w:pStyle w:val="UrbisTableText"/>
              <w:jc w:val="center"/>
            </w:pPr>
            <w:r w:rsidRPr="00AF35C0">
              <w:t>N/A</w:t>
            </w:r>
          </w:p>
        </w:tc>
      </w:tr>
      <w:tr w:rsidR="002C38F8" w:rsidRPr="00AF35C0" w14:paraId="1AA581FA" w14:textId="77777777" w:rsidTr="002C38F8">
        <w:trPr>
          <w:cnfStyle w:val="000000100000" w:firstRow="0" w:lastRow="0" w:firstColumn="0" w:lastColumn="0" w:oddVBand="0" w:evenVBand="0" w:oddHBand="1" w:evenHBand="0" w:firstRowFirstColumn="0" w:firstRowLastColumn="0" w:lastRowFirstColumn="0" w:lastRowLastColumn="0"/>
          <w:trHeight w:val="492"/>
        </w:trPr>
        <w:tc>
          <w:tcPr>
            <w:tcW w:w="1246" w:type="pct"/>
            <w:vAlign w:val="top"/>
          </w:tcPr>
          <w:p w14:paraId="3069CABB" w14:textId="77777777" w:rsidR="002C38F8" w:rsidRPr="00AF35C0" w:rsidRDefault="002C38F8" w:rsidP="002C38F8">
            <w:pPr>
              <w:pStyle w:val="UrbisTableText"/>
            </w:pPr>
            <w:r w:rsidRPr="00AF35C0">
              <w:t>University College Cork</w:t>
            </w:r>
          </w:p>
        </w:tc>
        <w:tc>
          <w:tcPr>
            <w:tcW w:w="957" w:type="pct"/>
            <w:vAlign w:val="top"/>
          </w:tcPr>
          <w:p w14:paraId="659333AF" w14:textId="77777777" w:rsidR="002C38F8" w:rsidRPr="00AF35C0" w:rsidRDefault="002C38F8" w:rsidP="002C38F8">
            <w:pPr>
              <w:pStyle w:val="UrbisTableText"/>
              <w:jc w:val="center"/>
            </w:pPr>
            <w:r w:rsidRPr="00AF35C0">
              <w:t>38%</w:t>
            </w:r>
          </w:p>
        </w:tc>
        <w:tc>
          <w:tcPr>
            <w:tcW w:w="958" w:type="pct"/>
          </w:tcPr>
          <w:p w14:paraId="5B32B2EA" w14:textId="77777777" w:rsidR="002C38F8" w:rsidRPr="00AF35C0" w:rsidRDefault="002C38F8" w:rsidP="002C38F8">
            <w:pPr>
              <w:pStyle w:val="UrbisTableText"/>
              <w:jc w:val="center"/>
            </w:pPr>
            <w:r w:rsidRPr="00AF35C0">
              <w:t>29%</w:t>
            </w:r>
          </w:p>
        </w:tc>
        <w:tc>
          <w:tcPr>
            <w:tcW w:w="837" w:type="pct"/>
          </w:tcPr>
          <w:p w14:paraId="43069BE4" w14:textId="77777777" w:rsidR="002C38F8" w:rsidRPr="00AF35C0" w:rsidRDefault="002C38F8" w:rsidP="002C38F8">
            <w:pPr>
              <w:pStyle w:val="UrbisTableText"/>
              <w:jc w:val="center"/>
            </w:pPr>
            <w:r w:rsidRPr="00AF35C0">
              <w:t>33%</w:t>
            </w:r>
          </w:p>
        </w:tc>
        <w:tc>
          <w:tcPr>
            <w:tcW w:w="1001" w:type="pct"/>
          </w:tcPr>
          <w:p w14:paraId="6F974E58" w14:textId="77777777" w:rsidR="002C38F8" w:rsidRPr="00AF35C0" w:rsidRDefault="002C38F8" w:rsidP="002C38F8">
            <w:pPr>
              <w:pStyle w:val="UrbisTableText"/>
              <w:jc w:val="center"/>
            </w:pPr>
            <w:r w:rsidRPr="00AF35C0">
              <w:t>Not provided</w:t>
            </w:r>
          </w:p>
        </w:tc>
      </w:tr>
    </w:tbl>
    <w:p w14:paraId="5A781EF9" w14:textId="77777777" w:rsidR="002C38F8" w:rsidRPr="00AF35C0" w:rsidRDefault="002C38F8" w:rsidP="002C38F8">
      <w:pPr>
        <w:pStyle w:val="TableCaption"/>
        <w:rPr>
          <w:sz w:val="16"/>
        </w:rPr>
      </w:pPr>
      <w:r w:rsidRPr="00AF35C0">
        <w:rPr>
          <w:sz w:val="16"/>
        </w:rPr>
        <w:t>Note: * indicates percentage split across other cohorts</w:t>
      </w:r>
    </w:p>
    <w:p w14:paraId="4D49176A" w14:textId="77777777" w:rsidR="002C38F8" w:rsidRPr="00AF35C0" w:rsidRDefault="002C38F8" w:rsidP="002C38F8">
      <w:pPr>
        <w:pStyle w:val="TableCaption"/>
        <w:rPr>
          <w:sz w:val="16"/>
        </w:rPr>
      </w:pPr>
      <w:r w:rsidRPr="00AF35C0">
        <w:rPr>
          <w:sz w:val="16"/>
        </w:rPr>
        <w:t>Source: Irish Government National Student Accommodation Policy</w:t>
      </w:r>
    </w:p>
    <w:p w14:paraId="08141900" w14:textId="77777777" w:rsidR="002C38F8" w:rsidRPr="00AF35C0" w:rsidRDefault="002C38F8" w:rsidP="002C38F8"/>
    <w:p w14:paraId="060FC02A" w14:textId="77777777" w:rsidR="002C38F8" w:rsidRPr="00AF35C0" w:rsidRDefault="002C38F8" w:rsidP="002C38F8">
      <w:r w:rsidRPr="00AF35C0">
        <w:t xml:space="preserve">Key actions in the Strategy to promote the development of additional student accommodation include: </w:t>
      </w:r>
    </w:p>
    <w:p w14:paraId="254BB059" w14:textId="25912624" w:rsidR="002C38F8" w:rsidRPr="00AF35C0" w:rsidRDefault="002C38F8" w:rsidP="002C38F8">
      <w:pPr>
        <w:pStyle w:val="ListBullet"/>
      </w:pPr>
      <w:r w:rsidRPr="00AF35C0">
        <w:t xml:space="preserve">Irish universities have highlighted challenges in securing financing for student accommodation developments. To address this issue, legislation was passed that specifically facilitates borrowing from the </w:t>
      </w:r>
      <w:r w:rsidR="007920A7">
        <w:t xml:space="preserve">government’s </w:t>
      </w:r>
      <w:r w:rsidRPr="00AF35C0">
        <w:t xml:space="preserve">Housing Finance Agency </w:t>
      </w:r>
      <w:r w:rsidR="007920A7">
        <w:t xml:space="preserve">(HFA) </w:t>
      </w:r>
      <w:r w:rsidRPr="00AF35C0">
        <w:t>for the purposes of financing PBSA development. It is anticipated that this will support the development of additional PBSA projects due to the increased access to financing opportunities and the lower rate of financing costs that will be available from the HFA.</w:t>
      </w:r>
    </w:p>
    <w:p w14:paraId="63B91CCC" w14:textId="77777777" w:rsidR="002C38F8" w:rsidRPr="00AF35C0" w:rsidRDefault="002C38F8" w:rsidP="002C38F8">
      <w:pPr>
        <w:pStyle w:val="ListBullet"/>
      </w:pPr>
      <w:r w:rsidRPr="00AF35C0">
        <w:t xml:space="preserve">In Ireland ‘Digs’ refer to bed spaces in private family homes that are rented out to students. In 2016, 2,190 digs were listed online and 2,478 students housed in 2016.  Home owners can earn up to 14,000 Euros before they have to pay tax on the rental income.  The Government is promoting the activity as it helps get more students into supported accommodation.   The Strategy aims to increase the number of students taking up Digs accommodation to around 4,000 per year by 2019. </w:t>
      </w:r>
    </w:p>
    <w:p w14:paraId="4F92AF7A" w14:textId="77777777" w:rsidR="002C38F8" w:rsidRPr="00AF35C0" w:rsidRDefault="002C38F8" w:rsidP="002C38F8">
      <w:pPr>
        <w:pStyle w:val="ListBullet"/>
      </w:pPr>
      <w:r w:rsidRPr="00AF35C0">
        <w:t xml:space="preserve">The production of a Quarterly Reporting document to track both public and private developments of PBSA in Ireland and will be utilised to monitor the progress made in relation to the targets outlined in the Strategy. Bed-spaces will be used as the metric to describe and measure the scale of PBSA </w:t>
      </w:r>
      <w:r w:rsidRPr="00AF35C0">
        <w:lastRenderedPageBreak/>
        <w:t>development. This will ensure that we have a clear outline of the future pipeline of PBSA developments coming on-stream which will help to inform policy development in this area into the future.</w:t>
      </w:r>
    </w:p>
    <w:p w14:paraId="4962AE57" w14:textId="2060451E" w:rsidR="002C38F8" w:rsidRPr="00AF35C0" w:rsidRDefault="002C38F8" w:rsidP="002C38F8">
      <w:pPr>
        <w:pStyle w:val="ListBullet"/>
      </w:pPr>
      <w:r w:rsidRPr="00AF35C0">
        <w:t xml:space="preserve">The strategy identifies the need for a significant increase in the quantum of bed spaces available to </w:t>
      </w:r>
      <w:r w:rsidR="007920A7">
        <w:t>universities</w:t>
      </w:r>
      <w:r w:rsidRPr="00AF35C0">
        <w:t xml:space="preserve"> via nomination agreements from the current stated level of 300 per annum. This will require the development of relationships and nomination agreements between private providers of PBSA and </w:t>
      </w:r>
      <w:r w:rsidR="007920A7">
        <w:t>universities</w:t>
      </w:r>
      <w:r w:rsidRPr="00AF35C0">
        <w:t xml:space="preserve"> to increase the availability of good quality PBSA for students attending </w:t>
      </w:r>
      <w:r w:rsidR="007920A7">
        <w:t>universities</w:t>
      </w:r>
      <w:r w:rsidRPr="00AF35C0">
        <w:t xml:space="preserve">. This will be an added attraction for marketing </w:t>
      </w:r>
      <w:r w:rsidR="007920A7">
        <w:t>universities</w:t>
      </w:r>
      <w:r w:rsidRPr="00AF35C0">
        <w:t xml:space="preserve"> as a location of choice for students both nationally and internationally.</w:t>
      </w:r>
    </w:p>
    <w:p w14:paraId="69C72355" w14:textId="62FA4953" w:rsidR="002C38F8" w:rsidRPr="00AF35C0" w:rsidRDefault="002C38F8" w:rsidP="002C38F8">
      <w:pPr>
        <w:pStyle w:val="ListBullet"/>
      </w:pPr>
      <w:r w:rsidRPr="00AF35C0">
        <w:t xml:space="preserve">This includes facilitating (for a limited time-period) planning applications for large-scale housing developments and student accommodation developments (which contain in excess of 200 Student Bed-spaces), being made directly to </w:t>
      </w:r>
      <w:proofErr w:type="gramStart"/>
      <w:r w:rsidRPr="00AF35C0">
        <w:t>An</w:t>
      </w:r>
      <w:proofErr w:type="gramEnd"/>
      <w:r w:rsidRPr="00AF35C0">
        <w:t xml:space="preserve"> </w:t>
      </w:r>
      <w:proofErr w:type="spellStart"/>
      <w:r w:rsidRPr="00AF35C0">
        <w:t>Bord</w:t>
      </w:r>
      <w:proofErr w:type="spellEnd"/>
      <w:r w:rsidRPr="00AF35C0">
        <w:t xml:space="preserve"> </w:t>
      </w:r>
      <w:proofErr w:type="spellStart"/>
      <w:r w:rsidRPr="00AF35C0">
        <w:t>Pleanála</w:t>
      </w:r>
      <w:proofErr w:type="spellEnd"/>
      <w:r w:rsidR="00AF6B11" w:rsidRPr="00AF35C0">
        <w:t xml:space="preserve"> (the Irish planning and development body)</w:t>
      </w:r>
      <w:r w:rsidRPr="00AF35C0">
        <w:t>. This legislation will provide greater certainty in timescales for the securing of planning permission to the proposers of both public and private PBSA schemes in progressing projects from design to delivery.</w:t>
      </w:r>
    </w:p>
    <w:p w14:paraId="17A36B05" w14:textId="013AFD0A" w:rsidR="002C38F8" w:rsidRPr="00AF35C0" w:rsidRDefault="002C38F8" w:rsidP="002C38F8">
      <w:pPr>
        <w:spacing w:after="0"/>
      </w:pPr>
    </w:p>
    <w:p w14:paraId="734D4AF2" w14:textId="77777777" w:rsidR="002C38F8" w:rsidRPr="00AF35C0" w:rsidRDefault="002C38F8" w:rsidP="002C38F8">
      <w:pPr>
        <w:pStyle w:val="Heading3"/>
      </w:pPr>
      <w:bookmarkStart w:id="75" w:name="_Toc501704487"/>
      <w:bookmarkStart w:id="76" w:name="_Toc504580998"/>
      <w:bookmarkStart w:id="77" w:name="_Toc504652429"/>
      <w:r w:rsidRPr="00AF35C0">
        <w:t>Benchmark Supply</w:t>
      </w:r>
      <w:bookmarkEnd w:id="75"/>
      <w:bookmarkEnd w:id="76"/>
      <w:bookmarkEnd w:id="77"/>
    </w:p>
    <w:p w14:paraId="77412597" w14:textId="6B152595" w:rsidR="002C38F8" w:rsidRPr="00AF35C0" w:rsidRDefault="002C38F8" w:rsidP="002C38F8">
      <w:r w:rsidRPr="00AF35C0">
        <w:t xml:space="preserve">Beyond the national student accommodation market, Urbis has also compiled benchmarks based on key competing education markets internationally.  The following table compares the ratio of university enrolments to student accommodation beds in each country.  </w:t>
      </w:r>
      <w:r w:rsidR="007920A7">
        <w:t>The data indicates</w:t>
      </w:r>
      <w:r w:rsidRPr="00AF35C0">
        <w:t xml:space="preserve"> that Australia has a significantly lower benchmark supply of accommodation relative to major competitors.</w:t>
      </w:r>
    </w:p>
    <w:p w14:paraId="194BFF7A" w14:textId="77777777" w:rsidR="002C38F8" w:rsidRPr="00AF35C0" w:rsidRDefault="002C38F8" w:rsidP="002C38F8">
      <w:r w:rsidRPr="00AF35C0">
        <w:t>The strongest comparison can be drawn between New Zealand and Australia, which are both based on total supply from Urbis’ database of student accommodation facilities in both countries.  New Zealand has a benchmark supply of almost double that of Australia (with a lower student to bed ratio), which is reflective of the greater tendency of commencing students to live on-campus given the greater mobility of regional based students (which has some similarities to the US and UK).</w:t>
      </w:r>
    </w:p>
    <w:tbl>
      <w:tblPr>
        <w:tblW w:w="5000" w:type="pct"/>
        <w:tblBorders>
          <w:bottom w:val="single" w:sz="4" w:space="0" w:color="1A1919" w:themeColor="text1"/>
        </w:tblBorders>
        <w:tblLook w:val="01E0" w:firstRow="1" w:lastRow="1" w:firstColumn="1" w:lastColumn="1" w:noHBand="0" w:noVBand="0"/>
        <w:tblDescription w:val="test table"/>
      </w:tblPr>
      <w:tblGrid>
        <w:gridCol w:w="7739"/>
        <w:gridCol w:w="1899"/>
      </w:tblGrid>
      <w:tr w:rsidR="002C38F8" w:rsidRPr="00AF35C0" w14:paraId="4BE118A3" w14:textId="77777777" w:rsidTr="002C38F8">
        <w:trPr>
          <w:trHeight w:hRule="exact" w:val="454"/>
        </w:trPr>
        <w:tc>
          <w:tcPr>
            <w:tcW w:w="5000" w:type="pct"/>
            <w:gridSpan w:val="2"/>
            <w:shd w:val="clear" w:color="auto" w:fill="auto"/>
            <w:noWrap/>
            <w:vAlign w:val="bottom"/>
          </w:tcPr>
          <w:p w14:paraId="1394BB46" w14:textId="77777777" w:rsidR="002C38F8" w:rsidRPr="00AF35C0" w:rsidRDefault="002C38F8" w:rsidP="002C38F8">
            <w:pPr>
              <w:pStyle w:val="Head4"/>
              <w:rPr>
                <w:lang w:eastAsia="en-AU"/>
              </w:rPr>
            </w:pPr>
            <w:r w:rsidRPr="00AF35C0">
              <w:rPr>
                <w:lang w:eastAsia="en-AU"/>
              </w:rPr>
              <w:t>International Supply Benchmarks</w:t>
            </w:r>
          </w:p>
        </w:tc>
      </w:tr>
      <w:tr w:rsidR="002C38F8" w:rsidRPr="00AF35C0" w14:paraId="1ECDB777" w14:textId="77777777" w:rsidTr="002C38F8">
        <w:trPr>
          <w:trHeight w:val="136"/>
        </w:trPr>
        <w:tc>
          <w:tcPr>
            <w:tcW w:w="4015" w:type="pct"/>
            <w:shd w:val="clear" w:color="auto" w:fill="auto"/>
            <w:noWrap/>
            <w:vAlign w:val="bottom"/>
          </w:tcPr>
          <w:p w14:paraId="157B0580" w14:textId="77777777" w:rsidR="002C38F8" w:rsidRPr="00AF35C0" w:rsidRDefault="002C38F8" w:rsidP="002C38F8">
            <w:pPr>
              <w:pStyle w:val="ExceTableDescription"/>
            </w:pPr>
            <w:r w:rsidRPr="00AF35C0">
              <w:t>2016/17</w:t>
            </w:r>
          </w:p>
        </w:tc>
        <w:tc>
          <w:tcPr>
            <w:tcW w:w="985" w:type="pct"/>
            <w:shd w:val="clear" w:color="auto" w:fill="auto"/>
            <w:noWrap/>
            <w:vAlign w:val="bottom"/>
          </w:tcPr>
          <w:p w14:paraId="2B8EC2A3" w14:textId="24182104" w:rsidR="002C38F8" w:rsidRPr="00AF35C0" w:rsidRDefault="002C38F8" w:rsidP="002C38F8">
            <w:pPr>
              <w:pStyle w:val="ExceTableDescription"/>
              <w:jc w:val="right"/>
            </w:pPr>
            <w:r w:rsidRPr="00AF35C0">
              <w:t xml:space="preserve">Table </w:t>
            </w:r>
            <w:r w:rsidR="0056545F">
              <w:fldChar w:fldCharType="begin"/>
            </w:r>
            <w:r w:rsidR="0056545F">
              <w:instrText xml:space="preserve"> STYLEREF 1 \s </w:instrText>
            </w:r>
            <w:r w:rsidR="0056545F">
              <w:fldChar w:fldCharType="separate"/>
            </w:r>
            <w:r w:rsidR="00B720A3">
              <w:rPr>
                <w:noProof/>
              </w:rPr>
              <w:t>7</w:t>
            </w:r>
            <w:r w:rsidR="0056545F">
              <w:rPr>
                <w:noProof/>
              </w:rPr>
              <w:fldChar w:fldCharType="end"/>
            </w:r>
            <w:r w:rsidRPr="00AF35C0">
              <w:t>.</w:t>
            </w:r>
            <w:r w:rsidR="0056545F">
              <w:fldChar w:fldCharType="begin"/>
            </w:r>
            <w:r w:rsidR="0056545F">
              <w:instrText xml:space="preserve"> SEQ Table \* A</w:instrText>
            </w:r>
            <w:r w:rsidR="0056545F">
              <w:instrText xml:space="preserve">RABIC \s 1 </w:instrText>
            </w:r>
            <w:r w:rsidR="0056545F">
              <w:fldChar w:fldCharType="separate"/>
            </w:r>
            <w:r w:rsidR="00B720A3">
              <w:rPr>
                <w:noProof/>
              </w:rPr>
              <w:t>12</w:t>
            </w:r>
            <w:r w:rsidR="0056545F">
              <w:rPr>
                <w:noProof/>
              </w:rPr>
              <w:fldChar w:fldCharType="end"/>
            </w:r>
          </w:p>
        </w:tc>
      </w:tr>
    </w:tbl>
    <w:tbl>
      <w:tblPr>
        <w:tblStyle w:val="CaptionTable"/>
        <w:tblpPr w:leftFromText="180" w:rightFromText="180" w:vertAnchor="text" w:horzAnchor="margin" w:tblpY="3"/>
        <w:tblW w:w="5014"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Layout w:type="fixed"/>
        <w:tblCellMar>
          <w:left w:w="0" w:type="dxa"/>
          <w:right w:w="0" w:type="dxa"/>
        </w:tblCellMar>
        <w:tblLook w:val="04A0" w:firstRow="1" w:lastRow="0" w:firstColumn="1" w:lastColumn="0" w:noHBand="0" w:noVBand="1"/>
        <w:tblDescription w:val="test table"/>
      </w:tblPr>
      <w:tblGrid>
        <w:gridCol w:w="2166"/>
        <w:gridCol w:w="1504"/>
        <w:gridCol w:w="1666"/>
        <w:gridCol w:w="1502"/>
        <w:gridCol w:w="1666"/>
        <w:gridCol w:w="1151"/>
      </w:tblGrid>
      <w:tr w:rsidR="002C38F8" w:rsidRPr="00AF35C0" w14:paraId="1C8DDF66" w14:textId="77777777" w:rsidTr="002C38F8">
        <w:trPr>
          <w:cnfStyle w:val="100000000000" w:firstRow="1" w:lastRow="0" w:firstColumn="0" w:lastColumn="0" w:oddVBand="0" w:evenVBand="0" w:oddHBand="0" w:evenHBand="0" w:firstRowFirstColumn="0" w:firstRowLastColumn="0" w:lastRowFirstColumn="0" w:lastRowLastColumn="0"/>
          <w:trHeight w:val="314"/>
          <w:tblHeader/>
        </w:trPr>
        <w:tc>
          <w:tcPr>
            <w:tcW w:w="1121" w:type="pct"/>
            <w:vAlign w:val="top"/>
          </w:tcPr>
          <w:p w14:paraId="5504184F" w14:textId="77777777" w:rsidR="002C38F8" w:rsidRPr="00AF35C0" w:rsidRDefault="002C38F8" w:rsidP="002C38F8">
            <w:pPr>
              <w:pStyle w:val="UrbisTableHeading"/>
            </w:pPr>
            <w:r w:rsidRPr="00AF35C0">
              <w:t>Supply</w:t>
            </w:r>
          </w:p>
        </w:tc>
        <w:tc>
          <w:tcPr>
            <w:tcW w:w="779" w:type="pct"/>
            <w:vAlign w:val="top"/>
          </w:tcPr>
          <w:p w14:paraId="192584DD" w14:textId="77777777" w:rsidR="002C38F8" w:rsidRPr="00AF35C0" w:rsidRDefault="002C38F8" w:rsidP="002C38F8">
            <w:pPr>
              <w:pStyle w:val="UrbisTableHeading"/>
              <w:jc w:val="center"/>
            </w:pPr>
            <w:r w:rsidRPr="00AF35C0">
              <w:t>Australia</w:t>
            </w:r>
          </w:p>
        </w:tc>
        <w:tc>
          <w:tcPr>
            <w:tcW w:w="863" w:type="pct"/>
            <w:vAlign w:val="top"/>
          </w:tcPr>
          <w:p w14:paraId="4F66D6EB" w14:textId="77777777" w:rsidR="002C38F8" w:rsidRPr="00AF35C0" w:rsidRDefault="002C38F8" w:rsidP="002C38F8">
            <w:pPr>
              <w:pStyle w:val="UrbisTableHeading"/>
              <w:jc w:val="center"/>
            </w:pPr>
            <w:r w:rsidRPr="00AF35C0">
              <w:t>New Zealand</w:t>
            </w:r>
          </w:p>
        </w:tc>
        <w:tc>
          <w:tcPr>
            <w:tcW w:w="778" w:type="pct"/>
            <w:vAlign w:val="top"/>
          </w:tcPr>
          <w:p w14:paraId="374FDDE6" w14:textId="77777777" w:rsidR="002C38F8" w:rsidRPr="00AF35C0" w:rsidRDefault="002C38F8" w:rsidP="002C38F8">
            <w:pPr>
              <w:pStyle w:val="UrbisTableHeading"/>
              <w:jc w:val="center"/>
            </w:pPr>
            <w:r w:rsidRPr="00AF35C0">
              <w:t>UK</w:t>
            </w:r>
          </w:p>
        </w:tc>
        <w:tc>
          <w:tcPr>
            <w:tcW w:w="863" w:type="pct"/>
            <w:vAlign w:val="top"/>
          </w:tcPr>
          <w:p w14:paraId="0E0082F2" w14:textId="77777777" w:rsidR="002C38F8" w:rsidRPr="00AF35C0" w:rsidRDefault="002C38F8" w:rsidP="002C38F8">
            <w:pPr>
              <w:pStyle w:val="UrbisTableHeading"/>
              <w:jc w:val="center"/>
            </w:pPr>
            <w:r w:rsidRPr="00AF35C0">
              <w:t>USA</w:t>
            </w:r>
          </w:p>
        </w:tc>
        <w:tc>
          <w:tcPr>
            <w:tcW w:w="597" w:type="pct"/>
            <w:vAlign w:val="top"/>
          </w:tcPr>
          <w:p w14:paraId="44AC2ED8" w14:textId="77777777" w:rsidR="002C38F8" w:rsidRPr="00AF35C0" w:rsidRDefault="002C38F8" w:rsidP="002C38F8">
            <w:pPr>
              <w:pStyle w:val="UrbisTableHeading"/>
              <w:jc w:val="center"/>
            </w:pPr>
            <w:r w:rsidRPr="00AF35C0">
              <w:t>Ireland</w:t>
            </w:r>
          </w:p>
        </w:tc>
      </w:tr>
      <w:tr w:rsidR="002C38F8" w:rsidRPr="00AF35C0" w14:paraId="736FAF30" w14:textId="77777777" w:rsidTr="002C38F8">
        <w:trPr>
          <w:cnfStyle w:val="000000100000" w:firstRow="0" w:lastRow="0" w:firstColumn="0" w:lastColumn="0" w:oddVBand="0" w:evenVBand="0" w:oddHBand="1" w:evenHBand="0" w:firstRowFirstColumn="0" w:firstRowLastColumn="0" w:lastRowFirstColumn="0" w:lastRowLastColumn="0"/>
          <w:trHeight w:val="637"/>
        </w:trPr>
        <w:tc>
          <w:tcPr>
            <w:tcW w:w="1121" w:type="pct"/>
            <w:vAlign w:val="center"/>
          </w:tcPr>
          <w:p w14:paraId="09C0181C" w14:textId="77777777" w:rsidR="002C38F8" w:rsidRPr="00AF35C0" w:rsidRDefault="002C38F8" w:rsidP="002C38F8">
            <w:pPr>
              <w:pStyle w:val="UrbisTableText"/>
              <w:spacing w:line="240" w:lineRule="auto"/>
            </w:pPr>
            <w:r w:rsidRPr="00AF35C0">
              <w:t>PBSA beds</w:t>
            </w:r>
          </w:p>
        </w:tc>
        <w:tc>
          <w:tcPr>
            <w:tcW w:w="779" w:type="pct"/>
            <w:vAlign w:val="center"/>
          </w:tcPr>
          <w:p w14:paraId="2969ABA9" w14:textId="77777777" w:rsidR="002C38F8" w:rsidRPr="00AF35C0" w:rsidRDefault="002C38F8" w:rsidP="002C38F8">
            <w:pPr>
              <w:pStyle w:val="UrbisTableText"/>
              <w:spacing w:line="240" w:lineRule="auto"/>
              <w:jc w:val="center"/>
            </w:pPr>
            <w:r w:rsidRPr="00AF35C0">
              <w:t>89,442</w:t>
            </w:r>
          </w:p>
        </w:tc>
        <w:tc>
          <w:tcPr>
            <w:tcW w:w="863" w:type="pct"/>
            <w:vAlign w:val="center"/>
          </w:tcPr>
          <w:p w14:paraId="55EB42CB" w14:textId="77777777" w:rsidR="002C38F8" w:rsidRPr="00AF35C0" w:rsidRDefault="002C38F8" w:rsidP="002C38F8">
            <w:pPr>
              <w:pStyle w:val="UrbisTableText"/>
              <w:spacing w:line="240" w:lineRule="auto"/>
              <w:jc w:val="center"/>
            </w:pPr>
            <w:r w:rsidRPr="00AF35C0">
              <w:t>21,043</w:t>
            </w:r>
          </w:p>
        </w:tc>
        <w:tc>
          <w:tcPr>
            <w:tcW w:w="778" w:type="pct"/>
            <w:vAlign w:val="center"/>
          </w:tcPr>
          <w:p w14:paraId="3D6E3BC4" w14:textId="77777777" w:rsidR="002C38F8" w:rsidRPr="00AF35C0" w:rsidRDefault="002C38F8" w:rsidP="002C38F8">
            <w:pPr>
              <w:pStyle w:val="UrbisTableText"/>
              <w:spacing w:line="240" w:lineRule="auto"/>
              <w:jc w:val="center"/>
            </w:pPr>
            <w:r w:rsidRPr="00AF35C0">
              <w:t>602,000</w:t>
            </w:r>
          </w:p>
        </w:tc>
        <w:tc>
          <w:tcPr>
            <w:tcW w:w="863" w:type="pct"/>
            <w:vAlign w:val="center"/>
          </w:tcPr>
          <w:p w14:paraId="48F795C2" w14:textId="77777777" w:rsidR="002C38F8" w:rsidRPr="00AF35C0" w:rsidRDefault="002C38F8" w:rsidP="002C38F8">
            <w:pPr>
              <w:pStyle w:val="UrbisTableText"/>
              <w:spacing w:line="240" w:lineRule="auto"/>
              <w:jc w:val="center"/>
            </w:pPr>
            <w:r w:rsidRPr="00AF35C0">
              <w:t>3.06 million</w:t>
            </w:r>
          </w:p>
        </w:tc>
        <w:tc>
          <w:tcPr>
            <w:tcW w:w="597" w:type="pct"/>
            <w:vAlign w:val="center"/>
          </w:tcPr>
          <w:p w14:paraId="5D391F39" w14:textId="12E3E71B" w:rsidR="002C38F8" w:rsidRPr="00AF35C0" w:rsidRDefault="007920A7" w:rsidP="002C38F8">
            <w:pPr>
              <w:pStyle w:val="UrbisTableText"/>
              <w:spacing w:line="240" w:lineRule="auto"/>
              <w:jc w:val="center"/>
            </w:pPr>
            <w:r>
              <w:t>33,411</w:t>
            </w:r>
          </w:p>
        </w:tc>
      </w:tr>
      <w:tr w:rsidR="002C38F8" w:rsidRPr="00AF35C0" w14:paraId="610C060C" w14:textId="77777777" w:rsidTr="002C38F8">
        <w:trPr>
          <w:trHeight w:val="314"/>
        </w:trPr>
        <w:tc>
          <w:tcPr>
            <w:tcW w:w="1121" w:type="pct"/>
            <w:vAlign w:val="center"/>
          </w:tcPr>
          <w:p w14:paraId="1EA0AA58" w14:textId="77777777" w:rsidR="002C38F8" w:rsidRPr="00AF35C0" w:rsidRDefault="002C38F8" w:rsidP="002C38F8">
            <w:pPr>
              <w:pStyle w:val="UrbisTableText"/>
              <w:spacing w:line="240" w:lineRule="auto"/>
            </w:pPr>
            <w:r w:rsidRPr="00AF35C0">
              <w:t>Enrolled Students</w:t>
            </w:r>
          </w:p>
        </w:tc>
        <w:tc>
          <w:tcPr>
            <w:tcW w:w="779" w:type="pct"/>
            <w:vAlign w:val="center"/>
          </w:tcPr>
          <w:p w14:paraId="14B3A6A5" w14:textId="77777777" w:rsidR="002C38F8" w:rsidRPr="00AF35C0" w:rsidRDefault="002C38F8" w:rsidP="002C38F8">
            <w:pPr>
              <w:pStyle w:val="UrbisTableText"/>
              <w:spacing w:line="240" w:lineRule="auto"/>
              <w:jc w:val="center"/>
            </w:pPr>
            <w:r w:rsidRPr="00AF35C0">
              <w:t>1.4 million</w:t>
            </w:r>
          </w:p>
        </w:tc>
        <w:tc>
          <w:tcPr>
            <w:tcW w:w="863" w:type="pct"/>
          </w:tcPr>
          <w:p w14:paraId="4B0CD604" w14:textId="77777777" w:rsidR="002C38F8" w:rsidRPr="00AF35C0" w:rsidRDefault="002C38F8" w:rsidP="002C38F8">
            <w:pPr>
              <w:pStyle w:val="UrbisTableText"/>
              <w:spacing w:line="240" w:lineRule="auto"/>
              <w:jc w:val="center"/>
            </w:pPr>
            <w:r w:rsidRPr="00AF35C0">
              <w:t>173,880</w:t>
            </w:r>
          </w:p>
        </w:tc>
        <w:tc>
          <w:tcPr>
            <w:tcW w:w="778" w:type="pct"/>
            <w:vAlign w:val="center"/>
          </w:tcPr>
          <w:p w14:paraId="467B3BA2" w14:textId="77777777" w:rsidR="002C38F8" w:rsidRPr="00AF35C0" w:rsidRDefault="002C38F8" w:rsidP="002C38F8">
            <w:pPr>
              <w:pStyle w:val="UrbisTableText"/>
              <w:spacing w:line="240" w:lineRule="auto"/>
              <w:jc w:val="center"/>
            </w:pPr>
            <w:r w:rsidRPr="00AF35C0">
              <w:t>2.3 million</w:t>
            </w:r>
          </w:p>
        </w:tc>
        <w:tc>
          <w:tcPr>
            <w:tcW w:w="863" w:type="pct"/>
            <w:vAlign w:val="center"/>
          </w:tcPr>
          <w:p w14:paraId="00AB8A13" w14:textId="77777777" w:rsidR="002C38F8" w:rsidRPr="00AF35C0" w:rsidRDefault="002C38F8" w:rsidP="002C38F8">
            <w:pPr>
              <w:pStyle w:val="UrbisTableText"/>
              <w:spacing w:line="240" w:lineRule="auto"/>
              <w:jc w:val="center"/>
            </w:pPr>
            <w:r w:rsidRPr="00AF35C0">
              <w:t>20.3 million</w:t>
            </w:r>
          </w:p>
        </w:tc>
        <w:tc>
          <w:tcPr>
            <w:tcW w:w="597" w:type="pct"/>
            <w:vAlign w:val="center"/>
          </w:tcPr>
          <w:p w14:paraId="4FDCB4AC" w14:textId="77777777" w:rsidR="002C38F8" w:rsidRPr="00AF35C0" w:rsidRDefault="002C38F8" w:rsidP="002C38F8">
            <w:pPr>
              <w:pStyle w:val="UrbisTableText"/>
              <w:spacing w:line="240" w:lineRule="auto"/>
              <w:jc w:val="center"/>
            </w:pPr>
            <w:r w:rsidRPr="00AF35C0">
              <w:t>229,000</w:t>
            </w:r>
          </w:p>
        </w:tc>
      </w:tr>
      <w:tr w:rsidR="002C38F8" w:rsidRPr="00AF35C0" w14:paraId="47918614" w14:textId="77777777" w:rsidTr="002C38F8">
        <w:trPr>
          <w:cnfStyle w:val="000000100000" w:firstRow="0" w:lastRow="0" w:firstColumn="0" w:lastColumn="0" w:oddVBand="0" w:evenVBand="0" w:oddHBand="1" w:evenHBand="0" w:firstRowFirstColumn="0" w:firstRowLastColumn="0" w:lastRowFirstColumn="0" w:lastRowLastColumn="0"/>
          <w:trHeight w:val="668"/>
        </w:trPr>
        <w:tc>
          <w:tcPr>
            <w:tcW w:w="1121" w:type="pct"/>
            <w:vAlign w:val="center"/>
          </w:tcPr>
          <w:p w14:paraId="2550DE51" w14:textId="77777777" w:rsidR="002C38F8" w:rsidRPr="00AF35C0" w:rsidRDefault="002C38F8" w:rsidP="002C38F8">
            <w:pPr>
              <w:pStyle w:val="UrbisTableText"/>
              <w:spacing w:line="240" w:lineRule="auto"/>
            </w:pPr>
            <w:r w:rsidRPr="00AF35C0">
              <w:t>National provision rate (beds/enrolled students)</w:t>
            </w:r>
          </w:p>
        </w:tc>
        <w:tc>
          <w:tcPr>
            <w:tcW w:w="779" w:type="pct"/>
            <w:vAlign w:val="center"/>
          </w:tcPr>
          <w:p w14:paraId="2A6D88BE" w14:textId="77777777" w:rsidR="002C38F8" w:rsidRPr="00AF35C0" w:rsidRDefault="002C38F8" w:rsidP="002C38F8">
            <w:pPr>
              <w:pStyle w:val="UrbisTableText"/>
              <w:spacing w:line="240" w:lineRule="auto"/>
              <w:jc w:val="center"/>
            </w:pPr>
            <w:r w:rsidRPr="00AF35C0">
              <w:t>6%</w:t>
            </w:r>
          </w:p>
        </w:tc>
        <w:tc>
          <w:tcPr>
            <w:tcW w:w="863" w:type="pct"/>
            <w:vAlign w:val="center"/>
          </w:tcPr>
          <w:p w14:paraId="4723A728" w14:textId="77777777" w:rsidR="002C38F8" w:rsidRPr="00AF35C0" w:rsidRDefault="002C38F8" w:rsidP="002C38F8">
            <w:pPr>
              <w:pStyle w:val="UrbisTableText"/>
              <w:spacing w:line="240" w:lineRule="auto"/>
              <w:jc w:val="center"/>
            </w:pPr>
            <w:r w:rsidRPr="00AF35C0">
              <w:t>12%</w:t>
            </w:r>
          </w:p>
        </w:tc>
        <w:tc>
          <w:tcPr>
            <w:tcW w:w="778" w:type="pct"/>
            <w:vAlign w:val="center"/>
          </w:tcPr>
          <w:p w14:paraId="3DD083F8" w14:textId="77777777" w:rsidR="002C38F8" w:rsidRPr="00AF35C0" w:rsidRDefault="002C38F8" w:rsidP="002C38F8">
            <w:pPr>
              <w:pStyle w:val="UrbisTableText"/>
              <w:spacing w:line="240" w:lineRule="auto"/>
              <w:jc w:val="center"/>
            </w:pPr>
            <w:r w:rsidRPr="00AF35C0">
              <w:t>26%</w:t>
            </w:r>
          </w:p>
        </w:tc>
        <w:tc>
          <w:tcPr>
            <w:tcW w:w="863" w:type="pct"/>
            <w:vAlign w:val="center"/>
          </w:tcPr>
          <w:p w14:paraId="0363A427" w14:textId="77777777" w:rsidR="002C38F8" w:rsidRPr="00AF35C0" w:rsidRDefault="002C38F8" w:rsidP="002C38F8">
            <w:pPr>
              <w:pStyle w:val="UrbisTableText"/>
              <w:spacing w:line="240" w:lineRule="auto"/>
              <w:jc w:val="center"/>
            </w:pPr>
            <w:r w:rsidRPr="00AF35C0">
              <w:t>15%</w:t>
            </w:r>
          </w:p>
        </w:tc>
        <w:tc>
          <w:tcPr>
            <w:tcW w:w="597" w:type="pct"/>
            <w:vAlign w:val="center"/>
          </w:tcPr>
          <w:p w14:paraId="209D2497" w14:textId="730F77A2" w:rsidR="002C38F8" w:rsidRPr="00AF35C0" w:rsidRDefault="007920A7" w:rsidP="002C38F8">
            <w:pPr>
              <w:pStyle w:val="UrbisTableText"/>
              <w:spacing w:line="240" w:lineRule="auto"/>
              <w:jc w:val="center"/>
            </w:pPr>
            <w:r>
              <w:t>15</w:t>
            </w:r>
            <w:r w:rsidR="002C38F8" w:rsidRPr="00AF35C0">
              <w:t>%</w:t>
            </w:r>
          </w:p>
        </w:tc>
      </w:tr>
      <w:tr w:rsidR="002C38F8" w:rsidRPr="00AF35C0" w14:paraId="46DF21DA" w14:textId="77777777" w:rsidTr="002C38F8">
        <w:trPr>
          <w:trHeight w:val="314"/>
        </w:trPr>
        <w:tc>
          <w:tcPr>
            <w:tcW w:w="1121" w:type="pct"/>
            <w:vAlign w:val="center"/>
          </w:tcPr>
          <w:p w14:paraId="34D18336" w14:textId="77777777" w:rsidR="002C38F8" w:rsidRPr="00AF35C0" w:rsidRDefault="002C38F8" w:rsidP="002C38F8">
            <w:pPr>
              <w:pStyle w:val="UrbisTableText"/>
              <w:spacing w:line="240" w:lineRule="auto"/>
            </w:pPr>
            <w:r w:rsidRPr="00AF35C0">
              <w:t>Key Private Operators (private)</w:t>
            </w:r>
          </w:p>
        </w:tc>
        <w:tc>
          <w:tcPr>
            <w:tcW w:w="779" w:type="pct"/>
            <w:vAlign w:val="center"/>
          </w:tcPr>
          <w:p w14:paraId="64A36F34" w14:textId="77777777" w:rsidR="002C38F8" w:rsidRPr="00AF35C0" w:rsidRDefault="002C38F8" w:rsidP="002C38F8">
            <w:pPr>
              <w:pStyle w:val="UrbisTableText"/>
              <w:spacing w:line="240" w:lineRule="auto"/>
              <w:jc w:val="center"/>
            </w:pPr>
            <w:proofErr w:type="spellStart"/>
            <w:r w:rsidRPr="00AF35C0">
              <w:t>UniLodge</w:t>
            </w:r>
            <w:proofErr w:type="spellEnd"/>
            <w:r w:rsidRPr="00AF35C0">
              <w:t>, Campus Living Villages, Urbanest</w:t>
            </w:r>
          </w:p>
        </w:tc>
        <w:tc>
          <w:tcPr>
            <w:tcW w:w="863" w:type="pct"/>
          </w:tcPr>
          <w:p w14:paraId="6CEE0DC2" w14:textId="77777777" w:rsidR="002C38F8" w:rsidRPr="00AF35C0" w:rsidRDefault="002C38F8" w:rsidP="002C38F8">
            <w:pPr>
              <w:pStyle w:val="UrbisTableText"/>
              <w:spacing w:line="240" w:lineRule="auto"/>
              <w:jc w:val="center"/>
            </w:pPr>
            <w:r w:rsidRPr="00AF35C0">
              <w:t xml:space="preserve">Campus Living Villages, </w:t>
            </w:r>
            <w:proofErr w:type="spellStart"/>
            <w:r w:rsidRPr="00AF35C0">
              <w:t>UniLodge</w:t>
            </w:r>
            <w:proofErr w:type="spellEnd"/>
            <w:r w:rsidRPr="00AF35C0">
              <w:t>, Sanctuary Developments Group</w:t>
            </w:r>
          </w:p>
        </w:tc>
        <w:tc>
          <w:tcPr>
            <w:tcW w:w="778" w:type="pct"/>
            <w:vAlign w:val="center"/>
          </w:tcPr>
          <w:p w14:paraId="0392AC96" w14:textId="6AE80E9F" w:rsidR="002C38F8" w:rsidRPr="00AF35C0" w:rsidRDefault="002C38F8" w:rsidP="002C38F8">
            <w:pPr>
              <w:pStyle w:val="UrbisTableText"/>
              <w:spacing w:line="240" w:lineRule="auto"/>
              <w:jc w:val="center"/>
            </w:pPr>
            <w:r w:rsidRPr="00AF35C0">
              <w:t>Unite Students, UPP, Vero</w:t>
            </w:r>
            <w:r w:rsidR="007E0639">
              <w:t xml:space="preserve">, </w:t>
            </w:r>
            <w:r w:rsidR="007E0639" w:rsidRPr="00AF35C0">
              <w:t xml:space="preserve"> Campus Living Villages</w:t>
            </w:r>
          </w:p>
        </w:tc>
        <w:tc>
          <w:tcPr>
            <w:tcW w:w="863" w:type="pct"/>
            <w:vAlign w:val="center"/>
          </w:tcPr>
          <w:p w14:paraId="2CF3B98E" w14:textId="77777777" w:rsidR="002C38F8" w:rsidRPr="00AF35C0" w:rsidRDefault="002C38F8" w:rsidP="002C38F8">
            <w:pPr>
              <w:pStyle w:val="UrbisTableText"/>
              <w:spacing w:line="240" w:lineRule="auto"/>
              <w:jc w:val="center"/>
            </w:pPr>
            <w:r w:rsidRPr="00AF35C0">
              <w:t>American Campus Communities, Campus Crest Communities, Education Realty Trust</w:t>
            </w:r>
          </w:p>
        </w:tc>
        <w:tc>
          <w:tcPr>
            <w:tcW w:w="597" w:type="pct"/>
            <w:vAlign w:val="center"/>
          </w:tcPr>
          <w:p w14:paraId="1D2245DE" w14:textId="77777777" w:rsidR="002C38F8" w:rsidRPr="00AF35C0" w:rsidRDefault="002C38F8" w:rsidP="002C38F8">
            <w:pPr>
              <w:pStyle w:val="UrbisTableText"/>
              <w:spacing w:line="240" w:lineRule="auto"/>
              <w:jc w:val="center"/>
            </w:pPr>
          </w:p>
        </w:tc>
      </w:tr>
    </w:tbl>
    <w:p w14:paraId="7922779E" w14:textId="77777777" w:rsidR="002C38F8" w:rsidRPr="00AF35C0" w:rsidRDefault="002C38F8" w:rsidP="002C38F8">
      <w:pPr>
        <w:rPr>
          <w:i/>
          <w:sz w:val="16"/>
        </w:rPr>
      </w:pPr>
      <w:r w:rsidRPr="00AF35C0">
        <w:rPr>
          <w:sz w:val="16"/>
        </w:rPr>
        <w:t xml:space="preserve">Source: Savills, </w:t>
      </w:r>
      <w:r w:rsidRPr="00AF35C0">
        <w:rPr>
          <w:i/>
          <w:sz w:val="16"/>
        </w:rPr>
        <w:t>Spotlight World Student Housing 2017-18, Urbis</w:t>
      </w:r>
    </w:p>
    <w:p w14:paraId="3A53D6EB" w14:textId="77777777" w:rsidR="002C38F8" w:rsidRPr="00AF35C0" w:rsidRDefault="002C38F8" w:rsidP="002C38F8">
      <w:pPr>
        <w:rPr>
          <w:sz w:val="16"/>
        </w:rPr>
      </w:pPr>
    </w:p>
    <w:p w14:paraId="5A8F67A1" w14:textId="77777777" w:rsidR="002C38F8" w:rsidRPr="00AF35C0" w:rsidRDefault="002C38F8" w:rsidP="002C38F8">
      <w:pPr>
        <w:rPr>
          <w:sz w:val="16"/>
        </w:rPr>
      </w:pPr>
    </w:p>
    <w:p w14:paraId="4A876E9E" w14:textId="77777777" w:rsidR="002C38F8" w:rsidRPr="00AF35C0" w:rsidRDefault="002C38F8" w:rsidP="002C38F8">
      <w:pPr>
        <w:spacing w:after="0"/>
      </w:pPr>
      <w:r w:rsidRPr="00AF35C0">
        <w:br w:type="page"/>
      </w:r>
    </w:p>
    <w:p w14:paraId="48AB8927" w14:textId="77777777" w:rsidR="002C38F8" w:rsidRPr="00AF35C0" w:rsidRDefault="002C38F8" w:rsidP="002C38F8">
      <w:pPr>
        <w:pStyle w:val="Heading2"/>
      </w:pPr>
      <w:bookmarkStart w:id="78" w:name="_Toc504580999"/>
      <w:bookmarkStart w:id="79" w:name="_Toc504652430"/>
      <w:r w:rsidRPr="00AF35C0">
        <w:lastRenderedPageBreak/>
        <w:t>Implications For Australia</w:t>
      </w:r>
      <w:bookmarkEnd w:id="78"/>
      <w:bookmarkEnd w:id="79"/>
    </w:p>
    <w:p w14:paraId="77B96A44" w14:textId="268A3D0C" w:rsidR="002C38F8" w:rsidRPr="00AF35C0" w:rsidRDefault="002C38F8" w:rsidP="002C38F8">
      <w:pPr>
        <w:pStyle w:val="ListBullet2"/>
        <w:numPr>
          <w:ilvl w:val="0"/>
          <w:numId w:val="0"/>
        </w:numPr>
      </w:pPr>
      <w:r w:rsidRPr="00AF35C0">
        <w:t>Based on the review of the provision of student accommodation in the four countries, key findings and implications for the development of student accommodation in Australia include:</w:t>
      </w:r>
    </w:p>
    <w:p w14:paraId="1F2EAF63" w14:textId="06339B45" w:rsidR="002C38F8" w:rsidRPr="00AF35C0" w:rsidRDefault="002C38F8" w:rsidP="007E0639">
      <w:pPr>
        <w:pStyle w:val="ListBullet"/>
      </w:pPr>
      <w:r w:rsidRPr="00AF35C0">
        <w:t>Australia does not have the same culture of moving away to study</w:t>
      </w:r>
      <w:r w:rsidR="007E0639" w:rsidRPr="007E0639">
        <w:t xml:space="preserve"> amongst domestic students compared to the UK, USA and New Zealand</w:t>
      </w:r>
      <w:r w:rsidR="00A303BB" w:rsidRPr="00AF35C0">
        <w:t>, which is reflected in the higher proportion of student accommodation in these countries</w:t>
      </w:r>
      <w:r w:rsidRPr="00AF35C0">
        <w:t>.</w:t>
      </w:r>
      <w:r w:rsidR="00A303BB" w:rsidRPr="00AF35C0">
        <w:t xml:space="preserve"> This is u</w:t>
      </w:r>
      <w:r w:rsidRPr="00AF35C0">
        <w:t xml:space="preserve">nlikely to change </w:t>
      </w:r>
      <w:r w:rsidR="009E4B2E" w:rsidRPr="00AF35C0">
        <w:t>significantly in the future</w:t>
      </w:r>
      <w:r w:rsidRPr="00AF35C0">
        <w:t xml:space="preserve"> due to the population </w:t>
      </w:r>
      <w:r w:rsidR="009E4B2E" w:rsidRPr="00AF35C0">
        <w:t xml:space="preserve">of Australia </w:t>
      </w:r>
      <w:r w:rsidRPr="00AF35C0">
        <w:t>being centred in major capital cities</w:t>
      </w:r>
      <w:r w:rsidR="009E4B2E" w:rsidRPr="00AF35C0">
        <w:t>, which are home to the majority of the leading universities</w:t>
      </w:r>
      <w:r w:rsidR="007E0639">
        <w:t xml:space="preserve"> </w:t>
      </w:r>
      <w:r w:rsidR="007E0639" w:rsidRPr="007E0639">
        <w:t xml:space="preserve">(Australia is the third most urbanised country </w:t>
      </w:r>
      <w:r w:rsidR="007E0639">
        <w:t>in the world</w:t>
      </w:r>
      <w:r w:rsidR="007E0639" w:rsidRPr="007E0639">
        <w:t>)</w:t>
      </w:r>
      <w:r w:rsidR="009E4B2E" w:rsidRPr="00AF35C0">
        <w:t xml:space="preserve">. </w:t>
      </w:r>
    </w:p>
    <w:p w14:paraId="5D0B2608" w14:textId="332CBAC8" w:rsidR="002C38F8" w:rsidRPr="00AF35C0" w:rsidRDefault="007E0639" w:rsidP="00A303BB">
      <w:pPr>
        <w:pStyle w:val="ListBullet"/>
      </w:pPr>
      <w:r>
        <w:t>There is p</w:t>
      </w:r>
      <w:r w:rsidR="002C38F8" w:rsidRPr="00AF35C0">
        <w:t xml:space="preserve">otential for more philanthropy </w:t>
      </w:r>
      <w:r w:rsidR="009E4B2E" w:rsidRPr="00AF35C0">
        <w:t xml:space="preserve">to fund student accommodation developments </w:t>
      </w:r>
      <w:r>
        <w:t xml:space="preserve">in Australia </w:t>
      </w:r>
      <w:r w:rsidR="009E4B2E" w:rsidRPr="00AF35C0">
        <w:t xml:space="preserve">with donations to universities </w:t>
      </w:r>
      <w:r>
        <w:t>prolific</w:t>
      </w:r>
      <w:r w:rsidR="009E4B2E" w:rsidRPr="00AF35C0">
        <w:t xml:space="preserve"> in the USA</w:t>
      </w:r>
      <w:r w:rsidR="002C38F8" w:rsidRPr="00AF35C0">
        <w:t xml:space="preserve">. </w:t>
      </w:r>
      <w:r w:rsidR="009E4B2E" w:rsidRPr="00AF35C0">
        <w:t>It is n</w:t>
      </w:r>
      <w:r w:rsidR="002C38F8" w:rsidRPr="00AF35C0">
        <w:t>oted that Australia</w:t>
      </w:r>
      <w:r w:rsidR="009E4B2E" w:rsidRPr="00AF35C0">
        <w:t>n</w:t>
      </w:r>
      <w:r w:rsidR="002C38F8" w:rsidRPr="00AF35C0">
        <w:t xml:space="preserve"> universities have identified this and are working </w:t>
      </w:r>
      <w:r>
        <w:t xml:space="preserve">to </w:t>
      </w:r>
      <w:r w:rsidR="009E4B2E" w:rsidRPr="00AF35C0">
        <w:t>creat</w:t>
      </w:r>
      <w:r>
        <w:t>e</w:t>
      </w:r>
      <w:r w:rsidR="009E4B2E" w:rsidRPr="00AF35C0">
        <w:t xml:space="preserve"> more opportunities.  An example of this this </w:t>
      </w:r>
      <w:r w:rsidR="002C38F8" w:rsidRPr="00AF35C0">
        <w:t xml:space="preserve">ANU </w:t>
      </w:r>
      <w:r w:rsidR="009E4B2E" w:rsidRPr="00AF35C0">
        <w:t>receiving</w:t>
      </w:r>
      <w:r w:rsidR="002C38F8" w:rsidRPr="00AF35C0">
        <w:t xml:space="preserve"> $100</w:t>
      </w:r>
      <w:r w:rsidR="009E4B2E" w:rsidRPr="00AF35C0">
        <w:t xml:space="preserve"> million</w:t>
      </w:r>
      <w:r w:rsidR="002C38F8" w:rsidRPr="00AF35C0">
        <w:t xml:space="preserve"> from the </w:t>
      </w:r>
      <w:proofErr w:type="spellStart"/>
      <w:r w:rsidR="002C38F8" w:rsidRPr="00AF35C0">
        <w:t>Tuckwell</w:t>
      </w:r>
      <w:proofErr w:type="spellEnd"/>
      <w:r w:rsidR="002C38F8" w:rsidRPr="00AF35C0">
        <w:t xml:space="preserve"> Family</w:t>
      </w:r>
      <w:r w:rsidR="009E4B2E" w:rsidRPr="00AF35C0">
        <w:t xml:space="preserve"> to fund the development of 800 beds</w:t>
      </w:r>
      <w:r w:rsidR="002C38F8" w:rsidRPr="00AF35C0">
        <w:t>.</w:t>
      </w:r>
      <w:r w:rsidR="00A303BB" w:rsidRPr="00AF35C0">
        <w:t xml:space="preserve">  The Higher Education Infrastructure Working Group has recommended that the Government commission a detailed review of options to increase philanthropic giving to Australian universities, including consideration of establishing a matched funding programme along the lines of successful programmes conducted internationally, including in the UK, Singapore and Hong Kong.  This could help boost philanthropic giving to universities for student accommodation.</w:t>
      </w:r>
    </w:p>
    <w:p w14:paraId="0FBEDC2C" w14:textId="582C603C" w:rsidR="002C38F8" w:rsidRPr="00AF35C0" w:rsidRDefault="009E4B2E" w:rsidP="007E0639">
      <w:pPr>
        <w:pStyle w:val="ListBullet"/>
      </w:pPr>
      <w:r w:rsidRPr="00AF35C0">
        <w:t xml:space="preserve">A significant number of </w:t>
      </w:r>
      <w:r w:rsidR="002C38F8" w:rsidRPr="00AF35C0">
        <w:t>USA universities ha</w:t>
      </w:r>
      <w:r w:rsidRPr="00AF35C0">
        <w:t>ve</w:t>
      </w:r>
      <w:r w:rsidR="002C38F8" w:rsidRPr="00AF35C0">
        <w:t xml:space="preserve"> requirements for students to live on campus.  </w:t>
      </w:r>
      <w:r w:rsidRPr="00AF35C0">
        <w:t>There is an o</w:t>
      </w:r>
      <w:r w:rsidR="002C38F8" w:rsidRPr="00AF35C0">
        <w:t>pportunity for universities to look into this</w:t>
      </w:r>
      <w:r w:rsidRPr="00AF35C0">
        <w:t xml:space="preserve"> and create a point of difference</w:t>
      </w:r>
      <w:r w:rsidR="002C38F8" w:rsidRPr="00AF35C0">
        <w:t xml:space="preserve">. </w:t>
      </w:r>
      <w:r w:rsidRPr="00AF35C0">
        <w:t>It is noted that s</w:t>
      </w:r>
      <w:r w:rsidR="002C38F8" w:rsidRPr="00AF35C0">
        <w:t xml:space="preserve">ome </w:t>
      </w:r>
      <w:r w:rsidRPr="00AF35C0">
        <w:t>Australian universities have implemented accommodation</w:t>
      </w:r>
      <w:r w:rsidR="002C38F8" w:rsidRPr="00AF35C0">
        <w:t xml:space="preserve"> guarantees</w:t>
      </w:r>
      <w:r w:rsidRPr="00AF35C0">
        <w:t xml:space="preserve"> to encourage more students to live on campus and have combined this with significant accommodation development.</w:t>
      </w:r>
      <w:r w:rsidR="007E0639">
        <w:t xml:space="preserve"> </w:t>
      </w:r>
      <w:r w:rsidR="007E0639" w:rsidRPr="007E0639">
        <w:t xml:space="preserve">Equally, we note that moves to make living on campus compulsory could alienate students from lower </w:t>
      </w:r>
      <w:r w:rsidR="007E0639">
        <w:t>s</w:t>
      </w:r>
      <w:r w:rsidR="007E0639" w:rsidRPr="007E0639">
        <w:t>ocio</w:t>
      </w:r>
      <w:r w:rsidR="007E0639">
        <w:t>-</w:t>
      </w:r>
      <w:r w:rsidR="007E0639" w:rsidRPr="007E0639">
        <w:t xml:space="preserve">economic </w:t>
      </w:r>
      <w:r w:rsidR="007E0639">
        <w:t>s</w:t>
      </w:r>
      <w:r w:rsidR="007E0639" w:rsidRPr="007E0639">
        <w:t>tatus backgrounds, including RRR students.</w:t>
      </w:r>
    </w:p>
    <w:p w14:paraId="2811409A" w14:textId="324065E2" w:rsidR="002C38F8" w:rsidRPr="00AF35C0" w:rsidRDefault="009E4B2E" w:rsidP="002C38F8">
      <w:pPr>
        <w:pStyle w:val="ListBullet"/>
      </w:pPr>
      <w:r w:rsidRPr="00AF35C0">
        <w:t xml:space="preserve">The </w:t>
      </w:r>
      <w:r w:rsidR="002C38F8" w:rsidRPr="00AF35C0">
        <w:t xml:space="preserve">Irish Government </w:t>
      </w:r>
      <w:r w:rsidRPr="00AF35C0">
        <w:t xml:space="preserve">is </w:t>
      </w:r>
      <w:r w:rsidR="002C38F8" w:rsidRPr="00AF35C0">
        <w:t xml:space="preserve">providing </w:t>
      </w:r>
      <w:r w:rsidRPr="00AF35C0">
        <w:t xml:space="preserve">universities with </w:t>
      </w:r>
      <w:r w:rsidR="002C38F8" w:rsidRPr="00AF35C0">
        <w:t xml:space="preserve">access to cheaper </w:t>
      </w:r>
      <w:r w:rsidRPr="00AF35C0">
        <w:t xml:space="preserve">debt </w:t>
      </w:r>
      <w:r w:rsidR="002C38F8" w:rsidRPr="00AF35C0">
        <w:t xml:space="preserve">funding through </w:t>
      </w:r>
      <w:r w:rsidRPr="00AF35C0">
        <w:t xml:space="preserve">the government’s </w:t>
      </w:r>
      <w:r w:rsidR="002C38F8" w:rsidRPr="00AF35C0">
        <w:t>Housing Finance Agency</w:t>
      </w:r>
      <w:r w:rsidRPr="00AF35C0">
        <w:t xml:space="preserve"> to encourage more student accommodation development</w:t>
      </w:r>
      <w:r w:rsidR="002C38F8" w:rsidRPr="00AF35C0">
        <w:t>.</w:t>
      </w:r>
    </w:p>
    <w:p w14:paraId="3A2272D6" w14:textId="58B7A826" w:rsidR="005857AF" w:rsidRPr="00AF35C0" w:rsidRDefault="002C38F8" w:rsidP="001503A0">
      <w:pPr>
        <w:pStyle w:val="ListBullet"/>
      </w:pPr>
      <w:r w:rsidRPr="00AF35C0">
        <w:t xml:space="preserve">Joint ventures </w:t>
      </w:r>
      <w:r w:rsidR="001A25C1" w:rsidRPr="00AF35C0">
        <w:t>between universities and the private sector are common</w:t>
      </w:r>
      <w:r w:rsidRPr="00AF35C0">
        <w:t xml:space="preserve"> in all countries. </w:t>
      </w:r>
      <w:r w:rsidR="001A25C1" w:rsidRPr="00AF35C0">
        <w:t xml:space="preserve">This has become more common in Australia in recent years with several universities entering into agreements with developers and investors to provide new accommodation. </w:t>
      </w:r>
    </w:p>
    <w:p w14:paraId="569C57FA" w14:textId="77777777" w:rsidR="00782E5D" w:rsidRPr="00AF35C0" w:rsidRDefault="00782E5D" w:rsidP="00D01742">
      <w:pPr>
        <w:pStyle w:val="Heading1"/>
      </w:pPr>
      <w:bookmarkStart w:id="80" w:name="_Toc504652431"/>
      <w:r w:rsidRPr="00AF35C0">
        <w:lastRenderedPageBreak/>
        <w:t>Options</w:t>
      </w:r>
      <w:r w:rsidR="000449E5" w:rsidRPr="00AF35C0">
        <w:t xml:space="preserve"> Identification</w:t>
      </w:r>
      <w:bookmarkEnd w:id="80"/>
    </w:p>
    <w:p w14:paraId="4DBAFC5D" w14:textId="2E0862AC" w:rsidR="007747D7" w:rsidRPr="00AF35C0" w:rsidRDefault="007747D7" w:rsidP="007747D7">
      <w:r w:rsidRPr="00AF35C0">
        <w:t xml:space="preserve">The following section outlines some options that could be considered to help facilitate more </w:t>
      </w:r>
      <w:r w:rsidR="004A7514" w:rsidRPr="00AF35C0">
        <w:t>RRR students</w:t>
      </w:r>
      <w:r w:rsidRPr="00AF35C0">
        <w:t xml:space="preserve"> choosing to study tertiary education.</w:t>
      </w:r>
    </w:p>
    <w:tbl>
      <w:tblPr>
        <w:tblStyle w:val="Urbis-Default"/>
        <w:tblW w:w="0" w:type="auto"/>
        <w:tblLook w:val="04A0" w:firstRow="1" w:lastRow="0" w:firstColumn="1" w:lastColumn="0" w:noHBand="0" w:noVBand="1"/>
        <w:tblCaption w:val="Options Identification"/>
        <w:tblDescription w:val="Options that could be considered to help facilitate more RRR students choosing to study tertiary education."/>
      </w:tblPr>
      <w:tblGrid>
        <w:gridCol w:w="3823"/>
        <w:gridCol w:w="5805"/>
      </w:tblGrid>
      <w:tr w:rsidR="00D95FB8" w:rsidRPr="00AF35C0" w14:paraId="67FEF8F3" w14:textId="77777777" w:rsidTr="005B10F0">
        <w:trPr>
          <w:cnfStyle w:val="100000000000" w:firstRow="1" w:lastRow="0" w:firstColumn="0" w:lastColumn="0" w:oddVBand="0" w:evenVBand="0" w:oddHBand="0" w:evenHBand="0" w:firstRowFirstColumn="0" w:firstRowLastColumn="0" w:lastRowFirstColumn="0" w:lastRowLastColumn="0"/>
          <w:tblHeader/>
        </w:trPr>
        <w:tc>
          <w:tcPr>
            <w:tcW w:w="3823" w:type="dxa"/>
          </w:tcPr>
          <w:p w14:paraId="19705600" w14:textId="77777777" w:rsidR="00D95FB8" w:rsidRPr="00AF35C0" w:rsidRDefault="00D95FB8" w:rsidP="00D95FB8">
            <w:pPr>
              <w:rPr>
                <w:b/>
              </w:rPr>
            </w:pPr>
            <w:r w:rsidRPr="00AF35C0">
              <w:rPr>
                <w:b/>
              </w:rPr>
              <w:t>Challenge</w:t>
            </w:r>
          </w:p>
        </w:tc>
        <w:tc>
          <w:tcPr>
            <w:tcW w:w="5805" w:type="dxa"/>
          </w:tcPr>
          <w:p w14:paraId="05A00C27" w14:textId="77777777" w:rsidR="00D95FB8" w:rsidRPr="00AF35C0" w:rsidRDefault="00D95FB8" w:rsidP="00D95FB8">
            <w:pPr>
              <w:rPr>
                <w:b/>
              </w:rPr>
            </w:pPr>
            <w:r w:rsidRPr="00AF35C0">
              <w:rPr>
                <w:b/>
              </w:rPr>
              <w:t>Potential Response(s)</w:t>
            </w:r>
          </w:p>
        </w:tc>
      </w:tr>
      <w:tr w:rsidR="00D95FB8" w:rsidRPr="00AF35C0" w14:paraId="25FC08AA" w14:textId="77777777" w:rsidTr="005B10F0">
        <w:trPr>
          <w:cnfStyle w:val="000000100000" w:firstRow="0" w:lastRow="0" w:firstColumn="0" w:lastColumn="0" w:oddVBand="0" w:evenVBand="0" w:oddHBand="1" w:evenHBand="0" w:firstRowFirstColumn="0" w:firstRowLastColumn="0" w:lastRowFirstColumn="0" w:lastRowLastColumn="0"/>
        </w:trPr>
        <w:tc>
          <w:tcPr>
            <w:tcW w:w="3823" w:type="dxa"/>
            <w:vAlign w:val="top"/>
          </w:tcPr>
          <w:p w14:paraId="3BA178BD" w14:textId="1FF6BB0A" w:rsidR="00D95FB8" w:rsidRPr="00AF35C0" w:rsidRDefault="00D95FB8" w:rsidP="00D95FB8">
            <w:bookmarkStart w:id="81" w:name="_Hlk504645354"/>
            <w:r w:rsidRPr="00AF35C0">
              <w:t xml:space="preserve">Prospective </w:t>
            </w:r>
            <w:r w:rsidR="004A7514" w:rsidRPr="00AF35C0">
              <w:t>RRR students</w:t>
            </w:r>
            <w:r w:rsidRPr="00AF35C0">
              <w:t xml:space="preserve"> looking to enter tertiary education can experience some difficulties in receiving Government assistance such as Youth Allowance. This includes the parental income test, which reduces the available payment for students whose parents exceed the income threshold.  Consultation with some university accommodation managers provided anecdotal evidence that there are </w:t>
            </w:r>
            <w:r w:rsidR="004A7514" w:rsidRPr="00AF35C0">
              <w:t>RRR students</w:t>
            </w:r>
            <w:r w:rsidRPr="00AF35C0">
              <w:t xml:space="preserve"> unable to receive Government support.   </w:t>
            </w:r>
          </w:p>
        </w:tc>
        <w:tc>
          <w:tcPr>
            <w:tcW w:w="5805" w:type="dxa"/>
            <w:vAlign w:val="top"/>
          </w:tcPr>
          <w:p w14:paraId="3CA1CB2B" w14:textId="5A0ED721" w:rsidR="00D95FB8" w:rsidRPr="00AF35C0" w:rsidRDefault="00D95FB8" w:rsidP="00D95FB8">
            <w:r w:rsidRPr="00AF35C0">
              <w:t xml:space="preserve">Reviewing eligibility criteria for </w:t>
            </w:r>
            <w:r w:rsidR="004A7514" w:rsidRPr="00AF35C0">
              <w:t>RRR students</w:t>
            </w:r>
            <w:r w:rsidRPr="00AF35C0">
              <w:t xml:space="preserve"> to access Government support such as Youth Allowance.  This could potentially involve reducing the parental income tests for </w:t>
            </w:r>
            <w:r w:rsidR="004A7514" w:rsidRPr="00AF35C0">
              <w:t>RRR students</w:t>
            </w:r>
            <w:r w:rsidRPr="00AF35C0">
              <w:t xml:space="preserve"> that need to relocate to study at university</w:t>
            </w:r>
            <w:r w:rsidR="007B234F" w:rsidRPr="00AF35C0">
              <w:t xml:space="preserve"> or providing more assistance to </w:t>
            </w:r>
            <w:r w:rsidR="004A7514" w:rsidRPr="00AF35C0">
              <w:t>RRR students</w:t>
            </w:r>
            <w:r w:rsidR="007B234F" w:rsidRPr="00AF35C0">
              <w:t xml:space="preserve"> in navigating the application process</w:t>
            </w:r>
            <w:r w:rsidRPr="00AF35C0">
              <w:t xml:space="preserve">.  </w:t>
            </w:r>
          </w:p>
        </w:tc>
      </w:tr>
      <w:tr w:rsidR="00E83661" w:rsidRPr="00AF35C0" w14:paraId="1D334075" w14:textId="77777777" w:rsidTr="005B10F0">
        <w:tc>
          <w:tcPr>
            <w:tcW w:w="3823" w:type="dxa"/>
            <w:vAlign w:val="top"/>
          </w:tcPr>
          <w:p w14:paraId="28C8AD9D" w14:textId="38F6169B" w:rsidR="00E83661" w:rsidRPr="00AF35C0" w:rsidRDefault="00E83661" w:rsidP="00E83661">
            <w:r w:rsidRPr="00AF35C0">
              <w:t xml:space="preserve">Prospective </w:t>
            </w:r>
            <w:r w:rsidR="004A7514" w:rsidRPr="00AF35C0">
              <w:t>RRR students</w:t>
            </w:r>
            <w:r w:rsidRPr="00AF35C0">
              <w:t xml:space="preserve"> applying for Government financial assistance need to go through a process to apply and get approved for assistance.   Consultation with some university accommodation managers provided anecdotal evidence that there are </w:t>
            </w:r>
            <w:r w:rsidR="004A7514" w:rsidRPr="00AF35C0">
              <w:t>RRR students</w:t>
            </w:r>
            <w:r w:rsidRPr="00AF35C0">
              <w:t xml:space="preserve"> that do not receive their first Government payment until March indicating many need to borrow money to meet upfront costs such as relocating, upfront rent, bonds etc.   </w:t>
            </w:r>
          </w:p>
        </w:tc>
        <w:tc>
          <w:tcPr>
            <w:tcW w:w="5805" w:type="dxa"/>
            <w:vAlign w:val="top"/>
          </w:tcPr>
          <w:p w14:paraId="35B93501" w14:textId="1B5CFD8B" w:rsidR="00E83661" w:rsidRPr="00AF35C0" w:rsidRDefault="00E83661" w:rsidP="00E83661">
            <w:r w:rsidRPr="00AF35C0">
              <w:t xml:space="preserve">There is an opportunity to review the application process for Government assistance to see whether the timing of applications and initial payments could be revised to reduce upfront costs. </w:t>
            </w:r>
          </w:p>
        </w:tc>
      </w:tr>
      <w:tr w:rsidR="00E83661" w:rsidRPr="00AF35C0" w14:paraId="05FA222F" w14:textId="77777777" w:rsidTr="005B10F0">
        <w:trPr>
          <w:cnfStyle w:val="000000100000" w:firstRow="0" w:lastRow="0" w:firstColumn="0" w:lastColumn="0" w:oddVBand="0" w:evenVBand="0" w:oddHBand="1" w:evenHBand="0" w:firstRowFirstColumn="0" w:firstRowLastColumn="0" w:lastRowFirstColumn="0" w:lastRowLastColumn="0"/>
        </w:trPr>
        <w:tc>
          <w:tcPr>
            <w:tcW w:w="3823" w:type="dxa"/>
            <w:vAlign w:val="top"/>
          </w:tcPr>
          <w:p w14:paraId="50E525A4" w14:textId="48639059" w:rsidR="00E83661" w:rsidRPr="00AF35C0" w:rsidRDefault="004A7514" w:rsidP="00E83661">
            <w:r w:rsidRPr="00AF35C0">
              <w:t>RRR students</w:t>
            </w:r>
            <w:r w:rsidR="00E83661" w:rsidRPr="00AF35C0">
              <w:t xml:space="preserve"> can face challenges in securing affordable on-campus accommodation especially at universities where there is strong competition for the more affordable on-campus accommodation.  </w:t>
            </w:r>
          </w:p>
        </w:tc>
        <w:tc>
          <w:tcPr>
            <w:tcW w:w="5805" w:type="dxa"/>
            <w:vAlign w:val="top"/>
          </w:tcPr>
          <w:p w14:paraId="01E1F427" w14:textId="031F822A" w:rsidR="00E83661" w:rsidRPr="00AF35C0" w:rsidRDefault="00E83661" w:rsidP="00E83661">
            <w:r w:rsidRPr="00AF35C0">
              <w:t xml:space="preserve">Universities could be encouraged to provide an allocation of beds to </w:t>
            </w:r>
            <w:r w:rsidR="004A7514" w:rsidRPr="00AF35C0">
              <w:t>RRR students</w:t>
            </w:r>
            <w:r w:rsidRPr="00AF35C0">
              <w:t xml:space="preserve"> with this policy actively marketed to </w:t>
            </w:r>
            <w:r w:rsidR="004A7514" w:rsidRPr="00AF35C0">
              <w:t>RRR students</w:t>
            </w:r>
            <w:r w:rsidRPr="00AF35C0">
              <w:t xml:space="preserve"> to give them confidence that they can secure on-campus accommodation.  This is similar to the strategy adopted by the University of Newcastle which allocates 100 rooms to students from the New England region and 80 rooms from students from the Central West region.  This policy is actively communicated in their marketing at schools in the regions to grow enrolments.</w:t>
            </w:r>
          </w:p>
          <w:p w14:paraId="78817507" w14:textId="467434BB" w:rsidR="008103D8" w:rsidRPr="00AF35C0" w:rsidRDefault="00E83661" w:rsidP="008103D8">
            <w:pPr>
              <w:rPr>
                <w:rFonts w:cs="Arial"/>
                <w:color w:val="auto"/>
              </w:rPr>
            </w:pPr>
            <w:r w:rsidRPr="00AF35C0">
              <w:t xml:space="preserve">There is potential for Government relocation scholarships for </w:t>
            </w:r>
            <w:r w:rsidR="004A7514" w:rsidRPr="00AF35C0">
              <w:t>RRR students</w:t>
            </w:r>
            <w:r w:rsidRPr="00AF35C0">
              <w:t xml:space="preserve"> to be linked to universities providing an allocation of affordable beds to these students.</w:t>
            </w:r>
            <w:r w:rsidR="008103D8" w:rsidRPr="00AF35C0">
              <w:t xml:space="preserve">  This may involve </w:t>
            </w:r>
            <w:r w:rsidR="008103D8" w:rsidRPr="00AF35C0">
              <w:rPr>
                <w:rFonts w:cs="Arial"/>
              </w:rPr>
              <w:t>the scholarship money (either all or part) to be used at the university’s accommodation so the student would benefit from reduced accommodation costs in the first year (especially helping with the upfront costs) and the university would benefit from the students being incentivised to choose their accommodation, which would ideally boost occupancy and revenue.  This would be attractive to some of the universities that are experiencing vacancies in their accommodation.</w:t>
            </w:r>
          </w:p>
          <w:p w14:paraId="01C6C211" w14:textId="610B11B3" w:rsidR="008103D8" w:rsidRDefault="008103D8" w:rsidP="008103D8">
            <w:pPr>
              <w:rPr>
                <w:rFonts w:cs="Arial"/>
              </w:rPr>
            </w:pPr>
            <w:r w:rsidRPr="00AF35C0">
              <w:rPr>
                <w:rFonts w:cs="Arial"/>
              </w:rPr>
              <w:t xml:space="preserve">The universities that already have full occupancy of accommodation may also be enticed </w:t>
            </w:r>
            <w:r w:rsidR="006A1C43" w:rsidRPr="00AF35C0">
              <w:rPr>
                <w:rFonts w:cs="Arial"/>
              </w:rPr>
              <w:t xml:space="preserve">to participate </w:t>
            </w:r>
            <w:r w:rsidRPr="00AF35C0">
              <w:rPr>
                <w:rFonts w:cs="Arial"/>
              </w:rPr>
              <w:t>by additional funding for the scheme such as assisting with marketing to RRR students.</w:t>
            </w:r>
          </w:p>
          <w:p w14:paraId="00B2DB38" w14:textId="56C7C51A" w:rsidR="00F02EAE" w:rsidRDefault="00F02EAE" w:rsidP="008103D8">
            <w:r>
              <w:rPr>
                <w:rFonts w:cs="Arial"/>
              </w:rPr>
              <w:t xml:space="preserve">There is potential for </w:t>
            </w:r>
            <w:r w:rsidR="003048F9">
              <w:rPr>
                <w:rFonts w:cs="Arial"/>
              </w:rPr>
              <w:t>a</w:t>
            </w:r>
            <w:r w:rsidR="00800794">
              <w:rPr>
                <w:rFonts w:cs="Arial"/>
              </w:rPr>
              <w:t>n allocation</w:t>
            </w:r>
            <w:r>
              <w:rPr>
                <w:rFonts w:cs="Arial"/>
              </w:rPr>
              <w:t xml:space="preserve"> scheme to </w:t>
            </w:r>
            <w:r w:rsidR="003048F9">
              <w:rPr>
                <w:rFonts w:cs="Arial"/>
              </w:rPr>
              <w:t>be expanded to</w:t>
            </w:r>
            <w:r>
              <w:rPr>
                <w:rFonts w:cs="Arial"/>
              </w:rPr>
              <w:t xml:space="preserve"> all equity groups such as </w:t>
            </w:r>
            <w:r w:rsidRPr="00AF35C0">
              <w:t xml:space="preserve">lower socio-economic status, </w:t>
            </w:r>
            <w:r w:rsidRPr="00AF35C0">
              <w:lastRenderedPageBreak/>
              <w:t>disability and indigenous students</w:t>
            </w:r>
            <w:r w:rsidR="00800794">
              <w:t xml:space="preserve"> with RRR students representing a component of the program</w:t>
            </w:r>
            <w:r>
              <w:t>.</w:t>
            </w:r>
          </w:p>
          <w:p w14:paraId="1A36877D" w14:textId="3D02569C" w:rsidR="003048F9" w:rsidRDefault="003048F9" w:rsidP="008103D8">
            <w:pPr>
              <w:rPr>
                <w:rFonts w:cs="Arial"/>
              </w:rPr>
            </w:pPr>
            <w:r>
              <w:rPr>
                <w:rFonts w:cs="Arial"/>
              </w:rPr>
              <w:t xml:space="preserve">Indigenous students face specific challenges </w:t>
            </w:r>
            <w:r w:rsidR="00800794">
              <w:rPr>
                <w:rFonts w:cs="Arial"/>
              </w:rPr>
              <w:t>such as having close cultural</w:t>
            </w:r>
            <w:r w:rsidR="005B10F0">
              <w:rPr>
                <w:rFonts w:cs="Arial"/>
              </w:rPr>
              <w:t>/community</w:t>
            </w:r>
            <w:r w:rsidR="00800794">
              <w:rPr>
                <w:rFonts w:cs="Arial"/>
              </w:rPr>
              <w:t xml:space="preserve"> ties </w:t>
            </w:r>
            <w:r w:rsidR="005B10F0">
              <w:rPr>
                <w:rFonts w:cs="Arial"/>
              </w:rPr>
              <w:t>can</w:t>
            </w:r>
            <w:r w:rsidR="00800794">
              <w:rPr>
                <w:rFonts w:cs="Arial"/>
              </w:rPr>
              <w:t xml:space="preserve"> make it difficult to leave home.  As such, there is opportunities for student allocations to include wings dedicated to Indigenous students and cultural spaces to assist them in developing cultural support networks.</w:t>
            </w:r>
          </w:p>
          <w:p w14:paraId="54601B0A" w14:textId="34845F5A" w:rsidR="008103D8" w:rsidRPr="00AF35C0" w:rsidRDefault="006A1C43" w:rsidP="006A1C43">
            <w:pPr>
              <w:rPr>
                <w:rFonts w:cs="Arial"/>
              </w:rPr>
            </w:pPr>
            <w:r w:rsidRPr="00AF35C0">
              <w:rPr>
                <w:rFonts w:cs="Arial"/>
              </w:rPr>
              <w:t>There may also be opportunities to tie</w:t>
            </w:r>
            <w:r w:rsidR="008103D8" w:rsidRPr="00AF35C0">
              <w:rPr>
                <w:rFonts w:cs="Arial"/>
              </w:rPr>
              <w:t xml:space="preserve"> </w:t>
            </w:r>
            <w:r w:rsidRPr="00AF35C0">
              <w:rPr>
                <w:rFonts w:cs="Arial"/>
              </w:rPr>
              <w:t xml:space="preserve">in with other </w:t>
            </w:r>
            <w:r w:rsidR="008103D8" w:rsidRPr="00AF35C0">
              <w:rPr>
                <w:rFonts w:cs="Arial"/>
              </w:rPr>
              <w:t xml:space="preserve">government funding </w:t>
            </w:r>
            <w:r w:rsidRPr="00AF35C0">
              <w:rPr>
                <w:rFonts w:cs="Arial"/>
              </w:rPr>
              <w:t>such as the</w:t>
            </w:r>
            <w:r w:rsidR="008103D8" w:rsidRPr="00AF35C0">
              <w:rPr>
                <w:rFonts w:cs="Arial"/>
              </w:rPr>
              <w:t xml:space="preserve"> Higher Education Participation and Partnerships Program </w:t>
            </w:r>
            <w:r w:rsidRPr="00AF35C0">
              <w:rPr>
                <w:rFonts w:cs="Arial"/>
              </w:rPr>
              <w:t xml:space="preserve">with the allocation of beds to lower socio-economic status RRR students to boost student retention. </w:t>
            </w:r>
          </w:p>
        </w:tc>
      </w:tr>
      <w:tr w:rsidR="00E83661" w:rsidRPr="00AF35C0" w14:paraId="13358BBD" w14:textId="77777777" w:rsidTr="005B10F0">
        <w:tc>
          <w:tcPr>
            <w:tcW w:w="3823" w:type="dxa"/>
            <w:vAlign w:val="top"/>
          </w:tcPr>
          <w:p w14:paraId="67FE1D7E" w14:textId="46BBC1D0" w:rsidR="00E83661" w:rsidRPr="00AF35C0" w:rsidRDefault="00E83661" w:rsidP="00E83661">
            <w:r w:rsidRPr="00AF35C0">
              <w:lastRenderedPageBreak/>
              <w:t xml:space="preserve">Older student accommodation facilities at some regional universities are in need of upgrading and some regional universities do not have the financial capacity to fund upgrades.  As such, there </w:t>
            </w:r>
            <w:r w:rsidR="006A1C43" w:rsidRPr="00AF35C0">
              <w:t>are</w:t>
            </w:r>
            <w:r w:rsidRPr="00AF35C0">
              <w:t xml:space="preserve"> buildings that are in need of upgrade to improve the student experience.</w:t>
            </w:r>
          </w:p>
        </w:tc>
        <w:tc>
          <w:tcPr>
            <w:tcW w:w="5805" w:type="dxa"/>
            <w:vAlign w:val="top"/>
          </w:tcPr>
          <w:p w14:paraId="1ABE625D" w14:textId="3677DC72" w:rsidR="00E83661" w:rsidRPr="00AF35C0" w:rsidRDefault="00E83661" w:rsidP="00E83661">
            <w:r w:rsidRPr="00AF35C0">
              <w:t xml:space="preserve">There is the potential to make regional infrastructure grants and funding available to regional universities to help fund upgrades of existing accommodation and new facilities. </w:t>
            </w:r>
          </w:p>
          <w:p w14:paraId="2F50CA19" w14:textId="2250BDF8" w:rsidR="006A1C43" w:rsidRPr="00AF35C0" w:rsidRDefault="006A1C43" w:rsidP="00E83661">
            <w:r w:rsidRPr="00AF35C0">
              <w:t xml:space="preserve">It would be recommended that any grants be tied to a business case to determine if the new investment would help boost demand for student accommodation and </w:t>
            </w:r>
            <w:r w:rsidR="00E40B27" w:rsidRPr="00AF35C0">
              <w:t xml:space="preserve">achieve </w:t>
            </w:r>
            <w:r w:rsidRPr="00AF35C0">
              <w:t xml:space="preserve">other </w:t>
            </w:r>
            <w:r w:rsidR="00E40B27" w:rsidRPr="00AF35C0">
              <w:t xml:space="preserve">desired </w:t>
            </w:r>
            <w:r w:rsidRPr="00AF35C0">
              <w:t xml:space="preserve">socio-economic outcomes. </w:t>
            </w:r>
          </w:p>
          <w:p w14:paraId="14D0395E" w14:textId="2DE49C23" w:rsidR="008103D8" w:rsidRPr="00AF35C0" w:rsidRDefault="00E83661" w:rsidP="006A1C43">
            <w:r w:rsidRPr="00AF35C0">
              <w:t xml:space="preserve">This funding could be linked to universities providing an allocation of affordable beds to </w:t>
            </w:r>
            <w:r w:rsidR="004A7514" w:rsidRPr="00AF35C0">
              <w:t>RRR students</w:t>
            </w:r>
            <w:r w:rsidR="006A1C43" w:rsidRPr="00AF35C0">
              <w:t xml:space="preserve"> or other ‘equity’ students such as lower socio-economic status, disability and indigenous students</w:t>
            </w:r>
            <w:r w:rsidRPr="00AF35C0">
              <w:t>.</w:t>
            </w:r>
          </w:p>
        </w:tc>
      </w:tr>
      <w:tr w:rsidR="00E83661" w:rsidRPr="00AF35C0" w14:paraId="00E648E7" w14:textId="77777777" w:rsidTr="005B10F0">
        <w:trPr>
          <w:cnfStyle w:val="000000100000" w:firstRow="0" w:lastRow="0" w:firstColumn="0" w:lastColumn="0" w:oddVBand="0" w:evenVBand="0" w:oddHBand="1" w:evenHBand="0" w:firstRowFirstColumn="0" w:firstRowLastColumn="0" w:lastRowFirstColumn="0" w:lastRowLastColumn="0"/>
        </w:trPr>
        <w:tc>
          <w:tcPr>
            <w:tcW w:w="3823" w:type="dxa"/>
            <w:vAlign w:val="top"/>
          </w:tcPr>
          <w:p w14:paraId="083E9B2B" w14:textId="44BF2370" w:rsidR="00E83661" w:rsidRPr="00AF35C0" w:rsidRDefault="004A7514" w:rsidP="00E83661">
            <w:r w:rsidRPr="00AF35C0">
              <w:t>RRR students</w:t>
            </w:r>
            <w:r w:rsidR="00E83661" w:rsidRPr="00AF35C0">
              <w:t xml:space="preserve"> are being deterred from studying at university due to the high costs of living in some locations.</w:t>
            </w:r>
          </w:p>
        </w:tc>
        <w:tc>
          <w:tcPr>
            <w:tcW w:w="5805" w:type="dxa"/>
            <w:vAlign w:val="top"/>
          </w:tcPr>
          <w:p w14:paraId="64D37B5D" w14:textId="7A77E4AF" w:rsidR="00E83661" w:rsidRPr="00AF35C0" w:rsidRDefault="00E83661" w:rsidP="00E83661">
            <w:r w:rsidRPr="00AF35C0">
              <w:t xml:space="preserve">Providing easily accessible information to </w:t>
            </w:r>
            <w:r w:rsidR="004A7514" w:rsidRPr="00AF35C0">
              <w:t>RRR students</w:t>
            </w:r>
            <w:r w:rsidRPr="00AF35C0">
              <w:t xml:space="preserve"> on the cost of living in different cities and towns could help students concerned about financial constraints choose locations with a lower cost of living.</w:t>
            </w:r>
          </w:p>
          <w:p w14:paraId="20308836" w14:textId="77777777" w:rsidR="00E83661" w:rsidRPr="00AF35C0" w:rsidRDefault="00E83661" w:rsidP="00E83661">
            <w:r w:rsidRPr="00AF35C0">
              <w:t xml:space="preserve">This could potentially include an index on the cost and availability of both student accommodation and private rental accommodation so that students are better informed and more confident to relocate to study. </w:t>
            </w:r>
          </w:p>
        </w:tc>
      </w:tr>
    </w:tbl>
    <w:bookmarkEnd w:id="81"/>
    <w:p w14:paraId="67A7D44A" w14:textId="2195E5B5" w:rsidR="006A1C43" w:rsidRDefault="00D95FB8" w:rsidP="003875C1">
      <w:pPr>
        <w:rPr>
          <w:sz w:val="16"/>
          <w:szCs w:val="16"/>
        </w:rPr>
      </w:pPr>
      <w:r w:rsidRPr="00AF35C0">
        <w:rPr>
          <w:sz w:val="16"/>
          <w:szCs w:val="16"/>
        </w:rPr>
        <w:t>Source: Urbis</w:t>
      </w:r>
    </w:p>
    <w:p w14:paraId="0E9A0402" w14:textId="7EF46AE7" w:rsidR="00BC6EB1" w:rsidRDefault="00BC6EB1" w:rsidP="003875C1"/>
    <w:p w14:paraId="36EA2E30" w14:textId="21CFAC24" w:rsidR="005B10F0" w:rsidRDefault="005B10F0" w:rsidP="00BC6EB1">
      <w:r>
        <w:t>An a</w:t>
      </w:r>
      <w:r w:rsidR="007C57F5">
        <w:t xml:space="preserve">dditional observation </w:t>
      </w:r>
      <w:r w:rsidR="00444CB0">
        <w:t xml:space="preserve">emerging </w:t>
      </w:r>
      <w:r w:rsidR="007C57F5">
        <w:t xml:space="preserve">from the assessment </w:t>
      </w:r>
      <w:r>
        <w:t>is the evolution of the tertiary education sector and the trend towards more students (especially RRR students) choosing to study online. With continued technological advancement and disruption occurring in the</w:t>
      </w:r>
      <w:r w:rsidRPr="00AF35C0">
        <w:t xml:space="preserve"> sector</w:t>
      </w:r>
      <w:r>
        <w:t>, tertiary education</w:t>
      </w:r>
      <w:r w:rsidRPr="00AF35C0">
        <w:t xml:space="preserve"> </w:t>
      </w:r>
      <w:r>
        <w:t xml:space="preserve">is </w:t>
      </w:r>
      <w:r w:rsidRPr="00AF35C0">
        <w:t xml:space="preserve">likely to look </w:t>
      </w:r>
      <w:r>
        <w:t xml:space="preserve">very </w:t>
      </w:r>
      <w:r w:rsidRPr="00AF35C0">
        <w:t>different in the medium to longer term</w:t>
      </w:r>
      <w:r>
        <w:t xml:space="preserve"> and have significant implications for accommodation</w:t>
      </w:r>
      <w:r w:rsidRPr="00AF35C0">
        <w:t>.</w:t>
      </w:r>
      <w:r>
        <w:t xml:space="preserve">  </w:t>
      </w:r>
      <w:r w:rsidRPr="00AF35C0">
        <w:t>Some students will continue to be unwilling to relocate for university due to cost and a range of other reasons</w:t>
      </w:r>
      <w:r>
        <w:t xml:space="preserve"> with online education providing a viable alternative.</w:t>
      </w:r>
    </w:p>
    <w:p w14:paraId="7BCDF7B8" w14:textId="044C9FDF" w:rsidR="005B10F0" w:rsidRPr="005B10F0" w:rsidRDefault="005B10F0" w:rsidP="00BC6EB1">
      <w:r w:rsidRPr="005B10F0">
        <w:t>In the medium to longer term there is the potential to expand online learning opportunities for students with satellite teaching facilities in smaller towns that leverage video conferencing and similar technologies.  This could be combined with shorter intense teaching periods where students travel to the main campus for intensive classes, reducing their requirement to seek long term accommodation.</w:t>
      </w:r>
    </w:p>
    <w:p w14:paraId="5CAB5245" w14:textId="77777777" w:rsidR="00BC6EB1" w:rsidRPr="00AF35C0" w:rsidRDefault="00BC6EB1" w:rsidP="003875C1"/>
    <w:p w14:paraId="7DC9BE04" w14:textId="77777777" w:rsidR="0081396E" w:rsidRPr="00AF35C0" w:rsidRDefault="0081396E" w:rsidP="003875C1">
      <w:pPr>
        <w:sectPr w:rsidR="0081396E" w:rsidRPr="00AF35C0" w:rsidSect="007A0695">
          <w:pgSz w:w="11906" w:h="16838" w:code="9"/>
          <w:pgMar w:top="1134" w:right="1134" w:bottom="1418" w:left="1134" w:header="709" w:footer="284" w:gutter="0"/>
          <w:cols w:space="708"/>
          <w:docGrid w:linePitch="360"/>
        </w:sectPr>
      </w:pPr>
    </w:p>
    <w:p w14:paraId="3F8BA87F" w14:textId="77777777" w:rsidR="003875C1" w:rsidRPr="00AF35C0" w:rsidRDefault="003875C1" w:rsidP="00893F9A">
      <w:pPr>
        <w:pStyle w:val="Disclaimer"/>
      </w:pPr>
      <w:bookmarkStart w:id="82" w:name="_Toc455563655"/>
      <w:bookmarkStart w:id="83" w:name="_Toc456164852"/>
      <w:bookmarkStart w:id="84" w:name="_Toc504652432"/>
      <w:bookmarkEnd w:id="13"/>
      <w:r w:rsidRPr="00AF35C0">
        <w:lastRenderedPageBreak/>
        <w:t>Disclaimer</w:t>
      </w:r>
      <w:bookmarkEnd w:id="82"/>
      <w:bookmarkEnd w:id="83"/>
      <w:bookmarkEnd w:id="84"/>
    </w:p>
    <w:p w14:paraId="6BCBF284" w14:textId="5B19D600" w:rsidR="00CC2EBE" w:rsidRPr="00AF35C0" w:rsidRDefault="00CC2EBE" w:rsidP="00B06C74">
      <w:pPr>
        <w:jc w:val="both"/>
      </w:pPr>
      <w:r w:rsidRPr="00AF35C0">
        <w:t>This report is dated</w:t>
      </w:r>
      <w:r w:rsidR="007A6EDC" w:rsidRPr="00AF35C0">
        <w:t xml:space="preserve"> </w:t>
      </w:r>
      <w:r w:rsidR="0056545F">
        <w:fldChar w:fldCharType="begin"/>
      </w:r>
      <w:r w:rsidR="0056545F">
        <w:instrText xml:space="preserve"> DocVariable "ReportDate" </w:instrText>
      </w:r>
      <w:r w:rsidR="0056545F">
        <w:fldChar w:fldCharType="separate"/>
      </w:r>
      <w:r w:rsidR="009A56F1">
        <w:t>2 February 2018</w:t>
      </w:r>
      <w:r w:rsidR="0056545F">
        <w:fldChar w:fldCharType="end"/>
      </w:r>
      <w:r w:rsidR="0081396E" w:rsidRPr="00AF35C0">
        <w:t xml:space="preserve"> </w:t>
      </w:r>
      <w:r w:rsidRPr="00AF35C0">
        <w:t xml:space="preserve">and incorporates information and events up to that date only and excludes any information arising, or event occurring, after that date which may affect the validity of </w:t>
      </w:r>
      <w:r w:rsidRPr="00AF35C0">
        <w:fldChar w:fldCharType="begin"/>
      </w:r>
      <w:r w:rsidRPr="00AF35C0">
        <w:instrText xml:space="preserve"> REF UrbisCompany \h </w:instrText>
      </w:r>
      <w:r w:rsidR="00B06C74" w:rsidRPr="00AF35C0">
        <w:instrText xml:space="preserve"> \* MERGEFORMAT </w:instrText>
      </w:r>
      <w:r w:rsidRPr="00AF35C0">
        <w:fldChar w:fldCharType="separate"/>
      </w:r>
      <w:r w:rsidR="00B720A3">
        <w:t xml:space="preserve">Urbis Pty </w:t>
      </w:r>
      <w:proofErr w:type="spellStart"/>
      <w:r w:rsidR="00B720A3">
        <w:t>Ltd</w:t>
      </w:r>
      <w:r w:rsidRPr="00AF35C0">
        <w:fldChar w:fldCharType="end"/>
      </w:r>
      <w:r w:rsidRPr="00AF35C0">
        <w:t>’s</w:t>
      </w:r>
      <w:proofErr w:type="spellEnd"/>
      <w:r w:rsidRPr="00AF35C0">
        <w:t xml:space="preserve"> (</w:t>
      </w:r>
      <w:r w:rsidRPr="00AF35C0">
        <w:rPr>
          <w:b/>
        </w:rPr>
        <w:t>Urbis</w:t>
      </w:r>
      <w:r w:rsidRPr="00AF35C0">
        <w:t xml:space="preserve">) opinion in this report. </w:t>
      </w:r>
      <w:bookmarkStart w:id="85" w:name="prop_econ1"/>
      <w:r w:rsidRPr="009A56F1">
        <w:rPr>
          <w:vanish/>
        </w:rPr>
        <w:t>Urbis is under no obligation in any circumstance to update this report for events occurring after the date of this report.</w:t>
      </w:r>
      <w:bookmarkEnd w:id="85"/>
      <w:r w:rsidRPr="00AF35C0">
        <w:t xml:space="preserve"> Urbis prepared this report on the instructions, and for the benefit only, of</w:t>
      </w:r>
      <w:r w:rsidR="00FD6EEE" w:rsidRPr="00AF35C0">
        <w:t xml:space="preserve"> </w:t>
      </w:r>
      <w:r w:rsidR="0056545F">
        <w:fldChar w:fldCharType="begin"/>
      </w:r>
      <w:r w:rsidR="0056545F">
        <w:instrText xml:space="preserve"> DocVariable "ReportFor" </w:instrText>
      </w:r>
      <w:r w:rsidR="0056545F">
        <w:fldChar w:fldCharType="separate"/>
      </w:r>
      <w:r w:rsidR="009A56F1">
        <w:t>Department of Education and Training</w:t>
      </w:r>
      <w:r w:rsidR="0056545F">
        <w:fldChar w:fldCharType="end"/>
      </w:r>
      <w:r w:rsidRPr="00AF35C0">
        <w:t xml:space="preserve"> (</w:t>
      </w:r>
      <w:r w:rsidRPr="00AF35C0">
        <w:rPr>
          <w:b/>
        </w:rPr>
        <w:t>Instructing Party</w:t>
      </w:r>
      <w:r w:rsidRPr="00AF35C0">
        <w:t xml:space="preserve">) for the purpose of </w:t>
      </w:r>
      <w:r w:rsidR="0056545F">
        <w:fldChar w:fldCharType="begin"/>
      </w:r>
      <w:r w:rsidR="0056545F">
        <w:instrText xml:space="preserve"> DocVariable "ReportDisclaimer" </w:instrText>
      </w:r>
      <w:r w:rsidR="0056545F">
        <w:fldChar w:fldCharType="separate"/>
      </w:r>
      <w:r w:rsidR="009A56F1">
        <w:t>inform planning</w:t>
      </w:r>
      <w:r w:rsidR="0056545F">
        <w:fldChar w:fldCharType="end"/>
      </w:r>
      <w:r w:rsidRPr="00AF35C0">
        <w:t xml:space="preserve"> (</w:t>
      </w:r>
      <w:r w:rsidRPr="00AF35C0">
        <w:rPr>
          <w:b/>
        </w:rPr>
        <w:t>Purpose</w:t>
      </w:r>
      <w:r w:rsidRPr="00AF35C0">
        <w:t>) and not for any other purpose or use. To the extent permitted by applicable law, Urbis expressly disclaims all liability, whether direct or indirect, to the Instructing Party which relies or purports to rely on this report for any purpose other than the Purpose, and to any other person which relies or purports to rely on this report for any purpose whatsoever (including the Purpose).</w:t>
      </w:r>
    </w:p>
    <w:p w14:paraId="0A239EC1" w14:textId="77777777" w:rsidR="00CC2EBE" w:rsidRPr="00AF35C0" w:rsidRDefault="00CC2EBE" w:rsidP="00B06C74">
      <w:pPr>
        <w:jc w:val="both"/>
      </w:pPr>
      <w:r w:rsidRPr="00AF35C0">
        <w:rPr>
          <w:rFonts w:cs="Arial"/>
        </w:rPr>
        <w:t>In preparing this report, Urbis was required to make judgements which may be affected by unforeseen future events, the likelihood and effects of which are not capable of precise assessment</w:t>
      </w:r>
      <w:r w:rsidRPr="00AF35C0">
        <w:t>.</w:t>
      </w:r>
    </w:p>
    <w:p w14:paraId="138DFBB4" w14:textId="77777777" w:rsidR="00CC2EBE" w:rsidRPr="009A56F1" w:rsidRDefault="00CC2EBE" w:rsidP="00B06C74">
      <w:pPr>
        <w:jc w:val="both"/>
        <w:rPr>
          <w:vanish/>
        </w:rPr>
      </w:pPr>
      <w:bookmarkStart w:id="86" w:name="prop_econ2"/>
      <w:r w:rsidRPr="009A56F1">
        <w:rPr>
          <w:vanish/>
        </w:rPr>
        <w:t>Urbis has recorded any data sources used for this report within this report. These data have not been independently verified unless so noted within the report.</w:t>
      </w:r>
    </w:p>
    <w:bookmarkEnd w:id="86"/>
    <w:p w14:paraId="48FDD499" w14:textId="77777777" w:rsidR="00CC2EBE" w:rsidRPr="00AF35C0" w:rsidRDefault="00CC2EBE" w:rsidP="00B06C74">
      <w:pPr>
        <w:jc w:val="both"/>
      </w:pPr>
      <w:r w:rsidRPr="00AF35C0">
        <w:rPr>
          <w:rFonts w:cs="Arial"/>
        </w:rPr>
        <w:t>All surveys, forecasts, projections and recommendations contained in or associated with this report are made in good faith and on the basis of information supplied to Urbis at the date of this report</w:t>
      </w:r>
      <w:bookmarkStart w:id="87" w:name="prop_econ3"/>
      <w:r w:rsidRPr="009A56F1">
        <w:rPr>
          <w:rFonts w:cs="Arial"/>
        </w:rPr>
        <w:t>, and upon which Urbis relied. Achievement of the projections and budgets set out in this report will depend, among other things, on the actions of others over which Urbis has no control</w:t>
      </w:r>
      <w:bookmarkEnd w:id="87"/>
      <w:r w:rsidRPr="00AF35C0">
        <w:t>.</w:t>
      </w:r>
    </w:p>
    <w:p w14:paraId="4CD1D1DD" w14:textId="77777777" w:rsidR="00CC2EBE" w:rsidRPr="009A56F1" w:rsidRDefault="00CC2EBE" w:rsidP="00B06C74">
      <w:pPr>
        <w:jc w:val="both"/>
      </w:pPr>
      <w:bookmarkStart w:id="88" w:name="Language"/>
      <w:r w:rsidRPr="009A56F1">
        <w:rPr>
          <w:rFonts w:cs="Arial"/>
        </w:rPr>
        <w:t>In preparing this report, Urbis may rely on or refer to documents in a language other than English, which Urbis may arrange to be translated</w:t>
      </w:r>
      <w:r w:rsidRPr="009A56F1">
        <w:t xml:space="preserve">. </w:t>
      </w:r>
      <w:r w:rsidRPr="009A56F1">
        <w:rPr>
          <w:rFonts w:cs="Arial"/>
        </w:rPr>
        <w:t>Urbis is not responsible for the accuracy or completeness of such translations and disclaims any liability for any statement or opinion made in this report being inaccurate or incomplete arising from such translations.</w:t>
      </w:r>
    </w:p>
    <w:bookmarkEnd w:id="88"/>
    <w:p w14:paraId="286CF4C9" w14:textId="77777777" w:rsidR="00CC2EBE" w:rsidRPr="00AF35C0" w:rsidRDefault="00CC2EBE" w:rsidP="00B06C74">
      <w:pPr>
        <w:jc w:val="both"/>
        <w:rPr>
          <w:rFonts w:cs="Arial"/>
        </w:rPr>
      </w:pPr>
      <w:r w:rsidRPr="00AF35C0">
        <w:rPr>
          <w:rFonts w:cs="Arial"/>
        </w:rPr>
        <w:t>Whilst Urbis has made all reasonable inquiries it believes necessary in preparing this report, it is not responsible for determining the completeness or accuracy of information provided to it. Urbis (including its officers and personnel) is not liable for any errors or omissions, including in information provided by the Instructing Party or another person or upon which Urbis relies, provided that such errors or omissions are not made by Urbis recklessly or in bad faith.</w:t>
      </w:r>
    </w:p>
    <w:p w14:paraId="76F79344" w14:textId="77777777" w:rsidR="00CC2EBE" w:rsidRPr="00AF35C0" w:rsidRDefault="00CC2EBE" w:rsidP="00B06C74">
      <w:pPr>
        <w:jc w:val="both"/>
      </w:pPr>
      <w:r w:rsidRPr="00AF35C0">
        <w:rPr>
          <w:rFonts w:cs="Arial"/>
        </w:rPr>
        <w:t>This report has been prepared with due care and diligence by Urbis and the statements and opinions given by Urbis in this report are given in good faith and in the reasonable belief that they are correct and not misleading</w:t>
      </w:r>
      <w:bookmarkStart w:id="89" w:name="prop_econ4"/>
      <w:r w:rsidRPr="009A56F1">
        <w:rPr>
          <w:rFonts w:cs="Arial"/>
          <w:vanish/>
        </w:rPr>
        <w:t xml:space="preserve"> and taking into account events that could reasonably be expected to be foreseen</w:t>
      </w:r>
      <w:bookmarkEnd w:id="89"/>
      <w:r w:rsidRPr="00AF35C0">
        <w:rPr>
          <w:rFonts w:cs="Arial"/>
        </w:rPr>
        <w:t>, subject to the limitations above</w:t>
      </w:r>
      <w:r w:rsidRPr="00AF35C0">
        <w:t>.</w:t>
      </w:r>
    </w:p>
    <w:p w14:paraId="24C8E90F" w14:textId="5578E2DC" w:rsidR="004340BD" w:rsidRPr="00404ABC" w:rsidRDefault="00CC2EBE" w:rsidP="00404ABC">
      <w:pPr>
        <w:jc w:val="both"/>
        <w:rPr>
          <w:vanish/>
        </w:rPr>
      </w:pPr>
      <w:bookmarkStart w:id="90" w:name="UrbisLiability"/>
      <w:r w:rsidRPr="009A56F1">
        <w:rPr>
          <w:vanish/>
        </w:rPr>
        <w:t>Liability limited by a scheme approved under Professional Standards Legislation.</w:t>
      </w:r>
      <w:bookmarkEnd w:id="90"/>
    </w:p>
    <w:p w14:paraId="4AA1B4B2" w14:textId="77777777" w:rsidR="00214CEE" w:rsidRPr="00AF35C0" w:rsidRDefault="00214CEE">
      <w:pPr>
        <w:spacing w:after="0"/>
      </w:pPr>
      <w:r w:rsidRPr="00AF35C0">
        <w:br w:type="page"/>
      </w:r>
    </w:p>
    <w:p w14:paraId="389DFF1C" w14:textId="77777777" w:rsidR="003875C1" w:rsidRPr="00AF35C0" w:rsidRDefault="003875C1" w:rsidP="003875C1">
      <w:pPr>
        <w:sectPr w:rsidR="003875C1" w:rsidRPr="00AF35C0" w:rsidSect="005403CD">
          <w:footerReference w:type="even" r:id="rId62"/>
          <w:footerReference w:type="default" r:id="rId63"/>
          <w:pgSz w:w="11906" w:h="16838" w:code="9"/>
          <w:pgMar w:top="1134" w:right="1134" w:bottom="1418" w:left="1134" w:header="709" w:footer="283" w:gutter="0"/>
          <w:cols w:space="397"/>
          <w:docGrid w:linePitch="360"/>
        </w:sectPr>
      </w:pPr>
    </w:p>
    <w:p w14:paraId="2050A4F9" w14:textId="77777777" w:rsidR="003875C1" w:rsidRPr="00AF35C0" w:rsidRDefault="00954220" w:rsidP="00B06C74">
      <w:pPr>
        <w:pStyle w:val="Appendix1"/>
      </w:pPr>
      <w:bookmarkStart w:id="91" w:name="_Toc454786941"/>
      <w:bookmarkStart w:id="92" w:name="_Toc501010818"/>
      <w:bookmarkStart w:id="93" w:name="_Toc501030473"/>
      <w:bookmarkStart w:id="94" w:name="_Toc501030475"/>
      <w:bookmarkStart w:id="95" w:name="_Toc501372279"/>
      <w:bookmarkStart w:id="96" w:name="_Toc501372281"/>
      <w:bookmarkStart w:id="97" w:name="_Toc501706375"/>
      <w:bookmarkStart w:id="98" w:name="_Toc501706376"/>
      <w:bookmarkStart w:id="99" w:name="_Toc501709016"/>
      <w:bookmarkStart w:id="100" w:name="_Toc501709017"/>
      <w:bookmarkStart w:id="101" w:name="_Toc501709021"/>
      <w:bookmarkStart w:id="102" w:name="_Toc501709024"/>
      <w:bookmarkStart w:id="103" w:name="_Toc501720665"/>
      <w:bookmarkStart w:id="104" w:name="_Toc501720668"/>
      <w:bookmarkStart w:id="105" w:name="_Toc501723916"/>
      <w:bookmarkStart w:id="106" w:name="_Toc501734762"/>
      <w:bookmarkStart w:id="107" w:name="_Toc504546480"/>
      <w:bookmarkStart w:id="108" w:name="_Toc504546483"/>
      <w:bookmarkStart w:id="109" w:name="_Toc504547135"/>
      <w:bookmarkStart w:id="110" w:name="_Toc504547138"/>
      <w:bookmarkStart w:id="111" w:name="_Toc504577521"/>
      <w:bookmarkStart w:id="112" w:name="_Toc504652384"/>
      <w:bookmarkStart w:id="113" w:name="_Toc504652387"/>
      <w:bookmarkStart w:id="114" w:name="_Toc504928339"/>
      <w:bookmarkStart w:id="115" w:name="_Toc504928346"/>
      <w:bookmarkStart w:id="116" w:name="_Toc504928379"/>
      <w:bookmarkStart w:id="117" w:name="_Toc504928384"/>
      <w:bookmarkStart w:id="118" w:name="_Toc505323002"/>
      <w:bookmarkStart w:id="119" w:name="_Toc505323005"/>
      <w:bookmarkStart w:id="120" w:name="_Toc505323023"/>
      <w:bookmarkStart w:id="121" w:name="_Toc505323028"/>
      <w:bookmarkStart w:id="122" w:name="bm_Appendix"/>
      <w:bookmarkEnd w:id="91"/>
      <w:r w:rsidRPr="00AF35C0">
        <w:lastRenderedPageBreak/>
        <w:t>Regional Students living in Metropolitan Cities</w:t>
      </w:r>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p>
    <w:p w14:paraId="50D5A917" w14:textId="77777777" w:rsidR="00B06C74" w:rsidRPr="00AF35C0" w:rsidRDefault="00B06C74" w:rsidP="00B06C74"/>
    <w:p w14:paraId="2FC4BFE2" w14:textId="77777777" w:rsidR="00810379" w:rsidRPr="00AF35C0" w:rsidRDefault="00810379" w:rsidP="003875C1">
      <w:pPr>
        <w:sectPr w:rsidR="00810379" w:rsidRPr="00AF35C0" w:rsidSect="00F07959">
          <w:headerReference w:type="default" r:id="rId64"/>
          <w:footerReference w:type="even" r:id="rId65"/>
          <w:footerReference w:type="default" r:id="rId66"/>
          <w:pgSz w:w="11906" w:h="16838" w:code="9"/>
          <w:pgMar w:top="1134" w:right="1134" w:bottom="1418" w:left="1134" w:header="709" w:footer="283" w:gutter="0"/>
          <w:cols w:space="708"/>
          <w:docGrid w:linePitch="360"/>
        </w:sectPr>
      </w:pPr>
    </w:p>
    <w:tbl>
      <w:tblPr>
        <w:tblW w:w="5000" w:type="pct"/>
        <w:tblBorders>
          <w:bottom w:val="single" w:sz="4" w:space="0" w:color="1A1919" w:themeColor="text1"/>
        </w:tblBorders>
        <w:tblLook w:val="01E0" w:firstRow="1" w:lastRow="1" w:firstColumn="1" w:lastColumn="1" w:noHBand="0" w:noVBand="0"/>
      </w:tblPr>
      <w:tblGrid>
        <w:gridCol w:w="10358"/>
        <w:gridCol w:w="2541"/>
      </w:tblGrid>
      <w:tr w:rsidR="00954220" w:rsidRPr="00AF35C0" w14:paraId="5A172951" w14:textId="77777777" w:rsidTr="00EF019B">
        <w:trPr>
          <w:trHeight w:hRule="exact" w:val="340"/>
        </w:trPr>
        <w:tc>
          <w:tcPr>
            <w:tcW w:w="4015" w:type="pct"/>
            <w:shd w:val="clear" w:color="auto" w:fill="auto"/>
            <w:noWrap/>
            <w:vAlign w:val="bottom"/>
          </w:tcPr>
          <w:p w14:paraId="2A02037D" w14:textId="77777777" w:rsidR="00954220" w:rsidRPr="00AF35C0" w:rsidRDefault="00954220" w:rsidP="00C2546E">
            <w:pPr>
              <w:pStyle w:val="ExcelTableDescription"/>
            </w:pPr>
            <w:r w:rsidRPr="00AF35C0">
              <w:lastRenderedPageBreak/>
              <w:t>Regional Students Living in Metropolitan Sydney</w:t>
            </w:r>
          </w:p>
        </w:tc>
        <w:tc>
          <w:tcPr>
            <w:tcW w:w="985" w:type="pct"/>
            <w:shd w:val="clear" w:color="auto" w:fill="auto"/>
            <w:noWrap/>
            <w:vAlign w:val="bottom"/>
          </w:tcPr>
          <w:p w14:paraId="2A4CA9B4" w14:textId="5E37900D" w:rsidR="00954220" w:rsidRPr="00AF35C0" w:rsidRDefault="00954220" w:rsidP="00C2546E">
            <w:pPr>
              <w:pStyle w:val="ExcelTableDescription"/>
              <w:jc w:val="right"/>
            </w:pPr>
            <w:r w:rsidRPr="00AF35C0">
              <w:t>Map A.</w:t>
            </w:r>
            <w:r w:rsidR="0056545F">
              <w:fldChar w:fldCharType="begin"/>
            </w:r>
            <w:r w:rsidR="0056545F">
              <w:instrText xml:space="preserve"> SEQ Map \* ARABIC \s 1 </w:instrText>
            </w:r>
            <w:r w:rsidR="0056545F">
              <w:fldChar w:fldCharType="separate"/>
            </w:r>
            <w:r w:rsidR="00B720A3">
              <w:rPr>
                <w:noProof/>
              </w:rPr>
              <w:t>1</w:t>
            </w:r>
            <w:r w:rsidR="0056545F">
              <w:rPr>
                <w:noProof/>
              </w:rPr>
              <w:fldChar w:fldCharType="end"/>
            </w:r>
          </w:p>
        </w:tc>
      </w:tr>
    </w:tbl>
    <w:p w14:paraId="4598FAD7" w14:textId="77777777" w:rsidR="00230DC6" w:rsidRPr="00AF35C0" w:rsidRDefault="00810379">
      <w:pPr>
        <w:spacing w:after="0"/>
      </w:pPr>
      <w:r w:rsidRPr="00AF35C0">
        <w:rPr>
          <w:noProof/>
          <w:lang w:eastAsia="en-AU"/>
        </w:rPr>
        <w:drawing>
          <wp:inline distT="0" distB="0" distL="0" distR="0" wp14:anchorId="4C20F4B6" wp14:editId="7AED586A">
            <wp:extent cx="8164137" cy="5772150"/>
            <wp:effectExtent l="0" t="0" r="8890" b="0"/>
            <wp:docPr id="1" name="Picture 1" descr="map of regional students living in metropolitan Sydney" title="Map of metropolitan Syd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ER0726_Sydney_1217.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8170089" cy="5776358"/>
                    </a:xfrm>
                    <a:prstGeom prst="rect">
                      <a:avLst/>
                    </a:prstGeom>
                  </pic:spPr>
                </pic:pic>
              </a:graphicData>
            </a:graphic>
          </wp:inline>
        </w:drawing>
      </w:r>
    </w:p>
    <w:tbl>
      <w:tblPr>
        <w:tblW w:w="5000" w:type="pct"/>
        <w:tblBorders>
          <w:bottom w:val="single" w:sz="4" w:space="0" w:color="1A1919" w:themeColor="text1"/>
        </w:tblBorders>
        <w:tblLook w:val="01E0" w:firstRow="1" w:lastRow="1" w:firstColumn="1" w:lastColumn="1" w:noHBand="0" w:noVBand="0"/>
      </w:tblPr>
      <w:tblGrid>
        <w:gridCol w:w="10358"/>
        <w:gridCol w:w="2541"/>
      </w:tblGrid>
      <w:tr w:rsidR="00954220" w:rsidRPr="00AF35C0" w14:paraId="0AC18970" w14:textId="77777777" w:rsidTr="00EF019B">
        <w:trPr>
          <w:trHeight w:hRule="exact" w:val="340"/>
        </w:trPr>
        <w:tc>
          <w:tcPr>
            <w:tcW w:w="4015" w:type="pct"/>
            <w:shd w:val="clear" w:color="auto" w:fill="auto"/>
            <w:noWrap/>
            <w:vAlign w:val="bottom"/>
          </w:tcPr>
          <w:p w14:paraId="18DBF1F5" w14:textId="77777777" w:rsidR="00954220" w:rsidRPr="00AF35C0" w:rsidRDefault="00954220" w:rsidP="00EF019B">
            <w:pPr>
              <w:pStyle w:val="ExcelTableDescription"/>
            </w:pPr>
            <w:r w:rsidRPr="00AF35C0">
              <w:lastRenderedPageBreak/>
              <w:t>Regional Students Living in Metropolitan Melbourne</w:t>
            </w:r>
          </w:p>
        </w:tc>
        <w:tc>
          <w:tcPr>
            <w:tcW w:w="985" w:type="pct"/>
            <w:shd w:val="clear" w:color="auto" w:fill="auto"/>
            <w:noWrap/>
            <w:vAlign w:val="bottom"/>
          </w:tcPr>
          <w:p w14:paraId="48DE1467" w14:textId="57482E1E" w:rsidR="00954220" w:rsidRPr="00AF35C0" w:rsidRDefault="00954220" w:rsidP="00EF019B">
            <w:pPr>
              <w:pStyle w:val="ExcelTableDescription"/>
              <w:jc w:val="right"/>
            </w:pPr>
            <w:r w:rsidRPr="00AF35C0">
              <w:t>Map A.</w:t>
            </w:r>
            <w:r w:rsidR="0056545F">
              <w:fldChar w:fldCharType="begin"/>
            </w:r>
            <w:r w:rsidR="0056545F">
              <w:instrText xml:space="preserve"> SEQ Map \* ARABIC \s 1 </w:instrText>
            </w:r>
            <w:r w:rsidR="0056545F">
              <w:fldChar w:fldCharType="separate"/>
            </w:r>
            <w:r w:rsidR="00B720A3">
              <w:rPr>
                <w:noProof/>
              </w:rPr>
              <w:t>2</w:t>
            </w:r>
            <w:r w:rsidR="0056545F">
              <w:rPr>
                <w:noProof/>
              </w:rPr>
              <w:fldChar w:fldCharType="end"/>
            </w:r>
          </w:p>
        </w:tc>
      </w:tr>
    </w:tbl>
    <w:p w14:paraId="3DC2553F" w14:textId="77777777" w:rsidR="00954220" w:rsidRPr="00AF35C0" w:rsidRDefault="00810379" w:rsidP="00954220">
      <w:pPr>
        <w:spacing w:after="0"/>
      </w:pPr>
      <w:r w:rsidRPr="00AF35C0">
        <w:rPr>
          <w:noProof/>
          <w:lang w:eastAsia="en-AU"/>
        </w:rPr>
        <w:drawing>
          <wp:inline distT="0" distB="0" distL="0" distR="0" wp14:anchorId="12656B0F" wp14:editId="555B2BA0">
            <wp:extent cx="8190865" cy="5791200"/>
            <wp:effectExtent l="0" t="0" r="635" b="0"/>
            <wp:docPr id="13" name="Picture 13" descr="Map of regional students living in metropolitan Melbourne" title="Map of metropolitan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ER0726_Vic_1217.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8190865" cy="5791200"/>
                    </a:xfrm>
                    <a:prstGeom prst="rect">
                      <a:avLst/>
                    </a:prstGeom>
                  </pic:spPr>
                </pic:pic>
              </a:graphicData>
            </a:graphic>
          </wp:inline>
        </w:drawing>
      </w:r>
    </w:p>
    <w:tbl>
      <w:tblPr>
        <w:tblW w:w="5000" w:type="pct"/>
        <w:tblBorders>
          <w:bottom w:val="single" w:sz="4" w:space="0" w:color="1A1919" w:themeColor="text1"/>
        </w:tblBorders>
        <w:tblLook w:val="01E0" w:firstRow="1" w:lastRow="1" w:firstColumn="1" w:lastColumn="1" w:noHBand="0" w:noVBand="0"/>
      </w:tblPr>
      <w:tblGrid>
        <w:gridCol w:w="10358"/>
        <w:gridCol w:w="2541"/>
      </w:tblGrid>
      <w:tr w:rsidR="00954220" w:rsidRPr="00AF35C0" w14:paraId="6F6347C2" w14:textId="77777777" w:rsidTr="00EF019B">
        <w:trPr>
          <w:trHeight w:hRule="exact" w:val="340"/>
        </w:trPr>
        <w:tc>
          <w:tcPr>
            <w:tcW w:w="4015" w:type="pct"/>
            <w:shd w:val="clear" w:color="auto" w:fill="auto"/>
            <w:noWrap/>
            <w:vAlign w:val="bottom"/>
          </w:tcPr>
          <w:p w14:paraId="634D1745" w14:textId="77777777" w:rsidR="00954220" w:rsidRPr="00AF35C0" w:rsidRDefault="00954220" w:rsidP="00EF019B">
            <w:pPr>
              <w:pStyle w:val="ExcelTableDescription"/>
            </w:pPr>
            <w:r w:rsidRPr="00AF35C0">
              <w:lastRenderedPageBreak/>
              <w:t>Regional Students Living in Metropolitan Brisbane</w:t>
            </w:r>
          </w:p>
        </w:tc>
        <w:tc>
          <w:tcPr>
            <w:tcW w:w="985" w:type="pct"/>
            <w:shd w:val="clear" w:color="auto" w:fill="auto"/>
            <w:noWrap/>
            <w:vAlign w:val="bottom"/>
          </w:tcPr>
          <w:p w14:paraId="1F82938D" w14:textId="7256349B" w:rsidR="00954220" w:rsidRPr="00AF35C0" w:rsidRDefault="00954220" w:rsidP="00EF019B">
            <w:pPr>
              <w:pStyle w:val="ExcelTableDescription"/>
              <w:jc w:val="right"/>
            </w:pPr>
            <w:r w:rsidRPr="00AF35C0">
              <w:t>Map A.</w:t>
            </w:r>
            <w:r w:rsidR="0056545F">
              <w:fldChar w:fldCharType="begin"/>
            </w:r>
            <w:r w:rsidR="0056545F">
              <w:instrText xml:space="preserve"> SEQ Map \* ARABIC \s 1 </w:instrText>
            </w:r>
            <w:r w:rsidR="0056545F">
              <w:fldChar w:fldCharType="separate"/>
            </w:r>
            <w:r w:rsidR="00B720A3">
              <w:rPr>
                <w:noProof/>
              </w:rPr>
              <w:t>3</w:t>
            </w:r>
            <w:r w:rsidR="0056545F">
              <w:rPr>
                <w:noProof/>
              </w:rPr>
              <w:fldChar w:fldCharType="end"/>
            </w:r>
          </w:p>
        </w:tc>
      </w:tr>
    </w:tbl>
    <w:p w14:paraId="4EC4DEE1" w14:textId="77777777" w:rsidR="00954220" w:rsidRPr="00AF35C0" w:rsidRDefault="00810379" w:rsidP="00954220">
      <w:pPr>
        <w:spacing w:after="0"/>
      </w:pPr>
      <w:r w:rsidRPr="00AF35C0">
        <w:rPr>
          <w:noProof/>
          <w:lang w:eastAsia="en-AU"/>
        </w:rPr>
        <w:drawing>
          <wp:inline distT="0" distB="0" distL="0" distR="0" wp14:anchorId="50B3E58B" wp14:editId="143DBF96">
            <wp:extent cx="8190865" cy="5791200"/>
            <wp:effectExtent l="0" t="0" r="635" b="0"/>
            <wp:docPr id="16" name="Picture 16" descr="map of regional students living in metropolitan Brisbane" title="Map of Regional Brisb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ER0726_Queensland_1217.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8190865" cy="5791200"/>
                    </a:xfrm>
                    <a:prstGeom prst="rect">
                      <a:avLst/>
                    </a:prstGeom>
                  </pic:spPr>
                </pic:pic>
              </a:graphicData>
            </a:graphic>
          </wp:inline>
        </w:drawing>
      </w:r>
    </w:p>
    <w:tbl>
      <w:tblPr>
        <w:tblW w:w="5000" w:type="pct"/>
        <w:tblBorders>
          <w:bottom w:val="single" w:sz="4" w:space="0" w:color="1A1919" w:themeColor="text1"/>
        </w:tblBorders>
        <w:tblLook w:val="01E0" w:firstRow="1" w:lastRow="1" w:firstColumn="1" w:lastColumn="1" w:noHBand="0" w:noVBand="0"/>
      </w:tblPr>
      <w:tblGrid>
        <w:gridCol w:w="10358"/>
        <w:gridCol w:w="2541"/>
      </w:tblGrid>
      <w:tr w:rsidR="00954220" w:rsidRPr="00AF35C0" w14:paraId="2EAAED49" w14:textId="77777777" w:rsidTr="00EF019B">
        <w:trPr>
          <w:trHeight w:hRule="exact" w:val="340"/>
        </w:trPr>
        <w:tc>
          <w:tcPr>
            <w:tcW w:w="4015" w:type="pct"/>
            <w:shd w:val="clear" w:color="auto" w:fill="auto"/>
            <w:noWrap/>
            <w:vAlign w:val="bottom"/>
          </w:tcPr>
          <w:p w14:paraId="71A72BE3" w14:textId="77777777" w:rsidR="00954220" w:rsidRPr="00AF35C0" w:rsidRDefault="00954220" w:rsidP="00EF019B">
            <w:pPr>
              <w:pStyle w:val="ExcelTableDescription"/>
            </w:pPr>
            <w:r w:rsidRPr="00AF35C0">
              <w:lastRenderedPageBreak/>
              <w:t>Regional Students Living in Metropolitan Adelaide</w:t>
            </w:r>
          </w:p>
        </w:tc>
        <w:tc>
          <w:tcPr>
            <w:tcW w:w="985" w:type="pct"/>
            <w:shd w:val="clear" w:color="auto" w:fill="auto"/>
            <w:noWrap/>
            <w:vAlign w:val="bottom"/>
          </w:tcPr>
          <w:p w14:paraId="354B8E9D" w14:textId="6E0E17B7" w:rsidR="00954220" w:rsidRPr="00AF35C0" w:rsidRDefault="00954220" w:rsidP="00EF019B">
            <w:pPr>
              <w:pStyle w:val="ExcelTableDescription"/>
              <w:jc w:val="right"/>
            </w:pPr>
            <w:r w:rsidRPr="00AF35C0">
              <w:t>Map A.</w:t>
            </w:r>
            <w:r w:rsidR="0056545F">
              <w:fldChar w:fldCharType="begin"/>
            </w:r>
            <w:r w:rsidR="0056545F">
              <w:instrText xml:space="preserve"> SEQ Map \* ARABIC \s 1 </w:instrText>
            </w:r>
            <w:r w:rsidR="0056545F">
              <w:fldChar w:fldCharType="separate"/>
            </w:r>
            <w:r w:rsidR="00B720A3">
              <w:rPr>
                <w:noProof/>
              </w:rPr>
              <w:t>4</w:t>
            </w:r>
            <w:r w:rsidR="0056545F">
              <w:rPr>
                <w:noProof/>
              </w:rPr>
              <w:fldChar w:fldCharType="end"/>
            </w:r>
          </w:p>
        </w:tc>
      </w:tr>
    </w:tbl>
    <w:p w14:paraId="6E5DD199" w14:textId="77777777" w:rsidR="00954220" w:rsidRPr="00AF35C0" w:rsidRDefault="00810379" w:rsidP="00954220">
      <w:pPr>
        <w:spacing w:after="0"/>
      </w:pPr>
      <w:r w:rsidRPr="00AF35C0">
        <w:rPr>
          <w:noProof/>
          <w:lang w:eastAsia="en-AU"/>
        </w:rPr>
        <w:drawing>
          <wp:inline distT="0" distB="0" distL="0" distR="0" wp14:anchorId="7CD04B0D" wp14:editId="189C75D6">
            <wp:extent cx="8190865" cy="5791200"/>
            <wp:effectExtent l="0" t="0" r="635" b="0"/>
            <wp:docPr id="17" name="Picture 17" descr="Map of regional students living in metropolitan Adelaide" title="Map of metropolitan Adela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ER0726_SA_1217.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8190865" cy="5791200"/>
                    </a:xfrm>
                    <a:prstGeom prst="rect">
                      <a:avLst/>
                    </a:prstGeom>
                  </pic:spPr>
                </pic:pic>
              </a:graphicData>
            </a:graphic>
          </wp:inline>
        </w:drawing>
      </w:r>
    </w:p>
    <w:tbl>
      <w:tblPr>
        <w:tblW w:w="5000" w:type="pct"/>
        <w:tblBorders>
          <w:bottom w:val="single" w:sz="4" w:space="0" w:color="1A1919" w:themeColor="text1"/>
        </w:tblBorders>
        <w:tblLook w:val="01E0" w:firstRow="1" w:lastRow="1" w:firstColumn="1" w:lastColumn="1" w:noHBand="0" w:noVBand="0"/>
      </w:tblPr>
      <w:tblGrid>
        <w:gridCol w:w="10358"/>
        <w:gridCol w:w="2541"/>
      </w:tblGrid>
      <w:tr w:rsidR="00954220" w:rsidRPr="00AF35C0" w14:paraId="7ED32C35" w14:textId="77777777" w:rsidTr="00EF019B">
        <w:trPr>
          <w:trHeight w:hRule="exact" w:val="340"/>
        </w:trPr>
        <w:tc>
          <w:tcPr>
            <w:tcW w:w="4015" w:type="pct"/>
            <w:shd w:val="clear" w:color="auto" w:fill="auto"/>
            <w:noWrap/>
            <w:vAlign w:val="bottom"/>
          </w:tcPr>
          <w:p w14:paraId="203ED0BF" w14:textId="77777777" w:rsidR="00954220" w:rsidRPr="00AF35C0" w:rsidRDefault="00954220" w:rsidP="00EF019B">
            <w:pPr>
              <w:pStyle w:val="ExcelTableDescription"/>
            </w:pPr>
            <w:r w:rsidRPr="00AF35C0">
              <w:lastRenderedPageBreak/>
              <w:t>Regional Students Living in Metropolitan Perth</w:t>
            </w:r>
          </w:p>
        </w:tc>
        <w:tc>
          <w:tcPr>
            <w:tcW w:w="985" w:type="pct"/>
            <w:shd w:val="clear" w:color="auto" w:fill="auto"/>
            <w:noWrap/>
            <w:vAlign w:val="bottom"/>
          </w:tcPr>
          <w:p w14:paraId="24DAF419" w14:textId="52C7A042" w:rsidR="00954220" w:rsidRPr="00AF35C0" w:rsidRDefault="00954220" w:rsidP="00EF019B">
            <w:pPr>
              <w:pStyle w:val="ExcelTableDescription"/>
              <w:jc w:val="right"/>
            </w:pPr>
            <w:r w:rsidRPr="00AF35C0">
              <w:t>Map A.</w:t>
            </w:r>
            <w:r w:rsidR="0056545F">
              <w:fldChar w:fldCharType="begin"/>
            </w:r>
            <w:r w:rsidR="0056545F">
              <w:instrText xml:space="preserve"> SEQ Map \* ARABIC \s 1 </w:instrText>
            </w:r>
            <w:r w:rsidR="0056545F">
              <w:fldChar w:fldCharType="separate"/>
            </w:r>
            <w:r w:rsidR="00B720A3">
              <w:rPr>
                <w:noProof/>
              </w:rPr>
              <w:t>5</w:t>
            </w:r>
            <w:r w:rsidR="0056545F">
              <w:rPr>
                <w:noProof/>
              </w:rPr>
              <w:fldChar w:fldCharType="end"/>
            </w:r>
          </w:p>
        </w:tc>
      </w:tr>
    </w:tbl>
    <w:p w14:paraId="0653F840" w14:textId="77777777" w:rsidR="00954220" w:rsidRPr="00AF35C0" w:rsidRDefault="00810379" w:rsidP="00954220">
      <w:pPr>
        <w:spacing w:after="0"/>
      </w:pPr>
      <w:r w:rsidRPr="00AF35C0">
        <w:rPr>
          <w:noProof/>
          <w:lang w:eastAsia="en-AU"/>
        </w:rPr>
        <w:drawing>
          <wp:inline distT="0" distB="0" distL="0" distR="0" wp14:anchorId="62CD6A58" wp14:editId="3A7B0040">
            <wp:extent cx="8190865" cy="5791200"/>
            <wp:effectExtent l="0" t="0" r="635" b="0"/>
            <wp:docPr id="18" name="Picture 18" descr="Map of regional students living in metropolitan Perth" title="Map of metropolitan Pe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ER0726_WA_1217.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8190865" cy="5791200"/>
                    </a:xfrm>
                    <a:prstGeom prst="rect">
                      <a:avLst/>
                    </a:prstGeom>
                  </pic:spPr>
                </pic:pic>
              </a:graphicData>
            </a:graphic>
          </wp:inline>
        </w:drawing>
      </w:r>
    </w:p>
    <w:tbl>
      <w:tblPr>
        <w:tblW w:w="5000" w:type="pct"/>
        <w:tblBorders>
          <w:bottom w:val="single" w:sz="4" w:space="0" w:color="1A1919" w:themeColor="text1"/>
        </w:tblBorders>
        <w:tblLook w:val="01E0" w:firstRow="1" w:lastRow="1" w:firstColumn="1" w:lastColumn="1" w:noHBand="0" w:noVBand="0"/>
      </w:tblPr>
      <w:tblGrid>
        <w:gridCol w:w="10358"/>
        <w:gridCol w:w="2541"/>
      </w:tblGrid>
      <w:tr w:rsidR="00954220" w:rsidRPr="00AF35C0" w14:paraId="03F6CDFA" w14:textId="77777777" w:rsidTr="00EF019B">
        <w:trPr>
          <w:trHeight w:hRule="exact" w:val="340"/>
        </w:trPr>
        <w:tc>
          <w:tcPr>
            <w:tcW w:w="4015" w:type="pct"/>
            <w:shd w:val="clear" w:color="auto" w:fill="auto"/>
            <w:noWrap/>
            <w:vAlign w:val="bottom"/>
          </w:tcPr>
          <w:p w14:paraId="5E6760A0" w14:textId="77777777" w:rsidR="00954220" w:rsidRPr="00AF35C0" w:rsidRDefault="00954220" w:rsidP="00EF019B">
            <w:pPr>
              <w:pStyle w:val="ExcelTableDescription"/>
            </w:pPr>
            <w:r w:rsidRPr="00AF35C0">
              <w:lastRenderedPageBreak/>
              <w:t>Regional Students Living in Metropolitan Hobart</w:t>
            </w:r>
          </w:p>
        </w:tc>
        <w:tc>
          <w:tcPr>
            <w:tcW w:w="985" w:type="pct"/>
            <w:shd w:val="clear" w:color="auto" w:fill="auto"/>
            <w:noWrap/>
            <w:vAlign w:val="bottom"/>
          </w:tcPr>
          <w:p w14:paraId="3EF2CEDD" w14:textId="398A274D" w:rsidR="00954220" w:rsidRPr="00AF35C0" w:rsidRDefault="00954220" w:rsidP="00EF019B">
            <w:pPr>
              <w:pStyle w:val="ExcelTableDescription"/>
              <w:jc w:val="right"/>
            </w:pPr>
            <w:r w:rsidRPr="00AF35C0">
              <w:t>Map A.</w:t>
            </w:r>
            <w:r w:rsidR="0056545F">
              <w:fldChar w:fldCharType="begin"/>
            </w:r>
            <w:r w:rsidR="0056545F">
              <w:instrText xml:space="preserve"> SEQ Map \* ARABIC \s 1 </w:instrText>
            </w:r>
            <w:r w:rsidR="0056545F">
              <w:fldChar w:fldCharType="separate"/>
            </w:r>
            <w:r w:rsidR="00B720A3">
              <w:rPr>
                <w:noProof/>
              </w:rPr>
              <w:t>6</w:t>
            </w:r>
            <w:r w:rsidR="0056545F">
              <w:rPr>
                <w:noProof/>
              </w:rPr>
              <w:fldChar w:fldCharType="end"/>
            </w:r>
          </w:p>
        </w:tc>
      </w:tr>
    </w:tbl>
    <w:p w14:paraId="2E48B38F" w14:textId="77777777" w:rsidR="008B7D1D" w:rsidRPr="00AF35C0" w:rsidRDefault="00810379" w:rsidP="003875C1">
      <w:pPr>
        <w:sectPr w:rsidR="008B7D1D" w:rsidRPr="00AF35C0" w:rsidSect="00810379">
          <w:pgSz w:w="16838" w:h="11906" w:orient="landscape" w:code="9"/>
          <w:pgMar w:top="1134" w:right="2521" w:bottom="1134" w:left="1418" w:header="709" w:footer="283" w:gutter="0"/>
          <w:cols w:space="708"/>
          <w:docGrid w:linePitch="360"/>
        </w:sectPr>
      </w:pPr>
      <w:r w:rsidRPr="00AF35C0">
        <w:rPr>
          <w:noProof/>
          <w:lang w:eastAsia="en-AU"/>
        </w:rPr>
        <w:drawing>
          <wp:inline distT="0" distB="0" distL="0" distR="0" wp14:anchorId="23CE9B5C" wp14:editId="1370C4DA">
            <wp:extent cx="8190865" cy="5791200"/>
            <wp:effectExtent l="0" t="0" r="635" b="0"/>
            <wp:docPr id="20" name="Picture 20" descr="Map of regional students living in metropolitan Hobart" title="Map of metropoltan Hob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ER0726_TAS_121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8190865" cy="5791200"/>
                    </a:xfrm>
                    <a:prstGeom prst="rect">
                      <a:avLst/>
                    </a:prstGeom>
                  </pic:spPr>
                </pic:pic>
              </a:graphicData>
            </a:graphic>
          </wp:inline>
        </w:drawing>
      </w:r>
    </w:p>
    <w:p w14:paraId="361D3038" w14:textId="77777777" w:rsidR="008B7D1D" w:rsidRPr="00AF35C0" w:rsidRDefault="008B7D1D" w:rsidP="008B7D1D">
      <w:pPr>
        <w:pStyle w:val="Appendix1"/>
      </w:pPr>
      <w:bookmarkStart w:id="123" w:name="_Toc504546481"/>
      <w:bookmarkStart w:id="124" w:name="_Toc504546484"/>
      <w:bookmarkStart w:id="125" w:name="_Toc504547136"/>
      <w:bookmarkStart w:id="126" w:name="_Toc504547139"/>
      <w:bookmarkStart w:id="127" w:name="_Toc504577522"/>
      <w:bookmarkStart w:id="128" w:name="_Toc504652385"/>
      <w:bookmarkStart w:id="129" w:name="_Toc504652388"/>
      <w:bookmarkStart w:id="130" w:name="_Toc504928340"/>
      <w:bookmarkStart w:id="131" w:name="_Toc504928347"/>
      <w:bookmarkStart w:id="132" w:name="_Toc504928380"/>
      <w:bookmarkStart w:id="133" w:name="_Toc504928385"/>
      <w:bookmarkStart w:id="134" w:name="_Toc505323003"/>
      <w:bookmarkStart w:id="135" w:name="_Toc505323006"/>
      <w:bookmarkStart w:id="136" w:name="_Toc505323024"/>
      <w:bookmarkStart w:id="137" w:name="_Toc505323029"/>
      <w:r w:rsidRPr="00AF35C0">
        <w:lastRenderedPageBreak/>
        <w:t>Australian University Profiles</w:t>
      </w:r>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p>
    <w:p w14:paraId="18CFA1D3" w14:textId="77777777" w:rsidR="008B7D1D" w:rsidRPr="00AF35C0" w:rsidRDefault="008B7D1D" w:rsidP="003875C1"/>
    <w:p w14:paraId="707FC815" w14:textId="77777777" w:rsidR="008B7D1D" w:rsidRPr="00AF35C0" w:rsidRDefault="008B7D1D">
      <w:pPr>
        <w:spacing w:after="0"/>
      </w:pPr>
      <w:r w:rsidRPr="00AF35C0">
        <w:br w:type="page"/>
      </w:r>
    </w:p>
    <w:p w14:paraId="712BC2D0" w14:textId="77777777" w:rsidR="008B7D1D" w:rsidRPr="00AF35C0" w:rsidRDefault="008B7D1D" w:rsidP="008B7D1D"/>
    <w:tbl>
      <w:tblPr>
        <w:tblStyle w:val="CaptionTable"/>
        <w:tblpPr w:leftFromText="180" w:rightFromText="180" w:vertAnchor="text" w:horzAnchor="margin" w:tblpY="-124"/>
        <w:tblW w:w="5000" w:type="pct"/>
        <w:tblCellMar>
          <w:left w:w="0" w:type="dxa"/>
          <w:right w:w="0" w:type="dxa"/>
        </w:tblCellMar>
        <w:tblLook w:val="04A0" w:firstRow="1" w:lastRow="0" w:firstColumn="1" w:lastColumn="0" w:noHBand="0" w:noVBand="1"/>
        <w:tblCaption w:val="University of Melbourne"/>
        <w:tblDescription w:val="University of Melbourne - Parkville Campus"/>
      </w:tblPr>
      <w:tblGrid>
        <w:gridCol w:w="1980"/>
        <w:gridCol w:w="1912"/>
        <w:gridCol w:w="637"/>
        <w:gridCol w:w="1190"/>
        <w:gridCol w:w="85"/>
        <w:gridCol w:w="1275"/>
        <w:gridCol w:w="637"/>
        <w:gridCol w:w="1912"/>
      </w:tblGrid>
      <w:tr w:rsidR="008B7D1D" w:rsidRPr="00AF35C0" w14:paraId="70AB9C42" w14:textId="77777777" w:rsidTr="00543DAC">
        <w:trPr>
          <w:cnfStyle w:val="100000000000" w:firstRow="1" w:lastRow="0" w:firstColumn="0" w:lastColumn="0" w:oddVBand="0" w:evenVBand="0" w:oddHBand="0" w:evenHBand="0" w:firstRowFirstColumn="0" w:firstRowLastColumn="0" w:lastRowFirstColumn="0" w:lastRowLastColumn="0"/>
          <w:trHeight w:val="454"/>
          <w:tblHeader/>
        </w:trPr>
        <w:tc>
          <w:tcPr>
            <w:tcW w:w="5000" w:type="pct"/>
            <w:gridSpan w:val="8"/>
            <w:vAlign w:val="top"/>
          </w:tcPr>
          <w:p w14:paraId="36DDA910" w14:textId="77777777" w:rsidR="008B7D1D" w:rsidRPr="00AF35C0" w:rsidRDefault="008B7D1D" w:rsidP="00412B3B">
            <w:pPr>
              <w:pStyle w:val="UrbisTableHeading"/>
            </w:pPr>
            <w:bookmarkStart w:id="138" w:name="_Hlk502837558"/>
            <w:r w:rsidRPr="00AF35C0">
              <w:t>University of Melbourne – Parkville Campus</w:t>
            </w:r>
          </w:p>
        </w:tc>
      </w:tr>
      <w:tr w:rsidR="008B7D1D" w:rsidRPr="00AF35C0" w14:paraId="32439D7F" w14:textId="77777777" w:rsidTr="00412B3B">
        <w:trPr>
          <w:cnfStyle w:val="000000100000" w:firstRow="0" w:lastRow="0" w:firstColumn="0" w:lastColumn="0" w:oddVBand="0" w:evenVBand="0" w:oddHBand="1" w:evenHBand="0" w:firstRowFirstColumn="0" w:firstRowLastColumn="0" w:lastRowFirstColumn="0" w:lastRowLastColumn="0"/>
          <w:trHeight w:val="340"/>
        </w:trPr>
        <w:tc>
          <w:tcPr>
            <w:tcW w:w="1028" w:type="pct"/>
            <w:vAlign w:val="top"/>
          </w:tcPr>
          <w:p w14:paraId="02967AD4" w14:textId="77777777" w:rsidR="008B7D1D" w:rsidRPr="00AF35C0" w:rsidRDefault="008B7D1D" w:rsidP="00412B3B">
            <w:pPr>
              <w:pStyle w:val="UrbisTableText"/>
              <w:spacing w:before="0" w:after="0"/>
              <w:rPr>
                <w:b/>
              </w:rPr>
            </w:pPr>
            <w:r w:rsidRPr="00AF35C0">
              <w:rPr>
                <w:b/>
              </w:rPr>
              <w:t>PBSA Supply</w:t>
            </w:r>
          </w:p>
        </w:tc>
        <w:tc>
          <w:tcPr>
            <w:tcW w:w="1942" w:type="pct"/>
            <w:gridSpan w:val="3"/>
            <w:vAlign w:val="top"/>
          </w:tcPr>
          <w:p w14:paraId="61F2CB64" w14:textId="77777777" w:rsidR="008B7D1D" w:rsidRPr="00AF35C0" w:rsidRDefault="008B7D1D" w:rsidP="00412B3B">
            <w:pPr>
              <w:pStyle w:val="UrbisTableText"/>
              <w:spacing w:before="0" w:after="0"/>
              <w:jc w:val="center"/>
              <w:rPr>
                <w:b/>
              </w:rPr>
            </w:pPr>
            <w:r w:rsidRPr="00AF35C0">
              <w:rPr>
                <w:b/>
              </w:rPr>
              <w:t>No. of Facilities</w:t>
            </w:r>
          </w:p>
        </w:tc>
        <w:tc>
          <w:tcPr>
            <w:tcW w:w="2030" w:type="pct"/>
            <w:gridSpan w:val="4"/>
            <w:vAlign w:val="top"/>
          </w:tcPr>
          <w:p w14:paraId="3A7193E5" w14:textId="77777777" w:rsidR="008B7D1D" w:rsidRPr="00AF35C0" w:rsidRDefault="008B7D1D" w:rsidP="00412B3B">
            <w:pPr>
              <w:pStyle w:val="UrbisTableText"/>
              <w:spacing w:before="0" w:after="0"/>
              <w:jc w:val="center"/>
              <w:rPr>
                <w:b/>
              </w:rPr>
            </w:pPr>
            <w:r w:rsidRPr="00AF35C0">
              <w:rPr>
                <w:b/>
              </w:rPr>
              <w:t>No. of Beds</w:t>
            </w:r>
          </w:p>
        </w:tc>
      </w:tr>
      <w:tr w:rsidR="008B7D1D" w:rsidRPr="00AF35C0" w14:paraId="546076AF" w14:textId="77777777" w:rsidTr="00412B3B">
        <w:trPr>
          <w:trHeight w:val="287"/>
        </w:trPr>
        <w:tc>
          <w:tcPr>
            <w:tcW w:w="1028" w:type="pct"/>
            <w:vAlign w:val="top"/>
          </w:tcPr>
          <w:p w14:paraId="66FDDACA" w14:textId="77777777" w:rsidR="008B7D1D" w:rsidRPr="00AF35C0" w:rsidRDefault="008B7D1D" w:rsidP="00412B3B">
            <w:pPr>
              <w:pStyle w:val="UrbisTableText"/>
              <w:spacing w:before="0" w:after="0"/>
            </w:pPr>
            <w:r w:rsidRPr="00AF35C0">
              <w:t>University Owned</w:t>
            </w:r>
          </w:p>
        </w:tc>
        <w:tc>
          <w:tcPr>
            <w:tcW w:w="1942" w:type="pct"/>
            <w:gridSpan w:val="3"/>
            <w:vAlign w:val="top"/>
          </w:tcPr>
          <w:p w14:paraId="33BF666D" w14:textId="77777777" w:rsidR="008B7D1D" w:rsidRPr="00AF35C0" w:rsidRDefault="008B7D1D" w:rsidP="00412B3B">
            <w:pPr>
              <w:pStyle w:val="UrbisTableText"/>
              <w:spacing w:before="0" w:after="0"/>
              <w:jc w:val="center"/>
            </w:pPr>
            <w:r w:rsidRPr="00AF35C0">
              <w:t>3</w:t>
            </w:r>
          </w:p>
        </w:tc>
        <w:tc>
          <w:tcPr>
            <w:tcW w:w="2030" w:type="pct"/>
            <w:gridSpan w:val="4"/>
            <w:vAlign w:val="center"/>
          </w:tcPr>
          <w:p w14:paraId="50C944C7" w14:textId="77777777" w:rsidR="008B7D1D" w:rsidRPr="00AF35C0" w:rsidRDefault="008B7D1D" w:rsidP="00412B3B">
            <w:pPr>
              <w:pStyle w:val="UrbisTableText"/>
              <w:spacing w:before="0" w:after="0"/>
              <w:jc w:val="center"/>
            </w:pPr>
            <w:r w:rsidRPr="00AF35C0">
              <w:t>464</w:t>
            </w:r>
          </w:p>
        </w:tc>
      </w:tr>
      <w:tr w:rsidR="008B7D1D" w:rsidRPr="00AF35C0" w14:paraId="5A0DB286" w14:textId="77777777" w:rsidTr="00412B3B">
        <w:trPr>
          <w:cnfStyle w:val="000000100000" w:firstRow="0" w:lastRow="0" w:firstColumn="0" w:lastColumn="0" w:oddVBand="0" w:evenVBand="0" w:oddHBand="1" w:evenHBand="0" w:firstRowFirstColumn="0" w:firstRowLastColumn="0" w:lastRowFirstColumn="0" w:lastRowLastColumn="0"/>
          <w:trHeight w:val="263"/>
        </w:trPr>
        <w:tc>
          <w:tcPr>
            <w:tcW w:w="1028" w:type="pct"/>
            <w:vAlign w:val="top"/>
          </w:tcPr>
          <w:p w14:paraId="13B60319" w14:textId="77777777" w:rsidR="008B7D1D" w:rsidRPr="00AF35C0" w:rsidRDefault="008B7D1D" w:rsidP="00412B3B">
            <w:pPr>
              <w:pStyle w:val="UrbisTableText"/>
              <w:spacing w:before="0" w:after="0"/>
            </w:pPr>
            <w:r w:rsidRPr="00AF35C0">
              <w:t>Joint Venture</w:t>
            </w:r>
          </w:p>
        </w:tc>
        <w:tc>
          <w:tcPr>
            <w:tcW w:w="1942" w:type="pct"/>
            <w:gridSpan w:val="3"/>
            <w:vAlign w:val="top"/>
          </w:tcPr>
          <w:p w14:paraId="48A1A2A9" w14:textId="77777777" w:rsidR="008B7D1D" w:rsidRPr="00AF35C0" w:rsidRDefault="008B7D1D" w:rsidP="00412B3B">
            <w:pPr>
              <w:pStyle w:val="UrbisTableText"/>
              <w:spacing w:before="0" w:after="0"/>
              <w:jc w:val="center"/>
            </w:pPr>
            <w:r w:rsidRPr="00AF35C0">
              <w:t>1</w:t>
            </w:r>
          </w:p>
        </w:tc>
        <w:tc>
          <w:tcPr>
            <w:tcW w:w="2030" w:type="pct"/>
            <w:gridSpan w:val="4"/>
            <w:vAlign w:val="top"/>
          </w:tcPr>
          <w:p w14:paraId="7BE9F94B" w14:textId="77777777" w:rsidR="008B7D1D" w:rsidRPr="00AF35C0" w:rsidRDefault="008B7D1D" w:rsidP="00412B3B">
            <w:pPr>
              <w:pStyle w:val="UrbisTableText"/>
              <w:spacing w:before="0" w:after="0"/>
              <w:jc w:val="center"/>
            </w:pPr>
            <w:r w:rsidRPr="00AF35C0">
              <w:t>648</w:t>
            </w:r>
          </w:p>
        </w:tc>
      </w:tr>
      <w:tr w:rsidR="008B7D1D" w:rsidRPr="00AF35C0" w14:paraId="7ED01B06" w14:textId="77777777" w:rsidTr="00412B3B">
        <w:trPr>
          <w:trHeight w:val="125"/>
        </w:trPr>
        <w:tc>
          <w:tcPr>
            <w:tcW w:w="1028" w:type="pct"/>
            <w:vAlign w:val="top"/>
          </w:tcPr>
          <w:p w14:paraId="5A869752" w14:textId="77777777" w:rsidR="008B7D1D" w:rsidRPr="00AF35C0" w:rsidRDefault="008B7D1D" w:rsidP="00412B3B">
            <w:pPr>
              <w:pStyle w:val="UrbisTableText"/>
              <w:spacing w:before="0" w:after="0"/>
            </w:pPr>
            <w:r w:rsidRPr="00AF35C0">
              <w:t>College</w:t>
            </w:r>
          </w:p>
        </w:tc>
        <w:tc>
          <w:tcPr>
            <w:tcW w:w="1942" w:type="pct"/>
            <w:gridSpan w:val="3"/>
            <w:vAlign w:val="top"/>
          </w:tcPr>
          <w:p w14:paraId="7867FA0E" w14:textId="77777777" w:rsidR="008B7D1D" w:rsidRPr="00AF35C0" w:rsidRDefault="008B7D1D" w:rsidP="00412B3B">
            <w:pPr>
              <w:pStyle w:val="UrbisTableText"/>
              <w:spacing w:before="0" w:after="0"/>
              <w:jc w:val="center"/>
            </w:pPr>
            <w:r w:rsidRPr="00AF35C0">
              <w:t>11</w:t>
            </w:r>
          </w:p>
        </w:tc>
        <w:tc>
          <w:tcPr>
            <w:tcW w:w="2030" w:type="pct"/>
            <w:gridSpan w:val="4"/>
            <w:vAlign w:val="top"/>
          </w:tcPr>
          <w:p w14:paraId="47F0E00D" w14:textId="77777777" w:rsidR="008B7D1D" w:rsidRPr="00AF35C0" w:rsidRDefault="008B7D1D" w:rsidP="00412B3B">
            <w:pPr>
              <w:pStyle w:val="UrbisTableText"/>
              <w:spacing w:before="0" w:after="0"/>
              <w:jc w:val="center"/>
            </w:pPr>
            <w:r w:rsidRPr="00AF35C0">
              <w:t>2,256</w:t>
            </w:r>
          </w:p>
        </w:tc>
      </w:tr>
      <w:tr w:rsidR="008B7D1D" w:rsidRPr="00AF35C0" w14:paraId="3531C3EB" w14:textId="77777777" w:rsidTr="00412B3B">
        <w:trPr>
          <w:cnfStyle w:val="000000100000" w:firstRow="0" w:lastRow="0" w:firstColumn="0" w:lastColumn="0" w:oddVBand="0" w:evenVBand="0" w:oddHBand="1" w:evenHBand="0" w:firstRowFirstColumn="0" w:firstRowLastColumn="0" w:lastRowFirstColumn="0" w:lastRowLastColumn="0"/>
          <w:trHeight w:val="129"/>
        </w:trPr>
        <w:tc>
          <w:tcPr>
            <w:tcW w:w="1028" w:type="pct"/>
            <w:vAlign w:val="top"/>
          </w:tcPr>
          <w:p w14:paraId="10A9C040" w14:textId="77777777" w:rsidR="008B7D1D" w:rsidRPr="00AF35C0" w:rsidRDefault="008B7D1D" w:rsidP="00412B3B">
            <w:pPr>
              <w:pStyle w:val="UrbisTableText"/>
              <w:spacing w:before="0" w:after="0"/>
            </w:pPr>
            <w:r w:rsidRPr="00AF35C0">
              <w:t>Private*</w:t>
            </w:r>
          </w:p>
        </w:tc>
        <w:tc>
          <w:tcPr>
            <w:tcW w:w="1942" w:type="pct"/>
            <w:gridSpan w:val="3"/>
            <w:vAlign w:val="top"/>
          </w:tcPr>
          <w:p w14:paraId="5B410F85" w14:textId="77777777" w:rsidR="008B7D1D" w:rsidRPr="00AF35C0" w:rsidRDefault="008B7D1D" w:rsidP="00412B3B">
            <w:pPr>
              <w:pStyle w:val="UrbisTableText"/>
              <w:spacing w:before="0" w:after="0"/>
              <w:jc w:val="center"/>
            </w:pPr>
            <w:r w:rsidRPr="00AF35C0">
              <w:t>48</w:t>
            </w:r>
          </w:p>
        </w:tc>
        <w:tc>
          <w:tcPr>
            <w:tcW w:w="2030" w:type="pct"/>
            <w:gridSpan w:val="4"/>
            <w:vAlign w:val="top"/>
          </w:tcPr>
          <w:p w14:paraId="69FD4AF7" w14:textId="77777777" w:rsidR="008B7D1D" w:rsidRPr="00AF35C0" w:rsidRDefault="008B7D1D" w:rsidP="00412B3B">
            <w:pPr>
              <w:pStyle w:val="UrbisTableText"/>
              <w:spacing w:before="0" w:after="0"/>
              <w:jc w:val="center"/>
            </w:pPr>
            <w:r w:rsidRPr="00AF35C0">
              <w:t>6,631</w:t>
            </w:r>
          </w:p>
        </w:tc>
      </w:tr>
      <w:tr w:rsidR="008B7D1D" w:rsidRPr="00AF35C0" w14:paraId="7DB63E4B" w14:textId="77777777" w:rsidTr="00412B3B">
        <w:trPr>
          <w:trHeight w:val="105"/>
        </w:trPr>
        <w:tc>
          <w:tcPr>
            <w:tcW w:w="1028" w:type="pct"/>
            <w:vAlign w:val="top"/>
          </w:tcPr>
          <w:p w14:paraId="5135CE36" w14:textId="77777777" w:rsidR="008B7D1D" w:rsidRPr="00AF35C0" w:rsidRDefault="008B7D1D" w:rsidP="00412B3B">
            <w:pPr>
              <w:pStyle w:val="UrbisTableText"/>
              <w:spacing w:before="0" w:after="0"/>
              <w:rPr>
                <w:b/>
              </w:rPr>
            </w:pPr>
            <w:r w:rsidRPr="00AF35C0">
              <w:rPr>
                <w:b/>
              </w:rPr>
              <w:t>Total</w:t>
            </w:r>
          </w:p>
        </w:tc>
        <w:tc>
          <w:tcPr>
            <w:tcW w:w="1942" w:type="pct"/>
            <w:gridSpan w:val="3"/>
          </w:tcPr>
          <w:p w14:paraId="1834BE2B" w14:textId="77777777" w:rsidR="008B7D1D" w:rsidRPr="00AF35C0" w:rsidRDefault="008B7D1D" w:rsidP="00412B3B">
            <w:pPr>
              <w:pStyle w:val="UrbisTableText"/>
              <w:spacing w:before="0" w:after="0"/>
              <w:jc w:val="center"/>
              <w:rPr>
                <w:b/>
              </w:rPr>
            </w:pPr>
            <w:r w:rsidRPr="00AF35C0">
              <w:rPr>
                <w:b/>
              </w:rPr>
              <w:t>63</w:t>
            </w:r>
          </w:p>
        </w:tc>
        <w:tc>
          <w:tcPr>
            <w:tcW w:w="2030" w:type="pct"/>
            <w:gridSpan w:val="4"/>
            <w:vAlign w:val="top"/>
          </w:tcPr>
          <w:p w14:paraId="3A703536" w14:textId="77777777" w:rsidR="008B7D1D" w:rsidRPr="00AF35C0" w:rsidRDefault="008B7D1D" w:rsidP="00412B3B">
            <w:pPr>
              <w:pStyle w:val="UrbisTableText"/>
              <w:spacing w:before="0" w:after="0"/>
              <w:jc w:val="center"/>
              <w:rPr>
                <w:b/>
              </w:rPr>
            </w:pPr>
            <w:r w:rsidRPr="00AF35C0">
              <w:rPr>
                <w:b/>
              </w:rPr>
              <w:t>9,999</w:t>
            </w:r>
          </w:p>
        </w:tc>
      </w:tr>
      <w:tr w:rsidR="008B7D1D" w:rsidRPr="00AF35C0" w14:paraId="3DB01FEC" w14:textId="77777777" w:rsidTr="00412B3B">
        <w:trPr>
          <w:cnfStyle w:val="000000100000" w:firstRow="0" w:lastRow="0" w:firstColumn="0" w:lastColumn="0" w:oddVBand="0" w:evenVBand="0" w:oddHBand="1" w:evenHBand="0" w:firstRowFirstColumn="0" w:firstRowLastColumn="0" w:lastRowFirstColumn="0" w:lastRowLastColumn="0"/>
          <w:trHeight w:val="527"/>
        </w:trPr>
        <w:tc>
          <w:tcPr>
            <w:tcW w:w="1028" w:type="pct"/>
            <w:vAlign w:val="top"/>
          </w:tcPr>
          <w:p w14:paraId="5380AFBE" w14:textId="77777777" w:rsidR="008B7D1D" w:rsidRPr="00AF35C0" w:rsidRDefault="008B7D1D" w:rsidP="00412B3B">
            <w:pPr>
              <w:pStyle w:val="UrbisTableText"/>
              <w:spacing w:before="0" w:after="0"/>
            </w:pPr>
            <w:r w:rsidRPr="00AF35C0">
              <w:t>Indicative Occupancy (2017)</w:t>
            </w:r>
          </w:p>
        </w:tc>
        <w:tc>
          <w:tcPr>
            <w:tcW w:w="3972" w:type="pct"/>
            <w:gridSpan w:val="7"/>
            <w:vAlign w:val="top"/>
          </w:tcPr>
          <w:p w14:paraId="0AE2E677" w14:textId="77777777" w:rsidR="008B7D1D" w:rsidRPr="00AF35C0" w:rsidRDefault="008B7D1D" w:rsidP="00412B3B">
            <w:pPr>
              <w:pStyle w:val="UrbisTableText"/>
              <w:spacing w:before="0" w:after="0"/>
            </w:pPr>
            <w:r w:rsidRPr="00AF35C0">
              <w:t>University owned, JV and College accommodation effectively fully occupied in 2017</w:t>
            </w:r>
          </w:p>
        </w:tc>
      </w:tr>
      <w:tr w:rsidR="008B7D1D" w:rsidRPr="00AF35C0" w14:paraId="6F79A2EB" w14:textId="77777777" w:rsidTr="00412B3B">
        <w:trPr>
          <w:trHeight w:val="240"/>
        </w:trPr>
        <w:tc>
          <w:tcPr>
            <w:tcW w:w="1028" w:type="pct"/>
            <w:vAlign w:val="top"/>
          </w:tcPr>
          <w:p w14:paraId="28C57F85" w14:textId="77777777" w:rsidR="008B7D1D" w:rsidRPr="00AF35C0" w:rsidRDefault="008B7D1D" w:rsidP="00412B3B">
            <w:pPr>
              <w:pStyle w:val="UrbisTableText"/>
              <w:spacing w:before="0" w:after="0"/>
            </w:pPr>
            <w:r w:rsidRPr="00AF35C0">
              <w:t>Enrolments (2016)^</w:t>
            </w:r>
          </w:p>
        </w:tc>
        <w:tc>
          <w:tcPr>
            <w:tcW w:w="993" w:type="pct"/>
            <w:vAlign w:val="center"/>
          </w:tcPr>
          <w:p w14:paraId="3BB9E28A" w14:textId="77777777" w:rsidR="008B7D1D" w:rsidRPr="00AF35C0" w:rsidRDefault="008B7D1D" w:rsidP="00412B3B">
            <w:pPr>
              <w:pStyle w:val="ListBullet"/>
              <w:numPr>
                <w:ilvl w:val="0"/>
                <w:numId w:val="0"/>
              </w:numPr>
              <w:spacing w:after="0"/>
              <w:ind w:left="360" w:hanging="360"/>
            </w:pPr>
            <w:r w:rsidRPr="00AF35C0">
              <w:t>Metropolitan: 23,431</w:t>
            </w:r>
          </w:p>
        </w:tc>
        <w:tc>
          <w:tcPr>
            <w:tcW w:w="993" w:type="pct"/>
            <w:gridSpan w:val="3"/>
            <w:vAlign w:val="center"/>
          </w:tcPr>
          <w:p w14:paraId="65349E13" w14:textId="77777777" w:rsidR="008B7D1D" w:rsidRPr="00AF35C0" w:rsidRDefault="008B7D1D" w:rsidP="00412B3B">
            <w:pPr>
              <w:pStyle w:val="ListBullet"/>
              <w:numPr>
                <w:ilvl w:val="0"/>
                <w:numId w:val="0"/>
              </w:numPr>
              <w:spacing w:after="0"/>
              <w:ind w:left="360" w:hanging="360"/>
            </w:pPr>
            <w:r w:rsidRPr="00AF35C0">
              <w:t>Regional: 3,511</w:t>
            </w:r>
          </w:p>
        </w:tc>
        <w:tc>
          <w:tcPr>
            <w:tcW w:w="993" w:type="pct"/>
            <w:gridSpan w:val="2"/>
            <w:vAlign w:val="center"/>
          </w:tcPr>
          <w:p w14:paraId="2EA125DB" w14:textId="77777777" w:rsidR="008B7D1D" w:rsidRPr="00AF35C0" w:rsidRDefault="008B7D1D" w:rsidP="00412B3B">
            <w:pPr>
              <w:pStyle w:val="ListBullet"/>
              <w:numPr>
                <w:ilvl w:val="0"/>
                <w:numId w:val="0"/>
              </w:numPr>
              <w:spacing w:after="0"/>
              <w:ind w:left="360" w:hanging="360"/>
            </w:pPr>
            <w:r w:rsidRPr="00AF35C0">
              <w:t>International: 19,513</w:t>
            </w:r>
          </w:p>
        </w:tc>
        <w:tc>
          <w:tcPr>
            <w:tcW w:w="993" w:type="pct"/>
            <w:vAlign w:val="center"/>
          </w:tcPr>
          <w:p w14:paraId="77360C0F" w14:textId="77777777" w:rsidR="008B7D1D" w:rsidRPr="00AF35C0" w:rsidRDefault="008B7D1D" w:rsidP="00412B3B">
            <w:pPr>
              <w:pStyle w:val="ListBullet"/>
              <w:numPr>
                <w:ilvl w:val="0"/>
                <w:numId w:val="0"/>
              </w:numPr>
              <w:spacing w:after="0"/>
              <w:ind w:left="360" w:hanging="360"/>
            </w:pPr>
            <w:r w:rsidRPr="00AF35C0">
              <w:t>Total: 46,455</w:t>
            </w:r>
          </w:p>
        </w:tc>
      </w:tr>
      <w:tr w:rsidR="008B7D1D" w:rsidRPr="00AF35C0" w14:paraId="63BA0166" w14:textId="77777777" w:rsidTr="00412B3B">
        <w:trPr>
          <w:cnfStyle w:val="000000100000" w:firstRow="0" w:lastRow="0" w:firstColumn="0" w:lastColumn="0" w:oddVBand="0" w:evenVBand="0" w:oddHBand="1" w:evenHBand="0" w:firstRowFirstColumn="0" w:firstRowLastColumn="0" w:lastRowFirstColumn="0" w:lastRowLastColumn="0"/>
          <w:trHeight w:val="240"/>
        </w:trPr>
        <w:tc>
          <w:tcPr>
            <w:tcW w:w="1028" w:type="pct"/>
            <w:vAlign w:val="top"/>
          </w:tcPr>
          <w:p w14:paraId="286BFACC" w14:textId="77777777" w:rsidR="008B7D1D" w:rsidRPr="00AF35C0" w:rsidRDefault="008B7D1D" w:rsidP="00412B3B">
            <w:pPr>
              <w:pStyle w:val="UrbisTableText"/>
              <w:spacing w:before="0" w:after="0"/>
            </w:pPr>
            <w:r w:rsidRPr="00AF35C0">
              <w:t>PBSA Supply Benchmark (2016)**</w:t>
            </w:r>
          </w:p>
        </w:tc>
        <w:tc>
          <w:tcPr>
            <w:tcW w:w="3972" w:type="pct"/>
            <w:gridSpan w:val="7"/>
            <w:vAlign w:val="center"/>
          </w:tcPr>
          <w:p w14:paraId="51812D77" w14:textId="77777777" w:rsidR="008B7D1D" w:rsidRPr="00AF35C0" w:rsidRDefault="008B7D1D" w:rsidP="00412B3B">
            <w:pPr>
              <w:pStyle w:val="ListBullet"/>
              <w:numPr>
                <w:ilvl w:val="0"/>
                <w:numId w:val="0"/>
              </w:numPr>
              <w:spacing w:after="0"/>
              <w:ind w:left="360" w:hanging="360"/>
            </w:pPr>
            <w:r w:rsidRPr="00AF35C0">
              <w:t>4.7 full time students per bed</w:t>
            </w:r>
          </w:p>
        </w:tc>
      </w:tr>
      <w:tr w:rsidR="008B7D1D" w:rsidRPr="00AF35C0" w14:paraId="31316326" w14:textId="77777777" w:rsidTr="00412B3B">
        <w:trPr>
          <w:trHeight w:val="240"/>
        </w:trPr>
        <w:tc>
          <w:tcPr>
            <w:tcW w:w="1028" w:type="pct"/>
            <w:vAlign w:val="top"/>
          </w:tcPr>
          <w:p w14:paraId="71D497B8" w14:textId="77777777" w:rsidR="008B7D1D" w:rsidRPr="00AF35C0" w:rsidRDefault="008B7D1D" w:rsidP="00412B3B">
            <w:pPr>
              <w:pStyle w:val="UrbisTableText"/>
              <w:spacing w:before="0" w:after="0"/>
              <w:rPr>
                <w:b/>
              </w:rPr>
            </w:pPr>
            <w:r w:rsidRPr="00AF35C0">
              <w:rPr>
                <w:b/>
              </w:rPr>
              <w:t>On Campus Fees</w:t>
            </w:r>
          </w:p>
        </w:tc>
        <w:tc>
          <w:tcPr>
            <w:tcW w:w="1324" w:type="pct"/>
            <w:gridSpan w:val="2"/>
            <w:vAlign w:val="center"/>
          </w:tcPr>
          <w:p w14:paraId="03CD5CBE" w14:textId="77777777" w:rsidR="008B7D1D" w:rsidRPr="00AF35C0" w:rsidRDefault="008B7D1D" w:rsidP="00412B3B">
            <w:pPr>
              <w:pStyle w:val="ListBullet"/>
              <w:numPr>
                <w:ilvl w:val="0"/>
                <w:numId w:val="0"/>
              </w:numPr>
              <w:spacing w:after="0"/>
              <w:jc w:val="center"/>
              <w:rPr>
                <w:b/>
              </w:rPr>
            </w:pPr>
            <w:r w:rsidRPr="00AF35C0">
              <w:rPr>
                <w:b/>
              </w:rPr>
              <w:t>Shared Accommodation (Self Catered)</w:t>
            </w:r>
          </w:p>
        </w:tc>
        <w:tc>
          <w:tcPr>
            <w:tcW w:w="1324" w:type="pct"/>
            <w:gridSpan w:val="3"/>
            <w:vAlign w:val="center"/>
          </w:tcPr>
          <w:p w14:paraId="786B91E7" w14:textId="77777777" w:rsidR="008B7D1D" w:rsidRPr="00AF35C0" w:rsidRDefault="008B7D1D" w:rsidP="00412B3B">
            <w:pPr>
              <w:pStyle w:val="ListBullet"/>
              <w:numPr>
                <w:ilvl w:val="0"/>
                <w:numId w:val="0"/>
              </w:numPr>
              <w:spacing w:after="0"/>
              <w:ind w:left="360" w:hanging="360"/>
              <w:jc w:val="center"/>
              <w:rPr>
                <w:b/>
              </w:rPr>
            </w:pPr>
            <w:r w:rsidRPr="00AF35C0">
              <w:rPr>
                <w:b/>
              </w:rPr>
              <w:t>Shared Accommodation (Fully Catered)</w:t>
            </w:r>
          </w:p>
        </w:tc>
        <w:tc>
          <w:tcPr>
            <w:tcW w:w="1324" w:type="pct"/>
            <w:gridSpan w:val="2"/>
            <w:vAlign w:val="center"/>
          </w:tcPr>
          <w:p w14:paraId="51C9438D" w14:textId="77777777" w:rsidR="008B7D1D" w:rsidRPr="00AF35C0" w:rsidRDefault="008B7D1D" w:rsidP="00412B3B">
            <w:pPr>
              <w:pStyle w:val="ListBullet"/>
              <w:numPr>
                <w:ilvl w:val="0"/>
                <w:numId w:val="0"/>
              </w:numPr>
              <w:spacing w:after="0"/>
              <w:ind w:left="360" w:hanging="360"/>
              <w:jc w:val="center"/>
              <w:rPr>
                <w:b/>
              </w:rPr>
            </w:pPr>
            <w:r w:rsidRPr="00AF35C0">
              <w:rPr>
                <w:b/>
              </w:rPr>
              <w:t>Self-Contained Studio (Self Catered)</w:t>
            </w:r>
          </w:p>
        </w:tc>
      </w:tr>
      <w:tr w:rsidR="008B7D1D" w:rsidRPr="00AF35C0" w14:paraId="723C447C" w14:textId="77777777" w:rsidTr="00412B3B">
        <w:trPr>
          <w:cnfStyle w:val="000000100000" w:firstRow="0" w:lastRow="0" w:firstColumn="0" w:lastColumn="0" w:oddVBand="0" w:evenVBand="0" w:oddHBand="1" w:evenHBand="0" w:firstRowFirstColumn="0" w:firstRowLastColumn="0" w:lastRowFirstColumn="0" w:lastRowLastColumn="0"/>
          <w:trHeight w:val="383"/>
        </w:trPr>
        <w:tc>
          <w:tcPr>
            <w:tcW w:w="1028" w:type="pct"/>
            <w:vAlign w:val="top"/>
          </w:tcPr>
          <w:p w14:paraId="4EB563FF" w14:textId="77777777" w:rsidR="008B7D1D" w:rsidRPr="00AF35C0" w:rsidRDefault="008B7D1D" w:rsidP="00412B3B">
            <w:pPr>
              <w:pStyle w:val="UrbisTableText"/>
              <w:spacing w:before="0" w:after="0"/>
            </w:pPr>
            <w:r w:rsidRPr="00AF35C0">
              <w:t>Average Weekly Fee</w:t>
            </w:r>
          </w:p>
        </w:tc>
        <w:tc>
          <w:tcPr>
            <w:tcW w:w="1324" w:type="pct"/>
            <w:gridSpan w:val="2"/>
            <w:vAlign w:val="center"/>
          </w:tcPr>
          <w:p w14:paraId="1FCA1A83" w14:textId="77777777" w:rsidR="008B7D1D" w:rsidRPr="00AF35C0" w:rsidRDefault="008B7D1D" w:rsidP="00412B3B">
            <w:pPr>
              <w:pStyle w:val="ListBullet"/>
              <w:numPr>
                <w:ilvl w:val="0"/>
                <w:numId w:val="0"/>
              </w:numPr>
              <w:spacing w:after="0"/>
              <w:ind w:left="360" w:hanging="360"/>
              <w:jc w:val="center"/>
            </w:pPr>
            <w:r w:rsidRPr="00AF35C0">
              <w:t>$415</w:t>
            </w:r>
          </w:p>
        </w:tc>
        <w:tc>
          <w:tcPr>
            <w:tcW w:w="1324" w:type="pct"/>
            <w:gridSpan w:val="3"/>
            <w:vAlign w:val="center"/>
          </w:tcPr>
          <w:p w14:paraId="2767C425" w14:textId="77777777" w:rsidR="008B7D1D" w:rsidRPr="00AF35C0" w:rsidRDefault="008B7D1D" w:rsidP="00412B3B">
            <w:pPr>
              <w:pStyle w:val="ListBullet"/>
              <w:numPr>
                <w:ilvl w:val="0"/>
                <w:numId w:val="0"/>
              </w:numPr>
              <w:spacing w:after="0"/>
              <w:ind w:left="360" w:hanging="360"/>
              <w:jc w:val="center"/>
            </w:pPr>
            <w:r w:rsidRPr="00AF35C0">
              <w:t>$698</w:t>
            </w:r>
          </w:p>
        </w:tc>
        <w:tc>
          <w:tcPr>
            <w:tcW w:w="1324" w:type="pct"/>
            <w:gridSpan w:val="2"/>
            <w:vAlign w:val="center"/>
          </w:tcPr>
          <w:p w14:paraId="52DC8DE4" w14:textId="77777777" w:rsidR="008B7D1D" w:rsidRPr="00AF35C0" w:rsidRDefault="008B7D1D" w:rsidP="00412B3B">
            <w:pPr>
              <w:pStyle w:val="ListBullet"/>
              <w:numPr>
                <w:ilvl w:val="0"/>
                <w:numId w:val="0"/>
              </w:numPr>
              <w:spacing w:after="0"/>
              <w:ind w:left="360" w:hanging="360"/>
              <w:jc w:val="center"/>
            </w:pPr>
            <w:r w:rsidRPr="00AF35C0">
              <w:t>N/a</w:t>
            </w:r>
          </w:p>
        </w:tc>
      </w:tr>
      <w:tr w:rsidR="008B7D1D" w:rsidRPr="00AF35C0" w14:paraId="7CA56CC5" w14:textId="77777777" w:rsidTr="00412B3B">
        <w:trPr>
          <w:trHeight w:val="228"/>
        </w:trPr>
        <w:tc>
          <w:tcPr>
            <w:tcW w:w="1028" w:type="pct"/>
            <w:vAlign w:val="top"/>
          </w:tcPr>
          <w:p w14:paraId="0D1C2F07" w14:textId="77777777" w:rsidR="008B7D1D" w:rsidRPr="00AF35C0" w:rsidRDefault="008B7D1D" w:rsidP="00412B3B">
            <w:pPr>
              <w:pStyle w:val="UrbisTableText"/>
              <w:spacing w:before="0" w:after="0"/>
              <w:rPr>
                <w:b/>
              </w:rPr>
            </w:pPr>
            <w:r w:rsidRPr="00AF35C0">
              <w:rPr>
                <w:b/>
              </w:rPr>
              <w:t>Policies</w:t>
            </w:r>
          </w:p>
        </w:tc>
        <w:tc>
          <w:tcPr>
            <w:tcW w:w="1942" w:type="pct"/>
            <w:gridSpan w:val="3"/>
            <w:vAlign w:val="center"/>
          </w:tcPr>
          <w:p w14:paraId="0D44DB44" w14:textId="77777777" w:rsidR="008B7D1D" w:rsidRPr="00AF35C0" w:rsidRDefault="008B7D1D" w:rsidP="00412B3B">
            <w:pPr>
              <w:pStyle w:val="UrbisTableText"/>
              <w:spacing w:before="0" w:after="0"/>
              <w:jc w:val="center"/>
              <w:rPr>
                <w:b/>
              </w:rPr>
            </w:pPr>
            <w:r w:rsidRPr="00AF35C0">
              <w:rPr>
                <w:b/>
              </w:rPr>
              <w:t>All Accommodation</w:t>
            </w:r>
          </w:p>
        </w:tc>
        <w:tc>
          <w:tcPr>
            <w:tcW w:w="2030" w:type="pct"/>
            <w:gridSpan w:val="4"/>
            <w:vAlign w:val="center"/>
          </w:tcPr>
          <w:p w14:paraId="259C6A44" w14:textId="77777777" w:rsidR="008B7D1D" w:rsidRPr="00AF35C0" w:rsidRDefault="008B7D1D" w:rsidP="00412B3B">
            <w:pPr>
              <w:pStyle w:val="UrbisTableText"/>
              <w:spacing w:before="0" w:after="0"/>
              <w:jc w:val="center"/>
              <w:rPr>
                <w:b/>
              </w:rPr>
            </w:pPr>
            <w:r w:rsidRPr="00AF35C0">
              <w:rPr>
                <w:b/>
              </w:rPr>
              <w:t>Specific to RRR Students</w:t>
            </w:r>
          </w:p>
        </w:tc>
      </w:tr>
      <w:tr w:rsidR="008B7D1D" w:rsidRPr="00AF35C0" w14:paraId="7F677C28"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028" w:type="pct"/>
            <w:vAlign w:val="top"/>
          </w:tcPr>
          <w:p w14:paraId="714AB900" w14:textId="77777777" w:rsidR="008B7D1D" w:rsidRPr="00AF35C0" w:rsidRDefault="008B7D1D" w:rsidP="00412B3B">
            <w:pPr>
              <w:pStyle w:val="UrbisTableText"/>
              <w:spacing w:before="0" w:after="0"/>
            </w:pPr>
            <w:r w:rsidRPr="00AF35C0">
              <w:t>Accommodation Guarantee</w:t>
            </w:r>
          </w:p>
        </w:tc>
        <w:tc>
          <w:tcPr>
            <w:tcW w:w="3972" w:type="pct"/>
            <w:gridSpan w:val="7"/>
            <w:vAlign w:val="top"/>
          </w:tcPr>
          <w:p w14:paraId="5AA82385" w14:textId="77777777" w:rsidR="008B7D1D" w:rsidRPr="00AF35C0" w:rsidRDefault="008B7D1D" w:rsidP="00412B3B">
            <w:r w:rsidRPr="00AF35C0">
              <w:t>The university currently does not provide an accommodation guarantee for any students.</w:t>
            </w:r>
          </w:p>
        </w:tc>
      </w:tr>
      <w:tr w:rsidR="008B7D1D" w:rsidRPr="00AF35C0" w14:paraId="55AFE28B" w14:textId="77777777" w:rsidTr="00412B3B">
        <w:trPr>
          <w:trHeight w:val="454"/>
        </w:trPr>
        <w:tc>
          <w:tcPr>
            <w:tcW w:w="1028" w:type="pct"/>
            <w:vAlign w:val="top"/>
          </w:tcPr>
          <w:p w14:paraId="4012F860" w14:textId="77777777" w:rsidR="008B7D1D" w:rsidRPr="00AF35C0" w:rsidRDefault="008B7D1D" w:rsidP="00412B3B">
            <w:pPr>
              <w:pStyle w:val="UrbisTableText"/>
              <w:spacing w:before="0" w:after="0"/>
            </w:pPr>
            <w:r w:rsidRPr="00AF35C0">
              <w:t>Subsidisation/ Bursaries/ Scholarships</w:t>
            </w:r>
          </w:p>
        </w:tc>
        <w:tc>
          <w:tcPr>
            <w:tcW w:w="1942" w:type="pct"/>
            <w:gridSpan w:val="3"/>
            <w:vAlign w:val="top"/>
          </w:tcPr>
          <w:p w14:paraId="32CF5FCE" w14:textId="77777777" w:rsidR="008B7D1D" w:rsidRPr="00AF35C0" w:rsidRDefault="008B7D1D" w:rsidP="00412B3B">
            <w:r w:rsidRPr="00AF35C0">
              <w:t>Financial support for accommodation available to students includes:</w:t>
            </w:r>
          </w:p>
          <w:p w14:paraId="589B2F03" w14:textId="77777777" w:rsidR="008B7D1D" w:rsidRPr="00AF35C0" w:rsidRDefault="008B7D1D" w:rsidP="00412B3B">
            <w:pPr>
              <w:pStyle w:val="ListBullet"/>
            </w:pPr>
            <w:r w:rsidRPr="00AF35C0">
              <w:t>Student Housing Access Program: Rent assistance of $100 per fortnight and a loan to cover upfront bond of $690 in university-owned facility</w:t>
            </w:r>
          </w:p>
          <w:p w14:paraId="54676360" w14:textId="77777777" w:rsidR="008B7D1D" w:rsidRPr="00AF35C0" w:rsidRDefault="008B7D1D" w:rsidP="00412B3B">
            <w:pPr>
              <w:pStyle w:val="ListBullet"/>
            </w:pPr>
            <w:r w:rsidRPr="00AF35C0">
              <w:t>Housing Bursary: $100 allowance per fortnight</w:t>
            </w:r>
          </w:p>
          <w:p w14:paraId="1D5C3930" w14:textId="77777777" w:rsidR="008B7D1D" w:rsidRPr="00AF35C0" w:rsidRDefault="008B7D1D" w:rsidP="00412B3B">
            <w:pPr>
              <w:pStyle w:val="ListBullet"/>
            </w:pPr>
            <w:r w:rsidRPr="00AF35C0">
              <w:t>Most Colleges offer a range of scholarships to new and continuing residents established by support of private donors and commercial or philanthropic organisations.</w:t>
            </w:r>
          </w:p>
        </w:tc>
        <w:tc>
          <w:tcPr>
            <w:tcW w:w="2030" w:type="pct"/>
            <w:gridSpan w:val="4"/>
            <w:vAlign w:val="top"/>
          </w:tcPr>
          <w:p w14:paraId="760A9BB5" w14:textId="77777777" w:rsidR="008B7D1D" w:rsidRPr="00AF35C0" w:rsidRDefault="008B7D1D" w:rsidP="00412B3B">
            <w:r w:rsidRPr="00AF35C0">
              <w:t>Accommodation scholarships available to regional students only:</w:t>
            </w:r>
          </w:p>
          <w:p w14:paraId="10047494" w14:textId="77777777" w:rsidR="008B7D1D" w:rsidRPr="00AF35C0" w:rsidRDefault="008B7D1D" w:rsidP="00412B3B">
            <w:pPr>
              <w:pStyle w:val="ListBullet"/>
            </w:pPr>
            <w:proofErr w:type="spellStart"/>
            <w:r w:rsidRPr="00AF35C0">
              <w:t>Seavic</w:t>
            </w:r>
            <w:proofErr w:type="spellEnd"/>
            <w:r w:rsidRPr="00AF35C0">
              <w:t xml:space="preserve"> Lodge No. 8 Scholarship </w:t>
            </w:r>
          </w:p>
          <w:p w14:paraId="15F91521" w14:textId="77777777" w:rsidR="008B7D1D" w:rsidRPr="00AF35C0" w:rsidRDefault="008B7D1D" w:rsidP="00412B3B">
            <w:pPr>
              <w:pStyle w:val="ListBullet"/>
            </w:pPr>
            <w:r w:rsidRPr="00AF35C0">
              <w:t>McGregor Family Fund Scholarships</w:t>
            </w:r>
          </w:p>
          <w:p w14:paraId="0FAC51C8" w14:textId="77777777" w:rsidR="008B7D1D" w:rsidRPr="00AF35C0" w:rsidRDefault="008B7D1D" w:rsidP="00412B3B">
            <w:pPr>
              <w:pStyle w:val="ListBullet"/>
            </w:pPr>
            <w:r w:rsidRPr="00AF35C0">
              <w:t>DMW Industries Doyle Family Scholarship</w:t>
            </w:r>
          </w:p>
          <w:p w14:paraId="60CA215F" w14:textId="77777777" w:rsidR="008B7D1D" w:rsidRPr="00AF35C0" w:rsidRDefault="008B7D1D" w:rsidP="00412B3B">
            <w:pPr>
              <w:pStyle w:val="ListBullet"/>
            </w:pPr>
            <w:r w:rsidRPr="00AF35C0">
              <w:t xml:space="preserve">David </w:t>
            </w:r>
            <w:proofErr w:type="spellStart"/>
            <w:r w:rsidRPr="00AF35C0">
              <w:t>Syme</w:t>
            </w:r>
            <w:proofErr w:type="spellEnd"/>
            <w:r w:rsidRPr="00AF35C0">
              <w:t xml:space="preserve"> Charitable Trust Scholarship</w:t>
            </w:r>
          </w:p>
          <w:p w14:paraId="456F30CC" w14:textId="77777777" w:rsidR="008B7D1D" w:rsidRPr="00AF35C0" w:rsidRDefault="008B7D1D" w:rsidP="00412B3B">
            <w:pPr>
              <w:pStyle w:val="ListBullet"/>
            </w:pPr>
            <w:r w:rsidRPr="00AF35C0">
              <w:t>Relocation Scholarship: $4,000 initially and $1,000 each following year</w:t>
            </w:r>
          </w:p>
        </w:tc>
      </w:tr>
      <w:tr w:rsidR="008B7D1D" w:rsidRPr="00AF35C0" w14:paraId="5D8FAD8E"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028" w:type="pct"/>
            <w:shd w:val="clear" w:color="auto" w:fill="auto"/>
            <w:vAlign w:val="top"/>
          </w:tcPr>
          <w:p w14:paraId="5792BF91" w14:textId="77777777" w:rsidR="008B7D1D" w:rsidRPr="00AF35C0" w:rsidRDefault="008B7D1D" w:rsidP="00412B3B">
            <w:pPr>
              <w:pStyle w:val="UrbisTableText"/>
              <w:spacing w:before="0" w:after="0"/>
            </w:pPr>
            <w:r w:rsidRPr="00AF35C0">
              <w:t>Allocation/ Preferences</w:t>
            </w:r>
          </w:p>
        </w:tc>
        <w:tc>
          <w:tcPr>
            <w:tcW w:w="3972" w:type="pct"/>
            <w:gridSpan w:val="7"/>
            <w:shd w:val="clear" w:color="auto" w:fill="auto"/>
            <w:vAlign w:val="top"/>
          </w:tcPr>
          <w:p w14:paraId="33CC0C0C" w14:textId="77777777" w:rsidR="008B7D1D" w:rsidRPr="00AF35C0" w:rsidRDefault="008B7D1D" w:rsidP="00412B3B">
            <w:r w:rsidRPr="00AF35C0">
              <w:t>Prospective residents for the university, JV and private accommodation currently apply directly to each of the facilities independently. As such, there is no allocation process of beds put aside for certain cohorts with beds allocated on essentially a ‘first in’ basis.</w:t>
            </w:r>
          </w:p>
          <w:p w14:paraId="35F6F131" w14:textId="77777777" w:rsidR="008B7D1D" w:rsidRPr="00AF35C0" w:rsidRDefault="008B7D1D" w:rsidP="00412B3B">
            <w:r w:rsidRPr="00AF35C0">
              <w:t>The existing colleges currently operate a centralised online portal for accommodation applications.  Each college has their own admissions process with no specific allocation or preference for regional students.  Approximately 60% of college residents are from regional areas, indicating that colleges are an attractive option for regional students despite the high fees.  This reflects the long traditions that the colleges have of regional students staying in colleges.</w:t>
            </w:r>
          </w:p>
        </w:tc>
      </w:tr>
    </w:tbl>
    <w:bookmarkEnd w:id="138"/>
    <w:p w14:paraId="6C0208BC" w14:textId="77777777" w:rsidR="008B7D1D" w:rsidRPr="00AF35C0" w:rsidRDefault="008B7D1D" w:rsidP="008B7D1D">
      <w:pPr>
        <w:spacing w:after="0"/>
        <w:rPr>
          <w:sz w:val="16"/>
          <w:szCs w:val="16"/>
        </w:rPr>
      </w:pPr>
      <w:r w:rsidRPr="00AF35C0">
        <w:rPr>
          <w:sz w:val="16"/>
          <w:szCs w:val="16"/>
        </w:rPr>
        <w:t>Note: ^ Full-time on-campus students</w:t>
      </w:r>
    </w:p>
    <w:p w14:paraId="25160092" w14:textId="77777777" w:rsidR="008B7D1D" w:rsidRPr="00AF35C0" w:rsidRDefault="008B7D1D" w:rsidP="008B7D1D">
      <w:pPr>
        <w:spacing w:after="0"/>
        <w:rPr>
          <w:sz w:val="16"/>
          <w:szCs w:val="16"/>
        </w:rPr>
      </w:pPr>
      <w:r w:rsidRPr="00AF35C0">
        <w:rPr>
          <w:sz w:val="16"/>
          <w:szCs w:val="16"/>
        </w:rPr>
        <w:t>Note: * Private (non-affiliated) off-campus supply in the Inner Melbourne area that targets University of Melbourne students</w:t>
      </w:r>
    </w:p>
    <w:p w14:paraId="5820A6A5" w14:textId="77777777" w:rsidR="008B7D1D" w:rsidRPr="00AF35C0" w:rsidRDefault="008B7D1D" w:rsidP="008B7D1D">
      <w:pPr>
        <w:spacing w:after="0"/>
        <w:rPr>
          <w:sz w:val="16"/>
          <w:szCs w:val="16"/>
        </w:rPr>
      </w:pPr>
      <w:r w:rsidRPr="00AF35C0">
        <w:rPr>
          <w:sz w:val="16"/>
          <w:szCs w:val="16"/>
        </w:rPr>
        <w:t>Note: ** Total full-time on-campus students divided by total beds.</w:t>
      </w:r>
    </w:p>
    <w:p w14:paraId="77A5FE53" w14:textId="77777777" w:rsidR="008B7D1D" w:rsidRPr="00AF35C0" w:rsidRDefault="008B7D1D" w:rsidP="008B7D1D">
      <w:pPr>
        <w:rPr>
          <w:sz w:val="16"/>
          <w:szCs w:val="16"/>
        </w:rPr>
      </w:pPr>
      <w:r w:rsidRPr="00AF35C0">
        <w:rPr>
          <w:sz w:val="16"/>
          <w:szCs w:val="16"/>
        </w:rPr>
        <w:t>Source: Department of Education and Training; University; Urbis</w:t>
      </w:r>
    </w:p>
    <w:tbl>
      <w:tblPr>
        <w:tblStyle w:val="CaptionTable"/>
        <w:tblpPr w:leftFromText="180" w:rightFromText="180" w:vertAnchor="text" w:horzAnchor="margin" w:tblpY="-124"/>
        <w:tblW w:w="5000" w:type="pct"/>
        <w:tblCellMar>
          <w:left w:w="0" w:type="dxa"/>
          <w:right w:w="0" w:type="dxa"/>
        </w:tblCellMar>
        <w:tblLook w:val="04A0" w:firstRow="1" w:lastRow="0" w:firstColumn="1" w:lastColumn="0" w:noHBand="0" w:noVBand="1"/>
        <w:tblCaption w:val="Australian National University - Acton Campus"/>
        <w:tblDescription w:val="Australian National University - Acton Campus"/>
      </w:tblPr>
      <w:tblGrid>
        <w:gridCol w:w="1980"/>
        <w:gridCol w:w="1912"/>
        <w:gridCol w:w="637"/>
        <w:gridCol w:w="1190"/>
        <w:gridCol w:w="85"/>
        <w:gridCol w:w="1275"/>
        <w:gridCol w:w="637"/>
        <w:gridCol w:w="1912"/>
      </w:tblGrid>
      <w:tr w:rsidR="008B7D1D" w:rsidRPr="00AF35C0" w14:paraId="39C71353" w14:textId="77777777" w:rsidTr="00543DAC">
        <w:trPr>
          <w:cnfStyle w:val="100000000000" w:firstRow="1" w:lastRow="0" w:firstColumn="0" w:lastColumn="0" w:oddVBand="0" w:evenVBand="0" w:oddHBand="0" w:evenHBand="0" w:firstRowFirstColumn="0" w:firstRowLastColumn="0" w:lastRowFirstColumn="0" w:lastRowLastColumn="0"/>
          <w:trHeight w:val="454"/>
          <w:tblHeader/>
        </w:trPr>
        <w:tc>
          <w:tcPr>
            <w:tcW w:w="5000" w:type="pct"/>
            <w:gridSpan w:val="8"/>
            <w:vAlign w:val="top"/>
          </w:tcPr>
          <w:p w14:paraId="361AB60E" w14:textId="77777777" w:rsidR="008B7D1D" w:rsidRPr="00AF35C0" w:rsidRDefault="008B7D1D" w:rsidP="00412B3B">
            <w:pPr>
              <w:pStyle w:val="UrbisTableHeading"/>
            </w:pPr>
            <w:bookmarkStart w:id="139" w:name="_Hlk501656914"/>
            <w:r w:rsidRPr="00AF35C0">
              <w:lastRenderedPageBreak/>
              <w:t>Australian National University – Acton Campus</w:t>
            </w:r>
          </w:p>
        </w:tc>
      </w:tr>
      <w:tr w:rsidR="008B7D1D" w:rsidRPr="00AF35C0" w14:paraId="03E366FF" w14:textId="77777777" w:rsidTr="00412B3B">
        <w:trPr>
          <w:cnfStyle w:val="000000100000" w:firstRow="0" w:lastRow="0" w:firstColumn="0" w:lastColumn="0" w:oddVBand="0" w:evenVBand="0" w:oddHBand="1" w:evenHBand="0" w:firstRowFirstColumn="0" w:firstRowLastColumn="0" w:lastRowFirstColumn="0" w:lastRowLastColumn="0"/>
          <w:trHeight w:val="340"/>
        </w:trPr>
        <w:tc>
          <w:tcPr>
            <w:tcW w:w="1028" w:type="pct"/>
            <w:vAlign w:val="top"/>
          </w:tcPr>
          <w:p w14:paraId="253D21A2" w14:textId="77777777" w:rsidR="008B7D1D" w:rsidRPr="00AF35C0" w:rsidRDefault="008B7D1D" w:rsidP="00412B3B">
            <w:pPr>
              <w:pStyle w:val="UrbisTableText"/>
              <w:spacing w:before="0" w:after="0"/>
              <w:rPr>
                <w:b/>
              </w:rPr>
            </w:pPr>
            <w:r w:rsidRPr="00AF35C0">
              <w:rPr>
                <w:b/>
              </w:rPr>
              <w:t>PBSA Supply</w:t>
            </w:r>
          </w:p>
        </w:tc>
        <w:tc>
          <w:tcPr>
            <w:tcW w:w="1942" w:type="pct"/>
            <w:gridSpan w:val="3"/>
            <w:vAlign w:val="top"/>
          </w:tcPr>
          <w:p w14:paraId="35400C75" w14:textId="77777777" w:rsidR="008B7D1D" w:rsidRPr="00AF35C0" w:rsidRDefault="008B7D1D" w:rsidP="00412B3B">
            <w:pPr>
              <w:pStyle w:val="UrbisTableText"/>
              <w:spacing w:before="0" w:after="0"/>
              <w:jc w:val="center"/>
              <w:rPr>
                <w:b/>
              </w:rPr>
            </w:pPr>
            <w:r w:rsidRPr="00AF35C0">
              <w:rPr>
                <w:b/>
              </w:rPr>
              <w:t>No. of Facilities</w:t>
            </w:r>
          </w:p>
        </w:tc>
        <w:tc>
          <w:tcPr>
            <w:tcW w:w="2030" w:type="pct"/>
            <w:gridSpan w:val="4"/>
            <w:vAlign w:val="top"/>
          </w:tcPr>
          <w:p w14:paraId="752ABEB7" w14:textId="77777777" w:rsidR="008B7D1D" w:rsidRPr="00AF35C0" w:rsidRDefault="008B7D1D" w:rsidP="00412B3B">
            <w:pPr>
              <w:pStyle w:val="UrbisTableText"/>
              <w:spacing w:before="0" w:after="0"/>
              <w:jc w:val="center"/>
              <w:rPr>
                <w:b/>
              </w:rPr>
            </w:pPr>
            <w:r w:rsidRPr="00AF35C0">
              <w:rPr>
                <w:b/>
              </w:rPr>
              <w:t>No. of Beds</w:t>
            </w:r>
          </w:p>
        </w:tc>
      </w:tr>
      <w:tr w:rsidR="008B7D1D" w:rsidRPr="00AF35C0" w14:paraId="5ED26B35" w14:textId="77777777" w:rsidTr="00412B3B">
        <w:trPr>
          <w:trHeight w:val="287"/>
        </w:trPr>
        <w:tc>
          <w:tcPr>
            <w:tcW w:w="1028" w:type="pct"/>
            <w:vAlign w:val="top"/>
          </w:tcPr>
          <w:p w14:paraId="45F3097F" w14:textId="77777777" w:rsidR="008B7D1D" w:rsidRPr="00AF35C0" w:rsidRDefault="008B7D1D" w:rsidP="00412B3B">
            <w:pPr>
              <w:pStyle w:val="UrbisTableText"/>
              <w:spacing w:before="0" w:after="0"/>
            </w:pPr>
            <w:r w:rsidRPr="00AF35C0">
              <w:t>University Owned</w:t>
            </w:r>
          </w:p>
        </w:tc>
        <w:tc>
          <w:tcPr>
            <w:tcW w:w="1942" w:type="pct"/>
            <w:gridSpan w:val="3"/>
            <w:vAlign w:val="top"/>
          </w:tcPr>
          <w:p w14:paraId="17C02435" w14:textId="77777777" w:rsidR="008B7D1D" w:rsidRPr="00AF35C0" w:rsidRDefault="008B7D1D" w:rsidP="00412B3B">
            <w:pPr>
              <w:pStyle w:val="UrbisTableText"/>
              <w:spacing w:before="0" w:after="0"/>
              <w:jc w:val="center"/>
            </w:pPr>
            <w:r w:rsidRPr="00AF35C0">
              <w:t>1</w:t>
            </w:r>
          </w:p>
        </w:tc>
        <w:tc>
          <w:tcPr>
            <w:tcW w:w="2030" w:type="pct"/>
            <w:gridSpan w:val="4"/>
            <w:vAlign w:val="center"/>
          </w:tcPr>
          <w:p w14:paraId="4139BB47" w14:textId="77777777" w:rsidR="008B7D1D" w:rsidRPr="00AF35C0" w:rsidRDefault="008B7D1D" w:rsidP="00412B3B">
            <w:pPr>
              <w:pStyle w:val="UrbisTableText"/>
              <w:spacing w:before="0" w:after="0"/>
              <w:jc w:val="center"/>
            </w:pPr>
            <w:r w:rsidRPr="00AF35C0">
              <w:t>517</w:t>
            </w:r>
          </w:p>
        </w:tc>
      </w:tr>
      <w:tr w:rsidR="008B7D1D" w:rsidRPr="00AF35C0" w14:paraId="4B2430F2" w14:textId="77777777" w:rsidTr="00412B3B">
        <w:trPr>
          <w:cnfStyle w:val="000000100000" w:firstRow="0" w:lastRow="0" w:firstColumn="0" w:lastColumn="0" w:oddVBand="0" w:evenVBand="0" w:oddHBand="1" w:evenHBand="0" w:firstRowFirstColumn="0" w:firstRowLastColumn="0" w:lastRowFirstColumn="0" w:lastRowLastColumn="0"/>
          <w:trHeight w:val="263"/>
        </w:trPr>
        <w:tc>
          <w:tcPr>
            <w:tcW w:w="1028" w:type="pct"/>
            <w:vAlign w:val="top"/>
          </w:tcPr>
          <w:p w14:paraId="4967B6FB" w14:textId="77777777" w:rsidR="008B7D1D" w:rsidRPr="00AF35C0" w:rsidRDefault="008B7D1D" w:rsidP="00412B3B">
            <w:pPr>
              <w:pStyle w:val="UrbisTableText"/>
              <w:spacing w:before="0" w:after="0"/>
            </w:pPr>
            <w:r w:rsidRPr="00AF35C0">
              <w:t>Joint Venture</w:t>
            </w:r>
          </w:p>
        </w:tc>
        <w:tc>
          <w:tcPr>
            <w:tcW w:w="1942" w:type="pct"/>
            <w:gridSpan w:val="3"/>
            <w:vAlign w:val="top"/>
          </w:tcPr>
          <w:p w14:paraId="2AE39626" w14:textId="77777777" w:rsidR="008B7D1D" w:rsidRPr="00AF35C0" w:rsidRDefault="008B7D1D" w:rsidP="00412B3B">
            <w:pPr>
              <w:pStyle w:val="UrbisTableText"/>
              <w:spacing w:before="0" w:after="0"/>
              <w:jc w:val="center"/>
            </w:pPr>
            <w:r w:rsidRPr="00AF35C0">
              <w:t>9</w:t>
            </w:r>
          </w:p>
        </w:tc>
        <w:tc>
          <w:tcPr>
            <w:tcW w:w="2030" w:type="pct"/>
            <w:gridSpan w:val="4"/>
            <w:vAlign w:val="top"/>
          </w:tcPr>
          <w:p w14:paraId="7803F6E9" w14:textId="77777777" w:rsidR="008B7D1D" w:rsidRPr="00AF35C0" w:rsidRDefault="008B7D1D" w:rsidP="00412B3B">
            <w:pPr>
              <w:pStyle w:val="UrbisTableText"/>
              <w:spacing w:before="0" w:after="0"/>
              <w:jc w:val="center"/>
            </w:pPr>
            <w:r w:rsidRPr="00AF35C0">
              <w:t>3,760</w:t>
            </w:r>
          </w:p>
        </w:tc>
      </w:tr>
      <w:tr w:rsidR="008B7D1D" w:rsidRPr="00AF35C0" w14:paraId="2F76B826" w14:textId="77777777" w:rsidTr="00412B3B">
        <w:trPr>
          <w:trHeight w:val="125"/>
        </w:trPr>
        <w:tc>
          <w:tcPr>
            <w:tcW w:w="1028" w:type="pct"/>
            <w:vAlign w:val="top"/>
          </w:tcPr>
          <w:p w14:paraId="467687C2" w14:textId="77777777" w:rsidR="008B7D1D" w:rsidRPr="00AF35C0" w:rsidRDefault="008B7D1D" w:rsidP="00412B3B">
            <w:pPr>
              <w:pStyle w:val="UrbisTableText"/>
              <w:spacing w:before="0" w:after="0"/>
            </w:pPr>
            <w:r w:rsidRPr="00AF35C0">
              <w:t>College</w:t>
            </w:r>
          </w:p>
        </w:tc>
        <w:tc>
          <w:tcPr>
            <w:tcW w:w="1942" w:type="pct"/>
            <w:gridSpan w:val="3"/>
            <w:vAlign w:val="top"/>
          </w:tcPr>
          <w:p w14:paraId="4C430121" w14:textId="77777777" w:rsidR="008B7D1D" w:rsidRPr="00AF35C0" w:rsidRDefault="008B7D1D" w:rsidP="00412B3B">
            <w:pPr>
              <w:pStyle w:val="UrbisTableText"/>
              <w:spacing w:before="0" w:after="0"/>
              <w:jc w:val="center"/>
            </w:pPr>
            <w:r w:rsidRPr="00AF35C0">
              <w:t>2</w:t>
            </w:r>
          </w:p>
        </w:tc>
        <w:tc>
          <w:tcPr>
            <w:tcW w:w="2030" w:type="pct"/>
            <w:gridSpan w:val="4"/>
            <w:vAlign w:val="top"/>
          </w:tcPr>
          <w:p w14:paraId="418F3F28" w14:textId="77777777" w:rsidR="008B7D1D" w:rsidRPr="00AF35C0" w:rsidRDefault="008B7D1D" w:rsidP="00412B3B">
            <w:pPr>
              <w:pStyle w:val="UrbisTableText"/>
              <w:spacing w:before="0" w:after="0"/>
              <w:jc w:val="center"/>
            </w:pPr>
            <w:r w:rsidRPr="00AF35C0">
              <w:t>674</w:t>
            </w:r>
          </w:p>
        </w:tc>
      </w:tr>
      <w:tr w:rsidR="008B7D1D" w:rsidRPr="00AF35C0" w14:paraId="0C081322" w14:textId="77777777" w:rsidTr="00412B3B">
        <w:trPr>
          <w:cnfStyle w:val="000000100000" w:firstRow="0" w:lastRow="0" w:firstColumn="0" w:lastColumn="0" w:oddVBand="0" w:evenVBand="0" w:oddHBand="1" w:evenHBand="0" w:firstRowFirstColumn="0" w:firstRowLastColumn="0" w:lastRowFirstColumn="0" w:lastRowLastColumn="0"/>
          <w:trHeight w:val="129"/>
        </w:trPr>
        <w:tc>
          <w:tcPr>
            <w:tcW w:w="1028" w:type="pct"/>
            <w:vAlign w:val="top"/>
          </w:tcPr>
          <w:p w14:paraId="788362BE" w14:textId="77777777" w:rsidR="008B7D1D" w:rsidRPr="00AF35C0" w:rsidRDefault="008B7D1D" w:rsidP="00412B3B">
            <w:pPr>
              <w:pStyle w:val="UrbisTableText"/>
              <w:spacing w:before="0" w:after="0"/>
            </w:pPr>
            <w:r w:rsidRPr="00AF35C0">
              <w:t>Private*</w:t>
            </w:r>
          </w:p>
        </w:tc>
        <w:tc>
          <w:tcPr>
            <w:tcW w:w="1942" w:type="pct"/>
            <w:gridSpan w:val="3"/>
            <w:vAlign w:val="top"/>
          </w:tcPr>
          <w:p w14:paraId="6370042A" w14:textId="77777777" w:rsidR="008B7D1D" w:rsidRPr="00AF35C0" w:rsidRDefault="008B7D1D" w:rsidP="00412B3B">
            <w:pPr>
              <w:pStyle w:val="UrbisTableText"/>
              <w:spacing w:before="0" w:after="0"/>
              <w:jc w:val="center"/>
            </w:pPr>
            <w:r w:rsidRPr="00AF35C0">
              <w:t>2</w:t>
            </w:r>
          </w:p>
        </w:tc>
        <w:tc>
          <w:tcPr>
            <w:tcW w:w="2030" w:type="pct"/>
            <w:gridSpan w:val="4"/>
            <w:vAlign w:val="top"/>
          </w:tcPr>
          <w:p w14:paraId="5B5CA3E3" w14:textId="77777777" w:rsidR="008B7D1D" w:rsidRPr="00AF35C0" w:rsidRDefault="008B7D1D" w:rsidP="00412B3B">
            <w:pPr>
              <w:pStyle w:val="UrbisTableText"/>
              <w:spacing w:before="0" w:after="0"/>
              <w:jc w:val="center"/>
            </w:pPr>
            <w:r w:rsidRPr="00AF35C0">
              <w:t>118</w:t>
            </w:r>
          </w:p>
        </w:tc>
      </w:tr>
      <w:tr w:rsidR="008B7D1D" w:rsidRPr="00AF35C0" w14:paraId="1407AFAE" w14:textId="77777777" w:rsidTr="00412B3B">
        <w:trPr>
          <w:trHeight w:val="105"/>
        </w:trPr>
        <w:tc>
          <w:tcPr>
            <w:tcW w:w="1028" w:type="pct"/>
            <w:vAlign w:val="top"/>
          </w:tcPr>
          <w:p w14:paraId="2CD2C6C2" w14:textId="77777777" w:rsidR="008B7D1D" w:rsidRPr="00AF35C0" w:rsidRDefault="008B7D1D" w:rsidP="00412B3B">
            <w:pPr>
              <w:pStyle w:val="UrbisTableText"/>
              <w:spacing w:before="0" w:after="0"/>
              <w:rPr>
                <w:b/>
              </w:rPr>
            </w:pPr>
            <w:r w:rsidRPr="00AF35C0">
              <w:rPr>
                <w:b/>
              </w:rPr>
              <w:t>Total</w:t>
            </w:r>
          </w:p>
        </w:tc>
        <w:tc>
          <w:tcPr>
            <w:tcW w:w="1942" w:type="pct"/>
            <w:gridSpan w:val="3"/>
          </w:tcPr>
          <w:p w14:paraId="2D1FDE4A" w14:textId="77777777" w:rsidR="008B7D1D" w:rsidRPr="00AF35C0" w:rsidRDefault="008B7D1D" w:rsidP="00412B3B">
            <w:pPr>
              <w:pStyle w:val="UrbisTableText"/>
              <w:spacing w:before="0" w:after="0"/>
              <w:jc w:val="center"/>
              <w:rPr>
                <w:b/>
              </w:rPr>
            </w:pPr>
            <w:r w:rsidRPr="00AF35C0">
              <w:rPr>
                <w:b/>
              </w:rPr>
              <w:t>14</w:t>
            </w:r>
          </w:p>
        </w:tc>
        <w:tc>
          <w:tcPr>
            <w:tcW w:w="2030" w:type="pct"/>
            <w:gridSpan w:val="4"/>
            <w:vAlign w:val="top"/>
          </w:tcPr>
          <w:p w14:paraId="3A9F803E" w14:textId="77777777" w:rsidR="008B7D1D" w:rsidRPr="00AF35C0" w:rsidRDefault="008B7D1D" w:rsidP="00412B3B">
            <w:pPr>
              <w:pStyle w:val="UrbisTableText"/>
              <w:spacing w:before="0" w:after="0"/>
              <w:jc w:val="center"/>
              <w:rPr>
                <w:b/>
                <w:color w:val="FF0000"/>
              </w:rPr>
            </w:pPr>
            <w:r w:rsidRPr="00AF35C0">
              <w:rPr>
                <w:b/>
              </w:rPr>
              <w:t>5,069</w:t>
            </w:r>
          </w:p>
        </w:tc>
      </w:tr>
      <w:tr w:rsidR="008B7D1D" w:rsidRPr="00AF35C0" w14:paraId="79666808" w14:textId="77777777" w:rsidTr="00412B3B">
        <w:trPr>
          <w:cnfStyle w:val="000000100000" w:firstRow="0" w:lastRow="0" w:firstColumn="0" w:lastColumn="0" w:oddVBand="0" w:evenVBand="0" w:oddHBand="1" w:evenHBand="0" w:firstRowFirstColumn="0" w:firstRowLastColumn="0" w:lastRowFirstColumn="0" w:lastRowLastColumn="0"/>
          <w:trHeight w:val="527"/>
        </w:trPr>
        <w:tc>
          <w:tcPr>
            <w:tcW w:w="1028" w:type="pct"/>
            <w:vAlign w:val="top"/>
          </w:tcPr>
          <w:p w14:paraId="05EB61EF" w14:textId="77777777" w:rsidR="008B7D1D" w:rsidRPr="00AF35C0" w:rsidRDefault="008B7D1D" w:rsidP="00412B3B">
            <w:pPr>
              <w:pStyle w:val="UrbisTableText"/>
              <w:spacing w:before="0" w:after="0"/>
            </w:pPr>
            <w:r w:rsidRPr="00AF35C0">
              <w:t>Indicative Occupancy (2017)</w:t>
            </w:r>
          </w:p>
        </w:tc>
        <w:tc>
          <w:tcPr>
            <w:tcW w:w="3972" w:type="pct"/>
            <w:gridSpan w:val="7"/>
            <w:vAlign w:val="top"/>
          </w:tcPr>
          <w:p w14:paraId="3218B862" w14:textId="77777777" w:rsidR="008B7D1D" w:rsidRPr="00AF35C0" w:rsidRDefault="008B7D1D" w:rsidP="00412B3B">
            <w:pPr>
              <w:pStyle w:val="UrbisTableText"/>
              <w:spacing w:before="0" w:after="0"/>
            </w:pPr>
            <w:r w:rsidRPr="00AF35C0">
              <w:t>All accommodation was effectively fully occupied in 2017</w:t>
            </w:r>
          </w:p>
        </w:tc>
      </w:tr>
      <w:tr w:rsidR="008B7D1D" w:rsidRPr="00AF35C0" w14:paraId="3E19F87B" w14:textId="77777777" w:rsidTr="00412B3B">
        <w:trPr>
          <w:trHeight w:val="240"/>
        </w:trPr>
        <w:tc>
          <w:tcPr>
            <w:tcW w:w="1028" w:type="pct"/>
            <w:vAlign w:val="top"/>
          </w:tcPr>
          <w:p w14:paraId="68B1F257" w14:textId="77777777" w:rsidR="008B7D1D" w:rsidRPr="00AF35C0" w:rsidRDefault="008B7D1D" w:rsidP="00412B3B">
            <w:pPr>
              <w:pStyle w:val="UrbisTableText"/>
              <w:spacing w:before="0" w:after="0"/>
            </w:pPr>
            <w:r w:rsidRPr="00AF35C0">
              <w:t>Enrolments (2016)^</w:t>
            </w:r>
          </w:p>
        </w:tc>
        <w:tc>
          <w:tcPr>
            <w:tcW w:w="993" w:type="pct"/>
            <w:vAlign w:val="center"/>
          </w:tcPr>
          <w:p w14:paraId="0DAAE221" w14:textId="77777777" w:rsidR="008B7D1D" w:rsidRPr="00AF35C0" w:rsidRDefault="008B7D1D" w:rsidP="00412B3B">
            <w:pPr>
              <w:pStyle w:val="ListBullet"/>
              <w:numPr>
                <w:ilvl w:val="0"/>
                <w:numId w:val="0"/>
              </w:numPr>
              <w:spacing w:after="0"/>
              <w:ind w:left="360" w:hanging="360"/>
            </w:pPr>
            <w:r w:rsidRPr="00AF35C0">
              <w:t>Metropolitan: 8,212</w:t>
            </w:r>
          </w:p>
        </w:tc>
        <w:tc>
          <w:tcPr>
            <w:tcW w:w="993" w:type="pct"/>
            <w:gridSpan w:val="3"/>
            <w:vAlign w:val="center"/>
          </w:tcPr>
          <w:p w14:paraId="6FB1BC64" w14:textId="77777777" w:rsidR="008B7D1D" w:rsidRPr="00AF35C0" w:rsidRDefault="008B7D1D" w:rsidP="00412B3B">
            <w:pPr>
              <w:pStyle w:val="ListBullet"/>
              <w:numPr>
                <w:ilvl w:val="0"/>
                <w:numId w:val="0"/>
              </w:numPr>
              <w:spacing w:after="0"/>
              <w:ind w:left="360" w:hanging="360"/>
            </w:pPr>
            <w:r w:rsidRPr="00AF35C0">
              <w:t>Regional: 1,989</w:t>
            </w:r>
          </w:p>
        </w:tc>
        <w:tc>
          <w:tcPr>
            <w:tcW w:w="993" w:type="pct"/>
            <w:gridSpan w:val="2"/>
            <w:vAlign w:val="center"/>
          </w:tcPr>
          <w:p w14:paraId="10952F35" w14:textId="77777777" w:rsidR="008B7D1D" w:rsidRPr="00AF35C0" w:rsidRDefault="008B7D1D" w:rsidP="00412B3B">
            <w:pPr>
              <w:pStyle w:val="ListBullet"/>
              <w:numPr>
                <w:ilvl w:val="0"/>
                <w:numId w:val="0"/>
              </w:numPr>
              <w:spacing w:after="0"/>
              <w:ind w:left="360" w:hanging="360"/>
            </w:pPr>
            <w:r w:rsidRPr="00AF35C0">
              <w:t>International: 6,577</w:t>
            </w:r>
          </w:p>
        </w:tc>
        <w:tc>
          <w:tcPr>
            <w:tcW w:w="993" w:type="pct"/>
            <w:vAlign w:val="center"/>
          </w:tcPr>
          <w:p w14:paraId="4640C6DD" w14:textId="77777777" w:rsidR="008B7D1D" w:rsidRPr="00AF35C0" w:rsidRDefault="008B7D1D" w:rsidP="00412B3B">
            <w:pPr>
              <w:pStyle w:val="ListBullet"/>
              <w:numPr>
                <w:ilvl w:val="0"/>
                <w:numId w:val="0"/>
              </w:numPr>
              <w:spacing w:after="0"/>
              <w:ind w:left="360" w:hanging="360"/>
            </w:pPr>
            <w:r w:rsidRPr="00AF35C0">
              <w:t>Total: 16,425</w:t>
            </w:r>
          </w:p>
        </w:tc>
      </w:tr>
      <w:tr w:rsidR="008B7D1D" w:rsidRPr="00AF35C0" w14:paraId="1CE07BE8" w14:textId="77777777" w:rsidTr="00412B3B">
        <w:trPr>
          <w:cnfStyle w:val="000000100000" w:firstRow="0" w:lastRow="0" w:firstColumn="0" w:lastColumn="0" w:oddVBand="0" w:evenVBand="0" w:oddHBand="1" w:evenHBand="0" w:firstRowFirstColumn="0" w:firstRowLastColumn="0" w:lastRowFirstColumn="0" w:lastRowLastColumn="0"/>
          <w:trHeight w:val="240"/>
        </w:trPr>
        <w:tc>
          <w:tcPr>
            <w:tcW w:w="1028" w:type="pct"/>
            <w:vAlign w:val="top"/>
          </w:tcPr>
          <w:p w14:paraId="055E6B9E" w14:textId="77777777" w:rsidR="008B7D1D" w:rsidRPr="00AF35C0" w:rsidRDefault="008B7D1D" w:rsidP="00412B3B">
            <w:pPr>
              <w:pStyle w:val="UrbisTableText"/>
              <w:spacing w:before="0" w:after="0"/>
            </w:pPr>
            <w:r w:rsidRPr="00AF35C0">
              <w:t>PBSA Supply Benchmark (2016)**</w:t>
            </w:r>
          </w:p>
        </w:tc>
        <w:tc>
          <w:tcPr>
            <w:tcW w:w="3972" w:type="pct"/>
            <w:gridSpan w:val="7"/>
            <w:vAlign w:val="center"/>
          </w:tcPr>
          <w:p w14:paraId="12533337" w14:textId="77777777" w:rsidR="008B7D1D" w:rsidRPr="00AF35C0" w:rsidRDefault="008B7D1D" w:rsidP="00412B3B">
            <w:pPr>
              <w:pStyle w:val="ListBullet"/>
              <w:numPr>
                <w:ilvl w:val="0"/>
                <w:numId w:val="0"/>
              </w:numPr>
              <w:spacing w:after="0"/>
              <w:ind w:left="360" w:hanging="360"/>
            </w:pPr>
            <w:r w:rsidRPr="00AF35C0">
              <w:t>3.3  full time students per bed</w:t>
            </w:r>
          </w:p>
        </w:tc>
      </w:tr>
      <w:tr w:rsidR="008B7D1D" w:rsidRPr="00AF35C0" w14:paraId="76CDD4E8" w14:textId="77777777" w:rsidTr="00412B3B">
        <w:trPr>
          <w:trHeight w:val="240"/>
        </w:trPr>
        <w:tc>
          <w:tcPr>
            <w:tcW w:w="1028" w:type="pct"/>
            <w:vAlign w:val="top"/>
          </w:tcPr>
          <w:p w14:paraId="6AFE2C39" w14:textId="77777777" w:rsidR="008B7D1D" w:rsidRPr="00AF35C0" w:rsidRDefault="008B7D1D" w:rsidP="00412B3B">
            <w:pPr>
              <w:pStyle w:val="UrbisTableText"/>
              <w:spacing w:before="0" w:after="0"/>
              <w:rPr>
                <w:b/>
              </w:rPr>
            </w:pPr>
            <w:r w:rsidRPr="00AF35C0">
              <w:rPr>
                <w:b/>
              </w:rPr>
              <w:t>On Campus Fees</w:t>
            </w:r>
          </w:p>
        </w:tc>
        <w:tc>
          <w:tcPr>
            <w:tcW w:w="1324" w:type="pct"/>
            <w:gridSpan w:val="2"/>
            <w:vAlign w:val="center"/>
          </w:tcPr>
          <w:p w14:paraId="33F388B5" w14:textId="77777777" w:rsidR="008B7D1D" w:rsidRPr="00AF35C0" w:rsidRDefault="008B7D1D" w:rsidP="00412B3B">
            <w:pPr>
              <w:pStyle w:val="ListBullet"/>
              <w:numPr>
                <w:ilvl w:val="0"/>
                <w:numId w:val="0"/>
              </w:numPr>
              <w:spacing w:after="0"/>
              <w:jc w:val="center"/>
              <w:rPr>
                <w:b/>
              </w:rPr>
            </w:pPr>
            <w:r w:rsidRPr="00AF35C0">
              <w:rPr>
                <w:b/>
              </w:rPr>
              <w:t>Shared Accommodation (Self Catered)</w:t>
            </w:r>
          </w:p>
        </w:tc>
        <w:tc>
          <w:tcPr>
            <w:tcW w:w="1324" w:type="pct"/>
            <w:gridSpan w:val="3"/>
            <w:vAlign w:val="center"/>
          </w:tcPr>
          <w:p w14:paraId="20D0674A" w14:textId="77777777" w:rsidR="008B7D1D" w:rsidRPr="00AF35C0" w:rsidRDefault="008B7D1D" w:rsidP="00412B3B">
            <w:pPr>
              <w:pStyle w:val="ListBullet"/>
              <w:numPr>
                <w:ilvl w:val="0"/>
                <w:numId w:val="0"/>
              </w:numPr>
              <w:spacing w:after="0"/>
              <w:ind w:left="360" w:hanging="360"/>
              <w:jc w:val="center"/>
              <w:rPr>
                <w:b/>
              </w:rPr>
            </w:pPr>
            <w:r w:rsidRPr="00AF35C0">
              <w:rPr>
                <w:b/>
              </w:rPr>
              <w:t>Shared Accommodation (Fully Catered)</w:t>
            </w:r>
          </w:p>
        </w:tc>
        <w:tc>
          <w:tcPr>
            <w:tcW w:w="1324" w:type="pct"/>
            <w:gridSpan w:val="2"/>
            <w:vAlign w:val="center"/>
          </w:tcPr>
          <w:p w14:paraId="76174C0F" w14:textId="77777777" w:rsidR="008B7D1D" w:rsidRPr="00AF35C0" w:rsidRDefault="008B7D1D" w:rsidP="00412B3B">
            <w:pPr>
              <w:pStyle w:val="ListBullet"/>
              <w:numPr>
                <w:ilvl w:val="0"/>
                <w:numId w:val="0"/>
              </w:numPr>
              <w:spacing w:after="0"/>
              <w:ind w:left="360" w:hanging="360"/>
              <w:jc w:val="center"/>
              <w:rPr>
                <w:b/>
              </w:rPr>
            </w:pPr>
            <w:r w:rsidRPr="00AF35C0">
              <w:rPr>
                <w:b/>
              </w:rPr>
              <w:t>Self-Contained Studio (Self Catered)</w:t>
            </w:r>
          </w:p>
        </w:tc>
      </w:tr>
      <w:tr w:rsidR="008B7D1D" w:rsidRPr="00AF35C0" w14:paraId="4FBA949A" w14:textId="77777777" w:rsidTr="00412B3B">
        <w:trPr>
          <w:cnfStyle w:val="000000100000" w:firstRow="0" w:lastRow="0" w:firstColumn="0" w:lastColumn="0" w:oddVBand="0" w:evenVBand="0" w:oddHBand="1" w:evenHBand="0" w:firstRowFirstColumn="0" w:firstRowLastColumn="0" w:lastRowFirstColumn="0" w:lastRowLastColumn="0"/>
          <w:trHeight w:val="240"/>
        </w:trPr>
        <w:tc>
          <w:tcPr>
            <w:tcW w:w="1028" w:type="pct"/>
            <w:vAlign w:val="top"/>
          </w:tcPr>
          <w:p w14:paraId="516DB30E" w14:textId="77777777" w:rsidR="008B7D1D" w:rsidRPr="00AF35C0" w:rsidRDefault="008B7D1D" w:rsidP="00412B3B">
            <w:pPr>
              <w:pStyle w:val="UrbisTableText"/>
              <w:spacing w:before="0" w:after="0"/>
            </w:pPr>
            <w:r w:rsidRPr="00AF35C0">
              <w:t>Average Weekly Fee</w:t>
            </w:r>
          </w:p>
        </w:tc>
        <w:tc>
          <w:tcPr>
            <w:tcW w:w="1324" w:type="pct"/>
            <w:gridSpan w:val="2"/>
            <w:vAlign w:val="center"/>
          </w:tcPr>
          <w:p w14:paraId="787AF3C7" w14:textId="77777777" w:rsidR="008B7D1D" w:rsidRPr="00AF35C0" w:rsidRDefault="008B7D1D" w:rsidP="00412B3B">
            <w:pPr>
              <w:pStyle w:val="ListBullet"/>
              <w:numPr>
                <w:ilvl w:val="0"/>
                <w:numId w:val="0"/>
              </w:numPr>
              <w:spacing w:after="0"/>
              <w:ind w:left="360" w:hanging="360"/>
              <w:jc w:val="center"/>
            </w:pPr>
            <w:r w:rsidRPr="00AF35C0">
              <w:t>$240</w:t>
            </w:r>
          </w:p>
        </w:tc>
        <w:tc>
          <w:tcPr>
            <w:tcW w:w="1324" w:type="pct"/>
            <w:gridSpan w:val="3"/>
            <w:vAlign w:val="center"/>
          </w:tcPr>
          <w:p w14:paraId="1FE71560" w14:textId="77777777" w:rsidR="008B7D1D" w:rsidRPr="00AF35C0" w:rsidRDefault="008B7D1D" w:rsidP="00412B3B">
            <w:pPr>
              <w:pStyle w:val="ListBullet"/>
              <w:numPr>
                <w:ilvl w:val="0"/>
                <w:numId w:val="0"/>
              </w:numPr>
              <w:spacing w:after="0"/>
              <w:ind w:left="360" w:hanging="360"/>
              <w:jc w:val="center"/>
            </w:pPr>
            <w:r w:rsidRPr="00AF35C0">
              <w:t>$437</w:t>
            </w:r>
          </w:p>
        </w:tc>
        <w:tc>
          <w:tcPr>
            <w:tcW w:w="1324" w:type="pct"/>
            <w:gridSpan w:val="2"/>
            <w:vAlign w:val="center"/>
          </w:tcPr>
          <w:p w14:paraId="7F2BD5EB" w14:textId="77777777" w:rsidR="008B7D1D" w:rsidRPr="00AF35C0" w:rsidRDefault="008B7D1D" w:rsidP="00412B3B">
            <w:pPr>
              <w:pStyle w:val="ListBullet"/>
              <w:numPr>
                <w:ilvl w:val="0"/>
                <w:numId w:val="0"/>
              </w:numPr>
              <w:spacing w:after="0"/>
              <w:ind w:left="360" w:hanging="360"/>
              <w:jc w:val="center"/>
            </w:pPr>
            <w:r w:rsidRPr="00AF35C0">
              <w:t>$306</w:t>
            </w:r>
          </w:p>
        </w:tc>
      </w:tr>
      <w:tr w:rsidR="008B7D1D" w:rsidRPr="00AF35C0" w14:paraId="163A0D90" w14:textId="77777777" w:rsidTr="00412B3B">
        <w:trPr>
          <w:trHeight w:val="228"/>
        </w:trPr>
        <w:tc>
          <w:tcPr>
            <w:tcW w:w="1028" w:type="pct"/>
            <w:vAlign w:val="top"/>
          </w:tcPr>
          <w:p w14:paraId="43E3B814" w14:textId="77777777" w:rsidR="008B7D1D" w:rsidRPr="00AF35C0" w:rsidRDefault="008B7D1D" w:rsidP="00412B3B">
            <w:pPr>
              <w:pStyle w:val="UrbisTableText"/>
              <w:spacing w:before="0" w:after="0"/>
              <w:rPr>
                <w:b/>
              </w:rPr>
            </w:pPr>
            <w:r w:rsidRPr="00AF35C0">
              <w:rPr>
                <w:b/>
              </w:rPr>
              <w:t>Policies</w:t>
            </w:r>
          </w:p>
        </w:tc>
        <w:tc>
          <w:tcPr>
            <w:tcW w:w="1942" w:type="pct"/>
            <w:gridSpan w:val="3"/>
            <w:vAlign w:val="center"/>
          </w:tcPr>
          <w:p w14:paraId="1219B2D5" w14:textId="77777777" w:rsidR="008B7D1D" w:rsidRPr="00AF35C0" w:rsidRDefault="008B7D1D" w:rsidP="00412B3B">
            <w:pPr>
              <w:pStyle w:val="UrbisTableText"/>
              <w:spacing w:before="0" w:after="0"/>
              <w:jc w:val="center"/>
              <w:rPr>
                <w:b/>
              </w:rPr>
            </w:pPr>
            <w:r w:rsidRPr="00AF35C0">
              <w:rPr>
                <w:b/>
              </w:rPr>
              <w:t>All Accommodation</w:t>
            </w:r>
          </w:p>
        </w:tc>
        <w:tc>
          <w:tcPr>
            <w:tcW w:w="2030" w:type="pct"/>
            <w:gridSpan w:val="4"/>
            <w:vAlign w:val="center"/>
          </w:tcPr>
          <w:p w14:paraId="7EEE4781" w14:textId="77777777" w:rsidR="008B7D1D" w:rsidRPr="00AF35C0" w:rsidRDefault="008B7D1D" w:rsidP="00412B3B">
            <w:pPr>
              <w:pStyle w:val="UrbisTableText"/>
              <w:spacing w:before="0" w:after="0"/>
              <w:jc w:val="center"/>
              <w:rPr>
                <w:b/>
              </w:rPr>
            </w:pPr>
            <w:r w:rsidRPr="00AF35C0">
              <w:rPr>
                <w:b/>
              </w:rPr>
              <w:t>Specific to RRR Students</w:t>
            </w:r>
          </w:p>
        </w:tc>
      </w:tr>
      <w:tr w:rsidR="008B7D1D" w:rsidRPr="00AF35C0" w14:paraId="0577B44C" w14:textId="77777777" w:rsidTr="00412B3B">
        <w:trPr>
          <w:cnfStyle w:val="000000100000" w:firstRow="0" w:lastRow="0" w:firstColumn="0" w:lastColumn="0" w:oddVBand="0" w:evenVBand="0" w:oddHBand="1" w:evenHBand="0" w:firstRowFirstColumn="0" w:firstRowLastColumn="0" w:lastRowFirstColumn="0" w:lastRowLastColumn="0"/>
          <w:trHeight w:val="228"/>
        </w:trPr>
        <w:tc>
          <w:tcPr>
            <w:tcW w:w="1028" w:type="pct"/>
            <w:vAlign w:val="top"/>
          </w:tcPr>
          <w:p w14:paraId="4C26FDCA" w14:textId="77777777" w:rsidR="008B7D1D" w:rsidRPr="00AF35C0" w:rsidRDefault="008B7D1D" w:rsidP="00412B3B">
            <w:pPr>
              <w:pStyle w:val="UrbisTableText"/>
              <w:spacing w:before="0" w:after="0"/>
              <w:rPr>
                <w:b/>
              </w:rPr>
            </w:pPr>
            <w:r w:rsidRPr="00AF35C0">
              <w:t>Accommodation Guarantee</w:t>
            </w:r>
          </w:p>
        </w:tc>
        <w:tc>
          <w:tcPr>
            <w:tcW w:w="1942" w:type="pct"/>
            <w:gridSpan w:val="3"/>
            <w:vAlign w:val="center"/>
          </w:tcPr>
          <w:p w14:paraId="0EE31C3B" w14:textId="77777777" w:rsidR="008B7D1D" w:rsidRPr="00AF35C0" w:rsidRDefault="008B7D1D" w:rsidP="00412B3B">
            <w:r w:rsidRPr="00AF35C0">
              <w:t>ANU offers a first-year guarantee to all undergraduate students from outside Canberra.  Key eligibility criteria include:</w:t>
            </w:r>
          </w:p>
          <w:p w14:paraId="39BEC1D9" w14:textId="77777777" w:rsidR="008B7D1D" w:rsidRPr="00AF35C0" w:rsidRDefault="008B7D1D" w:rsidP="00412B3B">
            <w:pPr>
              <w:pStyle w:val="UrbisTableBullet"/>
              <w:spacing w:before="60" w:after="60" w:line="240" w:lineRule="auto"/>
              <w:ind w:left="227" w:hanging="227"/>
            </w:pPr>
            <w:r w:rsidRPr="00AF35C0">
              <w:t>Indigenous Students</w:t>
            </w:r>
          </w:p>
          <w:p w14:paraId="661F876F" w14:textId="77777777" w:rsidR="008B7D1D" w:rsidRPr="00AF35C0" w:rsidRDefault="008B7D1D" w:rsidP="00412B3B">
            <w:pPr>
              <w:pStyle w:val="UrbisTableBullet"/>
              <w:spacing w:before="60" w:after="60" w:line="240" w:lineRule="auto"/>
              <w:ind w:left="227" w:hanging="227"/>
            </w:pPr>
            <w:r w:rsidRPr="00AF35C0">
              <w:t>Students with a disability</w:t>
            </w:r>
          </w:p>
          <w:p w14:paraId="629B92DA" w14:textId="77777777" w:rsidR="008B7D1D" w:rsidRPr="00AF35C0" w:rsidRDefault="008B7D1D" w:rsidP="00412B3B">
            <w:pPr>
              <w:pStyle w:val="UrbisTableBullet"/>
              <w:spacing w:before="60" w:after="60" w:line="240" w:lineRule="auto"/>
              <w:ind w:left="227" w:hanging="227"/>
            </w:pPr>
            <w:r w:rsidRPr="00AF35C0">
              <w:t>Exchange Students</w:t>
            </w:r>
          </w:p>
          <w:p w14:paraId="055D93C2" w14:textId="77777777" w:rsidR="008B7D1D" w:rsidRPr="00AF35C0" w:rsidRDefault="008B7D1D" w:rsidP="00412B3B">
            <w:pPr>
              <w:pStyle w:val="UrbisTableBullet"/>
              <w:spacing w:before="60" w:after="60" w:line="240" w:lineRule="auto"/>
              <w:ind w:left="227" w:hanging="227"/>
            </w:pPr>
            <w:r w:rsidRPr="00AF35C0">
              <w:t>1</w:t>
            </w:r>
            <w:r w:rsidRPr="00AF35C0">
              <w:rPr>
                <w:vertAlign w:val="superscript"/>
              </w:rPr>
              <w:t>st</w:t>
            </w:r>
            <w:r w:rsidRPr="00AF35C0">
              <w:t xml:space="preserve"> Year Undergraduate Students</w:t>
            </w:r>
          </w:p>
          <w:p w14:paraId="71FA35CB" w14:textId="77777777" w:rsidR="008B7D1D" w:rsidRPr="00AF35C0" w:rsidRDefault="008B7D1D" w:rsidP="00412B3B">
            <w:pPr>
              <w:pStyle w:val="UrbisTableBullet"/>
              <w:spacing w:before="60" w:after="60" w:line="240" w:lineRule="auto"/>
              <w:ind w:left="227" w:hanging="227"/>
            </w:pPr>
            <w:r w:rsidRPr="00AF35C0">
              <w:t>ANU Medical Students</w:t>
            </w:r>
          </w:p>
          <w:p w14:paraId="26EE8F0E" w14:textId="77777777" w:rsidR="008B7D1D" w:rsidRPr="00AF35C0" w:rsidRDefault="008B7D1D" w:rsidP="00412B3B">
            <w:pPr>
              <w:pStyle w:val="UrbisTableBullet"/>
              <w:spacing w:before="60" w:after="60" w:line="240" w:lineRule="auto"/>
              <w:ind w:left="227" w:hanging="227"/>
            </w:pPr>
            <w:r w:rsidRPr="00AF35C0">
              <w:t>Accept any offer within 48 hours</w:t>
            </w:r>
          </w:p>
        </w:tc>
        <w:tc>
          <w:tcPr>
            <w:tcW w:w="2030" w:type="pct"/>
            <w:gridSpan w:val="4"/>
            <w:vAlign w:val="center"/>
          </w:tcPr>
          <w:p w14:paraId="28F2CB8D" w14:textId="77777777" w:rsidR="008B7D1D" w:rsidRPr="00AF35C0" w:rsidRDefault="008B7D1D" w:rsidP="00412B3B">
            <w:pPr>
              <w:pStyle w:val="UrbisTableBullet"/>
              <w:numPr>
                <w:ilvl w:val="0"/>
                <w:numId w:val="0"/>
              </w:numPr>
              <w:spacing w:before="60" w:after="60" w:line="240" w:lineRule="auto"/>
              <w:ind w:left="227"/>
            </w:pPr>
            <w:r w:rsidRPr="00AF35C0">
              <w:t xml:space="preserve">As part of the guarantee, all regional first year undergraduate students are guaranteed a bed.  However, there is no specific RRR guarantee with regional students treated the same as international and metropolitan students. </w:t>
            </w:r>
          </w:p>
        </w:tc>
      </w:tr>
      <w:tr w:rsidR="008B7D1D" w:rsidRPr="00AF35C0" w14:paraId="0A0770CB" w14:textId="77777777" w:rsidTr="00412B3B">
        <w:trPr>
          <w:trHeight w:val="454"/>
        </w:trPr>
        <w:tc>
          <w:tcPr>
            <w:tcW w:w="1028" w:type="pct"/>
            <w:vAlign w:val="top"/>
          </w:tcPr>
          <w:p w14:paraId="5C4C7371" w14:textId="77777777" w:rsidR="008B7D1D" w:rsidRPr="00AF35C0" w:rsidRDefault="008B7D1D" w:rsidP="00412B3B">
            <w:pPr>
              <w:pStyle w:val="UrbisTableText"/>
              <w:spacing w:before="0" w:after="0"/>
            </w:pPr>
            <w:r w:rsidRPr="00AF35C0">
              <w:t>Subsidisation/ Bursaries/ Scholarships</w:t>
            </w:r>
          </w:p>
        </w:tc>
        <w:tc>
          <w:tcPr>
            <w:tcW w:w="1942" w:type="pct"/>
            <w:gridSpan w:val="3"/>
            <w:vAlign w:val="top"/>
          </w:tcPr>
          <w:p w14:paraId="7BF599DA" w14:textId="77777777" w:rsidR="008B7D1D" w:rsidRPr="00AF35C0" w:rsidRDefault="008B7D1D" w:rsidP="00412B3B">
            <w:r w:rsidRPr="00AF35C0">
              <w:t>Financial support for accommodation available to students includes:</w:t>
            </w:r>
          </w:p>
          <w:p w14:paraId="181C3E4D" w14:textId="77777777" w:rsidR="008B7D1D" w:rsidRPr="00AF35C0" w:rsidRDefault="008B7D1D" w:rsidP="00412B3B">
            <w:pPr>
              <w:pStyle w:val="UrbisTableBullet"/>
              <w:spacing w:before="60" w:after="60" w:line="240" w:lineRule="auto"/>
              <w:ind w:left="227" w:hanging="227"/>
            </w:pPr>
            <w:r w:rsidRPr="00AF35C0">
              <w:t>Undergraduate and Graduate Accommodation Bursaries</w:t>
            </w:r>
          </w:p>
          <w:p w14:paraId="0E8EDE6D" w14:textId="77777777" w:rsidR="008B7D1D" w:rsidRPr="00AF35C0" w:rsidRDefault="008B7D1D" w:rsidP="00412B3B">
            <w:pPr>
              <w:pStyle w:val="UrbisTableBullet"/>
              <w:spacing w:before="60" w:after="60" w:line="240" w:lineRule="auto"/>
              <w:ind w:left="227" w:hanging="227"/>
            </w:pPr>
            <w:r w:rsidRPr="00AF35C0">
              <w:t>Emergency Undergraduate and Graduate Accommodation Bursaries</w:t>
            </w:r>
          </w:p>
          <w:p w14:paraId="19F7B5E5" w14:textId="77777777" w:rsidR="008B7D1D" w:rsidRPr="00AF35C0" w:rsidRDefault="008B7D1D" w:rsidP="00412B3B">
            <w:pPr>
              <w:pStyle w:val="UrbisTableBullet"/>
              <w:spacing w:before="60" w:after="60" w:line="240" w:lineRule="auto"/>
              <w:ind w:left="227" w:hanging="227"/>
            </w:pPr>
            <w:r w:rsidRPr="00AF35C0">
              <w:t>ANU Equity Accommodation Scholarship: $5,000</w:t>
            </w:r>
          </w:p>
          <w:p w14:paraId="4F09D1CE" w14:textId="77777777" w:rsidR="008B7D1D" w:rsidRPr="00AF35C0" w:rsidRDefault="008B7D1D" w:rsidP="00412B3B">
            <w:pPr>
              <w:pStyle w:val="UrbisTableBullet"/>
              <w:spacing w:before="60" w:after="60" w:line="240" w:lineRule="auto"/>
              <w:ind w:left="227" w:hanging="227"/>
            </w:pPr>
            <w:proofErr w:type="spellStart"/>
            <w:r w:rsidRPr="00AF35C0">
              <w:t>Garrurru</w:t>
            </w:r>
            <w:proofErr w:type="spellEnd"/>
            <w:r w:rsidRPr="00AF35C0">
              <w:t xml:space="preserve"> Undergraduate Indigenous Scholarship: $15,000^^</w:t>
            </w:r>
          </w:p>
          <w:p w14:paraId="46C2ADD8" w14:textId="77777777" w:rsidR="008B7D1D" w:rsidRPr="00AF35C0" w:rsidRDefault="008B7D1D" w:rsidP="00412B3B">
            <w:pPr>
              <w:pStyle w:val="UrbisTableBullet"/>
              <w:spacing w:before="60" w:after="60" w:line="240" w:lineRule="auto"/>
              <w:ind w:left="227" w:hanging="227"/>
            </w:pPr>
            <w:r w:rsidRPr="00AF35C0">
              <w:t>John XXIII College Aboriginal &amp; Torres Strait Islander Equity Scholarships^^</w:t>
            </w:r>
          </w:p>
        </w:tc>
        <w:tc>
          <w:tcPr>
            <w:tcW w:w="2030" w:type="pct"/>
            <w:gridSpan w:val="4"/>
            <w:vAlign w:val="top"/>
          </w:tcPr>
          <w:p w14:paraId="3594016D" w14:textId="77777777" w:rsidR="008B7D1D" w:rsidRPr="00AF35C0" w:rsidRDefault="008B7D1D" w:rsidP="00412B3B">
            <w:pPr>
              <w:pStyle w:val="UrbisTableBullet"/>
              <w:spacing w:before="60" w:after="60" w:line="240" w:lineRule="auto"/>
              <w:ind w:left="227" w:hanging="227"/>
            </w:pPr>
            <w:proofErr w:type="spellStart"/>
            <w:r w:rsidRPr="00AF35C0">
              <w:t>Northtop</w:t>
            </w:r>
            <w:proofErr w:type="spellEnd"/>
            <w:r w:rsidRPr="00AF35C0">
              <w:t xml:space="preserve"> Grumman, </w:t>
            </w:r>
            <w:proofErr w:type="spellStart"/>
            <w:r w:rsidRPr="00AF35C0">
              <w:t>ViaSat</w:t>
            </w:r>
            <w:proofErr w:type="spellEnd"/>
            <w:r w:rsidRPr="00AF35C0">
              <w:t xml:space="preserve"> &amp; Optus Country Scholarship for Burgmann College: $10,500</w:t>
            </w:r>
          </w:p>
        </w:tc>
      </w:tr>
      <w:tr w:rsidR="008B7D1D" w:rsidRPr="00AF35C0" w14:paraId="122896FB"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028" w:type="pct"/>
            <w:vAlign w:val="top"/>
          </w:tcPr>
          <w:p w14:paraId="5A7EC614" w14:textId="77777777" w:rsidR="008B7D1D" w:rsidRPr="00AF35C0" w:rsidRDefault="008B7D1D" w:rsidP="00412B3B">
            <w:pPr>
              <w:pStyle w:val="UrbisTableText"/>
              <w:spacing w:before="0" w:after="0"/>
            </w:pPr>
            <w:r w:rsidRPr="00AF35C0">
              <w:t>Allocation/ Preferences</w:t>
            </w:r>
          </w:p>
        </w:tc>
        <w:tc>
          <w:tcPr>
            <w:tcW w:w="3972" w:type="pct"/>
            <w:gridSpan w:val="7"/>
            <w:vAlign w:val="top"/>
          </w:tcPr>
          <w:p w14:paraId="4C81DF28" w14:textId="77777777" w:rsidR="008B7D1D" w:rsidRPr="00AF35C0" w:rsidRDefault="008B7D1D" w:rsidP="00412B3B">
            <w:r w:rsidRPr="00AF35C0">
              <w:t>ANU operates an online accommodation portal where all students can apply for accommodation and enter preferences.  An auto-allocated process ensures diversity across demographics, equal proportion of female/male students and domestic/international students. As such, the university does not give preference to regional students over metropolitan and international students.</w:t>
            </w:r>
          </w:p>
          <w:p w14:paraId="2D5ADEF8" w14:textId="77777777" w:rsidR="008B7D1D" w:rsidRPr="00AF35C0" w:rsidRDefault="008B7D1D" w:rsidP="00412B3B">
            <w:r w:rsidRPr="00AF35C0">
              <w:t>The two independent colleges have their own admissions process with no specific allocation or preference for regional students.  However, it is noted that the colleges generally attract a higher proportion of regional students due to longer traditions and religiously affiliated accommodation not being as attractive to international students.</w:t>
            </w:r>
          </w:p>
        </w:tc>
      </w:tr>
    </w:tbl>
    <w:bookmarkEnd w:id="139"/>
    <w:p w14:paraId="3A34C837" w14:textId="77777777" w:rsidR="008B7D1D" w:rsidRPr="00AF35C0" w:rsidRDefault="008B7D1D" w:rsidP="008B7D1D">
      <w:pPr>
        <w:spacing w:after="0"/>
        <w:rPr>
          <w:sz w:val="16"/>
          <w:szCs w:val="16"/>
        </w:rPr>
      </w:pPr>
      <w:r w:rsidRPr="00AF35C0">
        <w:rPr>
          <w:sz w:val="16"/>
          <w:szCs w:val="16"/>
        </w:rPr>
        <w:t>Note: ^ Full-time on-campus students</w:t>
      </w:r>
    </w:p>
    <w:p w14:paraId="15F1C631" w14:textId="77777777" w:rsidR="008B7D1D" w:rsidRPr="00AF35C0" w:rsidRDefault="008B7D1D" w:rsidP="008B7D1D">
      <w:pPr>
        <w:spacing w:after="0"/>
        <w:rPr>
          <w:sz w:val="16"/>
          <w:szCs w:val="16"/>
        </w:rPr>
      </w:pPr>
      <w:r w:rsidRPr="00AF35C0">
        <w:rPr>
          <w:sz w:val="16"/>
          <w:szCs w:val="16"/>
        </w:rPr>
        <w:t>Note: * Private (non-affiliated) off-campus supply in the Acton area that targets Australian National University students</w:t>
      </w:r>
    </w:p>
    <w:p w14:paraId="774D01F7" w14:textId="77777777" w:rsidR="008B7D1D" w:rsidRPr="00AF35C0" w:rsidRDefault="008B7D1D" w:rsidP="008B7D1D">
      <w:pPr>
        <w:spacing w:after="0"/>
        <w:rPr>
          <w:sz w:val="16"/>
          <w:szCs w:val="16"/>
        </w:rPr>
      </w:pPr>
      <w:r w:rsidRPr="00AF35C0">
        <w:rPr>
          <w:sz w:val="16"/>
          <w:szCs w:val="16"/>
        </w:rPr>
        <w:t>Note: ** Total full-time on-campus students divided by total beds.</w:t>
      </w:r>
    </w:p>
    <w:p w14:paraId="60515B76" w14:textId="77777777" w:rsidR="008B7D1D" w:rsidRPr="00AF35C0" w:rsidRDefault="008B7D1D" w:rsidP="008B7D1D">
      <w:pPr>
        <w:spacing w:after="0"/>
        <w:rPr>
          <w:sz w:val="16"/>
          <w:szCs w:val="16"/>
        </w:rPr>
      </w:pPr>
      <w:r w:rsidRPr="00AF35C0">
        <w:rPr>
          <w:sz w:val="16"/>
          <w:szCs w:val="16"/>
        </w:rPr>
        <w:t>Note: ^^ Scholarship/Bursary only available to indigenous students</w:t>
      </w:r>
    </w:p>
    <w:p w14:paraId="2C2EAC17" w14:textId="77777777" w:rsidR="008B7D1D" w:rsidRPr="00AF35C0" w:rsidRDefault="008B7D1D" w:rsidP="008B7D1D">
      <w:r w:rsidRPr="00AF35C0">
        <w:rPr>
          <w:sz w:val="16"/>
          <w:szCs w:val="16"/>
        </w:rPr>
        <w:t>Source: Department of Education and Training; University; Urbis</w:t>
      </w:r>
    </w:p>
    <w:tbl>
      <w:tblPr>
        <w:tblStyle w:val="CaptionTable"/>
        <w:tblpPr w:leftFromText="180" w:rightFromText="180" w:vertAnchor="text" w:horzAnchor="margin" w:tblpY="-124"/>
        <w:tblW w:w="5000" w:type="pct"/>
        <w:tblCellMar>
          <w:left w:w="0" w:type="dxa"/>
          <w:right w:w="0" w:type="dxa"/>
        </w:tblCellMar>
        <w:tblLook w:val="04A0" w:firstRow="1" w:lastRow="0" w:firstColumn="1" w:lastColumn="0" w:noHBand="0" w:noVBand="1"/>
        <w:tblCaption w:val="The University of Western Australia - Crawley Campus"/>
        <w:tblDescription w:val="The University of Western Australia - Crawley Campus"/>
      </w:tblPr>
      <w:tblGrid>
        <w:gridCol w:w="1980"/>
        <w:gridCol w:w="1912"/>
        <w:gridCol w:w="637"/>
        <w:gridCol w:w="1190"/>
        <w:gridCol w:w="85"/>
        <w:gridCol w:w="1275"/>
        <w:gridCol w:w="637"/>
        <w:gridCol w:w="1912"/>
      </w:tblGrid>
      <w:tr w:rsidR="008B7D1D" w:rsidRPr="00AF35C0" w14:paraId="5045CD3F" w14:textId="77777777" w:rsidTr="00543DAC">
        <w:trPr>
          <w:cnfStyle w:val="100000000000" w:firstRow="1" w:lastRow="0" w:firstColumn="0" w:lastColumn="0" w:oddVBand="0" w:evenVBand="0" w:oddHBand="0" w:evenHBand="0" w:firstRowFirstColumn="0" w:firstRowLastColumn="0" w:lastRowFirstColumn="0" w:lastRowLastColumn="0"/>
          <w:trHeight w:val="454"/>
          <w:tblHeader/>
        </w:trPr>
        <w:tc>
          <w:tcPr>
            <w:tcW w:w="5000" w:type="pct"/>
            <w:gridSpan w:val="8"/>
            <w:vAlign w:val="top"/>
          </w:tcPr>
          <w:p w14:paraId="158CA941" w14:textId="77777777" w:rsidR="008B7D1D" w:rsidRPr="00AF35C0" w:rsidRDefault="008B7D1D" w:rsidP="00412B3B">
            <w:pPr>
              <w:pStyle w:val="UrbisTableHeading"/>
            </w:pPr>
            <w:r w:rsidRPr="00AF35C0">
              <w:lastRenderedPageBreak/>
              <w:t>The University of Western Australia – Crawley Campus</w:t>
            </w:r>
          </w:p>
        </w:tc>
      </w:tr>
      <w:tr w:rsidR="008B7D1D" w:rsidRPr="00AF35C0" w14:paraId="2AB812EF" w14:textId="77777777" w:rsidTr="00412B3B">
        <w:trPr>
          <w:cnfStyle w:val="000000100000" w:firstRow="0" w:lastRow="0" w:firstColumn="0" w:lastColumn="0" w:oddVBand="0" w:evenVBand="0" w:oddHBand="1" w:evenHBand="0" w:firstRowFirstColumn="0" w:firstRowLastColumn="0" w:lastRowFirstColumn="0" w:lastRowLastColumn="0"/>
          <w:trHeight w:val="340"/>
        </w:trPr>
        <w:tc>
          <w:tcPr>
            <w:tcW w:w="1028" w:type="pct"/>
            <w:vAlign w:val="top"/>
          </w:tcPr>
          <w:p w14:paraId="20DFD14A" w14:textId="77777777" w:rsidR="008B7D1D" w:rsidRPr="00AF35C0" w:rsidRDefault="008B7D1D" w:rsidP="00412B3B">
            <w:pPr>
              <w:pStyle w:val="UrbisTableText"/>
              <w:spacing w:before="0" w:after="0"/>
              <w:rPr>
                <w:b/>
              </w:rPr>
            </w:pPr>
            <w:r w:rsidRPr="00AF35C0">
              <w:rPr>
                <w:b/>
              </w:rPr>
              <w:t>PBSA Supply</w:t>
            </w:r>
          </w:p>
        </w:tc>
        <w:tc>
          <w:tcPr>
            <w:tcW w:w="1942" w:type="pct"/>
            <w:gridSpan w:val="3"/>
            <w:vAlign w:val="top"/>
          </w:tcPr>
          <w:p w14:paraId="456CD0D6" w14:textId="77777777" w:rsidR="008B7D1D" w:rsidRPr="00AF35C0" w:rsidRDefault="008B7D1D" w:rsidP="00412B3B">
            <w:pPr>
              <w:pStyle w:val="UrbisTableText"/>
              <w:spacing w:before="0" w:after="0"/>
              <w:jc w:val="center"/>
              <w:rPr>
                <w:b/>
              </w:rPr>
            </w:pPr>
            <w:r w:rsidRPr="00AF35C0">
              <w:rPr>
                <w:b/>
              </w:rPr>
              <w:t>No. of Facilities</w:t>
            </w:r>
          </w:p>
        </w:tc>
        <w:tc>
          <w:tcPr>
            <w:tcW w:w="2030" w:type="pct"/>
            <w:gridSpan w:val="4"/>
            <w:vAlign w:val="top"/>
          </w:tcPr>
          <w:p w14:paraId="7A946A1F" w14:textId="77777777" w:rsidR="008B7D1D" w:rsidRPr="00AF35C0" w:rsidRDefault="008B7D1D" w:rsidP="00412B3B">
            <w:pPr>
              <w:pStyle w:val="UrbisTableText"/>
              <w:spacing w:before="0" w:after="0"/>
              <w:jc w:val="center"/>
              <w:rPr>
                <w:b/>
              </w:rPr>
            </w:pPr>
            <w:r w:rsidRPr="00AF35C0">
              <w:rPr>
                <w:b/>
              </w:rPr>
              <w:t>No. of Beds</w:t>
            </w:r>
          </w:p>
        </w:tc>
      </w:tr>
      <w:tr w:rsidR="008B7D1D" w:rsidRPr="00AF35C0" w14:paraId="561334F2" w14:textId="77777777" w:rsidTr="00412B3B">
        <w:trPr>
          <w:trHeight w:val="287"/>
        </w:trPr>
        <w:tc>
          <w:tcPr>
            <w:tcW w:w="1028" w:type="pct"/>
            <w:vAlign w:val="top"/>
          </w:tcPr>
          <w:p w14:paraId="72BB3569" w14:textId="77777777" w:rsidR="008B7D1D" w:rsidRPr="00AF35C0" w:rsidRDefault="008B7D1D" w:rsidP="00412B3B">
            <w:pPr>
              <w:pStyle w:val="UrbisTableText"/>
              <w:spacing w:before="0" w:after="0"/>
            </w:pPr>
            <w:r w:rsidRPr="00AF35C0">
              <w:t>University Owned</w:t>
            </w:r>
          </w:p>
        </w:tc>
        <w:tc>
          <w:tcPr>
            <w:tcW w:w="1942" w:type="pct"/>
            <w:gridSpan w:val="3"/>
            <w:vAlign w:val="top"/>
          </w:tcPr>
          <w:p w14:paraId="12FCEE24" w14:textId="77777777" w:rsidR="008B7D1D" w:rsidRPr="00AF35C0" w:rsidRDefault="008B7D1D" w:rsidP="00412B3B">
            <w:pPr>
              <w:pStyle w:val="UrbisTableText"/>
              <w:spacing w:before="0" w:after="0"/>
              <w:jc w:val="center"/>
            </w:pPr>
            <w:r w:rsidRPr="00AF35C0">
              <w:t>1</w:t>
            </w:r>
          </w:p>
        </w:tc>
        <w:tc>
          <w:tcPr>
            <w:tcW w:w="2030" w:type="pct"/>
            <w:gridSpan w:val="4"/>
            <w:vAlign w:val="center"/>
          </w:tcPr>
          <w:p w14:paraId="0C488B43" w14:textId="77777777" w:rsidR="008B7D1D" w:rsidRPr="00AF35C0" w:rsidRDefault="008B7D1D" w:rsidP="00412B3B">
            <w:pPr>
              <w:pStyle w:val="UrbisTableText"/>
              <w:spacing w:before="0" w:after="0"/>
              <w:jc w:val="center"/>
            </w:pPr>
            <w:r w:rsidRPr="00AF35C0">
              <w:t>750</w:t>
            </w:r>
          </w:p>
        </w:tc>
      </w:tr>
      <w:tr w:rsidR="008B7D1D" w:rsidRPr="00AF35C0" w14:paraId="0628B696" w14:textId="77777777" w:rsidTr="00412B3B">
        <w:trPr>
          <w:cnfStyle w:val="000000100000" w:firstRow="0" w:lastRow="0" w:firstColumn="0" w:lastColumn="0" w:oddVBand="0" w:evenVBand="0" w:oddHBand="1" w:evenHBand="0" w:firstRowFirstColumn="0" w:firstRowLastColumn="0" w:lastRowFirstColumn="0" w:lastRowLastColumn="0"/>
          <w:trHeight w:val="125"/>
        </w:trPr>
        <w:tc>
          <w:tcPr>
            <w:tcW w:w="1028" w:type="pct"/>
            <w:vAlign w:val="top"/>
          </w:tcPr>
          <w:p w14:paraId="39E31D2D" w14:textId="77777777" w:rsidR="008B7D1D" w:rsidRPr="00AF35C0" w:rsidRDefault="008B7D1D" w:rsidP="00412B3B">
            <w:pPr>
              <w:pStyle w:val="UrbisTableText"/>
              <w:spacing w:before="0" w:after="0"/>
            </w:pPr>
            <w:r w:rsidRPr="00AF35C0">
              <w:t>College</w:t>
            </w:r>
          </w:p>
        </w:tc>
        <w:tc>
          <w:tcPr>
            <w:tcW w:w="1942" w:type="pct"/>
            <w:gridSpan w:val="3"/>
            <w:vAlign w:val="top"/>
          </w:tcPr>
          <w:p w14:paraId="58E32B73" w14:textId="77777777" w:rsidR="008B7D1D" w:rsidRPr="00AF35C0" w:rsidRDefault="008B7D1D" w:rsidP="00412B3B">
            <w:pPr>
              <w:pStyle w:val="UrbisTableText"/>
              <w:spacing w:before="0" w:after="0"/>
              <w:jc w:val="center"/>
            </w:pPr>
            <w:r w:rsidRPr="00AF35C0">
              <w:t>4</w:t>
            </w:r>
          </w:p>
        </w:tc>
        <w:tc>
          <w:tcPr>
            <w:tcW w:w="2030" w:type="pct"/>
            <w:gridSpan w:val="4"/>
            <w:vAlign w:val="top"/>
          </w:tcPr>
          <w:p w14:paraId="1E06CE65" w14:textId="77777777" w:rsidR="008B7D1D" w:rsidRPr="00AF35C0" w:rsidRDefault="008B7D1D" w:rsidP="00412B3B">
            <w:pPr>
              <w:pStyle w:val="UrbisTableText"/>
              <w:spacing w:before="0" w:after="0"/>
              <w:jc w:val="center"/>
            </w:pPr>
            <w:r w:rsidRPr="00AF35C0">
              <w:t>1,386</w:t>
            </w:r>
          </w:p>
        </w:tc>
      </w:tr>
      <w:tr w:rsidR="008B7D1D" w:rsidRPr="00AF35C0" w14:paraId="41031B18" w14:textId="77777777" w:rsidTr="00412B3B">
        <w:trPr>
          <w:trHeight w:val="105"/>
        </w:trPr>
        <w:tc>
          <w:tcPr>
            <w:tcW w:w="1028" w:type="pct"/>
            <w:vAlign w:val="top"/>
          </w:tcPr>
          <w:p w14:paraId="62F14D51" w14:textId="77777777" w:rsidR="008B7D1D" w:rsidRPr="00AF35C0" w:rsidRDefault="008B7D1D" w:rsidP="00412B3B">
            <w:pPr>
              <w:pStyle w:val="UrbisTableText"/>
              <w:spacing w:before="0" w:after="0"/>
              <w:rPr>
                <w:b/>
              </w:rPr>
            </w:pPr>
            <w:r w:rsidRPr="00AF35C0">
              <w:rPr>
                <w:b/>
              </w:rPr>
              <w:t>Total</w:t>
            </w:r>
          </w:p>
        </w:tc>
        <w:tc>
          <w:tcPr>
            <w:tcW w:w="1942" w:type="pct"/>
            <w:gridSpan w:val="3"/>
          </w:tcPr>
          <w:p w14:paraId="5E2FF870" w14:textId="77777777" w:rsidR="008B7D1D" w:rsidRPr="00AF35C0" w:rsidRDefault="008B7D1D" w:rsidP="00412B3B">
            <w:pPr>
              <w:pStyle w:val="UrbisTableText"/>
              <w:spacing w:before="0" w:after="0"/>
              <w:jc w:val="center"/>
              <w:rPr>
                <w:b/>
              </w:rPr>
            </w:pPr>
            <w:r w:rsidRPr="00AF35C0">
              <w:rPr>
                <w:b/>
              </w:rPr>
              <w:t>5</w:t>
            </w:r>
          </w:p>
        </w:tc>
        <w:tc>
          <w:tcPr>
            <w:tcW w:w="2030" w:type="pct"/>
            <w:gridSpan w:val="4"/>
            <w:vAlign w:val="top"/>
          </w:tcPr>
          <w:p w14:paraId="715ABC9F" w14:textId="77777777" w:rsidR="008B7D1D" w:rsidRPr="00AF35C0" w:rsidRDefault="008B7D1D" w:rsidP="00412B3B">
            <w:pPr>
              <w:pStyle w:val="UrbisTableText"/>
              <w:spacing w:before="0" w:after="0"/>
              <w:jc w:val="center"/>
              <w:rPr>
                <w:b/>
              </w:rPr>
            </w:pPr>
            <w:r w:rsidRPr="00AF35C0">
              <w:rPr>
                <w:b/>
              </w:rPr>
              <w:t>2,136</w:t>
            </w:r>
          </w:p>
        </w:tc>
      </w:tr>
      <w:tr w:rsidR="008B7D1D" w:rsidRPr="00AF35C0" w14:paraId="7EF74A06" w14:textId="77777777" w:rsidTr="00412B3B">
        <w:trPr>
          <w:cnfStyle w:val="000000100000" w:firstRow="0" w:lastRow="0" w:firstColumn="0" w:lastColumn="0" w:oddVBand="0" w:evenVBand="0" w:oddHBand="1" w:evenHBand="0" w:firstRowFirstColumn="0" w:firstRowLastColumn="0" w:lastRowFirstColumn="0" w:lastRowLastColumn="0"/>
          <w:trHeight w:val="251"/>
        </w:trPr>
        <w:tc>
          <w:tcPr>
            <w:tcW w:w="1028" w:type="pct"/>
            <w:vAlign w:val="top"/>
          </w:tcPr>
          <w:p w14:paraId="2F3340F6" w14:textId="77777777" w:rsidR="008B7D1D" w:rsidRPr="00AF35C0" w:rsidRDefault="008B7D1D" w:rsidP="00412B3B">
            <w:pPr>
              <w:pStyle w:val="UrbisTableText"/>
              <w:spacing w:before="0" w:after="0"/>
            </w:pPr>
            <w:r w:rsidRPr="00AF35C0">
              <w:t>Indicative Occupancy (2017)</w:t>
            </w:r>
          </w:p>
        </w:tc>
        <w:tc>
          <w:tcPr>
            <w:tcW w:w="3972" w:type="pct"/>
            <w:gridSpan w:val="7"/>
            <w:vAlign w:val="top"/>
          </w:tcPr>
          <w:p w14:paraId="5C4FDDA7" w14:textId="77777777" w:rsidR="008B7D1D" w:rsidRPr="00AF35C0" w:rsidRDefault="008B7D1D" w:rsidP="00412B3B">
            <w:pPr>
              <w:pStyle w:val="UrbisTableText"/>
              <w:spacing w:before="0" w:after="0"/>
            </w:pPr>
            <w:r w:rsidRPr="00AF35C0">
              <w:t>Approximately 95% across all facilities</w:t>
            </w:r>
          </w:p>
        </w:tc>
      </w:tr>
      <w:tr w:rsidR="008B7D1D" w:rsidRPr="00AF35C0" w14:paraId="26FA3312" w14:textId="77777777" w:rsidTr="00412B3B">
        <w:trPr>
          <w:trHeight w:val="240"/>
        </w:trPr>
        <w:tc>
          <w:tcPr>
            <w:tcW w:w="1028" w:type="pct"/>
            <w:vAlign w:val="top"/>
          </w:tcPr>
          <w:p w14:paraId="6FDFB9C5" w14:textId="77777777" w:rsidR="008B7D1D" w:rsidRPr="00AF35C0" w:rsidRDefault="008B7D1D" w:rsidP="00412B3B">
            <w:pPr>
              <w:pStyle w:val="UrbisTableText"/>
              <w:spacing w:before="0" w:after="0"/>
            </w:pPr>
            <w:r w:rsidRPr="00AF35C0">
              <w:t>Enrolments (2016)^</w:t>
            </w:r>
          </w:p>
        </w:tc>
        <w:tc>
          <w:tcPr>
            <w:tcW w:w="993" w:type="pct"/>
            <w:vAlign w:val="center"/>
          </w:tcPr>
          <w:p w14:paraId="74E6A27D" w14:textId="77777777" w:rsidR="008B7D1D" w:rsidRPr="00AF35C0" w:rsidRDefault="008B7D1D" w:rsidP="00412B3B">
            <w:pPr>
              <w:pStyle w:val="ListBullet"/>
              <w:numPr>
                <w:ilvl w:val="0"/>
                <w:numId w:val="0"/>
              </w:numPr>
              <w:spacing w:after="0"/>
              <w:ind w:left="360" w:hanging="360"/>
            </w:pPr>
            <w:r w:rsidRPr="00AF35C0">
              <w:t>Metropolitan: 13,594</w:t>
            </w:r>
          </w:p>
        </w:tc>
        <w:tc>
          <w:tcPr>
            <w:tcW w:w="993" w:type="pct"/>
            <w:gridSpan w:val="3"/>
            <w:vAlign w:val="center"/>
          </w:tcPr>
          <w:p w14:paraId="4EF49337" w14:textId="77777777" w:rsidR="008B7D1D" w:rsidRPr="00AF35C0" w:rsidRDefault="008B7D1D" w:rsidP="00412B3B">
            <w:pPr>
              <w:pStyle w:val="ListBullet"/>
              <w:numPr>
                <w:ilvl w:val="0"/>
                <w:numId w:val="0"/>
              </w:numPr>
              <w:spacing w:after="0"/>
              <w:ind w:left="360" w:hanging="360"/>
            </w:pPr>
            <w:r w:rsidRPr="00AF35C0">
              <w:t>Regional: 1,443</w:t>
            </w:r>
          </w:p>
        </w:tc>
        <w:tc>
          <w:tcPr>
            <w:tcW w:w="993" w:type="pct"/>
            <w:gridSpan w:val="2"/>
            <w:vAlign w:val="center"/>
          </w:tcPr>
          <w:p w14:paraId="17C07DEC" w14:textId="77777777" w:rsidR="008B7D1D" w:rsidRPr="00AF35C0" w:rsidRDefault="008B7D1D" w:rsidP="00412B3B">
            <w:pPr>
              <w:pStyle w:val="ListBullet"/>
              <w:numPr>
                <w:ilvl w:val="0"/>
                <w:numId w:val="0"/>
              </w:numPr>
              <w:spacing w:after="0"/>
              <w:ind w:left="360" w:hanging="360"/>
            </w:pPr>
            <w:r w:rsidRPr="00AF35C0">
              <w:t>International: 3,967</w:t>
            </w:r>
          </w:p>
        </w:tc>
        <w:tc>
          <w:tcPr>
            <w:tcW w:w="993" w:type="pct"/>
            <w:vAlign w:val="center"/>
          </w:tcPr>
          <w:p w14:paraId="4EAB9183" w14:textId="77777777" w:rsidR="008B7D1D" w:rsidRPr="00AF35C0" w:rsidRDefault="008B7D1D" w:rsidP="00412B3B">
            <w:pPr>
              <w:pStyle w:val="ListBullet"/>
              <w:numPr>
                <w:ilvl w:val="0"/>
                <w:numId w:val="0"/>
              </w:numPr>
              <w:spacing w:after="0"/>
              <w:ind w:left="360" w:hanging="360"/>
            </w:pPr>
            <w:r w:rsidRPr="00AF35C0">
              <w:t>Total: 19,004</w:t>
            </w:r>
          </w:p>
        </w:tc>
      </w:tr>
      <w:tr w:rsidR="008B7D1D" w:rsidRPr="00AF35C0" w14:paraId="57A4728A" w14:textId="77777777" w:rsidTr="00412B3B">
        <w:trPr>
          <w:cnfStyle w:val="000000100000" w:firstRow="0" w:lastRow="0" w:firstColumn="0" w:lastColumn="0" w:oddVBand="0" w:evenVBand="0" w:oddHBand="1" w:evenHBand="0" w:firstRowFirstColumn="0" w:firstRowLastColumn="0" w:lastRowFirstColumn="0" w:lastRowLastColumn="0"/>
          <w:trHeight w:val="240"/>
        </w:trPr>
        <w:tc>
          <w:tcPr>
            <w:tcW w:w="1028" w:type="pct"/>
            <w:vAlign w:val="top"/>
          </w:tcPr>
          <w:p w14:paraId="67860344" w14:textId="77777777" w:rsidR="008B7D1D" w:rsidRPr="00AF35C0" w:rsidRDefault="008B7D1D" w:rsidP="00412B3B">
            <w:pPr>
              <w:pStyle w:val="UrbisTableText"/>
              <w:spacing w:before="0" w:after="0"/>
            </w:pPr>
            <w:r w:rsidRPr="00AF35C0">
              <w:t>PBSA Supply Benchmark (2016)**</w:t>
            </w:r>
          </w:p>
        </w:tc>
        <w:tc>
          <w:tcPr>
            <w:tcW w:w="3972" w:type="pct"/>
            <w:gridSpan w:val="7"/>
            <w:vAlign w:val="center"/>
          </w:tcPr>
          <w:p w14:paraId="1B383DB8" w14:textId="77777777" w:rsidR="008B7D1D" w:rsidRPr="00AF35C0" w:rsidRDefault="008B7D1D" w:rsidP="00412B3B">
            <w:pPr>
              <w:pStyle w:val="ListBullet"/>
              <w:numPr>
                <w:ilvl w:val="0"/>
                <w:numId w:val="0"/>
              </w:numPr>
              <w:spacing w:after="0"/>
              <w:ind w:left="360" w:hanging="360"/>
            </w:pPr>
            <w:r w:rsidRPr="00AF35C0">
              <w:t>8.9  full time students per bed</w:t>
            </w:r>
          </w:p>
        </w:tc>
      </w:tr>
      <w:tr w:rsidR="008B7D1D" w:rsidRPr="00AF35C0" w14:paraId="674078E5" w14:textId="77777777" w:rsidTr="00412B3B">
        <w:trPr>
          <w:trHeight w:val="240"/>
        </w:trPr>
        <w:tc>
          <w:tcPr>
            <w:tcW w:w="1028" w:type="pct"/>
            <w:vAlign w:val="top"/>
          </w:tcPr>
          <w:p w14:paraId="5ACB08E6" w14:textId="77777777" w:rsidR="008B7D1D" w:rsidRPr="00AF35C0" w:rsidRDefault="008B7D1D" w:rsidP="00412B3B">
            <w:pPr>
              <w:pStyle w:val="UrbisTableText"/>
              <w:spacing w:before="0" w:after="0"/>
              <w:rPr>
                <w:b/>
              </w:rPr>
            </w:pPr>
            <w:r w:rsidRPr="00AF35C0">
              <w:rPr>
                <w:b/>
              </w:rPr>
              <w:t>On Campus Fees</w:t>
            </w:r>
          </w:p>
        </w:tc>
        <w:tc>
          <w:tcPr>
            <w:tcW w:w="1324" w:type="pct"/>
            <w:gridSpan w:val="2"/>
            <w:vAlign w:val="center"/>
          </w:tcPr>
          <w:p w14:paraId="3A21478E" w14:textId="77777777" w:rsidR="008B7D1D" w:rsidRPr="00AF35C0" w:rsidRDefault="008B7D1D" w:rsidP="00412B3B">
            <w:pPr>
              <w:pStyle w:val="ListBullet"/>
              <w:numPr>
                <w:ilvl w:val="0"/>
                <w:numId w:val="0"/>
              </w:numPr>
              <w:spacing w:after="0"/>
              <w:jc w:val="center"/>
              <w:rPr>
                <w:b/>
              </w:rPr>
            </w:pPr>
            <w:r w:rsidRPr="00AF35C0">
              <w:rPr>
                <w:b/>
              </w:rPr>
              <w:t>Shared Accommodation (Self Catered)</w:t>
            </w:r>
          </w:p>
        </w:tc>
        <w:tc>
          <w:tcPr>
            <w:tcW w:w="1324" w:type="pct"/>
            <w:gridSpan w:val="3"/>
            <w:vAlign w:val="center"/>
          </w:tcPr>
          <w:p w14:paraId="29C2F0EC" w14:textId="77777777" w:rsidR="008B7D1D" w:rsidRPr="00AF35C0" w:rsidRDefault="008B7D1D" w:rsidP="00412B3B">
            <w:pPr>
              <w:pStyle w:val="ListBullet"/>
              <w:numPr>
                <w:ilvl w:val="0"/>
                <w:numId w:val="0"/>
              </w:numPr>
              <w:spacing w:after="0"/>
              <w:ind w:left="360" w:hanging="360"/>
              <w:jc w:val="center"/>
              <w:rPr>
                <w:b/>
              </w:rPr>
            </w:pPr>
            <w:r w:rsidRPr="00AF35C0">
              <w:rPr>
                <w:b/>
              </w:rPr>
              <w:t>Shared Accommodation (Fully Catered)</w:t>
            </w:r>
          </w:p>
        </w:tc>
        <w:tc>
          <w:tcPr>
            <w:tcW w:w="1324" w:type="pct"/>
            <w:gridSpan w:val="2"/>
            <w:vAlign w:val="center"/>
          </w:tcPr>
          <w:p w14:paraId="36A15B83" w14:textId="77777777" w:rsidR="008B7D1D" w:rsidRPr="00AF35C0" w:rsidRDefault="008B7D1D" w:rsidP="00412B3B">
            <w:pPr>
              <w:pStyle w:val="ListBullet"/>
              <w:numPr>
                <w:ilvl w:val="0"/>
                <w:numId w:val="0"/>
              </w:numPr>
              <w:spacing w:after="0"/>
              <w:ind w:left="360" w:hanging="360"/>
              <w:jc w:val="center"/>
              <w:rPr>
                <w:b/>
              </w:rPr>
            </w:pPr>
            <w:r w:rsidRPr="00AF35C0">
              <w:rPr>
                <w:b/>
              </w:rPr>
              <w:t>Self-Contained Studio (Self Catered)</w:t>
            </w:r>
          </w:p>
        </w:tc>
      </w:tr>
      <w:tr w:rsidR="008B7D1D" w:rsidRPr="00AF35C0" w14:paraId="310FBCBC" w14:textId="77777777" w:rsidTr="00412B3B">
        <w:trPr>
          <w:cnfStyle w:val="000000100000" w:firstRow="0" w:lastRow="0" w:firstColumn="0" w:lastColumn="0" w:oddVBand="0" w:evenVBand="0" w:oddHBand="1" w:evenHBand="0" w:firstRowFirstColumn="0" w:firstRowLastColumn="0" w:lastRowFirstColumn="0" w:lastRowLastColumn="0"/>
          <w:trHeight w:val="240"/>
        </w:trPr>
        <w:tc>
          <w:tcPr>
            <w:tcW w:w="1028" w:type="pct"/>
            <w:vAlign w:val="top"/>
          </w:tcPr>
          <w:p w14:paraId="2F6ACDE5" w14:textId="77777777" w:rsidR="008B7D1D" w:rsidRPr="00AF35C0" w:rsidRDefault="008B7D1D" w:rsidP="00412B3B">
            <w:pPr>
              <w:pStyle w:val="UrbisTableText"/>
              <w:spacing w:before="0" w:after="0"/>
            </w:pPr>
            <w:r w:rsidRPr="00AF35C0">
              <w:t>Average Weekly Fee</w:t>
            </w:r>
          </w:p>
        </w:tc>
        <w:tc>
          <w:tcPr>
            <w:tcW w:w="1324" w:type="pct"/>
            <w:gridSpan w:val="2"/>
            <w:vAlign w:val="center"/>
          </w:tcPr>
          <w:p w14:paraId="2F69A8D4" w14:textId="77777777" w:rsidR="008B7D1D" w:rsidRPr="00AF35C0" w:rsidRDefault="008B7D1D" w:rsidP="00412B3B">
            <w:pPr>
              <w:pStyle w:val="ListBullet"/>
              <w:numPr>
                <w:ilvl w:val="0"/>
                <w:numId w:val="0"/>
              </w:numPr>
              <w:spacing w:after="0"/>
              <w:ind w:left="360" w:hanging="360"/>
              <w:jc w:val="center"/>
            </w:pPr>
            <w:r w:rsidRPr="00AF35C0">
              <w:t>N/A</w:t>
            </w:r>
          </w:p>
        </w:tc>
        <w:tc>
          <w:tcPr>
            <w:tcW w:w="1324" w:type="pct"/>
            <w:gridSpan w:val="3"/>
            <w:vAlign w:val="center"/>
          </w:tcPr>
          <w:p w14:paraId="037E904E" w14:textId="77777777" w:rsidR="008B7D1D" w:rsidRPr="00AF35C0" w:rsidRDefault="008B7D1D" w:rsidP="00412B3B">
            <w:pPr>
              <w:pStyle w:val="ListBullet"/>
              <w:numPr>
                <w:ilvl w:val="0"/>
                <w:numId w:val="0"/>
              </w:numPr>
              <w:spacing w:after="0"/>
              <w:ind w:left="360" w:hanging="360"/>
              <w:jc w:val="center"/>
            </w:pPr>
            <w:r w:rsidRPr="00AF35C0">
              <w:t>$390</w:t>
            </w:r>
          </w:p>
        </w:tc>
        <w:tc>
          <w:tcPr>
            <w:tcW w:w="1324" w:type="pct"/>
            <w:gridSpan w:val="2"/>
            <w:vAlign w:val="center"/>
          </w:tcPr>
          <w:p w14:paraId="2972B829" w14:textId="77777777" w:rsidR="008B7D1D" w:rsidRPr="00AF35C0" w:rsidRDefault="008B7D1D" w:rsidP="00412B3B">
            <w:pPr>
              <w:pStyle w:val="ListBullet"/>
              <w:numPr>
                <w:ilvl w:val="0"/>
                <w:numId w:val="0"/>
              </w:numPr>
              <w:spacing w:after="0"/>
              <w:ind w:left="360" w:hanging="360"/>
              <w:jc w:val="center"/>
            </w:pPr>
            <w:r w:rsidRPr="00AF35C0">
              <w:t>N/A</w:t>
            </w:r>
          </w:p>
        </w:tc>
      </w:tr>
      <w:tr w:rsidR="008B7D1D" w:rsidRPr="00AF35C0" w14:paraId="67245537" w14:textId="77777777" w:rsidTr="00412B3B">
        <w:trPr>
          <w:trHeight w:val="228"/>
        </w:trPr>
        <w:tc>
          <w:tcPr>
            <w:tcW w:w="1028" w:type="pct"/>
            <w:vAlign w:val="top"/>
          </w:tcPr>
          <w:p w14:paraId="43C848D8" w14:textId="77777777" w:rsidR="008B7D1D" w:rsidRPr="00AF35C0" w:rsidRDefault="008B7D1D" w:rsidP="00412B3B">
            <w:pPr>
              <w:pStyle w:val="UrbisTableText"/>
              <w:spacing w:before="0" w:after="0"/>
              <w:rPr>
                <w:b/>
              </w:rPr>
            </w:pPr>
            <w:r w:rsidRPr="00AF35C0">
              <w:rPr>
                <w:b/>
              </w:rPr>
              <w:t>Policies</w:t>
            </w:r>
          </w:p>
        </w:tc>
        <w:tc>
          <w:tcPr>
            <w:tcW w:w="1942" w:type="pct"/>
            <w:gridSpan w:val="3"/>
            <w:vAlign w:val="center"/>
          </w:tcPr>
          <w:p w14:paraId="759F6A6C" w14:textId="77777777" w:rsidR="008B7D1D" w:rsidRPr="00AF35C0" w:rsidRDefault="008B7D1D" w:rsidP="00412B3B">
            <w:pPr>
              <w:pStyle w:val="UrbisTableText"/>
              <w:spacing w:before="0" w:after="0"/>
              <w:jc w:val="center"/>
              <w:rPr>
                <w:b/>
              </w:rPr>
            </w:pPr>
            <w:r w:rsidRPr="00AF35C0">
              <w:rPr>
                <w:b/>
              </w:rPr>
              <w:t>All Accommodation</w:t>
            </w:r>
          </w:p>
        </w:tc>
        <w:tc>
          <w:tcPr>
            <w:tcW w:w="2030" w:type="pct"/>
            <w:gridSpan w:val="4"/>
            <w:vAlign w:val="center"/>
          </w:tcPr>
          <w:p w14:paraId="7FC296E9" w14:textId="77777777" w:rsidR="008B7D1D" w:rsidRPr="00AF35C0" w:rsidRDefault="008B7D1D" w:rsidP="00412B3B">
            <w:pPr>
              <w:pStyle w:val="UrbisTableText"/>
              <w:spacing w:before="0" w:after="0"/>
              <w:jc w:val="center"/>
              <w:rPr>
                <w:b/>
              </w:rPr>
            </w:pPr>
            <w:r w:rsidRPr="00AF35C0">
              <w:rPr>
                <w:b/>
              </w:rPr>
              <w:t>Specific to RRR Students</w:t>
            </w:r>
          </w:p>
        </w:tc>
      </w:tr>
      <w:tr w:rsidR="008B7D1D" w:rsidRPr="00AF35C0" w14:paraId="70D4249A"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028" w:type="pct"/>
            <w:vAlign w:val="top"/>
          </w:tcPr>
          <w:p w14:paraId="77E60076" w14:textId="77777777" w:rsidR="008B7D1D" w:rsidRPr="00AF35C0" w:rsidRDefault="008B7D1D" w:rsidP="00412B3B">
            <w:pPr>
              <w:pStyle w:val="UrbisTableText"/>
              <w:spacing w:before="0" w:after="0"/>
            </w:pPr>
            <w:r w:rsidRPr="00AF35C0">
              <w:t>Accommodation Guarantee</w:t>
            </w:r>
          </w:p>
        </w:tc>
        <w:tc>
          <w:tcPr>
            <w:tcW w:w="3972" w:type="pct"/>
            <w:gridSpan w:val="7"/>
            <w:vAlign w:val="top"/>
          </w:tcPr>
          <w:p w14:paraId="4DAC94C5" w14:textId="77777777" w:rsidR="008B7D1D" w:rsidRPr="00AF35C0" w:rsidRDefault="008B7D1D" w:rsidP="00412B3B">
            <w:pPr>
              <w:pStyle w:val="UrbisTableBullet"/>
              <w:numPr>
                <w:ilvl w:val="0"/>
                <w:numId w:val="0"/>
              </w:numPr>
              <w:spacing w:before="0" w:after="100" w:line="240" w:lineRule="auto"/>
              <w:ind w:left="360" w:hanging="360"/>
            </w:pPr>
            <w:r w:rsidRPr="00AF35C0">
              <w:t>No accommodation guarantees at UWA accommodation for any major cohorts</w:t>
            </w:r>
          </w:p>
        </w:tc>
      </w:tr>
      <w:tr w:rsidR="008B7D1D" w:rsidRPr="00AF35C0" w14:paraId="300B8185" w14:textId="77777777" w:rsidTr="00412B3B">
        <w:trPr>
          <w:trHeight w:val="454"/>
        </w:trPr>
        <w:tc>
          <w:tcPr>
            <w:tcW w:w="1028" w:type="pct"/>
            <w:vAlign w:val="top"/>
          </w:tcPr>
          <w:p w14:paraId="158D1C63" w14:textId="77777777" w:rsidR="008B7D1D" w:rsidRPr="00AF35C0" w:rsidRDefault="008B7D1D" w:rsidP="00412B3B">
            <w:pPr>
              <w:pStyle w:val="UrbisTableText"/>
              <w:spacing w:before="0" w:after="0"/>
            </w:pPr>
            <w:r w:rsidRPr="00AF35C0">
              <w:t>Subsidisation/ Bursaries/ Scholarships</w:t>
            </w:r>
          </w:p>
        </w:tc>
        <w:tc>
          <w:tcPr>
            <w:tcW w:w="1942" w:type="pct"/>
            <w:gridSpan w:val="3"/>
            <w:vAlign w:val="top"/>
          </w:tcPr>
          <w:p w14:paraId="6186BFEE" w14:textId="77777777" w:rsidR="008B7D1D" w:rsidRPr="00AF35C0" w:rsidRDefault="008B7D1D" w:rsidP="00412B3B">
            <w:r w:rsidRPr="00AF35C0">
              <w:rPr>
                <w:lang w:eastAsia="en-US"/>
              </w:rPr>
              <w:t>The colleges offer a number of bursaries and scholarships</w:t>
            </w:r>
            <w:r w:rsidRPr="00AF35C0">
              <w:t xml:space="preserve"> to prospective students to attract the best and brightest with strong competition between the colleges.</w:t>
            </w:r>
          </w:p>
        </w:tc>
        <w:tc>
          <w:tcPr>
            <w:tcW w:w="2030" w:type="pct"/>
            <w:gridSpan w:val="4"/>
            <w:vAlign w:val="top"/>
          </w:tcPr>
          <w:p w14:paraId="097DEF9F" w14:textId="77777777" w:rsidR="008B7D1D" w:rsidRPr="00AF35C0" w:rsidRDefault="008B7D1D" w:rsidP="00412B3B">
            <w:r w:rsidRPr="00AF35C0">
              <w:t>Financial assistance for regional residents includes:</w:t>
            </w:r>
          </w:p>
          <w:p w14:paraId="3F5E584A" w14:textId="77777777" w:rsidR="008B7D1D" w:rsidRPr="00AF35C0" w:rsidRDefault="008B7D1D" w:rsidP="00412B3B">
            <w:pPr>
              <w:pStyle w:val="UrbisTableBullet"/>
              <w:spacing w:before="0" w:after="100" w:line="240" w:lineRule="auto"/>
              <w:ind w:left="227" w:hanging="227"/>
            </w:pPr>
            <w:r w:rsidRPr="00AF35C0">
              <w:t>Convocation Accommodation Scholarship: $4,000</w:t>
            </w:r>
          </w:p>
          <w:p w14:paraId="216DEB32" w14:textId="77777777" w:rsidR="008B7D1D" w:rsidRPr="00AF35C0" w:rsidRDefault="008B7D1D" w:rsidP="00412B3B">
            <w:pPr>
              <w:pStyle w:val="UrbisTableBullet"/>
              <w:spacing w:before="0" w:after="100" w:line="240" w:lineRule="auto"/>
              <w:ind w:left="227" w:hanging="227"/>
            </w:pPr>
            <w:r w:rsidRPr="00AF35C0">
              <w:t>St Georges College Regional Scholarships and Bursaries: $2,000</w:t>
            </w:r>
          </w:p>
          <w:p w14:paraId="10E4AE9D" w14:textId="77777777" w:rsidR="008B7D1D" w:rsidRPr="00AF35C0" w:rsidRDefault="008B7D1D" w:rsidP="00412B3B">
            <w:pPr>
              <w:pStyle w:val="UrbisTableBullet"/>
              <w:spacing w:before="0" w:after="100" w:line="240" w:lineRule="auto"/>
              <w:ind w:left="227" w:hanging="227"/>
            </w:pPr>
            <w:r w:rsidRPr="00AF35C0">
              <w:t>Trinity McKenna Memorial Scholarship</w:t>
            </w:r>
          </w:p>
        </w:tc>
      </w:tr>
      <w:tr w:rsidR="008B7D1D" w:rsidRPr="00AF35C0" w14:paraId="2171A2FF"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028" w:type="pct"/>
            <w:vAlign w:val="top"/>
          </w:tcPr>
          <w:p w14:paraId="4474A5E8" w14:textId="77777777" w:rsidR="008B7D1D" w:rsidRPr="00AF35C0" w:rsidRDefault="008B7D1D" w:rsidP="00412B3B">
            <w:pPr>
              <w:pStyle w:val="UrbisTableText"/>
              <w:spacing w:before="0" w:after="0"/>
            </w:pPr>
            <w:r w:rsidRPr="00AF35C0">
              <w:t>Allocation/ Preferences</w:t>
            </w:r>
          </w:p>
        </w:tc>
        <w:tc>
          <w:tcPr>
            <w:tcW w:w="3972" w:type="pct"/>
            <w:gridSpan w:val="7"/>
            <w:vAlign w:val="top"/>
          </w:tcPr>
          <w:p w14:paraId="4A0D7FE9" w14:textId="77777777" w:rsidR="008B7D1D" w:rsidRPr="00AF35C0" w:rsidRDefault="008B7D1D" w:rsidP="00412B3B">
            <w:r w:rsidRPr="00AF35C0">
              <w:t>Applications for UWA residential halls and colleges are administered through the centralised UWA Residential Colleges Application Portal run by UWA. The portal was introduced in 2015 to streamline the application for new students and has eliminated the need for students to pay for multiple application fees to each college. Students now pay a one off $125 application fee to apply for accommodation. The portal allows students to select colleges in order of preference, with the application sent to the student’s first preference. If the first preference isn’t available, the application is automatically sent to the next preference. The college then has a period of two weeks to provide an offer to the student and can undertake their own admissions process, which usually involves an interview with the student.</w:t>
            </w:r>
          </w:p>
          <w:p w14:paraId="02F0E431" w14:textId="77777777" w:rsidR="008B7D1D" w:rsidRPr="00AF35C0" w:rsidRDefault="008B7D1D" w:rsidP="00412B3B">
            <w:r w:rsidRPr="00AF35C0">
              <w:t xml:space="preserve">Each of the colleges don’t give a specific preference to RRR students though most identified that they look to have a mix of domestic and international students.  The colleges each have a long history that has generally resulted in different colleges attracting students from different regional areas of Western Australia. For </w:t>
            </w:r>
            <w:proofErr w:type="gramStart"/>
            <w:r w:rsidRPr="00AF35C0">
              <w:t>example</w:t>
            </w:r>
            <w:proofErr w:type="gramEnd"/>
            <w:r w:rsidRPr="00AF35C0">
              <w:t xml:space="preserve"> St Thomas More college has traditionally drawn a high proportion of students from Geraldton and Bunbury while Trinity College has traditionally drawn students from the southern areas of WA.</w:t>
            </w:r>
          </w:p>
          <w:p w14:paraId="6E6ED768" w14:textId="77777777" w:rsidR="008B7D1D" w:rsidRPr="00AF35C0" w:rsidRDefault="008B7D1D" w:rsidP="00412B3B">
            <w:r w:rsidRPr="00AF35C0">
              <w:t>University Hall, which is operated by UWA generally looks to allocate accommodation to international students though also looks to ensure that indigenous and RRR students have access to some of the beds.</w:t>
            </w:r>
          </w:p>
          <w:p w14:paraId="2D4AA60C" w14:textId="77777777" w:rsidR="008B7D1D" w:rsidRPr="00AF35C0" w:rsidRDefault="008B7D1D" w:rsidP="00412B3B">
            <w:r w:rsidRPr="00AF35C0">
              <w:t>St Catherine’s College has an Indigenous Access Program where beds are allocated to indigenous students that are typically form regional students.  This includes a new accommodation wing for 52 beds that will be opened in 2019.</w:t>
            </w:r>
          </w:p>
          <w:p w14:paraId="23D0EF1B" w14:textId="77777777" w:rsidR="008B7D1D" w:rsidRPr="00AF35C0" w:rsidRDefault="008B7D1D" w:rsidP="00412B3B">
            <w:r w:rsidRPr="00AF35C0">
              <w:t>It is noted that approximately 35% of PBSA residents at UWA come from regional WA.</w:t>
            </w:r>
          </w:p>
        </w:tc>
      </w:tr>
    </w:tbl>
    <w:p w14:paraId="1F86CF5B" w14:textId="77777777" w:rsidR="008B7D1D" w:rsidRPr="00AF35C0" w:rsidRDefault="008B7D1D" w:rsidP="008B7D1D">
      <w:pPr>
        <w:spacing w:after="0"/>
        <w:rPr>
          <w:sz w:val="16"/>
          <w:szCs w:val="16"/>
        </w:rPr>
      </w:pPr>
      <w:r w:rsidRPr="00AF35C0">
        <w:rPr>
          <w:sz w:val="16"/>
          <w:szCs w:val="16"/>
        </w:rPr>
        <w:t>Note: ^ Full-time on-campus students</w:t>
      </w:r>
    </w:p>
    <w:p w14:paraId="11CD8AD0" w14:textId="77777777" w:rsidR="008B7D1D" w:rsidRPr="00AF35C0" w:rsidRDefault="008B7D1D" w:rsidP="008B7D1D">
      <w:pPr>
        <w:spacing w:after="0"/>
        <w:rPr>
          <w:sz w:val="16"/>
          <w:szCs w:val="16"/>
        </w:rPr>
      </w:pPr>
      <w:r w:rsidRPr="00AF35C0">
        <w:rPr>
          <w:sz w:val="16"/>
          <w:szCs w:val="16"/>
        </w:rPr>
        <w:t>Note: * Private (non-affiliated) off-campus supply in the Crawley area that targets University of Western Australia students</w:t>
      </w:r>
    </w:p>
    <w:p w14:paraId="1552FC3F" w14:textId="77777777" w:rsidR="008B7D1D" w:rsidRPr="00AF35C0" w:rsidRDefault="008B7D1D" w:rsidP="008B7D1D">
      <w:pPr>
        <w:spacing w:after="0"/>
        <w:rPr>
          <w:sz w:val="16"/>
          <w:szCs w:val="16"/>
        </w:rPr>
      </w:pPr>
      <w:r w:rsidRPr="00AF35C0">
        <w:rPr>
          <w:sz w:val="16"/>
          <w:szCs w:val="16"/>
        </w:rPr>
        <w:t>Note: ** Total full-time on-campus students divided by total beds.</w:t>
      </w:r>
    </w:p>
    <w:p w14:paraId="2BA3B695" w14:textId="77777777" w:rsidR="008B7D1D" w:rsidRPr="00AF35C0" w:rsidRDefault="008B7D1D" w:rsidP="008B7D1D">
      <w:pPr>
        <w:rPr>
          <w:sz w:val="16"/>
          <w:szCs w:val="16"/>
        </w:rPr>
      </w:pPr>
      <w:r w:rsidRPr="00AF35C0">
        <w:rPr>
          <w:sz w:val="16"/>
          <w:szCs w:val="16"/>
        </w:rPr>
        <w:t>Source: Department of Education and Training; University; Urbis</w:t>
      </w:r>
    </w:p>
    <w:tbl>
      <w:tblPr>
        <w:tblStyle w:val="CaptionTable"/>
        <w:tblpPr w:leftFromText="180" w:rightFromText="180" w:vertAnchor="text" w:horzAnchor="margin" w:tblpY="-124"/>
        <w:tblW w:w="5000" w:type="pct"/>
        <w:tblCellMar>
          <w:left w:w="0" w:type="dxa"/>
          <w:right w:w="0" w:type="dxa"/>
        </w:tblCellMar>
        <w:tblLook w:val="04A0" w:firstRow="1" w:lastRow="0" w:firstColumn="1" w:lastColumn="0" w:noHBand="0" w:noVBand="1"/>
        <w:tblCaption w:val="University of Newcastle - Callaghan Campus"/>
        <w:tblDescription w:val="University of Newcastle - Callaghan Campus"/>
      </w:tblPr>
      <w:tblGrid>
        <w:gridCol w:w="1980"/>
        <w:gridCol w:w="1912"/>
        <w:gridCol w:w="637"/>
        <w:gridCol w:w="1190"/>
        <w:gridCol w:w="85"/>
        <w:gridCol w:w="1275"/>
        <w:gridCol w:w="637"/>
        <w:gridCol w:w="1912"/>
      </w:tblGrid>
      <w:tr w:rsidR="008B7D1D" w:rsidRPr="00AF35C0" w14:paraId="19C603D2" w14:textId="77777777" w:rsidTr="00543DAC">
        <w:trPr>
          <w:cnfStyle w:val="100000000000" w:firstRow="1" w:lastRow="0" w:firstColumn="0" w:lastColumn="0" w:oddVBand="0" w:evenVBand="0" w:oddHBand="0" w:evenHBand="0" w:firstRowFirstColumn="0" w:firstRowLastColumn="0" w:lastRowFirstColumn="0" w:lastRowLastColumn="0"/>
          <w:trHeight w:val="454"/>
          <w:tblHeader/>
        </w:trPr>
        <w:tc>
          <w:tcPr>
            <w:tcW w:w="5000" w:type="pct"/>
            <w:gridSpan w:val="8"/>
            <w:vAlign w:val="top"/>
          </w:tcPr>
          <w:p w14:paraId="42A046B9" w14:textId="77777777" w:rsidR="008B7D1D" w:rsidRPr="00AF35C0" w:rsidRDefault="008B7D1D" w:rsidP="00412B3B">
            <w:pPr>
              <w:pStyle w:val="UrbisTableHeading"/>
            </w:pPr>
            <w:r w:rsidRPr="00AF35C0">
              <w:lastRenderedPageBreak/>
              <w:t>University of Newcastle – Callaghan Campus</w:t>
            </w:r>
          </w:p>
        </w:tc>
      </w:tr>
      <w:tr w:rsidR="008B7D1D" w:rsidRPr="00AF35C0" w14:paraId="12261E27" w14:textId="77777777" w:rsidTr="00412B3B">
        <w:trPr>
          <w:cnfStyle w:val="000000100000" w:firstRow="0" w:lastRow="0" w:firstColumn="0" w:lastColumn="0" w:oddVBand="0" w:evenVBand="0" w:oddHBand="1" w:evenHBand="0" w:firstRowFirstColumn="0" w:firstRowLastColumn="0" w:lastRowFirstColumn="0" w:lastRowLastColumn="0"/>
          <w:trHeight w:val="340"/>
        </w:trPr>
        <w:tc>
          <w:tcPr>
            <w:tcW w:w="1028" w:type="pct"/>
            <w:vAlign w:val="top"/>
          </w:tcPr>
          <w:p w14:paraId="5C8D563F" w14:textId="77777777" w:rsidR="008B7D1D" w:rsidRPr="00AF35C0" w:rsidRDefault="008B7D1D" w:rsidP="00412B3B">
            <w:pPr>
              <w:pStyle w:val="UrbisTableText"/>
              <w:spacing w:before="0" w:after="0"/>
              <w:rPr>
                <w:b/>
              </w:rPr>
            </w:pPr>
            <w:r w:rsidRPr="00AF35C0">
              <w:rPr>
                <w:b/>
              </w:rPr>
              <w:t>PBSA Supply</w:t>
            </w:r>
          </w:p>
        </w:tc>
        <w:tc>
          <w:tcPr>
            <w:tcW w:w="1942" w:type="pct"/>
            <w:gridSpan w:val="3"/>
            <w:vAlign w:val="top"/>
          </w:tcPr>
          <w:p w14:paraId="35328940" w14:textId="77777777" w:rsidR="008B7D1D" w:rsidRPr="00AF35C0" w:rsidRDefault="008B7D1D" w:rsidP="00412B3B">
            <w:pPr>
              <w:pStyle w:val="UrbisTableText"/>
              <w:spacing w:before="0" w:after="0"/>
              <w:jc w:val="center"/>
              <w:rPr>
                <w:b/>
              </w:rPr>
            </w:pPr>
            <w:r w:rsidRPr="00AF35C0">
              <w:rPr>
                <w:b/>
              </w:rPr>
              <w:t>No. of Facilities</w:t>
            </w:r>
          </w:p>
        </w:tc>
        <w:tc>
          <w:tcPr>
            <w:tcW w:w="2030" w:type="pct"/>
            <w:gridSpan w:val="4"/>
            <w:vAlign w:val="top"/>
          </w:tcPr>
          <w:p w14:paraId="6EC83856" w14:textId="77777777" w:rsidR="008B7D1D" w:rsidRPr="00AF35C0" w:rsidRDefault="008B7D1D" w:rsidP="00412B3B">
            <w:pPr>
              <w:pStyle w:val="UrbisTableText"/>
              <w:spacing w:before="0" w:after="0"/>
              <w:jc w:val="center"/>
              <w:rPr>
                <w:b/>
              </w:rPr>
            </w:pPr>
            <w:r w:rsidRPr="00AF35C0">
              <w:rPr>
                <w:b/>
              </w:rPr>
              <w:t>No. of Beds</w:t>
            </w:r>
          </w:p>
        </w:tc>
      </w:tr>
      <w:tr w:rsidR="008B7D1D" w:rsidRPr="00AF35C0" w14:paraId="0B0CC392" w14:textId="77777777" w:rsidTr="00412B3B">
        <w:trPr>
          <w:trHeight w:val="287"/>
        </w:trPr>
        <w:tc>
          <w:tcPr>
            <w:tcW w:w="1028" w:type="pct"/>
            <w:vAlign w:val="top"/>
          </w:tcPr>
          <w:p w14:paraId="5B5F68A7" w14:textId="77777777" w:rsidR="008B7D1D" w:rsidRPr="00AF35C0" w:rsidRDefault="008B7D1D" w:rsidP="00412B3B">
            <w:pPr>
              <w:pStyle w:val="UrbisTableText"/>
              <w:spacing w:before="0" w:after="0"/>
            </w:pPr>
            <w:r w:rsidRPr="00AF35C0">
              <w:t>University Owned</w:t>
            </w:r>
          </w:p>
        </w:tc>
        <w:tc>
          <w:tcPr>
            <w:tcW w:w="1942" w:type="pct"/>
            <w:gridSpan w:val="3"/>
            <w:vAlign w:val="top"/>
          </w:tcPr>
          <w:p w14:paraId="763EA821" w14:textId="77777777" w:rsidR="008B7D1D" w:rsidRPr="00AF35C0" w:rsidRDefault="008B7D1D" w:rsidP="00412B3B">
            <w:pPr>
              <w:pStyle w:val="UrbisTableText"/>
              <w:spacing w:before="0" w:after="0"/>
              <w:jc w:val="center"/>
            </w:pPr>
            <w:r w:rsidRPr="00AF35C0">
              <w:t>5</w:t>
            </w:r>
          </w:p>
        </w:tc>
        <w:tc>
          <w:tcPr>
            <w:tcW w:w="2030" w:type="pct"/>
            <w:gridSpan w:val="4"/>
            <w:vAlign w:val="center"/>
          </w:tcPr>
          <w:p w14:paraId="5CC4F58B" w14:textId="77777777" w:rsidR="008B7D1D" w:rsidRPr="00AF35C0" w:rsidRDefault="008B7D1D" w:rsidP="00412B3B">
            <w:pPr>
              <w:pStyle w:val="UrbisTableText"/>
              <w:spacing w:before="0" w:after="0"/>
              <w:jc w:val="center"/>
            </w:pPr>
            <w:r w:rsidRPr="00AF35C0">
              <w:t>1,694</w:t>
            </w:r>
          </w:p>
        </w:tc>
      </w:tr>
      <w:tr w:rsidR="008B7D1D" w:rsidRPr="00AF35C0" w14:paraId="639E3389" w14:textId="77777777" w:rsidTr="00412B3B">
        <w:trPr>
          <w:cnfStyle w:val="000000100000" w:firstRow="0" w:lastRow="0" w:firstColumn="0" w:lastColumn="0" w:oddVBand="0" w:evenVBand="0" w:oddHBand="1" w:evenHBand="0" w:firstRowFirstColumn="0" w:firstRowLastColumn="0" w:lastRowFirstColumn="0" w:lastRowLastColumn="0"/>
          <w:trHeight w:val="129"/>
        </w:trPr>
        <w:tc>
          <w:tcPr>
            <w:tcW w:w="1028" w:type="pct"/>
            <w:vAlign w:val="top"/>
          </w:tcPr>
          <w:p w14:paraId="03B76500" w14:textId="77777777" w:rsidR="008B7D1D" w:rsidRPr="00AF35C0" w:rsidRDefault="008B7D1D" w:rsidP="00412B3B">
            <w:pPr>
              <w:pStyle w:val="UrbisTableText"/>
              <w:spacing w:before="0" w:after="0"/>
            </w:pPr>
            <w:r w:rsidRPr="00AF35C0">
              <w:t>Private</w:t>
            </w:r>
          </w:p>
        </w:tc>
        <w:tc>
          <w:tcPr>
            <w:tcW w:w="1942" w:type="pct"/>
            <w:gridSpan w:val="3"/>
            <w:vAlign w:val="top"/>
          </w:tcPr>
          <w:p w14:paraId="2DAA63E1" w14:textId="77777777" w:rsidR="008B7D1D" w:rsidRPr="00AF35C0" w:rsidRDefault="008B7D1D" w:rsidP="00412B3B">
            <w:pPr>
              <w:pStyle w:val="UrbisTableText"/>
              <w:spacing w:before="0" w:after="0"/>
              <w:jc w:val="center"/>
            </w:pPr>
            <w:r w:rsidRPr="00AF35C0">
              <w:t>4</w:t>
            </w:r>
          </w:p>
        </w:tc>
        <w:tc>
          <w:tcPr>
            <w:tcW w:w="2030" w:type="pct"/>
            <w:gridSpan w:val="4"/>
            <w:vAlign w:val="top"/>
          </w:tcPr>
          <w:p w14:paraId="7CC66F06" w14:textId="77777777" w:rsidR="008B7D1D" w:rsidRPr="00AF35C0" w:rsidRDefault="008B7D1D" w:rsidP="00412B3B">
            <w:pPr>
              <w:pStyle w:val="UrbisTableText"/>
              <w:spacing w:before="0" w:after="0"/>
              <w:jc w:val="center"/>
            </w:pPr>
            <w:r w:rsidRPr="00AF35C0">
              <w:t>127</w:t>
            </w:r>
          </w:p>
        </w:tc>
      </w:tr>
      <w:tr w:rsidR="008B7D1D" w:rsidRPr="00AF35C0" w14:paraId="29224734" w14:textId="77777777" w:rsidTr="00412B3B">
        <w:trPr>
          <w:trHeight w:val="105"/>
        </w:trPr>
        <w:tc>
          <w:tcPr>
            <w:tcW w:w="1028" w:type="pct"/>
            <w:vAlign w:val="top"/>
          </w:tcPr>
          <w:p w14:paraId="472C0070" w14:textId="77777777" w:rsidR="008B7D1D" w:rsidRPr="00AF35C0" w:rsidRDefault="008B7D1D" w:rsidP="00412B3B">
            <w:pPr>
              <w:pStyle w:val="UrbisTableText"/>
              <w:spacing w:before="0" w:after="0"/>
              <w:rPr>
                <w:b/>
              </w:rPr>
            </w:pPr>
            <w:r w:rsidRPr="00AF35C0">
              <w:rPr>
                <w:b/>
              </w:rPr>
              <w:t>Total</w:t>
            </w:r>
          </w:p>
        </w:tc>
        <w:tc>
          <w:tcPr>
            <w:tcW w:w="1942" w:type="pct"/>
            <w:gridSpan w:val="3"/>
          </w:tcPr>
          <w:p w14:paraId="7E199137" w14:textId="77777777" w:rsidR="008B7D1D" w:rsidRPr="00AF35C0" w:rsidRDefault="008B7D1D" w:rsidP="00412B3B">
            <w:pPr>
              <w:pStyle w:val="UrbisTableText"/>
              <w:spacing w:before="0" w:after="0"/>
              <w:jc w:val="center"/>
              <w:rPr>
                <w:b/>
              </w:rPr>
            </w:pPr>
            <w:r w:rsidRPr="00AF35C0">
              <w:rPr>
                <w:b/>
              </w:rPr>
              <w:t>9</w:t>
            </w:r>
          </w:p>
        </w:tc>
        <w:tc>
          <w:tcPr>
            <w:tcW w:w="2030" w:type="pct"/>
            <w:gridSpan w:val="4"/>
            <w:vAlign w:val="top"/>
          </w:tcPr>
          <w:p w14:paraId="35E4E497" w14:textId="77777777" w:rsidR="008B7D1D" w:rsidRPr="00AF35C0" w:rsidRDefault="008B7D1D" w:rsidP="00412B3B">
            <w:pPr>
              <w:pStyle w:val="UrbisTableText"/>
              <w:spacing w:before="0" w:after="0"/>
              <w:jc w:val="center"/>
              <w:rPr>
                <w:b/>
              </w:rPr>
            </w:pPr>
            <w:r w:rsidRPr="00AF35C0">
              <w:rPr>
                <w:b/>
              </w:rPr>
              <w:t>1,821</w:t>
            </w:r>
          </w:p>
        </w:tc>
      </w:tr>
      <w:tr w:rsidR="008B7D1D" w:rsidRPr="00AF35C0" w14:paraId="5C3A80CC" w14:textId="77777777" w:rsidTr="00412B3B">
        <w:trPr>
          <w:cnfStyle w:val="000000100000" w:firstRow="0" w:lastRow="0" w:firstColumn="0" w:lastColumn="0" w:oddVBand="0" w:evenVBand="0" w:oddHBand="1" w:evenHBand="0" w:firstRowFirstColumn="0" w:firstRowLastColumn="0" w:lastRowFirstColumn="0" w:lastRowLastColumn="0"/>
          <w:trHeight w:val="251"/>
        </w:trPr>
        <w:tc>
          <w:tcPr>
            <w:tcW w:w="1028" w:type="pct"/>
            <w:vAlign w:val="top"/>
          </w:tcPr>
          <w:p w14:paraId="23126145" w14:textId="77777777" w:rsidR="008B7D1D" w:rsidRPr="00AF35C0" w:rsidRDefault="008B7D1D" w:rsidP="00412B3B">
            <w:pPr>
              <w:pStyle w:val="UrbisTableText"/>
              <w:spacing w:before="0" w:after="0"/>
            </w:pPr>
            <w:r w:rsidRPr="00AF35C0">
              <w:t>Indicative Occupancy (2017)</w:t>
            </w:r>
          </w:p>
        </w:tc>
        <w:tc>
          <w:tcPr>
            <w:tcW w:w="3972" w:type="pct"/>
            <w:gridSpan w:val="7"/>
            <w:vAlign w:val="top"/>
          </w:tcPr>
          <w:p w14:paraId="132A6392" w14:textId="77777777" w:rsidR="008B7D1D" w:rsidRPr="00AF35C0" w:rsidRDefault="008B7D1D" w:rsidP="00412B3B">
            <w:pPr>
              <w:pStyle w:val="UrbisTableText"/>
              <w:spacing w:before="0" w:after="0"/>
            </w:pPr>
            <w:r w:rsidRPr="00AF35C0">
              <w:t>Effectively fully occupied in 2017</w:t>
            </w:r>
          </w:p>
        </w:tc>
      </w:tr>
      <w:tr w:rsidR="008B7D1D" w:rsidRPr="00AF35C0" w14:paraId="29E2920D" w14:textId="77777777" w:rsidTr="00412B3B">
        <w:trPr>
          <w:trHeight w:val="240"/>
        </w:trPr>
        <w:tc>
          <w:tcPr>
            <w:tcW w:w="1028" w:type="pct"/>
            <w:vAlign w:val="top"/>
          </w:tcPr>
          <w:p w14:paraId="4B6C0B1E" w14:textId="77777777" w:rsidR="008B7D1D" w:rsidRPr="00AF35C0" w:rsidRDefault="008B7D1D" w:rsidP="00412B3B">
            <w:pPr>
              <w:pStyle w:val="UrbisTableText"/>
              <w:spacing w:before="0" w:after="0"/>
            </w:pPr>
            <w:r w:rsidRPr="00AF35C0">
              <w:t>Enrolments (2016)^</w:t>
            </w:r>
          </w:p>
        </w:tc>
        <w:tc>
          <w:tcPr>
            <w:tcW w:w="993" w:type="pct"/>
            <w:vAlign w:val="center"/>
          </w:tcPr>
          <w:p w14:paraId="0AF36527" w14:textId="77777777" w:rsidR="008B7D1D" w:rsidRPr="00AF35C0" w:rsidRDefault="008B7D1D" w:rsidP="00412B3B">
            <w:pPr>
              <w:pStyle w:val="ListBullet"/>
              <w:numPr>
                <w:ilvl w:val="0"/>
                <w:numId w:val="0"/>
              </w:numPr>
              <w:spacing w:after="0"/>
              <w:ind w:left="360" w:hanging="360"/>
            </w:pPr>
            <w:r w:rsidRPr="00AF35C0">
              <w:t>Metropolitan: 1,823</w:t>
            </w:r>
          </w:p>
        </w:tc>
        <w:tc>
          <w:tcPr>
            <w:tcW w:w="993" w:type="pct"/>
            <w:gridSpan w:val="3"/>
            <w:vAlign w:val="center"/>
          </w:tcPr>
          <w:p w14:paraId="367C482F" w14:textId="77777777" w:rsidR="008B7D1D" w:rsidRPr="00AF35C0" w:rsidRDefault="008B7D1D" w:rsidP="00412B3B">
            <w:pPr>
              <w:pStyle w:val="ListBullet"/>
              <w:numPr>
                <w:ilvl w:val="0"/>
                <w:numId w:val="0"/>
              </w:numPr>
              <w:spacing w:after="0"/>
              <w:ind w:left="360" w:hanging="360"/>
            </w:pPr>
            <w:r w:rsidRPr="00AF35C0">
              <w:t>Regional: 11,280</w:t>
            </w:r>
          </w:p>
        </w:tc>
        <w:tc>
          <w:tcPr>
            <w:tcW w:w="993" w:type="pct"/>
            <w:gridSpan w:val="2"/>
            <w:vAlign w:val="center"/>
          </w:tcPr>
          <w:p w14:paraId="58EA03B2" w14:textId="77777777" w:rsidR="008B7D1D" w:rsidRPr="00AF35C0" w:rsidRDefault="008B7D1D" w:rsidP="00412B3B">
            <w:pPr>
              <w:pStyle w:val="ListBullet"/>
              <w:numPr>
                <w:ilvl w:val="0"/>
                <w:numId w:val="0"/>
              </w:numPr>
              <w:spacing w:after="0"/>
              <w:ind w:left="360" w:hanging="360"/>
            </w:pPr>
            <w:r w:rsidRPr="00AF35C0">
              <w:t>International: 1,891</w:t>
            </w:r>
          </w:p>
        </w:tc>
        <w:tc>
          <w:tcPr>
            <w:tcW w:w="993" w:type="pct"/>
            <w:vAlign w:val="center"/>
          </w:tcPr>
          <w:p w14:paraId="249CAE97" w14:textId="77777777" w:rsidR="008B7D1D" w:rsidRPr="00AF35C0" w:rsidRDefault="008B7D1D" w:rsidP="00412B3B">
            <w:pPr>
              <w:pStyle w:val="ListBullet"/>
              <w:numPr>
                <w:ilvl w:val="0"/>
                <w:numId w:val="0"/>
              </w:numPr>
              <w:spacing w:after="0"/>
              <w:ind w:left="360" w:hanging="360"/>
            </w:pPr>
            <w:r w:rsidRPr="00AF35C0">
              <w:t>Total: 14,994</w:t>
            </w:r>
          </w:p>
        </w:tc>
      </w:tr>
      <w:tr w:rsidR="008B7D1D" w:rsidRPr="00AF35C0" w14:paraId="776F9C24" w14:textId="77777777" w:rsidTr="00412B3B">
        <w:trPr>
          <w:cnfStyle w:val="000000100000" w:firstRow="0" w:lastRow="0" w:firstColumn="0" w:lastColumn="0" w:oddVBand="0" w:evenVBand="0" w:oddHBand="1" w:evenHBand="0" w:firstRowFirstColumn="0" w:firstRowLastColumn="0" w:lastRowFirstColumn="0" w:lastRowLastColumn="0"/>
          <w:trHeight w:val="240"/>
        </w:trPr>
        <w:tc>
          <w:tcPr>
            <w:tcW w:w="1028" w:type="pct"/>
            <w:vAlign w:val="top"/>
          </w:tcPr>
          <w:p w14:paraId="7409C33A" w14:textId="77777777" w:rsidR="008B7D1D" w:rsidRPr="00AF35C0" w:rsidRDefault="008B7D1D" w:rsidP="00412B3B">
            <w:pPr>
              <w:pStyle w:val="UrbisTableText"/>
              <w:spacing w:before="0" w:after="0"/>
            </w:pPr>
            <w:r w:rsidRPr="00AF35C0">
              <w:t>PBSA Supply Benchmark (2016)**</w:t>
            </w:r>
          </w:p>
        </w:tc>
        <w:tc>
          <w:tcPr>
            <w:tcW w:w="3972" w:type="pct"/>
            <w:gridSpan w:val="7"/>
            <w:vAlign w:val="center"/>
          </w:tcPr>
          <w:p w14:paraId="3593855A" w14:textId="77777777" w:rsidR="008B7D1D" w:rsidRPr="00AF35C0" w:rsidRDefault="008B7D1D" w:rsidP="00412B3B">
            <w:pPr>
              <w:pStyle w:val="ListBullet"/>
              <w:numPr>
                <w:ilvl w:val="0"/>
                <w:numId w:val="0"/>
              </w:numPr>
              <w:spacing w:after="0"/>
              <w:ind w:left="360" w:hanging="360"/>
            </w:pPr>
            <w:r w:rsidRPr="00AF35C0">
              <w:t>8.2  full time students per bed</w:t>
            </w:r>
          </w:p>
        </w:tc>
      </w:tr>
      <w:tr w:rsidR="008B7D1D" w:rsidRPr="00AF35C0" w14:paraId="20C1918A" w14:textId="77777777" w:rsidTr="00412B3B">
        <w:trPr>
          <w:trHeight w:val="240"/>
        </w:trPr>
        <w:tc>
          <w:tcPr>
            <w:tcW w:w="1028" w:type="pct"/>
            <w:vAlign w:val="top"/>
          </w:tcPr>
          <w:p w14:paraId="0FC6181A" w14:textId="77777777" w:rsidR="008B7D1D" w:rsidRPr="00AF35C0" w:rsidRDefault="008B7D1D" w:rsidP="00412B3B">
            <w:pPr>
              <w:pStyle w:val="UrbisTableText"/>
              <w:spacing w:before="0" w:after="0"/>
              <w:rPr>
                <w:b/>
              </w:rPr>
            </w:pPr>
            <w:r w:rsidRPr="00AF35C0">
              <w:rPr>
                <w:b/>
              </w:rPr>
              <w:t>On Campus Fees</w:t>
            </w:r>
          </w:p>
        </w:tc>
        <w:tc>
          <w:tcPr>
            <w:tcW w:w="1324" w:type="pct"/>
            <w:gridSpan w:val="2"/>
            <w:vAlign w:val="center"/>
          </w:tcPr>
          <w:p w14:paraId="3D975D36" w14:textId="77777777" w:rsidR="008B7D1D" w:rsidRPr="00AF35C0" w:rsidRDefault="008B7D1D" w:rsidP="00412B3B">
            <w:pPr>
              <w:pStyle w:val="ListBullet"/>
              <w:numPr>
                <w:ilvl w:val="0"/>
                <w:numId w:val="0"/>
              </w:numPr>
              <w:spacing w:after="0"/>
              <w:jc w:val="center"/>
              <w:rPr>
                <w:b/>
              </w:rPr>
            </w:pPr>
            <w:r w:rsidRPr="00AF35C0">
              <w:rPr>
                <w:b/>
              </w:rPr>
              <w:t>Shared Accommodation (Self Catered)</w:t>
            </w:r>
          </w:p>
        </w:tc>
        <w:tc>
          <w:tcPr>
            <w:tcW w:w="1324" w:type="pct"/>
            <w:gridSpan w:val="3"/>
            <w:vAlign w:val="center"/>
          </w:tcPr>
          <w:p w14:paraId="72DFAA32" w14:textId="77777777" w:rsidR="008B7D1D" w:rsidRPr="00AF35C0" w:rsidRDefault="008B7D1D" w:rsidP="00412B3B">
            <w:pPr>
              <w:pStyle w:val="ListBullet"/>
              <w:numPr>
                <w:ilvl w:val="0"/>
                <w:numId w:val="0"/>
              </w:numPr>
              <w:spacing w:after="0"/>
              <w:ind w:left="360" w:hanging="360"/>
              <w:jc w:val="center"/>
              <w:rPr>
                <w:b/>
              </w:rPr>
            </w:pPr>
            <w:r w:rsidRPr="00AF35C0">
              <w:rPr>
                <w:b/>
              </w:rPr>
              <w:t>Shared Accommodation (Fully Catered)</w:t>
            </w:r>
          </w:p>
        </w:tc>
        <w:tc>
          <w:tcPr>
            <w:tcW w:w="1324" w:type="pct"/>
            <w:gridSpan w:val="2"/>
            <w:vAlign w:val="center"/>
          </w:tcPr>
          <w:p w14:paraId="0991283E" w14:textId="77777777" w:rsidR="008B7D1D" w:rsidRPr="00AF35C0" w:rsidRDefault="008B7D1D" w:rsidP="00412B3B">
            <w:pPr>
              <w:pStyle w:val="ListBullet"/>
              <w:numPr>
                <w:ilvl w:val="0"/>
                <w:numId w:val="0"/>
              </w:numPr>
              <w:spacing w:after="0"/>
              <w:ind w:left="360" w:hanging="360"/>
              <w:jc w:val="center"/>
              <w:rPr>
                <w:b/>
              </w:rPr>
            </w:pPr>
            <w:r w:rsidRPr="00AF35C0">
              <w:rPr>
                <w:b/>
              </w:rPr>
              <w:t>Self-Contained Studio (Self Catered)</w:t>
            </w:r>
          </w:p>
        </w:tc>
      </w:tr>
      <w:tr w:rsidR="008B7D1D" w:rsidRPr="00AF35C0" w14:paraId="70714298" w14:textId="77777777" w:rsidTr="00412B3B">
        <w:trPr>
          <w:cnfStyle w:val="000000100000" w:firstRow="0" w:lastRow="0" w:firstColumn="0" w:lastColumn="0" w:oddVBand="0" w:evenVBand="0" w:oddHBand="1" w:evenHBand="0" w:firstRowFirstColumn="0" w:firstRowLastColumn="0" w:lastRowFirstColumn="0" w:lastRowLastColumn="0"/>
          <w:trHeight w:val="240"/>
        </w:trPr>
        <w:tc>
          <w:tcPr>
            <w:tcW w:w="1028" w:type="pct"/>
            <w:vAlign w:val="top"/>
          </w:tcPr>
          <w:p w14:paraId="3CF92BC2" w14:textId="77777777" w:rsidR="008B7D1D" w:rsidRPr="00AF35C0" w:rsidRDefault="008B7D1D" w:rsidP="00412B3B">
            <w:pPr>
              <w:pStyle w:val="UrbisTableText"/>
              <w:spacing w:before="0" w:after="0"/>
            </w:pPr>
            <w:r w:rsidRPr="00AF35C0">
              <w:t>Average Weekly Fee</w:t>
            </w:r>
          </w:p>
        </w:tc>
        <w:tc>
          <w:tcPr>
            <w:tcW w:w="1324" w:type="pct"/>
            <w:gridSpan w:val="2"/>
            <w:vAlign w:val="center"/>
          </w:tcPr>
          <w:p w14:paraId="3E107609" w14:textId="77777777" w:rsidR="008B7D1D" w:rsidRPr="00AF35C0" w:rsidRDefault="008B7D1D" w:rsidP="00412B3B">
            <w:pPr>
              <w:pStyle w:val="ListBullet"/>
              <w:numPr>
                <w:ilvl w:val="0"/>
                <w:numId w:val="0"/>
              </w:numPr>
              <w:spacing w:after="0"/>
              <w:ind w:left="360" w:hanging="360"/>
              <w:jc w:val="center"/>
            </w:pPr>
            <w:r w:rsidRPr="00AF35C0">
              <w:t>$208</w:t>
            </w:r>
          </w:p>
        </w:tc>
        <w:tc>
          <w:tcPr>
            <w:tcW w:w="1324" w:type="pct"/>
            <w:gridSpan w:val="3"/>
            <w:vAlign w:val="center"/>
          </w:tcPr>
          <w:p w14:paraId="188D18D4" w14:textId="77777777" w:rsidR="008B7D1D" w:rsidRPr="00AF35C0" w:rsidRDefault="008B7D1D" w:rsidP="00412B3B">
            <w:pPr>
              <w:pStyle w:val="ListBullet"/>
              <w:numPr>
                <w:ilvl w:val="0"/>
                <w:numId w:val="0"/>
              </w:numPr>
              <w:spacing w:after="0"/>
              <w:ind w:left="360" w:hanging="360"/>
              <w:jc w:val="center"/>
            </w:pPr>
            <w:r w:rsidRPr="00AF35C0">
              <w:t>$327</w:t>
            </w:r>
          </w:p>
        </w:tc>
        <w:tc>
          <w:tcPr>
            <w:tcW w:w="1324" w:type="pct"/>
            <w:gridSpan w:val="2"/>
            <w:vAlign w:val="center"/>
          </w:tcPr>
          <w:p w14:paraId="77FE4385" w14:textId="77777777" w:rsidR="008B7D1D" w:rsidRPr="00AF35C0" w:rsidRDefault="008B7D1D" w:rsidP="00412B3B">
            <w:pPr>
              <w:pStyle w:val="ListBullet"/>
              <w:numPr>
                <w:ilvl w:val="0"/>
                <w:numId w:val="0"/>
              </w:numPr>
              <w:spacing w:after="0"/>
              <w:ind w:left="360" w:hanging="360"/>
              <w:jc w:val="center"/>
            </w:pPr>
            <w:r w:rsidRPr="00AF35C0">
              <w:t>$280</w:t>
            </w:r>
          </w:p>
        </w:tc>
      </w:tr>
      <w:tr w:rsidR="008B7D1D" w:rsidRPr="00AF35C0" w14:paraId="56AC2DC7" w14:textId="77777777" w:rsidTr="00412B3B">
        <w:trPr>
          <w:trHeight w:val="228"/>
        </w:trPr>
        <w:tc>
          <w:tcPr>
            <w:tcW w:w="1028" w:type="pct"/>
            <w:vAlign w:val="top"/>
          </w:tcPr>
          <w:p w14:paraId="4414B608" w14:textId="77777777" w:rsidR="008B7D1D" w:rsidRPr="00AF35C0" w:rsidRDefault="008B7D1D" w:rsidP="00412B3B">
            <w:pPr>
              <w:pStyle w:val="UrbisTableText"/>
              <w:spacing w:before="0" w:after="0"/>
              <w:rPr>
                <w:b/>
              </w:rPr>
            </w:pPr>
            <w:r w:rsidRPr="00AF35C0">
              <w:rPr>
                <w:b/>
              </w:rPr>
              <w:t>Policies</w:t>
            </w:r>
          </w:p>
        </w:tc>
        <w:tc>
          <w:tcPr>
            <w:tcW w:w="1942" w:type="pct"/>
            <w:gridSpan w:val="3"/>
            <w:vAlign w:val="center"/>
          </w:tcPr>
          <w:p w14:paraId="699831A3" w14:textId="77777777" w:rsidR="008B7D1D" w:rsidRPr="00AF35C0" w:rsidRDefault="008B7D1D" w:rsidP="00412B3B">
            <w:pPr>
              <w:pStyle w:val="UrbisTableText"/>
              <w:spacing w:before="0" w:after="0"/>
              <w:jc w:val="center"/>
              <w:rPr>
                <w:b/>
              </w:rPr>
            </w:pPr>
            <w:r w:rsidRPr="00AF35C0">
              <w:rPr>
                <w:b/>
              </w:rPr>
              <w:t>All Accommodation</w:t>
            </w:r>
          </w:p>
        </w:tc>
        <w:tc>
          <w:tcPr>
            <w:tcW w:w="2030" w:type="pct"/>
            <w:gridSpan w:val="4"/>
            <w:vAlign w:val="center"/>
          </w:tcPr>
          <w:p w14:paraId="0EB5272A" w14:textId="77777777" w:rsidR="008B7D1D" w:rsidRPr="00AF35C0" w:rsidRDefault="008B7D1D" w:rsidP="00412B3B">
            <w:pPr>
              <w:pStyle w:val="UrbisTableText"/>
              <w:spacing w:before="0" w:after="0"/>
              <w:jc w:val="center"/>
              <w:rPr>
                <w:b/>
              </w:rPr>
            </w:pPr>
            <w:r w:rsidRPr="00AF35C0">
              <w:rPr>
                <w:b/>
              </w:rPr>
              <w:t>Specific to RRR Students</w:t>
            </w:r>
          </w:p>
        </w:tc>
      </w:tr>
      <w:tr w:rsidR="008B7D1D" w:rsidRPr="00AF35C0" w14:paraId="7031D738"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028" w:type="pct"/>
            <w:vAlign w:val="top"/>
          </w:tcPr>
          <w:p w14:paraId="26651BFD" w14:textId="77777777" w:rsidR="008B7D1D" w:rsidRPr="00AF35C0" w:rsidRDefault="008B7D1D" w:rsidP="00412B3B">
            <w:pPr>
              <w:pStyle w:val="UrbisTableText"/>
              <w:spacing w:before="0" w:after="0"/>
            </w:pPr>
            <w:r w:rsidRPr="00AF35C0">
              <w:t>Accommodation Guarantee</w:t>
            </w:r>
          </w:p>
        </w:tc>
        <w:tc>
          <w:tcPr>
            <w:tcW w:w="3972" w:type="pct"/>
            <w:gridSpan w:val="7"/>
            <w:vAlign w:val="top"/>
          </w:tcPr>
          <w:p w14:paraId="0FEF7395" w14:textId="77777777" w:rsidR="008B7D1D" w:rsidRPr="00AF35C0" w:rsidRDefault="008B7D1D" w:rsidP="00412B3B">
            <w:pPr>
              <w:pStyle w:val="ListBullet"/>
              <w:numPr>
                <w:ilvl w:val="0"/>
                <w:numId w:val="18"/>
              </w:numPr>
            </w:pPr>
            <w:r w:rsidRPr="00AF35C0">
              <w:t>No accommodation guarantees at UON accommodation for any major cohorts</w:t>
            </w:r>
          </w:p>
        </w:tc>
      </w:tr>
      <w:tr w:rsidR="008B7D1D" w:rsidRPr="00AF35C0" w14:paraId="20C86D05" w14:textId="77777777" w:rsidTr="00412B3B">
        <w:trPr>
          <w:trHeight w:val="454"/>
        </w:trPr>
        <w:tc>
          <w:tcPr>
            <w:tcW w:w="1028" w:type="pct"/>
            <w:vAlign w:val="top"/>
          </w:tcPr>
          <w:p w14:paraId="431A731C" w14:textId="77777777" w:rsidR="008B7D1D" w:rsidRPr="00AF35C0" w:rsidRDefault="008B7D1D" w:rsidP="00412B3B">
            <w:pPr>
              <w:pStyle w:val="UrbisTableText"/>
              <w:spacing w:before="0" w:after="0"/>
            </w:pPr>
            <w:r w:rsidRPr="00AF35C0">
              <w:t>Subsidisation/ Bursaries/ Scholarships</w:t>
            </w:r>
          </w:p>
        </w:tc>
        <w:tc>
          <w:tcPr>
            <w:tcW w:w="1942" w:type="pct"/>
            <w:gridSpan w:val="3"/>
            <w:vAlign w:val="top"/>
          </w:tcPr>
          <w:p w14:paraId="68BEC512" w14:textId="77777777" w:rsidR="008B7D1D" w:rsidRPr="00AF35C0" w:rsidRDefault="008B7D1D" w:rsidP="00412B3B">
            <w:pPr>
              <w:pStyle w:val="ListBullet"/>
              <w:numPr>
                <w:ilvl w:val="0"/>
                <w:numId w:val="18"/>
              </w:numPr>
            </w:pPr>
            <w:r w:rsidRPr="00AF35C0">
              <w:t>FEBE Relocation Scholarship: $4,000 initially and $1,000 each following year</w:t>
            </w:r>
          </w:p>
        </w:tc>
        <w:tc>
          <w:tcPr>
            <w:tcW w:w="2030" w:type="pct"/>
            <w:gridSpan w:val="4"/>
            <w:vAlign w:val="top"/>
          </w:tcPr>
          <w:p w14:paraId="799B43D0" w14:textId="77777777" w:rsidR="008B7D1D" w:rsidRPr="00AF35C0" w:rsidRDefault="008B7D1D" w:rsidP="00412B3B">
            <w:pPr>
              <w:pStyle w:val="ListBullet"/>
              <w:numPr>
                <w:ilvl w:val="0"/>
                <w:numId w:val="18"/>
              </w:numPr>
            </w:pPr>
            <w:r w:rsidRPr="00AF35C0">
              <w:t>Shaping Futures Scholarships: $4,000</w:t>
            </w:r>
          </w:p>
          <w:p w14:paraId="54858191" w14:textId="77777777" w:rsidR="008B7D1D" w:rsidRPr="00AF35C0" w:rsidRDefault="008B7D1D" w:rsidP="00412B3B">
            <w:pPr>
              <w:pStyle w:val="ListBullet"/>
              <w:numPr>
                <w:ilvl w:val="0"/>
                <w:numId w:val="18"/>
              </w:numPr>
            </w:pPr>
            <w:r w:rsidRPr="00AF35C0">
              <w:t>Indigenous Accommodation Scholarship: $5,500 per annum^^</w:t>
            </w:r>
          </w:p>
        </w:tc>
      </w:tr>
      <w:tr w:rsidR="008B7D1D" w:rsidRPr="00AF35C0" w14:paraId="57A1B864"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028" w:type="pct"/>
            <w:vAlign w:val="top"/>
          </w:tcPr>
          <w:p w14:paraId="440B2E62" w14:textId="77777777" w:rsidR="008B7D1D" w:rsidRPr="00AF35C0" w:rsidRDefault="008B7D1D" w:rsidP="00412B3B">
            <w:pPr>
              <w:pStyle w:val="UrbisTableText"/>
              <w:spacing w:before="0" w:after="0"/>
            </w:pPr>
            <w:r w:rsidRPr="00AF35C0">
              <w:t>Allocation/ Preferences</w:t>
            </w:r>
          </w:p>
        </w:tc>
        <w:tc>
          <w:tcPr>
            <w:tcW w:w="3972" w:type="pct"/>
            <w:gridSpan w:val="7"/>
            <w:vAlign w:val="top"/>
          </w:tcPr>
          <w:p w14:paraId="7BFF5012" w14:textId="77777777" w:rsidR="008B7D1D" w:rsidRPr="00AF35C0" w:rsidRDefault="008B7D1D" w:rsidP="00412B3B">
            <w:r w:rsidRPr="00AF35C0">
              <w:t>UON has a policy to ensure a diverse mix of residents across the accommodation. Priority allocations will be offered to students (with minimum room allocations including):</w:t>
            </w:r>
          </w:p>
          <w:p w14:paraId="0CAFC704" w14:textId="77777777" w:rsidR="008B7D1D" w:rsidRPr="00AF35C0" w:rsidRDefault="008B7D1D" w:rsidP="00412B3B">
            <w:pPr>
              <w:pStyle w:val="ListBullet"/>
            </w:pPr>
            <w:r w:rsidRPr="00AF35C0">
              <w:t>Currently residing in-room (50% of rooms)</w:t>
            </w:r>
          </w:p>
          <w:p w14:paraId="4E729D53" w14:textId="77777777" w:rsidR="008B7D1D" w:rsidRPr="00AF35C0" w:rsidRDefault="008B7D1D" w:rsidP="00412B3B">
            <w:pPr>
              <w:pStyle w:val="ListBullet"/>
            </w:pPr>
            <w:r w:rsidRPr="00AF35C0">
              <w:t>From an international partnering university or agency (350 rooms)</w:t>
            </w:r>
          </w:p>
          <w:p w14:paraId="1E0A4DD3" w14:textId="77777777" w:rsidR="008B7D1D" w:rsidRPr="00AF35C0" w:rsidRDefault="008B7D1D" w:rsidP="00412B3B">
            <w:pPr>
              <w:pStyle w:val="ListBullet"/>
            </w:pPr>
            <w:r w:rsidRPr="00AF35C0">
              <w:t>Postgraduate, PhD or research students (25 rooms)</w:t>
            </w:r>
          </w:p>
          <w:p w14:paraId="0C5854DF" w14:textId="77777777" w:rsidR="008B7D1D" w:rsidRPr="00AF35C0" w:rsidRDefault="008B7D1D" w:rsidP="00412B3B">
            <w:pPr>
              <w:pStyle w:val="ListBullet"/>
            </w:pPr>
            <w:r w:rsidRPr="00AF35C0">
              <w:t>Students satisfying a special consideration category of Medical/ Disability (30 rooms) or Indigenous group (20 rooms)</w:t>
            </w:r>
          </w:p>
          <w:p w14:paraId="33BCB1D9" w14:textId="77777777" w:rsidR="008B7D1D" w:rsidRPr="00AF35C0" w:rsidRDefault="008B7D1D" w:rsidP="00412B3B">
            <w:pPr>
              <w:pStyle w:val="ListBullet"/>
            </w:pPr>
            <w:r w:rsidRPr="00AF35C0">
              <w:t>Enabling students (20 beds)</w:t>
            </w:r>
          </w:p>
          <w:p w14:paraId="68FFAC91" w14:textId="77777777" w:rsidR="008B7D1D" w:rsidRPr="00AF35C0" w:rsidRDefault="008B7D1D" w:rsidP="00412B3B">
            <w:pPr>
              <w:pStyle w:val="ListBullet"/>
            </w:pPr>
            <w:r w:rsidRPr="00AF35C0">
              <w:t xml:space="preserve">Commencing students from the New England (100 rooms) and Central West regions (80 rooms).  This is to assist in attracting students from these regional areas </w:t>
            </w:r>
          </w:p>
          <w:p w14:paraId="338C359B" w14:textId="77777777" w:rsidR="008B7D1D" w:rsidRPr="00AF35C0" w:rsidRDefault="008B7D1D" w:rsidP="00412B3B">
            <w:r w:rsidRPr="00AF35C0">
              <w:t>The university makes priority offers to the groups above and then makes second round offers to applicants if there are still vacancies.</w:t>
            </w:r>
          </w:p>
          <w:p w14:paraId="24F1499C" w14:textId="77777777" w:rsidR="008B7D1D" w:rsidRPr="00AF35C0" w:rsidRDefault="008B7D1D" w:rsidP="00412B3B">
            <w:r w:rsidRPr="00AF35C0">
              <w:t xml:space="preserve">It is noted that UON has a mix of older and new accommodation with Edwards Hall traditionally being a residential college for country students.  However, now the hall has more international students with around 70% domestic and 30% international. </w:t>
            </w:r>
          </w:p>
        </w:tc>
      </w:tr>
    </w:tbl>
    <w:p w14:paraId="722BC28B" w14:textId="77777777" w:rsidR="008B7D1D" w:rsidRPr="00AF35C0" w:rsidRDefault="008B7D1D" w:rsidP="008B7D1D">
      <w:pPr>
        <w:spacing w:after="0"/>
        <w:rPr>
          <w:sz w:val="16"/>
          <w:szCs w:val="16"/>
        </w:rPr>
      </w:pPr>
      <w:r w:rsidRPr="00AF35C0">
        <w:rPr>
          <w:sz w:val="16"/>
          <w:szCs w:val="16"/>
        </w:rPr>
        <w:t>Note: ^ Full-time on-campus students</w:t>
      </w:r>
    </w:p>
    <w:p w14:paraId="13D3561F" w14:textId="77777777" w:rsidR="008B7D1D" w:rsidRPr="00AF35C0" w:rsidRDefault="008B7D1D" w:rsidP="008B7D1D">
      <w:pPr>
        <w:spacing w:after="0"/>
        <w:rPr>
          <w:sz w:val="16"/>
          <w:szCs w:val="16"/>
        </w:rPr>
      </w:pPr>
      <w:r w:rsidRPr="00AF35C0">
        <w:rPr>
          <w:sz w:val="16"/>
          <w:szCs w:val="16"/>
        </w:rPr>
        <w:t>Note: * Private (non-affiliated) off-campus supply in the Callaghan area that targets University of Newcastle students</w:t>
      </w:r>
    </w:p>
    <w:p w14:paraId="2D9B8E0C" w14:textId="77777777" w:rsidR="008B7D1D" w:rsidRPr="00AF35C0" w:rsidRDefault="008B7D1D" w:rsidP="008B7D1D">
      <w:pPr>
        <w:spacing w:after="0"/>
        <w:rPr>
          <w:sz w:val="16"/>
          <w:szCs w:val="16"/>
        </w:rPr>
      </w:pPr>
      <w:r w:rsidRPr="00AF35C0">
        <w:rPr>
          <w:sz w:val="16"/>
          <w:szCs w:val="16"/>
        </w:rPr>
        <w:t>Note: ** Total full-time on-campus students divided by total beds.</w:t>
      </w:r>
    </w:p>
    <w:p w14:paraId="43A53155" w14:textId="77777777" w:rsidR="008B7D1D" w:rsidRPr="00AF35C0" w:rsidRDefault="008B7D1D" w:rsidP="008B7D1D">
      <w:pPr>
        <w:spacing w:after="0"/>
        <w:rPr>
          <w:sz w:val="16"/>
          <w:szCs w:val="16"/>
        </w:rPr>
      </w:pPr>
      <w:r w:rsidRPr="00AF35C0">
        <w:rPr>
          <w:sz w:val="16"/>
          <w:szCs w:val="16"/>
        </w:rPr>
        <w:t>Note: ^^ Scholarship/Bursary only available to indigenous students</w:t>
      </w:r>
    </w:p>
    <w:p w14:paraId="336274F4" w14:textId="77777777" w:rsidR="008B7D1D" w:rsidRPr="00AF35C0" w:rsidRDefault="008B7D1D" w:rsidP="008B7D1D">
      <w:pPr>
        <w:rPr>
          <w:sz w:val="16"/>
          <w:szCs w:val="16"/>
        </w:rPr>
      </w:pPr>
      <w:r w:rsidRPr="00AF35C0">
        <w:rPr>
          <w:sz w:val="16"/>
          <w:szCs w:val="16"/>
        </w:rPr>
        <w:t>Source: Department of Education and Training; University; Urbis</w:t>
      </w:r>
    </w:p>
    <w:p w14:paraId="632D7DC5" w14:textId="77777777" w:rsidR="008B7D1D" w:rsidRPr="00AF35C0" w:rsidRDefault="008B7D1D" w:rsidP="008B7D1D"/>
    <w:tbl>
      <w:tblPr>
        <w:tblStyle w:val="CaptionTable"/>
        <w:tblpPr w:leftFromText="180" w:rightFromText="180" w:vertAnchor="text" w:horzAnchor="margin" w:tblpY="-124"/>
        <w:tblW w:w="5000" w:type="pct"/>
        <w:tblCellMar>
          <w:left w:w="0" w:type="dxa"/>
          <w:right w:w="0" w:type="dxa"/>
        </w:tblCellMar>
        <w:tblLook w:val="04A0" w:firstRow="1" w:lastRow="0" w:firstColumn="1" w:lastColumn="0" w:noHBand="0" w:noVBand="1"/>
        <w:tblCaption w:val="University of Wollongong - Wollongong Campus"/>
        <w:tblDescription w:val="University of Wollongong - Wollonging Campus"/>
      </w:tblPr>
      <w:tblGrid>
        <w:gridCol w:w="1980"/>
        <w:gridCol w:w="1912"/>
        <w:gridCol w:w="637"/>
        <w:gridCol w:w="1275"/>
        <w:gridCol w:w="1275"/>
        <w:gridCol w:w="637"/>
        <w:gridCol w:w="1912"/>
      </w:tblGrid>
      <w:tr w:rsidR="008B7D1D" w:rsidRPr="00AF35C0" w14:paraId="7C38FCD4" w14:textId="77777777" w:rsidTr="00543DAC">
        <w:trPr>
          <w:cnfStyle w:val="100000000000" w:firstRow="1" w:lastRow="0" w:firstColumn="0" w:lastColumn="0" w:oddVBand="0" w:evenVBand="0" w:oddHBand="0" w:evenHBand="0" w:firstRowFirstColumn="0" w:firstRowLastColumn="0" w:lastRowFirstColumn="0" w:lastRowLastColumn="0"/>
          <w:trHeight w:val="454"/>
          <w:tblHeader/>
        </w:trPr>
        <w:tc>
          <w:tcPr>
            <w:tcW w:w="5000" w:type="pct"/>
            <w:gridSpan w:val="7"/>
            <w:vAlign w:val="top"/>
          </w:tcPr>
          <w:p w14:paraId="633ED331" w14:textId="77777777" w:rsidR="008B7D1D" w:rsidRPr="00AF35C0" w:rsidRDefault="008B7D1D" w:rsidP="00412B3B">
            <w:pPr>
              <w:pStyle w:val="UrbisTableHeading"/>
            </w:pPr>
            <w:r w:rsidRPr="00AF35C0">
              <w:lastRenderedPageBreak/>
              <w:t>University of Wollongong – Wollongong Campus</w:t>
            </w:r>
          </w:p>
        </w:tc>
      </w:tr>
      <w:tr w:rsidR="008B7D1D" w:rsidRPr="00AF35C0" w14:paraId="2023E9B5" w14:textId="77777777" w:rsidTr="00412B3B">
        <w:trPr>
          <w:cnfStyle w:val="000000100000" w:firstRow="0" w:lastRow="0" w:firstColumn="0" w:lastColumn="0" w:oddVBand="0" w:evenVBand="0" w:oddHBand="1" w:evenHBand="0" w:firstRowFirstColumn="0" w:firstRowLastColumn="0" w:lastRowFirstColumn="0" w:lastRowLastColumn="0"/>
          <w:trHeight w:val="340"/>
        </w:trPr>
        <w:tc>
          <w:tcPr>
            <w:tcW w:w="1028" w:type="pct"/>
            <w:vAlign w:val="top"/>
          </w:tcPr>
          <w:p w14:paraId="31483EC9" w14:textId="77777777" w:rsidR="008B7D1D" w:rsidRPr="00AF35C0" w:rsidRDefault="008B7D1D" w:rsidP="00412B3B">
            <w:pPr>
              <w:pStyle w:val="UrbisTableText"/>
              <w:spacing w:before="0" w:after="0"/>
              <w:rPr>
                <w:b/>
              </w:rPr>
            </w:pPr>
            <w:r w:rsidRPr="00AF35C0">
              <w:rPr>
                <w:b/>
              </w:rPr>
              <w:t>PBSA Supply</w:t>
            </w:r>
          </w:p>
        </w:tc>
        <w:tc>
          <w:tcPr>
            <w:tcW w:w="1986" w:type="pct"/>
            <w:gridSpan w:val="3"/>
            <w:vAlign w:val="top"/>
          </w:tcPr>
          <w:p w14:paraId="3B9D82E8" w14:textId="77777777" w:rsidR="008B7D1D" w:rsidRPr="00AF35C0" w:rsidRDefault="008B7D1D" w:rsidP="00412B3B">
            <w:pPr>
              <w:pStyle w:val="UrbisTableText"/>
              <w:spacing w:before="0" w:after="0"/>
              <w:jc w:val="center"/>
              <w:rPr>
                <w:b/>
              </w:rPr>
            </w:pPr>
            <w:r w:rsidRPr="00AF35C0">
              <w:rPr>
                <w:b/>
              </w:rPr>
              <w:t>No. of Facilities</w:t>
            </w:r>
          </w:p>
        </w:tc>
        <w:tc>
          <w:tcPr>
            <w:tcW w:w="1986" w:type="pct"/>
            <w:gridSpan w:val="3"/>
            <w:vAlign w:val="top"/>
          </w:tcPr>
          <w:p w14:paraId="24B3C89D" w14:textId="77777777" w:rsidR="008B7D1D" w:rsidRPr="00AF35C0" w:rsidRDefault="008B7D1D" w:rsidP="00412B3B">
            <w:pPr>
              <w:pStyle w:val="UrbisTableText"/>
              <w:spacing w:before="0" w:after="0"/>
              <w:jc w:val="center"/>
              <w:rPr>
                <w:b/>
              </w:rPr>
            </w:pPr>
            <w:r w:rsidRPr="00AF35C0">
              <w:rPr>
                <w:b/>
              </w:rPr>
              <w:t>No. of Beds</w:t>
            </w:r>
          </w:p>
        </w:tc>
      </w:tr>
      <w:tr w:rsidR="008B7D1D" w:rsidRPr="00AF35C0" w14:paraId="23F3B413" w14:textId="77777777" w:rsidTr="00412B3B">
        <w:trPr>
          <w:trHeight w:val="287"/>
        </w:trPr>
        <w:tc>
          <w:tcPr>
            <w:tcW w:w="1028" w:type="pct"/>
            <w:vAlign w:val="top"/>
          </w:tcPr>
          <w:p w14:paraId="1CC980D9" w14:textId="77777777" w:rsidR="008B7D1D" w:rsidRPr="00AF35C0" w:rsidRDefault="008B7D1D" w:rsidP="00412B3B">
            <w:pPr>
              <w:pStyle w:val="UrbisTableText"/>
              <w:spacing w:before="0" w:after="0"/>
            </w:pPr>
            <w:r w:rsidRPr="00AF35C0">
              <w:t>University Owned</w:t>
            </w:r>
          </w:p>
        </w:tc>
        <w:tc>
          <w:tcPr>
            <w:tcW w:w="1986" w:type="pct"/>
            <w:gridSpan w:val="3"/>
            <w:vAlign w:val="top"/>
          </w:tcPr>
          <w:p w14:paraId="7960D23B" w14:textId="77777777" w:rsidR="008B7D1D" w:rsidRPr="00AF35C0" w:rsidRDefault="008B7D1D" w:rsidP="00412B3B">
            <w:pPr>
              <w:pStyle w:val="UrbisTableText"/>
              <w:spacing w:before="0" w:after="0"/>
              <w:jc w:val="center"/>
            </w:pPr>
            <w:r w:rsidRPr="00AF35C0">
              <w:t>2</w:t>
            </w:r>
          </w:p>
        </w:tc>
        <w:tc>
          <w:tcPr>
            <w:tcW w:w="1986" w:type="pct"/>
            <w:gridSpan w:val="3"/>
            <w:vAlign w:val="center"/>
          </w:tcPr>
          <w:p w14:paraId="126E13A1" w14:textId="77777777" w:rsidR="008B7D1D" w:rsidRPr="00AF35C0" w:rsidRDefault="008B7D1D" w:rsidP="00412B3B">
            <w:pPr>
              <w:pStyle w:val="UrbisTableText"/>
              <w:spacing w:before="0" w:after="0"/>
              <w:jc w:val="center"/>
            </w:pPr>
            <w:r w:rsidRPr="00AF35C0">
              <w:t>87</w:t>
            </w:r>
          </w:p>
        </w:tc>
      </w:tr>
      <w:tr w:rsidR="008B7D1D" w:rsidRPr="00AF35C0" w14:paraId="2B1BED67" w14:textId="77777777" w:rsidTr="00412B3B">
        <w:trPr>
          <w:cnfStyle w:val="000000100000" w:firstRow="0" w:lastRow="0" w:firstColumn="0" w:lastColumn="0" w:oddVBand="0" w:evenVBand="0" w:oddHBand="1" w:evenHBand="0" w:firstRowFirstColumn="0" w:firstRowLastColumn="0" w:lastRowFirstColumn="0" w:lastRowLastColumn="0"/>
          <w:trHeight w:val="129"/>
        </w:trPr>
        <w:tc>
          <w:tcPr>
            <w:tcW w:w="1028" w:type="pct"/>
            <w:vAlign w:val="top"/>
          </w:tcPr>
          <w:p w14:paraId="574FF34D" w14:textId="77777777" w:rsidR="008B7D1D" w:rsidRPr="00AF35C0" w:rsidRDefault="008B7D1D" w:rsidP="00412B3B">
            <w:pPr>
              <w:pStyle w:val="UrbisTableText"/>
              <w:spacing w:before="0" w:after="0"/>
            </w:pPr>
            <w:r w:rsidRPr="00AF35C0">
              <w:t>JV</w:t>
            </w:r>
          </w:p>
        </w:tc>
        <w:tc>
          <w:tcPr>
            <w:tcW w:w="1986" w:type="pct"/>
            <w:gridSpan w:val="3"/>
            <w:vAlign w:val="top"/>
          </w:tcPr>
          <w:p w14:paraId="3135A5DE" w14:textId="77777777" w:rsidR="008B7D1D" w:rsidRPr="00AF35C0" w:rsidRDefault="008B7D1D" w:rsidP="00412B3B">
            <w:pPr>
              <w:pStyle w:val="UrbisTableText"/>
              <w:spacing w:before="0" w:after="0"/>
              <w:jc w:val="center"/>
            </w:pPr>
            <w:r w:rsidRPr="00AF35C0">
              <w:t>8</w:t>
            </w:r>
          </w:p>
        </w:tc>
        <w:tc>
          <w:tcPr>
            <w:tcW w:w="1986" w:type="pct"/>
            <w:gridSpan w:val="3"/>
            <w:vAlign w:val="top"/>
          </w:tcPr>
          <w:p w14:paraId="722907C4" w14:textId="77777777" w:rsidR="008B7D1D" w:rsidRPr="00AF35C0" w:rsidRDefault="008B7D1D" w:rsidP="00412B3B">
            <w:pPr>
              <w:pStyle w:val="UrbisTableText"/>
              <w:spacing w:before="0" w:after="0"/>
              <w:jc w:val="center"/>
            </w:pPr>
            <w:r w:rsidRPr="00AF35C0">
              <w:t>2,073</w:t>
            </w:r>
          </w:p>
        </w:tc>
      </w:tr>
      <w:tr w:rsidR="008B7D1D" w:rsidRPr="00AF35C0" w14:paraId="5ADC7CA4" w14:textId="77777777" w:rsidTr="00412B3B">
        <w:trPr>
          <w:trHeight w:val="105"/>
        </w:trPr>
        <w:tc>
          <w:tcPr>
            <w:tcW w:w="1028" w:type="pct"/>
            <w:vAlign w:val="top"/>
          </w:tcPr>
          <w:p w14:paraId="696F645A" w14:textId="77777777" w:rsidR="008B7D1D" w:rsidRPr="00AF35C0" w:rsidRDefault="008B7D1D" w:rsidP="00412B3B">
            <w:pPr>
              <w:pStyle w:val="UrbisTableText"/>
              <w:spacing w:before="0" w:after="0"/>
              <w:rPr>
                <w:b/>
              </w:rPr>
            </w:pPr>
            <w:r w:rsidRPr="00AF35C0">
              <w:rPr>
                <w:b/>
              </w:rPr>
              <w:t>Total</w:t>
            </w:r>
          </w:p>
        </w:tc>
        <w:tc>
          <w:tcPr>
            <w:tcW w:w="1986" w:type="pct"/>
            <w:gridSpan w:val="3"/>
          </w:tcPr>
          <w:p w14:paraId="7169CC06" w14:textId="77777777" w:rsidR="008B7D1D" w:rsidRPr="00AF35C0" w:rsidRDefault="008B7D1D" w:rsidP="00412B3B">
            <w:pPr>
              <w:pStyle w:val="UrbisTableText"/>
              <w:spacing w:before="0" w:after="0"/>
              <w:jc w:val="center"/>
              <w:rPr>
                <w:b/>
              </w:rPr>
            </w:pPr>
            <w:r w:rsidRPr="00AF35C0">
              <w:rPr>
                <w:b/>
              </w:rPr>
              <w:t>10</w:t>
            </w:r>
          </w:p>
        </w:tc>
        <w:tc>
          <w:tcPr>
            <w:tcW w:w="1986" w:type="pct"/>
            <w:gridSpan w:val="3"/>
            <w:vAlign w:val="top"/>
          </w:tcPr>
          <w:p w14:paraId="02C501A3" w14:textId="77777777" w:rsidR="008B7D1D" w:rsidRPr="00AF35C0" w:rsidRDefault="008B7D1D" w:rsidP="00412B3B">
            <w:pPr>
              <w:pStyle w:val="UrbisTableText"/>
              <w:spacing w:before="0" w:after="0"/>
              <w:jc w:val="center"/>
              <w:rPr>
                <w:b/>
              </w:rPr>
            </w:pPr>
            <w:r w:rsidRPr="00AF35C0">
              <w:rPr>
                <w:b/>
              </w:rPr>
              <w:t>2,160</w:t>
            </w:r>
          </w:p>
        </w:tc>
      </w:tr>
      <w:tr w:rsidR="008B7D1D" w:rsidRPr="00AF35C0" w14:paraId="18D70D85" w14:textId="77777777" w:rsidTr="00412B3B">
        <w:trPr>
          <w:cnfStyle w:val="000000100000" w:firstRow="0" w:lastRow="0" w:firstColumn="0" w:lastColumn="0" w:oddVBand="0" w:evenVBand="0" w:oddHBand="1" w:evenHBand="0" w:firstRowFirstColumn="0" w:firstRowLastColumn="0" w:lastRowFirstColumn="0" w:lastRowLastColumn="0"/>
          <w:trHeight w:val="251"/>
        </w:trPr>
        <w:tc>
          <w:tcPr>
            <w:tcW w:w="1028" w:type="pct"/>
            <w:vAlign w:val="top"/>
          </w:tcPr>
          <w:p w14:paraId="57A682C9" w14:textId="77777777" w:rsidR="008B7D1D" w:rsidRPr="00AF35C0" w:rsidRDefault="008B7D1D" w:rsidP="00412B3B">
            <w:pPr>
              <w:pStyle w:val="UrbisTableText"/>
              <w:spacing w:before="0" w:after="0"/>
            </w:pPr>
            <w:r w:rsidRPr="00AF35C0">
              <w:t>Indicative Occupancy (2017)</w:t>
            </w:r>
          </w:p>
        </w:tc>
        <w:tc>
          <w:tcPr>
            <w:tcW w:w="3972" w:type="pct"/>
            <w:gridSpan w:val="6"/>
            <w:vAlign w:val="top"/>
          </w:tcPr>
          <w:p w14:paraId="29F43662" w14:textId="77777777" w:rsidR="008B7D1D" w:rsidRPr="00AF35C0" w:rsidRDefault="008B7D1D" w:rsidP="00412B3B">
            <w:pPr>
              <w:pStyle w:val="UrbisTableText"/>
              <w:spacing w:before="0" w:after="0"/>
            </w:pPr>
            <w:r w:rsidRPr="00AF35C0">
              <w:t>Approximately 95% across the total accommodation</w:t>
            </w:r>
          </w:p>
        </w:tc>
      </w:tr>
      <w:tr w:rsidR="008B7D1D" w:rsidRPr="00AF35C0" w14:paraId="188AFCD7" w14:textId="77777777" w:rsidTr="00412B3B">
        <w:trPr>
          <w:trHeight w:val="240"/>
        </w:trPr>
        <w:tc>
          <w:tcPr>
            <w:tcW w:w="1028" w:type="pct"/>
            <w:vAlign w:val="top"/>
          </w:tcPr>
          <w:p w14:paraId="0D2E5879" w14:textId="77777777" w:rsidR="008B7D1D" w:rsidRPr="00AF35C0" w:rsidRDefault="008B7D1D" w:rsidP="00412B3B">
            <w:pPr>
              <w:pStyle w:val="UrbisTableText"/>
              <w:spacing w:before="0" w:after="0"/>
            </w:pPr>
            <w:r w:rsidRPr="00AF35C0">
              <w:t>Enrolments (2016)^</w:t>
            </w:r>
          </w:p>
        </w:tc>
        <w:tc>
          <w:tcPr>
            <w:tcW w:w="993" w:type="pct"/>
            <w:vAlign w:val="center"/>
          </w:tcPr>
          <w:p w14:paraId="4604D36D" w14:textId="77777777" w:rsidR="008B7D1D" w:rsidRPr="00AF35C0" w:rsidRDefault="008B7D1D" w:rsidP="00412B3B">
            <w:pPr>
              <w:pStyle w:val="ListBullet"/>
              <w:numPr>
                <w:ilvl w:val="0"/>
                <w:numId w:val="0"/>
              </w:numPr>
              <w:spacing w:after="0"/>
              <w:ind w:left="360" w:hanging="360"/>
            </w:pPr>
            <w:r w:rsidRPr="00AF35C0">
              <w:t>Metropolitan: 4,894</w:t>
            </w:r>
          </w:p>
        </w:tc>
        <w:tc>
          <w:tcPr>
            <w:tcW w:w="993" w:type="pct"/>
            <w:gridSpan w:val="2"/>
            <w:vAlign w:val="center"/>
          </w:tcPr>
          <w:p w14:paraId="422FE2A6" w14:textId="77777777" w:rsidR="008B7D1D" w:rsidRPr="00AF35C0" w:rsidRDefault="008B7D1D" w:rsidP="00412B3B">
            <w:pPr>
              <w:pStyle w:val="ListBullet"/>
              <w:numPr>
                <w:ilvl w:val="0"/>
                <w:numId w:val="0"/>
              </w:numPr>
              <w:spacing w:after="0"/>
              <w:ind w:left="360" w:hanging="360"/>
            </w:pPr>
            <w:r w:rsidRPr="00AF35C0">
              <w:t>Regional: 8,901</w:t>
            </w:r>
          </w:p>
        </w:tc>
        <w:tc>
          <w:tcPr>
            <w:tcW w:w="993" w:type="pct"/>
            <w:gridSpan w:val="2"/>
            <w:vAlign w:val="center"/>
          </w:tcPr>
          <w:p w14:paraId="4216E348" w14:textId="77777777" w:rsidR="008B7D1D" w:rsidRPr="00AF35C0" w:rsidRDefault="008B7D1D" w:rsidP="00412B3B">
            <w:pPr>
              <w:pStyle w:val="ListBullet"/>
              <w:numPr>
                <w:ilvl w:val="0"/>
                <w:numId w:val="0"/>
              </w:numPr>
              <w:spacing w:after="0"/>
              <w:ind w:left="360" w:hanging="360"/>
            </w:pPr>
            <w:r w:rsidRPr="00AF35C0">
              <w:t>International: 4,978</w:t>
            </w:r>
          </w:p>
        </w:tc>
        <w:tc>
          <w:tcPr>
            <w:tcW w:w="993" w:type="pct"/>
            <w:vAlign w:val="center"/>
          </w:tcPr>
          <w:p w14:paraId="031A06FE" w14:textId="77777777" w:rsidR="008B7D1D" w:rsidRPr="00AF35C0" w:rsidRDefault="008B7D1D" w:rsidP="00412B3B">
            <w:pPr>
              <w:pStyle w:val="ListBullet"/>
              <w:numPr>
                <w:ilvl w:val="0"/>
                <w:numId w:val="0"/>
              </w:numPr>
              <w:spacing w:after="0"/>
              <w:ind w:left="360" w:hanging="360"/>
            </w:pPr>
            <w:r w:rsidRPr="00AF35C0">
              <w:t>Total: 18,708</w:t>
            </w:r>
          </w:p>
        </w:tc>
      </w:tr>
      <w:tr w:rsidR="008B7D1D" w:rsidRPr="00AF35C0" w14:paraId="0A92CAA9" w14:textId="77777777" w:rsidTr="00412B3B">
        <w:trPr>
          <w:cnfStyle w:val="000000100000" w:firstRow="0" w:lastRow="0" w:firstColumn="0" w:lastColumn="0" w:oddVBand="0" w:evenVBand="0" w:oddHBand="1" w:evenHBand="0" w:firstRowFirstColumn="0" w:firstRowLastColumn="0" w:lastRowFirstColumn="0" w:lastRowLastColumn="0"/>
          <w:trHeight w:val="240"/>
        </w:trPr>
        <w:tc>
          <w:tcPr>
            <w:tcW w:w="1028" w:type="pct"/>
            <w:vAlign w:val="top"/>
          </w:tcPr>
          <w:p w14:paraId="27129149" w14:textId="77777777" w:rsidR="008B7D1D" w:rsidRPr="00AF35C0" w:rsidRDefault="008B7D1D" w:rsidP="00412B3B">
            <w:pPr>
              <w:pStyle w:val="UrbisTableText"/>
              <w:spacing w:before="0" w:after="0"/>
            </w:pPr>
            <w:r w:rsidRPr="00AF35C0">
              <w:t>PBSA Supply Benchmark (2016)**</w:t>
            </w:r>
          </w:p>
        </w:tc>
        <w:tc>
          <w:tcPr>
            <w:tcW w:w="3972" w:type="pct"/>
            <w:gridSpan w:val="6"/>
            <w:vAlign w:val="center"/>
          </w:tcPr>
          <w:p w14:paraId="0E5C6B73" w14:textId="77777777" w:rsidR="008B7D1D" w:rsidRPr="00AF35C0" w:rsidRDefault="008B7D1D" w:rsidP="00412B3B">
            <w:pPr>
              <w:pStyle w:val="ListBullet"/>
              <w:numPr>
                <w:ilvl w:val="0"/>
                <w:numId w:val="0"/>
              </w:numPr>
              <w:spacing w:after="0"/>
              <w:ind w:left="360" w:hanging="360"/>
            </w:pPr>
            <w:r w:rsidRPr="00AF35C0">
              <w:t>8.7 full time students per bed</w:t>
            </w:r>
          </w:p>
        </w:tc>
      </w:tr>
      <w:tr w:rsidR="008B7D1D" w:rsidRPr="00AF35C0" w14:paraId="14BE17AD" w14:textId="77777777" w:rsidTr="00412B3B">
        <w:trPr>
          <w:trHeight w:val="240"/>
        </w:trPr>
        <w:tc>
          <w:tcPr>
            <w:tcW w:w="1028" w:type="pct"/>
            <w:vAlign w:val="top"/>
          </w:tcPr>
          <w:p w14:paraId="3C756B7E" w14:textId="77777777" w:rsidR="008B7D1D" w:rsidRPr="00AF35C0" w:rsidRDefault="008B7D1D" w:rsidP="00412B3B">
            <w:pPr>
              <w:pStyle w:val="UrbisTableText"/>
              <w:spacing w:before="0" w:after="0"/>
              <w:rPr>
                <w:b/>
              </w:rPr>
            </w:pPr>
            <w:r w:rsidRPr="00AF35C0">
              <w:rPr>
                <w:b/>
              </w:rPr>
              <w:t>On Campus Fees</w:t>
            </w:r>
          </w:p>
        </w:tc>
        <w:tc>
          <w:tcPr>
            <w:tcW w:w="1324" w:type="pct"/>
            <w:gridSpan w:val="2"/>
            <w:vAlign w:val="center"/>
          </w:tcPr>
          <w:p w14:paraId="7FA9A027" w14:textId="77777777" w:rsidR="008B7D1D" w:rsidRPr="00AF35C0" w:rsidRDefault="008B7D1D" w:rsidP="00412B3B">
            <w:pPr>
              <w:pStyle w:val="ListBullet"/>
              <w:numPr>
                <w:ilvl w:val="0"/>
                <w:numId w:val="0"/>
              </w:numPr>
              <w:spacing w:after="0"/>
              <w:jc w:val="center"/>
              <w:rPr>
                <w:b/>
              </w:rPr>
            </w:pPr>
            <w:r w:rsidRPr="00AF35C0">
              <w:rPr>
                <w:b/>
              </w:rPr>
              <w:t>Shared Accommodation (Self Catered)</w:t>
            </w:r>
          </w:p>
        </w:tc>
        <w:tc>
          <w:tcPr>
            <w:tcW w:w="1324" w:type="pct"/>
            <w:gridSpan w:val="2"/>
            <w:vAlign w:val="center"/>
          </w:tcPr>
          <w:p w14:paraId="29720123" w14:textId="77777777" w:rsidR="008B7D1D" w:rsidRPr="00AF35C0" w:rsidRDefault="008B7D1D" w:rsidP="00412B3B">
            <w:pPr>
              <w:pStyle w:val="ListBullet"/>
              <w:numPr>
                <w:ilvl w:val="0"/>
                <w:numId w:val="0"/>
              </w:numPr>
              <w:spacing w:after="0"/>
              <w:ind w:left="360" w:hanging="360"/>
              <w:jc w:val="center"/>
              <w:rPr>
                <w:b/>
              </w:rPr>
            </w:pPr>
            <w:r w:rsidRPr="00AF35C0">
              <w:rPr>
                <w:b/>
              </w:rPr>
              <w:t>Shared Accommodation (Fully Catered)</w:t>
            </w:r>
          </w:p>
        </w:tc>
        <w:tc>
          <w:tcPr>
            <w:tcW w:w="1324" w:type="pct"/>
            <w:gridSpan w:val="2"/>
            <w:vAlign w:val="center"/>
          </w:tcPr>
          <w:p w14:paraId="15A2770E" w14:textId="77777777" w:rsidR="008B7D1D" w:rsidRPr="00AF35C0" w:rsidRDefault="008B7D1D" w:rsidP="00412B3B">
            <w:pPr>
              <w:pStyle w:val="ListBullet"/>
              <w:numPr>
                <w:ilvl w:val="0"/>
                <w:numId w:val="0"/>
              </w:numPr>
              <w:spacing w:after="0"/>
              <w:ind w:left="360" w:hanging="360"/>
              <w:jc w:val="center"/>
              <w:rPr>
                <w:b/>
              </w:rPr>
            </w:pPr>
            <w:r w:rsidRPr="00AF35C0">
              <w:rPr>
                <w:b/>
              </w:rPr>
              <w:t>Self-Contained Studio (Self Catered)</w:t>
            </w:r>
          </w:p>
        </w:tc>
      </w:tr>
      <w:tr w:rsidR="008B7D1D" w:rsidRPr="00AF35C0" w14:paraId="209BC626" w14:textId="77777777" w:rsidTr="00412B3B">
        <w:trPr>
          <w:cnfStyle w:val="000000100000" w:firstRow="0" w:lastRow="0" w:firstColumn="0" w:lastColumn="0" w:oddVBand="0" w:evenVBand="0" w:oddHBand="1" w:evenHBand="0" w:firstRowFirstColumn="0" w:firstRowLastColumn="0" w:lastRowFirstColumn="0" w:lastRowLastColumn="0"/>
          <w:trHeight w:val="240"/>
        </w:trPr>
        <w:tc>
          <w:tcPr>
            <w:tcW w:w="1028" w:type="pct"/>
            <w:vAlign w:val="top"/>
          </w:tcPr>
          <w:p w14:paraId="5B9EF52E" w14:textId="77777777" w:rsidR="008B7D1D" w:rsidRPr="00AF35C0" w:rsidRDefault="008B7D1D" w:rsidP="00412B3B">
            <w:pPr>
              <w:pStyle w:val="UrbisTableText"/>
              <w:spacing w:before="0" w:after="0"/>
            </w:pPr>
            <w:r w:rsidRPr="00AF35C0">
              <w:t>Average Weekly Fee</w:t>
            </w:r>
          </w:p>
        </w:tc>
        <w:tc>
          <w:tcPr>
            <w:tcW w:w="1324" w:type="pct"/>
            <w:gridSpan w:val="2"/>
            <w:vAlign w:val="center"/>
          </w:tcPr>
          <w:p w14:paraId="7C30BB6D" w14:textId="77777777" w:rsidR="008B7D1D" w:rsidRPr="00AF35C0" w:rsidRDefault="008B7D1D" w:rsidP="00412B3B">
            <w:pPr>
              <w:pStyle w:val="ListBullet"/>
              <w:numPr>
                <w:ilvl w:val="0"/>
                <w:numId w:val="0"/>
              </w:numPr>
              <w:spacing w:after="0"/>
              <w:ind w:left="360" w:hanging="360"/>
              <w:jc w:val="center"/>
            </w:pPr>
            <w:r w:rsidRPr="00AF35C0">
              <w:t>$311</w:t>
            </w:r>
          </w:p>
        </w:tc>
        <w:tc>
          <w:tcPr>
            <w:tcW w:w="1324" w:type="pct"/>
            <w:gridSpan w:val="2"/>
            <w:vAlign w:val="center"/>
          </w:tcPr>
          <w:p w14:paraId="74933D01" w14:textId="77777777" w:rsidR="008B7D1D" w:rsidRPr="00AF35C0" w:rsidRDefault="008B7D1D" w:rsidP="00412B3B">
            <w:pPr>
              <w:pStyle w:val="ListBullet"/>
              <w:numPr>
                <w:ilvl w:val="0"/>
                <w:numId w:val="0"/>
              </w:numPr>
              <w:spacing w:after="0"/>
              <w:ind w:left="360" w:hanging="360"/>
              <w:jc w:val="center"/>
            </w:pPr>
            <w:r w:rsidRPr="00AF35C0">
              <w:t>N/A</w:t>
            </w:r>
          </w:p>
        </w:tc>
        <w:tc>
          <w:tcPr>
            <w:tcW w:w="1324" w:type="pct"/>
            <w:gridSpan w:val="2"/>
            <w:vAlign w:val="center"/>
          </w:tcPr>
          <w:p w14:paraId="4F984BAB" w14:textId="77777777" w:rsidR="008B7D1D" w:rsidRPr="00AF35C0" w:rsidRDefault="008B7D1D" w:rsidP="00412B3B">
            <w:pPr>
              <w:pStyle w:val="ListBullet"/>
              <w:numPr>
                <w:ilvl w:val="0"/>
                <w:numId w:val="0"/>
              </w:numPr>
              <w:spacing w:after="0"/>
              <w:ind w:left="360" w:hanging="360"/>
              <w:jc w:val="center"/>
            </w:pPr>
            <w:r w:rsidRPr="00AF35C0">
              <w:t>$353</w:t>
            </w:r>
          </w:p>
        </w:tc>
      </w:tr>
      <w:tr w:rsidR="008B7D1D" w:rsidRPr="00AF35C0" w14:paraId="1F355A7B" w14:textId="77777777" w:rsidTr="00412B3B">
        <w:trPr>
          <w:trHeight w:val="228"/>
        </w:trPr>
        <w:tc>
          <w:tcPr>
            <w:tcW w:w="1028" w:type="pct"/>
            <w:vAlign w:val="top"/>
          </w:tcPr>
          <w:p w14:paraId="130D7048" w14:textId="77777777" w:rsidR="008B7D1D" w:rsidRPr="00AF35C0" w:rsidRDefault="008B7D1D" w:rsidP="00412B3B">
            <w:pPr>
              <w:pStyle w:val="UrbisTableText"/>
              <w:spacing w:before="0" w:after="0"/>
              <w:rPr>
                <w:b/>
              </w:rPr>
            </w:pPr>
            <w:r w:rsidRPr="00AF35C0">
              <w:rPr>
                <w:b/>
              </w:rPr>
              <w:t>Policies</w:t>
            </w:r>
          </w:p>
        </w:tc>
        <w:tc>
          <w:tcPr>
            <w:tcW w:w="1986" w:type="pct"/>
            <w:gridSpan w:val="3"/>
            <w:vAlign w:val="center"/>
          </w:tcPr>
          <w:p w14:paraId="059930C8" w14:textId="77777777" w:rsidR="008B7D1D" w:rsidRPr="00AF35C0" w:rsidRDefault="008B7D1D" w:rsidP="00412B3B">
            <w:pPr>
              <w:pStyle w:val="UrbisTableText"/>
              <w:spacing w:before="0" w:after="0"/>
              <w:jc w:val="center"/>
              <w:rPr>
                <w:b/>
              </w:rPr>
            </w:pPr>
            <w:r w:rsidRPr="00AF35C0">
              <w:rPr>
                <w:b/>
              </w:rPr>
              <w:t>All Accommodation</w:t>
            </w:r>
          </w:p>
        </w:tc>
        <w:tc>
          <w:tcPr>
            <w:tcW w:w="1986" w:type="pct"/>
            <w:gridSpan w:val="3"/>
            <w:vAlign w:val="center"/>
          </w:tcPr>
          <w:p w14:paraId="60F12C17" w14:textId="77777777" w:rsidR="008B7D1D" w:rsidRPr="00AF35C0" w:rsidRDefault="008B7D1D" w:rsidP="00412B3B">
            <w:pPr>
              <w:pStyle w:val="UrbisTableText"/>
              <w:spacing w:before="0" w:after="0"/>
              <w:jc w:val="center"/>
              <w:rPr>
                <w:b/>
              </w:rPr>
            </w:pPr>
            <w:r w:rsidRPr="00AF35C0">
              <w:rPr>
                <w:b/>
              </w:rPr>
              <w:t>Specific to RRR Students</w:t>
            </w:r>
          </w:p>
        </w:tc>
      </w:tr>
      <w:tr w:rsidR="008B7D1D" w:rsidRPr="00AF35C0" w14:paraId="35A63E4F"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028" w:type="pct"/>
            <w:vAlign w:val="top"/>
          </w:tcPr>
          <w:p w14:paraId="5CDCD847" w14:textId="77777777" w:rsidR="008B7D1D" w:rsidRPr="00AF35C0" w:rsidRDefault="008B7D1D" w:rsidP="00412B3B">
            <w:pPr>
              <w:pStyle w:val="UrbisTableText"/>
              <w:spacing w:before="0" w:after="0"/>
            </w:pPr>
            <w:r w:rsidRPr="00AF35C0">
              <w:t>Accommodation Guarantee</w:t>
            </w:r>
          </w:p>
        </w:tc>
        <w:tc>
          <w:tcPr>
            <w:tcW w:w="1986" w:type="pct"/>
            <w:gridSpan w:val="3"/>
            <w:vAlign w:val="top"/>
          </w:tcPr>
          <w:p w14:paraId="1F621375" w14:textId="77777777" w:rsidR="008B7D1D" w:rsidRPr="00AF35C0" w:rsidRDefault="008B7D1D" w:rsidP="00E54C60">
            <w:pPr>
              <w:spacing w:before="60" w:after="60"/>
            </w:pPr>
            <w:r w:rsidRPr="00AF35C0">
              <w:t>UOW has an accommodation guarantee for all first year, full time students. To be eligible for the accommodation guarantee, students need to be:</w:t>
            </w:r>
          </w:p>
          <w:p w14:paraId="1091260E" w14:textId="77777777" w:rsidR="008B7D1D" w:rsidRPr="00AF35C0" w:rsidRDefault="008B7D1D" w:rsidP="00E54C60">
            <w:pPr>
              <w:pStyle w:val="ListBullet"/>
              <w:spacing w:before="60" w:after="60"/>
            </w:pPr>
            <w:r w:rsidRPr="00AF35C0">
              <w:t>First year of study at UOW in 2018</w:t>
            </w:r>
          </w:p>
          <w:p w14:paraId="2B6DA38E" w14:textId="77777777" w:rsidR="008B7D1D" w:rsidRPr="00AF35C0" w:rsidRDefault="008B7D1D" w:rsidP="00E54C60">
            <w:pPr>
              <w:pStyle w:val="ListBullet"/>
              <w:spacing w:before="60" w:after="60"/>
            </w:pPr>
            <w:r w:rsidRPr="00AF35C0">
              <w:t>Single student</w:t>
            </w:r>
          </w:p>
          <w:p w14:paraId="28284878" w14:textId="77777777" w:rsidR="008B7D1D" w:rsidRPr="00AF35C0" w:rsidRDefault="008B7D1D" w:rsidP="00E54C60">
            <w:pPr>
              <w:pStyle w:val="ListBullet"/>
              <w:spacing w:before="60" w:after="60"/>
            </w:pPr>
            <w:r w:rsidRPr="00AF35C0">
              <w:t>Complete online application and pay the application fee by 12 November 2017</w:t>
            </w:r>
          </w:p>
          <w:p w14:paraId="2C70DAD1" w14:textId="77777777" w:rsidR="008B7D1D" w:rsidRPr="00AF35C0" w:rsidRDefault="008B7D1D" w:rsidP="00E54C60">
            <w:pPr>
              <w:pStyle w:val="ListBullet"/>
              <w:spacing w:before="60" w:after="60"/>
            </w:pPr>
            <w:r w:rsidRPr="00AF35C0">
              <w:t>Receiving an academic offer from UOW to study in 2018.</w:t>
            </w:r>
          </w:p>
          <w:p w14:paraId="008758C0" w14:textId="77777777" w:rsidR="008B7D1D" w:rsidRPr="00AF35C0" w:rsidRDefault="008B7D1D" w:rsidP="00E54C60">
            <w:pPr>
              <w:pStyle w:val="ListBullet"/>
              <w:spacing w:before="60" w:after="60"/>
            </w:pPr>
            <w:r w:rsidRPr="00AF35C0">
              <w:t>International Students: Receive a Confirmed Offer of Enrolment for your UOW course by 30th November 2017</w:t>
            </w:r>
          </w:p>
          <w:p w14:paraId="6364628A" w14:textId="77777777" w:rsidR="008B7D1D" w:rsidRPr="00AF35C0" w:rsidRDefault="008B7D1D" w:rsidP="00E54C60">
            <w:pPr>
              <w:pStyle w:val="ListBullet"/>
              <w:spacing w:before="60" w:after="60"/>
            </w:pPr>
            <w:r w:rsidRPr="00AF35C0">
              <w:t>Accept the accommodation offer for a full year contract, unless undertaking a one-semester study abroad program</w:t>
            </w:r>
          </w:p>
        </w:tc>
        <w:tc>
          <w:tcPr>
            <w:tcW w:w="1986" w:type="pct"/>
            <w:gridSpan w:val="3"/>
            <w:vAlign w:val="top"/>
          </w:tcPr>
          <w:p w14:paraId="1D252918" w14:textId="77777777" w:rsidR="008B7D1D" w:rsidRPr="00AF35C0" w:rsidRDefault="008B7D1D" w:rsidP="00E54C60">
            <w:pPr>
              <w:pStyle w:val="UrbisTableBullet"/>
              <w:numPr>
                <w:ilvl w:val="0"/>
                <w:numId w:val="0"/>
              </w:numPr>
              <w:spacing w:before="60" w:after="60" w:line="240" w:lineRule="auto"/>
            </w:pPr>
            <w:r w:rsidRPr="00AF35C0">
              <w:t xml:space="preserve">No additional accommodation guarantees specific to RRR students beyond the first-year guarantee </w:t>
            </w:r>
          </w:p>
        </w:tc>
      </w:tr>
      <w:tr w:rsidR="008B7D1D" w:rsidRPr="00AF35C0" w14:paraId="40E09631" w14:textId="77777777" w:rsidTr="00412B3B">
        <w:trPr>
          <w:trHeight w:val="454"/>
        </w:trPr>
        <w:tc>
          <w:tcPr>
            <w:tcW w:w="1028" w:type="pct"/>
            <w:vAlign w:val="top"/>
          </w:tcPr>
          <w:p w14:paraId="45B12634" w14:textId="77777777" w:rsidR="008B7D1D" w:rsidRPr="00AF35C0" w:rsidRDefault="008B7D1D" w:rsidP="00412B3B">
            <w:pPr>
              <w:pStyle w:val="UrbisTableText"/>
              <w:spacing w:before="0" w:after="0"/>
            </w:pPr>
            <w:r w:rsidRPr="00AF35C0">
              <w:t>Subsidisation/ Bursaries/ Scholarships</w:t>
            </w:r>
          </w:p>
        </w:tc>
        <w:tc>
          <w:tcPr>
            <w:tcW w:w="1986" w:type="pct"/>
            <w:gridSpan w:val="3"/>
            <w:vAlign w:val="top"/>
          </w:tcPr>
          <w:p w14:paraId="38137A00" w14:textId="77777777" w:rsidR="008B7D1D" w:rsidRPr="00AF35C0" w:rsidRDefault="008B7D1D" w:rsidP="00E54C60">
            <w:pPr>
              <w:spacing w:before="60" w:after="60"/>
            </w:pPr>
            <w:r w:rsidRPr="00AF35C0">
              <w:t>Financial support for accommodation available to students includes:</w:t>
            </w:r>
          </w:p>
          <w:p w14:paraId="5E3C150F" w14:textId="77777777" w:rsidR="008B7D1D" w:rsidRPr="00AF35C0" w:rsidRDefault="008B7D1D" w:rsidP="00E54C60">
            <w:pPr>
              <w:pStyle w:val="ListBullet"/>
              <w:spacing w:before="60" w:after="60"/>
            </w:pPr>
            <w:r w:rsidRPr="00AF35C0">
              <w:t>FEBE Relocation Scholarship</w:t>
            </w:r>
          </w:p>
          <w:p w14:paraId="4200D018" w14:textId="77777777" w:rsidR="008B7D1D" w:rsidRPr="00AF35C0" w:rsidRDefault="008B7D1D" w:rsidP="00E54C60">
            <w:pPr>
              <w:pStyle w:val="ListBullet"/>
              <w:spacing w:before="60" w:after="60"/>
            </w:pPr>
            <w:r w:rsidRPr="00AF35C0">
              <w:t>Living and Learning Partners Residential Scholarship for Excellence: $15,000</w:t>
            </w:r>
          </w:p>
          <w:p w14:paraId="343BF4EC" w14:textId="77777777" w:rsidR="008B7D1D" w:rsidRPr="00AF35C0" w:rsidRDefault="008B7D1D" w:rsidP="00E54C60">
            <w:pPr>
              <w:pStyle w:val="ListBullet"/>
              <w:spacing w:before="60" w:after="60"/>
            </w:pPr>
            <w:r w:rsidRPr="00AF35C0">
              <w:t>UOW General Residential Scholarships: Accommodation for one year in UOW Halls of Residence</w:t>
            </w:r>
          </w:p>
          <w:p w14:paraId="7B2FD128" w14:textId="77777777" w:rsidR="008B7D1D" w:rsidRPr="00AF35C0" w:rsidRDefault="008B7D1D" w:rsidP="00E54C60">
            <w:pPr>
              <w:pStyle w:val="ListBullet"/>
              <w:spacing w:before="60" w:after="60"/>
            </w:pPr>
            <w:r w:rsidRPr="00AF35C0">
              <w:t>Living and Learning Partners Residential Equity Scholarships: $5,000</w:t>
            </w:r>
          </w:p>
        </w:tc>
        <w:tc>
          <w:tcPr>
            <w:tcW w:w="1986" w:type="pct"/>
            <w:gridSpan w:val="3"/>
            <w:vAlign w:val="top"/>
          </w:tcPr>
          <w:p w14:paraId="7477DA0C" w14:textId="77777777" w:rsidR="008B7D1D" w:rsidRPr="00AF35C0" w:rsidRDefault="008B7D1D" w:rsidP="00E54C60">
            <w:pPr>
              <w:spacing w:before="60" w:after="60"/>
            </w:pPr>
            <w:r w:rsidRPr="00AF35C0">
              <w:t>Financial support for accommodation available to regional students includes:</w:t>
            </w:r>
          </w:p>
          <w:p w14:paraId="34F4FB91" w14:textId="77777777" w:rsidR="008B7D1D" w:rsidRPr="00AF35C0" w:rsidRDefault="008B7D1D" w:rsidP="00E54C60">
            <w:pPr>
              <w:pStyle w:val="ListBullet"/>
              <w:spacing w:before="60" w:after="60"/>
            </w:pPr>
            <w:r w:rsidRPr="00AF35C0">
              <w:t>Shaping Futures Scholarships: $4,000</w:t>
            </w:r>
          </w:p>
          <w:p w14:paraId="3563B13C" w14:textId="77777777" w:rsidR="008B7D1D" w:rsidRPr="00AF35C0" w:rsidRDefault="008B7D1D" w:rsidP="00E54C60">
            <w:pPr>
              <w:pStyle w:val="ListBullet"/>
              <w:spacing w:before="60" w:after="60"/>
            </w:pPr>
            <w:r w:rsidRPr="00AF35C0">
              <w:t>Indigenous Accommodation Scholarship: $5,500 per annum^^</w:t>
            </w:r>
          </w:p>
          <w:p w14:paraId="4C93102E" w14:textId="77777777" w:rsidR="008B7D1D" w:rsidRPr="00AF35C0" w:rsidRDefault="008B7D1D" w:rsidP="00E54C60">
            <w:pPr>
              <w:pStyle w:val="ListBullet"/>
              <w:spacing w:before="60" w:after="60"/>
            </w:pPr>
            <w:r w:rsidRPr="00AF35C0">
              <w:t>Early Admission Accommodation Bursary: $5,000 per student towards the cost of your first year in a UOW residence.  60 bursaries are allocated to regional and remote students and 20 for ACT students</w:t>
            </w:r>
          </w:p>
        </w:tc>
      </w:tr>
      <w:tr w:rsidR="008B7D1D" w:rsidRPr="00AF35C0" w14:paraId="748D2109"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028" w:type="pct"/>
            <w:vAlign w:val="top"/>
          </w:tcPr>
          <w:p w14:paraId="02EEBBB5" w14:textId="77777777" w:rsidR="008B7D1D" w:rsidRPr="00AF35C0" w:rsidRDefault="008B7D1D" w:rsidP="00412B3B">
            <w:pPr>
              <w:pStyle w:val="UrbisTableText"/>
              <w:spacing w:before="0" w:after="0"/>
            </w:pPr>
            <w:r w:rsidRPr="00AF35C0">
              <w:t>Allocation/ Preferences</w:t>
            </w:r>
          </w:p>
        </w:tc>
        <w:tc>
          <w:tcPr>
            <w:tcW w:w="3972" w:type="pct"/>
            <w:gridSpan w:val="6"/>
            <w:vAlign w:val="top"/>
          </w:tcPr>
          <w:p w14:paraId="1BA3C36E" w14:textId="77777777" w:rsidR="008B7D1D" w:rsidRPr="00AF35C0" w:rsidRDefault="008B7D1D" w:rsidP="00412B3B">
            <w:r w:rsidRPr="00AF35C0">
              <w:t>There is currently no preference given to regional students with the university generally looking to meet the first preference of applicants.  Due to the vacancies in the existing accommodation, the university generally accepts all applications without providing any preferential treatment.</w:t>
            </w:r>
          </w:p>
        </w:tc>
      </w:tr>
    </w:tbl>
    <w:p w14:paraId="65395173" w14:textId="77777777" w:rsidR="008B7D1D" w:rsidRPr="00AF35C0" w:rsidRDefault="008B7D1D" w:rsidP="008B7D1D">
      <w:pPr>
        <w:spacing w:after="0"/>
        <w:rPr>
          <w:sz w:val="16"/>
          <w:szCs w:val="16"/>
        </w:rPr>
      </w:pPr>
      <w:r w:rsidRPr="00AF35C0">
        <w:rPr>
          <w:sz w:val="16"/>
          <w:szCs w:val="16"/>
        </w:rPr>
        <w:t>Note: ^ Full-time on-campus students</w:t>
      </w:r>
    </w:p>
    <w:p w14:paraId="62F69A4B" w14:textId="77777777" w:rsidR="008B7D1D" w:rsidRPr="00AF35C0" w:rsidRDefault="008B7D1D" w:rsidP="008B7D1D">
      <w:pPr>
        <w:spacing w:after="0"/>
        <w:rPr>
          <w:sz w:val="16"/>
          <w:szCs w:val="16"/>
        </w:rPr>
      </w:pPr>
      <w:r w:rsidRPr="00AF35C0">
        <w:rPr>
          <w:sz w:val="16"/>
          <w:szCs w:val="16"/>
        </w:rPr>
        <w:t>Note: * Private (non-affiliated) off-campus supply in the Wollongong area that targets University of Wollongong students</w:t>
      </w:r>
    </w:p>
    <w:p w14:paraId="298A1034" w14:textId="77777777" w:rsidR="008B7D1D" w:rsidRPr="00AF35C0" w:rsidRDefault="008B7D1D" w:rsidP="008B7D1D">
      <w:pPr>
        <w:spacing w:after="0"/>
        <w:rPr>
          <w:sz w:val="16"/>
          <w:szCs w:val="16"/>
        </w:rPr>
      </w:pPr>
      <w:r w:rsidRPr="00AF35C0">
        <w:rPr>
          <w:sz w:val="16"/>
          <w:szCs w:val="16"/>
        </w:rPr>
        <w:t>Note: ** Total full-time on-campus students divided by total beds.</w:t>
      </w:r>
    </w:p>
    <w:p w14:paraId="309C7661" w14:textId="77777777" w:rsidR="008B7D1D" w:rsidRPr="00AF35C0" w:rsidRDefault="008B7D1D" w:rsidP="008B7D1D">
      <w:pPr>
        <w:spacing w:after="0"/>
        <w:rPr>
          <w:sz w:val="16"/>
          <w:szCs w:val="16"/>
        </w:rPr>
      </w:pPr>
      <w:r w:rsidRPr="00AF35C0">
        <w:rPr>
          <w:sz w:val="16"/>
          <w:szCs w:val="16"/>
        </w:rPr>
        <w:t>Note: ^^ Scholarship/Bursary only available to indigenous students</w:t>
      </w:r>
    </w:p>
    <w:p w14:paraId="7D7638C2" w14:textId="77777777" w:rsidR="008B7D1D" w:rsidRPr="00AF35C0" w:rsidRDefault="008B7D1D" w:rsidP="008B7D1D">
      <w:pPr>
        <w:rPr>
          <w:sz w:val="16"/>
          <w:szCs w:val="16"/>
        </w:rPr>
      </w:pPr>
      <w:r w:rsidRPr="00AF35C0">
        <w:rPr>
          <w:sz w:val="16"/>
          <w:szCs w:val="16"/>
        </w:rPr>
        <w:t>Source: Department of Education and Training; University; Urbis</w:t>
      </w:r>
    </w:p>
    <w:p w14:paraId="3B6C5C4B" w14:textId="77777777" w:rsidR="008B7D1D" w:rsidRPr="00AF35C0" w:rsidRDefault="008B7D1D" w:rsidP="008B7D1D"/>
    <w:tbl>
      <w:tblPr>
        <w:tblStyle w:val="CaptionTable"/>
        <w:tblpPr w:leftFromText="180" w:rightFromText="180" w:vertAnchor="text" w:horzAnchor="margin" w:tblpY="-124"/>
        <w:tblW w:w="5000" w:type="pct"/>
        <w:tblCellMar>
          <w:left w:w="0" w:type="dxa"/>
          <w:right w:w="0" w:type="dxa"/>
        </w:tblCellMar>
        <w:tblLook w:val="04A0" w:firstRow="1" w:lastRow="0" w:firstColumn="1" w:lastColumn="0" w:noHBand="0" w:noVBand="1"/>
        <w:tblCaption w:val="University of Tasmania - Hobart Campuses"/>
        <w:tblDescription w:val="University of Tasmania - Hobart Campuses"/>
      </w:tblPr>
      <w:tblGrid>
        <w:gridCol w:w="1980"/>
        <w:gridCol w:w="1912"/>
        <w:gridCol w:w="637"/>
        <w:gridCol w:w="1190"/>
        <w:gridCol w:w="85"/>
        <w:gridCol w:w="1275"/>
        <w:gridCol w:w="637"/>
        <w:gridCol w:w="1912"/>
      </w:tblGrid>
      <w:tr w:rsidR="008B7D1D" w:rsidRPr="00AF35C0" w14:paraId="51BC3A5B" w14:textId="77777777" w:rsidTr="00543DAC">
        <w:trPr>
          <w:cnfStyle w:val="100000000000" w:firstRow="1" w:lastRow="0" w:firstColumn="0" w:lastColumn="0" w:oddVBand="0" w:evenVBand="0" w:oddHBand="0" w:evenHBand="0" w:firstRowFirstColumn="0" w:firstRowLastColumn="0" w:lastRowFirstColumn="0" w:lastRowLastColumn="0"/>
          <w:trHeight w:val="454"/>
          <w:tblHeader/>
        </w:trPr>
        <w:tc>
          <w:tcPr>
            <w:tcW w:w="5000" w:type="pct"/>
            <w:gridSpan w:val="8"/>
            <w:vAlign w:val="top"/>
          </w:tcPr>
          <w:p w14:paraId="471D7FCA" w14:textId="77777777" w:rsidR="008B7D1D" w:rsidRPr="00AF35C0" w:rsidRDefault="008B7D1D" w:rsidP="00412B3B">
            <w:pPr>
              <w:pStyle w:val="UrbisTableHeading"/>
            </w:pPr>
            <w:r w:rsidRPr="00AF35C0">
              <w:t>University of Tasmania – Hobart Campuses</w:t>
            </w:r>
          </w:p>
        </w:tc>
      </w:tr>
      <w:tr w:rsidR="008B7D1D" w:rsidRPr="00AF35C0" w14:paraId="1D52F87E" w14:textId="77777777" w:rsidTr="00412B3B">
        <w:trPr>
          <w:cnfStyle w:val="000000100000" w:firstRow="0" w:lastRow="0" w:firstColumn="0" w:lastColumn="0" w:oddVBand="0" w:evenVBand="0" w:oddHBand="1" w:evenHBand="0" w:firstRowFirstColumn="0" w:firstRowLastColumn="0" w:lastRowFirstColumn="0" w:lastRowLastColumn="0"/>
          <w:trHeight w:val="302"/>
        </w:trPr>
        <w:tc>
          <w:tcPr>
            <w:tcW w:w="1028" w:type="pct"/>
            <w:vAlign w:val="top"/>
          </w:tcPr>
          <w:p w14:paraId="3D1783F5" w14:textId="77777777" w:rsidR="008B7D1D" w:rsidRPr="00AF35C0" w:rsidRDefault="008B7D1D" w:rsidP="00412B3B">
            <w:pPr>
              <w:pStyle w:val="UrbisTableText"/>
              <w:spacing w:before="0" w:after="0"/>
              <w:rPr>
                <w:b/>
              </w:rPr>
            </w:pPr>
            <w:r w:rsidRPr="00AF35C0">
              <w:rPr>
                <w:b/>
              </w:rPr>
              <w:t>PBSA Supply</w:t>
            </w:r>
          </w:p>
        </w:tc>
        <w:tc>
          <w:tcPr>
            <w:tcW w:w="1942" w:type="pct"/>
            <w:gridSpan w:val="3"/>
            <w:vAlign w:val="top"/>
          </w:tcPr>
          <w:p w14:paraId="4A2E321C" w14:textId="77777777" w:rsidR="008B7D1D" w:rsidRPr="00AF35C0" w:rsidRDefault="008B7D1D" w:rsidP="00412B3B">
            <w:pPr>
              <w:pStyle w:val="UrbisTableText"/>
              <w:spacing w:before="0" w:after="0"/>
              <w:jc w:val="center"/>
              <w:rPr>
                <w:b/>
              </w:rPr>
            </w:pPr>
            <w:r w:rsidRPr="00AF35C0">
              <w:rPr>
                <w:b/>
              </w:rPr>
              <w:t>No. of Facilities</w:t>
            </w:r>
          </w:p>
        </w:tc>
        <w:tc>
          <w:tcPr>
            <w:tcW w:w="2030" w:type="pct"/>
            <w:gridSpan w:val="4"/>
            <w:vAlign w:val="top"/>
          </w:tcPr>
          <w:p w14:paraId="6945296C" w14:textId="77777777" w:rsidR="008B7D1D" w:rsidRPr="00AF35C0" w:rsidRDefault="008B7D1D" w:rsidP="00412B3B">
            <w:pPr>
              <w:pStyle w:val="UrbisTableText"/>
              <w:spacing w:before="0" w:after="0"/>
              <w:jc w:val="center"/>
              <w:rPr>
                <w:b/>
              </w:rPr>
            </w:pPr>
            <w:r w:rsidRPr="00AF35C0">
              <w:rPr>
                <w:b/>
              </w:rPr>
              <w:t>No. of Beds</w:t>
            </w:r>
          </w:p>
        </w:tc>
      </w:tr>
      <w:tr w:rsidR="008B7D1D" w:rsidRPr="00AF35C0" w14:paraId="1C074194" w14:textId="77777777" w:rsidTr="00412B3B">
        <w:trPr>
          <w:trHeight w:val="287"/>
        </w:trPr>
        <w:tc>
          <w:tcPr>
            <w:tcW w:w="1028" w:type="pct"/>
            <w:vAlign w:val="top"/>
          </w:tcPr>
          <w:p w14:paraId="1313AE9A" w14:textId="77777777" w:rsidR="008B7D1D" w:rsidRPr="00AF35C0" w:rsidRDefault="008B7D1D" w:rsidP="00412B3B">
            <w:pPr>
              <w:pStyle w:val="UrbisTableText"/>
              <w:spacing w:before="0" w:after="0"/>
            </w:pPr>
            <w:r w:rsidRPr="00AF35C0">
              <w:t>University Owned</w:t>
            </w:r>
          </w:p>
        </w:tc>
        <w:tc>
          <w:tcPr>
            <w:tcW w:w="1942" w:type="pct"/>
            <w:gridSpan w:val="3"/>
            <w:vAlign w:val="top"/>
          </w:tcPr>
          <w:p w14:paraId="751DFF97" w14:textId="77777777" w:rsidR="008B7D1D" w:rsidRPr="00AF35C0" w:rsidRDefault="008B7D1D" w:rsidP="00412B3B">
            <w:pPr>
              <w:pStyle w:val="UrbisTableText"/>
              <w:spacing w:before="0" w:after="0"/>
              <w:jc w:val="center"/>
            </w:pPr>
            <w:r w:rsidRPr="00AF35C0">
              <w:t>5</w:t>
            </w:r>
          </w:p>
        </w:tc>
        <w:tc>
          <w:tcPr>
            <w:tcW w:w="2030" w:type="pct"/>
            <w:gridSpan w:val="4"/>
            <w:vAlign w:val="center"/>
          </w:tcPr>
          <w:p w14:paraId="1AE34629" w14:textId="77777777" w:rsidR="008B7D1D" w:rsidRPr="00AF35C0" w:rsidRDefault="008B7D1D" w:rsidP="00412B3B">
            <w:pPr>
              <w:pStyle w:val="UrbisTableText"/>
              <w:spacing w:before="0" w:after="0"/>
              <w:jc w:val="center"/>
            </w:pPr>
            <w:r w:rsidRPr="00AF35C0">
              <w:t>968</w:t>
            </w:r>
          </w:p>
        </w:tc>
      </w:tr>
      <w:tr w:rsidR="008B7D1D" w:rsidRPr="00AF35C0" w14:paraId="2ABF23A5" w14:textId="77777777" w:rsidTr="00412B3B">
        <w:trPr>
          <w:cnfStyle w:val="000000100000" w:firstRow="0" w:lastRow="0" w:firstColumn="0" w:lastColumn="0" w:oddVBand="0" w:evenVBand="0" w:oddHBand="1" w:evenHBand="0" w:firstRowFirstColumn="0" w:firstRowLastColumn="0" w:lastRowFirstColumn="0" w:lastRowLastColumn="0"/>
          <w:trHeight w:val="129"/>
        </w:trPr>
        <w:tc>
          <w:tcPr>
            <w:tcW w:w="1028" w:type="pct"/>
            <w:vAlign w:val="top"/>
          </w:tcPr>
          <w:p w14:paraId="5D6B8475" w14:textId="77777777" w:rsidR="008B7D1D" w:rsidRPr="00AF35C0" w:rsidRDefault="008B7D1D" w:rsidP="00412B3B">
            <w:pPr>
              <w:pStyle w:val="UrbisTableText"/>
              <w:spacing w:before="0" w:after="0"/>
            </w:pPr>
            <w:r w:rsidRPr="00AF35C0">
              <w:t>College</w:t>
            </w:r>
          </w:p>
        </w:tc>
        <w:tc>
          <w:tcPr>
            <w:tcW w:w="1942" w:type="pct"/>
            <w:gridSpan w:val="3"/>
            <w:vAlign w:val="top"/>
          </w:tcPr>
          <w:p w14:paraId="00C57777" w14:textId="77777777" w:rsidR="008B7D1D" w:rsidRPr="00AF35C0" w:rsidRDefault="008B7D1D" w:rsidP="00412B3B">
            <w:pPr>
              <w:pStyle w:val="UrbisTableText"/>
              <w:spacing w:before="0" w:after="0"/>
              <w:jc w:val="center"/>
            </w:pPr>
            <w:r w:rsidRPr="00AF35C0">
              <w:t>1</w:t>
            </w:r>
          </w:p>
        </w:tc>
        <w:tc>
          <w:tcPr>
            <w:tcW w:w="2030" w:type="pct"/>
            <w:gridSpan w:val="4"/>
            <w:vAlign w:val="top"/>
          </w:tcPr>
          <w:p w14:paraId="3284C67B" w14:textId="77777777" w:rsidR="008B7D1D" w:rsidRPr="00AF35C0" w:rsidRDefault="008B7D1D" w:rsidP="00412B3B">
            <w:pPr>
              <w:pStyle w:val="UrbisTableText"/>
              <w:spacing w:before="0" w:after="0"/>
              <w:jc w:val="center"/>
            </w:pPr>
            <w:r w:rsidRPr="00AF35C0">
              <w:t>180</w:t>
            </w:r>
          </w:p>
        </w:tc>
      </w:tr>
      <w:tr w:rsidR="008B7D1D" w:rsidRPr="00AF35C0" w14:paraId="4D0DE933" w14:textId="77777777" w:rsidTr="00412B3B">
        <w:trPr>
          <w:trHeight w:val="105"/>
        </w:trPr>
        <w:tc>
          <w:tcPr>
            <w:tcW w:w="1028" w:type="pct"/>
            <w:vAlign w:val="top"/>
          </w:tcPr>
          <w:p w14:paraId="01C73072" w14:textId="77777777" w:rsidR="008B7D1D" w:rsidRPr="00AF35C0" w:rsidRDefault="008B7D1D" w:rsidP="00412B3B">
            <w:pPr>
              <w:pStyle w:val="UrbisTableText"/>
              <w:spacing w:before="0" w:after="0"/>
              <w:rPr>
                <w:b/>
              </w:rPr>
            </w:pPr>
            <w:r w:rsidRPr="00AF35C0">
              <w:rPr>
                <w:b/>
              </w:rPr>
              <w:t>Total</w:t>
            </w:r>
          </w:p>
        </w:tc>
        <w:tc>
          <w:tcPr>
            <w:tcW w:w="1942" w:type="pct"/>
            <w:gridSpan w:val="3"/>
          </w:tcPr>
          <w:p w14:paraId="519A49C9" w14:textId="77777777" w:rsidR="008B7D1D" w:rsidRPr="00AF35C0" w:rsidRDefault="008B7D1D" w:rsidP="00412B3B">
            <w:pPr>
              <w:pStyle w:val="UrbisTableText"/>
              <w:spacing w:before="0" w:after="0"/>
              <w:jc w:val="center"/>
              <w:rPr>
                <w:b/>
              </w:rPr>
            </w:pPr>
            <w:r w:rsidRPr="00AF35C0">
              <w:rPr>
                <w:b/>
              </w:rPr>
              <w:t>6</w:t>
            </w:r>
          </w:p>
        </w:tc>
        <w:tc>
          <w:tcPr>
            <w:tcW w:w="2030" w:type="pct"/>
            <w:gridSpan w:val="4"/>
            <w:vAlign w:val="top"/>
          </w:tcPr>
          <w:p w14:paraId="270D8757" w14:textId="77777777" w:rsidR="008B7D1D" w:rsidRPr="00AF35C0" w:rsidRDefault="008B7D1D" w:rsidP="00412B3B">
            <w:pPr>
              <w:pStyle w:val="UrbisTableText"/>
              <w:spacing w:before="0" w:after="0"/>
              <w:jc w:val="center"/>
              <w:rPr>
                <w:b/>
              </w:rPr>
            </w:pPr>
            <w:r w:rsidRPr="00AF35C0">
              <w:rPr>
                <w:b/>
              </w:rPr>
              <w:t>1,148</w:t>
            </w:r>
          </w:p>
        </w:tc>
      </w:tr>
      <w:tr w:rsidR="008B7D1D" w:rsidRPr="00AF35C0" w14:paraId="32D405A2" w14:textId="77777777" w:rsidTr="00412B3B">
        <w:trPr>
          <w:cnfStyle w:val="000000100000" w:firstRow="0" w:lastRow="0" w:firstColumn="0" w:lastColumn="0" w:oddVBand="0" w:evenVBand="0" w:oddHBand="1" w:evenHBand="0" w:firstRowFirstColumn="0" w:firstRowLastColumn="0" w:lastRowFirstColumn="0" w:lastRowLastColumn="0"/>
          <w:trHeight w:val="251"/>
        </w:trPr>
        <w:tc>
          <w:tcPr>
            <w:tcW w:w="1028" w:type="pct"/>
            <w:vAlign w:val="top"/>
          </w:tcPr>
          <w:p w14:paraId="29B82624" w14:textId="77777777" w:rsidR="008B7D1D" w:rsidRPr="00AF35C0" w:rsidRDefault="008B7D1D" w:rsidP="00412B3B">
            <w:pPr>
              <w:pStyle w:val="UrbisTableText"/>
              <w:spacing w:before="0" w:after="0"/>
            </w:pPr>
            <w:r w:rsidRPr="00AF35C0">
              <w:t>Indicative Occupancy (2017)</w:t>
            </w:r>
          </w:p>
        </w:tc>
        <w:tc>
          <w:tcPr>
            <w:tcW w:w="3972" w:type="pct"/>
            <w:gridSpan w:val="7"/>
            <w:vAlign w:val="top"/>
          </w:tcPr>
          <w:p w14:paraId="189BFA0A" w14:textId="77777777" w:rsidR="008B7D1D" w:rsidRPr="00AF35C0" w:rsidRDefault="008B7D1D" w:rsidP="00412B3B">
            <w:pPr>
              <w:pStyle w:val="UrbisTableText"/>
              <w:spacing w:before="0" w:after="0"/>
            </w:pPr>
            <w:r w:rsidRPr="00AF35C0">
              <w:t>Effectively fully occupied</w:t>
            </w:r>
          </w:p>
        </w:tc>
      </w:tr>
      <w:tr w:rsidR="008B7D1D" w:rsidRPr="00AF35C0" w14:paraId="3BCB8923" w14:textId="77777777" w:rsidTr="00412B3B">
        <w:trPr>
          <w:trHeight w:val="240"/>
        </w:trPr>
        <w:tc>
          <w:tcPr>
            <w:tcW w:w="1028" w:type="pct"/>
            <w:vAlign w:val="top"/>
          </w:tcPr>
          <w:p w14:paraId="0AE8F3F1" w14:textId="77777777" w:rsidR="008B7D1D" w:rsidRPr="00AF35C0" w:rsidRDefault="008B7D1D" w:rsidP="00412B3B">
            <w:pPr>
              <w:pStyle w:val="UrbisTableText"/>
              <w:spacing w:before="0" w:after="0"/>
            </w:pPr>
            <w:r w:rsidRPr="00AF35C0">
              <w:t>Enrolments (2016)^</w:t>
            </w:r>
          </w:p>
        </w:tc>
        <w:tc>
          <w:tcPr>
            <w:tcW w:w="993" w:type="pct"/>
            <w:vAlign w:val="center"/>
          </w:tcPr>
          <w:p w14:paraId="25E32118" w14:textId="77777777" w:rsidR="008B7D1D" w:rsidRPr="00AF35C0" w:rsidRDefault="008B7D1D" w:rsidP="00412B3B">
            <w:pPr>
              <w:pStyle w:val="ListBullet"/>
              <w:numPr>
                <w:ilvl w:val="0"/>
                <w:numId w:val="0"/>
              </w:numPr>
              <w:spacing w:after="0"/>
              <w:ind w:left="360" w:hanging="360"/>
            </w:pPr>
            <w:r w:rsidRPr="00AF35C0">
              <w:t>Metropolitan: 3,044</w:t>
            </w:r>
          </w:p>
        </w:tc>
        <w:tc>
          <w:tcPr>
            <w:tcW w:w="993" w:type="pct"/>
            <w:gridSpan w:val="3"/>
            <w:vAlign w:val="center"/>
          </w:tcPr>
          <w:p w14:paraId="15796692" w14:textId="77777777" w:rsidR="008B7D1D" w:rsidRPr="00AF35C0" w:rsidRDefault="008B7D1D" w:rsidP="00412B3B">
            <w:pPr>
              <w:pStyle w:val="ListBullet"/>
              <w:numPr>
                <w:ilvl w:val="0"/>
                <w:numId w:val="0"/>
              </w:numPr>
              <w:spacing w:after="0"/>
              <w:ind w:left="360" w:hanging="360"/>
            </w:pPr>
            <w:r w:rsidRPr="00AF35C0">
              <w:t>Regional: 952</w:t>
            </w:r>
          </w:p>
        </w:tc>
        <w:tc>
          <w:tcPr>
            <w:tcW w:w="993" w:type="pct"/>
            <w:gridSpan w:val="2"/>
            <w:vAlign w:val="center"/>
          </w:tcPr>
          <w:p w14:paraId="6D60A223" w14:textId="77777777" w:rsidR="008B7D1D" w:rsidRPr="00AF35C0" w:rsidRDefault="008B7D1D" w:rsidP="00412B3B">
            <w:pPr>
              <w:pStyle w:val="ListBullet"/>
              <w:numPr>
                <w:ilvl w:val="0"/>
                <w:numId w:val="0"/>
              </w:numPr>
              <w:spacing w:after="0"/>
              <w:ind w:left="360" w:hanging="360"/>
            </w:pPr>
            <w:r w:rsidRPr="00AF35C0">
              <w:t>International: 2,172</w:t>
            </w:r>
          </w:p>
        </w:tc>
        <w:tc>
          <w:tcPr>
            <w:tcW w:w="993" w:type="pct"/>
            <w:vAlign w:val="center"/>
          </w:tcPr>
          <w:p w14:paraId="2F391446" w14:textId="77777777" w:rsidR="008B7D1D" w:rsidRPr="00AF35C0" w:rsidRDefault="008B7D1D" w:rsidP="00412B3B">
            <w:pPr>
              <w:pStyle w:val="ListBullet"/>
              <w:numPr>
                <w:ilvl w:val="0"/>
                <w:numId w:val="0"/>
              </w:numPr>
              <w:spacing w:after="0"/>
              <w:ind w:left="360" w:hanging="360"/>
            </w:pPr>
            <w:r w:rsidRPr="00AF35C0">
              <w:t>Total: 6,169</w:t>
            </w:r>
          </w:p>
        </w:tc>
      </w:tr>
      <w:tr w:rsidR="008B7D1D" w:rsidRPr="00AF35C0" w14:paraId="2A305AE1" w14:textId="77777777" w:rsidTr="00412B3B">
        <w:trPr>
          <w:cnfStyle w:val="000000100000" w:firstRow="0" w:lastRow="0" w:firstColumn="0" w:lastColumn="0" w:oddVBand="0" w:evenVBand="0" w:oddHBand="1" w:evenHBand="0" w:firstRowFirstColumn="0" w:firstRowLastColumn="0" w:lastRowFirstColumn="0" w:lastRowLastColumn="0"/>
          <w:trHeight w:val="240"/>
        </w:trPr>
        <w:tc>
          <w:tcPr>
            <w:tcW w:w="1028" w:type="pct"/>
            <w:vAlign w:val="top"/>
          </w:tcPr>
          <w:p w14:paraId="0A58D70A" w14:textId="77777777" w:rsidR="008B7D1D" w:rsidRPr="00AF35C0" w:rsidRDefault="008B7D1D" w:rsidP="00412B3B">
            <w:pPr>
              <w:pStyle w:val="UrbisTableText"/>
              <w:spacing w:before="0" w:after="0"/>
            </w:pPr>
            <w:r w:rsidRPr="00AF35C0">
              <w:t>PBSA Supply Benchmark (2016)**</w:t>
            </w:r>
          </w:p>
        </w:tc>
        <w:tc>
          <w:tcPr>
            <w:tcW w:w="3972" w:type="pct"/>
            <w:gridSpan w:val="7"/>
            <w:vAlign w:val="center"/>
          </w:tcPr>
          <w:p w14:paraId="0D3E4D83" w14:textId="77777777" w:rsidR="008B7D1D" w:rsidRPr="00AF35C0" w:rsidRDefault="008B7D1D" w:rsidP="00412B3B">
            <w:pPr>
              <w:pStyle w:val="ListBullet"/>
              <w:numPr>
                <w:ilvl w:val="0"/>
                <w:numId w:val="0"/>
              </w:numPr>
              <w:spacing w:after="0"/>
              <w:ind w:left="360" w:hanging="360"/>
            </w:pPr>
            <w:r w:rsidRPr="00AF35C0">
              <w:t>5.4 full time students per bed</w:t>
            </w:r>
          </w:p>
        </w:tc>
      </w:tr>
      <w:tr w:rsidR="008B7D1D" w:rsidRPr="00AF35C0" w14:paraId="224567BF" w14:textId="77777777" w:rsidTr="00412B3B">
        <w:trPr>
          <w:trHeight w:val="240"/>
        </w:trPr>
        <w:tc>
          <w:tcPr>
            <w:tcW w:w="1028" w:type="pct"/>
            <w:vAlign w:val="top"/>
          </w:tcPr>
          <w:p w14:paraId="1C1B3DBC" w14:textId="77777777" w:rsidR="008B7D1D" w:rsidRPr="00AF35C0" w:rsidRDefault="008B7D1D" w:rsidP="00412B3B">
            <w:pPr>
              <w:pStyle w:val="UrbisTableText"/>
              <w:spacing w:before="0" w:after="0"/>
              <w:rPr>
                <w:b/>
              </w:rPr>
            </w:pPr>
            <w:r w:rsidRPr="00AF35C0">
              <w:rPr>
                <w:b/>
              </w:rPr>
              <w:t>On Campus Fees</w:t>
            </w:r>
          </w:p>
        </w:tc>
        <w:tc>
          <w:tcPr>
            <w:tcW w:w="1324" w:type="pct"/>
            <w:gridSpan w:val="2"/>
            <w:vAlign w:val="center"/>
          </w:tcPr>
          <w:p w14:paraId="5C1C2086" w14:textId="77777777" w:rsidR="008B7D1D" w:rsidRPr="00AF35C0" w:rsidRDefault="008B7D1D" w:rsidP="00412B3B">
            <w:pPr>
              <w:pStyle w:val="ListBullet"/>
              <w:numPr>
                <w:ilvl w:val="0"/>
                <w:numId w:val="0"/>
              </w:numPr>
              <w:spacing w:after="0"/>
              <w:jc w:val="center"/>
              <w:rPr>
                <w:b/>
              </w:rPr>
            </w:pPr>
            <w:r w:rsidRPr="00AF35C0">
              <w:rPr>
                <w:b/>
              </w:rPr>
              <w:t>Shared Accommodation (Self Catered)</w:t>
            </w:r>
          </w:p>
        </w:tc>
        <w:tc>
          <w:tcPr>
            <w:tcW w:w="1324" w:type="pct"/>
            <w:gridSpan w:val="3"/>
            <w:vAlign w:val="center"/>
          </w:tcPr>
          <w:p w14:paraId="3E189C9B" w14:textId="77777777" w:rsidR="008B7D1D" w:rsidRPr="00AF35C0" w:rsidRDefault="008B7D1D" w:rsidP="00412B3B">
            <w:pPr>
              <w:pStyle w:val="ListBullet"/>
              <w:numPr>
                <w:ilvl w:val="0"/>
                <w:numId w:val="0"/>
              </w:numPr>
              <w:spacing w:after="0"/>
              <w:ind w:left="360" w:hanging="360"/>
              <w:jc w:val="center"/>
              <w:rPr>
                <w:b/>
              </w:rPr>
            </w:pPr>
            <w:r w:rsidRPr="00AF35C0">
              <w:rPr>
                <w:b/>
              </w:rPr>
              <w:t>Shared Accommodation (Fully Catered)</w:t>
            </w:r>
          </w:p>
        </w:tc>
        <w:tc>
          <w:tcPr>
            <w:tcW w:w="1324" w:type="pct"/>
            <w:gridSpan w:val="2"/>
            <w:vAlign w:val="center"/>
          </w:tcPr>
          <w:p w14:paraId="513CBDAD" w14:textId="77777777" w:rsidR="008B7D1D" w:rsidRPr="00AF35C0" w:rsidRDefault="008B7D1D" w:rsidP="00412B3B">
            <w:pPr>
              <w:pStyle w:val="ListBullet"/>
              <w:numPr>
                <w:ilvl w:val="0"/>
                <w:numId w:val="0"/>
              </w:numPr>
              <w:spacing w:after="0"/>
              <w:ind w:left="360" w:hanging="360"/>
              <w:jc w:val="center"/>
              <w:rPr>
                <w:b/>
              </w:rPr>
            </w:pPr>
            <w:r w:rsidRPr="00AF35C0">
              <w:rPr>
                <w:b/>
              </w:rPr>
              <w:t>Self-Contained Studio (Self Catered)</w:t>
            </w:r>
          </w:p>
        </w:tc>
      </w:tr>
      <w:tr w:rsidR="008B7D1D" w:rsidRPr="00AF35C0" w14:paraId="34F1E6DC" w14:textId="77777777" w:rsidTr="00412B3B">
        <w:trPr>
          <w:cnfStyle w:val="000000100000" w:firstRow="0" w:lastRow="0" w:firstColumn="0" w:lastColumn="0" w:oddVBand="0" w:evenVBand="0" w:oddHBand="1" w:evenHBand="0" w:firstRowFirstColumn="0" w:firstRowLastColumn="0" w:lastRowFirstColumn="0" w:lastRowLastColumn="0"/>
          <w:trHeight w:val="240"/>
        </w:trPr>
        <w:tc>
          <w:tcPr>
            <w:tcW w:w="1028" w:type="pct"/>
            <w:vAlign w:val="top"/>
          </w:tcPr>
          <w:p w14:paraId="5BA9D251" w14:textId="77777777" w:rsidR="008B7D1D" w:rsidRPr="00AF35C0" w:rsidRDefault="008B7D1D" w:rsidP="00412B3B">
            <w:pPr>
              <w:pStyle w:val="UrbisTableText"/>
              <w:spacing w:before="0" w:after="0"/>
            </w:pPr>
            <w:r w:rsidRPr="00AF35C0">
              <w:t>Average Weekly Fee</w:t>
            </w:r>
          </w:p>
        </w:tc>
        <w:tc>
          <w:tcPr>
            <w:tcW w:w="1324" w:type="pct"/>
            <w:gridSpan w:val="2"/>
            <w:vAlign w:val="center"/>
          </w:tcPr>
          <w:p w14:paraId="1CF655A7" w14:textId="77777777" w:rsidR="008B7D1D" w:rsidRPr="00AF35C0" w:rsidRDefault="008B7D1D" w:rsidP="00412B3B">
            <w:pPr>
              <w:pStyle w:val="ListBullet"/>
              <w:numPr>
                <w:ilvl w:val="0"/>
                <w:numId w:val="0"/>
              </w:numPr>
              <w:spacing w:after="0"/>
              <w:ind w:left="360" w:hanging="360"/>
              <w:jc w:val="center"/>
            </w:pPr>
            <w:r w:rsidRPr="00AF35C0">
              <w:t>$208</w:t>
            </w:r>
          </w:p>
        </w:tc>
        <w:tc>
          <w:tcPr>
            <w:tcW w:w="1324" w:type="pct"/>
            <w:gridSpan w:val="3"/>
            <w:vAlign w:val="center"/>
          </w:tcPr>
          <w:p w14:paraId="3140B48C" w14:textId="77777777" w:rsidR="008B7D1D" w:rsidRPr="00AF35C0" w:rsidRDefault="008B7D1D" w:rsidP="00412B3B">
            <w:pPr>
              <w:pStyle w:val="ListBullet"/>
              <w:numPr>
                <w:ilvl w:val="0"/>
                <w:numId w:val="0"/>
              </w:numPr>
              <w:spacing w:after="0"/>
              <w:ind w:left="360" w:hanging="360"/>
              <w:jc w:val="center"/>
            </w:pPr>
            <w:r w:rsidRPr="00AF35C0">
              <w:t>N/A</w:t>
            </w:r>
          </w:p>
        </w:tc>
        <w:tc>
          <w:tcPr>
            <w:tcW w:w="1324" w:type="pct"/>
            <w:gridSpan w:val="2"/>
            <w:vAlign w:val="center"/>
          </w:tcPr>
          <w:p w14:paraId="1A5B2046" w14:textId="77777777" w:rsidR="008B7D1D" w:rsidRPr="00AF35C0" w:rsidRDefault="008B7D1D" w:rsidP="00412B3B">
            <w:pPr>
              <w:pStyle w:val="ListBullet"/>
              <w:numPr>
                <w:ilvl w:val="0"/>
                <w:numId w:val="0"/>
              </w:numPr>
              <w:spacing w:after="0"/>
              <w:ind w:left="360" w:hanging="360"/>
              <w:jc w:val="center"/>
            </w:pPr>
            <w:r w:rsidRPr="00AF35C0">
              <w:t>$330</w:t>
            </w:r>
          </w:p>
        </w:tc>
      </w:tr>
      <w:tr w:rsidR="008B7D1D" w:rsidRPr="00AF35C0" w14:paraId="0BE3B339" w14:textId="77777777" w:rsidTr="00412B3B">
        <w:trPr>
          <w:trHeight w:val="228"/>
        </w:trPr>
        <w:tc>
          <w:tcPr>
            <w:tcW w:w="1028" w:type="pct"/>
            <w:vAlign w:val="top"/>
          </w:tcPr>
          <w:p w14:paraId="3F326010" w14:textId="77777777" w:rsidR="008B7D1D" w:rsidRPr="00AF35C0" w:rsidRDefault="008B7D1D" w:rsidP="00412B3B">
            <w:pPr>
              <w:pStyle w:val="UrbisTableText"/>
              <w:spacing w:before="0" w:after="0"/>
              <w:rPr>
                <w:b/>
              </w:rPr>
            </w:pPr>
            <w:r w:rsidRPr="00AF35C0">
              <w:rPr>
                <w:b/>
              </w:rPr>
              <w:t>Policies</w:t>
            </w:r>
          </w:p>
        </w:tc>
        <w:tc>
          <w:tcPr>
            <w:tcW w:w="1942" w:type="pct"/>
            <w:gridSpan w:val="3"/>
            <w:vAlign w:val="center"/>
          </w:tcPr>
          <w:p w14:paraId="0A9C0CFF" w14:textId="77777777" w:rsidR="008B7D1D" w:rsidRPr="00AF35C0" w:rsidRDefault="008B7D1D" w:rsidP="00412B3B">
            <w:pPr>
              <w:pStyle w:val="UrbisTableText"/>
              <w:spacing w:before="0" w:after="0"/>
              <w:jc w:val="center"/>
              <w:rPr>
                <w:b/>
              </w:rPr>
            </w:pPr>
            <w:r w:rsidRPr="00AF35C0">
              <w:rPr>
                <w:b/>
              </w:rPr>
              <w:t>All Accommodation</w:t>
            </w:r>
          </w:p>
        </w:tc>
        <w:tc>
          <w:tcPr>
            <w:tcW w:w="2030" w:type="pct"/>
            <w:gridSpan w:val="4"/>
            <w:vAlign w:val="center"/>
          </w:tcPr>
          <w:p w14:paraId="1FAB5B8B" w14:textId="77777777" w:rsidR="008B7D1D" w:rsidRPr="00AF35C0" w:rsidRDefault="008B7D1D" w:rsidP="00412B3B">
            <w:pPr>
              <w:pStyle w:val="UrbisTableText"/>
              <w:spacing w:before="0" w:after="0"/>
              <w:jc w:val="center"/>
              <w:rPr>
                <w:b/>
              </w:rPr>
            </w:pPr>
            <w:r w:rsidRPr="00AF35C0">
              <w:rPr>
                <w:b/>
              </w:rPr>
              <w:t>Specific to RRR Students</w:t>
            </w:r>
          </w:p>
        </w:tc>
      </w:tr>
      <w:tr w:rsidR="008B7D1D" w:rsidRPr="00AF35C0" w14:paraId="7192D76B"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028" w:type="pct"/>
            <w:vAlign w:val="top"/>
          </w:tcPr>
          <w:p w14:paraId="395F4F60" w14:textId="77777777" w:rsidR="008B7D1D" w:rsidRPr="00AF35C0" w:rsidRDefault="008B7D1D" w:rsidP="00412B3B">
            <w:pPr>
              <w:pStyle w:val="UrbisTableText"/>
              <w:spacing w:before="0" w:after="0"/>
            </w:pPr>
            <w:r w:rsidRPr="00AF35C0">
              <w:t>Accommodation Guarantee</w:t>
            </w:r>
          </w:p>
        </w:tc>
        <w:tc>
          <w:tcPr>
            <w:tcW w:w="1942" w:type="pct"/>
            <w:gridSpan w:val="3"/>
            <w:vAlign w:val="top"/>
          </w:tcPr>
          <w:p w14:paraId="1874DC29" w14:textId="77777777" w:rsidR="008B7D1D" w:rsidRPr="00AF35C0" w:rsidRDefault="008B7D1D" w:rsidP="00412B3B">
            <w:pPr>
              <w:pStyle w:val="UrbisTableText"/>
              <w:spacing w:before="60" w:after="60"/>
            </w:pPr>
            <w:r w:rsidRPr="00AF35C0">
              <w:t>To assist first year international students in their transition, UTAS provides an accommodation guarantee when the following conditions are met.</w:t>
            </w:r>
          </w:p>
          <w:p w14:paraId="562ED2E8" w14:textId="77777777" w:rsidR="008B7D1D" w:rsidRPr="00AF35C0" w:rsidRDefault="008B7D1D" w:rsidP="00412B3B">
            <w:pPr>
              <w:pStyle w:val="ListBullet"/>
            </w:pPr>
            <w:r w:rsidRPr="00AF35C0">
              <w:t>Undertaking first year of study at UTAS in 2018;</w:t>
            </w:r>
          </w:p>
          <w:p w14:paraId="5D5DE918" w14:textId="77777777" w:rsidR="008B7D1D" w:rsidRPr="00AF35C0" w:rsidRDefault="008B7D1D" w:rsidP="00412B3B">
            <w:pPr>
              <w:pStyle w:val="ListBullet"/>
            </w:pPr>
            <w:r w:rsidRPr="00AF35C0">
              <w:t>Apply for accommodation as a single student</w:t>
            </w:r>
          </w:p>
          <w:p w14:paraId="76C41D40" w14:textId="77777777" w:rsidR="008B7D1D" w:rsidRPr="00AF35C0" w:rsidRDefault="008B7D1D" w:rsidP="00412B3B">
            <w:pPr>
              <w:pStyle w:val="ListBullet"/>
            </w:pPr>
            <w:r w:rsidRPr="00AF35C0">
              <w:t>Complete the online accommodation application by 3 November 2017</w:t>
            </w:r>
          </w:p>
          <w:p w14:paraId="5CA310CA" w14:textId="77777777" w:rsidR="008B7D1D" w:rsidRPr="00AF35C0" w:rsidRDefault="008B7D1D" w:rsidP="00412B3B">
            <w:pPr>
              <w:pStyle w:val="ListBullet"/>
            </w:pPr>
            <w:r w:rsidRPr="00AF35C0">
              <w:t>Apply to study full-time in a UTAS degree or study abroad program for 2018;</w:t>
            </w:r>
          </w:p>
          <w:p w14:paraId="76C80EFD" w14:textId="77777777" w:rsidR="008B7D1D" w:rsidRPr="00AF35C0" w:rsidRDefault="008B7D1D" w:rsidP="00412B3B">
            <w:pPr>
              <w:pStyle w:val="ListBullet"/>
            </w:pPr>
            <w:r w:rsidRPr="00AF35C0">
              <w:t>Receive confirmed Offer of Enrolment for your course by 24 November 2017</w:t>
            </w:r>
          </w:p>
        </w:tc>
        <w:tc>
          <w:tcPr>
            <w:tcW w:w="2030" w:type="pct"/>
            <w:gridSpan w:val="4"/>
            <w:vAlign w:val="top"/>
          </w:tcPr>
          <w:p w14:paraId="73F3F88B" w14:textId="77777777" w:rsidR="008B7D1D" w:rsidRPr="00AF35C0" w:rsidRDefault="008B7D1D" w:rsidP="00412B3B">
            <w:pPr>
              <w:pStyle w:val="UrbisTableText"/>
              <w:spacing w:before="60" w:after="60"/>
              <w:ind w:left="0"/>
            </w:pPr>
            <w:r w:rsidRPr="00AF35C0">
              <w:t>No accommodation guarantees for RRR students at Hobart</w:t>
            </w:r>
          </w:p>
        </w:tc>
      </w:tr>
      <w:tr w:rsidR="008B7D1D" w:rsidRPr="00AF35C0" w14:paraId="04A00211" w14:textId="77777777" w:rsidTr="00412B3B">
        <w:trPr>
          <w:trHeight w:val="454"/>
        </w:trPr>
        <w:tc>
          <w:tcPr>
            <w:tcW w:w="1028" w:type="pct"/>
            <w:vAlign w:val="top"/>
          </w:tcPr>
          <w:p w14:paraId="295F0581" w14:textId="77777777" w:rsidR="008B7D1D" w:rsidRPr="00AF35C0" w:rsidRDefault="008B7D1D" w:rsidP="00412B3B">
            <w:pPr>
              <w:pStyle w:val="UrbisTableText"/>
              <w:spacing w:before="0" w:after="0"/>
            </w:pPr>
            <w:r w:rsidRPr="00AF35C0">
              <w:t>Subsidisation/ Bursaries/ Scholarships</w:t>
            </w:r>
          </w:p>
        </w:tc>
        <w:tc>
          <w:tcPr>
            <w:tcW w:w="1942" w:type="pct"/>
            <w:gridSpan w:val="3"/>
            <w:vAlign w:val="top"/>
          </w:tcPr>
          <w:p w14:paraId="3D62F36A" w14:textId="77777777" w:rsidR="008B7D1D" w:rsidRPr="00AF35C0" w:rsidRDefault="008B7D1D" w:rsidP="00412B3B">
            <w:r w:rsidRPr="00AF35C0">
              <w:rPr>
                <w:lang w:eastAsia="en-US"/>
              </w:rPr>
              <w:t>UTAS offers a range of scholarships for students which help pay for student accommodation</w:t>
            </w:r>
          </w:p>
        </w:tc>
        <w:tc>
          <w:tcPr>
            <w:tcW w:w="2030" w:type="pct"/>
            <w:gridSpan w:val="4"/>
            <w:vAlign w:val="top"/>
          </w:tcPr>
          <w:p w14:paraId="18210346" w14:textId="77777777" w:rsidR="008B7D1D" w:rsidRPr="00AF35C0" w:rsidRDefault="008B7D1D" w:rsidP="00412B3B">
            <w:pPr>
              <w:pStyle w:val="UrbisTableBullet"/>
              <w:spacing w:before="60" w:after="60" w:line="240" w:lineRule="auto"/>
              <w:ind w:left="227" w:hanging="227"/>
            </w:pPr>
            <w:r w:rsidRPr="00AF35C0">
              <w:t xml:space="preserve">Tasmania Access Bursary: $1,000 </w:t>
            </w:r>
          </w:p>
          <w:p w14:paraId="45875F22" w14:textId="77777777" w:rsidR="008B7D1D" w:rsidRPr="00AF35C0" w:rsidRDefault="008B7D1D" w:rsidP="00412B3B">
            <w:pPr>
              <w:pStyle w:val="UrbisTableBullet"/>
              <w:spacing w:before="60" w:after="60" w:line="240" w:lineRule="auto"/>
              <w:ind w:left="227" w:hanging="227"/>
            </w:pPr>
            <w:r w:rsidRPr="00AF35C0">
              <w:t>Remote and Outer Regional Scholarship in Maritime &amp; Logistics Management: $4,000</w:t>
            </w:r>
          </w:p>
          <w:p w14:paraId="755978DC" w14:textId="77777777" w:rsidR="008B7D1D" w:rsidRPr="00AF35C0" w:rsidRDefault="008B7D1D" w:rsidP="00412B3B">
            <w:pPr>
              <w:pStyle w:val="UrbisTableBullet"/>
              <w:spacing w:before="60" w:after="60" w:line="240" w:lineRule="auto"/>
              <w:ind w:left="227" w:hanging="227"/>
            </w:pPr>
            <w:r w:rsidRPr="00AF35C0">
              <w:t>Tasmanian Medical Student ‘Rural Application Process’ Funding Scheme Grant: $1,000 - $15,000</w:t>
            </w:r>
          </w:p>
          <w:p w14:paraId="047E8424" w14:textId="77777777" w:rsidR="008B7D1D" w:rsidRPr="00AF35C0" w:rsidRDefault="008B7D1D" w:rsidP="00412B3B">
            <w:pPr>
              <w:pStyle w:val="UrbisTableBullet"/>
              <w:spacing w:before="60" w:after="60" w:line="240" w:lineRule="auto"/>
              <w:ind w:left="227" w:hanging="227"/>
            </w:pPr>
            <w:r w:rsidRPr="00AF35C0">
              <w:t>The George Alexander Foundation Relocation and Living Support Scholarship: $24,000 over 3-4 years</w:t>
            </w:r>
          </w:p>
        </w:tc>
      </w:tr>
      <w:tr w:rsidR="008B7D1D" w:rsidRPr="00AF35C0" w14:paraId="2A6A8DFD"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028" w:type="pct"/>
            <w:vAlign w:val="top"/>
          </w:tcPr>
          <w:p w14:paraId="097C075E" w14:textId="77777777" w:rsidR="008B7D1D" w:rsidRPr="00AF35C0" w:rsidRDefault="008B7D1D" w:rsidP="00412B3B">
            <w:pPr>
              <w:pStyle w:val="UrbisTableText"/>
              <w:spacing w:before="0" w:after="0"/>
            </w:pPr>
            <w:r w:rsidRPr="00AF35C0">
              <w:t>Allocation/ Preferences</w:t>
            </w:r>
          </w:p>
        </w:tc>
        <w:tc>
          <w:tcPr>
            <w:tcW w:w="3972" w:type="pct"/>
            <w:gridSpan w:val="7"/>
            <w:vAlign w:val="top"/>
          </w:tcPr>
          <w:p w14:paraId="763355AC" w14:textId="77777777" w:rsidR="008B7D1D" w:rsidRPr="00AF35C0" w:rsidRDefault="008B7D1D" w:rsidP="00412B3B">
            <w:pPr>
              <w:pStyle w:val="UrbisTableText"/>
              <w:spacing w:before="60" w:after="60"/>
            </w:pPr>
            <w:r w:rsidRPr="00AF35C0">
              <w:t>UTAS operates an application portal where people can apply for student accommodation.  UTAS gives preference to returning students who are allowed to apply first and international students which have a guaranteed place.  Places are then offered to new prospective students based on a ‘first in’ basis.</w:t>
            </w:r>
          </w:p>
        </w:tc>
      </w:tr>
    </w:tbl>
    <w:p w14:paraId="54D5E8F8" w14:textId="77777777" w:rsidR="008B7D1D" w:rsidRPr="00AF35C0" w:rsidRDefault="008B7D1D" w:rsidP="008B7D1D">
      <w:pPr>
        <w:spacing w:after="0"/>
        <w:rPr>
          <w:sz w:val="16"/>
          <w:szCs w:val="16"/>
        </w:rPr>
      </w:pPr>
      <w:r w:rsidRPr="00AF35C0">
        <w:rPr>
          <w:sz w:val="16"/>
          <w:szCs w:val="16"/>
        </w:rPr>
        <w:t>Note: ^ Full-time on-campus students</w:t>
      </w:r>
    </w:p>
    <w:p w14:paraId="2D574591" w14:textId="77777777" w:rsidR="008B7D1D" w:rsidRPr="00AF35C0" w:rsidRDefault="008B7D1D" w:rsidP="008B7D1D">
      <w:pPr>
        <w:spacing w:after="0"/>
        <w:rPr>
          <w:sz w:val="16"/>
          <w:szCs w:val="16"/>
        </w:rPr>
      </w:pPr>
      <w:r w:rsidRPr="00AF35C0">
        <w:rPr>
          <w:sz w:val="16"/>
          <w:szCs w:val="16"/>
        </w:rPr>
        <w:t>Note: * Private (non-affiliated) off-campus supply in the Inner Hobart area that targets University of Tasmania students</w:t>
      </w:r>
    </w:p>
    <w:p w14:paraId="08148C7E" w14:textId="77777777" w:rsidR="008B7D1D" w:rsidRPr="00AF35C0" w:rsidRDefault="008B7D1D" w:rsidP="008B7D1D">
      <w:pPr>
        <w:spacing w:after="0"/>
        <w:rPr>
          <w:sz w:val="16"/>
          <w:szCs w:val="16"/>
        </w:rPr>
      </w:pPr>
      <w:r w:rsidRPr="00AF35C0">
        <w:rPr>
          <w:sz w:val="16"/>
          <w:szCs w:val="16"/>
        </w:rPr>
        <w:t>Note: ** Total full-time on-campus students divided by total beds.</w:t>
      </w:r>
    </w:p>
    <w:p w14:paraId="175E75D3" w14:textId="77777777" w:rsidR="008B7D1D" w:rsidRPr="00AF35C0" w:rsidRDefault="008B7D1D" w:rsidP="008B7D1D">
      <w:pPr>
        <w:spacing w:after="0"/>
        <w:rPr>
          <w:sz w:val="16"/>
          <w:szCs w:val="16"/>
        </w:rPr>
      </w:pPr>
      <w:r w:rsidRPr="00AF35C0">
        <w:rPr>
          <w:sz w:val="16"/>
          <w:szCs w:val="16"/>
        </w:rPr>
        <w:t>Note: ^^ Scholarship/Bursary only available to indigenous students</w:t>
      </w:r>
    </w:p>
    <w:p w14:paraId="1DDACE09" w14:textId="77777777" w:rsidR="008B7D1D" w:rsidRPr="00AF35C0" w:rsidRDefault="008B7D1D" w:rsidP="008B7D1D">
      <w:pPr>
        <w:rPr>
          <w:sz w:val="16"/>
          <w:szCs w:val="16"/>
        </w:rPr>
      </w:pPr>
      <w:r w:rsidRPr="00AF35C0">
        <w:rPr>
          <w:sz w:val="16"/>
          <w:szCs w:val="16"/>
        </w:rPr>
        <w:t>Source: Department of Education and Training; University; Urbis</w:t>
      </w:r>
    </w:p>
    <w:p w14:paraId="6E1EF374" w14:textId="77777777" w:rsidR="008B7D1D" w:rsidRPr="00AF35C0" w:rsidRDefault="008B7D1D" w:rsidP="008B7D1D"/>
    <w:tbl>
      <w:tblPr>
        <w:tblStyle w:val="CaptionTable"/>
        <w:tblpPr w:leftFromText="180" w:rightFromText="180" w:vertAnchor="text" w:horzAnchor="margin" w:tblpY="-124"/>
        <w:tblW w:w="5000" w:type="pct"/>
        <w:tblCellMar>
          <w:left w:w="0" w:type="dxa"/>
          <w:right w:w="0" w:type="dxa"/>
        </w:tblCellMar>
        <w:tblLook w:val="04A0" w:firstRow="1" w:lastRow="0" w:firstColumn="1" w:lastColumn="0" w:noHBand="0" w:noVBand="1"/>
        <w:tblCaption w:val="Flinders University - Bedford Park Campus"/>
        <w:tblDescription w:val="Flinders University - Bedford Park Campus"/>
      </w:tblPr>
      <w:tblGrid>
        <w:gridCol w:w="1980"/>
        <w:gridCol w:w="1912"/>
        <w:gridCol w:w="637"/>
        <w:gridCol w:w="1190"/>
        <w:gridCol w:w="85"/>
        <w:gridCol w:w="1275"/>
        <w:gridCol w:w="637"/>
        <w:gridCol w:w="1912"/>
      </w:tblGrid>
      <w:tr w:rsidR="008B7D1D" w:rsidRPr="00AF35C0" w14:paraId="1052D589" w14:textId="77777777" w:rsidTr="00543DAC">
        <w:trPr>
          <w:cnfStyle w:val="100000000000" w:firstRow="1" w:lastRow="0" w:firstColumn="0" w:lastColumn="0" w:oddVBand="0" w:evenVBand="0" w:oddHBand="0" w:evenHBand="0" w:firstRowFirstColumn="0" w:firstRowLastColumn="0" w:lastRowFirstColumn="0" w:lastRowLastColumn="0"/>
          <w:trHeight w:val="454"/>
          <w:tblHeader/>
        </w:trPr>
        <w:tc>
          <w:tcPr>
            <w:tcW w:w="5000" w:type="pct"/>
            <w:gridSpan w:val="8"/>
            <w:vAlign w:val="top"/>
          </w:tcPr>
          <w:p w14:paraId="346E8E38" w14:textId="77777777" w:rsidR="008B7D1D" w:rsidRPr="00AF35C0" w:rsidRDefault="008B7D1D" w:rsidP="00412B3B">
            <w:pPr>
              <w:pStyle w:val="UrbisTableHeading"/>
            </w:pPr>
            <w:r w:rsidRPr="00AF35C0">
              <w:t>Flinders University – Bedford Park Campus</w:t>
            </w:r>
          </w:p>
        </w:tc>
      </w:tr>
      <w:tr w:rsidR="008B7D1D" w:rsidRPr="00AF35C0" w14:paraId="440196B6" w14:textId="77777777" w:rsidTr="00412B3B">
        <w:trPr>
          <w:cnfStyle w:val="000000100000" w:firstRow="0" w:lastRow="0" w:firstColumn="0" w:lastColumn="0" w:oddVBand="0" w:evenVBand="0" w:oddHBand="1" w:evenHBand="0" w:firstRowFirstColumn="0" w:firstRowLastColumn="0" w:lastRowFirstColumn="0" w:lastRowLastColumn="0"/>
          <w:trHeight w:val="340"/>
        </w:trPr>
        <w:tc>
          <w:tcPr>
            <w:tcW w:w="1028" w:type="pct"/>
            <w:vAlign w:val="top"/>
          </w:tcPr>
          <w:p w14:paraId="54D69E6B" w14:textId="77777777" w:rsidR="008B7D1D" w:rsidRPr="00AF35C0" w:rsidRDefault="008B7D1D" w:rsidP="00412B3B">
            <w:pPr>
              <w:pStyle w:val="UrbisTableText"/>
              <w:spacing w:before="0" w:after="0"/>
              <w:rPr>
                <w:b/>
              </w:rPr>
            </w:pPr>
            <w:r w:rsidRPr="00AF35C0">
              <w:rPr>
                <w:b/>
              </w:rPr>
              <w:t>PBSA Supply</w:t>
            </w:r>
          </w:p>
        </w:tc>
        <w:tc>
          <w:tcPr>
            <w:tcW w:w="1942" w:type="pct"/>
            <w:gridSpan w:val="3"/>
            <w:vAlign w:val="top"/>
          </w:tcPr>
          <w:p w14:paraId="48884ACF" w14:textId="77777777" w:rsidR="008B7D1D" w:rsidRPr="00AF35C0" w:rsidRDefault="008B7D1D" w:rsidP="00412B3B">
            <w:pPr>
              <w:pStyle w:val="UrbisTableText"/>
              <w:spacing w:before="0" w:after="0"/>
              <w:jc w:val="center"/>
              <w:rPr>
                <w:b/>
              </w:rPr>
            </w:pPr>
            <w:r w:rsidRPr="00AF35C0">
              <w:rPr>
                <w:b/>
              </w:rPr>
              <w:t>No. of Facilities</w:t>
            </w:r>
          </w:p>
        </w:tc>
        <w:tc>
          <w:tcPr>
            <w:tcW w:w="2030" w:type="pct"/>
            <w:gridSpan w:val="4"/>
            <w:vAlign w:val="top"/>
          </w:tcPr>
          <w:p w14:paraId="2FAABC2B" w14:textId="77777777" w:rsidR="008B7D1D" w:rsidRPr="00AF35C0" w:rsidRDefault="008B7D1D" w:rsidP="00412B3B">
            <w:pPr>
              <w:pStyle w:val="UrbisTableText"/>
              <w:spacing w:before="0" w:after="0"/>
              <w:jc w:val="center"/>
              <w:rPr>
                <w:b/>
              </w:rPr>
            </w:pPr>
            <w:r w:rsidRPr="00AF35C0">
              <w:rPr>
                <w:b/>
              </w:rPr>
              <w:t>No. of Beds</w:t>
            </w:r>
          </w:p>
        </w:tc>
      </w:tr>
      <w:tr w:rsidR="008B7D1D" w:rsidRPr="00AF35C0" w14:paraId="41090658" w14:textId="77777777" w:rsidTr="00412B3B">
        <w:trPr>
          <w:trHeight w:val="287"/>
        </w:trPr>
        <w:tc>
          <w:tcPr>
            <w:tcW w:w="1028" w:type="pct"/>
            <w:vAlign w:val="top"/>
          </w:tcPr>
          <w:p w14:paraId="0BFF9CD6" w14:textId="77777777" w:rsidR="008B7D1D" w:rsidRPr="00AF35C0" w:rsidRDefault="008B7D1D" w:rsidP="00412B3B">
            <w:pPr>
              <w:pStyle w:val="UrbisTableText"/>
              <w:spacing w:before="0" w:after="0"/>
            </w:pPr>
            <w:r w:rsidRPr="00AF35C0">
              <w:t>University Owned</w:t>
            </w:r>
          </w:p>
        </w:tc>
        <w:tc>
          <w:tcPr>
            <w:tcW w:w="1942" w:type="pct"/>
            <w:gridSpan w:val="3"/>
            <w:vAlign w:val="top"/>
          </w:tcPr>
          <w:p w14:paraId="6830739D" w14:textId="77777777" w:rsidR="008B7D1D" w:rsidRPr="00AF35C0" w:rsidRDefault="008B7D1D" w:rsidP="00412B3B">
            <w:pPr>
              <w:pStyle w:val="UrbisTableText"/>
              <w:spacing w:before="0" w:after="0"/>
              <w:jc w:val="center"/>
            </w:pPr>
            <w:r w:rsidRPr="00AF35C0">
              <w:t>2</w:t>
            </w:r>
          </w:p>
        </w:tc>
        <w:tc>
          <w:tcPr>
            <w:tcW w:w="2030" w:type="pct"/>
            <w:gridSpan w:val="4"/>
            <w:vAlign w:val="center"/>
          </w:tcPr>
          <w:p w14:paraId="25D03EE1" w14:textId="77777777" w:rsidR="008B7D1D" w:rsidRPr="00AF35C0" w:rsidRDefault="008B7D1D" w:rsidP="00412B3B">
            <w:pPr>
              <w:pStyle w:val="UrbisTableText"/>
              <w:spacing w:before="0" w:after="0"/>
              <w:jc w:val="center"/>
            </w:pPr>
            <w:r w:rsidRPr="00AF35C0">
              <w:t>561</w:t>
            </w:r>
          </w:p>
        </w:tc>
      </w:tr>
      <w:tr w:rsidR="008B7D1D" w:rsidRPr="00AF35C0" w14:paraId="093B9BA9" w14:textId="77777777" w:rsidTr="00412B3B">
        <w:trPr>
          <w:cnfStyle w:val="000000100000" w:firstRow="0" w:lastRow="0" w:firstColumn="0" w:lastColumn="0" w:oddVBand="0" w:evenVBand="0" w:oddHBand="1" w:evenHBand="0" w:firstRowFirstColumn="0" w:firstRowLastColumn="0" w:lastRowFirstColumn="0" w:lastRowLastColumn="0"/>
          <w:trHeight w:val="105"/>
        </w:trPr>
        <w:tc>
          <w:tcPr>
            <w:tcW w:w="1028" w:type="pct"/>
            <w:vAlign w:val="top"/>
          </w:tcPr>
          <w:p w14:paraId="1245382F" w14:textId="77777777" w:rsidR="008B7D1D" w:rsidRPr="00AF35C0" w:rsidRDefault="008B7D1D" w:rsidP="00412B3B">
            <w:pPr>
              <w:pStyle w:val="UrbisTableText"/>
              <w:spacing w:before="0" w:after="0"/>
              <w:rPr>
                <w:b/>
              </w:rPr>
            </w:pPr>
            <w:r w:rsidRPr="00AF35C0">
              <w:rPr>
                <w:b/>
              </w:rPr>
              <w:t>Total</w:t>
            </w:r>
          </w:p>
        </w:tc>
        <w:tc>
          <w:tcPr>
            <w:tcW w:w="1942" w:type="pct"/>
            <w:gridSpan w:val="3"/>
          </w:tcPr>
          <w:p w14:paraId="0489313A" w14:textId="77777777" w:rsidR="008B7D1D" w:rsidRPr="00AF35C0" w:rsidRDefault="008B7D1D" w:rsidP="00412B3B">
            <w:pPr>
              <w:pStyle w:val="UrbisTableText"/>
              <w:spacing w:before="0" w:after="0"/>
              <w:jc w:val="center"/>
              <w:rPr>
                <w:b/>
              </w:rPr>
            </w:pPr>
            <w:r w:rsidRPr="00AF35C0">
              <w:rPr>
                <w:b/>
              </w:rPr>
              <w:t>2</w:t>
            </w:r>
          </w:p>
        </w:tc>
        <w:tc>
          <w:tcPr>
            <w:tcW w:w="2030" w:type="pct"/>
            <w:gridSpan w:val="4"/>
            <w:vAlign w:val="top"/>
          </w:tcPr>
          <w:p w14:paraId="1E3242DB" w14:textId="77777777" w:rsidR="008B7D1D" w:rsidRPr="00AF35C0" w:rsidRDefault="008B7D1D" w:rsidP="00412B3B">
            <w:pPr>
              <w:pStyle w:val="UrbisTableText"/>
              <w:spacing w:before="0" w:after="0"/>
              <w:jc w:val="center"/>
              <w:rPr>
                <w:b/>
              </w:rPr>
            </w:pPr>
            <w:r w:rsidRPr="00AF35C0">
              <w:rPr>
                <w:b/>
              </w:rPr>
              <w:t>561</w:t>
            </w:r>
          </w:p>
        </w:tc>
      </w:tr>
      <w:tr w:rsidR="008B7D1D" w:rsidRPr="00AF35C0" w14:paraId="0BE06C3C" w14:textId="77777777" w:rsidTr="00412B3B">
        <w:trPr>
          <w:trHeight w:val="251"/>
        </w:trPr>
        <w:tc>
          <w:tcPr>
            <w:tcW w:w="1028" w:type="pct"/>
            <w:vAlign w:val="top"/>
          </w:tcPr>
          <w:p w14:paraId="4ECF5C8A" w14:textId="77777777" w:rsidR="008B7D1D" w:rsidRPr="00AF35C0" w:rsidRDefault="008B7D1D" w:rsidP="00412B3B">
            <w:pPr>
              <w:pStyle w:val="UrbisTableText"/>
              <w:spacing w:before="0" w:after="0"/>
            </w:pPr>
            <w:r w:rsidRPr="00AF35C0">
              <w:t>Indicative Occupancy (2017)</w:t>
            </w:r>
          </w:p>
        </w:tc>
        <w:tc>
          <w:tcPr>
            <w:tcW w:w="3972" w:type="pct"/>
            <w:gridSpan w:val="7"/>
            <w:vAlign w:val="center"/>
          </w:tcPr>
          <w:p w14:paraId="041DF22D" w14:textId="77777777" w:rsidR="008B7D1D" w:rsidRPr="00AF35C0" w:rsidRDefault="008B7D1D" w:rsidP="00412B3B">
            <w:pPr>
              <w:pStyle w:val="ListBullet"/>
              <w:numPr>
                <w:ilvl w:val="0"/>
                <w:numId w:val="0"/>
              </w:numPr>
              <w:spacing w:after="0"/>
              <w:ind w:left="360" w:hanging="360"/>
            </w:pPr>
            <w:r w:rsidRPr="00AF35C0">
              <w:t>Around 85-90%</w:t>
            </w:r>
          </w:p>
        </w:tc>
      </w:tr>
      <w:tr w:rsidR="008B7D1D" w:rsidRPr="00AF35C0" w14:paraId="42B6D1C1" w14:textId="77777777" w:rsidTr="00412B3B">
        <w:trPr>
          <w:cnfStyle w:val="000000100000" w:firstRow="0" w:lastRow="0" w:firstColumn="0" w:lastColumn="0" w:oddVBand="0" w:evenVBand="0" w:oddHBand="1" w:evenHBand="0" w:firstRowFirstColumn="0" w:firstRowLastColumn="0" w:lastRowFirstColumn="0" w:lastRowLastColumn="0"/>
          <w:trHeight w:val="240"/>
        </w:trPr>
        <w:tc>
          <w:tcPr>
            <w:tcW w:w="1028" w:type="pct"/>
            <w:vAlign w:val="top"/>
          </w:tcPr>
          <w:p w14:paraId="3BA50301" w14:textId="77777777" w:rsidR="008B7D1D" w:rsidRPr="00AF35C0" w:rsidRDefault="008B7D1D" w:rsidP="00412B3B">
            <w:pPr>
              <w:pStyle w:val="UrbisTableText"/>
              <w:spacing w:before="0" w:after="0"/>
            </w:pPr>
            <w:r w:rsidRPr="00AF35C0">
              <w:t>Enrolments (2016)^</w:t>
            </w:r>
          </w:p>
        </w:tc>
        <w:tc>
          <w:tcPr>
            <w:tcW w:w="993" w:type="pct"/>
            <w:vAlign w:val="center"/>
          </w:tcPr>
          <w:p w14:paraId="44710299" w14:textId="77777777" w:rsidR="008B7D1D" w:rsidRPr="00AF35C0" w:rsidRDefault="008B7D1D" w:rsidP="00412B3B">
            <w:pPr>
              <w:pStyle w:val="ListBullet"/>
              <w:numPr>
                <w:ilvl w:val="0"/>
                <w:numId w:val="0"/>
              </w:numPr>
              <w:spacing w:after="0"/>
              <w:ind w:left="360" w:hanging="360"/>
            </w:pPr>
            <w:r w:rsidRPr="00AF35C0">
              <w:t>Metropolitan: 9,471</w:t>
            </w:r>
          </w:p>
        </w:tc>
        <w:tc>
          <w:tcPr>
            <w:tcW w:w="993" w:type="pct"/>
            <w:gridSpan w:val="3"/>
            <w:vAlign w:val="center"/>
          </w:tcPr>
          <w:p w14:paraId="3E7D7B21" w14:textId="77777777" w:rsidR="008B7D1D" w:rsidRPr="00AF35C0" w:rsidRDefault="008B7D1D" w:rsidP="00412B3B">
            <w:pPr>
              <w:pStyle w:val="ListBullet"/>
              <w:numPr>
                <w:ilvl w:val="0"/>
                <w:numId w:val="0"/>
              </w:numPr>
              <w:spacing w:after="0"/>
              <w:ind w:left="360" w:hanging="360"/>
            </w:pPr>
            <w:r w:rsidRPr="00AF35C0">
              <w:t>Regional: 1,477</w:t>
            </w:r>
          </w:p>
        </w:tc>
        <w:tc>
          <w:tcPr>
            <w:tcW w:w="993" w:type="pct"/>
            <w:gridSpan w:val="2"/>
            <w:vAlign w:val="center"/>
          </w:tcPr>
          <w:p w14:paraId="6EE968C4" w14:textId="77777777" w:rsidR="008B7D1D" w:rsidRPr="00AF35C0" w:rsidRDefault="008B7D1D" w:rsidP="00412B3B">
            <w:pPr>
              <w:pStyle w:val="ListBullet"/>
              <w:numPr>
                <w:ilvl w:val="0"/>
                <w:numId w:val="0"/>
              </w:numPr>
              <w:spacing w:after="0"/>
              <w:ind w:left="360" w:hanging="360"/>
            </w:pPr>
            <w:r w:rsidRPr="00AF35C0">
              <w:t>International: 2,167</w:t>
            </w:r>
          </w:p>
        </w:tc>
        <w:tc>
          <w:tcPr>
            <w:tcW w:w="993" w:type="pct"/>
            <w:vAlign w:val="center"/>
          </w:tcPr>
          <w:p w14:paraId="0B6527DC" w14:textId="77777777" w:rsidR="008B7D1D" w:rsidRPr="00AF35C0" w:rsidRDefault="008B7D1D" w:rsidP="00412B3B">
            <w:pPr>
              <w:pStyle w:val="ListBullet"/>
              <w:numPr>
                <w:ilvl w:val="0"/>
                <w:numId w:val="0"/>
              </w:numPr>
              <w:spacing w:after="0"/>
              <w:ind w:left="360" w:hanging="360"/>
            </w:pPr>
            <w:r w:rsidRPr="00AF35C0">
              <w:t>Total: 13,115</w:t>
            </w:r>
          </w:p>
        </w:tc>
      </w:tr>
      <w:tr w:rsidR="008B7D1D" w:rsidRPr="00AF35C0" w14:paraId="2CD5AF19" w14:textId="77777777" w:rsidTr="00412B3B">
        <w:trPr>
          <w:trHeight w:val="240"/>
        </w:trPr>
        <w:tc>
          <w:tcPr>
            <w:tcW w:w="1028" w:type="pct"/>
            <w:vAlign w:val="top"/>
          </w:tcPr>
          <w:p w14:paraId="7A99A0BE" w14:textId="77777777" w:rsidR="008B7D1D" w:rsidRPr="00AF35C0" w:rsidRDefault="008B7D1D" w:rsidP="00412B3B">
            <w:pPr>
              <w:pStyle w:val="UrbisTableText"/>
              <w:spacing w:before="0" w:after="0"/>
            </w:pPr>
            <w:r w:rsidRPr="00AF35C0">
              <w:t>PBSA Supply Benchmark (2016)**</w:t>
            </w:r>
          </w:p>
        </w:tc>
        <w:tc>
          <w:tcPr>
            <w:tcW w:w="3972" w:type="pct"/>
            <w:gridSpan w:val="7"/>
            <w:vAlign w:val="center"/>
          </w:tcPr>
          <w:p w14:paraId="72B88BBC" w14:textId="77777777" w:rsidR="008B7D1D" w:rsidRPr="00AF35C0" w:rsidRDefault="008B7D1D" w:rsidP="00412B3B">
            <w:pPr>
              <w:pStyle w:val="ListBullet"/>
              <w:numPr>
                <w:ilvl w:val="0"/>
                <w:numId w:val="0"/>
              </w:numPr>
              <w:spacing w:after="0"/>
              <w:ind w:left="360" w:hanging="360"/>
            </w:pPr>
            <w:r w:rsidRPr="00AF35C0">
              <w:t>23.4 full time students per bed</w:t>
            </w:r>
          </w:p>
        </w:tc>
      </w:tr>
      <w:tr w:rsidR="008B7D1D" w:rsidRPr="00AF35C0" w14:paraId="73EDFD40" w14:textId="77777777" w:rsidTr="00412B3B">
        <w:trPr>
          <w:cnfStyle w:val="000000100000" w:firstRow="0" w:lastRow="0" w:firstColumn="0" w:lastColumn="0" w:oddVBand="0" w:evenVBand="0" w:oddHBand="1" w:evenHBand="0" w:firstRowFirstColumn="0" w:firstRowLastColumn="0" w:lastRowFirstColumn="0" w:lastRowLastColumn="0"/>
          <w:trHeight w:val="240"/>
        </w:trPr>
        <w:tc>
          <w:tcPr>
            <w:tcW w:w="1028" w:type="pct"/>
            <w:vAlign w:val="top"/>
          </w:tcPr>
          <w:p w14:paraId="1CAB190B" w14:textId="77777777" w:rsidR="008B7D1D" w:rsidRPr="00AF35C0" w:rsidRDefault="008B7D1D" w:rsidP="00412B3B">
            <w:pPr>
              <w:pStyle w:val="UrbisTableText"/>
              <w:spacing w:before="0" w:after="0"/>
              <w:rPr>
                <w:b/>
              </w:rPr>
            </w:pPr>
            <w:r w:rsidRPr="00AF35C0">
              <w:rPr>
                <w:b/>
              </w:rPr>
              <w:t>On Campus Fees</w:t>
            </w:r>
          </w:p>
        </w:tc>
        <w:tc>
          <w:tcPr>
            <w:tcW w:w="1324" w:type="pct"/>
            <w:gridSpan w:val="2"/>
            <w:vAlign w:val="center"/>
          </w:tcPr>
          <w:p w14:paraId="6AEC6EFE" w14:textId="77777777" w:rsidR="008B7D1D" w:rsidRPr="00AF35C0" w:rsidRDefault="008B7D1D" w:rsidP="00412B3B">
            <w:pPr>
              <w:pStyle w:val="ListBullet"/>
              <w:numPr>
                <w:ilvl w:val="0"/>
                <w:numId w:val="0"/>
              </w:numPr>
              <w:spacing w:after="0"/>
              <w:jc w:val="center"/>
              <w:rPr>
                <w:b/>
              </w:rPr>
            </w:pPr>
            <w:r w:rsidRPr="00AF35C0">
              <w:rPr>
                <w:b/>
              </w:rPr>
              <w:t>Shared Accommodation (Self Catered)</w:t>
            </w:r>
          </w:p>
        </w:tc>
        <w:tc>
          <w:tcPr>
            <w:tcW w:w="1324" w:type="pct"/>
            <w:gridSpan w:val="3"/>
            <w:vAlign w:val="center"/>
          </w:tcPr>
          <w:p w14:paraId="0B6B08BA" w14:textId="77777777" w:rsidR="008B7D1D" w:rsidRPr="00AF35C0" w:rsidRDefault="008B7D1D" w:rsidP="00412B3B">
            <w:pPr>
              <w:pStyle w:val="ListBullet"/>
              <w:numPr>
                <w:ilvl w:val="0"/>
                <w:numId w:val="0"/>
              </w:numPr>
              <w:spacing w:after="0"/>
              <w:ind w:left="360" w:hanging="360"/>
              <w:jc w:val="center"/>
              <w:rPr>
                <w:b/>
              </w:rPr>
            </w:pPr>
            <w:r w:rsidRPr="00AF35C0">
              <w:rPr>
                <w:b/>
              </w:rPr>
              <w:t>Shared Accommodation (Fully Catered)</w:t>
            </w:r>
          </w:p>
        </w:tc>
        <w:tc>
          <w:tcPr>
            <w:tcW w:w="1324" w:type="pct"/>
            <w:gridSpan w:val="2"/>
            <w:vAlign w:val="center"/>
          </w:tcPr>
          <w:p w14:paraId="243A8430" w14:textId="77777777" w:rsidR="008B7D1D" w:rsidRPr="00AF35C0" w:rsidRDefault="008B7D1D" w:rsidP="00412B3B">
            <w:pPr>
              <w:pStyle w:val="ListBullet"/>
              <w:numPr>
                <w:ilvl w:val="0"/>
                <w:numId w:val="0"/>
              </w:numPr>
              <w:spacing w:after="0"/>
              <w:ind w:left="360" w:hanging="360"/>
              <w:jc w:val="center"/>
              <w:rPr>
                <w:b/>
              </w:rPr>
            </w:pPr>
            <w:r w:rsidRPr="00AF35C0">
              <w:rPr>
                <w:b/>
              </w:rPr>
              <w:t>Self-Contained Studio (Self Catered)</w:t>
            </w:r>
          </w:p>
        </w:tc>
      </w:tr>
      <w:tr w:rsidR="008B7D1D" w:rsidRPr="00AF35C0" w14:paraId="61EEAF8A" w14:textId="77777777" w:rsidTr="00412B3B">
        <w:trPr>
          <w:trHeight w:val="240"/>
        </w:trPr>
        <w:tc>
          <w:tcPr>
            <w:tcW w:w="1028" w:type="pct"/>
            <w:vAlign w:val="top"/>
          </w:tcPr>
          <w:p w14:paraId="0C197BF6" w14:textId="77777777" w:rsidR="008B7D1D" w:rsidRPr="00AF35C0" w:rsidRDefault="008B7D1D" w:rsidP="00412B3B">
            <w:pPr>
              <w:pStyle w:val="UrbisTableText"/>
              <w:spacing w:before="0" w:after="0"/>
            </w:pPr>
            <w:r w:rsidRPr="00AF35C0">
              <w:t>Average Weekly Fee</w:t>
            </w:r>
          </w:p>
        </w:tc>
        <w:tc>
          <w:tcPr>
            <w:tcW w:w="1324" w:type="pct"/>
            <w:gridSpan w:val="2"/>
            <w:vAlign w:val="center"/>
          </w:tcPr>
          <w:p w14:paraId="48B53BA6" w14:textId="77777777" w:rsidR="008B7D1D" w:rsidRPr="00AF35C0" w:rsidRDefault="008B7D1D" w:rsidP="00412B3B">
            <w:pPr>
              <w:pStyle w:val="ListBullet"/>
              <w:numPr>
                <w:ilvl w:val="0"/>
                <w:numId w:val="0"/>
              </w:numPr>
              <w:spacing w:after="0"/>
              <w:ind w:left="360" w:hanging="360"/>
              <w:jc w:val="center"/>
            </w:pPr>
            <w:r w:rsidRPr="00AF35C0">
              <w:t>$250</w:t>
            </w:r>
          </w:p>
        </w:tc>
        <w:tc>
          <w:tcPr>
            <w:tcW w:w="1324" w:type="pct"/>
            <w:gridSpan w:val="3"/>
            <w:vAlign w:val="center"/>
          </w:tcPr>
          <w:p w14:paraId="6BBE1A61" w14:textId="77777777" w:rsidR="008B7D1D" w:rsidRPr="00AF35C0" w:rsidRDefault="008B7D1D" w:rsidP="00412B3B">
            <w:pPr>
              <w:pStyle w:val="ListBullet"/>
              <w:numPr>
                <w:ilvl w:val="0"/>
                <w:numId w:val="0"/>
              </w:numPr>
              <w:spacing w:after="0"/>
              <w:ind w:left="360" w:hanging="360"/>
              <w:jc w:val="center"/>
            </w:pPr>
            <w:r w:rsidRPr="00AF35C0">
              <w:t>$352</w:t>
            </w:r>
          </w:p>
        </w:tc>
        <w:tc>
          <w:tcPr>
            <w:tcW w:w="1324" w:type="pct"/>
            <w:gridSpan w:val="2"/>
            <w:vAlign w:val="center"/>
          </w:tcPr>
          <w:p w14:paraId="7706FB96" w14:textId="77777777" w:rsidR="008B7D1D" w:rsidRPr="00AF35C0" w:rsidRDefault="008B7D1D" w:rsidP="00412B3B">
            <w:pPr>
              <w:pStyle w:val="ListBullet"/>
              <w:numPr>
                <w:ilvl w:val="0"/>
                <w:numId w:val="0"/>
              </w:numPr>
              <w:spacing w:after="0"/>
              <w:ind w:left="360" w:hanging="360"/>
              <w:jc w:val="center"/>
            </w:pPr>
            <w:r w:rsidRPr="00AF35C0">
              <w:t>N/A</w:t>
            </w:r>
          </w:p>
        </w:tc>
      </w:tr>
      <w:tr w:rsidR="008B7D1D" w:rsidRPr="00AF35C0" w14:paraId="62016600" w14:textId="77777777" w:rsidTr="00412B3B">
        <w:trPr>
          <w:cnfStyle w:val="000000100000" w:firstRow="0" w:lastRow="0" w:firstColumn="0" w:lastColumn="0" w:oddVBand="0" w:evenVBand="0" w:oddHBand="1" w:evenHBand="0" w:firstRowFirstColumn="0" w:firstRowLastColumn="0" w:lastRowFirstColumn="0" w:lastRowLastColumn="0"/>
          <w:trHeight w:val="228"/>
        </w:trPr>
        <w:tc>
          <w:tcPr>
            <w:tcW w:w="1028" w:type="pct"/>
            <w:vAlign w:val="top"/>
          </w:tcPr>
          <w:p w14:paraId="1CD11953" w14:textId="77777777" w:rsidR="008B7D1D" w:rsidRPr="00AF35C0" w:rsidRDefault="008B7D1D" w:rsidP="00412B3B">
            <w:pPr>
              <w:pStyle w:val="UrbisTableText"/>
              <w:spacing w:before="0" w:after="0"/>
              <w:rPr>
                <w:b/>
              </w:rPr>
            </w:pPr>
            <w:r w:rsidRPr="00AF35C0">
              <w:rPr>
                <w:b/>
              </w:rPr>
              <w:t>Policies</w:t>
            </w:r>
          </w:p>
        </w:tc>
        <w:tc>
          <w:tcPr>
            <w:tcW w:w="1942" w:type="pct"/>
            <w:gridSpan w:val="3"/>
            <w:vAlign w:val="center"/>
          </w:tcPr>
          <w:p w14:paraId="1CC556FA" w14:textId="77777777" w:rsidR="008B7D1D" w:rsidRPr="00AF35C0" w:rsidRDefault="008B7D1D" w:rsidP="00412B3B">
            <w:pPr>
              <w:pStyle w:val="UrbisTableText"/>
              <w:spacing w:before="0" w:after="0"/>
              <w:jc w:val="center"/>
              <w:rPr>
                <w:b/>
              </w:rPr>
            </w:pPr>
            <w:r w:rsidRPr="00AF35C0">
              <w:rPr>
                <w:b/>
              </w:rPr>
              <w:t>All Accommodation</w:t>
            </w:r>
          </w:p>
        </w:tc>
        <w:tc>
          <w:tcPr>
            <w:tcW w:w="2030" w:type="pct"/>
            <w:gridSpan w:val="4"/>
            <w:vAlign w:val="center"/>
          </w:tcPr>
          <w:p w14:paraId="59A675C8" w14:textId="77777777" w:rsidR="008B7D1D" w:rsidRPr="00AF35C0" w:rsidRDefault="008B7D1D" w:rsidP="00412B3B">
            <w:pPr>
              <w:pStyle w:val="UrbisTableText"/>
              <w:spacing w:before="0" w:after="0"/>
              <w:jc w:val="center"/>
              <w:rPr>
                <w:b/>
              </w:rPr>
            </w:pPr>
            <w:r w:rsidRPr="00AF35C0">
              <w:rPr>
                <w:b/>
              </w:rPr>
              <w:t>Specific to RRR Students</w:t>
            </w:r>
          </w:p>
        </w:tc>
      </w:tr>
      <w:tr w:rsidR="008B7D1D" w:rsidRPr="00AF35C0" w14:paraId="3DBD772A" w14:textId="77777777" w:rsidTr="00412B3B">
        <w:trPr>
          <w:trHeight w:val="454"/>
        </w:trPr>
        <w:tc>
          <w:tcPr>
            <w:tcW w:w="1028" w:type="pct"/>
            <w:vAlign w:val="top"/>
          </w:tcPr>
          <w:p w14:paraId="6AB300DD" w14:textId="77777777" w:rsidR="008B7D1D" w:rsidRPr="00AF35C0" w:rsidRDefault="008B7D1D" w:rsidP="00412B3B">
            <w:pPr>
              <w:pStyle w:val="UrbisTableText"/>
              <w:spacing w:before="0" w:after="0"/>
            </w:pPr>
            <w:r w:rsidRPr="00AF35C0">
              <w:t>Accommodation Guarantee</w:t>
            </w:r>
          </w:p>
        </w:tc>
        <w:tc>
          <w:tcPr>
            <w:tcW w:w="3972" w:type="pct"/>
            <w:gridSpan w:val="7"/>
            <w:vAlign w:val="top"/>
          </w:tcPr>
          <w:p w14:paraId="70350994" w14:textId="77777777" w:rsidR="008B7D1D" w:rsidRPr="00AF35C0" w:rsidRDefault="008B7D1D" w:rsidP="00412B3B">
            <w:r w:rsidRPr="00AF35C0">
              <w:t>No accommodation guarantees for students at the university</w:t>
            </w:r>
          </w:p>
        </w:tc>
      </w:tr>
      <w:tr w:rsidR="008B7D1D" w:rsidRPr="00AF35C0" w14:paraId="3259DD9F"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028" w:type="pct"/>
            <w:vAlign w:val="top"/>
          </w:tcPr>
          <w:p w14:paraId="28915E9A" w14:textId="77777777" w:rsidR="008B7D1D" w:rsidRPr="00AF35C0" w:rsidRDefault="008B7D1D" w:rsidP="00412B3B">
            <w:pPr>
              <w:pStyle w:val="UrbisTableText"/>
              <w:spacing w:before="0" w:after="0"/>
            </w:pPr>
            <w:r w:rsidRPr="00AF35C0">
              <w:t>Subsidisation/ Bursaries/ Scholarships</w:t>
            </w:r>
          </w:p>
        </w:tc>
        <w:tc>
          <w:tcPr>
            <w:tcW w:w="1942" w:type="pct"/>
            <w:gridSpan w:val="3"/>
            <w:vAlign w:val="top"/>
          </w:tcPr>
          <w:p w14:paraId="6BE6F357" w14:textId="77777777" w:rsidR="008B7D1D" w:rsidRPr="00AF35C0" w:rsidRDefault="008B7D1D" w:rsidP="00412B3B">
            <w:r w:rsidRPr="00AF35C0">
              <w:rPr>
                <w:lang w:eastAsia="en-US"/>
              </w:rPr>
              <w:t>There are a range of accommodation bursaries/ scholarships available to students.  Due to regional students accounting for a large proportion of residents, there are a number of specific programs available to them (see opposite).</w:t>
            </w:r>
          </w:p>
        </w:tc>
        <w:tc>
          <w:tcPr>
            <w:tcW w:w="2030" w:type="pct"/>
            <w:gridSpan w:val="4"/>
            <w:vAlign w:val="top"/>
          </w:tcPr>
          <w:p w14:paraId="16122FB1" w14:textId="77777777" w:rsidR="008B7D1D" w:rsidRPr="00AF35C0" w:rsidRDefault="008B7D1D" w:rsidP="00412B3B">
            <w:r w:rsidRPr="00AF35C0">
              <w:t>A range of accommodation scholarships are available to regional students including:</w:t>
            </w:r>
          </w:p>
          <w:p w14:paraId="52BC601B" w14:textId="77777777" w:rsidR="008B7D1D" w:rsidRPr="00AF35C0" w:rsidRDefault="008B7D1D" w:rsidP="00412B3B">
            <w:pPr>
              <w:pStyle w:val="UrbisTableBullet"/>
              <w:spacing w:before="60" w:after="60" w:line="240" w:lineRule="auto"/>
              <w:ind w:left="227" w:hanging="227"/>
            </w:pPr>
            <w:r w:rsidRPr="00AF35C0">
              <w:t>Deirdre Jordan Village Rural Scholarships: $1,000</w:t>
            </w:r>
          </w:p>
          <w:p w14:paraId="1FBFDE9A" w14:textId="77777777" w:rsidR="008B7D1D" w:rsidRPr="00AF35C0" w:rsidRDefault="008B7D1D" w:rsidP="00412B3B">
            <w:pPr>
              <w:pStyle w:val="UrbisTableBullet"/>
              <w:spacing w:before="60" w:after="60" w:line="240" w:lineRule="auto"/>
              <w:ind w:left="227" w:hanging="227"/>
            </w:pPr>
            <w:r w:rsidRPr="00AF35C0">
              <w:t>Flinders University Student Access Scholarships: $5,000</w:t>
            </w:r>
          </w:p>
          <w:p w14:paraId="1ECB77EA" w14:textId="77777777" w:rsidR="008B7D1D" w:rsidRPr="00AF35C0" w:rsidRDefault="008B7D1D" w:rsidP="00412B3B">
            <w:pPr>
              <w:pStyle w:val="UrbisTableBullet"/>
              <w:spacing w:before="60" w:after="60" w:line="240" w:lineRule="auto"/>
              <w:ind w:left="227" w:hanging="227"/>
            </w:pPr>
            <w:r w:rsidRPr="00AF35C0">
              <w:t xml:space="preserve">Hayley </w:t>
            </w:r>
            <w:proofErr w:type="spellStart"/>
            <w:r w:rsidRPr="00AF35C0">
              <w:t>Fehring</w:t>
            </w:r>
            <w:proofErr w:type="spellEnd"/>
            <w:r w:rsidRPr="00AF35C0">
              <w:t xml:space="preserve"> Rural Scholarship: $1,000</w:t>
            </w:r>
          </w:p>
          <w:p w14:paraId="7EC407CC" w14:textId="77777777" w:rsidR="008B7D1D" w:rsidRPr="00AF35C0" w:rsidRDefault="008B7D1D" w:rsidP="00412B3B">
            <w:pPr>
              <w:pStyle w:val="UrbisTableBullet"/>
              <w:spacing w:before="60" w:after="60" w:line="240" w:lineRule="auto"/>
              <w:ind w:left="227" w:hanging="227"/>
            </w:pPr>
            <w:r w:rsidRPr="00AF35C0">
              <w:t>University Hall Rural Scholarship: $1,000</w:t>
            </w:r>
          </w:p>
          <w:p w14:paraId="416C1B5D" w14:textId="77777777" w:rsidR="008B7D1D" w:rsidRPr="00AF35C0" w:rsidRDefault="008B7D1D" w:rsidP="00412B3B">
            <w:pPr>
              <w:pStyle w:val="UrbisTableBullet"/>
              <w:spacing w:before="60" w:after="60" w:line="240" w:lineRule="auto"/>
              <w:ind w:left="227" w:hanging="227"/>
            </w:pPr>
            <w:r w:rsidRPr="00AF35C0">
              <w:t>Wattle Range Council Hon Terry Roberts MLC Memorial Student Scholarship: $1,000</w:t>
            </w:r>
          </w:p>
          <w:p w14:paraId="6B629B2B" w14:textId="77777777" w:rsidR="008B7D1D" w:rsidRPr="00AF35C0" w:rsidRDefault="008B7D1D" w:rsidP="00412B3B">
            <w:pPr>
              <w:pStyle w:val="UrbisTableBullet"/>
              <w:spacing w:before="60" w:after="60" w:line="240" w:lineRule="auto"/>
              <w:ind w:left="227" w:hanging="227"/>
            </w:pPr>
            <w:r w:rsidRPr="00AF35C0">
              <w:t>Indigenous Commonwealth Accommodation Scholarship: $5,276 per year^^</w:t>
            </w:r>
          </w:p>
          <w:p w14:paraId="40E7BF66" w14:textId="77777777" w:rsidR="008B7D1D" w:rsidRPr="00AF35C0" w:rsidRDefault="008B7D1D" w:rsidP="00412B3B">
            <w:pPr>
              <w:pStyle w:val="UrbisTableBullet"/>
              <w:spacing w:before="60" w:after="60" w:line="240" w:lineRule="auto"/>
              <w:ind w:left="227" w:hanging="227"/>
            </w:pPr>
            <w:r w:rsidRPr="00AF35C0">
              <w:t>Bendigo and Adelaide Bank Scholarship for Rural and Regional Students: $5,000 per year</w:t>
            </w:r>
          </w:p>
          <w:p w14:paraId="15A692C9" w14:textId="77777777" w:rsidR="008B7D1D" w:rsidRPr="00AF35C0" w:rsidRDefault="008B7D1D" w:rsidP="00412B3B">
            <w:pPr>
              <w:pStyle w:val="UrbisTableBullet"/>
              <w:spacing w:before="60" w:after="60" w:line="240" w:lineRule="auto"/>
              <w:ind w:left="227" w:hanging="227"/>
            </w:pPr>
            <w:r w:rsidRPr="00AF35C0">
              <w:t>Flinders Living University Hall Rural Scholarship: $1,000</w:t>
            </w:r>
          </w:p>
        </w:tc>
      </w:tr>
      <w:tr w:rsidR="008B7D1D" w:rsidRPr="00AF35C0" w14:paraId="6857751F" w14:textId="77777777" w:rsidTr="00412B3B">
        <w:trPr>
          <w:trHeight w:val="454"/>
        </w:trPr>
        <w:tc>
          <w:tcPr>
            <w:tcW w:w="1028" w:type="pct"/>
            <w:vAlign w:val="top"/>
          </w:tcPr>
          <w:p w14:paraId="3C97E3DF" w14:textId="77777777" w:rsidR="008B7D1D" w:rsidRPr="00AF35C0" w:rsidRDefault="008B7D1D" w:rsidP="00412B3B">
            <w:pPr>
              <w:pStyle w:val="UrbisTableText"/>
              <w:spacing w:before="0" w:after="0"/>
            </w:pPr>
            <w:r w:rsidRPr="00AF35C0">
              <w:t>Allocation/ Preferences</w:t>
            </w:r>
          </w:p>
        </w:tc>
        <w:tc>
          <w:tcPr>
            <w:tcW w:w="3972" w:type="pct"/>
            <w:gridSpan w:val="7"/>
            <w:vAlign w:val="top"/>
          </w:tcPr>
          <w:p w14:paraId="2A0DA3F3" w14:textId="77777777" w:rsidR="008B7D1D" w:rsidRPr="00AF35C0" w:rsidRDefault="008B7D1D" w:rsidP="00412B3B">
            <w:r w:rsidRPr="00AF35C0">
              <w:t xml:space="preserve">Regional students represent a large proportion of residents within the Flinders University accommodation.  However, there is no specific policy of allocating beds to regional students or providing preferences.  This reflects the vacancies in existing accommodation and the university’s desire to maximise occupancy. </w:t>
            </w:r>
          </w:p>
        </w:tc>
      </w:tr>
    </w:tbl>
    <w:p w14:paraId="7E3509EA" w14:textId="77777777" w:rsidR="008B7D1D" w:rsidRPr="00AF35C0" w:rsidRDefault="008B7D1D" w:rsidP="008B7D1D">
      <w:pPr>
        <w:spacing w:after="0"/>
        <w:rPr>
          <w:sz w:val="16"/>
          <w:szCs w:val="16"/>
        </w:rPr>
      </w:pPr>
      <w:r w:rsidRPr="00AF35C0">
        <w:rPr>
          <w:sz w:val="16"/>
          <w:szCs w:val="16"/>
        </w:rPr>
        <w:t>Note: ^ Full-time on-campus students</w:t>
      </w:r>
    </w:p>
    <w:p w14:paraId="53CA462D" w14:textId="77777777" w:rsidR="008B7D1D" w:rsidRPr="00AF35C0" w:rsidRDefault="008B7D1D" w:rsidP="008B7D1D">
      <w:pPr>
        <w:spacing w:after="0"/>
        <w:rPr>
          <w:sz w:val="16"/>
          <w:szCs w:val="16"/>
        </w:rPr>
      </w:pPr>
      <w:r w:rsidRPr="00AF35C0">
        <w:rPr>
          <w:sz w:val="16"/>
          <w:szCs w:val="16"/>
        </w:rPr>
        <w:t>Note: * Private (non-affiliated) off-campus supply in the Bedford Park area that targets Flinders University students</w:t>
      </w:r>
    </w:p>
    <w:p w14:paraId="11F3030B" w14:textId="77777777" w:rsidR="008B7D1D" w:rsidRPr="00AF35C0" w:rsidRDefault="008B7D1D" w:rsidP="008B7D1D">
      <w:pPr>
        <w:spacing w:after="0"/>
        <w:rPr>
          <w:sz w:val="16"/>
          <w:szCs w:val="16"/>
        </w:rPr>
      </w:pPr>
      <w:r w:rsidRPr="00AF35C0">
        <w:rPr>
          <w:sz w:val="16"/>
          <w:szCs w:val="16"/>
        </w:rPr>
        <w:t>Note: ** Total full-time on-campus students divided by total beds.</w:t>
      </w:r>
    </w:p>
    <w:p w14:paraId="32C8768B" w14:textId="77777777" w:rsidR="008B7D1D" w:rsidRPr="00AF35C0" w:rsidRDefault="008B7D1D" w:rsidP="008B7D1D">
      <w:pPr>
        <w:spacing w:after="0"/>
        <w:rPr>
          <w:sz w:val="16"/>
          <w:szCs w:val="16"/>
        </w:rPr>
      </w:pPr>
      <w:r w:rsidRPr="00AF35C0">
        <w:rPr>
          <w:sz w:val="16"/>
          <w:szCs w:val="16"/>
        </w:rPr>
        <w:t>Note: ^^ Scholarship/Bursary only available to indigenous students</w:t>
      </w:r>
    </w:p>
    <w:p w14:paraId="4F787927" w14:textId="77777777" w:rsidR="008B7D1D" w:rsidRPr="00AF35C0" w:rsidRDefault="008B7D1D" w:rsidP="008B7D1D">
      <w:pPr>
        <w:rPr>
          <w:sz w:val="16"/>
          <w:szCs w:val="16"/>
        </w:rPr>
      </w:pPr>
      <w:r w:rsidRPr="00AF35C0">
        <w:rPr>
          <w:sz w:val="16"/>
          <w:szCs w:val="16"/>
        </w:rPr>
        <w:t>Source: Department of Education and Training; University; Urbis</w:t>
      </w:r>
    </w:p>
    <w:p w14:paraId="56D65663" w14:textId="77777777" w:rsidR="008B7D1D" w:rsidRPr="00AF35C0" w:rsidRDefault="008B7D1D" w:rsidP="008B7D1D">
      <w:pPr>
        <w:pStyle w:val="ListBullet"/>
        <w:numPr>
          <w:ilvl w:val="0"/>
          <w:numId w:val="0"/>
        </w:numPr>
        <w:ind w:left="360" w:hanging="360"/>
      </w:pPr>
    </w:p>
    <w:tbl>
      <w:tblPr>
        <w:tblStyle w:val="CaptionTable"/>
        <w:tblpPr w:leftFromText="180" w:rightFromText="180" w:vertAnchor="text" w:horzAnchor="margin" w:tblpY="-124"/>
        <w:tblW w:w="5000" w:type="pct"/>
        <w:tblCellMar>
          <w:left w:w="0" w:type="dxa"/>
          <w:right w:w="0" w:type="dxa"/>
        </w:tblCellMar>
        <w:tblLook w:val="04A0" w:firstRow="1" w:lastRow="0" w:firstColumn="1" w:lastColumn="0" w:noHBand="0" w:noVBand="1"/>
        <w:tblCaption w:val="Western Sydney University - All Campuses"/>
        <w:tblDescription w:val="Western Sydney University - All Campuses"/>
      </w:tblPr>
      <w:tblGrid>
        <w:gridCol w:w="1980"/>
        <w:gridCol w:w="1912"/>
        <w:gridCol w:w="637"/>
        <w:gridCol w:w="1190"/>
        <w:gridCol w:w="85"/>
        <w:gridCol w:w="1275"/>
        <w:gridCol w:w="637"/>
        <w:gridCol w:w="1912"/>
      </w:tblGrid>
      <w:tr w:rsidR="008B7D1D" w:rsidRPr="00AF35C0" w14:paraId="271E1C73" w14:textId="77777777" w:rsidTr="00543DAC">
        <w:trPr>
          <w:cnfStyle w:val="100000000000" w:firstRow="1" w:lastRow="0" w:firstColumn="0" w:lastColumn="0" w:oddVBand="0" w:evenVBand="0" w:oddHBand="0" w:evenHBand="0" w:firstRowFirstColumn="0" w:firstRowLastColumn="0" w:lastRowFirstColumn="0" w:lastRowLastColumn="0"/>
          <w:trHeight w:val="454"/>
          <w:tblHeader/>
        </w:trPr>
        <w:tc>
          <w:tcPr>
            <w:tcW w:w="5000" w:type="pct"/>
            <w:gridSpan w:val="8"/>
            <w:vAlign w:val="top"/>
          </w:tcPr>
          <w:p w14:paraId="77BCF55E" w14:textId="77777777" w:rsidR="008B7D1D" w:rsidRPr="00AF35C0" w:rsidRDefault="008B7D1D" w:rsidP="00412B3B">
            <w:pPr>
              <w:pStyle w:val="UrbisTableHeading"/>
            </w:pPr>
            <w:r w:rsidRPr="00AF35C0">
              <w:lastRenderedPageBreak/>
              <w:t>Western Sydney University – All Campuses</w:t>
            </w:r>
          </w:p>
        </w:tc>
      </w:tr>
      <w:tr w:rsidR="008B7D1D" w:rsidRPr="00AF35C0" w14:paraId="79901A77" w14:textId="77777777" w:rsidTr="00412B3B">
        <w:trPr>
          <w:cnfStyle w:val="000000100000" w:firstRow="0" w:lastRow="0" w:firstColumn="0" w:lastColumn="0" w:oddVBand="0" w:evenVBand="0" w:oddHBand="1" w:evenHBand="0" w:firstRowFirstColumn="0" w:firstRowLastColumn="0" w:lastRowFirstColumn="0" w:lastRowLastColumn="0"/>
          <w:trHeight w:val="340"/>
        </w:trPr>
        <w:tc>
          <w:tcPr>
            <w:tcW w:w="1028" w:type="pct"/>
            <w:vAlign w:val="top"/>
          </w:tcPr>
          <w:p w14:paraId="493620A6" w14:textId="77777777" w:rsidR="008B7D1D" w:rsidRPr="00AF35C0" w:rsidRDefault="008B7D1D" w:rsidP="00412B3B">
            <w:pPr>
              <w:pStyle w:val="UrbisTableText"/>
              <w:spacing w:before="0" w:after="0"/>
              <w:rPr>
                <w:b/>
              </w:rPr>
            </w:pPr>
            <w:r w:rsidRPr="00AF35C0">
              <w:rPr>
                <w:b/>
              </w:rPr>
              <w:t>PBSA Supply</w:t>
            </w:r>
          </w:p>
        </w:tc>
        <w:tc>
          <w:tcPr>
            <w:tcW w:w="1942" w:type="pct"/>
            <w:gridSpan w:val="3"/>
            <w:vAlign w:val="top"/>
          </w:tcPr>
          <w:p w14:paraId="3C8F54F9" w14:textId="77777777" w:rsidR="008B7D1D" w:rsidRPr="00AF35C0" w:rsidRDefault="008B7D1D" w:rsidP="00412B3B">
            <w:pPr>
              <w:pStyle w:val="UrbisTableText"/>
              <w:spacing w:before="0" w:after="0"/>
              <w:jc w:val="center"/>
              <w:rPr>
                <w:b/>
              </w:rPr>
            </w:pPr>
            <w:r w:rsidRPr="00AF35C0">
              <w:rPr>
                <w:b/>
              </w:rPr>
              <w:t>No. of Facilities</w:t>
            </w:r>
          </w:p>
        </w:tc>
        <w:tc>
          <w:tcPr>
            <w:tcW w:w="2030" w:type="pct"/>
            <w:gridSpan w:val="4"/>
            <w:vAlign w:val="top"/>
          </w:tcPr>
          <w:p w14:paraId="61BBB809" w14:textId="77777777" w:rsidR="008B7D1D" w:rsidRPr="00AF35C0" w:rsidRDefault="008B7D1D" w:rsidP="00412B3B">
            <w:pPr>
              <w:pStyle w:val="UrbisTableText"/>
              <w:spacing w:before="0" w:after="0"/>
              <w:jc w:val="center"/>
              <w:rPr>
                <w:b/>
              </w:rPr>
            </w:pPr>
            <w:r w:rsidRPr="00AF35C0">
              <w:rPr>
                <w:b/>
              </w:rPr>
              <w:t>No. of Beds</w:t>
            </w:r>
          </w:p>
        </w:tc>
      </w:tr>
      <w:tr w:rsidR="008B7D1D" w:rsidRPr="00AF35C0" w14:paraId="39F905C7" w14:textId="77777777" w:rsidTr="00412B3B">
        <w:trPr>
          <w:trHeight w:val="287"/>
        </w:trPr>
        <w:tc>
          <w:tcPr>
            <w:tcW w:w="1028" w:type="pct"/>
            <w:vAlign w:val="top"/>
          </w:tcPr>
          <w:p w14:paraId="28544855" w14:textId="77777777" w:rsidR="008B7D1D" w:rsidRPr="00AF35C0" w:rsidRDefault="008B7D1D" w:rsidP="00412B3B">
            <w:pPr>
              <w:pStyle w:val="UrbisTableText"/>
              <w:spacing w:before="0" w:after="0"/>
            </w:pPr>
            <w:r w:rsidRPr="00AF35C0">
              <w:t>JV</w:t>
            </w:r>
          </w:p>
        </w:tc>
        <w:tc>
          <w:tcPr>
            <w:tcW w:w="1942" w:type="pct"/>
            <w:gridSpan w:val="3"/>
            <w:vAlign w:val="top"/>
          </w:tcPr>
          <w:p w14:paraId="4467BD85" w14:textId="77777777" w:rsidR="008B7D1D" w:rsidRPr="00AF35C0" w:rsidRDefault="008B7D1D" w:rsidP="00412B3B">
            <w:pPr>
              <w:pStyle w:val="UrbisTableText"/>
              <w:jc w:val="center"/>
            </w:pPr>
            <w:r w:rsidRPr="00AF35C0">
              <w:t>Bankstown: 1</w:t>
            </w:r>
          </w:p>
          <w:p w14:paraId="5ADE6C95" w14:textId="77777777" w:rsidR="008B7D1D" w:rsidRPr="00AF35C0" w:rsidRDefault="008B7D1D" w:rsidP="00412B3B">
            <w:pPr>
              <w:pStyle w:val="UrbisTableText"/>
              <w:jc w:val="center"/>
            </w:pPr>
            <w:r w:rsidRPr="00AF35C0">
              <w:t>Campbelltown: 1</w:t>
            </w:r>
          </w:p>
          <w:p w14:paraId="21F88518" w14:textId="77777777" w:rsidR="008B7D1D" w:rsidRPr="00AF35C0" w:rsidRDefault="008B7D1D" w:rsidP="00412B3B">
            <w:pPr>
              <w:pStyle w:val="UrbisTableText"/>
              <w:jc w:val="center"/>
            </w:pPr>
            <w:r w:rsidRPr="00AF35C0">
              <w:t>Hawkesbury: 1</w:t>
            </w:r>
          </w:p>
          <w:p w14:paraId="5616B1F3" w14:textId="77777777" w:rsidR="008B7D1D" w:rsidRPr="00AF35C0" w:rsidRDefault="008B7D1D" w:rsidP="00412B3B">
            <w:pPr>
              <w:pStyle w:val="UrbisTableText"/>
              <w:jc w:val="center"/>
            </w:pPr>
            <w:r w:rsidRPr="00AF35C0">
              <w:t>Blacktown: 1</w:t>
            </w:r>
          </w:p>
          <w:p w14:paraId="3FB59503" w14:textId="77777777" w:rsidR="008B7D1D" w:rsidRPr="00AF35C0" w:rsidRDefault="008B7D1D" w:rsidP="00412B3B">
            <w:pPr>
              <w:pStyle w:val="UrbisTableText"/>
              <w:jc w:val="center"/>
            </w:pPr>
            <w:r w:rsidRPr="00AF35C0">
              <w:t>Parramatta: 1</w:t>
            </w:r>
          </w:p>
          <w:p w14:paraId="342276D9" w14:textId="77777777" w:rsidR="008B7D1D" w:rsidRPr="00AF35C0" w:rsidRDefault="008B7D1D" w:rsidP="00412B3B">
            <w:pPr>
              <w:pStyle w:val="UrbisTableText"/>
              <w:tabs>
                <w:tab w:val="left" w:pos="1206"/>
              </w:tabs>
              <w:jc w:val="center"/>
            </w:pPr>
            <w:r w:rsidRPr="00AF35C0">
              <w:t>Penrith: 1</w:t>
            </w:r>
          </w:p>
        </w:tc>
        <w:tc>
          <w:tcPr>
            <w:tcW w:w="2030" w:type="pct"/>
            <w:gridSpan w:val="4"/>
            <w:vAlign w:val="center"/>
          </w:tcPr>
          <w:p w14:paraId="293625BF" w14:textId="77777777" w:rsidR="008B7D1D" w:rsidRPr="00AF35C0" w:rsidRDefault="008B7D1D" w:rsidP="00412B3B">
            <w:pPr>
              <w:pStyle w:val="UrbisTableText"/>
              <w:jc w:val="center"/>
            </w:pPr>
            <w:r w:rsidRPr="00AF35C0">
              <w:t>Bankstown: 290</w:t>
            </w:r>
          </w:p>
          <w:p w14:paraId="1D52CBBB" w14:textId="77777777" w:rsidR="008B7D1D" w:rsidRPr="00AF35C0" w:rsidRDefault="008B7D1D" w:rsidP="00412B3B">
            <w:pPr>
              <w:pStyle w:val="UrbisTableText"/>
              <w:jc w:val="center"/>
            </w:pPr>
            <w:r w:rsidRPr="00AF35C0">
              <w:t>Campbelltown: 324</w:t>
            </w:r>
          </w:p>
          <w:p w14:paraId="0C5E9962" w14:textId="77777777" w:rsidR="008B7D1D" w:rsidRPr="00AF35C0" w:rsidRDefault="008B7D1D" w:rsidP="00412B3B">
            <w:pPr>
              <w:pStyle w:val="UrbisTableText"/>
              <w:jc w:val="center"/>
            </w:pPr>
            <w:r w:rsidRPr="00AF35C0">
              <w:t>Hawkesbury: 260</w:t>
            </w:r>
          </w:p>
          <w:p w14:paraId="242EECEA" w14:textId="77777777" w:rsidR="008B7D1D" w:rsidRPr="00AF35C0" w:rsidRDefault="008B7D1D" w:rsidP="00412B3B">
            <w:pPr>
              <w:pStyle w:val="UrbisTableText"/>
              <w:jc w:val="center"/>
            </w:pPr>
            <w:r w:rsidRPr="00AF35C0">
              <w:t>Blacktown: 60</w:t>
            </w:r>
          </w:p>
          <w:p w14:paraId="37439C35" w14:textId="77777777" w:rsidR="008B7D1D" w:rsidRPr="00AF35C0" w:rsidRDefault="008B7D1D" w:rsidP="00412B3B">
            <w:pPr>
              <w:pStyle w:val="UrbisTableText"/>
              <w:jc w:val="center"/>
            </w:pPr>
            <w:r w:rsidRPr="00AF35C0">
              <w:t>Parramatta: 344</w:t>
            </w:r>
          </w:p>
          <w:p w14:paraId="37CC76DE" w14:textId="77777777" w:rsidR="008B7D1D" w:rsidRPr="00AF35C0" w:rsidRDefault="008B7D1D" w:rsidP="00412B3B">
            <w:pPr>
              <w:pStyle w:val="UrbisTableText"/>
              <w:spacing w:before="0" w:after="0"/>
              <w:jc w:val="center"/>
            </w:pPr>
            <w:r w:rsidRPr="00AF35C0">
              <w:t>Penrith: 310</w:t>
            </w:r>
          </w:p>
        </w:tc>
      </w:tr>
      <w:tr w:rsidR="008B7D1D" w:rsidRPr="00AF35C0" w14:paraId="5E390D81" w14:textId="77777777" w:rsidTr="00412B3B">
        <w:trPr>
          <w:cnfStyle w:val="000000100000" w:firstRow="0" w:lastRow="0" w:firstColumn="0" w:lastColumn="0" w:oddVBand="0" w:evenVBand="0" w:oddHBand="1" w:evenHBand="0" w:firstRowFirstColumn="0" w:firstRowLastColumn="0" w:lastRowFirstColumn="0" w:lastRowLastColumn="0"/>
          <w:trHeight w:val="105"/>
        </w:trPr>
        <w:tc>
          <w:tcPr>
            <w:tcW w:w="1028" w:type="pct"/>
            <w:vAlign w:val="top"/>
          </w:tcPr>
          <w:p w14:paraId="215F890C" w14:textId="77777777" w:rsidR="008B7D1D" w:rsidRPr="00AF35C0" w:rsidRDefault="008B7D1D" w:rsidP="00412B3B">
            <w:pPr>
              <w:pStyle w:val="UrbisTableText"/>
              <w:spacing w:before="0" w:after="0"/>
              <w:rPr>
                <w:b/>
              </w:rPr>
            </w:pPr>
            <w:r w:rsidRPr="00AF35C0">
              <w:rPr>
                <w:b/>
              </w:rPr>
              <w:t>Total</w:t>
            </w:r>
          </w:p>
        </w:tc>
        <w:tc>
          <w:tcPr>
            <w:tcW w:w="1942" w:type="pct"/>
            <w:gridSpan w:val="3"/>
          </w:tcPr>
          <w:p w14:paraId="69195E75" w14:textId="77777777" w:rsidR="008B7D1D" w:rsidRPr="00AF35C0" w:rsidRDefault="008B7D1D" w:rsidP="00412B3B">
            <w:pPr>
              <w:pStyle w:val="UrbisTableText"/>
              <w:spacing w:before="0" w:after="0"/>
              <w:jc w:val="center"/>
              <w:rPr>
                <w:b/>
              </w:rPr>
            </w:pPr>
            <w:r w:rsidRPr="00AF35C0">
              <w:rPr>
                <w:b/>
              </w:rPr>
              <w:t>6</w:t>
            </w:r>
          </w:p>
        </w:tc>
        <w:tc>
          <w:tcPr>
            <w:tcW w:w="2030" w:type="pct"/>
            <w:gridSpan w:val="4"/>
            <w:vAlign w:val="top"/>
          </w:tcPr>
          <w:p w14:paraId="0D49AB30" w14:textId="77777777" w:rsidR="008B7D1D" w:rsidRPr="00AF35C0" w:rsidRDefault="008B7D1D" w:rsidP="00412B3B">
            <w:pPr>
              <w:pStyle w:val="UrbisTableText"/>
              <w:spacing w:before="0" w:after="0"/>
              <w:jc w:val="center"/>
              <w:rPr>
                <w:b/>
              </w:rPr>
            </w:pPr>
            <w:r w:rsidRPr="00AF35C0">
              <w:rPr>
                <w:b/>
              </w:rPr>
              <w:t>1,588</w:t>
            </w:r>
          </w:p>
        </w:tc>
      </w:tr>
      <w:tr w:rsidR="008B7D1D" w:rsidRPr="00AF35C0" w14:paraId="105F3921" w14:textId="77777777" w:rsidTr="00412B3B">
        <w:trPr>
          <w:trHeight w:val="251"/>
        </w:trPr>
        <w:tc>
          <w:tcPr>
            <w:tcW w:w="1028" w:type="pct"/>
            <w:vAlign w:val="top"/>
          </w:tcPr>
          <w:p w14:paraId="4DC7E920" w14:textId="77777777" w:rsidR="008B7D1D" w:rsidRPr="00AF35C0" w:rsidRDefault="008B7D1D" w:rsidP="00412B3B">
            <w:pPr>
              <w:pStyle w:val="UrbisTableText"/>
              <w:spacing w:before="0" w:after="0"/>
            </w:pPr>
            <w:r w:rsidRPr="00AF35C0">
              <w:t>Indicative Occupancy (2017)</w:t>
            </w:r>
          </w:p>
        </w:tc>
        <w:tc>
          <w:tcPr>
            <w:tcW w:w="3972" w:type="pct"/>
            <w:gridSpan w:val="7"/>
            <w:vAlign w:val="top"/>
          </w:tcPr>
          <w:p w14:paraId="0947539C" w14:textId="77777777" w:rsidR="008B7D1D" w:rsidRPr="00AF35C0" w:rsidRDefault="008B7D1D" w:rsidP="00412B3B">
            <w:pPr>
              <w:pStyle w:val="UrbisTableText"/>
              <w:spacing w:before="0" w:after="0"/>
            </w:pPr>
            <w:r w:rsidRPr="00AF35C0">
              <w:t>Range from around 55% to 85%</w:t>
            </w:r>
          </w:p>
        </w:tc>
      </w:tr>
      <w:tr w:rsidR="008B7D1D" w:rsidRPr="00AF35C0" w14:paraId="2CBC6ACA" w14:textId="77777777" w:rsidTr="00412B3B">
        <w:trPr>
          <w:cnfStyle w:val="000000100000" w:firstRow="0" w:lastRow="0" w:firstColumn="0" w:lastColumn="0" w:oddVBand="0" w:evenVBand="0" w:oddHBand="1" w:evenHBand="0" w:firstRowFirstColumn="0" w:firstRowLastColumn="0" w:lastRowFirstColumn="0" w:lastRowLastColumn="0"/>
          <w:trHeight w:val="240"/>
        </w:trPr>
        <w:tc>
          <w:tcPr>
            <w:tcW w:w="1028" w:type="pct"/>
            <w:vAlign w:val="top"/>
          </w:tcPr>
          <w:p w14:paraId="301F55F8" w14:textId="77777777" w:rsidR="008B7D1D" w:rsidRPr="00AF35C0" w:rsidRDefault="008B7D1D" w:rsidP="00412B3B">
            <w:pPr>
              <w:pStyle w:val="UrbisTableText"/>
              <w:spacing w:before="0" w:after="0"/>
            </w:pPr>
            <w:r w:rsidRPr="00AF35C0">
              <w:t>Enrolments (2016)^</w:t>
            </w:r>
          </w:p>
        </w:tc>
        <w:tc>
          <w:tcPr>
            <w:tcW w:w="993" w:type="pct"/>
            <w:vAlign w:val="center"/>
          </w:tcPr>
          <w:p w14:paraId="3D31E0AA" w14:textId="77777777" w:rsidR="008B7D1D" w:rsidRPr="00AF35C0" w:rsidRDefault="008B7D1D" w:rsidP="00412B3B">
            <w:pPr>
              <w:pStyle w:val="ListBullet"/>
              <w:numPr>
                <w:ilvl w:val="0"/>
                <w:numId w:val="0"/>
              </w:numPr>
              <w:spacing w:after="0"/>
              <w:ind w:left="360" w:hanging="360"/>
            </w:pPr>
            <w:r w:rsidRPr="00AF35C0">
              <w:t>Metropolitan: 24,408</w:t>
            </w:r>
          </w:p>
        </w:tc>
        <w:tc>
          <w:tcPr>
            <w:tcW w:w="993" w:type="pct"/>
            <w:gridSpan w:val="3"/>
            <w:vAlign w:val="center"/>
          </w:tcPr>
          <w:p w14:paraId="3D849DDE" w14:textId="77777777" w:rsidR="008B7D1D" w:rsidRPr="00AF35C0" w:rsidRDefault="008B7D1D" w:rsidP="00412B3B">
            <w:pPr>
              <w:pStyle w:val="ListBullet"/>
              <w:numPr>
                <w:ilvl w:val="0"/>
                <w:numId w:val="0"/>
              </w:numPr>
              <w:spacing w:after="0"/>
              <w:ind w:left="360" w:hanging="360"/>
            </w:pPr>
            <w:r w:rsidRPr="00AF35C0">
              <w:t>Regional: 723</w:t>
            </w:r>
          </w:p>
        </w:tc>
        <w:tc>
          <w:tcPr>
            <w:tcW w:w="993" w:type="pct"/>
            <w:gridSpan w:val="2"/>
            <w:vAlign w:val="center"/>
          </w:tcPr>
          <w:p w14:paraId="23A92BC3" w14:textId="77777777" w:rsidR="008B7D1D" w:rsidRPr="00AF35C0" w:rsidRDefault="008B7D1D" w:rsidP="00412B3B">
            <w:pPr>
              <w:pStyle w:val="ListBullet"/>
              <w:numPr>
                <w:ilvl w:val="0"/>
                <w:numId w:val="0"/>
              </w:numPr>
              <w:spacing w:after="0"/>
              <w:ind w:left="360" w:hanging="360"/>
            </w:pPr>
            <w:r w:rsidRPr="00AF35C0">
              <w:t>International: 3,297</w:t>
            </w:r>
          </w:p>
        </w:tc>
        <w:tc>
          <w:tcPr>
            <w:tcW w:w="993" w:type="pct"/>
            <w:vAlign w:val="center"/>
          </w:tcPr>
          <w:p w14:paraId="2C0090B6" w14:textId="77777777" w:rsidR="008B7D1D" w:rsidRPr="00AF35C0" w:rsidRDefault="008B7D1D" w:rsidP="00412B3B">
            <w:pPr>
              <w:pStyle w:val="ListBullet"/>
              <w:numPr>
                <w:ilvl w:val="0"/>
                <w:numId w:val="0"/>
              </w:numPr>
              <w:spacing w:after="0"/>
              <w:ind w:left="360" w:hanging="360"/>
            </w:pPr>
            <w:r w:rsidRPr="00AF35C0">
              <w:t>Total: 28,390</w:t>
            </w:r>
          </w:p>
        </w:tc>
      </w:tr>
      <w:tr w:rsidR="008B7D1D" w:rsidRPr="00AF35C0" w14:paraId="4CB03565" w14:textId="77777777" w:rsidTr="00412B3B">
        <w:trPr>
          <w:trHeight w:val="240"/>
        </w:trPr>
        <w:tc>
          <w:tcPr>
            <w:tcW w:w="1028" w:type="pct"/>
            <w:vAlign w:val="top"/>
          </w:tcPr>
          <w:p w14:paraId="53598499" w14:textId="77777777" w:rsidR="008B7D1D" w:rsidRPr="00AF35C0" w:rsidRDefault="008B7D1D" w:rsidP="00412B3B">
            <w:pPr>
              <w:pStyle w:val="UrbisTableText"/>
              <w:spacing w:before="0" w:after="0"/>
            </w:pPr>
            <w:r w:rsidRPr="00AF35C0">
              <w:t>PBSA Supply Benchmark (2016)**</w:t>
            </w:r>
          </w:p>
        </w:tc>
        <w:tc>
          <w:tcPr>
            <w:tcW w:w="3972" w:type="pct"/>
            <w:gridSpan w:val="7"/>
            <w:vAlign w:val="center"/>
          </w:tcPr>
          <w:p w14:paraId="2C40CAC8" w14:textId="77777777" w:rsidR="008B7D1D" w:rsidRPr="00AF35C0" w:rsidRDefault="008B7D1D" w:rsidP="00412B3B">
            <w:pPr>
              <w:pStyle w:val="ListBullet"/>
              <w:numPr>
                <w:ilvl w:val="0"/>
                <w:numId w:val="0"/>
              </w:numPr>
              <w:spacing w:after="0"/>
              <w:ind w:left="360" w:hanging="360"/>
            </w:pPr>
            <w:r w:rsidRPr="00AF35C0">
              <w:t>17.9 full time students per bed</w:t>
            </w:r>
          </w:p>
        </w:tc>
      </w:tr>
      <w:tr w:rsidR="008B7D1D" w:rsidRPr="00AF35C0" w14:paraId="1526F576" w14:textId="77777777" w:rsidTr="00412B3B">
        <w:trPr>
          <w:cnfStyle w:val="000000100000" w:firstRow="0" w:lastRow="0" w:firstColumn="0" w:lastColumn="0" w:oddVBand="0" w:evenVBand="0" w:oddHBand="1" w:evenHBand="0" w:firstRowFirstColumn="0" w:firstRowLastColumn="0" w:lastRowFirstColumn="0" w:lastRowLastColumn="0"/>
          <w:trHeight w:val="240"/>
        </w:trPr>
        <w:tc>
          <w:tcPr>
            <w:tcW w:w="1028" w:type="pct"/>
            <w:vAlign w:val="top"/>
          </w:tcPr>
          <w:p w14:paraId="1EFD3C42" w14:textId="77777777" w:rsidR="008B7D1D" w:rsidRPr="00AF35C0" w:rsidRDefault="008B7D1D" w:rsidP="00412B3B">
            <w:pPr>
              <w:pStyle w:val="UrbisTableText"/>
              <w:spacing w:before="0" w:after="0"/>
              <w:rPr>
                <w:b/>
              </w:rPr>
            </w:pPr>
            <w:r w:rsidRPr="00AF35C0">
              <w:rPr>
                <w:b/>
              </w:rPr>
              <w:t>On Campus Fees</w:t>
            </w:r>
          </w:p>
        </w:tc>
        <w:tc>
          <w:tcPr>
            <w:tcW w:w="1324" w:type="pct"/>
            <w:gridSpan w:val="2"/>
            <w:vAlign w:val="center"/>
          </w:tcPr>
          <w:p w14:paraId="73FD7E46" w14:textId="77777777" w:rsidR="008B7D1D" w:rsidRPr="00AF35C0" w:rsidRDefault="008B7D1D" w:rsidP="00412B3B">
            <w:pPr>
              <w:pStyle w:val="ListBullet"/>
              <w:numPr>
                <w:ilvl w:val="0"/>
                <w:numId w:val="0"/>
              </w:numPr>
              <w:spacing w:after="0"/>
              <w:jc w:val="center"/>
              <w:rPr>
                <w:b/>
              </w:rPr>
            </w:pPr>
            <w:r w:rsidRPr="00AF35C0">
              <w:rPr>
                <w:b/>
              </w:rPr>
              <w:t>Shared Accommodation (Self Catered)</w:t>
            </w:r>
          </w:p>
        </w:tc>
        <w:tc>
          <w:tcPr>
            <w:tcW w:w="1324" w:type="pct"/>
            <w:gridSpan w:val="3"/>
            <w:vAlign w:val="center"/>
          </w:tcPr>
          <w:p w14:paraId="5EE23C83" w14:textId="77777777" w:rsidR="008B7D1D" w:rsidRPr="00AF35C0" w:rsidRDefault="008B7D1D" w:rsidP="00412B3B">
            <w:pPr>
              <w:pStyle w:val="ListBullet"/>
              <w:numPr>
                <w:ilvl w:val="0"/>
                <w:numId w:val="0"/>
              </w:numPr>
              <w:spacing w:after="0"/>
              <w:ind w:left="360" w:hanging="360"/>
              <w:jc w:val="center"/>
              <w:rPr>
                <w:b/>
              </w:rPr>
            </w:pPr>
            <w:r w:rsidRPr="00AF35C0">
              <w:rPr>
                <w:b/>
              </w:rPr>
              <w:t>Shared Accommodation (Fully Catered)</w:t>
            </w:r>
          </w:p>
        </w:tc>
        <w:tc>
          <w:tcPr>
            <w:tcW w:w="1324" w:type="pct"/>
            <w:gridSpan w:val="2"/>
            <w:vAlign w:val="center"/>
          </w:tcPr>
          <w:p w14:paraId="28385BD0" w14:textId="77777777" w:rsidR="008B7D1D" w:rsidRPr="00AF35C0" w:rsidRDefault="008B7D1D" w:rsidP="00412B3B">
            <w:pPr>
              <w:pStyle w:val="ListBullet"/>
              <w:numPr>
                <w:ilvl w:val="0"/>
                <w:numId w:val="0"/>
              </w:numPr>
              <w:spacing w:after="0"/>
              <w:ind w:left="360" w:hanging="360"/>
              <w:jc w:val="center"/>
              <w:rPr>
                <w:b/>
              </w:rPr>
            </w:pPr>
            <w:r w:rsidRPr="00AF35C0">
              <w:rPr>
                <w:b/>
              </w:rPr>
              <w:t>Self-Contained Studio (Self Catered)</w:t>
            </w:r>
          </w:p>
        </w:tc>
      </w:tr>
      <w:tr w:rsidR="008B7D1D" w:rsidRPr="00AF35C0" w14:paraId="5D8D8C00" w14:textId="77777777" w:rsidTr="00412B3B">
        <w:trPr>
          <w:trHeight w:val="240"/>
        </w:trPr>
        <w:tc>
          <w:tcPr>
            <w:tcW w:w="1028" w:type="pct"/>
            <w:vAlign w:val="top"/>
          </w:tcPr>
          <w:p w14:paraId="12A35A81" w14:textId="77777777" w:rsidR="008B7D1D" w:rsidRPr="00AF35C0" w:rsidRDefault="008B7D1D" w:rsidP="00412B3B">
            <w:pPr>
              <w:pStyle w:val="UrbisTableText"/>
              <w:spacing w:before="0" w:after="0"/>
            </w:pPr>
            <w:r w:rsidRPr="00AF35C0">
              <w:t>Average Weekly Fee</w:t>
            </w:r>
          </w:p>
        </w:tc>
        <w:tc>
          <w:tcPr>
            <w:tcW w:w="1324" w:type="pct"/>
            <w:gridSpan w:val="2"/>
            <w:vAlign w:val="center"/>
          </w:tcPr>
          <w:p w14:paraId="1FD3C7E7" w14:textId="77777777" w:rsidR="008B7D1D" w:rsidRPr="00AF35C0" w:rsidRDefault="008B7D1D" w:rsidP="00412B3B">
            <w:pPr>
              <w:pStyle w:val="ListBullet"/>
              <w:numPr>
                <w:ilvl w:val="0"/>
                <w:numId w:val="0"/>
              </w:numPr>
              <w:spacing w:after="0"/>
              <w:ind w:left="360" w:hanging="360"/>
              <w:jc w:val="center"/>
            </w:pPr>
            <w:r w:rsidRPr="00AF35C0">
              <w:t>$203</w:t>
            </w:r>
          </w:p>
        </w:tc>
        <w:tc>
          <w:tcPr>
            <w:tcW w:w="1324" w:type="pct"/>
            <w:gridSpan w:val="3"/>
            <w:vAlign w:val="center"/>
          </w:tcPr>
          <w:p w14:paraId="1AA8B5DF" w14:textId="77777777" w:rsidR="008B7D1D" w:rsidRPr="00AF35C0" w:rsidRDefault="008B7D1D" w:rsidP="00412B3B">
            <w:pPr>
              <w:pStyle w:val="ListBullet"/>
              <w:numPr>
                <w:ilvl w:val="0"/>
                <w:numId w:val="0"/>
              </w:numPr>
              <w:spacing w:after="0"/>
              <w:ind w:left="360" w:hanging="360"/>
              <w:jc w:val="center"/>
            </w:pPr>
            <w:r w:rsidRPr="00AF35C0">
              <w:t>N/A</w:t>
            </w:r>
          </w:p>
        </w:tc>
        <w:tc>
          <w:tcPr>
            <w:tcW w:w="1324" w:type="pct"/>
            <w:gridSpan w:val="2"/>
            <w:vAlign w:val="center"/>
          </w:tcPr>
          <w:p w14:paraId="5555F464" w14:textId="77777777" w:rsidR="008B7D1D" w:rsidRPr="00AF35C0" w:rsidRDefault="008B7D1D" w:rsidP="00412B3B">
            <w:pPr>
              <w:pStyle w:val="ListBullet"/>
              <w:numPr>
                <w:ilvl w:val="0"/>
                <w:numId w:val="0"/>
              </w:numPr>
              <w:spacing w:after="0"/>
              <w:ind w:left="360" w:hanging="360"/>
              <w:jc w:val="center"/>
            </w:pPr>
            <w:r w:rsidRPr="00AF35C0">
              <w:t>$270</w:t>
            </w:r>
          </w:p>
        </w:tc>
      </w:tr>
      <w:tr w:rsidR="008B7D1D" w:rsidRPr="00AF35C0" w14:paraId="7964929F" w14:textId="77777777" w:rsidTr="00412B3B">
        <w:trPr>
          <w:cnfStyle w:val="000000100000" w:firstRow="0" w:lastRow="0" w:firstColumn="0" w:lastColumn="0" w:oddVBand="0" w:evenVBand="0" w:oddHBand="1" w:evenHBand="0" w:firstRowFirstColumn="0" w:firstRowLastColumn="0" w:lastRowFirstColumn="0" w:lastRowLastColumn="0"/>
          <w:trHeight w:val="228"/>
        </w:trPr>
        <w:tc>
          <w:tcPr>
            <w:tcW w:w="1028" w:type="pct"/>
            <w:vAlign w:val="top"/>
          </w:tcPr>
          <w:p w14:paraId="1A40B684" w14:textId="77777777" w:rsidR="008B7D1D" w:rsidRPr="00AF35C0" w:rsidRDefault="008B7D1D" w:rsidP="00412B3B">
            <w:pPr>
              <w:pStyle w:val="UrbisTableText"/>
              <w:spacing w:before="0" w:after="0"/>
              <w:rPr>
                <w:b/>
              </w:rPr>
            </w:pPr>
            <w:r w:rsidRPr="00AF35C0">
              <w:rPr>
                <w:b/>
              </w:rPr>
              <w:t>Policies</w:t>
            </w:r>
          </w:p>
        </w:tc>
        <w:tc>
          <w:tcPr>
            <w:tcW w:w="1942" w:type="pct"/>
            <w:gridSpan w:val="3"/>
            <w:vAlign w:val="center"/>
          </w:tcPr>
          <w:p w14:paraId="3FA6A99D" w14:textId="77777777" w:rsidR="008B7D1D" w:rsidRPr="00AF35C0" w:rsidRDefault="008B7D1D" w:rsidP="00412B3B">
            <w:pPr>
              <w:pStyle w:val="UrbisTableText"/>
              <w:spacing w:before="0" w:after="0"/>
              <w:jc w:val="center"/>
              <w:rPr>
                <w:b/>
              </w:rPr>
            </w:pPr>
            <w:r w:rsidRPr="00AF35C0">
              <w:rPr>
                <w:b/>
              </w:rPr>
              <w:t>All Accommodation</w:t>
            </w:r>
          </w:p>
        </w:tc>
        <w:tc>
          <w:tcPr>
            <w:tcW w:w="2030" w:type="pct"/>
            <w:gridSpan w:val="4"/>
            <w:vAlign w:val="center"/>
          </w:tcPr>
          <w:p w14:paraId="77C5C6B2" w14:textId="77777777" w:rsidR="008B7D1D" w:rsidRPr="00AF35C0" w:rsidRDefault="008B7D1D" w:rsidP="00412B3B">
            <w:pPr>
              <w:pStyle w:val="UrbisTableText"/>
              <w:spacing w:before="0" w:after="0"/>
              <w:jc w:val="center"/>
              <w:rPr>
                <w:b/>
              </w:rPr>
            </w:pPr>
            <w:r w:rsidRPr="00AF35C0">
              <w:rPr>
                <w:b/>
              </w:rPr>
              <w:t>Specific to RRR Students</w:t>
            </w:r>
          </w:p>
        </w:tc>
      </w:tr>
      <w:tr w:rsidR="008B7D1D" w:rsidRPr="00AF35C0" w14:paraId="5E9A8564" w14:textId="77777777" w:rsidTr="00412B3B">
        <w:trPr>
          <w:trHeight w:val="454"/>
        </w:trPr>
        <w:tc>
          <w:tcPr>
            <w:tcW w:w="1028" w:type="pct"/>
            <w:vAlign w:val="top"/>
          </w:tcPr>
          <w:p w14:paraId="2259D6A0" w14:textId="77777777" w:rsidR="008B7D1D" w:rsidRPr="00AF35C0" w:rsidRDefault="008B7D1D" w:rsidP="00412B3B">
            <w:pPr>
              <w:pStyle w:val="UrbisTableText"/>
              <w:spacing w:before="0" w:after="0"/>
            </w:pPr>
            <w:r w:rsidRPr="00AF35C0">
              <w:t>Accommodation Guarantee</w:t>
            </w:r>
          </w:p>
        </w:tc>
        <w:tc>
          <w:tcPr>
            <w:tcW w:w="3972" w:type="pct"/>
            <w:gridSpan w:val="7"/>
            <w:vAlign w:val="top"/>
          </w:tcPr>
          <w:p w14:paraId="6B8B6B26" w14:textId="77777777" w:rsidR="008B7D1D" w:rsidRPr="00AF35C0" w:rsidRDefault="008B7D1D" w:rsidP="00412B3B">
            <w:r w:rsidRPr="00AF35C0">
              <w:t>No accommodation guarantees for students</w:t>
            </w:r>
          </w:p>
        </w:tc>
      </w:tr>
      <w:tr w:rsidR="008B7D1D" w:rsidRPr="00AF35C0" w14:paraId="2FDFFD7D"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028" w:type="pct"/>
            <w:vAlign w:val="top"/>
          </w:tcPr>
          <w:p w14:paraId="68FC3F71" w14:textId="77777777" w:rsidR="008B7D1D" w:rsidRPr="00AF35C0" w:rsidRDefault="008B7D1D" w:rsidP="00412B3B">
            <w:pPr>
              <w:pStyle w:val="UrbisTableText"/>
              <w:spacing w:before="0" w:after="0"/>
            </w:pPr>
            <w:r w:rsidRPr="00AF35C0">
              <w:t>Subsidisation/ Bursaries/ Scholarships</w:t>
            </w:r>
          </w:p>
        </w:tc>
        <w:tc>
          <w:tcPr>
            <w:tcW w:w="1942" w:type="pct"/>
            <w:gridSpan w:val="3"/>
            <w:vAlign w:val="top"/>
          </w:tcPr>
          <w:p w14:paraId="301AC465" w14:textId="77777777" w:rsidR="008B7D1D" w:rsidRPr="00AF35C0" w:rsidRDefault="008B7D1D" w:rsidP="00412B3B">
            <w:pPr>
              <w:pStyle w:val="UrbisTableBullet"/>
              <w:spacing w:before="60" w:after="60" w:line="240" w:lineRule="auto"/>
              <w:ind w:left="227" w:hanging="227"/>
            </w:pPr>
            <w:r w:rsidRPr="00AF35C0">
              <w:t>School of Medicine Aboriginal and Torres Strait Islanders Accommodation Scholarship: $10,000 per year</w:t>
            </w:r>
          </w:p>
          <w:p w14:paraId="0DED1137" w14:textId="77777777" w:rsidR="008B7D1D" w:rsidRPr="00AF35C0" w:rsidRDefault="008B7D1D" w:rsidP="00412B3B">
            <w:pPr>
              <w:pStyle w:val="UrbisTableBullet"/>
              <w:spacing w:before="60" w:after="60" w:line="240" w:lineRule="auto"/>
              <w:ind w:left="227" w:hanging="227"/>
            </w:pPr>
            <w:r w:rsidRPr="00AF35C0">
              <w:t>Indigenous Commonwealth Scholarship: $4,985 per year^^</w:t>
            </w:r>
          </w:p>
        </w:tc>
        <w:tc>
          <w:tcPr>
            <w:tcW w:w="2030" w:type="pct"/>
            <w:gridSpan w:val="4"/>
            <w:vAlign w:val="top"/>
          </w:tcPr>
          <w:p w14:paraId="5ABA1923" w14:textId="77777777" w:rsidR="008B7D1D" w:rsidRPr="00AF35C0" w:rsidRDefault="008B7D1D" w:rsidP="00412B3B">
            <w:pPr>
              <w:pStyle w:val="UrbisTableBullet"/>
              <w:spacing w:before="60" w:after="60" w:line="240" w:lineRule="auto"/>
              <w:ind w:left="227" w:hanging="227"/>
            </w:pPr>
            <w:r w:rsidRPr="00AF35C0">
              <w:t>Knox Scholarship: $7,500 per year</w:t>
            </w:r>
          </w:p>
          <w:p w14:paraId="3063295C" w14:textId="77777777" w:rsidR="008B7D1D" w:rsidRPr="00AF35C0" w:rsidRDefault="008B7D1D" w:rsidP="00412B3B">
            <w:pPr>
              <w:pStyle w:val="UrbisTableBullet"/>
              <w:spacing w:before="60" w:after="60" w:line="240" w:lineRule="auto"/>
              <w:ind w:left="227" w:hanging="227"/>
            </w:pPr>
            <w:r w:rsidRPr="00AF35C0">
              <w:t>Rural Entry Admission Scheme (Medicine)</w:t>
            </w:r>
          </w:p>
          <w:p w14:paraId="6736797F" w14:textId="77777777" w:rsidR="008B7D1D" w:rsidRPr="00AF35C0" w:rsidRDefault="008B7D1D" w:rsidP="00412B3B">
            <w:pPr>
              <w:pStyle w:val="UrbisTableBullet"/>
              <w:spacing w:before="60" w:after="60" w:line="240" w:lineRule="auto"/>
              <w:ind w:left="227" w:hanging="227"/>
            </w:pPr>
            <w:r w:rsidRPr="00AF35C0">
              <w:t>Katie Page Equity Scholarship for Women: $7,500 per year (equity scholarships include economic, social, rural and other disadvantage)</w:t>
            </w:r>
          </w:p>
        </w:tc>
      </w:tr>
      <w:tr w:rsidR="008B7D1D" w:rsidRPr="00AF35C0" w14:paraId="2CC6C6B5" w14:textId="77777777" w:rsidTr="00412B3B">
        <w:trPr>
          <w:trHeight w:val="454"/>
        </w:trPr>
        <w:tc>
          <w:tcPr>
            <w:tcW w:w="1028" w:type="pct"/>
            <w:vAlign w:val="top"/>
          </w:tcPr>
          <w:p w14:paraId="3F0C8405" w14:textId="77777777" w:rsidR="008B7D1D" w:rsidRPr="00AF35C0" w:rsidRDefault="008B7D1D" w:rsidP="00412B3B">
            <w:pPr>
              <w:pStyle w:val="UrbisTableText"/>
              <w:spacing w:before="0" w:after="0"/>
            </w:pPr>
            <w:r w:rsidRPr="00AF35C0">
              <w:t>Allocation/ Preferences</w:t>
            </w:r>
          </w:p>
        </w:tc>
        <w:tc>
          <w:tcPr>
            <w:tcW w:w="3972" w:type="pct"/>
            <w:gridSpan w:val="7"/>
            <w:vAlign w:val="top"/>
          </w:tcPr>
          <w:p w14:paraId="5E3184F6" w14:textId="77777777" w:rsidR="008B7D1D" w:rsidRPr="00AF35C0" w:rsidRDefault="008B7D1D" w:rsidP="00412B3B">
            <w:r w:rsidRPr="00AF35C0">
              <w:t>The student accommodation is operated by CLV with no allocation or preference given to any student cohorts.  This reflects the aim of CLV and the university to boost occupancy with vacancies in the accommodation resulting in a willingness of CLV to accept all applicants without preference to their place of origin.</w:t>
            </w:r>
          </w:p>
        </w:tc>
      </w:tr>
    </w:tbl>
    <w:p w14:paraId="60C1D276" w14:textId="77777777" w:rsidR="008B7D1D" w:rsidRPr="00AF35C0" w:rsidRDefault="008B7D1D" w:rsidP="008B7D1D">
      <w:pPr>
        <w:spacing w:after="0"/>
        <w:rPr>
          <w:sz w:val="16"/>
          <w:szCs w:val="16"/>
        </w:rPr>
      </w:pPr>
      <w:r w:rsidRPr="00AF35C0">
        <w:rPr>
          <w:sz w:val="16"/>
          <w:szCs w:val="16"/>
        </w:rPr>
        <w:t>Note: ^ Full-time on-campus students</w:t>
      </w:r>
    </w:p>
    <w:p w14:paraId="06B3E85D" w14:textId="77777777" w:rsidR="008B7D1D" w:rsidRPr="00AF35C0" w:rsidRDefault="008B7D1D" w:rsidP="008B7D1D">
      <w:pPr>
        <w:spacing w:after="0"/>
        <w:rPr>
          <w:sz w:val="16"/>
          <w:szCs w:val="16"/>
        </w:rPr>
      </w:pPr>
      <w:r w:rsidRPr="00AF35C0">
        <w:rPr>
          <w:sz w:val="16"/>
          <w:szCs w:val="16"/>
        </w:rPr>
        <w:t>Note: * Private (non-affiliated) off-campus supply in the Western Sydney area that targets Western Sydney University students</w:t>
      </w:r>
    </w:p>
    <w:p w14:paraId="3EE5F60D" w14:textId="77777777" w:rsidR="008B7D1D" w:rsidRPr="00AF35C0" w:rsidRDefault="008B7D1D" w:rsidP="008B7D1D">
      <w:pPr>
        <w:spacing w:after="0"/>
        <w:rPr>
          <w:sz w:val="16"/>
          <w:szCs w:val="16"/>
        </w:rPr>
      </w:pPr>
      <w:r w:rsidRPr="00AF35C0">
        <w:rPr>
          <w:sz w:val="16"/>
          <w:szCs w:val="16"/>
        </w:rPr>
        <w:t>Note: ** Total full-time on-campus students divided by total beds.</w:t>
      </w:r>
    </w:p>
    <w:p w14:paraId="171D2864" w14:textId="77777777" w:rsidR="008B7D1D" w:rsidRPr="00AF35C0" w:rsidRDefault="008B7D1D" w:rsidP="008B7D1D">
      <w:pPr>
        <w:spacing w:after="0"/>
        <w:rPr>
          <w:sz w:val="16"/>
          <w:szCs w:val="16"/>
        </w:rPr>
      </w:pPr>
      <w:r w:rsidRPr="00AF35C0">
        <w:rPr>
          <w:sz w:val="16"/>
          <w:szCs w:val="16"/>
        </w:rPr>
        <w:t>Note: ^^ Scholarship/Bursary only available to indigenous students</w:t>
      </w:r>
    </w:p>
    <w:p w14:paraId="54A34BBC" w14:textId="77777777" w:rsidR="008B7D1D" w:rsidRPr="00AF35C0" w:rsidRDefault="008B7D1D" w:rsidP="008B7D1D">
      <w:pPr>
        <w:rPr>
          <w:sz w:val="16"/>
          <w:szCs w:val="16"/>
        </w:rPr>
      </w:pPr>
      <w:r w:rsidRPr="00AF35C0">
        <w:rPr>
          <w:sz w:val="16"/>
          <w:szCs w:val="16"/>
        </w:rPr>
        <w:t>Source: Department of Education and Training; University; Urbis</w:t>
      </w:r>
    </w:p>
    <w:p w14:paraId="080A7A89" w14:textId="77777777" w:rsidR="008B7D1D" w:rsidRPr="00AF35C0" w:rsidRDefault="008B7D1D" w:rsidP="008B7D1D"/>
    <w:tbl>
      <w:tblPr>
        <w:tblStyle w:val="CaptionTable"/>
        <w:tblpPr w:leftFromText="180" w:rightFromText="180" w:vertAnchor="text" w:horzAnchor="margin" w:tblpY="-124"/>
        <w:tblW w:w="5000" w:type="pct"/>
        <w:tblCellMar>
          <w:left w:w="0" w:type="dxa"/>
          <w:right w:w="0" w:type="dxa"/>
        </w:tblCellMar>
        <w:tblLook w:val="04A0" w:firstRow="1" w:lastRow="0" w:firstColumn="1" w:lastColumn="0" w:noHBand="0" w:noVBand="1"/>
        <w:tblCaption w:val="Griffith University - Mt Gravatt and Nathan Campuses"/>
        <w:tblDescription w:val="Griffith University - Mt Gravatt and Nathan Campuses"/>
      </w:tblPr>
      <w:tblGrid>
        <w:gridCol w:w="1980"/>
        <w:gridCol w:w="1912"/>
        <w:gridCol w:w="637"/>
        <w:gridCol w:w="1190"/>
        <w:gridCol w:w="85"/>
        <w:gridCol w:w="1275"/>
        <w:gridCol w:w="637"/>
        <w:gridCol w:w="1912"/>
      </w:tblGrid>
      <w:tr w:rsidR="008B7D1D" w:rsidRPr="00AF35C0" w14:paraId="78E88807" w14:textId="77777777" w:rsidTr="00543DAC">
        <w:trPr>
          <w:cnfStyle w:val="100000000000" w:firstRow="1" w:lastRow="0" w:firstColumn="0" w:lastColumn="0" w:oddVBand="0" w:evenVBand="0" w:oddHBand="0" w:evenHBand="0" w:firstRowFirstColumn="0" w:firstRowLastColumn="0" w:lastRowFirstColumn="0" w:lastRowLastColumn="0"/>
          <w:trHeight w:val="454"/>
          <w:tblHeader/>
        </w:trPr>
        <w:tc>
          <w:tcPr>
            <w:tcW w:w="5000" w:type="pct"/>
            <w:gridSpan w:val="8"/>
            <w:vAlign w:val="top"/>
          </w:tcPr>
          <w:p w14:paraId="150B9890" w14:textId="77777777" w:rsidR="008B7D1D" w:rsidRPr="00AF35C0" w:rsidRDefault="008B7D1D" w:rsidP="00412B3B">
            <w:pPr>
              <w:pStyle w:val="UrbisTableHeading"/>
              <w:ind w:left="0"/>
            </w:pPr>
            <w:r w:rsidRPr="00AF35C0">
              <w:lastRenderedPageBreak/>
              <w:t>Griffith University – Mt Gravatt and Nathan Campuses</w:t>
            </w:r>
          </w:p>
        </w:tc>
      </w:tr>
      <w:tr w:rsidR="008B7D1D" w:rsidRPr="00AF35C0" w14:paraId="08EB7335" w14:textId="77777777" w:rsidTr="00412B3B">
        <w:trPr>
          <w:cnfStyle w:val="000000100000" w:firstRow="0" w:lastRow="0" w:firstColumn="0" w:lastColumn="0" w:oddVBand="0" w:evenVBand="0" w:oddHBand="1" w:evenHBand="0" w:firstRowFirstColumn="0" w:firstRowLastColumn="0" w:lastRowFirstColumn="0" w:lastRowLastColumn="0"/>
          <w:trHeight w:val="340"/>
        </w:trPr>
        <w:tc>
          <w:tcPr>
            <w:tcW w:w="1028" w:type="pct"/>
            <w:vAlign w:val="top"/>
          </w:tcPr>
          <w:p w14:paraId="0BB76BD5" w14:textId="77777777" w:rsidR="008B7D1D" w:rsidRPr="00AF35C0" w:rsidRDefault="008B7D1D" w:rsidP="00412B3B">
            <w:pPr>
              <w:pStyle w:val="UrbisTableText"/>
              <w:spacing w:before="0" w:after="0"/>
              <w:rPr>
                <w:b/>
              </w:rPr>
            </w:pPr>
            <w:r w:rsidRPr="00AF35C0">
              <w:rPr>
                <w:b/>
              </w:rPr>
              <w:t>PBSA Supply</w:t>
            </w:r>
          </w:p>
        </w:tc>
        <w:tc>
          <w:tcPr>
            <w:tcW w:w="1942" w:type="pct"/>
            <w:gridSpan w:val="3"/>
            <w:vAlign w:val="top"/>
          </w:tcPr>
          <w:p w14:paraId="16B08474" w14:textId="77777777" w:rsidR="008B7D1D" w:rsidRPr="00AF35C0" w:rsidRDefault="008B7D1D" w:rsidP="00412B3B">
            <w:pPr>
              <w:pStyle w:val="UrbisTableText"/>
              <w:spacing w:before="0" w:after="0"/>
              <w:jc w:val="center"/>
              <w:rPr>
                <w:b/>
              </w:rPr>
            </w:pPr>
            <w:r w:rsidRPr="00AF35C0">
              <w:rPr>
                <w:b/>
              </w:rPr>
              <w:t>No. of Facilities</w:t>
            </w:r>
          </w:p>
        </w:tc>
        <w:tc>
          <w:tcPr>
            <w:tcW w:w="2030" w:type="pct"/>
            <w:gridSpan w:val="4"/>
            <w:vAlign w:val="top"/>
          </w:tcPr>
          <w:p w14:paraId="0CD600DA" w14:textId="77777777" w:rsidR="008B7D1D" w:rsidRPr="00AF35C0" w:rsidRDefault="008B7D1D" w:rsidP="00412B3B">
            <w:pPr>
              <w:pStyle w:val="UrbisTableText"/>
              <w:spacing w:before="0" w:after="0"/>
              <w:jc w:val="center"/>
              <w:rPr>
                <w:b/>
              </w:rPr>
            </w:pPr>
            <w:r w:rsidRPr="00AF35C0">
              <w:rPr>
                <w:b/>
              </w:rPr>
              <w:t>No. of Beds</w:t>
            </w:r>
          </w:p>
        </w:tc>
      </w:tr>
      <w:tr w:rsidR="008B7D1D" w:rsidRPr="00AF35C0" w14:paraId="7F3A5039" w14:textId="77777777" w:rsidTr="00412B3B">
        <w:trPr>
          <w:trHeight w:val="287"/>
        </w:trPr>
        <w:tc>
          <w:tcPr>
            <w:tcW w:w="1028" w:type="pct"/>
            <w:vAlign w:val="top"/>
          </w:tcPr>
          <w:p w14:paraId="4BAF5AB8" w14:textId="77777777" w:rsidR="008B7D1D" w:rsidRPr="00AF35C0" w:rsidRDefault="008B7D1D" w:rsidP="00412B3B">
            <w:pPr>
              <w:pStyle w:val="UrbisTableText"/>
              <w:spacing w:before="0" w:after="0"/>
            </w:pPr>
            <w:r w:rsidRPr="00AF35C0">
              <w:t>University Owned</w:t>
            </w:r>
          </w:p>
        </w:tc>
        <w:tc>
          <w:tcPr>
            <w:tcW w:w="1942" w:type="pct"/>
            <w:gridSpan w:val="3"/>
            <w:vAlign w:val="top"/>
          </w:tcPr>
          <w:p w14:paraId="213833F7" w14:textId="77777777" w:rsidR="008B7D1D" w:rsidRPr="00AF35C0" w:rsidRDefault="008B7D1D" w:rsidP="00412B3B">
            <w:pPr>
              <w:pStyle w:val="UrbisTableText"/>
              <w:spacing w:before="0" w:after="0"/>
              <w:jc w:val="center"/>
            </w:pPr>
            <w:r w:rsidRPr="00AF35C0">
              <w:t>3</w:t>
            </w:r>
          </w:p>
        </w:tc>
        <w:tc>
          <w:tcPr>
            <w:tcW w:w="2030" w:type="pct"/>
            <w:gridSpan w:val="4"/>
            <w:vAlign w:val="center"/>
          </w:tcPr>
          <w:p w14:paraId="042E4C86" w14:textId="77777777" w:rsidR="008B7D1D" w:rsidRPr="00AF35C0" w:rsidRDefault="008B7D1D" w:rsidP="00412B3B">
            <w:pPr>
              <w:pStyle w:val="UrbisTableText"/>
              <w:spacing w:before="0" w:after="0"/>
              <w:jc w:val="center"/>
            </w:pPr>
            <w:r w:rsidRPr="00AF35C0">
              <w:t>947</w:t>
            </w:r>
          </w:p>
        </w:tc>
      </w:tr>
      <w:tr w:rsidR="008B7D1D" w:rsidRPr="00AF35C0" w14:paraId="732F4312" w14:textId="77777777" w:rsidTr="00412B3B">
        <w:trPr>
          <w:cnfStyle w:val="000000100000" w:firstRow="0" w:lastRow="0" w:firstColumn="0" w:lastColumn="0" w:oddVBand="0" w:evenVBand="0" w:oddHBand="1" w:evenHBand="0" w:firstRowFirstColumn="0" w:firstRowLastColumn="0" w:lastRowFirstColumn="0" w:lastRowLastColumn="0"/>
          <w:trHeight w:val="287"/>
        </w:trPr>
        <w:tc>
          <w:tcPr>
            <w:tcW w:w="1028" w:type="pct"/>
            <w:vAlign w:val="top"/>
          </w:tcPr>
          <w:p w14:paraId="7B24869A" w14:textId="77777777" w:rsidR="008B7D1D" w:rsidRPr="00AF35C0" w:rsidRDefault="008B7D1D" w:rsidP="00412B3B">
            <w:pPr>
              <w:pStyle w:val="UrbisTableText"/>
              <w:spacing w:before="0" w:after="0"/>
            </w:pPr>
            <w:r w:rsidRPr="00AF35C0">
              <w:t>Private</w:t>
            </w:r>
          </w:p>
        </w:tc>
        <w:tc>
          <w:tcPr>
            <w:tcW w:w="1942" w:type="pct"/>
            <w:gridSpan w:val="3"/>
            <w:vAlign w:val="top"/>
          </w:tcPr>
          <w:p w14:paraId="434CB15D" w14:textId="77777777" w:rsidR="008B7D1D" w:rsidRPr="00AF35C0" w:rsidRDefault="008B7D1D" w:rsidP="00412B3B">
            <w:pPr>
              <w:pStyle w:val="UrbisTableText"/>
              <w:spacing w:before="0" w:after="0"/>
              <w:jc w:val="center"/>
            </w:pPr>
            <w:r w:rsidRPr="00AF35C0">
              <w:t>3</w:t>
            </w:r>
          </w:p>
        </w:tc>
        <w:tc>
          <w:tcPr>
            <w:tcW w:w="2030" w:type="pct"/>
            <w:gridSpan w:val="4"/>
            <w:vAlign w:val="center"/>
          </w:tcPr>
          <w:p w14:paraId="703D1A85" w14:textId="77777777" w:rsidR="008B7D1D" w:rsidRPr="00AF35C0" w:rsidRDefault="008B7D1D" w:rsidP="00412B3B">
            <w:pPr>
              <w:pStyle w:val="UrbisTableText"/>
              <w:spacing w:before="0" w:after="0"/>
              <w:jc w:val="center"/>
            </w:pPr>
            <w:r w:rsidRPr="00AF35C0">
              <w:t>614</w:t>
            </w:r>
          </w:p>
        </w:tc>
      </w:tr>
      <w:tr w:rsidR="008B7D1D" w:rsidRPr="00AF35C0" w14:paraId="4CEEE86E" w14:textId="77777777" w:rsidTr="00412B3B">
        <w:trPr>
          <w:trHeight w:val="105"/>
        </w:trPr>
        <w:tc>
          <w:tcPr>
            <w:tcW w:w="1028" w:type="pct"/>
            <w:vAlign w:val="top"/>
          </w:tcPr>
          <w:p w14:paraId="772CF2F6" w14:textId="77777777" w:rsidR="008B7D1D" w:rsidRPr="00AF35C0" w:rsidRDefault="008B7D1D" w:rsidP="00412B3B">
            <w:pPr>
              <w:pStyle w:val="UrbisTableText"/>
              <w:spacing w:before="0" w:after="0"/>
              <w:rPr>
                <w:b/>
              </w:rPr>
            </w:pPr>
            <w:r w:rsidRPr="00AF35C0">
              <w:rPr>
                <w:b/>
              </w:rPr>
              <w:t>Total</w:t>
            </w:r>
          </w:p>
        </w:tc>
        <w:tc>
          <w:tcPr>
            <w:tcW w:w="1942" w:type="pct"/>
            <w:gridSpan w:val="3"/>
          </w:tcPr>
          <w:p w14:paraId="1271B717" w14:textId="77777777" w:rsidR="008B7D1D" w:rsidRPr="00AF35C0" w:rsidRDefault="008B7D1D" w:rsidP="00412B3B">
            <w:pPr>
              <w:pStyle w:val="UrbisTableText"/>
              <w:spacing w:before="0" w:after="0"/>
              <w:jc w:val="center"/>
              <w:rPr>
                <w:b/>
              </w:rPr>
            </w:pPr>
            <w:r w:rsidRPr="00AF35C0">
              <w:rPr>
                <w:b/>
              </w:rPr>
              <w:t>6</w:t>
            </w:r>
          </w:p>
        </w:tc>
        <w:tc>
          <w:tcPr>
            <w:tcW w:w="2030" w:type="pct"/>
            <w:gridSpan w:val="4"/>
            <w:vAlign w:val="top"/>
          </w:tcPr>
          <w:p w14:paraId="2F899A3D" w14:textId="77777777" w:rsidR="008B7D1D" w:rsidRPr="00AF35C0" w:rsidRDefault="008B7D1D" w:rsidP="00412B3B">
            <w:pPr>
              <w:pStyle w:val="UrbisTableText"/>
              <w:spacing w:before="0" w:after="0"/>
              <w:jc w:val="center"/>
              <w:rPr>
                <w:b/>
              </w:rPr>
            </w:pPr>
            <w:r w:rsidRPr="00AF35C0">
              <w:rPr>
                <w:b/>
              </w:rPr>
              <w:t>1,561</w:t>
            </w:r>
          </w:p>
        </w:tc>
      </w:tr>
      <w:tr w:rsidR="008B7D1D" w:rsidRPr="00AF35C0" w14:paraId="053C4720" w14:textId="77777777" w:rsidTr="00412B3B">
        <w:trPr>
          <w:cnfStyle w:val="000000100000" w:firstRow="0" w:lastRow="0" w:firstColumn="0" w:lastColumn="0" w:oddVBand="0" w:evenVBand="0" w:oddHBand="1" w:evenHBand="0" w:firstRowFirstColumn="0" w:firstRowLastColumn="0" w:lastRowFirstColumn="0" w:lastRowLastColumn="0"/>
          <w:trHeight w:val="251"/>
        </w:trPr>
        <w:tc>
          <w:tcPr>
            <w:tcW w:w="1028" w:type="pct"/>
            <w:vAlign w:val="top"/>
          </w:tcPr>
          <w:p w14:paraId="0457AEBD" w14:textId="77777777" w:rsidR="008B7D1D" w:rsidRPr="00AF35C0" w:rsidRDefault="008B7D1D" w:rsidP="00412B3B">
            <w:pPr>
              <w:pStyle w:val="UrbisTableText"/>
              <w:spacing w:before="0" w:after="0"/>
            </w:pPr>
            <w:r w:rsidRPr="00AF35C0">
              <w:t>Indicative Occupancy (2017)</w:t>
            </w:r>
          </w:p>
        </w:tc>
        <w:tc>
          <w:tcPr>
            <w:tcW w:w="3972" w:type="pct"/>
            <w:gridSpan w:val="7"/>
            <w:vAlign w:val="top"/>
          </w:tcPr>
          <w:p w14:paraId="32D735EB" w14:textId="77777777" w:rsidR="008B7D1D" w:rsidRPr="00AF35C0" w:rsidRDefault="008B7D1D" w:rsidP="00412B3B">
            <w:pPr>
              <w:pStyle w:val="UrbisTableText"/>
              <w:spacing w:before="0" w:after="0"/>
            </w:pPr>
            <w:r w:rsidRPr="00AF35C0">
              <w:t>Approximately 80% for university accommodation</w:t>
            </w:r>
          </w:p>
        </w:tc>
      </w:tr>
      <w:tr w:rsidR="008B7D1D" w:rsidRPr="00AF35C0" w14:paraId="4ADE28DD" w14:textId="77777777" w:rsidTr="00412B3B">
        <w:trPr>
          <w:trHeight w:val="240"/>
        </w:trPr>
        <w:tc>
          <w:tcPr>
            <w:tcW w:w="1028" w:type="pct"/>
            <w:vAlign w:val="top"/>
          </w:tcPr>
          <w:p w14:paraId="7481466D" w14:textId="77777777" w:rsidR="008B7D1D" w:rsidRPr="00AF35C0" w:rsidRDefault="008B7D1D" w:rsidP="00412B3B">
            <w:pPr>
              <w:pStyle w:val="UrbisTableText"/>
              <w:spacing w:before="0" w:after="0"/>
            </w:pPr>
            <w:r w:rsidRPr="00AF35C0">
              <w:t>Enrolments (2016)^</w:t>
            </w:r>
          </w:p>
        </w:tc>
        <w:tc>
          <w:tcPr>
            <w:tcW w:w="993" w:type="pct"/>
            <w:vAlign w:val="center"/>
          </w:tcPr>
          <w:p w14:paraId="1E77BF75" w14:textId="77777777" w:rsidR="008B7D1D" w:rsidRPr="00AF35C0" w:rsidRDefault="008B7D1D" w:rsidP="00412B3B">
            <w:pPr>
              <w:pStyle w:val="ListBullet"/>
              <w:numPr>
                <w:ilvl w:val="0"/>
                <w:numId w:val="0"/>
              </w:numPr>
              <w:spacing w:after="0"/>
              <w:ind w:left="360" w:hanging="360"/>
            </w:pPr>
            <w:r w:rsidRPr="00AF35C0">
              <w:t>Metropolitan: 5,262</w:t>
            </w:r>
          </w:p>
        </w:tc>
        <w:tc>
          <w:tcPr>
            <w:tcW w:w="993" w:type="pct"/>
            <w:gridSpan w:val="3"/>
            <w:vAlign w:val="center"/>
          </w:tcPr>
          <w:p w14:paraId="72F8A8B8" w14:textId="77777777" w:rsidR="008B7D1D" w:rsidRPr="00AF35C0" w:rsidRDefault="008B7D1D" w:rsidP="00412B3B">
            <w:pPr>
              <w:pStyle w:val="ListBullet"/>
              <w:numPr>
                <w:ilvl w:val="0"/>
                <w:numId w:val="0"/>
              </w:numPr>
              <w:spacing w:after="0"/>
              <w:ind w:left="360" w:hanging="360"/>
            </w:pPr>
            <w:r w:rsidRPr="00AF35C0">
              <w:t>Regional: 795</w:t>
            </w:r>
          </w:p>
        </w:tc>
        <w:tc>
          <w:tcPr>
            <w:tcW w:w="993" w:type="pct"/>
            <w:gridSpan w:val="2"/>
            <w:vAlign w:val="center"/>
          </w:tcPr>
          <w:p w14:paraId="486D840B" w14:textId="77777777" w:rsidR="008B7D1D" w:rsidRPr="00AF35C0" w:rsidRDefault="008B7D1D" w:rsidP="00412B3B">
            <w:pPr>
              <w:pStyle w:val="ListBullet"/>
              <w:numPr>
                <w:ilvl w:val="0"/>
                <w:numId w:val="0"/>
              </w:numPr>
              <w:spacing w:after="0"/>
              <w:ind w:left="360" w:hanging="360"/>
            </w:pPr>
            <w:r w:rsidRPr="00AF35C0">
              <w:t>International: 2,510</w:t>
            </w:r>
          </w:p>
        </w:tc>
        <w:tc>
          <w:tcPr>
            <w:tcW w:w="993" w:type="pct"/>
            <w:vAlign w:val="center"/>
          </w:tcPr>
          <w:p w14:paraId="2C6F74BC" w14:textId="77777777" w:rsidR="008B7D1D" w:rsidRPr="00AF35C0" w:rsidRDefault="008B7D1D" w:rsidP="00412B3B">
            <w:pPr>
              <w:pStyle w:val="ListBullet"/>
              <w:numPr>
                <w:ilvl w:val="0"/>
                <w:numId w:val="0"/>
              </w:numPr>
              <w:spacing w:after="0"/>
              <w:ind w:left="360" w:hanging="360"/>
            </w:pPr>
            <w:r w:rsidRPr="00AF35C0">
              <w:t>Total: 4,283</w:t>
            </w:r>
          </w:p>
        </w:tc>
      </w:tr>
      <w:tr w:rsidR="008B7D1D" w:rsidRPr="00AF35C0" w14:paraId="043712D7" w14:textId="77777777" w:rsidTr="00412B3B">
        <w:trPr>
          <w:cnfStyle w:val="000000100000" w:firstRow="0" w:lastRow="0" w:firstColumn="0" w:lastColumn="0" w:oddVBand="0" w:evenVBand="0" w:oddHBand="1" w:evenHBand="0" w:firstRowFirstColumn="0" w:firstRowLastColumn="0" w:lastRowFirstColumn="0" w:lastRowLastColumn="0"/>
          <w:trHeight w:val="240"/>
        </w:trPr>
        <w:tc>
          <w:tcPr>
            <w:tcW w:w="1028" w:type="pct"/>
            <w:vAlign w:val="top"/>
          </w:tcPr>
          <w:p w14:paraId="47D27496" w14:textId="77777777" w:rsidR="008B7D1D" w:rsidRPr="00AF35C0" w:rsidRDefault="008B7D1D" w:rsidP="00412B3B">
            <w:pPr>
              <w:pStyle w:val="UrbisTableText"/>
              <w:spacing w:before="0" w:after="0"/>
            </w:pPr>
            <w:r w:rsidRPr="00AF35C0">
              <w:t>PBSA Supply Benchmark (2016)**</w:t>
            </w:r>
          </w:p>
        </w:tc>
        <w:tc>
          <w:tcPr>
            <w:tcW w:w="3972" w:type="pct"/>
            <w:gridSpan w:val="7"/>
            <w:vAlign w:val="center"/>
          </w:tcPr>
          <w:p w14:paraId="6FCF7136" w14:textId="77777777" w:rsidR="008B7D1D" w:rsidRPr="00AF35C0" w:rsidRDefault="008B7D1D" w:rsidP="00412B3B">
            <w:pPr>
              <w:pStyle w:val="ListBullet"/>
              <w:numPr>
                <w:ilvl w:val="0"/>
                <w:numId w:val="0"/>
              </w:numPr>
              <w:spacing w:after="0"/>
              <w:ind w:left="360" w:hanging="360"/>
            </w:pPr>
            <w:r w:rsidRPr="00AF35C0">
              <w:t>2.7 full time students per bed</w:t>
            </w:r>
          </w:p>
        </w:tc>
      </w:tr>
      <w:tr w:rsidR="008B7D1D" w:rsidRPr="00AF35C0" w14:paraId="42F1613E" w14:textId="77777777" w:rsidTr="00412B3B">
        <w:trPr>
          <w:trHeight w:val="240"/>
        </w:trPr>
        <w:tc>
          <w:tcPr>
            <w:tcW w:w="1028" w:type="pct"/>
            <w:vAlign w:val="top"/>
          </w:tcPr>
          <w:p w14:paraId="4FDA7D13" w14:textId="77777777" w:rsidR="008B7D1D" w:rsidRPr="00AF35C0" w:rsidRDefault="008B7D1D" w:rsidP="00412B3B">
            <w:pPr>
              <w:pStyle w:val="UrbisTableText"/>
              <w:spacing w:before="0" w:after="0"/>
              <w:rPr>
                <w:b/>
              </w:rPr>
            </w:pPr>
            <w:r w:rsidRPr="00AF35C0">
              <w:rPr>
                <w:b/>
              </w:rPr>
              <w:t>On Campus Fees</w:t>
            </w:r>
          </w:p>
        </w:tc>
        <w:tc>
          <w:tcPr>
            <w:tcW w:w="1324" w:type="pct"/>
            <w:gridSpan w:val="2"/>
            <w:vAlign w:val="center"/>
          </w:tcPr>
          <w:p w14:paraId="0BFD19DF" w14:textId="77777777" w:rsidR="008B7D1D" w:rsidRPr="00AF35C0" w:rsidRDefault="008B7D1D" w:rsidP="00412B3B">
            <w:pPr>
              <w:pStyle w:val="ListBullet"/>
              <w:numPr>
                <w:ilvl w:val="0"/>
                <w:numId w:val="0"/>
              </w:numPr>
              <w:spacing w:after="0"/>
              <w:jc w:val="center"/>
              <w:rPr>
                <w:b/>
              </w:rPr>
            </w:pPr>
            <w:r w:rsidRPr="00AF35C0">
              <w:rPr>
                <w:b/>
              </w:rPr>
              <w:t>Shared Accommodation (Self Catered)</w:t>
            </w:r>
          </w:p>
        </w:tc>
        <w:tc>
          <w:tcPr>
            <w:tcW w:w="1324" w:type="pct"/>
            <w:gridSpan w:val="3"/>
            <w:vAlign w:val="center"/>
          </w:tcPr>
          <w:p w14:paraId="07D63CEF" w14:textId="77777777" w:rsidR="008B7D1D" w:rsidRPr="00AF35C0" w:rsidRDefault="008B7D1D" w:rsidP="00412B3B">
            <w:pPr>
              <w:pStyle w:val="ListBullet"/>
              <w:numPr>
                <w:ilvl w:val="0"/>
                <w:numId w:val="0"/>
              </w:numPr>
              <w:spacing w:after="0"/>
              <w:ind w:left="360" w:hanging="360"/>
              <w:jc w:val="center"/>
              <w:rPr>
                <w:b/>
              </w:rPr>
            </w:pPr>
            <w:r w:rsidRPr="00AF35C0">
              <w:rPr>
                <w:b/>
              </w:rPr>
              <w:t>Shared Accommodation (Fully Catered)</w:t>
            </w:r>
          </w:p>
        </w:tc>
        <w:tc>
          <w:tcPr>
            <w:tcW w:w="1324" w:type="pct"/>
            <w:gridSpan w:val="2"/>
            <w:vAlign w:val="center"/>
          </w:tcPr>
          <w:p w14:paraId="40EC43CA" w14:textId="77777777" w:rsidR="008B7D1D" w:rsidRPr="00AF35C0" w:rsidRDefault="008B7D1D" w:rsidP="00412B3B">
            <w:pPr>
              <w:pStyle w:val="ListBullet"/>
              <w:numPr>
                <w:ilvl w:val="0"/>
                <w:numId w:val="0"/>
              </w:numPr>
              <w:spacing w:after="0"/>
              <w:ind w:left="360" w:hanging="360"/>
              <w:jc w:val="center"/>
              <w:rPr>
                <w:b/>
              </w:rPr>
            </w:pPr>
            <w:r w:rsidRPr="00AF35C0">
              <w:rPr>
                <w:b/>
              </w:rPr>
              <w:t>Self-Contained Studio (Self Catered)</w:t>
            </w:r>
          </w:p>
        </w:tc>
      </w:tr>
      <w:tr w:rsidR="008B7D1D" w:rsidRPr="00AF35C0" w14:paraId="4D9D15F8" w14:textId="77777777" w:rsidTr="00412B3B">
        <w:trPr>
          <w:cnfStyle w:val="000000100000" w:firstRow="0" w:lastRow="0" w:firstColumn="0" w:lastColumn="0" w:oddVBand="0" w:evenVBand="0" w:oddHBand="1" w:evenHBand="0" w:firstRowFirstColumn="0" w:firstRowLastColumn="0" w:lastRowFirstColumn="0" w:lastRowLastColumn="0"/>
          <w:trHeight w:val="240"/>
        </w:trPr>
        <w:tc>
          <w:tcPr>
            <w:tcW w:w="1028" w:type="pct"/>
            <w:vAlign w:val="top"/>
          </w:tcPr>
          <w:p w14:paraId="412C5E97" w14:textId="77777777" w:rsidR="008B7D1D" w:rsidRPr="00AF35C0" w:rsidRDefault="008B7D1D" w:rsidP="00412B3B">
            <w:pPr>
              <w:pStyle w:val="UrbisTableText"/>
              <w:spacing w:before="0" w:after="0"/>
            </w:pPr>
            <w:r w:rsidRPr="00AF35C0">
              <w:t>Average Weekly Fee</w:t>
            </w:r>
          </w:p>
        </w:tc>
        <w:tc>
          <w:tcPr>
            <w:tcW w:w="1324" w:type="pct"/>
            <w:gridSpan w:val="2"/>
            <w:vAlign w:val="center"/>
          </w:tcPr>
          <w:p w14:paraId="5E35A33E" w14:textId="77777777" w:rsidR="008B7D1D" w:rsidRPr="00AF35C0" w:rsidRDefault="008B7D1D" w:rsidP="00412B3B">
            <w:pPr>
              <w:pStyle w:val="ListBullet"/>
              <w:numPr>
                <w:ilvl w:val="0"/>
                <w:numId w:val="0"/>
              </w:numPr>
              <w:spacing w:after="0"/>
              <w:ind w:left="360" w:hanging="360"/>
              <w:jc w:val="center"/>
            </w:pPr>
            <w:r w:rsidRPr="00AF35C0">
              <w:t>$168</w:t>
            </w:r>
          </w:p>
        </w:tc>
        <w:tc>
          <w:tcPr>
            <w:tcW w:w="1324" w:type="pct"/>
            <w:gridSpan w:val="3"/>
            <w:vAlign w:val="center"/>
          </w:tcPr>
          <w:p w14:paraId="4AC459F0" w14:textId="77777777" w:rsidR="008B7D1D" w:rsidRPr="00AF35C0" w:rsidRDefault="008B7D1D" w:rsidP="00412B3B">
            <w:pPr>
              <w:pStyle w:val="ListBullet"/>
              <w:numPr>
                <w:ilvl w:val="0"/>
                <w:numId w:val="0"/>
              </w:numPr>
              <w:spacing w:after="0"/>
              <w:ind w:left="360" w:hanging="360"/>
              <w:jc w:val="center"/>
            </w:pPr>
            <w:r w:rsidRPr="00AF35C0">
              <w:t>N/A</w:t>
            </w:r>
          </w:p>
        </w:tc>
        <w:tc>
          <w:tcPr>
            <w:tcW w:w="1324" w:type="pct"/>
            <w:gridSpan w:val="2"/>
            <w:vAlign w:val="center"/>
          </w:tcPr>
          <w:p w14:paraId="69BB32E9" w14:textId="77777777" w:rsidR="008B7D1D" w:rsidRPr="00AF35C0" w:rsidRDefault="008B7D1D" w:rsidP="00412B3B">
            <w:pPr>
              <w:pStyle w:val="ListBullet"/>
              <w:numPr>
                <w:ilvl w:val="0"/>
                <w:numId w:val="0"/>
              </w:numPr>
              <w:spacing w:after="0"/>
              <w:ind w:left="360" w:hanging="360"/>
              <w:jc w:val="center"/>
            </w:pPr>
            <w:r w:rsidRPr="00AF35C0">
              <w:t>$190</w:t>
            </w:r>
          </w:p>
        </w:tc>
      </w:tr>
      <w:tr w:rsidR="008B7D1D" w:rsidRPr="00AF35C0" w14:paraId="74024177" w14:textId="77777777" w:rsidTr="00412B3B">
        <w:trPr>
          <w:trHeight w:val="228"/>
        </w:trPr>
        <w:tc>
          <w:tcPr>
            <w:tcW w:w="1028" w:type="pct"/>
            <w:vAlign w:val="top"/>
          </w:tcPr>
          <w:p w14:paraId="1E60B891" w14:textId="77777777" w:rsidR="008B7D1D" w:rsidRPr="00AF35C0" w:rsidRDefault="008B7D1D" w:rsidP="00412B3B">
            <w:pPr>
              <w:pStyle w:val="UrbisTableText"/>
              <w:spacing w:before="0" w:after="0"/>
              <w:rPr>
                <w:b/>
              </w:rPr>
            </w:pPr>
            <w:r w:rsidRPr="00AF35C0">
              <w:rPr>
                <w:b/>
              </w:rPr>
              <w:t>Policies</w:t>
            </w:r>
          </w:p>
        </w:tc>
        <w:tc>
          <w:tcPr>
            <w:tcW w:w="1942" w:type="pct"/>
            <w:gridSpan w:val="3"/>
            <w:vAlign w:val="center"/>
          </w:tcPr>
          <w:p w14:paraId="7F95549C" w14:textId="77777777" w:rsidR="008B7D1D" w:rsidRPr="00AF35C0" w:rsidRDefault="008B7D1D" w:rsidP="00412B3B">
            <w:pPr>
              <w:pStyle w:val="UrbisTableText"/>
              <w:spacing w:before="0" w:after="0"/>
              <w:jc w:val="center"/>
              <w:rPr>
                <w:b/>
              </w:rPr>
            </w:pPr>
            <w:r w:rsidRPr="00AF35C0">
              <w:rPr>
                <w:b/>
              </w:rPr>
              <w:t>All Accommodation</w:t>
            </w:r>
          </w:p>
        </w:tc>
        <w:tc>
          <w:tcPr>
            <w:tcW w:w="2030" w:type="pct"/>
            <w:gridSpan w:val="4"/>
            <w:vAlign w:val="center"/>
          </w:tcPr>
          <w:p w14:paraId="1EDBDEE2" w14:textId="77777777" w:rsidR="008B7D1D" w:rsidRPr="00AF35C0" w:rsidRDefault="008B7D1D" w:rsidP="00412B3B">
            <w:pPr>
              <w:pStyle w:val="UrbisTableText"/>
              <w:spacing w:before="0" w:after="0"/>
              <w:jc w:val="center"/>
              <w:rPr>
                <w:b/>
              </w:rPr>
            </w:pPr>
            <w:r w:rsidRPr="00AF35C0">
              <w:rPr>
                <w:b/>
              </w:rPr>
              <w:t>Specific to RRR Students</w:t>
            </w:r>
          </w:p>
        </w:tc>
      </w:tr>
      <w:tr w:rsidR="008B7D1D" w:rsidRPr="00AF35C0" w14:paraId="47FF0BFF"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028" w:type="pct"/>
            <w:vAlign w:val="top"/>
          </w:tcPr>
          <w:p w14:paraId="1596695F" w14:textId="77777777" w:rsidR="008B7D1D" w:rsidRPr="00AF35C0" w:rsidRDefault="008B7D1D" w:rsidP="00412B3B">
            <w:pPr>
              <w:pStyle w:val="UrbisTableText"/>
              <w:spacing w:before="0" w:after="0"/>
            </w:pPr>
            <w:r w:rsidRPr="00AF35C0">
              <w:t>Accommodation Guarantee</w:t>
            </w:r>
          </w:p>
        </w:tc>
        <w:tc>
          <w:tcPr>
            <w:tcW w:w="3972" w:type="pct"/>
            <w:gridSpan w:val="7"/>
            <w:vAlign w:val="top"/>
          </w:tcPr>
          <w:p w14:paraId="46550DCB" w14:textId="77777777" w:rsidR="008B7D1D" w:rsidRPr="00AF35C0" w:rsidRDefault="008B7D1D" w:rsidP="00412B3B">
            <w:pPr>
              <w:pStyle w:val="UrbisTableBullet"/>
              <w:numPr>
                <w:ilvl w:val="0"/>
                <w:numId w:val="0"/>
              </w:numPr>
              <w:spacing w:before="60" w:after="60" w:line="240" w:lineRule="auto"/>
              <w:ind w:left="360" w:hanging="360"/>
            </w:pPr>
            <w:r w:rsidRPr="00AF35C0">
              <w:t>No accommodation guarantees to students</w:t>
            </w:r>
          </w:p>
        </w:tc>
      </w:tr>
      <w:tr w:rsidR="008B7D1D" w:rsidRPr="00AF35C0" w14:paraId="166BAD05" w14:textId="77777777" w:rsidTr="00412B3B">
        <w:trPr>
          <w:trHeight w:val="454"/>
        </w:trPr>
        <w:tc>
          <w:tcPr>
            <w:tcW w:w="1028" w:type="pct"/>
            <w:vAlign w:val="top"/>
          </w:tcPr>
          <w:p w14:paraId="1E7C1B04" w14:textId="77777777" w:rsidR="008B7D1D" w:rsidRPr="00AF35C0" w:rsidRDefault="008B7D1D" w:rsidP="00412B3B">
            <w:pPr>
              <w:pStyle w:val="UrbisTableText"/>
              <w:spacing w:before="0" w:after="0"/>
            </w:pPr>
            <w:r w:rsidRPr="00AF35C0">
              <w:t>Subsidisation/ Bursaries/ Scholarships</w:t>
            </w:r>
          </w:p>
        </w:tc>
        <w:tc>
          <w:tcPr>
            <w:tcW w:w="1942" w:type="pct"/>
            <w:gridSpan w:val="3"/>
            <w:vAlign w:val="top"/>
          </w:tcPr>
          <w:p w14:paraId="1A253914" w14:textId="77777777" w:rsidR="008B7D1D" w:rsidRPr="00AF35C0" w:rsidRDefault="008B7D1D" w:rsidP="00412B3B">
            <w:r w:rsidRPr="00AF35C0">
              <w:t>Financial support available to students for accommodation includes:</w:t>
            </w:r>
          </w:p>
          <w:p w14:paraId="210B78D4" w14:textId="77777777" w:rsidR="008B7D1D" w:rsidRPr="00AF35C0" w:rsidRDefault="008B7D1D" w:rsidP="00412B3B">
            <w:pPr>
              <w:pStyle w:val="UrbisTableBullet"/>
              <w:spacing w:before="60" w:after="60" w:line="240" w:lineRule="auto"/>
              <w:ind w:left="227" w:hanging="227"/>
            </w:pPr>
            <w:r w:rsidRPr="00AF35C0">
              <w:t>Chancellor’s Accommodation Scholarship: $22,000</w:t>
            </w:r>
          </w:p>
          <w:p w14:paraId="50271835" w14:textId="77777777" w:rsidR="008B7D1D" w:rsidRPr="00AF35C0" w:rsidRDefault="008B7D1D" w:rsidP="00412B3B">
            <w:pPr>
              <w:pStyle w:val="UrbisTableBullet"/>
              <w:spacing w:before="60" w:after="60" w:line="240" w:lineRule="auto"/>
              <w:ind w:left="227" w:hanging="227"/>
            </w:pPr>
            <w:r w:rsidRPr="00AF35C0">
              <w:t>Widening Participation Accommodation Scholarship: $4,400</w:t>
            </w:r>
          </w:p>
          <w:p w14:paraId="06D89621" w14:textId="77777777" w:rsidR="008B7D1D" w:rsidRPr="00AF35C0" w:rsidRDefault="008B7D1D" w:rsidP="00412B3B">
            <w:pPr>
              <w:pStyle w:val="UrbisTableBullet"/>
              <w:spacing w:before="60" w:after="60" w:line="240" w:lineRule="auto"/>
              <w:ind w:left="227" w:hanging="227"/>
            </w:pPr>
            <w:proofErr w:type="spellStart"/>
            <w:r w:rsidRPr="00AF35C0">
              <w:t>Komumberri</w:t>
            </w:r>
            <w:proofErr w:type="spellEnd"/>
            <w:r w:rsidRPr="00AF35C0">
              <w:t xml:space="preserve"> People Accommodation Scholarship: $22,000^^</w:t>
            </w:r>
          </w:p>
          <w:p w14:paraId="3E04208B" w14:textId="77777777" w:rsidR="008B7D1D" w:rsidRPr="00AF35C0" w:rsidRDefault="008B7D1D" w:rsidP="00412B3B">
            <w:pPr>
              <w:pStyle w:val="UrbisTableBullet"/>
              <w:spacing w:before="60" w:after="60" w:line="240" w:lineRule="auto"/>
              <w:ind w:left="227" w:hanging="227"/>
            </w:pPr>
            <w:r w:rsidRPr="00AF35C0">
              <w:t>Indigenous Commonwealth Accommodation Scholarship: $22,000^^</w:t>
            </w:r>
          </w:p>
          <w:p w14:paraId="3F6142F2" w14:textId="77777777" w:rsidR="008B7D1D" w:rsidRPr="00AF35C0" w:rsidRDefault="008B7D1D" w:rsidP="00412B3B">
            <w:pPr>
              <w:pStyle w:val="UrbisTableBullet"/>
              <w:spacing w:before="60" w:after="60" w:line="240" w:lineRule="auto"/>
              <w:ind w:left="227" w:hanging="227"/>
            </w:pPr>
            <w:r w:rsidRPr="00AF35C0">
              <w:t>The George Alexander Foundation Scholarship: $22,500</w:t>
            </w:r>
          </w:p>
        </w:tc>
        <w:tc>
          <w:tcPr>
            <w:tcW w:w="2030" w:type="pct"/>
            <w:gridSpan w:val="4"/>
            <w:vAlign w:val="top"/>
          </w:tcPr>
          <w:p w14:paraId="11521E93" w14:textId="77777777" w:rsidR="008B7D1D" w:rsidRPr="00AF35C0" w:rsidRDefault="008B7D1D" w:rsidP="00412B3B">
            <w:pPr>
              <w:pStyle w:val="ListBullet"/>
            </w:pPr>
            <w:r w:rsidRPr="00AF35C0">
              <w:t>The Shields Accommodation Bursary: $20,000 ($2,500 per semester paid directly to accommodation provider)^^</w:t>
            </w:r>
          </w:p>
        </w:tc>
      </w:tr>
      <w:tr w:rsidR="008B7D1D" w:rsidRPr="00AF35C0" w14:paraId="1255772B"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028" w:type="pct"/>
            <w:vAlign w:val="top"/>
          </w:tcPr>
          <w:p w14:paraId="3BD95476" w14:textId="77777777" w:rsidR="008B7D1D" w:rsidRPr="00AF35C0" w:rsidRDefault="008B7D1D" w:rsidP="00412B3B">
            <w:pPr>
              <w:pStyle w:val="UrbisTableText"/>
              <w:spacing w:before="0" w:after="0"/>
            </w:pPr>
            <w:r w:rsidRPr="00AF35C0">
              <w:t>Allocation/ Preferences</w:t>
            </w:r>
          </w:p>
        </w:tc>
        <w:tc>
          <w:tcPr>
            <w:tcW w:w="3972" w:type="pct"/>
            <w:gridSpan w:val="7"/>
            <w:vAlign w:val="top"/>
          </w:tcPr>
          <w:p w14:paraId="1B89FCD3" w14:textId="77777777" w:rsidR="008B7D1D" w:rsidRPr="00AF35C0" w:rsidRDefault="008B7D1D" w:rsidP="00412B3B">
            <w:r w:rsidRPr="00AF35C0">
              <w:t>There is currently no allocation or preference given to any student cohorts in the accommodation operated by the university.  This reflects the current aim of the university to increase occupancies with vacancies in the accommodation resulting in a willingness to accept all applicants without preference for their place of origin.</w:t>
            </w:r>
          </w:p>
          <w:p w14:paraId="17B4E8D8" w14:textId="77777777" w:rsidR="008B7D1D" w:rsidRPr="00AF35C0" w:rsidRDefault="008B7D1D" w:rsidP="00412B3B">
            <w:r w:rsidRPr="00AF35C0">
              <w:t>A similar approach is adopted by the private operators with all applicants accepted (without preference by origin) in order to maximise occupancies.</w:t>
            </w:r>
          </w:p>
        </w:tc>
      </w:tr>
    </w:tbl>
    <w:p w14:paraId="73C97825" w14:textId="77777777" w:rsidR="008B7D1D" w:rsidRPr="00AF35C0" w:rsidRDefault="008B7D1D" w:rsidP="008B7D1D">
      <w:pPr>
        <w:spacing w:after="0"/>
        <w:rPr>
          <w:sz w:val="16"/>
          <w:szCs w:val="16"/>
        </w:rPr>
      </w:pPr>
      <w:r w:rsidRPr="00AF35C0">
        <w:rPr>
          <w:sz w:val="16"/>
          <w:szCs w:val="16"/>
        </w:rPr>
        <w:t>Note: ^ Full-time on-campus students</w:t>
      </w:r>
    </w:p>
    <w:p w14:paraId="1313273E" w14:textId="77777777" w:rsidR="008B7D1D" w:rsidRPr="00AF35C0" w:rsidRDefault="008B7D1D" w:rsidP="008B7D1D">
      <w:pPr>
        <w:spacing w:after="0"/>
        <w:rPr>
          <w:sz w:val="16"/>
          <w:szCs w:val="16"/>
        </w:rPr>
      </w:pPr>
      <w:r w:rsidRPr="00AF35C0">
        <w:rPr>
          <w:sz w:val="16"/>
          <w:szCs w:val="16"/>
        </w:rPr>
        <w:t>Note: * Private (non-affiliated) off-campus supply in the Mt Gravatt and Nathan area that targets Griffith University students</w:t>
      </w:r>
    </w:p>
    <w:p w14:paraId="60D53C7B" w14:textId="77777777" w:rsidR="008B7D1D" w:rsidRPr="00AF35C0" w:rsidRDefault="008B7D1D" w:rsidP="008B7D1D">
      <w:pPr>
        <w:spacing w:after="0"/>
        <w:rPr>
          <w:sz w:val="16"/>
          <w:szCs w:val="16"/>
        </w:rPr>
      </w:pPr>
      <w:r w:rsidRPr="00AF35C0">
        <w:rPr>
          <w:sz w:val="16"/>
          <w:szCs w:val="16"/>
        </w:rPr>
        <w:t>Note: ** Total full-time on-campus students divided by total beds.</w:t>
      </w:r>
    </w:p>
    <w:p w14:paraId="6F7E150B" w14:textId="77777777" w:rsidR="008B7D1D" w:rsidRPr="00AF35C0" w:rsidRDefault="008B7D1D" w:rsidP="008B7D1D">
      <w:pPr>
        <w:spacing w:after="0"/>
        <w:rPr>
          <w:sz w:val="16"/>
          <w:szCs w:val="16"/>
        </w:rPr>
      </w:pPr>
      <w:r w:rsidRPr="00AF35C0">
        <w:rPr>
          <w:sz w:val="16"/>
          <w:szCs w:val="16"/>
        </w:rPr>
        <w:t>Note: ^^ Scholarship/Bursary only available to indigenous students</w:t>
      </w:r>
    </w:p>
    <w:p w14:paraId="52FA4972" w14:textId="77777777" w:rsidR="008B7D1D" w:rsidRPr="00AF35C0" w:rsidRDefault="008B7D1D" w:rsidP="008B7D1D">
      <w:pPr>
        <w:rPr>
          <w:sz w:val="16"/>
          <w:szCs w:val="16"/>
        </w:rPr>
      </w:pPr>
      <w:r w:rsidRPr="00AF35C0">
        <w:rPr>
          <w:sz w:val="16"/>
          <w:szCs w:val="16"/>
        </w:rPr>
        <w:t>Source: Department of Education and Training; University; Urbis</w:t>
      </w:r>
    </w:p>
    <w:p w14:paraId="2353819C" w14:textId="77777777" w:rsidR="008B7D1D" w:rsidRPr="00AF35C0" w:rsidRDefault="008B7D1D" w:rsidP="008B7D1D"/>
    <w:tbl>
      <w:tblPr>
        <w:tblStyle w:val="CaptionTable"/>
        <w:tblpPr w:leftFromText="180" w:rightFromText="180" w:vertAnchor="text" w:horzAnchor="margin" w:tblpY="-124"/>
        <w:tblW w:w="5000" w:type="pct"/>
        <w:tblCellMar>
          <w:left w:w="0" w:type="dxa"/>
          <w:right w:w="0" w:type="dxa"/>
        </w:tblCellMar>
        <w:tblLook w:val="04A0" w:firstRow="1" w:lastRow="0" w:firstColumn="1" w:lastColumn="0" w:noHBand="0" w:noVBand="1"/>
        <w:tblCaption w:val="Southern Cross University - Coffs Harbour and Lismore Campuses"/>
        <w:tblDescription w:val="Southern Cross University - Coffs Harbour and Lismore Campuses"/>
      </w:tblPr>
      <w:tblGrid>
        <w:gridCol w:w="1980"/>
        <w:gridCol w:w="1912"/>
        <w:gridCol w:w="637"/>
        <w:gridCol w:w="1190"/>
        <w:gridCol w:w="85"/>
        <w:gridCol w:w="1275"/>
        <w:gridCol w:w="637"/>
        <w:gridCol w:w="1912"/>
      </w:tblGrid>
      <w:tr w:rsidR="008B7D1D" w:rsidRPr="00AF35C0" w14:paraId="767133C3" w14:textId="77777777" w:rsidTr="00543DAC">
        <w:trPr>
          <w:cnfStyle w:val="100000000000" w:firstRow="1" w:lastRow="0" w:firstColumn="0" w:lastColumn="0" w:oddVBand="0" w:evenVBand="0" w:oddHBand="0" w:evenHBand="0" w:firstRowFirstColumn="0" w:firstRowLastColumn="0" w:lastRowFirstColumn="0" w:lastRowLastColumn="0"/>
          <w:trHeight w:val="454"/>
          <w:tblHeader/>
        </w:trPr>
        <w:tc>
          <w:tcPr>
            <w:tcW w:w="5000" w:type="pct"/>
            <w:gridSpan w:val="8"/>
            <w:vAlign w:val="top"/>
          </w:tcPr>
          <w:p w14:paraId="55A001C8" w14:textId="77777777" w:rsidR="008B7D1D" w:rsidRPr="00AF35C0" w:rsidRDefault="008B7D1D" w:rsidP="00412B3B">
            <w:pPr>
              <w:rPr>
                <w:b/>
              </w:rPr>
            </w:pPr>
            <w:r w:rsidRPr="00AF35C0">
              <w:rPr>
                <w:b/>
              </w:rPr>
              <w:lastRenderedPageBreak/>
              <w:t>Southern Cross University – Coffs Harbour and Lismore Campuses</w:t>
            </w:r>
          </w:p>
        </w:tc>
      </w:tr>
      <w:tr w:rsidR="008B7D1D" w:rsidRPr="00AF35C0" w14:paraId="5C516C2D" w14:textId="77777777" w:rsidTr="00412B3B">
        <w:trPr>
          <w:cnfStyle w:val="000000100000" w:firstRow="0" w:lastRow="0" w:firstColumn="0" w:lastColumn="0" w:oddVBand="0" w:evenVBand="0" w:oddHBand="1" w:evenHBand="0" w:firstRowFirstColumn="0" w:firstRowLastColumn="0" w:lastRowFirstColumn="0" w:lastRowLastColumn="0"/>
          <w:trHeight w:val="340"/>
        </w:trPr>
        <w:tc>
          <w:tcPr>
            <w:tcW w:w="1028" w:type="pct"/>
            <w:vAlign w:val="top"/>
          </w:tcPr>
          <w:p w14:paraId="6FDBC56F" w14:textId="77777777" w:rsidR="008B7D1D" w:rsidRPr="00AF35C0" w:rsidRDefault="008B7D1D" w:rsidP="00412B3B">
            <w:pPr>
              <w:pStyle w:val="UrbisTableText"/>
              <w:spacing w:before="0" w:after="0"/>
              <w:rPr>
                <w:b/>
              </w:rPr>
            </w:pPr>
            <w:r w:rsidRPr="00AF35C0">
              <w:rPr>
                <w:b/>
              </w:rPr>
              <w:t>PBSA Supply</w:t>
            </w:r>
          </w:p>
        </w:tc>
        <w:tc>
          <w:tcPr>
            <w:tcW w:w="1942" w:type="pct"/>
            <w:gridSpan w:val="3"/>
            <w:vAlign w:val="top"/>
          </w:tcPr>
          <w:p w14:paraId="5D322E6E" w14:textId="77777777" w:rsidR="008B7D1D" w:rsidRPr="00AF35C0" w:rsidRDefault="008B7D1D" w:rsidP="00412B3B">
            <w:pPr>
              <w:pStyle w:val="UrbisTableText"/>
              <w:spacing w:before="0" w:after="0"/>
              <w:jc w:val="center"/>
              <w:rPr>
                <w:b/>
              </w:rPr>
            </w:pPr>
            <w:r w:rsidRPr="00AF35C0">
              <w:rPr>
                <w:b/>
              </w:rPr>
              <w:t>No. of Facilities</w:t>
            </w:r>
          </w:p>
        </w:tc>
        <w:tc>
          <w:tcPr>
            <w:tcW w:w="2030" w:type="pct"/>
            <w:gridSpan w:val="4"/>
            <w:vAlign w:val="top"/>
          </w:tcPr>
          <w:p w14:paraId="692C1C95" w14:textId="77777777" w:rsidR="008B7D1D" w:rsidRPr="00AF35C0" w:rsidRDefault="008B7D1D" w:rsidP="00412B3B">
            <w:pPr>
              <w:pStyle w:val="UrbisTableText"/>
              <w:spacing w:before="0" w:after="0"/>
              <w:jc w:val="center"/>
              <w:rPr>
                <w:b/>
              </w:rPr>
            </w:pPr>
            <w:r w:rsidRPr="00AF35C0">
              <w:rPr>
                <w:b/>
              </w:rPr>
              <w:t>No. of Beds</w:t>
            </w:r>
          </w:p>
        </w:tc>
      </w:tr>
      <w:tr w:rsidR="008B7D1D" w:rsidRPr="00AF35C0" w14:paraId="7B68B712" w14:textId="77777777" w:rsidTr="00412B3B">
        <w:trPr>
          <w:trHeight w:val="287"/>
        </w:trPr>
        <w:tc>
          <w:tcPr>
            <w:tcW w:w="1028" w:type="pct"/>
            <w:vAlign w:val="top"/>
          </w:tcPr>
          <w:p w14:paraId="3AAFD157" w14:textId="77777777" w:rsidR="008B7D1D" w:rsidRPr="00AF35C0" w:rsidRDefault="008B7D1D" w:rsidP="00412B3B">
            <w:pPr>
              <w:pStyle w:val="UrbisTableText"/>
              <w:spacing w:before="0" w:after="0"/>
            </w:pPr>
            <w:r w:rsidRPr="00AF35C0">
              <w:t>JV</w:t>
            </w:r>
          </w:p>
        </w:tc>
        <w:tc>
          <w:tcPr>
            <w:tcW w:w="1942" w:type="pct"/>
            <w:gridSpan w:val="3"/>
            <w:vAlign w:val="top"/>
          </w:tcPr>
          <w:p w14:paraId="05FECC07" w14:textId="77777777" w:rsidR="008B7D1D" w:rsidRPr="00AF35C0" w:rsidRDefault="008B7D1D" w:rsidP="00412B3B">
            <w:pPr>
              <w:pStyle w:val="UrbisTableText"/>
              <w:spacing w:before="0" w:after="0"/>
              <w:jc w:val="center"/>
            </w:pPr>
            <w:r w:rsidRPr="00AF35C0">
              <w:t>Lismore: 3</w:t>
            </w:r>
          </w:p>
          <w:p w14:paraId="1AE5DEB8" w14:textId="77777777" w:rsidR="008B7D1D" w:rsidRPr="00AF35C0" w:rsidRDefault="008B7D1D" w:rsidP="00412B3B">
            <w:pPr>
              <w:pStyle w:val="UrbisTableText"/>
              <w:spacing w:before="0" w:after="0"/>
              <w:jc w:val="center"/>
            </w:pPr>
            <w:r w:rsidRPr="00AF35C0">
              <w:t>Coffs Harbour: 1</w:t>
            </w:r>
          </w:p>
        </w:tc>
        <w:tc>
          <w:tcPr>
            <w:tcW w:w="2030" w:type="pct"/>
            <w:gridSpan w:val="4"/>
            <w:vAlign w:val="center"/>
          </w:tcPr>
          <w:p w14:paraId="7F9DF8D4" w14:textId="77777777" w:rsidR="008B7D1D" w:rsidRPr="00AF35C0" w:rsidRDefault="008B7D1D" w:rsidP="00412B3B">
            <w:pPr>
              <w:pStyle w:val="UrbisTableText"/>
              <w:spacing w:before="0" w:after="0"/>
              <w:jc w:val="center"/>
            </w:pPr>
            <w:r w:rsidRPr="00AF35C0">
              <w:t>Lismore: 373</w:t>
            </w:r>
          </w:p>
          <w:p w14:paraId="6A5FE1DC" w14:textId="77777777" w:rsidR="008B7D1D" w:rsidRPr="00AF35C0" w:rsidRDefault="008B7D1D" w:rsidP="00412B3B">
            <w:pPr>
              <w:pStyle w:val="UrbisTableText"/>
              <w:spacing w:before="0" w:after="0"/>
              <w:jc w:val="center"/>
            </w:pPr>
            <w:r w:rsidRPr="00AF35C0">
              <w:t>Coffs Harbour: 96</w:t>
            </w:r>
          </w:p>
        </w:tc>
      </w:tr>
      <w:tr w:rsidR="008B7D1D" w:rsidRPr="00AF35C0" w14:paraId="6208CD5C" w14:textId="77777777" w:rsidTr="00412B3B">
        <w:trPr>
          <w:cnfStyle w:val="000000100000" w:firstRow="0" w:lastRow="0" w:firstColumn="0" w:lastColumn="0" w:oddVBand="0" w:evenVBand="0" w:oddHBand="1" w:evenHBand="0" w:firstRowFirstColumn="0" w:firstRowLastColumn="0" w:lastRowFirstColumn="0" w:lastRowLastColumn="0"/>
          <w:trHeight w:val="105"/>
        </w:trPr>
        <w:tc>
          <w:tcPr>
            <w:tcW w:w="1028" w:type="pct"/>
            <w:vAlign w:val="top"/>
          </w:tcPr>
          <w:p w14:paraId="7B441AEE" w14:textId="77777777" w:rsidR="008B7D1D" w:rsidRPr="00AF35C0" w:rsidRDefault="008B7D1D" w:rsidP="00412B3B">
            <w:pPr>
              <w:pStyle w:val="UrbisTableText"/>
              <w:spacing w:before="0" w:after="0"/>
              <w:rPr>
                <w:b/>
              </w:rPr>
            </w:pPr>
            <w:r w:rsidRPr="00AF35C0">
              <w:rPr>
                <w:b/>
              </w:rPr>
              <w:t>Total</w:t>
            </w:r>
          </w:p>
        </w:tc>
        <w:tc>
          <w:tcPr>
            <w:tcW w:w="1942" w:type="pct"/>
            <w:gridSpan w:val="3"/>
          </w:tcPr>
          <w:p w14:paraId="7ECA2427" w14:textId="77777777" w:rsidR="008B7D1D" w:rsidRPr="00AF35C0" w:rsidRDefault="008B7D1D" w:rsidP="00412B3B">
            <w:pPr>
              <w:pStyle w:val="UrbisTableText"/>
              <w:spacing w:before="0" w:after="0"/>
              <w:jc w:val="center"/>
              <w:rPr>
                <w:b/>
              </w:rPr>
            </w:pPr>
            <w:r w:rsidRPr="00AF35C0">
              <w:rPr>
                <w:b/>
              </w:rPr>
              <w:t>4</w:t>
            </w:r>
          </w:p>
        </w:tc>
        <w:tc>
          <w:tcPr>
            <w:tcW w:w="2030" w:type="pct"/>
            <w:gridSpan w:val="4"/>
            <w:vAlign w:val="top"/>
          </w:tcPr>
          <w:p w14:paraId="2BD9EA93" w14:textId="77777777" w:rsidR="008B7D1D" w:rsidRPr="00AF35C0" w:rsidRDefault="008B7D1D" w:rsidP="00412B3B">
            <w:pPr>
              <w:pStyle w:val="UrbisTableText"/>
              <w:spacing w:before="0" w:after="0"/>
              <w:jc w:val="center"/>
              <w:rPr>
                <w:b/>
              </w:rPr>
            </w:pPr>
            <w:r w:rsidRPr="00AF35C0">
              <w:rPr>
                <w:b/>
              </w:rPr>
              <w:t>469</w:t>
            </w:r>
          </w:p>
        </w:tc>
      </w:tr>
      <w:tr w:rsidR="008B7D1D" w:rsidRPr="00AF35C0" w14:paraId="22F0A09B" w14:textId="77777777" w:rsidTr="00412B3B">
        <w:trPr>
          <w:trHeight w:val="251"/>
        </w:trPr>
        <w:tc>
          <w:tcPr>
            <w:tcW w:w="1028" w:type="pct"/>
            <w:vAlign w:val="top"/>
          </w:tcPr>
          <w:p w14:paraId="06BB38F6" w14:textId="77777777" w:rsidR="008B7D1D" w:rsidRPr="00AF35C0" w:rsidRDefault="008B7D1D" w:rsidP="00412B3B">
            <w:pPr>
              <w:pStyle w:val="UrbisTableText"/>
              <w:spacing w:before="0" w:after="0"/>
            </w:pPr>
            <w:r w:rsidRPr="00AF35C0">
              <w:t>Indicative Occupancy (2017)</w:t>
            </w:r>
          </w:p>
        </w:tc>
        <w:tc>
          <w:tcPr>
            <w:tcW w:w="3972" w:type="pct"/>
            <w:gridSpan w:val="7"/>
            <w:vAlign w:val="top"/>
          </w:tcPr>
          <w:p w14:paraId="5784F67B" w14:textId="77777777" w:rsidR="008B7D1D" w:rsidRPr="00AF35C0" w:rsidRDefault="008B7D1D" w:rsidP="00412B3B">
            <w:pPr>
              <w:pStyle w:val="UrbisTableText"/>
              <w:spacing w:before="0" w:after="0"/>
            </w:pPr>
            <w:r w:rsidRPr="00AF35C0">
              <w:t>Approximately 70%</w:t>
            </w:r>
          </w:p>
        </w:tc>
      </w:tr>
      <w:tr w:rsidR="008B7D1D" w:rsidRPr="00AF35C0" w14:paraId="6CD6DF21" w14:textId="77777777" w:rsidTr="00412B3B">
        <w:trPr>
          <w:cnfStyle w:val="000000100000" w:firstRow="0" w:lastRow="0" w:firstColumn="0" w:lastColumn="0" w:oddVBand="0" w:evenVBand="0" w:oddHBand="1" w:evenHBand="0" w:firstRowFirstColumn="0" w:firstRowLastColumn="0" w:lastRowFirstColumn="0" w:lastRowLastColumn="0"/>
          <w:trHeight w:val="240"/>
        </w:trPr>
        <w:tc>
          <w:tcPr>
            <w:tcW w:w="1028" w:type="pct"/>
            <w:vAlign w:val="top"/>
          </w:tcPr>
          <w:p w14:paraId="044E1E92" w14:textId="77777777" w:rsidR="008B7D1D" w:rsidRPr="00AF35C0" w:rsidRDefault="008B7D1D" w:rsidP="00412B3B">
            <w:pPr>
              <w:pStyle w:val="UrbisTableText"/>
              <w:spacing w:before="0" w:after="0"/>
            </w:pPr>
            <w:r w:rsidRPr="00AF35C0">
              <w:t>Enrolments (2016)^</w:t>
            </w:r>
          </w:p>
        </w:tc>
        <w:tc>
          <w:tcPr>
            <w:tcW w:w="993" w:type="pct"/>
            <w:vAlign w:val="center"/>
          </w:tcPr>
          <w:p w14:paraId="43F78CB9" w14:textId="77777777" w:rsidR="008B7D1D" w:rsidRPr="00AF35C0" w:rsidRDefault="008B7D1D" w:rsidP="00412B3B">
            <w:pPr>
              <w:pStyle w:val="ListBullet"/>
              <w:numPr>
                <w:ilvl w:val="0"/>
                <w:numId w:val="0"/>
              </w:numPr>
              <w:spacing w:after="0"/>
              <w:ind w:left="360" w:hanging="360"/>
            </w:pPr>
            <w:r w:rsidRPr="00AF35C0">
              <w:t>Metropolitan: 104</w:t>
            </w:r>
          </w:p>
        </w:tc>
        <w:tc>
          <w:tcPr>
            <w:tcW w:w="993" w:type="pct"/>
            <w:gridSpan w:val="3"/>
            <w:vAlign w:val="center"/>
          </w:tcPr>
          <w:p w14:paraId="0ADE6C34" w14:textId="77777777" w:rsidR="008B7D1D" w:rsidRPr="00AF35C0" w:rsidRDefault="008B7D1D" w:rsidP="00412B3B">
            <w:pPr>
              <w:pStyle w:val="ListBullet"/>
              <w:numPr>
                <w:ilvl w:val="0"/>
                <w:numId w:val="0"/>
              </w:numPr>
              <w:spacing w:after="0"/>
              <w:ind w:left="360" w:hanging="360"/>
            </w:pPr>
            <w:r w:rsidRPr="00AF35C0">
              <w:t>Rural: 1,056</w:t>
            </w:r>
          </w:p>
        </w:tc>
        <w:tc>
          <w:tcPr>
            <w:tcW w:w="993" w:type="pct"/>
            <w:gridSpan w:val="2"/>
            <w:vAlign w:val="center"/>
          </w:tcPr>
          <w:p w14:paraId="11E9B5F3" w14:textId="77777777" w:rsidR="008B7D1D" w:rsidRPr="00AF35C0" w:rsidRDefault="008B7D1D" w:rsidP="00412B3B">
            <w:pPr>
              <w:pStyle w:val="ListBullet"/>
              <w:numPr>
                <w:ilvl w:val="0"/>
                <w:numId w:val="0"/>
              </w:numPr>
              <w:spacing w:after="0"/>
              <w:ind w:left="360" w:hanging="360"/>
            </w:pPr>
            <w:r w:rsidRPr="00AF35C0">
              <w:t>International: 552</w:t>
            </w:r>
          </w:p>
        </w:tc>
        <w:tc>
          <w:tcPr>
            <w:tcW w:w="993" w:type="pct"/>
            <w:vAlign w:val="center"/>
          </w:tcPr>
          <w:p w14:paraId="4DF5E173" w14:textId="77777777" w:rsidR="008B7D1D" w:rsidRPr="00AF35C0" w:rsidRDefault="008B7D1D" w:rsidP="00412B3B">
            <w:pPr>
              <w:pStyle w:val="ListBullet"/>
              <w:numPr>
                <w:ilvl w:val="0"/>
                <w:numId w:val="0"/>
              </w:numPr>
              <w:spacing w:after="0"/>
              <w:ind w:left="360" w:hanging="360"/>
            </w:pPr>
            <w:r w:rsidRPr="00AF35C0">
              <w:t>Total: 1,712</w:t>
            </w:r>
          </w:p>
        </w:tc>
      </w:tr>
      <w:tr w:rsidR="008B7D1D" w:rsidRPr="00AF35C0" w14:paraId="71EFFA6B" w14:textId="77777777" w:rsidTr="00412B3B">
        <w:trPr>
          <w:trHeight w:val="240"/>
        </w:trPr>
        <w:tc>
          <w:tcPr>
            <w:tcW w:w="1028" w:type="pct"/>
            <w:vAlign w:val="top"/>
          </w:tcPr>
          <w:p w14:paraId="0A3AD37A" w14:textId="77777777" w:rsidR="008B7D1D" w:rsidRPr="00AF35C0" w:rsidRDefault="008B7D1D" w:rsidP="00412B3B">
            <w:pPr>
              <w:pStyle w:val="UrbisTableText"/>
              <w:spacing w:before="0" w:after="0"/>
            </w:pPr>
            <w:r w:rsidRPr="00AF35C0">
              <w:t>PBSA Supply Benchmark (2016)**</w:t>
            </w:r>
          </w:p>
        </w:tc>
        <w:tc>
          <w:tcPr>
            <w:tcW w:w="3972" w:type="pct"/>
            <w:gridSpan w:val="7"/>
            <w:vAlign w:val="center"/>
          </w:tcPr>
          <w:p w14:paraId="0DCFA4BF" w14:textId="77777777" w:rsidR="008B7D1D" w:rsidRPr="00AF35C0" w:rsidRDefault="008B7D1D" w:rsidP="00412B3B">
            <w:pPr>
              <w:pStyle w:val="ListBullet"/>
              <w:numPr>
                <w:ilvl w:val="0"/>
                <w:numId w:val="0"/>
              </w:numPr>
              <w:spacing w:after="0"/>
              <w:ind w:left="360" w:hanging="360"/>
            </w:pPr>
            <w:r w:rsidRPr="00AF35C0">
              <w:t>3.7 full time students per bed</w:t>
            </w:r>
          </w:p>
        </w:tc>
      </w:tr>
      <w:tr w:rsidR="008B7D1D" w:rsidRPr="00AF35C0" w14:paraId="60C38276" w14:textId="77777777" w:rsidTr="00412B3B">
        <w:trPr>
          <w:cnfStyle w:val="000000100000" w:firstRow="0" w:lastRow="0" w:firstColumn="0" w:lastColumn="0" w:oddVBand="0" w:evenVBand="0" w:oddHBand="1" w:evenHBand="0" w:firstRowFirstColumn="0" w:firstRowLastColumn="0" w:lastRowFirstColumn="0" w:lastRowLastColumn="0"/>
          <w:trHeight w:val="240"/>
        </w:trPr>
        <w:tc>
          <w:tcPr>
            <w:tcW w:w="1028" w:type="pct"/>
            <w:vAlign w:val="top"/>
          </w:tcPr>
          <w:p w14:paraId="1E66BC35" w14:textId="77777777" w:rsidR="008B7D1D" w:rsidRPr="00AF35C0" w:rsidRDefault="008B7D1D" w:rsidP="00412B3B">
            <w:pPr>
              <w:pStyle w:val="UrbisTableText"/>
              <w:spacing w:before="0" w:after="0"/>
              <w:rPr>
                <w:b/>
              </w:rPr>
            </w:pPr>
            <w:r w:rsidRPr="00AF35C0">
              <w:rPr>
                <w:b/>
              </w:rPr>
              <w:t>On Campus Fees</w:t>
            </w:r>
          </w:p>
        </w:tc>
        <w:tc>
          <w:tcPr>
            <w:tcW w:w="1324" w:type="pct"/>
            <w:gridSpan w:val="2"/>
            <w:vAlign w:val="center"/>
          </w:tcPr>
          <w:p w14:paraId="664EEEEE" w14:textId="77777777" w:rsidR="008B7D1D" w:rsidRPr="00AF35C0" w:rsidRDefault="008B7D1D" w:rsidP="00412B3B">
            <w:pPr>
              <w:pStyle w:val="ListBullet"/>
              <w:numPr>
                <w:ilvl w:val="0"/>
                <w:numId w:val="0"/>
              </w:numPr>
              <w:spacing w:after="0"/>
              <w:jc w:val="center"/>
              <w:rPr>
                <w:b/>
              </w:rPr>
            </w:pPr>
            <w:r w:rsidRPr="00AF35C0">
              <w:rPr>
                <w:b/>
              </w:rPr>
              <w:t>Shared Accommodation (Self Catered)</w:t>
            </w:r>
          </w:p>
        </w:tc>
        <w:tc>
          <w:tcPr>
            <w:tcW w:w="1324" w:type="pct"/>
            <w:gridSpan w:val="3"/>
            <w:vAlign w:val="center"/>
          </w:tcPr>
          <w:p w14:paraId="7D310AB5" w14:textId="77777777" w:rsidR="008B7D1D" w:rsidRPr="00AF35C0" w:rsidRDefault="008B7D1D" w:rsidP="00412B3B">
            <w:pPr>
              <w:pStyle w:val="ListBullet"/>
              <w:numPr>
                <w:ilvl w:val="0"/>
                <w:numId w:val="0"/>
              </w:numPr>
              <w:spacing w:after="0"/>
              <w:ind w:left="360" w:hanging="360"/>
              <w:jc w:val="center"/>
              <w:rPr>
                <w:b/>
              </w:rPr>
            </w:pPr>
            <w:r w:rsidRPr="00AF35C0">
              <w:rPr>
                <w:b/>
              </w:rPr>
              <w:t>Shared Accommodation (Fully Catered)</w:t>
            </w:r>
          </w:p>
        </w:tc>
        <w:tc>
          <w:tcPr>
            <w:tcW w:w="1324" w:type="pct"/>
            <w:gridSpan w:val="2"/>
            <w:vAlign w:val="center"/>
          </w:tcPr>
          <w:p w14:paraId="5D74B152" w14:textId="77777777" w:rsidR="008B7D1D" w:rsidRPr="00AF35C0" w:rsidRDefault="008B7D1D" w:rsidP="00412B3B">
            <w:pPr>
              <w:pStyle w:val="ListBullet"/>
              <w:numPr>
                <w:ilvl w:val="0"/>
                <w:numId w:val="0"/>
              </w:numPr>
              <w:spacing w:after="0"/>
              <w:ind w:left="360" w:hanging="360"/>
              <w:jc w:val="center"/>
              <w:rPr>
                <w:b/>
              </w:rPr>
            </w:pPr>
            <w:r w:rsidRPr="00AF35C0">
              <w:rPr>
                <w:b/>
              </w:rPr>
              <w:t>Self-Contained Studio (Self Catered)</w:t>
            </w:r>
          </w:p>
        </w:tc>
      </w:tr>
      <w:tr w:rsidR="008B7D1D" w:rsidRPr="00AF35C0" w14:paraId="3681A9CA" w14:textId="77777777" w:rsidTr="00412B3B">
        <w:trPr>
          <w:trHeight w:val="240"/>
        </w:trPr>
        <w:tc>
          <w:tcPr>
            <w:tcW w:w="1028" w:type="pct"/>
            <w:vAlign w:val="top"/>
          </w:tcPr>
          <w:p w14:paraId="4770C361" w14:textId="77777777" w:rsidR="008B7D1D" w:rsidRPr="00AF35C0" w:rsidRDefault="008B7D1D" w:rsidP="00412B3B">
            <w:pPr>
              <w:pStyle w:val="UrbisTableText"/>
              <w:spacing w:before="0" w:after="0"/>
            </w:pPr>
            <w:r w:rsidRPr="00AF35C0">
              <w:t>Average Weekly Fee</w:t>
            </w:r>
          </w:p>
        </w:tc>
        <w:tc>
          <w:tcPr>
            <w:tcW w:w="1324" w:type="pct"/>
            <w:gridSpan w:val="2"/>
            <w:vAlign w:val="center"/>
          </w:tcPr>
          <w:p w14:paraId="4C044A43" w14:textId="77777777" w:rsidR="008B7D1D" w:rsidRPr="00AF35C0" w:rsidRDefault="008B7D1D" w:rsidP="00412B3B">
            <w:pPr>
              <w:pStyle w:val="ListBullet"/>
              <w:numPr>
                <w:ilvl w:val="0"/>
                <w:numId w:val="0"/>
              </w:numPr>
              <w:spacing w:after="0"/>
              <w:ind w:left="360" w:hanging="360"/>
              <w:jc w:val="center"/>
            </w:pPr>
            <w:r w:rsidRPr="00AF35C0">
              <w:t>$173</w:t>
            </w:r>
          </w:p>
        </w:tc>
        <w:tc>
          <w:tcPr>
            <w:tcW w:w="1324" w:type="pct"/>
            <w:gridSpan w:val="3"/>
            <w:vAlign w:val="center"/>
          </w:tcPr>
          <w:p w14:paraId="5BA1C700" w14:textId="77777777" w:rsidR="008B7D1D" w:rsidRPr="00AF35C0" w:rsidRDefault="008B7D1D" w:rsidP="00412B3B">
            <w:pPr>
              <w:pStyle w:val="ListBullet"/>
              <w:numPr>
                <w:ilvl w:val="0"/>
                <w:numId w:val="0"/>
              </w:numPr>
              <w:spacing w:after="0"/>
              <w:ind w:left="360" w:hanging="360"/>
              <w:jc w:val="center"/>
            </w:pPr>
            <w:r w:rsidRPr="00AF35C0">
              <w:t>N/A</w:t>
            </w:r>
          </w:p>
        </w:tc>
        <w:tc>
          <w:tcPr>
            <w:tcW w:w="1324" w:type="pct"/>
            <w:gridSpan w:val="2"/>
            <w:vAlign w:val="center"/>
          </w:tcPr>
          <w:p w14:paraId="685C42F5" w14:textId="77777777" w:rsidR="008B7D1D" w:rsidRPr="00AF35C0" w:rsidRDefault="008B7D1D" w:rsidP="00412B3B">
            <w:pPr>
              <w:pStyle w:val="ListBullet"/>
              <w:numPr>
                <w:ilvl w:val="0"/>
                <w:numId w:val="0"/>
              </w:numPr>
              <w:spacing w:after="0"/>
              <w:ind w:left="360" w:hanging="360"/>
              <w:jc w:val="center"/>
            </w:pPr>
            <w:r w:rsidRPr="00AF35C0">
              <w:t>N/A</w:t>
            </w:r>
          </w:p>
        </w:tc>
      </w:tr>
      <w:tr w:rsidR="008B7D1D" w:rsidRPr="00AF35C0" w14:paraId="776F0482" w14:textId="77777777" w:rsidTr="00412B3B">
        <w:trPr>
          <w:cnfStyle w:val="000000100000" w:firstRow="0" w:lastRow="0" w:firstColumn="0" w:lastColumn="0" w:oddVBand="0" w:evenVBand="0" w:oddHBand="1" w:evenHBand="0" w:firstRowFirstColumn="0" w:firstRowLastColumn="0" w:lastRowFirstColumn="0" w:lastRowLastColumn="0"/>
          <w:trHeight w:val="228"/>
        </w:trPr>
        <w:tc>
          <w:tcPr>
            <w:tcW w:w="1028" w:type="pct"/>
            <w:vAlign w:val="top"/>
          </w:tcPr>
          <w:p w14:paraId="275B7CBB" w14:textId="77777777" w:rsidR="008B7D1D" w:rsidRPr="00AF35C0" w:rsidRDefault="008B7D1D" w:rsidP="00412B3B">
            <w:pPr>
              <w:pStyle w:val="UrbisTableText"/>
              <w:spacing w:before="0" w:after="0"/>
              <w:rPr>
                <w:b/>
              </w:rPr>
            </w:pPr>
            <w:r w:rsidRPr="00AF35C0">
              <w:rPr>
                <w:b/>
              </w:rPr>
              <w:t>Policies</w:t>
            </w:r>
          </w:p>
        </w:tc>
        <w:tc>
          <w:tcPr>
            <w:tcW w:w="1942" w:type="pct"/>
            <w:gridSpan w:val="3"/>
            <w:vAlign w:val="center"/>
          </w:tcPr>
          <w:p w14:paraId="7BCCDD4F" w14:textId="77777777" w:rsidR="008B7D1D" w:rsidRPr="00AF35C0" w:rsidRDefault="008B7D1D" w:rsidP="00412B3B">
            <w:pPr>
              <w:pStyle w:val="UrbisTableText"/>
              <w:spacing w:before="0" w:after="0"/>
              <w:jc w:val="center"/>
              <w:rPr>
                <w:b/>
              </w:rPr>
            </w:pPr>
            <w:r w:rsidRPr="00AF35C0">
              <w:rPr>
                <w:b/>
              </w:rPr>
              <w:t>All Accommodation</w:t>
            </w:r>
          </w:p>
        </w:tc>
        <w:tc>
          <w:tcPr>
            <w:tcW w:w="2030" w:type="pct"/>
            <w:gridSpan w:val="4"/>
            <w:vAlign w:val="center"/>
          </w:tcPr>
          <w:p w14:paraId="7D53158F" w14:textId="77777777" w:rsidR="008B7D1D" w:rsidRPr="00AF35C0" w:rsidRDefault="008B7D1D" w:rsidP="00412B3B">
            <w:pPr>
              <w:pStyle w:val="UrbisTableText"/>
              <w:spacing w:before="0" w:after="0"/>
              <w:jc w:val="center"/>
              <w:rPr>
                <w:b/>
              </w:rPr>
            </w:pPr>
            <w:r w:rsidRPr="00AF35C0">
              <w:rPr>
                <w:b/>
              </w:rPr>
              <w:t>Specific to RRR Students</w:t>
            </w:r>
          </w:p>
        </w:tc>
      </w:tr>
      <w:tr w:rsidR="008B7D1D" w:rsidRPr="00AF35C0" w14:paraId="5A48CC67" w14:textId="77777777" w:rsidTr="00412B3B">
        <w:trPr>
          <w:trHeight w:val="454"/>
        </w:trPr>
        <w:tc>
          <w:tcPr>
            <w:tcW w:w="1028" w:type="pct"/>
            <w:vAlign w:val="top"/>
          </w:tcPr>
          <w:p w14:paraId="790CEF47" w14:textId="77777777" w:rsidR="008B7D1D" w:rsidRPr="00AF35C0" w:rsidRDefault="008B7D1D" w:rsidP="00412B3B">
            <w:pPr>
              <w:pStyle w:val="UrbisTableText"/>
              <w:spacing w:before="0" w:after="0"/>
            </w:pPr>
            <w:r w:rsidRPr="00AF35C0">
              <w:t>Accommodation Guarantee</w:t>
            </w:r>
          </w:p>
        </w:tc>
        <w:tc>
          <w:tcPr>
            <w:tcW w:w="3972" w:type="pct"/>
            <w:gridSpan w:val="7"/>
            <w:vAlign w:val="top"/>
          </w:tcPr>
          <w:p w14:paraId="004460F8" w14:textId="77777777" w:rsidR="008B7D1D" w:rsidRPr="00AF35C0" w:rsidRDefault="008B7D1D" w:rsidP="00412B3B">
            <w:pPr>
              <w:pStyle w:val="UrbisTableBullet"/>
              <w:numPr>
                <w:ilvl w:val="0"/>
                <w:numId w:val="0"/>
              </w:numPr>
              <w:spacing w:before="60" w:after="60"/>
              <w:ind w:left="360" w:hanging="360"/>
            </w:pPr>
            <w:r w:rsidRPr="00AF35C0">
              <w:t>No accommodation guarantees to any student cohort</w:t>
            </w:r>
          </w:p>
        </w:tc>
      </w:tr>
      <w:tr w:rsidR="008B7D1D" w:rsidRPr="00AF35C0" w14:paraId="1A72CEF7"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028" w:type="pct"/>
            <w:vAlign w:val="top"/>
          </w:tcPr>
          <w:p w14:paraId="35D6821B" w14:textId="77777777" w:rsidR="008B7D1D" w:rsidRPr="00AF35C0" w:rsidRDefault="008B7D1D" w:rsidP="00412B3B">
            <w:pPr>
              <w:pStyle w:val="UrbisTableText"/>
              <w:spacing w:before="0" w:after="0"/>
            </w:pPr>
            <w:r w:rsidRPr="00AF35C0">
              <w:t>Subsidisation/ Bursaries/ Scholarships</w:t>
            </w:r>
          </w:p>
        </w:tc>
        <w:tc>
          <w:tcPr>
            <w:tcW w:w="1942" w:type="pct"/>
            <w:gridSpan w:val="3"/>
            <w:vAlign w:val="top"/>
          </w:tcPr>
          <w:p w14:paraId="014A2340" w14:textId="77777777" w:rsidR="008B7D1D" w:rsidRPr="00AF35C0" w:rsidRDefault="008B7D1D" w:rsidP="00412B3B">
            <w:pPr>
              <w:pStyle w:val="UrbisTableBullet"/>
              <w:spacing w:before="60" w:after="60"/>
              <w:ind w:hanging="227"/>
            </w:pPr>
            <w:r w:rsidRPr="00AF35C0">
              <w:t>Indigenous Commonwealth Accommodation Scholarship: $5,276 per year^^</w:t>
            </w:r>
          </w:p>
        </w:tc>
        <w:tc>
          <w:tcPr>
            <w:tcW w:w="2030" w:type="pct"/>
            <w:gridSpan w:val="4"/>
            <w:vAlign w:val="top"/>
          </w:tcPr>
          <w:p w14:paraId="1436EEC6" w14:textId="77777777" w:rsidR="008B7D1D" w:rsidRPr="00AF35C0" w:rsidRDefault="008B7D1D" w:rsidP="00412B3B">
            <w:pPr>
              <w:pStyle w:val="UrbisTableBullet"/>
              <w:spacing w:before="60" w:after="60"/>
              <w:ind w:hanging="227"/>
            </w:pPr>
            <w:r w:rsidRPr="00AF35C0">
              <w:t>Indigenous Enabling Commonwealth Accommodation Scholarship: $2,638^^</w:t>
            </w:r>
          </w:p>
        </w:tc>
      </w:tr>
      <w:tr w:rsidR="008B7D1D" w:rsidRPr="00AF35C0" w14:paraId="59723372" w14:textId="77777777" w:rsidTr="00412B3B">
        <w:trPr>
          <w:trHeight w:val="454"/>
        </w:trPr>
        <w:tc>
          <w:tcPr>
            <w:tcW w:w="1028" w:type="pct"/>
            <w:vAlign w:val="top"/>
          </w:tcPr>
          <w:p w14:paraId="417A9F14" w14:textId="77777777" w:rsidR="008B7D1D" w:rsidRPr="00AF35C0" w:rsidRDefault="008B7D1D" w:rsidP="00412B3B">
            <w:pPr>
              <w:pStyle w:val="UrbisTableText"/>
              <w:spacing w:before="0" w:after="0"/>
            </w:pPr>
            <w:r w:rsidRPr="00AF35C0">
              <w:t>Allocation/ Preferences</w:t>
            </w:r>
          </w:p>
        </w:tc>
        <w:tc>
          <w:tcPr>
            <w:tcW w:w="3972" w:type="pct"/>
            <w:gridSpan w:val="7"/>
            <w:vAlign w:val="top"/>
          </w:tcPr>
          <w:p w14:paraId="18358D16" w14:textId="77777777" w:rsidR="008B7D1D" w:rsidRPr="00AF35C0" w:rsidRDefault="008B7D1D" w:rsidP="00412B3B">
            <w:r w:rsidRPr="00AF35C0">
              <w:t>The student accommodation at Lismore and Coffs Harbour is operated by CLV.  There is currently no allocation or preference given to any student cohorts.  This reflects the aim of CLV to boost occupancy with vacancies in the accommodation resulting in a willingness of CLV to accept all applicants without preference for their place of origin.</w:t>
            </w:r>
          </w:p>
        </w:tc>
      </w:tr>
    </w:tbl>
    <w:p w14:paraId="0D2C8DEF" w14:textId="77777777" w:rsidR="008B7D1D" w:rsidRPr="00AF35C0" w:rsidRDefault="008B7D1D" w:rsidP="008B7D1D">
      <w:pPr>
        <w:spacing w:after="0"/>
        <w:rPr>
          <w:sz w:val="16"/>
          <w:szCs w:val="16"/>
        </w:rPr>
      </w:pPr>
      <w:r w:rsidRPr="00AF35C0">
        <w:rPr>
          <w:sz w:val="16"/>
          <w:szCs w:val="16"/>
        </w:rPr>
        <w:t>Note: ^ Full-time on-campus students</w:t>
      </w:r>
    </w:p>
    <w:p w14:paraId="014DC46C" w14:textId="77777777" w:rsidR="008B7D1D" w:rsidRPr="00AF35C0" w:rsidRDefault="008B7D1D" w:rsidP="008B7D1D">
      <w:pPr>
        <w:spacing w:after="0"/>
        <w:rPr>
          <w:sz w:val="16"/>
          <w:szCs w:val="16"/>
        </w:rPr>
      </w:pPr>
      <w:r w:rsidRPr="00AF35C0">
        <w:rPr>
          <w:sz w:val="16"/>
          <w:szCs w:val="16"/>
        </w:rPr>
        <w:t>Note: * Private (non-affiliated) off-campus supply in the Coffs Harbour and Lismore areas that target Southern Cross University students</w:t>
      </w:r>
    </w:p>
    <w:p w14:paraId="1F75185C" w14:textId="77777777" w:rsidR="008B7D1D" w:rsidRPr="00AF35C0" w:rsidRDefault="008B7D1D" w:rsidP="008B7D1D">
      <w:pPr>
        <w:spacing w:after="0"/>
        <w:rPr>
          <w:sz w:val="16"/>
          <w:szCs w:val="16"/>
        </w:rPr>
      </w:pPr>
      <w:r w:rsidRPr="00AF35C0">
        <w:rPr>
          <w:sz w:val="16"/>
          <w:szCs w:val="16"/>
        </w:rPr>
        <w:t>Note: ** Total full-time on-campus students divided by total beds.</w:t>
      </w:r>
    </w:p>
    <w:p w14:paraId="6A3452F1" w14:textId="77777777" w:rsidR="008B7D1D" w:rsidRPr="00AF35C0" w:rsidRDefault="008B7D1D" w:rsidP="008B7D1D">
      <w:pPr>
        <w:spacing w:after="0"/>
        <w:rPr>
          <w:sz w:val="16"/>
          <w:szCs w:val="16"/>
        </w:rPr>
      </w:pPr>
      <w:r w:rsidRPr="00AF35C0">
        <w:rPr>
          <w:sz w:val="16"/>
          <w:szCs w:val="16"/>
        </w:rPr>
        <w:t>Note: ^^ Scholarship/Bursary only available to indigenous students</w:t>
      </w:r>
    </w:p>
    <w:p w14:paraId="745EE4DE" w14:textId="77777777" w:rsidR="008B7D1D" w:rsidRPr="00AF35C0" w:rsidRDefault="008B7D1D" w:rsidP="008B7D1D">
      <w:pPr>
        <w:rPr>
          <w:sz w:val="16"/>
          <w:szCs w:val="16"/>
        </w:rPr>
      </w:pPr>
      <w:r w:rsidRPr="00AF35C0">
        <w:rPr>
          <w:sz w:val="16"/>
          <w:szCs w:val="16"/>
        </w:rPr>
        <w:t>Source: Department of Education and Training; University; Urbis</w:t>
      </w:r>
      <w:r w:rsidRPr="00AF35C0">
        <w:br/>
      </w:r>
    </w:p>
    <w:p w14:paraId="5DDB83B4" w14:textId="77777777" w:rsidR="008B7D1D" w:rsidRPr="00AF35C0" w:rsidRDefault="008B7D1D" w:rsidP="003875C1"/>
    <w:p w14:paraId="49586F53" w14:textId="77777777" w:rsidR="008B7D1D" w:rsidRPr="00AF35C0" w:rsidRDefault="008B7D1D" w:rsidP="003875C1">
      <w:pPr>
        <w:sectPr w:rsidR="008B7D1D" w:rsidRPr="00AF35C0" w:rsidSect="008B7D1D">
          <w:pgSz w:w="11906" w:h="16838" w:code="9"/>
          <w:pgMar w:top="1418" w:right="1134" w:bottom="1418" w:left="1134" w:header="709" w:footer="284" w:gutter="0"/>
          <w:cols w:space="708"/>
          <w:docGrid w:linePitch="360"/>
        </w:sectPr>
      </w:pPr>
    </w:p>
    <w:p w14:paraId="60B3A24F" w14:textId="77777777" w:rsidR="008B7D1D" w:rsidRPr="00AF35C0" w:rsidRDefault="008B7D1D" w:rsidP="008B7D1D">
      <w:pPr>
        <w:pStyle w:val="Appendix1"/>
      </w:pPr>
      <w:bookmarkStart w:id="140" w:name="_Toc504546482"/>
      <w:bookmarkStart w:id="141" w:name="_Toc504546485"/>
      <w:bookmarkStart w:id="142" w:name="_Toc504547137"/>
      <w:bookmarkStart w:id="143" w:name="_Toc504547140"/>
      <w:bookmarkStart w:id="144" w:name="_Toc504577523"/>
      <w:bookmarkStart w:id="145" w:name="_Toc504652386"/>
      <w:bookmarkStart w:id="146" w:name="_Toc504652389"/>
      <w:bookmarkStart w:id="147" w:name="_Toc504928341"/>
      <w:bookmarkStart w:id="148" w:name="_Toc504928348"/>
      <w:bookmarkStart w:id="149" w:name="_Toc504928381"/>
      <w:bookmarkStart w:id="150" w:name="_Toc504928386"/>
      <w:bookmarkStart w:id="151" w:name="_Toc505323004"/>
      <w:bookmarkStart w:id="152" w:name="_Toc505323007"/>
      <w:bookmarkStart w:id="153" w:name="_Toc505323025"/>
      <w:bookmarkStart w:id="154" w:name="_Toc505323030"/>
      <w:r w:rsidRPr="00AF35C0">
        <w:lastRenderedPageBreak/>
        <w:t>International University Case Studies</w:t>
      </w:r>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p>
    <w:p w14:paraId="6666A4C3" w14:textId="77777777" w:rsidR="008B7D1D" w:rsidRPr="00AF35C0" w:rsidRDefault="008B7D1D" w:rsidP="003875C1"/>
    <w:p w14:paraId="0ACBB48B" w14:textId="77777777" w:rsidR="008B7D1D" w:rsidRPr="00AF35C0" w:rsidRDefault="008B7D1D">
      <w:pPr>
        <w:spacing w:after="0"/>
      </w:pPr>
      <w:r w:rsidRPr="00AF35C0">
        <w:br w:type="page"/>
      </w:r>
    </w:p>
    <w:p w14:paraId="43D9FAF5" w14:textId="77777777" w:rsidR="008B7D1D" w:rsidRPr="00AF35C0" w:rsidRDefault="008B7D1D" w:rsidP="008B7D1D">
      <w:pPr>
        <w:pStyle w:val="ListBullet2"/>
        <w:numPr>
          <w:ilvl w:val="0"/>
          <w:numId w:val="0"/>
        </w:numPr>
      </w:pPr>
    </w:p>
    <w:tbl>
      <w:tblPr>
        <w:tblStyle w:val="CaptionTable"/>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2403"/>
        <w:gridCol w:w="1804"/>
        <w:gridCol w:w="603"/>
        <w:gridCol w:w="1204"/>
        <w:gridCol w:w="1205"/>
        <w:gridCol w:w="599"/>
        <w:gridCol w:w="1810"/>
      </w:tblGrid>
      <w:tr w:rsidR="008B7D1D" w:rsidRPr="00AF35C0" w14:paraId="3256CB97" w14:textId="77777777" w:rsidTr="00304503">
        <w:trPr>
          <w:cnfStyle w:val="100000000000" w:firstRow="1" w:lastRow="0" w:firstColumn="0" w:lastColumn="0" w:oddVBand="0" w:evenVBand="0" w:oddHBand="0" w:evenHBand="0" w:firstRowFirstColumn="0" w:firstRowLastColumn="0" w:lastRowFirstColumn="0" w:lastRowLastColumn="0"/>
          <w:trHeight w:val="2552"/>
          <w:tblHeader/>
        </w:trPr>
        <w:tc>
          <w:tcPr>
            <w:tcW w:w="1248" w:type="pct"/>
            <w:vAlign w:val="top"/>
          </w:tcPr>
          <w:p w14:paraId="1C7D6744" w14:textId="77777777" w:rsidR="008B7D1D" w:rsidRPr="00AF35C0" w:rsidRDefault="008B7D1D" w:rsidP="00412B3B">
            <w:pPr>
              <w:pStyle w:val="UrbisTableHeading"/>
            </w:pPr>
            <w:r w:rsidRPr="00AF35C0">
              <w:t>University of Canterbury – New Zealand</w:t>
            </w:r>
          </w:p>
        </w:tc>
        <w:tc>
          <w:tcPr>
            <w:tcW w:w="3752" w:type="pct"/>
            <w:gridSpan w:val="6"/>
            <w:vAlign w:val="top"/>
          </w:tcPr>
          <w:p w14:paraId="08688275" w14:textId="4E2319A4" w:rsidR="008B7D1D" w:rsidRPr="00AF35C0" w:rsidRDefault="00304503" w:rsidP="00412B3B">
            <w:pPr>
              <w:pStyle w:val="UrbisTableHeading"/>
            </w:pPr>
            <w:r w:rsidRPr="00304503">
              <w:rPr>
                <w:noProof/>
              </w:rPr>
              <w:drawing>
                <wp:anchor distT="0" distB="0" distL="114300" distR="114300" simplePos="0" relativeHeight="251713024" behindDoc="0" locked="0" layoutInCell="1" allowOverlap="1" wp14:anchorId="339B85DD" wp14:editId="706B4E97">
                  <wp:simplePos x="0" y="0"/>
                  <wp:positionH relativeFrom="column">
                    <wp:posOffset>-3175</wp:posOffset>
                  </wp:positionH>
                  <wp:positionV relativeFrom="paragraph">
                    <wp:posOffset>4445</wp:posOffset>
                  </wp:positionV>
                  <wp:extent cx="2187407" cy="1466850"/>
                  <wp:effectExtent l="0" t="0" r="3810" b="0"/>
                  <wp:wrapNone/>
                  <wp:docPr id="22" name="Picture 22" descr="University of Canterbury - New Zealand" title="University of Canterbury -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99447" cy="1474924"/>
                          </a:xfrm>
                          <a:prstGeom prst="rect">
                            <a:avLst/>
                          </a:prstGeom>
                        </pic:spPr>
                      </pic:pic>
                    </a:graphicData>
                  </a:graphic>
                  <wp14:sizeRelH relativeFrom="margin">
                    <wp14:pctWidth>0</wp14:pctWidth>
                  </wp14:sizeRelH>
                  <wp14:sizeRelV relativeFrom="margin">
                    <wp14:pctHeight>0</wp14:pctHeight>
                  </wp14:sizeRelV>
                </wp:anchor>
              </w:drawing>
            </w:r>
            <w:r w:rsidRPr="00304503">
              <w:rPr>
                <w:noProof/>
              </w:rPr>
              <w:drawing>
                <wp:anchor distT="0" distB="0" distL="114300" distR="114300" simplePos="0" relativeHeight="251714048" behindDoc="0" locked="0" layoutInCell="1" allowOverlap="1" wp14:anchorId="5FB2F8DB" wp14:editId="7001C917">
                  <wp:simplePos x="0" y="0"/>
                  <wp:positionH relativeFrom="column">
                    <wp:posOffset>2279650</wp:posOffset>
                  </wp:positionH>
                  <wp:positionV relativeFrom="paragraph">
                    <wp:posOffset>10795</wp:posOffset>
                  </wp:positionV>
                  <wp:extent cx="2185608" cy="1460500"/>
                  <wp:effectExtent l="0" t="0" r="5715" b="6350"/>
                  <wp:wrapNone/>
                  <wp:docPr id="25" name="Picture 25" descr="University of Canterbury - New Zealand" title="University of Canterbury -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85608" cy="1460500"/>
                          </a:xfrm>
                          <a:prstGeom prst="rect">
                            <a:avLst/>
                          </a:prstGeom>
                        </pic:spPr>
                      </pic:pic>
                    </a:graphicData>
                  </a:graphic>
                  <wp14:sizeRelH relativeFrom="margin">
                    <wp14:pctWidth>0</wp14:pctWidth>
                  </wp14:sizeRelH>
                  <wp14:sizeRelV relativeFrom="margin">
                    <wp14:pctHeight>0</wp14:pctHeight>
                  </wp14:sizeRelV>
                </wp:anchor>
              </w:drawing>
            </w:r>
          </w:p>
          <w:p w14:paraId="2C617874" w14:textId="77777777" w:rsidR="008B7D1D" w:rsidRPr="00AF35C0" w:rsidRDefault="008B7D1D" w:rsidP="00412B3B">
            <w:pPr>
              <w:pStyle w:val="UrbisTableHeading"/>
            </w:pPr>
          </w:p>
        </w:tc>
      </w:tr>
      <w:tr w:rsidR="008B7D1D" w:rsidRPr="00AF35C0" w14:paraId="6EDC9A75"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top"/>
          </w:tcPr>
          <w:p w14:paraId="46CD2457" w14:textId="77777777" w:rsidR="008B7D1D" w:rsidRPr="00AF35C0" w:rsidRDefault="008B7D1D" w:rsidP="00412B3B">
            <w:pPr>
              <w:pStyle w:val="UrbisTableText"/>
              <w:rPr>
                <w:b/>
              </w:rPr>
            </w:pPr>
            <w:r w:rsidRPr="00AF35C0">
              <w:rPr>
                <w:b/>
              </w:rPr>
              <w:t>Existing PBSA</w:t>
            </w:r>
          </w:p>
        </w:tc>
        <w:tc>
          <w:tcPr>
            <w:tcW w:w="937" w:type="pct"/>
            <w:vAlign w:val="center"/>
          </w:tcPr>
          <w:p w14:paraId="46F7F832" w14:textId="77777777" w:rsidR="008B7D1D" w:rsidRPr="00AF35C0" w:rsidRDefault="008B7D1D" w:rsidP="00412B3B">
            <w:pPr>
              <w:pStyle w:val="UrbisTableText"/>
              <w:jc w:val="center"/>
              <w:rPr>
                <w:b/>
              </w:rPr>
            </w:pPr>
            <w:r w:rsidRPr="00AF35C0">
              <w:rPr>
                <w:b/>
              </w:rPr>
              <w:t xml:space="preserve">University </w:t>
            </w:r>
          </w:p>
        </w:tc>
        <w:tc>
          <w:tcPr>
            <w:tcW w:w="938" w:type="pct"/>
            <w:gridSpan w:val="2"/>
            <w:vAlign w:val="center"/>
          </w:tcPr>
          <w:p w14:paraId="31F960CB" w14:textId="77777777" w:rsidR="008B7D1D" w:rsidRPr="00AF35C0" w:rsidRDefault="008B7D1D" w:rsidP="00412B3B">
            <w:pPr>
              <w:pStyle w:val="UrbisTableText"/>
              <w:jc w:val="center"/>
              <w:rPr>
                <w:b/>
              </w:rPr>
            </w:pPr>
            <w:r w:rsidRPr="00AF35C0">
              <w:rPr>
                <w:b/>
              </w:rPr>
              <w:t>College</w:t>
            </w:r>
          </w:p>
        </w:tc>
        <w:tc>
          <w:tcPr>
            <w:tcW w:w="937" w:type="pct"/>
            <w:gridSpan w:val="2"/>
            <w:vAlign w:val="center"/>
          </w:tcPr>
          <w:p w14:paraId="4703224A" w14:textId="77777777" w:rsidR="008B7D1D" w:rsidRPr="00AF35C0" w:rsidRDefault="008B7D1D" w:rsidP="00412B3B">
            <w:pPr>
              <w:pStyle w:val="UrbisTableText"/>
              <w:jc w:val="center"/>
              <w:rPr>
                <w:b/>
              </w:rPr>
            </w:pPr>
            <w:r w:rsidRPr="00AF35C0">
              <w:rPr>
                <w:b/>
              </w:rPr>
              <w:t>Joint Venture</w:t>
            </w:r>
          </w:p>
        </w:tc>
        <w:tc>
          <w:tcPr>
            <w:tcW w:w="940" w:type="pct"/>
            <w:vAlign w:val="center"/>
          </w:tcPr>
          <w:p w14:paraId="5E4742DA" w14:textId="77777777" w:rsidR="008B7D1D" w:rsidRPr="00AF35C0" w:rsidRDefault="008B7D1D" w:rsidP="00412B3B">
            <w:pPr>
              <w:pStyle w:val="UrbisTableText"/>
              <w:jc w:val="center"/>
              <w:rPr>
                <w:b/>
              </w:rPr>
            </w:pPr>
            <w:r w:rsidRPr="00AF35C0">
              <w:rPr>
                <w:b/>
              </w:rPr>
              <w:t>Private (Off-Campus)</w:t>
            </w:r>
          </w:p>
        </w:tc>
      </w:tr>
      <w:tr w:rsidR="008B7D1D" w:rsidRPr="00AF35C0" w14:paraId="49EA78A8" w14:textId="77777777" w:rsidTr="00412B3B">
        <w:trPr>
          <w:trHeight w:val="454"/>
        </w:trPr>
        <w:tc>
          <w:tcPr>
            <w:tcW w:w="1248" w:type="pct"/>
            <w:vAlign w:val="top"/>
          </w:tcPr>
          <w:p w14:paraId="201E5E9C" w14:textId="77777777" w:rsidR="008B7D1D" w:rsidRPr="00AF35C0" w:rsidRDefault="008B7D1D" w:rsidP="00412B3B">
            <w:pPr>
              <w:pStyle w:val="UrbisTableText"/>
            </w:pPr>
            <w:r w:rsidRPr="00AF35C0">
              <w:t>Facilities</w:t>
            </w:r>
          </w:p>
        </w:tc>
        <w:tc>
          <w:tcPr>
            <w:tcW w:w="937" w:type="pct"/>
            <w:vAlign w:val="center"/>
          </w:tcPr>
          <w:p w14:paraId="482053EC" w14:textId="77777777" w:rsidR="008B7D1D" w:rsidRPr="00AF35C0" w:rsidRDefault="008B7D1D" w:rsidP="00412B3B">
            <w:pPr>
              <w:pStyle w:val="UrbisTableText"/>
              <w:jc w:val="center"/>
            </w:pPr>
            <w:r w:rsidRPr="00AF35C0">
              <w:t>0</w:t>
            </w:r>
          </w:p>
        </w:tc>
        <w:tc>
          <w:tcPr>
            <w:tcW w:w="938" w:type="pct"/>
            <w:gridSpan w:val="2"/>
            <w:vAlign w:val="center"/>
          </w:tcPr>
          <w:p w14:paraId="1B4068FE" w14:textId="77777777" w:rsidR="008B7D1D" w:rsidRPr="00AF35C0" w:rsidRDefault="008B7D1D" w:rsidP="00412B3B">
            <w:pPr>
              <w:pStyle w:val="UrbisTableText"/>
              <w:jc w:val="center"/>
            </w:pPr>
            <w:r w:rsidRPr="00AF35C0">
              <w:t>3</w:t>
            </w:r>
          </w:p>
        </w:tc>
        <w:tc>
          <w:tcPr>
            <w:tcW w:w="937" w:type="pct"/>
            <w:gridSpan w:val="2"/>
            <w:vAlign w:val="center"/>
          </w:tcPr>
          <w:p w14:paraId="11088D1A" w14:textId="77777777" w:rsidR="008B7D1D" w:rsidRPr="00AF35C0" w:rsidRDefault="008B7D1D" w:rsidP="00412B3B">
            <w:pPr>
              <w:pStyle w:val="UrbisTableText"/>
              <w:jc w:val="center"/>
            </w:pPr>
            <w:r w:rsidRPr="00AF35C0">
              <w:t>6</w:t>
            </w:r>
          </w:p>
        </w:tc>
        <w:tc>
          <w:tcPr>
            <w:tcW w:w="940" w:type="pct"/>
            <w:vAlign w:val="center"/>
          </w:tcPr>
          <w:p w14:paraId="1019D419" w14:textId="77777777" w:rsidR="008B7D1D" w:rsidRPr="00AF35C0" w:rsidRDefault="008B7D1D" w:rsidP="00412B3B">
            <w:pPr>
              <w:pStyle w:val="UrbisTableText"/>
              <w:jc w:val="center"/>
            </w:pPr>
            <w:r w:rsidRPr="00AF35C0">
              <w:t>1</w:t>
            </w:r>
          </w:p>
        </w:tc>
      </w:tr>
      <w:tr w:rsidR="008B7D1D" w:rsidRPr="00AF35C0" w14:paraId="669CD088"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top"/>
          </w:tcPr>
          <w:p w14:paraId="43239A00" w14:textId="77777777" w:rsidR="008B7D1D" w:rsidRPr="00AF35C0" w:rsidRDefault="008B7D1D" w:rsidP="00412B3B">
            <w:pPr>
              <w:pStyle w:val="UrbisTableText"/>
            </w:pPr>
            <w:r w:rsidRPr="00AF35C0">
              <w:t>Beds</w:t>
            </w:r>
          </w:p>
        </w:tc>
        <w:tc>
          <w:tcPr>
            <w:tcW w:w="937" w:type="pct"/>
            <w:vAlign w:val="center"/>
          </w:tcPr>
          <w:p w14:paraId="47D7CB17" w14:textId="77777777" w:rsidR="008B7D1D" w:rsidRPr="00AF35C0" w:rsidRDefault="008B7D1D" w:rsidP="00412B3B">
            <w:pPr>
              <w:pStyle w:val="UrbisTableText"/>
              <w:jc w:val="center"/>
            </w:pPr>
            <w:r w:rsidRPr="00AF35C0">
              <w:t>0</w:t>
            </w:r>
          </w:p>
        </w:tc>
        <w:tc>
          <w:tcPr>
            <w:tcW w:w="938" w:type="pct"/>
            <w:gridSpan w:val="2"/>
            <w:vAlign w:val="center"/>
          </w:tcPr>
          <w:p w14:paraId="3C970A12" w14:textId="77777777" w:rsidR="008B7D1D" w:rsidRPr="00AF35C0" w:rsidRDefault="008B7D1D" w:rsidP="00412B3B">
            <w:pPr>
              <w:pStyle w:val="UrbisTableText"/>
              <w:jc w:val="center"/>
            </w:pPr>
            <w:r w:rsidRPr="00AF35C0">
              <w:t>506</w:t>
            </w:r>
          </w:p>
        </w:tc>
        <w:tc>
          <w:tcPr>
            <w:tcW w:w="937" w:type="pct"/>
            <w:gridSpan w:val="2"/>
            <w:vAlign w:val="center"/>
          </w:tcPr>
          <w:p w14:paraId="096A30C8" w14:textId="77777777" w:rsidR="008B7D1D" w:rsidRPr="00AF35C0" w:rsidRDefault="008B7D1D" w:rsidP="00412B3B">
            <w:pPr>
              <w:pStyle w:val="UrbisTableText"/>
              <w:jc w:val="center"/>
            </w:pPr>
            <w:r w:rsidRPr="00AF35C0">
              <w:t>1,740</w:t>
            </w:r>
          </w:p>
        </w:tc>
        <w:tc>
          <w:tcPr>
            <w:tcW w:w="940" w:type="pct"/>
            <w:vAlign w:val="center"/>
          </w:tcPr>
          <w:p w14:paraId="49DE0CC5" w14:textId="77777777" w:rsidR="008B7D1D" w:rsidRPr="00AF35C0" w:rsidRDefault="008B7D1D" w:rsidP="00412B3B">
            <w:pPr>
              <w:pStyle w:val="UrbisTableText"/>
              <w:jc w:val="center"/>
            </w:pPr>
            <w:r w:rsidRPr="00AF35C0">
              <w:t>100</w:t>
            </w:r>
          </w:p>
        </w:tc>
      </w:tr>
      <w:tr w:rsidR="008B7D1D" w:rsidRPr="00AF35C0" w14:paraId="23DD64D0" w14:textId="77777777" w:rsidTr="00412B3B">
        <w:trPr>
          <w:trHeight w:val="454"/>
        </w:trPr>
        <w:tc>
          <w:tcPr>
            <w:tcW w:w="1248" w:type="pct"/>
            <w:vAlign w:val="top"/>
          </w:tcPr>
          <w:p w14:paraId="28F8F1FC" w14:textId="77777777" w:rsidR="008B7D1D" w:rsidRPr="00AF35C0" w:rsidRDefault="008B7D1D" w:rsidP="00412B3B">
            <w:pPr>
              <w:pStyle w:val="UrbisTableText"/>
            </w:pPr>
            <w:r w:rsidRPr="00AF35C0">
              <w:t>Overview</w:t>
            </w:r>
          </w:p>
        </w:tc>
        <w:tc>
          <w:tcPr>
            <w:tcW w:w="3752" w:type="pct"/>
            <w:gridSpan w:val="6"/>
            <w:vAlign w:val="top"/>
          </w:tcPr>
          <w:p w14:paraId="71681EB2" w14:textId="77777777" w:rsidR="008B7D1D" w:rsidRPr="00AF35C0" w:rsidRDefault="008B7D1D" w:rsidP="00412B3B">
            <w:pPr>
              <w:pStyle w:val="UrbisTableText"/>
            </w:pPr>
            <w:r w:rsidRPr="00AF35C0">
              <w:t>There are nine facilities affiliated with the university including three independent religious colleges and six facilities operated by CLV. Of the facilities operated by CLV, three were developed in partnership with CLV under a 40-year BOOT scheme.  The other three facilities (all under 100 beds) are leased by the university from independent private owners with a management agreement between CLV and the university.</w:t>
            </w:r>
          </w:p>
          <w:p w14:paraId="426E7DD0" w14:textId="77777777" w:rsidR="008B7D1D" w:rsidRPr="00AF35C0" w:rsidRDefault="008B7D1D" w:rsidP="00412B3B">
            <w:pPr>
              <w:pStyle w:val="UrbisTableText"/>
            </w:pPr>
            <w:r w:rsidRPr="00AF35C0">
              <w:t>There is also a townhouse development located approximately 2km form the campus, which comprises 100 beds and targets the university’s students.</w:t>
            </w:r>
          </w:p>
        </w:tc>
      </w:tr>
      <w:tr w:rsidR="008B7D1D" w:rsidRPr="00AF35C0" w14:paraId="1A95C43B"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center"/>
          </w:tcPr>
          <w:p w14:paraId="7F7147A4" w14:textId="77777777" w:rsidR="008B7D1D" w:rsidRPr="00AF35C0" w:rsidRDefault="008B7D1D" w:rsidP="00412B3B">
            <w:pPr>
              <w:pStyle w:val="UrbisTableText"/>
            </w:pPr>
            <w:r w:rsidRPr="00AF35C0">
              <w:t>Enrolled Students (2016)</w:t>
            </w:r>
          </w:p>
        </w:tc>
        <w:tc>
          <w:tcPr>
            <w:tcW w:w="1250" w:type="pct"/>
            <w:gridSpan w:val="2"/>
            <w:vAlign w:val="center"/>
          </w:tcPr>
          <w:p w14:paraId="37D654BE" w14:textId="77777777" w:rsidR="008B7D1D" w:rsidRPr="00AF35C0" w:rsidRDefault="008B7D1D" w:rsidP="00412B3B">
            <w:pPr>
              <w:pStyle w:val="ListBullet"/>
              <w:numPr>
                <w:ilvl w:val="0"/>
                <w:numId w:val="0"/>
              </w:numPr>
              <w:ind w:left="360" w:hanging="360"/>
              <w:jc w:val="center"/>
            </w:pPr>
            <w:r w:rsidRPr="00AF35C0">
              <w:t>Domestic: 13,055</w:t>
            </w:r>
          </w:p>
        </w:tc>
        <w:tc>
          <w:tcPr>
            <w:tcW w:w="1251" w:type="pct"/>
            <w:gridSpan w:val="2"/>
            <w:vAlign w:val="center"/>
          </w:tcPr>
          <w:p w14:paraId="347DC1BC" w14:textId="77777777" w:rsidR="008B7D1D" w:rsidRPr="00AF35C0" w:rsidRDefault="008B7D1D" w:rsidP="00412B3B">
            <w:pPr>
              <w:pStyle w:val="ListBullet"/>
              <w:numPr>
                <w:ilvl w:val="0"/>
                <w:numId w:val="0"/>
              </w:numPr>
              <w:ind w:left="360" w:hanging="360"/>
              <w:jc w:val="center"/>
            </w:pPr>
            <w:r w:rsidRPr="00AF35C0">
              <w:t>International: 2,255</w:t>
            </w:r>
          </w:p>
        </w:tc>
        <w:tc>
          <w:tcPr>
            <w:tcW w:w="1251" w:type="pct"/>
            <w:gridSpan w:val="2"/>
            <w:vAlign w:val="center"/>
          </w:tcPr>
          <w:p w14:paraId="577E126D" w14:textId="77777777" w:rsidR="008B7D1D" w:rsidRPr="00AF35C0" w:rsidRDefault="008B7D1D" w:rsidP="00412B3B">
            <w:pPr>
              <w:pStyle w:val="ListBullet"/>
              <w:numPr>
                <w:ilvl w:val="0"/>
                <w:numId w:val="0"/>
              </w:numPr>
              <w:ind w:left="360" w:hanging="360"/>
              <w:jc w:val="center"/>
            </w:pPr>
            <w:r w:rsidRPr="00AF35C0">
              <w:t>Total: 15,305</w:t>
            </w:r>
          </w:p>
        </w:tc>
      </w:tr>
      <w:tr w:rsidR="007E0639" w:rsidRPr="00AF35C0" w14:paraId="74AF284C" w14:textId="77777777" w:rsidTr="007E0639">
        <w:trPr>
          <w:trHeight w:val="454"/>
        </w:trPr>
        <w:tc>
          <w:tcPr>
            <w:tcW w:w="1248" w:type="pct"/>
            <w:vAlign w:val="top"/>
          </w:tcPr>
          <w:p w14:paraId="3EAB48F7" w14:textId="5CC56A28" w:rsidR="007E0639" w:rsidRPr="00AF35C0" w:rsidRDefault="007E0639" w:rsidP="0095618C">
            <w:pPr>
              <w:pStyle w:val="UrbisTableText"/>
            </w:pPr>
            <w:r w:rsidRPr="00AF35C0">
              <w:t>PBSA Supply Benchmark (2016)*</w:t>
            </w:r>
          </w:p>
        </w:tc>
        <w:tc>
          <w:tcPr>
            <w:tcW w:w="3752" w:type="pct"/>
            <w:gridSpan w:val="6"/>
            <w:vAlign w:val="center"/>
          </w:tcPr>
          <w:p w14:paraId="54A5B8CB" w14:textId="0A03424B" w:rsidR="007E0639" w:rsidRPr="00AF35C0" w:rsidRDefault="007E0639" w:rsidP="007E0639">
            <w:pPr>
              <w:pStyle w:val="ListBullet"/>
              <w:numPr>
                <w:ilvl w:val="0"/>
                <w:numId w:val="0"/>
              </w:numPr>
              <w:ind w:left="360" w:hanging="360"/>
            </w:pPr>
            <w:r>
              <w:t>6.5</w:t>
            </w:r>
            <w:r w:rsidRPr="00AF35C0">
              <w:t xml:space="preserve"> students per bed</w:t>
            </w:r>
          </w:p>
        </w:tc>
      </w:tr>
      <w:tr w:rsidR="008B7D1D" w:rsidRPr="00AF35C0" w14:paraId="46367810"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top"/>
          </w:tcPr>
          <w:p w14:paraId="7E95BCBC" w14:textId="77777777" w:rsidR="008B7D1D" w:rsidRPr="00AF35C0" w:rsidRDefault="008B7D1D" w:rsidP="00412B3B">
            <w:pPr>
              <w:pStyle w:val="UrbisTableText"/>
              <w:rPr>
                <w:b/>
              </w:rPr>
            </w:pPr>
            <w:r w:rsidRPr="00AF35C0">
              <w:rPr>
                <w:b/>
              </w:rPr>
              <w:t>PBSA Development</w:t>
            </w:r>
          </w:p>
        </w:tc>
        <w:tc>
          <w:tcPr>
            <w:tcW w:w="3752" w:type="pct"/>
            <w:gridSpan w:val="6"/>
            <w:vAlign w:val="top"/>
          </w:tcPr>
          <w:p w14:paraId="51766611" w14:textId="77777777" w:rsidR="008B7D1D" w:rsidRPr="00AF35C0" w:rsidRDefault="008B7D1D" w:rsidP="00412B3B">
            <w:pPr>
              <w:pStyle w:val="ListBullet"/>
              <w:numPr>
                <w:ilvl w:val="0"/>
                <w:numId w:val="0"/>
              </w:numPr>
              <w:ind w:left="360" w:hanging="360"/>
            </w:pPr>
          </w:p>
        </w:tc>
      </w:tr>
      <w:tr w:rsidR="008B7D1D" w:rsidRPr="00AF35C0" w14:paraId="23E40FE4" w14:textId="77777777" w:rsidTr="00412B3B">
        <w:trPr>
          <w:trHeight w:val="454"/>
        </w:trPr>
        <w:tc>
          <w:tcPr>
            <w:tcW w:w="1248" w:type="pct"/>
            <w:vAlign w:val="top"/>
          </w:tcPr>
          <w:p w14:paraId="32A8C824" w14:textId="77777777" w:rsidR="008B7D1D" w:rsidRPr="00AF35C0" w:rsidRDefault="008B7D1D" w:rsidP="00412B3B">
            <w:pPr>
              <w:pStyle w:val="UrbisTableText"/>
            </w:pPr>
            <w:r w:rsidRPr="00AF35C0">
              <w:t>Pipeline</w:t>
            </w:r>
          </w:p>
        </w:tc>
        <w:tc>
          <w:tcPr>
            <w:tcW w:w="3752" w:type="pct"/>
            <w:gridSpan w:val="6"/>
            <w:vAlign w:val="top"/>
          </w:tcPr>
          <w:p w14:paraId="1012EE1D" w14:textId="77777777" w:rsidR="008B7D1D" w:rsidRPr="00AF35C0" w:rsidRDefault="008B7D1D" w:rsidP="00412B3B">
            <w:pPr>
              <w:pStyle w:val="ListBullet"/>
            </w:pPr>
            <w:r w:rsidRPr="00AF35C0">
              <w:t xml:space="preserve">The university is currently developing a 90-bed facility (16 x 5-bedroom townhouses and 10 x studio apartments) on the </w:t>
            </w:r>
            <w:proofErr w:type="spellStart"/>
            <w:r w:rsidRPr="00AF35C0">
              <w:t>Dovedale</w:t>
            </w:r>
            <w:proofErr w:type="spellEnd"/>
            <w:r w:rsidRPr="00AF35C0">
              <w:t xml:space="preserve"> campus to be opened in 2018.  It is likely that the university will appoint a private operator to manage the new accommodation. </w:t>
            </w:r>
          </w:p>
          <w:p w14:paraId="41458AA1" w14:textId="77777777" w:rsidR="008B7D1D" w:rsidRPr="00AF35C0" w:rsidRDefault="008B7D1D" w:rsidP="00412B3B">
            <w:pPr>
              <w:pStyle w:val="ListBullet"/>
            </w:pPr>
            <w:r w:rsidRPr="00AF35C0">
              <w:t>It is understood that the university has plans to develop additional accommodation in the future.</w:t>
            </w:r>
          </w:p>
        </w:tc>
      </w:tr>
      <w:tr w:rsidR="008B7D1D" w:rsidRPr="00AF35C0" w14:paraId="2D66E631"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top"/>
          </w:tcPr>
          <w:p w14:paraId="7F4269A7" w14:textId="77777777" w:rsidR="008B7D1D" w:rsidRPr="00AF35C0" w:rsidRDefault="008B7D1D" w:rsidP="00412B3B">
            <w:pPr>
              <w:pStyle w:val="UrbisTableText"/>
            </w:pPr>
            <w:r w:rsidRPr="00AF35C0">
              <w:t>Challenges</w:t>
            </w:r>
          </w:p>
        </w:tc>
        <w:tc>
          <w:tcPr>
            <w:tcW w:w="3752" w:type="pct"/>
            <w:gridSpan w:val="6"/>
            <w:vAlign w:val="top"/>
          </w:tcPr>
          <w:p w14:paraId="31DC24FA" w14:textId="77777777" w:rsidR="008B7D1D" w:rsidRPr="00AF35C0" w:rsidRDefault="008B7D1D" w:rsidP="00412B3B">
            <w:pPr>
              <w:pStyle w:val="ListBullet"/>
            </w:pPr>
            <w:r w:rsidRPr="00AF35C0">
              <w:t>Christchurch experienced major earthquakes in 2011 that did significant damage to the city and the university.  This resulted in a significant decline in enrolments with lost market share to other NZ universities.  The university has a strategy to grow enrolments and believes additional accommodation is key to their success.</w:t>
            </w:r>
          </w:p>
          <w:p w14:paraId="658367A8" w14:textId="77777777" w:rsidR="008B7D1D" w:rsidRPr="00AF35C0" w:rsidRDefault="008B7D1D" w:rsidP="00412B3B">
            <w:pPr>
              <w:pStyle w:val="ListBullet"/>
            </w:pPr>
            <w:r w:rsidRPr="00AF35C0">
              <w:t>The university has some financial constraints with the development of new student accommodation to be self-funding and ideally off the balance sheet.</w:t>
            </w:r>
          </w:p>
          <w:p w14:paraId="7D2C73E4" w14:textId="77777777" w:rsidR="008B7D1D" w:rsidRPr="00AF35C0" w:rsidRDefault="008B7D1D" w:rsidP="00412B3B">
            <w:pPr>
              <w:pStyle w:val="ListBullet"/>
            </w:pPr>
            <w:r w:rsidRPr="00AF35C0">
              <w:t xml:space="preserve">The university has taken several head leases over accommodation though there </w:t>
            </w:r>
            <w:proofErr w:type="gramStart"/>
            <w:r w:rsidRPr="00AF35C0">
              <w:t>has</w:t>
            </w:r>
            <w:proofErr w:type="gramEnd"/>
            <w:r w:rsidRPr="00AF35C0">
              <w:t xml:space="preserve"> been vacancies in some of the accommodation.  It is understood that the university is not renewing leases over one of the existing facilities and a number of houses that the university also leases.</w:t>
            </w:r>
          </w:p>
        </w:tc>
      </w:tr>
      <w:tr w:rsidR="008B7D1D" w:rsidRPr="00AF35C0" w14:paraId="2F46D588" w14:textId="77777777" w:rsidTr="00412B3B">
        <w:trPr>
          <w:trHeight w:val="454"/>
        </w:trPr>
        <w:tc>
          <w:tcPr>
            <w:tcW w:w="1248" w:type="pct"/>
            <w:vAlign w:val="top"/>
          </w:tcPr>
          <w:p w14:paraId="5F99C316" w14:textId="77777777" w:rsidR="008B7D1D" w:rsidRPr="00AF35C0" w:rsidRDefault="008B7D1D" w:rsidP="00412B3B">
            <w:pPr>
              <w:pStyle w:val="UrbisTableText"/>
            </w:pPr>
            <w:r w:rsidRPr="00AF35C0">
              <w:lastRenderedPageBreak/>
              <w:t>Options</w:t>
            </w:r>
          </w:p>
        </w:tc>
        <w:tc>
          <w:tcPr>
            <w:tcW w:w="3752" w:type="pct"/>
            <w:gridSpan w:val="6"/>
            <w:vAlign w:val="top"/>
          </w:tcPr>
          <w:p w14:paraId="28DE024D" w14:textId="77777777" w:rsidR="008B7D1D" w:rsidRPr="00AF35C0" w:rsidRDefault="008B7D1D" w:rsidP="00412B3B">
            <w:pPr>
              <w:pStyle w:val="ListBullet"/>
            </w:pPr>
            <w:r w:rsidRPr="00AF35C0">
              <w:t>The university is currently developing a 90-bed facility on the campus.  It is understood that the university is undertaking a market sounding to offload the facility from the balance sheet and appoint a private sector operator.</w:t>
            </w:r>
          </w:p>
          <w:p w14:paraId="680B1F9C" w14:textId="77777777" w:rsidR="008B7D1D" w:rsidRPr="00AF35C0" w:rsidRDefault="008B7D1D" w:rsidP="00412B3B">
            <w:pPr>
              <w:pStyle w:val="ListBullet"/>
            </w:pPr>
            <w:r w:rsidRPr="00AF35C0">
              <w:t>It is understood that the market sounding is also investigating if there would be private sector interest in partnering with the university to develop additional student accommodation.</w:t>
            </w:r>
          </w:p>
          <w:p w14:paraId="0DC88322" w14:textId="77777777" w:rsidR="008B7D1D" w:rsidRPr="00AF35C0" w:rsidRDefault="008B7D1D" w:rsidP="00412B3B">
            <w:pPr>
              <w:pStyle w:val="ListBullet"/>
            </w:pPr>
            <w:r w:rsidRPr="00AF35C0">
              <w:t>The university is hoping that the independent colleges will develop additional beds though the university has no power to force any of the three facilities to expand.</w:t>
            </w:r>
          </w:p>
          <w:p w14:paraId="605B7290" w14:textId="77777777" w:rsidR="008B7D1D" w:rsidRPr="00AF35C0" w:rsidRDefault="008B7D1D" w:rsidP="00412B3B">
            <w:pPr>
              <w:pStyle w:val="ListBullet"/>
            </w:pPr>
            <w:r w:rsidRPr="00AF35C0">
              <w:t xml:space="preserve">The university is understood to be willing to consider partnerships with off-campus developments as long as they are close to campus, amenities and transport connectivity. </w:t>
            </w:r>
          </w:p>
        </w:tc>
      </w:tr>
      <w:tr w:rsidR="008B7D1D" w:rsidRPr="00AF35C0" w14:paraId="128505A0"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top"/>
          </w:tcPr>
          <w:p w14:paraId="4B7A865E" w14:textId="77777777" w:rsidR="008B7D1D" w:rsidRPr="00AF35C0" w:rsidRDefault="008B7D1D" w:rsidP="00412B3B">
            <w:pPr>
              <w:pStyle w:val="UrbisTableText"/>
            </w:pPr>
            <w:r w:rsidRPr="00AF35C0">
              <w:t>Investment Decisions</w:t>
            </w:r>
          </w:p>
        </w:tc>
        <w:tc>
          <w:tcPr>
            <w:tcW w:w="3752" w:type="pct"/>
            <w:gridSpan w:val="6"/>
            <w:vAlign w:val="top"/>
          </w:tcPr>
          <w:p w14:paraId="36819453" w14:textId="77777777" w:rsidR="008B7D1D" w:rsidRPr="00AF35C0" w:rsidRDefault="008B7D1D" w:rsidP="00412B3B">
            <w:pPr>
              <w:pStyle w:val="ListBullet"/>
            </w:pPr>
            <w:r w:rsidRPr="00AF35C0">
              <w:t>While not core business for the university, UC has decided that is requires additional accommodation to meet enrolment growth targets.</w:t>
            </w:r>
          </w:p>
          <w:p w14:paraId="2423F544" w14:textId="77777777" w:rsidR="008B7D1D" w:rsidRPr="00AF35C0" w:rsidRDefault="008B7D1D" w:rsidP="00412B3B">
            <w:pPr>
              <w:pStyle w:val="ListBullet"/>
            </w:pPr>
            <w:r w:rsidRPr="00AF35C0">
              <w:t xml:space="preserve">The university has decided that due to financial constraints, the development of new student accommodation will have to be </w:t>
            </w:r>
            <w:proofErr w:type="spellStart"/>
            <w:r w:rsidRPr="00AF35C0">
              <w:t>self funding</w:t>
            </w:r>
            <w:proofErr w:type="spellEnd"/>
            <w:r w:rsidRPr="00AF35C0">
              <w:t xml:space="preserve"> and not rely on university capital.</w:t>
            </w:r>
          </w:p>
        </w:tc>
      </w:tr>
      <w:tr w:rsidR="008B7D1D" w:rsidRPr="00AF35C0" w14:paraId="26CF4D4C" w14:textId="77777777" w:rsidTr="00412B3B">
        <w:trPr>
          <w:trHeight w:val="454"/>
        </w:trPr>
        <w:tc>
          <w:tcPr>
            <w:tcW w:w="1248" w:type="pct"/>
            <w:vAlign w:val="top"/>
          </w:tcPr>
          <w:p w14:paraId="14358F63" w14:textId="77777777" w:rsidR="008B7D1D" w:rsidRPr="00AF35C0" w:rsidRDefault="008B7D1D" w:rsidP="00412B3B">
            <w:pPr>
              <w:pStyle w:val="UrbisTableText"/>
              <w:rPr>
                <w:b/>
              </w:rPr>
            </w:pPr>
            <w:r w:rsidRPr="00AF35C0">
              <w:rPr>
                <w:b/>
              </w:rPr>
              <w:t>Operation</w:t>
            </w:r>
          </w:p>
        </w:tc>
        <w:tc>
          <w:tcPr>
            <w:tcW w:w="3752" w:type="pct"/>
            <w:gridSpan w:val="6"/>
            <w:vAlign w:val="top"/>
          </w:tcPr>
          <w:p w14:paraId="65CA8EA5" w14:textId="77777777" w:rsidR="008B7D1D" w:rsidRPr="00AF35C0" w:rsidRDefault="008B7D1D" w:rsidP="00412B3B">
            <w:pPr>
              <w:pStyle w:val="ListBullet"/>
              <w:numPr>
                <w:ilvl w:val="0"/>
                <w:numId w:val="0"/>
              </w:numPr>
              <w:ind w:left="360"/>
            </w:pPr>
          </w:p>
        </w:tc>
      </w:tr>
      <w:tr w:rsidR="008B7D1D" w:rsidRPr="00AF35C0" w14:paraId="4C1687C1"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top"/>
          </w:tcPr>
          <w:p w14:paraId="79D53206" w14:textId="77777777" w:rsidR="008B7D1D" w:rsidRPr="00AF35C0" w:rsidRDefault="008B7D1D" w:rsidP="00412B3B">
            <w:pPr>
              <w:pStyle w:val="UrbisTableText"/>
            </w:pPr>
            <w:r w:rsidRPr="00AF35C0">
              <w:t>Facilities Management</w:t>
            </w:r>
          </w:p>
        </w:tc>
        <w:tc>
          <w:tcPr>
            <w:tcW w:w="3752" w:type="pct"/>
            <w:gridSpan w:val="6"/>
            <w:vAlign w:val="top"/>
          </w:tcPr>
          <w:p w14:paraId="02ED1315" w14:textId="77777777" w:rsidR="008B7D1D" w:rsidRPr="00AF35C0" w:rsidRDefault="008B7D1D" w:rsidP="00412B3B">
            <w:pPr>
              <w:pStyle w:val="ListBullet"/>
            </w:pPr>
            <w:r w:rsidRPr="00AF35C0">
              <w:t>The colleges and CLV are responsible for the maintenance of the buildings.</w:t>
            </w:r>
          </w:p>
          <w:p w14:paraId="5C01CCB1" w14:textId="77777777" w:rsidR="008B7D1D" w:rsidRPr="00AF35C0" w:rsidRDefault="008B7D1D" w:rsidP="00412B3B">
            <w:pPr>
              <w:pStyle w:val="ListBullet"/>
            </w:pPr>
            <w:r w:rsidRPr="00AF35C0">
              <w:t>The university has paid for the upgrade of buildings to meet their new safety standards</w:t>
            </w:r>
          </w:p>
        </w:tc>
      </w:tr>
      <w:tr w:rsidR="008B7D1D" w:rsidRPr="00AF35C0" w14:paraId="3908B888" w14:textId="77777777" w:rsidTr="00412B3B">
        <w:trPr>
          <w:trHeight w:val="454"/>
        </w:trPr>
        <w:tc>
          <w:tcPr>
            <w:tcW w:w="1248" w:type="pct"/>
            <w:vAlign w:val="top"/>
          </w:tcPr>
          <w:p w14:paraId="1762E5B6" w14:textId="77777777" w:rsidR="008B7D1D" w:rsidRPr="00AF35C0" w:rsidRDefault="008B7D1D" w:rsidP="00412B3B">
            <w:pPr>
              <w:pStyle w:val="UrbisTableText"/>
            </w:pPr>
            <w:r w:rsidRPr="00AF35C0">
              <w:t>Student Services</w:t>
            </w:r>
          </w:p>
        </w:tc>
        <w:tc>
          <w:tcPr>
            <w:tcW w:w="3752" w:type="pct"/>
            <w:gridSpan w:val="6"/>
            <w:vAlign w:val="top"/>
          </w:tcPr>
          <w:p w14:paraId="48132E7D" w14:textId="77777777" w:rsidR="008B7D1D" w:rsidRPr="00AF35C0" w:rsidRDefault="008B7D1D" w:rsidP="00412B3B">
            <w:pPr>
              <w:pStyle w:val="ListBullet"/>
            </w:pPr>
            <w:r w:rsidRPr="00AF35C0">
              <w:t>The university operates the accommodation application portal when students initially apply for accommodation</w:t>
            </w:r>
          </w:p>
          <w:p w14:paraId="22EB542B" w14:textId="77777777" w:rsidR="008B7D1D" w:rsidRPr="00AF35C0" w:rsidRDefault="008B7D1D" w:rsidP="00412B3B">
            <w:pPr>
              <w:pStyle w:val="ListBullet"/>
            </w:pPr>
            <w:r w:rsidRPr="00AF35C0">
              <w:t>The colleges and CLV are responsible for student services and experience including pastoral care and events.</w:t>
            </w:r>
          </w:p>
        </w:tc>
      </w:tr>
      <w:tr w:rsidR="008B7D1D" w:rsidRPr="00AF35C0" w14:paraId="6A779ADB"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top"/>
          </w:tcPr>
          <w:p w14:paraId="1E9C1B1D" w14:textId="77777777" w:rsidR="008B7D1D" w:rsidRPr="00AF35C0" w:rsidRDefault="008B7D1D" w:rsidP="00412B3B">
            <w:pPr>
              <w:pStyle w:val="UrbisTableText"/>
              <w:rPr>
                <w:b/>
              </w:rPr>
            </w:pPr>
            <w:r w:rsidRPr="00AF35C0">
              <w:rPr>
                <w:b/>
              </w:rPr>
              <w:t>Accommodation Strategy</w:t>
            </w:r>
          </w:p>
        </w:tc>
        <w:tc>
          <w:tcPr>
            <w:tcW w:w="3752" w:type="pct"/>
            <w:gridSpan w:val="6"/>
            <w:vAlign w:val="top"/>
          </w:tcPr>
          <w:p w14:paraId="65C8FBFA" w14:textId="77777777" w:rsidR="008B7D1D" w:rsidRPr="00AF35C0" w:rsidRDefault="008B7D1D" w:rsidP="00412B3B">
            <w:pPr>
              <w:pStyle w:val="ListBullet"/>
              <w:numPr>
                <w:ilvl w:val="0"/>
                <w:numId w:val="0"/>
              </w:numPr>
              <w:ind w:left="360" w:hanging="360"/>
            </w:pPr>
          </w:p>
        </w:tc>
      </w:tr>
      <w:tr w:rsidR="008B7D1D" w:rsidRPr="00AF35C0" w14:paraId="27F1E99E" w14:textId="77777777" w:rsidTr="00412B3B">
        <w:trPr>
          <w:trHeight w:val="454"/>
        </w:trPr>
        <w:tc>
          <w:tcPr>
            <w:tcW w:w="1248" w:type="pct"/>
            <w:vAlign w:val="top"/>
          </w:tcPr>
          <w:p w14:paraId="097CB920" w14:textId="77777777" w:rsidR="008B7D1D" w:rsidRPr="00AF35C0" w:rsidRDefault="008B7D1D" w:rsidP="00412B3B">
            <w:pPr>
              <w:pStyle w:val="UrbisTableText"/>
            </w:pPr>
            <w:r w:rsidRPr="00AF35C0">
              <w:t>Allocation Strategy</w:t>
            </w:r>
          </w:p>
        </w:tc>
        <w:tc>
          <w:tcPr>
            <w:tcW w:w="3752" w:type="pct"/>
            <w:gridSpan w:val="6"/>
            <w:vAlign w:val="top"/>
          </w:tcPr>
          <w:p w14:paraId="10D6B3E1" w14:textId="77777777" w:rsidR="008B7D1D" w:rsidRPr="00AF35C0" w:rsidRDefault="008B7D1D" w:rsidP="00412B3B">
            <w:pPr>
              <w:pStyle w:val="ListBullet"/>
            </w:pPr>
            <w:r w:rsidRPr="00AF35C0">
              <w:t>UC offers a guarantee for international students over the age of 18 that apply for a room in a self-catered apartment (</w:t>
            </w:r>
            <w:proofErr w:type="spellStart"/>
            <w:r w:rsidRPr="00AF35C0">
              <w:t>Ilam</w:t>
            </w:r>
            <w:proofErr w:type="spellEnd"/>
            <w:r w:rsidRPr="00AF35C0">
              <w:t xml:space="preserve"> Apartments or </w:t>
            </w:r>
            <w:proofErr w:type="spellStart"/>
            <w:r w:rsidRPr="00AF35C0">
              <w:t>Sonoda</w:t>
            </w:r>
            <w:proofErr w:type="spellEnd"/>
            <w:r w:rsidRPr="00AF35C0">
              <w:t xml:space="preserve"> Christchurch Campus) for the 2018 academic year (50-week contract) by 1 December 2017</w:t>
            </w:r>
          </w:p>
          <w:p w14:paraId="17BF7B82" w14:textId="77777777" w:rsidR="008B7D1D" w:rsidRPr="00AF35C0" w:rsidRDefault="008B7D1D" w:rsidP="00412B3B">
            <w:pPr>
              <w:pStyle w:val="ListBullet"/>
            </w:pPr>
            <w:r w:rsidRPr="00AF35C0">
              <w:t>Halls or villages that receive more applications than places available undertake a selection process. The university looks to establish a community with an even gender balance, a mix of degree programmes and representation from all over New Zealand as well as internationally.</w:t>
            </w:r>
          </w:p>
        </w:tc>
      </w:tr>
    </w:tbl>
    <w:p w14:paraId="158ECC9E" w14:textId="5725C7E6" w:rsidR="0095618C" w:rsidRPr="00AF35C0" w:rsidRDefault="0095618C" w:rsidP="0095618C">
      <w:pPr>
        <w:spacing w:after="0"/>
        <w:rPr>
          <w:sz w:val="16"/>
          <w:szCs w:val="16"/>
        </w:rPr>
      </w:pPr>
      <w:r w:rsidRPr="00AF35C0">
        <w:rPr>
          <w:sz w:val="16"/>
          <w:szCs w:val="16"/>
        </w:rPr>
        <w:t>Note: * Total students divided by total beds.</w:t>
      </w:r>
    </w:p>
    <w:p w14:paraId="069C1F81" w14:textId="77777777" w:rsidR="008B7D1D" w:rsidRPr="00AF35C0" w:rsidRDefault="008B7D1D" w:rsidP="008B7D1D">
      <w:pPr>
        <w:pStyle w:val="ListBullet2"/>
        <w:numPr>
          <w:ilvl w:val="0"/>
          <w:numId w:val="0"/>
        </w:numPr>
        <w:rPr>
          <w:sz w:val="16"/>
          <w:szCs w:val="16"/>
        </w:rPr>
      </w:pPr>
      <w:r w:rsidRPr="00AF35C0">
        <w:rPr>
          <w:sz w:val="16"/>
          <w:szCs w:val="16"/>
        </w:rPr>
        <w:t>Source: Urbis</w:t>
      </w:r>
    </w:p>
    <w:p w14:paraId="2E7147D2" w14:textId="77777777" w:rsidR="008B7D1D" w:rsidRPr="00AF35C0" w:rsidRDefault="008B7D1D" w:rsidP="008B7D1D">
      <w:pPr>
        <w:spacing w:after="0"/>
        <w:rPr>
          <w:rFonts w:cs="Times New Roman"/>
        </w:rPr>
      </w:pPr>
      <w:r w:rsidRPr="00AF35C0">
        <w:lastRenderedPageBreak/>
        <w:br w:type="page"/>
      </w:r>
    </w:p>
    <w:tbl>
      <w:tblPr>
        <w:tblStyle w:val="CaptionTable"/>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2403"/>
        <w:gridCol w:w="1804"/>
        <w:gridCol w:w="603"/>
        <w:gridCol w:w="1204"/>
        <w:gridCol w:w="1205"/>
        <w:gridCol w:w="599"/>
        <w:gridCol w:w="1810"/>
      </w:tblGrid>
      <w:tr w:rsidR="008B7D1D" w:rsidRPr="00AF35C0" w14:paraId="2DD96F4F" w14:textId="77777777" w:rsidTr="00404ABC">
        <w:trPr>
          <w:cnfStyle w:val="100000000000" w:firstRow="1" w:lastRow="0" w:firstColumn="0" w:lastColumn="0" w:oddVBand="0" w:evenVBand="0" w:oddHBand="0" w:evenHBand="0" w:firstRowFirstColumn="0" w:firstRowLastColumn="0" w:lastRowFirstColumn="0" w:lastRowLastColumn="0"/>
          <w:trHeight w:val="454"/>
          <w:tblHeader/>
        </w:trPr>
        <w:tc>
          <w:tcPr>
            <w:tcW w:w="1248" w:type="pct"/>
            <w:vAlign w:val="top"/>
          </w:tcPr>
          <w:p w14:paraId="1B637E53" w14:textId="77777777" w:rsidR="008B7D1D" w:rsidRPr="00AF35C0" w:rsidRDefault="008B7D1D" w:rsidP="00412B3B">
            <w:pPr>
              <w:pStyle w:val="ListBullet2"/>
              <w:numPr>
                <w:ilvl w:val="0"/>
                <w:numId w:val="0"/>
              </w:numPr>
              <w:rPr>
                <w:b/>
              </w:rPr>
            </w:pPr>
            <w:r w:rsidRPr="00AF35C0">
              <w:rPr>
                <w:b/>
              </w:rPr>
              <w:lastRenderedPageBreak/>
              <w:t>University of Auckland – New Zealand</w:t>
            </w:r>
          </w:p>
          <w:p w14:paraId="52F1F2C5" w14:textId="77777777" w:rsidR="008B7D1D" w:rsidRPr="00AF35C0" w:rsidRDefault="008B7D1D" w:rsidP="00412B3B">
            <w:pPr>
              <w:pStyle w:val="ListBullet2"/>
              <w:numPr>
                <w:ilvl w:val="0"/>
                <w:numId w:val="0"/>
              </w:numPr>
            </w:pPr>
          </w:p>
        </w:tc>
        <w:tc>
          <w:tcPr>
            <w:tcW w:w="3752" w:type="pct"/>
            <w:gridSpan w:val="6"/>
            <w:vAlign w:val="top"/>
          </w:tcPr>
          <w:p w14:paraId="26FB4762" w14:textId="77777777" w:rsidR="008B7D1D" w:rsidRPr="00AF35C0" w:rsidRDefault="008B7D1D" w:rsidP="00412B3B">
            <w:pPr>
              <w:pStyle w:val="UrbisTableHeading"/>
            </w:pPr>
            <w:r w:rsidRPr="00AF35C0">
              <w:rPr>
                <w:noProof/>
              </w:rPr>
              <w:drawing>
                <wp:anchor distT="0" distB="0" distL="114300" distR="114300" simplePos="0" relativeHeight="251691520" behindDoc="0" locked="0" layoutInCell="1" allowOverlap="1" wp14:anchorId="5D2D4287" wp14:editId="41060E18">
                  <wp:simplePos x="0" y="0"/>
                  <wp:positionH relativeFrom="column">
                    <wp:posOffset>8255</wp:posOffset>
                  </wp:positionH>
                  <wp:positionV relativeFrom="paragraph">
                    <wp:posOffset>73661</wp:posOffset>
                  </wp:positionV>
                  <wp:extent cx="2264451" cy="1466850"/>
                  <wp:effectExtent l="0" t="0" r="2540" b="0"/>
                  <wp:wrapNone/>
                  <wp:docPr id="26" name="Picture 26" descr="Universoty of Auckland - new Zealand" title="University of Auckland -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271619" cy="1471493"/>
                          </a:xfrm>
                          <a:prstGeom prst="rect">
                            <a:avLst/>
                          </a:prstGeom>
                        </pic:spPr>
                      </pic:pic>
                    </a:graphicData>
                  </a:graphic>
                  <wp14:sizeRelH relativeFrom="margin">
                    <wp14:pctWidth>0</wp14:pctWidth>
                  </wp14:sizeRelH>
                  <wp14:sizeRelV relativeFrom="margin">
                    <wp14:pctHeight>0</wp14:pctHeight>
                  </wp14:sizeRelV>
                </wp:anchor>
              </w:drawing>
            </w:r>
            <w:r w:rsidRPr="00AF35C0">
              <w:rPr>
                <w:noProof/>
              </w:rPr>
              <w:drawing>
                <wp:anchor distT="0" distB="0" distL="114300" distR="114300" simplePos="0" relativeHeight="251692544" behindDoc="0" locked="0" layoutInCell="1" allowOverlap="1" wp14:anchorId="31BDEB22" wp14:editId="668B647D">
                  <wp:simplePos x="0" y="0"/>
                  <wp:positionH relativeFrom="column">
                    <wp:posOffset>1938588</wp:posOffset>
                  </wp:positionH>
                  <wp:positionV relativeFrom="paragraph">
                    <wp:posOffset>67311</wp:posOffset>
                  </wp:positionV>
                  <wp:extent cx="2604156" cy="1460500"/>
                  <wp:effectExtent l="0" t="0" r="5715" b="6350"/>
                  <wp:wrapNone/>
                  <wp:docPr id="34" name="Picture 34" descr="University of Auckland - New Zealand" title="University of Auckland -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2614295" cy="1466186"/>
                          </a:xfrm>
                          <a:prstGeom prst="rect">
                            <a:avLst/>
                          </a:prstGeom>
                        </pic:spPr>
                      </pic:pic>
                    </a:graphicData>
                  </a:graphic>
                  <wp14:sizeRelH relativeFrom="margin">
                    <wp14:pctWidth>0</wp14:pctWidth>
                  </wp14:sizeRelH>
                  <wp14:sizeRelV relativeFrom="margin">
                    <wp14:pctHeight>0</wp14:pctHeight>
                  </wp14:sizeRelV>
                </wp:anchor>
              </w:drawing>
            </w:r>
          </w:p>
          <w:p w14:paraId="10EE4FF3" w14:textId="77777777" w:rsidR="008B7D1D" w:rsidRPr="00AF35C0" w:rsidRDefault="008B7D1D" w:rsidP="00412B3B">
            <w:pPr>
              <w:pStyle w:val="UrbisTableHeading"/>
            </w:pPr>
          </w:p>
          <w:p w14:paraId="217DCC7C" w14:textId="77777777" w:rsidR="008B7D1D" w:rsidRPr="00AF35C0" w:rsidRDefault="008B7D1D" w:rsidP="00412B3B">
            <w:pPr>
              <w:pStyle w:val="UrbisTableHeading"/>
            </w:pPr>
          </w:p>
          <w:p w14:paraId="721A7527" w14:textId="77777777" w:rsidR="008B7D1D" w:rsidRPr="00AF35C0" w:rsidRDefault="008B7D1D" w:rsidP="00412B3B">
            <w:pPr>
              <w:pStyle w:val="UrbisTableHeading"/>
              <w:jc w:val="center"/>
            </w:pPr>
            <w:r w:rsidRPr="00AF35C0">
              <w:t>Images</w:t>
            </w:r>
          </w:p>
          <w:p w14:paraId="7C0D5DA3" w14:textId="77777777" w:rsidR="008B7D1D" w:rsidRPr="00AF35C0" w:rsidRDefault="008B7D1D" w:rsidP="00412B3B">
            <w:pPr>
              <w:pStyle w:val="UrbisTableHeading"/>
            </w:pPr>
          </w:p>
          <w:p w14:paraId="27CE3BD0" w14:textId="77777777" w:rsidR="008B7D1D" w:rsidRPr="00AF35C0" w:rsidRDefault="008B7D1D" w:rsidP="00412B3B">
            <w:pPr>
              <w:pStyle w:val="UrbisTableHeading"/>
            </w:pPr>
          </w:p>
        </w:tc>
      </w:tr>
      <w:tr w:rsidR="008B7D1D" w:rsidRPr="00AF35C0" w14:paraId="30A322CE"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top"/>
          </w:tcPr>
          <w:p w14:paraId="098FEDE3" w14:textId="77777777" w:rsidR="008B7D1D" w:rsidRPr="00AF35C0" w:rsidRDefault="008B7D1D" w:rsidP="00412B3B">
            <w:pPr>
              <w:pStyle w:val="UrbisTableText"/>
              <w:rPr>
                <w:b/>
              </w:rPr>
            </w:pPr>
            <w:r w:rsidRPr="00AF35C0">
              <w:rPr>
                <w:b/>
              </w:rPr>
              <w:t>Existing PBSA</w:t>
            </w:r>
          </w:p>
        </w:tc>
        <w:tc>
          <w:tcPr>
            <w:tcW w:w="937" w:type="pct"/>
            <w:vAlign w:val="center"/>
          </w:tcPr>
          <w:p w14:paraId="71A5DC2D" w14:textId="77777777" w:rsidR="008B7D1D" w:rsidRPr="00AF35C0" w:rsidRDefault="008B7D1D" w:rsidP="00412B3B">
            <w:pPr>
              <w:pStyle w:val="UrbisTableText"/>
              <w:jc w:val="center"/>
              <w:rPr>
                <w:b/>
              </w:rPr>
            </w:pPr>
            <w:r w:rsidRPr="00AF35C0">
              <w:rPr>
                <w:b/>
              </w:rPr>
              <w:t xml:space="preserve">University </w:t>
            </w:r>
          </w:p>
        </w:tc>
        <w:tc>
          <w:tcPr>
            <w:tcW w:w="938" w:type="pct"/>
            <w:gridSpan w:val="2"/>
            <w:vAlign w:val="center"/>
          </w:tcPr>
          <w:p w14:paraId="02FCABD4" w14:textId="77777777" w:rsidR="008B7D1D" w:rsidRPr="00AF35C0" w:rsidRDefault="008B7D1D" w:rsidP="00412B3B">
            <w:pPr>
              <w:pStyle w:val="UrbisTableText"/>
              <w:jc w:val="center"/>
              <w:rPr>
                <w:b/>
              </w:rPr>
            </w:pPr>
            <w:r w:rsidRPr="00AF35C0">
              <w:rPr>
                <w:b/>
              </w:rPr>
              <w:t>College</w:t>
            </w:r>
          </w:p>
        </w:tc>
        <w:tc>
          <w:tcPr>
            <w:tcW w:w="937" w:type="pct"/>
            <w:gridSpan w:val="2"/>
            <w:vAlign w:val="center"/>
          </w:tcPr>
          <w:p w14:paraId="325892B2" w14:textId="77777777" w:rsidR="008B7D1D" w:rsidRPr="00AF35C0" w:rsidRDefault="008B7D1D" w:rsidP="00412B3B">
            <w:pPr>
              <w:pStyle w:val="UrbisTableText"/>
              <w:jc w:val="center"/>
              <w:rPr>
                <w:b/>
              </w:rPr>
            </w:pPr>
            <w:r w:rsidRPr="00AF35C0">
              <w:rPr>
                <w:b/>
              </w:rPr>
              <w:t>Joint Venture</w:t>
            </w:r>
          </w:p>
        </w:tc>
        <w:tc>
          <w:tcPr>
            <w:tcW w:w="940" w:type="pct"/>
            <w:vAlign w:val="center"/>
          </w:tcPr>
          <w:p w14:paraId="0B0096BA" w14:textId="77777777" w:rsidR="008B7D1D" w:rsidRPr="00AF35C0" w:rsidRDefault="008B7D1D" w:rsidP="00412B3B">
            <w:pPr>
              <w:pStyle w:val="UrbisTableText"/>
              <w:jc w:val="center"/>
              <w:rPr>
                <w:b/>
              </w:rPr>
            </w:pPr>
            <w:r w:rsidRPr="00AF35C0">
              <w:rPr>
                <w:b/>
              </w:rPr>
              <w:t>Private (Off-Campus)</w:t>
            </w:r>
          </w:p>
        </w:tc>
      </w:tr>
      <w:tr w:rsidR="008B7D1D" w:rsidRPr="00AF35C0" w14:paraId="3BEA6152" w14:textId="77777777" w:rsidTr="00412B3B">
        <w:trPr>
          <w:trHeight w:val="454"/>
        </w:trPr>
        <w:tc>
          <w:tcPr>
            <w:tcW w:w="1248" w:type="pct"/>
            <w:vAlign w:val="top"/>
          </w:tcPr>
          <w:p w14:paraId="7D7B0C61" w14:textId="77777777" w:rsidR="008B7D1D" w:rsidRPr="00AF35C0" w:rsidRDefault="008B7D1D" w:rsidP="00412B3B">
            <w:pPr>
              <w:pStyle w:val="UrbisTableText"/>
            </w:pPr>
            <w:r w:rsidRPr="00AF35C0">
              <w:t>Facilities</w:t>
            </w:r>
          </w:p>
        </w:tc>
        <w:tc>
          <w:tcPr>
            <w:tcW w:w="937" w:type="pct"/>
            <w:vAlign w:val="center"/>
          </w:tcPr>
          <w:p w14:paraId="7496D361" w14:textId="77777777" w:rsidR="008B7D1D" w:rsidRPr="00AF35C0" w:rsidRDefault="008B7D1D" w:rsidP="00412B3B">
            <w:pPr>
              <w:pStyle w:val="UrbisTableText"/>
              <w:jc w:val="center"/>
            </w:pPr>
            <w:r w:rsidRPr="00AF35C0">
              <w:t>7</w:t>
            </w:r>
          </w:p>
        </w:tc>
        <w:tc>
          <w:tcPr>
            <w:tcW w:w="938" w:type="pct"/>
            <w:gridSpan w:val="2"/>
            <w:vAlign w:val="center"/>
          </w:tcPr>
          <w:p w14:paraId="5938310A" w14:textId="77777777" w:rsidR="008B7D1D" w:rsidRPr="00AF35C0" w:rsidRDefault="008B7D1D" w:rsidP="00412B3B">
            <w:pPr>
              <w:pStyle w:val="UrbisTableText"/>
              <w:jc w:val="center"/>
            </w:pPr>
            <w:r w:rsidRPr="00AF35C0">
              <w:t>0</w:t>
            </w:r>
          </w:p>
        </w:tc>
        <w:tc>
          <w:tcPr>
            <w:tcW w:w="937" w:type="pct"/>
            <w:gridSpan w:val="2"/>
            <w:vAlign w:val="center"/>
          </w:tcPr>
          <w:p w14:paraId="5BBE2FC3" w14:textId="77777777" w:rsidR="008B7D1D" w:rsidRPr="00AF35C0" w:rsidRDefault="008B7D1D" w:rsidP="00412B3B">
            <w:pPr>
              <w:pStyle w:val="UrbisTableText"/>
              <w:jc w:val="center"/>
            </w:pPr>
            <w:r w:rsidRPr="00AF35C0">
              <w:t>12</w:t>
            </w:r>
          </w:p>
        </w:tc>
        <w:tc>
          <w:tcPr>
            <w:tcW w:w="940" w:type="pct"/>
            <w:vAlign w:val="center"/>
          </w:tcPr>
          <w:p w14:paraId="2A3B3198" w14:textId="77777777" w:rsidR="008B7D1D" w:rsidRPr="00AF35C0" w:rsidRDefault="008B7D1D" w:rsidP="00412B3B">
            <w:pPr>
              <w:pStyle w:val="UrbisTableText"/>
              <w:jc w:val="center"/>
            </w:pPr>
            <w:r w:rsidRPr="00AF35C0">
              <w:t>11</w:t>
            </w:r>
          </w:p>
        </w:tc>
      </w:tr>
      <w:tr w:rsidR="008B7D1D" w:rsidRPr="00AF35C0" w14:paraId="65275D73"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top"/>
          </w:tcPr>
          <w:p w14:paraId="29A45D1C" w14:textId="77777777" w:rsidR="008B7D1D" w:rsidRPr="00AF35C0" w:rsidRDefault="008B7D1D" w:rsidP="00412B3B">
            <w:pPr>
              <w:pStyle w:val="UrbisTableText"/>
            </w:pPr>
            <w:r w:rsidRPr="00AF35C0">
              <w:t>Beds</w:t>
            </w:r>
          </w:p>
        </w:tc>
        <w:tc>
          <w:tcPr>
            <w:tcW w:w="937" w:type="pct"/>
            <w:vAlign w:val="center"/>
          </w:tcPr>
          <w:p w14:paraId="2194B83E" w14:textId="77777777" w:rsidR="008B7D1D" w:rsidRPr="00AF35C0" w:rsidRDefault="008B7D1D" w:rsidP="00412B3B">
            <w:pPr>
              <w:pStyle w:val="UrbisTableText"/>
              <w:jc w:val="center"/>
            </w:pPr>
            <w:r w:rsidRPr="00AF35C0">
              <w:t>1,870</w:t>
            </w:r>
          </w:p>
        </w:tc>
        <w:tc>
          <w:tcPr>
            <w:tcW w:w="938" w:type="pct"/>
            <w:gridSpan w:val="2"/>
            <w:vAlign w:val="center"/>
          </w:tcPr>
          <w:p w14:paraId="616CD76C" w14:textId="77777777" w:rsidR="008B7D1D" w:rsidRPr="00AF35C0" w:rsidRDefault="008B7D1D" w:rsidP="00412B3B">
            <w:pPr>
              <w:pStyle w:val="UrbisTableText"/>
              <w:jc w:val="center"/>
            </w:pPr>
            <w:r w:rsidRPr="00AF35C0">
              <w:t>0</w:t>
            </w:r>
          </w:p>
        </w:tc>
        <w:tc>
          <w:tcPr>
            <w:tcW w:w="937" w:type="pct"/>
            <w:gridSpan w:val="2"/>
            <w:vAlign w:val="center"/>
          </w:tcPr>
          <w:p w14:paraId="27912D37" w14:textId="77777777" w:rsidR="008B7D1D" w:rsidRPr="00AF35C0" w:rsidRDefault="008B7D1D" w:rsidP="00412B3B">
            <w:pPr>
              <w:pStyle w:val="UrbisTableText"/>
              <w:jc w:val="center"/>
            </w:pPr>
            <w:r w:rsidRPr="00AF35C0">
              <w:t>1,538</w:t>
            </w:r>
          </w:p>
        </w:tc>
        <w:tc>
          <w:tcPr>
            <w:tcW w:w="940" w:type="pct"/>
            <w:vAlign w:val="center"/>
          </w:tcPr>
          <w:p w14:paraId="07806ECD" w14:textId="77777777" w:rsidR="008B7D1D" w:rsidRPr="00AF35C0" w:rsidRDefault="008B7D1D" w:rsidP="00412B3B">
            <w:pPr>
              <w:pStyle w:val="UrbisTableText"/>
              <w:jc w:val="center"/>
            </w:pPr>
            <w:r w:rsidRPr="00AF35C0">
              <w:t>2,615</w:t>
            </w:r>
          </w:p>
        </w:tc>
      </w:tr>
      <w:tr w:rsidR="008B7D1D" w:rsidRPr="00AF35C0" w14:paraId="3CF268A9" w14:textId="77777777" w:rsidTr="00412B3B">
        <w:trPr>
          <w:trHeight w:val="454"/>
        </w:trPr>
        <w:tc>
          <w:tcPr>
            <w:tcW w:w="1248" w:type="pct"/>
            <w:vAlign w:val="top"/>
          </w:tcPr>
          <w:p w14:paraId="323900B6" w14:textId="77777777" w:rsidR="008B7D1D" w:rsidRPr="00AF35C0" w:rsidRDefault="008B7D1D" w:rsidP="00412B3B">
            <w:pPr>
              <w:pStyle w:val="UrbisTableText"/>
            </w:pPr>
            <w:r w:rsidRPr="00AF35C0">
              <w:t>Overview</w:t>
            </w:r>
          </w:p>
        </w:tc>
        <w:tc>
          <w:tcPr>
            <w:tcW w:w="3752" w:type="pct"/>
            <w:gridSpan w:val="6"/>
            <w:vAlign w:val="top"/>
          </w:tcPr>
          <w:p w14:paraId="4FDD0A3A" w14:textId="77777777" w:rsidR="008B7D1D" w:rsidRPr="00AF35C0" w:rsidRDefault="008B7D1D" w:rsidP="00412B3B">
            <w:pPr>
              <w:pStyle w:val="UrbisTableText"/>
            </w:pPr>
            <w:r w:rsidRPr="00AF35C0">
              <w:t>The university currently has around 3,400 beds affiliated with the university that are either owned and operated by the university of privately operated with the university having an exclusive lease over the beds.  The university has a stated aim to increase bed supply to 7,500 beds by 2026.</w:t>
            </w:r>
          </w:p>
          <w:p w14:paraId="6DDE312E" w14:textId="77777777" w:rsidR="008B7D1D" w:rsidRPr="00AF35C0" w:rsidRDefault="008B7D1D" w:rsidP="00412B3B">
            <w:pPr>
              <w:pStyle w:val="UrbisTableText"/>
            </w:pPr>
            <w:r w:rsidRPr="00AF35C0">
              <w:t>There are also 11 major private PBSA facilities when accommodate students from the University of Auckland, Auckland University of Technology and other institutions.</w:t>
            </w:r>
          </w:p>
          <w:p w14:paraId="001190F3" w14:textId="77777777" w:rsidR="008B7D1D" w:rsidRPr="00AF35C0" w:rsidRDefault="008B7D1D" w:rsidP="00412B3B">
            <w:pPr>
              <w:pStyle w:val="UrbisTableText"/>
            </w:pPr>
            <w:r w:rsidRPr="00AF35C0">
              <w:t xml:space="preserve">The university expanded its student accommodation with the opening of the new 343 bed 55 Symonds Street development in 2017. </w:t>
            </w:r>
          </w:p>
        </w:tc>
      </w:tr>
      <w:tr w:rsidR="008B7D1D" w:rsidRPr="00AF35C0" w14:paraId="09AA8BF3"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center"/>
          </w:tcPr>
          <w:p w14:paraId="3AA5DF95" w14:textId="77777777" w:rsidR="008B7D1D" w:rsidRPr="00AF35C0" w:rsidRDefault="008B7D1D" w:rsidP="00412B3B">
            <w:pPr>
              <w:pStyle w:val="UrbisTableText"/>
            </w:pPr>
            <w:r w:rsidRPr="00AF35C0">
              <w:t>Enrolled Students (2016)</w:t>
            </w:r>
          </w:p>
        </w:tc>
        <w:tc>
          <w:tcPr>
            <w:tcW w:w="1250" w:type="pct"/>
            <w:gridSpan w:val="2"/>
            <w:vAlign w:val="center"/>
          </w:tcPr>
          <w:p w14:paraId="087F237C" w14:textId="77777777" w:rsidR="008B7D1D" w:rsidRPr="00AF35C0" w:rsidRDefault="008B7D1D" w:rsidP="00412B3B">
            <w:pPr>
              <w:pStyle w:val="ListBullet"/>
              <w:numPr>
                <w:ilvl w:val="0"/>
                <w:numId w:val="0"/>
              </w:numPr>
              <w:ind w:left="360" w:hanging="360"/>
              <w:jc w:val="center"/>
            </w:pPr>
            <w:r w:rsidRPr="00AF35C0">
              <w:t>Domestic: 35,135</w:t>
            </w:r>
          </w:p>
        </w:tc>
        <w:tc>
          <w:tcPr>
            <w:tcW w:w="1251" w:type="pct"/>
            <w:gridSpan w:val="2"/>
            <w:vAlign w:val="center"/>
          </w:tcPr>
          <w:p w14:paraId="1081030C" w14:textId="77777777" w:rsidR="008B7D1D" w:rsidRPr="00AF35C0" w:rsidRDefault="008B7D1D" w:rsidP="00412B3B">
            <w:pPr>
              <w:pStyle w:val="ListBullet"/>
              <w:numPr>
                <w:ilvl w:val="0"/>
                <w:numId w:val="0"/>
              </w:numPr>
              <w:ind w:left="360" w:hanging="360"/>
              <w:jc w:val="center"/>
            </w:pPr>
            <w:r w:rsidRPr="00AF35C0">
              <w:t>International: 6,730</w:t>
            </w:r>
          </w:p>
        </w:tc>
        <w:tc>
          <w:tcPr>
            <w:tcW w:w="1251" w:type="pct"/>
            <w:gridSpan w:val="2"/>
            <w:vAlign w:val="center"/>
          </w:tcPr>
          <w:p w14:paraId="405EA346" w14:textId="77777777" w:rsidR="008B7D1D" w:rsidRPr="00AF35C0" w:rsidRDefault="008B7D1D" w:rsidP="00412B3B">
            <w:pPr>
              <w:pStyle w:val="ListBullet"/>
              <w:numPr>
                <w:ilvl w:val="0"/>
                <w:numId w:val="0"/>
              </w:numPr>
              <w:ind w:left="360" w:hanging="360"/>
              <w:jc w:val="center"/>
            </w:pPr>
            <w:r w:rsidRPr="00AF35C0">
              <w:t>Total: 41,865</w:t>
            </w:r>
          </w:p>
        </w:tc>
      </w:tr>
      <w:tr w:rsidR="0095618C" w:rsidRPr="00AF35C0" w14:paraId="4B0E7BFB" w14:textId="77777777" w:rsidTr="0095618C">
        <w:trPr>
          <w:trHeight w:val="454"/>
        </w:trPr>
        <w:tc>
          <w:tcPr>
            <w:tcW w:w="1248" w:type="pct"/>
            <w:vAlign w:val="top"/>
          </w:tcPr>
          <w:p w14:paraId="11DA9A97" w14:textId="0EB2CBCF" w:rsidR="0095618C" w:rsidRPr="00AF35C0" w:rsidRDefault="0095618C" w:rsidP="0095618C">
            <w:pPr>
              <w:pStyle w:val="UrbisTableText"/>
            </w:pPr>
            <w:r w:rsidRPr="00AF35C0">
              <w:t>PBSA Supply Benchmark (2016)*</w:t>
            </w:r>
          </w:p>
        </w:tc>
        <w:tc>
          <w:tcPr>
            <w:tcW w:w="3752" w:type="pct"/>
            <w:gridSpan w:val="6"/>
            <w:vAlign w:val="center"/>
          </w:tcPr>
          <w:p w14:paraId="63A84FE9" w14:textId="68124804" w:rsidR="0095618C" w:rsidRPr="00AF35C0" w:rsidRDefault="007E0639" w:rsidP="0095618C">
            <w:pPr>
              <w:pStyle w:val="ListBullet"/>
              <w:numPr>
                <w:ilvl w:val="0"/>
                <w:numId w:val="0"/>
              </w:numPr>
              <w:ind w:left="360" w:hanging="360"/>
            </w:pPr>
            <w:r>
              <w:t>7.0</w:t>
            </w:r>
            <w:r w:rsidR="0095618C" w:rsidRPr="00AF35C0">
              <w:t xml:space="preserve"> students per bed</w:t>
            </w:r>
          </w:p>
        </w:tc>
      </w:tr>
      <w:tr w:rsidR="008B7D1D" w:rsidRPr="00AF35C0" w14:paraId="5E4934CF"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top"/>
          </w:tcPr>
          <w:p w14:paraId="6EC7A2BF" w14:textId="77777777" w:rsidR="008B7D1D" w:rsidRPr="00AF35C0" w:rsidRDefault="008B7D1D" w:rsidP="00412B3B">
            <w:pPr>
              <w:pStyle w:val="UrbisTableText"/>
              <w:rPr>
                <w:b/>
              </w:rPr>
            </w:pPr>
            <w:r w:rsidRPr="00AF35C0">
              <w:rPr>
                <w:b/>
              </w:rPr>
              <w:t>PBSA Development</w:t>
            </w:r>
          </w:p>
        </w:tc>
        <w:tc>
          <w:tcPr>
            <w:tcW w:w="3752" w:type="pct"/>
            <w:gridSpan w:val="6"/>
            <w:vAlign w:val="top"/>
          </w:tcPr>
          <w:p w14:paraId="7BBB5F70" w14:textId="77777777" w:rsidR="008B7D1D" w:rsidRPr="00AF35C0" w:rsidRDefault="008B7D1D" w:rsidP="00412B3B">
            <w:pPr>
              <w:pStyle w:val="ListBullet"/>
              <w:numPr>
                <w:ilvl w:val="0"/>
                <w:numId w:val="0"/>
              </w:numPr>
              <w:ind w:left="360" w:hanging="360"/>
            </w:pPr>
          </w:p>
        </w:tc>
      </w:tr>
      <w:tr w:rsidR="008B7D1D" w:rsidRPr="00AF35C0" w14:paraId="3F87C4EC" w14:textId="77777777" w:rsidTr="00412B3B">
        <w:trPr>
          <w:trHeight w:val="454"/>
        </w:trPr>
        <w:tc>
          <w:tcPr>
            <w:tcW w:w="1248" w:type="pct"/>
            <w:vAlign w:val="top"/>
          </w:tcPr>
          <w:p w14:paraId="397BE368" w14:textId="77777777" w:rsidR="008B7D1D" w:rsidRPr="00AF35C0" w:rsidRDefault="008B7D1D" w:rsidP="00412B3B">
            <w:pPr>
              <w:pStyle w:val="UrbisTableText"/>
            </w:pPr>
            <w:r w:rsidRPr="00AF35C0">
              <w:t>Pipeline</w:t>
            </w:r>
          </w:p>
        </w:tc>
        <w:tc>
          <w:tcPr>
            <w:tcW w:w="3752" w:type="pct"/>
            <w:gridSpan w:val="6"/>
            <w:vAlign w:val="top"/>
          </w:tcPr>
          <w:p w14:paraId="60CFF06F" w14:textId="77777777" w:rsidR="008B7D1D" w:rsidRPr="00AF35C0" w:rsidRDefault="008B7D1D" w:rsidP="00412B3B">
            <w:r w:rsidRPr="00AF35C0">
              <w:t xml:space="preserve">The University of Auckland has a large portfolio of future developments to accommodate its growing student population. </w:t>
            </w:r>
          </w:p>
          <w:p w14:paraId="2447C27E" w14:textId="77777777" w:rsidR="008B7D1D" w:rsidRPr="00AF35C0" w:rsidRDefault="008B7D1D" w:rsidP="00412B3B">
            <w:pPr>
              <w:pStyle w:val="ListBullet"/>
              <w:numPr>
                <w:ilvl w:val="0"/>
                <w:numId w:val="19"/>
              </w:numPr>
            </w:pPr>
            <w:r w:rsidRPr="00AF35C0">
              <w:t>Grafton Hall is currently being redeveloped and is scheduled to reopen in 2019.  The development includes three new blocks totalling 325 student bedrooms, dining and other amenities.</w:t>
            </w:r>
          </w:p>
          <w:p w14:paraId="6FFD3263" w14:textId="77777777" w:rsidR="008B7D1D" w:rsidRPr="00AF35C0" w:rsidRDefault="008B7D1D" w:rsidP="00412B3B">
            <w:pPr>
              <w:pStyle w:val="ListBullet"/>
              <w:numPr>
                <w:ilvl w:val="0"/>
                <w:numId w:val="19"/>
              </w:numPr>
            </w:pPr>
            <w:proofErr w:type="spellStart"/>
            <w:r w:rsidRPr="00AF35C0">
              <w:t>Waipārūrū</w:t>
            </w:r>
            <w:proofErr w:type="spellEnd"/>
            <w:r w:rsidRPr="00AF35C0">
              <w:t xml:space="preserve"> Hall is under construction and is scheduled to open its 786 beds to students in 2020.  The facility will become the largest catered school leaver hall in New Zealand.</w:t>
            </w:r>
          </w:p>
          <w:p w14:paraId="5F82FF44" w14:textId="4A887CC8" w:rsidR="008B7D1D" w:rsidRPr="00AF35C0" w:rsidRDefault="008B7D1D" w:rsidP="00412B3B">
            <w:pPr>
              <w:pStyle w:val="ListBullet"/>
              <w:numPr>
                <w:ilvl w:val="0"/>
                <w:numId w:val="19"/>
              </w:numPr>
            </w:pPr>
            <w:proofErr w:type="spellStart"/>
            <w:r w:rsidRPr="00AF35C0">
              <w:t>Waikohanga</w:t>
            </w:r>
            <w:proofErr w:type="spellEnd"/>
            <w:r w:rsidRPr="00AF35C0">
              <w:t xml:space="preserve"> House is also being renovated and will be reopening in 2018.  The facility </w:t>
            </w:r>
            <w:r w:rsidR="002066EB" w:rsidRPr="00AF35C0">
              <w:t>includes</w:t>
            </w:r>
            <w:r w:rsidRPr="00AF35C0">
              <w:t xml:space="preserve"> 11 x 1-bedroom and 18 x 2-bedroom apartments targeted at families.</w:t>
            </w:r>
          </w:p>
        </w:tc>
      </w:tr>
      <w:tr w:rsidR="008B7D1D" w:rsidRPr="00AF35C0" w14:paraId="27D2654F"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top"/>
          </w:tcPr>
          <w:p w14:paraId="569A56D1" w14:textId="77777777" w:rsidR="008B7D1D" w:rsidRPr="00AF35C0" w:rsidRDefault="008B7D1D" w:rsidP="00412B3B">
            <w:pPr>
              <w:pStyle w:val="UrbisTableText"/>
            </w:pPr>
            <w:r w:rsidRPr="00AF35C0">
              <w:t>Challenges</w:t>
            </w:r>
          </w:p>
        </w:tc>
        <w:tc>
          <w:tcPr>
            <w:tcW w:w="3752" w:type="pct"/>
            <w:gridSpan w:val="6"/>
            <w:vAlign w:val="top"/>
          </w:tcPr>
          <w:p w14:paraId="7A017BE5" w14:textId="77777777" w:rsidR="008B7D1D" w:rsidRPr="00AF35C0" w:rsidRDefault="008B7D1D" w:rsidP="00412B3B">
            <w:pPr>
              <w:pStyle w:val="ListBullet"/>
            </w:pPr>
            <w:r w:rsidRPr="00AF35C0">
              <w:t>Finding development sites within the Auckland CBD is challenging with the property market having boomed in recent years.</w:t>
            </w:r>
          </w:p>
          <w:p w14:paraId="25FAF694" w14:textId="77777777" w:rsidR="008B7D1D" w:rsidRPr="00AF35C0" w:rsidRDefault="008B7D1D" w:rsidP="00412B3B">
            <w:pPr>
              <w:pStyle w:val="ListBullet"/>
            </w:pPr>
            <w:r w:rsidRPr="00AF35C0">
              <w:t>Universities are constrained on how much debt they can take on to fund new developments.</w:t>
            </w:r>
          </w:p>
        </w:tc>
      </w:tr>
      <w:tr w:rsidR="008B7D1D" w:rsidRPr="00AF35C0" w14:paraId="6323C3A2" w14:textId="77777777" w:rsidTr="00412B3B">
        <w:trPr>
          <w:trHeight w:val="454"/>
        </w:trPr>
        <w:tc>
          <w:tcPr>
            <w:tcW w:w="1248" w:type="pct"/>
            <w:vAlign w:val="top"/>
          </w:tcPr>
          <w:p w14:paraId="4D853D7F" w14:textId="77777777" w:rsidR="008B7D1D" w:rsidRPr="00AF35C0" w:rsidRDefault="008B7D1D" w:rsidP="00412B3B">
            <w:pPr>
              <w:pStyle w:val="UrbisTableText"/>
            </w:pPr>
            <w:r w:rsidRPr="00AF35C0">
              <w:lastRenderedPageBreak/>
              <w:t>Options</w:t>
            </w:r>
          </w:p>
        </w:tc>
        <w:tc>
          <w:tcPr>
            <w:tcW w:w="3752" w:type="pct"/>
            <w:gridSpan w:val="6"/>
            <w:vAlign w:val="top"/>
          </w:tcPr>
          <w:p w14:paraId="0B951B04" w14:textId="77777777" w:rsidR="008B7D1D" w:rsidRPr="00AF35C0" w:rsidRDefault="008B7D1D" w:rsidP="00412B3B">
            <w:r w:rsidRPr="00AF35C0">
              <w:t>The university has investigated different options to facilitate the development of additional student accommodation including:</w:t>
            </w:r>
          </w:p>
          <w:p w14:paraId="723A0ED0" w14:textId="77777777" w:rsidR="008B7D1D" w:rsidRPr="00AF35C0" w:rsidRDefault="008B7D1D" w:rsidP="00412B3B">
            <w:pPr>
              <w:pStyle w:val="ListBullet"/>
            </w:pPr>
            <w:r w:rsidRPr="00AF35C0">
              <w:t xml:space="preserve">Develop: The university has investigated the opportunity to develop their own accommodation.  The university developed University Hall and is currently developing Grafton Hall and </w:t>
            </w:r>
            <w:proofErr w:type="spellStart"/>
            <w:r w:rsidRPr="00AF35C0">
              <w:t>Waipārūrū</w:t>
            </w:r>
            <w:proofErr w:type="spellEnd"/>
            <w:r w:rsidRPr="00AF35C0">
              <w:t xml:space="preserve"> Hall.</w:t>
            </w:r>
          </w:p>
          <w:p w14:paraId="385741C4" w14:textId="77777777" w:rsidR="008B7D1D" w:rsidRPr="00AF35C0" w:rsidRDefault="008B7D1D" w:rsidP="00412B3B">
            <w:pPr>
              <w:pStyle w:val="ListBullet"/>
            </w:pPr>
            <w:r w:rsidRPr="00AF35C0">
              <w:t xml:space="preserve">Partnerships: The university has shown a willingness to partner with the private sector to facilitate new development.  Cedar Pacific has developed three new facilities in Auckland in the last three years with the university taking an exclusive lease over all three facilities (the </w:t>
            </w:r>
            <w:proofErr w:type="spellStart"/>
            <w:r w:rsidRPr="00AF35C0">
              <w:t>UniLodge</w:t>
            </w:r>
            <w:proofErr w:type="spellEnd"/>
            <w:r w:rsidRPr="00AF35C0">
              <w:t xml:space="preserve"> on Whitaker facility will be exclusively leased from 2018).</w:t>
            </w:r>
          </w:p>
          <w:p w14:paraId="0682CDF4" w14:textId="77777777" w:rsidR="008B7D1D" w:rsidRPr="00AF35C0" w:rsidRDefault="008B7D1D" w:rsidP="00412B3B">
            <w:pPr>
              <w:pStyle w:val="ListBullet"/>
              <w:numPr>
                <w:ilvl w:val="0"/>
                <w:numId w:val="0"/>
              </w:numPr>
              <w:ind w:left="360"/>
            </w:pPr>
            <w:r w:rsidRPr="00AF35C0">
              <w:t xml:space="preserve">It is noted that the University called for proposals from the private sector to design, construct and operate the new University Hall development though subsequently decided to develop themselves. </w:t>
            </w:r>
          </w:p>
        </w:tc>
      </w:tr>
      <w:tr w:rsidR="008B7D1D" w:rsidRPr="00AF35C0" w14:paraId="18489ED4"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top"/>
          </w:tcPr>
          <w:p w14:paraId="6E150E51" w14:textId="77777777" w:rsidR="008B7D1D" w:rsidRPr="00AF35C0" w:rsidRDefault="008B7D1D" w:rsidP="00412B3B">
            <w:pPr>
              <w:pStyle w:val="UrbisTableText"/>
            </w:pPr>
            <w:r w:rsidRPr="00AF35C0">
              <w:t>Investment Decisions</w:t>
            </w:r>
          </w:p>
        </w:tc>
        <w:tc>
          <w:tcPr>
            <w:tcW w:w="3752" w:type="pct"/>
            <w:gridSpan w:val="6"/>
            <w:vAlign w:val="top"/>
          </w:tcPr>
          <w:p w14:paraId="38D32BEB" w14:textId="77777777" w:rsidR="008B7D1D" w:rsidRPr="00AF35C0" w:rsidRDefault="008B7D1D" w:rsidP="00412B3B">
            <w:pPr>
              <w:pStyle w:val="ListBullet"/>
            </w:pPr>
            <w:r w:rsidRPr="00AF35C0">
              <w:t xml:space="preserve">The university decided to purchase 35 Whitaker Place from Southside, which had secured a planning consent for student accommodation development. </w:t>
            </w:r>
          </w:p>
        </w:tc>
      </w:tr>
      <w:tr w:rsidR="008B7D1D" w:rsidRPr="00AF35C0" w14:paraId="609C2D9D" w14:textId="77777777" w:rsidTr="00412B3B">
        <w:trPr>
          <w:trHeight w:val="454"/>
        </w:trPr>
        <w:tc>
          <w:tcPr>
            <w:tcW w:w="1248" w:type="pct"/>
            <w:vAlign w:val="top"/>
          </w:tcPr>
          <w:p w14:paraId="3501F74B" w14:textId="77777777" w:rsidR="008B7D1D" w:rsidRPr="00AF35C0" w:rsidRDefault="008B7D1D" w:rsidP="00412B3B">
            <w:pPr>
              <w:pStyle w:val="UrbisTableText"/>
              <w:rPr>
                <w:b/>
              </w:rPr>
            </w:pPr>
            <w:r w:rsidRPr="00AF35C0">
              <w:rPr>
                <w:b/>
              </w:rPr>
              <w:t>Operation</w:t>
            </w:r>
          </w:p>
        </w:tc>
        <w:tc>
          <w:tcPr>
            <w:tcW w:w="3752" w:type="pct"/>
            <w:gridSpan w:val="6"/>
            <w:vAlign w:val="top"/>
          </w:tcPr>
          <w:p w14:paraId="2778CEA4" w14:textId="77777777" w:rsidR="008B7D1D" w:rsidRPr="00AF35C0" w:rsidRDefault="008B7D1D" w:rsidP="00412B3B">
            <w:pPr>
              <w:pStyle w:val="ListBullet"/>
              <w:numPr>
                <w:ilvl w:val="0"/>
                <w:numId w:val="0"/>
              </w:numPr>
              <w:ind w:left="360"/>
            </w:pPr>
          </w:p>
        </w:tc>
      </w:tr>
      <w:tr w:rsidR="008B7D1D" w:rsidRPr="00AF35C0" w14:paraId="2357F9B0"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top"/>
          </w:tcPr>
          <w:p w14:paraId="628EB72D" w14:textId="77777777" w:rsidR="008B7D1D" w:rsidRPr="00AF35C0" w:rsidRDefault="008B7D1D" w:rsidP="00412B3B">
            <w:pPr>
              <w:pStyle w:val="UrbisTableText"/>
            </w:pPr>
            <w:r w:rsidRPr="00AF35C0">
              <w:t>Facilities Management</w:t>
            </w:r>
          </w:p>
        </w:tc>
        <w:tc>
          <w:tcPr>
            <w:tcW w:w="3752" w:type="pct"/>
            <w:gridSpan w:val="6"/>
            <w:vAlign w:val="top"/>
          </w:tcPr>
          <w:p w14:paraId="18161CB5" w14:textId="77777777" w:rsidR="008B7D1D" w:rsidRPr="00AF35C0" w:rsidRDefault="008B7D1D" w:rsidP="00412B3B">
            <w:pPr>
              <w:pStyle w:val="ListBullet"/>
            </w:pPr>
            <w:r w:rsidRPr="00AF35C0">
              <w:t xml:space="preserve">The university manages their accommodation with Cedar Pacific engaging </w:t>
            </w:r>
            <w:proofErr w:type="spellStart"/>
            <w:r w:rsidRPr="00AF35C0">
              <w:t>UniLodge</w:t>
            </w:r>
            <w:proofErr w:type="spellEnd"/>
            <w:r w:rsidRPr="00AF35C0">
              <w:t xml:space="preserve"> to manage their buildings. </w:t>
            </w:r>
          </w:p>
        </w:tc>
      </w:tr>
      <w:tr w:rsidR="008B7D1D" w:rsidRPr="00AF35C0" w14:paraId="3E8507EA" w14:textId="77777777" w:rsidTr="00412B3B">
        <w:trPr>
          <w:trHeight w:val="454"/>
        </w:trPr>
        <w:tc>
          <w:tcPr>
            <w:tcW w:w="1248" w:type="pct"/>
            <w:vAlign w:val="top"/>
          </w:tcPr>
          <w:p w14:paraId="011295AE" w14:textId="77777777" w:rsidR="008B7D1D" w:rsidRPr="00AF35C0" w:rsidRDefault="008B7D1D" w:rsidP="00412B3B">
            <w:pPr>
              <w:pStyle w:val="UrbisTableText"/>
            </w:pPr>
            <w:r w:rsidRPr="00AF35C0">
              <w:t>Student Services</w:t>
            </w:r>
          </w:p>
        </w:tc>
        <w:tc>
          <w:tcPr>
            <w:tcW w:w="3752" w:type="pct"/>
            <w:gridSpan w:val="6"/>
            <w:vAlign w:val="top"/>
          </w:tcPr>
          <w:p w14:paraId="4104E54A" w14:textId="77777777" w:rsidR="008B7D1D" w:rsidRPr="00AF35C0" w:rsidRDefault="008B7D1D" w:rsidP="00412B3B">
            <w:pPr>
              <w:pStyle w:val="ListBullet"/>
            </w:pPr>
            <w:r w:rsidRPr="00AF35C0">
              <w:t>The university manages the application process for all affiliated accommodation including the accommodation they lease from Cedar Pacific.</w:t>
            </w:r>
          </w:p>
          <w:p w14:paraId="73DD20BF" w14:textId="77777777" w:rsidR="008B7D1D" w:rsidRPr="00AF35C0" w:rsidRDefault="008B7D1D" w:rsidP="00412B3B">
            <w:pPr>
              <w:pStyle w:val="ListBullet"/>
            </w:pPr>
            <w:r w:rsidRPr="00AF35C0">
              <w:t xml:space="preserve">The university operates their accommodation and provides student services for their residents. </w:t>
            </w:r>
          </w:p>
          <w:p w14:paraId="053E3507" w14:textId="77777777" w:rsidR="008B7D1D" w:rsidRPr="00AF35C0" w:rsidRDefault="008B7D1D" w:rsidP="00412B3B">
            <w:pPr>
              <w:pStyle w:val="ListBullet"/>
            </w:pPr>
            <w:r w:rsidRPr="00AF35C0">
              <w:t xml:space="preserve">Cedar Pacific engaged </w:t>
            </w:r>
            <w:proofErr w:type="spellStart"/>
            <w:r w:rsidRPr="00AF35C0">
              <w:t>UniLodge</w:t>
            </w:r>
            <w:proofErr w:type="spellEnd"/>
            <w:r w:rsidRPr="00AF35C0">
              <w:t xml:space="preserve"> to operate the buildings with agreements in place with the university on the provision of student services.</w:t>
            </w:r>
          </w:p>
        </w:tc>
      </w:tr>
      <w:tr w:rsidR="008B7D1D" w:rsidRPr="00AF35C0" w14:paraId="3A1DFB5A"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top"/>
          </w:tcPr>
          <w:p w14:paraId="108D6298" w14:textId="77777777" w:rsidR="008B7D1D" w:rsidRPr="00AF35C0" w:rsidRDefault="008B7D1D" w:rsidP="00412B3B">
            <w:pPr>
              <w:pStyle w:val="UrbisTableText"/>
              <w:rPr>
                <w:b/>
              </w:rPr>
            </w:pPr>
            <w:r w:rsidRPr="00AF35C0">
              <w:rPr>
                <w:b/>
              </w:rPr>
              <w:t>Accommodation Strategy</w:t>
            </w:r>
          </w:p>
        </w:tc>
        <w:tc>
          <w:tcPr>
            <w:tcW w:w="3752" w:type="pct"/>
            <w:gridSpan w:val="6"/>
            <w:vAlign w:val="top"/>
          </w:tcPr>
          <w:p w14:paraId="1B0C18BE" w14:textId="77777777" w:rsidR="008B7D1D" w:rsidRPr="00AF35C0" w:rsidRDefault="008B7D1D" w:rsidP="00412B3B">
            <w:pPr>
              <w:pStyle w:val="ListBullet"/>
              <w:numPr>
                <w:ilvl w:val="0"/>
                <w:numId w:val="0"/>
              </w:numPr>
              <w:ind w:left="360" w:hanging="360"/>
            </w:pPr>
          </w:p>
        </w:tc>
      </w:tr>
      <w:tr w:rsidR="008B7D1D" w:rsidRPr="00AF35C0" w14:paraId="4F4BF2BE" w14:textId="77777777" w:rsidTr="00412B3B">
        <w:trPr>
          <w:trHeight w:val="454"/>
        </w:trPr>
        <w:tc>
          <w:tcPr>
            <w:tcW w:w="1248" w:type="pct"/>
            <w:vAlign w:val="top"/>
          </w:tcPr>
          <w:p w14:paraId="2B408CBB" w14:textId="77777777" w:rsidR="008B7D1D" w:rsidRPr="00AF35C0" w:rsidRDefault="008B7D1D" w:rsidP="00412B3B">
            <w:pPr>
              <w:pStyle w:val="UrbisTableText"/>
            </w:pPr>
            <w:r w:rsidRPr="00AF35C0">
              <w:t>Allocation Strategy</w:t>
            </w:r>
          </w:p>
        </w:tc>
        <w:tc>
          <w:tcPr>
            <w:tcW w:w="3752" w:type="pct"/>
            <w:gridSpan w:val="6"/>
            <w:vAlign w:val="top"/>
          </w:tcPr>
          <w:p w14:paraId="66639E06" w14:textId="77777777" w:rsidR="008B7D1D" w:rsidRPr="00AF35C0" w:rsidRDefault="008B7D1D" w:rsidP="00412B3B">
            <w:pPr>
              <w:pStyle w:val="ListBullet"/>
            </w:pPr>
            <w:r w:rsidRPr="00AF35C0">
              <w:t>UA offers a guarantee for international study abroad and exchange students that apply for a room and pay a deposit by the deadline.</w:t>
            </w:r>
          </w:p>
          <w:p w14:paraId="16B23FF2" w14:textId="77777777" w:rsidR="008B7D1D" w:rsidRPr="00AF35C0" w:rsidRDefault="008B7D1D" w:rsidP="00412B3B">
            <w:pPr>
              <w:pStyle w:val="ListBullet"/>
            </w:pPr>
            <w:r w:rsidRPr="00AF35C0">
              <w:t>The university has a range of accommodation targeted at different cohorts such as first year school leavers, returning undergraduates, postgraduates and families.  Applicants are funnelled into the different accommodation.</w:t>
            </w:r>
          </w:p>
        </w:tc>
      </w:tr>
    </w:tbl>
    <w:p w14:paraId="4EEE91EF" w14:textId="77777777" w:rsidR="0095618C" w:rsidRPr="00AF35C0" w:rsidRDefault="0095618C" w:rsidP="0095618C">
      <w:pPr>
        <w:spacing w:after="0"/>
        <w:rPr>
          <w:sz w:val="16"/>
          <w:szCs w:val="16"/>
        </w:rPr>
      </w:pPr>
      <w:r w:rsidRPr="00AF35C0">
        <w:rPr>
          <w:sz w:val="16"/>
          <w:szCs w:val="16"/>
        </w:rPr>
        <w:t>Note: * Total students divided by total beds.</w:t>
      </w:r>
    </w:p>
    <w:p w14:paraId="2FAC35F8" w14:textId="77777777" w:rsidR="008B7D1D" w:rsidRPr="00AF35C0" w:rsidRDefault="008B7D1D" w:rsidP="008B7D1D">
      <w:pPr>
        <w:pStyle w:val="ListBullet2"/>
        <w:numPr>
          <w:ilvl w:val="0"/>
          <w:numId w:val="0"/>
        </w:numPr>
        <w:rPr>
          <w:sz w:val="16"/>
          <w:szCs w:val="16"/>
        </w:rPr>
      </w:pPr>
      <w:r w:rsidRPr="00AF35C0">
        <w:rPr>
          <w:sz w:val="16"/>
          <w:szCs w:val="16"/>
        </w:rPr>
        <w:t>Source: Urbis</w:t>
      </w:r>
    </w:p>
    <w:p w14:paraId="05947175" w14:textId="77777777" w:rsidR="008B7D1D" w:rsidRPr="00AF35C0" w:rsidRDefault="008B7D1D" w:rsidP="008B7D1D">
      <w:pPr>
        <w:spacing w:after="0"/>
        <w:rPr>
          <w:rFonts w:cs="Times New Roman"/>
        </w:rPr>
      </w:pPr>
      <w:r w:rsidRPr="00AF35C0">
        <w:br w:type="page"/>
      </w:r>
    </w:p>
    <w:tbl>
      <w:tblPr>
        <w:tblStyle w:val="CaptionTable"/>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2389"/>
        <w:gridCol w:w="1793"/>
        <w:gridCol w:w="1868"/>
        <w:gridCol w:w="1779"/>
        <w:gridCol w:w="1799"/>
      </w:tblGrid>
      <w:tr w:rsidR="008B7D1D" w:rsidRPr="00AF35C0" w14:paraId="4A5810FA" w14:textId="77777777" w:rsidTr="00404ABC">
        <w:trPr>
          <w:cnfStyle w:val="100000000000" w:firstRow="1" w:lastRow="0" w:firstColumn="0" w:lastColumn="0" w:oddVBand="0" w:evenVBand="0" w:oddHBand="0" w:evenHBand="0" w:firstRowFirstColumn="0" w:firstRowLastColumn="0" w:lastRowFirstColumn="0" w:lastRowLastColumn="0"/>
          <w:trHeight w:val="454"/>
          <w:tblHeader/>
        </w:trPr>
        <w:tc>
          <w:tcPr>
            <w:tcW w:w="1241" w:type="pct"/>
            <w:vAlign w:val="top"/>
          </w:tcPr>
          <w:p w14:paraId="38C4640C" w14:textId="77777777" w:rsidR="008B7D1D" w:rsidRPr="00AF35C0" w:rsidRDefault="008B7D1D" w:rsidP="00412B3B">
            <w:pPr>
              <w:pStyle w:val="ListBullet2"/>
              <w:numPr>
                <w:ilvl w:val="0"/>
                <w:numId w:val="0"/>
              </w:numPr>
              <w:rPr>
                <w:b/>
              </w:rPr>
            </w:pPr>
            <w:r w:rsidRPr="00AF35C0">
              <w:rPr>
                <w:b/>
              </w:rPr>
              <w:lastRenderedPageBreak/>
              <w:t>University of Maryland - USA</w:t>
            </w:r>
          </w:p>
          <w:p w14:paraId="613EF819" w14:textId="77777777" w:rsidR="008B7D1D" w:rsidRPr="00AF35C0" w:rsidRDefault="008B7D1D" w:rsidP="00412B3B">
            <w:pPr>
              <w:pStyle w:val="ListBullet2"/>
              <w:numPr>
                <w:ilvl w:val="0"/>
                <w:numId w:val="0"/>
              </w:numPr>
            </w:pPr>
          </w:p>
        </w:tc>
        <w:tc>
          <w:tcPr>
            <w:tcW w:w="3759" w:type="pct"/>
            <w:gridSpan w:val="4"/>
            <w:vAlign w:val="top"/>
          </w:tcPr>
          <w:p w14:paraId="47C0CBD2" w14:textId="77777777" w:rsidR="008B7D1D" w:rsidRPr="00AF35C0" w:rsidRDefault="008B7D1D" w:rsidP="00412B3B">
            <w:pPr>
              <w:pStyle w:val="UrbisTableHeading"/>
              <w:ind w:left="0"/>
            </w:pPr>
            <w:r w:rsidRPr="00AF35C0">
              <w:rPr>
                <w:noProof/>
              </w:rPr>
              <w:drawing>
                <wp:anchor distT="0" distB="0" distL="114300" distR="114300" simplePos="0" relativeHeight="251694592" behindDoc="0" locked="0" layoutInCell="1" allowOverlap="1" wp14:anchorId="33529FC9" wp14:editId="71750904">
                  <wp:simplePos x="0" y="0"/>
                  <wp:positionH relativeFrom="column">
                    <wp:posOffset>2304415</wp:posOffset>
                  </wp:positionH>
                  <wp:positionV relativeFrom="paragraph">
                    <wp:posOffset>0</wp:posOffset>
                  </wp:positionV>
                  <wp:extent cx="2274570" cy="1517650"/>
                  <wp:effectExtent l="0" t="0" r="0" b="6350"/>
                  <wp:wrapSquare wrapText="bothSides"/>
                  <wp:docPr id="7169" name="Picture 7169" descr="University of Maryland - USA&#10;&#10;http://umdcourtyards.com/wp-content/uploads/sites/10/2014/09/courtyard4.jpg" title="University of Maryland -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mdcourtyards.com/wp-content/uploads/sites/10/2014/09/courtyard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74570" cy="1517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35C0">
              <w:rPr>
                <w:noProof/>
              </w:rPr>
              <w:drawing>
                <wp:anchor distT="0" distB="0" distL="114300" distR="114300" simplePos="0" relativeHeight="251693568" behindDoc="0" locked="0" layoutInCell="1" allowOverlap="1" wp14:anchorId="45438AF5" wp14:editId="33B34FFC">
                  <wp:simplePos x="0" y="0"/>
                  <wp:positionH relativeFrom="column">
                    <wp:posOffset>4445</wp:posOffset>
                  </wp:positionH>
                  <wp:positionV relativeFrom="paragraph">
                    <wp:posOffset>0</wp:posOffset>
                  </wp:positionV>
                  <wp:extent cx="2276475" cy="1517650"/>
                  <wp:effectExtent l="0" t="0" r="9525" b="6350"/>
                  <wp:wrapSquare wrapText="bothSides"/>
                  <wp:docPr id="27" name="Picture 27" descr="University of Maryland - USA&#10;&#10;http://reslife.umd.edu/global/images/residencehalls/carroll/1.jpg" title="University of Marland -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eslife.umd.edu/global/images/residencehalls/carroll/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76475" cy="15176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B7D1D" w:rsidRPr="00AF35C0" w14:paraId="38530429"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1" w:type="pct"/>
            <w:vAlign w:val="top"/>
          </w:tcPr>
          <w:p w14:paraId="2F9030EC" w14:textId="77777777" w:rsidR="008B7D1D" w:rsidRPr="00AF35C0" w:rsidRDefault="008B7D1D" w:rsidP="00412B3B">
            <w:pPr>
              <w:pStyle w:val="UrbisTableText"/>
              <w:rPr>
                <w:b/>
              </w:rPr>
            </w:pPr>
            <w:r w:rsidRPr="00AF35C0">
              <w:rPr>
                <w:b/>
              </w:rPr>
              <w:t>Existing PBSA</w:t>
            </w:r>
          </w:p>
        </w:tc>
        <w:tc>
          <w:tcPr>
            <w:tcW w:w="931" w:type="pct"/>
            <w:vAlign w:val="center"/>
          </w:tcPr>
          <w:p w14:paraId="49B18901" w14:textId="77777777" w:rsidR="008B7D1D" w:rsidRPr="00AF35C0" w:rsidRDefault="008B7D1D" w:rsidP="00412B3B">
            <w:pPr>
              <w:pStyle w:val="UrbisTableText"/>
              <w:jc w:val="center"/>
              <w:rPr>
                <w:b/>
              </w:rPr>
            </w:pPr>
            <w:r w:rsidRPr="00AF35C0">
              <w:rPr>
                <w:b/>
              </w:rPr>
              <w:t xml:space="preserve">University </w:t>
            </w:r>
          </w:p>
        </w:tc>
        <w:tc>
          <w:tcPr>
            <w:tcW w:w="970" w:type="pct"/>
            <w:vAlign w:val="center"/>
          </w:tcPr>
          <w:p w14:paraId="3AE1B8D7" w14:textId="77777777" w:rsidR="008B7D1D" w:rsidRPr="00AF35C0" w:rsidRDefault="008B7D1D" w:rsidP="00412B3B">
            <w:pPr>
              <w:pStyle w:val="UrbisTableText"/>
              <w:jc w:val="center"/>
              <w:rPr>
                <w:b/>
              </w:rPr>
            </w:pPr>
            <w:r w:rsidRPr="00AF35C0">
              <w:rPr>
                <w:b/>
              </w:rPr>
              <w:t>Fraternity/Sorority</w:t>
            </w:r>
          </w:p>
        </w:tc>
        <w:tc>
          <w:tcPr>
            <w:tcW w:w="924" w:type="pct"/>
            <w:vAlign w:val="center"/>
          </w:tcPr>
          <w:p w14:paraId="007CE2E8" w14:textId="77777777" w:rsidR="008B7D1D" w:rsidRPr="00AF35C0" w:rsidRDefault="008B7D1D" w:rsidP="00412B3B">
            <w:pPr>
              <w:pStyle w:val="UrbisTableText"/>
              <w:jc w:val="center"/>
              <w:rPr>
                <w:b/>
              </w:rPr>
            </w:pPr>
            <w:r w:rsidRPr="00AF35C0">
              <w:rPr>
                <w:b/>
              </w:rPr>
              <w:t>Joint Venture</w:t>
            </w:r>
          </w:p>
        </w:tc>
        <w:tc>
          <w:tcPr>
            <w:tcW w:w="934" w:type="pct"/>
            <w:vAlign w:val="center"/>
          </w:tcPr>
          <w:p w14:paraId="521986BE" w14:textId="77777777" w:rsidR="008B7D1D" w:rsidRPr="00AF35C0" w:rsidRDefault="008B7D1D" w:rsidP="00412B3B">
            <w:pPr>
              <w:pStyle w:val="UrbisTableText"/>
              <w:jc w:val="center"/>
              <w:rPr>
                <w:b/>
              </w:rPr>
            </w:pPr>
            <w:r w:rsidRPr="00AF35C0">
              <w:rPr>
                <w:b/>
              </w:rPr>
              <w:t>Private (Off-Campus)</w:t>
            </w:r>
          </w:p>
        </w:tc>
      </w:tr>
      <w:tr w:rsidR="008B7D1D" w:rsidRPr="00AF35C0" w14:paraId="1821B150" w14:textId="77777777" w:rsidTr="00412B3B">
        <w:trPr>
          <w:trHeight w:val="454"/>
        </w:trPr>
        <w:tc>
          <w:tcPr>
            <w:tcW w:w="1241" w:type="pct"/>
            <w:vAlign w:val="top"/>
          </w:tcPr>
          <w:p w14:paraId="63D375BB" w14:textId="77777777" w:rsidR="008B7D1D" w:rsidRPr="00AF35C0" w:rsidRDefault="008B7D1D" w:rsidP="00412B3B">
            <w:pPr>
              <w:pStyle w:val="UrbisTableText"/>
            </w:pPr>
            <w:r w:rsidRPr="00AF35C0">
              <w:t>Beds</w:t>
            </w:r>
          </w:p>
        </w:tc>
        <w:tc>
          <w:tcPr>
            <w:tcW w:w="931" w:type="pct"/>
            <w:vAlign w:val="center"/>
          </w:tcPr>
          <w:p w14:paraId="425862CC" w14:textId="77777777" w:rsidR="008B7D1D" w:rsidRPr="00AF35C0" w:rsidRDefault="008B7D1D" w:rsidP="00412B3B">
            <w:pPr>
              <w:pStyle w:val="UrbisTableText"/>
              <w:jc w:val="center"/>
            </w:pPr>
            <w:r w:rsidRPr="00AF35C0">
              <w:t>9,475</w:t>
            </w:r>
          </w:p>
        </w:tc>
        <w:tc>
          <w:tcPr>
            <w:tcW w:w="970" w:type="pct"/>
            <w:vAlign w:val="center"/>
          </w:tcPr>
          <w:p w14:paraId="53D2FA1C" w14:textId="77777777" w:rsidR="008B7D1D" w:rsidRPr="00AF35C0" w:rsidRDefault="008B7D1D" w:rsidP="00412B3B">
            <w:pPr>
              <w:pStyle w:val="UrbisTableText"/>
              <w:jc w:val="center"/>
            </w:pPr>
            <w:r w:rsidRPr="00AF35C0">
              <w:t>743</w:t>
            </w:r>
          </w:p>
        </w:tc>
        <w:tc>
          <w:tcPr>
            <w:tcW w:w="924" w:type="pct"/>
            <w:vAlign w:val="center"/>
          </w:tcPr>
          <w:p w14:paraId="5FD1E162" w14:textId="77777777" w:rsidR="008B7D1D" w:rsidRPr="00AF35C0" w:rsidRDefault="008B7D1D" w:rsidP="00412B3B">
            <w:pPr>
              <w:pStyle w:val="UrbisTableText"/>
              <w:jc w:val="center"/>
            </w:pPr>
            <w:r w:rsidRPr="00AF35C0">
              <w:t>2,899</w:t>
            </w:r>
          </w:p>
        </w:tc>
        <w:tc>
          <w:tcPr>
            <w:tcW w:w="934" w:type="pct"/>
            <w:vAlign w:val="center"/>
          </w:tcPr>
          <w:p w14:paraId="11C044F2" w14:textId="77777777" w:rsidR="008B7D1D" w:rsidRPr="00AF35C0" w:rsidRDefault="008B7D1D" w:rsidP="00412B3B">
            <w:pPr>
              <w:pStyle w:val="UrbisTableText"/>
              <w:jc w:val="center"/>
            </w:pPr>
            <w:r w:rsidRPr="00AF35C0">
              <w:t>7,782</w:t>
            </w:r>
          </w:p>
        </w:tc>
      </w:tr>
      <w:tr w:rsidR="008B7D1D" w:rsidRPr="00AF35C0" w14:paraId="27EE9610"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1" w:type="pct"/>
            <w:vAlign w:val="top"/>
          </w:tcPr>
          <w:p w14:paraId="5F9C02C8" w14:textId="77777777" w:rsidR="008B7D1D" w:rsidRPr="00AF35C0" w:rsidRDefault="008B7D1D" w:rsidP="00412B3B">
            <w:pPr>
              <w:pStyle w:val="UrbisTableText"/>
            </w:pPr>
            <w:r w:rsidRPr="00AF35C0">
              <w:t>Overview</w:t>
            </w:r>
          </w:p>
        </w:tc>
        <w:tc>
          <w:tcPr>
            <w:tcW w:w="3759" w:type="pct"/>
            <w:gridSpan w:val="4"/>
            <w:vAlign w:val="top"/>
          </w:tcPr>
          <w:p w14:paraId="7F239FC0" w14:textId="77777777" w:rsidR="008B7D1D" w:rsidRPr="00AF35C0" w:rsidRDefault="008B7D1D" w:rsidP="00412B3B">
            <w:pPr>
              <w:pStyle w:val="UrbisTableText"/>
            </w:pPr>
            <w:r w:rsidRPr="00AF35C0">
              <w:t>The University of Maryland is located about 12km North East of Washington and was ranked the 22</w:t>
            </w:r>
            <w:r w:rsidRPr="00AF35C0">
              <w:rPr>
                <w:vertAlign w:val="superscript"/>
              </w:rPr>
              <w:t>nd</w:t>
            </w:r>
            <w:r w:rsidRPr="00AF35C0">
              <w:t xml:space="preserve"> Top Public National University in the U.S. News &amp; World Report. </w:t>
            </w:r>
          </w:p>
          <w:p w14:paraId="14B47493" w14:textId="77777777" w:rsidR="008B7D1D" w:rsidRPr="00AF35C0" w:rsidRDefault="008B7D1D" w:rsidP="00412B3B">
            <w:pPr>
              <w:pStyle w:val="UrbisTableText"/>
            </w:pPr>
            <w:r w:rsidRPr="00AF35C0">
              <w:t xml:space="preserve">The University currently has the capacity to house approximately 46% of undergraduate students in its 9,475 on-campus beds, 2,899 Public-Private Partnership (“P3”) beds, and 743 University-owned fraternity and sorority beds. Excluding the fraternity and sorority population, nearly 93% of first-time full-time freshmen and 54% of second-year students live on campus—a significant capture rate considering that the University does not require students to live on campus. Overall, occupancy rates have averaged 101% in the past five years and the University has had an average waitlist of 728. </w:t>
            </w:r>
          </w:p>
          <w:p w14:paraId="69E8ED90" w14:textId="77777777" w:rsidR="008B7D1D" w:rsidRPr="00AF35C0" w:rsidRDefault="008B7D1D" w:rsidP="00412B3B">
            <w:pPr>
              <w:pStyle w:val="UrbisTableText"/>
            </w:pPr>
            <w:r w:rsidRPr="00AF35C0">
              <w:t xml:space="preserve">Over the past 10 years, College Park has seen almost 8,000 private PBSA beds become available, pressuring rental rates and introducing a new way of living off-campus. </w:t>
            </w:r>
          </w:p>
        </w:tc>
      </w:tr>
      <w:tr w:rsidR="008B7D1D" w:rsidRPr="00AF35C0" w14:paraId="40E3AFB6" w14:textId="77777777" w:rsidTr="00412B3B">
        <w:trPr>
          <w:trHeight w:val="454"/>
        </w:trPr>
        <w:tc>
          <w:tcPr>
            <w:tcW w:w="1241" w:type="pct"/>
            <w:vAlign w:val="center"/>
          </w:tcPr>
          <w:p w14:paraId="06FFBB1C" w14:textId="77777777" w:rsidR="008B7D1D" w:rsidRPr="00AF35C0" w:rsidRDefault="008B7D1D" w:rsidP="00412B3B">
            <w:pPr>
              <w:pStyle w:val="UrbisTableText"/>
            </w:pPr>
            <w:r w:rsidRPr="00AF35C0">
              <w:t>Enrolled Students (2016)</w:t>
            </w:r>
          </w:p>
        </w:tc>
        <w:tc>
          <w:tcPr>
            <w:tcW w:w="3759" w:type="pct"/>
            <w:gridSpan w:val="4"/>
            <w:vAlign w:val="center"/>
          </w:tcPr>
          <w:p w14:paraId="1BB9C5BD" w14:textId="77777777" w:rsidR="008B7D1D" w:rsidRPr="00AF35C0" w:rsidRDefault="008B7D1D" w:rsidP="00412B3B">
            <w:pPr>
              <w:pStyle w:val="UrbisTableText"/>
            </w:pPr>
            <w:r w:rsidRPr="00AF35C0">
              <w:t>There was a total of 39,083 student enrolments at The University of Maryland in 2016, 28,462 of which were undergraduate students.</w:t>
            </w:r>
          </w:p>
        </w:tc>
      </w:tr>
      <w:tr w:rsidR="0095618C" w:rsidRPr="00AF35C0" w14:paraId="23BF5131" w14:textId="77777777" w:rsidTr="0095618C">
        <w:trPr>
          <w:cnfStyle w:val="000000100000" w:firstRow="0" w:lastRow="0" w:firstColumn="0" w:lastColumn="0" w:oddVBand="0" w:evenVBand="0" w:oddHBand="1" w:evenHBand="0" w:firstRowFirstColumn="0" w:firstRowLastColumn="0" w:lastRowFirstColumn="0" w:lastRowLastColumn="0"/>
          <w:trHeight w:val="454"/>
        </w:trPr>
        <w:tc>
          <w:tcPr>
            <w:tcW w:w="1241" w:type="pct"/>
            <w:vAlign w:val="top"/>
          </w:tcPr>
          <w:p w14:paraId="2BE53D31" w14:textId="286F54E9" w:rsidR="0095618C" w:rsidRPr="00AF35C0" w:rsidRDefault="0095618C" w:rsidP="0095618C">
            <w:pPr>
              <w:pStyle w:val="UrbisTableText"/>
            </w:pPr>
            <w:r w:rsidRPr="00AF35C0">
              <w:t>PBSA Supply Benchmark (2016)*</w:t>
            </w:r>
          </w:p>
        </w:tc>
        <w:tc>
          <w:tcPr>
            <w:tcW w:w="3759" w:type="pct"/>
            <w:gridSpan w:val="4"/>
            <w:vAlign w:val="center"/>
          </w:tcPr>
          <w:p w14:paraId="14693913" w14:textId="29B85F47" w:rsidR="0095618C" w:rsidRPr="00AF35C0" w:rsidRDefault="0095618C" w:rsidP="0095618C">
            <w:pPr>
              <w:pStyle w:val="UrbisTableText"/>
            </w:pPr>
            <w:r>
              <w:t>1.9</w:t>
            </w:r>
            <w:r w:rsidRPr="00AF35C0">
              <w:t xml:space="preserve"> students per bed</w:t>
            </w:r>
          </w:p>
        </w:tc>
      </w:tr>
      <w:tr w:rsidR="008B7D1D" w:rsidRPr="00AF35C0" w14:paraId="585249DD" w14:textId="77777777" w:rsidTr="00412B3B">
        <w:trPr>
          <w:trHeight w:val="454"/>
        </w:trPr>
        <w:tc>
          <w:tcPr>
            <w:tcW w:w="1241" w:type="pct"/>
            <w:vAlign w:val="top"/>
          </w:tcPr>
          <w:p w14:paraId="79D8C0F7" w14:textId="77777777" w:rsidR="008B7D1D" w:rsidRPr="00AF35C0" w:rsidRDefault="008B7D1D" w:rsidP="00412B3B">
            <w:pPr>
              <w:pStyle w:val="UrbisTableText"/>
              <w:rPr>
                <w:b/>
              </w:rPr>
            </w:pPr>
            <w:r w:rsidRPr="00AF35C0">
              <w:rPr>
                <w:b/>
              </w:rPr>
              <w:t>PBSA Development</w:t>
            </w:r>
          </w:p>
        </w:tc>
        <w:tc>
          <w:tcPr>
            <w:tcW w:w="3759" w:type="pct"/>
            <w:gridSpan w:val="4"/>
            <w:vAlign w:val="top"/>
          </w:tcPr>
          <w:p w14:paraId="0B6FBA7F" w14:textId="77777777" w:rsidR="008B7D1D" w:rsidRPr="00AF35C0" w:rsidRDefault="008B7D1D" w:rsidP="00412B3B">
            <w:pPr>
              <w:pStyle w:val="ListBullet"/>
              <w:numPr>
                <w:ilvl w:val="0"/>
                <w:numId w:val="0"/>
              </w:numPr>
              <w:ind w:left="360" w:hanging="360"/>
            </w:pPr>
          </w:p>
        </w:tc>
      </w:tr>
      <w:tr w:rsidR="008B7D1D" w:rsidRPr="00AF35C0" w14:paraId="4775C66C"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1" w:type="pct"/>
            <w:vAlign w:val="top"/>
          </w:tcPr>
          <w:p w14:paraId="67E8982C" w14:textId="77777777" w:rsidR="008B7D1D" w:rsidRPr="00AF35C0" w:rsidRDefault="008B7D1D" w:rsidP="00412B3B">
            <w:pPr>
              <w:pStyle w:val="UrbisTableText"/>
            </w:pPr>
            <w:r w:rsidRPr="00AF35C0">
              <w:t>Pipeline</w:t>
            </w:r>
          </w:p>
        </w:tc>
        <w:tc>
          <w:tcPr>
            <w:tcW w:w="3759" w:type="pct"/>
            <w:gridSpan w:val="4"/>
            <w:vAlign w:val="top"/>
          </w:tcPr>
          <w:p w14:paraId="6122B79C" w14:textId="77777777" w:rsidR="008B7D1D" w:rsidRPr="00AF35C0" w:rsidRDefault="008B7D1D" w:rsidP="00412B3B">
            <w:pPr>
              <w:pStyle w:val="UrbisTableText"/>
            </w:pPr>
            <w:r w:rsidRPr="00AF35C0">
              <w:t xml:space="preserve">The university has created a 15-year on-campus student housing strategic plan to increase the number of on-campus beds from 9,518 to 10,784 by 2028. </w:t>
            </w:r>
          </w:p>
          <w:p w14:paraId="0BEABD88" w14:textId="77777777" w:rsidR="008B7D1D" w:rsidRPr="00AF35C0" w:rsidRDefault="008B7D1D" w:rsidP="00412B3B">
            <w:pPr>
              <w:pStyle w:val="UrbisTableText"/>
              <w:numPr>
                <w:ilvl w:val="0"/>
                <w:numId w:val="29"/>
              </w:numPr>
            </w:pPr>
            <w:r w:rsidRPr="00AF35C0">
              <w:t>The plan includes demolition of 5 accommodation facilities and the renovation of 13 existing residences along with the construction of 8 new residence halls comprising 3,180 new beds.</w:t>
            </w:r>
          </w:p>
        </w:tc>
      </w:tr>
      <w:tr w:rsidR="008B7D1D" w:rsidRPr="00AF35C0" w14:paraId="2BF48291" w14:textId="77777777" w:rsidTr="00412B3B">
        <w:trPr>
          <w:trHeight w:val="454"/>
        </w:trPr>
        <w:tc>
          <w:tcPr>
            <w:tcW w:w="1241" w:type="pct"/>
            <w:vAlign w:val="top"/>
          </w:tcPr>
          <w:p w14:paraId="0C4A0A09" w14:textId="77777777" w:rsidR="008B7D1D" w:rsidRPr="00AF35C0" w:rsidRDefault="008B7D1D" w:rsidP="00412B3B">
            <w:pPr>
              <w:pStyle w:val="UrbisTableText"/>
            </w:pPr>
            <w:r w:rsidRPr="00AF35C0">
              <w:t>Challenges</w:t>
            </w:r>
          </w:p>
        </w:tc>
        <w:tc>
          <w:tcPr>
            <w:tcW w:w="3759" w:type="pct"/>
            <w:gridSpan w:val="4"/>
            <w:vAlign w:val="top"/>
          </w:tcPr>
          <w:p w14:paraId="0F6FA4DC" w14:textId="77777777" w:rsidR="008B7D1D" w:rsidRPr="00AF35C0" w:rsidRDefault="008B7D1D" w:rsidP="00412B3B">
            <w:pPr>
              <w:pStyle w:val="ListBullet"/>
            </w:pPr>
            <w:r w:rsidRPr="00AF35C0">
              <w:t xml:space="preserve">The university is facing challenges with a large number of older facilities in need of renovation.  </w:t>
            </w:r>
          </w:p>
          <w:p w14:paraId="49143821" w14:textId="77777777" w:rsidR="008B7D1D" w:rsidRPr="00AF35C0" w:rsidRDefault="008B7D1D" w:rsidP="00412B3B">
            <w:pPr>
              <w:pStyle w:val="ListBullet"/>
            </w:pPr>
            <w:r w:rsidRPr="00AF35C0">
              <w:t>The temporary bed reduction during the strategic plan will decrease the number of available beds to students as existing facilities are upgraded.</w:t>
            </w:r>
          </w:p>
          <w:p w14:paraId="27BA2A46" w14:textId="47E46929" w:rsidR="008B7D1D" w:rsidRPr="00AF35C0" w:rsidRDefault="008B7D1D" w:rsidP="00412B3B">
            <w:pPr>
              <w:pStyle w:val="ListBullet"/>
            </w:pPr>
            <w:r w:rsidRPr="00AF35C0">
              <w:lastRenderedPageBreak/>
              <w:t>The university currently has an undersupply of beds with some rooms converted to accommodate three or four beds. This explains why occupancy rates have exceeded 100%.</w:t>
            </w:r>
          </w:p>
        </w:tc>
      </w:tr>
      <w:tr w:rsidR="008B7D1D" w:rsidRPr="00AF35C0" w14:paraId="57714A39"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1" w:type="pct"/>
            <w:vAlign w:val="top"/>
          </w:tcPr>
          <w:p w14:paraId="5E41C4EC" w14:textId="77777777" w:rsidR="008B7D1D" w:rsidRPr="00AF35C0" w:rsidRDefault="008B7D1D" w:rsidP="00412B3B">
            <w:pPr>
              <w:pStyle w:val="UrbisTableText"/>
            </w:pPr>
            <w:r w:rsidRPr="00AF35C0">
              <w:lastRenderedPageBreak/>
              <w:t>Options</w:t>
            </w:r>
          </w:p>
        </w:tc>
        <w:tc>
          <w:tcPr>
            <w:tcW w:w="3759" w:type="pct"/>
            <w:gridSpan w:val="4"/>
            <w:vAlign w:val="top"/>
          </w:tcPr>
          <w:p w14:paraId="1C2C802E" w14:textId="77777777" w:rsidR="008B7D1D" w:rsidRPr="00AF35C0" w:rsidRDefault="008B7D1D" w:rsidP="00412B3B">
            <w:pPr>
              <w:pStyle w:val="ListBullet"/>
            </w:pPr>
            <w:r w:rsidRPr="00AF35C0">
              <w:t xml:space="preserve">The University has investigated developing student accommodation themselves through debt financing. </w:t>
            </w:r>
          </w:p>
          <w:p w14:paraId="723E3482" w14:textId="77777777" w:rsidR="008B7D1D" w:rsidRPr="00AF35C0" w:rsidRDefault="008B7D1D" w:rsidP="00412B3B">
            <w:pPr>
              <w:pStyle w:val="ListBullet"/>
            </w:pPr>
            <w:r w:rsidRPr="00AF35C0">
              <w:t>The recent Student Housing Market Analysis recommended that the University consider public-private partnerships as a way to finance new projects.</w:t>
            </w:r>
          </w:p>
        </w:tc>
      </w:tr>
      <w:tr w:rsidR="008B7D1D" w:rsidRPr="00AF35C0" w14:paraId="423A6414" w14:textId="77777777" w:rsidTr="00412B3B">
        <w:trPr>
          <w:trHeight w:val="454"/>
        </w:trPr>
        <w:tc>
          <w:tcPr>
            <w:tcW w:w="1241" w:type="pct"/>
            <w:vAlign w:val="top"/>
          </w:tcPr>
          <w:p w14:paraId="3039553C" w14:textId="77777777" w:rsidR="008B7D1D" w:rsidRPr="00AF35C0" w:rsidRDefault="008B7D1D" w:rsidP="00412B3B">
            <w:pPr>
              <w:pStyle w:val="UrbisTableText"/>
            </w:pPr>
            <w:r w:rsidRPr="00AF35C0">
              <w:t>Investment Decisions</w:t>
            </w:r>
          </w:p>
        </w:tc>
        <w:tc>
          <w:tcPr>
            <w:tcW w:w="3759" w:type="pct"/>
            <w:gridSpan w:val="4"/>
            <w:vAlign w:val="top"/>
          </w:tcPr>
          <w:p w14:paraId="2287A12F" w14:textId="77777777" w:rsidR="008B7D1D" w:rsidRPr="00AF35C0" w:rsidRDefault="008B7D1D" w:rsidP="00412B3B">
            <w:pPr>
              <w:pStyle w:val="ListBullet"/>
            </w:pPr>
            <w:r w:rsidRPr="00AF35C0">
              <w:t>The university has decided as part of its strategy that it is willing to finance the majority of accommodation capital costs through debt.  The university has a higher risk appetite for accommodation for freshman with a willingness to accept a debt coverage ratio of 1.0:1 and at least 1.2:1 for other accommodation.</w:t>
            </w:r>
          </w:p>
          <w:p w14:paraId="483F5F5E" w14:textId="77777777" w:rsidR="008B7D1D" w:rsidRPr="00AF35C0" w:rsidRDefault="008B7D1D" w:rsidP="00412B3B">
            <w:pPr>
              <w:pStyle w:val="ListBullet"/>
            </w:pPr>
            <w:r w:rsidRPr="00AF35C0">
              <w:t>The university is pursuing public private partnerships for the development of new student accommodation</w:t>
            </w:r>
          </w:p>
        </w:tc>
      </w:tr>
      <w:tr w:rsidR="008B7D1D" w:rsidRPr="00AF35C0" w14:paraId="5D5BCA31"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1" w:type="pct"/>
            <w:vAlign w:val="top"/>
          </w:tcPr>
          <w:p w14:paraId="551E1F51" w14:textId="77777777" w:rsidR="008B7D1D" w:rsidRPr="00AF35C0" w:rsidRDefault="008B7D1D" w:rsidP="00412B3B">
            <w:pPr>
              <w:pStyle w:val="UrbisTableText"/>
              <w:rPr>
                <w:b/>
              </w:rPr>
            </w:pPr>
            <w:r w:rsidRPr="00AF35C0">
              <w:rPr>
                <w:b/>
              </w:rPr>
              <w:t>Operation</w:t>
            </w:r>
          </w:p>
        </w:tc>
        <w:tc>
          <w:tcPr>
            <w:tcW w:w="3759" w:type="pct"/>
            <w:gridSpan w:val="4"/>
            <w:vAlign w:val="top"/>
          </w:tcPr>
          <w:p w14:paraId="7FA44E46" w14:textId="77777777" w:rsidR="008B7D1D" w:rsidRPr="00AF35C0" w:rsidRDefault="008B7D1D" w:rsidP="00412B3B">
            <w:pPr>
              <w:pStyle w:val="ListBullet"/>
              <w:numPr>
                <w:ilvl w:val="0"/>
                <w:numId w:val="0"/>
              </w:numPr>
              <w:ind w:left="360" w:hanging="360"/>
            </w:pPr>
          </w:p>
        </w:tc>
      </w:tr>
      <w:tr w:rsidR="008B7D1D" w:rsidRPr="00AF35C0" w14:paraId="1931C324" w14:textId="77777777" w:rsidTr="00412B3B">
        <w:trPr>
          <w:trHeight w:val="454"/>
        </w:trPr>
        <w:tc>
          <w:tcPr>
            <w:tcW w:w="1241" w:type="pct"/>
            <w:vAlign w:val="top"/>
          </w:tcPr>
          <w:p w14:paraId="25688FE5" w14:textId="77777777" w:rsidR="008B7D1D" w:rsidRPr="00AF35C0" w:rsidRDefault="008B7D1D" w:rsidP="00412B3B">
            <w:pPr>
              <w:pStyle w:val="UrbisTableText"/>
            </w:pPr>
            <w:r w:rsidRPr="00AF35C0">
              <w:t>Facilities Management</w:t>
            </w:r>
          </w:p>
        </w:tc>
        <w:tc>
          <w:tcPr>
            <w:tcW w:w="3759" w:type="pct"/>
            <w:gridSpan w:val="4"/>
            <w:vAlign w:val="top"/>
          </w:tcPr>
          <w:p w14:paraId="376512B8" w14:textId="77777777" w:rsidR="008B7D1D" w:rsidRPr="00AF35C0" w:rsidRDefault="008B7D1D" w:rsidP="00412B3B">
            <w:pPr>
              <w:pStyle w:val="ListBullet"/>
            </w:pPr>
            <w:r w:rsidRPr="00AF35C0">
              <w:t>The 37 campus apartments and residence halls are owned and operated by the university</w:t>
            </w:r>
          </w:p>
          <w:p w14:paraId="3B8BDE1B" w14:textId="77777777" w:rsidR="008B7D1D" w:rsidRPr="00AF35C0" w:rsidRDefault="008B7D1D" w:rsidP="00412B3B">
            <w:pPr>
              <w:pStyle w:val="ListBullet"/>
            </w:pPr>
            <w:r w:rsidRPr="00AF35C0">
              <w:t>21 university-owned properties are leased to fraternity and sorority corporations for member use. The Greek Chapter Houses and Graham Cracker facility are managed by both the University and the Department of Residential Facilities</w:t>
            </w:r>
          </w:p>
          <w:p w14:paraId="7FD493A9" w14:textId="77777777" w:rsidR="008B7D1D" w:rsidRPr="00AF35C0" w:rsidRDefault="008B7D1D" w:rsidP="00412B3B">
            <w:pPr>
              <w:pStyle w:val="ListBullet"/>
            </w:pPr>
            <w:r w:rsidRPr="00AF35C0">
              <w:t xml:space="preserve">The university is in partnership with two private undergraduate student apartment communities, The Courtyards and South Campus Commons. These facilities were built on university land and are managed by Capstone On-Campus Management. </w:t>
            </w:r>
          </w:p>
        </w:tc>
      </w:tr>
      <w:tr w:rsidR="008B7D1D" w:rsidRPr="00AF35C0" w14:paraId="2696B35B"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1" w:type="pct"/>
            <w:vAlign w:val="top"/>
          </w:tcPr>
          <w:p w14:paraId="25180296" w14:textId="77777777" w:rsidR="008B7D1D" w:rsidRPr="00AF35C0" w:rsidRDefault="008B7D1D" w:rsidP="00412B3B">
            <w:pPr>
              <w:pStyle w:val="UrbisTableText"/>
            </w:pPr>
            <w:r w:rsidRPr="00AF35C0">
              <w:t>Student Services</w:t>
            </w:r>
          </w:p>
        </w:tc>
        <w:tc>
          <w:tcPr>
            <w:tcW w:w="3759" w:type="pct"/>
            <w:gridSpan w:val="4"/>
            <w:vAlign w:val="top"/>
          </w:tcPr>
          <w:p w14:paraId="25280B69" w14:textId="77777777" w:rsidR="008B7D1D" w:rsidRPr="00AF35C0" w:rsidRDefault="008B7D1D" w:rsidP="00412B3B">
            <w:pPr>
              <w:pStyle w:val="ListBullet"/>
            </w:pPr>
            <w:r w:rsidRPr="00AF35C0">
              <w:t>The university operates an online portal for all university-owned accommodation applications</w:t>
            </w:r>
          </w:p>
          <w:p w14:paraId="0C4A8999" w14:textId="77777777" w:rsidR="008B7D1D" w:rsidRPr="00AF35C0" w:rsidRDefault="008B7D1D" w:rsidP="00412B3B">
            <w:pPr>
              <w:pStyle w:val="ListBullet"/>
            </w:pPr>
            <w:r w:rsidRPr="00AF35C0">
              <w:t>Chapter House admissions are managed by the associated fraternities and sororities</w:t>
            </w:r>
          </w:p>
          <w:p w14:paraId="228D6CE1" w14:textId="77777777" w:rsidR="008B7D1D" w:rsidRPr="00AF35C0" w:rsidRDefault="008B7D1D" w:rsidP="00412B3B">
            <w:pPr>
              <w:pStyle w:val="ListBullet"/>
            </w:pPr>
            <w:r w:rsidRPr="00AF35C0">
              <w:t>The private partnership accommodation facilities require students to apply in a group of four through the university student portal</w:t>
            </w:r>
          </w:p>
        </w:tc>
      </w:tr>
      <w:tr w:rsidR="008B7D1D" w:rsidRPr="00AF35C0" w14:paraId="46613899" w14:textId="77777777" w:rsidTr="00412B3B">
        <w:trPr>
          <w:trHeight w:val="454"/>
        </w:trPr>
        <w:tc>
          <w:tcPr>
            <w:tcW w:w="1241" w:type="pct"/>
            <w:vAlign w:val="top"/>
          </w:tcPr>
          <w:p w14:paraId="7E6B65B3" w14:textId="77777777" w:rsidR="008B7D1D" w:rsidRPr="00AF35C0" w:rsidRDefault="008B7D1D" w:rsidP="00412B3B">
            <w:pPr>
              <w:pStyle w:val="UrbisTableText"/>
              <w:rPr>
                <w:b/>
              </w:rPr>
            </w:pPr>
            <w:r w:rsidRPr="00AF35C0">
              <w:rPr>
                <w:b/>
              </w:rPr>
              <w:t>Accommodation Strategy</w:t>
            </w:r>
          </w:p>
        </w:tc>
        <w:tc>
          <w:tcPr>
            <w:tcW w:w="3759" w:type="pct"/>
            <w:gridSpan w:val="4"/>
            <w:vAlign w:val="top"/>
          </w:tcPr>
          <w:p w14:paraId="79297457" w14:textId="77777777" w:rsidR="008B7D1D" w:rsidRPr="00AF35C0" w:rsidRDefault="008B7D1D" w:rsidP="00412B3B">
            <w:pPr>
              <w:pStyle w:val="ListBullet"/>
              <w:numPr>
                <w:ilvl w:val="0"/>
                <w:numId w:val="0"/>
              </w:numPr>
              <w:ind w:left="360" w:hanging="360"/>
            </w:pPr>
          </w:p>
        </w:tc>
      </w:tr>
      <w:tr w:rsidR="008B7D1D" w:rsidRPr="00AF35C0" w14:paraId="54CFDB89"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1" w:type="pct"/>
            <w:vAlign w:val="top"/>
          </w:tcPr>
          <w:p w14:paraId="1AC51D53" w14:textId="77777777" w:rsidR="008B7D1D" w:rsidRPr="00AF35C0" w:rsidRDefault="008B7D1D" w:rsidP="00412B3B">
            <w:pPr>
              <w:pStyle w:val="UrbisTableText"/>
            </w:pPr>
            <w:r w:rsidRPr="00AF35C0">
              <w:lastRenderedPageBreak/>
              <w:t>Allocation Strategy</w:t>
            </w:r>
          </w:p>
        </w:tc>
        <w:tc>
          <w:tcPr>
            <w:tcW w:w="3759" w:type="pct"/>
            <w:gridSpan w:val="4"/>
            <w:vAlign w:val="top"/>
          </w:tcPr>
          <w:p w14:paraId="1702C788" w14:textId="77777777" w:rsidR="008B7D1D" w:rsidRPr="00AF35C0" w:rsidRDefault="008B7D1D" w:rsidP="00412B3B">
            <w:pPr>
              <w:pStyle w:val="ListBullet"/>
            </w:pPr>
            <w:r w:rsidRPr="00AF35C0">
              <w:t>Freshmen Connection students are guaranteed on-campus university accommodation when they have submitted a Department of Resident Life Housing Agreement by the admission deadline</w:t>
            </w:r>
          </w:p>
          <w:p w14:paraId="60AD5FBB" w14:textId="77777777" w:rsidR="008B7D1D" w:rsidRPr="00AF35C0" w:rsidRDefault="008B7D1D" w:rsidP="00412B3B">
            <w:pPr>
              <w:pStyle w:val="ListBullet"/>
            </w:pPr>
            <w:r w:rsidRPr="00AF35C0">
              <w:t>First-time freshman students also receive priority if they have met admission deadlines</w:t>
            </w:r>
          </w:p>
          <w:p w14:paraId="763E7307" w14:textId="77777777" w:rsidR="008B7D1D" w:rsidRPr="00AF35C0" w:rsidRDefault="008B7D1D" w:rsidP="00412B3B">
            <w:pPr>
              <w:pStyle w:val="ListBullet"/>
            </w:pPr>
            <w:r w:rsidRPr="00AF35C0">
              <w:t>First priority for the private partnership facilities is given to on-campus rising juniors who have completed 3-4 semesters of undergraduate study</w:t>
            </w:r>
          </w:p>
        </w:tc>
      </w:tr>
    </w:tbl>
    <w:p w14:paraId="316167ED" w14:textId="77777777" w:rsidR="0095618C" w:rsidRPr="00AF35C0" w:rsidRDefault="0095618C" w:rsidP="0095618C">
      <w:pPr>
        <w:spacing w:after="0"/>
        <w:rPr>
          <w:sz w:val="16"/>
          <w:szCs w:val="16"/>
        </w:rPr>
      </w:pPr>
      <w:r w:rsidRPr="00AF35C0">
        <w:rPr>
          <w:sz w:val="16"/>
          <w:szCs w:val="16"/>
        </w:rPr>
        <w:t>Note: * Total students divided by total beds.</w:t>
      </w:r>
    </w:p>
    <w:p w14:paraId="45260AAF" w14:textId="77777777" w:rsidR="008B7D1D" w:rsidRPr="00AF35C0" w:rsidRDefault="008B7D1D" w:rsidP="008B7D1D">
      <w:pPr>
        <w:pStyle w:val="ListBullet2"/>
        <w:numPr>
          <w:ilvl w:val="0"/>
          <w:numId w:val="0"/>
        </w:numPr>
        <w:rPr>
          <w:sz w:val="16"/>
          <w:szCs w:val="16"/>
        </w:rPr>
      </w:pPr>
      <w:r w:rsidRPr="00AF35C0">
        <w:rPr>
          <w:sz w:val="16"/>
          <w:szCs w:val="16"/>
        </w:rPr>
        <w:t>Source: Urbis</w:t>
      </w:r>
    </w:p>
    <w:p w14:paraId="1B5D9550" w14:textId="77777777" w:rsidR="008B7D1D" w:rsidRPr="00AF35C0" w:rsidRDefault="008B7D1D" w:rsidP="008B7D1D">
      <w:pPr>
        <w:spacing w:after="0"/>
        <w:rPr>
          <w:rFonts w:cs="Times New Roman"/>
        </w:rPr>
      </w:pPr>
      <w:r w:rsidRPr="00AF35C0">
        <w:br w:type="page"/>
      </w:r>
    </w:p>
    <w:p w14:paraId="7035D535" w14:textId="77777777" w:rsidR="008B7D1D" w:rsidRPr="00AF35C0" w:rsidRDefault="008B7D1D" w:rsidP="008B7D1D">
      <w:pPr>
        <w:pStyle w:val="ListBullet2"/>
        <w:numPr>
          <w:ilvl w:val="0"/>
          <w:numId w:val="0"/>
        </w:numPr>
      </w:pPr>
    </w:p>
    <w:tbl>
      <w:tblPr>
        <w:tblStyle w:val="CaptionTable"/>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2389"/>
        <w:gridCol w:w="1793"/>
        <w:gridCol w:w="624"/>
        <w:gridCol w:w="1244"/>
        <w:gridCol w:w="1194"/>
        <w:gridCol w:w="585"/>
        <w:gridCol w:w="1799"/>
      </w:tblGrid>
      <w:tr w:rsidR="008B7D1D" w:rsidRPr="00AF35C0" w14:paraId="7CE28954" w14:textId="77777777" w:rsidTr="00404ABC">
        <w:trPr>
          <w:cnfStyle w:val="100000000000" w:firstRow="1" w:lastRow="0" w:firstColumn="0" w:lastColumn="0" w:oddVBand="0" w:evenVBand="0" w:oddHBand="0" w:evenHBand="0" w:firstRowFirstColumn="0" w:firstRowLastColumn="0" w:lastRowFirstColumn="0" w:lastRowLastColumn="0"/>
          <w:trHeight w:val="454"/>
          <w:tblHeader/>
        </w:trPr>
        <w:tc>
          <w:tcPr>
            <w:tcW w:w="1241" w:type="pct"/>
            <w:vAlign w:val="top"/>
          </w:tcPr>
          <w:p w14:paraId="5C414677" w14:textId="77777777" w:rsidR="008B7D1D" w:rsidRPr="00AF35C0" w:rsidRDefault="008B7D1D" w:rsidP="00412B3B">
            <w:pPr>
              <w:pStyle w:val="ListBullet2"/>
              <w:numPr>
                <w:ilvl w:val="0"/>
                <w:numId w:val="0"/>
              </w:numPr>
              <w:rPr>
                <w:b/>
              </w:rPr>
            </w:pPr>
            <w:r w:rsidRPr="00AF35C0">
              <w:rPr>
                <w:b/>
              </w:rPr>
              <w:t>Coventry University - UK</w:t>
            </w:r>
          </w:p>
          <w:p w14:paraId="4F3938F1" w14:textId="77777777" w:rsidR="008B7D1D" w:rsidRPr="00AF35C0" w:rsidRDefault="008B7D1D" w:rsidP="00412B3B">
            <w:pPr>
              <w:pStyle w:val="ListBullet2"/>
              <w:numPr>
                <w:ilvl w:val="0"/>
                <w:numId w:val="0"/>
              </w:numPr>
            </w:pPr>
          </w:p>
        </w:tc>
        <w:tc>
          <w:tcPr>
            <w:tcW w:w="3759" w:type="pct"/>
            <w:gridSpan w:val="6"/>
            <w:vAlign w:val="top"/>
          </w:tcPr>
          <w:p w14:paraId="614A5D1A" w14:textId="77777777" w:rsidR="008B7D1D" w:rsidRPr="00AF35C0" w:rsidRDefault="008B7D1D" w:rsidP="00412B3B">
            <w:pPr>
              <w:pStyle w:val="UrbisTableHeading"/>
              <w:ind w:left="0"/>
            </w:pPr>
            <w:r w:rsidRPr="00AF35C0">
              <w:rPr>
                <w:noProof/>
              </w:rPr>
              <w:drawing>
                <wp:anchor distT="0" distB="0" distL="114300" distR="114300" simplePos="0" relativeHeight="251695616" behindDoc="0" locked="0" layoutInCell="1" allowOverlap="1" wp14:anchorId="0DDC4A1C" wp14:editId="1C7F1196">
                  <wp:simplePos x="0" y="0"/>
                  <wp:positionH relativeFrom="column">
                    <wp:posOffset>2799715</wp:posOffset>
                  </wp:positionH>
                  <wp:positionV relativeFrom="paragraph">
                    <wp:posOffset>0</wp:posOffset>
                  </wp:positionV>
                  <wp:extent cx="1782445" cy="1428750"/>
                  <wp:effectExtent l="0" t="0" r="8255" b="0"/>
                  <wp:wrapSquare wrapText="bothSides"/>
                  <wp:docPr id="7168" name="Picture 7168" descr="Coventry University - UK&#10;&#10;http://browzer.co.uk/files/5015/1016/2094/Untitled_design.png" title="Coventry University -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rowzer.co.uk/files/5015/1016/2094/Untitled_design.p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8425" b="-1840"/>
                          <a:stretch/>
                        </pic:blipFill>
                        <pic:spPr bwMode="auto">
                          <a:xfrm>
                            <a:off x="0" y="0"/>
                            <a:ext cx="1782445" cy="1428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35C0">
              <w:rPr>
                <w:noProof/>
              </w:rPr>
              <w:drawing>
                <wp:anchor distT="0" distB="0" distL="114300" distR="114300" simplePos="0" relativeHeight="251696640" behindDoc="0" locked="0" layoutInCell="1" allowOverlap="1" wp14:anchorId="2AF652F7" wp14:editId="602C2DA2">
                  <wp:simplePos x="0" y="0"/>
                  <wp:positionH relativeFrom="column">
                    <wp:posOffset>4445</wp:posOffset>
                  </wp:positionH>
                  <wp:positionV relativeFrom="paragraph">
                    <wp:posOffset>6985</wp:posOffset>
                  </wp:positionV>
                  <wp:extent cx="2739390" cy="1400175"/>
                  <wp:effectExtent l="0" t="0" r="3810" b="9525"/>
                  <wp:wrapSquare wrapText="bothSides"/>
                  <wp:docPr id="7170" name="Picture 7170" descr="Coventry University - UK&#10;&#10;Accommodation Choices" title="Coventry University -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commodation Choices"/>
                          <pic:cNvPicPr>
                            <a:picLocks noChangeAspect="1" noChangeArrowheads="1"/>
                          </pic:cNvPicPr>
                        </pic:nvPicPr>
                        <pic:blipFill rotWithShape="1">
                          <a:blip r:embed="rId80">
                            <a:extLst>
                              <a:ext uri="{28A0092B-C50C-407E-A947-70E740481C1C}">
                                <a14:useLocalDpi xmlns:a14="http://schemas.microsoft.com/office/drawing/2010/main" val="0"/>
                              </a:ext>
                            </a:extLst>
                          </a:blip>
                          <a:srcRect l="11376" r="24338"/>
                          <a:stretch/>
                        </pic:blipFill>
                        <pic:spPr bwMode="auto">
                          <a:xfrm>
                            <a:off x="0" y="0"/>
                            <a:ext cx="2739390" cy="1400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B7D1D" w:rsidRPr="00AF35C0" w14:paraId="21BD298A"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1" w:type="pct"/>
            <w:vAlign w:val="top"/>
          </w:tcPr>
          <w:p w14:paraId="19BB6862" w14:textId="77777777" w:rsidR="008B7D1D" w:rsidRPr="00AF35C0" w:rsidRDefault="008B7D1D" w:rsidP="00412B3B">
            <w:pPr>
              <w:pStyle w:val="UrbisTableText"/>
              <w:rPr>
                <w:b/>
              </w:rPr>
            </w:pPr>
            <w:r w:rsidRPr="00AF35C0">
              <w:rPr>
                <w:b/>
              </w:rPr>
              <w:t>Existing PBSA</w:t>
            </w:r>
          </w:p>
        </w:tc>
        <w:tc>
          <w:tcPr>
            <w:tcW w:w="931" w:type="pct"/>
            <w:vAlign w:val="center"/>
          </w:tcPr>
          <w:p w14:paraId="45A03DA9" w14:textId="77777777" w:rsidR="008B7D1D" w:rsidRPr="00AF35C0" w:rsidRDefault="008B7D1D" w:rsidP="00412B3B">
            <w:pPr>
              <w:pStyle w:val="UrbisTableText"/>
              <w:jc w:val="center"/>
              <w:rPr>
                <w:b/>
              </w:rPr>
            </w:pPr>
            <w:r w:rsidRPr="00AF35C0">
              <w:rPr>
                <w:b/>
              </w:rPr>
              <w:t xml:space="preserve">University </w:t>
            </w:r>
          </w:p>
        </w:tc>
        <w:tc>
          <w:tcPr>
            <w:tcW w:w="970" w:type="pct"/>
            <w:gridSpan w:val="2"/>
            <w:vAlign w:val="center"/>
          </w:tcPr>
          <w:p w14:paraId="2F6A4FDE" w14:textId="77777777" w:rsidR="008B7D1D" w:rsidRPr="00AF35C0" w:rsidRDefault="008B7D1D" w:rsidP="00412B3B">
            <w:pPr>
              <w:pStyle w:val="UrbisTableText"/>
              <w:jc w:val="center"/>
              <w:rPr>
                <w:b/>
              </w:rPr>
            </w:pPr>
            <w:r w:rsidRPr="00AF35C0">
              <w:rPr>
                <w:b/>
              </w:rPr>
              <w:t>College</w:t>
            </w:r>
          </w:p>
        </w:tc>
        <w:tc>
          <w:tcPr>
            <w:tcW w:w="924" w:type="pct"/>
            <w:gridSpan w:val="2"/>
            <w:vAlign w:val="center"/>
          </w:tcPr>
          <w:p w14:paraId="1C86B877" w14:textId="77777777" w:rsidR="008B7D1D" w:rsidRPr="00AF35C0" w:rsidRDefault="008B7D1D" w:rsidP="00412B3B">
            <w:pPr>
              <w:pStyle w:val="UrbisTableText"/>
              <w:jc w:val="center"/>
              <w:rPr>
                <w:b/>
              </w:rPr>
            </w:pPr>
            <w:r w:rsidRPr="00AF35C0">
              <w:rPr>
                <w:b/>
              </w:rPr>
              <w:t>Joint Venture</w:t>
            </w:r>
          </w:p>
        </w:tc>
        <w:tc>
          <w:tcPr>
            <w:tcW w:w="934" w:type="pct"/>
            <w:vAlign w:val="center"/>
          </w:tcPr>
          <w:p w14:paraId="775F6546" w14:textId="77777777" w:rsidR="008B7D1D" w:rsidRPr="00AF35C0" w:rsidRDefault="008B7D1D" w:rsidP="00412B3B">
            <w:pPr>
              <w:pStyle w:val="UrbisTableText"/>
              <w:jc w:val="center"/>
              <w:rPr>
                <w:b/>
              </w:rPr>
            </w:pPr>
            <w:r w:rsidRPr="00AF35C0">
              <w:rPr>
                <w:b/>
              </w:rPr>
              <w:t>Private (Off-Campus)</w:t>
            </w:r>
          </w:p>
        </w:tc>
      </w:tr>
      <w:tr w:rsidR="008B7D1D" w:rsidRPr="00AF35C0" w14:paraId="1CD60EE1" w14:textId="77777777" w:rsidTr="00412B3B">
        <w:trPr>
          <w:trHeight w:val="454"/>
        </w:trPr>
        <w:tc>
          <w:tcPr>
            <w:tcW w:w="1241" w:type="pct"/>
            <w:vAlign w:val="top"/>
          </w:tcPr>
          <w:p w14:paraId="70EF5764" w14:textId="77777777" w:rsidR="008B7D1D" w:rsidRPr="00AF35C0" w:rsidRDefault="008B7D1D" w:rsidP="00412B3B">
            <w:pPr>
              <w:pStyle w:val="UrbisTableText"/>
            </w:pPr>
            <w:r w:rsidRPr="00AF35C0">
              <w:t>Facilities</w:t>
            </w:r>
          </w:p>
        </w:tc>
        <w:tc>
          <w:tcPr>
            <w:tcW w:w="931" w:type="pct"/>
            <w:vAlign w:val="center"/>
          </w:tcPr>
          <w:p w14:paraId="28F88360" w14:textId="77777777" w:rsidR="008B7D1D" w:rsidRPr="00AF35C0" w:rsidRDefault="008B7D1D" w:rsidP="00412B3B">
            <w:pPr>
              <w:pStyle w:val="UrbisTableText"/>
              <w:jc w:val="center"/>
            </w:pPr>
            <w:r w:rsidRPr="00AF35C0">
              <w:t>7</w:t>
            </w:r>
          </w:p>
        </w:tc>
        <w:tc>
          <w:tcPr>
            <w:tcW w:w="970" w:type="pct"/>
            <w:gridSpan w:val="2"/>
            <w:vAlign w:val="center"/>
          </w:tcPr>
          <w:p w14:paraId="60D4D104" w14:textId="77777777" w:rsidR="008B7D1D" w:rsidRPr="00AF35C0" w:rsidRDefault="008B7D1D" w:rsidP="00412B3B">
            <w:pPr>
              <w:pStyle w:val="UrbisTableText"/>
              <w:jc w:val="center"/>
            </w:pPr>
            <w:r w:rsidRPr="00AF35C0">
              <w:t>0</w:t>
            </w:r>
          </w:p>
        </w:tc>
        <w:tc>
          <w:tcPr>
            <w:tcW w:w="924" w:type="pct"/>
            <w:gridSpan w:val="2"/>
            <w:vAlign w:val="center"/>
          </w:tcPr>
          <w:p w14:paraId="5F6369CE" w14:textId="77777777" w:rsidR="008B7D1D" w:rsidRPr="00AF35C0" w:rsidRDefault="008B7D1D" w:rsidP="00412B3B">
            <w:pPr>
              <w:pStyle w:val="UrbisTableText"/>
              <w:jc w:val="center"/>
            </w:pPr>
            <w:r w:rsidRPr="00AF35C0">
              <w:t>9</w:t>
            </w:r>
          </w:p>
        </w:tc>
        <w:tc>
          <w:tcPr>
            <w:tcW w:w="934" w:type="pct"/>
            <w:vAlign w:val="center"/>
          </w:tcPr>
          <w:p w14:paraId="03DEFE7F" w14:textId="77777777" w:rsidR="008B7D1D" w:rsidRPr="00AF35C0" w:rsidRDefault="008B7D1D" w:rsidP="00412B3B">
            <w:pPr>
              <w:pStyle w:val="UrbisTableText"/>
              <w:jc w:val="center"/>
            </w:pPr>
            <w:r w:rsidRPr="00AF35C0">
              <w:t>N/a</w:t>
            </w:r>
          </w:p>
        </w:tc>
      </w:tr>
      <w:tr w:rsidR="008B7D1D" w:rsidRPr="00AF35C0" w14:paraId="583905CE"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1" w:type="pct"/>
            <w:vAlign w:val="top"/>
          </w:tcPr>
          <w:p w14:paraId="5B057ED1" w14:textId="77777777" w:rsidR="008B7D1D" w:rsidRPr="00AF35C0" w:rsidRDefault="008B7D1D" w:rsidP="00412B3B">
            <w:pPr>
              <w:pStyle w:val="UrbisTableText"/>
            </w:pPr>
            <w:r w:rsidRPr="00AF35C0">
              <w:t>Beds</w:t>
            </w:r>
          </w:p>
        </w:tc>
        <w:tc>
          <w:tcPr>
            <w:tcW w:w="931" w:type="pct"/>
            <w:vAlign w:val="center"/>
          </w:tcPr>
          <w:p w14:paraId="7CDEF0CA" w14:textId="77777777" w:rsidR="008B7D1D" w:rsidRPr="00AF35C0" w:rsidRDefault="008B7D1D" w:rsidP="00412B3B">
            <w:pPr>
              <w:pStyle w:val="UrbisTableText"/>
              <w:jc w:val="center"/>
            </w:pPr>
            <w:r w:rsidRPr="00AF35C0">
              <w:t>1,732</w:t>
            </w:r>
          </w:p>
        </w:tc>
        <w:tc>
          <w:tcPr>
            <w:tcW w:w="970" w:type="pct"/>
            <w:gridSpan w:val="2"/>
            <w:vAlign w:val="center"/>
          </w:tcPr>
          <w:p w14:paraId="0FC85F8F" w14:textId="77777777" w:rsidR="008B7D1D" w:rsidRPr="00AF35C0" w:rsidRDefault="008B7D1D" w:rsidP="00412B3B">
            <w:pPr>
              <w:pStyle w:val="UrbisTableText"/>
              <w:jc w:val="center"/>
            </w:pPr>
            <w:r w:rsidRPr="00AF35C0">
              <w:t>0</w:t>
            </w:r>
          </w:p>
        </w:tc>
        <w:tc>
          <w:tcPr>
            <w:tcW w:w="924" w:type="pct"/>
            <w:gridSpan w:val="2"/>
            <w:vAlign w:val="center"/>
          </w:tcPr>
          <w:p w14:paraId="1506B344" w14:textId="77777777" w:rsidR="008B7D1D" w:rsidRPr="00AF35C0" w:rsidRDefault="008B7D1D" w:rsidP="00412B3B">
            <w:pPr>
              <w:pStyle w:val="UrbisTableText"/>
              <w:jc w:val="center"/>
            </w:pPr>
            <w:r w:rsidRPr="00AF35C0">
              <w:t>2,421</w:t>
            </w:r>
          </w:p>
        </w:tc>
        <w:tc>
          <w:tcPr>
            <w:tcW w:w="934" w:type="pct"/>
            <w:vAlign w:val="center"/>
          </w:tcPr>
          <w:p w14:paraId="3D17E1AA" w14:textId="77777777" w:rsidR="008B7D1D" w:rsidRPr="00AF35C0" w:rsidRDefault="008B7D1D" w:rsidP="00412B3B">
            <w:pPr>
              <w:pStyle w:val="UrbisTableText"/>
              <w:jc w:val="center"/>
            </w:pPr>
            <w:r w:rsidRPr="00AF35C0">
              <w:t>N/a</w:t>
            </w:r>
          </w:p>
        </w:tc>
      </w:tr>
      <w:tr w:rsidR="008B7D1D" w:rsidRPr="00AF35C0" w14:paraId="59D90C1F" w14:textId="77777777" w:rsidTr="00412B3B">
        <w:trPr>
          <w:trHeight w:val="454"/>
        </w:trPr>
        <w:tc>
          <w:tcPr>
            <w:tcW w:w="1241" w:type="pct"/>
            <w:vAlign w:val="top"/>
          </w:tcPr>
          <w:p w14:paraId="1EA0A1E1" w14:textId="77777777" w:rsidR="008B7D1D" w:rsidRPr="00AF35C0" w:rsidRDefault="008B7D1D" w:rsidP="00412B3B">
            <w:pPr>
              <w:pStyle w:val="UrbisTableText"/>
            </w:pPr>
            <w:r w:rsidRPr="00AF35C0">
              <w:t>Overview</w:t>
            </w:r>
          </w:p>
        </w:tc>
        <w:tc>
          <w:tcPr>
            <w:tcW w:w="3759" w:type="pct"/>
            <w:gridSpan w:val="6"/>
            <w:vAlign w:val="top"/>
          </w:tcPr>
          <w:p w14:paraId="136EF9C0" w14:textId="77777777" w:rsidR="008B7D1D" w:rsidRPr="00AF35C0" w:rsidRDefault="008B7D1D" w:rsidP="00412B3B">
            <w:pPr>
              <w:pStyle w:val="UrbisTableText"/>
            </w:pPr>
            <w:r w:rsidRPr="00AF35C0">
              <w:t xml:space="preserve">Coventry University currently offers 16 student accommodation facilities, 9 of which are partnerships with private operators. </w:t>
            </w:r>
          </w:p>
          <w:p w14:paraId="236FF964" w14:textId="77777777" w:rsidR="008B7D1D" w:rsidRPr="00AF35C0" w:rsidRDefault="008B7D1D" w:rsidP="00412B3B">
            <w:pPr>
              <w:pStyle w:val="UrbisTableText"/>
            </w:pPr>
            <w:r w:rsidRPr="00AF35C0">
              <w:t xml:space="preserve">The Cycle Works is a university owned hall of residence that was opened in September 2017.  The facility is located around 5 minutes from the university campus and includes 347 beds in single </w:t>
            </w:r>
            <w:proofErr w:type="spellStart"/>
            <w:r w:rsidRPr="00AF35C0">
              <w:t>ensuite</w:t>
            </w:r>
            <w:proofErr w:type="spellEnd"/>
            <w:r w:rsidRPr="00AF35C0">
              <w:t xml:space="preserve"> bedrooms in flats of 5-12 bedrooms.</w:t>
            </w:r>
          </w:p>
          <w:p w14:paraId="19BF457A" w14:textId="77777777" w:rsidR="008B7D1D" w:rsidRPr="00AF35C0" w:rsidRDefault="008B7D1D" w:rsidP="00412B3B">
            <w:pPr>
              <w:pStyle w:val="UrbisTableText"/>
            </w:pPr>
            <w:r w:rsidRPr="00AF35C0">
              <w:t xml:space="preserve">Market Inn is one of many private facilities with a university partnership. The postgraduate-only accommodation facility is 10 minutes from the university in the heart of Coventry’s city centre. There are 50 single, double and deluxe studios, all of which are serviced weekly and come with a free parking space. </w:t>
            </w:r>
          </w:p>
        </w:tc>
      </w:tr>
      <w:tr w:rsidR="008B7D1D" w:rsidRPr="00AF35C0" w14:paraId="63C243B4" w14:textId="77777777" w:rsidTr="0095618C">
        <w:trPr>
          <w:cnfStyle w:val="000000100000" w:firstRow="0" w:lastRow="0" w:firstColumn="0" w:lastColumn="0" w:oddVBand="0" w:evenVBand="0" w:oddHBand="1" w:evenHBand="0" w:firstRowFirstColumn="0" w:firstRowLastColumn="0" w:lastRowFirstColumn="0" w:lastRowLastColumn="0"/>
          <w:trHeight w:val="454"/>
        </w:trPr>
        <w:tc>
          <w:tcPr>
            <w:tcW w:w="1241" w:type="pct"/>
            <w:vAlign w:val="center"/>
          </w:tcPr>
          <w:p w14:paraId="76B2E0F1" w14:textId="77777777" w:rsidR="008B7D1D" w:rsidRPr="00AF35C0" w:rsidRDefault="008B7D1D" w:rsidP="00412B3B">
            <w:pPr>
              <w:pStyle w:val="UrbisTableText"/>
            </w:pPr>
            <w:r w:rsidRPr="00AF35C0">
              <w:t>Enrolled Students (2016)</w:t>
            </w:r>
          </w:p>
        </w:tc>
        <w:tc>
          <w:tcPr>
            <w:tcW w:w="1255" w:type="pct"/>
            <w:gridSpan w:val="2"/>
            <w:vAlign w:val="center"/>
          </w:tcPr>
          <w:p w14:paraId="476C7C08" w14:textId="77777777" w:rsidR="008B7D1D" w:rsidRPr="00AF35C0" w:rsidRDefault="008B7D1D" w:rsidP="00412B3B">
            <w:pPr>
              <w:pStyle w:val="ListBullet"/>
              <w:numPr>
                <w:ilvl w:val="0"/>
                <w:numId w:val="0"/>
              </w:numPr>
              <w:ind w:left="360" w:hanging="360"/>
            </w:pPr>
            <w:r w:rsidRPr="00AF35C0">
              <w:t>Domestic: 18,580</w:t>
            </w:r>
          </w:p>
        </w:tc>
        <w:tc>
          <w:tcPr>
            <w:tcW w:w="1266" w:type="pct"/>
            <w:gridSpan w:val="2"/>
            <w:vAlign w:val="center"/>
          </w:tcPr>
          <w:p w14:paraId="27DF09C3" w14:textId="77777777" w:rsidR="008B7D1D" w:rsidRPr="00AF35C0" w:rsidRDefault="008B7D1D" w:rsidP="00412B3B">
            <w:pPr>
              <w:pStyle w:val="ListBullet"/>
              <w:numPr>
                <w:ilvl w:val="0"/>
                <w:numId w:val="0"/>
              </w:numPr>
              <w:ind w:left="360" w:hanging="360"/>
            </w:pPr>
            <w:r w:rsidRPr="00AF35C0">
              <w:t>International: 8,317</w:t>
            </w:r>
          </w:p>
        </w:tc>
        <w:tc>
          <w:tcPr>
            <w:tcW w:w="1238" w:type="pct"/>
            <w:gridSpan w:val="2"/>
            <w:vAlign w:val="center"/>
          </w:tcPr>
          <w:p w14:paraId="328642ED" w14:textId="77777777" w:rsidR="008B7D1D" w:rsidRPr="00AF35C0" w:rsidRDefault="008B7D1D" w:rsidP="00412B3B">
            <w:pPr>
              <w:pStyle w:val="ListBullet"/>
              <w:numPr>
                <w:ilvl w:val="0"/>
                <w:numId w:val="0"/>
              </w:numPr>
              <w:ind w:left="360" w:hanging="360"/>
            </w:pPr>
            <w:r w:rsidRPr="00AF35C0">
              <w:t>Total: 26,897</w:t>
            </w:r>
          </w:p>
        </w:tc>
      </w:tr>
      <w:tr w:rsidR="0095618C" w:rsidRPr="00AF35C0" w14:paraId="3067615A" w14:textId="77777777" w:rsidTr="0095618C">
        <w:trPr>
          <w:trHeight w:val="454"/>
        </w:trPr>
        <w:tc>
          <w:tcPr>
            <w:tcW w:w="1241" w:type="pct"/>
            <w:vAlign w:val="top"/>
          </w:tcPr>
          <w:p w14:paraId="26A5DD11" w14:textId="741C9532" w:rsidR="0095618C" w:rsidRPr="00AF35C0" w:rsidRDefault="0095618C" w:rsidP="0095618C">
            <w:pPr>
              <w:pStyle w:val="UrbisTableText"/>
            </w:pPr>
            <w:r w:rsidRPr="00AF35C0">
              <w:t>PBSA Supply Benchmark (2016)*</w:t>
            </w:r>
          </w:p>
        </w:tc>
        <w:tc>
          <w:tcPr>
            <w:tcW w:w="3759" w:type="pct"/>
            <w:gridSpan w:val="6"/>
            <w:vAlign w:val="center"/>
          </w:tcPr>
          <w:p w14:paraId="56C721C5" w14:textId="15B97E81" w:rsidR="0095618C" w:rsidRPr="00AF35C0" w:rsidRDefault="0095618C" w:rsidP="0095618C">
            <w:pPr>
              <w:pStyle w:val="ListBullet"/>
              <w:numPr>
                <w:ilvl w:val="0"/>
                <w:numId w:val="0"/>
              </w:numPr>
              <w:ind w:left="360" w:hanging="360"/>
            </w:pPr>
            <w:r>
              <w:t>6.5</w:t>
            </w:r>
            <w:r w:rsidRPr="00AF35C0">
              <w:t xml:space="preserve"> students per bed</w:t>
            </w:r>
          </w:p>
        </w:tc>
      </w:tr>
      <w:tr w:rsidR="008B7D1D" w:rsidRPr="00AF35C0" w14:paraId="5DFFDC8A"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1" w:type="pct"/>
            <w:vAlign w:val="top"/>
          </w:tcPr>
          <w:p w14:paraId="2EAC46C7" w14:textId="77777777" w:rsidR="008B7D1D" w:rsidRPr="00AF35C0" w:rsidRDefault="008B7D1D" w:rsidP="00412B3B">
            <w:pPr>
              <w:pStyle w:val="UrbisTableText"/>
              <w:rPr>
                <w:b/>
              </w:rPr>
            </w:pPr>
            <w:r w:rsidRPr="00AF35C0">
              <w:rPr>
                <w:b/>
              </w:rPr>
              <w:t>PBSA Development</w:t>
            </w:r>
          </w:p>
        </w:tc>
        <w:tc>
          <w:tcPr>
            <w:tcW w:w="3759" w:type="pct"/>
            <w:gridSpan w:val="6"/>
            <w:vAlign w:val="top"/>
          </w:tcPr>
          <w:p w14:paraId="222419D6" w14:textId="77777777" w:rsidR="008B7D1D" w:rsidRPr="00AF35C0" w:rsidRDefault="008B7D1D" w:rsidP="00412B3B">
            <w:pPr>
              <w:pStyle w:val="ListBullet"/>
              <w:numPr>
                <w:ilvl w:val="0"/>
                <w:numId w:val="0"/>
              </w:numPr>
              <w:ind w:left="360" w:hanging="360"/>
            </w:pPr>
          </w:p>
        </w:tc>
      </w:tr>
      <w:tr w:rsidR="008B7D1D" w:rsidRPr="00AF35C0" w14:paraId="15EC351A" w14:textId="77777777" w:rsidTr="00412B3B">
        <w:trPr>
          <w:trHeight w:val="454"/>
        </w:trPr>
        <w:tc>
          <w:tcPr>
            <w:tcW w:w="1241" w:type="pct"/>
            <w:vAlign w:val="top"/>
          </w:tcPr>
          <w:p w14:paraId="3BBC8402" w14:textId="77777777" w:rsidR="008B7D1D" w:rsidRPr="00AF35C0" w:rsidRDefault="008B7D1D" w:rsidP="00412B3B">
            <w:pPr>
              <w:pStyle w:val="UrbisTableText"/>
            </w:pPr>
            <w:r w:rsidRPr="00AF35C0">
              <w:t>Pipeline</w:t>
            </w:r>
          </w:p>
        </w:tc>
        <w:tc>
          <w:tcPr>
            <w:tcW w:w="3759" w:type="pct"/>
            <w:gridSpan w:val="6"/>
            <w:vAlign w:val="top"/>
          </w:tcPr>
          <w:p w14:paraId="4A210D74" w14:textId="2B572F39" w:rsidR="008B7D1D" w:rsidRPr="00AF35C0" w:rsidRDefault="008B7D1D" w:rsidP="00412B3B">
            <w:pPr>
              <w:pStyle w:val="ListBullet"/>
            </w:pPr>
            <w:r w:rsidRPr="00AF35C0">
              <w:t xml:space="preserve">Godiva Place is a </w:t>
            </w:r>
            <w:r w:rsidR="002066EB" w:rsidRPr="00AF35C0">
              <w:t>770-bed</w:t>
            </w:r>
            <w:r w:rsidRPr="00AF35C0">
              <w:t xml:space="preserve"> facility currently under construction that is due to be opened in September 2018.  The facility is being developed by Regents Godiva with the university having taken a 30-year lease over the facility.  Regents Godiva has sold the facility to Aviva Investors.</w:t>
            </w:r>
          </w:p>
          <w:p w14:paraId="710DF4FA" w14:textId="77777777" w:rsidR="008B7D1D" w:rsidRPr="00AF35C0" w:rsidRDefault="008B7D1D" w:rsidP="00412B3B">
            <w:pPr>
              <w:pStyle w:val="ListBullet"/>
            </w:pPr>
            <w:proofErr w:type="spellStart"/>
            <w:r w:rsidRPr="00AF35C0">
              <w:t>Bishopgate</w:t>
            </w:r>
            <w:proofErr w:type="spellEnd"/>
            <w:r w:rsidRPr="00AF35C0">
              <w:t xml:space="preserve"> is a 73-million-pound development located in the city centre. This joint venture with Barberry Developments will provide a total of 725 beds when completed and will open in September 2018</w:t>
            </w:r>
          </w:p>
          <w:p w14:paraId="3F7C12DB" w14:textId="77777777" w:rsidR="008B7D1D" w:rsidRPr="00AF35C0" w:rsidRDefault="008B7D1D" w:rsidP="00412B3B">
            <w:pPr>
              <w:pStyle w:val="ListBullet"/>
            </w:pPr>
            <w:r w:rsidRPr="00AF35C0">
              <w:t>Private developments in the city centre include Belgrade Plaza and former allied Carpets site on Corporation Street, providing over 600 student accommodation units in September 2017.</w:t>
            </w:r>
          </w:p>
        </w:tc>
      </w:tr>
      <w:tr w:rsidR="008B7D1D" w:rsidRPr="00AF35C0" w14:paraId="0B62B5C9"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1" w:type="pct"/>
            <w:vAlign w:val="top"/>
          </w:tcPr>
          <w:p w14:paraId="21BDDC3F" w14:textId="77777777" w:rsidR="008B7D1D" w:rsidRPr="00AF35C0" w:rsidRDefault="008B7D1D" w:rsidP="00412B3B">
            <w:pPr>
              <w:pStyle w:val="UrbisTableText"/>
            </w:pPr>
            <w:r w:rsidRPr="00AF35C0">
              <w:t>Challenges</w:t>
            </w:r>
          </w:p>
        </w:tc>
        <w:tc>
          <w:tcPr>
            <w:tcW w:w="3759" w:type="pct"/>
            <w:gridSpan w:val="6"/>
            <w:vAlign w:val="top"/>
          </w:tcPr>
          <w:p w14:paraId="0BB72067" w14:textId="77777777" w:rsidR="008B7D1D" w:rsidRPr="00AF35C0" w:rsidRDefault="008B7D1D" w:rsidP="00412B3B">
            <w:pPr>
              <w:pStyle w:val="ListBullet"/>
            </w:pPr>
            <w:r w:rsidRPr="00AF35C0">
              <w:t xml:space="preserve">The university has a high number of international students, which places pressure on the availability of student accommodation </w:t>
            </w:r>
          </w:p>
        </w:tc>
      </w:tr>
      <w:tr w:rsidR="008B7D1D" w:rsidRPr="00AF35C0" w14:paraId="54F21E96" w14:textId="77777777" w:rsidTr="00412B3B">
        <w:trPr>
          <w:trHeight w:val="454"/>
        </w:trPr>
        <w:tc>
          <w:tcPr>
            <w:tcW w:w="1241" w:type="pct"/>
            <w:vAlign w:val="top"/>
          </w:tcPr>
          <w:p w14:paraId="64E4937E" w14:textId="77777777" w:rsidR="008B7D1D" w:rsidRPr="00AF35C0" w:rsidRDefault="008B7D1D" w:rsidP="00412B3B">
            <w:pPr>
              <w:pStyle w:val="UrbisTableText"/>
            </w:pPr>
            <w:r w:rsidRPr="00AF35C0">
              <w:t>Options</w:t>
            </w:r>
          </w:p>
        </w:tc>
        <w:tc>
          <w:tcPr>
            <w:tcW w:w="3759" w:type="pct"/>
            <w:gridSpan w:val="6"/>
            <w:vAlign w:val="top"/>
          </w:tcPr>
          <w:p w14:paraId="2FFB40CF" w14:textId="77777777" w:rsidR="008B7D1D" w:rsidRPr="00AF35C0" w:rsidRDefault="008B7D1D" w:rsidP="00412B3B">
            <w:pPr>
              <w:pStyle w:val="ListBullet"/>
            </w:pPr>
            <w:r w:rsidRPr="00AF35C0">
              <w:t xml:space="preserve">The university has actively looked at joint ventures with the private sector to facilitate the development of additional student accommodation.  The </w:t>
            </w:r>
            <w:r w:rsidRPr="00AF35C0">
              <w:lastRenderedPageBreak/>
              <w:t xml:space="preserve">university has taken a 30-year lease on Godiva Place to help facilitate the development by the private sector.  The university has also entered into a partnership with Barberry Developments to facilitate the development of the </w:t>
            </w:r>
            <w:proofErr w:type="spellStart"/>
            <w:r w:rsidRPr="00AF35C0">
              <w:t>Bishopgate</w:t>
            </w:r>
            <w:proofErr w:type="spellEnd"/>
            <w:r w:rsidRPr="00AF35C0">
              <w:t xml:space="preserve"> facility.</w:t>
            </w:r>
          </w:p>
        </w:tc>
      </w:tr>
      <w:tr w:rsidR="008B7D1D" w:rsidRPr="00AF35C0" w14:paraId="209BC595"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1" w:type="pct"/>
            <w:vAlign w:val="top"/>
          </w:tcPr>
          <w:p w14:paraId="678C5514" w14:textId="77777777" w:rsidR="008B7D1D" w:rsidRPr="00AF35C0" w:rsidRDefault="008B7D1D" w:rsidP="00412B3B">
            <w:pPr>
              <w:pStyle w:val="UrbisTableText"/>
            </w:pPr>
            <w:r w:rsidRPr="00AF35C0">
              <w:lastRenderedPageBreak/>
              <w:t>Investment Decisions</w:t>
            </w:r>
          </w:p>
        </w:tc>
        <w:tc>
          <w:tcPr>
            <w:tcW w:w="3759" w:type="pct"/>
            <w:gridSpan w:val="6"/>
            <w:vAlign w:val="top"/>
          </w:tcPr>
          <w:p w14:paraId="0DA8D263" w14:textId="77777777" w:rsidR="008B7D1D" w:rsidRPr="00AF35C0" w:rsidRDefault="008B7D1D" w:rsidP="00412B3B">
            <w:pPr>
              <w:pStyle w:val="ListBullet"/>
            </w:pPr>
            <w:r w:rsidRPr="00AF35C0">
              <w:t>The University has looked to take advantage of private sector interest in developing student accommodation by taking leases over new projects.</w:t>
            </w:r>
          </w:p>
        </w:tc>
      </w:tr>
      <w:tr w:rsidR="008B7D1D" w:rsidRPr="00AF35C0" w14:paraId="6665AF4B" w14:textId="77777777" w:rsidTr="00412B3B">
        <w:trPr>
          <w:trHeight w:val="454"/>
        </w:trPr>
        <w:tc>
          <w:tcPr>
            <w:tcW w:w="1241" w:type="pct"/>
            <w:vAlign w:val="top"/>
          </w:tcPr>
          <w:p w14:paraId="12F79FA7" w14:textId="77777777" w:rsidR="008B7D1D" w:rsidRPr="00AF35C0" w:rsidRDefault="008B7D1D" w:rsidP="00412B3B">
            <w:pPr>
              <w:pStyle w:val="UrbisTableText"/>
              <w:rPr>
                <w:b/>
              </w:rPr>
            </w:pPr>
            <w:r w:rsidRPr="00AF35C0">
              <w:rPr>
                <w:b/>
              </w:rPr>
              <w:t>Operation</w:t>
            </w:r>
          </w:p>
        </w:tc>
        <w:tc>
          <w:tcPr>
            <w:tcW w:w="3759" w:type="pct"/>
            <w:gridSpan w:val="6"/>
            <w:vAlign w:val="top"/>
          </w:tcPr>
          <w:p w14:paraId="40B477D3" w14:textId="77777777" w:rsidR="008B7D1D" w:rsidRPr="00AF35C0" w:rsidRDefault="008B7D1D" w:rsidP="00412B3B">
            <w:pPr>
              <w:pStyle w:val="ListBullet"/>
              <w:numPr>
                <w:ilvl w:val="0"/>
                <w:numId w:val="0"/>
              </w:numPr>
              <w:ind w:left="360" w:hanging="360"/>
            </w:pPr>
          </w:p>
        </w:tc>
      </w:tr>
      <w:tr w:rsidR="008B7D1D" w:rsidRPr="00AF35C0" w14:paraId="68AFFBDA"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1" w:type="pct"/>
            <w:vAlign w:val="top"/>
          </w:tcPr>
          <w:p w14:paraId="6602C1AF" w14:textId="77777777" w:rsidR="008B7D1D" w:rsidRPr="00AF35C0" w:rsidRDefault="008B7D1D" w:rsidP="00412B3B">
            <w:pPr>
              <w:pStyle w:val="UrbisTableText"/>
            </w:pPr>
            <w:r w:rsidRPr="00AF35C0">
              <w:t>Facilities Management</w:t>
            </w:r>
          </w:p>
        </w:tc>
        <w:tc>
          <w:tcPr>
            <w:tcW w:w="3759" w:type="pct"/>
            <w:gridSpan w:val="6"/>
            <w:vAlign w:val="top"/>
          </w:tcPr>
          <w:p w14:paraId="12CD56EE" w14:textId="77777777" w:rsidR="008B7D1D" w:rsidRPr="00AF35C0" w:rsidRDefault="008B7D1D" w:rsidP="00412B3B">
            <w:r w:rsidRPr="00AF35C0">
              <w:t>University-owned accommodation facilities are managed by the university.</w:t>
            </w:r>
          </w:p>
          <w:p w14:paraId="6A8CA1B4" w14:textId="77777777" w:rsidR="008B7D1D" w:rsidRPr="00AF35C0" w:rsidRDefault="008B7D1D" w:rsidP="00412B3B">
            <w:proofErr w:type="spellStart"/>
            <w:r w:rsidRPr="00AF35C0">
              <w:t>FutureLets</w:t>
            </w:r>
            <w:proofErr w:type="spellEnd"/>
            <w:r w:rsidRPr="00AF35C0">
              <w:t xml:space="preserve"> is a subsidiary of Coventry University Enterprises and manages private properties exclusively reserved for Coventry University students. </w:t>
            </w:r>
            <w:proofErr w:type="spellStart"/>
            <w:r w:rsidRPr="00AF35C0">
              <w:t>FutureLets</w:t>
            </w:r>
            <w:proofErr w:type="spellEnd"/>
            <w:r w:rsidRPr="00AF35C0">
              <w:t xml:space="preserve"> also operates a Homestay program, allowing students to stay with a family in Coventry.</w:t>
            </w:r>
          </w:p>
          <w:p w14:paraId="30246DE7" w14:textId="77777777" w:rsidR="008B7D1D" w:rsidRPr="00AF35C0" w:rsidRDefault="008B7D1D" w:rsidP="00412B3B">
            <w:r w:rsidRPr="00AF35C0">
              <w:t>The university partners with a number of private operators to provide additional accommodation to its students. These partners and their owned/managed properties are listed below:</w:t>
            </w:r>
          </w:p>
          <w:p w14:paraId="009905E6" w14:textId="77777777" w:rsidR="008B7D1D" w:rsidRPr="00AF35C0" w:rsidRDefault="008B7D1D" w:rsidP="00412B3B">
            <w:pPr>
              <w:pStyle w:val="ListBullet"/>
              <w:numPr>
                <w:ilvl w:val="0"/>
                <w:numId w:val="27"/>
              </w:numPr>
            </w:pPr>
            <w:r w:rsidRPr="00AF35C0">
              <w:t>Liberty Living: Liberty Point (managed by the University)</w:t>
            </w:r>
          </w:p>
          <w:p w14:paraId="0983E6E8" w14:textId="77777777" w:rsidR="008B7D1D" w:rsidRPr="00AF35C0" w:rsidRDefault="008B7D1D" w:rsidP="00412B3B">
            <w:pPr>
              <w:pStyle w:val="ListBullet"/>
              <w:numPr>
                <w:ilvl w:val="0"/>
                <w:numId w:val="27"/>
              </w:numPr>
            </w:pPr>
            <w:r w:rsidRPr="00AF35C0">
              <w:t xml:space="preserve">Unite Students: </w:t>
            </w:r>
            <w:proofErr w:type="spellStart"/>
            <w:r w:rsidRPr="00AF35C0">
              <w:t>Callice</w:t>
            </w:r>
            <w:proofErr w:type="spellEnd"/>
            <w:r w:rsidRPr="00AF35C0">
              <w:t xml:space="preserve"> Court, Raglan House, Millennium View, Gosford Gate</w:t>
            </w:r>
          </w:p>
          <w:p w14:paraId="243DF50D" w14:textId="77777777" w:rsidR="008B7D1D" w:rsidRPr="00AF35C0" w:rsidRDefault="008B7D1D" w:rsidP="00412B3B">
            <w:pPr>
              <w:pStyle w:val="ListBullet"/>
              <w:numPr>
                <w:ilvl w:val="0"/>
                <w:numId w:val="27"/>
              </w:numPr>
            </w:pPr>
            <w:r w:rsidRPr="00AF35C0">
              <w:t>Derwent Students: Lynden House (managed by the University)</w:t>
            </w:r>
          </w:p>
          <w:p w14:paraId="77EEBD7D" w14:textId="77777777" w:rsidR="008B7D1D" w:rsidRPr="00AF35C0" w:rsidRDefault="008B7D1D" w:rsidP="00412B3B">
            <w:pPr>
              <w:pStyle w:val="ListBullet"/>
              <w:numPr>
                <w:ilvl w:val="0"/>
                <w:numId w:val="27"/>
              </w:numPr>
            </w:pPr>
            <w:r w:rsidRPr="00AF35C0">
              <w:t>Host Students: The Apollo Works</w:t>
            </w:r>
          </w:p>
          <w:p w14:paraId="1CE84ABA" w14:textId="77777777" w:rsidR="008B7D1D" w:rsidRPr="00AF35C0" w:rsidRDefault="008B7D1D" w:rsidP="00412B3B">
            <w:pPr>
              <w:pStyle w:val="ListBullet"/>
              <w:numPr>
                <w:ilvl w:val="0"/>
                <w:numId w:val="27"/>
              </w:numPr>
            </w:pPr>
            <w:r w:rsidRPr="00AF35C0">
              <w:t>Downing Students: City Village</w:t>
            </w:r>
          </w:p>
          <w:p w14:paraId="1687896E" w14:textId="77777777" w:rsidR="008B7D1D" w:rsidRPr="00AF35C0" w:rsidRDefault="008B7D1D" w:rsidP="00412B3B">
            <w:pPr>
              <w:pStyle w:val="ListBullet"/>
              <w:numPr>
                <w:ilvl w:val="0"/>
                <w:numId w:val="27"/>
              </w:numPr>
            </w:pPr>
            <w:r w:rsidRPr="00AF35C0">
              <w:t>Study Inn: Market Way</w:t>
            </w:r>
          </w:p>
        </w:tc>
      </w:tr>
      <w:tr w:rsidR="008B7D1D" w:rsidRPr="00AF35C0" w14:paraId="136F606F" w14:textId="77777777" w:rsidTr="00412B3B">
        <w:trPr>
          <w:trHeight w:val="454"/>
        </w:trPr>
        <w:tc>
          <w:tcPr>
            <w:tcW w:w="1241" w:type="pct"/>
            <w:vAlign w:val="top"/>
          </w:tcPr>
          <w:p w14:paraId="425DD18E" w14:textId="77777777" w:rsidR="008B7D1D" w:rsidRPr="00AF35C0" w:rsidRDefault="008B7D1D" w:rsidP="00412B3B">
            <w:pPr>
              <w:pStyle w:val="UrbisTableText"/>
            </w:pPr>
            <w:r w:rsidRPr="00AF35C0">
              <w:t>Student Services</w:t>
            </w:r>
          </w:p>
        </w:tc>
        <w:tc>
          <w:tcPr>
            <w:tcW w:w="3759" w:type="pct"/>
            <w:gridSpan w:val="6"/>
            <w:vAlign w:val="top"/>
          </w:tcPr>
          <w:p w14:paraId="243D1BFD" w14:textId="77777777" w:rsidR="008B7D1D" w:rsidRPr="00AF35C0" w:rsidRDefault="008B7D1D" w:rsidP="00412B3B">
            <w:pPr>
              <w:pStyle w:val="ListBullet"/>
            </w:pPr>
            <w:r w:rsidRPr="00AF35C0">
              <w:t>Students wishing to live in on-campus accommodation must apply through the online applications page, accept the offer within 3 days, pay a security deposit and the first instalment of rent before moving in.</w:t>
            </w:r>
          </w:p>
          <w:p w14:paraId="576785DC" w14:textId="77777777" w:rsidR="008B7D1D" w:rsidRPr="00AF35C0" w:rsidRDefault="008B7D1D" w:rsidP="00412B3B">
            <w:pPr>
              <w:pStyle w:val="ListBullet"/>
            </w:pPr>
            <w:r w:rsidRPr="00AF35C0">
              <w:t xml:space="preserve">Private accommodation operated by </w:t>
            </w:r>
            <w:proofErr w:type="spellStart"/>
            <w:r w:rsidRPr="00AF35C0">
              <w:t>FutureLets</w:t>
            </w:r>
            <w:proofErr w:type="spellEnd"/>
            <w:r w:rsidRPr="00AF35C0">
              <w:t xml:space="preserve"> is available to students via the </w:t>
            </w:r>
            <w:proofErr w:type="spellStart"/>
            <w:r w:rsidRPr="00AF35C0">
              <w:t>FutureLets</w:t>
            </w:r>
            <w:proofErr w:type="spellEnd"/>
            <w:r w:rsidRPr="00AF35C0">
              <w:t xml:space="preserve"> website where enquiries and viewings can be booked online.</w:t>
            </w:r>
          </w:p>
          <w:p w14:paraId="398737AB" w14:textId="77777777" w:rsidR="008B7D1D" w:rsidRPr="00AF35C0" w:rsidRDefault="008B7D1D" w:rsidP="00412B3B">
            <w:pPr>
              <w:pStyle w:val="ListBullet"/>
            </w:pPr>
            <w:r w:rsidRPr="00AF35C0">
              <w:t>Partner properties use their own application processes through their private websites.</w:t>
            </w:r>
          </w:p>
        </w:tc>
      </w:tr>
      <w:tr w:rsidR="008B7D1D" w:rsidRPr="00AF35C0" w14:paraId="31CEDCD9"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1" w:type="pct"/>
            <w:vAlign w:val="top"/>
          </w:tcPr>
          <w:p w14:paraId="32D3367A" w14:textId="77777777" w:rsidR="008B7D1D" w:rsidRPr="00AF35C0" w:rsidRDefault="008B7D1D" w:rsidP="00412B3B">
            <w:pPr>
              <w:pStyle w:val="UrbisTableText"/>
              <w:rPr>
                <w:b/>
              </w:rPr>
            </w:pPr>
            <w:r w:rsidRPr="00AF35C0">
              <w:rPr>
                <w:b/>
              </w:rPr>
              <w:t>Accommodation Strategy</w:t>
            </w:r>
          </w:p>
        </w:tc>
        <w:tc>
          <w:tcPr>
            <w:tcW w:w="3759" w:type="pct"/>
            <w:gridSpan w:val="6"/>
            <w:vAlign w:val="top"/>
          </w:tcPr>
          <w:p w14:paraId="6BDDA9FA" w14:textId="77777777" w:rsidR="008B7D1D" w:rsidRPr="00AF35C0" w:rsidRDefault="008B7D1D" w:rsidP="00412B3B">
            <w:pPr>
              <w:pStyle w:val="ListBullet"/>
              <w:numPr>
                <w:ilvl w:val="0"/>
                <w:numId w:val="0"/>
              </w:numPr>
              <w:ind w:left="360" w:hanging="360"/>
            </w:pPr>
          </w:p>
        </w:tc>
      </w:tr>
      <w:tr w:rsidR="008B7D1D" w:rsidRPr="00AF35C0" w14:paraId="0CE27DBC" w14:textId="77777777" w:rsidTr="00412B3B">
        <w:trPr>
          <w:trHeight w:val="454"/>
        </w:trPr>
        <w:tc>
          <w:tcPr>
            <w:tcW w:w="1241" w:type="pct"/>
            <w:vAlign w:val="top"/>
          </w:tcPr>
          <w:p w14:paraId="67FB4294" w14:textId="77777777" w:rsidR="008B7D1D" w:rsidRPr="00AF35C0" w:rsidRDefault="008B7D1D" w:rsidP="00412B3B">
            <w:pPr>
              <w:pStyle w:val="UrbisTableText"/>
            </w:pPr>
            <w:r w:rsidRPr="00AF35C0">
              <w:t>Allocation Strategy</w:t>
            </w:r>
          </w:p>
        </w:tc>
        <w:tc>
          <w:tcPr>
            <w:tcW w:w="3759" w:type="pct"/>
            <w:gridSpan w:val="6"/>
            <w:vAlign w:val="top"/>
          </w:tcPr>
          <w:p w14:paraId="2D360820" w14:textId="13B8351D" w:rsidR="008B7D1D" w:rsidRPr="00AF35C0" w:rsidRDefault="008B7D1D" w:rsidP="00412B3B">
            <w:pPr>
              <w:pStyle w:val="ListBullet"/>
            </w:pPr>
            <w:r w:rsidRPr="00AF35C0">
              <w:t xml:space="preserve">The university encourages all </w:t>
            </w:r>
            <w:r w:rsidR="002066EB" w:rsidRPr="00AF35C0">
              <w:t>first-year</w:t>
            </w:r>
            <w:r w:rsidRPr="00AF35C0">
              <w:t xml:space="preserve"> students to stay in student accommodation and the majority of facilities are allocated to first year students. The allocation policy is based on first come first served unless compassionate grounds apply.   </w:t>
            </w:r>
          </w:p>
        </w:tc>
      </w:tr>
    </w:tbl>
    <w:p w14:paraId="00DCAA5F" w14:textId="77777777" w:rsidR="0095618C" w:rsidRPr="00AF35C0" w:rsidRDefault="0095618C" w:rsidP="0095618C">
      <w:pPr>
        <w:spacing w:after="0"/>
        <w:rPr>
          <w:sz w:val="16"/>
          <w:szCs w:val="16"/>
        </w:rPr>
      </w:pPr>
      <w:r w:rsidRPr="00AF35C0">
        <w:rPr>
          <w:sz w:val="16"/>
          <w:szCs w:val="16"/>
        </w:rPr>
        <w:t>Note: * Total students divided by total beds.</w:t>
      </w:r>
    </w:p>
    <w:p w14:paraId="67FE3B0F" w14:textId="77777777" w:rsidR="008B7D1D" w:rsidRPr="00AF35C0" w:rsidRDefault="008B7D1D" w:rsidP="008B7D1D">
      <w:pPr>
        <w:pStyle w:val="ListBullet2"/>
        <w:numPr>
          <w:ilvl w:val="0"/>
          <w:numId w:val="0"/>
        </w:numPr>
        <w:rPr>
          <w:sz w:val="16"/>
          <w:szCs w:val="16"/>
        </w:rPr>
      </w:pPr>
      <w:r w:rsidRPr="00AF35C0">
        <w:rPr>
          <w:sz w:val="16"/>
          <w:szCs w:val="16"/>
        </w:rPr>
        <w:lastRenderedPageBreak/>
        <w:t>Source: Urbis</w:t>
      </w:r>
    </w:p>
    <w:p w14:paraId="0D9A2C59" w14:textId="77777777" w:rsidR="008B7D1D" w:rsidRPr="00AF35C0" w:rsidRDefault="008B7D1D" w:rsidP="008B7D1D">
      <w:pPr>
        <w:spacing w:after="0"/>
        <w:rPr>
          <w:rFonts w:cs="Times New Roman"/>
        </w:rPr>
      </w:pPr>
      <w:r w:rsidRPr="00AF35C0">
        <w:br w:type="page"/>
      </w:r>
    </w:p>
    <w:p w14:paraId="6EA4025C" w14:textId="77777777" w:rsidR="008B7D1D" w:rsidRPr="00AF35C0" w:rsidRDefault="008B7D1D" w:rsidP="008B7D1D">
      <w:pPr>
        <w:pStyle w:val="ListBullet2"/>
        <w:numPr>
          <w:ilvl w:val="0"/>
          <w:numId w:val="0"/>
        </w:numPr>
      </w:pPr>
    </w:p>
    <w:tbl>
      <w:tblPr>
        <w:tblStyle w:val="CaptionTable"/>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tblBorders>
        <w:tblCellMar>
          <w:left w:w="0" w:type="dxa"/>
          <w:right w:w="0" w:type="dxa"/>
        </w:tblCellMar>
        <w:tblLook w:val="04A0" w:firstRow="1" w:lastRow="0" w:firstColumn="1" w:lastColumn="0" w:noHBand="0" w:noVBand="1"/>
        <w:tblDescription w:val="test table"/>
      </w:tblPr>
      <w:tblGrid>
        <w:gridCol w:w="2404"/>
        <w:gridCol w:w="1804"/>
        <w:gridCol w:w="1806"/>
        <w:gridCol w:w="1804"/>
        <w:gridCol w:w="1810"/>
      </w:tblGrid>
      <w:tr w:rsidR="008B7D1D" w:rsidRPr="00AF35C0" w14:paraId="4B0CA2B8" w14:textId="77777777" w:rsidTr="00404ABC">
        <w:trPr>
          <w:cnfStyle w:val="100000000000" w:firstRow="1" w:lastRow="0" w:firstColumn="0" w:lastColumn="0" w:oddVBand="0" w:evenVBand="0" w:oddHBand="0" w:evenHBand="0" w:firstRowFirstColumn="0" w:firstRowLastColumn="0" w:lastRowFirstColumn="0" w:lastRowLastColumn="0"/>
          <w:trHeight w:val="454"/>
          <w:tblHeader/>
        </w:trPr>
        <w:tc>
          <w:tcPr>
            <w:tcW w:w="1248" w:type="pct"/>
            <w:vAlign w:val="top"/>
          </w:tcPr>
          <w:p w14:paraId="24FB6DD2" w14:textId="77777777" w:rsidR="008B7D1D" w:rsidRPr="00AF35C0" w:rsidRDefault="008B7D1D" w:rsidP="00412B3B">
            <w:pPr>
              <w:pStyle w:val="ListBullet2"/>
              <w:numPr>
                <w:ilvl w:val="0"/>
                <w:numId w:val="0"/>
              </w:numPr>
              <w:rPr>
                <w:b/>
              </w:rPr>
            </w:pPr>
            <w:r w:rsidRPr="00AF35C0">
              <w:rPr>
                <w:b/>
              </w:rPr>
              <w:t>University College Dublin - Ireland</w:t>
            </w:r>
          </w:p>
          <w:p w14:paraId="5CB0E86E" w14:textId="77777777" w:rsidR="008B7D1D" w:rsidRPr="00AF35C0" w:rsidRDefault="008B7D1D" w:rsidP="00412B3B">
            <w:pPr>
              <w:pStyle w:val="UrbisTableHeading"/>
            </w:pPr>
          </w:p>
        </w:tc>
        <w:tc>
          <w:tcPr>
            <w:tcW w:w="3752" w:type="pct"/>
            <w:gridSpan w:val="4"/>
            <w:vAlign w:val="top"/>
          </w:tcPr>
          <w:p w14:paraId="09D1A752" w14:textId="77777777" w:rsidR="008B7D1D" w:rsidRPr="00AF35C0" w:rsidRDefault="008B7D1D" w:rsidP="00412B3B">
            <w:pPr>
              <w:pStyle w:val="UrbisTableHeading"/>
              <w:ind w:left="0"/>
            </w:pPr>
            <w:r w:rsidRPr="00AF35C0">
              <w:rPr>
                <w:noProof/>
              </w:rPr>
              <w:drawing>
                <wp:anchor distT="0" distB="0" distL="114300" distR="114300" simplePos="0" relativeHeight="251697664" behindDoc="0" locked="0" layoutInCell="1" allowOverlap="1" wp14:anchorId="22AE8F60" wp14:editId="4DA5C6F9">
                  <wp:simplePos x="0" y="0"/>
                  <wp:positionH relativeFrom="column">
                    <wp:posOffset>2168525</wp:posOffset>
                  </wp:positionH>
                  <wp:positionV relativeFrom="paragraph">
                    <wp:posOffset>0</wp:posOffset>
                  </wp:positionV>
                  <wp:extent cx="2402840" cy="1473200"/>
                  <wp:effectExtent l="0" t="0" r="0" b="0"/>
                  <wp:wrapSquare wrapText="bothSides"/>
                  <wp:docPr id="7172" name="Picture 7172" descr="University College Dublin - Ireland&#10;&#10;http://www.ucd.ie/t4cms/Res_roebuck-castle-homejpg.jpg" title="University College Dublin -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ucd.ie/t4cms/Res_roebuck-castle-homejpg.jpg"/>
                          <pic:cNvPicPr>
                            <a:picLocks noChangeAspect="1" noChangeArrowheads="1"/>
                          </pic:cNvPicPr>
                        </pic:nvPicPr>
                        <pic:blipFill rotWithShape="1">
                          <a:blip r:embed="rId81">
                            <a:extLst>
                              <a:ext uri="{28A0092B-C50C-407E-A947-70E740481C1C}">
                                <a14:useLocalDpi xmlns:a14="http://schemas.microsoft.com/office/drawing/2010/main" val="0"/>
                              </a:ext>
                            </a:extLst>
                          </a:blip>
                          <a:srcRect l="35853" r="6047"/>
                          <a:stretch/>
                        </pic:blipFill>
                        <pic:spPr bwMode="auto">
                          <a:xfrm>
                            <a:off x="0" y="0"/>
                            <a:ext cx="2402840" cy="147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35C0">
              <w:rPr>
                <w:noProof/>
              </w:rPr>
              <w:drawing>
                <wp:anchor distT="0" distB="0" distL="114300" distR="114300" simplePos="0" relativeHeight="251698688" behindDoc="0" locked="0" layoutInCell="1" allowOverlap="1" wp14:anchorId="46354397" wp14:editId="7EE70FD6">
                  <wp:simplePos x="0" y="0"/>
                  <wp:positionH relativeFrom="column">
                    <wp:posOffset>0</wp:posOffset>
                  </wp:positionH>
                  <wp:positionV relativeFrom="paragraph">
                    <wp:posOffset>16510</wp:posOffset>
                  </wp:positionV>
                  <wp:extent cx="2181225" cy="1454150"/>
                  <wp:effectExtent l="0" t="0" r="9525" b="0"/>
                  <wp:wrapSquare wrapText="bothSides"/>
                  <wp:docPr id="7173" name="Picture 7173" descr="University College Dublin - ireland&#10;&#10;http://www.ucd.ie/t4cms/171105_KAP6_035.jpg" title="University College Dublin -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ucd.ie/t4cms/171105_KAP6_03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81225" cy="14541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B7D1D" w:rsidRPr="00AF35C0" w14:paraId="501B2B75"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top"/>
          </w:tcPr>
          <w:p w14:paraId="3ECB53F2" w14:textId="77777777" w:rsidR="008B7D1D" w:rsidRPr="00AF35C0" w:rsidRDefault="008B7D1D" w:rsidP="00412B3B">
            <w:pPr>
              <w:pStyle w:val="UrbisTableText"/>
              <w:rPr>
                <w:b/>
              </w:rPr>
            </w:pPr>
            <w:r w:rsidRPr="00AF35C0">
              <w:rPr>
                <w:b/>
              </w:rPr>
              <w:t>Existing PBSA</w:t>
            </w:r>
          </w:p>
        </w:tc>
        <w:tc>
          <w:tcPr>
            <w:tcW w:w="937" w:type="pct"/>
            <w:vAlign w:val="center"/>
          </w:tcPr>
          <w:p w14:paraId="1960425C" w14:textId="77777777" w:rsidR="008B7D1D" w:rsidRPr="00AF35C0" w:rsidRDefault="008B7D1D" w:rsidP="00412B3B">
            <w:pPr>
              <w:pStyle w:val="UrbisTableText"/>
              <w:jc w:val="center"/>
              <w:rPr>
                <w:b/>
              </w:rPr>
            </w:pPr>
            <w:r w:rsidRPr="00AF35C0">
              <w:rPr>
                <w:b/>
              </w:rPr>
              <w:t xml:space="preserve">University </w:t>
            </w:r>
          </w:p>
        </w:tc>
        <w:tc>
          <w:tcPr>
            <w:tcW w:w="938" w:type="pct"/>
            <w:vAlign w:val="center"/>
          </w:tcPr>
          <w:p w14:paraId="1CDE75ED" w14:textId="77777777" w:rsidR="008B7D1D" w:rsidRPr="00AF35C0" w:rsidRDefault="008B7D1D" w:rsidP="00412B3B">
            <w:pPr>
              <w:pStyle w:val="UrbisTableText"/>
              <w:jc w:val="center"/>
              <w:rPr>
                <w:b/>
              </w:rPr>
            </w:pPr>
            <w:r w:rsidRPr="00AF35C0">
              <w:rPr>
                <w:b/>
              </w:rPr>
              <w:t>College</w:t>
            </w:r>
          </w:p>
        </w:tc>
        <w:tc>
          <w:tcPr>
            <w:tcW w:w="937" w:type="pct"/>
            <w:vAlign w:val="center"/>
          </w:tcPr>
          <w:p w14:paraId="1D5EC8E9" w14:textId="77777777" w:rsidR="008B7D1D" w:rsidRPr="00AF35C0" w:rsidRDefault="008B7D1D" w:rsidP="00412B3B">
            <w:pPr>
              <w:pStyle w:val="UrbisTableText"/>
              <w:jc w:val="center"/>
              <w:rPr>
                <w:b/>
              </w:rPr>
            </w:pPr>
            <w:r w:rsidRPr="00AF35C0">
              <w:rPr>
                <w:b/>
              </w:rPr>
              <w:t>Joint Venture</w:t>
            </w:r>
          </w:p>
        </w:tc>
        <w:tc>
          <w:tcPr>
            <w:tcW w:w="940" w:type="pct"/>
            <w:vAlign w:val="center"/>
          </w:tcPr>
          <w:p w14:paraId="584E54E1" w14:textId="77777777" w:rsidR="008B7D1D" w:rsidRPr="00AF35C0" w:rsidRDefault="008B7D1D" w:rsidP="00412B3B">
            <w:pPr>
              <w:pStyle w:val="UrbisTableText"/>
              <w:jc w:val="center"/>
              <w:rPr>
                <w:b/>
              </w:rPr>
            </w:pPr>
            <w:r w:rsidRPr="00AF35C0">
              <w:rPr>
                <w:b/>
              </w:rPr>
              <w:t>Private (Off-Campus)</w:t>
            </w:r>
          </w:p>
        </w:tc>
      </w:tr>
      <w:tr w:rsidR="008B7D1D" w:rsidRPr="00AF35C0" w14:paraId="098F90CE" w14:textId="77777777" w:rsidTr="00412B3B">
        <w:trPr>
          <w:trHeight w:val="454"/>
        </w:trPr>
        <w:tc>
          <w:tcPr>
            <w:tcW w:w="1248" w:type="pct"/>
            <w:vAlign w:val="top"/>
          </w:tcPr>
          <w:p w14:paraId="3D5EFAAD" w14:textId="77777777" w:rsidR="008B7D1D" w:rsidRPr="00AF35C0" w:rsidRDefault="008B7D1D" w:rsidP="00412B3B">
            <w:pPr>
              <w:pStyle w:val="UrbisTableText"/>
            </w:pPr>
            <w:r w:rsidRPr="00AF35C0">
              <w:t>Facilities</w:t>
            </w:r>
          </w:p>
        </w:tc>
        <w:tc>
          <w:tcPr>
            <w:tcW w:w="937" w:type="pct"/>
            <w:vAlign w:val="center"/>
          </w:tcPr>
          <w:p w14:paraId="7FC38A26" w14:textId="77777777" w:rsidR="008B7D1D" w:rsidRPr="00AF35C0" w:rsidRDefault="008B7D1D" w:rsidP="00412B3B">
            <w:pPr>
              <w:pStyle w:val="UrbisTableText"/>
              <w:jc w:val="center"/>
            </w:pPr>
            <w:r w:rsidRPr="00AF35C0">
              <w:t>8</w:t>
            </w:r>
          </w:p>
        </w:tc>
        <w:tc>
          <w:tcPr>
            <w:tcW w:w="938" w:type="pct"/>
            <w:vAlign w:val="center"/>
          </w:tcPr>
          <w:p w14:paraId="0B97C2B4" w14:textId="77777777" w:rsidR="008B7D1D" w:rsidRPr="00AF35C0" w:rsidRDefault="008B7D1D" w:rsidP="00412B3B">
            <w:pPr>
              <w:pStyle w:val="UrbisTableText"/>
              <w:jc w:val="center"/>
            </w:pPr>
            <w:r w:rsidRPr="00AF35C0">
              <w:t>0</w:t>
            </w:r>
          </w:p>
        </w:tc>
        <w:tc>
          <w:tcPr>
            <w:tcW w:w="937" w:type="pct"/>
            <w:vAlign w:val="center"/>
          </w:tcPr>
          <w:p w14:paraId="58152046" w14:textId="77777777" w:rsidR="008B7D1D" w:rsidRPr="00AF35C0" w:rsidRDefault="008B7D1D" w:rsidP="00412B3B">
            <w:pPr>
              <w:pStyle w:val="UrbisTableText"/>
              <w:jc w:val="center"/>
            </w:pPr>
            <w:r w:rsidRPr="00AF35C0">
              <w:t>0</w:t>
            </w:r>
          </w:p>
        </w:tc>
        <w:tc>
          <w:tcPr>
            <w:tcW w:w="940" w:type="pct"/>
            <w:vAlign w:val="center"/>
          </w:tcPr>
          <w:p w14:paraId="3D83EFB4" w14:textId="77777777" w:rsidR="008B7D1D" w:rsidRPr="00AF35C0" w:rsidRDefault="008B7D1D" w:rsidP="00412B3B">
            <w:pPr>
              <w:pStyle w:val="UrbisTableText"/>
              <w:jc w:val="center"/>
            </w:pPr>
            <w:r w:rsidRPr="00AF35C0">
              <w:t>N/a</w:t>
            </w:r>
          </w:p>
        </w:tc>
      </w:tr>
      <w:tr w:rsidR="008B7D1D" w:rsidRPr="00AF35C0" w14:paraId="316287D5"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top"/>
          </w:tcPr>
          <w:p w14:paraId="63B2DC17" w14:textId="77777777" w:rsidR="008B7D1D" w:rsidRPr="00AF35C0" w:rsidRDefault="008B7D1D" w:rsidP="00412B3B">
            <w:pPr>
              <w:pStyle w:val="UrbisTableText"/>
            </w:pPr>
            <w:r w:rsidRPr="00AF35C0">
              <w:t>Beds</w:t>
            </w:r>
          </w:p>
        </w:tc>
        <w:tc>
          <w:tcPr>
            <w:tcW w:w="937" w:type="pct"/>
            <w:vAlign w:val="center"/>
          </w:tcPr>
          <w:p w14:paraId="5FB25377" w14:textId="77777777" w:rsidR="008B7D1D" w:rsidRPr="00AF35C0" w:rsidRDefault="008B7D1D" w:rsidP="00412B3B">
            <w:pPr>
              <w:pStyle w:val="UrbisTableText"/>
              <w:jc w:val="center"/>
            </w:pPr>
            <w:r w:rsidRPr="00AF35C0">
              <w:t>3,000</w:t>
            </w:r>
          </w:p>
        </w:tc>
        <w:tc>
          <w:tcPr>
            <w:tcW w:w="938" w:type="pct"/>
            <w:vAlign w:val="center"/>
          </w:tcPr>
          <w:p w14:paraId="5738F8C3" w14:textId="77777777" w:rsidR="008B7D1D" w:rsidRPr="00AF35C0" w:rsidRDefault="008B7D1D" w:rsidP="00412B3B">
            <w:pPr>
              <w:pStyle w:val="UrbisTableText"/>
              <w:jc w:val="center"/>
            </w:pPr>
            <w:r w:rsidRPr="00AF35C0">
              <w:t>0</w:t>
            </w:r>
          </w:p>
        </w:tc>
        <w:tc>
          <w:tcPr>
            <w:tcW w:w="937" w:type="pct"/>
            <w:vAlign w:val="center"/>
          </w:tcPr>
          <w:p w14:paraId="3FAC2655" w14:textId="77777777" w:rsidR="008B7D1D" w:rsidRPr="00AF35C0" w:rsidRDefault="008B7D1D" w:rsidP="00412B3B">
            <w:pPr>
              <w:pStyle w:val="UrbisTableText"/>
              <w:jc w:val="center"/>
            </w:pPr>
            <w:r w:rsidRPr="00AF35C0">
              <w:t>0</w:t>
            </w:r>
          </w:p>
        </w:tc>
        <w:tc>
          <w:tcPr>
            <w:tcW w:w="940" w:type="pct"/>
            <w:vAlign w:val="center"/>
          </w:tcPr>
          <w:p w14:paraId="4A476E62" w14:textId="77777777" w:rsidR="008B7D1D" w:rsidRPr="00AF35C0" w:rsidRDefault="008B7D1D" w:rsidP="00412B3B">
            <w:pPr>
              <w:pStyle w:val="UrbisTableText"/>
              <w:jc w:val="center"/>
            </w:pPr>
            <w:r w:rsidRPr="00AF35C0">
              <w:t>5,285</w:t>
            </w:r>
          </w:p>
        </w:tc>
      </w:tr>
      <w:tr w:rsidR="008B7D1D" w:rsidRPr="00AF35C0" w14:paraId="67AE3223" w14:textId="77777777" w:rsidTr="00412B3B">
        <w:trPr>
          <w:trHeight w:val="454"/>
        </w:trPr>
        <w:tc>
          <w:tcPr>
            <w:tcW w:w="1248" w:type="pct"/>
            <w:vAlign w:val="top"/>
          </w:tcPr>
          <w:p w14:paraId="2C01D53D" w14:textId="77777777" w:rsidR="008B7D1D" w:rsidRPr="00AF35C0" w:rsidRDefault="008B7D1D" w:rsidP="00412B3B">
            <w:pPr>
              <w:pStyle w:val="UrbisTableText"/>
            </w:pPr>
            <w:r w:rsidRPr="00AF35C0">
              <w:t>Overview</w:t>
            </w:r>
          </w:p>
        </w:tc>
        <w:tc>
          <w:tcPr>
            <w:tcW w:w="3752" w:type="pct"/>
            <w:gridSpan w:val="4"/>
            <w:vAlign w:val="top"/>
          </w:tcPr>
          <w:p w14:paraId="5D5E5D59" w14:textId="7F530C0A" w:rsidR="008B7D1D" w:rsidRPr="00AF35C0" w:rsidRDefault="008B7D1D" w:rsidP="00412B3B">
            <w:pPr>
              <w:pStyle w:val="UrbisTableText"/>
            </w:pPr>
            <w:r w:rsidRPr="00AF35C0">
              <w:t xml:space="preserve">There are currently 12,432 PBSA beds in Dublin, 3,164 of which are owned and operated by University College Dublin.  There is significant private student accommodation in Dublin, which is primarily located in the </w:t>
            </w:r>
            <w:r w:rsidR="002066EB" w:rsidRPr="00AF35C0">
              <w:t>inner-city</w:t>
            </w:r>
            <w:r w:rsidRPr="00AF35C0">
              <w:t xml:space="preserve"> areas.</w:t>
            </w:r>
          </w:p>
          <w:p w14:paraId="08301785" w14:textId="77777777" w:rsidR="008B7D1D" w:rsidRPr="00AF35C0" w:rsidRDefault="008B7D1D" w:rsidP="00412B3B">
            <w:pPr>
              <w:pStyle w:val="UrbisTableText"/>
            </w:pPr>
            <w:r w:rsidRPr="00AF35C0">
              <w:t xml:space="preserve">The first residences on the Belfield campus, </w:t>
            </w:r>
            <w:proofErr w:type="spellStart"/>
            <w:r w:rsidRPr="00AF35C0">
              <w:t>Belgrove</w:t>
            </w:r>
            <w:proofErr w:type="spellEnd"/>
            <w:r w:rsidRPr="00AF35C0">
              <w:t>, were built in the 1980s and have been recently refurbished and upgraded.</w:t>
            </w:r>
          </w:p>
          <w:p w14:paraId="38030A48" w14:textId="77777777" w:rsidR="008B7D1D" w:rsidRPr="00AF35C0" w:rsidRDefault="008B7D1D" w:rsidP="00412B3B">
            <w:pPr>
              <w:pStyle w:val="UrbisTableText"/>
            </w:pPr>
            <w:r w:rsidRPr="00AF35C0">
              <w:t xml:space="preserve">The Ashfield facility was opened in September 2016 adding 354 student beds on the Belfield campus and bringing the total number of residential spaces to 3,164.  Each apartment has six </w:t>
            </w:r>
            <w:proofErr w:type="spellStart"/>
            <w:r w:rsidRPr="00AF35C0">
              <w:t>ensuite</w:t>
            </w:r>
            <w:proofErr w:type="spellEnd"/>
            <w:r w:rsidRPr="00AF35C0">
              <w:t xml:space="preserve"> bedrooms with a shared kitchen and living room. There are 15 apartments in each of the four buildings at Ashfield, with a large multi-purpose lounge area for students</w:t>
            </w:r>
          </w:p>
        </w:tc>
      </w:tr>
      <w:tr w:rsidR="008B7D1D" w:rsidRPr="00AF35C0" w14:paraId="3E71CBD9"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center"/>
          </w:tcPr>
          <w:p w14:paraId="20C65B95" w14:textId="77777777" w:rsidR="008B7D1D" w:rsidRPr="00AF35C0" w:rsidRDefault="008B7D1D" w:rsidP="00412B3B">
            <w:pPr>
              <w:pStyle w:val="UrbisTableText"/>
            </w:pPr>
            <w:r w:rsidRPr="00AF35C0">
              <w:t>Enrolled Students (2016)</w:t>
            </w:r>
          </w:p>
        </w:tc>
        <w:tc>
          <w:tcPr>
            <w:tcW w:w="3752" w:type="pct"/>
            <w:gridSpan w:val="4"/>
            <w:vAlign w:val="center"/>
          </w:tcPr>
          <w:p w14:paraId="74B4280F" w14:textId="77777777" w:rsidR="008B7D1D" w:rsidRPr="00AF35C0" w:rsidRDefault="008B7D1D" w:rsidP="00412B3B">
            <w:pPr>
              <w:pStyle w:val="UrbisTableText"/>
            </w:pPr>
            <w:r w:rsidRPr="00AF35C0">
              <w:t xml:space="preserve">The total number of enrolments for University College Dublin was 33,460 in 2016 with over 7,000 international enrolments at the main campus. </w:t>
            </w:r>
          </w:p>
        </w:tc>
      </w:tr>
      <w:tr w:rsidR="0095618C" w:rsidRPr="00AF35C0" w14:paraId="75F6212F" w14:textId="77777777" w:rsidTr="0095618C">
        <w:trPr>
          <w:trHeight w:val="454"/>
        </w:trPr>
        <w:tc>
          <w:tcPr>
            <w:tcW w:w="1248" w:type="pct"/>
            <w:vAlign w:val="top"/>
          </w:tcPr>
          <w:p w14:paraId="6BC7F703" w14:textId="022CB4BD" w:rsidR="0095618C" w:rsidRPr="00AF35C0" w:rsidRDefault="0095618C" w:rsidP="0095618C">
            <w:pPr>
              <w:pStyle w:val="UrbisTableText"/>
            </w:pPr>
            <w:r w:rsidRPr="00AF35C0">
              <w:t>PBSA Supply Benchmark (2016)*</w:t>
            </w:r>
          </w:p>
        </w:tc>
        <w:tc>
          <w:tcPr>
            <w:tcW w:w="3752" w:type="pct"/>
            <w:gridSpan w:val="4"/>
            <w:vAlign w:val="center"/>
          </w:tcPr>
          <w:p w14:paraId="715C1DF5" w14:textId="2EA7FDBD" w:rsidR="0095618C" w:rsidRPr="00AF35C0" w:rsidRDefault="0095618C" w:rsidP="0095618C">
            <w:pPr>
              <w:pStyle w:val="UrbisTableText"/>
            </w:pPr>
            <w:r w:rsidRPr="00AF35C0">
              <w:t>4.</w:t>
            </w:r>
            <w:r>
              <w:t>0</w:t>
            </w:r>
            <w:r w:rsidRPr="00AF35C0">
              <w:t xml:space="preserve"> students per bed</w:t>
            </w:r>
          </w:p>
        </w:tc>
      </w:tr>
      <w:tr w:rsidR="008B7D1D" w:rsidRPr="00AF35C0" w14:paraId="7BFD8F1B"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top"/>
          </w:tcPr>
          <w:p w14:paraId="2EA61C2D" w14:textId="77777777" w:rsidR="008B7D1D" w:rsidRPr="00AF35C0" w:rsidRDefault="008B7D1D" w:rsidP="00412B3B">
            <w:pPr>
              <w:pStyle w:val="UrbisTableText"/>
              <w:rPr>
                <w:b/>
              </w:rPr>
            </w:pPr>
            <w:r w:rsidRPr="00AF35C0">
              <w:rPr>
                <w:b/>
              </w:rPr>
              <w:t>PBSA Development</w:t>
            </w:r>
          </w:p>
        </w:tc>
        <w:tc>
          <w:tcPr>
            <w:tcW w:w="3752" w:type="pct"/>
            <w:gridSpan w:val="4"/>
            <w:vAlign w:val="top"/>
          </w:tcPr>
          <w:p w14:paraId="3593A3BE" w14:textId="77777777" w:rsidR="008B7D1D" w:rsidRPr="00AF35C0" w:rsidRDefault="008B7D1D" w:rsidP="00412B3B">
            <w:pPr>
              <w:pStyle w:val="ListBullet"/>
              <w:numPr>
                <w:ilvl w:val="0"/>
                <w:numId w:val="0"/>
              </w:numPr>
              <w:ind w:left="360" w:hanging="360"/>
            </w:pPr>
          </w:p>
        </w:tc>
      </w:tr>
      <w:tr w:rsidR="008B7D1D" w:rsidRPr="00AF35C0" w14:paraId="39DA831C" w14:textId="77777777" w:rsidTr="00412B3B">
        <w:trPr>
          <w:trHeight w:val="454"/>
        </w:trPr>
        <w:tc>
          <w:tcPr>
            <w:tcW w:w="1248" w:type="pct"/>
            <w:vAlign w:val="top"/>
          </w:tcPr>
          <w:p w14:paraId="4967EBE7" w14:textId="77777777" w:rsidR="008B7D1D" w:rsidRPr="00AF35C0" w:rsidRDefault="008B7D1D" w:rsidP="00412B3B">
            <w:pPr>
              <w:pStyle w:val="UrbisTableText"/>
            </w:pPr>
            <w:r w:rsidRPr="00AF35C0">
              <w:t>Pipeline</w:t>
            </w:r>
          </w:p>
        </w:tc>
        <w:tc>
          <w:tcPr>
            <w:tcW w:w="3752" w:type="pct"/>
            <w:gridSpan w:val="4"/>
            <w:vAlign w:val="top"/>
          </w:tcPr>
          <w:p w14:paraId="32D1E8BE" w14:textId="77777777" w:rsidR="008B7D1D" w:rsidRPr="00AF35C0" w:rsidRDefault="008B7D1D" w:rsidP="00412B3B">
            <w:pPr>
              <w:pStyle w:val="ListBullet"/>
            </w:pPr>
            <w:r w:rsidRPr="00AF35C0">
              <w:t>The new scheme would almost double the student population living on the Belfield campus, bringing the number of bed spaces from 3,179 to 6,185 – or over 24% of the total UCD student population.</w:t>
            </w:r>
          </w:p>
        </w:tc>
      </w:tr>
      <w:tr w:rsidR="008B7D1D" w:rsidRPr="00AF35C0" w14:paraId="1D10F83B"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top"/>
          </w:tcPr>
          <w:p w14:paraId="0EE4AAF5" w14:textId="77777777" w:rsidR="008B7D1D" w:rsidRPr="00AF35C0" w:rsidRDefault="008B7D1D" w:rsidP="00412B3B">
            <w:pPr>
              <w:pStyle w:val="UrbisTableText"/>
            </w:pPr>
            <w:r w:rsidRPr="00AF35C0">
              <w:t>Challenges</w:t>
            </w:r>
          </w:p>
        </w:tc>
        <w:tc>
          <w:tcPr>
            <w:tcW w:w="3752" w:type="pct"/>
            <w:gridSpan w:val="4"/>
            <w:vAlign w:val="top"/>
          </w:tcPr>
          <w:p w14:paraId="757F2E0D" w14:textId="77777777" w:rsidR="008B7D1D" w:rsidRPr="00AF35C0" w:rsidRDefault="008B7D1D" w:rsidP="00412B3B">
            <w:pPr>
              <w:pStyle w:val="ListBullet"/>
            </w:pPr>
            <w:r w:rsidRPr="00AF35C0">
              <w:t>Funding is a fundamental issue for universities that wish to construct campus residences, as they are subject to constraints on the amount of funds they can borrow.</w:t>
            </w:r>
          </w:p>
          <w:p w14:paraId="2B1699A4" w14:textId="77777777" w:rsidR="008B7D1D" w:rsidRPr="00AF35C0" w:rsidRDefault="008B7D1D" w:rsidP="00412B3B">
            <w:pPr>
              <w:pStyle w:val="ListBullet"/>
            </w:pPr>
            <w:r w:rsidRPr="00AF35C0">
              <w:t>The university had to increase some rents by 7% in 2016 to help fund refurbishments of older accommodation and to invest in new accommodation</w:t>
            </w:r>
          </w:p>
        </w:tc>
      </w:tr>
      <w:tr w:rsidR="008B7D1D" w:rsidRPr="00AF35C0" w14:paraId="6286F188" w14:textId="77777777" w:rsidTr="00412B3B">
        <w:trPr>
          <w:trHeight w:val="454"/>
        </w:trPr>
        <w:tc>
          <w:tcPr>
            <w:tcW w:w="1248" w:type="pct"/>
            <w:vAlign w:val="top"/>
          </w:tcPr>
          <w:p w14:paraId="2F0FA622" w14:textId="77777777" w:rsidR="008B7D1D" w:rsidRPr="00AF35C0" w:rsidRDefault="008B7D1D" w:rsidP="00412B3B">
            <w:pPr>
              <w:pStyle w:val="UrbisTableText"/>
            </w:pPr>
            <w:r w:rsidRPr="00AF35C0">
              <w:t>Options</w:t>
            </w:r>
          </w:p>
        </w:tc>
        <w:tc>
          <w:tcPr>
            <w:tcW w:w="3752" w:type="pct"/>
            <w:gridSpan w:val="4"/>
            <w:vAlign w:val="top"/>
          </w:tcPr>
          <w:p w14:paraId="066530C2" w14:textId="77777777" w:rsidR="008B7D1D" w:rsidRPr="00AF35C0" w:rsidRDefault="008B7D1D" w:rsidP="00412B3B">
            <w:pPr>
              <w:pStyle w:val="ListBullet"/>
            </w:pPr>
            <w:r w:rsidRPr="00AF35C0">
              <w:t>The University is looking at a range of options to raise the 300 million pounds required to develop the 3,000 new beds.  Options being considered include:</w:t>
            </w:r>
          </w:p>
          <w:p w14:paraId="730C441C" w14:textId="77777777" w:rsidR="008B7D1D" w:rsidRPr="00AF35C0" w:rsidRDefault="008B7D1D" w:rsidP="00412B3B">
            <w:pPr>
              <w:pStyle w:val="ListBullet"/>
            </w:pPr>
            <w:r w:rsidRPr="00AF35C0">
              <w:t>Developing themselves using existing capital and borrowing money including from the Housing Finance Agency at a reduced interest rate</w:t>
            </w:r>
          </w:p>
          <w:p w14:paraId="389DEADF" w14:textId="77777777" w:rsidR="008B7D1D" w:rsidRPr="00AF35C0" w:rsidRDefault="008B7D1D" w:rsidP="00412B3B">
            <w:pPr>
              <w:pStyle w:val="ListBullet"/>
            </w:pPr>
            <w:r w:rsidRPr="00AF35C0">
              <w:lastRenderedPageBreak/>
              <w:t>Seeking funding from industry in private public partnerships</w:t>
            </w:r>
          </w:p>
          <w:p w14:paraId="1D483ADD" w14:textId="77777777" w:rsidR="008B7D1D" w:rsidRPr="00AF35C0" w:rsidRDefault="008B7D1D" w:rsidP="00412B3B">
            <w:pPr>
              <w:pStyle w:val="ListBullet"/>
            </w:pPr>
            <w:r w:rsidRPr="00AF35C0">
              <w:t xml:space="preserve">Seeking philanthropic donations </w:t>
            </w:r>
          </w:p>
          <w:p w14:paraId="7706FF8E" w14:textId="77777777" w:rsidR="008B7D1D" w:rsidRPr="00AF35C0" w:rsidRDefault="008B7D1D" w:rsidP="00412B3B">
            <w:pPr>
              <w:pStyle w:val="ListBullet"/>
            </w:pPr>
            <w:r w:rsidRPr="00AF35C0">
              <w:t>Exchequer funding from the Government.</w:t>
            </w:r>
          </w:p>
        </w:tc>
      </w:tr>
      <w:tr w:rsidR="008B7D1D" w:rsidRPr="00AF35C0" w14:paraId="3DD63DB0"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top"/>
          </w:tcPr>
          <w:p w14:paraId="6DECCD7D" w14:textId="77777777" w:rsidR="008B7D1D" w:rsidRPr="00AF35C0" w:rsidRDefault="008B7D1D" w:rsidP="00412B3B">
            <w:pPr>
              <w:pStyle w:val="UrbisTableText"/>
            </w:pPr>
            <w:r w:rsidRPr="00AF35C0">
              <w:lastRenderedPageBreak/>
              <w:t>Investment Decisions</w:t>
            </w:r>
          </w:p>
        </w:tc>
        <w:tc>
          <w:tcPr>
            <w:tcW w:w="3752" w:type="pct"/>
            <w:gridSpan w:val="4"/>
            <w:vAlign w:val="top"/>
          </w:tcPr>
          <w:p w14:paraId="30942182" w14:textId="77777777" w:rsidR="008B7D1D" w:rsidRPr="00AF35C0" w:rsidRDefault="008B7D1D" w:rsidP="00412B3B">
            <w:pPr>
              <w:pStyle w:val="ListBullet"/>
            </w:pPr>
            <w:r w:rsidRPr="00AF35C0">
              <w:t>It is understood that the university will look to a mix of the above funding sources to develop the 3,000 beds.</w:t>
            </w:r>
          </w:p>
        </w:tc>
      </w:tr>
      <w:tr w:rsidR="008B7D1D" w:rsidRPr="00AF35C0" w14:paraId="6A67E6C7" w14:textId="77777777" w:rsidTr="00412B3B">
        <w:trPr>
          <w:trHeight w:val="454"/>
        </w:trPr>
        <w:tc>
          <w:tcPr>
            <w:tcW w:w="1248" w:type="pct"/>
            <w:vAlign w:val="top"/>
          </w:tcPr>
          <w:p w14:paraId="5F094B06" w14:textId="77777777" w:rsidR="008B7D1D" w:rsidRPr="00AF35C0" w:rsidRDefault="008B7D1D" w:rsidP="00412B3B">
            <w:pPr>
              <w:pStyle w:val="UrbisTableText"/>
              <w:rPr>
                <w:b/>
              </w:rPr>
            </w:pPr>
            <w:r w:rsidRPr="00AF35C0">
              <w:rPr>
                <w:b/>
              </w:rPr>
              <w:t>Operation</w:t>
            </w:r>
          </w:p>
        </w:tc>
        <w:tc>
          <w:tcPr>
            <w:tcW w:w="3752" w:type="pct"/>
            <w:gridSpan w:val="4"/>
            <w:vAlign w:val="top"/>
          </w:tcPr>
          <w:p w14:paraId="029006F7" w14:textId="77777777" w:rsidR="008B7D1D" w:rsidRPr="00AF35C0" w:rsidRDefault="008B7D1D" w:rsidP="00412B3B">
            <w:pPr>
              <w:pStyle w:val="ListBullet"/>
              <w:numPr>
                <w:ilvl w:val="0"/>
                <w:numId w:val="0"/>
              </w:numPr>
              <w:ind w:left="360" w:hanging="360"/>
            </w:pPr>
          </w:p>
        </w:tc>
      </w:tr>
      <w:tr w:rsidR="008B7D1D" w:rsidRPr="00AF35C0" w14:paraId="44AA2A31"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top"/>
          </w:tcPr>
          <w:p w14:paraId="2F0D5137" w14:textId="77777777" w:rsidR="008B7D1D" w:rsidRPr="00AF35C0" w:rsidRDefault="008B7D1D" w:rsidP="00412B3B">
            <w:pPr>
              <w:pStyle w:val="UrbisTableText"/>
            </w:pPr>
            <w:r w:rsidRPr="00AF35C0">
              <w:t>Facilities Management</w:t>
            </w:r>
          </w:p>
        </w:tc>
        <w:tc>
          <w:tcPr>
            <w:tcW w:w="3752" w:type="pct"/>
            <w:gridSpan w:val="4"/>
            <w:vAlign w:val="top"/>
          </w:tcPr>
          <w:p w14:paraId="2CF16B32" w14:textId="0392A890" w:rsidR="008B7D1D" w:rsidRPr="00AF35C0" w:rsidRDefault="008B7D1D" w:rsidP="00412B3B">
            <w:pPr>
              <w:pStyle w:val="ListBullet"/>
            </w:pPr>
            <w:r w:rsidRPr="00AF35C0">
              <w:t xml:space="preserve">The UCD residences are </w:t>
            </w:r>
            <w:r w:rsidR="000C2391" w:rsidRPr="00AF35C0">
              <w:t>managed by the university</w:t>
            </w:r>
            <w:r w:rsidRPr="00AF35C0">
              <w:t xml:space="preserve"> </w:t>
            </w:r>
          </w:p>
        </w:tc>
      </w:tr>
      <w:tr w:rsidR="008B7D1D" w:rsidRPr="00AF35C0" w14:paraId="565283F2" w14:textId="77777777" w:rsidTr="00412B3B">
        <w:trPr>
          <w:trHeight w:val="454"/>
        </w:trPr>
        <w:tc>
          <w:tcPr>
            <w:tcW w:w="1248" w:type="pct"/>
            <w:vAlign w:val="top"/>
          </w:tcPr>
          <w:p w14:paraId="4F216926" w14:textId="77777777" w:rsidR="008B7D1D" w:rsidRPr="00AF35C0" w:rsidRDefault="008B7D1D" w:rsidP="00412B3B">
            <w:pPr>
              <w:pStyle w:val="UrbisTableText"/>
            </w:pPr>
            <w:r w:rsidRPr="00AF35C0">
              <w:t>Student Services</w:t>
            </w:r>
          </w:p>
        </w:tc>
        <w:tc>
          <w:tcPr>
            <w:tcW w:w="3752" w:type="pct"/>
            <w:gridSpan w:val="4"/>
            <w:vAlign w:val="top"/>
          </w:tcPr>
          <w:p w14:paraId="4FCBBE5B" w14:textId="2A49B75C" w:rsidR="008B7D1D" w:rsidRPr="00AF35C0" w:rsidRDefault="000C2391" w:rsidP="00412B3B">
            <w:pPr>
              <w:pStyle w:val="ListBullet"/>
            </w:pPr>
            <w:r w:rsidRPr="00AF35C0">
              <w:t>The UCD residences are operated by the university</w:t>
            </w:r>
          </w:p>
        </w:tc>
      </w:tr>
      <w:tr w:rsidR="008B7D1D" w:rsidRPr="00AF35C0" w14:paraId="55CBDCEE" w14:textId="77777777" w:rsidTr="00412B3B">
        <w:trPr>
          <w:cnfStyle w:val="000000100000" w:firstRow="0" w:lastRow="0" w:firstColumn="0" w:lastColumn="0" w:oddVBand="0" w:evenVBand="0" w:oddHBand="1" w:evenHBand="0" w:firstRowFirstColumn="0" w:firstRowLastColumn="0" w:lastRowFirstColumn="0" w:lastRowLastColumn="0"/>
          <w:trHeight w:val="454"/>
        </w:trPr>
        <w:tc>
          <w:tcPr>
            <w:tcW w:w="1248" w:type="pct"/>
            <w:vAlign w:val="top"/>
          </w:tcPr>
          <w:p w14:paraId="369CC16B" w14:textId="77777777" w:rsidR="008B7D1D" w:rsidRPr="00AF35C0" w:rsidRDefault="008B7D1D" w:rsidP="00412B3B">
            <w:pPr>
              <w:pStyle w:val="UrbisTableText"/>
              <w:rPr>
                <w:b/>
              </w:rPr>
            </w:pPr>
            <w:r w:rsidRPr="00AF35C0">
              <w:rPr>
                <w:b/>
              </w:rPr>
              <w:t>Accommodation Strategy</w:t>
            </w:r>
          </w:p>
        </w:tc>
        <w:tc>
          <w:tcPr>
            <w:tcW w:w="3752" w:type="pct"/>
            <w:gridSpan w:val="4"/>
            <w:vAlign w:val="top"/>
          </w:tcPr>
          <w:p w14:paraId="36B4EBEE" w14:textId="77777777" w:rsidR="008B7D1D" w:rsidRPr="00AF35C0" w:rsidRDefault="008B7D1D" w:rsidP="00412B3B">
            <w:pPr>
              <w:pStyle w:val="ListBullet"/>
              <w:numPr>
                <w:ilvl w:val="0"/>
                <w:numId w:val="0"/>
              </w:numPr>
              <w:ind w:left="360" w:hanging="360"/>
            </w:pPr>
          </w:p>
        </w:tc>
      </w:tr>
      <w:tr w:rsidR="008B7D1D" w:rsidRPr="00AF35C0" w14:paraId="076BB83F" w14:textId="77777777" w:rsidTr="00412B3B">
        <w:trPr>
          <w:trHeight w:val="454"/>
        </w:trPr>
        <w:tc>
          <w:tcPr>
            <w:tcW w:w="1248" w:type="pct"/>
            <w:vAlign w:val="top"/>
          </w:tcPr>
          <w:p w14:paraId="08E77DA4" w14:textId="77777777" w:rsidR="008B7D1D" w:rsidRPr="00AF35C0" w:rsidRDefault="008B7D1D" w:rsidP="00412B3B">
            <w:pPr>
              <w:pStyle w:val="UrbisTableText"/>
            </w:pPr>
            <w:r w:rsidRPr="00AF35C0">
              <w:t>Allocation Strategy</w:t>
            </w:r>
          </w:p>
        </w:tc>
        <w:tc>
          <w:tcPr>
            <w:tcW w:w="3752" w:type="pct"/>
            <w:gridSpan w:val="4"/>
            <w:vAlign w:val="top"/>
          </w:tcPr>
          <w:p w14:paraId="33CBB4A0" w14:textId="77777777" w:rsidR="008B7D1D" w:rsidRPr="00AF35C0" w:rsidRDefault="008B7D1D" w:rsidP="00412B3B">
            <w:r w:rsidRPr="00AF35C0">
              <w:t>University College Dublin reserves a certain number of beds for priority students. The allocation strategy was as follows:</w:t>
            </w:r>
          </w:p>
          <w:p w14:paraId="28DD32DF" w14:textId="77777777" w:rsidR="008B7D1D" w:rsidRPr="00AF35C0" w:rsidRDefault="008B7D1D" w:rsidP="00412B3B">
            <w:pPr>
              <w:pStyle w:val="ListBullet"/>
            </w:pPr>
            <w:r w:rsidRPr="00AF35C0">
              <w:t>1,049 beds reserved for first-year students, 1,376 for international students and just over 300 for scholarship students, those with disabilities and residential assistants</w:t>
            </w:r>
          </w:p>
          <w:p w14:paraId="48F55932" w14:textId="77777777" w:rsidR="008B7D1D" w:rsidRPr="00AF35C0" w:rsidRDefault="008B7D1D" w:rsidP="00412B3B">
            <w:pPr>
              <w:pStyle w:val="ListBullet"/>
            </w:pPr>
            <w:r w:rsidRPr="00AF35C0">
              <w:t>The university has expressed desire to have a better accommodation mix with seniors and juniors living together on campus, fostering a self-supporting student community.</w:t>
            </w:r>
          </w:p>
        </w:tc>
      </w:tr>
    </w:tbl>
    <w:p w14:paraId="2C80A5A0" w14:textId="77777777" w:rsidR="0095618C" w:rsidRPr="00AF35C0" w:rsidRDefault="0095618C" w:rsidP="0095618C">
      <w:pPr>
        <w:spacing w:after="0"/>
        <w:rPr>
          <w:sz w:val="16"/>
          <w:szCs w:val="16"/>
        </w:rPr>
      </w:pPr>
      <w:r w:rsidRPr="00AF35C0">
        <w:rPr>
          <w:sz w:val="16"/>
          <w:szCs w:val="16"/>
        </w:rPr>
        <w:t>Note: * Total students divided by total beds.</w:t>
      </w:r>
    </w:p>
    <w:p w14:paraId="4A87FDA3" w14:textId="77777777" w:rsidR="008B7D1D" w:rsidRPr="00AF0C64" w:rsidRDefault="008B7D1D" w:rsidP="008B7D1D">
      <w:pPr>
        <w:pStyle w:val="ListBullet2"/>
        <w:numPr>
          <w:ilvl w:val="0"/>
          <w:numId w:val="0"/>
        </w:numPr>
        <w:rPr>
          <w:sz w:val="16"/>
          <w:szCs w:val="16"/>
        </w:rPr>
      </w:pPr>
      <w:r w:rsidRPr="00AF35C0">
        <w:rPr>
          <w:sz w:val="16"/>
          <w:szCs w:val="16"/>
        </w:rPr>
        <w:t>Source: Urbis</w:t>
      </w:r>
    </w:p>
    <w:p w14:paraId="5E1A2B42" w14:textId="77777777" w:rsidR="008B7D1D" w:rsidRDefault="008B7D1D" w:rsidP="003875C1"/>
    <w:p w14:paraId="2CFA6309" w14:textId="77777777" w:rsidR="008B7D1D" w:rsidRDefault="008B7D1D" w:rsidP="003875C1"/>
    <w:p w14:paraId="1CB624DE" w14:textId="77777777" w:rsidR="008B7D1D" w:rsidRPr="00B956E5" w:rsidRDefault="008B7D1D" w:rsidP="003875C1">
      <w:pPr>
        <w:sectPr w:rsidR="008B7D1D" w:rsidRPr="00B956E5" w:rsidSect="000C2391">
          <w:pgSz w:w="11906" w:h="16838" w:code="9"/>
          <w:pgMar w:top="1418" w:right="1134" w:bottom="1418" w:left="1134" w:header="709" w:footer="284" w:gutter="0"/>
          <w:cols w:space="708"/>
          <w:docGrid w:linePitch="360"/>
        </w:sectPr>
      </w:pPr>
    </w:p>
    <w:bookmarkEnd w:id="122"/>
    <w:p w14:paraId="12B10EE6" w14:textId="77777777" w:rsidR="003875C1" w:rsidRPr="003875C1" w:rsidRDefault="003875C1" w:rsidP="001503A0"/>
    <w:sectPr w:rsidR="003875C1" w:rsidRPr="003875C1" w:rsidSect="00F07959">
      <w:headerReference w:type="even" r:id="rId83"/>
      <w:headerReference w:type="default" r:id="rId84"/>
      <w:footerReference w:type="even" r:id="rId85"/>
      <w:footerReference w:type="default" r:id="rId86"/>
      <w:pgSz w:w="11906" w:h="16838" w:code="9"/>
      <w:pgMar w:top="1134" w:right="1134" w:bottom="1418"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BEFEFE" w14:textId="77777777" w:rsidR="00304503" w:rsidRDefault="00304503" w:rsidP="00275DED">
      <w:r>
        <w:separator/>
      </w:r>
    </w:p>
  </w:endnote>
  <w:endnote w:type="continuationSeparator" w:id="0">
    <w:p w14:paraId="4FE92A99" w14:textId="77777777" w:rsidR="00304503" w:rsidRDefault="00304503" w:rsidP="00275D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Flama Cond Bold">
    <w:altName w:val="Times New Roman"/>
    <w:charset w:val="00"/>
    <w:family w:val="auto"/>
    <w:pitch w:val="variable"/>
    <w:sig w:usb0="800000EF" w:usb1="4000204A" w:usb2="00000000" w:usb3="00000000" w:csb0="00000001" w:csb1="00000000"/>
  </w:font>
  <w:font w:name="Helvetica Neue Light">
    <w:altName w:val="Arial"/>
    <w:charset w:val="00"/>
    <w:family w:val="auto"/>
    <w:pitch w:val="variable"/>
    <w:sig w:usb0="00000003" w:usb1="00000000" w:usb2="00000000" w:usb3="00000000" w:csb0="00000001" w:csb1="00000000"/>
  </w:font>
  <w:font w:name="Gotham-Bold">
    <w:altName w:val="Swis721 Blk BT"/>
    <w:charset w:val="00"/>
    <w:family w:val="auto"/>
    <w:pitch w:val="variable"/>
    <w:sig w:usb0="8000002F" w:usb1="00000048" w:usb2="00000000" w:usb3="00000000" w:csb0="00000001" w:csb1="00000000"/>
  </w:font>
  <w:font w:name="Gotham-Light">
    <w:altName w:val="Century"/>
    <w:charset w:val="00"/>
    <w:family w:val="auto"/>
    <w:pitch w:val="variable"/>
    <w:sig w:usb0="8000002F" w:usb1="00000048" w:usb2="00000000" w:usb3="00000000" w:csb0="00000001" w:csb1="00000000"/>
  </w:font>
  <w:font w:name="Tahoma">
    <w:panose1 w:val="020B0604030504040204"/>
    <w:charset w:val="00"/>
    <w:family w:val="swiss"/>
    <w:pitch w:val="variable"/>
    <w:sig w:usb0="E1002EFF" w:usb1="C000605B" w:usb2="00000029" w:usb3="00000000" w:csb0="000101FF" w:csb1="00000000"/>
    <w:embedRegular r:id="rId1" w:fontKey="{0C681071-B70E-4F30-B4DB-9FF86BEDE5F9}"/>
  </w:font>
  <w:font w:name="SimHei">
    <w:altName w:val="黑体"/>
    <w:panose1 w:val="0201060003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Ind w:w="5" w:type="dxa"/>
      <w:tblLayout w:type="fixed"/>
      <w:tblCellMar>
        <w:left w:w="0" w:type="dxa"/>
        <w:right w:w="0" w:type="dxa"/>
      </w:tblCellMar>
      <w:tblLook w:val="00A0" w:firstRow="1" w:lastRow="0" w:firstColumn="1" w:lastColumn="0" w:noHBand="0" w:noVBand="0"/>
    </w:tblPr>
    <w:tblGrid>
      <w:gridCol w:w="4911"/>
      <w:gridCol w:w="141"/>
      <w:gridCol w:w="4586"/>
    </w:tblGrid>
    <w:tr w:rsidR="00304503" w14:paraId="4874238A" w14:textId="77777777" w:rsidTr="00383FBD">
      <w:trPr>
        <w:trHeight w:val="288"/>
      </w:trPr>
      <w:tc>
        <w:tcPr>
          <w:tcW w:w="4965" w:type="dxa"/>
          <w:vAlign w:val="bottom"/>
        </w:tcPr>
        <w:p w14:paraId="08E78F83" w14:textId="331E83A9" w:rsidR="00304503" w:rsidRPr="00B2739A" w:rsidRDefault="00304503" w:rsidP="0046739A">
          <w:pPr>
            <w:pStyle w:val="FooterSectionName"/>
          </w:pPr>
          <w:r w:rsidRPr="00BB303D">
            <w:fldChar w:fldCharType="begin"/>
          </w:r>
          <w:r w:rsidRPr="00BB303D">
            <w:instrText xml:space="preserve"> PAGE </w:instrText>
          </w:r>
          <w:r w:rsidRPr="00BB303D">
            <w:fldChar w:fldCharType="separate"/>
          </w:r>
          <w:r>
            <w:rPr>
              <w:noProof/>
            </w:rPr>
            <w:t>1</w:t>
          </w:r>
          <w:r w:rsidRPr="00BB303D">
            <w:fldChar w:fldCharType="end"/>
          </w:r>
          <w:r>
            <w:t xml:space="preserve"> </w:t>
          </w:r>
          <w:r w:rsidRPr="00851745">
            <w:rPr>
              <w:rStyle w:val="SectionNameLeftChar"/>
              <w:rFonts w:eastAsiaTheme="minorEastAsia"/>
            </w:rPr>
            <w:fldChar w:fldCharType="begin"/>
          </w:r>
          <w:r w:rsidRPr="00851745">
            <w:rPr>
              <w:rStyle w:val="SectionNameLeftChar"/>
              <w:rFonts w:eastAsiaTheme="minorEastAsia"/>
            </w:rPr>
            <w:instrText xml:space="preserve"> STYLEREF  "Executive Summary"  \* MERGEFORMAT </w:instrText>
          </w:r>
          <w:r w:rsidRPr="00851745">
            <w:rPr>
              <w:rStyle w:val="SectionNameLeftChar"/>
              <w:rFonts w:eastAsiaTheme="minorEastAsia"/>
            </w:rPr>
            <w:fldChar w:fldCharType="separate"/>
          </w:r>
          <w:r w:rsidRPr="00B720A3">
            <w:rPr>
              <w:rStyle w:val="SectionNameLeftChar"/>
              <w:rFonts w:eastAsiaTheme="minorEastAsia"/>
              <w:b/>
              <w:bCs/>
              <w:noProof/>
              <w:lang w:val="en-US"/>
            </w:rPr>
            <w:t>Executive Summary</w:t>
          </w:r>
          <w:r w:rsidRPr="00851745">
            <w:rPr>
              <w:rStyle w:val="SectionNameLeftChar"/>
              <w:rFonts w:eastAsiaTheme="minorEastAsia"/>
            </w:rPr>
            <w:fldChar w:fldCharType="end"/>
          </w:r>
        </w:p>
      </w:tc>
      <w:tc>
        <w:tcPr>
          <w:tcW w:w="142" w:type="dxa"/>
          <w:vAlign w:val="bottom"/>
        </w:tcPr>
        <w:p w14:paraId="3679558E" w14:textId="77777777" w:rsidR="00304503" w:rsidRDefault="00304503">
          <w:pPr>
            <w:pStyle w:val="Footer"/>
            <w:ind w:right="17"/>
            <w:jc w:val="right"/>
          </w:pPr>
        </w:p>
      </w:tc>
      <w:tc>
        <w:tcPr>
          <w:tcW w:w="4636" w:type="dxa"/>
          <w:vAlign w:val="bottom"/>
        </w:tcPr>
        <w:p w14:paraId="67D3EE91" w14:textId="04F9E554" w:rsidR="00304503" w:rsidRDefault="00304503" w:rsidP="0046739A">
          <w:pPr>
            <w:pStyle w:val="FooterFileName"/>
            <w:jc w:val="right"/>
          </w:pPr>
          <w:r w:rsidRPr="00CC21AB">
            <w:t>URBIS</w:t>
          </w:r>
          <w:r w:rsidRPr="00B2739A">
            <w:rPr>
              <w:color w:val="7F7F7F"/>
            </w:rPr>
            <w:br/>
          </w:r>
          <w:r w:rsidR="0056545F">
            <w:fldChar w:fldCharType="begin"/>
          </w:r>
          <w:r w:rsidR="0056545F">
            <w:instrText xml:space="preserve"> DocVariable "ReportTitle" </w:instrText>
          </w:r>
          <w:r w:rsidR="0056545F">
            <w:fldChar w:fldCharType="separate"/>
          </w:r>
          <w:r>
            <w:t>Regional Student Accommodation Assessment</w:t>
          </w:r>
          <w:r w:rsidR="0056545F">
            <w:fldChar w:fldCharType="end"/>
          </w:r>
        </w:p>
      </w:tc>
    </w:tr>
  </w:tbl>
  <w:p w14:paraId="2A84506F" w14:textId="77777777" w:rsidR="00304503" w:rsidRDefault="00304503">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Ind w:w="5" w:type="dxa"/>
      <w:tblLayout w:type="fixed"/>
      <w:tblCellMar>
        <w:left w:w="0" w:type="dxa"/>
        <w:right w:w="0" w:type="dxa"/>
      </w:tblCellMar>
      <w:tblLook w:val="00A0" w:firstRow="1" w:lastRow="0" w:firstColumn="1" w:lastColumn="0" w:noHBand="0" w:noVBand="0"/>
    </w:tblPr>
    <w:tblGrid>
      <w:gridCol w:w="7197"/>
      <w:gridCol w:w="206"/>
      <w:gridCol w:w="6720"/>
    </w:tblGrid>
    <w:tr w:rsidR="00304503" w14:paraId="0277D86B" w14:textId="77777777" w:rsidTr="00096FF7">
      <w:trPr>
        <w:trHeight w:val="288"/>
      </w:trPr>
      <w:tc>
        <w:tcPr>
          <w:tcW w:w="4965" w:type="dxa"/>
          <w:vAlign w:val="bottom"/>
        </w:tcPr>
        <w:p w14:paraId="5B0D77C7" w14:textId="0D101767" w:rsidR="00304503" w:rsidRPr="00B2739A" w:rsidRDefault="00304503" w:rsidP="007A26CA">
          <w:pPr>
            <w:pStyle w:val="PageNumber"/>
          </w:pPr>
          <w:r w:rsidRPr="00BB303D">
            <w:fldChar w:fldCharType="begin"/>
          </w:r>
          <w:r w:rsidRPr="00BB303D">
            <w:instrText xml:space="preserve"> PAGE </w:instrText>
          </w:r>
          <w:r w:rsidRPr="00BB303D">
            <w:fldChar w:fldCharType="separate"/>
          </w:r>
          <w:r w:rsidR="0056545F">
            <w:rPr>
              <w:noProof/>
            </w:rPr>
            <w:t>4</w:t>
          </w:r>
          <w:r w:rsidRPr="00BB303D">
            <w:fldChar w:fldCharType="end"/>
          </w:r>
          <w:r>
            <w:t xml:space="preserve"> </w:t>
          </w:r>
          <w:r w:rsidRPr="00881588">
            <w:rPr>
              <w:rStyle w:val="FooterSectionNameChar"/>
            </w:rPr>
            <w:fldChar w:fldCharType="begin"/>
          </w:r>
          <w:r w:rsidRPr="00881588">
            <w:rPr>
              <w:rStyle w:val="FooterSectionNameChar"/>
            </w:rPr>
            <w:instrText xml:space="preserve"> STYLEREF  "Heading 1"  \* MERGEFORMAT </w:instrText>
          </w:r>
          <w:r w:rsidRPr="00881588">
            <w:rPr>
              <w:rStyle w:val="FooterSectionNameChar"/>
            </w:rPr>
            <w:fldChar w:fldCharType="separate"/>
          </w:r>
          <w:r w:rsidR="0056545F">
            <w:rPr>
              <w:rStyle w:val="FooterSectionNameChar"/>
              <w:noProof/>
            </w:rPr>
            <w:t>Literature Review</w:t>
          </w:r>
          <w:r w:rsidRPr="00881588">
            <w:rPr>
              <w:rStyle w:val="FooterSectionNameChar"/>
            </w:rPr>
            <w:fldChar w:fldCharType="end"/>
          </w:r>
          <w:r w:rsidRPr="00B2739A">
            <w:t xml:space="preserve"> </w:t>
          </w:r>
        </w:p>
      </w:tc>
      <w:tc>
        <w:tcPr>
          <w:tcW w:w="142" w:type="dxa"/>
          <w:vAlign w:val="bottom"/>
        </w:tcPr>
        <w:p w14:paraId="2EB8E9FB" w14:textId="77777777" w:rsidR="00304503" w:rsidRDefault="00304503" w:rsidP="00C0563D">
          <w:pPr>
            <w:pStyle w:val="Footer"/>
            <w:ind w:right="17"/>
            <w:jc w:val="right"/>
          </w:pPr>
        </w:p>
      </w:tc>
      <w:tc>
        <w:tcPr>
          <w:tcW w:w="4636" w:type="dxa"/>
          <w:vAlign w:val="bottom"/>
        </w:tcPr>
        <w:p w14:paraId="06F5101D" w14:textId="6616518C" w:rsidR="00304503" w:rsidRDefault="00304503" w:rsidP="00D17B8C">
          <w:pPr>
            <w:pStyle w:val="FooterFileName"/>
            <w:jc w:val="right"/>
          </w:pPr>
          <w:r w:rsidRPr="00CC21AB">
            <w:t>URBIS</w:t>
          </w:r>
          <w:r w:rsidRPr="00B2739A">
            <w:rPr>
              <w:color w:val="7F7F7F"/>
            </w:rPr>
            <w:br/>
          </w:r>
          <w:r w:rsidR="0056545F">
            <w:fldChar w:fldCharType="begin"/>
          </w:r>
          <w:r w:rsidR="0056545F">
            <w:instrText xml:space="preserve"> FILENAME   \* MERGEFORMAT </w:instrText>
          </w:r>
          <w:r w:rsidR="0056545F">
            <w:fldChar w:fldCharType="separate"/>
          </w:r>
          <w:r>
            <w:rPr>
              <w:noProof/>
            </w:rPr>
            <w:t>Regional Student Accommodation Analysis Report Final</w:t>
          </w:r>
          <w:r w:rsidR="0056545F">
            <w:rPr>
              <w:noProof/>
            </w:rPr>
            <w:fldChar w:fldCharType="end"/>
          </w:r>
        </w:p>
      </w:tc>
    </w:tr>
  </w:tbl>
  <w:p w14:paraId="4AB636F8" w14:textId="77777777" w:rsidR="00304503" w:rsidRDefault="00304503">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Ind w:w="5" w:type="dxa"/>
      <w:tblLayout w:type="fixed"/>
      <w:tblCellMar>
        <w:left w:w="0" w:type="dxa"/>
        <w:right w:w="0" w:type="dxa"/>
      </w:tblCellMar>
      <w:tblLook w:val="00A0" w:firstRow="1" w:lastRow="0" w:firstColumn="1" w:lastColumn="0" w:noHBand="0" w:noVBand="0"/>
    </w:tblPr>
    <w:tblGrid>
      <w:gridCol w:w="7197"/>
      <w:gridCol w:w="206"/>
      <w:gridCol w:w="6720"/>
    </w:tblGrid>
    <w:tr w:rsidR="00304503" w14:paraId="5E791B73" w14:textId="77777777" w:rsidTr="007A26CA">
      <w:trPr>
        <w:trHeight w:val="288"/>
      </w:trPr>
      <w:tc>
        <w:tcPr>
          <w:tcW w:w="4965" w:type="dxa"/>
          <w:vAlign w:val="bottom"/>
        </w:tcPr>
        <w:p w14:paraId="6290ECED" w14:textId="1060F1FB" w:rsidR="00304503" w:rsidRPr="00B2739A" w:rsidRDefault="00304503" w:rsidP="00D17B8C">
          <w:pPr>
            <w:pStyle w:val="FooterFileName"/>
            <w:rPr>
              <w:color w:val="7F7F7F"/>
            </w:rPr>
          </w:pPr>
          <w:r w:rsidRPr="00CC21AB">
            <w:t>URBIS</w:t>
          </w:r>
          <w:r w:rsidRPr="00B2739A">
            <w:rPr>
              <w:color w:val="7F7F7F"/>
            </w:rPr>
            <w:br/>
          </w:r>
          <w:r w:rsidR="0056545F">
            <w:fldChar w:fldCharType="begin"/>
          </w:r>
          <w:r w:rsidR="0056545F">
            <w:instrText xml:space="preserve"> FILENAME   \* MERGEFORMAT </w:instrText>
          </w:r>
          <w:r w:rsidR="0056545F">
            <w:fldChar w:fldCharType="separate"/>
          </w:r>
          <w:r>
            <w:rPr>
              <w:noProof/>
            </w:rPr>
            <w:t>Regional Student Accommodation Analysis Report Final</w:t>
          </w:r>
          <w:r w:rsidR="0056545F">
            <w:rPr>
              <w:noProof/>
            </w:rPr>
            <w:fldChar w:fldCharType="end"/>
          </w:r>
        </w:p>
      </w:tc>
      <w:tc>
        <w:tcPr>
          <w:tcW w:w="142" w:type="dxa"/>
          <w:vAlign w:val="bottom"/>
        </w:tcPr>
        <w:p w14:paraId="6CDE38BB" w14:textId="77777777" w:rsidR="00304503" w:rsidRDefault="00304503" w:rsidP="00C0563D">
          <w:pPr>
            <w:pStyle w:val="Footer"/>
            <w:ind w:right="17"/>
            <w:jc w:val="right"/>
          </w:pPr>
        </w:p>
      </w:tc>
      <w:tc>
        <w:tcPr>
          <w:tcW w:w="4636" w:type="dxa"/>
          <w:vAlign w:val="bottom"/>
        </w:tcPr>
        <w:p w14:paraId="243348B5" w14:textId="1FC1F580" w:rsidR="00304503" w:rsidRDefault="00304503" w:rsidP="007A26CA">
          <w:pPr>
            <w:pStyle w:val="PageNumber"/>
            <w:jc w:val="right"/>
          </w:pPr>
          <w:r w:rsidRPr="00881588">
            <w:rPr>
              <w:rStyle w:val="FooterSectionNameChar"/>
            </w:rPr>
            <w:fldChar w:fldCharType="begin"/>
          </w:r>
          <w:r w:rsidRPr="00881588">
            <w:rPr>
              <w:rStyle w:val="FooterSectionNameChar"/>
            </w:rPr>
            <w:instrText xml:space="preserve"> STYLEREF "Heading 1" \* MERGEFORMAT </w:instrText>
          </w:r>
          <w:r w:rsidRPr="00881588">
            <w:rPr>
              <w:rStyle w:val="FooterSectionNameChar"/>
            </w:rPr>
            <w:fldChar w:fldCharType="separate"/>
          </w:r>
          <w:r w:rsidR="0056545F">
            <w:rPr>
              <w:rStyle w:val="FooterSectionNameChar"/>
              <w:noProof/>
            </w:rPr>
            <w:t>Literature Review</w:t>
          </w:r>
          <w:r w:rsidRPr="00881588">
            <w:rPr>
              <w:rStyle w:val="FooterSectionNameChar"/>
            </w:rPr>
            <w:fldChar w:fldCharType="end"/>
          </w:r>
          <w:r>
            <w:t xml:space="preserve"> </w:t>
          </w:r>
          <w:r w:rsidRPr="00BB303D">
            <w:fldChar w:fldCharType="begin"/>
          </w:r>
          <w:r w:rsidRPr="00BB303D">
            <w:instrText xml:space="preserve"> PAGE </w:instrText>
          </w:r>
          <w:r w:rsidRPr="00BB303D">
            <w:fldChar w:fldCharType="separate"/>
          </w:r>
          <w:r w:rsidR="0056545F">
            <w:rPr>
              <w:noProof/>
            </w:rPr>
            <w:t>5</w:t>
          </w:r>
          <w:r w:rsidRPr="00BB303D">
            <w:fldChar w:fldCharType="end"/>
          </w:r>
        </w:p>
      </w:tc>
    </w:tr>
  </w:tbl>
  <w:p w14:paraId="671EE07E" w14:textId="77777777" w:rsidR="00304503" w:rsidRPr="00C538FA" w:rsidRDefault="00304503" w:rsidP="00C538FA">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Ind w:w="5" w:type="dxa"/>
      <w:tblLayout w:type="fixed"/>
      <w:tblCellMar>
        <w:left w:w="0" w:type="dxa"/>
        <w:right w:w="0" w:type="dxa"/>
      </w:tblCellMar>
      <w:tblLook w:val="00A0" w:firstRow="1" w:lastRow="0" w:firstColumn="1" w:lastColumn="0" w:noHBand="0" w:noVBand="0"/>
      <w:tblCaption w:val="Urbis Final Report"/>
      <w:tblDescription w:val="Footer - Regional Student Accommodation Analysis Report"/>
    </w:tblPr>
    <w:tblGrid>
      <w:gridCol w:w="4911"/>
      <w:gridCol w:w="141"/>
      <w:gridCol w:w="4586"/>
    </w:tblGrid>
    <w:tr w:rsidR="00304503" w14:paraId="7F8FAB74" w14:textId="77777777" w:rsidTr="000E33A6">
      <w:trPr>
        <w:trHeight w:val="288"/>
        <w:tblHeader/>
      </w:trPr>
      <w:tc>
        <w:tcPr>
          <w:tcW w:w="4965" w:type="dxa"/>
          <w:vAlign w:val="bottom"/>
        </w:tcPr>
        <w:p w14:paraId="1438732F" w14:textId="61A99E91" w:rsidR="00304503" w:rsidRPr="00B2739A" w:rsidRDefault="00304503" w:rsidP="007A26CA">
          <w:pPr>
            <w:pStyle w:val="PageNumber"/>
          </w:pPr>
          <w:r w:rsidRPr="00BB303D">
            <w:fldChar w:fldCharType="begin"/>
          </w:r>
          <w:r w:rsidRPr="00BB303D">
            <w:instrText xml:space="preserve"> PAGE </w:instrText>
          </w:r>
          <w:r w:rsidRPr="00BB303D">
            <w:fldChar w:fldCharType="separate"/>
          </w:r>
          <w:r w:rsidR="0056545F">
            <w:rPr>
              <w:noProof/>
            </w:rPr>
            <w:t>10</w:t>
          </w:r>
          <w:r w:rsidRPr="00BB303D">
            <w:fldChar w:fldCharType="end"/>
          </w:r>
          <w:r>
            <w:t xml:space="preserve"> </w:t>
          </w:r>
          <w:r w:rsidRPr="00881588">
            <w:rPr>
              <w:rStyle w:val="FooterSectionNameChar"/>
            </w:rPr>
            <w:fldChar w:fldCharType="begin"/>
          </w:r>
          <w:r w:rsidRPr="00881588">
            <w:rPr>
              <w:rStyle w:val="FooterSectionNameChar"/>
            </w:rPr>
            <w:instrText xml:space="preserve"> STYLEREF  "Heading 1"  \* MERGEFORMAT </w:instrText>
          </w:r>
          <w:r w:rsidRPr="00881588">
            <w:rPr>
              <w:rStyle w:val="FooterSectionNameChar"/>
            </w:rPr>
            <w:fldChar w:fldCharType="separate"/>
          </w:r>
          <w:r w:rsidR="0056545F">
            <w:rPr>
              <w:rStyle w:val="FooterSectionNameChar"/>
              <w:noProof/>
            </w:rPr>
            <w:t>Regional Students</w:t>
          </w:r>
          <w:r w:rsidRPr="00881588">
            <w:rPr>
              <w:rStyle w:val="FooterSectionNameChar"/>
            </w:rPr>
            <w:fldChar w:fldCharType="end"/>
          </w:r>
          <w:r w:rsidRPr="00B2739A">
            <w:t xml:space="preserve"> </w:t>
          </w:r>
        </w:p>
      </w:tc>
      <w:tc>
        <w:tcPr>
          <w:tcW w:w="142" w:type="dxa"/>
          <w:vAlign w:val="bottom"/>
        </w:tcPr>
        <w:p w14:paraId="54A789BF" w14:textId="77777777" w:rsidR="00304503" w:rsidRDefault="00304503" w:rsidP="00C0563D">
          <w:pPr>
            <w:pStyle w:val="Footer"/>
            <w:ind w:right="17"/>
            <w:jc w:val="right"/>
          </w:pPr>
        </w:p>
      </w:tc>
      <w:tc>
        <w:tcPr>
          <w:tcW w:w="4636" w:type="dxa"/>
          <w:vAlign w:val="bottom"/>
        </w:tcPr>
        <w:p w14:paraId="3A5C3CA7" w14:textId="2A36AA2A" w:rsidR="00304503" w:rsidRDefault="00304503" w:rsidP="00D17B8C">
          <w:pPr>
            <w:pStyle w:val="FooterFileName"/>
            <w:jc w:val="right"/>
          </w:pPr>
          <w:r w:rsidRPr="00CC21AB">
            <w:t>URBIS</w:t>
          </w:r>
          <w:r w:rsidRPr="00B2739A">
            <w:rPr>
              <w:color w:val="7F7F7F"/>
            </w:rPr>
            <w:br/>
          </w:r>
          <w:r w:rsidR="0056545F">
            <w:fldChar w:fldCharType="begin"/>
          </w:r>
          <w:r w:rsidR="0056545F">
            <w:instrText xml:space="preserve"> FILENAME   \* MERGEFORMAT </w:instrText>
          </w:r>
          <w:r w:rsidR="0056545F">
            <w:fldChar w:fldCharType="separate"/>
          </w:r>
          <w:r>
            <w:rPr>
              <w:noProof/>
            </w:rPr>
            <w:t>Regional Student Accommodation Analysis Report Final</w:t>
          </w:r>
          <w:r w:rsidR="0056545F">
            <w:rPr>
              <w:noProof/>
            </w:rPr>
            <w:fldChar w:fldCharType="end"/>
          </w:r>
        </w:p>
      </w:tc>
    </w:tr>
  </w:tbl>
  <w:p w14:paraId="45B18AB5" w14:textId="77777777" w:rsidR="00304503" w:rsidRDefault="00304503">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Ind w:w="5" w:type="dxa"/>
      <w:tblLayout w:type="fixed"/>
      <w:tblCellMar>
        <w:left w:w="0" w:type="dxa"/>
        <w:right w:w="0" w:type="dxa"/>
      </w:tblCellMar>
      <w:tblLook w:val="00A0" w:firstRow="1" w:lastRow="0" w:firstColumn="1" w:lastColumn="0" w:noHBand="0" w:noVBand="0"/>
    </w:tblPr>
    <w:tblGrid>
      <w:gridCol w:w="4911"/>
      <w:gridCol w:w="141"/>
      <w:gridCol w:w="4586"/>
    </w:tblGrid>
    <w:tr w:rsidR="00304503" w14:paraId="596BFEC7" w14:textId="77777777" w:rsidTr="007A26CA">
      <w:trPr>
        <w:trHeight w:val="288"/>
      </w:trPr>
      <w:tc>
        <w:tcPr>
          <w:tcW w:w="4965" w:type="dxa"/>
          <w:vAlign w:val="bottom"/>
        </w:tcPr>
        <w:p w14:paraId="2BBAC74D" w14:textId="1BBA60BE" w:rsidR="00304503" w:rsidRPr="00B2739A" w:rsidRDefault="00304503" w:rsidP="00D17B8C">
          <w:pPr>
            <w:pStyle w:val="FooterFileName"/>
            <w:rPr>
              <w:color w:val="7F7F7F"/>
            </w:rPr>
          </w:pPr>
          <w:r w:rsidRPr="00CC21AB">
            <w:t>URBIS</w:t>
          </w:r>
          <w:r w:rsidRPr="00B2739A">
            <w:rPr>
              <w:color w:val="7F7F7F"/>
            </w:rPr>
            <w:br/>
          </w:r>
          <w:r w:rsidR="0056545F">
            <w:fldChar w:fldCharType="begin"/>
          </w:r>
          <w:r w:rsidR="0056545F">
            <w:instrText xml:space="preserve"> FILENAME   \* MERGEFORMAT </w:instrText>
          </w:r>
          <w:r w:rsidR="0056545F">
            <w:fldChar w:fldCharType="separate"/>
          </w:r>
          <w:r>
            <w:rPr>
              <w:noProof/>
            </w:rPr>
            <w:t>Regional Student Accommodation Analysis Report Final</w:t>
          </w:r>
          <w:r w:rsidR="0056545F">
            <w:rPr>
              <w:noProof/>
            </w:rPr>
            <w:fldChar w:fldCharType="end"/>
          </w:r>
        </w:p>
      </w:tc>
      <w:tc>
        <w:tcPr>
          <w:tcW w:w="142" w:type="dxa"/>
          <w:vAlign w:val="bottom"/>
        </w:tcPr>
        <w:p w14:paraId="377CABAA" w14:textId="77777777" w:rsidR="00304503" w:rsidRDefault="00304503" w:rsidP="00C0563D">
          <w:pPr>
            <w:pStyle w:val="Footer"/>
            <w:ind w:right="17"/>
            <w:jc w:val="right"/>
          </w:pPr>
        </w:p>
      </w:tc>
      <w:tc>
        <w:tcPr>
          <w:tcW w:w="4636" w:type="dxa"/>
          <w:vAlign w:val="bottom"/>
        </w:tcPr>
        <w:p w14:paraId="44D278AB" w14:textId="104D295C" w:rsidR="00304503" w:rsidRDefault="00304503" w:rsidP="007A26CA">
          <w:pPr>
            <w:pStyle w:val="PageNumber"/>
            <w:jc w:val="right"/>
          </w:pPr>
          <w:r w:rsidRPr="00881588">
            <w:rPr>
              <w:rStyle w:val="FooterSectionNameChar"/>
            </w:rPr>
            <w:fldChar w:fldCharType="begin"/>
          </w:r>
          <w:r w:rsidRPr="00881588">
            <w:rPr>
              <w:rStyle w:val="FooterSectionNameChar"/>
            </w:rPr>
            <w:instrText xml:space="preserve"> STYLEREF "Heading 1" \* MERGEFORMAT </w:instrText>
          </w:r>
          <w:r w:rsidRPr="00881588">
            <w:rPr>
              <w:rStyle w:val="FooterSectionNameChar"/>
            </w:rPr>
            <w:fldChar w:fldCharType="separate"/>
          </w:r>
          <w:r w:rsidR="0056545F">
            <w:rPr>
              <w:rStyle w:val="FooterSectionNameChar"/>
              <w:noProof/>
            </w:rPr>
            <w:t>Regional Students</w:t>
          </w:r>
          <w:r w:rsidRPr="00881588">
            <w:rPr>
              <w:rStyle w:val="FooterSectionNameChar"/>
            </w:rPr>
            <w:fldChar w:fldCharType="end"/>
          </w:r>
          <w:r>
            <w:t xml:space="preserve"> </w:t>
          </w:r>
          <w:r w:rsidRPr="00BB303D">
            <w:fldChar w:fldCharType="begin"/>
          </w:r>
          <w:r w:rsidRPr="00BB303D">
            <w:instrText xml:space="preserve"> PAGE </w:instrText>
          </w:r>
          <w:r w:rsidRPr="00BB303D">
            <w:fldChar w:fldCharType="separate"/>
          </w:r>
          <w:r w:rsidR="0056545F">
            <w:rPr>
              <w:noProof/>
            </w:rPr>
            <w:t>9</w:t>
          </w:r>
          <w:r w:rsidRPr="00BB303D">
            <w:fldChar w:fldCharType="end"/>
          </w:r>
        </w:p>
      </w:tc>
    </w:tr>
  </w:tbl>
  <w:p w14:paraId="1F19FD26" w14:textId="77777777" w:rsidR="00304503" w:rsidRPr="00C538FA" w:rsidRDefault="00304503" w:rsidP="00C538FA">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Ind w:w="5" w:type="dxa"/>
      <w:tblLayout w:type="fixed"/>
      <w:tblCellMar>
        <w:left w:w="0" w:type="dxa"/>
        <w:right w:w="0" w:type="dxa"/>
      </w:tblCellMar>
      <w:tblLook w:val="00A0" w:firstRow="1" w:lastRow="0" w:firstColumn="1" w:lastColumn="0" w:noHBand="0" w:noVBand="0"/>
    </w:tblPr>
    <w:tblGrid>
      <w:gridCol w:w="4911"/>
      <w:gridCol w:w="141"/>
      <w:gridCol w:w="4586"/>
    </w:tblGrid>
    <w:tr w:rsidR="00304503" w14:paraId="7E0681B9" w14:textId="77777777" w:rsidTr="003D2AAC">
      <w:trPr>
        <w:trHeight w:val="288"/>
      </w:trPr>
      <w:tc>
        <w:tcPr>
          <w:tcW w:w="4965" w:type="dxa"/>
          <w:vAlign w:val="bottom"/>
        </w:tcPr>
        <w:p w14:paraId="0CC39180" w14:textId="31CEECE6" w:rsidR="00304503" w:rsidRPr="00B2739A" w:rsidRDefault="00304503" w:rsidP="00935F0B">
          <w:pPr>
            <w:pStyle w:val="PageNumber"/>
            <w:rPr>
              <w:color w:val="7F7F7F"/>
            </w:rPr>
          </w:pPr>
          <w:r w:rsidRPr="00935F0B">
            <w:fldChar w:fldCharType="begin"/>
          </w:r>
          <w:r w:rsidRPr="00935F0B">
            <w:instrText xml:space="preserve"> PAGE   \* MERGEFORMAT </w:instrText>
          </w:r>
          <w:r w:rsidRPr="00935F0B">
            <w:fldChar w:fldCharType="separate"/>
          </w:r>
          <w:r>
            <w:rPr>
              <w:noProof/>
            </w:rPr>
            <w:t>68</w:t>
          </w:r>
          <w:r w:rsidRPr="00935F0B">
            <w:fldChar w:fldCharType="end"/>
          </w:r>
          <w:r>
            <w:rPr>
              <w:rStyle w:val="SectionNameRightCharChar"/>
            </w:rPr>
            <w:t xml:space="preserve"> </w:t>
          </w:r>
          <w:r w:rsidRPr="00881588">
            <w:rPr>
              <w:rStyle w:val="FooterSectionNameChar"/>
            </w:rPr>
            <w:t>DISCLAIMER</w:t>
          </w:r>
          <w:r>
            <w:rPr>
              <w:rStyle w:val="SectionNameRightCharChar"/>
            </w:rPr>
            <w:t xml:space="preserve"> </w:t>
          </w:r>
        </w:p>
      </w:tc>
      <w:tc>
        <w:tcPr>
          <w:tcW w:w="142" w:type="dxa"/>
          <w:vAlign w:val="bottom"/>
        </w:tcPr>
        <w:p w14:paraId="45B19412" w14:textId="77777777" w:rsidR="00304503" w:rsidRDefault="00304503" w:rsidP="00C0563D">
          <w:pPr>
            <w:pStyle w:val="Footer"/>
            <w:ind w:right="17"/>
            <w:jc w:val="right"/>
          </w:pPr>
        </w:p>
      </w:tc>
      <w:tc>
        <w:tcPr>
          <w:tcW w:w="4636" w:type="dxa"/>
          <w:vAlign w:val="bottom"/>
        </w:tcPr>
        <w:p w14:paraId="488A55B3" w14:textId="068983E9" w:rsidR="00304503" w:rsidRDefault="00304503" w:rsidP="00D17B8C">
          <w:pPr>
            <w:pStyle w:val="FooterFileName"/>
            <w:jc w:val="right"/>
          </w:pPr>
          <w:r w:rsidRPr="00CC21AB">
            <w:t>URBIS</w:t>
          </w:r>
          <w:r w:rsidRPr="00B2739A">
            <w:rPr>
              <w:color w:val="7F7F7F"/>
            </w:rPr>
            <w:br/>
          </w:r>
          <w:r w:rsidR="0056545F">
            <w:fldChar w:fldCharType="begin"/>
          </w:r>
          <w:r w:rsidR="0056545F">
            <w:instrText xml:space="preserve"> FILENAME   \* MERGEFORMAT </w:instrText>
          </w:r>
          <w:r w:rsidR="0056545F">
            <w:fldChar w:fldCharType="separate"/>
          </w:r>
          <w:r>
            <w:rPr>
              <w:noProof/>
            </w:rPr>
            <w:t>Regional Student Accommodation Analysis Report Final</w:t>
          </w:r>
          <w:r w:rsidR="0056545F">
            <w:rPr>
              <w:noProof/>
            </w:rPr>
            <w:fldChar w:fldCharType="end"/>
          </w:r>
        </w:p>
      </w:tc>
    </w:tr>
  </w:tbl>
  <w:p w14:paraId="5AABA445" w14:textId="77777777" w:rsidR="00304503" w:rsidRPr="00EA5982" w:rsidRDefault="00304503" w:rsidP="00EA598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Ind w:w="5" w:type="dxa"/>
      <w:tblLayout w:type="fixed"/>
      <w:tblCellMar>
        <w:left w:w="0" w:type="dxa"/>
        <w:right w:w="0" w:type="dxa"/>
      </w:tblCellMar>
      <w:tblLook w:val="00A0" w:firstRow="1" w:lastRow="0" w:firstColumn="1" w:lastColumn="0" w:noHBand="0" w:noVBand="0"/>
    </w:tblPr>
    <w:tblGrid>
      <w:gridCol w:w="4911"/>
      <w:gridCol w:w="141"/>
      <w:gridCol w:w="4586"/>
    </w:tblGrid>
    <w:tr w:rsidR="00304503" w14:paraId="06EFA9E8" w14:textId="77777777" w:rsidTr="00935F0B">
      <w:trPr>
        <w:trHeight w:val="288"/>
      </w:trPr>
      <w:tc>
        <w:tcPr>
          <w:tcW w:w="4965" w:type="dxa"/>
          <w:vAlign w:val="bottom"/>
        </w:tcPr>
        <w:p w14:paraId="2AD2B017" w14:textId="72C2A972" w:rsidR="00304503" w:rsidRPr="00B2739A" w:rsidRDefault="00304503" w:rsidP="00D17B8C">
          <w:pPr>
            <w:pStyle w:val="FooterFileName"/>
            <w:rPr>
              <w:color w:val="7F7F7F"/>
            </w:rPr>
          </w:pPr>
          <w:r w:rsidRPr="00CC21AB">
            <w:t>URBIS</w:t>
          </w:r>
          <w:r w:rsidRPr="00B2739A">
            <w:rPr>
              <w:color w:val="7F7F7F"/>
            </w:rPr>
            <w:br/>
          </w:r>
          <w:r w:rsidR="0056545F">
            <w:fldChar w:fldCharType="begin"/>
          </w:r>
          <w:r w:rsidR="0056545F">
            <w:instrText xml:space="preserve"> FILENAME   \* MERGEFORMAT </w:instrText>
          </w:r>
          <w:r w:rsidR="0056545F">
            <w:fldChar w:fldCharType="separate"/>
          </w:r>
          <w:r>
            <w:rPr>
              <w:noProof/>
            </w:rPr>
            <w:t>Regional Student Accommodation Analysis Report Final</w:t>
          </w:r>
          <w:r w:rsidR="0056545F">
            <w:rPr>
              <w:noProof/>
            </w:rPr>
            <w:fldChar w:fldCharType="end"/>
          </w:r>
        </w:p>
      </w:tc>
      <w:tc>
        <w:tcPr>
          <w:tcW w:w="142" w:type="dxa"/>
          <w:vAlign w:val="bottom"/>
        </w:tcPr>
        <w:p w14:paraId="6FBA2929" w14:textId="77777777" w:rsidR="00304503" w:rsidRDefault="00304503" w:rsidP="00C0563D">
          <w:pPr>
            <w:pStyle w:val="Footer"/>
            <w:ind w:right="17"/>
            <w:jc w:val="right"/>
          </w:pPr>
        </w:p>
      </w:tc>
      <w:tc>
        <w:tcPr>
          <w:tcW w:w="4636" w:type="dxa"/>
          <w:vAlign w:val="bottom"/>
        </w:tcPr>
        <w:p w14:paraId="53C9FCAF" w14:textId="1DD75091" w:rsidR="00304503" w:rsidRDefault="00304503" w:rsidP="00935F0B">
          <w:pPr>
            <w:pStyle w:val="PageNumber"/>
            <w:jc w:val="right"/>
          </w:pPr>
          <w:r w:rsidRPr="00881588">
            <w:rPr>
              <w:rStyle w:val="FooterSectionNameChar"/>
            </w:rPr>
            <w:t>DISCLAIMER</w:t>
          </w:r>
          <w:r>
            <w:rPr>
              <w:rStyle w:val="SectionNameRightCharChar"/>
            </w:rPr>
            <w:t xml:space="preserve"> </w:t>
          </w:r>
          <w:r w:rsidRPr="00935F0B">
            <w:fldChar w:fldCharType="begin"/>
          </w:r>
          <w:r w:rsidRPr="00935F0B">
            <w:instrText xml:space="preserve"> PAGE   \* MERGEFORMAT </w:instrText>
          </w:r>
          <w:r w:rsidRPr="00935F0B">
            <w:fldChar w:fldCharType="separate"/>
          </w:r>
          <w:r w:rsidR="0056545F">
            <w:rPr>
              <w:noProof/>
            </w:rPr>
            <w:t>69</w:t>
          </w:r>
          <w:r w:rsidRPr="00935F0B">
            <w:fldChar w:fldCharType="end"/>
          </w:r>
        </w:p>
      </w:tc>
    </w:tr>
  </w:tbl>
  <w:p w14:paraId="3355E513" w14:textId="77777777" w:rsidR="00304503" w:rsidRPr="00EA5982" w:rsidRDefault="00304503" w:rsidP="00EA598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743" w:type="dxa"/>
      <w:tblInd w:w="5" w:type="dxa"/>
      <w:tblLayout w:type="fixed"/>
      <w:tblCellMar>
        <w:left w:w="0" w:type="dxa"/>
        <w:right w:w="0" w:type="dxa"/>
      </w:tblCellMar>
      <w:tblLook w:val="00A0" w:firstRow="1" w:lastRow="0" w:firstColumn="1" w:lastColumn="0" w:noHBand="0" w:noVBand="0"/>
    </w:tblPr>
    <w:tblGrid>
      <w:gridCol w:w="4965"/>
      <w:gridCol w:w="142"/>
      <w:gridCol w:w="4636"/>
    </w:tblGrid>
    <w:tr w:rsidR="00304503" w14:paraId="068310D0" w14:textId="77777777" w:rsidTr="00ED6DCC">
      <w:trPr>
        <w:trHeight w:val="288"/>
      </w:trPr>
      <w:tc>
        <w:tcPr>
          <w:tcW w:w="4965" w:type="dxa"/>
          <w:vAlign w:val="bottom"/>
        </w:tcPr>
        <w:p w14:paraId="1E3D0481" w14:textId="77777777" w:rsidR="00304503" w:rsidRPr="00B2739A" w:rsidRDefault="00304503" w:rsidP="00881588">
          <w:pPr>
            <w:pStyle w:val="FooterSectionName"/>
            <w:rPr>
              <w:color w:val="7F7F7F"/>
            </w:rPr>
          </w:pPr>
          <w:r>
            <w:rPr>
              <w:rStyle w:val="SectionNameRightCharChar"/>
            </w:rPr>
            <w:t xml:space="preserve">APPENDICES </w:t>
          </w:r>
        </w:p>
      </w:tc>
      <w:tc>
        <w:tcPr>
          <w:tcW w:w="142" w:type="dxa"/>
          <w:vAlign w:val="bottom"/>
        </w:tcPr>
        <w:p w14:paraId="25E29B70" w14:textId="77777777" w:rsidR="00304503" w:rsidRDefault="00304503" w:rsidP="00ED6DCC">
          <w:pPr>
            <w:pStyle w:val="Footer"/>
            <w:ind w:right="17"/>
            <w:jc w:val="right"/>
          </w:pPr>
        </w:p>
      </w:tc>
      <w:tc>
        <w:tcPr>
          <w:tcW w:w="4636" w:type="dxa"/>
          <w:vAlign w:val="bottom"/>
        </w:tcPr>
        <w:p w14:paraId="0171D19C" w14:textId="548C93FD" w:rsidR="00304503" w:rsidRDefault="00304503" w:rsidP="00D17B8C">
          <w:pPr>
            <w:pStyle w:val="SectionNameRight"/>
          </w:pPr>
          <w:r w:rsidRPr="00CC21AB">
            <w:t>URBIS</w:t>
          </w:r>
          <w:r w:rsidRPr="00B2739A">
            <w:rPr>
              <w:color w:val="7F7F7F"/>
            </w:rPr>
            <w:br/>
          </w:r>
          <w:r w:rsidR="0056545F">
            <w:fldChar w:fldCharType="begin"/>
          </w:r>
          <w:r w:rsidR="0056545F">
            <w:instrText xml:space="preserve"> FILENAME   \* MERGEFORMAT </w:instrText>
          </w:r>
          <w:r w:rsidR="0056545F">
            <w:fldChar w:fldCharType="separate"/>
          </w:r>
          <w:r>
            <w:rPr>
              <w:noProof/>
            </w:rPr>
            <w:t>Regional Student Accommodation Analysis Report Final</w:t>
          </w:r>
          <w:r w:rsidR="0056545F">
            <w:rPr>
              <w:noProof/>
            </w:rPr>
            <w:fldChar w:fldCharType="end"/>
          </w:r>
        </w:p>
      </w:tc>
    </w:tr>
  </w:tbl>
  <w:p w14:paraId="6D28A572" w14:textId="77777777" w:rsidR="00304503" w:rsidRPr="00EA5982" w:rsidRDefault="00304503" w:rsidP="00EA598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743" w:type="dxa"/>
      <w:tblInd w:w="5" w:type="dxa"/>
      <w:tblLayout w:type="fixed"/>
      <w:tblCellMar>
        <w:left w:w="0" w:type="dxa"/>
        <w:right w:w="0" w:type="dxa"/>
      </w:tblCellMar>
      <w:tblLook w:val="00A0" w:firstRow="1" w:lastRow="0" w:firstColumn="1" w:lastColumn="0" w:noHBand="0" w:noVBand="0"/>
    </w:tblPr>
    <w:tblGrid>
      <w:gridCol w:w="4965"/>
      <w:gridCol w:w="142"/>
      <w:gridCol w:w="4636"/>
    </w:tblGrid>
    <w:tr w:rsidR="00304503" w14:paraId="6E4AD40E" w14:textId="77777777" w:rsidTr="00881588">
      <w:trPr>
        <w:trHeight w:val="288"/>
      </w:trPr>
      <w:tc>
        <w:tcPr>
          <w:tcW w:w="4965" w:type="dxa"/>
          <w:vAlign w:val="bottom"/>
        </w:tcPr>
        <w:p w14:paraId="3CFA79E7" w14:textId="6083961D" w:rsidR="00304503" w:rsidRPr="00B2739A" w:rsidRDefault="00304503" w:rsidP="00D17B8C">
          <w:pPr>
            <w:pStyle w:val="SectionNameLeft"/>
          </w:pPr>
          <w:r w:rsidRPr="00CC21AB">
            <w:t>URBIS</w:t>
          </w:r>
          <w:r w:rsidRPr="00B2739A">
            <w:br/>
          </w:r>
          <w:r w:rsidR="0056545F">
            <w:fldChar w:fldCharType="begin"/>
          </w:r>
          <w:r w:rsidR="0056545F">
            <w:instrText xml:space="preserve"> FILENAME   \* MERGEFORMAT </w:instrText>
          </w:r>
          <w:r w:rsidR="0056545F">
            <w:fldChar w:fldCharType="separate"/>
          </w:r>
          <w:r>
            <w:rPr>
              <w:noProof/>
            </w:rPr>
            <w:t>Regional Student Accommodation Analysis Report Final</w:t>
          </w:r>
          <w:r w:rsidR="0056545F">
            <w:rPr>
              <w:noProof/>
            </w:rPr>
            <w:fldChar w:fldCharType="end"/>
          </w:r>
        </w:p>
      </w:tc>
      <w:tc>
        <w:tcPr>
          <w:tcW w:w="142" w:type="dxa"/>
          <w:vAlign w:val="bottom"/>
        </w:tcPr>
        <w:p w14:paraId="70235A66" w14:textId="77777777" w:rsidR="00304503" w:rsidRDefault="00304503" w:rsidP="00ED6DCC">
          <w:pPr>
            <w:pStyle w:val="Footer"/>
            <w:ind w:right="17"/>
            <w:jc w:val="right"/>
          </w:pPr>
        </w:p>
      </w:tc>
      <w:tc>
        <w:tcPr>
          <w:tcW w:w="4636" w:type="dxa"/>
          <w:vAlign w:val="bottom"/>
        </w:tcPr>
        <w:p w14:paraId="174FDFD6" w14:textId="77777777" w:rsidR="00304503" w:rsidRDefault="00304503" w:rsidP="00881588">
          <w:pPr>
            <w:pStyle w:val="FooterSectionName"/>
            <w:jc w:val="right"/>
          </w:pPr>
          <w:r>
            <w:rPr>
              <w:rStyle w:val="SectionNameRightCharChar"/>
            </w:rPr>
            <w:t>APPENDICES</w:t>
          </w:r>
        </w:p>
      </w:tc>
    </w:tr>
  </w:tbl>
  <w:p w14:paraId="47B60995" w14:textId="77777777" w:rsidR="00304503" w:rsidRPr="00EA5982" w:rsidRDefault="00304503" w:rsidP="00EA598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36B699" w14:textId="77777777" w:rsidR="00304503" w:rsidRPr="00230DC6" w:rsidRDefault="00304503" w:rsidP="00230DC6">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211914" w14:textId="77777777" w:rsidR="00304503" w:rsidRPr="00D84632" w:rsidRDefault="00304503" w:rsidP="00D846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2FBD1E" w14:textId="01E52EDB" w:rsidR="00304503" w:rsidRPr="00BC5A17" w:rsidRDefault="00304503" w:rsidP="00D25924">
    <w:pPr>
      <w:pStyle w:val="UrbisCopyright"/>
    </w:pPr>
    <w:r w:rsidRPr="00BC5A17">
      <w:t xml:space="preserve">© </w:t>
    </w:r>
    <w:bookmarkStart w:id="5" w:name="UrbisCompany"/>
    <w:r>
      <w:t>Urbis Pty Ltd</w:t>
    </w:r>
    <w:bookmarkEnd w:id="5"/>
  </w:p>
  <w:p w14:paraId="0A77094F" w14:textId="3B11FE6A" w:rsidR="00304503" w:rsidRPr="00BC5A17" w:rsidRDefault="00304503" w:rsidP="00D25924">
    <w:pPr>
      <w:pStyle w:val="UrbisCopyright"/>
    </w:pPr>
    <w:r w:rsidRPr="00BC5A17">
      <w:t xml:space="preserve">ABN </w:t>
    </w:r>
    <w:bookmarkStart w:id="6" w:name="UrbisABN"/>
    <w:r>
      <w:t>50 105 256 228</w:t>
    </w:r>
    <w:bookmarkEnd w:id="6"/>
  </w:p>
  <w:p w14:paraId="13ACD446" w14:textId="77777777" w:rsidR="00304503" w:rsidRPr="00BC5A17" w:rsidRDefault="00304503" w:rsidP="00D25924">
    <w:pPr>
      <w:pStyle w:val="UrbisCopyright"/>
    </w:pPr>
  </w:p>
  <w:p w14:paraId="68583A39" w14:textId="77777777" w:rsidR="00304503" w:rsidRPr="00BC5A17" w:rsidRDefault="00304503" w:rsidP="00D25924">
    <w:pPr>
      <w:pStyle w:val="UrbisCopyright"/>
    </w:pPr>
    <w:r w:rsidRPr="00BC5A17">
      <w:t>All Rights Reserved. No material may be reproduced without prior permission.</w:t>
    </w:r>
  </w:p>
  <w:p w14:paraId="1BBE90C6" w14:textId="77777777" w:rsidR="00304503" w:rsidRPr="00BC5A17" w:rsidRDefault="00304503" w:rsidP="00D25924">
    <w:pPr>
      <w:pStyle w:val="UrbisCopyright"/>
    </w:pPr>
  </w:p>
  <w:p w14:paraId="78C4BD44" w14:textId="77777777" w:rsidR="00304503" w:rsidRPr="00BC5A17" w:rsidRDefault="00304503" w:rsidP="00D25924">
    <w:pPr>
      <w:pStyle w:val="UrbisCopyright"/>
    </w:pPr>
    <w:r w:rsidRPr="00BC5A17">
      <w:t>You must read the important disclaimer appearing within the body of this report.</w:t>
    </w:r>
  </w:p>
  <w:p w14:paraId="2E9DC287" w14:textId="77777777" w:rsidR="00304503" w:rsidRPr="00BC5A17" w:rsidRDefault="00304503" w:rsidP="00D25924">
    <w:pPr>
      <w:pStyle w:val="UrbisCopyright"/>
      <w:rPr>
        <w:b/>
      </w:rPr>
    </w:pPr>
  </w:p>
  <w:p w14:paraId="753C9360" w14:textId="77777777" w:rsidR="00304503" w:rsidRPr="00376FE0" w:rsidRDefault="00304503" w:rsidP="00D25924">
    <w:pPr>
      <w:pStyle w:val="Footer"/>
      <w:rPr>
        <w:b/>
      </w:rPr>
    </w:pPr>
    <w:r w:rsidRPr="00376FE0">
      <w:rPr>
        <w:b/>
      </w:rPr>
      <w:t>urbis.com.au</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FC67E8" w14:textId="77777777" w:rsidR="00304503" w:rsidRPr="00BC5A17" w:rsidRDefault="00304503" w:rsidP="00B825B3">
    <w:pPr>
      <w:pStyle w:val="Header"/>
      <w:rPr>
        <w:color w:val="FFFFFF"/>
        <w:sz w:val="2"/>
        <w:szCs w:val="2"/>
      </w:rPr>
    </w:pPr>
  </w:p>
  <w:p w14:paraId="122B21ED" w14:textId="2D9B21DF" w:rsidR="00304503" w:rsidRPr="00BC5A17" w:rsidRDefault="00304503" w:rsidP="00B825B3">
    <w:pPr>
      <w:pStyle w:val="UrbisCopyright"/>
    </w:pPr>
  </w:p>
  <w:p w14:paraId="1BC13147" w14:textId="77777777" w:rsidR="00304503" w:rsidRPr="00BC5A17" w:rsidRDefault="00304503" w:rsidP="00B825B3">
    <w:pPr>
      <w:pStyle w:val="UrbisCopyright"/>
      <w:ind w:left="1814"/>
    </w:pPr>
    <w:r w:rsidRPr="00BC5A17">
      <w:t>Urbis’s Public Policy team has</w:t>
    </w:r>
    <w:r w:rsidRPr="00BC5A17">
      <w:rPr>
        <w:color w:val="0000FF"/>
      </w:rPr>
      <w:t xml:space="preserve"> </w:t>
    </w:r>
    <w:r w:rsidRPr="00BC5A17">
      <w:t>received ISO 20252 Certification</w:t>
    </w:r>
    <w:r w:rsidRPr="00BC5A17">
      <w:br/>
      <w:t>for the provision of public policy research and evaluation, social planning,</w:t>
    </w:r>
    <w:r w:rsidRPr="00BC5A17">
      <w:br/>
      <w:t>community consultation, market research and communications research</w:t>
    </w:r>
  </w:p>
  <w:p w14:paraId="5D8C42C3" w14:textId="77777777" w:rsidR="00304503" w:rsidRDefault="00304503" w:rsidP="00B825B3">
    <w:pPr>
      <w:pStyle w:val="UrbisCopyright"/>
      <w:ind w:left="1814"/>
    </w:pPr>
  </w:p>
  <w:p w14:paraId="68EA281A" w14:textId="77777777" w:rsidR="00304503" w:rsidRDefault="00304503" w:rsidP="00B825B3">
    <w:pPr>
      <w:pStyle w:val="UrbisCopyright"/>
    </w:pPr>
  </w:p>
  <w:p w14:paraId="7A11518C" w14:textId="77777777" w:rsidR="00304503" w:rsidRDefault="00304503" w:rsidP="00B825B3">
    <w:pPr>
      <w:pStyle w:val="UrbisCopyright"/>
    </w:pPr>
    <w:r>
      <w:t>Template version 2015.1.0</w:t>
    </w:r>
  </w:p>
  <w:p w14:paraId="05725B7A" w14:textId="77777777" w:rsidR="00304503" w:rsidRDefault="00304503" w:rsidP="00B825B3">
    <w:pPr>
      <w:pStyle w:val="UrbisCopyright"/>
    </w:pPr>
  </w:p>
  <w:p w14:paraId="0F2C154A" w14:textId="77777777" w:rsidR="00304503" w:rsidRPr="00BC5A17" w:rsidRDefault="00304503" w:rsidP="00B825B3">
    <w:pPr>
      <w:pStyle w:val="UrbisCopyright"/>
    </w:pPr>
    <w:r>
      <w:t>All information supplied to Urbis in order to conduct this research has been treated in the strictest confidence. It shall only be used in this context and shall not be made available to third parties without client authorisation. Confidential information has been stored securely and data provided by respondents, as well as their identity, has been treated in the strictest confidence and all assurance given to respondents have been and shall be fulfilled.</w:t>
    </w:r>
  </w:p>
  <w:p w14:paraId="293973AD" w14:textId="77777777" w:rsidR="00304503" w:rsidRPr="00BC5A17" w:rsidRDefault="00304503" w:rsidP="00B825B3">
    <w:pPr>
      <w:pStyle w:val="UrbisCopyright"/>
    </w:pPr>
  </w:p>
  <w:p w14:paraId="1C178BBE" w14:textId="77777777" w:rsidR="00304503" w:rsidRPr="00BC5A17" w:rsidRDefault="00304503" w:rsidP="00B825B3">
    <w:pPr>
      <w:pStyle w:val="UrbisCopyright"/>
    </w:pPr>
  </w:p>
  <w:p w14:paraId="4E58ADF9" w14:textId="77777777" w:rsidR="00304503" w:rsidRPr="00BC5A17" w:rsidRDefault="00304503" w:rsidP="00B825B3">
    <w:pPr>
      <w:pStyle w:val="UrbisCopyright"/>
    </w:pPr>
    <w:r w:rsidRPr="00BC5A17">
      <w:t xml:space="preserve">© </w:t>
    </w:r>
    <w:r>
      <w:t>Urbis Valuations Pty Ltd</w:t>
    </w:r>
  </w:p>
  <w:p w14:paraId="3B16FAE8" w14:textId="77777777" w:rsidR="00304503" w:rsidRPr="00BC5A17" w:rsidRDefault="00304503" w:rsidP="00B825B3">
    <w:pPr>
      <w:pStyle w:val="UrbisCopyright"/>
    </w:pPr>
    <w:r w:rsidRPr="00BC5A17">
      <w:t xml:space="preserve">ABN </w:t>
    </w:r>
    <w:r>
      <w:t>28 105 273 523</w:t>
    </w:r>
  </w:p>
  <w:p w14:paraId="7BA45AC3" w14:textId="77777777" w:rsidR="00304503" w:rsidRPr="00BC5A17" w:rsidRDefault="00304503" w:rsidP="00B825B3">
    <w:pPr>
      <w:pStyle w:val="UrbisCopyright"/>
    </w:pPr>
  </w:p>
  <w:p w14:paraId="6B3AEBCA" w14:textId="77777777" w:rsidR="00304503" w:rsidRPr="00BC5A17" w:rsidRDefault="00304503" w:rsidP="00B825B3">
    <w:pPr>
      <w:pStyle w:val="UrbisCopyright"/>
    </w:pPr>
    <w:r w:rsidRPr="00BC5A17">
      <w:t>All Rights Reserved. No material may be reproduced without prior permission.</w:t>
    </w:r>
  </w:p>
  <w:p w14:paraId="4E749573" w14:textId="77777777" w:rsidR="00304503" w:rsidRPr="00BC5A17" w:rsidRDefault="00304503" w:rsidP="00B825B3">
    <w:pPr>
      <w:pStyle w:val="UrbisCopyright"/>
    </w:pPr>
  </w:p>
  <w:p w14:paraId="69963A5C" w14:textId="77777777" w:rsidR="00304503" w:rsidRPr="00BC5A17" w:rsidRDefault="00304503" w:rsidP="00B825B3">
    <w:pPr>
      <w:pStyle w:val="UrbisCopyright"/>
    </w:pPr>
    <w:r w:rsidRPr="00BC5A17">
      <w:t>You must read the important disclaimer appearing within the body of this report.</w:t>
    </w:r>
  </w:p>
  <w:p w14:paraId="4349D69B" w14:textId="77777777" w:rsidR="00304503" w:rsidRPr="00BC5A17" w:rsidRDefault="00304503" w:rsidP="00B825B3">
    <w:pPr>
      <w:pStyle w:val="UrbisCopyright"/>
      <w:rPr>
        <w:b/>
      </w:rPr>
    </w:pPr>
  </w:p>
  <w:p w14:paraId="02BAC377" w14:textId="77777777" w:rsidR="00304503" w:rsidRPr="00BC5A17" w:rsidRDefault="00304503" w:rsidP="00B825B3">
    <w:pPr>
      <w:pStyle w:val="UrbisCopyright"/>
      <w:rPr>
        <w:b/>
      </w:rPr>
    </w:pPr>
    <w:r w:rsidRPr="00BC5A17">
      <w:rPr>
        <w:b/>
      </w:rPr>
      <w:t>URBIS</w:t>
    </w:r>
  </w:p>
  <w:p w14:paraId="51E966D3" w14:textId="77777777" w:rsidR="00304503" w:rsidRPr="00BC5A17" w:rsidRDefault="00304503" w:rsidP="00B825B3">
    <w:pPr>
      <w:pStyle w:val="UrbisCopyright"/>
      <w:rPr>
        <w:b/>
      </w:rPr>
    </w:pPr>
    <w:proofErr w:type="gramStart"/>
    <w:r w:rsidRPr="00BC5A17">
      <w:rPr>
        <w:b/>
      </w:rPr>
      <w:t>Australia  Asia</w:t>
    </w:r>
    <w:proofErr w:type="gramEnd"/>
    <w:r w:rsidRPr="00BC5A17">
      <w:rPr>
        <w:b/>
      </w:rPr>
      <w:t xml:space="preserve">  Middle East</w:t>
    </w:r>
  </w:p>
  <w:p w14:paraId="021A8825" w14:textId="77777777" w:rsidR="00304503" w:rsidRPr="00D41159" w:rsidRDefault="00304503" w:rsidP="00B825B3">
    <w:pPr>
      <w:pStyle w:val="Footer"/>
    </w:pPr>
    <w:r w:rsidRPr="00BC5A17">
      <w:t>urbis.com.au</w:t>
    </w:r>
  </w:p>
  <w:p w14:paraId="4EE5B59A" w14:textId="77777777" w:rsidR="00304503" w:rsidRPr="00B825B3" w:rsidRDefault="00304503" w:rsidP="00B825B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CellMar>
        <w:left w:w="0" w:type="dxa"/>
        <w:right w:w="0" w:type="dxa"/>
      </w:tblCellMar>
      <w:tblLook w:val="00A0" w:firstRow="1" w:lastRow="0" w:firstColumn="1" w:lastColumn="0" w:noHBand="0" w:noVBand="0"/>
      <w:tblCaption w:val="Urbis Final Report"/>
      <w:tblDescription w:val="Regional Student Accommodation Analysis"/>
    </w:tblPr>
    <w:tblGrid>
      <w:gridCol w:w="3388"/>
      <w:gridCol w:w="93"/>
      <w:gridCol w:w="6157"/>
    </w:tblGrid>
    <w:tr w:rsidR="00304503" w14:paraId="70F8D8AB" w14:textId="77777777" w:rsidTr="00304503">
      <w:trPr>
        <w:trHeight w:val="288"/>
        <w:tblHeader/>
      </w:trPr>
      <w:tc>
        <w:tcPr>
          <w:tcW w:w="1758" w:type="pct"/>
          <w:vAlign w:val="bottom"/>
        </w:tcPr>
        <w:p w14:paraId="1C700250" w14:textId="77777777" w:rsidR="00304503" w:rsidRPr="00B2739A" w:rsidRDefault="00304503" w:rsidP="00DF019C">
          <w:pPr>
            <w:pStyle w:val="SectionNameRight"/>
            <w:jc w:val="left"/>
          </w:pPr>
        </w:p>
      </w:tc>
      <w:tc>
        <w:tcPr>
          <w:tcW w:w="48" w:type="pct"/>
          <w:vAlign w:val="bottom"/>
        </w:tcPr>
        <w:p w14:paraId="101578A1" w14:textId="77777777" w:rsidR="00304503" w:rsidRDefault="00304503">
          <w:pPr>
            <w:pStyle w:val="Footer"/>
            <w:ind w:right="17"/>
            <w:jc w:val="right"/>
          </w:pPr>
        </w:p>
      </w:tc>
      <w:tc>
        <w:tcPr>
          <w:tcW w:w="3194" w:type="pct"/>
          <w:vAlign w:val="bottom"/>
        </w:tcPr>
        <w:p w14:paraId="22C1697E" w14:textId="74EA2A9A" w:rsidR="00304503" w:rsidRDefault="00304503" w:rsidP="00FE724A">
          <w:pPr>
            <w:pStyle w:val="FooterFileName"/>
            <w:jc w:val="right"/>
          </w:pPr>
          <w:r w:rsidRPr="00CC21AB">
            <w:t>URBIS</w:t>
          </w:r>
          <w:r w:rsidRPr="00B2739A">
            <w:rPr>
              <w:color w:val="7F7F7F"/>
            </w:rPr>
            <w:br/>
          </w:r>
          <w:r w:rsidR="0056545F">
            <w:fldChar w:fldCharType="begin"/>
          </w:r>
          <w:r w:rsidR="0056545F">
            <w:instrText xml:space="preserve"> FILENAME   \* MERGEFORMAT </w:instrText>
          </w:r>
          <w:r w:rsidR="0056545F">
            <w:fldChar w:fldCharType="separate"/>
          </w:r>
          <w:r>
            <w:rPr>
              <w:noProof/>
            </w:rPr>
            <w:t>Regional Student Accommodation Analysis Report Final</w:t>
          </w:r>
          <w:r w:rsidR="0056545F">
            <w:rPr>
              <w:noProof/>
            </w:rPr>
            <w:fldChar w:fldCharType="end"/>
          </w:r>
        </w:p>
      </w:tc>
    </w:tr>
  </w:tbl>
  <w:p w14:paraId="159D066B" w14:textId="77777777" w:rsidR="00304503" w:rsidRPr="00F67614" w:rsidRDefault="00304503" w:rsidP="00F6761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CellMar>
        <w:left w:w="0" w:type="dxa"/>
        <w:right w:w="0" w:type="dxa"/>
      </w:tblCellMar>
      <w:tblLook w:val="00A0" w:firstRow="1" w:lastRow="0" w:firstColumn="1" w:lastColumn="0" w:noHBand="0" w:noVBand="0"/>
      <w:tblCaption w:val="Urbis Final Report"/>
      <w:tblDescription w:val="Regional Student Accommodation Analysis"/>
    </w:tblPr>
    <w:tblGrid>
      <w:gridCol w:w="3388"/>
      <w:gridCol w:w="93"/>
      <w:gridCol w:w="6157"/>
    </w:tblGrid>
    <w:tr w:rsidR="00304503" w14:paraId="4199F735" w14:textId="77777777" w:rsidTr="00304503">
      <w:trPr>
        <w:trHeight w:val="288"/>
        <w:tblHeader/>
      </w:trPr>
      <w:tc>
        <w:tcPr>
          <w:tcW w:w="1758" w:type="pct"/>
          <w:vAlign w:val="bottom"/>
        </w:tcPr>
        <w:p w14:paraId="1A52112D" w14:textId="5521073C" w:rsidR="00304503" w:rsidRPr="00B2739A" w:rsidRDefault="00304503" w:rsidP="00FE724A">
          <w:pPr>
            <w:pStyle w:val="SectionNameRight"/>
            <w:jc w:val="left"/>
          </w:pPr>
          <w:r w:rsidRPr="00CC21AB">
            <w:t>URBIS</w:t>
          </w:r>
          <w:r w:rsidRPr="00B2739A">
            <w:rPr>
              <w:color w:val="7F7F7F"/>
            </w:rPr>
            <w:br/>
          </w:r>
          <w:r w:rsidR="0056545F">
            <w:fldChar w:fldCharType="begin"/>
          </w:r>
          <w:r w:rsidR="0056545F">
            <w:instrText xml:space="preserve"> FILENAME   \* MERGEFORMAT </w:instrText>
          </w:r>
          <w:r w:rsidR="0056545F">
            <w:fldChar w:fldCharType="separate"/>
          </w:r>
          <w:r>
            <w:rPr>
              <w:noProof/>
            </w:rPr>
            <w:t>Regional Student Accommodation Analysis Report Final</w:t>
          </w:r>
          <w:r w:rsidR="0056545F">
            <w:rPr>
              <w:noProof/>
            </w:rPr>
            <w:fldChar w:fldCharType="end"/>
          </w:r>
        </w:p>
      </w:tc>
      <w:tc>
        <w:tcPr>
          <w:tcW w:w="48" w:type="pct"/>
          <w:vAlign w:val="bottom"/>
        </w:tcPr>
        <w:p w14:paraId="5969ACC2" w14:textId="77777777" w:rsidR="00304503" w:rsidRDefault="00304503" w:rsidP="00ED6DCC">
          <w:pPr>
            <w:pStyle w:val="Footer"/>
            <w:ind w:right="17"/>
            <w:jc w:val="right"/>
          </w:pPr>
        </w:p>
      </w:tc>
      <w:tc>
        <w:tcPr>
          <w:tcW w:w="3194" w:type="pct"/>
          <w:vAlign w:val="bottom"/>
        </w:tcPr>
        <w:p w14:paraId="46157E45" w14:textId="77777777" w:rsidR="00304503" w:rsidRDefault="00304503" w:rsidP="00ED6DCC">
          <w:pPr>
            <w:pStyle w:val="FooterFileName"/>
            <w:jc w:val="right"/>
          </w:pPr>
        </w:p>
      </w:tc>
    </w:tr>
  </w:tbl>
  <w:p w14:paraId="4AAD736F" w14:textId="77777777" w:rsidR="00304503" w:rsidRPr="00F67614" w:rsidRDefault="00304503" w:rsidP="00611C1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CellMar>
        <w:left w:w="0" w:type="dxa"/>
        <w:right w:w="0" w:type="dxa"/>
      </w:tblCellMar>
      <w:tblLook w:val="00A0" w:firstRow="1" w:lastRow="0" w:firstColumn="1" w:lastColumn="0" w:noHBand="0" w:noVBand="0"/>
      <w:tblCaption w:val="Urbis Final Report"/>
      <w:tblDescription w:val="Footer - regional student accommodation analysis report - Final"/>
    </w:tblPr>
    <w:tblGrid>
      <w:gridCol w:w="3386"/>
      <w:gridCol w:w="93"/>
      <w:gridCol w:w="6159"/>
    </w:tblGrid>
    <w:tr w:rsidR="00304503" w14:paraId="78B52C04" w14:textId="77777777" w:rsidTr="00417A9C">
      <w:trPr>
        <w:trHeight w:val="288"/>
        <w:tblHeader/>
      </w:trPr>
      <w:tc>
        <w:tcPr>
          <w:tcW w:w="1757" w:type="pct"/>
          <w:vAlign w:val="bottom"/>
        </w:tcPr>
        <w:p w14:paraId="0701BA22" w14:textId="4ECB23C5" w:rsidR="00304503" w:rsidRPr="00107406" w:rsidRDefault="00304503" w:rsidP="002D233E">
          <w:pPr>
            <w:pStyle w:val="PageNumber"/>
          </w:pPr>
          <w:r>
            <w:fldChar w:fldCharType="begin"/>
          </w:r>
          <w:r>
            <w:instrText xml:space="preserve"> PAGE   \* MERGEFORMAT </w:instrText>
          </w:r>
          <w:r>
            <w:fldChar w:fldCharType="separate"/>
          </w:r>
          <w:r w:rsidR="0056545F">
            <w:rPr>
              <w:noProof/>
            </w:rPr>
            <w:t>iv</w:t>
          </w:r>
          <w:r>
            <w:rPr>
              <w:noProof/>
            </w:rPr>
            <w:fldChar w:fldCharType="end"/>
          </w:r>
          <w:r>
            <w:rPr>
              <w:noProof/>
            </w:rPr>
            <w:t xml:space="preserve"> </w:t>
          </w:r>
          <w:r w:rsidRPr="002D233E">
            <w:rPr>
              <w:rStyle w:val="SectionNameLeftChar"/>
              <w:rFonts w:eastAsiaTheme="minorEastAsia"/>
            </w:rPr>
            <w:fldChar w:fldCharType="begin"/>
          </w:r>
          <w:r w:rsidRPr="002D233E">
            <w:rPr>
              <w:rStyle w:val="SectionNameLeftChar"/>
              <w:rFonts w:eastAsiaTheme="minorEastAsia"/>
            </w:rPr>
            <w:instrText xml:space="preserve"> STYLEREF  "Executive Summary"  \* MERGEFORMAT </w:instrText>
          </w:r>
          <w:r w:rsidRPr="002D233E">
            <w:rPr>
              <w:rStyle w:val="SectionNameLeftChar"/>
              <w:rFonts w:eastAsiaTheme="minorEastAsia"/>
            </w:rPr>
            <w:fldChar w:fldCharType="separate"/>
          </w:r>
          <w:r w:rsidR="0056545F">
            <w:rPr>
              <w:rStyle w:val="SectionNameLeftChar"/>
              <w:rFonts w:eastAsiaTheme="minorEastAsia"/>
              <w:noProof/>
            </w:rPr>
            <w:t>Executive Summary</w:t>
          </w:r>
          <w:r w:rsidRPr="002D233E">
            <w:rPr>
              <w:rStyle w:val="SectionNameLeftChar"/>
              <w:rFonts w:eastAsiaTheme="minorEastAsia"/>
            </w:rPr>
            <w:fldChar w:fldCharType="end"/>
          </w:r>
        </w:p>
      </w:tc>
      <w:tc>
        <w:tcPr>
          <w:tcW w:w="48" w:type="pct"/>
          <w:vAlign w:val="bottom"/>
        </w:tcPr>
        <w:p w14:paraId="684E6385" w14:textId="77777777" w:rsidR="00304503" w:rsidRDefault="00304503">
          <w:pPr>
            <w:pStyle w:val="Footer"/>
            <w:ind w:right="17"/>
            <w:jc w:val="right"/>
          </w:pPr>
        </w:p>
      </w:tc>
      <w:tc>
        <w:tcPr>
          <w:tcW w:w="3195" w:type="pct"/>
          <w:vAlign w:val="bottom"/>
        </w:tcPr>
        <w:p w14:paraId="224CD5DC" w14:textId="4868C5E8" w:rsidR="00304503" w:rsidRDefault="00304503" w:rsidP="00D17B8C">
          <w:pPr>
            <w:pStyle w:val="FooterFileName"/>
            <w:jc w:val="right"/>
          </w:pPr>
          <w:r w:rsidRPr="00CC21AB">
            <w:t>URBIS</w:t>
          </w:r>
          <w:r w:rsidRPr="00B2739A">
            <w:rPr>
              <w:color w:val="7F7F7F"/>
            </w:rPr>
            <w:br/>
          </w:r>
          <w:r w:rsidR="0056545F">
            <w:fldChar w:fldCharType="begin"/>
          </w:r>
          <w:r w:rsidR="0056545F">
            <w:instrText xml:space="preserve"> FILENAME   \* MERGEFORMAT </w:instrText>
          </w:r>
          <w:r w:rsidR="0056545F">
            <w:fldChar w:fldCharType="separate"/>
          </w:r>
          <w:r>
            <w:rPr>
              <w:noProof/>
            </w:rPr>
            <w:t>Regional Student Accommodation Analysis Report Final</w:t>
          </w:r>
          <w:r w:rsidR="0056545F">
            <w:rPr>
              <w:noProof/>
            </w:rPr>
            <w:fldChar w:fldCharType="end"/>
          </w:r>
        </w:p>
      </w:tc>
    </w:tr>
  </w:tbl>
  <w:p w14:paraId="59668026" w14:textId="77777777" w:rsidR="00304503" w:rsidRPr="00EA5982" w:rsidRDefault="00304503" w:rsidP="00EA598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Ind w:w="5" w:type="dxa"/>
      <w:tblLayout w:type="fixed"/>
      <w:tblCellMar>
        <w:left w:w="0" w:type="dxa"/>
        <w:right w:w="0" w:type="dxa"/>
      </w:tblCellMar>
      <w:tblLook w:val="00A0" w:firstRow="1" w:lastRow="0" w:firstColumn="1" w:lastColumn="0" w:noHBand="0" w:noVBand="0"/>
      <w:tblCaption w:val="Urbis Final Report"/>
      <w:tblDescription w:val="Regional Student Accommodation Analysis - Executive Summary"/>
    </w:tblPr>
    <w:tblGrid>
      <w:gridCol w:w="4829"/>
      <w:gridCol w:w="143"/>
      <w:gridCol w:w="4666"/>
    </w:tblGrid>
    <w:tr w:rsidR="00304503" w14:paraId="2CC6DF64" w14:textId="77777777" w:rsidTr="00304503">
      <w:trPr>
        <w:trHeight w:val="288"/>
        <w:tblHeader/>
      </w:trPr>
      <w:tc>
        <w:tcPr>
          <w:tcW w:w="4829" w:type="dxa"/>
          <w:vAlign w:val="bottom"/>
        </w:tcPr>
        <w:p w14:paraId="13445F2A" w14:textId="3DC47012" w:rsidR="00304503" w:rsidRPr="00B2739A" w:rsidRDefault="00304503" w:rsidP="00D17B8C">
          <w:pPr>
            <w:pStyle w:val="FooterFileName"/>
          </w:pPr>
          <w:r w:rsidRPr="00CC21AB">
            <w:t>URBIS</w:t>
          </w:r>
          <w:r w:rsidRPr="00B2739A">
            <w:br/>
          </w:r>
          <w:r w:rsidR="0056545F">
            <w:fldChar w:fldCharType="begin"/>
          </w:r>
          <w:r w:rsidR="0056545F">
            <w:instrText xml:space="preserve"> FILENAME   \* MERGEFORMAT </w:instrText>
          </w:r>
          <w:r w:rsidR="0056545F">
            <w:fldChar w:fldCharType="separate"/>
          </w:r>
          <w:r>
            <w:rPr>
              <w:noProof/>
            </w:rPr>
            <w:t>Regional Student Accommodation Analysis Report Final</w:t>
          </w:r>
          <w:r w:rsidR="0056545F">
            <w:rPr>
              <w:noProof/>
            </w:rPr>
            <w:fldChar w:fldCharType="end"/>
          </w:r>
        </w:p>
      </w:tc>
      <w:tc>
        <w:tcPr>
          <w:tcW w:w="143" w:type="dxa"/>
          <w:vAlign w:val="bottom"/>
        </w:tcPr>
        <w:p w14:paraId="41037DB0" w14:textId="77777777" w:rsidR="00304503" w:rsidRDefault="00304503">
          <w:pPr>
            <w:pStyle w:val="Footer"/>
            <w:ind w:right="17"/>
            <w:jc w:val="right"/>
          </w:pPr>
        </w:p>
      </w:tc>
      <w:tc>
        <w:tcPr>
          <w:tcW w:w="4666" w:type="dxa"/>
          <w:vAlign w:val="bottom"/>
        </w:tcPr>
        <w:p w14:paraId="3DF9A1F4" w14:textId="4F1BC1CD" w:rsidR="00304503" w:rsidRPr="00872FAF" w:rsidRDefault="00304503" w:rsidP="002D233E">
          <w:pPr>
            <w:pStyle w:val="PageNumber"/>
            <w:jc w:val="right"/>
          </w:pPr>
          <w:r w:rsidRPr="002D233E">
            <w:rPr>
              <w:rStyle w:val="SectionNameRightCharChar"/>
            </w:rPr>
            <w:fldChar w:fldCharType="begin"/>
          </w:r>
          <w:r w:rsidRPr="002D233E">
            <w:rPr>
              <w:rStyle w:val="SectionNameRightCharChar"/>
            </w:rPr>
            <w:instrText xml:space="preserve"> STYLEREF  "Executive Summary"  \* MERGEFORMAT </w:instrText>
          </w:r>
          <w:r w:rsidRPr="002D233E">
            <w:rPr>
              <w:rStyle w:val="SectionNameRightCharChar"/>
            </w:rPr>
            <w:fldChar w:fldCharType="separate"/>
          </w:r>
          <w:r w:rsidR="0056545F" w:rsidRPr="0056545F">
            <w:rPr>
              <w:rStyle w:val="SectionNameRightCharChar"/>
              <w:noProof/>
              <w:lang w:val="en-US"/>
            </w:rPr>
            <w:t xml:space="preserve">Executive </w:t>
          </w:r>
          <w:r w:rsidR="0056545F">
            <w:rPr>
              <w:rStyle w:val="SectionNameRightCharChar"/>
              <w:noProof/>
            </w:rPr>
            <w:t>Summary</w:t>
          </w:r>
          <w:r w:rsidRPr="002D233E">
            <w:rPr>
              <w:rStyle w:val="SectionNameRightCharChar"/>
            </w:rPr>
            <w:fldChar w:fldCharType="end"/>
          </w:r>
          <w:r>
            <w:t xml:space="preserve"> </w:t>
          </w:r>
          <w:r w:rsidRPr="00872FAF">
            <w:fldChar w:fldCharType="begin"/>
          </w:r>
          <w:r w:rsidRPr="00872FAF">
            <w:instrText xml:space="preserve"> PAGE   \* MERGEFORMAT </w:instrText>
          </w:r>
          <w:r w:rsidRPr="00872FAF">
            <w:fldChar w:fldCharType="separate"/>
          </w:r>
          <w:r w:rsidR="0056545F">
            <w:rPr>
              <w:noProof/>
            </w:rPr>
            <w:t>i</w:t>
          </w:r>
          <w:r w:rsidRPr="00872FAF">
            <w:fldChar w:fldCharType="end"/>
          </w:r>
        </w:p>
      </w:tc>
    </w:tr>
  </w:tbl>
  <w:p w14:paraId="6474B952" w14:textId="77777777" w:rsidR="00304503" w:rsidRPr="00CC2EBE" w:rsidRDefault="00304503" w:rsidP="00872FAF">
    <w:pPr>
      <w:pStyle w:val="PageNumb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Ind w:w="5" w:type="dxa"/>
      <w:tblLayout w:type="fixed"/>
      <w:tblCellMar>
        <w:left w:w="0" w:type="dxa"/>
        <w:right w:w="0" w:type="dxa"/>
      </w:tblCellMar>
      <w:tblLook w:val="00A0" w:firstRow="1" w:lastRow="0" w:firstColumn="1" w:lastColumn="0" w:noHBand="0" w:noVBand="0"/>
    </w:tblPr>
    <w:tblGrid>
      <w:gridCol w:w="4911"/>
      <w:gridCol w:w="141"/>
      <w:gridCol w:w="4586"/>
    </w:tblGrid>
    <w:tr w:rsidR="00304503" w14:paraId="02042E9F" w14:textId="77777777" w:rsidTr="00096FF7">
      <w:trPr>
        <w:trHeight w:val="288"/>
      </w:trPr>
      <w:tc>
        <w:tcPr>
          <w:tcW w:w="4965" w:type="dxa"/>
          <w:vAlign w:val="bottom"/>
        </w:tcPr>
        <w:p w14:paraId="68F45BFA" w14:textId="7A6A3E65" w:rsidR="00304503" w:rsidRPr="00B2739A" w:rsidRDefault="00304503" w:rsidP="007A26CA">
          <w:pPr>
            <w:pStyle w:val="PageNumber"/>
          </w:pPr>
          <w:r w:rsidRPr="00BB303D">
            <w:fldChar w:fldCharType="begin"/>
          </w:r>
          <w:r w:rsidRPr="00BB303D">
            <w:instrText xml:space="preserve"> PAGE </w:instrText>
          </w:r>
          <w:r w:rsidRPr="00BB303D">
            <w:fldChar w:fldCharType="separate"/>
          </w:r>
          <w:r>
            <w:rPr>
              <w:noProof/>
            </w:rPr>
            <w:t>1</w:t>
          </w:r>
          <w:r w:rsidRPr="00BB303D">
            <w:fldChar w:fldCharType="end"/>
          </w:r>
          <w:r>
            <w:t xml:space="preserve"> </w:t>
          </w:r>
          <w:r w:rsidRPr="00881588">
            <w:rPr>
              <w:rStyle w:val="FooterSectionNameChar"/>
            </w:rPr>
            <w:fldChar w:fldCharType="begin"/>
          </w:r>
          <w:r w:rsidRPr="00881588">
            <w:rPr>
              <w:rStyle w:val="FooterSectionNameChar"/>
            </w:rPr>
            <w:instrText xml:space="preserve"> STYLEREF  "Heading 1"  \* MERGEFORMAT </w:instrText>
          </w:r>
          <w:r w:rsidRPr="00881588">
            <w:rPr>
              <w:rStyle w:val="FooterSectionNameChar"/>
            </w:rPr>
            <w:fldChar w:fldCharType="separate"/>
          </w:r>
          <w:r>
            <w:rPr>
              <w:rStyle w:val="FooterSectionNameChar"/>
              <w:noProof/>
            </w:rPr>
            <w:t>Introduction</w:t>
          </w:r>
          <w:r w:rsidRPr="00881588">
            <w:rPr>
              <w:rStyle w:val="FooterSectionNameChar"/>
            </w:rPr>
            <w:fldChar w:fldCharType="end"/>
          </w:r>
          <w:r w:rsidRPr="00B2739A">
            <w:t xml:space="preserve"> </w:t>
          </w:r>
        </w:p>
      </w:tc>
      <w:tc>
        <w:tcPr>
          <w:tcW w:w="142" w:type="dxa"/>
          <w:vAlign w:val="bottom"/>
        </w:tcPr>
        <w:p w14:paraId="01798294" w14:textId="77777777" w:rsidR="00304503" w:rsidRDefault="00304503" w:rsidP="00C0563D">
          <w:pPr>
            <w:pStyle w:val="Footer"/>
            <w:ind w:right="17"/>
            <w:jc w:val="right"/>
          </w:pPr>
        </w:p>
      </w:tc>
      <w:tc>
        <w:tcPr>
          <w:tcW w:w="4636" w:type="dxa"/>
          <w:vAlign w:val="bottom"/>
        </w:tcPr>
        <w:p w14:paraId="2D932BCD" w14:textId="6F4B3A74" w:rsidR="00304503" w:rsidRDefault="00304503" w:rsidP="00D17B8C">
          <w:pPr>
            <w:pStyle w:val="FooterFileName"/>
            <w:jc w:val="right"/>
          </w:pPr>
          <w:r w:rsidRPr="00CC21AB">
            <w:t>URBIS</w:t>
          </w:r>
          <w:r w:rsidRPr="00B2739A">
            <w:rPr>
              <w:color w:val="7F7F7F"/>
            </w:rPr>
            <w:br/>
          </w:r>
          <w:r w:rsidR="0056545F">
            <w:fldChar w:fldCharType="begin"/>
          </w:r>
          <w:r w:rsidR="0056545F">
            <w:instrText xml:space="preserve"> FILENAME   \* MERGEFORMAT </w:instrText>
          </w:r>
          <w:r w:rsidR="0056545F">
            <w:fldChar w:fldCharType="separate"/>
          </w:r>
          <w:r>
            <w:rPr>
              <w:noProof/>
            </w:rPr>
            <w:t>Regional Student Accommodation Analysis Report Final</w:t>
          </w:r>
          <w:r w:rsidR="0056545F">
            <w:rPr>
              <w:noProof/>
            </w:rPr>
            <w:fldChar w:fldCharType="end"/>
          </w:r>
        </w:p>
      </w:tc>
    </w:tr>
  </w:tbl>
  <w:p w14:paraId="757D2BE3" w14:textId="77777777" w:rsidR="00304503" w:rsidRDefault="00304503">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Ind w:w="5" w:type="dxa"/>
      <w:tblLayout w:type="fixed"/>
      <w:tblCellMar>
        <w:left w:w="0" w:type="dxa"/>
        <w:right w:w="0" w:type="dxa"/>
      </w:tblCellMar>
      <w:tblLook w:val="00A0" w:firstRow="1" w:lastRow="0" w:firstColumn="1" w:lastColumn="0" w:noHBand="0" w:noVBand="0"/>
    </w:tblPr>
    <w:tblGrid>
      <w:gridCol w:w="4911"/>
      <w:gridCol w:w="141"/>
      <w:gridCol w:w="4586"/>
    </w:tblGrid>
    <w:tr w:rsidR="00304503" w14:paraId="756D47FC" w14:textId="77777777" w:rsidTr="007A26CA">
      <w:trPr>
        <w:trHeight w:val="288"/>
      </w:trPr>
      <w:tc>
        <w:tcPr>
          <w:tcW w:w="4965" w:type="dxa"/>
          <w:vAlign w:val="bottom"/>
        </w:tcPr>
        <w:p w14:paraId="3436001F" w14:textId="29EB41C8" w:rsidR="00304503" w:rsidRPr="00B2739A" w:rsidRDefault="00304503" w:rsidP="00D17B8C">
          <w:pPr>
            <w:pStyle w:val="FooterFileName"/>
            <w:rPr>
              <w:color w:val="7F7F7F"/>
            </w:rPr>
          </w:pPr>
          <w:r w:rsidRPr="00CC21AB">
            <w:t>URBIS</w:t>
          </w:r>
          <w:r w:rsidRPr="00B2739A">
            <w:rPr>
              <w:color w:val="7F7F7F"/>
            </w:rPr>
            <w:br/>
          </w:r>
          <w:r w:rsidR="0056545F">
            <w:fldChar w:fldCharType="begin"/>
          </w:r>
          <w:r w:rsidR="0056545F">
            <w:instrText xml:space="preserve"> FILENAME   \* MERGEFORMAT </w:instrText>
          </w:r>
          <w:r w:rsidR="0056545F">
            <w:fldChar w:fldCharType="separate"/>
          </w:r>
          <w:r>
            <w:rPr>
              <w:noProof/>
            </w:rPr>
            <w:t>Regional Student Accommodation Analysis Report Final</w:t>
          </w:r>
          <w:r w:rsidR="0056545F">
            <w:rPr>
              <w:noProof/>
            </w:rPr>
            <w:fldChar w:fldCharType="end"/>
          </w:r>
        </w:p>
      </w:tc>
      <w:tc>
        <w:tcPr>
          <w:tcW w:w="142" w:type="dxa"/>
          <w:vAlign w:val="bottom"/>
        </w:tcPr>
        <w:p w14:paraId="16AF7716" w14:textId="77777777" w:rsidR="00304503" w:rsidRDefault="00304503" w:rsidP="00C0563D">
          <w:pPr>
            <w:pStyle w:val="Footer"/>
            <w:ind w:right="17"/>
            <w:jc w:val="right"/>
          </w:pPr>
        </w:p>
      </w:tc>
      <w:tc>
        <w:tcPr>
          <w:tcW w:w="4636" w:type="dxa"/>
          <w:vAlign w:val="bottom"/>
        </w:tcPr>
        <w:p w14:paraId="647847F4" w14:textId="03459806" w:rsidR="00304503" w:rsidRDefault="00304503" w:rsidP="007A26CA">
          <w:pPr>
            <w:pStyle w:val="PageNumber"/>
            <w:jc w:val="right"/>
          </w:pPr>
          <w:r w:rsidRPr="00881588">
            <w:rPr>
              <w:rStyle w:val="FooterSectionNameChar"/>
            </w:rPr>
            <w:fldChar w:fldCharType="begin"/>
          </w:r>
          <w:r w:rsidRPr="00881588">
            <w:rPr>
              <w:rStyle w:val="FooterSectionNameChar"/>
            </w:rPr>
            <w:instrText xml:space="preserve"> STYLEREF "Heading 1" \* MERGEFORMAT </w:instrText>
          </w:r>
          <w:r w:rsidRPr="00881588">
            <w:rPr>
              <w:rStyle w:val="FooterSectionNameChar"/>
            </w:rPr>
            <w:fldChar w:fldCharType="separate"/>
          </w:r>
          <w:r w:rsidR="0056545F">
            <w:rPr>
              <w:rStyle w:val="FooterSectionNameChar"/>
              <w:noProof/>
            </w:rPr>
            <w:t>Introduction</w:t>
          </w:r>
          <w:r w:rsidRPr="00881588">
            <w:rPr>
              <w:rStyle w:val="FooterSectionNameChar"/>
            </w:rPr>
            <w:fldChar w:fldCharType="end"/>
          </w:r>
          <w:r>
            <w:t xml:space="preserve"> </w:t>
          </w:r>
          <w:r w:rsidRPr="00BB303D">
            <w:fldChar w:fldCharType="begin"/>
          </w:r>
          <w:r w:rsidRPr="00BB303D">
            <w:instrText xml:space="preserve"> PAGE </w:instrText>
          </w:r>
          <w:r w:rsidRPr="00BB303D">
            <w:fldChar w:fldCharType="separate"/>
          </w:r>
          <w:r w:rsidR="0056545F">
            <w:rPr>
              <w:noProof/>
            </w:rPr>
            <w:t>1</w:t>
          </w:r>
          <w:r w:rsidRPr="00BB303D">
            <w:fldChar w:fldCharType="end"/>
          </w:r>
        </w:p>
      </w:tc>
    </w:tr>
  </w:tbl>
  <w:p w14:paraId="7C6F8169" w14:textId="77777777" w:rsidR="00304503" w:rsidRPr="00C538FA" w:rsidRDefault="00304503" w:rsidP="00C538F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06B5C6" w14:textId="77777777" w:rsidR="00304503" w:rsidRDefault="00304503" w:rsidP="00275DED">
      <w:r>
        <w:separator/>
      </w:r>
    </w:p>
  </w:footnote>
  <w:footnote w:type="continuationSeparator" w:id="0">
    <w:p w14:paraId="30A9F4F2" w14:textId="77777777" w:rsidR="00304503" w:rsidRDefault="00304503" w:rsidP="00275D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5C995F" w14:textId="77777777" w:rsidR="00304503" w:rsidRPr="00275DED" w:rsidRDefault="00304503">
    <w:pPr>
      <w:pStyle w:val="Header"/>
      <w:rPr>
        <w:b/>
      </w:rPr>
    </w:pPr>
    <w:r>
      <w:rPr>
        <w:b/>
        <w:noProof/>
        <w:lang w:eastAsia="en-AU"/>
      </w:rPr>
      <mc:AlternateContent>
        <mc:Choice Requires="wps">
          <w:drawing>
            <wp:anchor distT="0" distB="0" distL="114300" distR="114300" simplePos="0" relativeHeight="251659264" behindDoc="1" locked="0" layoutInCell="1" allowOverlap="1" wp14:anchorId="304D80C7" wp14:editId="636989E4">
              <wp:simplePos x="0" y="0"/>
              <wp:positionH relativeFrom="page">
                <wp:posOffset>0</wp:posOffset>
              </wp:positionH>
              <wp:positionV relativeFrom="page">
                <wp:posOffset>0</wp:posOffset>
              </wp:positionV>
              <wp:extent cx="7560000" cy="7560000"/>
              <wp:effectExtent l="0" t="0" r="3175" b="3175"/>
              <wp:wrapNone/>
              <wp:docPr id="23" name="CoverImage" title="Urbis report templat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0000" cy="7560000"/>
                      </a:xfrm>
                      <a:prstGeom prst="rect">
                        <a:avLst/>
                      </a:prstGeom>
                      <a:blipFill dpi="0" rotWithShape="1">
                        <a:blip r:embed="rId1"/>
                        <a:srcRect/>
                        <a:stretch>
                          <a:fillRect/>
                        </a:stretch>
                      </a:blipFill>
                      <a:ln w="6350">
                        <a:noFill/>
                      </a:ln>
                      <a:effectLst/>
                    </wps:spPr>
                    <wps:style>
                      <a:lnRef idx="0">
                        <a:schemeClr val="accent1"/>
                      </a:lnRef>
                      <a:fillRef idx="0">
                        <a:schemeClr val="accent1"/>
                      </a:fillRef>
                      <a:effectRef idx="0">
                        <a:schemeClr val="accent1"/>
                      </a:effectRef>
                      <a:fontRef idx="minor">
                        <a:schemeClr val="dk1"/>
                      </a:fontRef>
                    </wps:style>
                    <wps:txbx>
                      <w:txbxContent>
                        <w:p w14:paraId="3FF6DE50" w14:textId="77777777" w:rsidR="00304503" w:rsidRDefault="003045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4D80C7" id="_x0000_t202" coordsize="21600,21600" o:spt="202" path="m,l,21600r21600,l21600,xe">
              <v:stroke joinstyle="miter"/>
              <v:path gradientshapeok="t" o:connecttype="rect"/>
            </v:shapetype>
            <v:shape id="CoverImage" o:spid="_x0000_s1027" type="#_x0000_t202" alt="Title: Urbis report template" style="position:absolute;margin-left:0;margin-top:0;width:595.3pt;height:595.3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BUYAAAAAUmdo&#10;dGxvbmcAAAVG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j/wAAAAAAAAOEJJTQQRAAAAAAABAQA4&#10;QklNBBQAAAAAAAQAAAACOEJJTQQMAAAAAB5IAAAAAQAAAKAAAACgAAAB4AABLAAAAB4sABgAAf/Y&#10;/+0ADEFkb2JlX0NNAAH/7gAOQWRvYmUAZIAAAAAB/9sAhAAMCAgICQgMCQkMEQsKCxEVDwwMDxUY&#10;ExMVExMYEQwMDAwMDBEMDAwMDAwMDAwMDAwMDAwMDAwMDAwMDAwMDAwMAQ0LCw0ODRAODhAUDg4O&#10;FBQODg4OFBEMDAwMDBERDAwMDAwMEQwMDAwMDAwMDAwMDAwMDAwMDAwMDAwMDAwMDAz/wAARCACg&#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" stroked="f" strokeweight=".5pt">
              <v:fill r:id="rId2" o:title="" recolor="t" rotate="t" type="frame"/>
              <v:path arrowok="t"/>
              <v:textbox>
                <w:txbxContent>
                  <w:p w14:paraId="3FF6DE50" w14:textId="77777777" w:rsidR="00304503" w:rsidRDefault="00304503"/>
                </w:txbxContent>
              </v:textbox>
              <w10:wrap anchorx="page" anchory="page"/>
            </v:shape>
          </w:pict>
        </mc:Fallback>
      </mc:AlternateContent>
    </w:r>
    <w:r>
      <w:rPr>
        <w:noProof/>
        <w:lang w:eastAsia="en-AU"/>
      </w:rPr>
      <w:drawing>
        <wp:anchor distT="0" distB="0" distL="114300" distR="114300" simplePos="0" relativeHeight="251655168" behindDoc="1" locked="0" layoutInCell="1" allowOverlap="1" wp14:anchorId="70F8A29A" wp14:editId="55FCE4B7">
          <wp:simplePos x="0" y="0"/>
          <wp:positionH relativeFrom="page">
            <wp:posOffset>11430</wp:posOffset>
          </wp:positionH>
          <wp:positionV relativeFrom="page">
            <wp:posOffset>7593330</wp:posOffset>
          </wp:positionV>
          <wp:extent cx="7543165" cy="3099435"/>
          <wp:effectExtent l="0" t="0" r="635" b="5715"/>
          <wp:wrapNone/>
          <wp:docPr id="35" name="Logo" descr="Urbi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bis-ReBrand---Report-Template-Logo.jpg"/>
                  <pic:cNvPicPr/>
                </pic:nvPicPr>
                <pic:blipFill>
                  <a:blip r:embed="rId3" cstate="print">
                    <a:extLst>
                      <a:ext uri="{28A0092B-C50C-407E-A947-70E740481C1C}">
                        <a14:useLocalDpi xmlns:a14="http://schemas.microsoft.com/office/drawing/2010/main" val="0"/>
                      </a:ext>
                    </a:extLst>
                  </a:blip>
                  <a:stretch>
                    <a:fillRect/>
                  </a:stretch>
                </pic:blipFill>
                <pic:spPr>
                  <a:xfrm>
                    <a:off x="0" y="0"/>
                    <a:ext cx="7543165" cy="3099435"/>
                  </a:xfrm>
                  <a:prstGeom prst="rect">
                    <a:avLst/>
                  </a:prstGeom>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BA4066" w14:textId="77777777" w:rsidR="00304503" w:rsidRPr="00CA481C" w:rsidRDefault="00304503" w:rsidP="00CA481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80050F" w14:textId="77777777" w:rsidR="00304503" w:rsidRPr="00CA481C" w:rsidRDefault="00304503" w:rsidP="00CA481C">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5E7C11" w14:textId="77777777" w:rsidR="00304503" w:rsidRDefault="00304503">
    <w:pPr>
      <w:pStyle w:val="Header"/>
    </w:pPr>
    <w:r>
      <w:rPr>
        <w:noProof/>
        <w:lang w:eastAsia="en-AU"/>
      </w:rPr>
      <w:drawing>
        <wp:anchor distT="0" distB="0" distL="114300" distR="114300" simplePos="0" relativeHeight="251668480" behindDoc="1" locked="0" layoutInCell="1" allowOverlap="1" wp14:anchorId="173696B8" wp14:editId="49DAB0C6">
          <wp:simplePos x="0" y="0"/>
          <wp:positionH relativeFrom="column">
            <wp:posOffset>-733314</wp:posOffset>
          </wp:positionH>
          <wp:positionV relativeFrom="paragraph">
            <wp:posOffset>-450574</wp:posOffset>
          </wp:positionV>
          <wp:extent cx="7560000" cy="10695600"/>
          <wp:effectExtent l="0" t="0" r="3175" b="0"/>
          <wp:wrapNone/>
          <wp:docPr id="11" name="Picture 11" descr="Urbis contact details" title="Urbis contac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bis ReBrand - Report Template BLANKS BACK.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0695600"/>
                  </a:xfrm>
                  <a:prstGeom prst="rect">
                    <a:avLst/>
                  </a:prstGeom>
                </pic:spPr>
              </pic:pic>
            </a:graphicData>
          </a:graphic>
          <wp14:sizeRelH relativeFrom="page">
            <wp14:pctWidth>0</wp14:pctWidth>
          </wp14:sizeRelH>
          <wp14:sizeRelV relativeFrom="page">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CFE8C8" w14:textId="77777777" w:rsidR="00304503" w:rsidRPr="00D80EE7" w:rsidRDefault="00304503" w:rsidP="00D80EE7">
    <w:pPr>
      <w:pStyle w:val="Header"/>
    </w:pPr>
    <w:r>
      <w:rPr>
        <w:b/>
        <w:noProof/>
        <w:lang w:eastAsia="en-AU"/>
      </w:rPr>
      <w:drawing>
        <wp:anchor distT="0" distB="0" distL="114300" distR="114300" simplePos="0" relativeHeight="251662336" behindDoc="0" locked="0" layoutInCell="1" allowOverlap="1" wp14:anchorId="66AC4D72" wp14:editId="55E30E3B">
          <wp:simplePos x="0" y="0"/>
          <wp:positionH relativeFrom="page">
            <wp:posOffset>0</wp:posOffset>
          </wp:positionH>
          <wp:positionV relativeFrom="page">
            <wp:posOffset>1583</wp:posOffset>
          </wp:positionV>
          <wp:extent cx="7559675" cy="10690233"/>
          <wp:effectExtent l="0" t="0" r="3175" b="0"/>
          <wp:wrapNone/>
          <wp:docPr id="10" name="Offices" descr="Contact details for Urbis" title="Ur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9675" cy="10690233"/>
                  </a:xfrm>
                  <a:prstGeom prst="rect">
                    <a:avLst/>
                  </a:prstGeom>
                  <a:blipFill>
                    <a:blip r:embed="rId2"/>
                    <a:stretch>
                      <a:fillRect/>
                    </a:stretch>
                  </a:blipFill>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769DFD" w14:textId="77777777" w:rsidR="00304503" w:rsidRPr="00275DED" w:rsidRDefault="00304503">
    <w:pPr>
      <w:pStyle w:val="Header"/>
      <w:rPr>
        <w:b/>
      </w:rPr>
    </w:pPr>
    <w:r>
      <w:rPr>
        <w:b/>
        <w:noProof/>
        <w:lang w:eastAsia="en-AU"/>
      </w:rPr>
      <w:t>disclaimer</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9E43F5" w14:textId="77777777" w:rsidR="00304503" w:rsidRDefault="00304503" w:rsidP="001625C5">
    <w:pPr>
      <w:pStyle w:val="TOCSubheadings"/>
    </w:pPr>
    <w:r w:rsidRPr="00646CF3">
      <w:rPr>
        <w:color w:val="FFFFFF" w:themeColor="background1"/>
      </w:rPr>
      <w:t>CONTENTS</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7D8EF1" w14:textId="77777777" w:rsidR="00304503" w:rsidRDefault="0030450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80F56A" w14:textId="77777777" w:rsidR="00304503" w:rsidRPr="00CA481C" w:rsidRDefault="00304503" w:rsidP="00CA481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17031B" w14:textId="77777777" w:rsidR="00304503" w:rsidRPr="00CA481C" w:rsidRDefault="00304503" w:rsidP="00CA481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1CA107" w14:textId="77777777" w:rsidR="00304503" w:rsidRDefault="0030450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9413DD" w14:textId="77777777" w:rsidR="00304503" w:rsidRPr="00CA481C" w:rsidRDefault="00304503" w:rsidP="00CA481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FF2F2" w14:textId="77777777" w:rsidR="00304503" w:rsidRDefault="0030450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D"/>
    <w:multiLevelType w:val="singleLevel"/>
    <w:tmpl w:val="B79C4AFA"/>
    <w:lvl w:ilvl="0">
      <w:start w:val="1"/>
      <w:numFmt w:val="decimal"/>
      <w:pStyle w:val="ListNumber4"/>
      <w:lvlText w:val="%1."/>
      <w:lvlJc w:val="left"/>
      <w:pPr>
        <w:tabs>
          <w:tab w:val="num" w:pos="1209"/>
        </w:tabs>
        <w:ind w:left="1209" w:hanging="360"/>
      </w:pPr>
    </w:lvl>
  </w:abstractNum>
  <w:abstractNum w:abstractNumId="1" w15:restartNumberingAfterBreak="0">
    <w:nsid w:val="FFFFFF7E"/>
    <w:multiLevelType w:val="singleLevel"/>
    <w:tmpl w:val="24D08862"/>
    <w:lvl w:ilvl="0">
      <w:start w:val="1"/>
      <w:numFmt w:val="decimal"/>
      <w:pStyle w:val="ListNumber3"/>
      <w:lvlText w:val="%1."/>
      <w:lvlJc w:val="left"/>
      <w:pPr>
        <w:tabs>
          <w:tab w:val="num" w:pos="926"/>
        </w:tabs>
        <w:ind w:left="926" w:hanging="360"/>
      </w:pPr>
    </w:lvl>
  </w:abstractNum>
  <w:abstractNum w:abstractNumId="2" w15:restartNumberingAfterBreak="0">
    <w:nsid w:val="FFFFFF7F"/>
    <w:multiLevelType w:val="singleLevel"/>
    <w:tmpl w:val="9D80E4E8"/>
    <w:lvl w:ilvl="0">
      <w:start w:val="1"/>
      <w:numFmt w:val="decimal"/>
      <w:pStyle w:val="ListNumber2"/>
      <w:lvlText w:val="%1."/>
      <w:lvlJc w:val="left"/>
      <w:pPr>
        <w:tabs>
          <w:tab w:val="num" w:pos="643"/>
        </w:tabs>
        <w:ind w:left="643" w:hanging="360"/>
      </w:pPr>
    </w:lvl>
  </w:abstractNum>
  <w:abstractNum w:abstractNumId="3" w15:restartNumberingAfterBreak="0">
    <w:nsid w:val="FFFFFF81"/>
    <w:multiLevelType w:val="singleLevel"/>
    <w:tmpl w:val="6F2A1E06"/>
    <w:lvl w:ilvl="0">
      <w:start w:val="1"/>
      <w:numFmt w:val="bullet"/>
      <w:pStyle w:val="ListBullet4"/>
      <w:lvlText w:val=""/>
      <w:lvlJc w:val="left"/>
      <w:pPr>
        <w:tabs>
          <w:tab w:val="num" w:pos="1429"/>
        </w:tabs>
        <w:ind w:left="1429" w:hanging="357"/>
      </w:pPr>
      <w:rPr>
        <w:rFonts w:ascii="Symbol" w:hAnsi="Symbol" w:hint="default"/>
      </w:rPr>
    </w:lvl>
  </w:abstractNum>
  <w:abstractNum w:abstractNumId="4" w15:restartNumberingAfterBreak="0">
    <w:nsid w:val="FFFFFF82"/>
    <w:multiLevelType w:val="singleLevel"/>
    <w:tmpl w:val="52CA6912"/>
    <w:lvl w:ilvl="0">
      <w:start w:val="1"/>
      <w:numFmt w:val="bullet"/>
      <w:pStyle w:val="ListBullet3"/>
      <w:lvlText w:val=""/>
      <w:lvlJc w:val="left"/>
      <w:pPr>
        <w:tabs>
          <w:tab w:val="num" w:pos="1072"/>
        </w:tabs>
        <w:ind w:left="1072" w:hanging="358"/>
      </w:pPr>
      <w:rPr>
        <w:rFonts w:ascii="Wingdings" w:hAnsi="Wingdings" w:hint="default"/>
      </w:rPr>
    </w:lvl>
  </w:abstractNum>
  <w:abstractNum w:abstractNumId="5" w15:restartNumberingAfterBreak="0">
    <w:nsid w:val="FFFFFF83"/>
    <w:multiLevelType w:val="singleLevel"/>
    <w:tmpl w:val="2DF20BCA"/>
    <w:lvl w:ilvl="0">
      <w:start w:val="1"/>
      <w:numFmt w:val="bullet"/>
      <w:pStyle w:val="ListBullet2"/>
      <w:lvlText w:val=""/>
      <w:lvlJc w:val="left"/>
      <w:pPr>
        <w:tabs>
          <w:tab w:val="num" w:pos="714"/>
        </w:tabs>
        <w:ind w:left="714" w:hanging="357"/>
      </w:pPr>
      <w:rPr>
        <w:rFonts w:ascii="Symbol" w:hAnsi="Symbol" w:hint="default"/>
        <w:color w:val="000000"/>
      </w:rPr>
    </w:lvl>
  </w:abstractNum>
  <w:abstractNum w:abstractNumId="6" w15:restartNumberingAfterBreak="0">
    <w:nsid w:val="FFFFFF88"/>
    <w:multiLevelType w:val="singleLevel"/>
    <w:tmpl w:val="DEFE6396"/>
    <w:lvl w:ilvl="0">
      <w:start w:val="1"/>
      <w:numFmt w:val="decimal"/>
      <w:pStyle w:val="ListNumber"/>
      <w:lvlText w:val="%1."/>
      <w:lvlJc w:val="left"/>
      <w:pPr>
        <w:tabs>
          <w:tab w:val="num" w:pos="360"/>
        </w:tabs>
        <w:ind w:left="360" w:hanging="360"/>
      </w:pPr>
    </w:lvl>
  </w:abstractNum>
  <w:abstractNum w:abstractNumId="7" w15:restartNumberingAfterBreak="0">
    <w:nsid w:val="FFFFFF89"/>
    <w:multiLevelType w:val="singleLevel"/>
    <w:tmpl w:val="C73C02F2"/>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18E45B0"/>
    <w:multiLevelType w:val="hybridMultilevel"/>
    <w:tmpl w:val="9E942AE8"/>
    <w:lvl w:ilvl="0" w:tplc="45925274">
      <w:start w:val="5"/>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4991702"/>
    <w:multiLevelType w:val="hybridMultilevel"/>
    <w:tmpl w:val="A134B374"/>
    <w:lvl w:ilvl="0" w:tplc="829058DA">
      <w:start w:val="1"/>
      <w:numFmt w:val="lowerLetter"/>
      <w:pStyle w:val="aLettered"/>
      <w:lvlText w:val="(%1)"/>
      <w:lvlJc w:val="left"/>
      <w:pPr>
        <w:tabs>
          <w:tab w:val="num" w:pos="357"/>
        </w:tabs>
        <w:ind w:left="357" w:hanging="357"/>
      </w:pPr>
      <w:rPr>
        <w:rFonts w:ascii="Arial" w:hAnsi="Arial" w:cs="Wingdings" w:hint="default"/>
        <w:color w:val="auto"/>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 w15:restartNumberingAfterBreak="0">
    <w:nsid w:val="347B1BF9"/>
    <w:multiLevelType w:val="hybridMultilevel"/>
    <w:tmpl w:val="96BEA002"/>
    <w:lvl w:ilvl="0" w:tplc="2BBADBB6">
      <w:start w:val="1"/>
      <w:numFmt w:val="bullet"/>
      <w:pStyle w:val="UrbisTableBullet"/>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BCE1978"/>
    <w:multiLevelType w:val="multilevel"/>
    <w:tmpl w:val="01FED42E"/>
    <w:lvl w:ilvl="0">
      <w:start w:val="1"/>
      <w:numFmt w:val="upperLetter"/>
      <w:pStyle w:val="Appendix1"/>
      <w:lvlText w:val="Appendix %1"/>
      <w:lvlJc w:val="left"/>
      <w:pPr>
        <w:tabs>
          <w:tab w:val="num" w:pos="3402"/>
        </w:tabs>
        <w:ind w:left="1701" w:hanging="1701"/>
      </w:pPr>
      <w:rPr>
        <w:rFonts w:ascii="Flama Cond Bold" w:hAnsi="Flama Cond Bold" w:hint="default"/>
        <w:b/>
        <w:i w:val="0"/>
        <w:sz w:val="48"/>
        <w:szCs w:val="36"/>
      </w:rPr>
    </w:lvl>
    <w:lvl w:ilvl="1">
      <w:start w:val="1"/>
      <w:numFmt w:val="decimal"/>
      <w:pStyle w:val="Appendix2"/>
      <w:lvlText w:val="%1.%2"/>
      <w:lvlJc w:val="left"/>
      <w:pPr>
        <w:tabs>
          <w:tab w:val="num" w:pos="3402"/>
        </w:tabs>
        <w:ind w:left="1701" w:hanging="1701"/>
      </w:pPr>
      <w:rPr>
        <w:rFonts w:cs="Times New Roman" w:hint="default"/>
        <w:b w:val="0"/>
        <w:bCs w:val="0"/>
        <w:i w:val="0"/>
        <w:iCs w:val="0"/>
        <w:caps/>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Appendix3"/>
      <w:lvlText w:val="%1.%2.%3"/>
      <w:lvlJc w:val="left"/>
      <w:pPr>
        <w:tabs>
          <w:tab w:val="num" w:pos="3402"/>
        </w:tabs>
        <w:ind w:left="1701" w:hanging="1701"/>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Appendix4"/>
      <w:lvlText w:val="%1.%2.%3.%4"/>
      <w:lvlJc w:val="left"/>
      <w:pPr>
        <w:tabs>
          <w:tab w:val="num" w:pos="3402"/>
        </w:tabs>
        <w:ind w:left="1701" w:hanging="1701"/>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3402"/>
        </w:tabs>
        <w:ind w:left="1701" w:hanging="1701"/>
      </w:pPr>
      <w:rPr>
        <w:rFonts w:hint="default"/>
      </w:rPr>
    </w:lvl>
    <w:lvl w:ilvl="5">
      <w:start w:val="1"/>
      <w:numFmt w:val="decimal"/>
      <w:lvlText w:val="%1.%2.%3.%4.%5.%6"/>
      <w:lvlJc w:val="left"/>
      <w:pPr>
        <w:tabs>
          <w:tab w:val="num" w:pos="3402"/>
        </w:tabs>
        <w:ind w:left="1701" w:hanging="1701"/>
      </w:pPr>
      <w:rPr>
        <w:rFonts w:hint="default"/>
      </w:rPr>
    </w:lvl>
    <w:lvl w:ilvl="6">
      <w:start w:val="1"/>
      <w:numFmt w:val="decimal"/>
      <w:lvlText w:val="%1.%2.%3.%4.%5.%6.%7"/>
      <w:lvlJc w:val="left"/>
      <w:pPr>
        <w:tabs>
          <w:tab w:val="num" w:pos="3402"/>
        </w:tabs>
        <w:ind w:left="1701" w:hanging="1701"/>
      </w:pPr>
      <w:rPr>
        <w:rFonts w:hint="default"/>
      </w:rPr>
    </w:lvl>
    <w:lvl w:ilvl="7">
      <w:start w:val="1"/>
      <w:numFmt w:val="decimal"/>
      <w:lvlText w:val="%1.%2.%3.%4.%5.%6.%7.%8"/>
      <w:lvlJc w:val="left"/>
      <w:pPr>
        <w:tabs>
          <w:tab w:val="num" w:pos="3402"/>
        </w:tabs>
        <w:ind w:left="1701" w:hanging="1701"/>
      </w:pPr>
      <w:rPr>
        <w:rFonts w:hint="default"/>
      </w:rPr>
    </w:lvl>
    <w:lvl w:ilvl="8">
      <w:start w:val="1"/>
      <w:numFmt w:val="decimal"/>
      <w:lvlText w:val="%1.%2.%3.%4.%5.%6.%7.%8.%9"/>
      <w:lvlJc w:val="left"/>
      <w:pPr>
        <w:tabs>
          <w:tab w:val="num" w:pos="3402"/>
        </w:tabs>
        <w:ind w:left="1701" w:hanging="1701"/>
      </w:pPr>
      <w:rPr>
        <w:rFonts w:hint="default"/>
      </w:rPr>
    </w:lvl>
  </w:abstractNum>
  <w:abstractNum w:abstractNumId="12" w15:restartNumberingAfterBreak="0">
    <w:nsid w:val="3D0E703F"/>
    <w:multiLevelType w:val="hybridMultilevel"/>
    <w:tmpl w:val="D8166D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5BA3E6F"/>
    <w:multiLevelType w:val="multilevel"/>
    <w:tmpl w:val="F3C0C74A"/>
    <w:lvl w:ilvl="0">
      <w:start w:val="1"/>
      <w:numFmt w:val="decimal"/>
      <w:pStyle w:val="Heading1"/>
      <w:lvlText w:val="%1."/>
      <w:lvlJc w:val="left"/>
      <w:pPr>
        <w:ind w:left="851" w:hanging="851"/>
      </w:pPr>
      <w:rPr>
        <w:rFonts w:hint="default"/>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851" w:hanging="851"/>
      </w:pPr>
      <w:rPr>
        <w:rFonts w:hint="default"/>
      </w:rPr>
    </w:lvl>
    <w:lvl w:ilvl="3">
      <w:start w:val="1"/>
      <w:numFmt w:val="decimal"/>
      <w:pStyle w:val="Heading4"/>
      <w:lvlText w:val="%1.%2.%3.%4."/>
      <w:lvlJc w:val="left"/>
      <w:pPr>
        <w:ind w:left="851" w:hanging="851"/>
      </w:pPr>
      <w:rPr>
        <w:rFonts w:hint="default"/>
      </w:rPr>
    </w:lvl>
    <w:lvl w:ilvl="4">
      <w:start w:val="1"/>
      <w:numFmt w:val="decimal"/>
      <w:lvlText w:val="%1.%2.%3.%4.%5."/>
      <w:lvlJc w:val="left"/>
      <w:pPr>
        <w:ind w:left="851" w:hanging="851"/>
      </w:pPr>
      <w:rPr>
        <w:rFonts w:hint="default"/>
      </w:rPr>
    </w:lvl>
    <w:lvl w:ilvl="5">
      <w:start w:val="1"/>
      <w:numFmt w:val="decimal"/>
      <w:lvlText w:val="%1.%2.%3.%4.%5.%6."/>
      <w:lvlJc w:val="left"/>
      <w:pPr>
        <w:ind w:left="851" w:hanging="851"/>
      </w:pPr>
      <w:rPr>
        <w:rFonts w:hint="default"/>
      </w:rPr>
    </w:lvl>
    <w:lvl w:ilvl="6">
      <w:start w:val="1"/>
      <w:numFmt w:val="decimal"/>
      <w:lvlText w:val="%1.%2.%3.%4.%5.%6.%7."/>
      <w:lvlJc w:val="left"/>
      <w:pPr>
        <w:ind w:left="851" w:hanging="851"/>
      </w:pPr>
      <w:rPr>
        <w:rFonts w:hint="default"/>
      </w:rPr>
    </w:lvl>
    <w:lvl w:ilvl="7">
      <w:start w:val="1"/>
      <w:numFmt w:val="decimal"/>
      <w:lvlText w:val="%1.%2.%3.%4.%5.%6.%7.%8."/>
      <w:lvlJc w:val="left"/>
      <w:pPr>
        <w:ind w:left="851" w:hanging="851"/>
      </w:pPr>
      <w:rPr>
        <w:rFonts w:hint="default"/>
      </w:rPr>
    </w:lvl>
    <w:lvl w:ilvl="8">
      <w:start w:val="1"/>
      <w:numFmt w:val="decimal"/>
      <w:lvlText w:val="%1.%2.%3.%4.%5.%6.%7.%8.%9."/>
      <w:lvlJc w:val="left"/>
      <w:pPr>
        <w:ind w:left="851" w:hanging="851"/>
      </w:pPr>
      <w:rPr>
        <w:rFonts w:hint="default"/>
      </w:rPr>
    </w:lvl>
  </w:abstractNum>
  <w:abstractNum w:abstractNumId="14" w15:restartNumberingAfterBreak="0">
    <w:nsid w:val="4BEA09B5"/>
    <w:multiLevelType w:val="hybridMultilevel"/>
    <w:tmpl w:val="41A264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4E1F4B77"/>
    <w:multiLevelType w:val="hybridMultilevel"/>
    <w:tmpl w:val="AF9ED0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FBC2E5D"/>
    <w:multiLevelType w:val="hybridMultilevel"/>
    <w:tmpl w:val="601C8858"/>
    <w:lvl w:ilvl="0" w:tplc="272896F4">
      <w:start w:val="1"/>
      <w:numFmt w:val="decimal"/>
      <w:pStyle w:val="NormalNumbered"/>
      <w:lvlText w:val="%1."/>
      <w:lvlJc w:val="left"/>
      <w:pPr>
        <w:tabs>
          <w:tab w:val="num" w:pos="714"/>
        </w:tabs>
        <w:ind w:left="714" w:hanging="714"/>
      </w:pPr>
      <w:rPr>
        <w:rFonts w:ascii="Arial" w:hAnsi="Arial" w:hint="default"/>
        <w:b w:val="0"/>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5ACE512F"/>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66C266FC"/>
    <w:multiLevelType w:val="hybridMultilevel"/>
    <w:tmpl w:val="16FAEF7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19" w15:restartNumberingAfterBreak="0">
    <w:nsid w:val="68316EAB"/>
    <w:multiLevelType w:val="hybridMultilevel"/>
    <w:tmpl w:val="E962DE1C"/>
    <w:lvl w:ilvl="0" w:tplc="6A6AEC42">
      <w:start w:val="1"/>
      <w:numFmt w:val="bullet"/>
      <w:lvlText w:val=""/>
      <w:lvlJc w:val="left"/>
      <w:pPr>
        <w:tabs>
          <w:tab w:val="num" w:pos="714"/>
        </w:tabs>
        <w:ind w:left="714" w:hanging="357"/>
      </w:pPr>
      <w:rPr>
        <w:rFonts w:ascii="Symbol" w:hAnsi="Symbol" w:hint="default"/>
      </w:rPr>
    </w:lvl>
    <w:lvl w:ilvl="1" w:tplc="D6FC3ECC">
      <w:start w:val="1"/>
      <w:numFmt w:val="lowerLetter"/>
      <w:pStyle w:val="LetteredLista"/>
      <w:lvlText w:val="(%2)"/>
      <w:lvlJc w:val="left"/>
      <w:pPr>
        <w:tabs>
          <w:tab w:val="num" w:pos="357"/>
        </w:tabs>
        <w:ind w:left="357" w:hanging="357"/>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91926B3"/>
    <w:multiLevelType w:val="hybridMultilevel"/>
    <w:tmpl w:val="BFCEDAB0"/>
    <w:lvl w:ilvl="0" w:tplc="1B387E40">
      <w:start w:val="8"/>
      <w:numFmt w:val="bullet"/>
      <w:lvlText w:val="-"/>
      <w:lvlJc w:val="left"/>
      <w:pPr>
        <w:ind w:left="473" w:hanging="360"/>
      </w:pPr>
      <w:rPr>
        <w:rFonts w:ascii="Arial" w:eastAsia="Times New Roman" w:hAnsi="Arial" w:cs="Arial" w:hint="default"/>
      </w:rPr>
    </w:lvl>
    <w:lvl w:ilvl="1" w:tplc="0C090003" w:tentative="1">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21" w15:restartNumberingAfterBreak="0">
    <w:nsid w:val="6A9E0CFB"/>
    <w:multiLevelType w:val="hybridMultilevel"/>
    <w:tmpl w:val="697296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6E4D43FE"/>
    <w:multiLevelType w:val="hybridMultilevel"/>
    <w:tmpl w:val="0DE0A9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76197C83"/>
    <w:multiLevelType w:val="hybridMultilevel"/>
    <w:tmpl w:val="50DEDE58"/>
    <w:lvl w:ilvl="0" w:tplc="DFDA5268">
      <w:start w:val="1"/>
      <w:numFmt w:val="bullet"/>
      <w:pStyle w:val="ListBullet"/>
      <w:lvlText w:val=""/>
      <w:lvlJc w:val="left"/>
      <w:pPr>
        <w:ind w:left="360" w:hanging="360"/>
      </w:pPr>
      <w:rPr>
        <w:rFonts w:ascii="Symbol" w:hAnsi="Symbol" w:hint="default"/>
        <w:color w:val="auto"/>
      </w:rPr>
    </w:lvl>
    <w:lvl w:ilvl="1" w:tplc="17069746">
      <w:start w:val="1"/>
      <w:numFmt w:val="bullet"/>
      <w:lvlText w:val="­"/>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Helvetica Neue Light"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Helvetica Neue Light"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64037C8"/>
    <w:multiLevelType w:val="hybridMultilevel"/>
    <w:tmpl w:val="7206CF2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15:restartNumberingAfterBreak="0">
    <w:nsid w:val="765026DC"/>
    <w:multiLevelType w:val="hybridMultilevel"/>
    <w:tmpl w:val="F08004E0"/>
    <w:lvl w:ilvl="0" w:tplc="4A5AD10A">
      <w:start w:val="5"/>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80655F3"/>
    <w:multiLevelType w:val="hybridMultilevel"/>
    <w:tmpl w:val="295885F0"/>
    <w:lvl w:ilvl="0" w:tplc="A8F8DD6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A765A2C"/>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8" w15:restartNumberingAfterBreak="0">
    <w:nsid w:val="7B886873"/>
    <w:multiLevelType w:val="hybridMultilevel"/>
    <w:tmpl w:val="835A94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553" w:hanging="360"/>
      </w:pPr>
      <w:rPr>
        <w:rFonts w:ascii="Courier New" w:hAnsi="Courier New" w:cs="Courier New" w:hint="default"/>
      </w:rPr>
    </w:lvl>
    <w:lvl w:ilvl="2" w:tplc="04090005" w:tentative="1">
      <w:start w:val="1"/>
      <w:numFmt w:val="bullet"/>
      <w:lvlText w:val=""/>
      <w:lvlJc w:val="left"/>
      <w:pPr>
        <w:ind w:left="2273" w:hanging="360"/>
      </w:pPr>
      <w:rPr>
        <w:rFonts w:ascii="Wingdings" w:hAnsi="Wingdings" w:hint="default"/>
      </w:rPr>
    </w:lvl>
    <w:lvl w:ilvl="3" w:tplc="04090001" w:tentative="1">
      <w:start w:val="1"/>
      <w:numFmt w:val="bullet"/>
      <w:lvlText w:val=""/>
      <w:lvlJc w:val="left"/>
      <w:pPr>
        <w:ind w:left="2993" w:hanging="360"/>
      </w:pPr>
      <w:rPr>
        <w:rFonts w:ascii="Symbol" w:hAnsi="Symbol" w:hint="default"/>
      </w:rPr>
    </w:lvl>
    <w:lvl w:ilvl="4" w:tplc="04090003" w:tentative="1">
      <w:start w:val="1"/>
      <w:numFmt w:val="bullet"/>
      <w:lvlText w:val="o"/>
      <w:lvlJc w:val="left"/>
      <w:pPr>
        <w:ind w:left="3713" w:hanging="360"/>
      </w:pPr>
      <w:rPr>
        <w:rFonts w:ascii="Courier New" w:hAnsi="Courier New" w:cs="Courier New" w:hint="default"/>
      </w:rPr>
    </w:lvl>
    <w:lvl w:ilvl="5" w:tplc="04090005" w:tentative="1">
      <w:start w:val="1"/>
      <w:numFmt w:val="bullet"/>
      <w:lvlText w:val=""/>
      <w:lvlJc w:val="left"/>
      <w:pPr>
        <w:ind w:left="4433" w:hanging="360"/>
      </w:pPr>
      <w:rPr>
        <w:rFonts w:ascii="Wingdings" w:hAnsi="Wingdings" w:hint="default"/>
      </w:rPr>
    </w:lvl>
    <w:lvl w:ilvl="6" w:tplc="04090001" w:tentative="1">
      <w:start w:val="1"/>
      <w:numFmt w:val="bullet"/>
      <w:lvlText w:val=""/>
      <w:lvlJc w:val="left"/>
      <w:pPr>
        <w:ind w:left="5153" w:hanging="360"/>
      </w:pPr>
      <w:rPr>
        <w:rFonts w:ascii="Symbol" w:hAnsi="Symbol" w:hint="default"/>
      </w:rPr>
    </w:lvl>
    <w:lvl w:ilvl="7" w:tplc="04090003" w:tentative="1">
      <w:start w:val="1"/>
      <w:numFmt w:val="bullet"/>
      <w:lvlText w:val="o"/>
      <w:lvlJc w:val="left"/>
      <w:pPr>
        <w:ind w:left="5873" w:hanging="360"/>
      </w:pPr>
      <w:rPr>
        <w:rFonts w:ascii="Courier New" w:hAnsi="Courier New" w:cs="Courier New" w:hint="default"/>
      </w:rPr>
    </w:lvl>
    <w:lvl w:ilvl="8" w:tplc="04090005" w:tentative="1">
      <w:start w:val="1"/>
      <w:numFmt w:val="bullet"/>
      <w:lvlText w:val=""/>
      <w:lvlJc w:val="left"/>
      <w:pPr>
        <w:ind w:left="6593" w:hanging="360"/>
      </w:pPr>
      <w:rPr>
        <w:rFonts w:ascii="Wingdings" w:hAnsi="Wingdings" w:hint="default"/>
      </w:rPr>
    </w:lvl>
  </w:abstractNum>
  <w:num w:numId="1">
    <w:abstractNumId w:val="13"/>
  </w:num>
  <w:num w:numId="2">
    <w:abstractNumId w:val="5"/>
  </w:num>
  <w:num w:numId="3">
    <w:abstractNumId w:val="9"/>
  </w:num>
  <w:num w:numId="4">
    <w:abstractNumId w:val="27"/>
  </w:num>
  <w:num w:numId="5">
    <w:abstractNumId w:val="17"/>
  </w:num>
  <w:num w:numId="6">
    <w:abstractNumId w:val="19"/>
  </w:num>
  <w:num w:numId="7">
    <w:abstractNumId w:val="5"/>
  </w:num>
  <w:num w:numId="8">
    <w:abstractNumId w:val="4"/>
  </w:num>
  <w:num w:numId="9">
    <w:abstractNumId w:val="3"/>
  </w:num>
  <w:num w:numId="10">
    <w:abstractNumId w:val="23"/>
  </w:num>
  <w:num w:numId="11">
    <w:abstractNumId w:val="2"/>
  </w:num>
  <w:num w:numId="12">
    <w:abstractNumId w:val="1"/>
  </w:num>
  <w:num w:numId="13">
    <w:abstractNumId w:val="0"/>
  </w:num>
  <w:num w:numId="14">
    <w:abstractNumId w:val="6"/>
  </w:num>
  <w:num w:numId="15">
    <w:abstractNumId w:val="11"/>
  </w:num>
  <w:num w:numId="16">
    <w:abstractNumId w:val="10"/>
  </w:num>
  <w:num w:numId="17">
    <w:abstractNumId w:val="16"/>
  </w:num>
  <w:num w:numId="18">
    <w:abstractNumId w:val="18"/>
  </w:num>
  <w:num w:numId="19">
    <w:abstractNumId w:val="22"/>
  </w:num>
  <w:num w:numId="20">
    <w:abstractNumId w:val="28"/>
  </w:num>
  <w:num w:numId="21">
    <w:abstractNumId w:val="8"/>
  </w:num>
  <w:num w:numId="22">
    <w:abstractNumId w:val="7"/>
  </w:num>
  <w:num w:numId="23">
    <w:abstractNumId w:val="26"/>
  </w:num>
  <w:num w:numId="2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0"/>
  </w:num>
  <w:num w:numId="26">
    <w:abstractNumId w:val="21"/>
  </w:num>
  <w:num w:numId="27">
    <w:abstractNumId w:val="14"/>
  </w:num>
  <w:num w:numId="28">
    <w:abstractNumId w:val="12"/>
  </w:num>
  <w:num w:numId="29">
    <w:abstractNumId w:val="15"/>
  </w:num>
  <w:num w:numId="30">
    <w:abstractNumId w:val="24"/>
  </w:num>
  <w:num w:numId="31">
    <w:abstractNumId w:val="2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mirrorMargin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ABN" w:val="[28 105 273 523]"/>
    <w:docVar w:name="Company" w:val="Urbis Pty Ltd"/>
    <w:docVar w:name="Disclaimer_Party" w:val="[Disclaimer_Party]"/>
    <w:docVar w:name="Disclaimer_Purpose" w:val="[Disclaimer_Purpose]"/>
    <w:docVar w:name="docDate" w:val="2016.06.28"/>
    <w:docVar w:name="docVersion" w:val="1"/>
    <w:docVar w:name="ReportDate" w:val="2 February 2018"/>
    <w:docVar w:name="ReportDisclaimer" w:val="inform planning"/>
    <w:docVar w:name="ReportDraft" w:val="Final"/>
    <w:docVar w:name="ReportFor" w:val="Department of Education and Training"/>
    <w:docVar w:name="ReportReference" w:val=" "/>
    <w:docVar w:name="ReportSubtitle" w:val=" "/>
    <w:docVar w:name="ReportTitle" w:val="Regional Student Accommodation Assessment"/>
    <w:docVar w:name="Year" w:val="2018"/>
  </w:docVars>
  <w:rsids>
    <w:rsidRoot w:val="00D01742"/>
    <w:rsid w:val="00000486"/>
    <w:rsid w:val="00004BB6"/>
    <w:rsid w:val="00007440"/>
    <w:rsid w:val="00011B00"/>
    <w:rsid w:val="00012FD9"/>
    <w:rsid w:val="00014B87"/>
    <w:rsid w:val="0002266B"/>
    <w:rsid w:val="00024003"/>
    <w:rsid w:val="00025859"/>
    <w:rsid w:val="00027DC2"/>
    <w:rsid w:val="00027E52"/>
    <w:rsid w:val="0003036E"/>
    <w:rsid w:val="00030C6D"/>
    <w:rsid w:val="00034CC5"/>
    <w:rsid w:val="00034F2F"/>
    <w:rsid w:val="00035A32"/>
    <w:rsid w:val="000361DA"/>
    <w:rsid w:val="000449E5"/>
    <w:rsid w:val="000457F7"/>
    <w:rsid w:val="00047372"/>
    <w:rsid w:val="00047F81"/>
    <w:rsid w:val="00050B89"/>
    <w:rsid w:val="00051609"/>
    <w:rsid w:val="00053DD7"/>
    <w:rsid w:val="00064FB9"/>
    <w:rsid w:val="0006530D"/>
    <w:rsid w:val="00074DBC"/>
    <w:rsid w:val="000779D4"/>
    <w:rsid w:val="00080A3C"/>
    <w:rsid w:val="00080F49"/>
    <w:rsid w:val="00083D64"/>
    <w:rsid w:val="00084C09"/>
    <w:rsid w:val="000855C1"/>
    <w:rsid w:val="0008572B"/>
    <w:rsid w:val="000857AD"/>
    <w:rsid w:val="000906AB"/>
    <w:rsid w:val="00092ED7"/>
    <w:rsid w:val="0009694D"/>
    <w:rsid w:val="00096FF7"/>
    <w:rsid w:val="000A1106"/>
    <w:rsid w:val="000A2BD8"/>
    <w:rsid w:val="000A33A1"/>
    <w:rsid w:val="000A5020"/>
    <w:rsid w:val="000A55C1"/>
    <w:rsid w:val="000A61E2"/>
    <w:rsid w:val="000B11B7"/>
    <w:rsid w:val="000B1210"/>
    <w:rsid w:val="000B1E40"/>
    <w:rsid w:val="000B2148"/>
    <w:rsid w:val="000B26C8"/>
    <w:rsid w:val="000B2BF8"/>
    <w:rsid w:val="000B5110"/>
    <w:rsid w:val="000B5351"/>
    <w:rsid w:val="000B618B"/>
    <w:rsid w:val="000C021F"/>
    <w:rsid w:val="000C07CC"/>
    <w:rsid w:val="000C0885"/>
    <w:rsid w:val="000C08D9"/>
    <w:rsid w:val="000C17F3"/>
    <w:rsid w:val="000C2391"/>
    <w:rsid w:val="000C24E4"/>
    <w:rsid w:val="000C41E0"/>
    <w:rsid w:val="000C4CB1"/>
    <w:rsid w:val="000C67F4"/>
    <w:rsid w:val="000D24D6"/>
    <w:rsid w:val="000D2962"/>
    <w:rsid w:val="000D4B77"/>
    <w:rsid w:val="000E0D66"/>
    <w:rsid w:val="000E20AF"/>
    <w:rsid w:val="000E33A6"/>
    <w:rsid w:val="000E475B"/>
    <w:rsid w:val="000E48CD"/>
    <w:rsid w:val="000E4AE0"/>
    <w:rsid w:val="000F3268"/>
    <w:rsid w:val="000F3415"/>
    <w:rsid w:val="000F3FA2"/>
    <w:rsid w:val="000F4955"/>
    <w:rsid w:val="000F5C10"/>
    <w:rsid w:val="000F71A4"/>
    <w:rsid w:val="000F7776"/>
    <w:rsid w:val="0010069B"/>
    <w:rsid w:val="00100C04"/>
    <w:rsid w:val="0010159F"/>
    <w:rsid w:val="0010566F"/>
    <w:rsid w:val="00105974"/>
    <w:rsid w:val="00105EA6"/>
    <w:rsid w:val="00107406"/>
    <w:rsid w:val="00107618"/>
    <w:rsid w:val="00107FCC"/>
    <w:rsid w:val="0011246A"/>
    <w:rsid w:val="00112683"/>
    <w:rsid w:val="00114E2E"/>
    <w:rsid w:val="00116304"/>
    <w:rsid w:val="00122860"/>
    <w:rsid w:val="00122B04"/>
    <w:rsid w:val="00123CBE"/>
    <w:rsid w:val="0013055B"/>
    <w:rsid w:val="00132559"/>
    <w:rsid w:val="00132AEE"/>
    <w:rsid w:val="00133CE9"/>
    <w:rsid w:val="00135D6C"/>
    <w:rsid w:val="001360C1"/>
    <w:rsid w:val="001364AB"/>
    <w:rsid w:val="001372A6"/>
    <w:rsid w:val="0014100E"/>
    <w:rsid w:val="001425AF"/>
    <w:rsid w:val="00142ED3"/>
    <w:rsid w:val="0014584B"/>
    <w:rsid w:val="00150233"/>
    <w:rsid w:val="001503A0"/>
    <w:rsid w:val="0015336C"/>
    <w:rsid w:val="00154560"/>
    <w:rsid w:val="00156893"/>
    <w:rsid w:val="00160207"/>
    <w:rsid w:val="001616EF"/>
    <w:rsid w:val="001625C5"/>
    <w:rsid w:val="00162D8B"/>
    <w:rsid w:val="00163249"/>
    <w:rsid w:val="001670E2"/>
    <w:rsid w:val="00170643"/>
    <w:rsid w:val="0017125C"/>
    <w:rsid w:val="00171614"/>
    <w:rsid w:val="00173966"/>
    <w:rsid w:val="00173C41"/>
    <w:rsid w:val="00174B93"/>
    <w:rsid w:val="00176DDD"/>
    <w:rsid w:val="0018176F"/>
    <w:rsid w:val="001817E7"/>
    <w:rsid w:val="001825DA"/>
    <w:rsid w:val="00182D08"/>
    <w:rsid w:val="00183DE5"/>
    <w:rsid w:val="00185CDB"/>
    <w:rsid w:val="00185E80"/>
    <w:rsid w:val="0019067B"/>
    <w:rsid w:val="00192AFD"/>
    <w:rsid w:val="00192B1D"/>
    <w:rsid w:val="001932A7"/>
    <w:rsid w:val="0019395B"/>
    <w:rsid w:val="001950AD"/>
    <w:rsid w:val="00196C9D"/>
    <w:rsid w:val="001971D4"/>
    <w:rsid w:val="001979AE"/>
    <w:rsid w:val="001A1ABF"/>
    <w:rsid w:val="001A25C1"/>
    <w:rsid w:val="001A5246"/>
    <w:rsid w:val="001A652C"/>
    <w:rsid w:val="001A696D"/>
    <w:rsid w:val="001B1543"/>
    <w:rsid w:val="001B5950"/>
    <w:rsid w:val="001B68B2"/>
    <w:rsid w:val="001B732E"/>
    <w:rsid w:val="001C1FF7"/>
    <w:rsid w:val="001C3DDD"/>
    <w:rsid w:val="001C6986"/>
    <w:rsid w:val="001D3B33"/>
    <w:rsid w:val="001D4371"/>
    <w:rsid w:val="001D5D08"/>
    <w:rsid w:val="001D7480"/>
    <w:rsid w:val="001D77BB"/>
    <w:rsid w:val="001E11A4"/>
    <w:rsid w:val="001E263B"/>
    <w:rsid w:val="001E3971"/>
    <w:rsid w:val="001E41F4"/>
    <w:rsid w:val="001E6EC3"/>
    <w:rsid w:val="001E70C9"/>
    <w:rsid w:val="001E7A5B"/>
    <w:rsid w:val="001F017A"/>
    <w:rsid w:val="001F41D4"/>
    <w:rsid w:val="00201634"/>
    <w:rsid w:val="00204D82"/>
    <w:rsid w:val="002066EB"/>
    <w:rsid w:val="00207D2C"/>
    <w:rsid w:val="0021115A"/>
    <w:rsid w:val="00212FA0"/>
    <w:rsid w:val="0021408E"/>
    <w:rsid w:val="00214B8B"/>
    <w:rsid w:val="00214CEE"/>
    <w:rsid w:val="00216DA8"/>
    <w:rsid w:val="00220694"/>
    <w:rsid w:val="00220802"/>
    <w:rsid w:val="00221C19"/>
    <w:rsid w:val="002228C2"/>
    <w:rsid w:val="00223181"/>
    <w:rsid w:val="002238FA"/>
    <w:rsid w:val="0022774C"/>
    <w:rsid w:val="00230DC6"/>
    <w:rsid w:val="00232DF6"/>
    <w:rsid w:val="00234E3A"/>
    <w:rsid w:val="00235968"/>
    <w:rsid w:val="002368D6"/>
    <w:rsid w:val="00237219"/>
    <w:rsid w:val="002376D4"/>
    <w:rsid w:val="00237C70"/>
    <w:rsid w:val="00240F92"/>
    <w:rsid w:val="002419C3"/>
    <w:rsid w:val="00242048"/>
    <w:rsid w:val="002465E3"/>
    <w:rsid w:val="00250DE0"/>
    <w:rsid w:val="002578C3"/>
    <w:rsid w:val="002610EA"/>
    <w:rsid w:val="00261F97"/>
    <w:rsid w:val="0026332F"/>
    <w:rsid w:val="00267E8E"/>
    <w:rsid w:val="0027070D"/>
    <w:rsid w:val="00271673"/>
    <w:rsid w:val="002724FF"/>
    <w:rsid w:val="0027306D"/>
    <w:rsid w:val="00274B66"/>
    <w:rsid w:val="00275DED"/>
    <w:rsid w:val="002764BC"/>
    <w:rsid w:val="0028390E"/>
    <w:rsid w:val="00283B22"/>
    <w:rsid w:val="002864B3"/>
    <w:rsid w:val="00286760"/>
    <w:rsid w:val="00291B7C"/>
    <w:rsid w:val="00296DB6"/>
    <w:rsid w:val="00297530"/>
    <w:rsid w:val="002A0002"/>
    <w:rsid w:val="002A0D47"/>
    <w:rsid w:val="002A38A4"/>
    <w:rsid w:val="002A4B95"/>
    <w:rsid w:val="002A67BE"/>
    <w:rsid w:val="002A7655"/>
    <w:rsid w:val="002B05DD"/>
    <w:rsid w:val="002B27E6"/>
    <w:rsid w:val="002B2D84"/>
    <w:rsid w:val="002B2F1D"/>
    <w:rsid w:val="002B3CC7"/>
    <w:rsid w:val="002B5142"/>
    <w:rsid w:val="002B6D64"/>
    <w:rsid w:val="002B7086"/>
    <w:rsid w:val="002B74F2"/>
    <w:rsid w:val="002B79BC"/>
    <w:rsid w:val="002C1115"/>
    <w:rsid w:val="002C1FF3"/>
    <w:rsid w:val="002C367B"/>
    <w:rsid w:val="002C38F8"/>
    <w:rsid w:val="002C435F"/>
    <w:rsid w:val="002C5431"/>
    <w:rsid w:val="002C6085"/>
    <w:rsid w:val="002C64C4"/>
    <w:rsid w:val="002C713F"/>
    <w:rsid w:val="002C743B"/>
    <w:rsid w:val="002D090D"/>
    <w:rsid w:val="002D233E"/>
    <w:rsid w:val="002D3799"/>
    <w:rsid w:val="002D6A3C"/>
    <w:rsid w:val="002E05EB"/>
    <w:rsid w:val="002E2F74"/>
    <w:rsid w:val="002E353C"/>
    <w:rsid w:val="002E3562"/>
    <w:rsid w:val="002E6273"/>
    <w:rsid w:val="002E7B4F"/>
    <w:rsid w:val="002E7EE6"/>
    <w:rsid w:val="002F017E"/>
    <w:rsid w:val="002F1330"/>
    <w:rsid w:val="002F2376"/>
    <w:rsid w:val="002F5015"/>
    <w:rsid w:val="002F7F3F"/>
    <w:rsid w:val="0030019A"/>
    <w:rsid w:val="00301CEB"/>
    <w:rsid w:val="00303715"/>
    <w:rsid w:val="00304503"/>
    <w:rsid w:val="003048F9"/>
    <w:rsid w:val="00305117"/>
    <w:rsid w:val="0030549C"/>
    <w:rsid w:val="00305A31"/>
    <w:rsid w:val="00313E2A"/>
    <w:rsid w:val="00314729"/>
    <w:rsid w:val="003149F4"/>
    <w:rsid w:val="003156FB"/>
    <w:rsid w:val="00316025"/>
    <w:rsid w:val="00317C82"/>
    <w:rsid w:val="00321A81"/>
    <w:rsid w:val="00322363"/>
    <w:rsid w:val="0032325C"/>
    <w:rsid w:val="0033197B"/>
    <w:rsid w:val="00331E5F"/>
    <w:rsid w:val="00332271"/>
    <w:rsid w:val="0033352D"/>
    <w:rsid w:val="0033395B"/>
    <w:rsid w:val="00334A9A"/>
    <w:rsid w:val="00335EE6"/>
    <w:rsid w:val="003362AD"/>
    <w:rsid w:val="003401EA"/>
    <w:rsid w:val="00340FDF"/>
    <w:rsid w:val="00341D11"/>
    <w:rsid w:val="00342016"/>
    <w:rsid w:val="003462F7"/>
    <w:rsid w:val="00350771"/>
    <w:rsid w:val="00355725"/>
    <w:rsid w:val="0035769E"/>
    <w:rsid w:val="00361092"/>
    <w:rsid w:val="0036285C"/>
    <w:rsid w:val="003678D9"/>
    <w:rsid w:val="00370230"/>
    <w:rsid w:val="00371C7D"/>
    <w:rsid w:val="00372C7F"/>
    <w:rsid w:val="0037497D"/>
    <w:rsid w:val="003752B1"/>
    <w:rsid w:val="003756F4"/>
    <w:rsid w:val="00376FE0"/>
    <w:rsid w:val="00377266"/>
    <w:rsid w:val="00380DB9"/>
    <w:rsid w:val="00380FCA"/>
    <w:rsid w:val="00381944"/>
    <w:rsid w:val="003823A5"/>
    <w:rsid w:val="00382979"/>
    <w:rsid w:val="00383FBD"/>
    <w:rsid w:val="003847A1"/>
    <w:rsid w:val="003875C1"/>
    <w:rsid w:val="00390A84"/>
    <w:rsid w:val="0039326E"/>
    <w:rsid w:val="00394526"/>
    <w:rsid w:val="00394DB0"/>
    <w:rsid w:val="00397B2B"/>
    <w:rsid w:val="003A0DC1"/>
    <w:rsid w:val="003A267D"/>
    <w:rsid w:val="003A4747"/>
    <w:rsid w:val="003A5602"/>
    <w:rsid w:val="003A5F0E"/>
    <w:rsid w:val="003A6EDB"/>
    <w:rsid w:val="003B0F80"/>
    <w:rsid w:val="003B3DCC"/>
    <w:rsid w:val="003B4D01"/>
    <w:rsid w:val="003B6613"/>
    <w:rsid w:val="003C1349"/>
    <w:rsid w:val="003C1785"/>
    <w:rsid w:val="003C38EA"/>
    <w:rsid w:val="003C4FF0"/>
    <w:rsid w:val="003C6288"/>
    <w:rsid w:val="003C6981"/>
    <w:rsid w:val="003D2AAC"/>
    <w:rsid w:val="003D3651"/>
    <w:rsid w:val="003D386C"/>
    <w:rsid w:val="003D487A"/>
    <w:rsid w:val="003D6A2C"/>
    <w:rsid w:val="003E0896"/>
    <w:rsid w:val="003E1D78"/>
    <w:rsid w:val="003E470E"/>
    <w:rsid w:val="003E4BF8"/>
    <w:rsid w:val="003F033F"/>
    <w:rsid w:val="003F29D7"/>
    <w:rsid w:val="003F453B"/>
    <w:rsid w:val="003F55D8"/>
    <w:rsid w:val="003F6D40"/>
    <w:rsid w:val="004032FA"/>
    <w:rsid w:val="0040446D"/>
    <w:rsid w:val="00404ABC"/>
    <w:rsid w:val="004051E3"/>
    <w:rsid w:val="00405F98"/>
    <w:rsid w:val="004065AB"/>
    <w:rsid w:val="00411841"/>
    <w:rsid w:val="004129F1"/>
    <w:rsid w:val="00412B3B"/>
    <w:rsid w:val="00413204"/>
    <w:rsid w:val="0041530C"/>
    <w:rsid w:val="0041545B"/>
    <w:rsid w:val="00415C95"/>
    <w:rsid w:val="00415D7B"/>
    <w:rsid w:val="0041603B"/>
    <w:rsid w:val="00416319"/>
    <w:rsid w:val="00416333"/>
    <w:rsid w:val="00417A9C"/>
    <w:rsid w:val="004201E4"/>
    <w:rsid w:val="00420D70"/>
    <w:rsid w:val="00424DC4"/>
    <w:rsid w:val="00425A6E"/>
    <w:rsid w:val="00427EDA"/>
    <w:rsid w:val="00431D53"/>
    <w:rsid w:val="00433CBA"/>
    <w:rsid w:val="00433D6A"/>
    <w:rsid w:val="004340BD"/>
    <w:rsid w:val="0043545B"/>
    <w:rsid w:val="004356BC"/>
    <w:rsid w:val="0043750A"/>
    <w:rsid w:val="004375D0"/>
    <w:rsid w:val="00437B8A"/>
    <w:rsid w:val="0044138E"/>
    <w:rsid w:val="00441D48"/>
    <w:rsid w:val="00442433"/>
    <w:rsid w:val="004437B9"/>
    <w:rsid w:val="00444865"/>
    <w:rsid w:val="00444CB0"/>
    <w:rsid w:val="00445EF0"/>
    <w:rsid w:val="00453A8A"/>
    <w:rsid w:val="00453B49"/>
    <w:rsid w:val="00455F2E"/>
    <w:rsid w:val="0046041B"/>
    <w:rsid w:val="00461079"/>
    <w:rsid w:val="00462AA8"/>
    <w:rsid w:val="00463620"/>
    <w:rsid w:val="00463E1D"/>
    <w:rsid w:val="004648B3"/>
    <w:rsid w:val="00466A8E"/>
    <w:rsid w:val="0046739A"/>
    <w:rsid w:val="00470169"/>
    <w:rsid w:val="00472BE0"/>
    <w:rsid w:val="00474C6E"/>
    <w:rsid w:val="004750F5"/>
    <w:rsid w:val="004772A4"/>
    <w:rsid w:val="00481867"/>
    <w:rsid w:val="004827F2"/>
    <w:rsid w:val="004835BF"/>
    <w:rsid w:val="004844B6"/>
    <w:rsid w:val="00486EA5"/>
    <w:rsid w:val="00490F9F"/>
    <w:rsid w:val="00492FBB"/>
    <w:rsid w:val="004A08CC"/>
    <w:rsid w:val="004A0922"/>
    <w:rsid w:val="004A0D3B"/>
    <w:rsid w:val="004A3A8C"/>
    <w:rsid w:val="004A3F21"/>
    <w:rsid w:val="004A700E"/>
    <w:rsid w:val="004A7514"/>
    <w:rsid w:val="004A7C94"/>
    <w:rsid w:val="004B010B"/>
    <w:rsid w:val="004B03BF"/>
    <w:rsid w:val="004B1F04"/>
    <w:rsid w:val="004B2D3D"/>
    <w:rsid w:val="004B6710"/>
    <w:rsid w:val="004B7660"/>
    <w:rsid w:val="004C04A8"/>
    <w:rsid w:val="004C0D08"/>
    <w:rsid w:val="004C346B"/>
    <w:rsid w:val="004C4699"/>
    <w:rsid w:val="004C586D"/>
    <w:rsid w:val="004D057D"/>
    <w:rsid w:val="004D14B8"/>
    <w:rsid w:val="004D3C78"/>
    <w:rsid w:val="004D3EB1"/>
    <w:rsid w:val="004E2187"/>
    <w:rsid w:val="004E3551"/>
    <w:rsid w:val="004E37A7"/>
    <w:rsid w:val="004E52BF"/>
    <w:rsid w:val="004E6623"/>
    <w:rsid w:val="004E6A1E"/>
    <w:rsid w:val="004E6C59"/>
    <w:rsid w:val="004F0CE7"/>
    <w:rsid w:val="004F1121"/>
    <w:rsid w:val="004F11D3"/>
    <w:rsid w:val="004F147C"/>
    <w:rsid w:val="004F1E77"/>
    <w:rsid w:val="004F1EB2"/>
    <w:rsid w:val="004F26BA"/>
    <w:rsid w:val="004F48A7"/>
    <w:rsid w:val="004F77B0"/>
    <w:rsid w:val="00500188"/>
    <w:rsid w:val="00502945"/>
    <w:rsid w:val="00503490"/>
    <w:rsid w:val="005055AC"/>
    <w:rsid w:val="0050577E"/>
    <w:rsid w:val="00505874"/>
    <w:rsid w:val="0050714A"/>
    <w:rsid w:val="00514170"/>
    <w:rsid w:val="00514B0C"/>
    <w:rsid w:val="0051541C"/>
    <w:rsid w:val="00516609"/>
    <w:rsid w:val="00516BB7"/>
    <w:rsid w:val="005205A6"/>
    <w:rsid w:val="00520ACC"/>
    <w:rsid w:val="00520B9E"/>
    <w:rsid w:val="0052172E"/>
    <w:rsid w:val="00521F32"/>
    <w:rsid w:val="00525159"/>
    <w:rsid w:val="005327DD"/>
    <w:rsid w:val="00534C3A"/>
    <w:rsid w:val="005359D5"/>
    <w:rsid w:val="00535B01"/>
    <w:rsid w:val="00536FDD"/>
    <w:rsid w:val="005403CD"/>
    <w:rsid w:val="00541152"/>
    <w:rsid w:val="005413FD"/>
    <w:rsid w:val="005436A2"/>
    <w:rsid w:val="00543DAC"/>
    <w:rsid w:val="00544225"/>
    <w:rsid w:val="00544B3B"/>
    <w:rsid w:val="00545196"/>
    <w:rsid w:val="00545BA9"/>
    <w:rsid w:val="00547B03"/>
    <w:rsid w:val="00550E57"/>
    <w:rsid w:val="00551E48"/>
    <w:rsid w:val="00552308"/>
    <w:rsid w:val="005526B9"/>
    <w:rsid w:val="00552AC2"/>
    <w:rsid w:val="00552EE5"/>
    <w:rsid w:val="00553AFD"/>
    <w:rsid w:val="00553F63"/>
    <w:rsid w:val="005545DD"/>
    <w:rsid w:val="00556C44"/>
    <w:rsid w:val="00563028"/>
    <w:rsid w:val="005638DF"/>
    <w:rsid w:val="00564A3B"/>
    <w:rsid w:val="0056545F"/>
    <w:rsid w:val="005723AF"/>
    <w:rsid w:val="0057415C"/>
    <w:rsid w:val="00575600"/>
    <w:rsid w:val="00576C30"/>
    <w:rsid w:val="00580232"/>
    <w:rsid w:val="00581933"/>
    <w:rsid w:val="0058201B"/>
    <w:rsid w:val="00582D8F"/>
    <w:rsid w:val="00583288"/>
    <w:rsid w:val="00583481"/>
    <w:rsid w:val="00584670"/>
    <w:rsid w:val="005855B0"/>
    <w:rsid w:val="005857AF"/>
    <w:rsid w:val="00587B43"/>
    <w:rsid w:val="00592BFE"/>
    <w:rsid w:val="005A2EEB"/>
    <w:rsid w:val="005A4760"/>
    <w:rsid w:val="005A4940"/>
    <w:rsid w:val="005A6ECE"/>
    <w:rsid w:val="005B10F0"/>
    <w:rsid w:val="005B2342"/>
    <w:rsid w:val="005B5D32"/>
    <w:rsid w:val="005B7FC0"/>
    <w:rsid w:val="005C26BA"/>
    <w:rsid w:val="005C5DD3"/>
    <w:rsid w:val="005C6533"/>
    <w:rsid w:val="005C6723"/>
    <w:rsid w:val="005D044A"/>
    <w:rsid w:val="005D382D"/>
    <w:rsid w:val="005D3EF1"/>
    <w:rsid w:val="005D52F8"/>
    <w:rsid w:val="005E00E9"/>
    <w:rsid w:val="005E068A"/>
    <w:rsid w:val="005E21FD"/>
    <w:rsid w:val="005E2B81"/>
    <w:rsid w:val="005E3DC2"/>
    <w:rsid w:val="005E4837"/>
    <w:rsid w:val="005F11B6"/>
    <w:rsid w:val="005F3D83"/>
    <w:rsid w:val="005F4058"/>
    <w:rsid w:val="005F43F1"/>
    <w:rsid w:val="00600020"/>
    <w:rsid w:val="00600A67"/>
    <w:rsid w:val="0060237F"/>
    <w:rsid w:val="00604822"/>
    <w:rsid w:val="006056B5"/>
    <w:rsid w:val="00605953"/>
    <w:rsid w:val="00605989"/>
    <w:rsid w:val="00606B0C"/>
    <w:rsid w:val="006116EE"/>
    <w:rsid w:val="0061187A"/>
    <w:rsid w:val="00611C14"/>
    <w:rsid w:val="00613764"/>
    <w:rsid w:val="00613A9D"/>
    <w:rsid w:val="00614687"/>
    <w:rsid w:val="00617EC7"/>
    <w:rsid w:val="0062172B"/>
    <w:rsid w:val="00621C13"/>
    <w:rsid w:val="00621C25"/>
    <w:rsid w:val="00623756"/>
    <w:rsid w:val="00625531"/>
    <w:rsid w:val="00630325"/>
    <w:rsid w:val="006305D2"/>
    <w:rsid w:val="006327C4"/>
    <w:rsid w:val="00632E08"/>
    <w:rsid w:val="00635A11"/>
    <w:rsid w:val="00640048"/>
    <w:rsid w:val="00640593"/>
    <w:rsid w:val="006407B8"/>
    <w:rsid w:val="00642055"/>
    <w:rsid w:val="00645B6C"/>
    <w:rsid w:val="00646CF3"/>
    <w:rsid w:val="006514EB"/>
    <w:rsid w:val="00652741"/>
    <w:rsid w:val="006679C5"/>
    <w:rsid w:val="006704A4"/>
    <w:rsid w:val="00670616"/>
    <w:rsid w:val="006708D7"/>
    <w:rsid w:val="00670B7A"/>
    <w:rsid w:val="006723F5"/>
    <w:rsid w:val="0067291F"/>
    <w:rsid w:val="006755EE"/>
    <w:rsid w:val="0067717D"/>
    <w:rsid w:val="00677A66"/>
    <w:rsid w:val="00680D98"/>
    <w:rsid w:val="00680E9C"/>
    <w:rsid w:val="00682731"/>
    <w:rsid w:val="00682B23"/>
    <w:rsid w:val="006846A2"/>
    <w:rsid w:val="00684BF0"/>
    <w:rsid w:val="00687151"/>
    <w:rsid w:val="00687E7D"/>
    <w:rsid w:val="00692181"/>
    <w:rsid w:val="006924E5"/>
    <w:rsid w:val="00693A4F"/>
    <w:rsid w:val="00694259"/>
    <w:rsid w:val="006952FF"/>
    <w:rsid w:val="006958B0"/>
    <w:rsid w:val="00697249"/>
    <w:rsid w:val="00697BD1"/>
    <w:rsid w:val="006A1C43"/>
    <w:rsid w:val="006A2924"/>
    <w:rsid w:val="006A581F"/>
    <w:rsid w:val="006A615A"/>
    <w:rsid w:val="006A68C2"/>
    <w:rsid w:val="006A7CBB"/>
    <w:rsid w:val="006B0AB0"/>
    <w:rsid w:val="006B2651"/>
    <w:rsid w:val="006B26AF"/>
    <w:rsid w:val="006B2B77"/>
    <w:rsid w:val="006B2D57"/>
    <w:rsid w:val="006B44C8"/>
    <w:rsid w:val="006B4CA2"/>
    <w:rsid w:val="006B662A"/>
    <w:rsid w:val="006C1021"/>
    <w:rsid w:val="006C12BC"/>
    <w:rsid w:val="006C1A05"/>
    <w:rsid w:val="006C1F03"/>
    <w:rsid w:val="006C29B4"/>
    <w:rsid w:val="006C3933"/>
    <w:rsid w:val="006C5B06"/>
    <w:rsid w:val="006C5EDA"/>
    <w:rsid w:val="006C6BF7"/>
    <w:rsid w:val="006D0FA4"/>
    <w:rsid w:val="006D190B"/>
    <w:rsid w:val="006D5396"/>
    <w:rsid w:val="006E00CD"/>
    <w:rsid w:val="006E0603"/>
    <w:rsid w:val="006E0A20"/>
    <w:rsid w:val="006E0C87"/>
    <w:rsid w:val="006E1D4A"/>
    <w:rsid w:val="006E2E12"/>
    <w:rsid w:val="006E5104"/>
    <w:rsid w:val="006E6851"/>
    <w:rsid w:val="006E6BB0"/>
    <w:rsid w:val="006E6E2B"/>
    <w:rsid w:val="006E742A"/>
    <w:rsid w:val="006E78D1"/>
    <w:rsid w:val="006F04BE"/>
    <w:rsid w:val="006F0A80"/>
    <w:rsid w:val="006F115E"/>
    <w:rsid w:val="006F2863"/>
    <w:rsid w:val="006F3803"/>
    <w:rsid w:val="006F4773"/>
    <w:rsid w:val="006F4EBE"/>
    <w:rsid w:val="006F5593"/>
    <w:rsid w:val="006F5C91"/>
    <w:rsid w:val="006F641F"/>
    <w:rsid w:val="007000A2"/>
    <w:rsid w:val="007022FA"/>
    <w:rsid w:val="0070469E"/>
    <w:rsid w:val="00706881"/>
    <w:rsid w:val="0071023D"/>
    <w:rsid w:val="00711AF4"/>
    <w:rsid w:val="00714626"/>
    <w:rsid w:val="007155BD"/>
    <w:rsid w:val="00715959"/>
    <w:rsid w:val="007160D8"/>
    <w:rsid w:val="00716DD3"/>
    <w:rsid w:val="0071767D"/>
    <w:rsid w:val="0071769D"/>
    <w:rsid w:val="00723C15"/>
    <w:rsid w:val="00726EA3"/>
    <w:rsid w:val="00731F87"/>
    <w:rsid w:val="00734CFB"/>
    <w:rsid w:val="00734D65"/>
    <w:rsid w:val="007411A3"/>
    <w:rsid w:val="0074183C"/>
    <w:rsid w:val="00751B39"/>
    <w:rsid w:val="00751ECB"/>
    <w:rsid w:val="00753685"/>
    <w:rsid w:val="00755E2E"/>
    <w:rsid w:val="007605D8"/>
    <w:rsid w:val="00766051"/>
    <w:rsid w:val="007665A5"/>
    <w:rsid w:val="007665FC"/>
    <w:rsid w:val="00770615"/>
    <w:rsid w:val="00771611"/>
    <w:rsid w:val="00771916"/>
    <w:rsid w:val="0077200A"/>
    <w:rsid w:val="00773653"/>
    <w:rsid w:val="0077379A"/>
    <w:rsid w:val="007747D7"/>
    <w:rsid w:val="0077504B"/>
    <w:rsid w:val="007762FB"/>
    <w:rsid w:val="00782E5D"/>
    <w:rsid w:val="007833DE"/>
    <w:rsid w:val="00790EE4"/>
    <w:rsid w:val="007916CB"/>
    <w:rsid w:val="0079196D"/>
    <w:rsid w:val="007920A7"/>
    <w:rsid w:val="00794357"/>
    <w:rsid w:val="00795843"/>
    <w:rsid w:val="007A0695"/>
    <w:rsid w:val="007A1144"/>
    <w:rsid w:val="007A151A"/>
    <w:rsid w:val="007A1C4D"/>
    <w:rsid w:val="007A26CA"/>
    <w:rsid w:val="007A27B3"/>
    <w:rsid w:val="007A2D12"/>
    <w:rsid w:val="007A448F"/>
    <w:rsid w:val="007A4A2B"/>
    <w:rsid w:val="007A4C3A"/>
    <w:rsid w:val="007A6EDC"/>
    <w:rsid w:val="007A73B2"/>
    <w:rsid w:val="007A74BB"/>
    <w:rsid w:val="007B06A9"/>
    <w:rsid w:val="007B216E"/>
    <w:rsid w:val="007B234F"/>
    <w:rsid w:val="007B3B84"/>
    <w:rsid w:val="007B781D"/>
    <w:rsid w:val="007C0C38"/>
    <w:rsid w:val="007C0FB5"/>
    <w:rsid w:val="007C3C7B"/>
    <w:rsid w:val="007C57F5"/>
    <w:rsid w:val="007D1F76"/>
    <w:rsid w:val="007D4CA8"/>
    <w:rsid w:val="007D56E1"/>
    <w:rsid w:val="007D602E"/>
    <w:rsid w:val="007D61F6"/>
    <w:rsid w:val="007D7E4D"/>
    <w:rsid w:val="007E0639"/>
    <w:rsid w:val="007E5CC4"/>
    <w:rsid w:val="007E645B"/>
    <w:rsid w:val="007F010D"/>
    <w:rsid w:val="007F0CE0"/>
    <w:rsid w:val="007F0E0A"/>
    <w:rsid w:val="007F1F06"/>
    <w:rsid w:val="007F30AA"/>
    <w:rsid w:val="007F4FBE"/>
    <w:rsid w:val="007F7AF0"/>
    <w:rsid w:val="00800794"/>
    <w:rsid w:val="00803B77"/>
    <w:rsid w:val="00805612"/>
    <w:rsid w:val="0080606F"/>
    <w:rsid w:val="0080625E"/>
    <w:rsid w:val="00810379"/>
    <w:rsid w:val="008103D8"/>
    <w:rsid w:val="00810D6A"/>
    <w:rsid w:val="00810E66"/>
    <w:rsid w:val="0081123C"/>
    <w:rsid w:val="00813804"/>
    <w:rsid w:val="0081396E"/>
    <w:rsid w:val="0081432D"/>
    <w:rsid w:val="0081479A"/>
    <w:rsid w:val="008149F6"/>
    <w:rsid w:val="00816F09"/>
    <w:rsid w:val="00820FA9"/>
    <w:rsid w:val="00821BA1"/>
    <w:rsid w:val="0082393D"/>
    <w:rsid w:val="00826C1A"/>
    <w:rsid w:val="00827B25"/>
    <w:rsid w:val="00830F11"/>
    <w:rsid w:val="008315EC"/>
    <w:rsid w:val="008329A4"/>
    <w:rsid w:val="00832A65"/>
    <w:rsid w:val="008333D3"/>
    <w:rsid w:val="00833B73"/>
    <w:rsid w:val="00837C57"/>
    <w:rsid w:val="00842959"/>
    <w:rsid w:val="00843470"/>
    <w:rsid w:val="00844891"/>
    <w:rsid w:val="00845812"/>
    <w:rsid w:val="008470D7"/>
    <w:rsid w:val="0085240A"/>
    <w:rsid w:val="00853B21"/>
    <w:rsid w:val="008550B7"/>
    <w:rsid w:val="00855355"/>
    <w:rsid w:val="00855694"/>
    <w:rsid w:val="00856B11"/>
    <w:rsid w:val="00856F3F"/>
    <w:rsid w:val="00857242"/>
    <w:rsid w:val="00860CD0"/>
    <w:rsid w:val="00861BC3"/>
    <w:rsid w:val="00862BAA"/>
    <w:rsid w:val="00863EAA"/>
    <w:rsid w:val="00865D85"/>
    <w:rsid w:val="00865E9C"/>
    <w:rsid w:val="00865EC5"/>
    <w:rsid w:val="008665E5"/>
    <w:rsid w:val="00867B90"/>
    <w:rsid w:val="00870783"/>
    <w:rsid w:val="00872FAF"/>
    <w:rsid w:val="00873457"/>
    <w:rsid w:val="0087686D"/>
    <w:rsid w:val="00880959"/>
    <w:rsid w:val="00881588"/>
    <w:rsid w:val="00882B61"/>
    <w:rsid w:val="0088339C"/>
    <w:rsid w:val="0088682E"/>
    <w:rsid w:val="0089326F"/>
    <w:rsid w:val="00893F9A"/>
    <w:rsid w:val="008A0D3D"/>
    <w:rsid w:val="008B2395"/>
    <w:rsid w:val="008B3C17"/>
    <w:rsid w:val="008B40AB"/>
    <w:rsid w:val="008B4A0E"/>
    <w:rsid w:val="008B7CA9"/>
    <w:rsid w:val="008B7D1D"/>
    <w:rsid w:val="008C2F03"/>
    <w:rsid w:val="008C6274"/>
    <w:rsid w:val="008D0C98"/>
    <w:rsid w:val="008D128D"/>
    <w:rsid w:val="008D452A"/>
    <w:rsid w:val="008D7966"/>
    <w:rsid w:val="008D7CDF"/>
    <w:rsid w:val="008D7EBF"/>
    <w:rsid w:val="008E20F4"/>
    <w:rsid w:val="008E351A"/>
    <w:rsid w:val="008E3CF5"/>
    <w:rsid w:val="008E6215"/>
    <w:rsid w:val="008E757E"/>
    <w:rsid w:val="008E7ACD"/>
    <w:rsid w:val="008E7B9C"/>
    <w:rsid w:val="008F0AC4"/>
    <w:rsid w:val="008F2233"/>
    <w:rsid w:val="008F658D"/>
    <w:rsid w:val="00900143"/>
    <w:rsid w:val="00905D4D"/>
    <w:rsid w:val="00906236"/>
    <w:rsid w:val="009140D9"/>
    <w:rsid w:val="0091715C"/>
    <w:rsid w:val="009177AE"/>
    <w:rsid w:val="009239CE"/>
    <w:rsid w:val="009239F7"/>
    <w:rsid w:val="0092658E"/>
    <w:rsid w:val="00930805"/>
    <w:rsid w:val="00931064"/>
    <w:rsid w:val="0093161E"/>
    <w:rsid w:val="009326B9"/>
    <w:rsid w:val="00933CC2"/>
    <w:rsid w:val="00935A60"/>
    <w:rsid w:val="00935DF5"/>
    <w:rsid w:val="00935F0B"/>
    <w:rsid w:val="00936474"/>
    <w:rsid w:val="009409B1"/>
    <w:rsid w:val="009419CF"/>
    <w:rsid w:val="009432A6"/>
    <w:rsid w:val="00944D2E"/>
    <w:rsid w:val="009451A0"/>
    <w:rsid w:val="009457FB"/>
    <w:rsid w:val="00946154"/>
    <w:rsid w:val="00946E8C"/>
    <w:rsid w:val="00947164"/>
    <w:rsid w:val="00947DC0"/>
    <w:rsid w:val="009514D3"/>
    <w:rsid w:val="00951E47"/>
    <w:rsid w:val="00954220"/>
    <w:rsid w:val="0095618C"/>
    <w:rsid w:val="009575CD"/>
    <w:rsid w:val="00961A71"/>
    <w:rsid w:val="00962016"/>
    <w:rsid w:val="009628D0"/>
    <w:rsid w:val="0096293D"/>
    <w:rsid w:val="00962CDD"/>
    <w:rsid w:val="00964533"/>
    <w:rsid w:val="009646FD"/>
    <w:rsid w:val="00966C70"/>
    <w:rsid w:val="00970EB5"/>
    <w:rsid w:val="0097227A"/>
    <w:rsid w:val="00973AA7"/>
    <w:rsid w:val="009751D6"/>
    <w:rsid w:val="0097566F"/>
    <w:rsid w:val="00976EFF"/>
    <w:rsid w:val="0097772F"/>
    <w:rsid w:val="00980730"/>
    <w:rsid w:val="00980D12"/>
    <w:rsid w:val="00984B84"/>
    <w:rsid w:val="00991FDD"/>
    <w:rsid w:val="0099290E"/>
    <w:rsid w:val="00995AEE"/>
    <w:rsid w:val="009A0C85"/>
    <w:rsid w:val="009A257B"/>
    <w:rsid w:val="009A3F6E"/>
    <w:rsid w:val="009A56F1"/>
    <w:rsid w:val="009A5C66"/>
    <w:rsid w:val="009A7DB3"/>
    <w:rsid w:val="009B005E"/>
    <w:rsid w:val="009B030A"/>
    <w:rsid w:val="009B0DEB"/>
    <w:rsid w:val="009B2CC0"/>
    <w:rsid w:val="009B5A8B"/>
    <w:rsid w:val="009C010E"/>
    <w:rsid w:val="009C4A5E"/>
    <w:rsid w:val="009C51B5"/>
    <w:rsid w:val="009C7BCB"/>
    <w:rsid w:val="009D173D"/>
    <w:rsid w:val="009D37C3"/>
    <w:rsid w:val="009D4EAA"/>
    <w:rsid w:val="009D66B9"/>
    <w:rsid w:val="009E1CC2"/>
    <w:rsid w:val="009E21EE"/>
    <w:rsid w:val="009E3E18"/>
    <w:rsid w:val="009E4035"/>
    <w:rsid w:val="009E4B2E"/>
    <w:rsid w:val="009E4BE9"/>
    <w:rsid w:val="009E50DB"/>
    <w:rsid w:val="009E56D7"/>
    <w:rsid w:val="009E72C3"/>
    <w:rsid w:val="009F20D8"/>
    <w:rsid w:val="009F273F"/>
    <w:rsid w:val="009F2B98"/>
    <w:rsid w:val="009F6BE3"/>
    <w:rsid w:val="00A018A7"/>
    <w:rsid w:val="00A01FDB"/>
    <w:rsid w:val="00A126A2"/>
    <w:rsid w:val="00A136EB"/>
    <w:rsid w:val="00A152F2"/>
    <w:rsid w:val="00A172D1"/>
    <w:rsid w:val="00A20411"/>
    <w:rsid w:val="00A20E85"/>
    <w:rsid w:val="00A21A07"/>
    <w:rsid w:val="00A2509E"/>
    <w:rsid w:val="00A26052"/>
    <w:rsid w:val="00A303BB"/>
    <w:rsid w:val="00A306AB"/>
    <w:rsid w:val="00A30D9A"/>
    <w:rsid w:val="00A31882"/>
    <w:rsid w:val="00A3370E"/>
    <w:rsid w:val="00A37017"/>
    <w:rsid w:val="00A37FB2"/>
    <w:rsid w:val="00A4207F"/>
    <w:rsid w:val="00A43751"/>
    <w:rsid w:val="00A4566B"/>
    <w:rsid w:val="00A46289"/>
    <w:rsid w:val="00A500C0"/>
    <w:rsid w:val="00A507A1"/>
    <w:rsid w:val="00A51A6F"/>
    <w:rsid w:val="00A524A7"/>
    <w:rsid w:val="00A52BFC"/>
    <w:rsid w:val="00A532E8"/>
    <w:rsid w:val="00A5583B"/>
    <w:rsid w:val="00A55977"/>
    <w:rsid w:val="00A566CB"/>
    <w:rsid w:val="00A575B1"/>
    <w:rsid w:val="00A57FF1"/>
    <w:rsid w:val="00A60268"/>
    <w:rsid w:val="00A61501"/>
    <w:rsid w:val="00A64086"/>
    <w:rsid w:val="00A641CE"/>
    <w:rsid w:val="00A6447F"/>
    <w:rsid w:val="00A64800"/>
    <w:rsid w:val="00A657FB"/>
    <w:rsid w:val="00A66168"/>
    <w:rsid w:val="00A70916"/>
    <w:rsid w:val="00A71576"/>
    <w:rsid w:val="00A727A5"/>
    <w:rsid w:val="00A80AB7"/>
    <w:rsid w:val="00A81777"/>
    <w:rsid w:val="00A81D08"/>
    <w:rsid w:val="00A81DFF"/>
    <w:rsid w:val="00A8535A"/>
    <w:rsid w:val="00A87F66"/>
    <w:rsid w:val="00A96C79"/>
    <w:rsid w:val="00A9730F"/>
    <w:rsid w:val="00AA0755"/>
    <w:rsid w:val="00AA1738"/>
    <w:rsid w:val="00AA2031"/>
    <w:rsid w:val="00AA3EE2"/>
    <w:rsid w:val="00AA5A43"/>
    <w:rsid w:val="00AA7D40"/>
    <w:rsid w:val="00AA7F41"/>
    <w:rsid w:val="00AB1A4B"/>
    <w:rsid w:val="00AB1DCA"/>
    <w:rsid w:val="00AB4261"/>
    <w:rsid w:val="00AB43BD"/>
    <w:rsid w:val="00AC2142"/>
    <w:rsid w:val="00AC38C4"/>
    <w:rsid w:val="00AC3DC3"/>
    <w:rsid w:val="00AC5E76"/>
    <w:rsid w:val="00AC7198"/>
    <w:rsid w:val="00AD2DA6"/>
    <w:rsid w:val="00AD32F3"/>
    <w:rsid w:val="00AD43FC"/>
    <w:rsid w:val="00AD4577"/>
    <w:rsid w:val="00AD7A8B"/>
    <w:rsid w:val="00AE1EF1"/>
    <w:rsid w:val="00AE3521"/>
    <w:rsid w:val="00AE36AF"/>
    <w:rsid w:val="00AE398E"/>
    <w:rsid w:val="00AE3D7A"/>
    <w:rsid w:val="00AE6D4B"/>
    <w:rsid w:val="00AE7D20"/>
    <w:rsid w:val="00AF0C64"/>
    <w:rsid w:val="00AF35C0"/>
    <w:rsid w:val="00AF360A"/>
    <w:rsid w:val="00AF39BB"/>
    <w:rsid w:val="00AF57CA"/>
    <w:rsid w:val="00AF6B11"/>
    <w:rsid w:val="00AF6DF9"/>
    <w:rsid w:val="00AF7A76"/>
    <w:rsid w:val="00B0152F"/>
    <w:rsid w:val="00B02288"/>
    <w:rsid w:val="00B04445"/>
    <w:rsid w:val="00B06C74"/>
    <w:rsid w:val="00B07161"/>
    <w:rsid w:val="00B1077E"/>
    <w:rsid w:val="00B11954"/>
    <w:rsid w:val="00B11E36"/>
    <w:rsid w:val="00B1212C"/>
    <w:rsid w:val="00B12398"/>
    <w:rsid w:val="00B145EF"/>
    <w:rsid w:val="00B15625"/>
    <w:rsid w:val="00B17234"/>
    <w:rsid w:val="00B17E4F"/>
    <w:rsid w:val="00B20267"/>
    <w:rsid w:val="00B22E62"/>
    <w:rsid w:val="00B24E36"/>
    <w:rsid w:val="00B25693"/>
    <w:rsid w:val="00B30A5D"/>
    <w:rsid w:val="00B37D63"/>
    <w:rsid w:val="00B4029E"/>
    <w:rsid w:val="00B423CF"/>
    <w:rsid w:val="00B4461E"/>
    <w:rsid w:val="00B45321"/>
    <w:rsid w:val="00B454D2"/>
    <w:rsid w:val="00B458B7"/>
    <w:rsid w:val="00B46A2E"/>
    <w:rsid w:val="00B47D77"/>
    <w:rsid w:val="00B51B40"/>
    <w:rsid w:val="00B52C77"/>
    <w:rsid w:val="00B53BAE"/>
    <w:rsid w:val="00B54013"/>
    <w:rsid w:val="00B540B9"/>
    <w:rsid w:val="00B54B18"/>
    <w:rsid w:val="00B56357"/>
    <w:rsid w:val="00B61C19"/>
    <w:rsid w:val="00B61D10"/>
    <w:rsid w:val="00B64588"/>
    <w:rsid w:val="00B65242"/>
    <w:rsid w:val="00B65FFC"/>
    <w:rsid w:val="00B720A3"/>
    <w:rsid w:val="00B72D9A"/>
    <w:rsid w:val="00B77141"/>
    <w:rsid w:val="00B7753F"/>
    <w:rsid w:val="00B825B3"/>
    <w:rsid w:val="00B828A1"/>
    <w:rsid w:val="00B838B8"/>
    <w:rsid w:val="00B859B6"/>
    <w:rsid w:val="00B86F06"/>
    <w:rsid w:val="00B87284"/>
    <w:rsid w:val="00B8761D"/>
    <w:rsid w:val="00B903B4"/>
    <w:rsid w:val="00B91669"/>
    <w:rsid w:val="00B91E82"/>
    <w:rsid w:val="00B9210F"/>
    <w:rsid w:val="00B930BA"/>
    <w:rsid w:val="00B956E5"/>
    <w:rsid w:val="00B958FE"/>
    <w:rsid w:val="00B95BD0"/>
    <w:rsid w:val="00B96524"/>
    <w:rsid w:val="00B96886"/>
    <w:rsid w:val="00BA1419"/>
    <w:rsid w:val="00BA1ACA"/>
    <w:rsid w:val="00BA1FAC"/>
    <w:rsid w:val="00BA2218"/>
    <w:rsid w:val="00BA2A9B"/>
    <w:rsid w:val="00BA57D4"/>
    <w:rsid w:val="00BA5DFD"/>
    <w:rsid w:val="00BA745B"/>
    <w:rsid w:val="00BA7713"/>
    <w:rsid w:val="00BB024C"/>
    <w:rsid w:val="00BB2BD1"/>
    <w:rsid w:val="00BB3A79"/>
    <w:rsid w:val="00BB3A7C"/>
    <w:rsid w:val="00BB480F"/>
    <w:rsid w:val="00BB4F37"/>
    <w:rsid w:val="00BB565B"/>
    <w:rsid w:val="00BB6985"/>
    <w:rsid w:val="00BC0C3A"/>
    <w:rsid w:val="00BC3B31"/>
    <w:rsid w:val="00BC6A4B"/>
    <w:rsid w:val="00BC6EB1"/>
    <w:rsid w:val="00BD1610"/>
    <w:rsid w:val="00BD1804"/>
    <w:rsid w:val="00BD20F4"/>
    <w:rsid w:val="00BD2C3A"/>
    <w:rsid w:val="00BD5FC0"/>
    <w:rsid w:val="00BE456D"/>
    <w:rsid w:val="00BE5E99"/>
    <w:rsid w:val="00BF0339"/>
    <w:rsid w:val="00BF0E8F"/>
    <w:rsid w:val="00BF153D"/>
    <w:rsid w:val="00BF196D"/>
    <w:rsid w:val="00BF2FC5"/>
    <w:rsid w:val="00BF4540"/>
    <w:rsid w:val="00C00EFE"/>
    <w:rsid w:val="00C01064"/>
    <w:rsid w:val="00C0125E"/>
    <w:rsid w:val="00C029B8"/>
    <w:rsid w:val="00C031C4"/>
    <w:rsid w:val="00C04611"/>
    <w:rsid w:val="00C0563D"/>
    <w:rsid w:val="00C06D49"/>
    <w:rsid w:val="00C0717C"/>
    <w:rsid w:val="00C078EC"/>
    <w:rsid w:val="00C10317"/>
    <w:rsid w:val="00C115EE"/>
    <w:rsid w:val="00C126F2"/>
    <w:rsid w:val="00C14733"/>
    <w:rsid w:val="00C14DCA"/>
    <w:rsid w:val="00C22555"/>
    <w:rsid w:val="00C229D0"/>
    <w:rsid w:val="00C23848"/>
    <w:rsid w:val="00C2428B"/>
    <w:rsid w:val="00C2546E"/>
    <w:rsid w:val="00C25F37"/>
    <w:rsid w:val="00C260DC"/>
    <w:rsid w:val="00C262FA"/>
    <w:rsid w:val="00C275BB"/>
    <w:rsid w:val="00C303BF"/>
    <w:rsid w:val="00C307F9"/>
    <w:rsid w:val="00C30D3B"/>
    <w:rsid w:val="00C31320"/>
    <w:rsid w:val="00C3431C"/>
    <w:rsid w:val="00C34774"/>
    <w:rsid w:val="00C34A99"/>
    <w:rsid w:val="00C3580F"/>
    <w:rsid w:val="00C35C26"/>
    <w:rsid w:val="00C37137"/>
    <w:rsid w:val="00C423EE"/>
    <w:rsid w:val="00C44257"/>
    <w:rsid w:val="00C45381"/>
    <w:rsid w:val="00C46524"/>
    <w:rsid w:val="00C538FA"/>
    <w:rsid w:val="00C55E52"/>
    <w:rsid w:val="00C56DBE"/>
    <w:rsid w:val="00C60045"/>
    <w:rsid w:val="00C616AE"/>
    <w:rsid w:val="00C62A75"/>
    <w:rsid w:val="00C62E0B"/>
    <w:rsid w:val="00C643F4"/>
    <w:rsid w:val="00C668AB"/>
    <w:rsid w:val="00C67F73"/>
    <w:rsid w:val="00C75707"/>
    <w:rsid w:val="00C768C9"/>
    <w:rsid w:val="00C808E7"/>
    <w:rsid w:val="00C810FD"/>
    <w:rsid w:val="00C841D9"/>
    <w:rsid w:val="00C84A3E"/>
    <w:rsid w:val="00C85224"/>
    <w:rsid w:val="00C91BC3"/>
    <w:rsid w:val="00C91F70"/>
    <w:rsid w:val="00C9299A"/>
    <w:rsid w:val="00C935CA"/>
    <w:rsid w:val="00C93D0B"/>
    <w:rsid w:val="00C93E41"/>
    <w:rsid w:val="00C96C22"/>
    <w:rsid w:val="00C96DA3"/>
    <w:rsid w:val="00C97188"/>
    <w:rsid w:val="00CA009F"/>
    <w:rsid w:val="00CA239C"/>
    <w:rsid w:val="00CA26B1"/>
    <w:rsid w:val="00CA481C"/>
    <w:rsid w:val="00CA5B34"/>
    <w:rsid w:val="00CA64CC"/>
    <w:rsid w:val="00CB3B57"/>
    <w:rsid w:val="00CB3CB0"/>
    <w:rsid w:val="00CB4EE2"/>
    <w:rsid w:val="00CB4FD1"/>
    <w:rsid w:val="00CB6038"/>
    <w:rsid w:val="00CB621B"/>
    <w:rsid w:val="00CB64D1"/>
    <w:rsid w:val="00CC0DCC"/>
    <w:rsid w:val="00CC1308"/>
    <w:rsid w:val="00CC2EBE"/>
    <w:rsid w:val="00CC62F8"/>
    <w:rsid w:val="00CD13C6"/>
    <w:rsid w:val="00CD2630"/>
    <w:rsid w:val="00CD2AF6"/>
    <w:rsid w:val="00CD594F"/>
    <w:rsid w:val="00CD5F70"/>
    <w:rsid w:val="00CE2055"/>
    <w:rsid w:val="00CE2721"/>
    <w:rsid w:val="00CE3688"/>
    <w:rsid w:val="00CE3946"/>
    <w:rsid w:val="00CE529C"/>
    <w:rsid w:val="00CE5EBE"/>
    <w:rsid w:val="00CE68F4"/>
    <w:rsid w:val="00CF0A64"/>
    <w:rsid w:val="00CF36B4"/>
    <w:rsid w:val="00CF40F7"/>
    <w:rsid w:val="00CF7685"/>
    <w:rsid w:val="00CF78CC"/>
    <w:rsid w:val="00D01742"/>
    <w:rsid w:val="00D01989"/>
    <w:rsid w:val="00D04816"/>
    <w:rsid w:val="00D06883"/>
    <w:rsid w:val="00D06B82"/>
    <w:rsid w:val="00D071BE"/>
    <w:rsid w:val="00D07537"/>
    <w:rsid w:val="00D0796B"/>
    <w:rsid w:val="00D1251B"/>
    <w:rsid w:val="00D13805"/>
    <w:rsid w:val="00D17B8C"/>
    <w:rsid w:val="00D217D4"/>
    <w:rsid w:val="00D2248E"/>
    <w:rsid w:val="00D25924"/>
    <w:rsid w:val="00D27B37"/>
    <w:rsid w:val="00D326D2"/>
    <w:rsid w:val="00D32758"/>
    <w:rsid w:val="00D334B0"/>
    <w:rsid w:val="00D34F85"/>
    <w:rsid w:val="00D34F8F"/>
    <w:rsid w:val="00D351A3"/>
    <w:rsid w:val="00D35475"/>
    <w:rsid w:val="00D35CF9"/>
    <w:rsid w:val="00D36CB9"/>
    <w:rsid w:val="00D400EB"/>
    <w:rsid w:val="00D44659"/>
    <w:rsid w:val="00D4527A"/>
    <w:rsid w:val="00D45983"/>
    <w:rsid w:val="00D503D2"/>
    <w:rsid w:val="00D505F1"/>
    <w:rsid w:val="00D554C7"/>
    <w:rsid w:val="00D5575E"/>
    <w:rsid w:val="00D55FCB"/>
    <w:rsid w:val="00D60B0D"/>
    <w:rsid w:val="00D60DBD"/>
    <w:rsid w:val="00D618AF"/>
    <w:rsid w:val="00D62894"/>
    <w:rsid w:val="00D628FF"/>
    <w:rsid w:val="00D62B1A"/>
    <w:rsid w:val="00D6550B"/>
    <w:rsid w:val="00D7068D"/>
    <w:rsid w:val="00D7383D"/>
    <w:rsid w:val="00D73E78"/>
    <w:rsid w:val="00D74EDD"/>
    <w:rsid w:val="00D80EE7"/>
    <w:rsid w:val="00D8135F"/>
    <w:rsid w:val="00D81CD0"/>
    <w:rsid w:val="00D828EE"/>
    <w:rsid w:val="00D82E0C"/>
    <w:rsid w:val="00D83BFB"/>
    <w:rsid w:val="00D84632"/>
    <w:rsid w:val="00D8748B"/>
    <w:rsid w:val="00D947F7"/>
    <w:rsid w:val="00D94E28"/>
    <w:rsid w:val="00D95FB8"/>
    <w:rsid w:val="00D95FE7"/>
    <w:rsid w:val="00D970F0"/>
    <w:rsid w:val="00DA457D"/>
    <w:rsid w:val="00DA5509"/>
    <w:rsid w:val="00DB1229"/>
    <w:rsid w:val="00DB1866"/>
    <w:rsid w:val="00DB2ECD"/>
    <w:rsid w:val="00DB4372"/>
    <w:rsid w:val="00DB4CD1"/>
    <w:rsid w:val="00DB5913"/>
    <w:rsid w:val="00DB6B78"/>
    <w:rsid w:val="00DB6FB5"/>
    <w:rsid w:val="00DB75A9"/>
    <w:rsid w:val="00DB7FB6"/>
    <w:rsid w:val="00DC35EF"/>
    <w:rsid w:val="00DC4699"/>
    <w:rsid w:val="00DC51A8"/>
    <w:rsid w:val="00DD051B"/>
    <w:rsid w:val="00DD2B04"/>
    <w:rsid w:val="00DD5ACF"/>
    <w:rsid w:val="00DD71D1"/>
    <w:rsid w:val="00DE0BBD"/>
    <w:rsid w:val="00DE2C3A"/>
    <w:rsid w:val="00DE42FA"/>
    <w:rsid w:val="00DE4CA5"/>
    <w:rsid w:val="00DE6762"/>
    <w:rsid w:val="00DE6FDA"/>
    <w:rsid w:val="00DE7BC0"/>
    <w:rsid w:val="00DF019C"/>
    <w:rsid w:val="00DF12D9"/>
    <w:rsid w:val="00DF2458"/>
    <w:rsid w:val="00DF3F05"/>
    <w:rsid w:val="00DF4B72"/>
    <w:rsid w:val="00DF5180"/>
    <w:rsid w:val="00DF5444"/>
    <w:rsid w:val="00DF58A4"/>
    <w:rsid w:val="00E008C4"/>
    <w:rsid w:val="00E01311"/>
    <w:rsid w:val="00E048F5"/>
    <w:rsid w:val="00E05CA5"/>
    <w:rsid w:val="00E076C1"/>
    <w:rsid w:val="00E10A4E"/>
    <w:rsid w:val="00E15B37"/>
    <w:rsid w:val="00E167B7"/>
    <w:rsid w:val="00E17FF2"/>
    <w:rsid w:val="00E2071A"/>
    <w:rsid w:val="00E21BD8"/>
    <w:rsid w:val="00E25ED1"/>
    <w:rsid w:val="00E2602F"/>
    <w:rsid w:val="00E33B9B"/>
    <w:rsid w:val="00E354B0"/>
    <w:rsid w:val="00E37A7F"/>
    <w:rsid w:val="00E40B27"/>
    <w:rsid w:val="00E4209F"/>
    <w:rsid w:val="00E42614"/>
    <w:rsid w:val="00E4334E"/>
    <w:rsid w:val="00E45DDD"/>
    <w:rsid w:val="00E46CC7"/>
    <w:rsid w:val="00E51B91"/>
    <w:rsid w:val="00E520F5"/>
    <w:rsid w:val="00E532FB"/>
    <w:rsid w:val="00E54C60"/>
    <w:rsid w:val="00E55A0C"/>
    <w:rsid w:val="00E60411"/>
    <w:rsid w:val="00E605FE"/>
    <w:rsid w:val="00E64A5A"/>
    <w:rsid w:val="00E71AC8"/>
    <w:rsid w:val="00E72576"/>
    <w:rsid w:val="00E76878"/>
    <w:rsid w:val="00E76FEB"/>
    <w:rsid w:val="00E80FF5"/>
    <w:rsid w:val="00E8103A"/>
    <w:rsid w:val="00E82BA1"/>
    <w:rsid w:val="00E83661"/>
    <w:rsid w:val="00E851A1"/>
    <w:rsid w:val="00E852D7"/>
    <w:rsid w:val="00E85FBC"/>
    <w:rsid w:val="00E86535"/>
    <w:rsid w:val="00E8713C"/>
    <w:rsid w:val="00E8799B"/>
    <w:rsid w:val="00E91367"/>
    <w:rsid w:val="00E92BBF"/>
    <w:rsid w:val="00E965D7"/>
    <w:rsid w:val="00EA0430"/>
    <w:rsid w:val="00EA4B99"/>
    <w:rsid w:val="00EA5982"/>
    <w:rsid w:val="00EA7064"/>
    <w:rsid w:val="00EA7A1B"/>
    <w:rsid w:val="00EB18D2"/>
    <w:rsid w:val="00EB241A"/>
    <w:rsid w:val="00EB4072"/>
    <w:rsid w:val="00EB53AF"/>
    <w:rsid w:val="00EC019B"/>
    <w:rsid w:val="00EC0FC6"/>
    <w:rsid w:val="00EC101D"/>
    <w:rsid w:val="00EC1360"/>
    <w:rsid w:val="00EC3827"/>
    <w:rsid w:val="00EC49CB"/>
    <w:rsid w:val="00EC4EBE"/>
    <w:rsid w:val="00EC4F9F"/>
    <w:rsid w:val="00ED5508"/>
    <w:rsid w:val="00ED6DCC"/>
    <w:rsid w:val="00ED705D"/>
    <w:rsid w:val="00ED7938"/>
    <w:rsid w:val="00EE077B"/>
    <w:rsid w:val="00EE43D0"/>
    <w:rsid w:val="00EE4DA4"/>
    <w:rsid w:val="00EE4F65"/>
    <w:rsid w:val="00EE65F9"/>
    <w:rsid w:val="00EE673C"/>
    <w:rsid w:val="00EE6EBE"/>
    <w:rsid w:val="00EE6FC6"/>
    <w:rsid w:val="00EF019B"/>
    <w:rsid w:val="00EF1D18"/>
    <w:rsid w:val="00EF2BB7"/>
    <w:rsid w:val="00EF64B3"/>
    <w:rsid w:val="00F027B6"/>
    <w:rsid w:val="00F02EAE"/>
    <w:rsid w:val="00F0364E"/>
    <w:rsid w:val="00F03989"/>
    <w:rsid w:val="00F045E9"/>
    <w:rsid w:val="00F04C66"/>
    <w:rsid w:val="00F04EED"/>
    <w:rsid w:val="00F06162"/>
    <w:rsid w:val="00F06685"/>
    <w:rsid w:val="00F06E4D"/>
    <w:rsid w:val="00F073C2"/>
    <w:rsid w:val="00F07959"/>
    <w:rsid w:val="00F11D16"/>
    <w:rsid w:val="00F1451C"/>
    <w:rsid w:val="00F1470A"/>
    <w:rsid w:val="00F15033"/>
    <w:rsid w:val="00F15982"/>
    <w:rsid w:val="00F15D70"/>
    <w:rsid w:val="00F22E60"/>
    <w:rsid w:val="00F258EE"/>
    <w:rsid w:val="00F30A3E"/>
    <w:rsid w:val="00F35711"/>
    <w:rsid w:val="00F42F32"/>
    <w:rsid w:val="00F46865"/>
    <w:rsid w:val="00F4781B"/>
    <w:rsid w:val="00F47BBC"/>
    <w:rsid w:val="00F50265"/>
    <w:rsid w:val="00F528F9"/>
    <w:rsid w:val="00F5426B"/>
    <w:rsid w:val="00F5447F"/>
    <w:rsid w:val="00F54B0E"/>
    <w:rsid w:val="00F55C5E"/>
    <w:rsid w:val="00F56077"/>
    <w:rsid w:val="00F5794C"/>
    <w:rsid w:val="00F621AD"/>
    <w:rsid w:val="00F6431F"/>
    <w:rsid w:val="00F645AD"/>
    <w:rsid w:val="00F645DB"/>
    <w:rsid w:val="00F646CE"/>
    <w:rsid w:val="00F67614"/>
    <w:rsid w:val="00F67D78"/>
    <w:rsid w:val="00F72DCF"/>
    <w:rsid w:val="00F75D94"/>
    <w:rsid w:val="00F760DE"/>
    <w:rsid w:val="00F76728"/>
    <w:rsid w:val="00F80D84"/>
    <w:rsid w:val="00F82144"/>
    <w:rsid w:val="00F843AF"/>
    <w:rsid w:val="00F845E2"/>
    <w:rsid w:val="00F91B41"/>
    <w:rsid w:val="00F91D17"/>
    <w:rsid w:val="00F95FBD"/>
    <w:rsid w:val="00FA1668"/>
    <w:rsid w:val="00FA1714"/>
    <w:rsid w:val="00FA454B"/>
    <w:rsid w:val="00FA4B79"/>
    <w:rsid w:val="00FA5D12"/>
    <w:rsid w:val="00FA5E76"/>
    <w:rsid w:val="00FA77BB"/>
    <w:rsid w:val="00FB076F"/>
    <w:rsid w:val="00FB2D1E"/>
    <w:rsid w:val="00FB3ED6"/>
    <w:rsid w:val="00FB4F0E"/>
    <w:rsid w:val="00FB5814"/>
    <w:rsid w:val="00FB6A55"/>
    <w:rsid w:val="00FB7033"/>
    <w:rsid w:val="00FB72E2"/>
    <w:rsid w:val="00FC39C3"/>
    <w:rsid w:val="00FC3B87"/>
    <w:rsid w:val="00FC5080"/>
    <w:rsid w:val="00FC5D74"/>
    <w:rsid w:val="00FD1741"/>
    <w:rsid w:val="00FD32F0"/>
    <w:rsid w:val="00FD6EEE"/>
    <w:rsid w:val="00FE008E"/>
    <w:rsid w:val="00FE4D79"/>
    <w:rsid w:val="00FE50F9"/>
    <w:rsid w:val="00FE5B7E"/>
    <w:rsid w:val="00FE6ACF"/>
    <w:rsid w:val="00FE724A"/>
    <w:rsid w:val="00FF1D18"/>
    <w:rsid w:val="00FF2462"/>
    <w:rsid w:val="00FF706B"/>
    <w:rsid w:val="00FF7C9C"/>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386B4FBD"/>
  <w15:docId w15:val="{63027765-8E2F-46AC-B198-8A84EBB2A8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Courier New"/>
        <w:lang w:val="en-A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17B8C"/>
    <w:pPr>
      <w:spacing w:after="160"/>
    </w:pPr>
    <w:rPr>
      <w:color w:val="404040"/>
    </w:rPr>
  </w:style>
  <w:style w:type="paragraph" w:styleId="Heading1">
    <w:name w:val="heading 1"/>
    <w:basedOn w:val="Normal"/>
    <w:next w:val="Normal"/>
    <w:link w:val="Heading1Char"/>
    <w:uiPriority w:val="9"/>
    <w:qFormat/>
    <w:rsid w:val="00371C7D"/>
    <w:pPr>
      <w:keepNext/>
      <w:keepLines/>
      <w:pageBreakBefore/>
      <w:numPr>
        <w:numId w:val="1"/>
      </w:numPr>
      <w:outlineLvl w:val="0"/>
    </w:pPr>
    <w:rPr>
      <w:rFonts w:ascii="Flama Cond Bold" w:hAnsi="Flama Cond Bold"/>
      <w:caps/>
      <w:color w:val="1A1919" w:themeColor="text1"/>
      <w:sz w:val="48"/>
      <w:szCs w:val="40"/>
    </w:rPr>
  </w:style>
  <w:style w:type="paragraph" w:styleId="Heading2">
    <w:name w:val="heading 2"/>
    <w:basedOn w:val="Normal"/>
    <w:next w:val="Normal"/>
    <w:link w:val="Heading2Char"/>
    <w:uiPriority w:val="9"/>
    <w:unhideWhenUsed/>
    <w:qFormat/>
    <w:rsid w:val="00371C7D"/>
    <w:pPr>
      <w:keepNext/>
      <w:keepLines/>
      <w:numPr>
        <w:ilvl w:val="1"/>
        <w:numId w:val="1"/>
      </w:numPr>
      <w:spacing w:after="120"/>
      <w:outlineLvl w:val="1"/>
    </w:pPr>
    <w:rPr>
      <w:rFonts w:ascii="Flama Cond Bold" w:hAnsi="Flama Cond Bold"/>
      <w:b/>
      <w:caps/>
      <w:color w:val="1A1919" w:themeColor="text1"/>
      <w:sz w:val="36"/>
      <w:szCs w:val="32"/>
    </w:rPr>
  </w:style>
  <w:style w:type="paragraph" w:styleId="Heading3">
    <w:name w:val="heading 3"/>
    <w:basedOn w:val="Normal"/>
    <w:next w:val="Normal"/>
    <w:link w:val="Heading3Char"/>
    <w:uiPriority w:val="9"/>
    <w:unhideWhenUsed/>
    <w:qFormat/>
    <w:rsid w:val="005413FD"/>
    <w:pPr>
      <w:keepNext/>
      <w:keepLines/>
      <w:numPr>
        <w:ilvl w:val="2"/>
        <w:numId w:val="1"/>
      </w:numPr>
      <w:spacing w:after="80"/>
      <w:outlineLvl w:val="2"/>
    </w:pPr>
    <w:rPr>
      <w:b/>
      <w:color w:val="1A1919" w:themeColor="text1"/>
      <w:sz w:val="26"/>
      <w:szCs w:val="32"/>
    </w:rPr>
  </w:style>
  <w:style w:type="paragraph" w:styleId="Heading4">
    <w:name w:val="heading 4"/>
    <w:basedOn w:val="Normal"/>
    <w:next w:val="Normal"/>
    <w:link w:val="Heading4Char"/>
    <w:uiPriority w:val="9"/>
    <w:unhideWhenUsed/>
    <w:rsid w:val="005413FD"/>
    <w:pPr>
      <w:keepNext/>
      <w:keepLines/>
      <w:numPr>
        <w:ilvl w:val="3"/>
        <w:numId w:val="1"/>
      </w:numPr>
      <w:spacing w:after="60"/>
      <w:outlineLvl w:val="3"/>
    </w:pPr>
    <w:rPr>
      <w:b/>
      <w:iCs/>
      <w:color w:val="1A1919" w:themeColor="text1"/>
      <w:sz w:val="22"/>
      <w:szCs w:val="30"/>
    </w:rPr>
  </w:style>
  <w:style w:type="paragraph" w:styleId="Heading5">
    <w:name w:val="heading 5"/>
    <w:basedOn w:val="Normal"/>
    <w:next w:val="Normal"/>
    <w:link w:val="Heading5Char"/>
    <w:uiPriority w:val="9"/>
    <w:semiHidden/>
    <w:qFormat/>
    <w:rsid w:val="00EA4B99"/>
    <w:pPr>
      <w:keepNext/>
      <w:keepLines/>
      <w:spacing w:before="40"/>
      <w:outlineLvl w:val="4"/>
    </w:pPr>
    <w:rPr>
      <w:rFonts w:ascii="Gotham-Bold" w:hAnsi="Gotham-Bold"/>
      <w:sz w:val="28"/>
      <w:szCs w:val="28"/>
    </w:rPr>
  </w:style>
  <w:style w:type="paragraph" w:styleId="Heading6">
    <w:name w:val="heading 6"/>
    <w:basedOn w:val="Normal"/>
    <w:next w:val="Normal"/>
    <w:link w:val="Heading6Char"/>
    <w:uiPriority w:val="9"/>
    <w:semiHidden/>
    <w:qFormat/>
    <w:rsid w:val="00EA4B99"/>
    <w:pPr>
      <w:keepNext/>
      <w:keepLines/>
      <w:spacing w:before="40"/>
      <w:outlineLvl w:val="5"/>
    </w:pPr>
    <w:rPr>
      <w:rFonts w:ascii="Gotham-Bold" w:hAnsi="Gotham-Bold"/>
      <w:i/>
      <w:iCs/>
      <w:sz w:val="26"/>
      <w:szCs w:val="26"/>
    </w:rPr>
  </w:style>
  <w:style w:type="paragraph" w:styleId="Heading7">
    <w:name w:val="heading 7"/>
    <w:basedOn w:val="Normal"/>
    <w:next w:val="Normal"/>
    <w:link w:val="Heading7Char"/>
    <w:uiPriority w:val="9"/>
    <w:semiHidden/>
    <w:qFormat/>
    <w:rsid w:val="00EA4B99"/>
    <w:pPr>
      <w:keepNext/>
      <w:keepLines/>
      <w:spacing w:before="40"/>
      <w:outlineLvl w:val="6"/>
    </w:pPr>
    <w:rPr>
      <w:rFonts w:ascii="Gotham-Bold" w:hAnsi="Gotham-Bold"/>
      <w:sz w:val="24"/>
      <w:szCs w:val="24"/>
    </w:rPr>
  </w:style>
  <w:style w:type="paragraph" w:styleId="Heading8">
    <w:name w:val="heading 8"/>
    <w:basedOn w:val="Normal"/>
    <w:next w:val="Normal"/>
    <w:link w:val="Heading8Char"/>
    <w:uiPriority w:val="9"/>
    <w:semiHidden/>
    <w:qFormat/>
    <w:rsid w:val="00EA4B99"/>
    <w:pPr>
      <w:keepNext/>
      <w:keepLines/>
      <w:spacing w:before="40"/>
      <w:outlineLvl w:val="7"/>
    </w:pPr>
    <w:rPr>
      <w:rFonts w:ascii="Gotham-Bold" w:hAnsi="Gotham-Bold"/>
      <w:i/>
      <w:iCs/>
      <w:sz w:val="22"/>
      <w:szCs w:val="22"/>
    </w:rPr>
  </w:style>
  <w:style w:type="paragraph" w:styleId="Heading9">
    <w:name w:val="heading 9"/>
    <w:basedOn w:val="Normal"/>
    <w:next w:val="Normal"/>
    <w:link w:val="Heading9Char"/>
    <w:uiPriority w:val="9"/>
    <w:semiHidden/>
    <w:qFormat/>
    <w:rsid w:val="00EA4B99"/>
    <w:pPr>
      <w:keepNext/>
      <w:keepLines/>
      <w:spacing w:before="4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371C7D"/>
    <w:rPr>
      <w:rFonts w:ascii="Flama Cond Bold" w:hAnsi="Flama Cond Bold"/>
      <w:caps/>
      <w:color w:val="1A1919" w:themeColor="text1"/>
      <w:sz w:val="48"/>
      <w:szCs w:val="40"/>
    </w:rPr>
  </w:style>
  <w:style w:type="character" w:customStyle="1" w:styleId="Heading2Char">
    <w:name w:val="Heading 2 Char"/>
    <w:link w:val="Heading2"/>
    <w:rsid w:val="00371C7D"/>
    <w:rPr>
      <w:rFonts w:ascii="Flama Cond Bold" w:hAnsi="Flama Cond Bold"/>
      <w:b/>
      <w:caps/>
      <w:color w:val="1A1919" w:themeColor="text1"/>
      <w:sz w:val="36"/>
      <w:szCs w:val="32"/>
    </w:rPr>
  </w:style>
  <w:style w:type="character" w:customStyle="1" w:styleId="Heading3Char">
    <w:name w:val="Heading 3 Char"/>
    <w:link w:val="Heading3"/>
    <w:rsid w:val="005413FD"/>
    <w:rPr>
      <w:b/>
      <w:color w:val="1A1919" w:themeColor="text1"/>
      <w:sz w:val="26"/>
      <w:szCs w:val="32"/>
    </w:rPr>
  </w:style>
  <w:style w:type="character" w:customStyle="1" w:styleId="Heading4Char">
    <w:name w:val="Heading 4 Char"/>
    <w:link w:val="Heading4"/>
    <w:uiPriority w:val="9"/>
    <w:rsid w:val="005413FD"/>
    <w:rPr>
      <w:b/>
      <w:iCs/>
      <w:color w:val="1A1919" w:themeColor="text1"/>
      <w:sz w:val="22"/>
      <w:szCs w:val="30"/>
    </w:rPr>
  </w:style>
  <w:style w:type="character" w:customStyle="1" w:styleId="Heading5Char">
    <w:name w:val="Heading 5 Char"/>
    <w:link w:val="Heading5"/>
    <w:uiPriority w:val="9"/>
    <w:semiHidden/>
    <w:rsid w:val="003875C1"/>
    <w:rPr>
      <w:rFonts w:ascii="Gotham-Bold" w:hAnsi="Gotham-Bold"/>
      <w:color w:val="404040"/>
      <w:sz w:val="28"/>
      <w:szCs w:val="28"/>
    </w:rPr>
  </w:style>
  <w:style w:type="character" w:customStyle="1" w:styleId="Heading6Char">
    <w:name w:val="Heading 6 Char"/>
    <w:link w:val="Heading6"/>
    <w:uiPriority w:val="9"/>
    <w:semiHidden/>
    <w:rsid w:val="003875C1"/>
    <w:rPr>
      <w:rFonts w:ascii="Gotham-Bold" w:hAnsi="Gotham-Bold"/>
      <w:i/>
      <w:iCs/>
      <w:color w:val="404040"/>
      <w:sz w:val="26"/>
      <w:szCs w:val="26"/>
    </w:rPr>
  </w:style>
  <w:style w:type="character" w:customStyle="1" w:styleId="Heading7Char">
    <w:name w:val="Heading 7 Char"/>
    <w:link w:val="Heading7"/>
    <w:uiPriority w:val="9"/>
    <w:semiHidden/>
    <w:rsid w:val="003875C1"/>
    <w:rPr>
      <w:rFonts w:ascii="Gotham-Bold" w:hAnsi="Gotham-Bold"/>
      <w:color w:val="404040"/>
      <w:sz w:val="24"/>
      <w:szCs w:val="24"/>
    </w:rPr>
  </w:style>
  <w:style w:type="character" w:customStyle="1" w:styleId="Heading8Char">
    <w:name w:val="Heading 8 Char"/>
    <w:link w:val="Heading8"/>
    <w:uiPriority w:val="9"/>
    <w:semiHidden/>
    <w:rsid w:val="003875C1"/>
    <w:rPr>
      <w:rFonts w:ascii="Gotham-Bold" w:hAnsi="Gotham-Bold"/>
      <w:i/>
      <w:iCs/>
      <w:color w:val="404040"/>
      <w:sz w:val="22"/>
      <w:szCs w:val="22"/>
    </w:rPr>
  </w:style>
  <w:style w:type="character" w:customStyle="1" w:styleId="Heading9Char">
    <w:name w:val="Heading 9 Char"/>
    <w:link w:val="Heading9"/>
    <w:uiPriority w:val="9"/>
    <w:semiHidden/>
    <w:rsid w:val="003875C1"/>
    <w:rPr>
      <w:b/>
      <w:bCs/>
      <w:i/>
      <w:iCs/>
      <w:color w:val="404040"/>
    </w:rPr>
  </w:style>
  <w:style w:type="paragraph" w:styleId="Header">
    <w:name w:val="header"/>
    <w:basedOn w:val="Normal"/>
    <w:link w:val="HeaderChar"/>
    <w:unhideWhenUsed/>
    <w:rsid w:val="00EA4B99"/>
    <w:pPr>
      <w:tabs>
        <w:tab w:val="center" w:pos="4513"/>
        <w:tab w:val="right" w:pos="9026"/>
      </w:tabs>
    </w:pPr>
  </w:style>
  <w:style w:type="character" w:customStyle="1" w:styleId="HeaderChar">
    <w:name w:val="Header Char"/>
    <w:basedOn w:val="DefaultParagraphFont"/>
    <w:link w:val="Header"/>
    <w:uiPriority w:val="99"/>
    <w:rsid w:val="00EA4B99"/>
    <w:rPr>
      <w:rFonts w:ascii="Gotham-Light" w:eastAsia="Times New Roman" w:hAnsi="Gotham-Light"/>
      <w:color w:val="343741"/>
      <w:szCs w:val="21"/>
      <w:lang w:eastAsia="en-AU"/>
    </w:rPr>
  </w:style>
  <w:style w:type="paragraph" w:styleId="Footer">
    <w:name w:val="footer"/>
    <w:basedOn w:val="Normal"/>
    <w:link w:val="FooterChar"/>
    <w:unhideWhenUsed/>
    <w:rsid w:val="00D84632"/>
    <w:pPr>
      <w:tabs>
        <w:tab w:val="center" w:pos="4513"/>
        <w:tab w:val="right" w:pos="9026"/>
      </w:tabs>
    </w:pPr>
    <w:rPr>
      <w:sz w:val="16"/>
    </w:rPr>
  </w:style>
  <w:style w:type="character" w:customStyle="1" w:styleId="FooterChar">
    <w:name w:val="Footer Char"/>
    <w:basedOn w:val="DefaultParagraphFont"/>
    <w:link w:val="Footer"/>
    <w:rsid w:val="00D84632"/>
    <w:rPr>
      <w:color w:val="404040"/>
      <w:sz w:val="16"/>
    </w:rPr>
  </w:style>
  <w:style w:type="paragraph" w:styleId="ListParagraph">
    <w:name w:val="List Paragraph"/>
    <w:basedOn w:val="Normal"/>
    <w:link w:val="ListParagraphChar"/>
    <w:uiPriority w:val="34"/>
    <w:rsid w:val="00EA4B99"/>
    <w:pPr>
      <w:ind w:left="720"/>
      <w:contextualSpacing/>
    </w:pPr>
  </w:style>
  <w:style w:type="character" w:customStyle="1" w:styleId="ListParagraphChar">
    <w:name w:val="List Paragraph Char"/>
    <w:link w:val="ListParagraph"/>
    <w:uiPriority w:val="34"/>
    <w:rsid w:val="00EA4B99"/>
    <w:rPr>
      <w:rFonts w:ascii="Gotham-Light" w:eastAsia="Times New Roman" w:hAnsi="Gotham-Light"/>
      <w:color w:val="343741"/>
      <w:szCs w:val="21"/>
      <w:lang w:eastAsia="en-AU"/>
    </w:rPr>
  </w:style>
  <w:style w:type="paragraph" w:styleId="BalloonText">
    <w:name w:val="Balloon Text"/>
    <w:basedOn w:val="Normal"/>
    <w:link w:val="BalloonTextChar"/>
    <w:uiPriority w:val="99"/>
    <w:semiHidden/>
    <w:unhideWhenUsed/>
    <w:rsid w:val="00EA4B99"/>
    <w:rPr>
      <w:rFonts w:ascii="Tahoma" w:hAnsi="Tahoma" w:cs="Tahoma"/>
      <w:sz w:val="16"/>
      <w:szCs w:val="16"/>
    </w:rPr>
  </w:style>
  <w:style w:type="character" w:customStyle="1" w:styleId="BalloonTextChar">
    <w:name w:val="Balloon Text Char"/>
    <w:basedOn w:val="DefaultParagraphFont"/>
    <w:link w:val="BalloonText"/>
    <w:uiPriority w:val="99"/>
    <w:semiHidden/>
    <w:rsid w:val="00EA4B99"/>
    <w:rPr>
      <w:rFonts w:ascii="Tahoma" w:eastAsia="Times New Roman" w:hAnsi="Tahoma" w:cs="Tahoma"/>
      <w:color w:val="343741"/>
      <w:sz w:val="16"/>
      <w:szCs w:val="16"/>
      <w:lang w:eastAsia="en-AU"/>
    </w:rPr>
  </w:style>
  <w:style w:type="paragraph" w:styleId="Caption">
    <w:name w:val="caption"/>
    <w:basedOn w:val="Normal"/>
    <w:next w:val="Normal"/>
    <w:uiPriority w:val="35"/>
    <w:unhideWhenUsed/>
    <w:qFormat/>
    <w:rsid w:val="00EA4B99"/>
    <w:rPr>
      <w:b/>
      <w:bCs/>
      <w:sz w:val="16"/>
      <w:szCs w:val="16"/>
    </w:rPr>
  </w:style>
  <w:style w:type="character" w:styleId="CommentReference">
    <w:name w:val="annotation reference"/>
    <w:basedOn w:val="DefaultParagraphFont"/>
    <w:uiPriority w:val="99"/>
    <w:semiHidden/>
    <w:unhideWhenUsed/>
    <w:rsid w:val="00EA4B99"/>
    <w:rPr>
      <w:sz w:val="16"/>
      <w:szCs w:val="16"/>
    </w:rPr>
  </w:style>
  <w:style w:type="paragraph" w:styleId="CommentText">
    <w:name w:val="annotation text"/>
    <w:basedOn w:val="Normal"/>
    <w:link w:val="CommentTextChar"/>
    <w:uiPriority w:val="99"/>
    <w:semiHidden/>
    <w:unhideWhenUsed/>
    <w:rsid w:val="00EA4B99"/>
  </w:style>
  <w:style w:type="character" w:customStyle="1" w:styleId="CommentTextChar">
    <w:name w:val="Comment Text Char"/>
    <w:basedOn w:val="DefaultParagraphFont"/>
    <w:link w:val="CommentText"/>
    <w:uiPriority w:val="99"/>
    <w:semiHidden/>
    <w:rsid w:val="00EA4B99"/>
    <w:rPr>
      <w:rFonts w:ascii="Gotham-Light" w:eastAsia="Times New Roman" w:hAnsi="Gotham-Light"/>
      <w:color w:val="343741"/>
      <w:lang w:eastAsia="en-AU"/>
    </w:rPr>
  </w:style>
  <w:style w:type="character" w:styleId="Emphasis">
    <w:name w:val="Emphasis"/>
    <w:uiPriority w:val="20"/>
    <w:rsid w:val="00EA4B99"/>
    <w:rPr>
      <w:i/>
      <w:iCs/>
      <w:color w:val="000000"/>
    </w:rPr>
  </w:style>
  <w:style w:type="character" w:styleId="Hyperlink">
    <w:name w:val="Hyperlink"/>
    <w:uiPriority w:val="99"/>
    <w:unhideWhenUsed/>
    <w:rsid w:val="00EA4B99"/>
    <w:rPr>
      <w:color w:val="5F5F5F"/>
      <w:u w:val="single"/>
    </w:rPr>
  </w:style>
  <w:style w:type="paragraph" w:styleId="NoSpacing">
    <w:name w:val="No Spacing"/>
    <w:uiPriority w:val="1"/>
    <w:rsid w:val="00EA4B99"/>
    <w:rPr>
      <w:rFonts w:ascii="Gotham-Light" w:hAnsi="Gotham-Light"/>
      <w:color w:val="343741"/>
      <w:sz w:val="21"/>
    </w:rPr>
  </w:style>
  <w:style w:type="paragraph" w:styleId="NormalWeb">
    <w:name w:val="Normal (Web)"/>
    <w:basedOn w:val="Normal"/>
    <w:uiPriority w:val="99"/>
    <w:semiHidden/>
    <w:unhideWhenUsed/>
    <w:rsid w:val="00EA4B99"/>
    <w:rPr>
      <w:rFonts w:ascii="Times New Roman" w:hAnsi="Times New Roman"/>
      <w:sz w:val="24"/>
      <w:szCs w:val="24"/>
    </w:rPr>
  </w:style>
  <w:style w:type="character" w:styleId="PlaceholderText">
    <w:name w:val="Placeholder Text"/>
    <w:basedOn w:val="DefaultParagraphFont"/>
    <w:uiPriority w:val="99"/>
    <w:semiHidden/>
    <w:rsid w:val="00EA4B99"/>
    <w:rPr>
      <w:color w:val="808080"/>
    </w:rPr>
  </w:style>
  <w:style w:type="paragraph" w:styleId="Quote">
    <w:name w:val="Quote"/>
    <w:basedOn w:val="Normal"/>
    <w:next w:val="Normal"/>
    <w:link w:val="QuoteChar"/>
    <w:uiPriority w:val="29"/>
    <w:qFormat/>
    <w:rsid w:val="00EA4B99"/>
    <w:rPr>
      <w:i/>
      <w:iCs/>
      <w:color w:val="373441"/>
      <w:szCs w:val="24"/>
    </w:rPr>
  </w:style>
  <w:style w:type="character" w:customStyle="1" w:styleId="QuoteChar">
    <w:name w:val="Quote Char"/>
    <w:link w:val="Quote"/>
    <w:uiPriority w:val="29"/>
    <w:rsid w:val="00EA4B99"/>
    <w:rPr>
      <w:rFonts w:ascii="Gotham-Light" w:eastAsia="Times New Roman" w:hAnsi="Gotham-Light"/>
      <w:i/>
      <w:iCs/>
      <w:color w:val="373441"/>
      <w:szCs w:val="24"/>
      <w:lang w:eastAsia="en-AU"/>
    </w:rPr>
  </w:style>
  <w:style w:type="character" w:styleId="Strong">
    <w:name w:val="Strong"/>
    <w:uiPriority w:val="22"/>
    <w:rsid w:val="00EA4B99"/>
    <w:rPr>
      <w:b/>
      <w:bCs/>
    </w:rPr>
  </w:style>
  <w:style w:type="table" w:styleId="TableGrid">
    <w:name w:val="Table Grid"/>
    <w:basedOn w:val="TableNormal"/>
    <w:uiPriority w:val="39"/>
    <w:rsid w:val="00EA4B99"/>
    <w:rPr>
      <w:rFonts w:ascii="Gotham-Light" w:hAnsi="Gotham-Light"/>
      <w:color w:val="34374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6E6BB0"/>
    <w:pPr>
      <w:numPr>
        <w:numId w:val="0"/>
      </w:numPr>
      <w:spacing w:before="100" w:beforeAutospacing="1" w:after="100" w:afterAutospacing="1"/>
      <w:outlineLvl w:val="9"/>
    </w:pPr>
    <w:rPr>
      <w:rFonts w:asciiTheme="majorHAnsi" w:eastAsiaTheme="majorEastAsia" w:hAnsiTheme="majorHAnsi" w:cstheme="majorBidi"/>
      <w:bCs/>
      <w:caps w:val="0"/>
      <w:color w:val="404040"/>
      <w:sz w:val="28"/>
      <w:szCs w:val="28"/>
    </w:rPr>
  </w:style>
  <w:style w:type="paragraph" w:styleId="TOC2">
    <w:name w:val="toc 2"/>
    <w:basedOn w:val="Normal"/>
    <w:next w:val="Normal"/>
    <w:autoRedefine/>
    <w:uiPriority w:val="39"/>
    <w:rsid w:val="00322363"/>
    <w:pPr>
      <w:tabs>
        <w:tab w:val="right" w:leader="dot" w:pos="9628"/>
      </w:tabs>
      <w:spacing w:before="60" w:after="60"/>
      <w:ind w:left="709" w:hanging="709"/>
    </w:pPr>
  </w:style>
  <w:style w:type="paragraph" w:styleId="TOC1">
    <w:name w:val="toc 1"/>
    <w:basedOn w:val="Normal"/>
    <w:next w:val="Normal"/>
    <w:autoRedefine/>
    <w:uiPriority w:val="39"/>
    <w:rsid w:val="00322363"/>
    <w:pPr>
      <w:tabs>
        <w:tab w:val="left" w:pos="851"/>
        <w:tab w:val="right" w:leader="dot" w:pos="9628"/>
      </w:tabs>
      <w:spacing w:before="60" w:after="60"/>
      <w:ind w:left="709" w:hanging="709"/>
    </w:pPr>
  </w:style>
  <w:style w:type="paragraph" w:styleId="TOC3">
    <w:name w:val="toc 3"/>
    <w:basedOn w:val="Normal"/>
    <w:next w:val="Normal"/>
    <w:autoRedefine/>
    <w:uiPriority w:val="39"/>
    <w:rsid w:val="00322363"/>
    <w:pPr>
      <w:tabs>
        <w:tab w:val="right" w:leader="dot" w:pos="9628"/>
      </w:tabs>
      <w:spacing w:before="60" w:after="60"/>
      <w:ind w:left="709" w:hanging="709"/>
    </w:pPr>
  </w:style>
  <w:style w:type="paragraph" w:customStyle="1" w:styleId="ExecutiveSummary">
    <w:name w:val="Executive Summary"/>
    <w:basedOn w:val="Normal"/>
    <w:next w:val="Normal"/>
    <w:qFormat/>
    <w:rsid w:val="00371C7D"/>
    <w:rPr>
      <w:rFonts w:ascii="Flama Cond Bold" w:hAnsi="Flama Cond Bold"/>
      <w:caps/>
      <w:color w:val="1A1919" w:themeColor="text1"/>
      <w:sz w:val="48"/>
    </w:rPr>
  </w:style>
  <w:style w:type="paragraph" w:customStyle="1" w:styleId="Introduction">
    <w:name w:val="Introduction"/>
    <w:basedOn w:val="ExecutiveSummary"/>
    <w:next w:val="Normal"/>
    <w:qFormat/>
    <w:rsid w:val="00810D6A"/>
  </w:style>
  <w:style w:type="paragraph" w:customStyle="1" w:styleId="Head1">
    <w:name w:val="Head1"/>
    <w:basedOn w:val="Introduction"/>
    <w:next w:val="Normal"/>
    <w:qFormat/>
    <w:rsid w:val="00FB076F"/>
  </w:style>
  <w:style w:type="paragraph" w:customStyle="1" w:styleId="Head2">
    <w:name w:val="Head2"/>
    <w:basedOn w:val="Normal"/>
    <w:next w:val="Normal"/>
    <w:qFormat/>
    <w:rsid w:val="00371C7D"/>
    <w:pPr>
      <w:spacing w:after="120"/>
    </w:pPr>
    <w:rPr>
      <w:rFonts w:ascii="Flama Cond Bold" w:hAnsi="Flama Cond Bold"/>
      <w:caps/>
      <w:color w:val="1A1919" w:themeColor="text1"/>
      <w:sz w:val="36"/>
    </w:rPr>
  </w:style>
  <w:style w:type="paragraph" w:customStyle="1" w:styleId="Head3">
    <w:name w:val="Head3"/>
    <w:basedOn w:val="Normal"/>
    <w:next w:val="Normal"/>
    <w:qFormat/>
    <w:rsid w:val="00FB076F"/>
    <w:pPr>
      <w:spacing w:after="80"/>
    </w:pPr>
    <w:rPr>
      <w:b/>
      <w:color w:val="1A1919" w:themeColor="text1"/>
      <w:sz w:val="26"/>
    </w:rPr>
  </w:style>
  <w:style w:type="paragraph" w:customStyle="1" w:styleId="Head4">
    <w:name w:val="Head4"/>
    <w:basedOn w:val="Normal"/>
    <w:next w:val="Normal"/>
    <w:qFormat/>
    <w:rsid w:val="00335EE6"/>
    <w:pPr>
      <w:spacing w:after="60"/>
    </w:pPr>
    <w:rPr>
      <w:b/>
      <w:color w:val="1A1919" w:themeColor="text1"/>
      <w:sz w:val="22"/>
    </w:rPr>
  </w:style>
  <w:style w:type="paragraph" w:customStyle="1" w:styleId="Disclaimer">
    <w:name w:val="Disclaimer"/>
    <w:basedOn w:val="ExecutiveSummary"/>
    <w:next w:val="Normal"/>
    <w:qFormat/>
    <w:rsid w:val="00371C7D"/>
  </w:style>
  <w:style w:type="paragraph" w:styleId="Title">
    <w:name w:val="Title"/>
    <w:basedOn w:val="Normal"/>
    <w:next w:val="Normal"/>
    <w:link w:val="TitleChar"/>
    <w:uiPriority w:val="10"/>
    <w:qFormat/>
    <w:rsid w:val="00371C7D"/>
    <w:pPr>
      <w:spacing w:after="220" w:line="840" w:lineRule="exact"/>
      <w:contextualSpacing/>
    </w:pPr>
    <w:rPr>
      <w:rFonts w:ascii="Flama Cond Bold" w:eastAsiaTheme="majorEastAsia" w:hAnsi="Flama Cond Bold" w:cstheme="majorBidi"/>
      <w:caps/>
      <w:color w:val="FFFFFF"/>
      <w:spacing w:val="5"/>
      <w:kern w:val="28"/>
      <w:sz w:val="84"/>
      <w:szCs w:val="52"/>
    </w:rPr>
  </w:style>
  <w:style w:type="character" w:customStyle="1" w:styleId="TitleChar">
    <w:name w:val="Title Char"/>
    <w:basedOn w:val="DefaultParagraphFont"/>
    <w:link w:val="Title"/>
    <w:uiPriority w:val="10"/>
    <w:rsid w:val="00371C7D"/>
    <w:rPr>
      <w:rFonts w:ascii="Flama Cond Bold" w:eastAsiaTheme="majorEastAsia" w:hAnsi="Flama Cond Bold" w:cstheme="majorBidi"/>
      <w:caps/>
      <w:color w:val="FFFFFF"/>
      <w:spacing w:val="5"/>
      <w:kern w:val="28"/>
      <w:sz w:val="84"/>
      <w:szCs w:val="52"/>
    </w:rPr>
  </w:style>
  <w:style w:type="paragraph" w:styleId="Subtitle">
    <w:name w:val="Subtitle"/>
    <w:basedOn w:val="Normal"/>
    <w:next w:val="Normal"/>
    <w:link w:val="SubtitleChar"/>
    <w:uiPriority w:val="11"/>
    <w:qFormat/>
    <w:rsid w:val="00371C7D"/>
    <w:pPr>
      <w:numPr>
        <w:ilvl w:val="1"/>
      </w:numPr>
      <w:spacing w:after="220" w:line="360" w:lineRule="exact"/>
    </w:pPr>
    <w:rPr>
      <w:rFonts w:eastAsiaTheme="majorEastAsia" w:cs="Arial"/>
      <w:iCs/>
      <w:caps/>
      <w:color w:val="FFFFFF"/>
      <w:spacing w:val="15"/>
      <w:sz w:val="32"/>
      <w:szCs w:val="24"/>
    </w:rPr>
  </w:style>
  <w:style w:type="character" w:customStyle="1" w:styleId="SubtitleChar">
    <w:name w:val="Subtitle Char"/>
    <w:basedOn w:val="DefaultParagraphFont"/>
    <w:link w:val="Subtitle"/>
    <w:uiPriority w:val="11"/>
    <w:rsid w:val="00371C7D"/>
    <w:rPr>
      <w:rFonts w:eastAsiaTheme="majorEastAsia" w:cs="Arial"/>
      <w:iCs/>
      <w:caps/>
      <w:color w:val="FFFFFF"/>
      <w:spacing w:val="15"/>
      <w:sz w:val="32"/>
      <w:szCs w:val="24"/>
    </w:rPr>
  </w:style>
  <w:style w:type="paragraph" w:customStyle="1" w:styleId="Appendix1">
    <w:name w:val="Appendix1"/>
    <w:basedOn w:val="Normal"/>
    <w:next w:val="Normal"/>
    <w:qFormat/>
    <w:rsid w:val="00962CDD"/>
    <w:pPr>
      <w:pageBreakBefore/>
      <w:numPr>
        <w:numId w:val="15"/>
      </w:numPr>
      <w:tabs>
        <w:tab w:val="clear" w:pos="3402"/>
        <w:tab w:val="left" w:pos="2835"/>
      </w:tabs>
      <w:spacing w:before="3000" w:after="120"/>
      <w:outlineLvl w:val="0"/>
    </w:pPr>
    <w:rPr>
      <w:rFonts w:ascii="Flama Cond Bold" w:hAnsi="Flama Cond Bold"/>
      <w:caps/>
      <w:color w:val="1A1919" w:themeColor="text1"/>
      <w:sz w:val="48"/>
    </w:rPr>
  </w:style>
  <w:style w:type="paragraph" w:customStyle="1" w:styleId="CoverText">
    <w:name w:val="CoverText"/>
    <w:basedOn w:val="Normal"/>
    <w:qFormat/>
    <w:rsid w:val="00466A8E"/>
    <w:pPr>
      <w:spacing w:after="0"/>
    </w:pPr>
    <w:rPr>
      <w:caps/>
      <w:color w:val="666666"/>
    </w:rPr>
  </w:style>
  <w:style w:type="paragraph" w:customStyle="1" w:styleId="UrbisDisclaimer">
    <w:name w:val="Urbis Disclaimer"/>
    <w:basedOn w:val="Normal"/>
    <w:rsid w:val="003A0DC1"/>
    <w:pPr>
      <w:spacing w:after="80"/>
    </w:pPr>
    <w:rPr>
      <w:rFonts w:cs="Times New Roman"/>
      <w:color w:val="auto"/>
      <w:sz w:val="18"/>
      <w:szCs w:val="18"/>
    </w:rPr>
  </w:style>
  <w:style w:type="paragraph" w:customStyle="1" w:styleId="UrbisDisclaimerTitle">
    <w:name w:val="Urbis Disclaimer Title"/>
    <w:basedOn w:val="UrbisDisclaimer"/>
    <w:rsid w:val="003A0DC1"/>
    <w:pPr>
      <w:spacing w:after="120"/>
    </w:pPr>
    <w:rPr>
      <w:b/>
      <w:caps/>
    </w:rPr>
  </w:style>
  <w:style w:type="paragraph" w:customStyle="1" w:styleId="UrbisCopyright">
    <w:name w:val="Urbis Copyright"/>
    <w:basedOn w:val="Footer"/>
    <w:semiHidden/>
    <w:rsid w:val="003A0DC1"/>
    <w:pPr>
      <w:tabs>
        <w:tab w:val="clear" w:pos="4513"/>
        <w:tab w:val="clear" w:pos="9026"/>
        <w:tab w:val="center" w:pos="4320"/>
        <w:tab w:val="right" w:pos="8640"/>
      </w:tabs>
      <w:spacing w:after="0"/>
    </w:pPr>
    <w:rPr>
      <w:rFonts w:cs="Times New Roman"/>
      <w:color w:val="auto"/>
      <w:szCs w:val="16"/>
    </w:rPr>
  </w:style>
  <w:style w:type="paragraph" w:styleId="TableofFigures">
    <w:name w:val="table of figures"/>
    <w:basedOn w:val="Normal"/>
    <w:next w:val="Normal"/>
    <w:autoRedefine/>
    <w:uiPriority w:val="99"/>
    <w:qFormat/>
    <w:rsid w:val="007D4CA8"/>
    <w:pPr>
      <w:widowControl w:val="0"/>
      <w:tabs>
        <w:tab w:val="right" w:leader="dot" w:pos="9639"/>
      </w:tabs>
      <w:spacing w:after="60"/>
    </w:pPr>
    <w:rPr>
      <w:rFonts w:cs="Times New Roman"/>
      <w:bCs/>
      <w:noProof/>
      <w:szCs w:val="18"/>
      <w:lang w:val="en-US"/>
    </w:rPr>
  </w:style>
  <w:style w:type="paragraph" w:customStyle="1" w:styleId="TOCSubheadings">
    <w:name w:val="TOC Subheadings"/>
    <w:basedOn w:val="Normal"/>
    <w:rsid w:val="006E6BB0"/>
    <w:pPr>
      <w:spacing w:before="240" w:after="60"/>
    </w:pPr>
    <w:rPr>
      <w:rFonts w:cs="Times New Roman"/>
      <w:b/>
      <w:caps/>
    </w:rPr>
  </w:style>
  <w:style w:type="paragraph" w:customStyle="1" w:styleId="aLettered">
    <w:name w:val="(a) Lettered"/>
    <w:basedOn w:val="BodyText"/>
    <w:rsid w:val="00816F09"/>
    <w:pPr>
      <w:numPr>
        <w:numId w:val="3"/>
      </w:numPr>
      <w:spacing w:before="60" w:after="240"/>
    </w:pPr>
    <w:rPr>
      <w:rFonts w:cs="Times New Roman"/>
      <w:iCs/>
    </w:rPr>
  </w:style>
  <w:style w:type="paragraph" w:styleId="BodyText">
    <w:name w:val="Body Text"/>
    <w:basedOn w:val="Normal"/>
    <w:link w:val="BodyTextChar"/>
    <w:uiPriority w:val="99"/>
    <w:semiHidden/>
    <w:unhideWhenUsed/>
    <w:rsid w:val="00F06162"/>
    <w:pPr>
      <w:spacing w:after="120"/>
    </w:pPr>
  </w:style>
  <w:style w:type="character" w:customStyle="1" w:styleId="BodyTextChar">
    <w:name w:val="Body Text Char"/>
    <w:basedOn w:val="DefaultParagraphFont"/>
    <w:link w:val="BodyText"/>
    <w:uiPriority w:val="99"/>
    <w:semiHidden/>
    <w:rsid w:val="00F06162"/>
    <w:rPr>
      <w:color w:val="404040"/>
    </w:rPr>
  </w:style>
  <w:style w:type="numbering" w:styleId="111111">
    <w:name w:val="Outline List 2"/>
    <w:basedOn w:val="NoList"/>
    <w:semiHidden/>
    <w:rsid w:val="00F06162"/>
    <w:pPr>
      <w:numPr>
        <w:numId w:val="4"/>
      </w:numPr>
    </w:pPr>
  </w:style>
  <w:style w:type="numbering" w:styleId="1ai">
    <w:name w:val="Outline List 1"/>
    <w:basedOn w:val="NoList"/>
    <w:semiHidden/>
    <w:rsid w:val="00F06162"/>
    <w:pPr>
      <w:numPr>
        <w:numId w:val="5"/>
      </w:numPr>
    </w:pPr>
  </w:style>
  <w:style w:type="paragraph" w:customStyle="1" w:styleId="CaptionPictures">
    <w:name w:val="Caption Pictures"/>
    <w:basedOn w:val="Normal"/>
    <w:rsid w:val="00012FD9"/>
    <w:pPr>
      <w:keepNext/>
      <w:tabs>
        <w:tab w:val="left" w:pos="1021"/>
      </w:tabs>
      <w:spacing w:before="60" w:after="120"/>
      <w:ind w:left="1021" w:hanging="1021"/>
    </w:pPr>
    <w:rPr>
      <w:rFonts w:cs="Times New Roman"/>
      <w:bCs/>
      <w:sz w:val="18"/>
      <w:szCs w:val="16"/>
    </w:rPr>
  </w:style>
  <w:style w:type="table" w:customStyle="1" w:styleId="Urbis-Default">
    <w:name w:val="Urbis-Default"/>
    <w:basedOn w:val="TableNormal"/>
    <w:rsid w:val="00C97188"/>
    <w:rPr>
      <w:rFonts w:cs="Times New Roman"/>
      <w:lang w:eastAsia="en-AU"/>
    </w:rPr>
    <w:tblPr>
      <w:tblStyleRowBandSize w:val="1"/>
      <w:tblBorders>
        <w:left w:val="single" w:sz="4" w:space="0" w:color="D9D9D9" w:themeColor="background1" w:themeShade="D9"/>
        <w:bottom w:val="single" w:sz="4" w:space="0" w:color="D9D9D9" w:themeColor="background1" w:themeShade="D9"/>
        <w:right w:val="single" w:sz="4" w:space="0" w:color="D9D9D9" w:themeColor="background1" w:themeShade="D9"/>
        <w:insideV w:val="single" w:sz="4" w:space="0" w:color="D9D9D9" w:themeColor="background1" w:themeShade="D9"/>
      </w:tblBorders>
    </w:tblPr>
    <w:tcPr>
      <w:shd w:val="clear" w:color="auto" w:fill="auto"/>
      <w:vAlign w:val="bottom"/>
    </w:tcPr>
    <w:tblStylePr w:type="firstRow">
      <w:rPr>
        <w:rFonts w:ascii="Arial" w:hAnsi="Arial"/>
        <w:color w:val="009FE3"/>
        <w:sz w:val="20"/>
      </w:rPr>
      <w:tblPr/>
      <w:tcPr>
        <w:tcBorders>
          <w:top w:val="single" w:sz="4" w:space="0" w:color="D9D9D9" w:themeColor="background1" w:themeShade="D9"/>
          <w:left w:val="single" w:sz="4" w:space="0" w:color="D9D9D9" w:themeColor="background1" w:themeShade="D9"/>
          <w:bottom w:val="nil"/>
          <w:right w:val="single" w:sz="4" w:space="0" w:color="D9D9D9" w:themeColor="background1" w:themeShade="D9"/>
          <w:insideH w:val="single" w:sz="4" w:space="0" w:color="D9D9D9" w:themeColor="background1" w:themeShade="D9"/>
          <w:insideV w:val="single" w:sz="4" w:space="0" w:color="D9D9D9" w:themeColor="background1" w:themeShade="D9"/>
          <w:tl2br w:val="nil"/>
          <w:tr2bl w:val="nil"/>
        </w:tcBorders>
        <w:shd w:val="clear" w:color="auto" w:fill="auto"/>
      </w:tcPr>
    </w:tblStylePr>
    <w:tblStylePr w:type="lastRow">
      <w:rPr>
        <w:rFonts w:ascii="Arial" w:hAnsi="Arial"/>
        <w:caps/>
        <w:smallCaps w:val="0"/>
        <w:color w:val="7F7F7F"/>
        <w:sz w:val="16"/>
      </w:rPr>
      <w:tblPr/>
      <w:tcPr>
        <w:tcBorders>
          <w:top w:val="nil"/>
          <w:bottom w:val="dotted" w:sz="4" w:space="0" w:color="0092D2"/>
        </w:tcBorders>
        <w:shd w:val="clear" w:color="auto" w:fill="auto"/>
      </w:tcPr>
    </w:tblStylePr>
    <w:tblStylePr w:type="band1Horz">
      <w:tblPr/>
      <w:tcPr>
        <w:shd w:val="clear" w:color="auto" w:fill="F2F2F2" w:themeFill="background1" w:themeFillShade="F2"/>
      </w:tcPr>
    </w:tblStylePr>
  </w:style>
  <w:style w:type="paragraph" w:customStyle="1" w:styleId="FooterFileName">
    <w:name w:val="Footer File Name"/>
    <w:rsid w:val="00EA5982"/>
    <w:rPr>
      <w:rFonts w:cs="Times New Roman"/>
      <w:caps/>
      <w:color w:val="404040"/>
      <w:sz w:val="12"/>
      <w:szCs w:val="12"/>
    </w:rPr>
  </w:style>
  <w:style w:type="paragraph" w:customStyle="1" w:styleId="FooterFileNameEven">
    <w:name w:val="Footer File Name Even"/>
    <w:rsid w:val="00816F09"/>
    <w:pPr>
      <w:ind w:right="113"/>
      <w:jc w:val="right"/>
    </w:pPr>
    <w:rPr>
      <w:rFonts w:cs="Times New Roman"/>
      <w:caps/>
      <w:color w:val="404040"/>
      <w:sz w:val="12"/>
      <w:szCs w:val="12"/>
    </w:rPr>
  </w:style>
  <w:style w:type="paragraph" w:customStyle="1" w:styleId="FooterSectionName">
    <w:name w:val="Footer Section Name"/>
    <w:link w:val="FooterSectionNameChar"/>
    <w:rsid w:val="00816F09"/>
    <w:rPr>
      <w:rFonts w:cs="Arial"/>
      <w:caps/>
      <w:color w:val="404040"/>
      <w:sz w:val="12"/>
    </w:rPr>
  </w:style>
  <w:style w:type="character" w:customStyle="1" w:styleId="FooterSectionNameChar">
    <w:name w:val="Footer Section Name Char"/>
    <w:basedOn w:val="DefaultParagraphFont"/>
    <w:link w:val="FooterSectionName"/>
    <w:rsid w:val="00816F09"/>
    <w:rPr>
      <w:rFonts w:cs="Arial"/>
      <w:caps/>
      <w:color w:val="404040"/>
      <w:sz w:val="12"/>
    </w:rPr>
  </w:style>
  <w:style w:type="paragraph" w:customStyle="1" w:styleId="LetteredLista">
    <w:name w:val="Lettered_List_a"/>
    <w:basedOn w:val="Normal"/>
    <w:next w:val="Normal"/>
    <w:rsid w:val="006A7CBB"/>
    <w:pPr>
      <w:numPr>
        <w:ilvl w:val="1"/>
        <w:numId w:val="6"/>
      </w:numPr>
    </w:pPr>
    <w:rPr>
      <w:rFonts w:cs="Times New Roman"/>
      <w:szCs w:val="24"/>
    </w:rPr>
  </w:style>
  <w:style w:type="paragraph" w:styleId="List">
    <w:name w:val="List"/>
    <w:basedOn w:val="Normal"/>
    <w:semiHidden/>
    <w:rsid w:val="00F06162"/>
    <w:pPr>
      <w:spacing w:before="60" w:after="240"/>
      <w:ind w:left="283" w:hanging="283"/>
    </w:pPr>
    <w:rPr>
      <w:rFonts w:cs="Times New Roman"/>
      <w:color w:val="auto"/>
    </w:rPr>
  </w:style>
  <w:style w:type="paragraph" w:styleId="List2">
    <w:name w:val="List 2"/>
    <w:basedOn w:val="Normal"/>
    <w:semiHidden/>
    <w:rsid w:val="00F06162"/>
    <w:pPr>
      <w:spacing w:before="60" w:after="240"/>
      <w:ind w:left="566" w:hanging="283"/>
    </w:pPr>
    <w:rPr>
      <w:rFonts w:cs="Times New Roman"/>
      <w:color w:val="auto"/>
    </w:rPr>
  </w:style>
  <w:style w:type="paragraph" w:styleId="List3">
    <w:name w:val="List 3"/>
    <w:basedOn w:val="Normal"/>
    <w:semiHidden/>
    <w:rsid w:val="00F06162"/>
    <w:pPr>
      <w:spacing w:before="60" w:after="240"/>
      <w:ind w:left="849" w:hanging="283"/>
    </w:pPr>
    <w:rPr>
      <w:rFonts w:cs="Times New Roman"/>
      <w:color w:val="auto"/>
    </w:rPr>
  </w:style>
  <w:style w:type="paragraph" w:styleId="List4">
    <w:name w:val="List 4"/>
    <w:basedOn w:val="Normal"/>
    <w:semiHidden/>
    <w:rsid w:val="00F06162"/>
    <w:pPr>
      <w:spacing w:before="60" w:after="240"/>
      <w:ind w:left="1132" w:hanging="283"/>
    </w:pPr>
    <w:rPr>
      <w:rFonts w:cs="Times New Roman"/>
      <w:color w:val="auto"/>
    </w:rPr>
  </w:style>
  <w:style w:type="paragraph" w:styleId="ListBullet2">
    <w:name w:val="List Bullet 2"/>
    <w:aliases w:val="List_Bullet_2"/>
    <w:basedOn w:val="Normal"/>
    <w:rsid w:val="006A7CBB"/>
    <w:pPr>
      <w:numPr>
        <w:numId w:val="7"/>
      </w:numPr>
    </w:pPr>
    <w:rPr>
      <w:rFonts w:cs="Times New Roman"/>
    </w:rPr>
  </w:style>
  <w:style w:type="paragraph" w:styleId="ListBullet3">
    <w:name w:val="List Bullet 3"/>
    <w:aliases w:val="List_Bullet_3"/>
    <w:basedOn w:val="Normal"/>
    <w:rsid w:val="006A7CBB"/>
    <w:pPr>
      <w:numPr>
        <w:numId w:val="8"/>
      </w:numPr>
      <w:ind w:left="1071" w:hanging="357"/>
    </w:pPr>
    <w:rPr>
      <w:rFonts w:cs="Times New Roman"/>
    </w:rPr>
  </w:style>
  <w:style w:type="paragraph" w:styleId="ListBullet4">
    <w:name w:val="List Bullet 4"/>
    <w:aliases w:val="List_Bullet_4"/>
    <w:basedOn w:val="Normal"/>
    <w:rsid w:val="006A7CBB"/>
    <w:pPr>
      <w:numPr>
        <w:numId w:val="9"/>
      </w:numPr>
    </w:pPr>
    <w:rPr>
      <w:rFonts w:cs="Times New Roman"/>
    </w:rPr>
  </w:style>
  <w:style w:type="paragraph" w:styleId="ListBullet">
    <w:name w:val="List Bullet"/>
    <w:aliases w:val="List_Bullet"/>
    <w:basedOn w:val="Normal"/>
    <w:link w:val="ListBulletChar"/>
    <w:rsid w:val="00F5426B"/>
    <w:pPr>
      <w:numPr>
        <w:numId w:val="10"/>
      </w:numPr>
    </w:pPr>
    <w:rPr>
      <w:rFonts w:cs="Times New Roman"/>
    </w:rPr>
  </w:style>
  <w:style w:type="paragraph" w:styleId="ListContinue">
    <w:name w:val="List Continue"/>
    <w:basedOn w:val="Normal"/>
    <w:semiHidden/>
    <w:rsid w:val="00F06162"/>
    <w:pPr>
      <w:spacing w:before="60" w:after="120"/>
      <w:ind w:left="283"/>
    </w:pPr>
    <w:rPr>
      <w:rFonts w:cs="Times New Roman"/>
      <w:color w:val="auto"/>
    </w:rPr>
  </w:style>
  <w:style w:type="paragraph" w:styleId="ListContinue2">
    <w:name w:val="List Continue 2"/>
    <w:basedOn w:val="Normal"/>
    <w:semiHidden/>
    <w:rsid w:val="00F06162"/>
    <w:pPr>
      <w:spacing w:before="60" w:after="120"/>
      <w:ind w:left="566"/>
    </w:pPr>
    <w:rPr>
      <w:rFonts w:cs="Times New Roman"/>
      <w:color w:val="auto"/>
    </w:rPr>
  </w:style>
  <w:style w:type="paragraph" w:styleId="ListContinue3">
    <w:name w:val="List Continue 3"/>
    <w:basedOn w:val="Normal"/>
    <w:semiHidden/>
    <w:rsid w:val="00F06162"/>
    <w:pPr>
      <w:spacing w:before="60" w:after="120"/>
      <w:ind w:left="849"/>
    </w:pPr>
    <w:rPr>
      <w:rFonts w:cs="Times New Roman"/>
      <w:color w:val="auto"/>
    </w:rPr>
  </w:style>
  <w:style w:type="paragraph" w:styleId="ListNumber2">
    <w:name w:val="List Number 2"/>
    <w:basedOn w:val="Normal"/>
    <w:semiHidden/>
    <w:rsid w:val="00F06162"/>
    <w:pPr>
      <w:numPr>
        <w:numId w:val="11"/>
      </w:numPr>
      <w:spacing w:before="60" w:after="240"/>
    </w:pPr>
    <w:rPr>
      <w:rFonts w:cs="Times New Roman"/>
      <w:color w:val="auto"/>
    </w:rPr>
  </w:style>
  <w:style w:type="paragraph" w:styleId="ListNumber3">
    <w:name w:val="List Number 3"/>
    <w:basedOn w:val="Normal"/>
    <w:semiHidden/>
    <w:rsid w:val="00F06162"/>
    <w:pPr>
      <w:numPr>
        <w:numId w:val="12"/>
      </w:numPr>
      <w:spacing w:before="60" w:after="240"/>
    </w:pPr>
    <w:rPr>
      <w:rFonts w:cs="Times New Roman"/>
      <w:color w:val="auto"/>
    </w:rPr>
  </w:style>
  <w:style w:type="paragraph" w:styleId="ListNumber4">
    <w:name w:val="List Number 4"/>
    <w:basedOn w:val="Normal"/>
    <w:semiHidden/>
    <w:rsid w:val="00F06162"/>
    <w:pPr>
      <w:numPr>
        <w:numId w:val="13"/>
      </w:numPr>
      <w:spacing w:before="60" w:after="240"/>
    </w:pPr>
    <w:rPr>
      <w:rFonts w:cs="Times New Roman"/>
      <w:color w:val="auto"/>
    </w:rPr>
  </w:style>
  <w:style w:type="paragraph" w:styleId="ListNumber">
    <w:name w:val="List Number"/>
    <w:aliases w:val="List_Number"/>
    <w:basedOn w:val="Normal"/>
    <w:rsid w:val="006A7CBB"/>
    <w:pPr>
      <w:numPr>
        <w:numId w:val="14"/>
      </w:numPr>
      <w:ind w:left="357" w:hanging="357"/>
    </w:pPr>
    <w:rPr>
      <w:rFonts w:cs="Times New Roman"/>
      <w:szCs w:val="24"/>
    </w:rPr>
  </w:style>
  <w:style w:type="paragraph" w:customStyle="1" w:styleId="PageNumber">
    <w:name w:val="Page_Number"/>
    <w:basedOn w:val="Footer"/>
    <w:qFormat/>
    <w:rsid w:val="00872FAF"/>
    <w:pPr>
      <w:spacing w:after="0"/>
    </w:pPr>
    <w:rPr>
      <w:sz w:val="28"/>
    </w:rPr>
  </w:style>
  <w:style w:type="paragraph" w:customStyle="1" w:styleId="SectionNameLeft">
    <w:name w:val="Section Name Left"/>
    <w:link w:val="SectionNameLeftChar"/>
    <w:rsid w:val="00816F09"/>
    <w:rPr>
      <w:rFonts w:cs="Arial"/>
      <w:caps/>
      <w:color w:val="404040"/>
      <w:sz w:val="12"/>
      <w:szCs w:val="16"/>
    </w:rPr>
  </w:style>
  <w:style w:type="character" w:customStyle="1" w:styleId="SectionNameLeftChar">
    <w:name w:val="Section Name Left Char"/>
    <w:basedOn w:val="DefaultParagraphFont"/>
    <w:link w:val="SectionNameLeft"/>
    <w:rsid w:val="00816F09"/>
    <w:rPr>
      <w:rFonts w:cs="Arial"/>
      <w:caps/>
      <w:color w:val="404040"/>
      <w:sz w:val="12"/>
      <w:szCs w:val="16"/>
    </w:rPr>
  </w:style>
  <w:style w:type="paragraph" w:customStyle="1" w:styleId="SectionNameRight">
    <w:name w:val="Section Name Right"/>
    <w:link w:val="SectionNameRightCharChar"/>
    <w:rsid w:val="00EA5982"/>
    <w:pPr>
      <w:jc w:val="right"/>
    </w:pPr>
    <w:rPr>
      <w:rFonts w:cs="Arial"/>
      <w:caps/>
      <w:color w:val="404040"/>
      <w:sz w:val="12"/>
      <w:szCs w:val="16"/>
    </w:rPr>
  </w:style>
  <w:style w:type="character" w:customStyle="1" w:styleId="SectionNameRightCharChar">
    <w:name w:val="Section Name Right Char Char"/>
    <w:link w:val="SectionNameRight"/>
    <w:rsid w:val="00EA5982"/>
    <w:rPr>
      <w:rFonts w:cs="Arial"/>
      <w:caps/>
      <w:color w:val="404040"/>
      <w:sz w:val="12"/>
      <w:szCs w:val="16"/>
    </w:rPr>
  </w:style>
  <w:style w:type="paragraph" w:customStyle="1" w:styleId="Appendix2">
    <w:name w:val="Appendix2"/>
    <w:basedOn w:val="Appendix1"/>
    <w:next w:val="Normal"/>
    <w:rsid w:val="007155BD"/>
    <w:pPr>
      <w:keepNext/>
      <w:pageBreakBefore w:val="0"/>
      <w:numPr>
        <w:ilvl w:val="1"/>
      </w:numPr>
      <w:spacing w:before="400"/>
      <w:outlineLvl w:val="9"/>
    </w:pPr>
    <w:rPr>
      <w:rFonts w:ascii="Arial" w:hAnsi="Arial" w:cs="Times New Roman"/>
      <w:b/>
      <w:sz w:val="26"/>
      <w:szCs w:val="48"/>
    </w:rPr>
  </w:style>
  <w:style w:type="paragraph" w:customStyle="1" w:styleId="Appendix3">
    <w:name w:val="Appendix3"/>
    <w:basedOn w:val="Appendix2"/>
    <w:next w:val="Normal"/>
    <w:link w:val="Appendix3Char"/>
    <w:rsid w:val="00552308"/>
    <w:pPr>
      <w:numPr>
        <w:ilvl w:val="2"/>
      </w:numPr>
      <w:tabs>
        <w:tab w:val="left" w:pos="2183"/>
      </w:tabs>
      <w:spacing w:before="300"/>
    </w:pPr>
    <w:rPr>
      <w:sz w:val="24"/>
    </w:rPr>
  </w:style>
  <w:style w:type="character" w:customStyle="1" w:styleId="Appendix3Char">
    <w:name w:val="Appendix3 Char"/>
    <w:link w:val="Appendix3"/>
    <w:rsid w:val="00552308"/>
    <w:rPr>
      <w:rFonts w:cs="Times New Roman"/>
      <w:b/>
      <w:caps/>
      <w:color w:val="1A1919" w:themeColor="text1"/>
      <w:sz w:val="24"/>
      <w:szCs w:val="48"/>
    </w:rPr>
  </w:style>
  <w:style w:type="paragraph" w:customStyle="1" w:styleId="Appendix4">
    <w:name w:val="Appendix4"/>
    <w:basedOn w:val="Appendix3"/>
    <w:next w:val="Normal"/>
    <w:rsid w:val="00C841D9"/>
    <w:pPr>
      <w:numPr>
        <w:ilvl w:val="3"/>
      </w:numPr>
    </w:pPr>
    <w:rPr>
      <w:sz w:val="22"/>
    </w:rPr>
  </w:style>
  <w:style w:type="paragraph" w:customStyle="1" w:styleId="UrbisTableHeading">
    <w:name w:val="Urbis_Table_Heading"/>
    <w:basedOn w:val="Normal"/>
    <w:qFormat/>
    <w:rsid w:val="007B781D"/>
    <w:pPr>
      <w:spacing w:before="40" w:line="280" w:lineRule="exact"/>
      <w:ind w:left="113"/>
    </w:pPr>
    <w:rPr>
      <w:rFonts w:cs="Times New Roman"/>
      <w:b/>
      <w:color w:val="1A1919" w:themeColor="text1"/>
      <w:lang w:eastAsia="en-AU"/>
    </w:rPr>
  </w:style>
  <w:style w:type="paragraph" w:customStyle="1" w:styleId="UrbisTableText">
    <w:name w:val="Urbis_Table_Text"/>
    <w:basedOn w:val="Normal"/>
    <w:qFormat/>
    <w:rsid w:val="007B781D"/>
    <w:pPr>
      <w:spacing w:before="40" w:line="280" w:lineRule="exact"/>
      <w:ind w:left="113"/>
    </w:pPr>
    <w:rPr>
      <w:rFonts w:cs="Times New Roman"/>
      <w:lang w:eastAsia="en-AU"/>
    </w:rPr>
  </w:style>
  <w:style w:type="paragraph" w:customStyle="1" w:styleId="TableCaption">
    <w:name w:val="Table Caption"/>
    <w:basedOn w:val="Normal"/>
    <w:link w:val="TableCaptionChar"/>
    <w:qFormat/>
    <w:rsid w:val="00DB1229"/>
    <w:pPr>
      <w:spacing w:before="60" w:after="60"/>
      <w:ind w:left="907" w:hanging="907"/>
    </w:pPr>
    <w:rPr>
      <w:sz w:val="18"/>
    </w:rPr>
  </w:style>
  <w:style w:type="paragraph" w:customStyle="1" w:styleId="UrbisTableBullet">
    <w:name w:val="Urbis_Table_Bullet"/>
    <w:basedOn w:val="UrbisTableText"/>
    <w:qFormat/>
    <w:rsid w:val="007B781D"/>
    <w:pPr>
      <w:numPr>
        <w:numId w:val="16"/>
      </w:numPr>
    </w:pPr>
  </w:style>
  <w:style w:type="paragraph" w:customStyle="1" w:styleId="UrbisHeaderTitle">
    <w:name w:val="Urbis Header Title"/>
    <w:basedOn w:val="Normal"/>
    <w:semiHidden/>
    <w:rsid w:val="00AC38C4"/>
    <w:pPr>
      <w:spacing w:after="0" w:line="320" w:lineRule="exact"/>
    </w:pPr>
    <w:rPr>
      <w:rFonts w:cs="Times New Roman"/>
      <w:caps/>
      <w:color w:val="000000"/>
      <w:sz w:val="19"/>
      <w:szCs w:val="19"/>
    </w:rPr>
  </w:style>
  <w:style w:type="paragraph" w:customStyle="1" w:styleId="NormalNumbered">
    <w:name w:val="Normal_Numbered"/>
    <w:basedOn w:val="Normal"/>
    <w:rsid w:val="006B44C8"/>
    <w:pPr>
      <w:numPr>
        <w:numId w:val="17"/>
      </w:numPr>
      <w:spacing w:before="60" w:after="240"/>
    </w:pPr>
    <w:rPr>
      <w:rFonts w:cs="Times New Roman"/>
      <w:color w:val="auto"/>
    </w:rPr>
  </w:style>
  <w:style w:type="paragraph" w:customStyle="1" w:styleId="HangingQuote">
    <w:name w:val="Hanging_Quote"/>
    <w:basedOn w:val="Normal"/>
    <w:rsid w:val="00CD594F"/>
    <w:pPr>
      <w:spacing w:before="180" w:after="240"/>
      <w:ind w:left="567" w:right="675"/>
    </w:pPr>
    <w:rPr>
      <w:rFonts w:cs="Times New Roman"/>
      <w:i/>
      <w:color w:val="000000"/>
      <w:szCs w:val="24"/>
    </w:rPr>
  </w:style>
  <w:style w:type="paragraph" w:customStyle="1" w:styleId="ExcelTableDescription">
    <w:name w:val="Excel Table Description"/>
    <w:basedOn w:val="Normal"/>
    <w:rsid w:val="00DB2ECD"/>
    <w:pPr>
      <w:spacing w:after="0"/>
    </w:pPr>
    <w:rPr>
      <w:rFonts w:cs="Times New Roman"/>
      <w:sz w:val="18"/>
      <w:lang w:eastAsia="en-AU"/>
    </w:rPr>
  </w:style>
  <w:style w:type="paragraph" w:customStyle="1" w:styleId="PictureCaption">
    <w:name w:val="Picture Caption"/>
    <w:basedOn w:val="Normal"/>
    <w:rsid w:val="00DB1229"/>
    <w:pPr>
      <w:keepNext/>
      <w:tabs>
        <w:tab w:val="left" w:pos="1021"/>
      </w:tabs>
      <w:spacing w:before="60" w:after="120"/>
    </w:pPr>
    <w:rPr>
      <w:rFonts w:cs="Times New Roman"/>
      <w:sz w:val="18"/>
    </w:rPr>
  </w:style>
  <w:style w:type="character" w:customStyle="1" w:styleId="TableCaptionChar">
    <w:name w:val="Table Caption Char"/>
    <w:link w:val="TableCaption"/>
    <w:rsid w:val="00DB1229"/>
    <w:rPr>
      <w:color w:val="404040"/>
      <w:sz w:val="18"/>
    </w:rPr>
  </w:style>
  <w:style w:type="table" w:styleId="LightShading">
    <w:name w:val="Light Shading"/>
    <w:basedOn w:val="TableNormal"/>
    <w:uiPriority w:val="60"/>
    <w:rsid w:val="008149F6"/>
    <w:rPr>
      <w:color w:val="131212" w:themeColor="text1" w:themeShade="BF"/>
    </w:rPr>
    <w:tblPr>
      <w:tblStyleRowBandSize w:val="1"/>
      <w:tblStyleColBandSize w:val="1"/>
      <w:tblBorders>
        <w:top w:val="single" w:sz="8" w:space="0" w:color="1A1919" w:themeColor="text1"/>
        <w:bottom w:val="single" w:sz="8" w:space="0" w:color="1A1919" w:themeColor="text1"/>
      </w:tblBorders>
    </w:tblPr>
    <w:tblStylePr w:type="firstRow">
      <w:pPr>
        <w:spacing w:before="0" w:after="0" w:line="240" w:lineRule="auto"/>
      </w:pPr>
      <w:rPr>
        <w:b/>
        <w:bCs/>
      </w:rPr>
      <w:tblPr/>
      <w:tcPr>
        <w:tcBorders>
          <w:top w:val="single" w:sz="8" w:space="0" w:color="1A1919" w:themeColor="text1"/>
          <w:left w:val="nil"/>
          <w:bottom w:val="single" w:sz="8" w:space="0" w:color="1A1919" w:themeColor="text1"/>
          <w:right w:val="nil"/>
          <w:insideH w:val="nil"/>
          <w:insideV w:val="nil"/>
        </w:tcBorders>
      </w:tcPr>
    </w:tblStylePr>
    <w:tblStylePr w:type="lastRow">
      <w:pPr>
        <w:spacing w:before="0" w:after="0" w:line="240" w:lineRule="auto"/>
      </w:pPr>
      <w:rPr>
        <w:b/>
        <w:bCs/>
      </w:rPr>
      <w:tblPr/>
      <w:tcPr>
        <w:tcBorders>
          <w:top w:val="single" w:sz="8" w:space="0" w:color="1A1919" w:themeColor="text1"/>
          <w:left w:val="nil"/>
          <w:bottom w:val="single" w:sz="8" w:space="0" w:color="1A1919"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7C5C5" w:themeFill="text1" w:themeFillTint="3F"/>
      </w:tcPr>
    </w:tblStylePr>
    <w:tblStylePr w:type="band1Horz">
      <w:tblPr/>
      <w:tcPr>
        <w:tcBorders>
          <w:left w:val="nil"/>
          <w:right w:val="nil"/>
          <w:insideH w:val="nil"/>
          <w:insideV w:val="nil"/>
        </w:tcBorders>
        <w:shd w:val="clear" w:color="auto" w:fill="C7C5C5" w:themeFill="text1" w:themeFillTint="3F"/>
      </w:tcPr>
    </w:tblStylePr>
  </w:style>
  <w:style w:type="paragraph" w:customStyle="1" w:styleId="ExcelTableHeader">
    <w:name w:val="Excel Table Header"/>
    <w:basedOn w:val="ExcelTableDescription"/>
    <w:qFormat/>
    <w:rsid w:val="00C2546E"/>
    <w:pPr>
      <w:spacing w:after="60"/>
    </w:pPr>
    <w:rPr>
      <w:b/>
      <w:sz w:val="22"/>
    </w:rPr>
  </w:style>
  <w:style w:type="paragraph" w:customStyle="1" w:styleId="ImageSource">
    <w:name w:val="Image Source"/>
    <w:basedOn w:val="Normal"/>
    <w:qFormat/>
    <w:rsid w:val="002A67BE"/>
    <w:rPr>
      <w:i/>
      <w:sz w:val="18"/>
    </w:rPr>
  </w:style>
  <w:style w:type="paragraph" w:customStyle="1" w:styleId="Spacer">
    <w:name w:val="Spacer"/>
    <w:basedOn w:val="Normal"/>
    <w:rsid w:val="00B61C19"/>
    <w:pPr>
      <w:spacing w:after="0"/>
    </w:pPr>
    <w:rPr>
      <w:rFonts w:cs="Times New Roman"/>
      <w:color w:val="auto"/>
      <w:sz w:val="2"/>
      <w:szCs w:val="2"/>
    </w:rPr>
  </w:style>
  <w:style w:type="table" w:customStyle="1" w:styleId="CaptionTable">
    <w:name w:val="Caption_Table"/>
    <w:basedOn w:val="TableNormal"/>
    <w:rsid w:val="00C0125E"/>
    <w:rPr>
      <w:rFonts w:cs="Times New Roman"/>
      <w:lang w:eastAsia="en-AU"/>
    </w:rPr>
    <w:tblPr>
      <w:tblStyleRowBandSize w:val="1"/>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vAlign w:val="bottom"/>
    </w:tcPr>
    <w:tblStylePr w:type="firstRow">
      <w:rPr>
        <w:rFonts w:ascii="Arial" w:hAnsi="Arial"/>
        <w:color w:val="009FE3"/>
        <w:sz w:val="24"/>
      </w:rPr>
      <w:tblPr/>
      <w:tcPr>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l2br w:val="nil"/>
          <w:tr2bl w:val="nil"/>
        </w:tcBorders>
        <w:shd w:val="clear" w:color="auto" w:fill="auto"/>
      </w:tcPr>
    </w:tblStylePr>
    <w:tblStylePr w:type="lastRow">
      <w:rPr>
        <w:rFonts w:ascii="Arial" w:hAnsi="Arial"/>
        <w:caps/>
        <w:smallCaps w:val="0"/>
        <w:color w:val="7F7F7F"/>
        <w:sz w:val="16"/>
      </w:rPr>
      <w:tblPr/>
      <w:tcPr>
        <w:tcBorders>
          <w:bottom w:val="dotted" w:sz="4" w:space="0" w:color="0092D2"/>
        </w:tcBorders>
      </w:tcPr>
    </w:tblStylePr>
    <w:tblStylePr w:type="band1Horz">
      <w:tblPr/>
      <w:tcPr>
        <w:shd w:val="clear" w:color="auto" w:fill="F2F2F2" w:themeFill="background1" w:themeFillShade="F2"/>
      </w:tcPr>
    </w:tblStylePr>
  </w:style>
  <w:style w:type="paragraph" w:customStyle="1" w:styleId="ExceTableDescription">
    <w:name w:val="Exce Table Description"/>
    <w:basedOn w:val="Normal"/>
    <w:rsid w:val="007A0695"/>
    <w:pPr>
      <w:spacing w:after="0"/>
    </w:pPr>
    <w:rPr>
      <w:rFonts w:cs="Times New Roman"/>
      <w:color w:val="1A1919" w:themeColor="text1"/>
      <w:sz w:val="18"/>
      <w:lang w:eastAsia="en-AU"/>
    </w:rPr>
  </w:style>
  <w:style w:type="paragraph" w:styleId="FootnoteText">
    <w:name w:val="footnote text"/>
    <w:basedOn w:val="Normal"/>
    <w:link w:val="FootnoteTextChar"/>
    <w:unhideWhenUsed/>
    <w:rsid w:val="00CF0A64"/>
    <w:pPr>
      <w:spacing w:after="0"/>
    </w:pPr>
  </w:style>
  <w:style w:type="character" w:customStyle="1" w:styleId="FootnoteTextChar">
    <w:name w:val="Footnote Text Char"/>
    <w:basedOn w:val="DefaultParagraphFont"/>
    <w:link w:val="FootnoteText"/>
    <w:rsid w:val="00CF0A64"/>
    <w:rPr>
      <w:color w:val="404040"/>
    </w:rPr>
  </w:style>
  <w:style w:type="character" w:styleId="FootnoteReference">
    <w:name w:val="footnote reference"/>
    <w:basedOn w:val="DefaultParagraphFont"/>
    <w:semiHidden/>
    <w:unhideWhenUsed/>
    <w:rsid w:val="00CF0A64"/>
    <w:rPr>
      <w:vertAlign w:val="superscript"/>
    </w:rPr>
  </w:style>
  <w:style w:type="character" w:customStyle="1" w:styleId="UnresolvedMention1">
    <w:name w:val="Unresolved Mention1"/>
    <w:basedOn w:val="DefaultParagraphFont"/>
    <w:uiPriority w:val="99"/>
    <w:semiHidden/>
    <w:unhideWhenUsed/>
    <w:rsid w:val="00E605FE"/>
    <w:rPr>
      <w:color w:val="808080"/>
      <w:shd w:val="clear" w:color="auto" w:fill="E6E6E6"/>
    </w:rPr>
  </w:style>
  <w:style w:type="character" w:styleId="FollowedHyperlink">
    <w:name w:val="FollowedHyperlink"/>
    <w:basedOn w:val="DefaultParagraphFont"/>
    <w:uiPriority w:val="99"/>
    <w:semiHidden/>
    <w:unhideWhenUsed/>
    <w:rsid w:val="00EB53AF"/>
    <w:rPr>
      <w:color w:val="B26DAB" w:themeColor="followedHyperlink"/>
      <w:u w:val="single"/>
    </w:rPr>
  </w:style>
  <w:style w:type="character" w:customStyle="1" w:styleId="ListBulletChar">
    <w:name w:val="List Bullet Char"/>
    <w:aliases w:val="List_Bullet Char"/>
    <w:basedOn w:val="DefaultParagraphFont"/>
    <w:link w:val="ListBullet"/>
    <w:rsid w:val="00E167B7"/>
    <w:rPr>
      <w:rFonts w:cs="Times New Roman"/>
      <w:color w:val="404040"/>
    </w:rPr>
  </w:style>
  <w:style w:type="paragraph" w:styleId="CommentSubject">
    <w:name w:val="annotation subject"/>
    <w:basedOn w:val="CommentText"/>
    <w:next w:val="CommentText"/>
    <w:link w:val="CommentSubjectChar"/>
    <w:uiPriority w:val="99"/>
    <w:semiHidden/>
    <w:unhideWhenUsed/>
    <w:rsid w:val="001D3B33"/>
    <w:rPr>
      <w:b/>
      <w:bCs/>
    </w:rPr>
  </w:style>
  <w:style w:type="character" w:customStyle="1" w:styleId="CommentSubjectChar">
    <w:name w:val="Comment Subject Char"/>
    <w:basedOn w:val="CommentTextChar"/>
    <w:link w:val="CommentSubject"/>
    <w:uiPriority w:val="99"/>
    <w:semiHidden/>
    <w:rsid w:val="001D3B33"/>
    <w:rPr>
      <w:rFonts w:ascii="Gotham-Light" w:eastAsia="Times New Roman" w:hAnsi="Gotham-Light"/>
      <w:b/>
      <w:bCs/>
      <w:color w:val="40404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1737356">
      <w:bodyDiv w:val="1"/>
      <w:marLeft w:val="0"/>
      <w:marRight w:val="0"/>
      <w:marTop w:val="0"/>
      <w:marBottom w:val="0"/>
      <w:divBdr>
        <w:top w:val="none" w:sz="0" w:space="0" w:color="auto"/>
        <w:left w:val="none" w:sz="0" w:space="0" w:color="auto"/>
        <w:bottom w:val="none" w:sz="0" w:space="0" w:color="auto"/>
        <w:right w:val="none" w:sz="0" w:space="0" w:color="auto"/>
      </w:divBdr>
    </w:div>
    <w:div w:id="602154089">
      <w:bodyDiv w:val="1"/>
      <w:marLeft w:val="0"/>
      <w:marRight w:val="0"/>
      <w:marTop w:val="0"/>
      <w:marBottom w:val="0"/>
      <w:divBdr>
        <w:top w:val="none" w:sz="0" w:space="0" w:color="auto"/>
        <w:left w:val="none" w:sz="0" w:space="0" w:color="auto"/>
        <w:bottom w:val="none" w:sz="0" w:space="0" w:color="auto"/>
        <w:right w:val="none" w:sz="0" w:space="0" w:color="auto"/>
      </w:divBdr>
    </w:div>
    <w:div w:id="821430176">
      <w:bodyDiv w:val="1"/>
      <w:marLeft w:val="0"/>
      <w:marRight w:val="0"/>
      <w:marTop w:val="0"/>
      <w:marBottom w:val="0"/>
      <w:divBdr>
        <w:top w:val="none" w:sz="0" w:space="0" w:color="auto"/>
        <w:left w:val="none" w:sz="0" w:space="0" w:color="auto"/>
        <w:bottom w:val="none" w:sz="0" w:space="0" w:color="auto"/>
        <w:right w:val="none" w:sz="0" w:space="0" w:color="auto"/>
      </w:divBdr>
    </w:div>
    <w:div w:id="1990281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4.xml"/><Relationship Id="rId26" Type="http://schemas.openxmlformats.org/officeDocument/2006/relationships/header" Target="header7.xml"/><Relationship Id="rId39" Type="http://schemas.openxmlformats.org/officeDocument/2006/relationships/image" Target="media/image12.emf"/><Relationship Id="rId21" Type="http://schemas.openxmlformats.org/officeDocument/2006/relationships/footer" Target="footer7.xml"/><Relationship Id="rId34" Type="http://schemas.openxmlformats.org/officeDocument/2006/relationships/footer" Target="footer13.xml"/><Relationship Id="rId42" Type="http://schemas.openxmlformats.org/officeDocument/2006/relationships/image" Target="media/image15.emf"/><Relationship Id="rId47" Type="http://schemas.openxmlformats.org/officeDocument/2006/relationships/image" Target="media/image20.emf"/><Relationship Id="rId50" Type="http://schemas.openxmlformats.org/officeDocument/2006/relationships/image" Target="media/image23.emf"/><Relationship Id="rId55" Type="http://schemas.openxmlformats.org/officeDocument/2006/relationships/image" Target="media/image27.png"/><Relationship Id="rId63" Type="http://schemas.openxmlformats.org/officeDocument/2006/relationships/footer" Target="footer15.xml"/><Relationship Id="rId68" Type="http://schemas.openxmlformats.org/officeDocument/2006/relationships/image" Target="media/image35.jpeg"/><Relationship Id="rId76" Type="http://schemas.openxmlformats.org/officeDocument/2006/relationships/image" Target="media/image43.png"/><Relationship Id="rId84" Type="http://schemas.openxmlformats.org/officeDocument/2006/relationships/header" Target="header13.xml"/><Relationship Id="rId7" Type="http://schemas.openxmlformats.org/officeDocument/2006/relationships/endnotes" Target="endnotes.xml"/><Relationship Id="rId71"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footer" Target="footer11.xml"/><Relationship Id="rId11" Type="http://schemas.openxmlformats.org/officeDocument/2006/relationships/footer" Target="footer2.xml"/><Relationship Id="rId24" Type="http://schemas.openxmlformats.org/officeDocument/2006/relationships/footer" Target="footer8.xml"/><Relationship Id="rId32" Type="http://schemas.openxmlformats.org/officeDocument/2006/relationships/header" Target="header10.xml"/><Relationship Id="rId37" Type="http://schemas.openxmlformats.org/officeDocument/2006/relationships/image" Target="media/image10.emf"/><Relationship Id="rId40" Type="http://schemas.openxmlformats.org/officeDocument/2006/relationships/image" Target="media/image13.emf"/><Relationship Id="rId45" Type="http://schemas.openxmlformats.org/officeDocument/2006/relationships/image" Target="media/image18.emf"/><Relationship Id="rId53" Type="http://schemas.openxmlformats.org/officeDocument/2006/relationships/hyperlink" Target="https://apac01.safelinks.protection.outlook.com/?url=https%3A%2F%2Fwww.dss.gov.au%2Fsites%2Fdefault%2Ffiles%2Fdocuments%2F11_2017%2Fnras_quarterly_report_september_2017.pdf&amp;data=02%7C01%7Castuart%40urbis.com.au%7Cde2b525a36b54f4e582508d562cba326%7C7ef157a75d2e48b4860237a8eabf1461%7C0%7C1%7C636523549924177666&amp;sdata=yoBI620CtvdbXGWL7R1Xqv7vpwYufjaIYsvoD5Uoju8%3D&amp;reserved=0" TargetMode="External"/><Relationship Id="rId58" Type="http://schemas.openxmlformats.org/officeDocument/2006/relationships/image" Target="media/image30.jpeg"/><Relationship Id="rId66" Type="http://schemas.openxmlformats.org/officeDocument/2006/relationships/footer" Target="footer17.xml"/><Relationship Id="rId74" Type="http://schemas.openxmlformats.org/officeDocument/2006/relationships/image" Target="media/image41.jpeg"/><Relationship Id="rId79" Type="http://schemas.openxmlformats.org/officeDocument/2006/relationships/image" Target="media/image46.pn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3.png"/><Relationship Id="rId82" Type="http://schemas.openxmlformats.org/officeDocument/2006/relationships/image" Target="media/image49.jpeg"/><Relationship Id="rId19" Type="http://schemas.openxmlformats.org/officeDocument/2006/relationships/header" Target="header5.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6.emf"/><Relationship Id="rId27" Type="http://schemas.openxmlformats.org/officeDocument/2006/relationships/header" Target="header8.xml"/><Relationship Id="rId30" Type="http://schemas.openxmlformats.org/officeDocument/2006/relationships/image" Target="media/image7.emf"/><Relationship Id="rId35" Type="http://schemas.openxmlformats.org/officeDocument/2006/relationships/image" Target="media/image8.emf"/><Relationship Id="rId43" Type="http://schemas.openxmlformats.org/officeDocument/2006/relationships/image" Target="media/image16.emf"/><Relationship Id="rId48" Type="http://schemas.openxmlformats.org/officeDocument/2006/relationships/image" Target="media/image21.jpeg"/><Relationship Id="rId56" Type="http://schemas.openxmlformats.org/officeDocument/2006/relationships/image" Target="media/image28.png"/><Relationship Id="rId64" Type="http://schemas.openxmlformats.org/officeDocument/2006/relationships/header" Target="header11.xml"/><Relationship Id="rId69" Type="http://schemas.openxmlformats.org/officeDocument/2006/relationships/image" Target="media/image36.jpeg"/><Relationship Id="rId77" Type="http://schemas.openxmlformats.org/officeDocument/2006/relationships/image" Target="media/image44.jpeg"/><Relationship Id="rId8" Type="http://schemas.openxmlformats.org/officeDocument/2006/relationships/header" Target="header1.xml"/><Relationship Id="rId51" Type="http://schemas.openxmlformats.org/officeDocument/2006/relationships/image" Target="media/image24.emf"/><Relationship Id="rId72" Type="http://schemas.openxmlformats.org/officeDocument/2006/relationships/image" Target="media/image39.jpeg"/><Relationship Id="rId80" Type="http://schemas.openxmlformats.org/officeDocument/2006/relationships/image" Target="media/image47.jpeg"/><Relationship Id="rId85" Type="http://schemas.openxmlformats.org/officeDocument/2006/relationships/footer" Target="footer18.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emf"/><Relationship Id="rId25" Type="http://schemas.openxmlformats.org/officeDocument/2006/relationships/footer" Target="footer9.xml"/><Relationship Id="rId33" Type="http://schemas.openxmlformats.org/officeDocument/2006/relationships/footer" Target="footer12.xml"/><Relationship Id="rId38" Type="http://schemas.openxmlformats.org/officeDocument/2006/relationships/image" Target="media/image11.emf"/><Relationship Id="rId46" Type="http://schemas.openxmlformats.org/officeDocument/2006/relationships/image" Target="media/image19.emf"/><Relationship Id="rId59" Type="http://schemas.openxmlformats.org/officeDocument/2006/relationships/image" Target="media/image31.jpeg"/><Relationship Id="rId67" Type="http://schemas.openxmlformats.org/officeDocument/2006/relationships/image" Target="media/image34.jpeg"/><Relationship Id="rId20" Type="http://schemas.openxmlformats.org/officeDocument/2006/relationships/footer" Target="footer6.xml"/><Relationship Id="rId41" Type="http://schemas.openxmlformats.org/officeDocument/2006/relationships/image" Target="media/image14.emf"/><Relationship Id="rId54" Type="http://schemas.openxmlformats.org/officeDocument/2006/relationships/image" Target="media/image26.png"/><Relationship Id="rId62" Type="http://schemas.openxmlformats.org/officeDocument/2006/relationships/footer" Target="footer14.xml"/><Relationship Id="rId70" Type="http://schemas.openxmlformats.org/officeDocument/2006/relationships/image" Target="media/image37.jpeg"/><Relationship Id="rId75" Type="http://schemas.openxmlformats.org/officeDocument/2006/relationships/image" Target="media/image42.jpeg"/><Relationship Id="rId83" Type="http://schemas.openxmlformats.org/officeDocument/2006/relationships/header" Target="header12.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header" Target="header6.xml"/><Relationship Id="rId28" Type="http://schemas.openxmlformats.org/officeDocument/2006/relationships/footer" Target="footer10.xml"/><Relationship Id="rId36" Type="http://schemas.openxmlformats.org/officeDocument/2006/relationships/image" Target="media/image9.emf"/><Relationship Id="rId49" Type="http://schemas.openxmlformats.org/officeDocument/2006/relationships/image" Target="media/image22.emf"/><Relationship Id="rId57" Type="http://schemas.openxmlformats.org/officeDocument/2006/relationships/image" Target="media/image29.png"/><Relationship Id="rId10" Type="http://schemas.openxmlformats.org/officeDocument/2006/relationships/header" Target="header2.xml"/><Relationship Id="rId31" Type="http://schemas.openxmlformats.org/officeDocument/2006/relationships/header" Target="header9.xml"/><Relationship Id="rId44" Type="http://schemas.openxmlformats.org/officeDocument/2006/relationships/image" Target="media/image17.emf"/><Relationship Id="rId52" Type="http://schemas.openxmlformats.org/officeDocument/2006/relationships/image" Target="media/image25.emf"/><Relationship Id="rId60" Type="http://schemas.openxmlformats.org/officeDocument/2006/relationships/image" Target="media/image32.png"/><Relationship Id="rId65" Type="http://schemas.openxmlformats.org/officeDocument/2006/relationships/footer" Target="footer16.xml"/><Relationship Id="rId73" Type="http://schemas.openxmlformats.org/officeDocument/2006/relationships/image" Target="media/image40.jpeg"/><Relationship Id="rId78" Type="http://schemas.openxmlformats.org/officeDocument/2006/relationships/image" Target="media/image45.jpeg"/><Relationship Id="rId81" Type="http://schemas.openxmlformats.org/officeDocument/2006/relationships/image" Target="media/image48.jpeg"/><Relationship Id="rId86" Type="http://schemas.openxmlformats.org/officeDocument/2006/relationships/footer" Target="footer19.xml"/></Relationships>
</file>

<file path=word/_rels/fontTable.xml.rels><?xml version="1.0" encoding="UTF-8" standalone="yes"?>
<Relationships xmlns="http://schemas.openxmlformats.org/package/2006/relationships"><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g"/></Relationships>
</file>

<file path=word/_rels/header12.xml.rels><?xml version="1.0" encoding="UTF-8" standalone="yes"?>
<Relationships xmlns="http://schemas.openxmlformats.org/package/2006/relationships"><Relationship Id="rId1" Type="http://schemas.openxmlformats.org/officeDocument/2006/relationships/image" Target="media/image50.jpeg"/></Relationships>
</file>

<file path=word/_rels/header13.xml.rels><?xml version="1.0" encoding="UTF-8" standalone="yes"?>
<Relationships xmlns="http://schemas.openxmlformats.org/package/2006/relationships"><Relationship Id="rId2" Type="http://schemas.openxmlformats.org/officeDocument/2006/relationships/image" Target="media/image52.jpg"/><Relationship Id="rId1" Type="http://schemas.openxmlformats.org/officeDocument/2006/relationships/image" Target="media/image5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New%20Brand%20Templates\urbis-report.dotm" TargetMode="External"/></Relationships>
</file>

<file path=word/theme/theme1.xml><?xml version="1.0" encoding="utf-8"?>
<a:theme xmlns:a="http://schemas.openxmlformats.org/drawingml/2006/main" name="Office Theme">
  <a:themeElements>
    <a:clrScheme name="Urbis Primary">
      <a:dk1>
        <a:srgbClr val="1A1919"/>
      </a:dk1>
      <a:lt1>
        <a:sysClr val="window" lastClr="FFFFFF"/>
      </a:lt1>
      <a:dk2>
        <a:srgbClr val="666666"/>
      </a:dk2>
      <a:lt2>
        <a:srgbClr val="F9F8F8"/>
      </a:lt2>
      <a:accent1>
        <a:srgbClr val="9CD2CA"/>
      </a:accent1>
      <a:accent2>
        <a:srgbClr val="9AC2E9"/>
      </a:accent2>
      <a:accent3>
        <a:srgbClr val="8E8EC5"/>
      </a:accent3>
      <a:accent4>
        <a:srgbClr val="69ACDF"/>
      </a:accent4>
      <a:accent5>
        <a:srgbClr val="9CD2CA"/>
      </a:accent5>
      <a:accent6>
        <a:srgbClr val="BBDFF7"/>
      </a:accent6>
      <a:hlink>
        <a:srgbClr val="69ACDF"/>
      </a:hlink>
      <a:folHlink>
        <a:srgbClr val="B26DAB"/>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extLst>
          <a:ext uri="{909E8E84-426E-40DD-AFC4-6F175D3DCCD1}">
            <a14:hiddenFill xmlns:a14="http://schemas.microsoft.com/office/drawing/2010/main">
              <a:solidFill>
                <a:schemeClr val="bg1"/>
              </a:solidFill>
            </a14:hiddenFill>
          </a:ext>
        </a:extLst>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8897D8-74FF-4205-9663-EB6E2997BF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urbis-report.dotm</Template>
  <TotalTime>391</TotalTime>
  <Pages>114</Pages>
  <Words>33241</Words>
  <Characters>189480</Characters>
  <Application>Microsoft Office Word</Application>
  <DocSecurity>0</DocSecurity>
  <Lines>1579</Lines>
  <Paragraphs>444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222277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Stuart</dc:creator>
  <cp:keywords/>
  <dc:description/>
  <cp:lastModifiedBy>KIRUPAKARAN,Thevini</cp:lastModifiedBy>
  <cp:revision>17</cp:revision>
  <cp:lastPrinted>2018-02-04T23:34:00Z</cp:lastPrinted>
  <dcterms:created xsi:type="dcterms:W3CDTF">2018-02-13T04:34:00Z</dcterms:created>
  <dcterms:modified xsi:type="dcterms:W3CDTF">2018-02-22T22:59:00Z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OC3">
    <vt:lpwstr>3</vt:lpwstr>
  </property>
  <property fmtid="{D5CDD505-2E9C-101B-9397-08002B2CF9AE}" pid="3" name="xTOF">
    <vt:lpwstr>True</vt:lpwstr>
  </property>
  <property fmtid="{D5CDD505-2E9C-101B-9397-08002B2CF9AE}" pid="4" name="xTOP">
    <vt:lpwstr>True</vt:lpwstr>
  </property>
  <property fmtid="{D5CDD505-2E9C-101B-9397-08002B2CF9AE}" pid="5" name="xTOT">
    <vt:lpwstr>True</vt:lpwstr>
  </property>
  <property fmtid="{D5CDD505-2E9C-101B-9397-08002B2CF9AE}" pid="6" name="xZZZ">
    <vt:lpwstr>False</vt:lpwstr>
  </property>
  <property fmtid="{D5CDD505-2E9C-101B-9397-08002B2CF9AE}" pid="7" name="xTOC1">
    <vt:lpwstr>3</vt:lpwstr>
  </property>
  <property fmtid="{D5CDD505-2E9C-101B-9397-08002B2CF9AE}" pid="8" name="xImage">
    <vt:lpwstr>-1</vt:lpwstr>
  </property>
  <property fmtid="{D5CDD505-2E9C-101B-9397-08002B2CF9AE}" pid="9" name="xTheme">
    <vt:lpwstr>custom</vt:lpwstr>
  </property>
  <property fmtid="{D5CDD505-2E9C-101B-9397-08002B2CF9AE}" pid="10" name="xImageName">
    <vt:lpwstr>C:\Program Files\Microsoft Office\Templates\New Brand Templates\images\library\Urbis_Word Report_Template_Images_1350 (20).jpg</vt:lpwstr>
  </property>
  <property fmtid="{D5CDD505-2E9C-101B-9397-08002B2CF9AE}" pid="11" name="xSocial">
    <vt:lpwstr>0</vt:lpwstr>
  </property>
  <property fmtid="{D5CDD505-2E9C-101B-9397-08002B2CF9AE}" pid="12" name="xProperty">
    <vt:lpwstr>0</vt:lpwstr>
  </property>
  <property fmtid="{D5CDD505-2E9C-101B-9397-08002B2CF9AE}" pid="13" name="xTOM">
    <vt:lpwstr>True</vt:lpwstr>
  </property>
  <property fmtid="{D5CDD505-2E9C-101B-9397-08002B2CF9AE}" pid="14" name="xTOC">
    <vt:lpwstr>True</vt:lpwstr>
  </property>
  <property fmtid="{D5CDD505-2E9C-101B-9397-08002B2CF9AE}" pid="15" name="xClient">
    <vt:lpwstr>True</vt:lpwstr>
  </property>
  <property fmtid="{D5CDD505-2E9C-101B-9397-08002B2CF9AE}" pid="16" name="xDate">
    <vt:lpwstr>True</vt:lpwstr>
  </property>
  <property fmtid="{D5CDD505-2E9C-101B-9397-08002B2CF9AE}" pid="17" name="xCustom">
    <vt:bool>false</vt:bool>
  </property>
</Properties>
</file>