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BF" w:rsidRDefault="00C2664C">
      <w:pPr>
        <w:spacing w:before="9" w:after="0" w:line="160" w:lineRule="exact"/>
        <w:rPr>
          <w:sz w:val="16"/>
          <w:szCs w:val="16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128905</wp:posOffset>
                </wp:positionH>
                <wp:positionV relativeFrom="page">
                  <wp:posOffset>203200</wp:posOffset>
                </wp:positionV>
                <wp:extent cx="7282180" cy="10300335"/>
                <wp:effectExtent l="0" t="3175" r="0" b="2540"/>
                <wp:wrapNone/>
                <wp:docPr id="13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2180" cy="1030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0B5" w:rsidRDefault="00EC70B5">
                            <w:pPr>
                              <w:spacing w:before="5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40" w:lineRule="auto"/>
                              <w:ind w:left="93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.0</w:t>
                            </w: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0B5" w:rsidRDefault="00EC70B5">
                            <w:pPr>
                              <w:spacing w:before="9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70B5" w:rsidRDefault="00EC70B5">
                            <w:pPr>
                              <w:tabs>
                                <w:tab w:val="left" w:pos="10440"/>
                              </w:tabs>
                              <w:spacing w:after="0" w:line="240" w:lineRule="auto"/>
                              <w:ind w:left="135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0808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0808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08080"/>
                              </w:rPr>
                              <w:t>cial rese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0808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08080"/>
                              </w:rPr>
                              <w:t>rch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0808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339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10.15pt;margin-top:16pt;width:573.4pt;height:811.0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6jsAIAAK8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" filled="f" stroked="f">
                <v:textbox inset="0,0,0,0">
                  <w:txbxContent>
                    <w:p w:rsidR="00EC70B5" w:rsidRDefault="00EC70B5">
                      <w:pPr>
                        <w:spacing w:before="5" w:after="0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40" w:lineRule="auto"/>
                        <w:ind w:left="930" w:right="-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</w:rPr>
                        <w:t>.0</w:t>
                      </w: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EC70B5" w:rsidRDefault="00EC70B5">
                      <w:pPr>
                        <w:spacing w:before="9" w:after="0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EC70B5" w:rsidRDefault="00EC70B5">
                      <w:pPr>
                        <w:tabs>
                          <w:tab w:val="left" w:pos="10440"/>
                        </w:tabs>
                        <w:spacing w:after="0" w:line="240" w:lineRule="auto"/>
                        <w:ind w:left="1357" w:right="-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80808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808080"/>
                          <w:spacing w:val="-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808080"/>
                        </w:rPr>
                        <w:t>cial rese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808080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808080"/>
                        </w:rPr>
                        <w:t>rch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80808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339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128905</wp:posOffset>
                </wp:positionH>
                <wp:positionV relativeFrom="page">
                  <wp:posOffset>203200</wp:posOffset>
                </wp:positionV>
                <wp:extent cx="7282180" cy="10300335"/>
                <wp:effectExtent l="5080" t="0" r="0" b="2540"/>
                <wp:wrapNone/>
                <wp:docPr id="12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2180" cy="10300335"/>
                          <a:chOff x="203" y="320"/>
                          <a:chExt cx="11468" cy="16221"/>
                        </a:xfrm>
                      </wpg:grpSpPr>
                      <pic:pic xmlns:pic="http://schemas.openxmlformats.org/drawingml/2006/picture">
                        <pic:nvPicPr>
                          <pic:cNvPr id="13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15704"/>
                            <a:ext cx="756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133"/>
                            <a:ext cx="9641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" y="320"/>
                            <a:ext cx="11468" cy="16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5731"/>
                            <a:ext cx="9720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15391"/>
                            <a:ext cx="1203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10363"/>
                            <a:ext cx="9720" cy="2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" y="15919"/>
                            <a:ext cx="3854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2960"/>
                            <a:ext cx="11077" cy="1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0.15pt;margin-top:16pt;width:573.4pt;height:811.05pt;z-index:-251662848;mso-position-horizontal-relative:page;mso-position-vertical-relative:page" coordorigin="203,320" coordsize="11468,162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gDTP0AAUXCzL4AAAAASUVORK5CYIJQSwMECgAAAAAAAAAh&#10;AOQGXtGyBgAAsgYAABQAAABkcnMvbWVkaWEvaW1hZ2U0LnBuZ4lQTkcNChoKAAAADUlIRFIAAAVF&#10;AAABMQgGAAAAWx7DCAAAAAZiS0dEAP8A/wD/oL2nkwAAAAlwSFlzAAAOxAAADsQBlSsOGwAABlJJ&#10;REFUeJztwTEBAAAAwqD1T20Gf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818;top:15704;width:756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NeLHAAAA3AAAAA8AAABkcnMvZG93bnJldi54bWxEj0FPAjEQhe8m/odmSLwQ6aKGmIVClIRE&#10;OUgEf8CwHbcr2+mmrezKr3cOJt5m8t68981iNfhWnSmmJrCB6aQARVwF23Bt4OOwuX0ElTKyxTYw&#10;GfihBKvl9dUCSxt6fqfzPtdKQjiVaMDl3JVap8qRxzQJHbFonyF6zLLGWtuIvYT7Vt8VxUx7bFga&#10;HHa0dlSd9t/eQOx3s+PzZjx2h9d1/zbdxq/LQzTmZjQ8zUFlGvK/+e/6xQr+veDLMzKBX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lNeLHAAAA3AAAAA8AAAAAAAAAAAAA&#10;AAAAnwIAAGRycy9kb3ducmV2LnhtbFBLBQYAAAAABAAEAPcAAACTAwAAAAA=&#10;">
                  <v:imagedata r:id="rId18" o:title=""/>
                </v:shape>
                <v:shape id="Picture 126" o:spid="_x0000_s1028" type="#_x0000_t75" style="position:absolute;left:1164;top:1133;width:964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dDrCAAAA3AAAAA8AAABkcnMvZG93bnJldi54bWxET9tqwkAQfS/0H5Yp+KYbtWhMXUUEi6KC&#10;tw8Ys9MkmJ0N2W2Mf98VhL7N4VxnOm9NKRqqXWFZQb8XgSBOrS44U3A5r7oxCOeRNZaWScGDHMxn&#10;729TTLS985Gak89ECGGXoILc+yqR0qU5GXQ9WxEH7sfWBn2AdSZ1jfcQbko5iKKRNFhwaMixomVO&#10;6e30axR8j9Zxs4n9brs6PD71vrpGk81Yqc5Hu/gC4an1/+KXe63D/GEfns+EC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wnQ6wgAAANwAAAAPAAAAAAAAAAAAAAAAAJ8C&#10;AABkcnMvZG93bnJldi54bWxQSwUGAAAAAAQABAD3AAAAjgMAAAAA&#10;">
                  <v:imagedata r:id="rId19" o:title=""/>
                </v:shape>
                <v:shape id="Picture 125" o:spid="_x0000_s1029" type="#_x0000_t75" style="position:absolute;left:203;top:320;width:11468;height:16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IcLBAAAA3AAAAA8AAABkcnMvZG93bnJldi54bWxET91qwjAUvh/4DuEIu5upFTqpRhFBJ7vZ&#10;/HmAQ3Jsi8lJaWKtb78MBrs7H9/vWa4HZ0VPXWg8K5hOMhDE2puGKwWX8+5tDiJEZIPWMyl4UoD1&#10;avSyxNL4Bx+pP8VKpBAOJSqoY2xLKYOuyWGY+JY4cVffOYwJdpU0HT5SuLMyz7JCOmw4NdTY0rYm&#10;fTvdnQL9df8u5DGzs/7yXtiP/FPv9qjU63jYLEBEGuK/+M99MGn+LIffZ9IFc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KIcLBAAAA3AAAAA8AAAAAAAAAAAAAAAAAnwIA&#10;AGRycy9kb3ducmV2LnhtbFBLBQYAAAAABAAEAPcAAACNAwAAAAA=&#10;">
                  <v:imagedata r:id="rId20" o:title=""/>
                </v:shape>
                <v:shape id="Picture 124" o:spid="_x0000_s1030" type="#_x0000_t75" style="position:absolute;left:1644;top:5731;width:972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82XDAAAA3AAAAA8AAABkcnMvZG93bnJldi54bWxET01LAzEQvQv+hzCCF2mzdcHK2rSUQkXR&#10;S1uh12EzblY3kzUZt+u/N4LQ2zze5yxWo+/UQDG1gQ3MpgUo4jrYlhsDb4ft5B5UEmSLXWAy8EMJ&#10;VsvLiwVWNpx4R8NeGpVDOFVowIn0ldapduQxTUNPnLn3ED1KhrHRNuIph/tO3xbFnfbYcm5w2NPG&#10;Uf25//YGkhxft1/tx/omucfdcylzPbxEY66vxvUDKKFRzuJ/95PN88sS/p7JF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LzZcMAAADcAAAADwAAAAAAAAAAAAAAAACf&#10;AgAAZHJzL2Rvd25yZXYueG1sUEsFBgAAAAAEAAQA9wAAAI8DAAAAAA==&#10;">
                  <v:imagedata r:id="rId21" o:title=""/>
                </v:shape>
                <v:shape id="Picture 123" o:spid="_x0000_s1031" type="#_x0000_t75" style="position:absolute;left:4275;top:15391;width:1203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/jLCAAAA3AAAAA8AAABkcnMvZG93bnJldi54bWxET8lqwzAQvRfyD2ICuTVym9IEN4oJhkJy&#10;rN1Dj4M1sd1aI0eSl/x9VCj0No+3zj6bTSdGcr61rOBpnYAgrqxuuVbwWb4/7kD4gKyxs0wKbuQh&#10;Oywe9phqO/EHjUWoRQxhn6KCJoQ+ldJXDRn0a9sTR+5incEQoauldjjFcNPJ5yR5lQZbjg0N9pQ3&#10;VP0Ug1GwvU16d8HzOJQ1Tdfv/DS47ZdSq+V8fAMRaA7/4j/3Scf5mxf4fSZeIA9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/4ywgAAANwAAAAPAAAAAAAAAAAAAAAAAJ8C&#10;AABkcnMvZG93bnJldi54bWxQSwUGAAAAAAQABAD3AAAAjgMAAAAA&#10;">
                  <v:imagedata r:id="rId22" o:title=""/>
                </v:shape>
                <v:shape id="Picture 122" o:spid="_x0000_s1032" type="#_x0000_t75" style="position:absolute;left:1610;top:10363;width:9720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/BDBAAAA3AAAAA8AAABkcnMvZG93bnJldi54bWxET99rwjAQfh/4P4QT9jZTFceopmUIYx3M&#10;h3Vjz0dzNmXNpSZR639vBoJv9/H9vE052l6cyIfOsYL5LANB3Djdcavg5/vt6QVEiMgae8ek4EIB&#10;ymLysMFcuzN/0amOrUghHHJUYGIccilDY8himLmBOHF75y3GBH0rtcdzCre9XGTZs7TYcWowONDW&#10;UPNXH62CbVV9fK4OYdF5vTPod+/jb2SlHqfj6xpEpDHexTd3pdP85Qr+n0kXyO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P/BDBAAAA3AAAAA8AAAAAAAAAAAAAAAAAnwIA&#10;AGRycy9kb3ducmV2LnhtbFBLBQYAAAAABAAEAPcAAACNAwAAAAA=&#10;">
                  <v:imagedata r:id="rId23" o:title=""/>
                </v:shape>
                <v:shape id="Picture 121" o:spid="_x0000_s1033" type="#_x0000_t75" style="position:absolute;left:5323;top:15919;width:3854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OkrCAAAA3AAAAA8AAABkcnMvZG93bnJldi54bWxET02LwjAQvQv7H8IseJE1tYJI1yiuoHgQ&#10;wSrsHodmti02k9BErf/eCIK3ebzPmS0604grtb62rGA0TEAQF1bXXCo4HddfUxA+IGtsLJOCO3lY&#10;zD96M8y0vfGBrnkoRQxhn6GCKgSXSemLigz6oXXEkfu3rcEQYVtK3eIthptGpkkykQZrjg0VOlpV&#10;VJzzi1FwHnC6/CucN+l4v/vZpAc3/e2U6n92y28QgbrwFr/cWx3njyfwfCZ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TpKwgAAANwAAAAPAAAAAAAAAAAAAAAAAJ8C&#10;AABkcnMvZG93bnJldi54bWxQSwUGAAAAAAQABAD3AAAAjgMAAAAA&#10;">
                  <v:imagedata r:id="rId24" o:title=""/>
                </v:shape>
                <v:shape id="Picture 120" o:spid="_x0000_s1034" type="#_x0000_t75" style="position:absolute;left:386;top:12960;width:11077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ugHHAAAA3AAAAA8AAABkcnMvZG93bnJldi54bWxEj0FrwkAQhe8F/8MyQm+6sRYtaTYiQmsP&#10;Vmz0YG/D7pgEs7Mhu2r677sFobcZ3vvevMkWvW3ElTpfO1YwGScgiLUzNZcKDvu30QsIH5ANNo5J&#10;wQ95WOSDhwxT4278RdcilCKGsE9RQRVCm0rpdUUW/di1xFE7uc5iiGtXStPhLYbbRj4lyUxarDle&#10;qLClVUX6XFxsrFEcj+fn7a7+TorPtdHvejvdbJR6HPbLVxCB+vBvvtMfJnLTOfw9Eye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rugHHAAAA3AAAAA8AAAAAAAAAAAAA&#10;AAAAnwIAAGRycy9kb3ducmV2LnhtbFBLBQYAAAAABAAEAPcAAACTAw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632" w:lineRule="exact"/>
        <w:ind w:left="108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56"/>
          <w:szCs w:val="56"/>
        </w:rPr>
        <w:t>Ext</w:t>
      </w:r>
      <w:r>
        <w:rPr>
          <w:rFonts w:ascii="Arial" w:eastAsia="Arial" w:hAnsi="Arial" w:cs="Arial"/>
          <w:b/>
          <w:bCs/>
          <w:color w:val="FFFFFF"/>
          <w:spacing w:val="2"/>
          <w:position w:val="-1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FFFFFF"/>
          <w:position w:val="-1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FFFFFF"/>
          <w:spacing w:val="-2"/>
          <w:position w:val="-1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FFFFFF"/>
          <w:spacing w:val="3"/>
          <w:position w:val="-1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FFFFFF"/>
          <w:position w:val="-1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FFFFFF"/>
          <w:spacing w:val="-25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56"/>
          <w:szCs w:val="56"/>
        </w:rPr>
        <w:t>Ser</w:t>
      </w:r>
      <w:r>
        <w:rPr>
          <w:rFonts w:ascii="Arial" w:eastAsia="Arial" w:hAnsi="Arial" w:cs="Arial"/>
          <w:b/>
          <w:bCs/>
          <w:color w:val="FFFFFF"/>
          <w:spacing w:val="1"/>
          <w:position w:val="-1"/>
          <w:sz w:val="56"/>
          <w:szCs w:val="56"/>
        </w:rPr>
        <w:t>v</w:t>
      </w:r>
      <w:r>
        <w:rPr>
          <w:rFonts w:ascii="Arial" w:eastAsia="Arial" w:hAnsi="Arial" w:cs="Arial"/>
          <w:b/>
          <w:bCs/>
          <w:color w:val="FFFFFF"/>
          <w:position w:val="-1"/>
          <w:sz w:val="56"/>
          <w:szCs w:val="56"/>
        </w:rPr>
        <w:t>ice</w:t>
      </w:r>
      <w:r>
        <w:rPr>
          <w:rFonts w:ascii="Arial" w:eastAsia="Arial" w:hAnsi="Arial" w:cs="Arial"/>
          <w:b/>
          <w:bCs/>
          <w:color w:val="FFFFFF"/>
          <w:spacing w:val="-18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56"/>
          <w:szCs w:val="56"/>
        </w:rPr>
        <w:t>School</w:t>
      </w:r>
      <w:r>
        <w:rPr>
          <w:rFonts w:ascii="Arial" w:eastAsia="Arial" w:hAnsi="Arial" w:cs="Arial"/>
          <w:b/>
          <w:bCs/>
          <w:color w:val="FFFFFF"/>
          <w:spacing w:val="-19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56"/>
          <w:szCs w:val="56"/>
        </w:rPr>
        <w:t>Models</w:t>
      </w:r>
    </w:p>
    <w:p w:rsidR="008156BF" w:rsidRDefault="008156BF">
      <w:pPr>
        <w:spacing w:before="6" w:after="0" w:line="110" w:lineRule="exact"/>
        <w:rPr>
          <w:sz w:val="11"/>
          <w:szCs w:val="11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496" w:lineRule="exact"/>
        <w:ind w:left="108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FFFFFF"/>
          <w:position w:val="-2"/>
          <w:sz w:val="44"/>
          <w:szCs w:val="44"/>
        </w:rPr>
        <w:t>E</w:t>
      </w:r>
      <w:r>
        <w:rPr>
          <w:rFonts w:ascii="Arial" w:eastAsia="Arial" w:hAnsi="Arial" w:cs="Arial"/>
          <w:color w:val="FFFFFF"/>
          <w:spacing w:val="-1"/>
          <w:position w:val="-2"/>
          <w:sz w:val="44"/>
          <w:szCs w:val="44"/>
        </w:rPr>
        <w:t>x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e</w:t>
      </w:r>
      <w:r>
        <w:rPr>
          <w:rFonts w:ascii="Arial" w:eastAsia="Arial" w:hAnsi="Arial" w:cs="Arial"/>
          <w:color w:val="FFFFFF"/>
          <w:spacing w:val="1"/>
          <w:position w:val="-2"/>
          <w:sz w:val="44"/>
          <w:szCs w:val="44"/>
        </w:rPr>
        <w:t>c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ut</w:t>
      </w:r>
      <w:r>
        <w:rPr>
          <w:rFonts w:ascii="Arial" w:eastAsia="Arial" w:hAnsi="Arial" w:cs="Arial"/>
          <w:color w:val="FFFFFF"/>
          <w:spacing w:val="1"/>
          <w:position w:val="-2"/>
          <w:sz w:val="44"/>
          <w:szCs w:val="44"/>
        </w:rPr>
        <w:t>i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ve</w:t>
      </w:r>
      <w:r>
        <w:rPr>
          <w:rFonts w:ascii="Arial" w:eastAsia="Arial" w:hAnsi="Arial" w:cs="Arial"/>
          <w:color w:val="FFFFFF"/>
          <w:spacing w:val="-19"/>
          <w:position w:val="-2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spacing w:val="1"/>
          <w:position w:val="-2"/>
          <w:sz w:val="44"/>
          <w:szCs w:val="44"/>
        </w:rPr>
        <w:t>S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um</w:t>
      </w:r>
      <w:r>
        <w:rPr>
          <w:rFonts w:ascii="Arial" w:eastAsia="Arial" w:hAnsi="Arial" w:cs="Arial"/>
          <w:color w:val="FFFFFF"/>
          <w:spacing w:val="-1"/>
          <w:position w:val="-2"/>
          <w:sz w:val="44"/>
          <w:szCs w:val="44"/>
        </w:rPr>
        <w:t>m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a</w:t>
      </w:r>
      <w:r>
        <w:rPr>
          <w:rFonts w:ascii="Arial" w:eastAsia="Arial" w:hAnsi="Arial" w:cs="Arial"/>
          <w:color w:val="FFFFFF"/>
          <w:spacing w:val="3"/>
          <w:position w:val="-2"/>
          <w:sz w:val="44"/>
          <w:szCs w:val="44"/>
        </w:rPr>
        <w:t>r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y</w:t>
      </w:r>
      <w:r>
        <w:rPr>
          <w:rFonts w:ascii="Arial" w:eastAsia="Arial" w:hAnsi="Arial" w:cs="Arial"/>
          <w:color w:val="FFFFFF"/>
          <w:spacing w:val="-19"/>
          <w:position w:val="-2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R</w:t>
      </w:r>
      <w:r>
        <w:rPr>
          <w:rFonts w:ascii="Arial" w:eastAsia="Arial" w:hAnsi="Arial" w:cs="Arial"/>
          <w:color w:val="FFFFFF"/>
          <w:spacing w:val="1"/>
          <w:position w:val="-2"/>
          <w:sz w:val="44"/>
          <w:szCs w:val="44"/>
        </w:rPr>
        <w:t>e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po</w:t>
      </w:r>
      <w:r>
        <w:rPr>
          <w:rFonts w:ascii="Arial" w:eastAsia="Arial" w:hAnsi="Arial" w:cs="Arial"/>
          <w:color w:val="FFFFFF"/>
          <w:spacing w:val="1"/>
          <w:position w:val="-2"/>
          <w:sz w:val="44"/>
          <w:szCs w:val="44"/>
        </w:rPr>
        <w:t>r</w:t>
      </w:r>
      <w:r>
        <w:rPr>
          <w:rFonts w:ascii="Arial" w:eastAsia="Arial" w:hAnsi="Arial" w:cs="Arial"/>
          <w:color w:val="FFFFFF"/>
          <w:position w:val="-2"/>
          <w:sz w:val="44"/>
          <w:szCs w:val="44"/>
        </w:rPr>
        <w:t>t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1" w:after="0" w:line="220" w:lineRule="exact"/>
      </w:pPr>
    </w:p>
    <w:p w:rsidR="008156BF" w:rsidRPr="00EC70B5" w:rsidRDefault="00EC70B5">
      <w:pPr>
        <w:tabs>
          <w:tab w:val="left" w:pos="1000"/>
          <w:tab w:val="left" w:pos="2460"/>
          <w:tab w:val="left" w:pos="4820"/>
          <w:tab w:val="left" w:pos="5420"/>
        </w:tabs>
        <w:spacing w:after="0" w:line="554" w:lineRule="exact"/>
        <w:ind w:right="106"/>
        <w:jc w:val="right"/>
        <w:rPr>
          <w:rFonts w:eastAsia="Arial" w:cstheme="minorHAnsi"/>
          <w:sz w:val="56"/>
          <w:szCs w:val="56"/>
        </w:rPr>
      </w:pPr>
      <w:r w:rsidRPr="00EC70B5">
        <w:rPr>
          <w:rFonts w:eastAsia="Times New Roman" w:cstheme="minorHAnsi"/>
          <w:color w:val="FFFFFF"/>
          <w:w w:val="70"/>
          <w:position w:val="1"/>
          <w:sz w:val="56"/>
          <w:szCs w:val="56"/>
        </w:rPr>
        <w:t>“I</w:t>
      </w:r>
      <w:r w:rsidRPr="00EC70B5">
        <w:rPr>
          <w:rFonts w:eastAsia="Times New Roman" w:cstheme="minorHAnsi"/>
          <w:color w:val="FFFFFF"/>
          <w:spacing w:val="2"/>
          <w:w w:val="70"/>
          <w:position w:val="1"/>
          <w:sz w:val="56"/>
          <w:szCs w:val="56"/>
        </w:rPr>
        <w:t>t</w:t>
      </w:r>
      <w:r w:rsidRPr="00EC70B5">
        <w:rPr>
          <w:rFonts w:eastAsia="Times New Roman" w:cstheme="minorHAnsi"/>
          <w:color w:val="FFFFFF"/>
          <w:spacing w:val="3"/>
          <w:w w:val="40"/>
          <w:position w:val="1"/>
          <w:sz w:val="56"/>
          <w:szCs w:val="56"/>
        </w:rPr>
        <w:t>’</w:t>
      </w:r>
      <w:r w:rsidRPr="00EC70B5">
        <w:rPr>
          <w:rFonts w:eastAsia="Arial" w:cstheme="minorHAnsi"/>
          <w:color w:val="FFFFFF"/>
          <w:w w:val="75"/>
          <w:position w:val="1"/>
          <w:sz w:val="56"/>
          <w:szCs w:val="56"/>
        </w:rPr>
        <w:t>s</w:t>
      </w:r>
      <w:r w:rsidRPr="00EC70B5">
        <w:rPr>
          <w:rFonts w:eastAsia="Arial" w:cstheme="minorHAnsi"/>
          <w:color w:val="FFFFFF"/>
          <w:position w:val="1"/>
          <w:sz w:val="56"/>
          <w:szCs w:val="56"/>
        </w:rPr>
        <w:tab/>
      </w:r>
      <w:r w:rsidRPr="00EC70B5">
        <w:rPr>
          <w:rFonts w:eastAsia="Arial" w:cstheme="minorHAnsi"/>
          <w:color w:val="FFFFFF"/>
          <w:spacing w:val="2"/>
          <w:w w:val="83"/>
          <w:position w:val="1"/>
          <w:sz w:val="56"/>
          <w:szCs w:val="56"/>
        </w:rPr>
        <w:t>a</w:t>
      </w:r>
      <w:r w:rsidRPr="00EC70B5">
        <w:rPr>
          <w:rFonts w:eastAsia="Arial" w:cstheme="minorHAnsi"/>
          <w:color w:val="FFFFFF"/>
          <w:w w:val="83"/>
          <w:position w:val="1"/>
          <w:sz w:val="56"/>
          <w:szCs w:val="56"/>
        </w:rPr>
        <w:t>bout</w:t>
      </w:r>
      <w:r w:rsidRPr="00EC70B5">
        <w:rPr>
          <w:rFonts w:eastAsia="Arial" w:cstheme="minorHAnsi"/>
          <w:color w:val="FFFFFF"/>
          <w:spacing w:val="-129"/>
          <w:w w:val="83"/>
          <w:position w:val="1"/>
          <w:sz w:val="56"/>
          <w:szCs w:val="56"/>
        </w:rPr>
        <w:t xml:space="preserve"> </w:t>
      </w:r>
      <w:r w:rsidRPr="00EC70B5">
        <w:rPr>
          <w:rFonts w:eastAsia="Arial" w:cstheme="minorHAnsi"/>
          <w:color w:val="FFFFFF"/>
          <w:position w:val="1"/>
          <w:sz w:val="56"/>
          <w:szCs w:val="56"/>
        </w:rPr>
        <w:tab/>
      </w:r>
      <w:r w:rsidRPr="00EC70B5">
        <w:rPr>
          <w:rFonts w:eastAsia="Arial" w:cstheme="minorHAnsi"/>
          <w:color w:val="FFFFFF"/>
          <w:w w:val="92"/>
          <w:position w:val="1"/>
          <w:sz w:val="56"/>
          <w:szCs w:val="56"/>
        </w:rPr>
        <w:t>chan</w:t>
      </w:r>
      <w:r w:rsidRPr="00EC70B5">
        <w:rPr>
          <w:rFonts w:eastAsia="Arial" w:cstheme="minorHAnsi"/>
          <w:color w:val="FFFFFF"/>
          <w:spacing w:val="1"/>
          <w:w w:val="92"/>
          <w:position w:val="1"/>
          <w:sz w:val="56"/>
          <w:szCs w:val="56"/>
        </w:rPr>
        <w:t>g</w:t>
      </w:r>
      <w:r w:rsidRPr="00EC70B5">
        <w:rPr>
          <w:rFonts w:eastAsia="Arial" w:cstheme="minorHAnsi"/>
          <w:color w:val="FFFFFF"/>
          <w:spacing w:val="2"/>
          <w:w w:val="88"/>
          <w:position w:val="1"/>
          <w:sz w:val="56"/>
          <w:szCs w:val="56"/>
        </w:rPr>
        <w:t>i</w:t>
      </w:r>
      <w:r w:rsidRPr="00EC70B5">
        <w:rPr>
          <w:rFonts w:eastAsia="Arial" w:cstheme="minorHAnsi"/>
          <w:color w:val="FFFFFF"/>
          <w:w w:val="91"/>
          <w:position w:val="1"/>
          <w:sz w:val="56"/>
          <w:szCs w:val="56"/>
        </w:rPr>
        <w:t>ng</w:t>
      </w:r>
      <w:r w:rsidRPr="00EC70B5">
        <w:rPr>
          <w:rFonts w:eastAsia="Arial" w:cstheme="minorHAnsi"/>
          <w:color w:val="FFFFFF"/>
          <w:position w:val="1"/>
          <w:sz w:val="56"/>
          <w:szCs w:val="56"/>
        </w:rPr>
        <w:tab/>
      </w:r>
      <w:r w:rsidRPr="00EC70B5">
        <w:rPr>
          <w:rFonts w:eastAsia="Arial" w:cstheme="minorHAnsi"/>
          <w:color w:val="FFFFFF"/>
          <w:w w:val="97"/>
          <w:position w:val="1"/>
          <w:sz w:val="56"/>
          <w:szCs w:val="56"/>
        </w:rPr>
        <w:t>a</w:t>
      </w:r>
      <w:r w:rsidRPr="00EC70B5">
        <w:rPr>
          <w:rFonts w:eastAsia="Arial" w:cstheme="minorHAnsi"/>
          <w:color w:val="FFFFFF"/>
          <w:position w:val="1"/>
          <w:sz w:val="56"/>
          <w:szCs w:val="56"/>
        </w:rPr>
        <w:tab/>
      </w:r>
      <w:r w:rsidRPr="00EC70B5">
        <w:rPr>
          <w:rFonts w:eastAsia="Arial" w:cstheme="minorHAnsi"/>
          <w:color w:val="FFFFFF"/>
          <w:spacing w:val="1"/>
          <w:w w:val="103"/>
          <w:position w:val="1"/>
          <w:sz w:val="56"/>
          <w:szCs w:val="56"/>
        </w:rPr>
        <w:t>g</w:t>
      </w:r>
      <w:r w:rsidRPr="00EC70B5">
        <w:rPr>
          <w:rFonts w:eastAsia="Arial" w:cstheme="minorHAnsi"/>
          <w:color w:val="FFFFFF"/>
          <w:spacing w:val="3"/>
          <w:w w:val="70"/>
          <w:position w:val="1"/>
          <w:sz w:val="56"/>
          <w:szCs w:val="56"/>
        </w:rPr>
        <w:t>e</w:t>
      </w:r>
      <w:r w:rsidRPr="00EC70B5">
        <w:rPr>
          <w:rFonts w:eastAsia="Arial" w:cstheme="minorHAnsi"/>
          <w:color w:val="FFFFFF"/>
          <w:w w:val="88"/>
          <w:position w:val="1"/>
          <w:sz w:val="56"/>
          <w:szCs w:val="56"/>
        </w:rPr>
        <w:t>ner</w:t>
      </w:r>
      <w:r w:rsidRPr="00EC70B5">
        <w:rPr>
          <w:rFonts w:eastAsia="Arial" w:cstheme="minorHAnsi"/>
          <w:color w:val="FFFFFF"/>
          <w:spacing w:val="2"/>
          <w:w w:val="88"/>
          <w:position w:val="1"/>
          <w:sz w:val="56"/>
          <w:szCs w:val="56"/>
        </w:rPr>
        <w:t>a</w:t>
      </w:r>
      <w:r w:rsidRPr="00EC70B5">
        <w:rPr>
          <w:rFonts w:eastAsia="Arial" w:cstheme="minorHAnsi"/>
          <w:color w:val="FFFFFF"/>
          <w:w w:val="106"/>
          <w:position w:val="1"/>
          <w:sz w:val="56"/>
          <w:szCs w:val="56"/>
        </w:rPr>
        <w:t>t</w:t>
      </w:r>
      <w:r w:rsidRPr="00EC70B5">
        <w:rPr>
          <w:rFonts w:eastAsia="Arial" w:cstheme="minorHAnsi"/>
          <w:color w:val="FFFFFF"/>
          <w:spacing w:val="3"/>
          <w:w w:val="106"/>
          <w:position w:val="1"/>
          <w:sz w:val="56"/>
          <w:szCs w:val="56"/>
        </w:rPr>
        <w:t>i</w:t>
      </w:r>
      <w:r w:rsidRPr="00EC70B5">
        <w:rPr>
          <w:rFonts w:eastAsia="Arial" w:cstheme="minorHAnsi"/>
          <w:color w:val="FFFFFF"/>
          <w:w w:val="70"/>
          <w:position w:val="1"/>
          <w:sz w:val="56"/>
          <w:szCs w:val="56"/>
        </w:rPr>
        <w:t>on</w:t>
      </w:r>
    </w:p>
    <w:p w:rsidR="008156BF" w:rsidRPr="00EC70B5" w:rsidRDefault="008156BF">
      <w:pPr>
        <w:spacing w:before="9" w:after="0" w:line="150" w:lineRule="exact"/>
        <w:rPr>
          <w:rFonts w:cstheme="minorHAnsi"/>
          <w:sz w:val="56"/>
          <w:szCs w:val="56"/>
        </w:rPr>
      </w:pPr>
    </w:p>
    <w:p w:rsidR="008156BF" w:rsidRPr="00EC70B5" w:rsidRDefault="008156BF">
      <w:pPr>
        <w:spacing w:after="0" w:line="200" w:lineRule="exact"/>
        <w:rPr>
          <w:rFonts w:cstheme="minorHAnsi"/>
          <w:sz w:val="56"/>
          <w:szCs w:val="56"/>
        </w:rPr>
      </w:pPr>
    </w:p>
    <w:p w:rsidR="008156BF" w:rsidRDefault="00EC70B5">
      <w:pPr>
        <w:tabs>
          <w:tab w:val="left" w:pos="1280"/>
          <w:tab w:val="left" w:pos="3540"/>
          <w:tab w:val="left" w:pos="4520"/>
        </w:tabs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56"/>
          <w:szCs w:val="56"/>
        </w:rPr>
      </w:pPr>
      <w:r w:rsidRPr="00EC70B5">
        <w:rPr>
          <w:rFonts w:eastAsia="Times New Roman" w:cstheme="minorHAnsi"/>
          <w:color w:val="FFFFFF"/>
          <w:spacing w:val="1"/>
          <w:w w:val="70"/>
          <w:sz w:val="56"/>
          <w:szCs w:val="56"/>
        </w:rPr>
        <w:t>…</w:t>
      </w:r>
      <w:r w:rsidRPr="00EC70B5">
        <w:rPr>
          <w:rFonts w:eastAsia="Times New Roman" w:cstheme="minorHAnsi"/>
          <w:color w:val="FFFFFF"/>
          <w:w w:val="78"/>
          <w:sz w:val="56"/>
          <w:szCs w:val="56"/>
        </w:rPr>
        <w:t>it’s</w:t>
      </w:r>
      <w:r w:rsidRPr="00EC70B5">
        <w:rPr>
          <w:rFonts w:eastAsia="Times New Roman" w:cstheme="minorHAnsi"/>
          <w:color w:val="FFFFFF"/>
          <w:sz w:val="56"/>
          <w:szCs w:val="56"/>
        </w:rPr>
        <w:tab/>
      </w:r>
      <w:r w:rsidRPr="00EC70B5">
        <w:rPr>
          <w:rFonts w:eastAsia="Times New Roman" w:cstheme="minorHAnsi"/>
          <w:color w:val="FFFFFF"/>
          <w:w w:val="104"/>
          <w:sz w:val="56"/>
          <w:szCs w:val="56"/>
        </w:rPr>
        <w:t>b</w:t>
      </w:r>
      <w:r w:rsidRPr="00EC70B5">
        <w:rPr>
          <w:rFonts w:eastAsia="Times New Roman" w:cstheme="minorHAnsi"/>
          <w:color w:val="FFFFFF"/>
          <w:spacing w:val="1"/>
          <w:w w:val="104"/>
          <w:sz w:val="56"/>
          <w:szCs w:val="56"/>
        </w:rPr>
        <w:t>r</w:t>
      </w:r>
      <w:r w:rsidRPr="00EC70B5">
        <w:rPr>
          <w:rFonts w:eastAsia="Times New Roman" w:cstheme="minorHAnsi"/>
          <w:color w:val="FFFFFF"/>
          <w:spacing w:val="3"/>
          <w:w w:val="88"/>
          <w:sz w:val="56"/>
          <w:szCs w:val="56"/>
        </w:rPr>
        <w:t>e</w:t>
      </w:r>
      <w:r w:rsidRPr="00EC70B5">
        <w:rPr>
          <w:rFonts w:eastAsia="Times New Roman" w:cstheme="minorHAnsi"/>
          <w:color w:val="FFFFFF"/>
          <w:w w:val="145"/>
          <w:sz w:val="56"/>
          <w:szCs w:val="56"/>
        </w:rPr>
        <w:t>a</w:t>
      </w:r>
      <w:r w:rsidRPr="00EC70B5">
        <w:rPr>
          <w:rFonts w:eastAsia="Times New Roman" w:cstheme="minorHAnsi"/>
          <w:color w:val="FFFFFF"/>
          <w:spacing w:val="2"/>
          <w:w w:val="145"/>
          <w:sz w:val="56"/>
          <w:szCs w:val="56"/>
        </w:rPr>
        <w:t>k</w:t>
      </w:r>
      <w:r w:rsidRPr="00EC70B5">
        <w:rPr>
          <w:rFonts w:eastAsia="Times New Roman" w:cstheme="minorHAnsi"/>
          <w:color w:val="FFFFFF"/>
          <w:w w:val="60"/>
          <w:sz w:val="56"/>
          <w:szCs w:val="56"/>
        </w:rPr>
        <w:t>in</w:t>
      </w:r>
      <w:r w:rsidRPr="00EC70B5">
        <w:rPr>
          <w:rFonts w:eastAsia="Times New Roman" w:cstheme="minorHAnsi"/>
          <w:color w:val="FFFFFF"/>
          <w:w w:val="114"/>
          <w:sz w:val="56"/>
          <w:szCs w:val="56"/>
        </w:rPr>
        <w:t>g</w:t>
      </w:r>
      <w:r w:rsidRPr="00EC70B5">
        <w:rPr>
          <w:rFonts w:eastAsia="Times New Roman" w:cstheme="minorHAnsi"/>
          <w:color w:val="FFFFFF"/>
          <w:sz w:val="56"/>
          <w:szCs w:val="56"/>
        </w:rPr>
        <w:tab/>
      </w:r>
      <w:r w:rsidRPr="00EC70B5">
        <w:rPr>
          <w:rFonts w:eastAsia="Times New Roman" w:cstheme="minorHAnsi"/>
          <w:color w:val="FFFFFF"/>
          <w:w w:val="102"/>
          <w:sz w:val="56"/>
          <w:szCs w:val="56"/>
        </w:rPr>
        <w:t>the</w:t>
      </w:r>
      <w:r w:rsidRPr="00EC70B5">
        <w:rPr>
          <w:rFonts w:eastAsia="Times New Roman" w:cstheme="minorHAnsi"/>
          <w:color w:val="FFFFFF"/>
          <w:sz w:val="56"/>
          <w:szCs w:val="56"/>
        </w:rPr>
        <w:tab/>
      </w:r>
      <w:r w:rsidRPr="00EC70B5">
        <w:rPr>
          <w:rFonts w:eastAsia="Times New Roman" w:cstheme="minorHAnsi"/>
          <w:color w:val="FFFFFF"/>
          <w:spacing w:val="1"/>
          <w:w w:val="95"/>
          <w:sz w:val="56"/>
          <w:szCs w:val="56"/>
        </w:rPr>
        <w:t>c</w:t>
      </w:r>
      <w:r w:rsidRPr="00EC70B5">
        <w:rPr>
          <w:rFonts w:eastAsia="Times New Roman" w:cstheme="minorHAnsi"/>
          <w:color w:val="FFFFFF"/>
          <w:sz w:val="56"/>
          <w:szCs w:val="56"/>
        </w:rPr>
        <w:t>y</w:t>
      </w:r>
      <w:r w:rsidRPr="00EC70B5">
        <w:rPr>
          <w:rFonts w:eastAsia="Times New Roman" w:cstheme="minorHAnsi"/>
          <w:color w:val="FFFFFF"/>
          <w:spacing w:val="3"/>
          <w:sz w:val="56"/>
          <w:szCs w:val="56"/>
        </w:rPr>
        <w:t>c</w:t>
      </w:r>
      <w:r w:rsidRPr="00EC70B5">
        <w:rPr>
          <w:rFonts w:eastAsia="Times New Roman" w:cstheme="minorHAnsi"/>
          <w:color w:val="FFFFFF"/>
          <w:w w:val="57"/>
          <w:sz w:val="56"/>
          <w:szCs w:val="56"/>
        </w:rPr>
        <w:t>l</w:t>
      </w:r>
      <w:r w:rsidRPr="00EC70B5">
        <w:rPr>
          <w:rFonts w:eastAsia="Times New Roman" w:cstheme="minorHAnsi"/>
          <w:color w:val="FFFFFF"/>
          <w:spacing w:val="7"/>
          <w:w w:val="57"/>
          <w:sz w:val="56"/>
          <w:szCs w:val="56"/>
        </w:rPr>
        <w:t>e</w:t>
      </w:r>
      <w:r w:rsidRPr="00EC70B5">
        <w:rPr>
          <w:rFonts w:eastAsia="Arial" w:cstheme="minorHAnsi"/>
          <w:color w:val="FFFFFF"/>
          <w:spacing w:val="1"/>
          <w:w w:val="84"/>
          <w:sz w:val="56"/>
          <w:szCs w:val="56"/>
        </w:rPr>
        <w:t>.</w:t>
      </w:r>
      <w:r w:rsidRPr="00EC70B5">
        <w:rPr>
          <w:rFonts w:eastAsia="Times New Roman" w:cstheme="minorHAnsi"/>
          <w:color w:val="FFFFFF"/>
          <w:w w:val="62"/>
          <w:sz w:val="56"/>
          <w:szCs w:val="56"/>
        </w:rPr>
        <w:t>”</w:t>
      </w:r>
    </w:p>
    <w:p w:rsidR="008156BF" w:rsidRDefault="008156BF">
      <w:pPr>
        <w:spacing w:before="13" w:after="0" w:line="200" w:lineRule="exact"/>
        <w:rPr>
          <w:sz w:val="20"/>
          <w:szCs w:val="20"/>
        </w:rPr>
      </w:pPr>
    </w:p>
    <w:p w:rsidR="008156BF" w:rsidRDefault="00EC70B5">
      <w:pPr>
        <w:spacing w:after="0" w:line="271" w:lineRule="exact"/>
        <w:ind w:right="9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Principa</w:t>
      </w:r>
      <w:r>
        <w:rPr>
          <w:rFonts w:ascii="Arial" w:eastAsia="Arial" w:hAnsi="Arial" w:cs="Arial"/>
          <w:b/>
          <w:bCs/>
          <w:color w:val="FFFFFF"/>
          <w:spacing w:val="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)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5" w:after="0" w:line="200" w:lineRule="exact"/>
        <w:rPr>
          <w:sz w:val="20"/>
          <w:szCs w:val="20"/>
        </w:rPr>
      </w:pPr>
    </w:p>
    <w:p w:rsidR="008156BF" w:rsidRDefault="00EC70B5">
      <w:pPr>
        <w:spacing w:before="19" w:after="0" w:line="240" w:lineRule="auto"/>
        <w:ind w:left="3744" w:right="344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cial</w:t>
      </w:r>
      <w:r>
        <w:rPr>
          <w:rFonts w:ascii="Arial" w:eastAsia="Arial" w:hAnsi="Arial" w:cs="Arial"/>
          <w:b/>
          <w:bCs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32"/>
          <w:szCs w:val="32"/>
        </w:rPr>
        <w:t>res</w:t>
      </w:r>
      <w:r>
        <w:rPr>
          <w:rFonts w:ascii="Arial" w:eastAsia="Arial" w:hAnsi="Arial" w:cs="Arial"/>
          <w:b/>
          <w:bCs/>
          <w:color w:val="FFFFFF"/>
          <w:spacing w:val="2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FFFFFF"/>
          <w:w w:val="99"/>
          <w:sz w:val="32"/>
          <w:szCs w:val="32"/>
        </w:rPr>
        <w:t>arch</w:t>
      </w:r>
    </w:p>
    <w:p w:rsidR="008156BF" w:rsidRDefault="008156BF">
      <w:pPr>
        <w:spacing w:after="0"/>
        <w:jc w:val="center"/>
        <w:sectPr w:rsidR="008156BF">
          <w:type w:val="continuous"/>
          <w:pgSz w:w="11920" w:h="16840"/>
          <w:pgMar w:top="1560" w:right="600" w:bottom="280" w:left="1680" w:header="720" w:footer="720" w:gutter="0"/>
          <w:cols w:space="720"/>
        </w:sectPr>
      </w:pPr>
    </w:p>
    <w:p w:rsidR="008156BF" w:rsidRDefault="00C2664C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519430</wp:posOffset>
            </wp:positionH>
            <wp:positionV relativeFrom="page">
              <wp:posOffset>10072370</wp:posOffset>
            </wp:positionV>
            <wp:extent cx="480060" cy="424815"/>
            <wp:effectExtent l="0" t="0" r="0" b="0"/>
            <wp:wrapNone/>
            <wp:docPr id="12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5" w:after="0" w:line="240" w:lineRule="exact"/>
        <w:rPr>
          <w:sz w:val="24"/>
          <w:szCs w:val="24"/>
        </w:rPr>
      </w:pPr>
    </w:p>
    <w:p w:rsidR="008156BF" w:rsidRDefault="00EC70B5">
      <w:pPr>
        <w:spacing w:before="34" w:after="0" w:line="313" w:lineRule="auto"/>
        <w:ind w:left="113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tern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uris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ol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pro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ern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 of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n.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Gr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prised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Re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tal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 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tors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tern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Or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urisd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the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hrou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t. 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of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ards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left="113" w:right="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ort,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omm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throu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the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erature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 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uc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E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od De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uth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the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th</w:t>
      </w:r>
      <w:r>
        <w:rPr>
          <w:rFonts w:ascii="Arial" w:eastAsia="Arial" w:hAnsi="Arial" w:cs="Arial"/>
          <w:spacing w:val="-1"/>
          <w:sz w:val="20"/>
          <w:szCs w:val="20"/>
        </w:rPr>
        <w:t>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ks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what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left="113" w:right="6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ared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he</w:t>
      </w:r>
      <w:r>
        <w:rPr>
          <w:rFonts w:ascii="Arial" w:eastAsia="Arial" w:hAnsi="Arial" w:cs="Arial"/>
          <w:b/>
          <w:bCs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Depart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ent</w:t>
      </w:r>
      <w:r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of</w:t>
      </w:r>
      <w:r>
        <w:rPr>
          <w:rFonts w:ascii="Arial" w:eastAsia="Arial" w:hAnsi="Arial" w:cs="Arial"/>
          <w:b/>
          <w:bCs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duc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stra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NS</w:t>
      </w:r>
      <w:r>
        <w:rPr>
          <w:rFonts w:ascii="Arial" w:eastAsia="Arial" w:hAnsi="Arial" w:cs="Arial"/>
          <w:b/>
          <w:bCs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ust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 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urpo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0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pts no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orised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left="113" w:right="18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>a)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e:</w:t>
      </w:r>
    </w:p>
    <w:p w:rsidR="008156BF" w:rsidRDefault="00EC70B5">
      <w:pPr>
        <w:tabs>
          <w:tab w:val="left" w:pos="820"/>
        </w:tabs>
        <w:spacing w:before="70" w:after="0" w:line="240" w:lineRule="auto"/>
        <w:ind w:left="4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66"/>
          <w:sz w:val="20"/>
          <w:szCs w:val="20"/>
        </w:rPr>
        <w:t>‟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@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:rsidR="008156BF" w:rsidRDefault="00EC70B5">
      <w:pPr>
        <w:tabs>
          <w:tab w:val="left" w:pos="820"/>
        </w:tabs>
        <w:spacing w:before="70" w:after="0" w:line="240" w:lineRule="auto"/>
        <w:ind w:left="4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Caro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arc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aro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@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16" w:after="0" w:line="220" w:lineRule="exact"/>
      </w:pPr>
    </w:p>
    <w:p w:rsidR="008156BF" w:rsidRDefault="00C2664C">
      <w:pPr>
        <w:spacing w:after="0" w:line="240" w:lineRule="auto"/>
        <w:ind w:left="1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6074410" cy="1056005"/>
            <wp:effectExtent l="0" t="0" r="254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BF" w:rsidRDefault="008156BF">
      <w:pPr>
        <w:spacing w:after="0"/>
        <w:sectPr w:rsidR="008156BF">
          <w:footerReference w:type="default" r:id="rId28"/>
          <w:pgSz w:w="11920" w:h="16840"/>
          <w:pgMar w:top="1560" w:right="1020" w:bottom="800" w:left="1020" w:header="0" w:footer="606" w:gutter="0"/>
          <w:cols w:space="720"/>
        </w:sectPr>
      </w:pPr>
    </w:p>
    <w:p w:rsidR="008156BF" w:rsidRPr="00C74790" w:rsidRDefault="00C2664C" w:rsidP="00C74790">
      <w:pPr>
        <w:pStyle w:val="Heading1"/>
        <w:rPr>
          <w:rFonts w:asciiTheme="minorHAnsi" w:eastAsia="Calibri" w:hAnsiTheme="minorHAnsi" w:cstheme="minorHAnsi"/>
          <w:color w:val="auto"/>
          <w:sz w:val="56"/>
          <w:szCs w:val="56"/>
        </w:rPr>
      </w:pPr>
      <w:r>
        <w:rPr>
          <w:rFonts w:asciiTheme="minorHAnsi" w:hAnsiTheme="minorHAnsi" w:cstheme="minorHAnsi"/>
          <w:noProof/>
          <w:color w:val="auto"/>
          <w:sz w:val="56"/>
          <w:szCs w:val="56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749935</wp:posOffset>
                </wp:positionV>
                <wp:extent cx="6160135" cy="1270"/>
                <wp:effectExtent l="15240" t="16510" r="15875" b="20320"/>
                <wp:wrapNone/>
                <wp:docPr id="12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1270"/>
                          <a:chOff x="1104" y="707"/>
                          <a:chExt cx="9701" cy="2"/>
                        </a:xfrm>
                      </wpg:grpSpPr>
                      <wps:wsp>
                        <wps:cNvPr id="127" name="Freeform 116"/>
                        <wps:cNvSpPr>
                          <a:spLocks/>
                        </wps:cNvSpPr>
                        <wps:spPr bwMode="auto">
                          <a:xfrm>
                            <a:off x="1104" y="707"/>
                            <a:ext cx="9701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01"/>
                              <a:gd name="T2" fmla="+- 0 10805 1104"/>
                              <a:gd name="T3" fmla="*/ T2 w 9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01">
                                <a:moveTo>
                                  <a:pt x="0" y="0"/>
                                </a:moveTo>
                                <a:lnTo>
                                  <a:pt x="9701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33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55.2pt;margin-top:59.05pt;width:485.05pt;height:.1pt;z-index:-251658752;mso-position-horizontal-relative:page" coordorigin="1104,707" coordsize="97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">
                <v:shape id="Freeform 116" o:spid="_x0000_s1027" style="position:absolute;left:1104;top:707;width:9701;height:2;visibility:visible;mso-wrap-style:square;v-text-anchor:top" coordsize="9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sYccA&#10;AADcAAAADwAAAGRycy9kb3ducmV2LnhtbESPQWvCQBCF74L/YZlCL6VutGI1uoYSKLQeBDUHj0N2&#10;TEKzs2F3a2J/fbdQ8DbDe/O+N5tsMK24kvONZQXTSQKCuLS64UpBcXp/XoLwAVlja5kU3MhDth2P&#10;Nphq2/OBrsdQiRjCPkUFdQhdKqUvazLoJ7YjjtrFOoMhrq6S2mEfw00rZ0mykAYbjoQaO8prKr+O&#10;3yZCmIqXy09/vu0WQ17s56H4fFop9fgwvK1BBBrC3fx//aFj/dkr/D0TJ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KLGHHAAAA3AAAAA8AAAAAAAAAAAAAAAAAmAIAAGRy&#10;cy9kb3ducmV2LnhtbFBLBQYAAAAABAAEAPUAAACMAwAAAAA=&#10;" path="m,l9701,e" filled="f" strokecolor="#39c" strokeweight="2.26pt">
                  <v:path arrowok="t" o:connecttype="custom" o:connectlocs="0,0;9701,0" o:connectangles="0,0"/>
                </v:shape>
                <w10:wrap anchorx="page"/>
              </v:group>
            </w:pict>
          </mc:Fallback>
        </mc:AlternateContent>
      </w:r>
      <w:r w:rsidR="00EC70B5" w:rsidRPr="00C74790">
        <w:rPr>
          <w:rFonts w:asciiTheme="minorHAnsi" w:eastAsia="Calibri" w:hAnsiTheme="minorHAnsi" w:cstheme="minorHAnsi"/>
          <w:color w:val="auto"/>
          <w:sz w:val="56"/>
          <w:szCs w:val="56"/>
        </w:rPr>
        <w:t>E</w:t>
      </w:r>
      <w:r w:rsidR="00EC70B5" w:rsidRPr="00C74790">
        <w:rPr>
          <w:rFonts w:asciiTheme="minorHAnsi" w:eastAsia="Calibri" w:hAnsiTheme="minorHAnsi" w:cstheme="minorHAnsi"/>
          <w:color w:val="auto"/>
          <w:spacing w:val="-13"/>
          <w:sz w:val="56"/>
          <w:szCs w:val="56"/>
        </w:rPr>
        <w:t>x</w:t>
      </w:r>
      <w:r w:rsidR="00EC70B5" w:rsidRPr="00C74790">
        <w:rPr>
          <w:rFonts w:asciiTheme="minorHAnsi" w:eastAsia="Calibri" w:hAnsiTheme="minorHAnsi" w:cstheme="minorHAnsi"/>
          <w:color w:val="auto"/>
          <w:sz w:val="56"/>
          <w:szCs w:val="56"/>
        </w:rPr>
        <w:t>ecuti</w:t>
      </w:r>
      <w:r w:rsidR="00EC70B5" w:rsidRPr="00C74790">
        <w:rPr>
          <w:rFonts w:asciiTheme="minorHAnsi" w:eastAsia="Calibri" w:hAnsiTheme="minorHAnsi" w:cstheme="minorHAnsi"/>
          <w:color w:val="auto"/>
          <w:spacing w:val="-3"/>
          <w:sz w:val="56"/>
          <w:szCs w:val="56"/>
        </w:rPr>
        <w:t>v</w:t>
      </w:r>
      <w:r w:rsidR="00EC70B5" w:rsidRPr="00C74790">
        <w:rPr>
          <w:rFonts w:asciiTheme="minorHAnsi" w:eastAsia="Calibri" w:hAnsiTheme="minorHAnsi" w:cstheme="minorHAnsi"/>
          <w:color w:val="auto"/>
          <w:sz w:val="56"/>
          <w:szCs w:val="56"/>
        </w:rPr>
        <w:t>e</w:t>
      </w:r>
      <w:r w:rsidR="00EC70B5" w:rsidRPr="00C74790">
        <w:rPr>
          <w:rFonts w:asciiTheme="minorHAnsi" w:eastAsia="Calibri" w:hAnsiTheme="minorHAnsi" w:cstheme="minorHAnsi"/>
          <w:color w:val="auto"/>
          <w:spacing w:val="-22"/>
          <w:sz w:val="56"/>
          <w:szCs w:val="56"/>
        </w:rPr>
        <w:t xml:space="preserve"> </w:t>
      </w:r>
      <w:r w:rsidR="00EC70B5" w:rsidRPr="00C74790">
        <w:rPr>
          <w:rFonts w:asciiTheme="minorHAnsi" w:eastAsia="Calibri" w:hAnsiTheme="minorHAnsi" w:cstheme="minorHAnsi"/>
          <w:color w:val="auto"/>
          <w:sz w:val="56"/>
          <w:szCs w:val="56"/>
        </w:rPr>
        <w:t>Sum</w:t>
      </w:r>
      <w:r w:rsidR="00EC70B5" w:rsidRPr="00C74790">
        <w:rPr>
          <w:rFonts w:asciiTheme="minorHAnsi" w:eastAsia="Calibri" w:hAnsiTheme="minorHAnsi" w:cstheme="minorHAnsi"/>
          <w:color w:val="auto"/>
          <w:spacing w:val="2"/>
          <w:sz w:val="56"/>
          <w:szCs w:val="56"/>
        </w:rPr>
        <w:t>m</w:t>
      </w:r>
      <w:r w:rsidR="00EC70B5" w:rsidRPr="00C74790">
        <w:rPr>
          <w:rFonts w:asciiTheme="minorHAnsi" w:eastAsia="Calibri" w:hAnsiTheme="minorHAnsi" w:cstheme="minorHAnsi"/>
          <w:color w:val="auto"/>
          <w:sz w:val="56"/>
          <w:szCs w:val="56"/>
        </w:rPr>
        <w:t>a</w:t>
      </w:r>
      <w:r w:rsidR="00EC70B5" w:rsidRPr="00C74790">
        <w:rPr>
          <w:rFonts w:asciiTheme="minorHAnsi" w:eastAsia="Calibri" w:hAnsiTheme="minorHAnsi" w:cstheme="minorHAnsi"/>
          <w:color w:val="auto"/>
          <w:spacing w:val="2"/>
          <w:sz w:val="56"/>
          <w:szCs w:val="56"/>
        </w:rPr>
        <w:t>r</w:t>
      </w:r>
      <w:r w:rsidR="00EC70B5" w:rsidRPr="00C74790">
        <w:rPr>
          <w:rFonts w:asciiTheme="minorHAnsi" w:eastAsia="Calibri" w:hAnsiTheme="minorHAnsi" w:cstheme="minorHAnsi"/>
          <w:color w:val="auto"/>
          <w:sz w:val="56"/>
          <w:szCs w:val="56"/>
        </w:rPr>
        <w:t>y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15" w:after="0" w:line="240" w:lineRule="exact"/>
        <w:rPr>
          <w:sz w:val="24"/>
          <w:szCs w:val="24"/>
        </w:rPr>
      </w:pPr>
    </w:p>
    <w:p w:rsidR="008156BF" w:rsidRDefault="008156BF">
      <w:pPr>
        <w:spacing w:after="0"/>
        <w:sectPr w:rsidR="008156BF">
          <w:footerReference w:type="default" r:id="rId29"/>
          <w:pgSz w:w="11920" w:h="16840"/>
          <w:pgMar w:top="1140" w:right="1020" w:bottom="800" w:left="740" w:header="0" w:footer="606" w:gutter="0"/>
          <w:cols w:space="720"/>
        </w:sectPr>
      </w:pPr>
    </w:p>
    <w:p w:rsidR="008156BF" w:rsidRDefault="00C2664C">
      <w:pPr>
        <w:spacing w:before="34" w:after="0" w:line="313" w:lineRule="auto"/>
        <w:ind w:left="110" w:right="-54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519430</wp:posOffset>
            </wp:positionH>
            <wp:positionV relativeFrom="page">
              <wp:posOffset>10069195</wp:posOffset>
            </wp:positionV>
            <wp:extent cx="480060" cy="424815"/>
            <wp:effectExtent l="0" t="0" r="0" b="0"/>
            <wp:wrapNone/>
            <wp:docPr id="12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8329295</wp:posOffset>
                </wp:positionV>
                <wp:extent cx="2564765" cy="2315210"/>
                <wp:effectExtent l="0" t="4445" r="0" b="4445"/>
                <wp:wrapNone/>
                <wp:docPr id="10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4765" cy="2315210"/>
                          <a:chOff x="7845" y="13117"/>
                          <a:chExt cx="4039" cy="3646"/>
                        </a:xfrm>
                      </wpg:grpSpPr>
                      <pic:pic xmlns:pic="http://schemas.openxmlformats.org/drawingml/2006/picture">
                        <pic:nvPicPr>
                          <pic:cNvPr id="10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14347"/>
                            <a:ext cx="2397" cy="2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6" y="14822"/>
                            <a:ext cx="1469" cy="1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10"/>
                        <wpg:cNvGrpSpPr>
                          <a:grpSpLocks/>
                        </wpg:cNvGrpSpPr>
                        <wpg:grpSpPr bwMode="auto">
                          <a:xfrm>
                            <a:off x="8401" y="15097"/>
                            <a:ext cx="896" cy="917"/>
                            <a:chOff x="8401" y="15097"/>
                            <a:chExt cx="896" cy="917"/>
                          </a:xfrm>
                        </wpg:grpSpPr>
                        <wps:wsp>
                          <wps:cNvPr id="110" name="Freeform 111"/>
                          <wps:cNvSpPr>
                            <a:spLocks/>
                          </wps:cNvSpPr>
                          <wps:spPr bwMode="auto">
                            <a:xfrm>
                              <a:off x="8401" y="15097"/>
                              <a:ext cx="896" cy="917"/>
                            </a:xfrm>
                            <a:custGeom>
                              <a:avLst/>
                              <a:gdLst>
                                <a:gd name="T0" fmla="+- 0 8401 8401"/>
                                <a:gd name="T1" fmla="*/ T0 w 896"/>
                                <a:gd name="T2" fmla="+- 0 15555 15097"/>
                                <a:gd name="T3" fmla="*/ 15555 h 917"/>
                                <a:gd name="T4" fmla="+- 0 8407 8401"/>
                                <a:gd name="T5" fmla="*/ T4 w 896"/>
                                <a:gd name="T6" fmla="+- 0 15630 15097"/>
                                <a:gd name="T7" fmla="*/ 15630 h 917"/>
                                <a:gd name="T8" fmla="+- 0 8424 8401"/>
                                <a:gd name="T9" fmla="*/ T8 w 896"/>
                                <a:gd name="T10" fmla="+- 0 15700 15097"/>
                                <a:gd name="T11" fmla="*/ 15700 h 917"/>
                                <a:gd name="T12" fmla="+- 0 8451 8401"/>
                                <a:gd name="T13" fmla="*/ T12 w 896"/>
                                <a:gd name="T14" fmla="+- 0 15766 15097"/>
                                <a:gd name="T15" fmla="*/ 15766 h 917"/>
                                <a:gd name="T16" fmla="+- 0 8488 8401"/>
                                <a:gd name="T17" fmla="*/ T16 w 896"/>
                                <a:gd name="T18" fmla="+- 0 15826 15097"/>
                                <a:gd name="T19" fmla="*/ 15826 h 917"/>
                                <a:gd name="T20" fmla="+- 0 8533 8401"/>
                                <a:gd name="T21" fmla="*/ T20 w 896"/>
                                <a:gd name="T22" fmla="+- 0 15879 15097"/>
                                <a:gd name="T23" fmla="*/ 15879 h 917"/>
                                <a:gd name="T24" fmla="+- 0 8585 8401"/>
                                <a:gd name="T25" fmla="*/ T24 w 896"/>
                                <a:gd name="T26" fmla="+- 0 15925 15097"/>
                                <a:gd name="T27" fmla="*/ 15925 h 917"/>
                                <a:gd name="T28" fmla="+- 0 8644 8401"/>
                                <a:gd name="T29" fmla="*/ T28 w 896"/>
                                <a:gd name="T30" fmla="+- 0 15963 15097"/>
                                <a:gd name="T31" fmla="*/ 15963 h 917"/>
                                <a:gd name="T32" fmla="+- 0 8708 8401"/>
                                <a:gd name="T33" fmla="*/ T32 w 896"/>
                                <a:gd name="T34" fmla="+- 0 15990 15097"/>
                                <a:gd name="T35" fmla="*/ 15990 h 917"/>
                                <a:gd name="T36" fmla="+- 0 8777 8401"/>
                                <a:gd name="T37" fmla="*/ T36 w 896"/>
                                <a:gd name="T38" fmla="+- 0 16008 15097"/>
                                <a:gd name="T39" fmla="*/ 16008 h 917"/>
                                <a:gd name="T40" fmla="+- 0 8849 8401"/>
                                <a:gd name="T41" fmla="*/ T40 w 896"/>
                                <a:gd name="T42" fmla="+- 0 16014 15097"/>
                                <a:gd name="T43" fmla="*/ 16014 h 917"/>
                                <a:gd name="T44" fmla="+- 0 8886 8401"/>
                                <a:gd name="T45" fmla="*/ T44 w 896"/>
                                <a:gd name="T46" fmla="+- 0 16012 15097"/>
                                <a:gd name="T47" fmla="*/ 16012 h 917"/>
                                <a:gd name="T48" fmla="+- 0 8957 8401"/>
                                <a:gd name="T49" fmla="*/ T48 w 896"/>
                                <a:gd name="T50" fmla="+- 0 16000 15097"/>
                                <a:gd name="T51" fmla="*/ 16000 h 917"/>
                                <a:gd name="T52" fmla="+- 0 9024 8401"/>
                                <a:gd name="T53" fmla="*/ T52 w 896"/>
                                <a:gd name="T54" fmla="+- 0 15978 15097"/>
                                <a:gd name="T55" fmla="*/ 15978 h 917"/>
                                <a:gd name="T56" fmla="+- 0 9086 8401"/>
                                <a:gd name="T57" fmla="*/ T56 w 896"/>
                                <a:gd name="T58" fmla="+- 0 15945 15097"/>
                                <a:gd name="T59" fmla="*/ 15945 h 917"/>
                                <a:gd name="T60" fmla="+- 0 9141 8401"/>
                                <a:gd name="T61" fmla="*/ T60 w 896"/>
                                <a:gd name="T62" fmla="+- 0 15903 15097"/>
                                <a:gd name="T63" fmla="*/ 15903 h 917"/>
                                <a:gd name="T64" fmla="+- 0 9190 8401"/>
                                <a:gd name="T65" fmla="*/ T64 w 896"/>
                                <a:gd name="T66" fmla="+- 0 15854 15097"/>
                                <a:gd name="T67" fmla="*/ 15854 h 917"/>
                                <a:gd name="T68" fmla="+- 0 9230 8401"/>
                                <a:gd name="T69" fmla="*/ T68 w 896"/>
                                <a:gd name="T70" fmla="+- 0 15797 15097"/>
                                <a:gd name="T71" fmla="*/ 15797 h 917"/>
                                <a:gd name="T72" fmla="+- 0 9262 8401"/>
                                <a:gd name="T73" fmla="*/ T72 w 896"/>
                                <a:gd name="T74" fmla="+- 0 15734 15097"/>
                                <a:gd name="T75" fmla="*/ 15734 h 917"/>
                                <a:gd name="T76" fmla="+- 0 9285 8401"/>
                                <a:gd name="T77" fmla="*/ T76 w 896"/>
                                <a:gd name="T78" fmla="+- 0 15665 15097"/>
                                <a:gd name="T79" fmla="*/ 15665 h 917"/>
                                <a:gd name="T80" fmla="+- 0 9296 8401"/>
                                <a:gd name="T81" fmla="*/ T80 w 896"/>
                                <a:gd name="T82" fmla="+- 0 15593 15097"/>
                                <a:gd name="T83" fmla="*/ 15593 h 917"/>
                                <a:gd name="T84" fmla="+- 0 9298 8401"/>
                                <a:gd name="T85" fmla="*/ T84 w 896"/>
                                <a:gd name="T86" fmla="+- 0 15555 15097"/>
                                <a:gd name="T87" fmla="*/ 15555 h 917"/>
                                <a:gd name="T88" fmla="+- 0 9296 8401"/>
                                <a:gd name="T89" fmla="*/ T88 w 896"/>
                                <a:gd name="T90" fmla="+- 0 15518 15097"/>
                                <a:gd name="T91" fmla="*/ 15518 h 917"/>
                                <a:gd name="T92" fmla="+- 0 9285 8401"/>
                                <a:gd name="T93" fmla="*/ T92 w 896"/>
                                <a:gd name="T94" fmla="+- 0 15445 15097"/>
                                <a:gd name="T95" fmla="*/ 15445 h 917"/>
                                <a:gd name="T96" fmla="+- 0 9262 8401"/>
                                <a:gd name="T97" fmla="*/ T96 w 896"/>
                                <a:gd name="T98" fmla="+- 0 15377 15097"/>
                                <a:gd name="T99" fmla="*/ 15377 h 917"/>
                                <a:gd name="T100" fmla="+- 0 9230 8401"/>
                                <a:gd name="T101" fmla="*/ T100 w 896"/>
                                <a:gd name="T102" fmla="+- 0 15314 15097"/>
                                <a:gd name="T103" fmla="*/ 15314 h 917"/>
                                <a:gd name="T104" fmla="+- 0 9190 8401"/>
                                <a:gd name="T105" fmla="*/ T104 w 896"/>
                                <a:gd name="T106" fmla="+- 0 15257 15097"/>
                                <a:gd name="T107" fmla="*/ 15257 h 917"/>
                                <a:gd name="T108" fmla="+- 0 9141 8401"/>
                                <a:gd name="T109" fmla="*/ T108 w 896"/>
                                <a:gd name="T110" fmla="+- 0 15207 15097"/>
                                <a:gd name="T111" fmla="*/ 15207 h 917"/>
                                <a:gd name="T112" fmla="+- 0 9086 8401"/>
                                <a:gd name="T113" fmla="*/ T112 w 896"/>
                                <a:gd name="T114" fmla="+- 0 15165 15097"/>
                                <a:gd name="T115" fmla="*/ 15165 h 917"/>
                                <a:gd name="T116" fmla="+- 0 9024 8401"/>
                                <a:gd name="T117" fmla="*/ T116 w 896"/>
                                <a:gd name="T118" fmla="+- 0 15133 15097"/>
                                <a:gd name="T119" fmla="*/ 15133 h 917"/>
                                <a:gd name="T120" fmla="+- 0 8957 8401"/>
                                <a:gd name="T121" fmla="*/ T120 w 896"/>
                                <a:gd name="T122" fmla="+- 0 15110 15097"/>
                                <a:gd name="T123" fmla="*/ 15110 h 917"/>
                                <a:gd name="T124" fmla="+- 0 8886 8401"/>
                                <a:gd name="T125" fmla="*/ T124 w 896"/>
                                <a:gd name="T126" fmla="+- 0 15098 15097"/>
                                <a:gd name="T127" fmla="*/ 15098 h 917"/>
                                <a:gd name="T128" fmla="+- 0 8849 8401"/>
                                <a:gd name="T129" fmla="*/ T128 w 896"/>
                                <a:gd name="T130" fmla="+- 0 15097 15097"/>
                                <a:gd name="T131" fmla="*/ 15097 h 917"/>
                                <a:gd name="T132" fmla="+- 0 8813 8401"/>
                                <a:gd name="T133" fmla="*/ T132 w 896"/>
                                <a:gd name="T134" fmla="+- 0 15098 15097"/>
                                <a:gd name="T135" fmla="*/ 15098 h 917"/>
                                <a:gd name="T136" fmla="+- 0 8742 8401"/>
                                <a:gd name="T137" fmla="*/ T136 w 896"/>
                                <a:gd name="T138" fmla="+- 0 15110 15097"/>
                                <a:gd name="T139" fmla="*/ 15110 h 917"/>
                                <a:gd name="T140" fmla="+- 0 8675 8401"/>
                                <a:gd name="T141" fmla="*/ T140 w 896"/>
                                <a:gd name="T142" fmla="+- 0 15133 15097"/>
                                <a:gd name="T143" fmla="*/ 15133 h 917"/>
                                <a:gd name="T144" fmla="+- 0 8613 8401"/>
                                <a:gd name="T145" fmla="*/ T144 w 896"/>
                                <a:gd name="T146" fmla="+- 0 15165 15097"/>
                                <a:gd name="T147" fmla="*/ 15165 h 917"/>
                                <a:gd name="T148" fmla="+- 0 8558 8401"/>
                                <a:gd name="T149" fmla="*/ T148 w 896"/>
                                <a:gd name="T150" fmla="+- 0 15207 15097"/>
                                <a:gd name="T151" fmla="*/ 15207 h 917"/>
                                <a:gd name="T152" fmla="+- 0 8509 8401"/>
                                <a:gd name="T153" fmla="*/ T152 w 896"/>
                                <a:gd name="T154" fmla="+- 0 15257 15097"/>
                                <a:gd name="T155" fmla="*/ 15257 h 917"/>
                                <a:gd name="T156" fmla="+- 0 8469 8401"/>
                                <a:gd name="T157" fmla="*/ T156 w 896"/>
                                <a:gd name="T158" fmla="+- 0 15314 15097"/>
                                <a:gd name="T159" fmla="*/ 15314 h 917"/>
                                <a:gd name="T160" fmla="+- 0 8437 8401"/>
                                <a:gd name="T161" fmla="*/ T160 w 896"/>
                                <a:gd name="T162" fmla="+- 0 15377 15097"/>
                                <a:gd name="T163" fmla="*/ 15377 h 917"/>
                                <a:gd name="T164" fmla="+- 0 8414 8401"/>
                                <a:gd name="T165" fmla="*/ T164 w 896"/>
                                <a:gd name="T166" fmla="+- 0 15445 15097"/>
                                <a:gd name="T167" fmla="*/ 15445 h 917"/>
                                <a:gd name="T168" fmla="+- 0 8403 8401"/>
                                <a:gd name="T169" fmla="*/ T168 w 896"/>
                                <a:gd name="T170" fmla="+- 0 15518 15097"/>
                                <a:gd name="T171" fmla="*/ 15518 h 917"/>
                                <a:gd name="T172" fmla="+- 0 8401 8401"/>
                                <a:gd name="T173" fmla="*/ T172 w 896"/>
                                <a:gd name="T174" fmla="+- 0 15555 15097"/>
                                <a:gd name="T175" fmla="*/ 15555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96" h="917">
                                  <a:moveTo>
                                    <a:pt x="0" y="458"/>
                                  </a:moveTo>
                                  <a:lnTo>
                                    <a:pt x="6" y="533"/>
                                  </a:lnTo>
                                  <a:lnTo>
                                    <a:pt x="23" y="603"/>
                                  </a:lnTo>
                                  <a:lnTo>
                                    <a:pt x="50" y="669"/>
                                  </a:lnTo>
                                  <a:lnTo>
                                    <a:pt x="87" y="729"/>
                                  </a:lnTo>
                                  <a:lnTo>
                                    <a:pt x="132" y="782"/>
                                  </a:lnTo>
                                  <a:lnTo>
                                    <a:pt x="184" y="828"/>
                                  </a:lnTo>
                                  <a:lnTo>
                                    <a:pt x="243" y="866"/>
                                  </a:lnTo>
                                  <a:lnTo>
                                    <a:pt x="307" y="893"/>
                                  </a:lnTo>
                                  <a:lnTo>
                                    <a:pt x="376" y="911"/>
                                  </a:lnTo>
                                  <a:lnTo>
                                    <a:pt x="448" y="917"/>
                                  </a:lnTo>
                                  <a:lnTo>
                                    <a:pt x="485" y="915"/>
                                  </a:lnTo>
                                  <a:lnTo>
                                    <a:pt x="556" y="903"/>
                                  </a:lnTo>
                                  <a:lnTo>
                                    <a:pt x="623" y="881"/>
                                  </a:lnTo>
                                  <a:lnTo>
                                    <a:pt x="685" y="848"/>
                                  </a:lnTo>
                                  <a:lnTo>
                                    <a:pt x="740" y="806"/>
                                  </a:lnTo>
                                  <a:lnTo>
                                    <a:pt x="789" y="757"/>
                                  </a:lnTo>
                                  <a:lnTo>
                                    <a:pt x="829" y="700"/>
                                  </a:lnTo>
                                  <a:lnTo>
                                    <a:pt x="861" y="637"/>
                                  </a:lnTo>
                                  <a:lnTo>
                                    <a:pt x="884" y="568"/>
                                  </a:lnTo>
                                  <a:lnTo>
                                    <a:pt x="895" y="496"/>
                                  </a:lnTo>
                                  <a:lnTo>
                                    <a:pt x="897" y="458"/>
                                  </a:lnTo>
                                  <a:lnTo>
                                    <a:pt x="895" y="421"/>
                                  </a:lnTo>
                                  <a:lnTo>
                                    <a:pt x="884" y="348"/>
                                  </a:lnTo>
                                  <a:lnTo>
                                    <a:pt x="861" y="280"/>
                                  </a:lnTo>
                                  <a:lnTo>
                                    <a:pt x="829" y="217"/>
                                  </a:lnTo>
                                  <a:lnTo>
                                    <a:pt x="789" y="160"/>
                                  </a:lnTo>
                                  <a:lnTo>
                                    <a:pt x="740" y="110"/>
                                  </a:lnTo>
                                  <a:lnTo>
                                    <a:pt x="685" y="68"/>
                                  </a:lnTo>
                                  <a:lnTo>
                                    <a:pt x="623" y="36"/>
                                  </a:lnTo>
                                  <a:lnTo>
                                    <a:pt x="556" y="13"/>
                                  </a:lnTo>
                                  <a:lnTo>
                                    <a:pt x="485" y="1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12" y="1"/>
                                  </a:lnTo>
                                  <a:lnTo>
                                    <a:pt x="341" y="13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08" y="160"/>
                                  </a:lnTo>
                                  <a:lnTo>
                                    <a:pt x="68" y="217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13" y="348"/>
                                  </a:lnTo>
                                  <a:lnTo>
                                    <a:pt x="2" y="421"/>
                                  </a:ln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6"/>
                        <wpg:cNvGrpSpPr>
                          <a:grpSpLocks/>
                        </wpg:cNvGrpSpPr>
                        <wpg:grpSpPr bwMode="auto">
                          <a:xfrm>
                            <a:off x="8401" y="15097"/>
                            <a:ext cx="896" cy="917"/>
                            <a:chOff x="8401" y="15097"/>
                            <a:chExt cx="896" cy="917"/>
                          </a:xfrm>
                        </wpg:grpSpPr>
                        <wps:wsp>
                          <wps:cNvPr id="112" name="Freeform 109"/>
                          <wps:cNvSpPr>
                            <a:spLocks/>
                          </wps:cNvSpPr>
                          <wps:spPr bwMode="auto">
                            <a:xfrm>
                              <a:off x="8401" y="15097"/>
                              <a:ext cx="896" cy="917"/>
                            </a:xfrm>
                            <a:custGeom>
                              <a:avLst/>
                              <a:gdLst>
                                <a:gd name="T0" fmla="+- 0 8849 8401"/>
                                <a:gd name="T1" fmla="*/ T0 w 896"/>
                                <a:gd name="T2" fmla="+- 0 16014 15097"/>
                                <a:gd name="T3" fmla="*/ 16014 h 917"/>
                                <a:gd name="T4" fmla="+- 0 8777 8401"/>
                                <a:gd name="T5" fmla="*/ T4 w 896"/>
                                <a:gd name="T6" fmla="+- 0 16008 15097"/>
                                <a:gd name="T7" fmla="*/ 16008 h 917"/>
                                <a:gd name="T8" fmla="+- 0 8708 8401"/>
                                <a:gd name="T9" fmla="*/ T8 w 896"/>
                                <a:gd name="T10" fmla="+- 0 15990 15097"/>
                                <a:gd name="T11" fmla="*/ 15990 h 917"/>
                                <a:gd name="T12" fmla="+- 0 8644 8401"/>
                                <a:gd name="T13" fmla="*/ T12 w 896"/>
                                <a:gd name="T14" fmla="+- 0 15963 15097"/>
                                <a:gd name="T15" fmla="*/ 15963 h 917"/>
                                <a:gd name="T16" fmla="+- 0 8585 8401"/>
                                <a:gd name="T17" fmla="*/ T16 w 896"/>
                                <a:gd name="T18" fmla="+- 0 15925 15097"/>
                                <a:gd name="T19" fmla="*/ 15925 h 917"/>
                                <a:gd name="T20" fmla="+- 0 8533 8401"/>
                                <a:gd name="T21" fmla="*/ T20 w 896"/>
                                <a:gd name="T22" fmla="+- 0 15879 15097"/>
                                <a:gd name="T23" fmla="*/ 15879 h 917"/>
                                <a:gd name="T24" fmla="+- 0 8488 8401"/>
                                <a:gd name="T25" fmla="*/ T24 w 896"/>
                                <a:gd name="T26" fmla="+- 0 15826 15097"/>
                                <a:gd name="T27" fmla="*/ 15826 h 917"/>
                                <a:gd name="T28" fmla="+- 0 8451 8401"/>
                                <a:gd name="T29" fmla="*/ T28 w 896"/>
                                <a:gd name="T30" fmla="+- 0 15766 15097"/>
                                <a:gd name="T31" fmla="*/ 15766 h 917"/>
                                <a:gd name="T32" fmla="+- 0 8424 8401"/>
                                <a:gd name="T33" fmla="*/ T32 w 896"/>
                                <a:gd name="T34" fmla="+- 0 15700 15097"/>
                                <a:gd name="T35" fmla="*/ 15700 h 917"/>
                                <a:gd name="T36" fmla="+- 0 8407 8401"/>
                                <a:gd name="T37" fmla="*/ T36 w 896"/>
                                <a:gd name="T38" fmla="+- 0 15630 15097"/>
                                <a:gd name="T39" fmla="*/ 15630 h 917"/>
                                <a:gd name="T40" fmla="+- 0 8401 8401"/>
                                <a:gd name="T41" fmla="*/ T40 w 896"/>
                                <a:gd name="T42" fmla="+- 0 15555 15097"/>
                                <a:gd name="T43" fmla="*/ 15555 h 917"/>
                                <a:gd name="T44" fmla="+- 0 8403 8401"/>
                                <a:gd name="T45" fmla="*/ T44 w 896"/>
                                <a:gd name="T46" fmla="+- 0 15518 15097"/>
                                <a:gd name="T47" fmla="*/ 15518 h 917"/>
                                <a:gd name="T48" fmla="+- 0 8407 8401"/>
                                <a:gd name="T49" fmla="*/ T48 w 896"/>
                                <a:gd name="T50" fmla="+- 0 15481 15097"/>
                                <a:gd name="T51" fmla="*/ 15481 h 917"/>
                                <a:gd name="T52" fmla="+- 0 8424 8401"/>
                                <a:gd name="T53" fmla="*/ T52 w 896"/>
                                <a:gd name="T54" fmla="+- 0 15410 15097"/>
                                <a:gd name="T55" fmla="*/ 15410 h 917"/>
                                <a:gd name="T56" fmla="+- 0 8451 8401"/>
                                <a:gd name="T57" fmla="*/ T56 w 896"/>
                                <a:gd name="T58" fmla="+- 0 15345 15097"/>
                                <a:gd name="T59" fmla="*/ 15345 h 917"/>
                                <a:gd name="T60" fmla="+- 0 8488 8401"/>
                                <a:gd name="T61" fmla="*/ T60 w 896"/>
                                <a:gd name="T62" fmla="+- 0 15285 15097"/>
                                <a:gd name="T63" fmla="*/ 15285 h 917"/>
                                <a:gd name="T64" fmla="+- 0 8533 8401"/>
                                <a:gd name="T65" fmla="*/ T64 w 896"/>
                                <a:gd name="T66" fmla="+- 0 15231 15097"/>
                                <a:gd name="T67" fmla="*/ 15231 h 917"/>
                                <a:gd name="T68" fmla="+- 0 8585 8401"/>
                                <a:gd name="T69" fmla="*/ T68 w 896"/>
                                <a:gd name="T70" fmla="+- 0 15185 15097"/>
                                <a:gd name="T71" fmla="*/ 15185 h 917"/>
                                <a:gd name="T72" fmla="+- 0 8644 8401"/>
                                <a:gd name="T73" fmla="*/ T72 w 896"/>
                                <a:gd name="T74" fmla="+- 0 15148 15097"/>
                                <a:gd name="T75" fmla="*/ 15148 h 917"/>
                                <a:gd name="T76" fmla="+- 0 8708 8401"/>
                                <a:gd name="T77" fmla="*/ T76 w 896"/>
                                <a:gd name="T78" fmla="+- 0 15120 15097"/>
                                <a:gd name="T79" fmla="*/ 15120 h 917"/>
                                <a:gd name="T80" fmla="+- 0 8777 8401"/>
                                <a:gd name="T81" fmla="*/ T80 w 896"/>
                                <a:gd name="T82" fmla="+- 0 15103 15097"/>
                                <a:gd name="T83" fmla="*/ 15103 h 917"/>
                                <a:gd name="T84" fmla="+- 0 8849 8401"/>
                                <a:gd name="T85" fmla="*/ T84 w 896"/>
                                <a:gd name="T86" fmla="+- 0 15097 15097"/>
                                <a:gd name="T87" fmla="*/ 15097 h 917"/>
                                <a:gd name="T88" fmla="+- 0 8886 8401"/>
                                <a:gd name="T89" fmla="*/ T88 w 896"/>
                                <a:gd name="T90" fmla="+- 0 15098 15097"/>
                                <a:gd name="T91" fmla="*/ 15098 h 917"/>
                                <a:gd name="T92" fmla="+- 0 8922 8401"/>
                                <a:gd name="T93" fmla="*/ T92 w 896"/>
                                <a:gd name="T94" fmla="+- 0 15103 15097"/>
                                <a:gd name="T95" fmla="*/ 15103 h 917"/>
                                <a:gd name="T96" fmla="+- 0 8991 8401"/>
                                <a:gd name="T97" fmla="*/ T96 w 896"/>
                                <a:gd name="T98" fmla="+- 0 15120 15097"/>
                                <a:gd name="T99" fmla="*/ 15120 h 917"/>
                                <a:gd name="T100" fmla="+- 0 9055 8401"/>
                                <a:gd name="T101" fmla="*/ T100 w 896"/>
                                <a:gd name="T102" fmla="+- 0 15148 15097"/>
                                <a:gd name="T103" fmla="*/ 15148 h 917"/>
                                <a:gd name="T104" fmla="+- 0 9114 8401"/>
                                <a:gd name="T105" fmla="*/ T104 w 896"/>
                                <a:gd name="T106" fmla="+- 0 15185 15097"/>
                                <a:gd name="T107" fmla="*/ 15185 h 917"/>
                                <a:gd name="T108" fmla="+- 0 9166 8401"/>
                                <a:gd name="T109" fmla="*/ T108 w 896"/>
                                <a:gd name="T110" fmla="+- 0 15231 15097"/>
                                <a:gd name="T111" fmla="*/ 15231 h 917"/>
                                <a:gd name="T112" fmla="+- 0 9211 8401"/>
                                <a:gd name="T113" fmla="*/ T112 w 896"/>
                                <a:gd name="T114" fmla="+- 0 15285 15097"/>
                                <a:gd name="T115" fmla="*/ 15285 h 917"/>
                                <a:gd name="T116" fmla="+- 0 9248 8401"/>
                                <a:gd name="T117" fmla="*/ T116 w 896"/>
                                <a:gd name="T118" fmla="+- 0 15345 15097"/>
                                <a:gd name="T119" fmla="*/ 15345 h 917"/>
                                <a:gd name="T120" fmla="+- 0 9275 8401"/>
                                <a:gd name="T121" fmla="*/ T120 w 896"/>
                                <a:gd name="T122" fmla="+- 0 15410 15097"/>
                                <a:gd name="T123" fmla="*/ 15410 h 917"/>
                                <a:gd name="T124" fmla="+- 0 9292 8401"/>
                                <a:gd name="T125" fmla="*/ T124 w 896"/>
                                <a:gd name="T126" fmla="+- 0 15481 15097"/>
                                <a:gd name="T127" fmla="*/ 15481 h 917"/>
                                <a:gd name="T128" fmla="+- 0 9298 8401"/>
                                <a:gd name="T129" fmla="*/ T128 w 896"/>
                                <a:gd name="T130" fmla="+- 0 15555 15097"/>
                                <a:gd name="T131" fmla="*/ 15555 h 917"/>
                                <a:gd name="T132" fmla="+- 0 9296 8401"/>
                                <a:gd name="T133" fmla="*/ T132 w 896"/>
                                <a:gd name="T134" fmla="+- 0 15593 15097"/>
                                <a:gd name="T135" fmla="*/ 15593 h 917"/>
                                <a:gd name="T136" fmla="+- 0 9292 8401"/>
                                <a:gd name="T137" fmla="*/ T136 w 896"/>
                                <a:gd name="T138" fmla="+- 0 15630 15097"/>
                                <a:gd name="T139" fmla="*/ 15630 h 917"/>
                                <a:gd name="T140" fmla="+- 0 9275 8401"/>
                                <a:gd name="T141" fmla="*/ T140 w 896"/>
                                <a:gd name="T142" fmla="+- 0 15700 15097"/>
                                <a:gd name="T143" fmla="*/ 15700 h 917"/>
                                <a:gd name="T144" fmla="+- 0 9248 8401"/>
                                <a:gd name="T145" fmla="*/ T144 w 896"/>
                                <a:gd name="T146" fmla="+- 0 15766 15097"/>
                                <a:gd name="T147" fmla="*/ 15766 h 917"/>
                                <a:gd name="T148" fmla="+- 0 9211 8401"/>
                                <a:gd name="T149" fmla="*/ T148 w 896"/>
                                <a:gd name="T150" fmla="+- 0 15826 15097"/>
                                <a:gd name="T151" fmla="*/ 15826 h 917"/>
                                <a:gd name="T152" fmla="+- 0 9166 8401"/>
                                <a:gd name="T153" fmla="*/ T152 w 896"/>
                                <a:gd name="T154" fmla="+- 0 15879 15097"/>
                                <a:gd name="T155" fmla="*/ 15879 h 917"/>
                                <a:gd name="T156" fmla="+- 0 9114 8401"/>
                                <a:gd name="T157" fmla="*/ T156 w 896"/>
                                <a:gd name="T158" fmla="+- 0 15925 15097"/>
                                <a:gd name="T159" fmla="*/ 15925 h 917"/>
                                <a:gd name="T160" fmla="+- 0 9055 8401"/>
                                <a:gd name="T161" fmla="*/ T160 w 896"/>
                                <a:gd name="T162" fmla="+- 0 15963 15097"/>
                                <a:gd name="T163" fmla="*/ 15963 h 917"/>
                                <a:gd name="T164" fmla="+- 0 8991 8401"/>
                                <a:gd name="T165" fmla="*/ T164 w 896"/>
                                <a:gd name="T166" fmla="+- 0 15990 15097"/>
                                <a:gd name="T167" fmla="*/ 15990 h 917"/>
                                <a:gd name="T168" fmla="+- 0 8922 8401"/>
                                <a:gd name="T169" fmla="*/ T168 w 896"/>
                                <a:gd name="T170" fmla="+- 0 16008 15097"/>
                                <a:gd name="T171" fmla="*/ 16008 h 917"/>
                                <a:gd name="T172" fmla="+- 0 8849 8401"/>
                                <a:gd name="T173" fmla="*/ T172 w 896"/>
                                <a:gd name="T174" fmla="+- 0 16014 15097"/>
                                <a:gd name="T175" fmla="*/ 16014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96" h="917">
                                  <a:moveTo>
                                    <a:pt x="448" y="917"/>
                                  </a:moveTo>
                                  <a:lnTo>
                                    <a:pt x="376" y="911"/>
                                  </a:lnTo>
                                  <a:lnTo>
                                    <a:pt x="307" y="893"/>
                                  </a:lnTo>
                                  <a:lnTo>
                                    <a:pt x="243" y="866"/>
                                  </a:lnTo>
                                  <a:lnTo>
                                    <a:pt x="184" y="828"/>
                                  </a:lnTo>
                                  <a:lnTo>
                                    <a:pt x="132" y="782"/>
                                  </a:lnTo>
                                  <a:lnTo>
                                    <a:pt x="87" y="729"/>
                                  </a:lnTo>
                                  <a:lnTo>
                                    <a:pt x="50" y="669"/>
                                  </a:lnTo>
                                  <a:lnTo>
                                    <a:pt x="23" y="603"/>
                                  </a:lnTo>
                                  <a:lnTo>
                                    <a:pt x="6" y="533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21"/>
                                  </a:lnTo>
                                  <a:lnTo>
                                    <a:pt x="6" y="384"/>
                                  </a:lnTo>
                                  <a:lnTo>
                                    <a:pt x="23" y="313"/>
                                  </a:lnTo>
                                  <a:lnTo>
                                    <a:pt x="50" y="248"/>
                                  </a:lnTo>
                                  <a:lnTo>
                                    <a:pt x="87" y="188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84" y="88"/>
                                  </a:lnTo>
                                  <a:lnTo>
                                    <a:pt x="243" y="51"/>
                                  </a:lnTo>
                                  <a:lnTo>
                                    <a:pt x="307" y="23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85" y="1"/>
                                  </a:lnTo>
                                  <a:lnTo>
                                    <a:pt x="521" y="6"/>
                                  </a:lnTo>
                                  <a:lnTo>
                                    <a:pt x="590" y="23"/>
                                  </a:lnTo>
                                  <a:lnTo>
                                    <a:pt x="654" y="51"/>
                                  </a:lnTo>
                                  <a:lnTo>
                                    <a:pt x="713" y="88"/>
                                  </a:lnTo>
                                  <a:lnTo>
                                    <a:pt x="765" y="134"/>
                                  </a:lnTo>
                                  <a:lnTo>
                                    <a:pt x="810" y="188"/>
                                  </a:lnTo>
                                  <a:lnTo>
                                    <a:pt x="847" y="248"/>
                                  </a:lnTo>
                                  <a:lnTo>
                                    <a:pt x="874" y="313"/>
                                  </a:lnTo>
                                  <a:lnTo>
                                    <a:pt x="891" y="384"/>
                                  </a:lnTo>
                                  <a:lnTo>
                                    <a:pt x="897" y="458"/>
                                  </a:lnTo>
                                  <a:lnTo>
                                    <a:pt x="895" y="496"/>
                                  </a:lnTo>
                                  <a:lnTo>
                                    <a:pt x="891" y="533"/>
                                  </a:lnTo>
                                  <a:lnTo>
                                    <a:pt x="874" y="603"/>
                                  </a:lnTo>
                                  <a:lnTo>
                                    <a:pt x="847" y="669"/>
                                  </a:lnTo>
                                  <a:lnTo>
                                    <a:pt x="810" y="729"/>
                                  </a:lnTo>
                                  <a:lnTo>
                                    <a:pt x="765" y="782"/>
                                  </a:lnTo>
                                  <a:lnTo>
                                    <a:pt x="713" y="828"/>
                                  </a:lnTo>
                                  <a:lnTo>
                                    <a:pt x="654" y="866"/>
                                  </a:lnTo>
                                  <a:lnTo>
                                    <a:pt x="590" y="893"/>
                                  </a:lnTo>
                                  <a:lnTo>
                                    <a:pt x="521" y="911"/>
                                  </a:lnTo>
                                  <a:lnTo>
                                    <a:pt x="448" y="9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56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5" y="14056"/>
                              <a:ext cx="1749" cy="17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5" y="14207"/>
                              <a:ext cx="1469" cy="1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" name="Group 104"/>
                        <wpg:cNvGrpSpPr>
                          <a:grpSpLocks/>
                        </wpg:cNvGrpSpPr>
                        <wpg:grpSpPr bwMode="auto">
                          <a:xfrm>
                            <a:off x="8164" y="14806"/>
                            <a:ext cx="248" cy="270"/>
                            <a:chOff x="8164" y="14806"/>
                            <a:chExt cx="248" cy="270"/>
                          </a:xfrm>
                        </wpg:grpSpPr>
                        <wps:wsp>
                          <wps:cNvPr id="116" name="Freeform 105"/>
                          <wps:cNvSpPr>
                            <a:spLocks/>
                          </wps:cNvSpPr>
                          <wps:spPr bwMode="auto">
                            <a:xfrm>
                              <a:off x="8164" y="14806"/>
                              <a:ext cx="248" cy="270"/>
                            </a:xfrm>
                            <a:custGeom>
                              <a:avLst/>
                              <a:gdLst>
                                <a:gd name="T0" fmla="+- 0 8164 8164"/>
                                <a:gd name="T1" fmla="*/ T0 w 248"/>
                                <a:gd name="T2" fmla="+- 0 14940 14806"/>
                                <a:gd name="T3" fmla="*/ 14940 h 270"/>
                                <a:gd name="T4" fmla="+- 0 8182 8164"/>
                                <a:gd name="T5" fmla="*/ T4 w 248"/>
                                <a:gd name="T6" fmla="+- 0 15011 14806"/>
                                <a:gd name="T7" fmla="*/ 15011 h 270"/>
                                <a:gd name="T8" fmla="+- 0 8226 8164"/>
                                <a:gd name="T9" fmla="*/ T8 w 248"/>
                                <a:gd name="T10" fmla="+- 0 15057 14806"/>
                                <a:gd name="T11" fmla="*/ 15057 h 270"/>
                                <a:gd name="T12" fmla="+- 0 8288 8164"/>
                                <a:gd name="T13" fmla="*/ T12 w 248"/>
                                <a:gd name="T14" fmla="+- 0 15075 14806"/>
                                <a:gd name="T15" fmla="*/ 15075 h 270"/>
                                <a:gd name="T16" fmla="+- 0 8292 8164"/>
                                <a:gd name="T17" fmla="*/ T16 w 248"/>
                                <a:gd name="T18" fmla="+- 0 15075 14806"/>
                                <a:gd name="T19" fmla="*/ 15075 h 270"/>
                                <a:gd name="T20" fmla="+- 0 8353 8164"/>
                                <a:gd name="T21" fmla="*/ T20 w 248"/>
                                <a:gd name="T22" fmla="+- 0 15056 14806"/>
                                <a:gd name="T23" fmla="*/ 15056 h 270"/>
                                <a:gd name="T24" fmla="+- 0 8396 8164"/>
                                <a:gd name="T25" fmla="*/ T24 w 248"/>
                                <a:gd name="T26" fmla="+- 0 15007 14806"/>
                                <a:gd name="T27" fmla="*/ 15007 h 270"/>
                                <a:gd name="T28" fmla="+- 0 8412 8164"/>
                                <a:gd name="T29" fmla="*/ T28 w 248"/>
                                <a:gd name="T30" fmla="+- 0 14940 14806"/>
                                <a:gd name="T31" fmla="*/ 14940 h 270"/>
                                <a:gd name="T32" fmla="+- 0 8412 8164"/>
                                <a:gd name="T33" fmla="*/ T32 w 248"/>
                                <a:gd name="T34" fmla="+- 0 14936 14806"/>
                                <a:gd name="T35" fmla="*/ 14936 h 270"/>
                                <a:gd name="T36" fmla="+- 0 8394 8164"/>
                                <a:gd name="T37" fmla="*/ T36 w 248"/>
                                <a:gd name="T38" fmla="+- 0 14870 14806"/>
                                <a:gd name="T39" fmla="*/ 14870 h 270"/>
                                <a:gd name="T40" fmla="+- 0 8350 8164"/>
                                <a:gd name="T41" fmla="*/ T40 w 248"/>
                                <a:gd name="T42" fmla="+- 0 14823 14806"/>
                                <a:gd name="T43" fmla="*/ 14823 h 270"/>
                                <a:gd name="T44" fmla="+- 0 8288 8164"/>
                                <a:gd name="T45" fmla="*/ T44 w 248"/>
                                <a:gd name="T46" fmla="+- 0 14806 14806"/>
                                <a:gd name="T47" fmla="*/ 14806 h 270"/>
                                <a:gd name="T48" fmla="+- 0 8284 8164"/>
                                <a:gd name="T49" fmla="*/ T48 w 248"/>
                                <a:gd name="T50" fmla="+- 0 14806 14806"/>
                                <a:gd name="T51" fmla="*/ 14806 h 270"/>
                                <a:gd name="T52" fmla="+- 0 8223 8164"/>
                                <a:gd name="T53" fmla="*/ T52 w 248"/>
                                <a:gd name="T54" fmla="+- 0 14825 14806"/>
                                <a:gd name="T55" fmla="*/ 14825 h 270"/>
                                <a:gd name="T56" fmla="+- 0 8180 8164"/>
                                <a:gd name="T57" fmla="*/ T56 w 248"/>
                                <a:gd name="T58" fmla="+- 0 14873 14806"/>
                                <a:gd name="T59" fmla="*/ 14873 h 270"/>
                                <a:gd name="T60" fmla="+- 0 8164 8164"/>
                                <a:gd name="T61" fmla="*/ T60 w 248"/>
                                <a:gd name="T62" fmla="+- 0 14940 14806"/>
                                <a:gd name="T63" fmla="*/ 1494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70">
                                  <a:moveTo>
                                    <a:pt x="0" y="134"/>
                                  </a:moveTo>
                                  <a:lnTo>
                                    <a:pt x="18" y="205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89" y="250"/>
                                  </a:lnTo>
                                  <a:lnTo>
                                    <a:pt x="232" y="201"/>
                                  </a:lnTo>
                                  <a:lnTo>
                                    <a:pt x="248" y="134"/>
                                  </a:lnTo>
                                  <a:lnTo>
                                    <a:pt x="248" y="130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0"/>
                        <wpg:cNvGrpSpPr>
                          <a:grpSpLocks/>
                        </wpg:cNvGrpSpPr>
                        <wpg:grpSpPr bwMode="auto">
                          <a:xfrm>
                            <a:off x="8164" y="14806"/>
                            <a:ext cx="248" cy="270"/>
                            <a:chOff x="8164" y="14806"/>
                            <a:chExt cx="248" cy="270"/>
                          </a:xfrm>
                        </wpg:grpSpPr>
                        <wps:wsp>
                          <wps:cNvPr id="118" name="Freeform 103"/>
                          <wps:cNvSpPr>
                            <a:spLocks/>
                          </wps:cNvSpPr>
                          <wps:spPr bwMode="auto">
                            <a:xfrm>
                              <a:off x="8164" y="14806"/>
                              <a:ext cx="248" cy="270"/>
                            </a:xfrm>
                            <a:custGeom>
                              <a:avLst/>
                              <a:gdLst>
                                <a:gd name="T0" fmla="+- 0 8288 8164"/>
                                <a:gd name="T1" fmla="*/ T0 w 248"/>
                                <a:gd name="T2" fmla="+- 0 15075 14806"/>
                                <a:gd name="T3" fmla="*/ 15075 h 270"/>
                                <a:gd name="T4" fmla="+- 0 8226 8164"/>
                                <a:gd name="T5" fmla="*/ T4 w 248"/>
                                <a:gd name="T6" fmla="+- 0 15057 14806"/>
                                <a:gd name="T7" fmla="*/ 15057 h 270"/>
                                <a:gd name="T8" fmla="+- 0 8182 8164"/>
                                <a:gd name="T9" fmla="*/ T8 w 248"/>
                                <a:gd name="T10" fmla="+- 0 15011 14806"/>
                                <a:gd name="T11" fmla="*/ 15011 h 270"/>
                                <a:gd name="T12" fmla="+- 0 8164 8164"/>
                                <a:gd name="T13" fmla="*/ T12 w 248"/>
                                <a:gd name="T14" fmla="+- 0 14944 14806"/>
                                <a:gd name="T15" fmla="*/ 14944 h 270"/>
                                <a:gd name="T16" fmla="+- 0 8164 8164"/>
                                <a:gd name="T17" fmla="*/ T16 w 248"/>
                                <a:gd name="T18" fmla="+- 0 14940 14806"/>
                                <a:gd name="T19" fmla="*/ 14940 h 270"/>
                                <a:gd name="T20" fmla="+- 0 8166 8164"/>
                                <a:gd name="T21" fmla="*/ T20 w 248"/>
                                <a:gd name="T22" fmla="+- 0 14917 14806"/>
                                <a:gd name="T23" fmla="*/ 14917 h 270"/>
                                <a:gd name="T24" fmla="+- 0 8171 8164"/>
                                <a:gd name="T25" fmla="*/ T24 w 248"/>
                                <a:gd name="T26" fmla="+- 0 14894 14806"/>
                                <a:gd name="T27" fmla="*/ 14894 h 270"/>
                                <a:gd name="T28" fmla="+- 0 8207 8164"/>
                                <a:gd name="T29" fmla="*/ T28 w 248"/>
                                <a:gd name="T30" fmla="+- 0 14839 14806"/>
                                <a:gd name="T31" fmla="*/ 14839 h 270"/>
                                <a:gd name="T32" fmla="+- 0 8263 8164"/>
                                <a:gd name="T33" fmla="*/ T32 w 248"/>
                                <a:gd name="T34" fmla="+- 0 14808 14806"/>
                                <a:gd name="T35" fmla="*/ 14808 h 270"/>
                                <a:gd name="T36" fmla="+- 0 8288 8164"/>
                                <a:gd name="T37" fmla="*/ T36 w 248"/>
                                <a:gd name="T38" fmla="+- 0 14806 14806"/>
                                <a:gd name="T39" fmla="*/ 14806 h 270"/>
                                <a:gd name="T40" fmla="+- 0 8310 8164"/>
                                <a:gd name="T41" fmla="*/ T40 w 248"/>
                                <a:gd name="T42" fmla="+- 0 14808 14806"/>
                                <a:gd name="T43" fmla="*/ 14808 h 270"/>
                                <a:gd name="T44" fmla="+- 0 8331 8164"/>
                                <a:gd name="T45" fmla="*/ T44 w 248"/>
                                <a:gd name="T46" fmla="+- 0 14814 14806"/>
                                <a:gd name="T47" fmla="*/ 14814 h 270"/>
                                <a:gd name="T48" fmla="+- 0 8382 8164"/>
                                <a:gd name="T49" fmla="*/ T48 w 248"/>
                                <a:gd name="T50" fmla="+- 0 14852 14806"/>
                                <a:gd name="T51" fmla="*/ 14852 h 270"/>
                                <a:gd name="T52" fmla="+- 0 8410 8164"/>
                                <a:gd name="T53" fmla="*/ T52 w 248"/>
                                <a:gd name="T54" fmla="+- 0 14913 14806"/>
                                <a:gd name="T55" fmla="*/ 14913 h 270"/>
                                <a:gd name="T56" fmla="+- 0 8412 8164"/>
                                <a:gd name="T57" fmla="*/ T56 w 248"/>
                                <a:gd name="T58" fmla="+- 0 14940 14806"/>
                                <a:gd name="T59" fmla="*/ 14940 h 270"/>
                                <a:gd name="T60" fmla="+- 0 8410 8164"/>
                                <a:gd name="T61" fmla="*/ T60 w 248"/>
                                <a:gd name="T62" fmla="+- 0 14964 14806"/>
                                <a:gd name="T63" fmla="*/ 14964 h 270"/>
                                <a:gd name="T64" fmla="+- 0 8405 8164"/>
                                <a:gd name="T65" fmla="*/ T64 w 248"/>
                                <a:gd name="T66" fmla="+- 0 14987 14806"/>
                                <a:gd name="T67" fmla="*/ 14987 h 270"/>
                                <a:gd name="T68" fmla="+- 0 8369 8164"/>
                                <a:gd name="T69" fmla="*/ T68 w 248"/>
                                <a:gd name="T70" fmla="+- 0 15042 14806"/>
                                <a:gd name="T71" fmla="*/ 15042 h 270"/>
                                <a:gd name="T72" fmla="+- 0 8313 8164"/>
                                <a:gd name="T73" fmla="*/ T72 w 248"/>
                                <a:gd name="T74" fmla="+- 0 15072 14806"/>
                                <a:gd name="T75" fmla="*/ 15072 h 270"/>
                                <a:gd name="T76" fmla="+- 0 8288 8164"/>
                                <a:gd name="T77" fmla="*/ T76 w 248"/>
                                <a:gd name="T78" fmla="+- 0 15075 14806"/>
                                <a:gd name="T79" fmla="*/ 1507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48" h="270">
                                  <a:moveTo>
                                    <a:pt x="124" y="269"/>
                                  </a:moveTo>
                                  <a:lnTo>
                                    <a:pt x="62" y="251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67" y="8"/>
                                  </a:lnTo>
                                  <a:lnTo>
                                    <a:pt x="218" y="46"/>
                                  </a:lnTo>
                                  <a:lnTo>
                                    <a:pt x="246" y="107"/>
                                  </a:lnTo>
                                  <a:lnTo>
                                    <a:pt x="248" y="134"/>
                                  </a:lnTo>
                                  <a:lnTo>
                                    <a:pt x="246" y="158"/>
                                  </a:lnTo>
                                  <a:lnTo>
                                    <a:pt x="241" y="181"/>
                                  </a:lnTo>
                                  <a:lnTo>
                                    <a:pt x="205" y="236"/>
                                  </a:lnTo>
                                  <a:lnTo>
                                    <a:pt x="149" y="266"/>
                                  </a:lnTo>
                                  <a:lnTo>
                                    <a:pt x="124" y="2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559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50" y="13117"/>
                              <a:ext cx="3434" cy="3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3" y="14121"/>
                              <a:ext cx="1469" cy="1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98"/>
                        <wpg:cNvGrpSpPr>
                          <a:grpSpLocks/>
                        </wpg:cNvGrpSpPr>
                        <wpg:grpSpPr bwMode="auto">
                          <a:xfrm>
                            <a:off x="8769" y="13867"/>
                            <a:ext cx="1933" cy="1963"/>
                            <a:chOff x="8769" y="13867"/>
                            <a:chExt cx="1933" cy="1963"/>
                          </a:xfrm>
                        </wpg:grpSpPr>
                        <wps:wsp>
                          <wps:cNvPr id="122" name="Freeform 99"/>
                          <wps:cNvSpPr>
                            <a:spLocks/>
                          </wps:cNvSpPr>
                          <wps:spPr bwMode="auto">
                            <a:xfrm>
                              <a:off x="8769" y="13867"/>
                              <a:ext cx="1933" cy="1963"/>
                            </a:xfrm>
                            <a:custGeom>
                              <a:avLst/>
                              <a:gdLst>
                                <a:gd name="T0" fmla="+- 0 8772 8769"/>
                                <a:gd name="T1" fmla="*/ T0 w 1933"/>
                                <a:gd name="T2" fmla="+- 0 14929 13867"/>
                                <a:gd name="T3" fmla="*/ 14929 h 1963"/>
                                <a:gd name="T4" fmla="+- 0 8797 8769"/>
                                <a:gd name="T5" fmla="*/ T4 w 1933"/>
                                <a:gd name="T6" fmla="+- 0 15085 13867"/>
                                <a:gd name="T7" fmla="*/ 15085 h 1963"/>
                                <a:gd name="T8" fmla="+- 0 8844 8769"/>
                                <a:gd name="T9" fmla="*/ T8 w 1933"/>
                                <a:gd name="T10" fmla="+- 0 15231 13867"/>
                                <a:gd name="T11" fmla="*/ 15231 h 1963"/>
                                <a:gd name="T12" fmla="+- 0 8913 8769"/>
                                <a:gd name="T13" fmla="*/ T12 w 1933"/>
                                <a:gd name="T14" fmla="+- 0 15366 13867"/>
                                <a:gd name="T15" fmla="*/ 15366 h 1963"/>
                                <a:gd name="T16" fmla="+- 0 9001 8769"/>
                                <a:gd name="T17" fmla="*/ T16 w 1933"/>
                                <a:gd name="T18" fmla="+- 0 15488 13867"/>
                                <a:gd name="T19" fmla="*/ 15488 h 1963"/>
                                <a:gd name="T20" fmla="+- 0 9106 8769"/>
                                <a:gd name="T21" fmla="*/ T20 w 1933"/>
                                <a:gd name="T22" fmla="+- 0 15594 13867"/>
                                <a:gd name="T23" fmla="*/ 15594 h 1963"/>
                                <a:gd name="T24" fmla="+- 0 9226 8769"/>
                                <a:gd name="T25" fmla="*/ T24 w 1933"/>
                                <a:gd name="T26" fmla="+- 0 15683 13867"/>
                                <a:gd name="T27" fmla="*/ 15683 h 1963"/>
                                <a:gd name="T28" fmla="+- 0 9359 8769"/>
                                <a:gd name="T29" fmla="*/ T28 w 1933"/>
                                <a:gd name="T30" fmla="+- 0 15753 13867"/>
                                <a:gd name="T31" fmla="*/ 15753 h 1963"/>
                                <a:gd name="T32" fmla="+- 0 9503 8769"/>
                                <a:gd name="T33" fmla="*/ T32 w 1933"/>
                                <a:gd name="T34" fmla="+- 0 15802 13867"/>
                                <a:gd name="T35" fmla="*/ 15802 h 1963"/>
                                <a:gd name="T36" fmla="+- 0 9656 8769"/>
                                <a:gd name="T37" fmla="*/ T36 w 1933"/>
                                <a:gd name="T38" fmla="+- 0 15827 13867"/>
                                <a:gd name="T39" fmla="*/ 15827 h 1963"/>
                                <a:gd name="T40" fmla="+- 0 9814 8769"/>
                                <a:gd name="T41" fmla="*/ T40 w 1933"/>
                                <a:gd name="T42" fmla="+- 0 15827 13867"/>
                                <a:gd name="T43" fmla="*/ 15827 h 1963"/>
                                <a:gd name="T44" fmla="+- 0 9967 8769"/>
                                <a:gd name="T45" fmla="*/ T44 w 1933"/>
                                <a:gd name="T46" fmla="+- 0 15802 13867"/>
                                <a:gd name="T47" fmla="*/ 15802 h 1963"/>
                                <a:gd name="T48" fmla="+- 0 10111 8769"/>
                                <a:gd name="T49" fmla="*/ T48 w 1933"/>
                                <a:gd name="T50" fmla="+- 0 15753 13867"/>
                                <a:gd name="T51" fmla="*/ 15753 h 1963"/>
                                <a:gd name="T52" fmla="+- 0 10244 8769"/>
                                <a:gd name="T53" fmla="*/ T52 w 1933"/>
                                <a:gd name="T54" fmla="+- 0 15683 13867"/>
                                <a:gd name="T55" fmla="*/ 15683 h 1963"/>
                                <a:gd name="T56" fmla="+- 0 10364 8769"/>
                                <a:gd name="T57" fmla="*/ T56 w 1933"/>
                                <a:gd name="T58" fmla="+- 0 15594 13867"/>
                                <a:gd name="T59" fmla="*/ 15594 h 1963"/>
                                <a:gd name="T60" fmla="+- 0 10469 8769"/>
                                <a:gd name="T61" fmla="*/ T60 w 1933"/>
                                <a:gd name="T62" fmla="+- 0 15488 13867"/>
                                <a:gd name="T63" fmla="*/ 15488 h 1963"/>
                                <a:gd name="T64" fmla="+- 0 10557 8769"/>
                                <a:gd name="T65" fmla="*/ T64 w 1933"/>
                                <a:gd name="T66" fmla="+- 0 15366 13867"/>
                                <a:gd name="T67" fmla="*/ 15366 h 1963"/>
                                <a:gd name="T68" fmla="+- 0 10625 8769"/>
                                <a:gd name="T69" fmla="*/ T68 w 1933"/>
                                <a:gd name="T70" fmla="+- 0 15231 13867"/>
                                <a:gd name="T71" fmla="*/ 15231 h 1963"/>
                                <a:gd name="T72" fmla="+- 0 10673 8769"/>
                                <a:gd name="T73" fmla="*/ T72 w 1933"/>
                                <a:gd name="T74" fmla="+- 0 15085 13867"/>
                                <a:gd name="T75" fmla="*/ 15085 h 1963"/>
                                <a:gd name="T76" fmla="+- 0 10698 8769"/>
                                <a:gd name="T77" fmla="*/ T76 w 1933"/>
                                <a:gd name="T78" fmla="+- 0 14929 13867"/>
                                <a:gd name="T79" fmla="*/ 14929 h 1963"/>
                                <a:gd name="T80" fmla="+- 0 10698 8769"/>
                                <a:gd name="T81" fmla="*/ T80 w 1933"/>
                                <a:gd name="T82" fmla="+- 0 14768 13867"/>
                                <a:gd name="T83" fmla="*/ 14768 h 1963"/>
                                <a:gd name="T84" fmla="+- 0 10673 8769"/>
                                <a:gd name="T85" fmla="*/ T84 w 1933"/>
                                <a:gd name="T86" fmla="+- 0 14613 13867"/>
                                <a:gd name="T87" fmla="*/ 14613 h 1963"/>
                                <a:gd name="T88" fmla="+- 0 10625 8769"/>
                                <a:gd name="T89" fmla="*/ T88 w 1933"/>
                                <a:gd name="T90" fmla="+- 0 14467 13867"/>
                                <a:gd name="T91" fmla="*/ 14467 h 1963"/>
                                <a:gd name="T92" fmla="+- 0 10557 8769"/>
                                <a:gd name="T93" fmla="*/ T92 w 1933"/>
                                <a:gd name="T94" fmla="+- 0 14332 13867"/>
                                <a:gd name="T95" fmla="*/ 14332 h 1963"/>
                                <a:gd name="T96" fmla="+- 0 10469 8769"/>
                                <a:gd name="T97" fmla="*/ T96 w 1933"/>
                                <a:gd name="T98" fmla="+- 0 14210 13867"/>
                                <a:gd name="T99" fmla="*/ 14210 h 1963"/>
                                <a:gd name="T100" fmla="+- 0 10364 8769"/>
                                <a:gd name="T101" fmla="*/ T100 w 1933"/>
                                <a:gd name="T102" fmla="+- 0 14103 13867"/>
                                <a:gd name="T103" fmla="*/ 14103 h 1963"/>
                                <a:gd name="T104" fmla="+- 0 10244 8769"/>
                                <a:gd name="T105" fmla="*/ T104 w 1933"/>
                                <a:gd name="T106" fmla="+- 0 14014 13867"/>
                                <a:gd name="T107" fmla="*/ 14014 h 1963"/>
                                <a:gd name="T108" fmla="+- 0 10111 8769"/>
                                <a:gd name="T109" fmla="*/ T108 w 1933"/>
                                <a:gd name="T110" fmla="+- 0 13944 13867"/>
                                <a:gd name="T111" fmla="*/ 13944 h 1963"/>
                                <a:gd name="T112" fmla="+- 0 9967 8769"/>
                                <a:gd name="T113" fmla="*/ T112 w 1933"/>
                                <a:gd name="T114" fmla="+- 0 13896 13867"/>
                                <a:gd name="T115" fmla="*/ 13896 h 1963"/>
                                <a:gd name="T116" fmla="+- 0 9814 8769"/>
                                <a:gd name="T117" fmla="*/ T116 w 1933"/>
                                <a:gd name="T118" fmla="+- 0 13870 13867"/>
                                <a:gd name="T119" fmla="*/ 13870 h 1963"/>
                                <a:gd name="T120" fmla="+- 0 9656 8769"/>
                                <a:gd name="T121" fmla="*/ T120 w 1933"/>
                                <a:gd name="T122" fmla="+- 0 13870 13867"/>
                                <a:gd name="T123" fmla="*/ 13870 h 1963"/>
                                <a:gd name="T124" fmla="+- 0 9503 8769"/>
                                <a:gd name="T125" fmla="*/ T124 w 1933"/>
                                <a:gd name="T126" fmla="+- 0 13896 13867"/>
                                <a:gd name="T127" fmla="*/ 13896 h 1963"/>
                                <a:gd name="T128" fmla="+- 0 9359 8769"/>
                                <a:gd name="T129" fmla="*/ T128 w 1933"/>
                                <a:gd name="T130" fmla="+- 0 13944 13867"/>
                                <a:gd name="T131" fmla="*/ 13944 h 1963"/>
                                <a:gd name="T132" fmla="+- 0 9226 8769"/>
                                <a:gd name="T133" fmla="*/ T132 w 1933"/>
                                <a:gd name="T134" fmla="+- 0 14014 13867"/>
                                <a:gd name="T135" fmla="*/ 14014 h 1963"/>
                                <a:gd name="T136" fmla="+- 0 9106 8769"/>
                                <a:gd name="T137" fmla="*/ T136 w 1933"/>
                                <a:gd name="T138" fmla="+- 0 14103 13867"/>
                                <a:gd name="T139" fmla="*/ 14103 h 1963"/>
                                <a:gd name="T140" fmla="+- 0 9001 8769"/>
                                <a:gd name="T141" fmla="*/ T140 w 1933"/>
                                <a:gd name="T142" fmla="+- 0 14210 13867"/>
                                <a:gd name="T143" fmla="*/ 14210 h 1963"/>
                                <a:gd name="T144" fmla="+- 0 8913 8769"/>
                                <a:gd name="T145" fmla="*/ T144 w 1933"/>
                                <a:gd name="T146" fmla="+- 0 14332 13867"/>
                                <a:gd name="T147" fmla="*/ 14332 h 1963"/>
                                <a:gd name="T148" fmla="+- 0 8844 8769"/>
                                <a:gd name="T149" fmla="*/ T148 w 1933"/>
                                <a:gd name="T150" fmla="+- 0 14467 13867"/>
                                <a:gd name="T151" fmla="*/ 14467 h 1963"/>
                                <a:gd name="T152" fmla="+- 0 8797 8769"/>
                                <a:gd name="T153" fmla="*/ T152 w 1933"/>
                                <a:gd name="T154" fmla="+- 0 14613 13867"/>
                                <a:gd name="T155" fmla="*/ 14613 h 1963"/>
                                <a:gd name="T156" fmla="+- 0 8772 8769"/>
                                <a:gd name="T157" fmla="*/ T156 w 1933"/>
                                <a:gd name="T158" fmla="+- 0 14768 13867"/>
                                <a:gd name="T159" fmla="*/ 14768 h 1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33" h="1963">
                                  <a:moveTo>
                                    <a:pt x="0" y="982"/>
                                  </a:moveTo>
                                  <a:lnTo>
                                    <a:pt x="3" y="1062"/>
                                  </a:lnTo>
                                  <a:lnTo>
                                    <a:pt x="12" y="1141"/>
                                  </a:lnTo>
                                  <a:lnTo>
                                    <a:pt x="28" y="1218"/>
                                  </a:lnTo>
                                  <a:lnTo>
                                    <a:pt x="49" y="1292"/>
                                  </a:lnTo>
                                  <a:lnTo>
                                    <a:pt x="75" y="1364"/>
                                  </a:lnTo>
                                  <a:lnTo>
                                    <a:pt x="107" y="1433"/>
                                  </a:lnTo>
                                  <a:lnTo>
                                    <a:pt x="144" y="1499"/>
                                  </a:lnTo>
                                  <a:lnTo>
                                    <a:pt x="186" y="1561"/>
                                  </a:lnTo>
                                  <a:lnTo>
                                    <a:pt x="232" y="1621"/>
                                  </a:lnTo>
                                  <a:lnTo>
                                    <a:pt x="283" y="1676"/>
                                  </a:lnTo>
                                  <a:lnTo>
                                    <a:pt x="337" y="1727"/>
                                  </a:lnTo>
                                  <a:lnTo>
                                    <a:pt x="395" y="1774"/>
                                  </a:lnTo>
                                  <a:lnTo>
                                    <a:pt x="457" y="1816"/>
                                  </a:lnTo>
                                  <a:lnTo>
                                    <a:pt x="522" y="1854"/>
                                  </a:lnTo>
                                  <a:lnTo>
                                    <a:pt x="590" y="1886"/>
                                  </a:lnTo>
                                  <a:lnTo>
                                    <a:pt x="660" y="1913"/>
                                  </a:lnTo>
                                  <a:lnTo>
                                    <a:pt x="734" y="1935"/>
                                  </a:lnTo>
                                  <a:lnTo>
                                    <a:pt x="809" y="1950"/>
                                  </a:lnTo>
                                  <a:lnTo>
                                    <a:pt x="887" y="1960"/>
                                  </a:lnTo>
                                  <a:lnTo>
                                    <a:pt x="966" y="1963"/>
                                  </a:lnTo>
                                  <a:lnTo>
                                    <a:pt x="1045" y="1960"/>
                                  </a:lnTo>
                                  <a:lnTo>
                                    <a:pt x="1123" y="1950"/>
                                  </a:lnTo>
                                  <a:lnTo>
                                    <a:pt x="1198" y="1935"/>
                                  </a:lnTo>
                                  <a:lnTo>
                                    <a:pt x="1271" y="1913"/>
                                  </a:lnTo>
                                  <a:lnTo>
                                    <a:pt x="1342" y="1886"/>
                                  </a:lnTo>
                                  <a:lnTo>
                                    <a:pt x="1410" y="1854"/>
                                  </a:lnTo>
                                  <a:lnTo>
                                    <a:pt x="1475" y="1816"/>
                                  </a:lnTo>
                                  <a:lnTo>
                                    <a:pt x="1537" y="1774"/>
                                  </a:lnTo>
                                  <a:lnTo>
                                    <a:pt x="1595" y="1727"/>
                                  </a:lnTo>
                                  <a:lnTo>
                                    <a:pt x="1649" y="1676"/>
                                  </a:lnTo>
                                  <a:lnTo>
                                    <a:pt x="1700" y="1621"/>
                                  </a:lnTo>
                                  <a:lnTo>
                                    <a:pt x="1746" y="1561"/>
                                  </a:lnTo>
                                  <a:lnTo>
                                    <a:pt x="1788" y="1499"/>
                                  </a:lnTo>
                                  <a:lnTo>
                                    <a:pt x="1825" y="1433"/>
                                  </a:lnTo>
                                  <a:lnTo>
                                    <a:pt x="1856" y="1364"/>
                                  </a:lnTo>
                                  <a:lnTo>
                                    <a:pt x="1883" y="1292"/>
                                  </a:lnTo>
                                  <a:lnTo>
                                    <a:pt x="1904" y="1218"/>
                                  </a:lnTo>
                                  <a:lnTo>
                                    <a:pt x="1920" y="1141"/>
                                  </a:lnTo>
                                  <a:lnTo>
                                    <a:pt x="1929" y="1062"/>
                                  </a:lnTo>
                                  <a:lnTo>
                                    <a:pt x="1932" y="982"/>
                                  </a:lnTo>
                                  <a:lnTo>
                                    <a:pt x="1929" y="901"/>
                                  </a:lnTo>
                                  <a:lnTo>
                                    <a:pt x="1920" y="822"/>
                                  </a:lnTo>
                                  <a:lnTo>
                                    <a:pt x="1904" y="746"/>
                                  </a:lnTo>
                                  <a:lnTo>
                                    <a:pt x="1883" y="671"/>
                                  </a:lnTo>
                                  <a:lnTo>
                                    <a:pt x="1856" y="600"/>
                                  </a:lnTo>
                                  <a:lnTo>
                                    <a:pt x="1825" y="531"/>
                                  </a:lnTo>
                                  <a:lnTo>
                                    <a:pt x="1788" y="465"/>
                                  </a:lnTo>
                                  <a:lnTo>
                                    <a:pt x="1746" y="402"/>
                                  </a:lnTo>
                                  <a:lnTo>
                                    <a:pt x="1700" y="343"/>
                                  </a:lnTo>
                                  <a:lnTo>
                                    <a:pt x="1649" y="288"/>
                                  </a:lnTo>
                                  <a:lnTo>
                                    <a:pt x="1595" y="236"/>
                                  </a:lnTo>
                                  <a:lnTo>
                                    <a:pt x="1537" y="189"/>
                                  </a:lnTo>
                                  <a:lnTo>
                                    <a:pt x="1475" y="147"/>
                                  </a:lnTo>
                                  <a:lnTo>
                                    <a:pt x="1410" y="110"/>
                                  </a:lnTo>
                                  <a:lnTo>
                                    <a:pt x="1342" y="77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1198" y="29"/>
                                  </a:lnTo>
                                  <a:lnTo>
                                    <a:pt x="1123" y="13"/>
                                  </a:lnTo>
                                  <a:lnTo>
                                    <a:pt x="1045" y="3"/>
                                  </a:lnTo>
                                  <a:lnTo>
                                    <a:pt x="966" y="0"/>
                                  </a:lnTo>
                                  <a:lnTo>
                                    <a:pt x="887" y="3"/>
                                  </a:lnTo>
                                  <a:lnTo>
                                    <a:pt x="809" y="13"/>
                                  </a:lnTo>
                                  <a:lnTo>
                                    <a:pt x="734" y="29"/>
                                  </a:lnTo>
                                  <a:lnTo>
                                    <a:pt x="660" y="50"/>
                                  </a:lnTo>
                                  <a:lnTo>
                                    <a:pt x="590" y="77"/>
                                  </a:lnTo>
                                  <a:lnTo>
                                    <a:pt x="522" y="110"/>
                                  </a:lnTo>
                                  <a:lnTo>
                                    <a:pt x="457" y="147"/>
                                  </a:lnTo>
                                  <a:lnTo>
                                    <a:pt x="395" y="189"/>
                                  </a:lnTo>
                                  <a:lnTo>
                                    <a:pt x="337" y="236"/>
                                  </a:lnTo>
                                  <a:lnTo>
                                    <a:pt x="283" y="288"/>
                                  </a:lnTo>
                                  <a:lnTo>
                                    <a:pt x="232" y="343"/>
                                  </a:lnTo>
                                  <a:lnTo>
                                    <a:pt x="186" y="402"/>
                                  </a:lnTo>
                                  <a:lnTo>
                                    <a:pt x="144" y="465"/>
                                  </a:lnTo>
                                  <a:lnTo>
                                    <a:pt x="107" y="531"/>
                                  </a:lnTo>
                                  <a:lnTo>
                                    <a:pt x="75" y="600"/>
                                  </a:lnTo>
                                  <a:lnTo>
                                    <a:pt x="49" y="671"/>
                                  </a:lnTo>
                                  <a:lnTo>
                                    <a:pt x="28" y="746"/>
                                  </a:lnTo>
                                  <a:lnTo>
                                    <a:pt x="12" y="822"/>
                                  </a:lnTo>
                                  <a:lnTo>
                                    <a:pt x="3" y="901"/>
                                  </a:lnTo>
                                  <a:lnTo>
                                    <a:pt x="0" y="982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6"/>
                        <wpg:cNvGrpSpPr>
                          <a:grpSpLocks/>
                        </wpg:cNvGrpSpPr>
                        <wpg:grpSpPr bwMode="auto">
                          <a:xfrm>
                            <a:off x="8769" y="13867"/>
                            <a:ext cx="1933" cy="1963"/>
                            <a:chOff x="8769" y="13867"/>
                            <a:chExt cx="1933" cy="1963"/>
                          </a:xfrm>
                        </wpg:grpSpPr>
                        <wps:wsp>
                          <wps:cNvPr id="124" name="Freeform 97"/>
                          <wps:cNvSpPr>
                            <a:spLocks/>
                          </wps:cNvSpPr>
                          <wps:spPr bwMode="auto">
                            <a:xfrm>
                              <a:off x="8769" y="13867"/>
                              <a:ext cx="1933" cy="1963"/>
                            </a:xfrm>
                            <a:custGeom>
                              <a:avLst/>
                              <a:gdLst>
                                <a:gd name="T0" fmla="+- 0 9656 8769"/>
                                <a:gd name="T1" fmla="*/ T0 w 1933"/>
                                <a:gd name="T2" fmla="+- 0 15827 13867"/>
                                <a:gd name="T3" fmla="*/ 15827 h 1963"/>
                                <a:gd name="T4" fmla="+- 0 9503 8769"/>
                                <a:gd name="T5" fmla="*/ T4 w 1933"/>
                                <a:gd name="T6" fmla="+- 0 15802 13867"/>
                                <a:gd name="T7" fmla="*/ 15802 h 1963"/>
                                <a:gd name="T8" fmla="+- 0 9359 8769"/>
                                <a:gd name="T9" fmla="*/ T8 w 1933"/>
                                <a:gd name="T10" fmla="+- 0 15753 13867"/>
                                <a:gd name="T11" fmla="*/ 15753 h 1963"/>
                                <a:gd name="T12" fmla="+- 0 9226 8769"/>
                                <a:gd name="T13" fmla="*/ T12 w 1933"/>
                                <a:gd name="T14" fmla="+- 0 15683 13867"/>
                                <a:gd name="T15" fmla="*/ 15683 h 1963"/>
                                <a:gd name="T16" fmla="+- 0 9106 8769"/>
                                <a:gd name="T17" fmla="*/ T16 w 1933"/>
                                <a:gd name="T18" fmla="+- 0 15594 13867"/>
                                <a:gd name="T19" fmla="*/ 15594 h 1963"/>
                                <a:gd name="T20" fmla="+- 0 9001 8769"/>
                                <a:gd name="T21" fmla="*/ T20 w 1933"/>
                                <a:gd name="T22" fmla="+- 0 15488 13867"/>
                                <a:gd name="T23" fmla="*/ 15488 h 1963"/>
                                <a:gd name="T24" fmla="+- 0 8913 8769"/>
                                <a:gd name="T25" fmla="*/ T24 w 1933"/>
                                <a:gd name="T26" fmla="+- 0 15366 13867"/>
                                <a:gd name="T27" fmla="*/ 15366 h 1963"/>
                                <a:gd name="T28" fmla="+- 0 8844 8769"/>
                                <a:gd name="T29" fmla="*/ T28 w 1933"/>
                                <a:gd name="T30" fmla="+- 0 15231 13867"/>
                                <a:gd name="T31" fmla="*/ 15231 h 1963"/>
                                <a:gd name="T32" fmla="+- 0 8797 8769"/>
                                <a:gd name="T33" fmla="*/ T32 w 1933"/>
                                <a:gd name="T34" fmla="+- 0 15085 13867"/>
                                <a:gd name="T35" fmla="*/ 15085 h 1963"/>
                                <a:gd name="T36" fmla="+- 0 8772 8769"/>
                                <a:gd name="T37" fmla="*/ T36 w 1933"/>
                                <a:gd name="T38" fmla="+- 0 14929 13867"/>
                                <a:gd name="T39" fmla="*/ 14929 h 1963"/>
                                <a:gd name="T40" fmla="+- 0 8772 8769"/>
                                <a:gd name="T41" fmla="*/ T40 w 1933"/>
                                <a:gd name="T42" fmla="+- 0 14768 13867"/>
                                <a:gd name="T43" fmla="*/ 14768 h 1963"/>
                                <a:gd name="T44" fmla="+- 0 8797 8769"/>
                                <a:gd name="T45" fmla="*/ T44 w 1933"/>
                                <a:gd name="T46" fmla="+- 0 14613 13867"/>
                                <a:gd name="T47" fmla="*/ 14613 h 1963"/>
                                <a:gd name="T48" fmla="+- 0 8844 8769"/>
                                <a:gd name="T49" fmla="*/ T48 w 1933"/>
                                <a:gd name="T50" fmla="+- 0 14467 13867"/>
                                <a:gd name="T51" fmla="*/ 14467 h 1963"/>
                                <a:gd name="T52" fmla="+- 0 8913 8769"/>
                                <a:gd name="T53" fmla="*/ T52 w 1933"/>
                                <a:gd name="T54" fmla="+- 0 14332 13867"/>
                                <a:gd name="T55" fmla="*/ 14332 h 1963"/>
                                <a:gd name="T56" fmla="+- 0 9001 8769"/>
                                <a:gd name="T57" fmla="*/ T56 w 1933"/>
                                <a:gd name="T58" fmla="+- 0 14210 13867"/>
                                <a:gd name="T59" fmla="*/ 14210 h 1963"/>
                                <a:gd name="T60" fmla="+- 0 9106 8769"/>
                                <a:gd name="T61" fmla="*/ T60 w 1933"/>
                                <a:gd name="T62" fmla="+- 0 14103 13867"/>
                                <a:gd name="T63" fmla="*/ 14103 h 1963"/>
                                <a:gd name="T64" fmla="+- 0 9226 8769"/>
                                <a:gd name="T65" fmla="*/ T64 w 1933"/>
                                <a:gd name="T66" fmla="+- 0 14014 13867"/>
                                <a:gd name="T67" fmla="*/ 14014 h 1963"/>
                                <a:gd name="T68" fmla="+- 0 9359 8769"/>
                                <a:gd name="T69" fmla="*/ T68 w 1933"/>
                                <a:gd name="T70" fmla="+- 0 13944 13867"/>
                                <a:gd name="T71" fmla="*/ 13944 h 1963"/>
                                <a:gd name="T72" fmla="+- 0 9503 8769"/>
                                <a:gd name="T73" fmla="*/ T72 w 1933"/>
                                <a:gd name="T74" fmla="+- 0 13896 13867"/>
                                <a:gd name="T75" fmla="*/ 13896 h 1963"/>
                                <a:gd name="T76" fmla="+- 0 9656 8769"/>
                                <a:gd name="T77" fmla="*/ T76 w 1933"/>
                                <a:gd name="T78" fmla="+- 0 13870 13867"/>
                                <a:gd name="T79" fmla="*/ 13870 h 1963"/>
                                <a:gd name="T80" fmla="+- 0 9814 8769"/>
                                <a:gd name="T81" fmla="*/ T80 w 1933"/>
                                <a:gd name="T82" fmla="+- 0 13870 13867"/>
                                <a:gd name="T83" fmla="*/ 13870 h 1963"/>
                                <a:gd name="T84" fmla="+- 0 9967 8769"/>
                                <a:gd name="T85" fmla="*/ T84 w 1933"/>
                                <a:gd name="T86" fmla="+- 0 13896 13867"/>
                                <a:gd name="T87" fmla="*/ 13896 h 1963"/>
                                <a:gd name="T88" fmla="+- 0 10111 8769"/>
                                <a:gd name="T89" fmla="*/ T88 w 1933"/>
                                <a:gd name="T90" fmla="+- 0 13944 13867"/>
                                <a:gd name="T91" fmla="*/ 13944 h 1963"/>
                                <a:gd name="T92" fmla="+- 0 10244 8769"/>
                                <a:gd name="T93" fmla="*/ T92 w 1933"/>
                                <a:gd name="T94" fmla="+- 0 14014 13867"/>
                                <a:gd name="T95" fmla="*/ 14014 h 1963"/>
                                <a:gd name="T96" fmla="+- 0 10364 8769"/>
                                <a:gd name="T97" fmla="*/ T96 w 1933"/>
                                <a:gd name="T98" fmla="+- 0 14103 13867"/>
                                <a:gd name="T99" fmla="*/ 14103 h 1963"/>
                                <a:gd name="T100" fmla="+- 0 10469 8769"/>
                                <a:gd name="T101" fmla="*/ T100 w 1933"/>
                                <a:gd name="T102" fmla="+- 0 14210 13867"/>
                                <a:gd name="T103" fmla="*/ 14210 h 1963"/>
                                <a:gd name="T104" fmla="+- 0 10557 8769"/>
                                <a:gd name="T105" fmla="*/ T104 w 1933"/>
                                <a:gd name="T106" fmla="+- 0 14332 13867"/>
                                <a:gd name="T107" fmla="*/ 14332 h 1963"/>
                                <a:gd name="T108" fmla="+- 0 10625 8769"/>
                                <a:gd name="T109" fmla="*/ T108 w 1933"/>
                                <a:gd name="T110" fmla="+- 0 14467 13867"/>
                                <a:gd name="T111" fmla="*/ 14467 h 1963"/>
                                <a:gd name="T112" fmla="+- 0 10673 8769"/>
                                <a:gd name="T113" fmla="*/ T112 w 1933"/>
                                <a:gd name="T114" fmla="+- 0 14613 13867"/>
                                <a:gd name="T115" fmla="*/ 14613 h 1963"/>
                                <a:gd name="T116" fmla="+- 0 10698 8769"/>
                                <a:gd name="T117" fmla="*/ T116 w 1933"/>
                                <a:gd name="T118" fmla="+- 0 14768 13867"/>
                                <a:gd name="T119" fmla="*/ 14768 h 1963"/>
                                <a:gd name="T120" fmla="+- 0 10698 8769"/>
                                <a:gd name="T121" fmla="*/ T120 w 1933"/>
                                <a:gd name="T122" fmla="+- 0 14929 13867"/>
                                <a:gd name="T123" fmla="*/ 14929 h 1963"/>
                                <a:gd name="T124" fmla="+- 0 10673 8769"/>
                                <a:gd name="T125" fmla="*/ T124 w 1933"/>
                                <a:gd name="T126" fmla="+- 0 15085 13867"/>
                                <a:gd name="T127" fmla="*/ 15085 h 1963"/>
                                <a:gd name="T128" fmla="+- 0 10625 8769"/>
                                <a:gd name="T129" fmla="*/ T128 w 1933"/>
                                <a:gd name="T130" fmla="+- 0 15231 13867"/>
                                <a:gd name="T131" fmla="*/ 15231 h 1963"/>
                                <a:gd name="T132" fmla="+- 0 10557 8769"/>
                                <a:gd name="T133" fmla="*/ T132 w 1933"/>
                                <a:gd name="T134" fmla="+- 0 15366 13867"/>
                                <a:gd name="T135" fmla="*/ 15366 h 1963"/>
                                <a:gd name="T136" fmla="+- 0 10469 8769"/>
                                <a:gd name="T137" fmla="*/ T136 w 1933"/>
                                <a:gd name="T138" fmla="+- 0 15488 13867"/>
                                <a:gd name="T139" fmla="*/ 15488 h 1963"/>
                                <a:gd name="T140" fmla="+- 0 10364 8769"/>
                                <a:gd name="T141" fmla="*/ T140 w 1933"/>
                                <a:gd name="T142" fmla="+- 0 15594 13867"/>
                                <a:gd name="T143" fmla="*/ 15594 h 1963"/>
                                <a:gd name="T144" fmla="+- 0 10244 8769"/>
                                <a:gd name="T145" fmla="*/ T144 w 1933"/>
                                <a:gd name="T146" fmla="+- 0 15683 13867"/>
                                <a:gd name="T147" fmla="*/ 15683 h 1963"/>
                                <a:gd name="T148" fmla="+- 0 10111 8769"/>
                                <a:gd name="T149" fmla="*/ T148 w 1933"/>
                                <a:gd name="T150" fmla="+- 0 15753 13867"/>
                                <a:gd name="T151" fmla="*/ 15753 h 1963"/>
                                <a:gd name="T152" fmla="+- 0 9967 8769"/>
                                <a:gd name="T153" fmla="*/ T152 w 1933"/>
                                <a:gd name="T154" fmla="+- 0 15802 13867"/>
                                <a:gd name="T155" fmla="*/ 15802 h 1963"/>
                                <a:gd name="T156" fmla="+- 0 9814 8769"/>
                                <a:gd name="T157" fmla="*/ T156 w 1933"/>
                                <a:gd name="T158" fmla="+- 0 15827 13867"/>
                                <a:gd name="T159" fmla="*/ 15827 h 1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33" h="1963">
                                  <a:moveTo>
                                    <a:pt x="966" y="1963"/>
                                  </a:moveTo>
                                  <a:lnTo>
                                    <a:pt x="887" y="1960"/>
                                  </a:lnTo>
                                  <a:lnTo>
                                    <a:pt x="809" y="1950"/>
                                  </a:lnTo>
                                  <a:lnTo>
                                    <a:pt x="734" y="1935"/>
                                  </a:lnTo>
                                  <a:lnTo>
                                    <a:pt x="660" y="1913"/>
                                  </a:lnTo>
                                  <a:lnTo>
                                    <a:pt x="590" y="1886"/>
                                  </a:lnTo>
                                  <a:lnTo>
                                    <a:pt x="522" y="1854"/>
                                  </a:lnTo>
                                  <a:lnTo>
                                    <a:pt x="457" y="1816"/>
                                  </a:lnTo>
                                  <a:lnTo>
                                    <a:pt x="395" y="1774"/>
                                  </a:lnTo>
                                  <a:lnTo>
                                    <a:pt x="337" y="1727"/>
                                  </a:lnTo>
                                  <a:lnTo>
                                    <a:pt x="283" y="1676"/>
                                  </a:lnTo>
                                  <a:lnTo>
                                    <a:pt x="232" y="1621"/>
                                  </a:lnTo>
                                  <a:lnTo>
                                    <a:pt x="186" y="1561"/>
                                  </a:lnTo>
                                  <a:lnTo>
                                    <a:pt x="144" y="1499"/>
                                  </a:lnTo>
                                  <a:lnTo>
                                    <a:pt x="107" y="1433"/>
                                  </a:lnTo>
                                  <a:lnTo>
                                    <a:pt x="75" y="1364"/>
                                  </a:lnTo>
                                  <a:lnTo>
                                    <a:pt x="49" y="1292"/>
                                  </a:lnTo>
                                  <a:lnTo>
                                    <a:pt x="28" y="1218"/>
                                  </a:lnTo>
                                  <a:lnTo>
                                    <a:pt x="12" y="1141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3" y="901"/>
                                  </a:lnTo>
                                  <a:lnTo>
                                    <a:pt x="12" y="822"/>
                                  </a:lnTo>
                                  <a:lnTo>
                                    <a:pt x="28" y="746"/>
                                  </a:lnTo>
                                  <a:lnTo>
                                    <a:pt x="49" y="671"/>
                                  </a:lnTo>
                                  <a:lnTo>
                                    <a:pt x="75" y="600"/>
                                  </a:lnTo>
                                  <a:lnTo>
                                    <a:pt x="107" y="531"/>
                                  </a:lnTo>
                                  <a:lnTo>
                                    <a:pt x="144" y="465"/>
                                  </a:lnTo>
                                  <a:lnTo>
                                    <a:pt x="186" y="402"/>
                                  </a:lnTo>
                                  <a:lnTo>
                                    <a:pt x="232" y="343"/>
                                  </a:lnTo>
                                  <a:lnTo>
                                    <a:pt x="283" y="288"/>
                                  </a:lnTo>
                                  <a:lnTo>
                                    <a:pt x="337" y="236"/>
                                  </a:lnTo>
                                  <a:lnTo>
                                    <a:pt x="395" y="189"/>
                                  </a:lnTo>
                                  <a:lnTo>
                                    <a:pt x="457" y="147"/>
                                  </a:lnTo>
                                  <a:lnTo>
                                    <a:pt x="522" y="110"/>
                                  </a:lnTo>
                                  <a:lnTo>
                                    <a:pt x="590" y="77"/>
                                  </a:lnTo>
                                  <a:lnTo>
                                    <a:pt x="660" y="50"/>
                                  </a:lnTo>
                                  <a:lnTo>
                                    <a:pt x="734" y="29"/>
                                  </a:lnTo>
                                  <a:lnTo>
                                    <a:pt x="809" y="13"/>
                                  </a:lnTo>
                                  <a:lnTo>
                                    <a:pt x="887" y="3"/>
                                  </a:lnTo>
                                  <a:lnTo>
                                    <a:pt x="966" y="0"/>
                                  </a:lnTo>
                                  <a:lnTo>
                                    <a:pt x="1045" y="3"/>
                                  </a:lnTo>
                                  <a:lnTo>
                                    <a:pt x="1123" y="13"/>
                                  </a:lnTo>
                                  <a:lnTo>
                                    <a:pt x="1198" y="29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1342" y="77"/>
                                  </a:lnTo>
                                  <a:lnTo>
                                    <a:pt x="1410" y="110"/>
                                  </a:lnTo>
                                  <a:lnTo>
                                    <a:pt x="1475" y="147"/>
                                  </a:lnTo>
                                  <a:lnTo>
                                    <a:pt x="1537" y="189"/>
                                  </a:lnTo>
                                  <a:lnTo>
                                    <a:pt x="1595" y="236"/>
                                  </a:lnTo>
                                  <a:lnTo>
                                    <a:pt x="1649" y="288"/>
                                  </a:lnTo>
                                  <a:lnTo>
                                    <a:pt x="1700" y="343"/>
                                  </a:lnTo>
                                  <a:lnTo>
                                    <a:pt x="1746" y="402"/>
                                  </a:lnTo>
                                  <a:lnTo>
                                    <a:pt x="1788" y="465"/>
                                  </a:lnTo>
                                  <a:lnTo>
                                    <a:pt x="1825" y="531"/>
                                  </a:lnTo>
                                  <a:lnTo>
                                    <a:pt x="1856" y="600"/>
                                  </a:lnTo>
                                  <a:lnTo>
                                    <a:pt x="1883" y="671"/>
                                  </a:lnTo>
                                  <a:lnTo>
                                    <a:pt x="1904" y="746"/>
                                  </a:lnTo>
                                  <a:lnTo>
                                    <a:pt x="1920" y="822"/>
                                  </a:lnTo>
                                  <a:lnTo>
                                    <a:pt x="1929" y="901"/>
                                  </a:lnTo>
                                  <a:lnTo>
                                    <a:pt x="1932" y="982"/>
                                  </a:lnTo>
                                  <a:lnTo>
                                    <a:pt x="1929" y="1062"/>
                                  </a:lnTo>
                                  <a:lnTo>
                                    <a:pt x="1920" y="1141"/>
                                  </a:lnTo>
                                  <a:lnTo>
                                    <a:pt x="1904" y="1218"/>
                                  </a:lnTo>
                                  <a:lnTo>
                                    <a:pt x="1883" y="1292"/>
                                  </a:lnTo>
                                  <a:lnTo>
                                    <a:pt x="1856" y="1364"/>
                                  </a:lnTo>
                                  <a:lnTo>
                                    <a:pt x="1825" y="1433"/>
                                  </a:lnTo>
                                  <a:lnTo>
                                    <a:pt x="1788" y="1499"/>
                                  </a:lnTo>
                                  <a:lnTo>
                                    <a:pt x="1746" y="1561"/>
                                  </a:lnTo>
                                  <a:lnTo>
                                    <a:pt x="1700" y="1621"/>
                                  </a:lnTo>
                                  <a:lnTo>
                                    <a:pt x="1649" y="1676"/>
                                  </a:lnTo>
                                  <a:lnTo>
                                    <a:pt x="1595" y="1727"/>
                                  </a:lnTo>
                                  <a:lnTo>
                                    <a:pt x="1537" y="1774"/>
                                  </a:lnTo>
                                  <a:lnTo>
                                    <a:pt x="1475" y="1816"/>
                                  </a:lnTo>
                                  <a:lnTo>
                                    <a:pt x="1410" y="1854"/>
                                  </a:lnTo>
                                  <a:lnTo>
                                    <a:pt x="1342" y="1886"/>
                                  </a:lnTo>
                                  <a:lnTo>
                                    <a:pt x="1271" y="1913"/>
                                  </a:lnTo>
                                  <a:lnTo>
                                    <a:pt x="1198" y="1935"/>
                                  </a:lnTo>
                                  <a:lnTo>
                                    <a:pt x="1123" y="1950"/>
                                  </a:lnTo>
                                  <a:lnTo>
                                    <a:pt x="1045" y="1960"/>
                                  </a:lnTo>
                                  <a:lnTo>
                                    <a:pt x="966" y="19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92.25pt;margin-top:655.85pt;width:201.95pt;height:182.3pt;z-index:-251659776;mso-position-horizontal-relative:page;mso-position-vertical-relative:page" coordorigin="7845,13117" coordsize="4039,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">
                <v:shape id="Picture 113" o:spid="_x0000_s1027" type="#_x0000_t75" style="position:absolute;left:8083;top:14347;width:2397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TzDzFAAAA3AAAAA8AAABkcnMvZG93bnJldi54bWxET01rwkAQvRf8D8sIvdVNStESXYMWLKGH&#10;Qo0Uj0N2TEKys2l2jam/vlsQvM3jfc4qHU0rBupdbVlBPItAEBdW11wqOOS7p1cQziNrbC2Tgl9y&#10;kK4nDytMtL3wFw17X4oQwi5BBZX3XSKlKyoy6Ga2Iw7cyfYGfYB9KXWPlxBuWvkcRXNpsObQUGFH&#10;bxUVzf5sFDTbj/j951hm+e57eNlez4es+GyUepyOmyUIT6O/i2/uTIf50QL+nwkX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08w8xQAAANwAAAAPAAAAAAAAAAAAAAAA&#10;AJ8CAABkcnMvZG93bnJldi54bWxQSwUGAAAAAAQABAD3AAAAkQMAAAAA&#10;">
                  <v:imagedata r:id="rId34" o:title=""/>
                </v:shape>
                <v:shape id="Picture 112" o:spid="_x0000_s1028" type="#_x0000_t75" style="position:absolute;left:8536;top:14822;width:1469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U+LHAAAA3AAAAA8AAABkcnMvZG93bnJldi54bWxEj0trw0AMhO+F/odFgd6adQoOtZNNCH3Q&#10;lgbyvOQmvIpt6tUa7yZx+uurQyE3iRnNfJrOe9eoM3Wh9mxgNExAERfe1lwa2O/eH59BhYhssfFM&#10;Bq4UYD67v5tibv2FN3TexlJJCIccDVQxtrnWoajIYRj6lli0o+8cRlm7UtsOLxLuGv2UJGPtsGZp&#10;qLCll4qKn+3JGThlr2maZm+/x++vjzYs1/6wyrwxD4N+MQEVqY838//1pxX8RGjlGZlAz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SU+LHAAAA3AAAAA8AAAAAAAAAAAAA&#10;AAAAnwIAAGRycy9kb3ducmV2LnhtbFBLBQYAAAAABAAEAPcAAACTAwAAAAA=&#10;">
                  <v:imagedata r:id="rId35" o:title=""/>
                </v:shape>
                <v:group id="Group 110" o:spid="_x0000_s1029" style="position:absolute;left:8401;top:15097;width:896;height:917" coordorigin="8401,15097" coordsize="896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1" o:spid="_x0000_s1030" style="position:absolute;left:8401;top:15097;width:896;height:917;visibility:visible;mso-wrap-style:square;v-text-anchor:top" coordsize="89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RT8UA&#10;AADcAAAADwAAAGRycy9kb3ducmV2LnhtbESPT2vCQBDF74V+h2UKvRTdWPwTUlcRqeBVW9TjkJ1m&#10;g9nZkN1q2k/vHARvM7w37/1mvux9oy7UxTqwgdEwA0VcBltzZeD7azPIQcWEbLEJTAb+KMJy8fw0&#10;x8KGK+/osk+VkhCOBRpwKbWF1rF05DEOQ0ss2k/oPCZZu0rbDq8S7hv9nmVT7bFmaXDY0tpRed7/&#10;egP5aevKQ5zMYtaM347/+edmNzkb8/rSrz5AJerTw3y/3lrBHwm+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JFPxQAAANwAAAAPAAAAAAAAAAAAAAAAAJgCAABkcnMv&#10;ZG93bnJldi54bWxQSwUGAAAAAAQABAD1AAAAigMAAAAA&#10;" path="m,458r6,75l23,603r27,66l87,729r45,53l184,828r59,38l307,893r69,18l448,917r37,-2l556,903r67,-22l685,848r55,-42l789,757r40,-57l861,637r23,-69l895,496r2,-38l895,421,884,348,861,280,829,217,789,160,740,110,685,68,623,36,556,13,485,1,448,,412,1,341,13,274,36,212,68r-55,42l108,160,68,217,36,280,13,348,2,421,,458e" fillcolor="#92d050" stroked="f">
                    <v:path arrowok="t" o:connecttype="custom" o:connectlocs="0,15555;6,15630;23,15700;50,15766;87,15826;132,15879;184,15925;243,15963;307,15990;376,16008;448,16014;485,16012;556,16000;623,15978;685,15945;740,15903;789,15854;829,15797;861,15734;884,15665;895,15593;897,15555;895,15518;884,15445;861,15377;829,15314;789,15257;740,15207;685,15165;623,15133;556,15110;485,15098;448,15097;412,15098;341,15110;274,15133;212,15165;157,15207;108,15257;68,15314;36,15377;13,15445;2,15518;0,15555" o:connectangles="0,0,0,0,0,0,0,0,0,0,0,0,0,0,0,0,0,0,0,0,0,0,0,0,0,0,0,0,0,0,0,0,0,0,0,0,0,0,0,0,0,0,0,0"/>
                  </v:shape>
                </v:group>
                <v:group id="Group 106" o:spid="_x0000_s1031" style="position:absolute;left:8401;top:15097;width:896;height:917" coordorigin="8401,15097" coordsize="896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9" o:spid="_x0000_s1032" style="position:absolute;left:8401;top:15097;width:896;height:917;visibility:visible;mso-wrap-style:square;v-text-anchor:top" coordsize="89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Im8QA&#10;AADcAAAADwAAAGRycy9kb3ducmV2LnhtbERPTWvCQBC9F/oflin0VjduQSW6igiGUj1oWup1yE6T&#10;1Oxsmt1q/PeuIPQ2j/c5s0VvG3GizteONQwHCQjiwpmaSw2fH+uXCQgfkA02jknDhTws5o8PM0yN&#10;O/OeTnkoRQxhn6KGKoQ2ldIXFVn0A9cSR+7bdRZDhF0pTYfnGG4bqZJkJC3WHBsqbGlVUXHM/6yG&#10;L3X4UZPffFNkuyx/fx2rkdlmWj8/9cspiEB9+Bff3W8mzh8quD0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SJvEAAAA3AAAAA8AAAAAAAAAAAAAAAAAmAIAAGRycy9k&#10;b3ducmV2LnhtbFBLBQYAAAAABAAEAPUAAACJAwAAAAA=&#10;" path="m448,917r-72,-6l307,893,243,866,184,828,132,782,87,729,50,669,23,603,6,533,,458,2,421,6,384,23,313,50,248,87,188r45,-54l184,88,243,51,307,23,376,6,448,r37,1l521,6r69,17l654,51r59,37l765,134r45,54l847,248r27,65l891,384r6,74l895,496r-4,37l874,603r-27,66l810,729r-45,53l713,828r-59,38l590,893r-69,18l448,917xe" filled="f" strokecolor="#00af50" strokeweight=".57111mm">
                    <v:path arrowok="t" o:connecttype="custom" o:connectlocs="448,16014;376,16008;307,15990;243,15963;184,15925;132,15879;87,15826;50,15766;23,15700;6,15630;0,15555;2,15518;6,15481;23,15410;50,15345;87,15285;132,15231;184,15185;243,15148;307,15120;376,15103;448,15097;485,15098;521,15103;590,15120;654,15148;713,15185;765,15231;810,15285;847,15345;874,15410;891,15481;897,15555;895,15593;891,15630;874,15700;847,15766;810,15826;765,15879;713,15925;654,15963;590,15990;521,16008;448,16014" o:connectangles="0,0,0,0,0,0,0,0,0,0,0,0,0,0,0,0,0,0,0,0,0,0,0,0,0,0,0,0,0,0,0,0,0,0,0,0,0,0,0,0,0,0,0,0"/>
                  </v:shape>
                  <v:shape id="Picture 108" o:spid="_x0000_s1033" type="#_x0000_t75" style="position:absolute;left:7845;top:14056;width:1749;height:1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ESdvBAAAA3AAAAA8AAABkcnMvZG93bnJldi54bWxET82KwjAQvi/4DmGEva1pK4hUo6iL6Gll&#10;1QcYmrEpNpPaZNvu228EYW/z8f3Ocj3YWnTU+sqxgnSSgCAunK64VHC97D/mIHxA1lg7JgW/5GG9&#10;Gr0tMdeu52/qzqEUMYR9jgpMCE0upS8MWfQT1xBH7uZaiyHCtpS6xT6G21pmSTKTFiuODQYb2hkq&#10;7ucfq+Cx3x6zJHweuuHr2p/SzO9MM1fqfTxsFiACDeFf/HIfdZyfTuH5TLx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ESdvBAAAA3AAAAA8AAAAAAAAAAAAAAAAAnwIA&#10;AGRycy9kb3ducmV2LnhtbFBLBQYAAAAABAAEAPcAAACNAwAAAAA=&#10;">
                    <v:imagedata r:id="rId36" o:title=""/>
                  </v:shape>
                  <v:shape id="Picture 107" o:spid="_x0000_s1034" type="#_x0000_t75" style="position:absolute;left:7975;top:14207;width:1469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zzrFAAAA3AAAAA8AAABkcnMvZG93bnJldi54bWxET01rwkAQvQv9D8sUvOlGMdKkrlJsRcVC&#10;Ne2ltyE7JqHZ2ZBdNe2vdwWht3m8z5ktOlOLM7WusqxgNIxAEOdWV1wo+PpcDZ5AOI+ssbZMCn7J&#10;wWL+0Jthqu2FD3TOfCFCCLsUFZTeN6mULi/JoBvahjhwR9sa9AG2hdQtXkK4qeU4iqbSYMWhocSG&#10;liXlP9nJKDglr3EcJ29/x9123bj3vf3+SKxS/cfu5RmEp87/i+/ujQ7zRxO4PRMu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hs86xQAAANwAAAAPAAAAAAAAAAAAAAAA&#10;AJ8CAABkcnMvZG93bnJldi54bWxQSwUGAAAAAAQABAD3AAAAkQMAAAAA&#10;">
                    <v:imagedata r:id="rId35" o:title=""/>
                  </v:shape>
                </v:group>
                <v:group id="Group 104" o:spid="_x0000_s1035" style="position:absolute;left:8164;top:14806;width:248;height:270" coordorigin="8164,14806" coordsize="24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5" o:spid="_x0000_s1036" style="position:absolute;left:8164;top:14806;width:248;height:270;visibility:visible;mso-wrap-style:square;v-text-anchor:top" coordsize="2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3vosEA&#10;AADcAAAADwAAAGRycy9kb3ducmV2LnhtbERPTYvCMBC9C/sfwix4KZrqQZdqFHdB8CKyVdjr0IxN&#10;sZmUJtbqrzfCgrd5vM9Zrntbi45aXzlWMBmnIIgLpysuFZyO29EXCB+QNdaOScGdPKxXH4MlZtrd&#10;+Je6PJQihrDPUIEJocmk9IUhi37sGuLInV1rMUTYllK3eIvhtpbTNJ1JixXHBoMN/RgqLvnVKji4&#10;ZL7Pj99mPg1d2V8eyR/aRKnhZ79ZgAjUh7f4373Tcf5kBq9n4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976LBAAAA3AAAAA8AAAAAAAAAAAAAAAAAmAIAAGRycy9kb3du&#10;cmV2LnhtbFBLBQYAAAAABAAEAPUAAACGAwAAAAA=&#10;" path="m,134r18,71l62,251r62,18l128,269r61,-19l232,201r16,-67l248,130,230,64,186,17,124,r-4,l59,19,16,67,,134e" fillcolor="#92d050" stroked="f">
                    <v:path arrowok="t" o:connecttype="custom" o:connectlocs="0,14940;18,15011;62,15057;124,15075;128,15075;189,15056;232,15007;248,14940;248,14936;230,14870;186,14823;124,14806;120,14806;59,14825;16,14873;0,14940" o:connectangles="0,0,0,0,0,0,0,0,0,0,0,0,0,0,0,0"/>
                  </v:shape>
                </v:group>
                <v:group id="Group 100" o:spid="_x0000_s1037" style="position:absolute;left:8164;top:14806;width:248;height:270" coordorigin="8164,14806" coordsize="24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3" o:spid="_x0000_s1038" style="position:absolute;left:8164;top:14806;width:248;height:270;visibility:visible;mso-wrap-style:square;v-text-anchor:top" coordsize="2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KiMMA&#10;AADcAAAADwAAAGRycy9kb3ducmV2LnhtbESPQWvDMAyF74P+B6PCbqvTMsrI6pQxKGS7LduhRyXW&#10;4pBYDrGbpv9+Ogx6k3hP7306HBc/qJmm2AU2sN1koIibYDtuDfx8n55eQMWEbHEITAZuFOFYrB4O&#10;mNtw5S+aq9QqCeGYowGX0phrHRtHHuMmjMSi/YbJY5J1arWd8CrhftC7LNtrjx1Lg8OR3h01fXXx&#10;Bkp38lUz1/Vz2Z8/5+XWZfRRGfO4Xt5eQSVa0t38f11awd8KrTwjE+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KiMMAAADcAAAADwAAAAAAAAAAAAAAAACYAgAAZHJzL2Rv&#10;d25yZXYueG1sUEsFBgAAAAAEAAQA9QAAAIgDAAAAAA==&#10;" path="m124,269l62,251,18,205,,138r,-4l2,111,7,88,43,33,99,2,124,r22,2l167,8r51,38l246,107r2,27l246,158r-5,23l205,236r-56,30l124,269xe" filled="f" strokecolor="#92d050" strokeweight=".57108mm">
                    <v:path arrowok="t" o:connecttype="custom" o:connectlocs="124,15075;62,15057;18,15011;0,14944;0,14940;2,14917;7,14894;43,14839;99,14808;124,14806;146,14808;167,14814;218,14852;246,14913;248,14940;246,14964;241,14987;205,15042;149,15072;124,15075" o:connectangles="0,0,0,0,0,0,0,0,0,0,0,0,0,0,0,0,0,0,0,0"/>
                  </v:shape>
                  <v:shape id="Picture 102" o:spid="_x0000_s1039" type="#_x0000_t75" style="position:absolute;left:8450;top:13117;width:3434;height: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6alDCAAAA3AAAAA8AAABkcnMvZG93bnJldi54bWxET02LwjAQvQv7H8Is7E3TuljWapRlQfDg&#10;Qa2H9TY0Y1ttJqWJtv57Iwje5vE+Z77sTS1u1LrKsoJ4FIEgzq2uuFBwyFbDHxDOI2usLZOCOzlY&#10;Lj4Gc0y17XhHt70vRAhhl6KC0vsmldLlJRl0I9sQB+5kW4M+wLaQusUuhJtajqMokQYrDg0lNvRX&#10;Un7ZX42C7CivXWbjfPO9SybJ9n98Liqj1Ndn/zsD4an3b/HLvdZhfjyF5zPh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+mpQwgAAANwAAAAPAAAAAAAAAAAAAAAAAJ8C&#10;AABkcnMvZG93bnJldi54bWxQSwUGAAAAAAQABAD3AAAAjgMAAAAA&#10;">
                    <v:imagedata r:id="rId37" o:title=""/>
                  </v:shape>
                  <v:shape id="Picture 101" o:spid="_x0000_s1040" type="#_x0000_t75" style="position:absolute;left:9433;top:14121;width:1469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A4THAAAA3AAAAA8AAABkcnMvZG93bnJldi54bWxEj0FrwkAQhe8F/8MyQm91UyHSpK5S1KJS&#10;oa3tpbchOybB7GzIrhr99Z1DobcZ3pv3vpnOe9eoM3Wh9mzgcZSAIi68rbk08P31+vAEKkRki41n&#10;MnClAPPZ4G6KufUX/qTzPpZKQjjkaKCKsc21DkVFDsPIt8SiHXznMMraldp2eJFw1+hxkky0w5ql&#10;ocKWFhUVx/3JGThlyzRNs9Xt8LZdt2H34X/eM2/M/bB/eQYVqY//5r/rjRX8seDLMzKBn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RA4THAAAA3AAAAA8AAAAAAAAAAAAA&#10;AAAAnwIAAGRycy9kb3ducmV2LnhtbFBLBQYAAAAABAAEAPcAAACTAwAAAAA=&#10;">
                    <v:imagedata r:id="rId35" o:title=""/>
                  </v:shape>
                </v:group>
                <v:group id="Group 98" o:spid="_x0000_s1041" style="position:absolute;left:8769;top:13867;width:1933;height:1963" coordorigin="8769,13867" coordsize="1933,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9" o:spid="_x0000_s1042" style="position:absolute;left:8769;top:13867;width:1933;height:1963;visibility:visible;mso-wrap-style:square;v-text-anchor:top" coordsize="1933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EgcEA&#10;AADcAAAADwAAAGRycy9kb3ducmV2LnhtbERPTWvCQBC9C/6HZYTedGMOIjGrlKhQkB7U4HmanSah&#10;2dmwu43Jv+8WCr3N431OfhhNJwZyvrWsYL1KQBBXVrdcKyjv5+UWhA/IGjvLpGAiD4f9fJZjpu2T&#10;rzTcQi1iCPsMFTQh9JmUvmrIoF/Znjhyn9YZDBG6WmqHzxhuOpkmyUYabDk2NNhT0VD1dfs2Clw/&#10;TOVwPxbFu5vKiy7Tk/94KPWyGF93IAKN4V/8537TcX6awu8z8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3RIHBAAAA3AAAAA8AAAAAAAAAAAAAAAAAmAIAAGRycy9kb3du&#10;cmV2LnhtbFBLBQYAAAAABAAEAPUAAACGAwAAAAA=&#10;" path="m,982r3,80l12,1141r16,77l49,1292r26,72l107,1433r37,66l186,1561r46,60l283,1676r54,51l395,1774r62,42l522,1854r68,32l660,1913r74,22l809,1950r78,10l966,1963r79,-3l1123,1950r75,-15l1271,1913r71,-27l1410,1854r65,-38l1537,1774r58,-47l1649,1676r51,-55l1746,1561r42,-62l1825,1433r31,-69l1883,1292r21,-74l1920,1141r9,-79l1932,982r-3,-81l1920,822r-16,-76l1883,671r-27,-71l1825,531r-37,-66l1746,402r-46,-59l1649,288r-54,-52l1537,189r-62,-42l1410,110,1342,77,1271,50,1198,29,1123,13,1045,3,966,,887,3,809,13,734,29,660,50,590,77r-68,33l457,147r-62,42l337,236r-54,52l232,343r-46,59l144,465r-37,66l75,600,49,671,28,746,12,822,3,901,,982e" fillcolor="#92d050" stroked="f">
                    <v:path arrowok="t" o:connecttype="custom" o:connectlocs="3,14929;28,15085;75,15231;144,15366;232,15488;337,15594;457,15683;590,15753;734,15802;887,15827;1045,15827;1198,15802;1342,15753;1475,15683;1595,15594;1700,15488;1788,15366;1856,15231;1904,15085;1929,14929;1929,14768;1904,14613;1856,14467;1788,14332;1700,14210;1595,14103;1475,14014;1342,13944;1198,13896;1045,13870;887,13870;734,13896;590,13944;457,14014;337,14103;232,14210;144,14332;75,14467;28,14613;3,14768" o:connectangles="0,0,0,0,0,0,0,0,0,0,0,0,0,0,0,0,0,0,0,0,0,0,0,0,0,0,0,0,0,0,0,0,0,0,0,0,0,0,0,0"/>
                  </v:shape>
                </v:group>
                <v:group id="Group 96" o:spid="_x0000_s1043" style="position:absolute;left:8769;top:13867;width:1933;height:1963" coordorigin="8769,13867" coordsize="1933,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97" o:spid="_x0000_s1044" style="position:absolute;left:8769;top:13867;width:1933;height:1963;visibility:visible;mso-wrap-style:square;v-text-anchor:top" coordsize="1933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HSMMA&#10;AADcAAAADwAAAGRycy9kb3ducmV2LnhtbERP22rCQBB9F/oPyxT6ppumRUx0lVToBTQPpvmAaXZM&#10;QrOzIbvV+PduQfBtDuc6q81oOnGiwbWWFTzPIhDEldUt1wrK7/fpAoTzyBo7y6TgQg4264fJClNt&#10;z3ygU+FrEULYpaig8b5PpXRVQwbdzPbEgTvawaAPcKilHvAcwk0n4yiaS4Mth4YGe9o2VP0Wf0bB&#10;PuP88yXR+Y//0NtdVZcJvZVKPT2O2RKEp9HfxTf3lw7z41f4fyZc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1HSMMAAADcAAAADwAAAAAAAAAAAAAAAACYAgAAZHJzL2Rv&#10;d25yZXYueG1sUEsFBgAAAAAEAAQA9QAAAIgDAAAAAA==&#10;" path="m966,1963r-79,-3l809,1950r-75,-15l660,1913r-70,-27l522,1854r-65,-38l395,1774r-58,-47l283,1676r-51,-55l186,1561r-42,-62l107,1433,75,1364,49,1292,28,1218,12,1141,3,1062,,982,3,901r9,-79l28,746,49,671,75,600r32,-69l144,465r42,-63l232,343r51,-55l337,236r58,-47l457,147r65,-37l590,77,660,50,734,29,809,13,887,3,966,r79,3l1123,13r75,16l1271,50r71,27l1410,110r65,37l1537,189r58,47l1649,288r51,55l1746,402r42,63l1825,531r31,69l1883,671r21,75l1920,822r9,79l1932,982r-3,80l1920,1141r-16,77l1883,1292r-27,72l1825,1433r-37,66l1746,1561r-46,60l1649,1676r-54,51l1537,1774r-62,42l1410,1854r-68,32l1271,1913r-73,22l1123,1950r-78,10l966,1963xe" filled="f" strokecolor="white" strokeweight=".57111mm">
                    <v:path arrowok="t" o:connecttype="custom" o:connectlocs="887,15827;734,15802;590,15753;457,15683;337,15594;232,15488;144,15366;75,15231;28,15085;3,14929;3,14768;28,14613;75,14467;144,14332;232,14210;337,14103;457,14014;590,13944;734,13896;887,13870;1045,13870;1198,13896;1342,13944;1475,14014;1595,14103;1700,14210;1788,14332;1856,14467;1904,14613;1929,14768;1929,14929;1904,15085;1856,15231;1788,15366;1700,15488;1595,15594;1475,15683;1342,15753;1198,15802;1045,15827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EC70B5">
        <w:rPr>
          <w:rFonts w:ascii="Arial" w:eastAsia="Arial" w:hAnsi="Arial" w:cs="Arial"/>
          <w:sz w:val="20"/>
          <w:szCs w:val="20"/>
        </w:rPr>
        <w:t>In</w:t>
      </w:r>
      <w:r w:rsidR="00EC70B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De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b</w:t>
      </w:r>
      <w:r w:rsidR="00EC70B5">
        <w:rPr>
          <w:rFonts w:ascii="Arial" w:eastAsia="Arial" w:hAnsi="Arial" w:cs="Arial"/>
          <w:spacing w:val="-1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>r</w:t>
      </w:r>
      <w:r w:rsidR="00EC70B5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2</w:t>
      </w:r>
      <w:r w:rsidR="00EC70B5">
        <w:rPr>
          <w:rFonts w:ascii="Arial" w:eastAsia="Arial" w:hAnsi="Arial" w:cs="Arial"/>
          <w:spacing w:val="-1"/>
          <w:sz w:val="20"/>
          <w:szCs w:val="20"/>
        </w:rPr>
        <w:t>0</w:t>
      </w:r>
      <w:r w:rsidR="00EC70B5">
        <w:rPr>
          <w:rFonts w:ascii="Arial" w:eastAsia="Arial" w:hAnsi="Arial" w:cs="Arial"/>
          <w:sz w:val="20"/>
          <w:szCs w:val="20"/>
        </w:rPr>
        <w:t>0</w:t>
      </w:r>
      <w:r w:rsidR="00EC70B5">
        <w:rPr>
          <w:rFonts w:ascii="Arial" w:eastAsia="Arial" w:hAnsi="Arial" w:cs="Arial"/>
          <w:spacing w:val="-1"/>
          <w:sz w:val="20"/>
          <w:szCs w:val="20"/>
        </w:rPr>
        <w:t>8</w:t>
      </w:r>
      <w:r w:rsidR="00EC70B5">
        <w:rPr>
          <w:rFonts w:ascii="Arial" w:eastAsia="Arial" w:hAnsi="Arial" w:cs="Arial"/>
          <w:sz w:val="20"/>
          <w:szCs w:val="20"/>
        </w:rPr>
        <w:t>,</w:t>
      </w:r>
      <w:r w:rsidR="00EC70B5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>l</w:t>
      </w:r>
      <w:r w:rsidR="00EC70B5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A</w:t>
      </w:r>
      <w:r w:rsidR="00EC70B5">
        <w:rPr>
          <w:rFonts w:ascii="Arial" w:eastAsia="Arial" w:hAnsi="Arial" w:cs="Arial"/>
          <w:spacing w:val="2"/>
          <w:sz w:val="20"/>
          <w:szCs w:val="20"/>
        </w:rPr>
        <w:t>u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tra</w:t>
      </w:r>
      <w:r w:rsidR="00EC70B5">
        <w:rPr>
          <w:rFonts w:ascii="Arial" w:eastAsia="Arial" w:hAnsi="Arial" w:cs="Arial"/>
          <w:spacing w:val="-1"/>
          <w:sz w:val="20"/>
          <w:szCs w:val="20"/>
        </w:rPr>
        <w:t>li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 xml:space="preserve">n 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pacing w:val="2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ate</w:t>
      </w:r>
      <w:r w:rsidR="00EC70B5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nd</w:t>
      </w:r>
      <w:r w:rsidR="00EC70B5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3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er</w:t>
      </w:r>
      <w:r w:rsidR="00EC70B5">
        <w:rPr>
          <w:rFonts w:ascii="Arial" w:eastAsia="Arial" w:hAnsi="Arial" w:cs="Arial"/>
          <w:spacing w:val="1"/>
          <w:sz w:val="20"/>
          <w:szCs w:val="20"/>
        </w:rPr>
        <w:t>r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to</w:t>
      </w:r>
      <w:r w:rsidR="00EC70B5">
        <w:rPr>
          <w:rFonts w:ascii="Arial" w:eastAsia="Arial" w:hAnsi="Arial" w:cs="Arial"/>
          <w:spacing w:val="3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 xml:space="preserve">y </w:t>
      </w:r>
      <w:r w:rsidR="00EC70B5">
        <w:rPr>
          <w:rFonts w:ascii="Arial" w:eastAsia="Arial" w:hAnsi="Arial" w:cs="Arial"/>
          <w:spacing w:val="1"/>
          <w:sz w:val="20"/>
          <w:szCs w:val="20"/>
        </w:rPr>
        <w:t>G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2"/>
          <w:sz w:val="20"/>
          <w:szCs w:val="20"/>
        </w:rPr>
        <w:t>v</w:t>
      </w:r>
      <w:r w:rsidR="00EC70B5">
        <w:rPr>
          <w:rFonts w:ascii="Arial" w:eastAsia="Arial" w:hAnsi="Arial" w:cs="Arial"/>
          <w:sz w:val="20"/>
          <w:szCs w:val="20"/>
        </w:rPr>
        <w:t>ern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ts 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ter</w:t>
      </w:r>
      <w:r w:rsidR="00EC70B5">
        <w:rPr>
          <w:rFonts w:ascii="Arial" w:eastAsia="Arial" w:hAnsi="Arial" w:cs="Arial"/>
          <w:spacing w:val="2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>d</w:t>
      </w:r>
      <w:r w:rsidR="00EC70B5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2"/>
          <w:sz w:val="20"/>
          <w:szCs w:val="20"/>
        </w:rPr>
        <w:t>nt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an</w:t>
      </w:r>
      <w:r w:rsidR="00EC70B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-1"/>
          <w:sz w:val="20"/>
          <w:szCs w:val="20"/>
        </w:rPr>
        <w:t>g</w:t>
      </w:r>
      <w:r w:rsidR="00EC70B5">
        <w:rPr>
          <w:rFonts w:ascii="Arial" w:eastAsia="Arial" w:hAnsi="Arial" w:cs="Arial"/>
          <w:spacing w:val="3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e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w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th</w:t>
      </w:r>
      <w:r w:rsidR="00EC70B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th</w:t>
      </w:r>
      <w:r w:rsidR="00EC70B5">
        <w:rPr>
          <w:rFonts w:ascii="Arial" w:eastAsia="Arial" w:hAnsi="Arial" w:cs="Arial"/>
          <w:sz w:val="20"/>
          <w:szCs w:val="20"/>
        </w:rPr>
        <w:t xml:space="preserve">e </w:t>
      </w:r>
      <w:r w:rsidR="00EC70B5">
        <w:rPr>
          <w:rFonts w:ascii="Arial" w:eastAsia="Arial" w:hAnsi="Arial" w:cs="Arial"/>
          <w:spacing w:val="-1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tra</w:t>
      </w:r>
      <w:r w:rsidR="00EC70B5">
        <w:rPr>
          <w:rFonts w:ascii="Arial" w:eastAsia="Arial" w:hAnsi="Arial" w:cs="Arial"/>
          <w:spacing w:val="1"/>
          <w:sz w:val="20"/>
          <w:szCs w:val="20"/>
        </w:rPr>
        <w:t>l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3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n</w:t>
      </w:r>
      <w:r w:rsidR="00EC70B5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G</w:t>
      </w:r>
      <w:r w:rsidR="00EC70B5">
        <w:rPr>
          <w:rFonts w:ascii="Arial" w:eastAsia="Arial" w:hAnsi="Arial" w:cs="Arial"/>
          <w:spacing w:val="2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v</w:t>
      </w:r>
      <w:r w:rsidR="00EC70B5">
        <w:rPr>
          <w:rFonts w:ascii="Arial" w:eastAsia="Arial" w:hAnsi="Arial" w:cs="Arial"/>
          <w:sz w:val="20"/>
          <w:szCs w:val="20"/>
        </w:rPr>
        <w:t>ern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 xml:space="preserve">t </w:t>
      </w:r>
      <w:r w:rsidR="00EC70B5">
        <w:rPr>
          <w:rFonts w:ascii="Arial" w:eastAsia="Arial" w:hAnsi="Arial" w:cs="Arial"/>
          <w:spacing w:val="2"/>
          <w:sz w:val="20"/>
          <w:szCs w:val="20"/>
        </w:rPr>
        <w:t>f</w:t>
      </w:r>
      <w:r w:rsidR="00EC70B5">
        <w:rPr>
          <w:rFonts w:ascii="Arial" w:eastAsia="Arial" w:hAnsi="Arial" w:cs="Arial"/>
          <w:sz w:val="20"/>
          <w:szCs w:val="20"/>
        </w:rPr>
        <w:t>or</w:t>
      </w:r>
      <w:r w:rsidR="00EC70B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the</w:t>
      </w:r>
      <w:r w:rsidR="00EC70B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thr</w:t>
      </w:r>
      <w:r w:rsidR="00EC70B5">
        <w:rPr>
          <w:rFonts w:ascii="Arial" w:eastAsia="Arial" w:hAnsi="Arial" w:cs="Arial"/>
          <w:spacing w:val="2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arter</w:t>
      </w:r>
      <w:r w:rsidR="00EC70B5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o</w:t>
      </w:r>
      <w:r w:rsidR="00EC70B5">
        <w:rPr>
          <w:rFonts w:ascii="Arial" w:eastAsia="Arial" w:hAnsi="Arial" w:cs="Arial"/>
          <w:spacing w:val="2"/>
          <w:sz w:val="20"/>
          <w:szCs w:val="20"/>
        </w:rPr>
        <w:t>o</w:t>
      </w:r>
      <w:r w:rsidR="00EC70B5">
        <w:rPr>
          <w:rFonts w:ascii="Arial" w:eastAsia="Arial" w:hAnsi="Arial" w:cs="Arial"/>
          <w:spacing w:val="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>s Nat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l</w:t>
      </w:r>
      <w:r w:rsidR="00EC70B5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P</w:t>
      </w:r>
      <w:r w:rsidR="00EC70B5">
        <w:rPr>
          <w:rFonts w:ascii="Arial" w:eastAsia="Arial" w:hAnsi="Arial" w:cs="Arial"/>
          <w:sz w:val="20"/>
          <w:szCs w:val="20"/>
        </w:rPr>
        <w:t>art</w:t>
      </w:r>
      <w:r w:rsidR="00EC70B5">
        <w:rPr>
          <w:rFonts w:ascii="Arial" w:eastAsia="Arial" w:hAnsi="Arial" w:cs="Arial"/>
          <w:spacing w:val="2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er</w:t>
      </w:r>
      <w:r w:rsidR="00EC70B5">
        <w:rPr>
          <w:rFonts w:ascii="Arial" w:eastAsia="Arial" w:hAnsi="Arial" w:cs="Arial"/>
          <w:spacing w:val="2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p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 xml:space="preserve">:  </w:t>
      </w:r>
      <w:r w:rsidR="00EC70B5">
        <w:rPr>
          <w:rFonts w:ascii="Arial" w:eastAsia="Arial" w:hAnsi="Arial" w:cs="Arial"/>
          <w:spacing w:val="2"/>
          <w:sz w:val="20"/>
          <w:szCs w:val="20"/>
        </w:rPr>
        <w:t xml:space="preserve"> L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tera</w:t>
      </w:r>
      <w:r w:rsidR="00EC70B5">
        <w:rPr>
          <w:rFonts w:ascii="Arial" w:eastAsia="Arial" w:hAnsi="Arial" w:cs="Arial"/>
          <w:spacing w:val="3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y</w:t>
      </w:r>
      <w:r w:rsidR="00EC70B5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d</w:t>
      </w:r>
      <w:r w:rsidR="00EC70B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Nu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era</w:t>
      </w:r>
      <w:r w:rsidR="00EC70B5">
        <w:rPr>
          <w:rFonts w:ascii="Arial" w:eastAsia="Arial" w:hAnsi="Arial" w:cs="Arial"/>
          <w:spacing w:val="4"/>
          <w:sz w:val="20"/>
          <w:szCs w:val="20"/>
        </w:rPr>
        <w:t>c</w:t>
      </w:r>
      <w:r w:rsidR="00EC70B5">
        <w:rPr>
          <w:rFonts w:ascii="Arial" w:eastAsia="Arial" w:hAnsi="Arial" w:cs="Arial"/>
          <w:spacing w:val="-4"/>
          <w:sz w:val="20"/>
          <w:szCs w:val="20"/>
        </w:rPr>
        <w:t>y</w:t>
      </w:r>
      <w:r w:rsidR="00EC70B5">
        <w:rPr>
          <w:rFonts w:ascii="Arial" w:eastAsia="Arial" w:hAnsi="Arial" w:cs="Arial"/>
          <w:sz w:val="20"/>
          <w:szCs w:val="20"/>
        </w:rPr>
        <w:t xml:space="preserve">, </w:t>
      </w:r>
      <w:r w:rsidR="00EC70B5">
        <w:rPr>
          <w:rFonts w:ascii="Arial" w:eastAsia="Arial" w:hAnsi="Arial" w:cs="Arial"/>
          <w:spacing w:val="2"/>
          <w:sz w:val="20"/>
          <w:szCs w:val="20"/>
        </w:rPr>
        <w:t>Lo</w:t>
      </w:r>
      <w:r w:rsidR="00EC70B5">
        <w:rPr>
          <w:rFonts w:ascii="Arial" w:eastAsia="Arial" w:hAnsi="Arial" w:cs="Arial"/>
          <w:sz w:val="20"/>
          <w:szCs w:val="20"/>
        </w:rPr>
        <w:t xml:space="preserve">w 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3"/>
          <w:sz w:val="20"/>
          <w:szCs w:val="20"/>
        </w:rPr>
        <w:t>-</w:t>
      </w:r>
      <w:r w:rsidR="00EC70B5">
        <w:rPr>
          <w:rFonts w:ascii="Arial" w:eastAsia="Arial" w:hAnsi="Arial" w:cs="Arial"/>
          <w:spacing w:val="-1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c</w:t>
      </w:r>
      <w:r w:rsidR="00EC70B5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ta</w:t>
      </w:r>
      <w:r w:rsidR="00EC70B5">
        <w:rPr>
          <w:rFonts w:ascii="Arial" w:eastAsia="Arial" w:hAnsi="Arial" w:cs="Arial"/>
          <w:spacing w:val="-1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us</w:t>
      </w:r>
      <w:r w:rsidR="00EC70B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(S</w:t>
      </w:r>
      <w:r w:rsidR="00EC70B5">
        <w:rPr>
          <w:rFonts w:ascii="Arial" w:eastAsia="Arial" w:hAnsi="Arial" w:cs="Arial"/>
          <w:spacing w:val="-1"/>
          <w:sz w:val="20"/>
          <w:szCs w:val="20"/>
        </w:rPr>
        <w:t>ES</w:t>
      </w:r>
      <w:r w:rsidR="00EC70B5">
        <w:rPr>
          <w:rFonts w:ascii="Arial" w:eastAsia="Arial" w:hAnsi="Arial" w:cs="Arial"/>
          <w:sz w:val="20"/>
          <w:szCs w:val="20"/>
        </w:rPr>
        <w:t>)</w:t>
      </w:r>
      <w:r w:rsidR="00EC70B5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1"/>
          <w:sz w:val="20"/>
          <w:szCs w:val="20"/>
        </w:rPr>
        <w:t>o</w:t>
      </w:r>
      <w:r w:rsidR="00EC70B5">
        <w:rPr>
          <w:rFonts w:ascii="Arial" w:eastAsia="Arial" w:hAnsi="Arial" w:cs="Arial"/>
          <w:sz w:val="20"/>
          <w:szCs w:val="20"/>
        </w:rPr>
        <w:t>ol</w:t>
      </w:r>
      <w:r w:rsidR="00EC70B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Co</w:t>
      </w:r>
      <w:r w:rsidR="00EC70B5">
        <w:rPr>
          <w:rFonts w:ascii="Arial" w:eastAsia="Arial" w:hAnsi="Arial" w:cs="Arial"/>
          <w:spacing w:val="2"/>
          <w:sz w:val="20"/>
          <w:szCs w:val="20"/>
        </w:rPr>
        <w:t>m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-1"/>
          <w:sz w:val="20"/>
          <w:szCs w:val="20"/>
        </w:rPr>
        <w:t>ni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es</w:t>
      </w:r>
      <w:r w:rsidR="00EC70B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nd I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pro</w:t>
      </w:r>
      <w:r w:rsidR="00EC70B5">
        <w:rPr>
          <w:rFonts w:ascii="Arial" w:eastAsia="Arial" w:hAnsi="Arial" w:cs="Arial"/>
          <w:spacing w:val="-1"/>
          <w:sz w:val="20"/>
          <w:szCs w:val="20"/>
        </w:rPr>
        <w:t>vi</w:t>
      </w:r>
      <w:r w:rsidR="00EC70B5">
        <w:rPr>
          <w:rFonts w:ascii="Arial" w:eastAsia="Arial" w:hAnsi="Arial" w:cs="Arial"/>
          <w:sz w:val="20"/>
          <w:szCs w:val="20"/>
        </w:rPr>
        <w:t>ng</w:t>
      </w:r>
      <w:r w:rsidR="00EC70B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3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a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>r</w:t>
      </w:r>
      <w:r w:rsidR="00EC70B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Q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1"/>
          <w:sz w:val="20"/>
          <w:szCs w:val="20"/>
        </w:rPr>
        <w:t>a</w:t>
      </w:r>
      <w:r w:rsidR="00EC70B5">
        <w:rPr>
          <w:rFonts w:ascii="Arial" w:eastAsia="Arial" w:hAnsi="Arial" w:cs="Arial"/>
          <w:spacing w:val="-1"/>
          <w:sz w:val="20"/>
          <w:szCs w:val="20"/>
        </w:rPr>
        <w:t>li</w:t>
      </w:r>
      <w:r w:rsidR="00EC70B5">
        <w:rPr>
          <w:rFonts w:ascii="Arial" w:eastAsia="Arial" w:hAnsi="Arial" w:cs="Arial"/>
          <w:spacing w:val="4"/>
          <w:sz w:val="20"/>
          <w:szCs w:val="20"/>
        </w:rPr>
        <w:t>t</w:t>
      </w:r>
      <w:r w:rsidR="00EC70B5">
        <w:rPr>
          <w:rFonts w:ascii="Arial" w:eastAsia="Arial" w:hAnsi="Arial" w:cs="Arial"/>
          <w:spacing w:val="-4"/>
          <w:sz w:val="20"/>
          <w:szCs w:val="20"/>
        </w:rPr>
        <w:t>y</w:t>
      </w:r>
      <w:r w:rsidR="00EC70B5">
        <w:rPr>
          <w:rFonts w:ascii="Arial" w:eastAsia="Arial" w:hAnsi="Arial" w:cs="Arial"/>
          <w:sz w:val="20"/>
          <w:szCs w:val="20"/>
        </w:rPr>
        <w:t xml:space="preserve">. </w:t>
      </w:r>
      <w:r w:rsidR="00EC70B5">
        <w:rPr>
          <w:rFonts w:ascii="Arial" w:eastAsia="Arial" w:hAnsi="Arial" w:cs="Arial"/>
          <w:spacing w:val="3"/>
          <w:sz w:val="20"/>
          <w:szCs w:val="20"/>
        </w:rPr>
        <w:t xml:space="preserve"> T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Nat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al</w:t>
      </w:r>
      <w:r w:rsidR="00EC70B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P</w:t>
      </w:r>
      <w:r w:rsidR="00EC70B5">
        <w:rPr>
          <w:rFonts w:ascii="Arial" w:eastAsia="Arial" w:hAnsi="Arial" w:cs="Arial"/>
          <w:sz w:val="20"/>
          <w:szCs w:val="20"/>
        </w:rPr>
        <w:t>ar</w:t>
      </w:r>
      <w:r w:rsidR="00EC70B5">
        <w:rPr>
          <w:rFonts w:ascii="Arial" w:eastAsia="Arial" w:hAnsi="Arial" w:cs="Arial"/>
          <w:spacing w:val="3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n</w:t>
      </w:r>
      <w:r w:rsidR="00EC70B5">
        <w:rPr>
          <w:rFonts w:ascii="Arial" w:eastAsia="Arial" w:hAnsi="Arial" w:cs="Arial"/>
          <w:spacing w:val="-1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rs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 xml:space="preserve">p </w:t>
      </w:r>
      <w:r w:rsidR="00EC70B5">
        <w:rPr>
          <w:rFonts w:ascii="Arial" w:eastAsia="Arial" w:hAnsi="Arial" w:cs="Arial"/>
          <w:spacing w:val="1"/>
          <w:sz w:val="20"/>
          <w:szCs w:val="20"/>
        </w:rPr>
        <w:t>(</w:t>
      </w:r>
      <w:r w:rsidR="00EC70B5">
        <w:rPr>
          <w:rFonts w:ascii="Arial" w:eastAsia="Arial" w:hAnsi="Arial" w:cs="Arial"/>
          <w:sz w:val="20"/>
          <w:szCs w:val="20"/>
        </w:rPr>
        <w:t>N</w:t>
      </w:r>
      <w:r w:rsidR="00EC70B5">
        <w:rPr>
          <w:rFonts w:ascii="Arial" w:eastAsia="Arial" w:hAnsi="Arial" w:cs="Arial"/>
          <w:spacing w:val="-1"/>
          <w:sz w:val="20"/>
          <w:szCs w:val="20"/>
        </w:rPr>
        <w:t>P</w:t>
      </w:r>
      <w:r w:rsidR="00EC70B5">
        <w:rPr>
          <w:rFonts w:ascii="Arial" w:eastAsia="Arial" w:hAnsi="Arial" w:cs="Arial"/>
          <w:sz w:val="20"/>
          <w:szCs w:val="20"/>
        </w:rPr>
        <w:t xml:space="preserve">)  </w:t>
      </w:r>
      <w:r w:rsidR="00EC70B5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-1"/>
          <w:sz w:val="20"/>
          <w:szCs w:val="20"/>
        </w:rPr>
        <w:t>g</w:t>
      </w:r>
      <w:r w:rsidR="00EC70B5">
        <w:rPr>
          <w:rFonts w:ascii="Arial" w:eastAsia="Arial" w:hAnsi="Arial" w:cs="Arial"/>
          <w:spacing w:val="1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e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 xml:space="preserve">ts are  </w:t>
      </w:r>
      <w:r w:rsidR="00EC70B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p</w:t>
      </w:r>
      <w:r w:rsidR="00EC70B5">
        <w:rPr>
          <w:rFonts w:ascii="Arial" w:eastAsia="Arial" w:hAnsi="Arial" w:cs="Arial"/>
          <w:sz w:val="20"/>
          <w:szCs w:val="20"/>
        </w:rPr>
        <w:t xml:space="preserve">art  </w:t>
      </w:r>
      <w:r w:rsidR="00EC70B5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 xml:space="preserve">of  </w:t>
      </w:r>
      <w:r w:rsidR="00EC70B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 xml:space="preserve">the  </w:t>
      </w:r>
      <w:r w:rsidR="00EC70B5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sc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o</w:t>
      </w:r>
      <w:r w:rsidR="00EC70B5">
        <w:rPr>
          <w:rFonts w:ascii="Arial" w:eastAsia="Arial" w:hAnsi="Arial" w:cs="Arial"/>
          <w:spacing w:val="2"/>
          <w:sz w:val="20"/>
          <w:szCs w:val="20"/>
        </w:rPr>
        <w:t>o</w:t>
      </w:r>
      <w:r w:rsidR="00EC70B5">
        <w:rPr>
          <w:rFonts w:ascii="Arial" w:eastAsia="Arial" w:hAnsi="Arial" w:cs="Arial"/>
          <w:sz w:val="20"/>
          <w:szCs w:val="20"/>
        </w:rPr>
        <w:t xml:space="preserve">l  </w:t>
      </w:r>
      <w:r w:rsidR="00EC70B5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2"/>
          <w:sz w:val="20"/>
          <w:szCs w:val="20"/>
        </w:rPr>
        <w:t>f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2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 xml:space="preserve">m 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n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pacing w:val="-1"/>
          <w:sz w:val="20"/>
          <w:szCs w:val="20"/>
        </w:rPr>
        <w:t>v</w:t>
      </w:r>
      <w:r w:rsidR="00EC70B5">
        <w:rPr>
          <w:rFonts w:ascii="Arial" w:eastAsia="Arial" w:hAnsi="Arial" w:cs="Arial"/>
          <w:sz w:val="20"/>
          <w:szCs w:val="20"/>
        </w:rPr>
        <w:t>es</w:t>
      </w:r>
      <w:r w:rsidR="00EC70B5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of</w:t>
      </w:r>
      <w:r w:rsidR="00EC70B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the</w:t>
      </w:r>
      <w:r w:rsidR="00EC70B5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Cou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pacing w:val="1"/>
          <w:sz w:val="20"/>
          <w:szCs w:val="20"/>
        </w:rPr>
        <w:t>ci</w:t>
      </w:r>
      <w:r w:rsidR="00EC70B5">
        <w:rPr>
          <w:rFonts w:ascii="Arial" w:eastAsia="Arial" w:hAnsi="Arial" w:cs="Arial"/>
          <w:sz w:val="20"/>
          <w:szCs w:val="20"/>
        </w:rPr>
        <w:t>l</w:t>
      </w:r>
      <w:r w:rsidR="00EC70B5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of</w:t>
      </w:r>
      <w:r w:rsidR="00EC70B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tra</w:t>
      </w:r>
      <w:r w:rsidR="00EC70B5">
        <w:rPr>
          <w:rFonts w:ascii="Arial" w:eastAsia="Arial" w:hAnsi="Arial" w:cs="Arial"/>
          <w:spacing w:val="-1"/>
          <w:sz w:val="20"/>
          <w:szCs w:val="20"/>
        </w:rPr>
        <w:t>li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 xml:space="preserve">n </w:t>
      </w:r>
      <w:r w:rsidR="00EC70B5">
        <w:rPr>
          <w:rFonts w:ascii="Arial" w:eastAsia="Arial" w:hAnsi="Arial" w:cs="Arial"/>
          <w:spacing w:val="1"/>
          <w:sz w:val="20"/>
          <w:szCs w:val="20"/>
        </w:rPr>
        <w:t>G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2"/>
          <w:sz w:val="20"/>
          <w:szCs w:val="20"/>
        </w:rPr>
        <w:t>v</w:t>
      </w:r>
      <w:r w:rsidR="00EC70B5">
        <w:rPr>
          <w:rFonts w:ascii="Arial" w:eastAsia="Arial" w:hAnsi="Arial" w:cs="Arial"/>
          <w:sz w:val="20"/>
          <w:szCs w:val="20"/>
        </w:rPr>
        <w:t>ern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pacing w:val="2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 xml:space="preserve">s </w:t>
      </w:r>
      <w:r w:rsidR="00EC70B5">
        <w:rPr>
          <w:rFonts w:ascii="Arial" w:eastAsia="Arial" w:hAnsi="Arial" w:cs="Arial"/>
          <w:spacing w:val="1"/>
          <w:sz w:val="20"/>
          <w:szCs w:val="20"/>
        </w:rPr>
        <w:t>(</w:t>
      </w:r>
      <w:r w:rsidR="00EC70B5">
        <w:rPr>
          <w:rFonts w:ascii="Arial" w:eastAsia="Arial" w:hAnsi="Arial" w:cs="Arial"/>
          <w:sz w:val="20"/>
          <w:szCs w:val="20"/>
        </w:rPr>
        <w:t>C</w:t>
      </w:r>
      <w:r w:rsidR="00EC70B5">
        <w:rPr>
          <w:rFonts w:ascii="Arial" w:eastAsia="Arial" w:hAnsi="Arial" w:cs="Arial"/>
          <w:spacing w:val="1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A</w:t>
      </w:r>
      <w:r w:rsidR="00EC70B5">
        <w:rPr>
          <w:rFonts w:ascii="Arial" w:eastAsia="Arial" w:hAnsi="Arial" w:cs="Arial"/>
          <w:spacing w:val="1"/>
          <w:sz w:val="20"/>
          <w:szCs w:val="20"/>
        </w:rPr>
        <w:t>G)</w:t>
      </w:r>
      <w:r w:rsidR="00EC70B5">
        <w:rPr>
          <w:rFonts w:ascii="Arial" w:eastAsia="Arial" w:hAnsi="Arial" w:cs="Arial"/>
          <w:sz w:val="20"/>
          <w:szCs w:val="20"/>
        </w:rPr>
        <w:t>,</w:t>
      </w:r>
      <w:r w:rsidR="00EC70B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d</w:t>
      </w:r>
      <w:r w:rsidR="00EC70B5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pr</w:t>
      </w:r>
      <w:r w:rsidR="00EC70B5">
        <w:rPr>
          <w:rFonts w:ascii="Arial" w:eastAsia="Arial" w:hAnsi="Arial" w:cs="Arial"/>
          <w:spacing w:val="2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v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de</w:t>
      </w:r>
      <w:r w:rsidR="00EC70B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2"/>
          <w:sz w:val="20"/>
          <w:szCs w:val="20"/>
        </w:rPr>
        <w:t>g</w:t>
      </w:r>
      <w:r w:rsidR="00EC70B5">
        <w:rPr>
          <w:rFonts w:ascii="Arial" w:eastAsia="Arial" w:hAnsi="Arial" w:cs="Arial"/>
          <w:sz w:val="20"/>
          <w:szCs w:val="20"/>
        </w:rPr>
        <w:t>n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pacing w:val="2"/>
          <w:sz w:val="20"/>
          <w:szCs w:val="20"/>
        </w:rPr>
        <w:t>f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u</w:t>
      </w:r>
      <w:r w:rsidR="00EC70B5">
        <w:rPr>
          <w:rFonts w:ascii="Arial" w:eastAsia="Arial" w:hAnsi="Arial" w:cs="Arial"/>
          <w:spacing w:val="1"/>
          <w:sz w:val="20"/>
          <w:szCs w:val="20"/>
        </w:rPr>
        <w:t>rc</w:t>
      </w:r>
      <w:r w:rsidR="00EC70B5">
        <w:rPr>
          <w:rFonts w:ascii="Arial" w:eastAsia="Arial" w:hAnsi="Arial" w:cs="Arial"/>
          <w:sz w:val="20"/>
          <w:szCs w:val="20"/>
        </w:rPr>
        <w:t>es</w:t>
      </w:r>
      <w:r w:rsidR="00EC70B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to</w:t>
      </w:r>
      <w:r w:rsidR="00EC70B5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2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 xml:space="preserve">d </w:t>
      </w:r>
      <w:r w:rsidR="00EC70B5">
        <w:rPr>
          <w:rFonts w:ascii="Arial" w:eastAsia="Arial" w:hAnsi="Arial" w:cs="Arial"/>
          <w:spacing w:val="1"/>
          <w:sz w:val="20"/>
          <w:szCs w:val="20"/>
        </w:rPr>
        <w:t>sc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o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>s</w:t>
      </w:r>
      <w:r w:rsidR="00EC70B5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w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th</w:t>
      </w:r>
      <w:r w:rsidR="00EC70B5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he</w:t>
      </w:r>
      <w:r w:rsidR="00EC70B5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m</w:t>
      </w:r>
      <w:r w:rsidR="00EC70B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3"/>
          <w:sz w:val="20"/>
          <w:szCs w:val="20"/>
        </w:rPr>
        <w:t>o</w:t>
      </w:r>
      <w:r w:rsidR="00EC70B5">
        <w:rPr>
          <w:rFonts w:ascii="Arial" w:eastAsia="Arial" w:hAnsi="Arial" w:cs="Arial"/>
          <w:sz w:val="20"/>
          <w:szCs w:val="20"/>
        </w:rPr>
        <w:t>f</w:t>
      </w:r>
      <w:r w:rsidR="00EC70B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3"/>
          <w:sz w:val="20"/>
          <w:szCs w:val="20"/>
        </w:rPr>
        <w:t>i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pacing w:val="-3"/>
          <w:sz w:val="20"/>
          <w:szCs w:val="20"/>
        </w:rPr>
        <w:t>p</w:t>
      </w:r>
      <w:r w:rsidR="00EC70B5">
        <w:rPr>
          <w:rFonts w:ascii="Arial" w:eastAsia="Arial" w:hAnsi="Arial" w:cs="Arial"/>
          <w:spacing w:val="1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2"/>
          <w:sz w:val="20"/>
          <w:szCs w:val="20"/>
        </w:rPr>
        <w:t>v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ng</w:t>
      </w:r>
      <w:r w:rsidR="00EC70B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tu</w:t>
      </w:r>
      <w:r w:rsidR="00EC70B5">
        <w:rPr>
          <w:rFonts w:ascii="Arial" w:eastAsia="Arial" w:hAnsi="Arial" w:cs="Arial"/>
          <w:spacing w:val="1"/>
          <w:sz w:val="20"/>
          <w:szCs w:val="20"/>
        </w:rPr>
        <w:t>d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pacing w:val="2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2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v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t, p</w:t>
      </w:r>
      <w:r w:rsidR="00EC70B5">
        <w:rPr>
          <w:rFonts w:ascii="Arial" w:eastAsia="Arial" w:hAnsi="Arial" w:cs="Arial"/>
          <w:spacing w:val="-1"/>
          <w:sz w:val="20"/>
          <w:szCs w:val="20"/>
        </w:rPr>
        <w:t>a</w:t>
      </w:r>
      <w:r w:rsidR="00EC70B5">
        <w:rPr>
          <w:rFonts w:ascii="Arial" w:eastAsia="Arial" w:hAnsi="Arial" w:cs="Arial"/>
          <w:spacing w:val="1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pacing w:val="2"/>
          <w:sz w:val="20"/>
          <w:szCs w:val="20"/>
        </w:rPr>
        <w:t>u</w:t>
      </w:r>
      <w:r w:rsidR="00EC70B5">
        <w:rPr>
          <w:rFonts w:ascii="Arial" w:eastAsia="Arial" w:hAnsi="Arial" w:cs="Arial"/>
          <w:spacing w:val="-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>ar</w:t>
      </w:r>
      <w:r w:rsidR="00EC70B5">
        <w:rPr>
          <w:rFonts w:ascii="Arial" w:eastAsia="Arial" w:hAnsi="Arial" w:cs="Arial"/>
          <w:spacing w:val="4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 xml:space="preserve">y 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 xml:space="preserve">n </w:t>
      </w:r>
      <w:r w:rsidR="00EC70B5">
        <w:rPr>
          <w:rFonts w:ascii="Arial" w:eastAsia="Arial" w:hAnsi="Arial" w:cs="Arial"/>
          <w:spacing w:val="1"/>
          <w:sz w:val="20"/>
          <w:szCs w:val="20"/>
        </w:rPr>
        <w:t>sc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o</w:t>
      </w:r>
      <w:r w:rsidR="00EC70B5">
        <w:rPr>
          <w:rFonts w:ascii="Arial" w:eastAsia="Arial" w:hAnsi="Arial" w:cs="Arial"/>
          <w:spacing w:val="2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 xml:space="preserve">s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er</w:t>
      </w:r>
      <w:r w:rsidR="00EC70B5">
        <w:rPr>
          <w:rFonts w:ascii="Arial" w:eastAsia="Arial" w:hAnsi="Arial" w:cs="Arial"/>
          <w:spacing w:val="-1"/>
          <w:sz w:val="20"/>
          <w:szCs w:val="20"/>
        </w:rPr>
        <w:t>v</w:t>
      </w:r>
      <w:r w:rsidR="00EC70B5">
        <w:rPr>
          <w:rFonts w:ascii="Arial" w:eastAsia="Arial" w:hAnsi="Arial" w:cs="Arial"/>
          <w:spacing w:val="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 xml:space="preserve">ng </w:t>
      </w:r>
      <w:r w:rsidR="00EC70B5">
        <w:rPr>
          <w:rFonts w:ascii="Arial" w:eastAsia="Arial" w:hAnsi="Arial" w:cs="Arial"/>
          <w:spacing w:val="1"/>
          <w:sz w:val="20"/>
          <w:szCs w:val="20"/>
        </w:rPr>
        <w:t>l</w:t>
      </w:r>
      <w:r w:rsidR="00EC70B5">
        <w:rPr>
          <w:rFonts w:ascii="Arial" w:eastAsia="Arial" w:hAnsi="Arial" w:cs="Arial"/>
          <w:spacing w:val="2"/>
          <w:sz w:val="20"/>
          <w:szCs w:val="20"/>
        </w:rPr>
        <w:t>o</w:t>
      </w:r>
      <w:r w:rsidR="00EC70B5">
        <w:rPr>
          <w:rFonts w:ascii="Arial" w:eastAsia="Arial" w:hAnsi="Arial" w:cs="Arial"/>
          <w:sz w:val="20"/>
          <w:szCs w:val="20"/>
        </w:rPr>
        <w:t xml:space="preserve">w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5"/>
          <w:sz w:val="20"/>
          <w:szCs w:val="20"/>
        </w:rPr>
        <w:t>o</w:t>
      </w:r>
      <w:r w:rsidR="00EC70B5">
        <w:rPr>
          <w:rFonts w:ascii="Arial" w:eastAsia="Arial" w:hAnsi="Arial" w:cs="Arial"/>
          <w:spacing w:val="3"/>
          <w:sz w:val="20"/>
          <w:szCs w:val="20"/>
        </w:rPr>
        <w:t>-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 xml:space="preserve">c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ta</w:t>
      </w:r>
      <w:r w:rsidR="00EC70B5">
        <w:rPr>
          <w:rFonts w:ascii="Arial" w:eastAsia="Arial" w:hAnsi="Arial" w:cs="Arial"/>
          <w:spacing w:val="-1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us</w:t>
      </w:r>
      <w:r w:rsidR="00EC70B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(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pacing w:val="1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)</w:t>
      </w:r>
      <w:r w:rsidR="00EC70B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sc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-1"/>
          <w:sz w:val="20"/>
          <w:szCs w:val="20"/>
        </w:rPr>
        <w:t>o</w:t>
      </w:r>
      <w:r w:rsidR="00EC70B5">
        <w:rPr>
          <w:rFonts w:ascii="Arial" w:eastAsia="Arial" w:hAnsi="Arial" w:cs="Arial"/>
          <w:spacing w:val="2"/>
          <w:sz w:val="20"/>
          <w:szCs w:val="20"/>
        </w:rPr>
        <w:t>o</w:t>
      </w:r>
      <w:r w:rsidR="00EC70B5">
        <w:rPr>
          <w:rFonts w:ascii="Arial" w:eastAsia="Arial" w:hAnsi="Arial" w:cs="Arial"/>
          <w:sz w:val="20"/>
          <w:szCs w:val="20"/>
        </w:rPr>
        <w:t>l</w:t>
      </w:r>
      <w:r w:rsidR="00EC70B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2"/>
          <w:sz w:val="20"/>
          <w:szCs w:val="20"/>
        </w:rPr>
        <w:t>mm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-1"/>
          <w:sz w:val="20"/>
          <w:szCs w:val="20"/>
        </w:rPr>
        <w:t>ni</w:t>
      </w:r>
      <w:r w:rsidR="00EC70B5">
        <w:rPr>
          <w:rFonts w:ascii="Arial" w:eastAsia="Arial" w:hAnsi="Arial" w:cs="Arial"/>
          <w:spacing w:val="2"/>
          <w:sz w:val="20"/>
          <w:szCs w:val="20"/>
        </w:rPr>
        <w:t>t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left="110" w:right="-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artne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ps 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 of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utco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nts. 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In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urisd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were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nat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artner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left="110" w:right="-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9,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eri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Co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 xml:space="preserve"> f</w:t>
      </w:r>
      <w:r>
        <w:rPr>
          <w:rFonts w:ascii="Arial" w:eastAsia="Arial" w:hAnsi="Arial" w:cs="Arial"/>
          <w:sz w:val="20"/>
          <w:szCs w:val="20"/>
        </w:rPr>
        <w:t xml:space="preserve">or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n,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nt,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uth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MC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YA</w:t>
      </w:r>
      <w:r>
        <w:rPr>
          <w:rFonts w:ascii="Arial" w:eastAsia="Arial" w:hAnsi="Arial" w:cs="Arial"/>
          <w:sz w:val="20"/>
          <w:szCs w:val="20"/>
        </w:rPr>
        <w:t>) 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progre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an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ern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 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e: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left="177" w:right="2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177" w:right="-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/or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ote</w:t>
      </w:r>
    </w:p>
    <w:p w:rsidR="008156BF" w:rsidRDefault="00EC70B5">
      <w:pPr>
        <w:spacing w:before="70" w:after="0" w:line="240" w:lineRule="auto"/>
        <w:ind w:left="53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520"/>
        </w:tabs>
        <w:spacing w:after="0" w:line="312" w:lineRule="auto"/>
        <w:ind w:left="535" w:right="-51" w:hanging="358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tal 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 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w  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z w:val="20"/>
          <w:szCs w:val="20"/>
        </w:rPr>
        <w:t>S Co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240" w:lineRule="auto"/>
        <w:ind w:left="177" w:right="15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8156BF" w:rsidRDefault="008156BF">
      <w:pPr>
        <w:spacing w:before="1"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177" w:right="1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tera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era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177" w:right="64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trat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10" w:after="0" w:line="280" w:lineRule="exact"/>
        <w:rPr>
          <w:sz w:val="28"/>
          <w:szCs w:val="28"/>
        </w:rPr>
      </w:pPr>
    </w:p>
    <w:p w:rsidR="008156BF" w:rsidRDefault="00EC70B5" w:rsidP="00C74790">
      <w:pPr>
        <w:spacing w:after="0" w:line="312" w:lineRule="auto"/>
        <w:ind w:left="110" w:right="-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G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ili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tar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 of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who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at </w:t>
      </w:r>
      <w:r>
        <w:rPr>
          <w:rFonts w:ascii="Arial" w:eastAsia="Arial" w:hAnsi="Arial" w:cs="Arial"/>
          <w:spacing w:val="1"/>
          <w:sz w:val="20"/>
          <w:szCs w:val="20"/>
        </w:rPr>
        <w:lastRenderedPageBreak/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not 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on 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 w:rsidR="00C74790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ul 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g,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urther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on 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right="30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399CC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399CC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proj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ct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780"/>
          <w:tab w:val="left" w:pos="2020"/>
          <w:tab w:val="left" w:pos="2980"/>
          <w:tab w:val="left" w:pos="3300"/>
          <w:tab w:val="left" w:pos="4320"/>
        </w:tabs>
        <w:spacing w:after="0" w:line="313" w:lineRule="auto"/>
        <w:ind w:right="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prehe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what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erature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or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ab/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  <w:t>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prehe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 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4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y are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ay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text.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erature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the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0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h,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at: </w:t>
      </w:r>
      <w:hyperlink r:id="rId38">
        <w:r>
          <w:rPr>
            <w:rFonts w:ascii="Arial" w:eastAsia="Arial" w:hAnsi="Arial" w:cs="Arial"/>
            <w:i/>
            <w:sz w:val="20"/>
            <w:szCs w:val="20"/>
          </w:rPr>
          <w:t>http://</w:t>
        </w:r>
        <w:r>
          <w:rPr>
            <w:rFonts w:ascii="Arial" w:eastAsia="Arial" w:hAnsi="Arial" w:cs="Arial"/>
            <w:i/>
            <w:spacing w:val="4"/>
            <w:sz w:val="20"/>
            <w:szCs w:val="20"/>
          </w:rPr>
          <w:t>s</w:t>
        </w:r>
        <w:r>
          <w:rPr>
            <w:rFonts w:ascii="Arial" w:eastAsia="Arial" w:hAnsi="Arial" w:cs="Arial"/>
            <w:i/>
            <w:sz w:val="20"/>
            <w:szCs w:val="20"/>
          </w:rPr>
          <w:t>ma</w:t>
        </w:r>
        <w:r>
          <w:rPr>
            <w:rFonts w:ascii="Arial" w:eastAsia="Arial" w:hAnsi="Arial" w:cs="Arial"/>
            <w:i/>
            <w:spacing w:val="1"/>
            <w:sz w:val="20"/>
            <w:szCs w:val="20"/>
          </w:rPr>
          <w:t>r</w:t>
        </w:r>
        <w:r>
          <w:rPr>
            <w:rFonts w:ascii="Arial" w:eastAsia="Arial" w:hAnsi="Arial" w:cs="Arial"/>
            <w:i/>
            <w:sz w:val="20"/>
            <w:szCs w:val="20"/>
          </w:rPr>
          <w:t>te</w:t>
        </w:r>
        <w:r>
          <w:rPr>
            <w:rFonts w:ascii="Arial" w:eastAsia="Arial" w:hAnsi="Arial" w:cs="Arial"/>
            <w:i/>
            <w:spacing w:val="1"/>
            <w:sz w:val="20"/>
            <w:szCs w:val="20"/>
          </w:rPr>
          <w:t>rsc</w:t>
        </w:r>
        <w:r>
          <w:rPr>
            <w:rFonts w:ascii="Arial" w:eastAsia="Arial" w:hAnsi="Arial" w:cs="Arial"/>
            <w:i/>
            <w:sz w:val="20"/>
            <w:szCs w:val="20"/>
          </w:rPr>
          <w:t>ho</w:t>
        </w:r>
        <w:r>
          <w:rPr>
            <w:rFonts w:ascii="Arial" w:eastAsia="Arial" w:hAnsi="Arial" w:cs="Arial"/>
            <w:i/>
            <w:spacing w:val="2"/>
            <w:sz w:val="20"/>
            <w:szCs w:val="20"/>
          </w:rPr>
          <w:t>o</w:t>
        </w:r>
        <w:r>
          <w:rPr>
            <w:rFonts w:ascii="Arial" w:eastAsia="Arial" w:hAnsi="Arial" w:cs="Arial"/>
            <w:i/>
            <w:spacing w:val="-1"/>
            <w:sz w:val="20"/>
            <w:szCs w:val="20"/>
          </w:rPr>
          <w:t>l</w:t>
        </w:r>
        <w:r>
          <w:rPr>
            <w:rFonts w:ascii="Arial" w:eastAsia="Arial" w:hAnsi="Arial" w:cs="Arial"/>
            <w:i/>
            <w:spacing w:val="1"/>
            <w:sz w:val="20"/>
            <w:szCs w:val="20"/>
          </w:rPr>
          <w:t>s</w:t>
        </w:r>
        <w:r>
          <w:rPr>
            <w:rFonts w:ascii="Arial" w:eastAsia="Arial" w:hAnsi="Arial" w:cs="Arial"/>
            <w:i/>
            <w:sz w:val="20"/>
            <w:szCs w:val="20"/>
          </w:rPr>
          <w:t>.go</w:t>
        </w:r>
        <w:r>
          <w:rPr>
            <w:rFonts w:ascii="Arial" w:eastAsia="Arial" w:hAnsi="Arial" w:cs="Arial"/>
            <w:i/>
            <w:spacing w:val="1"/>
            <w:sz w:val="20"/>
            <w:szCs w:val="20"/>
          </w:rPr>
          <w:t>v</w:t>
        </w:r>
        <w:r>
          <w:rPr>
            <w:rFonts w:ascii="Arial" w:eastAsia="Arial" w:hAnsi="Arial" w:cs="Arial"/>
            <w:i/>
            <w:spacing w:val="2"/>
            <w:sz w:val="20"/>
            <w:szCs w:val="20"/>
          </w:rPr>
          <w:t>.a</w:t>
        </w:r>
        <w:r>
          <w:rPr>
            <w:rFonts w:ascii="Arial" w:eastAsia="Arial" w:hAnsi="Arial" w:cs="Arial"/>
            <w:i/>
            <w:sz w:val="20"/>
            <w:szCs w:val="20"/>
          </w:rPr>
          <w:t>u/</w:t>
        </w:r>
        <w:r>
          <w:rPr>
            <w:rFonts w:ascii="Arial" w:eastAsia="Arial" w:hAnsi="Arial" w:cs="Arial"/>
            <w:i/>
            <w:spacing w:val="1"/>
            <w:sz w:val="20"/>
            <w:szCs w:val="20"/>
          </w:rPr>
          <w:t>s</w:t>
        </w:r>
        <w:r>
          <w:rPr>
            <w:rFonts w:ascii="Arial" w:eastAsia="Arial" w:hAnsi="Arial" w:cs="Arial"/>
            <w:i/>
            <w:sz w:val="20"/>
            <w:szCs w:val="20"/>
          </w:rPr>
          <w:t>up</w:t>
        </w:r>
        <w:r>
          <w:rPr>
            <w:rFonts w:ascii="Arial" w:eastAsia="Arial" w:hAnsi="Arial" w:cs="Arial"/>
            <w:i/>
            <w:spacing w:val="2"/>
            <w:sz w:val="20"/>
            <w:szCs w:val="20"/>
          </w:rPr>
          <w:t>p</w:t>
        </w:r>
        <w:r>
          <w:rPr>
            <w:rFonts w:ascii="Arial" w:eastAsia="Arial" w:hAnsi="Arial" w:cs="Arial"/>
            <w:i/>
            <w:spacing w:val="-1"/>
            <w:sz w:val="20"/>
            <w:szCs w:val="20"/>
          </w:rPr>
          <w:t>l</w:t>
        </w:r>
        <w:r>
          <w:rPr>
            <w:rFonts w:ascii="Arial" w:eastAsia="Arial" w:hAnsi="Arial" w:cs="Arial"/>
            <w:i/>
            <w:spacing w:val="2"/>
            <w:sz w:val="20"/>
            <w:szCs w:val="20"/>
          </w:rPr>
          <w:t>e</w:t>
        </w:r>
        <w:r>
          <w:rPr>
            <w:rFonts w:ascii="Arial" w:eastAsia="Arial" w:hAnsi="Arial" w:cs="Arial"/>
            <w:i/>
            <w:sz w:val="20"/>
            <w:szCs w:val="20"/>
          </w:rPr>
          <w:t>men</w:t>
        </w:r>
        <w:r>
          <w:rPr>
            <w:rFonts w:ascii="Arial" w:eastAsia="Arial" w:hAnsi="Arial" w:cs="Arial"/>
            <w:i/>
            <w:spacing w:val="2"/>
            <w:sz w:val="20"/>
            <w:szCs w:val="20"/>
          </w:rPr>
          <w:t>t</w:t>
        </w:r>
        <w:r>
          <w:rPr>
            <w:rFonts w:ascii="Arial" w:eastAsia="Arial" w:hAnsi="Arial" w:cs="Arial"/>
            <w:i/>
            <w:sz w:val="20"/>
            <w:szCs w:val="20"/>
          </w:rPr>
          <w:t>a</w:t>
        </w:r>
        <w:r>
          <w:rPr>
            <w:rFonts w:ascii="Arial" w:eastAsia="Arial" w:hAnsi="Arial" w:cs="Arial"/>
            <w:i/>
            <w:spacing w:val="1"/>
            <w:sz w:val="20"/>
            <w:szCs w:val="20"/>
          </w:rPr>
          <w:t>ry</w:t>
        </w:r>
        <w:r>
          <w:rPr>
            <w:rFonts w:ascii="Arial" w:eastAsia="Arial" w:hAnsi="Arial" w:cs="Arial"/>
            <w:i/>
            <w:sz w:val="20"/>
            <w:szCs w:val="20"/>
          </w:rPr>
          <w:t>/P</w:t>
        </w:r>
        <w:r>
          <w:rPr>
            <w:rFonts w:ascii="Arial" w:eastAsia="Arial" w:hAnsi="Arial" w:cs="Arial"/>
            <w:i/>
            <w:spacing w:val="1"/>
            <w:sz w:val="20"/>
            <w:szCs w:val="20"/>
          </w:rPr>
          <w:t>a</w:t>
        </w:r>
        <w:r>
          <w:rPr>
            <w:rFonts w:ascii="Arial" w:eastAsia="Arial" w:hAnsi="Arial" w:cs="Arial"/>
            <w:i/>
            <w:sz w:val="20"/>
            <w:szCs w:val="20"/>
          </w:rPr>
          <w:t>ge</w:t>
        </w:r>
        <w:r>
          <w:rPr>
            <w:rFonts w:ascii="Arial" w:eastAsia="Arial" w:hAnsi="Arial" w:cs="Arial"/>
            <w:i/>
            <w:spacing w:val="1"/>
            <w:sz w:val="20"/>
            <w:szCs w:val="20"/>
          </w:rPr>
          <w:t>s</w:t>
        </w:r>
        <w:r>
          <w:rPr>
            <w:rFonts w:ascii="Arial" w:eastAsia="Arial" w:hAnsi="Arial" w:cs="Arial"/>
            <w:i/>
            <w:sz w:val="20"/>
            <w:szCs w:val="20"/>
          </w:rPr>
          <w:t>/</w:t>
        </w:r>
      </w:hyperlink>
      <w:r>
        <w:rPr>
          <w:rFonts w:ascii="Arial" w:eastAsia="Arial" w:hAnsi="Arial" w:cs="Arial"/>
          <w:i/>
          <w:sz w:val="20"/>
          <w:szCs w:val="20"/>
        </w:rPr>
        <w:t xml:space="preserve"> Nat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y</w:t>
      </w:r>
      <w:r>
        <w:rPr>
          <w:rFonts w:ascii="Arial" w:eastAsia="Arial" w:hAnsi="Arial" w:cs="Arial"/>
          <w:i/>
          <w:sz w:val="20"/>
          <w:szCs w:val="20"/>
        </w:rPr>
        <w:t>Ref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3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.asp</w:t>
      </w:r>
      <w:r>
        <w:rPr>
          <w:rFonts w:ascii="Arial" w:eastAsia="Arial" w:hAnsi="Arial" w:cs="Arial"/>
          <w:i/>
          <w:spacing w:val="4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right="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a;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ge 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proa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pro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ared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urisd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right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ted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erature </w:t>
      </w:r>
      <w:r>
        <w:rPr>
          <w:rFonts w:ascii="Arial" w:eastAsia="Arial" w:hAnsi="Arial" w:cs="Arial"/>
          <w:spacing w:val="1"/>
          <w:sz w:val="20"/>
          <w:szCs w:val="20"/>
        </w:rPr>
        <w:t>(s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o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t);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prehe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of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(v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(</w:t>
      </w:r>
      <w:r>
        <w:rPr>
          <w:rFonts w:ascii="Arial" w:eastAsia="Arial" w:hAnsi="Arial" w:cs="Arial"/>
          <w:sz w:val="20"/>
          <w:szCs w:val="20"/>
        </w:rPr>
        <w:t>thro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gh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24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s)</w:t>
      </w:r>
      <w:r>
        <w:rPr>
          <w:rFonts w:ascii="Arial" w:eastAsia="Arial" w:hAnsi="Arial" w:cs="Arial"/>
          <w:sz w:val="20"/>
          <w:szCs w:val="20"/>
        </w:rPr>
        <w:t xml:space="preserve">.   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es the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erged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t</w:t>
      </w:r>
      <w:r>
        <w:rPr>
          <w:rFonts w:ascii="Arial" w:eastAsia="Arial" w:hAnsi="Arial" w:cs="Arial"/>
          <w:spacing w:val="-1"/>
          <w:sz w:val="20"/>
          <w:szCs w:val="20"/>
        </w:rPr>
        <w:t>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h.</w:t>
      </w:r>
    </w:p>
    <w:p w:rsidR="008156BF" w:rsidRDefault="008156BF">
      <w:pPr>
        <w:spacing w:after="0"/>
        <w:jc w:val="both"/>
        <w:sectPr w:rsidR="008156BF">
          <w:type w:val="continuous"/>
          <w:pgSz w:w="11920" w:h="16840"/>
          <w:pgMar w:top="1560" w:right="1020" w:bottom="280" w:left="740" w:header="720" w:footer="720" w:gutter="0"/>
          <w:cols w:num="2" w:space="720" w:equalWidth="0">
            <w:col w:w="5073" w:space="285"/>
            <w:col w:w="4802"/>
          </w:cols>
        </w:sectPr>
      </w:pPr>
    </w:p>
    <w:p w:rsidR="008156BF" w:rsidRDefault="00C2664C">
      <w:pPr>
        <w:spacing w:after="0" w:line="130" w:lineRule="exact"/>
        <w:rPr>
          <w:sz w:val="13"/>
          <w:szCs w:val="1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7795895</wp:posOffset>
                </wp:positionV>
                <wp:extent cx="2680970" cy="2698115"/>
                <wp:effectExtent l="0" t="4445" r="0" b="2540"/>
                <wp:wrapNone/>
                <wp:docPr id="8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2698115"/>
                          <a:chOff x="818" y="12277"/>
                          <a:chExt cx="4222" cy="4249"/>
                        </a:xfrm>
                      </wpg:grpSpPr>
                      <pic:pic xmlns:pic="http://schemas.openxmlformats.org/drawingml/2006/picture">
                        <pic:nvPicPr>
                          <pic:cNvPr id="8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15857"/>
                            <a:ext cx="756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13507"/>
                            <a:ext cx="2397" cy="2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13981"/>
                            <a:ext cx="1469" cy="1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" name="Group 90"/>
                        <wpg:cNvGrpSpPr>
                          <a:grpSpLocks/>
                        </wpg:cNvGrpSpPr>
                        <wpg:grpSpPr bwMode="auto">
                          <a:xfrm>
                            <a:off x="1557" y="14256"/>
                            <a:ext cx="896" cy="917"/>
                            <a:chOff x="1557" y="14256"/>
                            <a:chExt cx="896" cy="917"/>
                          </a:xfrm>
                        </wpg:grpSpPr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1557" y="14256"/>
                              <a:ext cx="896" cy="917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T0 w 896"/>
                                <a:gd name="T2" fmla="+- 0 14715 14256"/>
                                <a:gd name="T3" fmla="*/ 14715 h 917"/>
                                <a:gd name="T4" fmla="+- 0 1563 1557"/>
                                <a:gd name="T5" fmla="*/ T4 w 896"/>
                                <a:gd name="T6" fmla="+- 0 14789 14256"/>
                                <a:gd name="T7" fmla="*/ 14789 h 917"/>
                                <a:gd name="T8" fmla="+- 0 1580 1557"/>
                                <a:gd name="T9" fmla="*/ T8 w 896"/>
                                <a:gd name="T10" fmla="+- 0 14860 14256"/>
                                <a:gd name="T11" fmla="*/ 14860 h 917"/>
                                <a:gd name="T12" fmla="+- 0 1607 1557"/>
                                <a:gd name="T13" fmla="*/ T12 w 896"/>
                                <a:gd name="T14" fmla="+- 0 14925 14256"/>
                                <a:gd name="T15" fmla="*/ 14925 h 917"/>
                                <a:gd name="T16" fmla="+- 0 1644 1557"/>
                                <a:gd name="T17" fmla="*/ T16 w 896"/>
                                <a:gd name="T18" fmla="+- 0 14985 14256"/>
                                <a:gd name="T19" fmla="*/ 14985 h 917"/>
                                <a:gd name="T20" fmla="+- 0 1689 1557"/>
                                <a:gd name="T21" fmla="*/ T20 w 896"/>
                                <a:gd name="T22" fmla="+- 0 15039 14256"/>
                                <a:gd name="T23" fmla="*/ 15039 h 917"/>
                                <a:gd name="T24" fmla="+- 0 1741 1557"/>
                                <a:gd name="T25" fmla="*/ T24 w 896"/>
                                <a:gd name="T26" fmla="+- 0 15085 14256"/>
                                <a:gd name="T27" fmla="*/ 15085 h 917"/>
                                <a:gd name="T28" fmla="+- 0 1800 1557"/>
                                <a:gd name="T29" fmla="*/ T28 w 896"/>
                                <a:gd name="T30" fmla="+- 0 15122 14256"/>
                                <a:gd name="T31" fmla="*/ 15122 h 917"/>
                                <a:gd name="T32" fmla="+- 0 1864 1557"/>
                                <a:gd name="T33" fmla="*/ T32 w 896"/>
                                <a:gd name="T34" fmla="+- 0 15150 14256"/>
                                <a:gd name="T35" fmla="*/ 15150 h 917"/>
                                <a:gd name="T36" fmla="+- 0 1933 1557"/>
                                <a:gd name="T37" fmla="*/ T36 w 896"/>
                                <a:gd name="T38" fmla="+- 0 15167 14256"/>
                                <a:gd name="T39" fmla="*/ 15167 h 917"/>
                                <a:gd name="T40" fmla="+- 0 2005 1557"/>
                                <a:gd name="T41" fmla="*/ T40 w 896"/>
                                <a:gd name="T42" fmla="+- 0 15173 14256"/>
                                <a:gd name="T43" fmla="*/ 15173 h 917"/>
                                <a:gd name="T44" fmla="+- 0 2042 1557"/>
                                <a:gd name="T45" fmla="*/ T44 w 896"/>
                                <a:gd name="T46" fmla="+- 0 15172 14256"/>
                                <a:gd name="T47" fmla="*/ 15172 h 917"/>
                                <a:gd name="T48" fmla="+- 0 2113 1557"/>
                                <a:gd name="T49" fmla="*/ T48 w 896"/>
                                <a:gd name="T50" fmla="+- 0 15160 14256"/>
                                <a:gd name="T51" fmla="*/ 15160 h 917"/>
                                <a:gd name="T52" fmla="+- 0 2180 1557"/>
                                <a:gd name="T53" fmla="*/ T52 w 896"/>
                                <a:gd name="T54" fmla="+- 0 15137 14256"/>
                                <a:gd name="T55" fmla="*/ 15137 h 917"/>
                                <a:gd name="T56" fmla="+- 0 2242 1557"/>
                                <a:gd name="T57" fmla="*/ T56 w 896"/>
                                <a:gd name="T58" fmla="+- 0 15104 14256"/>
                                <a:gd name="T59" fmla="*/ 15104 h 917"/>
                                <a:gd name="T60" fmla="+- 0 2297 1557"/>
                                <a:gd name="T61" fmla="*/ T60 w 896"/>
                                <a:gd name="T62" fmla="+- 0 15063 14256"/>
                                <a:gd name="T63" fmla="*/ 15063 h 917"/>
                                <a:gd name="T64" fmla="+- 0 2346 1557"/>
                                <a:gd name="T65" fmla="*/ T64 w 896"/>
                                <a:gd name="T66" fmla="+- 0 15013 14256"/>
                                <a:gd name="T67" fmla="*/ 15013 h 917"/>
                                <a:gd name="T68" fmla="+- 0 2386 1557"/>
                                <a:gd name="T69" fmla="*/ T68 w 896"/>
                                <a:gd name="T70" fmla="+- 0 14956 14256"/>
                                <a:gd name="T71" fmla="*/ 14956 h 917"/>
                                <a:gd name="T72" fmla="+- 0 2418 1557"/>
                                <a:gd name="T73" fmla="*/ T72 w 896"/>
                                <a:gd name="T74" fmla="+- 0 14893 14256"/>
                                <a:gd name="T75" fmla="*/ 14893 h 917"/>
                                <a:gd name="T76" fmla="+- 0 2441 1557"/>
                                <a:gd name="T77" fmla="*/ T76 w 896"/>
                                <a:gd name="T78" fmla="+- 0 14825 14256"/>
                                <a:gd name="T79" fmla="*/ 14825 h 917"/>
                                <a:gd name="T80" fmla="+- 0 2452 1557"/>
                                <a:gd name="T81" fmla="*/ T80 w 896"/>
                                <a:gd name="T82" fmla="+- 0 14752 14256"/>
                                <a:gd name="T83" fmla="*/ 14752 h 917"/>
                                <a:gd name="T84" fmla="+- 0 2454 1557"/>
                                <a:gd name="T85" fmla="*/ T84 w 896"/>
                                <a:gd name="T86" fmla="+- 0 14715 14256"/>
                                <a:gd name="T87" fmla="*/ 14715 h 917"/>
                                <a:gd name="T88" fmla="+- 0 2452 1557"/>
                                <a:gd name="T89" fmla="*/ T88 w 896"/>
                                <a:gd name="T90" fmla="+- 0 14677 14256"/>
                                <a:gd name="T91" fmla="*/ 14677 h 917"/>
                                <a:gd name="T92" fmla="+- 0 2441 1557"/>
                                <a:gd name="T93" fmla="*/ T92 w 896"/>
                                <a:gd name="T94" fmla="+- 0 14605 14256"/>
                                <a:gd name="T95" fmla="*/ 14605 h 917"/>
                                <a:gd name="T96" fmla="+- 0 2418 1557"/>
                                <a:gd name="T97" fmla="*/ T96 w 896"/>
                                <a:gd name="T98" fmla="+- 0 14536 14256"/>
                                <a:gd name="T99" fmla="*/ 14536 h 917"/>
                                <a:gd name="T100" fmla="+- 0 2386 1557"/>
                                <a:gd name="T101" fmla="*/ T100 w 896"/>
                                <a:gd name="T102" fmla="+- 0 14473 14256"/>
                                <a:gd name="T103" fmla="*/ 14473 h 917"/>
                                <a:gd name="T104" fmla="+- 0 2346 1557"/>
                                <a:gd name="T105" fmla="*/ T104 w 896"/>
                                <a:gd name="T106" fmla="+- 0 14416 14256"/>
                                <a:gd name="T107" fmla="*/ 14416 h 917"/>
                                <a:gd name="T108" fmla="+- 0 2297 1557"/>
                                <a:gd name="T109" fmla="*/ T108 w 896"/>
                                <a:gd name="T110" fmla="+- 0 14367 14256"/>
                                <a:gd name="T111" fmla="*/ 14367 h 917"/>
                                <a:gd name="T112" fmla="+- 0 2242 1557"/>
                                <a:gd name="T113" fmla="*/ T112 w 896"/>
                                <a:gd name="T114" fmla="+- 0 14325 14256"/>
                                <a:gd name="T115" fmla="*/ 14325 h 917"/>
                                <a:gd name="T116" fmla="+- 0 2180 1557"/>
                                <a:gd name="T117" fmla="*/ T116 w 896"/>
                                <a:gd name="T118" fmla="+- 0 14292 14256"/>
                                <a:gd name="T119" fmla="*/ 14292 h 917"/>
                                <a:gd name="T120" fmla="+- 0 2113 1557"/>
                                <a:gd name="T121" fmla="*/ T120 w 896"/>
                                <a:gd name="T122" fmla="+- 0 14270 14256"/>
                                <a:gd name="T123" fmla="*/ 14270 h 917"/>
                                <a:gd name="T124" fmla="+- 0 2042 1557"/>
                                <a:gd name="T125" fmla="*/ T124 w 896"/>
                                <a:gd name="T126" fmla="+- 0 14258 14256"/>
                                <a:gd name="T127" fmla="*/ 14258 h 917"/>
                                <a:gd name="T128" fmla="+- 0 2005 1557"/>
                                <a:gd name="T129" fmla="*/ T128 w 896"/>
                                <a:gd name="T130" fmla="+- 0 14256 14256"/>
                                <a:gd name="T131" fmla="*/ 14256 h 917"/>
                                <a:gd name="T132" fmla="+- 0 1969 1557"/>
                                <a:gd name="T133" fmla="*/ T132 w 896"/>
                                <a:gd name="T134" fmla="+- 0 14258 14256"/>
                                <a:gd name="T135" fmla="*/ 14258 h 917"/>
                                <a:gd name="T136" fmla="+- 0 1898 1557"/>
                                <a:gd name="T137" fmla="*/ T136 w 896"/>
                                <a:gd name="T138" fmla="+- 0 14270 14256"/>
                                <a:gd name="T139" fmla="*/ 14270 h 917"/>
                                <a:gd name="T140" fmla="+- 0 1831 1557"/>
                                <a:gd name="T141" fmla="*/ T140 w 896"/>
                                <a:gd name="T142" fmla="+- 0 14292 14256"/>
                                <a:gd name="T143" fmla="*/ 14292 h 917"/>
                                <a:gd name="T144" fmla="+- 0 1769 1557"/>
                                <a:gd name="T145" fmla="*/ T144 w 896"/>
                                <a:gd name="T146" fmla="+- 0 14325 14256"/>
                                <a:gd name="T147" fmla="*/ 14325 h 917"/>
                                <a:gd name="T148" fmla="+- 0 1714 1557"/>
                                <a:gd name="T149" fmla="*/ T148 w 896"/>
                                <a:gd name="T150" fmla="+- 0 14367 14256"/>
                                <a:gd name="T151" fmla="*/ 14367 h 917"/>
                                <a:gd name="T152" fmla="+- 0 1665 1557"/>
                                <a:gd name="T153" fmla="*/ T152 w 896"/>
                                <a:gd name="T154" fmla="+- 0 14416 14256"/>
                                <a:gd name="T155" fmla="*/ 14416 h 917"/>
                                <a:gd name="T156" fmla="+- 0 1625 1557"/>
                                <a:gd name="T157" fmla="*/ T156 w 896"/>
                                <a:gd name="T158" fmla="+- 0 14473 14256"/>
                                <a:gd name="T159" fmla="*/ 14473 h 917"/>
                                <a:gd name="T160" fmla="+- 0 1593 1557"/>
                                <a:gd name="T161" fmla="*/ T160 w 896"/>
                                <a:gd name="T162" fmla="+- 0 14536 14256"/>
                                <a:gd name="T163" fmla="*/ 14536 h 917"/>
                                <a:gd name="T164" fmla="+- 0 1570 1557"/>
                                <a:gd name="T165" fmla="*/ T164 w 896"/>
                                <a:gd name="T166" fmla="+- 0 14605 14256"/>
                                <a:gd name="T167" fmla="*/ 14605 h 917"/>
                                <a:gd name="T168" fmla="+- 0 1559 1557"/>
                                <a:gd name="T169" fmla="*/ T168 w 896"/>
                                <a:gd name="T170" fmla="+- 0 14677 14256"/>
                                <a:gd name="T171" fmla="*/ 14677 h 917"/>
                                <a:gd name="T172" fmla="+- 0 1557 1557"/>
                                <a:gd name="T173" fmla="*/ T172 w 896"/>
                                <a:gd name="T174" fmla="+- 0 14715 14256"/>
                                <a:gd name="T175" fmla="*/ 14715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96" h="917">
                                  <a:moveTo>
                                    <a:pt x="0" y="459"/>
                                  </a:moveTo>
                                  <a:lnTo>
                                    <a:pt x="6" y="533"/>
                                  </a:lnTo>
                                  <a:lnTo>
                                    <a:pt x="23" y="604"/>
                                  </a:lnTo>
                                  <a:lnTo>
                                    <a:pt x="50" y="669"/>
                                  </a:lnTo>
                                  <a:lnTo>
                                    <a:pt x="87" y="729"/>
                                  </a:lnTo>
                                  <a:lnTo>
                                    <a:pt x="132" y="783"/>
                                  </a:lnTo>
                                  <a:lnTo>
                                    <a:pt x="184" y="829"/>
                                  </a:lnTo>
                                  <a:lnTo>
                                    <a:pt x="243" y="866"/>
                                  </a:lnTo>
                                  <a:lnTo>
                                    <a:pt x="307" y="894"/>
                                  </a:lnTo>
                                  <a:lnTo>
                                    <a:pt x="376" y="911"/>
                                  </a:lnTo>
                                  <a:lnTo>
                                    <a:pt x="448" y="917"/>
                                  </a:lnTo>
                                  <a:lnTo>
                                    <a:pt x="485" y="916"/>
                                  </a:lnTo>
                                  <a:lnTo>
                                    <a:pt x="556" y="904"/>
                                  </a:lnTo>
                                  <a:lnTo>
                                    <a:pt x="623" y="881"/>
                                  </a:lnTo>
                                  <a:lnTo>
                                    <a:pt x="685" y="848"/>
                                  </a:lnTo>
                                  <a:lnTo>
                                    <a:pt x="740" y="807"/>
                                  </a:lnTo>
                                  <a:lnTo>
                                    <a:pt x="789" y="757"/>
                                  </a:lnTo>
                                  <a:lnTo>
                                    <a:pt x="829" y="700"/>
                                  </a:lnTo>
                                  <a:lnTo>
                                    <a:pt x="861" y="637"/>
                                  </a:lnTo>
                                  <a:lnTo>
                                    <a:pt x="884" y="569"/>
                                  </a:lnTo>
                                  <a:lnTo>
                                    <a:pt x="895" y="496"/>
                                  </a:lnTo>
                                  <a:lnTo>
                                    <a:pt x="897" y="459"/>
                                  </a:lnTo>
                                  <a:lnTo>
                                    <a:pt x="895" y="421"/>
                                  </a:lnTo>
                                  <a:lnTo>
                                    <a:pt x="884" y="349"/>
                                  </a:lnTo>
                                  <a:lnTo>
                                    <a:pt x="861" y="280"/>
                                  </a:lnTo>
                                  <a:lnTo>
                                    <a:pt x="829" y="217"/>
                                  </a:lnTo>
                                  <a:lnTo>
                                    <a:pt x="789" y="160"/>
                                  </a:lnTo>
                                  <a:lnTo>
                                    <a:pt x="740" y="111"/>
                                  </a:lnTo>
                                  <a:lnTo>
                                    <a:pt x="685" y="69"/>
                                  </a:lnTo>
                                  <a:lnTo>
                                    <a:pt x="623" y="36"/>
                                  </a:lnTo>
                                  <a:lnTo>
                                    <a:pt x="556" y="14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108" y="160"/>
                                  </a:lnTo>
                                  <a:lnTo>
                                    <a:pt x="68" y="217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13" y="349"/>
                                  </a:lnTo>
                                  <a:lnTo>
                                    <a:pt x="2" y="421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6"/>
                        <wpg:cNvGrpSpPr>
                          <a:grpSpLocks/>
                        </wpg:cNvGrpSpPr>
                        <wpg:grpSpPr bwMode="auto">
                          <a:xfrm>
                            <a:off x="1557" y="14256"/>
                            <a:ext cx="896" cy="917"/>
                            <a:chOff x="1557" y="14256"/>
                            <a:chExt cx="896" cy="917"/>
                          </a:xfrm>
                        </wpg:grpSpPr>
                        <wps:wsp>
                          <wps:cNvPr id="93" name="Freeform 89"/>
                          <wps:cNvSpPr>
                            <a:spLocks/>
                          </wps:cNvSpPr>
                          <wps:spPr bwMode="auto">
                            <a:xfrm>
                              <a:off x="1557" y="14256"/>
                              <a:ext cx="896" cy="917"/>
                            </a:xfrm>
                            <a:custGeom>
                              <a:avLst/>
                              <a:gdLst>
                                <a:gd name="T0" fmla="+- 0 2005 1557"/>
                                <a:gd name="T1" fmla="*/ T0 w 896"/>
                                <a:gd name="T2" fmla="+- 0 15173 14256"/>
                                <a:gd name="T3" fmla="*/ 15173 h 917"/>
                                <a:gd name="T4" fmla="+- 0 1933 1557"/>
                                <a:gd name="T5" fmla="*/ T4 w 896"/>
                                <a:gd name="T6" fmla="+- 0 15167 14256"/>
                                <a:gd name="T7" fmla="*/ 15167 h 917"/>
                                <a:gd name="T8" fmla="+- 0 1864 1557"/>
                                <a:gd name="T9" fmla="*/ T8 w 896"/>
                                <a:gd name="T10" fmla="+- 0 15150 14256"/>
                                <a:gd name="T11" fmla="*/ 15150 h 917"/>
                                <a:gd name="T12" fmla="+- 0 1800 1557"/>
                                <a:gd name="T13" fmla="*/ T12 w 896"/>
                                <a:gd name="T14" fmla="+- 0 15122 14256"/>
                                <a:gd name="T15" fmla="*/ 15122 h 917"/>
                                <a:gd name="T16" fmla="+- 0 1741 1557"/>
                                <a:gd name="T17" fmla="*/ T16 w 896"/>
                                <a:gd name="T18" fmla="+- 0 15085 14256"/>
                                <a:gd name="T19" fmla="*/ 15085 h 917"/>
                                <a:gd name="T20" fmla="+- 0 1689 1557"/>
                                <a:gd name="T21" fmla="*/ T20 w 896"/>
                                <a:gd name="T22" fmla="+- 0 15039 14256"/>
                                <a:gd name="T23" fmla="*/ 15039 h 917"/>
                                <a:gd name="T24" fmla="+- 0 1644 1557"/>
                                <a:gd name="T25" fmla="*/ T24 w 896"/>
                                <a:gd name="T26" fmla="+- 0 14985 14256"/>
                                <a:gd name="T27" fmla="*/ 14985 h 917"/>
                                <a:gd name="T28" fmla="+- 0 1607 1557"/>
                                <a:gd name="T29" fmla="*/ T28 w 896"/>
                                <a:gd name="T30" fmla="+- 0 14925 14256"/>
                                <a:gd name="T31" fmla="*/ 14925 h 917"/>
                                <a:gd name="T32" fmla="+- 0 1580 1557"/>
                                <a:gd name="T33" fmla="*/ T32 w 896"/>
                                <a:gd name="T34" fmla="+- 0 14860 14256"/>
                                <a:gd name="T35" fmla="*/ 14860 h 917"/>
                                <a:gd name="T36" fmla="+- 0 1563 1557"/>
                                <a:gd name="T37" fmla="*/ T36 w 896"/>
                                <a:gd name="T38" fmla="+- 0 14789 14256"/>
                                <a:gd name="T39" fmla="*/ 14789 h 917"/>
                                <a:gd name="T40" fmla="+- 0 1557 1557"/>
                                <a:gd name="T41" fmla="*/ T40 w 896"/>
                                <a:gd name="T42" fmla="+- 0 14715 14256"/>
                                <a:gd name="T43" fmla="*/ 14715 h 917"/>
                                <a:gd name="T44" fmla="+- 0 1559 1557"/>
                                <a:gd name="T45" fmla="*/ T44 w 896"/>
                                <a:gd name="T46" fmla="+- 0 14677 14256"/>
                                <a:gd name="T47" fmla="*/ 14677 h 917"/>
                                <a:gd name="T48" fmla="+- 0 1563 1557"/>
                                <a:gd name="T49" fmla="*/ T48 w 896"/>
                                <a:gd name="T50" fmla="+- 0 14640 14256"/>
                                <a:gd name="T51" fmla="*/ 14640 h 917"/>
                                <a:gd name="T52" fmla="+- 0 1580 1557"/>
                                <a:gd name="T53" fmla="*/ T52 w 896"/>
                                <a:gd name="T54" fmla="+- 0 14570 14256"/>
                                <a:gd name="T55" fmla="*/ 14570 h 917"/>
                                <a:gd name="T56" fmla="+- 0 1607 1557"/>
                                <a:gd name="T57" fmla="*/ T56 w 896"/>
                                <a:gd name="T58" fmla="+- 0 14504 14256"/>
                                <a:gd name="T59" fmla="*/ 14504 h 917"/>
                                <a:gd name="T60" fmla="+- 0 1644 1557"/>
                                <a:gd name="T61" fmla="*/ T60 w 896"/>
                                <a:gd name="T62" fmla="+- 0 14444 14256"/>
                                <a:gd name="T63" fmla="*/ 14444 h 917"/>
                                <a:gd name="T64" fmla="+- 0 1689 1557"/>
                                <a:gd name="T65" fmla="*/ T64 w 896"/>
                                <a:gd name="T66" fmla="+- 0 14391 14256"/>
                                <a:gd name="T67" fmla="*/ 14391 h 917"/>
                                <a:gd name="T68" fmla="+- 0 1741 1557"/>
                                <a:gd name="T69" fmla="*/ T68 w 896"/>
                                <a:gd name="T70" fmla="+- 0 14345 14256"/>
                                <a:gd name="T71" fmla="*/ 14345 h 917"/>
                                <a:gd name="T72" fmla="+- 0 1800 1557"/>
                                <a:gd name="T73" fmla="*/ T72 w 896"/>
                                <a:gd name="T74" fmla="+- 0 14307 14256"/>
                                <a:gd name="T75" fmla="*/ 14307 h 917"/>
                                <a:gd name="T76" fmla="+- 0 1864 1557"/>
                                <a:gd name="T77" fmla="*/ T76 w 896"/>
                                <a:gd name="T78" fmla="+- 0 14280 14256"/>
                                <a:gd name="T79" fmla="*/ 14280 h 917"/>
                                <a:gd name="T80" fmla="+- 0 1933 1557"/>
                                <a:gd name="T81" fmla="*/ T80 w 896"/>
                                <a:gd name="T82" fmla="+- 0 14262 14256"/>
                                <a:gd name="T83" fmla="*/ 14262 h 917"/>
                                <a:gd name="T84" fmla="+- 0 2005 1557"/>
                                <a:gd name="T85" fmla="*/ T84 w 896"/>
                                <a:gd name="T86" fmla="+- 0 14256 14256"/>
                                <a:gd name="T87" fmla="*/ 14256 h 917"/>
                                <a:gd name="T88" fmla="+- 0 2042 1557"/>
                                <a:gd name="T89" fmla="*/ T88 w 896"/>
                                <a:gd name="T90" fmla="+- 0 14258 14256"/>
                                <a:gd name="T91" fmla="*/ 14258 h 917"/>
                                <a:gd name="T92" fmla="+- 0 2078 1557"/>
                                <a:gd name="T93" fmla="*/ T92 w 896"/>
                                <a:gd name="T94" fmla="+- 0 14262 14256"/>
                                <a:gd name="T95" fmla="*/ 14262 h 917"/>
                                <a:gd name="T96" fmla="+- 0 2147 1557"/>
                                <a:gd name="T97" fmla="*/ T96 w 896"/>
                                <a:gd name="T98" fmla="+- 0 14280 14256"/>
                                <a:gd name="T99" fmla="*/ 14280 h 917"/>
                                <a:gd name="T100" fmla="+- 0 2211 1557"/>
                                <a:gd name="T101" fmla="*/ T100 w 896"/>
                                <a:gd name="T102" fmla="+- 0 14307 14256"/>
                                <a:gd name="T103" fmla="*/ 14307 h 917"/>
                                <a:gd name="T104" fmla="+- 0 2270 1557"/>
                                <a:gd name="T105" fmla="*/ T104 w 896"/>
                                <a:gd name="T106" fmla="+- 0 14345 14256"/>
                                <a:gd name="T107" fmla="*/ 14345 h 917"/>
                                <a:gd name="T108" fmla="+- 0 2322 1557"/>
                                <a:gd name="T109" fmla="*/ T108 w 896"/>
                                <a:gd name="T110" fmla="+- 0 14391 14256"/>
                                <a:gd name="T111" fmla="*/ 14391 h 917"/>
                                <a:gd name="T112" fmla="+- 0 2367 1557"/>
                                <a:gd name="T113" fmla="*/ T112 w 896"/>
                                <a:gd name="T114" fmla="+- 0 14444 14256"/>
                                <a:gd name="T115" fmla="*/ 14444 h 917"/>
                                <a:gd name="T116" fmla="+- 0 2404 1557"/>
                                <a:gd name="T117" fmla="*/ T116 w 896"/>
                                <a:gd name="T118" fmla="+- 0 14504 14256"/>
                                <a:gd name="T119" fmla="*/ 14504 h 917"/>
                                <a:gd name="T120" fmla="+- 0 2431 1557"/>
                                <a:gd name="T121" fmla="*/ T120 w 896"/>
                                <a:gd name="T122" fmla="+- 0 14570 14256"/>
                                <a:gd name="T123" fmla="*/ 14570 h 917"/>
                                <a:gd name="T124" fmla="+- 0 2448 1557"/>
                                <a:gd name="T125" fmla="*/ T124 w 896"/>
                                <a:gd name="T126" fmla="+- 0 14640 14256"/>
                                <a:gd name="T127" fmla="*/ 14640 h 917"/>
                                <a:gd name="T128" fmla="+- 0 2454 1557"/>
                                <a:gd name="T129" fmla="*/ T128 w 896"/>
                                <a:gd name="T130" fmla="+- 0 14715 14256"/>
                                <a:gd name="T131" fmla="*/ 14715 h 917"/>
                                <a:gd name="T132" fmla="+- 0 2452 1557"/>
                                <a:gd name="T133" fmla="*/ T132 w 896"/>
                                <a:gd name="T134" fmla="+- 0 14752 14256"/>
                                <a:gd name="T135" fmla="*/ 14752 h 917"/>
                                <a:gd name="T136" fmla="+- 0 2448 1557"/>
                                <a:gd name="T137" fmla="*/ T136 w 896"/>
                                <a:gd name="T138" fmla="+- 0 14789 14256"/>
                                <a:gd name="T139" fmla="*/ 14789 h 917"/>
                                <a:gd name="T140" fmla="+- 0 2431 1557"/>
                                <a:gd name="T141" fmla="*/ T140 w 896"/>
                                <a:gd name="T142" fmla="+- 0 14860 14256"/>
                                <a:gd name="T143" fmla="*/ 14860 h 917"/>
                                <a:gd name="T144" fmla="+- 0 2404 1557"/>
                                <a:gd name="T145" fmla="*/ T144 w 896"/>
                                <a:gd name="T146" fmla="+- 0 14925 14256"/>
                                <a:gd name="T147" fmla="*/ 14925 h 917"/>
                                <a:gd name="T148" fmla="+- 0 2367 1557"/>
                                <a:gd name="T149" fmla="*/ T148 w 896"/>
                                <a:gd name="T150" fmla="+- 0 14985 14256"/>
                                <a:gd name="T151" fmla="*/ 14985 h 917"/>
                                <a:gd name="T152" fmla="+- 0 2322 1557"/>
                                <a:gd name="T153" fmla="*/ T152 w 896"/>
                                <a:gd name="T154" fmla="+- 0 15039 14256"/>
                                <a:gd name="T155" fmla="*/ 15039 h 917"/>
                                <a:gd name="T156" fmla="+- 0 2270 1557"/>
                                <a:gd name="T157" fmla="*/ T156 w 896"/>
                                <a:gd name="T158" fmla="+- 0 15085 14256"/>
                                <a:gd name="T159" fmla="*/ 15085 h 917"/>
                                <a:gd name="T160" fmla="+- 0 2211 1557"/>
                                <a:gd name="T161" fmla="*/ T160 w 896"/>
                                <a:gd name="T162" fmla="+- 0 15122 14256"/>
                                <a:gd name="T163" fmla="*/ 15122 h 917"/>
                                <a:gd name="T164" fmla="+- 0 2147 1557"/>
                                <a:gd name="T165" fmla="*/ T164 w 896"/>
                                <a:gd name="T166" fmla="+- 0 15150 14256"/>
                                <a:gd name="T167" fmla="*/ 15150 h 917"/>
                                <a:gd name="T168" fmla="+- 0 2078 1557"/>
                                <a:gd name="T169" fmla="*/ T168 w 896"/>
                                <a:gd name="T170" fmla="+- 0 15167 14256"/>
                                <a:gd name="T171" fmla="*/ 15167 h 917"/>
                                <a:gd name="T172" fmla="+- 0 2005 1557"/>
                                <a:gd name="T173" fmla="*/ T172 w 896"/>
                                <a:gd name="T174" fmla="+- 0 15173 14256"/>
                                <a:gd name="T175" fmla="*/ 15173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96" h="917">
                                  <a:moveTo>
                                    <a:pt x="448" y="917"/>
                                  </a:moveTo>
                                  <a:lnTo>
                                    <a:pt x="376" y="911"/>
                                  </a:lnTo>
                                  <a:lnTo>
                                    <a:pt x="307" y="894"/>
                                  </a:lnTo>
                                  <a:lnTo>
                                    <a:pt x="243" y="866"/>
                                  </a:lnTo>
                                  <a:lnTo>
                                    <a:pt x="184" y="829"/>
                                  </a:lnTo>
                                  <a:lnTo>
                                    <a:pt x="132" y="783"/>
                                  </a:lnTo>
                                  <a:lnTo>
                                    <a:pt x="87" y="729"/>
                                  </a:lnTo>
                                  <a:lnTo>
                                    <a:pt x="50" y="669"/>
                                  </a:lnTo>
                                  <a:lnTo>
                                    <a:pt x="23" y="604"/>
                                  </a:lnTo>
                                  <a:lnTo>
                                    <a:pt x="6" y="533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2" y="421"/>
                                  </a:lnTo>
                                  <a:lnTo>
                                    <a:pt x="6" y="384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50" y="248"/>
                                  </a:lnTo>
                                  <a:lnTo>
                                    <a:pt x="87" y="188"/>
                                  </a:lnTo>
                                  <a:lnTo>
                                    <a:pt x="132" y="135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243" y="51"/>
                                  </a:lnTo>
                                  <a:lnTo>
                                    <a:pt x="307" y="24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521" y="6"/>
                                  </a:lnTo>
                                  <a:lnTo>
                                    <a:pt x="590" y="24"/>
                                  </a:lnTo>
                                  <a:lnTo>
                                    <a:pt x="654" y="51"/>
                                  </a:lnTo>
                                  <a:lnTo>
                                    <a:pt x="713" y="89"/>
                                  </a:lnTo>
                                  <a:lnTo>
                                    <a:pt x="765" y="135"/>
                                  </a:lnTo>
                                  <a:lnTo>
                                    <a:pt x="810" y="188"/>
                                  </a:lnTo>
                                  <a:lnTo>
                                    <a:pt x="847" y="248"/>
                                  </a:lnTo>
                                  <a:lnTo>
                                    <a:pt x="874" y="314"/>
                                  </a:lnTo>
                                  <a:lnTo>
                                    <a:pt x="891" y="384"/>
                                  </a:lnTo>
                                  <a:lnTo>
                                    <a:pt x="897" y="459"/>
                                  </a:lnTo>
                                  <a:lnTo>
                                    <a:pt x="895" y="496"/>
                                  </a:lnTo>
                                  <a:lnTo>
                                    <a:pt x="891" y="533"/>
                                  </a:lnTo>
                                  <a:lnTo>
                                    <a:pt x="874" y="604"/>
                                  </a:lnTo>
                                  <a:lnTo>
                                    <a:pt x="847" y="669"/>
                                  </a:lnTo>
                                  <a:lnTo>
                                    <a:pt x="810" y="729"/>
                                  </a:lnTo>
                                  <a:lnTo>
                                    <a:pt x="765" y="783"/>
                                  </a:lnTo>
                                  <a:lnTo>
                                    <a:pt x="713" y="829"/>
                                  </a:lnTo>
                                  <a:lnTo>
                                    <a:pt x="654" y="866"/>
                                  </a:lnTo>
                                  <a:lnTo>
                                    <a:pt x="590" y="894"/>
                                  </a:lnTo>
                                  <a:lnTo>
                                    <a:pt x="521" y="911"/>
                                  </a:lnTo>
                                  <a:lnTo>
                                    <a:pt x="448" y="9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56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" y="13215"/>
                              <a:ext cx="1749" cy="17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1" y="13366"/>
                              <a:ext cx="1469" cy="1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" name="Group 84"/>
                        <wpg:cNvGrpSpPr>
                          <a:grpSpLocks/>
                        </wpg:cNvGrpSpPr>
                        <wpg:grpSpPr bwMode="auto">
                          <a:xfrm>
                            <a:off x="1320" y="13965"/>
                            <a:ext cx="248" cy="270"/>
                            <a:chOff x="1320" y="13965"/>
                            <a:chExt cx="248" cy="270"/>
                          </a:xfrm>
                        </wpg:grpSpPr>
                        <wps:wsp>
                          <wps:cNvPr id="97" name="Freeform 85"/>
                          <wps:cNvSpPr>
                            <a:spLocks/>
                          </wps:cNvSpPr>
                          <wps:spPr bwMode="auto">
                            <a:xfrm>
                              <a:off x="1320" y="13965"/>
                              <a:ext cx="248" cy="270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248"/>
                                <a:gd name="T2" fmla="+- 0 14100 13965"/>
                                <a:gd name="T3" fmla="*/ 14100 h 270"/>
                                <a:gd name="T4" fmla="+- 0 1338 1320"/>
                                <a:gd name="T5" fmla="*/ T4 w 248"/>
                                <a:gd name="T6" fmla="+- 0 14170 13965"/>
                                <a:gd name="T7" fmla="*/ 14170 h 270"/>
                                <a:gd name="T8" fmla="+- 0 1382 1320"/>
                                <a:gd name="T9" fmla="*/ T8 w 248"/>
                                <a:gd name="T10" fmla="+- 0 14217 13965"/>
                                <a:gd name="T11" fmla="*/ 14217 h 270"/>
                                <a:gd name="T12" fmla="+- 0 1444 1320"/>
                                <a:gd name="T13" fmla="*/ T12 w 248"/>
                                <a:gd name="T14" fmla="+- 0 14235 13965"/>
                                <a:gd name="T15" fmla="*/ 14235 h 270"/>
                                <a:gd name="T16" fmla="+- 0 1448 1320"/>
                                <a:gd name="T17" fmla="*/ T16 w 248"/>
                                <a:gd name="T18" fmla="+- 0 14235 13965"/>
                                <a:gd name="T19" fmla="*/ 14235 h 270"/>
                                <a:gd name="T20" fmla="+- 0 1509 1320"/>
                                <a:gd name="T21" fmla="*/ T20 w 248"/>
                                <a:gd name="T22" fmla="+- 0 14215 13965"/>
                                <a:gd name="T23" fmla="*/ 14215 h 270"/>
                                <a:gd name="T24" fmla="+- 0 1552 1320"/>
                                <a:gd name="T25" fmla="*/ T24 w 248"/>
                                <a:gd name="T26" fmla="+- 0 14167 13965"/>
                                <a:gd name="T27" fmla="*/ 14167 h 270"/>
                                <a:gd name="T28" fmla="+- 0 1568 1320"/>
                                <a:gd name="T29" fmla="*/ T28 w 248"/>
                                <a:gd name="T30" fmla="+- 0 14100 13965"/>
                                <a:gd name="T31" fmla="*/ 14100 h 270"/>
                                <a:gd name="T32" fmla="+- 0 1568 1320"/>
                                <a:gd name="T33" fmla="*/ T32 w 248"/>
                                <a:gd name="T34" fmla="+- 0 14096 13965"/>
                                <a:gd name="T35" fmla="*/ 14096 h 270"/>
                                <a:gd name="T36" fmla="+- 0 1550 1320"/>
                                <a:gd name="T37" fmla="*/ T36 w 248"/>
                                <a:gd name="T38" fmla="+- 0 14030 13965"/>
                                <a:gd name="T39" fmla="*/ 14030 h 270"/>
                                <a:gd name="T40" fmla="+- 0 1506 1320"/>
                                <a:gd name="T41" fmla="*/ T40 w 248"/>
                                <a:gd name="T42" fmla="+- 0 13983 13965"/>
                                <a:gd name="T43" fmla="*/ 13983 h 270"/>
                                <a:gd name="T44" fmla="+- 0 1444 1320"/>
                                <a:gd name="T45" fmla="*/ T44 w 248"/>
                                <a:gd name="T46" fmla="+- 0 13965 13965"/>
                                <a:gd name="T47" fmla="*/ 13965 h 270"/>
                                <a:gd name="T48" fmla="+- 0 1440 1320"/>
                                <a:gd name="T49" fmla="*/ T48 w 248"/>
                                <a:gd name="T50" fmla="+- 0 13965 13965"/>
                                <a:gd name="T51" fmla="*/ 13965 h 270"/>
                                <a:gd name="T52" fmla="+- 0 1379 1320"/>
                                <a:gd name="T53" fmla="*/ T52 w 248"/>
                                <a:gd name="T54" fmla="+- 0 13985 13965"/>
                                <a:gd name="T55" fmla="*/ 13985 h 270"/>
                                <a:gd name="T56" fmla="+- 0 1336 1320"/>
                                <a:gd name="T57" fmla="*/ T56 w 248"/>
                                <a:gd name="T58" fmla="+- 0 14033 13965"/>
                                <a:gd name="T59" fmla="*/ 14033 h 270"/>
                                <a:gd name="T60" fmla="+- 0 1320 1320"/>
                                <a:gd name="T61" fmla="*/ T60 w 248"/>
                                <a:gd name="T62" fmla="+- 0 14100 13965"/>
                                <a:gd name="T63" fmla="*/ 1410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70">
                                  <a:moveTo>
                                    <a:pt x="0" y="135"/>
                                  </a:moveTo>
                                  <a:lnTo>
                                    <a:pt x="18" y="205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124" y="270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89" y="250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248" y="131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0"/>
                        <wpg:cNvGrpSpPr>
                          <a:grpSpLocks/>
                        </wpg:cNvGrpSpPr>
                        <wpg:grpSpPr bwMode="auto">
                          <a:xfrm>
                            <a:off x="1320" y="13965"/>
                            <a:ext cx="248" cy="270"/>
                            <a:chOff x="1320" y="13965"/>
                            <a:chExt cx="248" cy="270"/>
                          </a:xfrm>
                        </wpg:grpSpPr>
                        <wps:wsp>
                          <wps:cNvPr id="99" name="Freeform 83"/>
                          <wps:cNvSpPr>
                            <a:spLocks/>
                          </wps:cNvSpPr>
                          <wps:spPr bwMode="auto">
                            <a:xfrm>
                              <a:off x="1320" y="13965"/>
                              <a:ext cx="248" cy="270"/>
                            </a:xfrm>
                            <a:custGeom>
                              <a:avLst/>
                              <a:gdLst>
                                <a:gd name="T0" fmla="+- 0 1444 1320"/>
                                <a:gd name="T1" fmla="*/ T0 w 248"/>
                                <a:gd name="T2" fmla="+- 0 14235 13965"/>
                                <a:gd name="T3" fmla="*/ 14235 h 270"/>
                                <a:gd name="T4" fmla="+- 0 1382 1320"/>
                                <a:gd name="T5" fmla="*/ T4 w 248"/>
                                <a:gd name="T6" fmla="+- 0 14217 13965"/>
                                <a:gd name="T7" fmla="*/ 14217 h 270"/>
                                <a:gd name="T8" fmla="+- 0 1338 1320"/>
                                <a:gd name="T9" fmla="*/ T8 w 248"/>
                                <a:gd name="T10" fmla="+- 0 14170 13965"/>
                                <a:gd name="T11" fmla="*/ 14170 h 270"/>
                                <a:gd name="T12" fmla="+- 0 1320 1320"/>
                                <a:gd name="T13" fmla="*/ T12 w 248"/>
                                <a:gd name="T14" fmla="+- 0 14104 13965"/>
                                <a:gd name="T15" fmla="*/ 14104 h 270"/>
                                <a:gd name="T16" fmla="+- 0 1320 1320"/>
                                <a:gd name="T17" fmla="*/ T16 w 248"/>
                                <a:gd name="T18" fmla="+- 0 14100 13965"/>
                                <a:gd name="T19" fmla="*/ 14100 h 270"/>
                                <a:gd name="T20" fmla="+- 0 1322 1320"/>
                                <a:gd name="T21" fmla="*/ T20 w 248"/>
                                <a:gd name="T22" fmla="+- 0 14076 13965"/>
                                <a:gd name="T23" fmla="*/ 14076 h 270"/>
                                <a:gd name="T24" fmla="+- 0 1327 1320"/>
                                <a:gd name="T25" fmla="*/ T24 w 248"/>
                                <a:gd name="T26" fmla="+- 0 14054 13965"/>
                                <a:gd name="T27" fmla="*/ 14054 h 270"/>
                                <a:gd name="T28" fmla="+- 0 1363 1320"/>
                                <a:gd name="T29" fmla="*/ T28 w 248"/>
                                <a:gd name="T30" fmla="+- 0 13998 13965"/>
                                <a:gd name="T31" fmla="*/ 13998 h 270"/>
                                <a:gd name="T32" fmla="+- 0 1419 1320"/>
                                <a:gd name="T33" fmla="*/ T32 w 248"/>
                                <a:gd name="T34" fmla="+- 0 13968 13965"/>
                                <a:gd name="T35" fmla="*/ 13968 h 270"/>
                                <a:gd name="T36" fmla="+- 0 1444 1320"/>
                                <a:gd name="T37" fmla="*/ T36 w 248"/>
                                <a:gd name="T38" fmla="+- 0 13965 13965"/>
                                <a:gd name="T39" fmla="*/ 13965 h 270"/>
                                <a:gd name="T40" fmla="+- 0 1466 1320"/>
                                <a:gd name="T41" fmla="*/ T40 w 248"/>
                                <a:gd name="T42" fmla="+- 0 13967 13965"/>
                                <a:gd name="T43" fmla="*/ 13967 h 270"/>
                                <a:gd name="T44" fmla="+- 0 1487 1320"/>
                                <a:gd name="T45" fmla="*/ T44 w 248"/>
                                <a:gd name="T46" fmla="+- 0 13973 13965"/>
                                <a:gd name="T47" fmla="*/ 13973 h 270"/>
                                <a:gd name="T48" fmla="+- 0 1538 1320"/>
                                <a:gd name="T49" fmla="*/ T48 w 248"/>
                                <a:gd name="T50" fmla="+- 0 14011 13965"/>
                                <a:gd name="T51" fmla="*/ 14011 h 270"/>
                                <a:gd name="T52" fmla="+- 0 1566 1320"/>
                                <a:gd name="T53" fmla="*/ T52 w 248"/>
                                <a:gd name="T54" fmla="+- 0 14072 13965"/>
                                <a:gd name="T55" fmla="*/ 14072 h 270"/>
                                <a:gd name="T56" fmla="+- 0 1568 1320"/>
                                <a:gd name="T57" fmla="*/ T56 w 248"/>
                                <a:gd name="T58" fmla="+- 0 14100 13965"/>
                                <a:gd name="T59" fmla="*/ 14100 h 270"/>
                                <a:gd name="T60" fmla="+- 0 1566 1320"/>
                                <a:gd name="T61" fmla="*/ T60 w 248"/>
                                <a:gd name="T62" fmla="+- 0 14124 13965"/>
                                <a:gd name="T63" fmla="*/ 14124 h 270"/>
                                <a:gd name="T64" fmla="+- 0 1561 1320"/>
                                <a:gd name="T65" fmla="*/ T64 w 248"/>
                                <a:gd name="T66" fmla="+- 0 14146 13965"/>
                                <a:gd name="T67" fmla="*/ 14146 h 270"/>
                                <a:gd name="T68" fmla="+- 0 1525 1320"/>
                                <a:gd name="T69" fmla="*/ T68 w 248"/>
                                <a:gd name="T70" fmla="+- 0 14202 13965"/>
                                <a:gd name="T71" fmla="*/ 14202 h 270"/>
                                <a:gd name="T72" fmla="+- 0 1469 1320"/>
                                <a:gd name="T73" fmla="*/ T72 w 248"/>
                                <a:gd name="T74" fmla="+- 0 14232 13965"/>
                                <a:gd name="T75" fmla="*/ 14232 h 270"/>
                                <a:gd name="T76" fmla="+- 0 1444 1320"/>
                                <a:gd name="T77" fmla="*/ T76 w 248"/>
                                <a:gd name="T78" fmla="+- 0 14235 13965"/>
                                <a:gd name="T79" fmla="*/ 1423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48" h="270">
                                  <a:moveTo>
                                    <a:pt x="124" y="270"/>
                                  </a:moveTo>
                                  <a:lnTo>
                                    <a:pt x="62" y="252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67" y="8"/>
                                  </a:lnTo>
                                  <a:lnTo>
                                    <a:pt x="218" y="46"/>
                                  </a:lnTo>
                                  <a:lnTo>
                                    <a:pt x="246" y="107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246" y="159"/>
                                  </a:lnTo>
                                  <a:lnTo>
                                    <a:pt x="241" y="181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149" y="267"/>
                                  </a:lnTo>
                                  <a:lnTo>
                                    <a:pt x="124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559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6" y="12277"/>
                              <a:ext cx="3434" cy="3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9" y="13280"/>
                              <a:ext cx="1469" cy="1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" name="Group 78"/>
                        <wpg:cNvGrpSpPr>
                          <a:grpSpLocks/>
                        </wpg:cNvGrpSpPr>
                        <wpg:grpSpPr bwMode="auto">
                          <a:xfrm>
                            <a:off x="1925" y="13026"/>
                            <a:ext cx="1933" cy="1963"/>
                            <a:chOff x="1925" y="13026"/>
                            <a:chExt cx="1933" cy="1963"/>
                          </a:xfrm>
                        </wpg:grpSpPr>
                        <wps:wsp>
                          <wps:cNvPr id="103" name="Freeform 79"/>
                          <wps:cNvSpPr>
                            <a:spLocks/>
                          </wps:cNvSpPr>
                          <wps:spPr bwMode="auto">
                            <a:xfrm>
                              <a:off x="1925" y="13026"/>
                              <a:ext cx="1933" cy="1963"/>
                            </a:xfrm>
                            <a:custGeom>
                              <a:avLst/>
                              <a:gdLst>
                                <a:gd name="T0" fmla="+- 0 1928 1925"/>
                                <a:gd name="T1" fmla="*/ T0 w 1933"/>
                                <a:gd name="T2" fmla="+- 0 14089 13026"/>
                                <a:gd name="T3" fmla="*/ 14089 h 1963"/>
                                <a:gd name="T4" fmla="+- 0 1953 1925"/>
                                <a:gd name="T5" fmla="*/ T4 w 1933"/>
                                <a:gd name="T6" fmla="+- 0 14244 13026"/>
                                <a:gd name="T7" fmla="*/ 14244 h 1963"/>
                                <a:gd name="T8" fmla="+- 0 2000 1925"/>
                                <a:gd name="T9" fmla="*/ T8 w 1933"/>
                                <a:gd name="T10" fmla="+- 0 14390 13026"/>
                                <a:gd name="T11" fmla="*/ 14390 h 1963"/>
                                <a:gd name="T12" fmla="+- 0 2069 1925"/>
                                <a:gd name="T13" fmla="*/ T12 w 1933"/>
                                <a:gd name="T14" fmla="+- 0 14525 13026"/>
                                <a:gd name="T15" fmla="*/ 14525 h 1963"/>
                                <a:gd name="T16" fmla="+- 0 2157 1925"/>
                                <a:gd name="T17" fmla="*/ T16 w 1933"/>
                                <a:gd name="T18" fmla="+- 0 14647 13026"/>
                                <a:gd name="T19" fmla="*/ 14647 h 1963"/>
                                <a:gd name="T20" fmla="+- 0 2262 1925"/>
                                <a:gd name="T21" fmla="*/ T20 w 1933"/>
                                <a:gd name="T22" fmla="+- 0 14753 13026"/>
                                <a:gd name="T23" fmla="*/ 14753 h 1963"/>
                                <a:gd name="T24" fmla="+- 0 2382 1925"/>
                                <a:gd name="T25" fmla="*/ T24 w 1933"/>
                                <a:gd name="T26" fmla="+- 0 14843 13026"/>
                                <a:gd name="T27" fmla="*/ 14843 h 1963"/>
                                <a:gd name="T28" fmla="+- 0 2515 1925"/>
                                <a:gd name="T29" fmla="*/ T28 w 1933"/>
                                <a:gd name="T30" fmla="+- 0 14913 13026"/>
                                <a:gd name="T31" fmla="*/ 14913 h 1963"/>
                                <a:gd name="T32" fmla="+- 0 2659 1925"/>
                                <a:gd name="T33" fmla="*/ T32 w 1933"/>
                                <a:gd name="T34" fmla="+- 0 14961 13026"/>
                                <a:gd name="T35" fmla="*/ 14961 h 1963"/>
                                <a:gd name="T36" fmla="+- 0 2812 1925"/>
                                <a:gd name="T37" fmla="*/ T36 w 1933"/>
                                <a:gd name="T38" fmla="+- 0 14986 13026"/>
                                <a:gd name="T39" fmla="*/ 14986 h 1963"/>
                                <a:gd name="T40" fmla="+- 0 2970 1925"/>
                                <a:gd name="T41" fmla="*/ T40 w 1933"/>
                                <a:gd name="T42" fmla="+- 0 14986 13026"/>
                                <a:gd name="T43" fmla="*/ 14986 h 1963"/>
                                <a:gd name="T44" fmla="+- 0 3123 1925"/>
                                <a:gd name="T45" fmla="*/ T44 w 1933"/>
                                <a:gd name="T46" fmla="+- 0 14961 13026"/>
                                <a:gd name="T47" fmla="*/ 14961 h 1963"/>
                                <a:gd name="T48" fmla="+- 0 3267 1925"/>
                                <a:gd name="T49" fmla="*/ T48 w 1933"/>
                                <a:gd name="T50" fmla="+- 0 14913 13026"/>
                                <a:gd name="T51" fmla="*/ 14913 h 1963"/>
                                <a:gd name="T52" fmla="+- 0 3400 1925"/>
                                <a:gd name="T53" fmla="*/ T52 w 1933"/>
                                <a:gd name="T54" fmla="+- 0 14843 13026"/>
                                <a:gd name="T55" fmla="*/ 14843 h 1963"/>
                                <a:gd name="T56" fmla="+- 0 3520 1925"/>
                                <a:gd name="T57" fmla="*/ T56 w 1933"/>
                                <a:gd name="T58" fmla="+- 0 14753 13026"/>
                                <a:gd name="T59" fmla="*/ 14753 h 1963"/>
                                <a:gd name="T60" fmla="+- 0 3625 1925"/>
                                <a:gd name="T61" fmla="*/ T60 w 1933"/>
                                <a:gd name="T62" fmla="+- 0 14647 13026"/>
                                <a:gd name="T63" fmla="*/ 14647 h 1963"/>
                                <a:gd name="T64" fmla="+- 0 3713 1925"/>
                                <a:gd name="T65" fmla="*/ T64 w 1933"/>
                                <a:gd name="T66" fmla="+- 0 14525 13026"/>
                                <a:gd name="T67" fmla="*/ 14525 h 1963"/>
                                <a:gd name="T68" fmla="+- 0 3781 1925"/>
                                <a:gd name="T69" fmla="*/ T68 w 1933"/>
                                <a:gd name="T70" fmla="+- 0 14390 13026"/>
                                <a:gd name="T71" fmla="*/ 14390 h 1963"/>
                                <a:gd name="T72" fmla="+- 0 3829 1925"/>
                                <a:gd name="T73" fmla="*/ T72 w 1933"/>
                                <a:gd name="T74" fmla="+- 0 14244 13026"/>
                                <a:gd name="T75" fmla="*/ 14244 h 1963"/>
                                <a:gd name="T76" fmla="+- 0 3854 1925"/>
                                <a:gd name="T77" fmla="*/ T76 w 1933"/>
                                <a:gd name="T78" fmla="+- 0 14089 13026"/>
                                <a:gd name="T79" fmla="*/ 14089 h 1963"/>
                                <a:gd name="T80" fmla="+- 0 3854 1925"/>
                                <a:gd name="T81" fmla="*/ T80 w 1933"/>
                                <a:gd name="T82" fmla="+- 0 13928 13026"/>
                                <a:gd name="T83" fmla="*/ 13928 h 1963"/>
                                <a:gd name="T84" fmla="+- 0 3829 1925"/>
                                <a:gd name="T85" fmla="*/ T84 w 1933"/>
                                <a:gd name="T86" fmla="+- 0 13772 13026"/>
                                <a:gd name="T87" fmla="*/ 13772 h 1963"/>
                                <a:gd name="T88" fmla="+- 0 3781 1925"/>
                                <a:gd name="T89" fmla="*/ T88 w 1933"/>
                                <a:gd name="T90" fmla="+- 0 13626 13026"/>
                                <a:gd name="T91" fmla="*/ 13626 h 1963"/>
                                <a:gd name="T92" fmla="+- 0 3713 1925"/>
                                <a:gd name="T93" fmla="*/ T92 w 1933"/>
                                <a:gd name="T94" fmla="+- 0 13491 13026"/>
                                <a:gd name="T95" fmla="*/ 13491 h 1963"/>
                                <a:gd name="T96" fmla="+- 0 3625 1925"/>
                                <a:gd name="T97" fmla="*/ T96 w 1933"/>
                                <a:gd name="T98" fmla="+- 0 13369 13026"/>
                                <a:gd name="T99" fmla="*/ 13369 h 1963"/>
                                <a:gd name="T100" fmla="+- 0 3520 1925"/>
                                <a:gd name="T101" fmla="*/ T100 w 1933"/>
                                <a:gd name="T102" fmla="+- 0 13263 13026"/>
                                <a:gd name="T103" fmla="*/ 13263 h 1963"/>
                                <a:gd name="T104" fmla="+- 0 3400 1925"/>
                                <a:gd name="T105" fmla="*/ T104 w 1933"/>
                                <a:gd name="T106" fmla="+- 0 13174 13026"/>
                                <a:gd name="T107" fmla="*/ 13174 h 1963"/>
                                <a:gd name="T108" fmla="+- 0 3267 1925"/>
                                <a:gd name="T109" fmla="*/ T108 w 1933"/>
                                <a:gd name="T110" fmla="+- 0 13104 13026"/>
                                <a:gd name="T111" fmla="*/ 13104 h 1963"/>
                                <a:gd name="T112" fmla="+- 0 3123 1925"/>
                                <a:gd name="T113" fmla="*/ T112 w 1933"/>
                                <a:gd name="T114" fmla="+- 0 13055 13026"/>
                                <a:gd name="T115" fmla="*/ 13055 h 1963"/>
                                <a:gd name="T116" fmla="+- 0 2970 1925"/>
                                <a:gd name="T117" fmla="*/ T116 w 1933"/>
                                <a:gd name="T118" fmla="+- 0 13030 13026"/>
                                <a:gd name="T119" fmla="*/ 13030 h 1963"/>
                                <a:gd name="T120" fmla="+- 0 2812 1925"/>
                                <a:gd name="T121" fmla="*/ T120 w 1933"/>
                                <a:gd name="T122" fmla="+- 0 13030 13026"/>
                                <a:gd name="T123" fmla="*/ 13030 h 1963"/>
                                <a:gd name="T124" fmla="+- 0 2659 1925"/>
                                <a:gd name="T125" fmla="*/ T124 w 1933"/>
                                <a:gd name="T126" fmla="+- 0 13055 13026"/>
                                <a:gd name="T127" fmla="*/ 13055 h 1963"/>
                                <a:gd name="T128" fmla="+- 0 2515 1925"/>
                                <a:gd name="T129" fmla="*/ T128 w 1933"/>
                                <a:gd name="T130" fmla="+- 0 13104 13026"/>
                                <a:gd name="T131" fmla="*/ 13104 h 1963"/>
                                <a:gd name="T132" fmla="+- 0 2382 1925"/>
                                <a:gd name="T133" fmla="*/ T132 w 1933"/>
                                <a:gd name="T134" fmla="+- 0 13174 13026"/>
                                <a:gd name="T135" fmla="*/ 13174 h 1963"/>
                                <a:gd name="T136" fmla="+- 0 2262 1925"/>
                                <a:gd name="T137" fmla="*/ T136 w 1933"/>
                                <a:gd name="T138" fmla="+- 0 13263 13026"/>
                                <a:gd name="T139" fmla="*/ 13263 h 1963"/>
                                <a:gd name="T140" fmla="+- 0 2157 1925"/>
                                <a:gd name="T141" fmla="*/ T140 w 1933"/>
                                <a:gd name="T142" fmla="+- 0 13369 13026"/>
                                <a:gd name="T143" fmla="*/ 13369 h 1963"/>
                                <a:gd name="T144" fmla="+- 0 2069 1925"/>
                                <a:gd name="T145" fmla="*/ T144 w 1933"/>
                                <a:gd name="T146" fmla="+- 0 13491 13026"/>
                                <a:gd name="T147" fmla="*/ 13491 h 1963"/>
                                <a:gd name="T148" fmla="+- 0 2000 1925"/>
                                <a:gd name="T149" fmla="*/ T148 w 1933"/>
                                <a:gd name="T150" fmla="+- 0 13626 13026"/>
                                <a:gd name="T151" fmla="*/ 13626 h 1963"/>
                                <a:gd name="T152" fmla="+- 0 1953 1925"/>
                                <a:gd name="T153" fmla="*/ T152 w 1933"/>
                                <a:gd name="T154" fmla="+- 0 13772 13026"/>
                                <a:gd name="T155" fmla="*/ 13772 h 1963"/>
                                <a:gd name="T156" fmla="+- 0 1928 1925"/>
                                <a:gd name="T157" fmla="*/ T156 w 1933"/>
                                <a:gd name="T158" fmla="+- 0 13928 13026"/>
                                <a:gd name="T159" fmla="*/ 13928 h 1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33" h="1963">
                                  <a:moveTo>
                                    <a:pt x="0" y="982"/>
                                  </a:moveTo>
                                  <a:lnTo>
                                    <a:pt x="3" y="1063"/>
                                  </a:lnTo>
                                  <a:lnTo>
                                    <a:pt x="12" y="1141"/>
                                  </a:lnTo>
                                  <a:lnTo>
                                    <a:pt x="28" y="1218"/>
                                  </a:lnTo>
                                  <a:lnTo>
                                    <a:pt x="49" y="1292"/>
                                  </a:lnTo>
                                  <a:lnTo>
                                    <a:pt x="75" y="1364"/>
                                  </a:lnTo>
                                  <a:lnTo>
                                    <a:pt x="107" y="1433"/>
                                  </a:lnTo>
                                  <a:lnTo>
                                    <a:pt x="144" y="1499"/>
                                  </a:lnTo>
                                  <a:lnTo>
                                    <a:pt x="186" y="1562"/>
                                  </a:lnTo>
                                  <a:lnTo>
                                    <a:pt x="232" y="1621"/>
                                  </a:lnTo>
                                  <a:lnTo>
                                    <a:pt x="283" y="1676"/>
                                  </a:lnTo>
                                  <a:lnTo>
                                    <a:pt x="337" y="1727"/>
                                  </a:lnTo>
                                  <a:lnTo>
                                    <a:pt x="395" y="1774"/>
                                  </a:lnTo>
                                  <a:lnTo>
                                    <a:pt x="457" y="1817"/>
                                  </a:lnTo>
                                  <a:lnTo>
                                    <a:pt x="522" y="1854"/>
                                  </a:lnTo>
                                  <a:lnTo>
                                    <a:pt x="590" y="1887"/>
                                  </a:lnTo>
                                  <a:lnTo>
                                    <a:pt x="660" y="1914"/>
                                  </a:lnTo>
                                  <a:lnTo>
                                    <a:pt x="734" y="1935"/>
                                  </a:lnTo>
                                  <a:lnTo>
                                    <a:pt x="809" y="1951"/>
                                  </a:lnTo>
                                  <a:lnTo>
                                    <a:pt x="887" y="1960"/>
                                  </a:lnTo>
                                  <a:lnTo>
                                    <a:pt x="966" y="1964"/>
                                  </a:lnTo>
                                  <a:lnTo>
                                    <a:pt x="1045" y="1960"/>
                                  </a:lnTo>
                                  <a:lnTo>
                                    <a:pt x="1123" y="1951"/>
                                  </a:lnTo>
                                  <a:lnTo>
                                    <a:pt x="1198" y="1935"/>
                                  </a:lnTo>
                                  <a:lnTo>
                                    <a:pt x="1271" y="1914"/>
                                  </a:lnTo>
                                  <a:lnTo>
                                    <a:pt x="1342" y="1887"/>
                                  </a:lnTo>
                                  <a:lnTo>
                                    <a:pt x="1410" y="1854"/>
                                  </a:lnTo>
                                  <a:lnTo>
                                    <a:pt x="1475" y="1817"/>
                                  </a:lnTo>
                                  <a:lnTo>
                                    <a:pt x="1537" y="1774"/>
                                  </a:lnTo>
                                  <a:lnTo>
                                    <a:pt x="1595" y="1727"/>
                                  </a:lnTo>
                                  <a:lnTo>
                                    <a:pt x="1649" y="1676"/>
                                  </a:lnTo>
                                  <a:lnTo>
                                    <a:pt x="1700" y="1621"/>
                                  </a:lnTo>
                                  <a:lnTo>
                                    <a:pt x="1746" y="1562"/>
                                  </a:lnTo>
                                  <a:lnTo>
                                    <a:pt x="1788" y="1499"/>
                                  </a:lnTo>
                                  <a:lnTo>
                                    <a:pt x="1825" y="1433"/>
                                  </a:lnTo>
                                  <a:lnTo>
                                    <a:pt x="1856" y="1364"/>
                                  </a:lnTo>
                                  <a:lnTo>
                                    <a:pt x="1883" y="1292"/>
                                  </a:lnTo>
                                  <a:lnTo>
                                    <a:pt x="1904" y="1218"/>
                                  </a:lnTo>
                                  <a:lnTo>
                                    <a:pt x="1920" y="1141"/>
                                  </a:lnTo>
                                  <a:lnTo>
                                    <a:pt x="1929" y="1063"/>
                                  </a:lnTo>
                                  <a:lnTo>
                                    <a:pt x="1932" y="982"/>
                                  </a:lnTo>
                                  <a:lnTo>
                                    <a:pt x="1929" y="902"/>
                                  </a:lnTo>
                                  <a:lnTo>
                                    <a:pt x="1920" y="823"/>
                                  </a:lnTo>
                                  <a:lnTo>
                                    <a:pt x="1904" y="746"/>
                                  </a:lnTo>
                                  <a:lnTo>
                                    <a:pt x="1883" y="672"/>
                                  </a:lnTo>
                                  <a:lnTo>
                                    <a:pt x="1856" y="600"/>
                                  </a:lnTo>
                                  <a:lnTo>
                                    <a:pt x="1825" y="531"/>
                                  </a:lnTo>
                                  <a:lnTo>
                                    <a:pt x="1788" y="465"/>
                                  </a:lnTo>
                                  <a:lnTo>
                                    <a:pt x="1746" y="402"/>
                                  </a:lnTo>
                                  <a:lnTo>
                                    <a:pt x="1700" y="343"/>
                                  </a:lnTo>
                                  <a:lnTo>
                                    <a:pt x="1649" y="288"/>
                                  </a:lnTo>
                                  <a:lnTo>
                                    <a:pt x="1595" y="237"/>
                                  </a:lnTo>
                                  <a:lnTo>
                                    <a:pt x="1537" y="190"/>
                                  </a:lnTo>
                                  <a:lnTo>
                                    <a:pt x="1475" y="148"/>
                                  </a:lnTo>
                                  <a:lnTo>
                                    <a:pt x="1410" y="110"/>
                                  </a:lnTo>
                                  <a:lnTo>
                                    <a:pt x="1342" y="78"/>
                                  </a:lnTo>
                                  <a:lnTo>
                                    <a:pt x="1271" y="51"/>
                                  </a:lnTo>
                                  <a:lnTo>
                                    <a:pt x="1198" y="29"/>
                                  </a:lnTo>
                                  <a:lnTo>
                                    <a:pt x="1123" y="13"/>
                                  </a:lnTo>
                                  <a:lnTo>
                                    <a:pt x="1045" y="4"/>
                                  </a:lnTo>
                                  <a:lnTo>
                                    <a:pt x="966" y="0"/>
                                  </a:lnTo>
                                  <a:lnTo>
                                    <a:pt x="887" y="4"/>
                                  </a:lnTo>
                                  <a:lnTo>
                                    <a:pt x="809" y="13"/>
                                  </a:lnTo>
                                  <a:lnTo>
                                    <a:pt x="734" y="29"/>
                                  </a:lnTo>
                                  <a:lnTo>
                                    <a:pt x="660" y="51"/>
                                  </a:lnTo>
                                  <a:lnTo>
                                    <a:pt x="590" y="78"/>
                                  </a:lnTo>
                                  <a:lnTo>
                                    <a:pt x="522" y="110"/>
                                  </a:lnTo>
                                  <a:lnTo>
                                    <a:pt x="457" y="148"/>
                                  </a:lnTo>
                                  <a:lnTo>
                                    <a:pt x="395" y="190"/>
                                  </a:lnTo>
                                  <a:lnTo>
                                    <a:pt x="337" y="237"/>
                                  </a:lnTo>
                                  <a:lnTo>
                                    <a:pt x="283" y="288"/>
                                  </a:lnTo>
                                  <a:lnTo>
                                    <a:pt x="232" y="343"/>
                                  </a:lnTo>
                                  <a:lnTo>
                                    <a:pt x="186" y="402"/>
                                  </a:lnTo>
                                  <a:lnTo>
                                    <a:pt x="144" y="465"/>
                                  </a:lnTo>
                                  <a:lnTo>
                                    <a:pt x="107" y="531"/>
                                  </a:lnTo>
                                  <a:lnTo>
                                    <a:pt x="75" y="600"/>
                                  </a:lnTo>
                                  <a:lnTo>
                                    <a:pt x="49" y="672"/>
                                  </a:lnTo>
                                  <a:lnTo>
                                    <a:pt x="28" y="746"/>
                                  </a:lnTo>
                                  <a:lnTo>
                                    <a:pt x="12" y="823"/>
                                  </a:lnTo>
                                  <a:lnTo>
                                    <a:pt x="3" y="902"/>
                                  </a:lnTo>
                                  <a:lnTo>
                                    <a:pt x="0" y="982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6"/>
                        <wpg:cNvGrpSpPr>
                          <a:grpSpLocks/>
                        </wpg:cNvGrpSpPr>
                        <wpg:grpSpPr bwMode="auto">
                          <a:xfrm>
                            <a:off x="1925" y="13026"/>
                            <a:ext cx="1933" cy="1963"/>
                            <a:chOff x="1925" y="13026"/>
                            <a:chExt cx="1933" cy="1963"/>
                          </a:xfrm>
                        </wpg:grpSpPr>
                        <wps:wsp>
                          <wps:cNvPr id="105" name="Freeform 77"/>
                          <wps:cNvSpPr>
                            <a:spLocks/>
                          </wps:cNvSpPr>
                          <wps:spPr bwMode="auto">
                            <a:xfrm>
                              <a:off x="1925" y="13026"/>
                              <a:ext cx="1933" cy="1963"/>
                            </a:xfrm>
                            <a:custGeom>
                              <a:avLst/>
                              <a:gdLst>
                                <a:gd name="T0" fmla="+- 0 2812 1925"/>
                                <a:gd name="T1" fmla="*/ T0 w 1933"/>
                                <a:gd name="T2" fmla="+- 0 14986 13026"/>
                                <a:gd name="T3" fmla="*/ 14986 h 1963"/>
                                <a:gd name="T4" fmla="+- 0 2659 1925"/>
                                <a:gd name="T5" fmla="*/ T4 w 1933"/>
                                <a:gd name="T6" fmla="+- 0 14961 13026"/>
                                <a:gd name="T7" fmla="*/ 14961 h 1963"/>
                                <a:gd name="T8" fmla="+- 0 2515 1925"/>
                                <a:gd name="T9" fmla="*/ T8 w 1933"/>
                                <a:gd name="T10" fmla="+- 0 14913 13026"/>
                                <a:gd name="T11" fmla="*/ 14913 h 1963"/>
                                <a:gd name="T12" fmla="+- 0 2382 1925"/>
                                <a:gd name="T13" fmla="*/ T12 w 1933"/>
                                <a:gd name="T14" fmla="+- 0 14843 13026"/>
                                <a:gd name="T15" fmla="*/ 14843 h 1963"/>
                                <a:gd name="T16" fmla="+- 0 2262 1925"/>
                                <a:gd name="T17" fmla="*/ T16 w 1933"/>
                                <a:gd name="T18" fmla="+- 0 14753 13026"/>
                                <a:gd name="T19" fmla="*/ 14753 h 1963"/>
                                <a:gd name="T20" fmla="+- 0 2157 1925"/>
                                <a:gd name="T21" fmla="*/ T20 w 1933"/>
                                <a:gd name="T22" fmla="+- 0 14647 13026"/>
                                <a:gd name="T23" fmla="*/ 14647 h 1963"/>
                                <a:gd name="T24" fmla="+- 0 2069 1925"/>
                                <a:gd name="T25" fmla="*/ T24 w 1933"/>
                                <a:gd name="T26" fmla="+- 0 14525 13026"/>
                                <a:gd name="T27" fmla="*/ 14525 h 1963"/>
                                <a:gd name="T28" fmla="+- 0 2000 1925"/>
                                <a:gd name="T29" fmla="*/ T28 w 1933"/>
                                <a:gd name="T30" fmla="+- 0 14390 13026"/>
                                <a:gd name="T31" fmla="*/ 14390 h 1963"/>
                                <a:gd name="T32" fmla="+- 0 1953 1925"/>
                                <a:gd name="T33" fmla="*/ T32 w 1933"/>
                                <a:gd name="T34" fmla="+- 0 14244 13026"/>
                                <a:gd name="T35" fmla="*/ 14244 h 1963"/>
                                <a:gd name="T36" fmla="+- 0 1928 1925"/>
                                <a:gd name="T37" fmla="*/ T36 w 1933"/>
                                <a:gd name="T38" fmla="+- 0 14089 13026"/>
                                <a:gd name="T39" fmla="*/ 14089 h 1963"/>
                                <a:gd name="T40" fmla="+- 0 1928 1925"/>
                                <a:gd name="T41" fmla="*/ T40 w 1933"/>
                                <a:gd name="T42" fmla="+- 0 13928 13026"/>
                                <a:gd name="T43" fmla="*/ 13928 h 1963"/>
                                <a:gd name="T44" fmla="+- 0 1953 1925"/>
                                <a:gd name="T45" fmla="*/ T44 w 1933"/>
                                <a:gd name="T46" fmla="+- 0 13772 13026"/>
                                <a:gd name="T47" fmla="*/ 13772 h 1963"/>
                                <a:gd name="T48" fmla="+- 0 2000 1925"/>
                                <a:gd name="T49" fmla="*/ T48 w 1933"/>
                                <a:gd name="T50" fmla="+- 0 13626 13026"/>
                                <a:gd name="T51" fmla="*/ 13626 h 1963"/>
                                <a:gd name="T52" fmla="+- 0 2069 1925"/>
                                <a:gd name="T53" fmla="*/ T52 w 1933"/>
                                <a:gd name="T54" fmla="+- 0 13491 13026"/>
                                <a:gd name="T55" fmla="*/ 13491 h 1963"/>
                                <a:gd name="T56" fmla="+- 0 2157 1925"/>
                                <a:gd name="T57" fmla="*/ T56 w 1933"/>
                                <a:gd name="T58" fmla="+- 0 13369 13026"/>
                                <a:gd name="T59" fmla="*/ 13369 h 1963"/>
                                <a:gd name="T60" fmla="+- 0 2262 1925"/>
                                <a:gd name="T61" fmla="*/ T60 w 1933"/>
                                <a:gd name="T62" fmla="+- 0 13263 13026"/>
                                <a:gd name="T63" fmla="*/ 13263 h 1963"/>
                                <a:gd name="T64" fmla="+- 0 2382 1925"/>
                                <a:gd name="T65" fmla="*/ T64 w 1933"/>
                                <a:gd name="T66" fmla="+- 0 13174 13026"/>
                                <a:gd name="T67" fmla="*/ 13174 h 1963"/>
                                <a:gd name="T68" fmla="+- 0 2515 1925"/>
                                <a:gd name="T69" fmla="*/ T68 w 1933"/>
                                <a:gd name="T70" fmla="+- 0 13104 13026"/>
                                <a:gd name="T71" fmla="*/ 13104 h 1963"/>
                                <a:gd name="T72" fmla="+- 0 2659 1925"/>
                                <a:gd name="T73" fmla="*/ T72 w 1933"/>
                                <a:gd name="T74" fmla="+- 0 13055 13026"/>
                                <a:gd name="T75" fmla="*/ 13055 h 1963"/>
                                <a:gd name="T76" fmla="+- 0 2812 1925"/>
                                <a:gd name="T77" fmla="*/ T76 w 1933"/>
                                <a:gd name="T78" fmla="+- 0 13030 13026"/>
                                <a:gd name="T79" fmla="*/ 13030 h 1963"/>
                                <a:gd name="T80" fmla="+- 0 2970 1925"/>
                                <a:gd name="T81" fmla="*/ T80 w 1933"/>
                                <a:gd name="T82" fmla="+- 0 13030 13026"/>
                                <a:gd name="T83" fmla="*/ 13030 h 1963"/>
                                <a:gd name="T84" fmla="+- 0 3123 1925"/>
                                <a:gd name="T85" fmla="*/ T84 w 1933"/>
                                <a:gd name="T86" fmla="+- 0 13055 13026"/>
                                <a:gd name="T87" fmla="*/ 13055 h 1963"/>
                                <a:gd name="T88" fmla="+- 0 3267 1925"/>
                                <a:gd name="T89" fmla="*/ T88 w 1933"/>
                                <a:gd name="T90" fmla="+- 0 13104 13026"/>
                                <a:gd name="T91" fmla="*/ 13104 h 1963"/>
                                <a:gd name="T92" fmla="+- 0 3400 1925"/>
                                <a:gd name="T93" fmla="*/ T92 w 1933"/>
                                <a:gd name="T94" fmla="+- 0 13174 13026"/>
                                <a:gd name="T95" fmla="*/ 13174 h 1963"/>
                                <a:gd name="T96" fmla="+- 0 3520 1925"/>
                                <a:gd name="T97" fmla="*/ T96 w 1933"/>
                                <a:gd name="T98" fmla="+- 0 13263 13026"/>
                                <a:gd name="T99" fmla="*/ 13263 h 1963"/>
                                <a:gd name="T100" fmla="+- 0 3625 1925"/>
                                <a:gd name="T101" fmla="*/ T100 w 1933"/>
                                <a:gd name="T102" fmla="+- 0 13369 13026"/>
                                <a:gd name="T103" fmla="*/ 13369 h 1963"/>
                                <a:gd name="T104" fmla="+- 0 3713 1925"/>
                                <a:gd name="T105" fmla="*/ T104 w 1933"/>
                                <a:gd name="T106" fmla="+- 0 13491 13026"/>
                                <a:gd name="T107" fmla="*/ 13491 h 1963"/>
                                <a:gd name="T108" fmla="+- 0 3781 1925"/>
                                <a:gd name="T109" fmla="*/ T108 w 1933"/>
                                <a:gd name="T110" fmla="+- 0 13626 13026"/>
                                <a:gd name="T111" fmla="*/ 13626 h 1963"/>
                                <a:gd name="T112" fmla="+- 0 3829 1925"/>
                                <a:gd name="T113" fmla="*/ T112 w 1933"/>
                                <a:gd name="T114" fmla="+- 0 13772 13026"/>
                                <a:gd name="T115" fmla="*/ 13772 h 1963"/>
                                <a:gd name="T116" fmla="+- 0 3854 1925"/>
                                <a:gd name="T117" fmla="*/ T116 w 1933"/>
                                <a:gd name="T118" fmla="+- 0 13928 13026"/>
                                <a:gd name="T119" fmla="*/ 13928 h 1963"/>
                                <a:gd name="T120" fmla="+- 0 3854 1925"/>
                                <a:gd name="T121" fmla="*/ T120 w 1933"/>
                                <a:gd name="T122" fmla="+- 0 14089 13026"/>
                                <a:gd name="T123" fmla="*/ 14089 h 1963"/>
                                <a:gd name="T124" fmla="+- 0 3829 1925"/>
                                <a:gd name="T125" fmla="*/ T124 w 1933"/>
                                <a:gd name="T126" fmla="+- 0 14244 13026"/>
                                <a:gd name="T127" fmla="*/ 14244 h 1963"/>
                                <a:gd name="T128" fmla="+- 0 3781 1925"/>
                                <a:gd name="T129" fmla="*/ T128 w 1933"/>
                                <a:gd name="T130" fmla="+- 0 14390 13026"/>
                                <a:gd name="T131" fmla="*/ 14390 h 1963"/>
                                <a:gd name="T132" fmla="+- 0 3713 1925"/>
                                <a:gd name="T133" fmla="*/ T132 w 1933"/>
                                <a:gd name="T134" fmla="+- 0 14525 13026"/>
                                <a:gd name="T135" fmla="*/ 14525 h 1963"/>
                                <a:gd name="T136" fmla="+- 0 3625 1925"/>
                                <a:gd name="T137" fmla="*/ T136 w 1933"/>
                                <a:gd name="T138" fmla="+- 0 14647 13026"/>
                                <a:gd name="T139" fmla="*/ 14647 h 1963"/>
                                <a:gd name="T140" fmla="+- 0 3520 1925"/>
                                <a:gd name="T141" fmla="*/ T140 w 1933"/>
                                <a:gd name="T142" fmla="+- 0 14753 13026"/>
                                <a:gd name="T143" fmla="*/ 14753 h 1963"/>
                                <a:gd name="T144" fmla="+- 0 3400 1925"/>
                                <a:gd name="T145" fmla="*/ T144 w 1933"/>
                                <a:gd name="T146" fmla="+- 0 14843 13026"/>
                                <a:gd name="T147" fmla="*/ 14843 h 1963"/>
                                <a:gd name="T148" fmla="+- 0 3267 1925"/>
                                <a:gd name="T149" fmla="*/ T148 w 1933"/>
                                <a:gd name="T150" fmla="+- 0 14913 13026"/>
                                <a:gd name="T151" fmla="*/ 14913 h 1963"/>
                                <a:gd name="T152" fmla="+- 0 3123 1925"/>
                                <a:gd name="T153" fmla="*/ T152 w 1933"/>
                                <a:gd name="T154" fmla="+- 0 14961 13026"/>
                                <a:gd name="T155" fmla="*/ 14961 h 1963"/>
                                <a:gd name="T156" fmla="+- 0 2970 1925"/>
                                <a:gd name="T157" fmla="*/ T156 w 1933"/>
                                <a:gd name="T158" fmla="+- 0 14986 13026"/>
                                <a:gd name="T159" fmla="*/ 14986 h 1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33" h="1963">
                                  <a:moveTo>
                                    <a:pt x="966" y="1964"/>
                                  </a:moveTo>
                                  <a:lnTo>
                                    <a:pt x="887" y="1960"/>
                                  </a:lnTo>
                                  <a:lnTo>
                                    <a:pt x="809" y="1951"/>
                                  </a:lnTo>
                                  <a:lnTo>
                                    <a:pt x="734" y="1935"/>
                                  </a:lnTo>
                                  <a:lnTo>
                                    <a:pt x="660" y="1914"/>
                                  </a:lnTo>
                                  <a:lnTo>
                                    <a:pt x="590" y="1887"/>
                                  </a:lnTo>
                                  <a:lnTo>
                                    <a:pt x="522" y="1854"/>
                                  </a:lnTo>
                                  <a:lnTo>
                                    <a:pt x="457" y="1817"/>
                                  </a:lnTo>
                                  <a:lnTo>
                                    <a:pt x="395" y="1774"/>
                                  </a:lnTo>
                                  <a:lnTo>
                                    <a:pt x="337" y="1727"/>
                                  </a:lnTo>
                                  <a:lnTo>
                                    <a:pt x="283" y="1676"/>
                                  </a:lnTo>
                                  <a:lnTo>
                                    <a:pt x="232" y="1621"/>
                                  </a:lnTo>
                                  <a:lnTo>
                                    <a:pt x="186" y="1562"/>
                                  </a:lnTo>
                                  <a:lnTo>
                                    <a:pt x="144" y="1499"/>
                                  </a:lnTo>
                                  <a:lnTo>
                                    <a:pt x="107" y="1433"/>
                                  </a:lnTo>
                                  <a:lnTo>
                                    <a:pt x="75" y="1364"/>
                                  </a:lnTo>
                                  <a:lnTo>
                                    <a:pt x="49" y="1292"/>
                                  </a:lnTo>
                                  <a:lnTo>
                                    <a:pt x="28" y="1218"/>
                                  </a:lnTo>
                                  <a:lnTo>
                                    <a:pt x="12" y="1141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3" y="902"/>
                                  </a:lnTo>
                                  <a:lnTo>
                                    <a:pt x="12" y="823"/>
                                  </a:lnTo>
                                  <a:lnTo>
                                    <a:pt x="28" y="746"/>
                                  </a:lnTo>
                                  <a:lnTo>
                                    <a:pt x="49" y="672"/>
                                  </a:lnTo>
                                  <a:lnTo>
                                    <a:pt x="75" y="600"/>
                                  </a:lnTo>
                                  <a:lnTo>
                                    <a:pt x="107" y="531"/>
                                  </a:lnTo>
                                  <a:lnTo>
                                    <a:pt x="144" y="465"/>
                                  </a:lnTo>
                                  <a:lnTo>
                                    <a:pt x="186" y="402"/>
                                  </a:lnTo>
                                  <a:lnTo>
                                    <a:pt x="232" y="343"/>
                                  </a:lnTo>
                                  <a:lnTo>
                                    <a:pt x="283" y="288"/>
                                  </a:lnTo>
                                  <a:lnTo>
                                    <a:pt x="337" y="237"/>
                                  </a:lnTo>
                                  <a:lnTo>
                                    <a:pt x="395" y="190"/>
                                  </a:lnTo>
                                  <a:lnTo>
                                    <a:pt x="457" y="148"/>
                                  </a:lnTo>
                                  <a:lnTo>
                                    <a:pt x="522" y="110"/>
                                  </a:lnTo>
                                  <a:lnTo>
                                    <a:pt x="590" y="78"/>
                                  </a:lnTo>
                                  <a:lnTo>
                                    <a:pt x="660" y="51"/>
                                  </a:lnTo>
                                  <a:lnTo>
                                    <a:pt x="734" y="29"/>
                                  </a:lnTo>
                                  <a:lnTo>
                                    <a:pt x="809" y="13"/>
                                  </a:lnTo>
                                  <a:lnTo>
                                    <a:pt x="887" y="4"/>
                                  </a:lnTo>
                                  <a:lnTo>
                                    <a:pt x="966" y="0"/>
                                  </a:lnTo>
                                  <a:lnTo>
                                    <a:pt x="1045" y="4"/>
                                  </a:lnTo>
                                  <a:lnTo>
                                    <a:pt x="1123" y="13"/>
                                  </a:lnTo>
                                  <a:lnTo>
                                    <a:pt x="1198" y="29"/>
                                  </a:lnTo>
                                  <a:lnTo>
                                    <a:pt x="1271" y="51"/>
                                  </a:lnTo>
                                  <a:lnTo>
                                    <a:pt x="1342" y="78"/>
                                  </a:lnTo>
                                  <a:lnTo>
                                    <a:pt x="1410" y="110"/>
                                  </a:lnTo>
                                  <a:lnTo>
                                    <a:pt x="1475" y="148"/>
                                  </a:lnTo>
                                  <a:lnTo>
                                    <a:pt x="1537" y="190"/>
                                  </a:lnTo>
                                  <a:lnTo>
                                    <a:pt x="1595" y="237"/>
                                  </a:lnTo>
                                  <a:lnTo>
                                    <a:pt x="1649" y="288"/>
                                  </a:lnTo>
                                  <a:lnTo>
                                    <a:pt x="1700" y="343"/>
                                  </a:lnTo>
                                  <a:lnTo>
                                    <a:pt x="1746" y="402"/>
                                  </a:lnTo>
                                  <a:lnTo>
                                    <a:pt x="1788" y="465"/>
                                  </a:lnTo>
                                  <a:lnTo>
                                    <a:pt x="1825" y="531"/>
                                  </a:lnTo>
                                  <a:lnTo>
                                    <a:pt x="1856" y="600"/>
                                  </a:lnTo>
                                  <a:lnTo>
                                    <a:pt x="1883" y="672"/>
                                  </a:lnTo>
                                  <a:lnTo>
                                    <a:pt x="1904" y="746"/>
                                  </a:lnTo>
                                  <a:lnTo>
                                    <a:pt x="1920" y="823"/>
                                  </a:lnTo>
                                  <a:lnTo>
                                    <a:pt x="1929" y="902"/>
                                  </a:lnTo>
                                  <a:lnTo>
                                    <a:pt x="1932" y="982"/>
                                  </a:lnTo>
                                  <a:lnTo>
                                    <a:pt x="1929" y="1063"/>
                                  </a:lnTo>
                                  <a:lnTo>
                                    <a:pt x="1920" y="1141"/>
                                  </a:lnTo>
                                  <a:lnTo>
                                    <a:pt x="1904" y="1218"/>
                                  </a:lnTo>
                                  <a:lnTo>
                                    <a:pt x="1883" y="1292"/>
                                  </a:lnTo>
                                  <a:lnTo>
                                    <a:pt x="1856" y="1364"/>
                                  </a:lnTo>
                                  <a:lnTo>
                                    <a:pt x="1825" y="1433"/>
                                  </a:lnTo>
                                  <a:lnTo>
                                    <a:pt x="1788" y="1499"/>
                                  </a:lnTo>
                                  <a:lnTo>
                                    <a:pt x="1746" y="1562"/>
                                  </a:lnTo>
                                  <a:lnTo>
                                    <a:pt x="1700" y="1621"/>
                                  </a:lnTo>
                                  <a:lnTo>
                                    <a:pt x="1649" y="1676"/>
                                  </a:lnTo>
                                  <a:lnTo>
                                    <a:pt x="1595" y="1727"/>
                                  </a:lnTo>
                                  <a:lnTo>
                                    <a:pt x="1537" y="1774"/>
                                  </a:lnTo>
                                  <a:lnTo>
                                    <a:pt x="1475" y="1817"/>
                                  </a:lnTo>
                                  <a:lnTo>
                                    <a:pt x="1410" y="1854"/>
                                  </a:lnTo>
                                  <a:lnTo>
                                    <a:pt x="1342" y="1887"/>
                                  </a:lnTo>
                                  <a:lnTo>
                                    <a:pt x="1271" y="1914"/>
                                  </a:lnTo>
                                  <a:lnTo>
                                    <a:pt x="1198" y="1935"/>
                                  </a:lnTo>
                                  <a:lnTo>
                                    <a:pt x="1123" y="1951"/>
                                  </a:lnTo>
                                  <a:lnTo>
                                    <a:pt x="1045" y="1960"/>
                                  </a:lnTo>
                                  <a:lnTo>
                                    <a:pt x="966" y="19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40.9pt;margin-top:613.85pt;width:211.1pt;height:212.45pt;z-index:-251657728;mso-position-horizontal-relative:page;mso-position-vertical-relative:page" coordorigin="818,12277" coordsize="4222,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">
                <v:shape id="Picture 94" o:spid="_x0000_s1027" type="#_x0000_t75" style="position:absolute;left:818;top:15857;width:756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W73CAAAA2wAAAA8AAABkcnMvZG93bnJldi54bWxEj92KwjAUhO+FfYdwFryRNXUvVLpGkYXF&#10;FQSx9QEOzekPNiclibW+vREEL4eZ+YZZbQbTip6cbywrmE0TEMSF1Q1XCs7539cShA/IGlvLpOBO&#10;Hjbrj9EKU21vfKI+C5WIEPYpKqhD6FIpfVGTQT+1HXH0SusMhihdJbXDW4SbVn4nyVwabDgu1NjR&#10;b03FJbsaBej2+rjT82HWY15M7lQeMlkqNf4ctj8gAg3hHX61/7WC5QKeX+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TVu9wgAAANsAAAAPAAAAAAAAAAAAAAAAAJ8C&#10;AABkcnMvZG93bnJldi54bWxQSwUGAAAAAAQABAD3AAAAjgMAAAAA&#10;">
                  <v:imagedata r:id="rId39" o:title=""/>
                </v:shape>
                <v:shape id="Picture 93" o:spid="_x0000_s1028" type="#_x0000_t75" style="position:absolute;left:1239;top:13507;width:2397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+VTCAAAA2wAAAA8AAABkcnMvZG93bnJldi54bWxET02LwjAQvQv7H8IIe9NUWUS6RtEFl7IH&#10;QSvicWhm29JmUptYq7/eHASPj/e9WPWmFh21rrSsYDKOQBBnVpecKzim29EchPPIGmvLpOBODlbL&#10;j8ECY21vvKfu4HMRQtjFqKDwvomldFlBBt3YNsSB+7etQR9gm0vd4i2Em1pOo2gmDZYcGgps6Keg&#10;rDpcjYJq8zf5vZzzJN2euq/N43pMsl2l1OewX3+D8NT7t/jlTrSCeRgbvoQf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ovlUwgAAANsAAAAPAAAAAAAAAAAAAAAAAJ8C&#10;AABkcnMvZG93bnJldi54bWxQSwUGAAAAAAQABAD3AAAAjgMAAAAA&#10;">
                  <v:imagedata r:id="rId34" o:title=""/>
                </v:shape>
                <v:shape id="Picture 92" o:spid="_x0000_s1029" type="#_x0000_t75" style="position:absolute;left:1692;top:13981;width:1469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T+3jGAAAA2wAAAA8AAABkcnMvZG93bnJldi54bWxEj0FrwkAUhO+C/2F5gjfdKKSYNBuRVmml&#10;Ba3txdsj+0yC2bchu2rqr+8WCj0OM/MNky1704grda62rGA2jUAQF1bXXCr4+txMFiCcR9bYWCYF&#10;3+RgmQ8HGaba3viDrgdfigBhl6KCyvs2ldIVFRl0U9sSB+9kO4M+yK6UusNbgJtGzqPoQRqsOSxU&#10;2NJTRcX5cDEKLslzHMfJ+n5627607n1vj7vEKjUe9atHEJ56/x/+a79qBYsEfr+EH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1P7eMYAAADbAAAADwAAAAAAAAAAAAAA&#10;AACfAgAAZHJzL2Rvd25yZXYueG1sUEsFBgAAAAAEAAQA9wAAAJIDAAAAAA==&#10;">
                  <v:imagedata r:id="rId35" o:title=""/>
                </v:shape>
                <v:group id="Group 90" o:spid="_x0000_s1030" style="position:absolute;left:1557;top:14256;width:896;height:917" coordorigin="1557,14256" coordsize="896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1" o:spid="_x0000_s1031" style="position:absolute;left:1557;top:14256;width:896;height:917;visibility:visible;mso-wrap-style:square;v-text-anchor:top" coordsize="89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xJ8QA&#10;AADbAAAADwAAAGRycy9kb3ducmV2LnhtbESPQWvCQBSE7wX/w/IEL0U3llpj6iqlKHhVi3p8ZF+z&#10;wezbkN3G1F/vCoLHYWa+YebLzlaipcaXjhWMRwkI4tzpkgsFP/v1MAXhA7LGyjEp+CcPy0XvZY6Z&#10;dhfeUrsLhYgQ9hkqMCHUmZQ+N2TRj1xNHL1f11gMUTaF1A1eItxW8i1JPqTFkuOCwZq+DeXn3Z9V&#10;kJ42Jj/4ydQn1fvr8Zqu1tvJWalBv/v6BBGoC8/wo73RCmZj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cSfEAAAA2wAAAA8AAAAAAAAAAAAAAAAAmAIAAGRycy9k&#10;b3ducmV2LnhtbFBLBQYAAAAABAAEAPUAAACJAwAAAAA=&#10;" path="m,459r6,74l23,604r27,65l87,729r45,54l184,829r59,37l307,894r69,17l448,917r37,-1l556,904r67,-23l685,848r55,-41l789,757r40,-57l861,637r23,-68l895,496r2,-37l895,421,884,349,861,280,829,217,789,160,740,111,685,69,623,36,556,14,485,2,448,,412,2,341,14,274,36,212,69r-55,42l108,160,68,217,36,280,13,349,2,421,,459e" fillcolor="#92d050" stroked="f">
                    <v:path arrowok="t" o:connecttype="custom" o:connectlocs="0,14715;6,14789;23,14860;50,14925;87,14985;132,15039;184,15085;243,15122;307,15150;376,15167;448,15173;485,15172;556,15160;623,15137;685,15104;740,15063;789,15013;829,14956;861,14893;884,14825;895,14752;897,14715;895,14677;884,14605;861,14536;829,14473;789,14416;740,14367;685,14325;623,14292;556,14270;485,14258;448,14256;412,14258;341,14270;274,14292;212,14325;157,14367;108,14416;68,14473;36,14536;13,14605;2,14677;0,14715" o:connectangles="0,0,0,0,0,0,0,0,0,0,0,0,0,0,0,0,0,0,0,0,0,0,0,0,0,0,0,0,0,0,0,0,0,0,0,0,0,0,0,0,0,0,0,0"/>
                  </v:shape>
                </v:group>
                <v:group id="Group 86" o:spid="_x0000_s1032" style="position:absolute;left:1557;top:14256;width:896;height:917" coordorigin="1557,14256" coordsize="896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9" o:spid="_x0000_s1033" style="position:absolute;left:1557;top:14256;width:896;height:917;visibility:visible;mso-wrap-style:square;v-text-anchor:top" coordsize="89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T8cUA&#10;AADbAAAADwAAAGRycy9kb3ducmV2LnhtbESPQWvCQBSE7wX/w/KE3urGCNZGVxHBULQHmxa9PrLP&#10;JJp9m2a3Gv+9Wyh4HGbmG2a26EwtLtS6yrKC4SACQZxbXXGh4Ptr/TIB4TyyxtoyKbiRg8W89zTD&#10;RNsrf9Il84UIEHYJKii9bxIpXV6SQTewDXHwjrY16INsC6lbvAa4qWUcRWNpsOKwUGJDq5Lyc/Zr&#10;FOzjwyme/GTbPN2l2Wb0Go/1R6rUc79bTkF46vwj/N9+1wreRvD3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1PxxQAAANsAAAAPAAAAAAAAAAAAAAAAAJgCAABkcnMv&#10;ZG93bnJldi54bWxQSwUGAAAAAAQABAD1AAAAigMAAAAA&#10;" path="m448,917r-72,-6l307,894,243,866,184,829,132,783,87,729,50,669,23,604,6,533,,459,2,421,6,384,23,314,50,248,87,188r45,-53l184,89,243,51,307,24,376,6,448,r37,2l521,6r69,18l654,51r59,38l765,135r45,53l847,248r27,66l891,384r6,75l895,496r-4,37l874,604r-27,65l810,729r-45,54l713,829r-59,37l590,894r-69,17l448,917xe" filled="f" strokecolor="#00af50" strokeweight=".57111mm">
                    <v:path arrowok="t" o:connecttype="custom" o:connectlocs="448,15173;376,15167;307,15150;243,15122;184,15085;132,15039;87,14985;50,14925;23,14860;6,14789;0,14715;2,14677;6,14640;23,14570;50,14504;87,14444;132,14391;184,14345;243,14307;307,14280;376,14262;448,14256;485,14258;521,14262;590,14280;654,14307;713,14345;765,14391;810,14444;847,14504;874,14570;891,14640;897,14715;895,14752;891,14789;874,14860;847,14925;810,14985;765,15039;713,15085;654,15122;590,15150;521,15167;448,15173" o:connectangles="0,0,0,0,0,0,0,0,0,0,0,0,0,0,0,0,0,0,0,0,0,0,0,0,0,0,0,0,0,0,0,0,0,0,0,0,0,0,0,0,0,0,0,0"/>
                  </v:shape>
                  <v:shape id="Picture 88" o:spid="_x0000_s1034" type="#_x0000_t75" style="position:absolute;left:1001;top:13215;width:1749;height:1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I5rEAAAA2wAAAA8AAABkcnMvZG93bnJldi54bWxEj8FqwzAQRO+F/oPYQm6NHFNC4lgObUpI&#10;Ti1x8gGLtbFMrJVrqbb791Wg0OMwM2+YfDvZVgzU+8axgsU8AUFcOd1wreBy3j+vQPiArLF1TAp+&#10;yMO2eHzIMdNu5BMNZahFhLDPUIEJocuk9JUhi37uOuLoXV1vMUTZ11L3OEa4bWWaJEtpseG4YLCj&#10;naHqVn5bBV/7t2OahPfDMH1cxs9F6nemWyk1e5peNyACTeE//Nc+agXrF7h/iT9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pI5rEAAAA2wAAAA8AAAAAAAAAAAAAAAAA&#10;nwIAAGRycy9kb3ducmV2LnhtbFBLBQYAAAAABAAEAPcAAACQAwAAAAA=&#10;">
                    <v:imagedata r:id="rId36" o:title=""/>
                  </v:shape>
                  <v:shape id="Picture 87" o:spid="_x0000_s1035" type="#_x0000_t75" style="position:absolute;left:1131;top:13366;width:1469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Z6DGAAAA2wAAAA8AAABkcnMvZG93bnJldi54bWxEj1trwkAUhN8L/oflCH2rG4UUk7qKeKGV&#10;Cl7al74dssckmD0bsqtGf71bEHwcZuYbZjRpTSXO1LjSsoJ+LwJBnFldcq7g92f5NgThPLLGyjIp&#10;uJKDybjzMsJU2wvv6Lz3uQgQdikqKLyvUyldVpBB17M1cfAOtjHog2xyqRu8BLip5CCK3qXBksNC&#10;gTXNCsqO+5NRcErmcRwni9vhe/VZu/XW/m0Sq9Rrt51+gPDU+mf40f7SCpIY/r+EH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8dnoMYAAADbAAAADwAAAAAAAAAAAAAA&#10;AACfAgAAZHJzL2Rvd25yZXYueG1sUEsFBgAAAAAEAAQA9wAAAJIDAAAAAA==&#10;">
                    <v:imagedata r:id="rId35" o:title=""/>
                  </v:shape>
                </v:group>
                <v:group id="Group 84" o:spid="_x0000_s1036" style="position:absolute;left:1320;top:13965;width:248;height:270" coordorigin="1320,13965" coordsize="24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5" o:spid="_x0000_s1037" style="position:absolute;left:1320;top:13965;width:248;height:270;visibility:visible;mso-wrap-style:square;v-text-anchor:top" coordsize="2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r5sQA&#10;AADbAAAADwAAAGRycy9kb3ducmV2LnhtbESPQWvCQBSE74L/YXkFL6Fu6sFo6ipWEHqRYhS8PrKv&#10;2WD2bciuMfXXu4VCj8PMfMOsNoNtRE+drx0reJumIIhLp2uuFJxP+9cFCB+QNTaOScEPedisx6MV&#10;5trd+Uh9ESoRIexzVGBCaHMpfWnIop+6ljh6366zGKLsKqk7vEe4beQsTefSYs1xwWBLO0PltbhZ&#10;BV8uyQ7F6cNks9BXw/WRXNAmSk1ehu07iEBD+A//tT+1gmUGv1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K+bEAAAA2wAAAA8AAAAAAAAAAAAAAAAAmAIAAGRycy9k&#10;b3ducmV2LnhtbFBLBQYAAAAABAAEAPUAAACJAwAAAAA=&#10;" path="m,135r18,70l62,252r62,18l128,270r61,-20l232,202r16,-67l248,131,230,65,186,18,124,r-4,l59,20,16,68,,135e" fillcolor="#92d050" stroked="f">
                    <v:path arrowok="t" o:connecttype="custom" o:connectlocs="0,14100;18,14170;62,14217;124,14235;128,14235;189,14215;232,14167;248,14100;248,14096;230,14030;186,13983;124,13965;120,13965;59,13985;16,14033;0,14100" o:connectangles="0,0,0,0,0,0,0,0,0,0,0,0,0,0,0,0"/>
                  </v:shape>
                </v:group>
                <v:group id="Group 80" o:spid="_x0000_s1038" style="position:absolute;left:1320;top:13965;width:248;height:270" coordorigin="1320,13965" coordsize="24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3" o:spid="_x0000_s1039" style="position:absolute;left:1320;top:13965;width:248;height:270;visibility:visible;mso-wrap-style:square;v-text-anchor:top" coordsize="2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eF8MA&#10;AADbAAAADwAAAGRycy9kb3ducmV2LnhtbESPwWrDMBBE74X8g9hAb42cEkrtRAkhYHB6q5tDjmtr&#10;Y5lYK2OptvP3VaHQ4zAzb5jdYbadGGnwrWMF61UCgrh2uuVGweUrf3kH4QOyxs4xKXiQh8N+8bTD&#10;TLuJP2ksQyMihH2GCkwIfSalrw1Z9CvXE0fv5gaLIcqhkXrAKcJtJ1+T5E1abDkuGOzpZKi+l99W&#10;QWFyW9ZjVW2K+/VjnB9tQudSqeflfNyCCDSH//Bfu9AK0hR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peF8MAAADbAAAADwAAAAAAAAAAAAAAAACYAgAAZHJzL2Rv&#10;d25yZXYueG1sUEsFBgAAAAAEAAQA9QAAAIgDAAAAAA==&#10;" path="m124,270l62,252,18,205,,139r,-4l2,111,7,89,43,33,99,3,124,r22,2l167,8r51,38l246,107r2,28l246,159r-5,22l205,237r-56,30l124,270xe" filled="f" strokecolor="#92d050" strokeweight=".57108mm">
                    <v:path arrowok="t" o:connecttype="custom" o:connectlocs="124,14235;62,14217;18,14170;0,14104;0,14100;2,14076;7,14054;43,13998;99,13968;124,13965;146,13967;167,13973;218,14011;246,14072;248,14100;246,14124;241,14146;205,14202;149,14232;124,14235" o:connectangles="0,0,0,0,0,0,0,0,0,0,0,0,0,0,0,0,0,0,0,0"/>
                  </v:shape>
                  <v:shape id="Picture 82" o:spid="_x0000_s1040" type="#_x0000_t75" style="position:absolute;left:1606;top:12277;width:3434;height: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VRDFAAAA3AAAAA8AAABkcnMvZG93bnJldi54bWxEj0FrwkAQhe+C/2EZoTfdaGmQ1FWKIPTQ&#10;gxoP9jZkxyQ2Oxuyq4n/vnMQvM3w3rz3zWozuEbdqQu1ZwPzWQKKuPC25tLAKd9Nl6BCRLbYeCYD&#10;DwqwWY9HK8ys7/lA92MslYRwyNBAFWObaR2KihyGmW+JRbv4zmGUtSu17bCXcNfoRZKk2mHN0lBh&#10;S9uKir/jzRnIf/Wtz/28+Hk/pB/p/ry4lrUz5m0yfH2CijTEl/l5/W0FPxF8eUYm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GVUQxQAAANwAAAAPAAAAAAAAAAAAAAAA&#10;AJ8CAABkcnMvZG93bnJldi54bWxQSwUGAAAAAAQABAD3AAAAkQMAAAAA&#10;">
                    <v:imagedata r:id="rId37" o:title=""/>
                  </v:shape>
                  <v:shape id="Picture 81" o:spid="_x0000_s1041" type="#_x0000_t75" style="position:absolute;left:2589;top:13280;width:1469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+n/EAAAA3AAAAA8AAABkcnMvZG93bnJldi54bWxET0trwkAQvgv+h2WE3nRjIWJiNlL6oBYL&#10;Pi+9DdkxCc3OhuyqaX99VxB6m4/vOdmyN424UOdqywqmkwgEcWF1zaWC4+FtPAfhPLLGxjIp+CEH&#10;y3w4yDDV9so7uux9KUIIuxQVVN63qZSuqMigm9iWOHAn2xn0AXal1B1eQ7hp5GMUzaTBmkNDhS09&#10;V1R8789GwTl5ieM4ef09rT/eW/e5tV+bxCr1MOqfFiA89f5ffHevdJgfTeH2TLh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o+n/EAAAA3AAAAA8AAAAAAAAAAAAAAAAA&#10;nwIAAGRycy9kb3ducmV2LnhtbFBLBQYAAAAABAAEAPcAAACQAwAAAAA=&#10;">
                    <v:imagedata r:id="rId35" o:title=""/>
                  </v:shape>
                </v:group>
                <v:group id="Group 78" o:spid="_x0000_s1042" style="position:absolute;left:1925;top:13026;width:1933;height:1963" coordorigin="1925,13026" coordsize="1933,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9" o:spid="_x0000_s1043" style="position:absolute;left:1925;top:13026;width:1933;height:1963;visibility:visible;mso-wrap-style:square;v-text-anchor:top" coordsize="1933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69esIA&#10;AADcAAAADwAAAGRycy9kb3ducmV2LnhtbERPTWvCQBC9C/0PyxS86aYWpKRuQkkrFMSDGjxPs9Mk&#10;NDsbdteY/HtXEHqbx/ucTT6aTgzkfGtZwcsyAUFcWd1yraA8bRdvIHxA1thZJgUTecizp9kGU22v&#10;fKDhGGoRQ9inqKAJoU+l9FVDBv3S9sSR+7XOYIjQ1VI7vMZw08lVkqylwZZjQ4M9FQ1Vf8eLUeD6&#10;YSqH02dR7N1U7nS5+vI/Z6Xmz+PHO4hAY/gXP9zfOs5PXuH+TLx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r16wgAAANwAAAAPAAAAAAAAAAAAAAAAAJgCAABkcnMvZG93&#10;bnJldi54bWxQSwUGAAAAAAQABAD1AAAAhwMAAAAA&#10;" path="m,982r3,81l12,1141r16,77l49,1292r26,72l107,1433r37,66l186,1562r46,59l283,1676r54,51l395,1774r62,43l522,1854r68,33l660,1914r74,21l809,1951r78,9l966,1964r79,-4l1123,1951r75,-16l1271,1914r71,-27l1410,1854r65,-37l1537,1774r58,-47l1649,1676r51,-55l1746,1562r42,-63l1825,1433r31,-69l1883,1292r21,-74l1920,1141r9,-78l1932,982r-3,-80l1920,823r-16,-77l1883,672r-27,-72l1825,531r-37,-66l1746,402r-46,-59l1649,288r-54,-51l1537,190r-62,-42l1410,110,1342,78,1271,51,1198,29,1123,13,1045,4,966,,887,4r-78,9l734,29,660,51,590,78r-68,32l457,148r-62,42l337,237r-54,51l232,343r-46,59l144,465r-37,66l75,600,49,672,28,746,12,823,3,902,,982e" fillcolor="#92d050" stroked="f">
                    <v:path arrowok="t" o:connecttype="custom" o:connectlocs="3,14089;28,14244;75,14390;144,14525;232,14647;337,14753;457,14843;590,14913;734,14961;887,14986;1045,14986;1198,14961;1342,14913;1475,14843;1595,14753;1700,14647;1788,14525;1856,14390;1904,14244;1929,14089;1929,13928;1904,13772;1856,13626;1788,13491;1700,13369;1595,13263;1475,13174;1342,13104;1198,13055;1045,13030;887,13030;734,13055;590,13104;457,13174;337,13263;232,13369;144,13491;75,13626;28,13772;3,13928" o:connectangles="0,0,0,0,0,0,0,0,0,0,0,0,0,0,0,0,0,0,0,0,0,0,0,0,0,0,0,0,0,0,0,0,0,0,0,0,0,0,0,0"/>
                  </v:shape>
                </v:group>
                <v:group id="Group 76" o:spid="_x0000_s1044" style="position:absolute;left:1925;top:13026;width:1933;height:1963" coordorigin="1925,13026" coordsize="1933,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7" o:spid="_x0000_s1045" style="position:absolute;left:1925;top:13026;width:1933;height:1963;visibility:visible;mso-wrap-style:square;v-text-anchor:top" coordsize="1933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+s8EA&#10;AADcAAAADwAAAGRycy9kb3ducmV2LnhtbERP24rCMBB9X/Afwgi+aarislajqOAFdn1Q+wFjM7bF&#10;ZlKaqPXvjSDs2xzOdabzxpTiTrUrLCvo9yIQxKnVBWcKktO6+wPCeWSNpWVS8CQH81nra4qxtg8+&#10;0P3oMxFC2MWoIPe+iqV0aU4GXc9WxIG72NqgD7DOpK7xEcJNKQdR9C0NFhwacqxolVN6Pd6Mgr8F&#10;77fDsd6f/UavftMsGdMyUarTbhYTEJ4a/y/+uHc6zI9G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kvrPBAAAA3AAAAA8AAAAAAAAAAAAAAAAAmAIAAGRycy9kb3du&#10;cmV2LnhtbFBLBQYAAAAABAAEAPUAAACGAwAAAAA=&#10;" path="m966,1964r-79,-4l809,1951r-75,-16l660,1914r-70,-27l522,1854r-65,-37l395,1774r-58,-47l283,1676r-51,-55l186,1562r-42,-63l107,1433,75,1364,49,1292,28,1218,12,1141,3,1063,,982,3,902r9,-79l28,746,49,672,75,600r32,-69l144,465r42,-63l232,343r51,-55l337,237r58,-47l457,148r65,-38l590,78,660,51,734,29,809,13,887,4,966,r79,4l1123,13r75,16l1271,51r71,27l1410,110r65,38l1537,190r58,47l1649,288r51,55l1746,402r42,63l1825,531r31,69l1883,672r21,74l1920,823r9,79l1932,982r-3,81l1920,1141r-16,77l1883,1292r-27,72l1825,1433r-37,66l1746,1562r-46,59l1649,1676r-54,51l1537,1774r-62,43l1410,1854r-68,33l1271,1914r-73,21l1123,1951r-78,9l966,1964xe" filled="f" strokecolor="white" strokeweight=".57111mm">
                    <v:path arrowok="t" o:connecttype="custom" o:connectlocs="887,14986;734,14961;590,14913;457,14843;337,14753;232,14647;144,14525;75,14390;28,14244;3,14089;3,13928;28,13772;75,13626;144,13491;232,13369;337,13263;457,13174;590,13104;734,13055;887,13030;1045,13030;1198,13055;1342,13104;1475,13174;1595,13263;1700,13369;1788,13491;1856,13626;1904,13772;1929,13928;1929,14089;1904,14244;1856,14390;1788,14525;1700,14647;1595,14753;1475,14843;1342,14913;1198,14961;1045,14986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50" w:lineRule="auto"/>
        <w:ind w:left="110" w:right="-89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92D050"/>
          <w:sz w:val="40"/>
          <w:szCs w:val="40"/>
        </w:rPr>
        <w:t>What</w:t>
      </w:r>
      <w:r>
        <w:rPr>
          <w:rFonts w:ascii="Arial" w:eastAsia="Arial" w:hAnsi="Arial" w:cs="Arial"/>
          <w:color w:val="92D050"/>
          <w:spacing w:val="64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w w:val="79"/>
          <w:sz w:val="40"/>
          <w:szCs w:val="40"/>
        </w:rPr>
        <w:t xml:space="preserve">is </w:t>
      </w:r>
      <w:r>
        <w:rPr>
          <w:rFonts w:ascii="Arial" w:eastAsia="Arial" w:hAnsi="Arial" w:cs="Arial"/>
          <w:color w:val="92D050"/>
          <w:sz w:val="40"/>
          <w:szCs w:val="40"/>
        </w:rPr>
        <w:t>the</w:t>
      </w:r>
      <w:r>
        <w:rPr>
          <w:rFonts w:ascii="Arial" w:eastAsia="Arial" w:hAnsi="Arial" w:cs="Arial"/>
          <w:color w:val="92D050"/>
          <w:spacing w:val="10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w w:val="87"/>
          <w:sz w:val="40"/>
          <w:szCs w:val="40"/>
        </w:rPr>
        <w:t>pr</w:t>
      </w:r>
      <w:r>
        <w:rPr>
          <w:rFonts w:ascii="Arial" w:eastAsia="Arial" w:hAnsi="Arial" w:cs="Arial"/>
          <w:color w:val="92D050"/>
          <w:spacing w:val="2"/>
          <w:w w:val="87"/>
          <w:sz w:val="40"/>
          <w:szCs w:val="40"/>
        </w:rPr>
        <w:t>o</w:t>
      </w:r>
      <w:r>
        <w:rPr>
          <w:rFonts w:ascii="Arial" w:eastAsia="Arial" w:hAnsi="Arial" w:cs="Arial"/>
          <w:color w:val="92D050"/>
          <w:w w:val="87"/>
          <w:sz w:val="40"/>
          <w:szCs w:val="40"/>
        </w:rPr>
        <w:t>file</w:t>
      </w:r>
      <w:r>
        <w:rPr>
          <w:rFonts w:ascii="Arial" w:eastAsia="Arial" w:hAnsi="Arial" w:cs="Arial"/>
          <w:color w:val="92D050"/>
          <w:spacing w:val="84"/>
          <w:w w:val="87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sz w:val="40"/>
          <w:szCs w:val="40"/>
        </w:rPr>
        <w:t xml:space="preserve">of </w:t>
      </w:r>
      <w:r>
        <w:rPr>
          <w:rFonts w:ascii="Arial" w:eastAsia="Arial" w:hAnsi="Arial" w:cs="Arial"/>
          <w:color w:val="92D050"/>
          <w:w w:val="83"/>
          <w:sz w:val="40"/>
          <w:szCs w:val="40"/>
        </w:rPr>
        <w:t>e</w:t>
      </w:r>
      <w:r>
        <w:rPr>
          <w:rFonts w:ascii="Arial" w:eastAsia="Arial" w:hAnsi="Arial" w:cs="Arial"/>
          <w:color w:val="92D050"/>
          <w:spacing w:val="2"/>
          <w:w w:val="83"/>
          <w:sz w:val="40"/>
          <w:szCs w:val="40"/>
        </w:rPr>
        <w:t>x</w:t>
      </w:r>
      <w:r>
        <w:rPr>
          <w:rFonts w:ascii="Arial" w:eastAsia="Arial" w:hAnsi="Arial" w:cs="Arial"/>
          <w:color w:val="92D050"/>
          <w:w w:val="83"/>
          <w:sz w:val="40"/>
          <w:szCs w:val="40"/>
        </w:rPr>
        <w:t xml:space="preserve">tended  </w:t>
      </w:r>
      <w:r>
        <w:rPr>
          <w:rFonts w:ascii="Arial" w:eastAsia="Arial" w:hAnsi="Arial" w:cs="Arial"/>
          <w:color w:val="92D050"/>
          <w:spacing w:val="17"/>
          <w:w w:val="83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w w:val="83"/>
          <w:sz w:val="40"/>
          <w:szCs w:val="40"/>
        </w:rPr>
        <w:t>se</w:t>
      </w:r>
      <w:r>
        <w:rPr>
          <w:rFonts w:ascii="Arial" w:eastAsia="Arial" w:hAnsi="Arial" w:cs="Arial"/>
          <w:color w:val="92D050"/>
          <w:spacing w:val="2"/>
          <w:w w:val="83"/>
          <w:sz w:val="40"/>
          <w:szCs w:val="40"/>
        </w:rPr>
        <w:t>r</w:t>
      </w:r>
      <w:r>
        <w:rPr>
          <w:rFonts w:ascii="Arial" w:eastAsia="Arial" w:hAnsi="Arial" w:cs="Arial"/>
          <w:color w:val="92D050"/>
          <w:w w:val="83"/>
          <w:sz w:val="40"/>
          <w:szCs w:val="40"/>
        </w:rPr>
        <w:t>v</w:t>
      </w:r>
      <w:r>
        <w:rPr>
          <w:rFonts w:ascii="Arial" w:eastAsia="Arial" w:hAnsi="Arial" w:cs="Arial"/>
          <w:color w:val="92D050"/>
          <w:spacing w:val="-1"/>
          <w:w w:val="83"/>
          <w:sz w:val="40"/>
          <w:szCs w:val="40"/>
        </w:rPr>
        <w:t>i</w:t>
      </w:r>
      <w:r>
        <w:rPr>
          <w:rFonts w:ascii="Arial" w:eastAsia="Arial" w:hAnsi="Arial" w:cs="Arial"/>
          <w:color w:val="92D050"/>
          <w:w w:val="83"/>
          <w:sz w:val="40"/>
          <w:szCs w:val="40"/>
        </w:rPr>
        <w:t xml:space="preserve">ce  </w:t>
      </w:r>
      <w:r>
        <w:rPr>
          <w:rFonts w:ascii="Arial" w:eastAsia="Arial" w:hAnsi="Arial" w:cs="Arial"/>
          <w:color w:val="92D050"/>
          <w:spacing w:val="45"/>
          <w:w w:val="83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w w:val="85"/>
          <w:sz w:val="40"/>
          <w:szCs w:val="40"/>
        </w:rPr>
        <w:t>sc</w:t>
      </w:r>
      <w:r>
        <w:rPr>
          <w:rFonts w:ascii="Arial" w:eastAsia="Arial" w:hAnsi="Arial" w:cs="Arial"/>
          <w:color w:val="92D050"/>
          <w:spacing w:val="2"/>
          <w:w w:val="85"/>
          <w:sz w:val="40"/>
          <w:szCs w:val="40"/>
        </w:rPr>
        <w:t>h</w:t>
      </w:r>
      <w:r>
        <w:rPr>
          <w:rFonts w:ascii="Arial" w:eastAsia="Arial" w:hAnsi="Arial" w:cs="Arial"/>
          <w:color w:val="92D050"/>
          <w:w w:val="61"/>
          <w:sz w:val="40"/>
          <w:szCs w:val="40"/>
        </w:rPr>
        <w:t>o</w:t>
      </w:r>
      <w:r>
        <w:rPr>
          <w:rFonts w:ascii="Arial" w:eastAsia="Arial" w:hAnsi="Arial" w:cs="Arial"/>
          <w:color w:val="92D050"/>
          <w:spacing w:val="-2"/>
          <w:w w:val="61"/>
          <w:sz w:val="40"/>
          <w:szCs w:val="40"/>
        </w:rPr>
        <w:t>o</w:t>
      </w:r>
      <w:r>
        <w:rPr>
          <w:rFonts w:ascii="Arial" w:eastAsia="Arial" w:hAnsi="Arial" w:cs="Arial"/>
          <w:color w:val="92D050"/>
          <w:w w:val="87"/>
          <w:sz w:val="40"/>
          <w:szCs w:val="40"/>
        </w:rPr>
        <w:t>ling</w:t>
      </w:r>
      <w:r>
        <w:rPr>
          <w:rFonts w:ascii="Arial" w:eastAsia="Arial" w:hAnsi="Arial" w:cs="Arial"/>
          <w:color w:val="92D050"/>
          <w:sz w:val="40"/>
          <w:szCs w:val="40"/>
        </w:rPr>
        <w:t xml:space="preserve">  </w:t>
      </w:r>
      <w:r>
        <w:rPr>
          <w:rFonts w:ascii="Arial" w:eastAsia="Arial" w:hAnsi="Arial" w:cs="Arial"/>
          <w:color w:val="92D050"/>
          <w:spacing w:val="-38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w w:val="82"/>
          <w:sz w:val="40"/>
          <w:szCs w:val="40"/>
        </w:rPr>
        <w:t xml:space="preserve">in </w:t>
      </w:r>
      <w:r>
        <w:rPr>
          <w:rFonts w:ascii="Arial" w:eastAsia="Arial" w:hAnsi="Arial" w:cs="Arial"/>
          <w:color w:val="92D050"/>
          <w:w w:val="79"/>
          <w:sz w:val="40"/>
          <w:szCs w:val="40"/>
          <w:u w:val="single" w:color="92D050"/>
        </w:rPr>
        <w:t>A</w:t>
      </w:r>
      <w:r>
        <w:rPr>
          <w:rFonts w:ascii="Arial" w:eastAsia="Arial" w:hAnsi="Arial" w:cs="Arial"/>
          <w:color w:val="92D050"/>
          <w:spacing w:val="1"/>
          <w:w w:val="79"/>
          <w:sz w:val="40"/>
          <w:szCs w:val="40"/>
          <w:u w:val="single" w:color="92D050"/>
        </w:rPr>
        <w:t>u</w:t>
      </w:r>
      <w:r>
        <w:rPr>
          <w:rFonts w:ascii="Arial" w:eastAsia="Arial" w:hAnsi="Arial" w:cs="Arial"/>
          <w:color w:val="92D050"/>
          <w:w w:val="95"/>
          <w:sz w:val="40"/>
          <w:szCs w:val="40"/>
          <w:u w:val="single" w:color="92D050"/>
        </w:rPr>
        <w:t>strali</w:t>
      </w:r>
      <w:r>
        <w:rPr>
          <w:rFonts w:ascii="Arial" w:eastAsia="Arial" w:hAnsi="Arial" w:cs="Arial"/>
          <w:color w:val="92D050"/>
          <w:spacing w:val="1"/>
          <w:w w:val="95"/>
          <w:sz w:val="40"/>
          <w:szCs w:val="40"/>
          <w:u w:val="single" w:color="92D050"/>
        </w:rPr>
        <w:t>a</w:t>
      </w:r>
      <w:r>
        <w:rPr>
          <w:rFonts w:ascii="Arial" w:eastAsia="Arial" w:hAnsi="Arial" w:cs="Arial"/>
          <w:color w:val="92D050"/>
          <w:w w:val="86"/>
          <w:sz w:val="40"/>
          <w:szCs w:val="40"/>
          <w:u w:val="single" w:color="92D050"/>
        </w:rPr>
        <w:t>?</w:t>
      </w:r>
      <w:r>
        <w:rPr>
          <w:rFonts w:ascii="Arial" w:eastAsia="Arial" w:hAnsi="Arial" w:cs="Arial"/>
          <w:color w:val="92D050"/>
          <w:w w:val="180"/>
          <w:sz w:val="40"/>
          <w:szCs w:val="40"/>
          <w:u w:val="single" w:color="92D050"/>
        </w:rPr>
        <w:t xml:space="preserve"> </w:t>
      </w:r>
      <w:r>
        <w:rPr>
          <w:rFonts w:ascii="Arial" w:eastAsia="Arial" w:hAnsi="Arial" w:cs="Arial"/>
          <w:color w:val="92D050"/>
          <w:sz w:val="40"/>
          <w:szCs w:val="40"/>
          <w:u w:val="single" w:color="92D050"/>
        </w:rPr>
        <w:t xml:space="preserve">                            </w:t>
      </w:r>
      <w:r>
        <w:rPr>
          <w:rFonts w:ascii="Arial" w:eastAsia="Arial" w:hAnsi="Arial" w:cs="Arial"/>
          <w:color w:val="92D050"/>
          <w:spacing w:val="-35"/>
          <w:sz w:val="40"/>
          <w:szCs w:val="40"/>
          <w:u w:val="single" w:color="92D050"/>
        </w:rPr>
        <w:t xml:space="preserve"> </w:t>
      </w:r>
    </w:p>
    <w:p w:rsidR="008156BF" w:rsidRDefault="008156BF">
      <w:pPr>
        <w:spacing w:before="5" w:after="0" w:line="150" w:lineRule="exact"/>
        <w:rPr>
          <w:sz w:val="15"/>
          <w:szCs w:val="15"/>
        </w:rPr>
      </w:pPr>
    </w:p>
    <w:p w:rsidR="008156BF" w:rsidRDefault="00EC70B5">
      <w:pPr>
        <w:spacing w:after="0" w:line="260" w:lineRule="auto"/>
        <w:ind w:left="2964" w:right="-34" w:hanging="9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99CC"/>
          <w:w w:val="108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108"/>
          <w:sz w:val="24"/>
          <w:szCs w:val="24"/>
        </w:rPr>
        <w:t>h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75"/>
          <w:sz w:val="24"/>
          <w:szCs w:val="24"/>
        </w:rPr>
        <w:t>n</w:t>
      </w:r>
      <w:r>
        <w:rPr>
          <w:rFonts w:ascii="Arial" w:eastAsia="Arial" w:hAnsi="Arial" w:cs="Arial"/>
          <w:color w:val="3399CC"/>
          <w:spacing w:val="-1"/>
          <w:w w:val="75"/>
          <w:sz w:val="24"/>
          <w:szCs w:val="24"/>
        </w:rPr>
        <w:t>ee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 xml:space="preserve">d </w:t>
      </w:r>
      <w:r>
        <w:rPr>
          <w:rFonts w:ascii="Arial" w:eastAsia="Arial" w:hAnsi="Arial" w:cs="Arial"/>
          <w:color w:val="3399CC"/>
          <w:spacing w:val="23"/>
          <w:w w:val="75"/>
          <w:sz w:val="24"/>
          <w:szCs w:val="24"/>
        </w:rPr>
        <w:t>f</w:t>
      </w:r>
      <w:r>
        <w:rPr>
          <w:rFonts w:ascii="Arial" w:eastAsia="Arial" w:hAnsi="Arial" w:cs="Arial"/>
          <w:color w:val="3399CC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r 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112"/>
          <w:sz w:val="24"/>
          <w:szCs w:val="24"/>
        </w:rPr>
        <w:t>x</w:t>
      </w:r>
      <w:r>
        <w:rPr>
          <w:rFonts w:ascii="Arial" w:eastAsia="Arial" w:hAnsi="Arial" w:cs="Arial"/>
          <w:color w:val="3399CC"/>
          <w:spacing w:val="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nd</w:t>
      </w:r>
      <w:r>
        <w:rPr>
          <w:rFonts w:ascii="Arial" w:eastAsia="Arial" w:hAnsi="Arial" w:cs="Arial"/>
          <w:color w:val="3399CC"/>
          <w:spacing w:val="-1"/>
          <w:w w:val="77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82"/>
          <w:sz w:val="24"/>
          <w:szCs w:val="24"/>
        </w:rPr>
        <w:t>d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105"/>
          <w:sz w:val="24"/>
          <w:szCs w:val="24"/>
        </w:rPr>
        <w:t>v</w:t>
      </w:r>
      <w:r>
        <w:rPr>
          <w:rFonts w:ascii="Arial" w:eastAsia="Arial" w:hAnsi="Arial" w:cs="Arial"/>
          <w:color w:val="3399CC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 xml:space="preserve">e </w:t>
      </w:r>
      <w:r>
        <w:rPr>
          <w:rFonts w:ascii="Arial" w:eastAsia="Arial" w:hAnsi="Arial" w:cs="Arial"/>
          <w:color w:val="3399CC"/>
          <w:w w:val="80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80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1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oo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399CC"/>
          <w:w w:val="103"/>
          <w:sz w:val="24"/>
          <w:szCs w:val="24"/>
        </w:rPr>
        <w:t xml:space="preserve">g </w:t>
      </w:r>
      <w:r>
        <w:rPr>
          <w:rFonts w:ascii="Arial" w:eastAsia="Arial" w:hAnsi="Arial" w:cs="Arial"/>
          <w:color w:val="3399CC"/>
          <w:w w:val="81"/>
          <w:sz w:val="24"/>
          <w:szCs w:val="24"/>
        </w:rPr>
        <w:t xml:space="preserve">in </w:t>
      </w:r>
      <w:r>
        <w:rPr>
          <w:rFonts w:ascii="Arial" w:eastAsia="Arial" w:hAnsi="Arial" w:cs="Arial"/>
          <w:color w:val="3399CC"/>
          <w:spacing w:val="-1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84"/>
          <w:sz w:val="24"/>
          <w:szCs w:val="24"/>
        </w:rPr>
        <w:t>.</w:t>
      </w:r>
    </w:p>
    <w:p w:rsidR="008156BF" w:rsidRDefault="008156BF">
      <w:pPr>
        <w:spacing w:before="8" w:after="0" w:line="150" w:lineRule="exact"/>
        <w:rPr>
          <w:sz w:val="15"/>
          <w:szCs w:val="15"/>
        </w:rPr>
      </w:pPr>
    </w:p>
    <w:p w:rsidR="008156BF" w:rsidRDefault="00EC70B5">
      <w:pPr>
        <w:spacing w:after="0" w:line="313" w:lineRule="auto"/>
        <w:ind w:left="110" w:right="-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ex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iss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ten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2"/>
          <w:sz w:val="20"/>
          <w:szCs w:val="20"/>
        </w:rPr>
        <w:t>be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d 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e 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left="110" w:right="-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 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order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 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ex 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or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h. 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66"/>
          <w:sz w:val="20"/>
          <w:szCs w:val="20"/>
        </w:rPr>
        <w:t>„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ci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w w:val="99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ur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9"/>
          <w:sz w:val="20"/>
          <w:szCs w:val="20"/>
        </w:rPr>
        <w:t>y</w:t>
      </w:r>
      <w:r>
        <w:rPr>
          <w:rFonts w:ascii="Arial" w:eastAsia="Arial" w:hAnsi="Arial" w:cs="Arial"/>
          <w:w w:val="66"/>
          <w:sz w:val="20"/>
          <w:szCs w:val="20"/>
        </w:rPr>
        <w:t>‟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pacing w:val="2"/>
          <w:sz w:val="20"/>
          <w:szCs w:val="20"/>
        </w:rPr>
        <w:t>%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are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 the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of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ch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Further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0%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) 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 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proa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left="110" w:right="-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ori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6%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who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>ed 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66"/>
          <w:sz w:val="20"/>
          <w:szCs w:val="20"/>
        </w:rPr>
        <w:t>„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ri</w:t>
      </w:r>
      <w:r>
        <w:rPr>
          <w:rFonts w:ascii="Arial" w:eastAsia="Arial" w:hAnsi="Arial" w:cs="Arial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w w:val="99"/>
          <w:sz w:val="20"/>
          <w:szCs w:val="20"/>
        </w:rPr>
        <w:t>al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9"/>
          <w:sz w:val="20"/>
          <w:szCs w:val="20"/>
        </w:rPr>
        <w:t>y</w:t>
      </w:r>
      <w:r>
        <w:rPr>
          <w:rFonts w:ascii="Arial" w:eastAsia="Arial" w:hAnsi="Arial" w:cs="Arial"/>
          <w:spacing w:val="-1"/>
          <w:w w:val="66"/>
          <w:sz w:val="20"/>
          <w:szCs w:val="20"/>
        </w:rPr>
        <w:t>‟</w:t>
      </w:r>
      <w:r>
        <w:rPr>
          <w:rFonts w:ascii="Arial" w:eastAsia="Arial" w:hAnsi="Arial" w:cs="Arial"/>
          <w:w w:val="99"/>
          <w:sz w:val="20"/>
          <w:szCs w:val="20"/>
        </w:rPr>
        <w:t>)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 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the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ed to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ort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2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s 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erta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h.</w:t>
      </w:r>
    </w:p>
    <w:p w:rsidR="008156BF" w:rsidRDefault="00EC70B5">
      <w:pPr>
        <w:spacing w:before="35" w:after="0" w:line="260" w:lineRule="auto"/>
        <w:ind w:left="1699" w:right="91" w:hanging="1193"/>
        <w:jc w:val="righ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3399CC"/>
          <w:w w:val="108"/>
          <w:sz w:val="24"/>
          <w:szCs w:val="24"/>
        </w:rPr>
        <w:lastRenderedPageBreak/>
        <w:t>T</w:t>
      </w:r>
      <w:r>
        <w:rPr>
          <w:rFonts w:ascii="Arial" w:eastAsia="Arial" w:hAnsi="Arial" w:cs="Arial"/>
          <w:color w:val="3399CC"/>
          <w:spacing w:val="1"/>
          <w:w w:val="108"/>
          <w:sz w:val="24"/>
          <w:szCs w:val="24"/>
        </w:rPr>
        <w:t>h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79"/>
          <w:sz w:val="24"/>
          <w:szCs w:val="24"/>
        </w:rPr>
        <w:t xml:space="preserve">is </w:t>
      </w:r>
      <w:r>
        <w:rPr>
          <w:rFonts w:ascii="Arial" w:eastAsia="Arial" w:hAnsi="Arial" w:cs="Arial"/>
          <w:color w:val="3399CC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pacing w:val="2"/>
          <w:w w:val="40"/>
          <w:sz w:val="24"/>
          <w:szCs w:val="24"/>
        </w:rPr>
        <w:t>‟</w:t>
      </w:r>
      <w:r>
        <w:rPr>
          <w:rFonts w:ascii="Arial" w:eastAsia="Arial" w:hAnsi="Arial" w:cs="Arial"/>
          <w:color w:val="3399CC"/>
          <w:spacing w:val="-1"/>
          <w:w w:val="103"/>
          <w:sz w:val="24"/>
          <w:szCs w:val="24"/>
        </w:rPr>
        <w:t>g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>ss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3"/>
          <w:w w:val="9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399CC"/>
          <w:w w:val="40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2"/>
          <w:w w:val="82"/>
          <w:sz w:val="24"/>
          <w:szCs w:val="24"/>
        </w:rPr>
        <w:t>d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9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79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2"/>
          <w:w w:val="176"/>
          <w:sz w:val="24"/>
          <w:szCs w:val="24"/>
        </w:rPr>
        <w:t>f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95"/>
          <w:sz w:val="24"/>
          <w:szCs w:val="24"/>
        </w:rPr>
        <w:t>xt</w:t>
      </w:r>
      <w:r>
        <w:rPr>
          <w:rFonts w:ascii="Arial" w:eastAsia="Arial" w:hAnsi="Arial" w:cs="Arial"/>
          <w:color w:val="3399CC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nd</w:t>
      </w:r>
      <w:r>
        <w:rPr>
          <w:rFonts w:ascii="Arial" w:eastAsia="Arial" w:hAnsi="Arial" w:cs="Arial"/>
          <w:color w:val="3399CC"/>
          <w:spacing w:val="-1"/>
          <w:w w:val="77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82"/>
          <w:sz w:val="24"/>
          <w:szCs w:val="24"/>
        </w:rPr>
        <w:t xml:space="preserve">d </w:t>
      </w:r>
      <w:r>
        <w:rPr>
          <w:rFonts w:ascii="Arial" w:eastAsia="Arial" w:hAnsi="Arial" w:cs="Arial"/>
          <w:color w:val="3399CC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2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105"/>
          <w:sz w:val="24"/>
          <w:szCs w:val="24"/>
        </w:rPr>
        <w:t>v</w:t>
      </w:r>
      <w:r>
        <w:rPr>
          <w:rFonts w:ascii="Arial" w:eastAsia="Arial" w:hAnsi="Arial" w:cs="Arial"/>
          <w:color w:val="3399CC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-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1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oo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399CC"/>
          <w:w w:val="103"/>
          <w:sz w:val="24"/>
          <w:szCs w:val="24"/>
        </w:rPr>
        <w:t>g</w:t>
      </w:r>
      <w:r>
        <w:rPr>
          <w:rFonts w:ascii="Arial" w:eastAsia="Arial" w:hAnsi="Arial" w:cs="Arial"/>
          <w:color w:val="3399CC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1"/>
          <w:w w:val="90"/>
          <w:sz w:val="24"/>
          <w:szCs w:val="24"/>
        </w:rPr>
        <w:t>m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ng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76"/>
          <w:sz w:val="24"/>
          <w:szCs w:val="24"/>
        </w:rPr>
        <w:t>p</w:t>
      </w:r>
      <w:r>
        <w:rPr>
          <w:rFonts w:ascii="Arial" w:eastAsia="Arial" w:hAnsi="Arial" w:cs="Arial"/>
          <w:color w:val="3399CC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86"/>
          <w:sz w:val="24"/>
          <w:szCs w:val="24"/>
        </w:rPr>
        <w:t>nts.</w:t>
      </w:r>
    </w:p>
    <w:p w:rsidR="008156BF" w:rsidRDefault="008156BF">
      <w:pPr>
        <w:spacing w:before="9" w:after="0" w:line="150" w:lineRule="exact"/>
        <w:rPr>
          <w:sz w:val="15"/>
          <w:szCs w:val="15"/>
        </w:rPr>
      </w:pPr>
    </w:p>
    <w:p w:rsidR="008156BF" w:rsidRDefault="00EC70B5">
      <w:pPr>
        <w:spacing w:after="0" w:line="312" w:lineRule="auto"/>
        <w:ind w:right="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ts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g. 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 of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66"/>
          <w:sz w:val="20"/>
          <w:szCs w:val="20"/>
        </w:rPr>
        <w:t>„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w w:val="99"/>
          <w:sz w:val="20"/>
          <w:szCs w:val="20"/>
        </w:rPr>
        <w:t>ar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ur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9"/>
          <w:sz w:val="20"/>
          <w:szCs w:val="20"/>
        </w:rPr>
        <w:t>y</w:t>
      </w:r>
      <w:r>
        <w:rPr>
          <w:rFonts w:ascii="Arial" w:eastAsia="Arial" w:hAnsi="Arial" w:cs="Arial"/>
          <w:w w:val="66"/>
          <w:sz w:val="20"/>
          <w:szCs w:val="20"/>
        </w:rPr>
        <w:t>‟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ee that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pacing w:val="1"/>
          <w:sz w:val="20"/>
          <w:szCs w:val="20"/>
        </w:rPr>
        <w:t>sc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 xml:space="preserve">s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pro</w:t>
      </w:r>
      <w:r>
        <w:rPr>
          <w:rFonts w:ascii="Arial" w:eastAsia="Arial" w:hAnsi="Arial" w:cs="Arial"/>
          <w:i/>
          <w:spacing w:val="1"/>
          <w:sz w:val="20"/>
          <w:szCs w:val="20"/>
        </w:rPr>
        <w:t>vi</w:t>
      </w:r>
      <w:r>
        <w:rPr>
          <w:rFonts w:ascii="Arial" w:eastAsia="Arial" w:hAnsi="Arial" w:cs="Arial"/>
          <w:i/>
          <w:spacing w:val="2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e m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at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7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”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takes</w:t>
      </w:r>
      <w:r>
        <w:rPr>
          <w:rFonts w:ascii="Arial" w:eastAsia="Arial" w:hAnsi="Arial" w:cs="Arial"/>
          <w:i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i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3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ty to e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 xml:space="preserve">e </w:t>
      </w:r>
      <w:r>
        <w:rPr>
          <w:rFonts w:ascii="Arial" w:eastAsia="Arial" w:hAnsi="Arial" w:cs="Arial"/>
          <w:i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a </w:t>
      </w:r>
      <w:r>
        <w:rPr>
          <w:rFonts w:ascii="Arial" w:eastAsia="Arial" w:hAnsi="Arial" w:cs="Arial"/>
          <w:i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” 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% 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gree).   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In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n, 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pacing w:val="1"/>
          <w:sz w:val="20"/>
          <w:szCs w:val="20"/>
        </w:rPr>
        <w:t>sc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 xml:space="preserve">s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be</w:t>
      </w:r>
      <w:r>
        <w:rPr>
          <w:rFonts w:ascii="Arial" w:eastAsia="Arial" w:hAnsi="Arial" w:cs="Arial"/>
          <w:i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3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 xml:space="preserve">y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d by</w:t>
      </w:r>
      <w:r>
        <w:rPr>
          <w:rFonts w:ascii="Arial" w:eastAsia="Arial" w:hAnsi="Arial" w:cs="Arial"/>
          <w:i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ern</w:t>
      </w:r>
      <w:r>
        <w:rPr>
          <w:rFonts w:ascii="Arial" w:eastAsia="Arial" w:hAnsi="Arial" w:cs="Arial"/>
          <w:i/>
          <w:spacing w:val="2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 xml:space="preserve">t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pro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3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e th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gre</w:t>
      </w:r>
      <w:r>
        <w:rPr>
          <w:rFonts w:ascii="Arial" w:eastAsia="Arial" w:hAnsi="Arial" w:cs="Arial"/>
          <w:spacing w:val="1"/>
          <w:sz w:val="20"/>
          <w:szCs w:val="20"/>
        </w:rPr>
        <w:t>e).</w:t>
      </w:r>
    </w:p>
    <w:p w:rsidR="008156BF" w:rsidRDefault="008156BF">
      <w:pPr>
        <w:spacing w:before="5" w:after="0" w:line="160" w:lineRule="exact"/>
        <w:rPr>
          <w:sz w:val="16"/>
          <w:szCs w:val="16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60" w:lineRule="auto"/>
        <w:ind w:left="645" w:right="89" w:hanging="53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99CC"/>
          <w:w w:val="84"/>
          <w:sz w:val="24"/>
          <w:szCs w:val="24"/>
        </w:rPr>
        <w:t>Ex</w:t>
      </w:r>
      <w:r>
        <w:rPr>
          <w:rFonts w:ascii="Arial" w:eastAsia="Arial" w:hAnsi="Arial" w:cs="Arial"/>
          <w:color w:val="3399CC"/>
          <w:spacing w:val="2"/>
          <w:w w:val="84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-1"/>
          <w:w w:val="84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84"/>
          <w:sz w:val="24"/>
          <w:szCs w:val="24"/>
        </w:rPr>
        <w:t>nd</w:t>
      </w:r>
      <w:r>
        <w:rPr>
          <w:rFonts w:ascii="Arial" w:eastAsia="Arial" w:hAnsi="Arial" w:cs="Arial"/>
          <w:color w:val="3399CC"/>
          <w:spacing w:val="-1"/>
          <w:w w:val="84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84"/>
          <w:sz w:val="24"/>
          <w:szCs w:val="24"/>
        </w:rPr>
        <w:t xml:space="preserve">d </w:t>
      </w:r>
      <w:r>
        <w:rPr>
          <w:rFonts w:ascii="Arial" w:eastAsia="Arial" w:hAnsi="Arial" w:cs="Arial"/>
          <w:color w:val="3399CC"/>
          <w:spacing w:val="20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105"/>
          <w:sz w:val="24"/>
          <w:szCs w:val="24"/>
        </w:rPr>
        <w:t>v</w:t>
      </w:r>
      <w:r>
        <w:rPr>
          <w:rFonts w:ascii="Arial" w:eastAsia="Arial" w:hAnsi="Arial" w:cs="Arial"/>
          <w:color w:val="3399CC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1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oo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ng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79"/>
          <w:sz w:val="24"/>
          <w:szCs w:val="24"/>
        </w:rPr>
        <w:t xml:space="preserve">is </w:t>
      </w:r>
      <w:r>
        <w:rPr>
          <w:rFonts w:ascii="Arial" w:eastAsia="Arial" w:hAnsi="Arial" w:cs="Arial"/>
          <w:color w:val="3399CC"/>
          <w:spacing w:val="15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82"/>
          <w:sz w:val="24"/>
          <w:szCs w:val="24"/>
        </w:rPr>
        <w:t>d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color w:val="3399CC"/>
          <w:w w:val="81"/>
          <w:sz w:val="24"/>
          <w:szCs w:val="24"/>
        </w:rPr>
        <w:t xml:space="preserve">n </w:t>
      </w:r>
      <w:r>
        <w:rPr>
          <w:rFonts w:ascii="Arial" w:eastAsia="Arial" w:hAnsi="Arial" w:cs="Arial"/>
          <w:color w:val="3399CC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z w:val="24"/>
          <w:szCs w:val="24"/>
        </w:rPr>
        <w:t>its</w:t>
      </w:r>
      <w:r>
        <w:rPr>
          <w:rFonts w:ascii="Arial" w:eastAsia="Arial" w:hAnsi="Arial" w:cs="Arial"/>
          <w:color w:val="3399CC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1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w w:val="55"/>
          <w:sz w:val="24"/>
          <w:szCs w:val="24"/>
        </w:rPr>
        <w:t xml:space="preserve">, </w:t>
      </w:r>
      <w:r>
        <w:rPr>
          <w:rFonts w:ascii="Arial" w:eastAsia="Arial" w:hAnsi="Arial" w:cs="Arial"/>
          <w:color w:val="3399CC"/>
          <w:spacing w:val="1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87"/>
          <w:sz w:val="24"/>
          <w:szCs w:val="24"/>
        </w:rPr>
        <w:t xml:space="preserve">nd </w:t>
      </w:r>
      <w:r>
        <w:rPr>
          <w:rFonts w:ascii="Arial" w:eastAsia="Arial" w:hAnsi="Arial" w:cs="Arial"/>
          <w:color w:val="3399CC"/>
          <w:spacing w:val="1"/>
          <w:w w:val="87"/>
          <w:sz w:val="24"/>
          <w:szCs w:val="24"/>
        </w:rPr>
        <w:t xml:space="preserve"> h</w:t>
      </w:r>
      <w:r>
        <w:rPr>
          <w:rFonts w:ascii="Arial" w:eastAsia="Arial" w:hAnsi="Arial" w:cs="Arial"/>
          <w:color w:val="3399CC"/>
          <w:spacing w:val="-1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87"/>
          <w:sz w:val="24"/>
          <w:szCs w:val="24"/>
        </w:rPr>
        <w:t xml:space="preserve">s </w:t>
      </w:r>
      <w:r>
        <w:rPr>
          <w:rFonts w:ascii="Arial" w:eastAsia="Arial" w:hAnsi="Arial" w:cs="Arial"/>
          <w:color w:val="3399CC"/>
          <w:spacing w:val="1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103"/>
          <w:sz w:val="24"/>
          <w:szCs w:val="24"/>
        </w:rPr>
        <w:t>h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76"/>
          <w:sz w:val="24"/>
          <w:szCs w:val="24"/>
        </w:rPr>
        <w:t>p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pacing w:val="3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ntial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3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3399CC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3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103"/>
          <w:sz w:val="24"/>
          <w:szCs w:val="24"/>
        </w:rPr>
        <w:t>h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105"/>
          <w:sz w:val="24"/>
          <w:szCs w:val="24"/>
        </w:rPr>
        <w:t>v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w w:val="176"/>
          <w:sz w:val="24"/>
          <w:szCs w:val="24"/>
        </w:rPr>
        <w:t xml:space="preserve">f </w:t>
      </w:r>
      <w:r>
        <w:rPr>
          <w:rFonts w:ascii="Arial" w:eastAsia="Arial" w:hAnsi="Arial" w:cs="Arial"/>
          <w:color w:val="3399CC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399CC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3399CC"/>
          <w:sz w:val="24"/>
          <w:szCs w:val="24"/>
        </w:rPr>
        <w:t>ny</w:t>
      </w:r>
      <w:r>
        <w:rPr>
          <w:rFonts w:ascii="Arial" w:eastAsia="Arial" w:hAnsi="Arial" w:cs="Arial"/>
          <w:color w:val="3399CC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n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s</w:t>
      </w:r>
      <w:r>
        <w:rPr>
          <w:rFonts w:ascii="Arial" w:eastAsia="Arial" w:hAnsi="Arial" w:cs="Arial"/>
          <w:color w:val="3399CC"/>
          <w:w w:val="84"/>
          <w:sz w:val="24"/>
          <w:szCs w:val="24"/>
        </w:rPr>
        <w:t>.</w:t>
      </w:r>
    </w:p>
    <w:p w:rsidR="008156BF" w:rsidRDefault="008156BF">
      <w:pPr>
        <w:spacing w:before="8" w:after="0" w:line="150" w:lineRule="exact"/>
        <w:rPr>
          <w:sz w:val="15"/>
          <w:szCs w:val="15"/>
        </w:rPr>
      </w:pPr>
    </w:p>
    <w:p w:rsidR="008156BF" w:rsidRDefault="00EC70B5">
      <w:pPr>
        <w:spacing w:after="0" w:line="312" w:lineRule="auto"/>
        <w:ind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g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a.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 of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urther 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ol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 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after="0" w:line="150" w:lineRule="exact"/>
        <w:rPr>
          <w:sz w:val="15"/>
          <w:szCs w:val="15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00" w:lineRule="exact"/>
        <w:ind w:left="1417" w:right="93" w:hanging="39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99CC"/>
          <w:spacing w:val="1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90"/>
          <w:sz w:val="24"/>
          <w:szCs w:val="24"/>
        </w:rPr>
        <w:t>m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pacing w:val="2"/>
          <w:w w:val="82"/>
          <w:sz w:val="24"/>
          <w:szCs w:val="24"/>
        </w:rPr>
        <w:t>d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2"/>
          <w:sz w:val="24"/>
          <w:szCs w:val="24"/>
        </w:rPr>
        <w:t>ls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-1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w w:val="87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2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399CC"/>
          <w:w w:val="76"/>
          <w:sz w:val="24"/>
          <w:szCs w:val="24"/>
        </w:rPr>
        <w:t>sed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3399CC"/>
          <w:w w:val="105"/>
          <w:sz w:val="24"/>
          <w:szCs w:val="24"/>
        </w:rPr>
        <w:t xml:space="preserve">y 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pacing w:val="-1"/>
          <w:w w:val="90"/>
          <w:sz w:val="24"/>
          <w:szCs w:val="24"/>
        </w:rPr>
        <w:t>m</w:t>
      </w:r>
      <w:r>
        <w:rPr>
          <w:rFonts w:ascii="Arial" w:eastAsia="Arial" w:hAnsi="Arial" w:cs="Arial"/>
          <w:color w:val="3399CC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399CC"/>
          <w:w w:val="73"/>
          <w:sz w:val="24"/>
          <w:szCs w:val="24"/>
        </w:rPr>
        <w:t>sed,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76"/>
          <w:sz w:val="24"/>
          <w:szCs w:val="24"/>
        </w:rPr>
        <w:t>p</w:t>
      </w:r>
      <w:r>
        <w:rPr>
          <w:rFonts w:ascii="Arial" w:eastAsia="Arial" w:hAnsi="Arial" w:cs="Arial"/>
          <w:color w:val="3399CC"/>
          <w:spacing w:val="5"/>
          <w:w w:val="66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153"/>
          <w:position w:val="11"/>
          <w:sz w:val="16"/>
          <w:szCs w:val="16"/>
        </w:rPr>
        <w:t>-</w:t>
      </w:r>
      <w:r>
        <w:rPr>
          <w:rFonts w:ascii="Arial" w:eastAsia="Arial" w:hAnsi="Arial" w:cs="Arial"/>
          <w:color w:val="3399CC"/>
          <w:w w:val="97"/>
          <w:sz w:val="24"/>
          <w:szCs w:val="24"/>
        </w:rPr>
        <w:t>dri</w:t>
      </w:r>
      <w:r>
        <w:rPr>
          <w:rFonts w:ascii="Arial" w:eastAsia="Arial" w:hAnsi="Arial" w:cs="Arial"/>
          <w:color w:val="3399CC"/>
          <w:spacing w:val="1"/>
          <w:w w:val="97"/>
          <w:sz w:val="24"/>
          <w:szCs w:val="24"/>
        </w:rPr>
        <w:t>v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2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1"/>
          <w:w w:val="76"/>
          <w:sz w:val="24"/>
          <w:szCs w:val="24"/>
        </w:rPr>
        <w:t>pp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1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8"/>
          <w:sz w:val="24"/>
          <w:szCs w:val="24"/>
        </w:rPr>
        <w:t>s.</w:t>
      </w:r>
    </w:p>
    <w:p w:rsidR="008156BF" w:rsidRDefault="008156BF">
      <w:pPr>
        <w:spacing w:before="2" w:after="0" w:line="170" w:lineRule="exact"/>
        <w:rPr>
          <w:sz w:val="17"/>
          <w:szCs w:val="17"/>
        </w:rPr>
      </w:pPr>
    </w:p>
    <w:p w:rsidR="008156BF" w:rsidRDefault="00EC70B5">
      <w:pPr>
        <w:spacing w:after="0" w:line="313" w:lineRule="auto"/>
        <w:ind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 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proa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  to  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 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-si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e-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s-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1"/>
          <w:sz w:val="20"/>
          <w:szCs w:val="20"/>
        </w:rPr>
        <w:t>”</w:t>
      </w:r>
      <w:r>
        <w:rPr>
          <w:rFonts w:ascii="Arial" w:eastAsia="Arial" w:hAnsi="Arial" w:cs="Arial"/>
          <w:sz w:val="20"/>
          <w:szCs w:val="20"/>
        </w:rPr>
        <w:t xml:space="preserve">.   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er,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en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ored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gn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the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ol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al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at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proa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ili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right="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 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orpor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ei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after="0"/>
        <w:jc w:val="both"/>
        <w:sectPr w:rsidR="008156BF">
          <w:footerReference w:type="default" r:id="rId40"/>
          <w:pgSz w:w="11920" w:h="16840"/>
          <w:pgMar w:top="1420" w:right="740" w:bottom="800" w:left="740" w:header="0" w:footer="606" w:gutter="0"/>
          <w:cols w:num="2" w:space="720" w:equalWidth="0">
            <w:col w:w="5101" w:space="257"/>
            <w:col w:w="5082"/>
          </w:cols>
        </w:sectPr>
      </w:pPr>
    </w:p>
    <w:p w:rsidR="008156BF" w:rsidRDefault="00EC70B5">
      <w:pPr>
        <w:spacing w:before="35" w:after="0" w:line="261" w:lineRule="auto"/>
        <w:ind w:left="272" w:right="-15" w:hanging="14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99CC"/>
          <w:w w:val="101"/>
          <w:sz w:val="24"/>
          <w:szCs w:val="24"/>
        </w:rPr>
        <w:lastRenderedPageBreak/>
        <w:t>Ex</w:t>
      </w:r>
      <w:r>
        <w:rPr>
          <w:rFonts w:ascii="Arial" w:eastAsia="Arial" w:hAnsi="Arial" w:cs="Arial"/>
          <w:color w:val="3399CC"/>
          <w:spacing w:val="2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66"/>
          <w:sz w:val="24"/>
          <w:szCs w:val="24"/>
        </w:rPr>
        <w:t>l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2"/>
          <w:w w:val="176"/>
          <w:sz w:val="24"/>
          <w:szCs w:val="24"/>
        </w:rPr>
        <w:t>f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3399CC"/>
          <w:w w:val="81"/>
          <w:sz w:val="24"/>
          <w:szCs w:val="24"/>
        </w:rPr>
        <w:t>ndi</w:t>
      </w:r>
      <w:r>
        <w:rPr>
          <w:rFonts w:ascii="Arial" w:eastAsia="Arial" w:hAnsi="Arial" w:cs="Arial"/>
          <w:color w:val="3399CC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color w:val="3399CC"/>
          <w:w w:val="103"/>
          <w:sz w:val="24"/>
          <w:szCs w:val="24"/>
        </w:rPr>
        <w:t>g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86"/>
          <w:sz w:val="24"/>
          <w:szCs w:val="24"/>
        </w:rPr>
        <w:t xml:space="preserve">nd </w:t>
      </w:r>
      <w:r>
        <w:rPr>
          <w:rFonts w:ascii="Arial" w:eastAsia="Arial" w:hAnsi="Arial" w:cs="Arial"/>
          <w:color w:val="3399CC"/>
          <w:spacing w:val="7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2"/>
          <w:w w:val="76"/>
          <w:sz w:val="24"/>
          <w:szCs w:val="24"/>
        </w:rPr>
        <w:t>p</w:t>
      </w:r>
      <w:r>
        <w:rPr>
          <w:rFonts w:ascii="Arial" w:eastAsia="Arial" w:hAnsi="Arial" w:cs="Arial"/>
          <w:color w:val="3399CC"/>
          <w:spacing w:val="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2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2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399CC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76"/>
          <w:sz w:val="24"/>
          <w:szCs w:val="24"/>
        </w:rPr>
        <w:t>p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>nt</w:t>
      </w:r>
      <w:r>
        <w:rPr>
          <w:rFonts w:ascii="Arial" w:eastAsia="Arial" w:hAnsi="Arial" w:cs="Arial"/>
          <w:color w:val="3399CC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66"/>
          <w:sz w:val="24"/>
          <w:szCs w:val="24"/>
        </w:rPr>
        <w:t>l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3399CC"/>
          <w:w w:val="61"/>
          <w:sz w:val="24"/>
          <w:szCs w:val="24"/>
        </w:rPr>
        <w:t xml:space="preserve">o </w:t>
      </w:r>
      <w:r>
        <w:rPr>
          <w:rFonts w:ascii="Arial" w:eastAsia="Arial" w:hAnsi="Arial" w:cs="Arial"/>
          <w:color w:val="3399CC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103"/>
          <w:sz w:val="24"/>
          <w:szCs w:val="24"/>
        </w:rPr>
        <w:t>h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3399CC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y </w:t>
      </w:r>
      <w:r>
        <w:rPr>
          <w:rFonts w:ascii="Arial" w:eastAsia="Arial" w:hAnsi="Arial" w:cs="Arial"/>
          <w:color w:val="3399CC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112"/>
          <w:sz w:val="24"/>
          <w:szCs w:val="24"/>
        </w:rPr>
        <w:t>x</w:t>
      </w:r>
      <w:r>
        <w:rPr>
          <w:rFonts w:ascii="Arial" w:eastAsia="Arial" w:hAnsi="Arial" w:cs="Arial"/>
          <w:color w:val="3399CC"/>
          <w:spacing w:val="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nd</w:t>
      </w:r>
      <w:r>
        <w:rPr>
          <w:rFonts w:ascii="Arial" w:eastAsia="Arial" w:hAnsi="Arial" w:cs="Arial"/>
          <w:color w:val="3399CC"/>
          <w:spacing w:val="-1"/>
          <w:w w:val="77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82"/>
          <w:sz w:val="24"/>
          <w:szCs w:val="24"/>
        </w:rPr>
        <w:t>d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3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105"/>
          <w:sz w:val="24"/>
          <w:szCs w:val="24"/>
        </w:rPr>
        <w:t>v</w:t>
      </w:r>
      <w:r>
        <w:rPr>
          <w:rFonts w:ascii="Arial" w:eastAsia="Arial" w:hAnsi="Arial" w:cs="Arial"/>
          <w:color w:val="3399CC"/>
          <w:spacing w:val="-2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1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spacing w:val="-1"/>
          <w:w w:val="61"/>
          <w:sz w:val="24"/>
          <w:szCs w:val="24"/>
        </w:rPr>
        <w:t>oo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spacing w:val="1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399CC"/>
          <w:w w:val="103"/>
          <w:sz w:val="24"/>
          <w:szCs w:val="24"/>
        </w:rPr>
        <w:t>g</w:t>
      </w:r>
      <w:r>
        <w:rPr>
          <w:rFonts w:ascii="Arial" w:eastAsia="Arial" w:hAnsi="Arial" w:cs="Arial"/>
          <w:color w:val="3399CC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w w:val="82"/>
          <w:sz w:val="24"/>
          <w:szCs w:val="24"/>
        </w:rPr>
        <w:t xml:space="preserve">in </w:t>
      </w:r>
      <w:r>
        <w:rPr>
          <w:rFonts w:ascii="Arial" w:eastAsia="Arial" w:hAnsi="Arial" w:cs="Arial"/>
          <w:color w:val="3399CC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-1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u</w:t>
      </w:r>
      <w:r>
        <w:rPr>
          <w:rFonts w:ascii="Arial" w:eastAsia="Arial" w:hAnsi="Arial" w:cs="Arial"/>
          <w:color w:val="3399CC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1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399CC"/>
          <w:w w:val="97"/>
          <w:sz w:val="24"/>
          <w:szCs w:val="24"/>
        </w:rPr>
        <w:t xml:space="preserve">a </w:t>
      </w:r>
      <w:r>
        <w:rPr>
          <w:rFonts w:ascii="Arial" w:eastAsia="Arial" w:hAnsi="Arial" w:cs="Arial"/>
          <w:color w:val="3399CC"/>
          <w:w w:val="79"/>
          <w:sz w:val="24"/>
          <w:szCs w:val="24"/>
        </w:rPr>
        <w:t xml:space="preserve">is </w:t>
      </w:r>
      <w:r>
        <w:rPr>
          <w:rFonts w:ascii="Arial" w:eastAsia="Arial" w:hAnsi="Arial" w:cs="Arial"/>
          <w:color w:val="3399CC"/>
          <w:spacing w:val="15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69"/>
          <w:sz w:val="24"/>
          <w:szCs w:val="24"/>
        </w:rPr>
        <w:t>so</w:t>
      </w:r>
      <w:r>
        <w:rPr>
          <w:rFonts w:ascii="Arial" w:eastAsia="Arial" w:hAnsi="Arial" w:cs="Arial"/>
          <w:color w:val="3399CC"/>
          <w:spacing w:val="1"/>
          <w:w w:val="69"/>
          <w:sz w:val="24"/>
          <w:szCs w:val="24"/>
        </w:rPr>
        <w:t>u</w:t>
      </w:r>
      <w:r>
        <w:rPr>
          <w:rFonts w:ascii="Arial" w:eastAsia="Arial" w:hAnsi="Arial" w:cs="Arial"/>
          <w:color w:val="3399CC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83"/>
          <w:sz w:val="24"/>
          <w:szCs w:val="24"/>
        </w:rPr>
        <w:t>d.</w:t>
      </w:r>
    </w:p>
    <w:p w:rsidR="008156BF" w:rsidRDefault="008156BF">
      <w:pPr>
        <w:spacing w:before="8" w:after="0" w:line="150" w:lineRule="exact"/>
        <w:rPr>
          <w:sz w:val="15"/>
          <w:szCs w:val="15"/>
        </w:rPr>
      </w:pPr>
    </w:p>
    <w:p w:rsidR="008156BF" w:rsidRDefault="00EC70B5">
      <w:pPr>
        <w:spacing w:after="0" w:line="312" w:lineRule="auto"/>
        <w:ind w:left="110" w:right="-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artner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 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ern 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 xml:space="preserve">e.  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 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ul a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proa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the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 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or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 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left="110" w:right="-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ed 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hl</w:t>
      </w:r>
      <w:r>
        <w:rPr>
          <w:rFonts w:ascii="Arial" w:eastAsia="Arial" w:hAnsi="Arial" w:cs="Arial"/>
          <w:sz w:val="20"/>
          <w:szCs w:val="20"/>
        </w:rPr>
        <w:t>y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ol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 te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ed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bro</w:t>
      </w:r>
      <w:r>
        <w:rPr>
          <w:rFonts w:ascii="Arial" w:eastAsia="Arial" w:hAnsi="Arial" w:cs="Arial"/>
          <w:spacing w:val="2"/>
          <w:sz w:val="20"/>
          <w:szCs w:val="20"/>
        </w:rPr>
        <w:t>ad</w:t>
      </w:r>
      <w:r>
        <w:rPr>
          <w:rFonts w:ascii="Arial" w:eastAsia="Arial" w:hAnsi="Arial" w:cs="Arial"/>
          <w:sz w:val="20"/>
          <w:szCs w:val="20"/>
        </w:rPr>
        <w:t>er go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tures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ps to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 Co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on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 North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er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to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spacing w:val="-1"/>
          <w:w w:val="66"/>
          <w:sz w:val="20"/>
          <w:szCs w:val="20"/>
        </w:rPr>
        <w:t>‟</w:t>
      </w:r>
      <w:r>
        <w:rPr>
          <w:rFonts w:ascii="Arial" w:eastAsia="Arial" w:hAnsi="Arial" w:cs="Arial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66"/>
          <w:sz w:val="20"/>
          <w:szCs w:val="20"/>
        </w:rPr>
        <w:t>„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g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art,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Fut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e‟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left="110" w:right="-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 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ue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 xml:space="preserve">es 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 gran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as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as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tner</w:t>
      </w:r>
      <w:r>
        <w:rPr>
          <w:rFonts w:ascii="Arial" w:eastAsia="Arial" w:hAnsi="Arial" w:cs="Arial"/>
          <w:spacing w:val="2"/>
          <w:sz w:val="20"/>
          <w:szCs w:val="20"/>
        </w:rPr>
        <w:t>sh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t-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r-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 orga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urther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pro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Near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to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 th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artner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ei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EC70B5">
      <w:pPr>
        <w:tabs>
          <w:tab w:val="left" w:pos="1500"/>
          <w:tab w:val="left" w:pos="2320"/>
          <w:tab w:val="left" w:pos="3120"/>
          <w:tab w:val="left" w:pos="3580"/>
          <w:tab w:val="left" w:pos="3900"/>
        </w:tabs>
        <w:spacing w:before="30" w:after="0" w:line="250" w:lineRule="auto"/>
        <w:ind w:left="1570" w:right="22" w:hanging="1207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92D050"/>
          <w:sz w:val="40"/>
          <w:szCs w:val="40"/>
        </w:rPr>
        <w:lastRenderedPageBreak/>
        <w:t>What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w w:val="77"/>
          <w:sz w:val="40"/>
          <w:szCs w:val="40"/>
        </w:rPr>
        <w:t>does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w w:val="77"/>
          <w:sz w:val="40"/>
          <w:szCs w:val="40"/>
        </w:rPr>
        <w:t>extend</w:t>
      </w:r>
      <w:r>
        <w:rPr>
          <w:rFonts w:ascii="Arial" w:eastAsia="Arial" w:hAnsi="Arial" w:cs="Arial"/>
          <w:color w:val="92D050"/>
          <w:spacing w:val="1"/>
          <w:w w:val="77"/>
          <w:sz w:val="40"/>
          <w:szCs w:val="40"/>
        </w:rPr>
        <w:t>e</w:t>
      </w:r>
      <w:r>
        <w:rPr>
          <w:rFonts w:ascii="Arial" w:eastAsia="Arial" w:hAnsi="Arial" w:cs="Arial"/>
          <w:color w:val="92D050"/>
          <w:w w:val="77"/>
          <w:sz w:val="40"/>
          <w:szCs w:val="40"/>
        </w:rPr>
        <w:t>d</w:t>
      </w:r>
      <w:r>
        <w:rPr>
          <w:rFonts w:ascii="Arial" w:eastAsia="Arial" w:hAnsi="Arial" w:cs="Arial"/>
          <w:color w:val="92D050"/>
          <w:spacing w:val="11"/>
          <w:w w:val="77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spacing w:val="-2"/>
          <w:w w:val="75"/>
          <w:sz w:val="40"/>
          <w:szCs w:val="40"/>
        </w:rPr>
        <w:t>s</w:t>
      </w:r>
      <w:r>
        <w:rPr>
          <w:rFonts w:ascii="Arial" w:eastAsia="Arial" w:hAnsi="Arial" w:cs="Arial"/>
          <w:color w:val="92D050"/>
          <w:w w:val="88"/>
          <w:sz w:val="40"/>
          <w:szCs w:val="40"/>
        </w:rPr>
        <w:t>e</w:t>
      </w:r>
      <w:r>
        <w:rPr>
          <w:rFonts w:ascii="Arial" w:eastAsia="Arial" w:hAnsi="Arial" w:cs="Arial"/>
          <w:color w:val="92D050"/>
          <w:spacing w:val="1"/>
          <w:w w:val="88"/>
          <w:sz w:val="40"/>
          <w:szCs w:val="40"/>
        </w:rPr>
        <w:t>r</w:t>
      </w:r>
      <w:r>
        <w:rPr>
          <w:rFonts w:ascii="Arial" w:eastAsia="Arial" w:hAnsi="Arial" w:cs="Arial"/>
          <w:color w:val="92D050"/>
          <w:w w:val="86"/>
          <w:sz w:val="40"/>
          <w:szCs w:val="40"/>
        </w:rPr>
        <w:t xml:space="preserve">vice </w:t>
      </w:r>
      <w:r>
        <w:rPr>
          <w:rFonts w:ascii="Arial" w:eastAsia="Arial" w:hAnsi="Arial" w:cs="Arial"/>
          <w:color w:val="92D050"/>
          <w:w w:val="80"/>
          <w:sz w:val="40"/>
          <w:szCs w:val="40"/>
        </w:rPr>
        <w:t>sch</w:t>
      </w:r>
      <w:r>
        <w:rPr>
          <w:rFonts w:ascii="Arial" w:eastAsia="Arial" w:hAnsi="Arial" w:cs="Arial"/>
          <w:color w:val="92D050"/>
          <w:spacing w:val="2"/>
          <w:w w:val="80"/>
          <w:sz w:val="40"/>
          <w:szCs w:val="40"/>
        </w:rPr>
        <w:t>o</w:t>
      </w:r>
      <w:r>
        <w:rPr>
          <w:rFonts w:ascii="Arial" w:eastAsia="Arial" w:hAnsi="Arial" w:cs="Arial"/>
          <w:color w:val="92D050"/>
          <w:w w:val="80"/>
          <w:sz w:val="40"/>
          <w:szCs w:val="40"/>
        </w:rPr>
        <w:t>oling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w w:val="80"/>
          <w:sz w:val="40"/>
          <w:szCs w:val="40"/>
        </w:rPr>
        <w:t>in</w:t>
      </w:r>
      <w:r>
        <w:rPr>
          <w:rFonts w:ascii="Arial" w:eastAsia="Arial" w:hAnsi="Arial" w:cs="Arial"/>
          <w:color w:val="92D050"/>
          <w:spacing w:val="-83"/>
          <w:w w:val="80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w w:val="79"/>
          <w:sz w:val="40"/>
          <w:szCs w:val="40"/>
        </w:rPr>
        <w:t>A</w:t>
      </w:r>
      <w:r>
        <w:rPr>
          <w:rFonts w:ascii="Arial" w:eastAsia="Arial" w:hAnsi="Arial" w:cs="Arial"/>
          <w:color w:val="92D050"/>
          <w:spacing w:val="-2"/>
          <w:w w:val="79"/>
          <w:sz w:val="40"/>
          <w:szCs w:val="40"/>
        </w:rPr>
        <w:t>u</w:t>
      </w:r>
      <w:r>
        <w:rPr>
          <w:rFonts w:ascii="Arial" w:eastAsia="Arial" w:hAnsi="Arial" w:cs="Arial"/>
          <w:color w:val="92D050"/>
          <w:spacing w:val="2"/>
          <w:w w:val="75"/>
          <w:sz w:val="40"/>
          <w:szCs w:val="40"/>
        </w:rPr>
        <w:t>s</w:t>
      </w:r>
      <w:r>
        <w:rPr>
          <w:rFonts w:ascii="Arial" w:eastAsia="Arial" w:hAnsi="Arial" w:cs="Arial"/>
          <w:color w:val="92D050"/>
          <w:sz w:val="40"/>
          <w:szCs w:val="40"/>
        </w:rPr>
        <w:t>tralia</w:t>
      </w:r>
    </w:p>
    <w:p w:rsidR="008156BF" w:rsidRDefault="00EC70B5">
      <w:pPr>
        <w:tabs>
          <w:tab w:val="left" w:pos="3580"/>
        </w:tabs>
        <w:spacing w:after="0" w:line="331" w:lineRule="auto"/>
        <w:ind w:left="29" w:right="26" w:hanging="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2D050"/>
          <w:w w:val="180"/>
          <w:sz w:val="40"/>
          <w:szCs w:val="40"/>
          <w:u w:val="single" w:color="92D050"/>
        </w:rPr>
        <w:t xml:space="preserve"> </w:t>
      </w:r>
      <w:r>
        <w:rPr>
          <w:rFonts w:ascii="Arial" w:eastAsia="Arial" w:hAnsi="Arial" w:cs="Arial"/>
          <w:color w:val="92D050"/>
          <w:sz w:val="40"/>
          <w:szCs w:val="40"/>
          <w:u w:val="single" w:color="92D050"/>
        </w:rPr>
        <w:tab/>
      </w:r>
      <w:r>
        <w:rPr>
          <w:rFonts w:ascii="Arial" w:eastAsia="Arial" w:hAnsi="Arial" w:cs="Arial"/>
          <w:color w:val="92D050"/>
          <w:w w:val="87"/>
          <w:sz w:val="40"/>
          <w:szCs w:val="40"/>
          <w:u w:val="single" w:color="92D050"/>
        </w:rPr>
        <w:t>achi</w:t>
      </w:r>
      <w:r>
        <w:rPr>
          <w:rFonts w:ascii="Arial" w:eastAsia="Arial" w:hAnsi="Arial" w:cs="Arial"/>
          <w:color w:val="92D050"/>
          <w:spacing w:val="2"/>
          <w:w w:val="87"/>
          <w:sz w:val="40"/>
          <w:szCs w:val="40"/>
          <w:u w:val="single" w:color="92D050"/>
        </w:rPr>
        <w:t>e</w:t>
      </w:r>
      <w:r>
        <w:rPr>
          <w:rFonts w:ascii="Arial" w:eastAsia="Arial" w:hAnsi="Arial" w:cs="Arial"/>
          <w:color w:val="92D050"/>
          <w:w w:val="87"/>
          <w:sz w:val="40"/>
          <w:szCs w:val="40"/>
          <w:u w:val="single" w:color="92D050"/>
        </w:rPr>
        <w:t>v</w:t>
      </w:r>
      <w:r>
        <w:rPr>
          <w:rFonts w:ascii="Arial" w:eastAsia="Arial" w:hAnsi="Arial" w:cs="Arial"/>
          <w:color w:val="92D050"/>
          <w:spacing w:val="2"/>
          <w:w w:val="87"/>
          <w:sz w:val="40"/>
          <w:szCs w:val="40"/>
          <w:u w:val="single" w:color="92D050"/>
        </w:rPr>
        <w:t>e</w:t>
      </w:r>
      <w:r>
        <w:rPr>
          <w:rFonts w:ascii="Arial" w:eastAsia="Arial" w:hAnsi="Arial" w:cs="Arial"/>
          <w:color w:val="92D050"/>
          <w:w w:val="86"/>
          <w:sz w:val="40"/>
          <w:szCs w:val="40"/>
          <w:u w:val="single" w:color="92D050"/>
        </w:rPr>
        <w:t>?</w:t>
      </w:r>
      <w:r>
        <w:rPr>
          <w:rFonts w:ascii="Arial" w:eastAsia="Arial" w:hAnsi="Arial" w:cs="Arial"/>
          <w:color w:val="92D050"/>
          <w:w w:val="86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ng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ci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rc</w:t>
      </w:r>
      <w:r>
        <w:rPr>
          <w:rFonts w:ascii="Arial" w:eastAsia="Arial" w:hAnsi="Arial" w:cs="Arial"/>
          <w:color w:val="000000"/>
          <w:sz w:val="20"/>
          <w:szCs w:val="20"/>
        </w:rPr>
        <w:t>h,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ori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</w:p>
    <w:p w:rsidR="008156BF" w:rsidRDefault="00EC70B5">
      <w:pPr>
        <w:spacing w:after="0" w:line="214" w:lineRule="exact"/>
        <w:ind w:left="29" w:right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-1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</w:p>
    <w:p w:rsidR="008156BF" w:rsidRDefault="00EC70B5">
      <w:pPr>
        <w:spacing w:before="70" w:after="0" w:line="312" w:lineRule="auto"/>
        <w:ind w:left="29" w:right="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ol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ul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ud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 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 of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eren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dren,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arent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ol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z w:val="20"/>
          <w:szCs w:val="20"/>
        </w:rPr>
        <w:t>tie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3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left="29"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r-r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on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of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gh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d 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throu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h. Conse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b</w:t>
      </w:r>
      <w:r>
        <w:rPr>
          <w:rFonts w:ascii="Arial" w:eastAsia="Arial" w:hAnsi="Arial" w:cs="Arial"/>
          <w:spacing w:val="1"/>
          <w:sz w:val="20"/>
          <w:szCs w:val="20"/>
        </w:rPr>
        <w:t>ec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left="29" w:right="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utco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are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ten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t, 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w.</w:t>
      </w:r>
    </w:p>
    <w:p w:rsidR="008156BF" w:rsidRDefault="008156BF">
      <w:pPr>
        <w:spacing w:before="6" w:after="0" w:line="180" w:lineRule="exact"/>
        <w:rPr>
          <w:sz w:val="18"/>
          <w:szCs w:val="18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left="26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99CC"/>
          <w:w w:val="76"/>
          <w:sz w:val="24"/>
          <w:szCs w:val="24"/>
        </w:rPr>
        <w:t>Outcomes</w:t>
      </w:r>
      <w:r>
        <w:rPr>
          <w:rFonts w:ascii="Times New Roman" w:eastAsia="Times New Roman" w:hAnsi="Times New Roman" w:cs="Times New Roman"/>
          <w:color w:val="3399CC"/>
          <w:sz w:val="24"/>
          <w:szCs w:val="24"/>
        </w:rPr>
        <w:t xml:space="preserve"> for </w:t>
      </w:r>
      <w:r>
        <w:rPr>
          <w:rFonts w:ascii="Times New Roman" w:eastAsia="Times New Roman" w:hAnsi="Times New Roman" w:cs="Times New Roman"/>
          <w:color w:val="3399CC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pacing w:val="1"/>
          <w:w w:val="9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99CC"/>
          <w:spacing w:val="1"/>
          <w:w w:val="10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3399CC"/>
          <w:w w:val="7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3399CC"/>
          <w:w w:val="6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99CC"/>
          <w:spacing w:val="-1"/>
          <w:w w:val="11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99CC"/>
          <w:spacing w:val="-1"/>
          <w:w w:val="88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3399CC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3399CC"/>
          <w:w w:val="70"/>
          <w:sz w:val="24"/>
          <w:szCs w:val="24"/>
        </w:rPr>
        <w:t>…</w:t>
      </w:r>
    </w:p>
    <w:p w:rsidR="008156BF" w:rsidRDefault="008156BF">
      <w:pPr>
        <w:spacing w:after="0" w:line="180" w:lineRule="exact"/>
        <w:rPr>
          <w:sz w:val="18"/>
          <w:szCs w:val="18"/>
        </w:rPr>
      </w:pPr>
    </w:p>
    <w:p w:rsidR="008156BF" w:rsidRDefault="00EC70B5">
      <w:pPr>
        <w:spacing w:after="0" w:line="312" w:lineRule="auto"/>
        <w:ind w:left="29" w:right="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three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 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utco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for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: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tabs>
          <w:tab w:val="left" w:pos="380"/>
        </w:tabs>
        <w:spacing w:after="0" w:line="311" w:lineRule="auto"/>
        <w:ind w:left="386" w:right="57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Im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 beha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– 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ssr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, 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ol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 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14" w:after="0" w:line="280" w:lineRule="exact"/>
        <w:rPr>
          <w:sz w:val="28"/>
          <w:szCs w:val="28"/>
        </w:rPr>
      </w:pPr>
    </w:p>
    <w:p w:rsidR="008156BF" w:rsidRDefault="00EC70B5">
      <w:pPr>
        <w:tabs>
          <w:tab w:val="left" w:pos="380"/>
        </w:tabs>
        <w:spacing w:after="0" w:line="312" w:lineRule="auto"/>
        <w:ind w:left="386" w:right="55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oci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 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ill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elo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ent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hool 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ansition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– 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sz w:val="20"/>
          <w:szCs w:val="20"/>
        </w:rPr>
        <w:t>tu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 to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e,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ill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wor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 the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nts.</w:t>
      </w:r>
    </w:p>
    <w:p w:rsidR="008156BF" w:rsidRDefault="008156BF">
      <w:pPr>
        <w:spacing w:before="4" w:after="0" w:line="220" w:lineRule="exact"/>
      </w:pPr>
    </w:p>
    <w:p w:rsidR="008156BF" w:rsidRDefault="00EC70B5">
      <w:pPr>
        <w:tabs>
          <w:tab w:val="left" w:pos="380"/>
        </w:tabs>
        <w:spacing w:after="0" w:line="300" w:lineRule="atLeast"/>
        <w:ind w:left="386" w:right="54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Im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</w:t>
      </w:r>
      <w:r>
        <w:rPr>
          <w:rFonts w:ascii="Arial" w:eastAsia="Arial" w:hAnsi="Arial" w:cs="Arial"/>
          <w:b/>
          <w:bCs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at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ainment</w:t>
      </w:r>
      <w:r>
        <w:rPr>
          <w:rFonts w:ascii="Arial" w:eastAsia="Arial" w:hAnsi="Arial" w:cs="Arial"/>
          <w:b/>
          <w:bCs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ed;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ore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ts 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ards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arn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ssr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t;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“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”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z w:val="20"/>
          <w:szCs w:val="20"/>
        </w:rPr>
        <w:t>dren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ere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“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d”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d;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gra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z w:val="20"/>
          <w:szCs w:val="20"/>
        </w:rPr>
        <w:t>tera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era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after="0"/>
        <w:jc w:val="both"/>
        <w:sectPr w:rsidR="008156BF">
          <w:footerReference w:type="default" r:id="rId41"/>
          <w:pgSz w:w="11920" w:h="16840"/>
          <w:pgMar w:top="1420" w:right="740" w:bottom="280" w:left="740" w:header="0" w:footer="0" w:gutter="0"/>
          <w:cols w:num="2" w:space="720" w:equalWidth="0">
            <w:col w:w="5074" w:space="254"/>
            <w:col w:w="5112"/>
          </w:cols>
        </w:sectPr>
      </w:pPr>
    </w:p>
    <w:p w:rsidR="008156BF" w:rsidRDefault="008156BF">
      <w:pPr>
        <w:spacing w:before="4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C2664C">
      <w:pPr>
        <w:tabs>
          <w:tab w:val="left" w:pos="9840"/>
        </w:tabs>
        <w:spacing w:before="32" w:after="0" w:line="240" w:lineRule="auto"/>
        <w:ind w:left="820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415290</wp:posOffset>
                </wp:positionH>
                <wp:positionV relativeFrom="paragraph">
                  <wp:posOffset>-3061970</wp:posOffset>
                </wp:positionV>
                <wp:extent cx="3265170" cy="3416300"/>
                <wp:effectExtent l="0" t="5080" r="0" b="0"/>
                <wp:wrapNone/>
                <wp:docPr id="6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3416300"/>
                          <a:chOff x="654" y="-4822"/>
                          <a:chExt cx="5142" cy="5380"/>
                        </a:xfrm>
                      </wpg:grpSpPr>
                      <pic:pic xmlns:pic="http://schemas.openxmlformats.org/drawingml/2006/picture">
                        <pic:nvPicPr>
                          <pic:cNvPr id="6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-111"/>
                            <a:ext cx="756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-3942"/>
                            <a:ext cx="1699" cy="1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-3715"/>
                            <a:ext cx="1242" cy="1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67"/>
                        <wpg:cNvGrpSpPr>
                          <a:grpSpLocks/>
                        </wpg:cNvGrpSpPr>
                        <wpg:grpSpPr bwMode="auto">
                          <a:xfrm>
                            <a:off x="1275" y="-3687"/>
                            <a:ext cx="457" cy="454"/>
                            <a:chOff x="1275" y="-3687"/>
                            <a:chExt cx="457" cy="454"/>
                          </a:xfrm>
                        </wpg:grpSpPr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1275" y="-3687"/>
                              <a:ext cx="457" cy="454"/>
                            </a:xfrm>
                            <a:custGeom>
                              <a:avLst/>
                              <a:gdLst>
                                <a:gd name="T0" fmla="+- 0 1503 1275"/>
                                <a:gd name="T1" fmla="*/ T0 w 457"/>
                                <a:gd name="T2" fmla="+- 0 -3687 -3687"/>
                                <a:gd name="T3" fmla="*/ -3687 h 454"/>
                                <a:gd name="T4" fmla="+- 0 1434 1275"/>
                                <a:gd name="T5" fmla="*/ T4 w 457"/>
                                <a:gd name="T6" fmla="+- 0 -3677 -3687"/>
                                <a:gd name="T7" fmla="*/ -3677 h 454"/>
                                <a:gd name="T8" fmla="+- 0 1375 1275"/>
                                <a:gd name="T9" fmla="*/ T8 w 457"/>
                                <a:gd name="T10" fmla="+- 0 -3648 -3687"/>
                                <a:gd name="T11" fmla="*/ -3648 h 454"/>
                                <a:gd name="T12" fmla="+- 0 1327 1275"/>
                                <a:gd name="T13" fmla="*/ T12 w 457"/>
                                <a:gd name="T14" fmla="+- 0 -3604 -3687"/>
                                <a:gd name="T15" fmla="*/ -3604 h 454"/>
                                <a:gd name="T16" fmla="+- 0 1293 1275"/>
                                <a:gd name="T17" fmla="*/ T16 w 457"/>
                                <a:gd name="T18" fmla="+- 0 -3548 -3687"/>
                                <a:gd name="T19" fmla="*/ -3548 h 454"/>
                                <a:gd name="T20" fmla="+- 0 1276 1275"/>
                                <a:gd name="T21" fmla="*/ T20 w 457"/>
                                <a:gd name="T22" fmla="+- 0 -3484 -3687"/>
                                <a:gd name="T23" fmla="*/ -3484 h 454"/>
                                <a:gd name="T24" fmla="+- 0 1275 1275"/>
                                <a:gd name="T25" fmla="*/ T24 w 457"/>
                                <a:gd name="T26" fmla="+- 0 -3458 -3687"/>
                                <a:gd name="T27" fmla="*/ -3458 h 454"/>
                                <a:gd name="T28" fmla="+- 0 1276 1275"/>
                                <a:gd name="T29" fmla="*/ T28 w 457"/>
                                <a:gd name="T30" fmla="+- 0 -3435 -3687"/>
                                <a:gd name="T31" fmla="*/ -3435 h 454"/>
                                <a:gd name="T32" fmla="+- 0 1294 1275"/>
                                <a:gd name="T33" fmla="*/ T32 w 457"/>
                                <a:gd name="T34" fmla="+- 0 -3371 -3687"/>
                                <a:gd name="T35" fmla="*/ -3371 h 454"/>
                                <a:gd name="T36" fmla="+- 0 1328 1275"/>
                                <a:gd name="T37" fmla="*/ T36 w 457"/>
                                <a:gd name="T38" fmla="+- 0 -3315 -3687"/>
                                <a:gd name="T39" fmla="*/ -3315 h 454"/>
                                <a:gd name="T40" fmla="+- 0 1376 1275"/>
                                <a:gd name="T41" fmla="*/ T40 w 457"/>
                                <a:gd name="T42" fmla="+- 0 -3272 -3687"/>
                                <a:gd name="T43" fmla="*/ -3272 h 454"/>
                                <a:gd name="T44" fmla="+- 0 1436 1275"/>
                                <a:gd name="T45" fmla="*/ T44 w 457"/>
                                <a:gd name="T46" fmla="+- 0 -3244 -3687"/>
                                <a:gd name="T47" fmla="*/ -3244 h 454"/>
                                <a:gd name="T48" fmla="+- 0 1503 1275"/>
                                <a:gd name="T49" fmla="*/ T48 w 457"/>
                                <a:gd name="T50" fmla="+- 0 -3234 -3687"/>
                                <a:gd name="T51" fmla="*/ -3234 h 454"/>
                                <a:gd name="T52" fmla="+- 0 1506 1275"/>
                                <a:gd name="T53" fmla="*/ T52 w 457"/>
                                <a:gd name="T54" fmla="+- 0 -3234 -3687"/>
                                <a:gd name="T55" fmla="*/ -3234 h 454"/>
                                <a:gd name="T56" fmla="+- 0 1573 1275"/>
                                <a:gd name="T57" fmla="*/ T56 w 457"/>
                                <a:gd name="T58" fmla="+- 0 -3244 -3687"/>
                                <a:gd name="T59" fmla="*/ -3244 h 454"/>
                                <a:gd name="T60" fmla="+- 0 1632 1275"/>
                                <a:gd name="T61" fmla="*/ T60 w 457"/>
                                <a:gd name="T62" fmla="+- 0 -3273 -3687"/>
                                <a:gd name="T63" fmla="*/ -3273 h 454"/>
                                <a:gd name="T64" fmla="+- 0 1680 1275"/>
                                <a:gd name="T65" fmla="*/ T64 w 457"/>
                                <a:gd name="T66" fmla="+- 0 -3317 -3687"/>
                                <a:gd name="T67" fmla="*/ -3317 h 454"/>
                                <a:gd name="T68" fmla="+- 0 1714 1275"/>
                                <a:gd name="T69" fmla="*/ T68 w 457"/>
                                <a:gd name="T70" fmla="+- 0 -3373 -3687"/>
                                <a:gd name="T71" fmla="*/ -3373 h 454"/>
                                <a:gd name="T72" fmla="+- 0 1731 1275"/>
                                <a:gd name="T73" fmla="*/ T72 w 457"/>
                                <a:gd name="T74" fmla="+- 0 -3437 -3687"/>
                                <a:gd name="T75" fmla="*/ -3437 h 454"/>
                                <a:gd name="T76" fmla="+- 0 1732 1275"/>
                                <a:gd name="T77" fmla="*/ T76 w 457"/>
                                <a:gd name="T78" fmla="+- 0 -3463 -3687"/>
                                <a:gd name="T79" fmla="*/ -3463 h 454"/>
                                <a:gd name="T80" fmla="+- 0 1730 1275"/>
                                <a:gd name="T81" fmla="*/ T80 w 457"/>
                                <a:gd name="T82" fmla="+- 0 -3486 -3687"/>
                                <a:gd name="T83" fmla="*/ -3486 h 454"/>
                                <a:gd name="T84" fmla="+- 0 1713 1275"/>
                                <a:gd name="T85" fmla="*/ T84 w 457"/>
                                <a:gd name="T86" fmla="+- 0 -3550 -3687"/>
                                <a:gd name="T87" fmla="*/ -3550 h 454"/>
                                <a:gd name="T88" fmla="+- 0 1679 1275"/>
                                <a:gd name="T89" fmla="*/ T88 w 457"/>
                                <a:gd name="T90" fmla="+- 0 -3606 -3687"/>
                                <a:gd name="T91" fmla="*/ -3606 h 454"/>
                                <a:gd name="T92" fmla="+- 0 1630 1275"/>
                                <a:gd name="T93" fmla="*/ T92 w 457"/>
                                <a:gd name="T94" fmla="+- 0 -3649 -3687"/>
                                <a:gd name="T95" fmla="*/ -3649 h 454"/>
                                <a:gd name="T96" fmla="+- 0 1571 1275"/>
                                <a:gd name="T97" fmla="*/ T96 w 457"/>
                                <a:gd name="T98" fmla="+- 0 -3677 -3687"/>
                                <a:gd name="T99" fmla="*/ -3677 h 454"/>
                                <a:gd name="T100" fmla="+- 0 1503 1275"/>
                                <a:gd name="T101" fmla="*/ T100 w 457"/>
                                <a:gd name="T102" fmla="+- 0 -3687 -3687"/>
                                <a:gd name="T103" fmla="*/ -3687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7" h="454">
                                  <a:moveTo>
                                    <a:pt x="228" y="0"/>
                                  </a:moveTo>
                                  <a:lnTo>
                                    <a:pt x="159" y="10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" y="252"/>
                                  </a:lnTo>
                                  <a:lnTo>
                                    <a:pt x="19" y="316"/>
                                  </a:lnTo>
                                  <a:lnTo>
                                    <a:pt x="53" y="372"/>
                                  </a:lnTo>
                                  <a:lnTo>
                                    <a:pt x="101" y="415"/>
                                  </a:lnTo>
                                  <a:lnTo>
                                    <a:pt x="161" y="443"/>
                                  </a:lnTo>
                                  <a:lnTo>
                                    <a:pt x="228" y="453"/>
                                  </a:lnTo>
                                  <a:lnTo>
                                    <a:pt x="231" y="453"/>
                                  </a:lnTo>
                                  <a:lnTo>
                                    <a:pt x="298" y="443"/>
                                  </a:lnTo>
                                  <a:lnTo>
                                    <a:pt x="357" y="414"/>
                                  </a:lnTo>
                                  <a:lnTo>
                                    <a:pt x="405" y="370"/>
                                  </a:lnTo>
                                  <a:lnTo>
                                    <a:pt x="439" y="314"/>
                                  </a:lnTo>
                                  <a:lnTo>
                                    <a:pt x="456" y="250"/>
                                  </a:lnTo>
                                  <a:lnTo>
                                    <a:pt x="457" y="224"/>
                                  </a:lnTo>
                                  <a:lnTo>
                                    <a:pt x="455" y="201"/>
                                  </a:lnTo>
                                  <a:lnTo>
                                    <a:pt x="438" y="137"/>
                                  </a:lnTo>
                                  <a:lnTo>
                                    <a:pt x="404" y="81"/>
                                  </a:lnTo>
                                  <a:lnTo>
                                    <a:pt x="355" y="38"/>
                                  </a:lnTo>
                                  <a:lnTo>
                                    <a:pt x="296" y="10"/>
                                  </a:ln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" y="-4822"/>
                              <a:ext cx="4968" cy="46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2" y="-3097"/>
                              <a:ext cx="1242" cy="1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2" y="-4554"/>
                              <a:ext cx="3699" cy="3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" name="Group 63"/>
                        <wpg:cNvGrpSpPr>
                          <a:grpSpLocks/>
                        </wpg:cNvGrpSpPr>
                        <wpg:grpSpPr bwMode="auto">
                          <a:xfrm>
                            <a:off x="1462" y="-4554"/>
                            <a:ext cx="3699" cy="3432"/>
                            <a:chOff x="1462" y="-4554"/>
                            <a:chExt cx="3699" cy="3432"/>
                          </a:xfrm>
                        </wpg:grpSpPr>
                        <wps:wsp>
                          <wps:cNvPr id="77" name="Freeform 66"/>
                          <wps:cNvSpPr>
                            <a:spLocks/>
                          </wps:cNvSpPr>
                          <wps:spPr bwMode="auto">
                            <a:xfrm>
                              <a:off x="1462" y="-4554"/>
                              <a:ext cx="3699" cy="3432"/>
                            </a:xfrm>
                            <a:custGeom>
                              <a:avLst/>
                              <a:gdLst>
                                <a:gd name="T0" fmla="+- 0 1468 1462"/>
                                <a:gd name="T1" fmla="*/ T0 w 3699"/>
                                <a:gd name="T2" fmla="+- 0 -2979 -4554"/>
                                <a:gd name="T3" fmla="*/ -2979 h 3432"/>
                                <a:gd name="T4" fmla="+- 0 1516 1462"/>
                                <a:gd name="T5" fmla="*/ T4 w 3699"/>
                                <a:gd name="T6" fmla="+- 0 -3251 -4554"/>
                                <a:gd name="T7" fmla="*/ -3251 h 3432"/>
                                <a:gd name="T8" fmla="+- 0 1608 1462"/>
                                <a:gd name="T9" fmla="*/ T8 w 3699"/>
                                <a:gd name="T10" fmla="+- 0 -3507 -4554"/>
                                <a:gd name="T11" fmla="*/ -3507 h 3432"/>
                                <a:gd name="T12" fmla="+- 0 1739 1462"/>
                                <a:gd name="T13" fmla="*/ T12 w 3699"/>
                                <a:gd name="T14" fmla="+- 0 -3743 -4554"/>
                                <a:gd name="T15" fmla="*/ -3743 h 3432"/>
                                <a:gd name="T16" fmla="+- 0 1907 1462"/>
                                <a:gd name="T17" fmla="*/ T16 w 3699"/>
                                <a:gd name="T18" fmla="+- 0 -3955 -4554"/>
                                <a:gd name="T19" fmla="*/ -3955 h 3432"/>
                                <a:gd name="T20" fmla="+- 0 2108 1462"/>
                                <a:gd name="T21" fmla="*/ T20 w 3699"/>
                                <a:gd name="T22" fmla="+- 0 -4142 -4554"/>
                                <a:gd name="T23" fmla="*/ -4142 h 3432"/>
                                <a:gd name="T24" fmla="+- 0 2338 1462"/>
                                <a:gd name="T25" fmla="*/ T24 w 3699"/>
                                <a:gd name="T26" fmla="+- 0 -4297 -4554"/>
                                <a:gd name="T27" fmla="*/ -4297 h 3432"/>
                                <a:gd name="T28" fmla="+- 0 2592 1462"/>
                                <a:gd name="T29" fmla="*/ T28 w 3699"/>
                                <a:gd name="T30" fmla="+- 0 -4420 -4554"/>
                                <a:gd name="T31" fmla="*/ -4420 h 3432"/>
                                <a:gd name="T32" fmla="+- 0 2867 1462"/>
                                <a:gd name="T33" fmla="*/ T32 w 3699"/>
                                <a:gd name="T34" fmla="+- 0 -4505 -4554"/>
                                <a:gd name="T35" fmla="*/ -4505 h 3432"/>
                                <a:gd name="T36" fmla="+- 0 3160 1462"/>
                                <a:gd name="T37" fmla="*/ T36 w 3699"/>
                                <a:gd name="T38" fmla="+- 0 -4549 -4554"/>
                                <a:gd name="T39" fmla="*/ -4549 h 3432"/>
                                <a:gd name="T40" fmla="+- 0 3463 1462"/>
                                <a:gd name="T41" fmla="*/ T40 w 3699"/>
                                <a:gd name="T42" fmla="+- 0 -4549 -4554"/>
                                <a:gd name="T43" fmla="*/ -4549 h 3432"/>
                                <a:gd name="T44" fmla="+- 0 3756 1462"/>
                                <a:gd name="T45" fmla="*/ T44 w 3699"/>
                                <a:gd name="T46" fmla="+- 0 -4505 -4554"/>
                                <a:gd name="T47" fmla="*/ -4505 h 3432"/>
                                <a:gd name="T48" fmla="+- 0 4032 1462"/>
                                <a:gd name="T49" fmla="*/ T48 w 3699"/>
                                <a:gd name="T50" fmla="+- 0 -4420 -4554"/>
                                <a:gd name="T51" fmla="*/ -4420 h 3432"/>
                                <a:gd name="T52" fmla="+- 0 4286 1462"/>
                                <a:gd name="T53" fmla="*/ T52 w 3699"/>
                                <a:gd name="T54" fmla="+- 0 -4297 -4554"/>
                                <a:gd name="T55" fmla="*/ -4297 h 3432"/>
                                <a:gd name="T56" fmla="+- 0 4515 1462"/>
                                <a:gd name="T57" fmla="*/ T56 w 3699"/>
                                <a:gd name="T58" fmla="+- 0 -4141 -4554"/>
                                <a:gd name="T59" fmla="*/ -4141 h 3432"/>
                                <a:gd name="T60" fmla="+- 0 4716 1462"/>
                                <a:gd name="T61" fmla="*/ T60 w 3699"/>
                                <a:gd name="T62" fmla="+- 0 -3955 -4554"/>
                                <a:gd name="T63" fmla="*/ -3955 h 3432"/>
                                <a:gd name="T64" fmla="+- 0 4884 1462"/>
                                <a:gd name="T65" fmla="*/ T64 w 3699"/>
                                <a:gd name="T66" fmla="+- 0 -3742 -4554"/>
                                <a:gd name="T67" fmla="*/ -3742 h 3432"/>
                                <a:gd name="T68" fmla="+- 0 5016 1462"/>
                                <a:gd name="T69" fmla="*/ T68 w 3699"/>
                                <a:gd name="T70" fmla="+- 0 -3507 -4554"/>
                                <a:gd name="T71" fmla="*/ -3507 h 3432"/>
                                <a:gd name="T72" fmla="+- 0 5108 1462"/>
                                <a:gd name="T73" fmla="*/ T72 w 3699"/>
                                <a:gd name="T74" fmla="+- 0 -3251 -4554"/>
                                <a:gd name="T75" fmla="*/ -3251 h 3432"/>
                                <a:gd name="T76" fmla="+- 0 5155 1462"/>
                                <a:gd name="T77" fmla="*/ T76 w 3699"/>
                                <a:gd name="T78" fmla="+- 0 -2979 -4554"/>
                                <a:gd name="T79" fmla="*/ -2979 h 3432"/>
                                <a:gd name="T80" fmla="+- 0 5155 1462"/>
                                <a:gd name="T81" fmla="*/ T80 w 3699"/>
                                <a:gd name="T82" fmla="+- 0 -2698 -4554"/>
                                <a:gd name="T83" fmla="*/ -2698 h 3432"/>
                                <a:gd name="T84" fmla="+- 0 5108 1462"/>
                                <a:gd name="T85" fmla="*/ T84 w 3699"/>
                                <a:gd name="T86" fmla="+- 0 -2426 -4554"/>
                                <a:gd name="T87" fmla="*/ -2426 h 3432"/>
                                <a:gd name="T88" fmla="+- 0 5016 1462"/>
                                <a:gd name="T89" fmla="*/ T88 w 3699"/>
                                <a:gd name="T90" fmla="+- 0 -2171 -4554"/>
                                <a:gd name="T91" fmla="*/ -2171 h 3432"/>
                                <a:gd name="T92" fmla="+- 0 4884 1462"/>
                                <a:gd name="T93" fmla="*/ T92 w 3699"/>
                                <a:gd name="T94" fmla="+- 0 -1935 -4554"/>
                                <a:gd name="T95" fmla="*/ -1935 h 3432"/>
                                <a:gd name="T96" fmla="+- 0 4716 1462"/>
                                <a:gd name="T97" fmla="*/ T96 w 3699"/>
                                <a:gd name="T98" fmla="+- 0 -1722 -4554"/>
                                <a:gd name="T99" fmla="*/ -1722 h 3432"/>
                                <a:gd name="T100" fmla="+- 0 4515 1462"/>
                                <a:gd name="T101" fmla="*/ T100 w 3699"/>
                                <a:gd name="T102" fmla="+- 0 -1536 -4554"/>
                                <a:gd name="T103" fmla="*/ -1536 h 3432"/>
                                <a:gd name="T104" fmla="+- 0 4286 1462"/>
                                <a:gd name="T105" fmla="*/ T104 w 3699"/>
                                <a:gd name="T106" fmla="+- 0 -1380 -4554"/>
                                <a:gd name="T107" fmla="*/ -1380 h 3432"/>
                                <a:gd name="T108" fmla="+- 0 4032 1462"/>
                                <a:gd name="T109" fmla="*/ T108 w 3699"/>
                                <a:gd name="T110" fmla="+- 0 -1257 -4554"/>
                                <a:gd name="T111" fmla="*/ -1257 h 3432"/>
                                <a:gd name="T112" fmla="+- 0 3756 1462"/>
                                <a:gd name="T113" fmla="*/ T112 w 3699"/>
                                <a:gd name="T114" fmla="+- 0 -1173 -4554"/>
                                <a:gd name="T115" fmla="*/ -1173 h 3432"/>
                                <a:gd name="T116" fmla="+- 0 3463 1462"/>
                                <a:gd name="T117" fmla="*/ T116 w 3699"/>
                                <a:gd name="T118" fmla="+- 0 -1128 -4554"/>
                                <a:gd name="T119" fmla="*/ -1128 h 3432"/>
                                <a:gd name="T120" fmla="+- 0 3160 1462"/>
                                <a:gd name="T121" fmla="*/ T120 w 3699"/>
                                <a:gd name="T122" fmla="+- 0 -1128 -4554"/>
                                <a:gd name="T123" fmla="*/ -1128 h 3432"/>
                                <a:gd name="T124" fmla="+- 0 2867 1462"/>
                                <a:gd name="T125" fmla="*/ T124 w 3699"/>
                                <a:gd name="T126" fmla="+- 0 -1173 -4554"/>
                                <a:gd name="T127" fmla="*/ -1173 h 3432"/>
                                <a:gd name="T128" fmla="+- 0 2592 1462"/>
                                <a:gd name="T129" fmla="*/ T128 w 3699"/>
                                <a:gd name="T130" fmla="+- 0 -1257 -4554"/>
                                <a:gd name="T131" fmla="*/ -1257 h 3432"/>
                                <a:gd name="T132" fmla="+- 0 2338 1462"/>
                                <a:gd name="T133" fmla="*/ T132 w 3699"/>
                                <a:gd name="T134" fmla="+- 0 -1380 -4554"/>
                                <a:gd name="T135" fmla="*/ -1380 h 3432"/>
                                <a:gd name="T136" fmla="+- 0 2108 1462"/>
                                <a:gd name="T137" fmla="*/ T136 w 3699"/>
                                <a:gd name="T138" fmla="+- 0 -1536 -4554"/>
                                <a:gd name="T139" fmla="*/ -1536 h 3432"/>
                                <a:gd name="T140" fmla="+- 0 1907 1462"/>
                                <a:gd name="T141" fmla="*/ T140 w 3699"/>
                                <a:gd name="T142" fmla="+- 0 -1722 -4554"/>
                                <a:gd name="T143" fmla="*/ -1722 h 3432"/>
                                <a:gd name="T144" fmla="+- 0 1739 1462"/>
                                <a:gd name="T145" fmla="*/ T144 w 3699"/>
                                <a:gd name="T146" fmla="+- 0 -1935 -4554"/>
                                <a:gd name="T147" fmla="*/ -1935 h 3432"/>
                                <a:gd name="T148" fmla="+- 0 1608 1462"/>
                                <a:gd name="T149" fmla="*/ T148 w 3699"/>
                                <a:gd name="T150" fmla="+- 0 -2171 -4554"/>
                                <a:gd name="T151" fmla="*/ -2171 h 3432"/>
                                <a:gd name="T152" fmla="+- 0 1516 1462"/>
                                <a:gd name="T153" fmla="*/ T152 w 3699"/>
                                <a:gd name="T154" fmla="+- 0 -2426 -4554"/>
                                <a:gd name="T155" fmla="*/ -2426 h 3432"/>
                                <a:gd name="T156" fmla="+- 0 1468 1462"/>
                                <a:gd name="T157" fmla="*/ T156 w 3699"/>
                                <a:gd name="T158" fmla="+- 0 -2698 -4554"/>
                                <a:gd name="T159" fmla="*/ -2698 h 3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699" h="3432">
                                  <a:moveTo>
                                    <a:pt x="0" y="1715"/>
                                  </a:moveTo>
                                  <a:lnTo>
                                    <a:pt x="6" y="1575"/>
                                  </a:lnTo>
                                  <a:lnTo>
                                    <a:pt x="24" y="1437"/>
                                  </a:lnTo>
                                  <a:lnTo>
                                    <a:pt x="54" y="1303"/>
                                  </a:lnTo>
                                  <a:lnTo>
                                    <a:pt x="95" y="1173"/>
                                  </a:lnTo>
                                  <a:lnTo>
                                    <a:pt x="146" y="1047"/>
                                  </a:lnTo>
                                  <a:lnTo>
                                    <a:pt x="207" y="927"/>
                                  </a:lnTo>
                                  <a:lnTo>
                                    <a:pt x="277" y="811"/>
                                  </a:lnTo>
                                  <a:lnTo>
                                    <a:pt x="357" y="702"/>
                                  </a:lnTo>
                                  <a:lnTo>
                                    <a:pt x="445" y="599"/>
                                  </a:lnTo>
                                  <a:lnTo>
                                    <a:pt x="542" y="502"/>
                                  </a:lnTo>
                                  <a:lnTo>
                                    <a:pt x="646" y="412"/>
                                  </a:lnTo>
                                  <a:lnTo>
                                    <a:pt x="757" y="331"/>
                                  </a:lnTo>
                                  <a:lnTo>
                                    <a:pt x="876" y="257"/>
                                  </a:lnTo>
                                  <a:lnTo>
                                    <a:pt x="1000" y="191"/>
                                  </a:lnTo>
                                  <a:lnTo>
                                    <a:pt x="1130" y="134"/>
                                  </a:lnTo>
                                  <a:lnTo>
                                    <a:pt x="1265" y="87"/>
                                  </a:lnTo>
                                  <a:lnTo>
                                    <a:pt x="1405" y="49"/>
                                  </a:lnTo>
                                  <a:lnTo>
                                    <a:pt x="1550" y="22"/>
                                  </a:lnTo>
                                  <a:lnTo>
                                    <a:pt x="1698" y="5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2001" y="5"/>
                                  </a:lnTo>
                                  <a:lnTo>
                                    <a:pt x="2150" y="22"/>
                                  </a:lnTo>
                                  <a:lnTo>
                                    <a:pt x="2294" y="49"/>
                                  </a:lnTo>
                                  <a:lnTo>
                                    <a:pt x="2434" y="87"/>
                                  </a:lnTo>
                                  <a:lnTo>
                                    <a:pt x="2570" y="134"/>
                                  </a:lnTo>
                                  <a:lnTo>
                                    <a:pt x="2700" y="191"/>
                                  </a:lnTo>
                                  <a:lnTo>
                                    <a:pt x="2824" y="257"/>
                                  </a:lnTo>
                                  <a:lnTo>
                                    <a:pt x="2942" y="331"/>
                                  </a:lnTo>
                                  <a:lnTo>
                                    <a:pt x="3053" y="413"/>
                                  </a:lnTo>
                                  <a:lnTo>
                                    <a:pt x="3158" y="502"/>
                                  </a:lnTo>
                                  <a:lnTo>
                                    <a:pt x="3254" y="599"/>
                                  </a:lnTo>
                                  <a:lnTo>
                                    <a:pt x="3342" y="702"/>
                                  </a:lnTo>
                                  <a:lnTo>
                                    <a:pt x="3422" y="812"/>
                                  </a:lnTo>
                                  <a:lnTo>
                                    <a:pt x="3493" y="927"/>
                                  </a:lnTo>
                                  <a:lnTo>
                                    <a:pt x="3554" y="1047"/>
                                  </a:lnTo>
                                  <a:lnTo>
                                    <a:pt x="3605" y="1173"/>
                                  </a:lnTo>
                                  <a:lnTo>
                                    <a:pt x="3646" y="1303"/>
                                  </a:lnTo>
                                  <a:lnTo>
                                    <a:pt x="3675" y="1437"/>
                                  </a:lnTo>
                                  <a:lnTo>
                                    <a:pt x="3693" y="1575"/>
                                  </a:lnTo>
                                  <a:lnTo>
                                    <a:pt x="3699" y="1715"/>
                                  </a:lnTo>
                                  <a:lnTo>
                                    <a:pt x="3693" y="1856"/>
                                  </a:lnTo>
                                  <a:lnTo>
                                    <a:pt x="3675" y="1994"/>
                                  </a:lnTo>
                                  <a:lnTo>
                                    <a:pt x="3646" y="2128"/>
                                  </a:lnTo>
                                  <a:lnTo>
                                    <a:pt x="3605" y="2258"/>
                                  </a:lnTo>
                                  <a:lnTo>
                                    <a:pt x="3554" y="2383"/>
                                  </a:lnTo>
                                  <a:lnTo>
                                    <a:pt x="3493" y="2504"/>
                                  </a:lnTo>
                                  <a:lnTo>
                                    <a:pt x="3422" y="2619"/>
                                  </a:lnTo>
                                  <a:lnTo>
                                    <a:pt x="3342" y="2729"/>
                                  </a:lnTo>
                                  <a:lnTo>
                                    <a:pt x="3254" y="2832"/>
                                  </a:lnTo>
                                  <a:lnTo>
                                    <a:pt x="3158" y="2929"/>
                                  </a:lnTo>
                                  <a:lnTo>
                                    <a:pt x="3053" y="3018"/>
                                  </a:lnTo>
                                  <a:lnTo>
                                    <a:pt x="2942" y="3100"/>
                                  </a:lnTo>
                                  <a:lnTo>
                                    <a:pt x="2824" y="3174"/>
                                  </a:lnTo>
                                  <a:lnTo>
                                    <a:pt x="2700" y="3240"/>
                                  </a:lnTo>
                                  <a:lnTo>
                                    <a:pt x="2570" y="3297"/>
                                  </a:lnTo>
                                  <a:lnTo>
                                    <a:pt x="2434" y="3344"/>
                                  </a:lnTo>
                                  <a:lnTo>
                                    <a:pt x="2294" y="3381"/>
                                  </a:lnTo>
                                  <a:lnTo>
                                    <a:pt x="2150" y="3409"/>
                                  </a:lnTo>
                                  <a:lnTo>
                                    <a:pt x="2001" y="3426"/>
                                  </a:lnTo>
                                  <a:lnTo>
                                    <a:pt x="1850" y="3431"/>
                                  </a:lnTo>
                                  <a:lnTo>
                                    <a:pt x="1698" y="3426"/>
                                  </a:lnTo>
                                  <a:lnTo>
                                    <a:pt x="1550" y="3409"/>
                                  </a:lnTo>
                                  <a:lnTo>
                                    <a:pt x="1405" y="3381"/>
                                  </a:lnTo>
                                  <a:lnTo>
                                    <a:pt x="1265" y="3344"/>
                                  </a:lnTo>
                                  <a:lnTo>
                                    <a:pt x="1130" y="3297"/>
                                  </a:lnTo>
                                  <a:lnTo>
                                    <a:pt x="1000" y="3240"/>
                                  </a:lnTo>
                                  <a:lnTo>
                                    <a:pt x="876" y="3174"/>
                                  </a:lnTo>
                                  <a:lnTo>
                                    <a:pt x="757" y="3100"/>
                                  </a:lnTo>
                                  <a:lnTo>
                                    <a:pt x="646" y="3018"/>
                                  </a:lnTo>
                                  <a:lnTo>
                                    <a:pt x="542" y="2929"/>
                                  </a:lnTo>
                                  <a:lnTo>
                                    <a:pt x="445" y="2832"/>
                                  </a:lnTo>
                                  <a:lnTo>
                                    <a:pt x="357" y="2729"/>
                                  </a:lnTo>
                                  <a:lnTo>
                                    <a:pt x="277" y="2619"/>
                                  </a:lnTo>
                                  <a:lnTo>
                                    <a:pt x="207" y="2504"/>
                                  </a:lnTo>
                                  <a:lnTo>
                                    <a:pt x="146" y="2383"/>
                                  </a:lnTo>
                                  <a:lnTo>
                                    <a:pt x="95" y="2258"/>
                                  </a:lnTo>
                                  <a:lnTo>
                                    <a:pt x="54" y="2128"/>
                                  </a:lnTo>
                                  <a:lnTo>
                                    <a:pt x="24" y="1994"/>
                                  </a:lnTo>
                                  <a:lnTo>
                                    <a:pt x="6" y="1856"/>
                                  </a:lnTo>
                                  <a:lnTo>
                                    <a:pt x="0" y="1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343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" y="-4777"/>
                              <a:ext cx="1708" cy="1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3" y="-4550"/>
                              <a:ext cx="1242" cy="1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" name="Group 59"/>
                        <wpg:cNvGrpSpPr>
                          <a:grpSpLocks/>
                        </wpg:cNvGrpSpPr>
                        <wpg:grpSpPr bwMode="auto">
                          <a:xfrm>
                            <a:off x="1796" y="-4523"/>
                            <a:ext cx="466" cy="445"/>
                            <a:chOff x="1796" y="-4523"/>
                            <a:chExt cx="466" cy="445"/>
                          </a:xfrm>
                        </wpg:grpSpPr>
                        <wps:wsp>
                          <wps:cNvPr id="81" name="Freeform 62"/>
                          <wps:cNvSpPr>
                            <a:spLocks/>
                          </wps:cNvSpPr>
                          <wps:spPr bwMode="auto">
                            <a:xfrm>
                              <a:off x="1796" y="-4523"/>
                              <a:ext cx="466" cy="445"/>
                            </a:xfrm>
                            <a:custGeom>
                              <a:avLst/>
                              <a:gdLst>
                                <a:gd name="T0" fmla="+- 0 2029 1796"/>
                                <a:gd name="T1" fmla="*/ T0 w 466"/>
                                <a:gd name="T2" fmla="+- 0 -4523 -4523"/>
                                <a:gd name="T3" fmla="*/ -4523 h 445"/>
                                <a:gd name="T4" fmla="+- 0 1958 1796"/>
                                <a:gd name="T5" fmla="*/ T4 w 466"/>
                                <a:gd name="T6" fmla="+- 0 -4512 -4523"/>
                                <a:gd name="T7" fmla="*/ -4512 h 445"/>
                                <a:gd name="T8" fmla="+- 0 1897 1796"/>
                                <a:gd name="T9" fmla="*/ T8 w 466"/>
                                <a:gd name="T10" fmla="+- 0 -4484 -4523"/>
                                <a:gd name="T11" fmla="*/ -4484 h 445"/>
                                <a:gd name="T12" fmla="+- 0 1848 1796"/>
                                <a:gd name="T13" fmla="*/ T12 w 466"/>
                                <a:gd name="T14" fmla="+- 0 -4441 -4523"/>
                                <a:gd name="T15" fmla="*/ -4441 h 445"/>
                                <a:gd name="T16" fmla="+- 0 1814 1796"/>
                                <a:gd name="T17" fmla="*/ T16 w 466"/>
                                <a:gd name="T18" fmla="+- 0 -4386 -4523"/>
                                <a:gd name="T19" fmla="*/ -4386 h 445"/>
                                <a:gd name="T20" fmla="+- 0 1797 1796"/>
                                <a:gd name="T21" fmla="*/ T20 w 466"/>
                                <a:gd name="T22" fmla="+- 0 -4323 -4523"/>
                                <a:gd name="T23" fmla="*/ -4323 h 445"/>
                                <a:gd name="T24" fmla="+- 0 1796 1796"/>
                                <a:gd name="T25" fmla="*/ T24 w 466"/>
                                <a:gd name="T26" fmla="+- 0 -4298 -4523"/>
                                <a:gd name="T27" fmla="*/ -4298 h 445"/>
                                <a:gd name="T28" fmla="+- 0 1797 1796"/>
                                <a:gd name="T29" fmla="*/ T28 w 466"/>
                                <a:gd name="T30" fmla="+- 0 -4275 -4523"/>
                                <a:gd name="T31" fmla="*/ -4275 h 445"/>
                                <a:gd name="T32" fmla="+- 0 1815 1796"/>
                                <a:gd name="T33" fmla="*/ T32 w 466"/>
                                <a:gd name="T34" fmla="+- 0 -4212 -4523"/>
                                <a:gd name="T35" fmla="*/ -4212 h 445"/>
                                <a:gd name="T36" fmla="+- 0 1850 1796"/>
                                <a:gd name="T37" fmla="*/ T36 w 466"/>
                                <a:gd name="T38" fmla="+- 0 -4158 -4523"/>
                                <a:gd name="T39" fmla="*/ -4158 h 445"/>
                                <a:gd name="T40" fmla="+- 0 1899 1796"/>
                                <a:gd name="T41" fmla="*/ T40 w 466"/>
                                <a:gd name="T42" fmla="+- 0 -4115 -4523"/>
                                <a:gd name="T43" fmla="*/ -4115 h 445"/>
                                <a:gd name="T44" fmla="+- 0 1960 1796"/>
                                <a:gd name="T45" fmla="*/ T44 w 466"/>
                                <a:gd name="T46" fmla="+- 0 -4088 -4523"/>
                                <a:gd name="T47" fmla="*/ -4088 h 445"/>
                                <a:gd name="T48" fmla="+- 0 2029 1796"/>
                                <a:gd name="T49" fmla="*/ T48 w 466"/>
                                <a:gd name="T50" fmla="+- 0 -4078 -4523"/>
                                <a:gd name="T51" fmla="*/ -4078 h 445"/>
                                <a:gd name="T52" fmla="+- 0 2031 1796"/>
                                <a:gd name="T53" fmla="*/ T52 w 466"/>
                                <a:gd name="T54" fmla="+- 0 -4078 -4523"/>
                                <a:gd name="T55" fmla="*/ -4078 h 445"/>
                                <a:gd name="T56" fmla="+- 0 2100 1796"/>
                                <a:gd name="T57" fmla="*/ T56 w 466"/>
                                <a:gd name="T58" fmla="+- 0 -4088 -4523"/>
                                <a:gd name="T59" fmla="*/ -4088 h 445"/>
                                <a:gd name="T60" fmla="+- 0 2160 1796"/>
                                <a:gd name="T61" fmla="*/ T60 w 466"/>
                                <a:gd name="T62" fmla="+- 0 -4117 -4523"/>
                                <a:gd name="T63" fmla="*/ -4117 h 445"/>
                                <a:gd name="T64" fmla="+- 0 2209 1796"/>
                                <a:gd name="T65" fmla="*/ T64 w 466"/>
                                <a:gd name="T66" fmla="+- 0 -4160 -4523"/>
                                <a:gd name="T67" fmla="*/ -4160 h 445"/>
                                <a:gd name="T68" fmla="+- 0 2243 1796"/>
                                <a:gd name="T69" fmla="*/ T68 w 466"/>
                                <a:gd name="T70" fmla="+- 0 -4214 -4523"/>
                                <a:gd name="T71" fmla="*/ -4214 h 445"/>
                                <a:gd name="T72" fmla="+- 0 2260 1796"/>
                                <a:gd name="T73" fmla="*/ T72 w 466"/>
                                <a:gd name="T74" fmla="+- 0 -4278 -4523"/>
                                <a:gd name="T75" fmla="*/ -4278 h 445"/>
                                <a:gd name="T76" fmla="+- 0 2261 1796"/>
                                <a:gd name="T77" fmla="*/ T76 w 466"/>
                                <a:gd name="T78" fmla="+- 0 -4300 -4523"/>
                                <a:gd name="T79" fmla="*/ -4300 h 445"/>
                                <a:gd name="T80" fmla="+- 0 2261 1796"/>
                                <a:gd name="T81" fmla="*/ T80 w 466"/>
                                <a:gd name="T82" fmla="+- 0 -4303 -4523"/>
                                <a:gd name="T83" fmla="*/ -4303 h 445"/>
                                <a:gd name="T84" fmla="+- 0 2250 1796"/>
                                <a:gd name="T85" fmla="*/ T84 w 466"/>
                                <a:gd name="T86" fmla="+- 0 -4368 -4523"/>
                                <a:gd name="T87" fmla="*/ -4368 h 445"/>
                                <a:gd name="T88" fmla="+- 0 2221 1796"/>
                                <a:gd name="T89" fmla="*/ T88 w 466"/>
                                <a:gd name="T90" fmla="+- 0 -4426 -4523"/>
                                <a:gd name="T91" fmla="*/ -4426 h 445"/>
                                <a:gd name="T92" fmla="+- 0 2176 1796"/>
                                <a:gd name="T93" fmla="*/ T92 w 466"/>
                                <a:gd name="T94" fmla="+- 0 -4473 -4523"/>
                                <a:gd name="T95" fmla="*/ -4473 h 445"/>
                                <a:gd name="T96" fmla="+- 0 2119 1796"/>
                                <a:gd name="T97" fmla="*/ T96 w 466"/>
                                <a:gd name="T98" fmla="+- 0 -4505 -4523"/>
                                <a:gd name="T99" fmla="*/ -4505 h 445"/>
                                <a:gd name="T100" fmla="+- 0 2052 1796"/>
                                <a:gd name="T101" fmla="*/ T100 w 466"/>
                                <a:gd name="T102" fmla="+- 0 -4522 -4523"/>
                                <a:gd name="T103" fmla="*/ -4522 h 445"/>
                                <a:gd name="T104" fmla="+- 0 2029 1796"/>
                                <a:gd name="T105" fmla="*/ T104 w 466"/>
                                <a:gd name="T106" fmla="+- 0 -4523 -4523"/>
                                <a:gd name="T107" fmla="*/ -4523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66" h="445">
                                  <a:moveTo>
                                    <a:pt x="233" y="0"/>
                                  </a:moveTo>
                                  <a:lnTo>
                                    <a:pt x="162" y="11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19" y="311"/>
                                  </a:lnTo>
                                  <a:lnTo>
                                    <a:pt x="54" y="365"/>
                                  </a:lnTo>
                                  <a:lnTo>
                                    <a:pt x="103" y="408"/>
                                  </a:lnTo>
                                  <a:lnTo>
                                    <a:pt x="164" y="435"/>
                                  </a:lnTo>
                                  <a:lnTo>
                                    <a:pt x="233" y="445"/>
                                  </a:lnTo>
                                  <a:lnTo>
                                    <a:pt x="235" y="445"/>
                                  </a:lnTo>
                                  <a:lnTo>
                                    <a:pt x="304" y="435"/>
                                  </a:lnTo>
                                  <a:lnTo>
                                    <a:pt x="364" y="406"/>
                                  </a:lnTo>
                                  <a:lnTo>
                                    <a:pt x="413" y="363"/>
                                  </a:lnTo>
                                  <a:lnTo>
                                    <a:pt x="447" y="309"/>
                                  </a:lnTo>
                                  <a:lnTo>
                                    <a:pt x="464" y="245"/>
                                  </a:lnTo>
                                  <a:lnTo>
                                    <a:pt x="465" y="223"/>
                                  </a:lnTo>
                                  <a:lnTo>
                                    <a:pt x="465" y="220"/>
                                  </a:lnTo>
                                  <a:lnTo>
                                    <a:pt x="454" y="155"/>
                                  </a:lnTo>
                                  <a:lnTo>
                                    <a:pt x="425" y="97"/>
                                  </a:lnTo>
                                  <a:lnTo>
                                    <a:pt x="380" y="50"/>
                                  </a:lnTo>
                                  <a:lnTo>
                                    <a:pt x="323" y="18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33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8" y="-4677"/>
                              <a:ext cx="2028" cy="19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-4305"/>
                              <a:ext cx="1242" cy="1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" name="Group 57"/>
                        <wpg:cNvGrpSpPr>
                          <a:grpSpLocks/>
                        </wpg:cNvGrpSpPr>
                        <wpg:grpSpPr bwMode="auto">
                          <a:xfrm>
                            <a:off x="1650" y="-4423"/>
                            <a:ext cx="785" cy="754"/>
                            <a:chOff x="1650" y="-4423"/>
                            <a:chExt cx="785" cy="754"/>
                          </a:xfrm>
                        </wpg:grpSpPr>
                        <wps:wsp>
                          <wps:cNvPr id="85" name="Freeform 58"/>
                          <wps:cNvSpPr>
                            <a:spLocks/>
                          </wps:cNvSpPr>
                          <wps:spPr bwMode="auto">
                            <a:xfrm>
                              <a:off x="1650" y="-4423"/>
                              <a:ext cx="785" cy="754"/>
                            </a:xfrm>
                            <a:custGeom>
                              <a:avLst/>
                              <a:gdLst>
                                <a:gd name="T0" fmla="+- 0 2042 1650"/>
                                <a:gd name="T1" fmla="*/ T0 w 785"/>
                                <a:gd name="T2" fmla="+- 0 -4423 -4423"/>
                                <a:gd name="T3" fmla="*/ -4423 h 754"/>
                                <a:gd name="T4" fmla="+- 0 1979 1650"/>
                                <a:gd name="T5" fmla="*/ T4 w 785"/>
                                <a:gd name="T6" fmla="+- 0 -4418 -4423"/>
                                <a:gd name="T7" fmla="*/ -4418 h 754"/>
                                <a:gd name="T8" fmla="+- 0 1918 1650"/>
                                <a:gd name="T9" fmla="*/ T8 w 785"/>
                                <a:gd name="T10" fmla="+- 0 -4404 -4423"/>
                                <a:gd name="T11" fmla="*/ -4404 h 754"/>
                                <a:gd name="T12" fmla="+- 0 1862 1650"/>
                                <a:gd name="T13" fmla="*/ T12 w 785"/>
                                <a:gd name="T14" fmla="+- 0 -4381 -4423"/>
                                <a:gd name="T15" fmla="*/ -4381 h 754"/>
                                <a:gd name="T16" fmla="+- 0 1787 1650"/>
                                <a:gd name="T17" fmla="*/ T16 w 785"/>
                                <a:gd name="T18" fmla="+- 0 -4332 -4423"/>
                                <a:gd name="T19" fmla="*/ -4332 h 754"/>
                                <a:gd name="T20" fmla="+- 0 1725 1650"/>
                                <a:gd name="T21" fmla="*/ T20 w 785"/>
                                <a:gd name="T22" fmla="+- 0 -4269 -4423"/>
                                <a:gd name="T23" fmla="*/ -4269 h 754"/>
                                <a:gd name="T24" fmla="+- 0 1680 1650"/>
                                <a:gd name="T25" fmla="*/ T24 w 785"/>
                                <a:gd name="T26" fmla="+- 0 -4193 -4423"/>
                                <a:gd name="T27" fmla="*/ -4193 h 754"/>
                                <a:gd name="T28" fmla="+- 0 1655 1650"/>
                                <a:gd name="T29" fmla="*/ T28 w 785"/>
                                <a:gd name="T30" fmla="+- 0 -4107 -4423"/>
                                <a:gd name="T31" fmla="*/ -4107 h 754"/>
                                <a:gd name="T32" fmla="+- 0 1650 1650"/>
                                <a:gd name="T33" fmla="*/ T32 w 785"/>
                                <a:gd name="T34" fmla="+- 0 -4046 -4423"/>
                                <a:gd name="T35" fmla="*/ -4046 h 754"/>
                                <a:gd name="T36" fmla="+- 0 1651 1650"/>
                                <a:gd name="T37" fmla="*/ T36 w 785"/>
                                <a:gd name="T38" fmla="+- 0 -4015 -4423"/>
                                <a:gd name="T39" fmla="*/ -4015 h 754"/>
                                <a:gd name="T40" fmla="+- 0 1661 1650"/>
                                <a:gd name="T41" fmla="*/ T40 w 785"/>
                                <a:gd name="T42" fmla="+- 0 -3956 -4423"/>
                                <a:gd name="T43" fmla="*/ -3956 h 754"/>
                                <a:gd name="T44" fmla="+- 0 1693 1650"/>
                                <a:gd name="T45" fmla="*/ T44 w 785"/>
                                <a:gd name="T46" fmla="+- 0 -3873 -4423"/>
                                <a:gd name="T47" fmla="*/ -3873 h 754"/>
                                <a:gd name="T48" fmla="+- 0 1744 1650"/>
                                <a:gd name="T49" fmla="*/ T48 w 785"/>
                                <a:gd name="T50" fmla="+- 0 -3801 -4423"/>
                                <a:gd name="T51" fmla="*/ -3801 h 754"/>
                                <a:gd name="T52" fmla="+- 0 1810 1650"/>
                                <a:gd name="T53" fmla="*/ T52 w 785"/>
                                <a:gd name="T54" fmla="+- 0 -3742 -4423"/>
                                <a:gd name="T55" fmla="*/ -3742 h 754"/>
                                <a:gd name="T56" fmla="+- 0 1889 1650"/>
                                <a:gd name="T57" fmla="*/ T56 w 785"/>
                                <a:gd name="T58" fmla="+- 0 -3699 -4423"/>
                                <a:gd name="T59" fmla="*/ -3699 h 754"/>
                                <a:gd name="T60" fmla="+- 0 1948 1650"/>
                                <a:gd name="T61" fmla="*/ T60 w 785"/>
                                <a:gd name="T62" fmla="+- 0 -3680 -4423"/>
                                <a:gd name="T63" fmla="*/ -3680 h 754"/>
                                <a:gd name="T64" fmla="+- 0 2010 1650"/>
                                <a:gd name="T65" fmla="*/ T64 w 785"/>
                                <a:gd name="T66" fmla="+- 0 -3671 -4423"/>
                                <a:gd name="T67" fmla="*/ -3671 h 754"/>
                                <a:gd name="T68" fmla="+- 0 2042 1650"/>
                                <a:gd name="T69" fmla="*/ T68 w 785"/>
                                <a:gd name="T70" fmla="+- 0 -3669 -4423"/>
                                <a:gd name="T71" fmla="*/ -3669 h 754"/>
                                <a:gd name="T72" fmla="+- 0 2074 1650"/>
                                <a:gd name="T73" fmla="*/ T72 w 785"/>
                                <a:gd name="T74" fmla="+- 0 -3671 -4423"/>
                                <a:gd name="T75" fmla="*/ -3671 h 754"/>
                                <a:gd name="T76" fmla="+- 0 2137 1650"/>
                                <a:gd name="T77" fmla="*/ T76 w 785"/>
                                <a:gd name="T78" fmla="+- 0 -3680 -4423"/>
                                <a:gd name="T79" fmla="*/ -3680 h 754"/>
                                <a:gd name="T80" fmla="+- 0 2195 1650"/>
                                <a:gd name="T81" fmla="*/ T80 w 785"/>
                                <a:gd name="T82" fmla="+- 0 -3699 -4423"/>
                                <a:gd name="T83" fmla="*/ -3699 h 754"/>
                                <a:gd name="T84" fmla="+- 0 2249 1650"/>
                                <a:gd name="T85" fmla="*/ T84 w 785"/>
                                <a:gd name="T86" fmla="+- 0 -3726 -4423"/>
                                <a:gd name="T87" fmla="*/ -3726 h 754"/>
                                <a:gd name="T88" fmla="+- 0 2320 1650"/>
                                <a:gd name="T89" fmla="*/ T88 w 785"/>
                                <a:gd name="T90" fmla="+- 0 -3780 -4423"/>
                                <a:gd name="T91" fmla="*/ -3780 h 754"/>
                                <a:gd name="T92" fmla="+- 0 2376 1650"/>
                                <a:gd name="T93" fmla="*/ T92 w 785"/>
                                <a:gd name="T94" fmla="+- 0 -3848 -4423"/>
                                <a:gd name="T95" fmla="*/ -3848 h 754"/>
                                <a:gd name="T96" fmla="+- 0 2415 1650"/>
                                <a:gd name="T97" fmla="*/ T96 w 785"/>
                                <a:gd name="T98" fmla="+- 0 -3927 -4423"/>
                                <a:gd name="T99" fmla="*/ -3927 h 754"/>
                                <a:gd name="T100" fmla="+- 0 2434 1650"/>
                                <a:gd name="T101" fmla="*/ T100 w 785"/>
                                <a:gd name="T102" fmla="+- 0 -4015 -4423"/>
                                <a:gd name="T103" fmla="*/ -4015 h 754"/>
                                <a:gd name="T104" fmla="+- 0 2435 1650"/>
                                <a:gd name="T105" fmla="*/ T104 w 785"/>
                                <a:gd name="T106" fmla="+- 0 -4046 -4423"/>
                                <a:gd name="T107" fmla="*/ -4046 h 754"/>
                                <a:gd name="T108" fmla="+- 0 2434 1650"/>
                                <a:gd name="T109" fmla="*/ T108 w 785"/>
                                <a:gd name="T110" fmla="+- 0 -4077 -4423"/>
                                <a:gd name="T111" fmla="*/ -4077 h 754"/>
                                <a:gd name="T112" fmla="+- 0 2424 1650"/>
                                <a:gd name="T113" fmla="*/ T112 w 785"/>
                                <a:gd name="T114" fmla="+- 0 -4137 -4423"/>
                                <a:gd name="T115" fmla="*/ -4137 h 754"/>
                                <a:gd name="T116" fmla="+- 0 2391 1650"/>
                                <a:gd name="T117" fmla="*/ T116 w 785"/>
                                <a:gd name="T118" fmla="+- 0 -4219 -4423"/>
                                <a:gd name="T119" fmla="*/ -4219 h 754"/>
                                <a:gd name="T120" fmla="+- 0 2340 1650"/>
                                <a:gd name="T121" fmla="*/ T120 w 785"/>
                                <a:gd name="T122" fmla="+- 0 -4291 -4423"/>
                                <a:gd name="T123" fmla="*/ -4291 h 754"/>
                                <a:gd name="T124" fmla="+- 0 2274 1650"/>
                                <a:gd name="T125" fmla="*/ T124 w 785"/>
                                <a:gd name="T126" fmla="+- 0 -4350 -4423"/>
                                <a:gd name="T127" fmla="*/ -4350 h 754"/>
                                <a:gd name="T128" fmla="+- 0 2195 1650"/>
                                <a:gd name="T129" fmla="*/ T128 w 785"/>
                                <a:gd name="T130" fmla="+- 0 -4393 -4423"/>
                                <a:gd name="T131" fmla="*/ -4393 h 754"/>
                                <a:gd name="T132" fmla="+- 0 2137 1650"/>
                                <a:gd name="T133" fmla="*/ T132 w 785"/>
                                <a:gd name="T134" fmla="+- 0 -4412 -4423"/>
                                <a:gd name="T135" fmla="*/ -4412 h 754"/>
                                <a:gd name="T136" fmla="+- 0 2074 1650"/>
                                <a:gd name="T137" fmla="*/ T136 w 785"/>
                                <a:gd name="T138" fmla="+- 0 -4422 -4423"/>
                                <a:gd name="T139" fmla="*/ -4422 h 754"/>
                                <a:gd name="T140" fmla="+- 0 2042 1650"/>
                                <a:gd name="T141" fmla="*/ T140 w 785"/>
                                <a:gd name="T142" fmla="+- 0 -4423 -4423"/>
                                <a:gd name="T143" fmla="*/ -442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85" h="754">
                                  <a:moveTo>
                                    <a:pt x="392" y="0"/>
                                  </a:moveTo>
                                  <a:lnTo>
                                    <a:pt x="329" y="5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12" y="42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5" y="31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1" y="467"/>
                                  </a:lnTo>
                                  <a:lnTo>
                                    <a:pt x="43" y="550"/>
                                  </a:lnTo>
                                  <a:lnTo>
                                    <a:pt x="94" y="622"/>
                                  </a:lnTo>
                                  <a:lnTo>
                                    <a:pt x="160" y="681"/>
                                  </a:lnTo>
                                  <a:lnTo>
                                    <a:pt x="239" y="724"/>
                                  </a:lnTo>
                                  <a:lnTo>
                                    <a:pt x="298" y="743"/>
                                  </a:lnTo>
                                  <a:lnTo>
                                    <a:pt x="360" y="752"/>
                                  </a:lnTo>
                                  <a:lnTo>
                                    <a:pt x="392" y="754"/>
                                  </a:lnTo>
                                  <a:lnTo>
                                    <a:pt x="424" y="752"/>
                                  </a:lnTo>
                                  <a:lnTo>
                                    <a:pt x="487" y="743"/>
                                  </a:lnTo>
                                  <a:lnTo>
                                    <a:pt x="545" y="724"/>
                                  </a:lnTo>
                                  <a:lnTo>
                                    <a:pt x="599" y="697"/>
                                  </a:lnTo>
                                  <a:lnTo>
                                    <a:pt x="670" y="643"/>
                                  </a:lnTo>
                                  <a:lnTo>
                                    <a:pt x="726" y="575"/>
                                  </a:lnTo>
                                  <a:lnTo>
                                    <a:pt x="765" y="496"/>
                                  </a:lnTo>
                                  <a:lnTo>
                                    <a:pt x="784" y="408"/>
                                  </a:lnTo>
                                  <a:lnTo>
                                    <a:pt x="785" y="377"/>
                                  </a:lnTo>
                                  <a:lnTo>
                                    <a:pt x="784" y="346"/>
                                  </a:lnTo>
                                  <a:lnTo>
                                    <a:pt x="774" y="286"/>
                                  </a:lnTo>
                                  <a:lnTo>
                                    <a:pt x="741" y="204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24" y="73"/>
                                  </a:lnTo>
                                  <a:lnTo>
                                    <a:pt x="545" y="30"/>
                                  </a:lnTo>
                                  <a:lnTo>
                                    <a:pt x="487" y="11"/>
                                  </a:lnTo>
                                  <a:lnTo>
                                    <a:pt x="424" y="1"/>
                                  </a:lnTo>
                                  <a:lnTo>
                                    <a:pt x="392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2.7pt;margin-top:-241.1pt;width:257.1pt;height:269pt;z-index:-251656704;mso-position-horizontal-relative:page" coordorigin="654,-4822" coordsize="5142,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">
                <v:shape id="Picture 74" o:spid="_x0000_s1027" type="#_x0000_t75" style="position:absolute;left:818;top:-111;width:756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KTW+AAAA2wAAAA8AAABkcnMvZG93bnJldi54bWxET8uKwjAU3Q/4D+EKbgZN66JIx1hEkBlB&#10;GKzzAZfm9oHNTUlirX9vFsIsD+e9LSbTi5Gc7ywrSFcJCOLK6o4bBX/X43IDwgdkjb1lUvAkD8Vu&#10;9rHFXNsHX2gsQyNiCPscFbQhDLmUvmrJoF/ZgThytXUGQ4SukdrhI4abXq6TJJMGO44NLQ50aKm6&#10;lXejAN1J/37rbEpHvFafT6rPpayVWsyn/ReIQFP4F7/dP1pBFsfGL/EHyN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7eKTW+AAAA2wAAAA8AAAAAAAAAAAAAAAAAnwIAAGRy&#10;cy9kb3ducmV2LnhtbFBLBQYAAAAABAAEAPcAAACKAwAAAAA=&#10;">
                  <v:imagedata r:id="rId39" o:title=""/>
                </v:shape>
                <v:shape id="Picture 73" o:spid="_x0000_s1028" type="#_x0000_t75" style="position:absolute;left:654;top:-3942;width:1699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jW3CAAAA2wAAAA8AAABkcnMvZG93bnJldi54bWxEj0GLwjAUhO8L/ofwhL2tqbK4WpvKrlAQ&#10;PFkFPT6bZ1tsXkoTtf57Iwh7HGbmGyZZ9qYRN+pcbVnBeBSBIC6srrlUsN9lXzMQziNrbCyTggc5&#10;WKaDjwRjbe+8pVvuSxEg7GJUUHnfxlK6oiKDbmRb4uCdbWfQB9mVUnd4D3DTyEkUTaXBmsNChS2t&#10;Kiou+dUo+PaFofUBfyj7w9Mx2+TncblS6nPY/y5AeOr9f/jdXmsF0zm8voQfI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I1twgAAANsAAAAPAAAAAAAAAAAAAAAAAJ8C&#10;AABkcnMvZG93bnJldi54bWxQSwUGAAAAAAQABAD3AAAAjgMAAAAA&#10;">
                  <v:imagedata r:id="rId47" o:title=""/>
                </v:shape>
                <v:shape id="Picture 72" o:spid="_x0000_s1029" type="#_x0000_t75" style="position:absolute;left:882;top:-3715;width:1242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8IsLDAAAA2wAAAA8AAABkcnMvZG93bnJldi54bWxET8tqwkAU3Qv+w3AFdzppIa2JGaW0lbYo&#10;tD423V0yNw+auRMyo6Z+vbMQXB7OO1v2phEn6lxtWcHDNAJBnFtdc6ngsF9NZiCcR9bYWCYF/+Rg&#10;uRgOMky1PfOWTjtfihDCLkUFlfdtKqXLKzLoprYlDlxhO4M+wK6UusNzCDeNfIyiJ2mw5tBQYUuv&#10;FeV/u6NRcEze4jhO3i/F+uujdZsf+/udWKXGo/5lDsJT7+/im/tTK3gO68OX8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wiwsMAAADbAAAADwAAAAAAAAAAAAAAAACf&#10;AgAAZHJzL2Rvd25yZXYueG1sUEsFBgAAAAAEAAQA9wAAAI8DAAAAAA==&#10;">
                  <v:imagedata r:id="rId35" o:title=""/>
                </v:shape>
                <v:group id="Group 67" o:spid="_x0000_s1030" style="position:absolute;left:1275;top:-3687;width:457;height:454" coordorigin="1275,-3687" coordsize="45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1" o:spid="_x0000_s1031" style="position:absolute;left:1275;top:-3687;width:457;height:454;visibility:visible;mso-wrap-style:square;v-text-anchor:top" coordsize="45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oxMMA&#10;AADbAAAADwAAAGRycy9kb3ducmV2LnhtbESPQWsCMRSE7wX/Q3hCL1KzeqiyNUoVCt6s22Kvr5tn&#10;Nnbzsm6irv/eCEKPw8x8w8wWnavFmdpgPSsYDTMQxKXXlo2C76+PlymIEJE11p5JwZUCLOa9pxnm&#10;2l94S+ciGpEgHHJUUMXY5FKGsiKHYegb4uTtfeswJtkaqVu8JLir5TjLXqVDy2mhwoZWFZV/xckp&#10;KM3g+mM+i012sMvdL0l7bNaFUs/97v0NRKQu/ocf7bVWMBnD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koxMMAAADbAAAADwAAAAAAAAAAAAAAAACYAgAAZHJzL2Rv&#10;d25yZXYueG1sUEsFBgAAAAAEAAQA9QAAAIgDAAAAAA==&#10;" path="m228,l159,10,100,39,52,83,18,139,1,203,,229r1,23l19,316r34,56l101,415r60,28l228,453r3,l298,443r59,-29l405,370r34,-56l456,250r1,-26l455,201,438,137,404,81,355,38,296,10,228,e" fillcolor="#92d050" stroked="f">
                    <v:path arrowok="t" o:connecttype="custom" o:connectlocs="228,-3687;159,-3677;100,-3648;52,-3604;18,-3548;1,-3484;0,-3458;1,-3435;19,-3371;53,-3315;101,-3272;161,-3244;228,-3234;231,-3234;298,-3244;357,-3273;405,-3317;439,-3373;456,-3437;457,-3463;455,-3486;438,-3550;404,-3606;355,-3649;296,-3677;228,-3687" o:connectangles="0,0,0,0,0,0,0,0,0,0,0,0,0,0,0,0,0,0,0,0,0,0,0,0,0,0"/>
                  </v:shape>
                  <v:shape id="Picture 70" o:spid="_x0000_s1032" type="#_x0000_t75" style="position:absolute;left:828;top:-4822;width:4968;height:4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WMtPDAAAA2wAAAA8AAABkcnMvZG93bnJldi54bWxEj81qwzAQhO+FvIPYQG6NnP4kwYkSQsGQ&#10;g1uo3QdYpI1tYq2Mpfrn7atCocdhZr5hjufJtmKg3jeOFWzWCQhi7UzDlYKvMnvcg/AB2WDrmBTM&#10;5OF8WjwcMTVu5E8ailCJCGGfooI6hC6V0uuaLPq164ijd3O9xRBlX0nT4xjhtpVPSbKVFhuOCzV2&#10;9FaTvhffVsFLllfF/EoGb3qbvOOHLss5V2q1nC4HEIGm8B/+a1+Ngt0z/H6JP0C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Yy08MAAADbAAAADwAAAAAAAAAAAAAAAACf&#10;AgAAZHJzL2Rvd25yZXYueG1sUEsFBgAAAAAEAAQA9wAAAI8DAAAAAA==&#10;">
                    <v:imagedata r:id="rId48" o:title=""/>
                  </v:shape>
                  <v:shape id="Picture 69" o:spid="_x0000_s1033" type="#_x0000_t75" style="position:absolute;left:2682;top:-3097;width:1242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JMHGAAAA2wAAAA8AAABkcnMvZG93bnJldi54bWxEj0FrwkAUhO8F/8PyBG91Y2laE11FWkWl&#10;hVrrxdsj+0yC2bchu2r017uFQo/DzHzDjKetqcSZGldaVjDoRyCIM6tLzhXsfhaPQxDOI2usLJOC&#10;KzmYTjoPY0y1vfA3nbc+FwHCLkUFhfd1KqXLCjLo+rYmDt7BNgZ9kE0udYOXADeVfIqiF2mw5LBQ&#10;YE1vBWXH7ckoOCXvcRwn89vhY72s3efG7r8Sq1Sv285GIDy1/j/8115pBa/P8Psl/AA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ckwcYAAADbAAAADwAAAAAAAAAAAAAA&#10;AACfAgAAZHJzL2Rvd25yZXYueG1sUEsFBgAAAAAEAAQA9wAAAJIDAAAAAA==&#10;">
                    <v:imagedata r:id="rId35" o:title=""/>
                  </v:shape>
                  <v:shape id="Picture 68" o:spid="_x0000_s1034" type="#_x0000_t75" style="position:absolute;left:1462;top:-4554;width:3699;height: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CDLEAAAA2wAAAA8AAABkcnMvZG93bnJldi54bWxEj1FrwkAQhN8L/Q/HFvpWLwZaa/SUUhCF&#10;Ym3UH7Dm1iSY2wu5bUz/vVco9HGYmW+Y+XJwjeqpC7VnA+NRAoq48Lbm0sDxsHp6BRUE2WLjmQz8&#10;UIDl4v5ujpn1V86p30upIoRDhgYqkTbTOhQVOQwj3xJH7+w7hxJlV2rb4TXCXaPTJHnRDmuOCxW2&#10;9F5Rcdl/OwMfn5Nmk5/yqUzXfb5L0+34K4gxjw/D2wyU0CD/4b/2xhqYPMPvl/gD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4CDLEAAAA2wAAAA8AAAAAAAAAAAAAAAAA&#10;nwIAAGRycy9kb3ducmV2LnhtbFBLBQYAAAAABAAEAPcAAACQAwAAAAA=&#10;">
                    <v:imagedata r:id="rId49" o:title=""/>
                  </v:shape>
                </v:group>
                <v:group id="Group 63" o:spid="_x0000_s1035" style="position:absolute;left:1462;top:-4554;width:3699;height:3432" coordorigin="1462,-4554" coordsize="3699,3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6" o:spid="_x0000_s1036" style="position:absolute;left:1462;top:-4554;width:3699;height:3432;visibility:visible;mso-wrap-style:square;v-text-anchor:top" coordsize="3699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PCMEA&#10;AADbAAAADwAAAGRycy9kb3ducmV2LnhtbESPQWvCQBSE74L/YXmCN31RodbUVYql4LUa8Pqafd0E&#10;s29DdmvSf98VBI/DzHzDbPeDa9SNu1B70bCYZ6BYSm9qsRqK8+fsFVSIJIYaL6zhjwPsd+PRlnLj&#10;e/ni2ylalSASctJQxdjmiKGs2FGY+5YleT++cxST7CyajvoEdw0us+wFHdWSFipq+VBxeT39Og3n&#10;dpBLgasD2qX53mTY15sPq/V0Mry/gYo8xGf40T4aDes13L+kH4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RjwjBAAAA2wAAAA8AAAAAAAAAAAAAAAAAmAIAAGRycy9kb3du&#10;cmV2LnhtbFBLBQYAAAAABAAEAPUAAACGAwAAAAA=&#10;" path="m,1715l6,1575,24,1437,54,1303,95,1173r51,-126l207,927,277,811,357,702,445,599r97,-97l646,412,757,331,876,257r124,-66l1130,134,1265,87,1405,49,1550,22,1698,5,1850,r151,5l2150,22r144,27l2434,87r136,47l2700,191r124,66l2942,331r111,82l3158,502r96,97l3342,702r80,110l3493,927r61,120l3605,1173r41,130l3675,1437r18,138l3699,1715r-6,141l3675,1994r-29,134l3605,2258r-51,125l3493,2504r-71,115l3342,2729r-88,103l3158,2929r-105,89l2942,3100r-118,74l2700,3240r-130,57l2434,3344r-140,37l2150,3409r-149,17l1850,3431r-152,-5l1550,3409r-145,-28l1265,3344r-135,-47l1000,3240,876,3174,757,3100,646,3018,542,2929r-97,-97l357,2729,277,2619,207,2504,146,2383,95,2258,54,2128,24,1994,6,1856,,1715xe" filled="f" strokecolor="#92d050" strokeweight=".48175mm">
                    <v:path arrowok="t" o:connecttype="custom" o:connectlocs="6,-2979;54,-3251;146,-3507;277,-3743;445,-3955;646,-4142;876,-4297;1130,-4420;1405,-4505;1698,-4549;2001,-4549;2294,-4505;2570,-4420;2824,-4297;3053,-4141;3254,-3955;3422,-3742;3554,-3507;3646,-3251;3693,-2979;3693,-2698;3646,-2426;3554,-2171;3422,-1935;3254,-1722;3053,-1536;2824,-1380;2570,-1257;2294,-1173;2001,-1128;1698,-1128;1405,-1173;1130,-1257;876,-1380;646,-1536;445,-1722;277,-1935;146,-2171;54,-2426;6,-2698" o:connectangles="0,0,0,0,0,0,0,0,0,0,0,0,0,0,0,0,0,0,0,0,0,0,0,0,0,0,0,0,0,0,0,0,0,0,0,0,0,0,0,0"/>
                  </v:shape>
                  <v:shape id="Picture 65" o:spid="_x0000_s1037" type="#_x0000_t75" style="position:absolute;left:1175;top:-4777;width:1708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juyK+AAAA2wAAAA8AAABkcnMvZG93bnJldi54bWxETz1rwzAQ3Qv9D+IK2RrZJjTBiWJKwNA1&#10;bpv5Il0tE+tkLMV2/300FDo+3vehWlwvJhpD51lBvs5AEGtvOm4VfH3WrzsQISIb7D2Tgl8KUB2f&#10;nw5YGj/zmaYmtiKFcChRgY1xKKUM2pLDsPYDceJ+/OgwJji20ow4p3DXyyLL3qTDjlODxYFOlvSt&#10;uTsFMm4aLoba2ym/FLvi+3rTeqvU6mV534OItMR/8Z/7wyjYprHpS/oB8v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6juyK+AAAA2wAAAA8AAAAAAAAAAAAAAAAAnwIAAGRy&#10;cy9kb3ducmV2LnhtbFBLBQYAAAAABAAEAPcAAACKAwAAAAA=&#10;">
                    <v:imagedata r:id="rId50" o:title=""/>
                  </v:shape>
                  <v:shape id="Picture 64" o:spid="_x0000_s1038" type="#_x0000_t75" style="position:absolute;left:1403;top:-4550;width:1242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i1/GAAAA2wAAAA8AAABkcnMvZG93bnJldi54bWxEj09rwkAUxO8Fv8PyBG91o5DWRFcR/1BL&#10;C22tF2+P7DMJZt+G7KrRT+8WCh6HmfkNM5m1phJnalxpWcGgH4EgzqwuOVew+10/j0A4j6yxskwK&#10;ruRgNu08TTDV9sI/dN76XAQIuxQVFN7XqZQuK8ig69uaOHgH2xj0QTa51A1eAtxUchhFL9JgyWGh&#10;wJoWBWXH7ckoOCXLOI6T1e3w8f5Wu89vu/9KrFK9bjsfg/DU+kf4v73RCl4T+PsSfo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aLX8YAAADbAAAADwAAAAAAAAAAAAAA&#10;AACfAgAAZHJzL2Rvd25yZXYueG1sUEsFBgAAAAAEAAQA9wAAAJIDAAAAAA==&#10;">
                    <v:imagedata r:id="rId35" o:title=""/>
                  </v:shape>
                </v:group>
                <v:group id="Group 59" o:spid="_x0000_s1039" style="position:absolute;left:1796;top:-4523;width:466;height:445" coordorigin="1796,-4523" coordsize="466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2" o:spid="_x0000_s1040" style="position:absolute;left:1796;top:-4523;width:466;height:445;visibility:visible;mso-wrap-style:square;v-text-anchor:top" coordsize="46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0BcUA&#10;AADbAAAADwAAAGRycy9kb3ducmV2LnhtbESPQWvCQBSE70L/w/IKXqTZRKRKzCqltFqP1aLXZ/aZ&#10;DWbfhuyqsb++Wyj0OMzMN0yx7G0jrtT52rGCLElBEJdO11wp+Nq9P81A+ICssXFMCu7kYbl4GBSY&#10;a3fjT7puQyUihH2OCkwIbS6lLw1Z9IlriaN3cp3FEGVXSd3hLcJtI8dp+iwt1hwXDLb0aqg8by9W&#10;gZtO9umhPY7ux9339JStN28rs1Fq+Ni/zEEE6sN/+K/9oRXMMv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bQFxQAAANsAAAAPAAAAAAAAAAAAAAAAAJgCAABkcnMv&#10;ZG93bnJldi54bWxQSwUGAAAAAAQABAD1AAAAigMAAAAA&#10;" path="m233,l162,11,101,39,52,82,18,137,1,200,,225r1,23l19,311r35,54l103,408r61,27l233,445r2,l304,435r60,-29l413,363r34,-54l464,245r1,-22l465,220,454,155,425,97,380,50,323,18,256,1,233,e" fillcolor="#92d050" stroked="f">
                    <v:path arrowok="t" o:connecttype="custom" o:connectlocs="233,-4523;162,-4512;101,-4484;52,-4441;18,-4386;1,-4323;0,-4298;1,-4275;19,-4212;54,-4158;103,-4115;164,-4088;233,-4078;235,-4078;304,-4088;364,-4117;413,-4160;447,-4214;464,-4278;465,-4300;465,-4303;454,-4368;425,-4426;380,-4473;323,-4505;256,-4522;233,-4523" o:connectangles="0,0,0,0,0,0,0,0,0,0,0,0,0,0,0,0,0,0,0,0,0,0,0,0,0,0,0"/>
                  </v:shape>
                  <v:shape id="Picture 61" o:spid="_x0000_s1041" type="#_x0000_t75" style="position:absolute;left:1028;top:-4677;width:2028;height: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tAXDAAAA2wAAAA8AAABkcnMvZG93bnJldi54bWxEj0GLwjAUhO/C/ofwBG+aKiK2a5RlQRTE&#10;g1aWPT6aZ1tsXkoSbf33ZmHB4zAz3zCrTW8a8SDna8sKppMEBHFhdc2lgku+HS9B+ICssbFMCp7k&#10;YbP+GKww07bjEz3OoRQRwj5DBVUIbSalLyoy6Ce2JY7e1TqDIUpXSu2wi3DTyFmSLKTBmuNChS19&#10;V1Tcznej4Oc36eQtPT736W5eXFN5OHDulBoN+69PEIH68A7/t/dawXIGf1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y0BcMAAADbAAAADwAAAAAAAAAAAAAAAACf&#10;AgAAZHJzL2Rvd25yZXYueG1sUEsFBgAAAAAEAAQA9wAAAI8DAAAAAA==&#10;">
                    <v:imagedata r:id="rId51" o:title=""/>
                  </v:shape>
                  <v:shape id="Picture 60" o:spid="_x0000_s1042" type="#_x0000_t75" style="position:absolute;left:1421;top:-4305;width:1242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7zJLGAAAA2wAAAA8AAABkcnMvZG93bnJldi54bWxEj0FrwkAUhO8F/8PyhN7qRkvERFcptcWK&#10;QjXtxdsj+0yC2bchu2raX+8WhB6HmfmGmS06U4sLta6yrGA4iEAQ51ZXXCj4/np/moBwHlljbZkU&#10;/JCDxbz3MMNU2yvv6ZL5QgQIuxQVlN43qZQuL8mgG9iGOHhH2xr0QbaF1C1eA9zUchRFY2mw4rBQ&#10;YkOvJeWn7GwUnJNlHMfJ2+9xs141bruzh8/EKvXY716mIDx1/j98b39oBZNn+PsSfo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vMksYAAADbAAAADwAAAAAAAAAAAAAA&#10;AACfAgAAZHJzL2Rvd25yZXYueG1sUEsFBgAAAAAEAAQA9wAAAJIDAAAAAA==&#10;">
                    <v:imagedata r:id="rId35" o:title=""/>
                  </v:shape>
                </v:group>
                <v:group id="Group 57" o:spid="_x0000_s1043" style="position:absolute;left:1650;top:-4423;width:785;height:754" coordorigin="1650,-4423" coordsize="785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8" o:spid="_x0000_s1044" style="position:absolute;left:1650;top:-4423;width:785;height:754;visibility:visible;mso-wrap-style:square;v-text-anchor:top" coordsize="785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d+sQA&#10;AADbAAAADwAAAGRycy9kb3ducmV2LnhtbESP3WrCQBSE74W+w3IEb6RuFJSQuoq0iCJI0f7dHrKn&#10;m7TZsyG7MfHt3YLQy2FmvmGW695W4kKNLx0rmE4SEMS50yUbBe9v28cUhA/IGivHpOBKHtarh8ES&#10;M+06PtHlHIyIEPYZKihCqDMpfV6QRT9xNXH0vl1jMUTZGKkb7CLcVnKWJAtpseS4UGBNzwXlv+fW&#10;Kqh1+vX6Yz67w/hjZ48704YXbJUaDfvNE4hAffgP39t7rSCdw9+X+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XfrEAAAA2wAAAA8AAAAAAAAAAAAAAAAAmAIAAGRycy9k&#10;b3ducmV2LnhtbFBLBQYAAAAABAAEAPUAAACJAwAAAAA=&#10;" path="m392,l329,5,268,19,212,42,137,91,75,154,30,230,5,316,,377r1,31l11,467r32,83l94,622r66,59l239,724r59,19l360,752r32,2l424,752r63,-9l545,724r54,-27l670,643r56,-68l765,496r19,-88l785,377r-1,-31l774,286,741,204,690,132,624,73,545,30,487,11,424,1,392,e" fillcolor="#92d050" stroked="f">
                    <v:path arrowok="t" o:connecttype="custom" o:connectlocs="392,-4423;329,-4418;268,-4404;212,-4381;137,-4332;75,-4269;30,-4193;5,-4107;0,-4046;1,-4015;11,-3956;43,-3873;94,-3801;160,-3742;239,-3699;298,-3680;360,-3671;392,-3669;424,-3671;487,-3680;545,-3699;599,-3726;670,-3780;726,-3848;765,-3927;784,-4015;785,-4046;784,-4077;774,-4137;741,-4219;690,-4291;624,-4350;545,-4393;487,-4412;424,-4422;392,-4423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EC70B5">
        <w:rPr>
          <w:rFonts w:ascii="Arial" w:eastAsia="Arial" w:hAnsi="Arial" w:cs="Arial"/>
          <w:b/>
          <w:bCs/>
          <w:color w:val="808080"/>
        </w:rPr>
        <w:t>s</w:t>
      </w:r>
      <w:r w:rsidR="00EC70B5">
        <w:rPr>
          <w:rFonts w:ascii="Arial" w:eastAsia="Arial" w:hAnsi="Arial" w:cs="Arial"/>
          <w:b/>
          <w:bCs/>
          <w:color w:val="808080"/>
          <w:spacing w:val="-1"/>
        </w:rPr>
        <w:t>o</w:t>
      </w:r>
      <w:r w:rsidR="00EC70B5">
        <w:rPr>
          <w:rFonts w:ascii="Arial" w:eastAsia="Arial" w:hAnsi="Arial" w:cs="Arial"/>
          <w:b/>
          <w:bCs/>
          <w:color w:val="808080"/>
        </w:rPr>
        <w:t>cial rese</w:t>
      </w:r>
      <w:r w:rsidR="00EC70B5">
        <w:rPr>
          <w:rFonts w:ascii="Arial" w:eastAsia="Arial" w:hAnsi="Arial" w:cs="Arial"/>
          <w:b/>
          <w:bCs/>
          <w:color w:val="808080"/>
          <w:spacing w:val="-1"/>
        </w:rPr>
        <w:t>a</w:t>
      </w:r>
      <w:r w:rsidR="00EC70B5">
        <w:rPr>
          <w:rFonts w:ascii="Arial" w:eastAsia="Arial" w:hAnsi="Arial" w:cs="Arial"/>
          <w:b/>
          <w:bCs/>
          <w:color w:val="808080"/>
        </w:rPr>
        <w:t>rch</w:t>
      </w:r>
      <w:r w:rsidR="00EC70B5">
        <w:rPr>
          <w:rFonts w:ascii="Arial" w:eastAsia="Arial" w:hAnsi="Arial" w:cs="Arial"/>
          <w:b/>
          <w:bCs/>
          <w:color w:val="808080"/>
        </w:rPr>
        <w:tab/>
      </w:r>
      <w:r w:rsidR="00EC70B5">
        <w:rPr>
          <w:rFonts w:ascii="Arial" w:eastAsia="Arial" w:hAnsi="Arial" w:cs="Arial"/>
          <w:b/>
          <w:bCs/>
          <w:color w:val="FF3399"/>
          <w:spacing w:val="1"/>
        </w:rPr>
        <w:t>i</w:t>
      </w:r>
      <w:r w:rsidR="00EC70B5">
        <w:rPr>
          <w:rFonts w:ascii="Arial" w:eastAsia="Arial" w:hAnsi="Arial" w:cs="Arial"/>
          <w:b/>
          <w:bCs/>
          <w:color w:val="FF3399"/>
          <w:spacing w:val="-1"/>
        </w:rPr>
        <w:t>i</w:t>
      </w:r>
      <w:r w:rsidR="00EC70B5">
        <w:rPr>
          <w:rFonts w:ascii="Arial" w:eastAsia="Arial" w:hAnsi="Arial" w:cs="Arial"/>
          <w:b/>
          <w:bCs/>
          <w:color w:val="FF3399"/>
        </w:rPr>
        <w:t>i</w:t>
      </w:r>
    </w:p>
    <w:p w:rsidR="008156BF" w:rsidRDefault="008156BF">
      <w:pPr>
        <w:spacing w:after="0"/>
        <w:sectPr w:rsidR="008156BF">
          <w:type w:val="continuous"/>
          <w:pgSz w:w="11920" w:h="16840"/>
          <w:pgMar w:top="1560" w:right="740" w:bottom="280" w:left="740" w:header="720" w:footer="720" w:gutter="0"/>
          <w:cols w:space="720"/>
        </w:sectPr>
      </w:pPr>
    </w:p>
    <w:p w:rsidR="008156BF" w:rsidRDefault="00EC70B5">
      <w:pPr>
        <w:spacing w:before="73" w:after="0" w:line="240" w:lineRule="auto"/>
        <w:ind w:left="150" w:right="29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lastRenderedPageBreak/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: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560"/>
        </w:tabs>
        <w:spacing w:after="0" w:line="312" w:lineRule="auto"/>
        <w:ind w:left="575" w:right="232" w:hanging="358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240" w:lineRule="auto"/>
        <w:ind w:left="217" w:right="12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217" w:right="2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</w:p>
    <w:p w:rsidR="008156BF" w:rsidRDefault="00EC70B5">
      <w:pPr>
        <w:spacing w:before="70" w:after="0" w:line="240" w:lineRule="auto"/>
        <w:ind w:left="5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“s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dren;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560"/>
        </w:tabs>
        <w:spacing w:after="0" w:line="312" w:lineRule="auto"/>
        <w:ind w:left="575" w:right="232" w:hanging="358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5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Pr="00EC70B5" w:rsidRDefault="00EC70B5">
      <w:pPr>
        <w:spacing w:after="0" w:line="240" w:lineRule="auto"/>
        <w:ind w:left="3062" w:right="-76"/>
        <w:rPr>
          <w:rFonts w:ascii="Times New Roman" w:eastAsia="Times New Roman" w:hAnsi="Times New Roman" w:cs="Times New Roman"/>
          <w:sz w:val="20"/>
          <w:szCs w:val="24"/>
        </w:rPr>
      </w:pPr>
      <w:r w:rsidRPr="00EC70B5">
        <w:rPr>
          <w:rFonts w:ascii="Times New Roman" w:eastAsia="Times New Roman" w:hAnsi="Times New Roman" w:cs="Times New Roman"/>
          <w:color w:val="3399CC"/>
          <w:spacing w:val="1"/>
          <w:w w:val="118"/>
          <w:sz w:val="20"/>
          <w:szCs w:val="24"/>
        </w:rPr>
        <w:t>Outcomes for parents</w:t>
      </w:r>
      <w:r w:rsidRPr="00EC70B5">
        <w:rPr>
          <w:rFonts w:ascii="Times New Roman" w:eastAsia="Times New Roman" w:hAnsi="Times New Roman" w:cs="Times New Roman"/>
          <w:color w:val="3399CC"/>
          <w:sz w:val="20"/>
          <w:szCs w:val="24"/>
        </w:rPr>
        <w:t xml:space="preserve">  </w:t>
      </w:r>
      <w:r w:rsidRPr="00EC70B5">
        <w:rPr>
          <w:rFonts w:ascii="Times New Roman" w:eastAsia="Times New Roman" w:hAnsi="Times New Roman" w:cs="Times New Roman"/>
          <w:color w:val="3399CC"/>
          <w:w w:val="70"/>
          <w:sz w:val="20"/>
          <w:szCs w:val="24"/>
        </w:rPr>
        <w:t>…</w:t>
      </w:r>
    </w:p>
    <w:p w:rsidR="008156BF" w:rsidRDefault="008156BF">
      <w:pPr>
        <w:spacing w:before="1" w:after="0" w:line="180" w:lineRule="exact"/>
        <w:rPr>
          <w:sz w:val="18"/>
          <w:szCs w:val="18"/>
        </w:rPr>
      </w:pPr>
    </w:p>
    <w:p w:rsidR="008156BF" w:rsidRDefault="00EC70B5">
      <w:pPr>
        <w:spacing w:after="0" w:line="312" w:lineRule="auto"/>
        <w:ind w:left="150" w:right="2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 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inc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ed acc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ic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4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 pro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66"/>
          <w:sz w:val="20"/>
          <w:szCs w:val="20"/>
        </w:rPr>
        <w:t>„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x</w:t>
      </w:r>
      <w:r>
        <w:rPr>
          <w:rFonts w:ascii="Arial" w:eastAsia="Arial" w:hAnsi="Arial" w:cs="Arial"/>
          <w:w w:val="99"/>
          <w:sz w:val="20"/>
          <w:szCs w:val="20"/>
        </w:rPr>
        <w:t>tern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66"/>
          <w:sz w:val="20"/>
          <w:szCs w:val="20"/>
        </w:rPr>
        <w:t>‟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ten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scr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as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(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tera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era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ill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ill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1"/>
          <w:sz w:val="20"/>
          <w:szCs w:val="20"/>
        </w:rPr>
        <w:t>c)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left="150" w:right="24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: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560"/>
          <w:tab w:val="left" w:pos="3120"/>
          <w:tab w:val="left" w:pos="3500"/>
        </w:tabs>
        <w:spacing w:after="0" w:line="313" w:lineRule="auto"/>
        <w:ind w:left="575" w:right="235" w:hanging="358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ed  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l  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ab/>
        <w:t>of</w:t>
      </w:r>
      <w:r>
        <w:rPr>
          <w:rFonts w:ascii="Arial" w:eastAsia="Arial" w:hAnsi="Arial" w:cs="Arial"/>
          <w:color w:val="000000"/>
          <w:sz w:val="20"/>
          <w:szCs w:val="20"/>
        </w:rPr>
        <w:tab/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ts  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 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240" w:lineRule="auto"/>
        <w:ind w:left="217" w:right="7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217" w:right="2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EC70B5">
      <w:pPr>
        <w:spacing w:before="70" w:after="0" w:line="240" w:lineRule="auto"/>
        <w:ind w:left="5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214" w:right="7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4" w:after="0" w:line="170" w:lineRule="exact"/>
        <w:rPr>
          <w:sz w:val="17"/>
          <w:szCs w:val="17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left="24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99CC"/>
          <w:w w:val="76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3399CC"/>
          <w:spacing w:val="1"/>
          <w:w w:val="7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99CC"/>
          <w:spacing w:val="1"/>
          <w:w w:val="68"/>
          <w:sz w:val="24"/>
          <w:szCs w:val="24"/>
        </w:rPr>
        <w:t>omes for communit</w:t>
      </w:r>
      <w:r w:rsidR="00D21EBD">
        <w:rPr>
          <w:rFonts w:ascii="Times New Roman" w:eastAsia="Times New Roman" w:hAnsi="Times New Roman" w:cs="Times New Roman"/>
          <w:color w:val="3399CC"/>
          <w:spacing w:val="1"/>
          <w:w w:val="6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99CC"/>
          <w:spacing w:val="1"/>
          <w:w w:val="68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3399CC"/>
          <w:w w:val="70"/>
          <w:sz w:val="24"/>
          <w:szCs w:val="24"/>
        </w:rPr>
        <w:t>…</w:t>
      </w:r>
    </w:p>
    <w:p w:rsidR="008156BF" w:rsidRDefault="008156BF">
      <w:pPr>
        <w:spacing w:before="7" w:after="0" w:line="190" w:lineRule="exact"/>
        <w:rPr>
          <w:sz w:val="19"/>
          <w:szCs w:val="19"/>
        </w:rPr>
      </w:pPr>
    </w:p>
    <w:p w:rsidR="008156BF" w:rsidRDefault="00EC70B5">
      <w:pPr>
        <w:spacing w:after="0" w:line="333" w:lineRule="auto"/>
        <w:ind w:left="150" w:right="2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Inc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 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ic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great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g”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progra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as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ck</w:t>
      </w:r>
      <w:r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ten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scr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ud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 xml:space="preserve">h.  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of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ancing</w:t>
      </w:r>
      <w:r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ion</w:t>
      </w:r>
      <w:r>
        <w:rPr>
          <w:rFonts w:ascii="Arial" w:eastAsia="Arial" w:hAnsi="Arial" w:cs="Arial"/>
          <w:b/>
          <w:bCs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nd 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id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and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ldi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local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pa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y.</w:t>
      </w:r>
    </w:p>
    <w:p w:rsidR="008156BF" w:rsidRPr="00EC70B5" w:rsidRDefault="00EC70B5">
      <w:pPr>
        <w:spacing w:before="35" w:after="0" w:line="240" w:lineRule="auto"/>
        <w:ind w:left="2679" w:right="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 w:rsidRPr="00EC70B5">
        <w:rPr>
          <w:rFonts w:ascii="Times New Roman" w:eastAsia="Arial" w:hAnsi="Times New Roman" w:cs="Times New Roman"/>
          <w:color w:val="3399CC"/>
          <w:w w:val="73"/>
          <w:sz w:val="24"/>
          <w:szCs w:val="24"/>
        </w:rPr>
        <w:lastRenderedPageBreak/>
        <w:t>Out</w:t>
      </w:r>
      <w:r w:rsidRPr="00EC70B5">
        <w:rPr>
          <w:rFonts w:ascii="Times New Roman" w:eastAsia="Arial" w:hAnsi="Times New Roman" w:cs="Times New Roman"/>
          <w:color w:val="3399CC"/>
          <w:spacing w:val="1"/>
          <w:w w:val="73"/>
          <w:sz w:val="24"/>
          <w:szCs w:val="24"/>
        </w:rPr>
        <w:t>co</w:t>
      </w:r>
      <w:r w:rsidRPr="00EC70B5">
        <w:rPr>
          <w:rFonts w:ascii="Times New Roman" w:eastAsia="Arial" w:hAnsi="Times New Roman" w:cs="Times New Roman"/>
          <w:color w:val="3399CC"/>
          <w:spacing w:val="-1"/>
          <w:w w:val="73"/>
          <w:sz w:val="24"/>
          <w:szCs w:val="24"/>
        </w:rPr>
        <w:t>me</w:t>
      </w:r>
      <w:r w:rsidRPr="00EC70B5">
        <w:rPr>
          <w:rFonts w:ascii="Times New Roman" w:eastAsia="Arial" w:hAnsi="Times New Roman" w:cs="Times New Roman"/>
          <w:color w:val="3399CC"/>
          <w:w w:val="73"/>
          <w:sz w:val="24"/>
          <w:szCs w:val="24"/>
        </w:rPr>
        <w:t xml:space="preserve">s </w:t>
      </w:r>
      <w:r w:rsidRPr="00EC70B5">
        <w:rPr>
          <w:rFonts w:ascii="Times New Roman" w:eastAsia="Arial" w:hAnsi="Times New Roman" w:cs="Times New Roman"/>
          <w:color w:val="3399CC"/>
          <w:sz w:val="24"/>
          <w:szCs w:val="24"/>
        </w:rPr>
        <w:t>f</w:t>
      </w:r>
      <w:r w:rsidRPr="00EC70B5">
        <w:rPr>
          <w:rFonts w:ascii="Times New Roman" w:eastAsia="Arial" w:hAnsi="Times New Roman" w:cs="Times New Roman"/>
          <w:color w:val="3399CC"/>
          <w:spacing w:val="-1"/>
          <w:sz w:val="24"/>
          <w:szCs w:val="24"/>
        </w:rPr>
        <w:t>o</w:t>
      </w:r>
      <w:r w:rsidRPr="00EC70B5">
        <w:rPr>
          <w:rFonts w:ascii="Times New Roman" w:eastAsia="Arial" w:hAnsi="Times New Roman" w:cs="Times New Roman"/>
          <w:color w:val="3399CC"/>
          <w:sz w:val="24"/>
          <w:szCs w:val="24"/>
        </w:rPr>
        <w:t xml:space="preserve">r </w:t>
      </w:r>
      <w:r w:rsidRPr="00EC70B5">
        <w:rPr>
          <w:rFonts w:ascii="Times New Roman" w:eastAsia="Arial" w:hAnsi="Times New Roman" w:cs="Times New Roman"/>
          <w:color w:val="3399CC"/>
          <w:w w:val="75"/>
          <w:sz w:val="24"/>
          <w:szCs w:val="24"/>
        </w:rPr>
        <w:t>s</w:t>
      </w:r>
      <w:r w:rsidRPr="00EC70B5">
        <w:rPr>
          <w:rFonts w:ascii="Times New Roman" w:eastAsia="Arial" w:hAnsi="Times New Roman" w:cs="Times New Roman"/>
          <w:color w:val="3399CC"/>
          <w:spacing w:val="1"/>
          <w:w w:val="85"/>
          <w:sz w:val="24"/>
          <w:szCs w:val="24"/>
        </w:rPr>
        <w:t>c</w:t>
      </w:r>
      <w:r w:rsidRPr="00EC70B5">
        <w:rPr>
          <w:rFonts w:ascii="Times New Roman" w:eastAsia="Arial" w:hAnsi="Times New Roman" w:cs="Times New Roman"/>
          <w:color w:val="3399CC"/>
          <w:spacing w:val="1"/>
          <w:w w:val="94"/>
          <w:sz w:val="24"/>
          <w:szCs w:val="24"/>
        </w:rPr>
        <w:t>h</w:t>
      </w:r>
      <w:r w:rsidRPr="00EC70B5">
        <w:rPr>
          <w:rFonts w:ascii="Times New Roman" w:eastAsia="Arial" w:hAnsi="Times New Roman" w:cs="Times New Roman"/>
          <w:color w:val="3399CC"/>
          <w:spacing w:val="-1"/>
          <w:w w:val="61"/>
          <w:sz w:val="24"/>
          <w:szCs w:val="24"/>
        </w:rPr>
        <w:t>oo</w:t>
      </w:r>
      <w:r w:rsidRPr="00EC70B5">
        <w:rPr>
          <w:rFonts w:ascii="Times New Roman" w:eastAsia="Arial" w:hAnsi="Times New Roman" w:cs="Times New Roman"/>
          <w:color w:val="3399CC"/>
          <w:w w:val="72"/>
          <w:sz w:val="24"/>
          <w:szCs w:val="24"/>
        </w:rPr>
        <w:t>ls</w:t>
      </w:r>
      <w:r w:rsidRPr="00EC70B5">
        <w:rPr>
          <w:rFonts w:ascii="Times New Roman" w:eastAsia="Arial" w:hAnsi="Times New Roman" w:cs="Times New Roman"/>
          <w:color w:val="3399CC"/>
          <w:sz w:val="24"/>
          <w:szCs w:val="24"/>
        </w:rPr>
        <w:t xml:space="preserve"> </w:t>
      </w:r>
      <w:r w:rsidRPr="00EC70B5">
        <w:rPr>
          <w:rFonts w:ascii="Times New Roman" w:eastAsia="Arial" w:hAnsi="Times New Roman" w:cs="Times New Roman"/>
          <w:color w:val="3399CC"/>
          <w:spacing w:val="-10"/>
          <w:sz w:val="24"/>
          <w:szCs w:val="24"/>
        </w:rPr>
        <w:t xml:space="preserve"> </w:t>
      </w:r>
      <w:r w:rsidRPr="00EC70B5">
        <w:rPr>
          <w:rFonts w:ascii="Times New Roman" w:eastAsia="Times New Roman" w:hAnsi="Times New Roman" w:cs="Times New Roman"/>
          <w:color w:val="3399CC"/>
          <w:w w:val="70"/>
          <w:sz w:val="24"/>
          <w:szCs w:val="24"/>
        </w:rPr>
        <w:t>…</w:t>
      </w:r>
    </w:p>
    <w:p w:rsidR="008156BF" w:rsidRDefault="008156BF">
      <w:pPr>
        <w:spacing w:before="1" w:after="0" w:line="180" w:lineRule="exact"/>
        <w:rPr>
          <w:sz w:val="18"/>
          <w:szCs w:val="18"/>
        </w:rPr>
      </w:pPr>
    </w:p>
    <w:p w:rsidR="008156BF" w:rsidRDefault="00EC70B5">
      <w:pPr>
        <w:spacing w:after="0" w:line="312" w:lineRule="auto"/>
        <w:ind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ement in</w:t>
      </w:r>
      <w:r>
        <w:rPr>
          <w:rFonts w:ascii="Arial" w:eastAsia="Arial" w:hAnsi="Arial" w:cs="Arial"/>
          <w:b/>
          <w:bCs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ol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ut</w:t>
      </w:r>
      <w:r>
        <w:rPr>
          <w:rFonts w:ascii="Arial" w:eastAsia="Arial" w:hAnsi="Arial" w:cs="Arial"/>
          <w:b/>
          <w:bCs/>
          <w:sz w:val="20"/>
          <w:szCs w:val="20"/>
        </w:rPr>
        <w:t>ati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ithin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heir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local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ni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th</w:t>
      </w:r>
      <w:r>
        <w:rPr>
          <w:rFonts w:ascii="Arial" w:eastAsia="Arial" w:hAnsi="Arial" w:cs="Arial"/>
          <w:spacing w:val="-1"/>
          <w:sz w:val="20"/>
          <w:szCs w:val="20"/>
        </w:rPr>
        <w:t>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h.</w:t>
      </w:r>
    </w:p>
    <w:p w:rsidR="008156BF" w:rsidRDefault="008156BF">
      <w:pPr>
        <w:spacing w:before="2" w:after="0" w:line="140" w:lineRule="exact"/>
        <w:rPr>
          <w:sz w:val="14"/>
          <w:szCs w:val="14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right="5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It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ed: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70" w:right="80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420"/>
        </w:tabs>
        <w:spacing w:after="0" w:line="312" w:lineRule="auto"/>
        <w:ind w:left="427" w:right="54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grea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er 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3" w:after="0" w:line="120" w:lineRule="exact"/>
        <w:rPr>
          <w:sz w:val="12"/>
          <w:szCs w:val="12"/>
        </w:rPr>
      </w:pPr>
    </w:p>
    <w:p w:rsidR="008156BF" w:rsidRDefault="00EC70B5">
      <w:pPr>
        <w:spacing w:after="0" w:line="240" w:lineRule="auto"/>
        <w:ind w:left="70" w:right="13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70" w:right="13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ol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420"/>
        </w:tabs>
        <w:spacing w:after="0" w:line="312" w:lineRule="auto"/>
        <w:ind w:left="427" w:right="60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an  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 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 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 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 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  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 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6" w:after="0" w:line="180" w:lineRule="exact"/>
        <w:rPr>
          <w:sz w:val="18"/>
          <w:szCs w:val="18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left="18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99CC"/>
          <w:w w:val="76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3399CC"/>
          <w:spacing w:val="1"/>
          <w:w w:val="76"/>
          <w:sz w:val="24"/>
          <w:szCs w:val="24"/>
        </w:rPr>
        <w:t>comes for school staff</w:t>
      </w:r>
      <w:r>
        <w:rPr>
          <w:rFonts w:ascii="Times New Roman" w:eastAsia="Times New Roman" w:hAnsi="Times New Roman" w:cs="Times New Roman"/>
          <w:color w:val="3399CC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3399CC"/>
          <w:w w:val="70"/>
          <w:sz w:val="24"/>
          <w:szCs w:val="24"/>
        </w:rPr>
        <w:t>…</w:t>
      </w:r>
    </w:p>
    <w:p w:rsidR="008156BF" w:rsidRDefault="008156BF">
      <w:pPr>
        <w:spacing w:after="0" w:line="180" w:lineRule="exact"/>
        <w:rPr>
          <w:sz w:val="18"/>
          <w:szCs w:val="18"/>
        </w:rPr>
      </w:pPr>
    </w:p>
    <w:p w:rsidR="008156BF" w:rsidRDefault="00EC70B5">
      <w:pPr>
        <w:spacing w:after="0" w:line="313" w:lineRule="auto"/>
        <w:ind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ere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f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ilita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ion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of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chi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enabl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ng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che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ocus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on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eir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“</w:t>
      </w:r>
      <w:r>
        <w:rPr>
          <w:rFonts w:ascii="Arial" w:eastAsia="Arial" w:hAnsi="Arial" w:cs="Arial"/>
          <w:b/>
          <w:bCs/>
          <w:sz w:val="20"/>
          <w:szCs w:val="20"/>
        </w:rPr>
        <w:t>core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bu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ines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”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al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right="176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: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70" w:right="3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3399CC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t;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420"/>
        </w:tabs>
        <w:spacing w:after="0" w:line="312" w:lineRule="auto"/>
        <w:ind w:left="427" w:right="55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t,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eward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000000"/>
          <w:sz w:val="20"/>
          <w:szCs w:val="20"/>
        </w:rPr>
        <w:t>ng 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 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5" w:after="0" w:line="180" w:lineRule="exact"/>
        <w:rPr>
          <w:sz w:val="18"/>
          <w:szCs w:val="18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left="2859" w:right="5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1EBD">
        <w:rPr>
          <w:rFonts w:ascii="Times New Roman" w:eastAsia="Times New Roman" w:hAnsi="Times New Roman" w:cs="Times New Roman"/>
          <w:color w:val="3399CC"/>
          <w:spacing w:val="-1"/>
          <w:w w:val="88"/>
          <w:sz w:val="24"/>
          <w:szCs w:val="24"/>
        </w:rPr>
        <w:t>Economic</w:t>
      </w:r>
      <w:r>
        <w:rPr>
          <w:rFonts w:ascii="Arial" w:eastAsia="Arial" w:hAnsi="Arial" w:cs="Arial"/>
          <w:color w:val="3399CC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99CC"/>
          <w:w w:val="76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3399CC"/>
          <w:spacing w:val="1"/>
          <w:w w:val="76"/>
          <w:sz w:val="24"/>
          <w:szCs w:val="24"/>
        </w:rPr>
        <w:t>c</w:t>
      </w:r>
      <w:r w:rsidR="00D21EBD">
        <w:rPr>
          <w:rFonts w:ascii="Times New Roman" w:eastAsia="Times New Roman" w:hAnsi="Times New Roman" w:cs="Times New Roman"/>
          <w:color w:val="3399CC"/>
          <w:spacing w:val="-1"/>
          <w:w w:val="68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3399CC"/>
          <w:spacing w:val="-1"/>
          <w:w w:val="8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99CC"/>
          <w:w w:val="9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399CC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3399CC"/>
          <w:w w:val="70"/>
          <w:sz w:val="24"/>
          <w:szCs w:val="24"/>
        </w:rPr>
        <w:t>…</w:t>
      </w:r>
    </w:p>
    <w:p w:rsidR="008156BF" w:rsidRDefault="008156BF">
      <w:pPr>
        <w:spacing w:after="0" w:line="180" w:lineRule="exact"/>
        <w:rPr>
          <w:sz w:val="18"/>
          <w:szCs w:val="18"/>
        </w:rPr>
      </w:pPr>
    </w:p>
    <w:p w:rsidR="008156BF" w:rsidRDefault="00EC70B5">
      <w:pPr>
        <w:spacing w:after="0" w:line="313" w:lineRule="auto"/>
        <w:ind w:right="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ers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6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broa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: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tabs>
          <w:tab w:val="left" w:pos="420"/>
        </w:tabs>
        <w:spacing w:after="0" w:line="312" w:lineRule="auto"/>
        <w:ind w:left="425" w:right="62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st-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tac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term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tabs>
          <w:tab w:val="left" w:pos="420"/>
        </w:tabs>
        <w:spacing w:after="0" w:line="312" w:lineRule="auto"/>
        <w:ind w:left="425" w:right="61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areer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ts 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break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after="0"/>
        <w:jc w:val="both"/>
        <w:sectPr w:rsidR="008156BF">
          <w:footerReference w:type="default" r:id="rId52"/>
          <w:pgSz w:w="11920" w:h="16840"/>
          <w:pgMar w:top="1420" w:right="740" w:bottom="960" w:left="700" w:header="0" w:footer="777" w:gutter="0"/>
          <w:pgNumType w:start="4"/>
          <w:cols w:num="2" w:space="720" w:equalWidth="0">
            <w:col w:w="5394" w:space="3"/>
            <w:col w:w="5083"/>
          </w:cols>
        </w:sectPr>
      </w:pPr>
    </w:p>
    <w:p w:rsidR="008156BF" w:rsidRDefault="00EC70B5">
      <w:pPr>
        <w:tabs>
          <w:tab w:val="left" w:pos="860"/>
        </w:tabs>
        <w:spacing w:before="73" w:after="0" w:line="313" w:lineRule="auto"/>
        <w:ind w:left="878" w:right="-26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lastRenderedPageBreak/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a  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 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ed  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 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ng  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 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tabs>
          <w:tab w:val="left" w:pos="860"/>
        </w:tabs>
        <w:spacing w:after="0" w:line="240" w:lineRule="auto"/>
        <w:ind w:left="520" w:right="-20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aren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tabs>
          <w:tab w:val="left" w:pos="860"/>
        </w:tabs>
        <w:spacing w:after="0" w:line="312" w:lineRule="auto"/>
        <w:ind w:left="878" w:right="-21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ng    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grea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   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ns    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ween 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es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e;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tabs>
          <w:tab w:val="left" w:pos="880"/>
        </w:tabs>
        <w:spacing w:after="0" w:line="312" w:lineRule="auto"/>
        <w:ind w:left="880" w:right="-21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color w:val="3399CC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3399CC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399CC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erate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e.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18" w:after="0" w:line="260" w:lineRule="exact"/>
        <w:rPr>
          <w:sz w:val="26"/>
          <w:szCs w:val="26"/>
        </w:rPr>
      </w:pPr>
    </w:p>
    <w:p w:rsidR="008156BF" w:rsidRDefault="00EC70B5">
      <w:pPr>
        <w:tabs>
          <w:tab w:val="left" w:pos="1300"/>
          <w:tab w:val="left" w:pos="2100"/>
          <w:tab w:val="left" w:pos="2740"/>
          <w:tab w:val="left" w:pos="3420"/>
          <w:tab w:val="left" w:pos="5160"/>
        </w:tabs>
        <w:spacing w:after="0" w:line="250" w:lineRule="auto"/>
        <w:ind w:left="170" w:right="-8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92D050"/>
          <w:sz w:val="40"/>
          <w:szCs w:val="40"/>
        </w:rPr>
        <w:t>What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w w:val="105"/>
          <w:sz w:val="40"/>
          <w:szCs w:val="40"/>
        </w:rPr>
        <w:t>a</w:t>
      </w:r>
      <w:r>
        <w:rPr>
          <w:rFonts w:ascii="Arial" w:eastAsia="Arial" w:hAnsi="Arial" w:cs="Arial"/>
          <w:color w:val="92D050"/>
          <w:spacing w:val="1"/>
          <w:w w:val="105"/>
          <w:sz w:val="40"/>
          <w:szCs w:val="40"/>
        </w:rPr>
        <w:t>r</w:t>
      </w:r>
      <w:r>
        <w:rPr>
          <w:rFonts w:ascii="Arial" w:eastAsia="Arial" w:hAnsi="Arial" w:cs="Arial"/>
          <w:color w:val="92D050"/>
          <w:w w:val="70"/>
          <w:sz w:val="40"/>
          <w:szCs w:val="40"/>
        </w:rPr>
        <w:t>e</w:t>
      </w:r>
      <w:r>
        <w:rPr>
          <w:rFonts w:ascii="Arial" w:eastAsia="Arial" w:hAnsi="Arial" w:cs="Arial"/>
          <w:color w:val="92D050"/>
          <w:sz w:val="40"/>
          <w:szCs w:val="40"/>
        </w:rPr>
        <w:t xml:space="preserve"> the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w w:val="82"/>
          <w:sz w:val="40"/>
          <w:szCs w:val="40"/>
        </w:rPr>
        <w:t>en</w:t>
      </w:r>
      <w:r>
        <w:rPr>
          <w:rFonts w:ascii="Arial" w:eastAsia="Arial" w:hAnsi="Arial" w:cs="Arial"/>
          <w:color w:val="92D050"/>
          <w:spacing w:val="1"/>
          <w:w w:val="82"/>
          <w:sz w:val="40"/>
          <w:szCs w:val="40"/>
        </w:rPr>
        <w:t>a</w:t>
      </w:r>
      <w:r>
        <w:rPr>
          <w:rFonts w:ascii="Arial" w:eastAsia="Arial" w:hAnsi="Arial" w:cs="Arial"/>
          <w:color w:val="92D050"/>
          <w:w w:val="82"/>
          <w:sz w:val="40"/>
          <w:szCs w:val="40"/>
        </w:rPr>
        <w:t>ble</w:t>
      </w:r>
      <w:r>
        <w:rPr>
          <w:rFonts w:ascii="Arial" w:eastAsia="Arial" w:hAnsi="Arial" w:cs="Arial"/>
          <w:color w:val="92D050"/>
          <w:spacing w:val="2"/>
          <w:w w:val="82"/>
          <w:sz w:val="40"/>
          <w:szCs w:val="40"/>
        </w:rPr>
        <w:t>r</w:t>
      </w:r>
      <w:r>
        <w:rPr>
          <w:rFonts w:ascii="Arial" w:eastAsia="Arial" w:hAnsi="Arial" w:cs="Arial"/>
          <w:color w:val="92D050"/>
          <w:w w:val="82"/>
          <w:sz w:val="40"/>
          <w:szCs w:val="40"/>
        </w:rPr>
        <w:t xml:space="preserve">s </w:t>
      </w:r>
      <w:r>
        <w:rPr>
          <w:rFonts w:ascii="Arial" w:eastAsia="Arial" w:hAnsi="Arial" w:cs="Arial"/>
          <w:color w:val="92D050"/>
          <w:spacing w:val="1"/>
          <w:w w:val="98"/>
          <w:sz w:val="40"/>
          <w:szCs w:val="40"/>
        </w:rPr>
        <w:t>a</w:t>
      </w:r>
      <w:r>
        <w:rPr>
          <w:rFonts w:ascii="Arial" w:eastAsia="Arial" w:hAnsi="Arial" w:cs="Arial"/>
          <w:color w:val="92D050"/>
          <w:w w:val="81"/>
          <w:sz w:val="40"/>
          <w:szCs w:val="40"/>
        </w:rPr>
        <w:t xml:space="preserve">nd </w:t>
      </w:r>
      <w:r>
        <w:rPr>
          <w:rFonts w:ascii="Arial" w:eastAsia="Arial" w:hAnsi="Arial" w:cs="Arial"/>
          <w:color w:val="92D050"/>
          <w:w w:val="101"/>
          <w:sz w:val="40"/>
          <w:szCs w:val="40"/>
        </w:rPr>
        <w:t>bar</w:t>
      </w:r>
      <w:r>
        <w:rPr>
          <w:rFonts w:ascii="Arial" w:eastAsia="Arial" w:hAnsi="Arial" w:cs="Arial"/>
          <w:color w:val="92D050"/>
          <w:spacing w:val="1"/>
          <w:w w:val="101"/>
          <w:sz w:val="40"/>
          <w:szCs w:val="40"/>
        </w:rPr>
        <w:t>r</w:t>
      </w:r>
      <w:r>
        <w:rPr>
          <w:rFonts w:ascii="Arial" w:eastAsia="Arial" w:hAnsi="Arial" w:cs="Arial"/>
          <w:color w:val="92D050"/>
          <w:w w:val="88"/>
          <w:sz w:val="40"/>
          <w:szCs w:val="40"/>
        </w:rPr>
        <w:t>ie</w:t>
      </w:r>
      <w:r>
        <w:rPr>
          <w:rFonts w:ascii="Arial" w:eastAsia="Arial" w:hAnsi="Arial" w:cs="Arial"/>
          <w:color w:val="92D050"/>
          <w:spacing w:val="2"/>
          <w:w w:val="88"/>
          <w:sz w:val="40"/>
          <w:szCs w:val="40"/>
        </w:rPr>
        <w:t>r</w:t>
      </w:r>
      <w:r>
        <w:rPr>
          <w:rFonts w:ascii="Arial" w:eastAsia="Arial" w:hAnsi="Arial" w:cs="Arial"/>
          <w:color w:val="92D050"/>
          <w:w w:val="75"/>
          <w:sz w:val="40"/>
          <w:szCs w:val="40"/>
        </w:rPr>
        <w:t>s</w:t>
      </w:r>
      <w:r>
        <w:rPr>
          <w:rFonts w:ascii="Arial" w:eastAsia="Arial" w:hAnsi="Arial" w:cs="Arial"/>
          <w:color w:val="92D050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w w:val="78"/>
          <w:sz w:val="40"/>
          <w:szCs w:val="40"/>
        </w:rPr>
        <w:t>to</w:t>
      </w:r>
      <w:r>
        <w:rPr>
          <w:rFonts w:ascii="Arial" w:eastAsia="Arial" w:hAnsi="Arial" w:cs="Arial"/>
          <w:color w:val="92D050"/>
          <w:spacing w:val="-77"/>
          <w:w w:val="78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w w:val="78"/>
          <w:sz w:val="40"/>
          <w:szCs w:val="40"/>
        </w:rPr>
        <w:t>succe</w:t>
      </w:r>
      <w:r>
        <w:rPr>
          <w:rFonts w:ascii="Arial" w:eastAsia="Arial" w:hAnsi="Arial" w:cs="Arial"/>
          <w:color w:val="92D050"/>
          <w:spacing w:val="1"/>
          <w:w w:val="78"/>
          <w:sz w:val="40"/>
          <w:szCs w:val="40"/>
        </w:rPr>
        <w:t>s</w:t>
      </w:r>
      <w:r>
        <w:rPr>
          <w:rFonts w:ascii="Arial" w:eastAsia="Arial" w:hAnsi="Arial" w:cs="Arial"/>
          <w:color w:val="92D050"/>
          <w:w w:val="78"/>
          <w:sz w:val="40"/>
          <w:szCs w:val="40"/>
        </w:rPr>
        <w:t>s</w:t>
      </w:r>
      <w:r>
        <w:rPr>
          <w:rFonts w:ascii="Arial" w:eastAsia="Arial" w:hAnsi="Arial" w:cs="Arial"/>
          <w:color w:val="92D050"/>
          <w:sz w:val="40"/>
          <w:szCs w:val="40"/>
        </w:rPr>
        <w:tab/>
        <w:t xml:space="preserve">and </w:t>
      </w:r>
      <w:r>
        <w:rPr>
          <w:rFonts w:ascii="Arial" w:eastAsia="Arial" w:hAnsi="Arial" w:cs="Arial"/>
          <w:color w:val="92D050"/>
          <w:w w:val="85"/>
          <w:sz w:val="40"/>
          <w:szCs w:val="40"/>
          <w:u w:val="single" w:color="92D050"/>
        </w:rPr>
        <w:t>sustainabil</w:t>
      </w:r>
      <w:r>
        <w:rPr>
          <w:rFonts w:ascii="Arial" w:eastAsia="Arial" w:hAnsi="Arial" w:cs="Arial"/>
          <w:color w:val="92D050"/>
          <w:spacing w:val="4"/>
          <w:w w:val="85"/>
          <w:sz w:val="40"/>
          <w:szCs w:val="40"/>
          <w:u w:val="single" w:color="92D050"/>
        </w:rPr>
        <w:t>i</w:t>
      </w:r>
      <w:r>
        <w:rPr>
          <w:rFonts w:ascii="Arial" w:eastAsia="Arial" w:hAnsi="Arial" w:cs="Arial"/>
          <w:color w:val="92D050"/>
          <w:w w:val="111"/>
          <w:sz w:val="40"/>
          <w:szCs w:val="40"/>
          <w:u w:val="single" w:color="92D050"/>
        </w:rPr>
        <w:t>ty</w:t>
      </w:r>
      <w:r>
        <w:rPr>
          <w:rFonts w:ascii="Arial" w:eastAsia="Arial" w:hAnsi="Arial" w:cs="Arial"/>
          <w:color w:val="92D050"/>
          <w:w w:val="86"/>
          <w:sz w:val="40"/>
          <w:szCs w:val="40"/>
          <w:u w:val="single" w:color="92D050"/>
        </w:rPr>
        <w:t>?</w:t>
      </w:r>
      <w:r>
        <w:rPr>
          <w:rFonts w:ascii="Arial" w:eastAsia="Arial" w:hAnsi="Arial" w:cs="Arial"/>
          <w:color w:val="92D050"/>
          <w:w w:val="180"/>
          <w:sz w:val="40"/>
          <w:szCs w:val="40"/>
          <w:u w:val="single" w:color="92D050"/>
        </w:rPr>
        <w:t xml:space="preserve"> </w:t>
      </w:r>
      <w:r>
        <w:rPr>
          <w:rFonts w:ascii="Arial" w:eastAsia="Arial" w:hAnsi="Arial" w:cs="Arial"/>
          <w:color w:val="92D050"/>
          <w:sz w:val="40"/>
          <w:szCs w:val="40"/>
          <w:u w:val="single" w:color="92D050"/>
        </w:rPr>
        <w:tab/>
      </w:r>
      <w:r>
        <w:rPr>
          <w:rFonts w:ascii="Arial" w:eastAsia="Arial" w:hAnsi="Arial" w:cs="Arial"/>
          <w:color w:val="92D050"/>
          <w:sz w:val="40"/>
          <w:szCs w:val="40"/>
          <w:u w:val="single" w:color="92D050"/>
        </w:rPr>
        <w:tab/>
      </w:r>
      <w:r>
        <w:rPr>
          <w:rFonts w:ascii="Arial" w:eastAsia="Arial" w:hAnsi="Arial" w:cs="Arial"/>
          <w:color w:val="92D050"/>
          <w:sz w:val="40"/>
          <w:szCs w:val="40"/>
          <w:u w:val="single" w:color="92D050"/>
        </w:rPr>
        <w:tab/>
      </w:r>
    </w:p>
    <w:p w:rsidR="008156BF" w:rsidRDefault="008156BF">
      <w:pPr>
        <w:spacing w:before="3" w:after="0" w:line="190" w:lineRule="exact"/>
        <w:rPr>
          <w:sz w:val="19"/>
          <w:szCs w:val="19"/>
        </w:rPr>
      </w:pPr>
    </w:p>
    <w:p w:rsidR="008156BF" w:rsidRDefault="00EC70B5">
      <w:pPr>
        <w:spacing w:after="0" w:line="312" w:lineRule="auto"/>
        <w:ind w:left="170" w:right="-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ere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tors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thro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e 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ten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5" w:after="0" w:line="260" w:lineRule="exact"/>
        <w:rPr>
          <w:sz w:val="26"/>
          <w:szCs w:val="26"/>
        </w:rPr>
      </w:pPr>
    </w:p>
    <w:p w:rsidR="008156BF" w:rsidRDefault="00EC70B5">
      <w:pPr>
        <w:spacing w:after="0" w:line="293" w:lineRule="auto"/>
        <w:ind w:left="170" w:right="-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x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 xml:space="preserve">ed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82"/>
          <w:sz w:val="24"/>
          <w:szCs w:val="24"/>
        </w:rPr>
        <w:t>en</w:t>
      </w:r>
      <w:r>
        <w:rPr>
          <w:rFonts w:ascii="Arial" w:eastAsia="Arial" w:hAnsi="Arial" w:cs="Arial"/>
          <w:color w:val="3399CC"/>
          <w:spacing w:val="-1"/>
          <w:w w:val="82"/>
          <w:sz w:val="24"/>
          <w:szCs w:val="24"/>
        </w:rPr>
        <w:t>a</w:t>
      </w:r>
      <w:r>
        <w:rPr>
          <w:rFonts w:ascii="Arial" w:eastAsia="Arial" w:hAnsi="Arial" w:cs="Arial"/>
          <w:color w:val="3399CC"/>
          <w:spacing w:val="1"/>
          <w:w w:val="82"/>
          <w:sz w:val="24"/>
          <w:szCs w:val="24"/>
        </w:rPr>
        <w:t>b</w:t>
      </w:r>
      <w:r>
        <w:rPr>
          <w:rFonts w:ascii="Arial" w:eastAsia="Arial" w:hAnsi="Arial" w:cs="Arial"/>
          <w:color w:val="3399CC"/>
          <w:w w:val="82"/>
          <w:sz w:val="24"/>
          <w:szCs w:val="24"/>
        </w:rPr>
        <w:t>le</w:t>
      </w:r>
      <w:r>
        <w:rPr>
          <w:rFonts w:ascii="Arial" w:eastAsia="Arial" w:hAnsi="Arial" w:cs="Arial"/>
          <w:color w:val="3399CC"/>
          <w:spacing w:val="-1"/>
          <w:w w:val="82"/>
          <w:sz w:val="24"/>
          <w:szCs w:val="24"/>
        </w:rPr>
        <w:t>r</w:t>
      </w:r>
      <w:r>
        <w:rPr>
          <w:rFonts w:ascii="Arial" w:eastAsia="Arial" w:hAnsi="Arial" w:cs="Arial"/>
          <w:color w:val="3399CC"/>
          <w:w w:val="82"/>
          <w:sz w:val="24"/>
          <w:szCs w:val="24"/>
        </w:rPr>
        <w:t xml:space="preserve">s </w:t>
      </w:r>
      <w:r>
        <w:rPr>
          <w:rFonts w:ascii="Arial" w:eastAsia="Arial" w:hAnsi="Arial" w:cs="Arial"/>
          <w:color w:val="3399CC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 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erged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 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cl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e:</w:t>
      </w:r>
    </w:p>
    <w:p w:rsidR="008156BF" w:rsidRDefault="008156BF">
      <w:pPr>
        <w:spacing w:before="1" w:after="0" w:line="140" w:lineRule="exact"/>
        <w:rPr>
          <w:sz w:val="14"/>
          <w:szCs w:val="14"/>
        </w:rPr>
      </w:pPr>
    </w:p>
    <w:p w:rsidR="008156BF" w:rsidRDefault="00EC70B5">
      <w:pPr>
        <w:spacing w:after="0" w:line="312" w:lineRule="auto"/>
        <w:ind w:left="453" w:right="-25" w:hanging="3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1.  </w:t>
      </w:r>
      <w:r>
        <w:rPr>
          <w:rFonts w:ascii="Arial" w:eastAsia="Arial" w:hAnsi="Arial" w:cs="Arial"/>
          <w:color w:val="3399CC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uri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ing </w:t>
      </w:r>
      <w:r>
        <w:rPr>
          <w:rFonts w:ascii="Arial" w:eastAsia="Arial" w:hAnsi="Arial" w:cs="Arial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m 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ari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240" w:lineRule="auto"/>
        <w:ind w:left="100" w:right="-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2.  </w:t>
      </w:r>
      <w:r>
        <w:rPr>
          <w:rFonts w:ascii="Arial" w:eastAsia="Arial" w:hAnsi="Arial" w:cs="Arial"/>
          <w:color w:val="3399CC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nto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</w:p>
    <w:p w:rsidR="008156BF" w:rsidRDefault="00EC70B5">
      <w:pPr>
        <w:spacing w:before="70" w:after="0" w:line="240" w:lineRule="auto"/>
        <w:ind w:left="4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cul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;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312" w:lineRule="auto"/>
        <w:ind w:left="453" w:right="-24" w:hanging="3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3.  </w:t>
      </w:r>
      <w:r>
        <w:rPr>
          <w:rFonts w:ascii="Arial" w:eastAsia="Arial" w:hAnsi="Arial" w:cs="Arial"/>
          <w:color w:val="3399CC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 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und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sta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 the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ds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ed,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 to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 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453" w:right="-24" w:hanging="3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4.  </w:t>
      </w:r>
      <w:r>
        <w:rPr>
          <w:rFonts w:ascii="Arial" w:eastAsia="Arial" w:hAnsi="Arial" w:cs="Arial"/>
          <w:color w:val="3399CC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 the  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ph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nd 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 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ou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es </w:t>
      </w:r>
      <w:r>
        <w:rPr>
          <w:rFonts w:ascii="Arial" w:eastAsia="Arial" w:hAnsi="Arial" w:cs="Arial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ed 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3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453" w:right="-22" w:hanging="3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5.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op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ips</w:t>
      </w:r>
      <w:r>
        <w:rPr>
          <w:rFonts w:ascii="Arial" w:eastAsia="Arial" w:hAnsi="Arial" w:cs="Arial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tern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urisd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broa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er 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ern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stru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tures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453" w:right="-22" w:hanging="3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6.  </w:t>
      </w:r>
      <w:r>
        <w:rPr>
          <w:rFonts w:ascii="Arial" w:eastAsia="Arial" w:hAnsi="Arial" w:cs="Arial"/>
          <w:color w:val="3399CC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 of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m-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el su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ng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 of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 throu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ei</w:t>
      </w:r>
      <w:r>
        <w:rPr>
          <w:rFonts w:ascii="Arial" w:eastAsia="Arial" w:hAnsi="Arial" w:cs="Arial"/>
          <w:color w:val="000000"/>
          <w:sz w:val="20"/>
          <w:szCs w:val="20"/>
        </w:rPr>
        <w:t>r 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h.</w:t>
      </w:r>
    </w:p>
    <w:p w:rsidR="008156BF" w:rsidRDefault="00EC70B5">
      <w:pPr>
        <w:spacing w:before="35" w:after="0" w:line="303" w:lineRule="auto"/>
        <w:ind w:right="57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1"/>
          <w:sz w:val="20"/>
          <w:szCs w:val="20"/>
        </w:rPr>
        <w:lastRenderedPageBreak/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3399CC"/>
          <w:spacing w:val="1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3399CC"/>
          <w:spacing w:val="1"/>
          <w:w w:val="94"/>
          <w:sz w:val="24"/>
          <w:szCs w:val="24"/>
        </w:rPr>
        <w:t>h</w:t>
      </w:r>
      <w:r>
        <w:rPr>
          <w:rFonts w:ascii="Arial" w:eastAsia="Arial" w:hAnsi="Arial" w:cs="Arial"/>
          <w:color w:val="3399CC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3399CC"/>
          <w:w w:val="66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3"/>
          <w:w w:val="66"/>
          <w:sz w:val="24"/>
          <w:szCs w:val="24"/>
        </w:rPr>
        <w:t>l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spacing w:val="1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399CC"/>
          <w:spacing w:val="-1"/>
          <w:w w:val="103"/>
          <w:sz w:val="24"/>
          <w:szCs w:val="24"/>
        </w:rPr>
        <w:t>g</w:t>
      </w:r>
      <w:r>
        <w:rPr>
          <w:rFonts w:ascii="Arial" w:eastAsia="Arial" w:hAnsi="Arial" w:cs="Arial"/>
          <w:color w:val="3399CC"/>
          <w:spacing w:val="-1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399C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99CC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 the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 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e:</w:t>
      </w:r>
    </w:p>
    <w:p w:rsidR="008156BF" w:rsidRDefault="008156BF">
      <w:pPr>
        <w:spacing w:before="1" w:after="0" w:line="130" w:lineRule="exact"/>
        <w:rPr>
          <w:sz w:val="13"/>
          <w:szCs w:val="13"/>
        </w:rPr>
      </w:pPr>
    </w:p>
    <w:p w:rsidR="008156BF" w:rsidRDefault="00EC70B5">
      <w:pPr>
        <w:spacing w:after="0" w:line="312" w:lineRule="auto"/>
        <w:ind w:left="427" w:right="54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1.  </w:t>
      </w:r>
      <w:r>
        <w:rPr>
          <w:rFonts w:ascii="Arial" w:eastAsia="Arial" w:hAnsi="Arial" w:cs="Arial"/>
          <w:color w:val="3399CC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 wor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unding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427" w:right="5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2.  </w:t>
      </w:r>
      <w:r>
        <w:rPr>
          <w:rFonts w:ascii="Arial" w:eastAsia="Arial" w:hAnsi="Arial" w:cs="Arial"/>
          <w:color w:val="3399CC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buildi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ent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su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y of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that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 are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bra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ci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d;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427" w:right="5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3.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 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sti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nts,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 of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bro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es throu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before="3" w:after="0" w:line="120" w:lineRule="exact"/>
        <w:rPr>
          <w:sz w:val="12"/>
          <w:szCs w:val="12"/>
        </w:rPr>
      </w:pPr>
    </w:p>
    <w:p w:rsidR="008156BF" w:rsidRDefault="00EC70B5">
      <w:pPr>
        <w:spacing w:after="0" w:line="240" w:lineRule="auto"/>
        <w:ind w:left="67" w:right="10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4.  </w:t>
      </w:r>
      <w:r>
        <w:rPr>
          <w:rFonts w:ascii="Arial" w:eastAsia="Arial" w:hAnsi="Arial" w:cs="Arial"/>
          <w:color w:val="3399CC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dre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sta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no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312" w:lineRule="auto"/>
        <w:ind w:left="427" w:right="341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5.  </w:t>
      </w:r>
      <w:r>
        <w:rPr>
          <w:rFonts w:ascii="Arial" w:eastAsia="Arial" w:hAnsi="Arial" w:cs="Arial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ng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propr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ate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bal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nce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ween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 the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nts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ore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bro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427" w:right="336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6.  </w:t>
      </w:r>
      <w:r>
        <w:rPr>
          <w:rFonts w:ascii="Arial" w:eastAsia="Arial" w:hAnsi="Arial" w:cs="Arial"/>
          <w:color w:val="3399CC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uri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sha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</w:t>
      </w:r>
      <w:r>
        <w:rPr>
          <w:rFonts w:ascii="Arial" w:eastAsia="Arial" w:hAnsi="Arial" w:cs="Arial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unde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el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ran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15" w:after="0" w:line="200" w:lineRule="exact"/>
        <w:rPr>
          <w:sz w:val="20"/>
          <w:szCs w:val="20"/>
        </w:rPr>
      </w:pPr>
    </w:p>
    <w:p w:rsidR="008156BF" w:rsidRDefault="00C2664C">
      <w:pPr>
        <w:tabs>
          <w:tab w:val="left" w:pos="2880"/>
        </w:tabs>
        <w:spacing w:after="0" w:line="260" w:lineRule="auto"/>
        <w:ind w:left="3438" w:right="90" w:hanging="1681"/>
        <w:jc w:val="right"/>
        <w:rPr>
          <w:rFonts w:ascii="Arial" w:eastAsia="Arial" w:hAnsi="Arial" w:cs="Arial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3853815</wp:posOffset>
                </wp:positionH>
                <wp:positionV relativeFrom="paragraph">
                  <wp:posOffset>635000</wp:posOffset>
                </wp:positionV>
                <wp:extent cx="3188970" cy="1270"/>
                <wp:effectExtent l="5715" t="6350" r="5715" b="11430"/>
                <wp:wrapNone/>
                <wp:docPr id="6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970" cy="1270"/>
                          <a:chOff x="6069" y="1000"/>
                          <a:chExt cx="5022" cy="2"/>
                        </a:xfrm>
                      </wpg:grpSpPr>
                      <wps:wsp>
                        <wps:cNvPr id="66" name="Freeform 55"/>
                        <wps:cNvSpPr>
                          <a:spLocks/>
                        </wps:cNvSpPr>
                        <wps:spPr bwMode="auto">
                          <a:xfrm>
                            <a:off x="6069" y="1000"/>
                            <a:ext cx="5022" cy="2"/>
                          </a:xfrm>
                          <a:custGeom>
                            <a:avLst/>
                            <a:gdLst>
                              <a:gd name="T0" fmla="+- 0 6069 6069"/>
                              <a:gd name="T1" fmla="*/ T0 w 5022"/>
                              <a:gd name="T2" fmla="+- 0 11090 6069"/>
                              <a:gd name="T3" fmla="*/ T2 w 5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22">
                                <a:moveTo>
                                  <a:pt x="0" y="0"/>
                                </a:moveTo>
                                <a:lnTo>
                                  <a:pt x="502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03.45pt;margin-top:50pt;width:251.1pt;height:.1pt;z-index:-251655680;mso-position-horizontal-relative:page" coordorigin="6069,1000" coordsize="5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">
                <v:shape id="Freeform 55" o:spid="_x0000_s1027" style="position:absolute;left:6069;top:1000;width:5022;height:2;visibility:visible;mso-wrap-style:square;v-text-anchor:top" coordsize="5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I+8YA&#10;AADbAAAADwAAAGRycy9kb3ducmV2LnhtbESPT2vCQBTE74V+h+UVems2tZhKdBUrBHrIQW0P9fbI&#10;PpO02bchu82fb+8KgsdhZn7DrDajaURPnastK3iNYhDEhdU1lwq+v7KXBQjnkTU2lknBRA4268eH&#10;FabaDnyg/uhLESDsUlRQed+mUrqiIoMusi1x8M62M+iD7EqpOxwC3DRyFseJNFhzWKiwpV1Fxd/x&#10;3yj4nb2d8nn2kw8LfJdFed7upo+9Us9P43YJwtPo7+Fb+1MrSBK4fgk/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VI+8YAAADbAAAADwAAAAAAAAAAAAAAAACYAgAAZHJz&#10;L2Rvd25yZXYueG1sUEsFBgAAAAAEAAQA9QAAAIsDAAAAAA==&#10;" path="m,l5021,e" filled="f" strokecolor="#92d050" strokeweight=".58pt">
                  <v:path arrowok="t" o:connecttype="custom" o:connectlocs="0,0;5021,0" o:connectangles="0,0"/>
                </v:shape>
                <w10:wrap anchorx="page"/>
              </v:group>
            </w:pict>
          </mc:Fallback>
        </mc:AlternateContent>
      </w:r>
      <w:r w:rsidR="00EC70B5">
        <w:rPr>
          <w:rFonts w:ascii="Arial" w:eastAsia="Arial" w:hAnsi="Arial" w:cs="Arial"/>
          <w:color w:val="92D050"/>
          <w:sz w:val="40"/>
          <w:szCs w:val="40"/>
        </w:rPr>
        <w:t>What</w:t>
      </w:r>
      <w:r w:rsidR="00EC70B5">
        <w:rPr>
          <w:rFonts w:ascii="Arial" w:eastAsia="Arial" w:hAnsi="Arial" w:cs="Arial"/>
          <w:color w:val="92D050"/>
          <w:sz w:val="40"/>
          <w:szCs w:val="40"/>
        </w:rPr>
        <w:tab/>
      </w:r>
      <w:r w:rsidR="00EC70B5">
        <w:rPr>
          <w:rFonts w:ascii="Arial" w:eastAsia="Arial" w:hAnsi="Arial" w:cs="Arial"/>
          <w:color w:val="92D050"/>
          <w:w w:val="85"/>
          <w:sz w:val="40"/>
          <w:szCs w:val="40"/>
        </w:rPr>
        <w:t>d</w:t>
      </w:r>
      <w:r w:rsidR="00EC70B5">
        <w:rPr>
          <w:rFonts w:ascii="Arial" w:eastAsia="Arial" w:hAnsi="Arial" w:cs="Arial"/>
          <w:color w:val="92D050"/>
          <w:spacing w:val="1"/>
          <w:w w:val="85"/>
          <w:sz w:val="40"/>
          <w:szCs w:val="40"/>
        </w:rPr>
        <w:t>e</w:t>
      </w:r>
      <w:r w:rsidR="00EC70B5">
        <w:rPr>
          <w:rFonts w:ascii="Arial" w:eastAsia="Arial" w:hAnsi="Arial" w:cs="Arial"/>
          <w:color w:val="92D050"/>
          <w:w w:val="85"/>
          <w:sz w:val="40"/>
          <w:szCs w:val="40"/>
        </w:rPr>
        <w:t xml:space="preserve">fines </w:t>
      </w:r>
      <w:r w:rsidR="00EC70B5">
        <w:rPr>
          <w:rFonts w:ascii="Arial" w:eastAsia="Arial" w:hAnsi="Arial" w:cs="Arial"/>
          <w:color w:val="92D050"/>
          <w:w w:val="82"/>
          <w:sz w:val="40"/>
          <w:szCs w:val="40"/>
        </w:rPr>
        <w:t>g</w:t>
      </w:r>
      <w:r w:rsidR="00EC70B5">
        <w:rPr>
          <w:rFonts w:ascii="Arial" w:eastAsia="Arial" w:hAnsi="Arial" w:cs="Arial"/>
          <w:color w:val="92D050"/>
          <w:spacing w:val="1"/>
          <w:w w:val="82"/>
          <w:sz w:val="40"/>
          <w:szCs w:val="40"/>
        </w:rPr>
        <w:t>o</w:t>
      </w:r>
      <w:r w:rsidR="00EC70B5">
        <w:rPr>
          <w:rFonts w:ascii="Arial" w:eastAsia="Arial" w:hAnsi="Arial" w:cs="Arial"/>
          <w:color w:val="92D050"/>
          <w:w w:val="72"/>
          <w:sz w:val="40"/>
          <w:szCs w:val="40"/>
        </w:rPr>
        <w:t xml:space="preserve">od </w:t>
      </w:r>
      <w:r w:rsidR="00EC70B5">
        <w:rPr>
          <w:rFonts w:ascii="Arial" w:eastAsia="Arial" w:hAnsi="Arial" w:cs="Arial"/>
          <w:color w:val="92D050"/>
          <w:w w:val="95"/>
          <w:sz w:val="40"/>
          <w:szCs w:val="40"/>
        </w:rPr>
        <w:t>pract</w:t>
      </w:r>
      <w:r w:rsidR="00EC70B5">
        <w:rPr>
          <w:rFonts w:ascii="Arial" w:eastAsia="Arial" w:hAnsi="Arial" w:cs="Arial"/>
          <w:color w:val="92D050"/>
          <w:spacing w:val="2"/>
          <w:w w:val="95"/>
          <w:sz w:val="40"/>
          <w:szCs w:val="40"/>
        </w:rPr>
        <w:t>i</w:t>
      </w:r>
      <w:r w:rsidR="00EC70B5">
        <w:rPr>
          <w:rFonts w:ascii="Arial" w:eastAsia="Arial" w:hAnsi="Arial" w:cs="Arial"/>
          <w:color w:val="92D050"/>
          <w:w w:val="80"/>
          <w:sz w:val="40"/>
          <w:szCs w:val="40"/>
        </w:rPr>
        <w:t>ce?</w:t>
      </w:r>
    </w:p>
    <w:p w:rsidR="008156BF" w:rsidRDefault="008156BF">
      <w:pPr>
        <w:spacing w:before="6" w:after="0" w:line="190" w:lineRule="exact"/>
        <w:rPr>
          <w:sz w:val="19"/>
          <w:szCs w:val="19"/>
        </w:rPr>
      </w:pPr>
    </w:p>
    <w:p w:rsidR="008156BF" w:rsidRDefault="00EC70B5">
      <w:pPr>
        <w:spacing w:after="0" w:line="333" w:lineRule="auto"/>
        <w:ind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ed pr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e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ds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.  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ev</w:t>
      </w:r>
      <w:r>
        <w:rPr>
          <w:rFonts w:ascii="Arial" w:eastAsia="Arial" w:hAnsi="Arial" w:cs="Arial"/>
          <w:sz w:val="20"/>
          <w:szCs w:val="20"/>
        </w:rPr>
        <w:t>er,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 at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tes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were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</w:p>
    <w:p w:rsidR="008156BF" w:rsidRDefault="008156BF">
      <w:pPr>
        <w:spacing w:before="7" w:after="0" w:line="100" w:lineRule="exact"/>
        <w:rPr>
          <w:sz w:val="10"/>
          <w:szCs w:val="10"/>
        </w:rPr>
      </w:pPr>
    </w:p>
    <w:p w:rsidR="008156BF" w:rsidRDefault="00EC70B5">
      <w:pPr>
        <w:spacing w:after="0" w:line="312" w:lineRule="auto"/>
        <w:ind w:left="425" w:right="59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1. </w:t>
      </w:r>
      <w:r>
        <w:rPr>
          <w:rFonts w:ascii="Arial" w:eastAsia="Arial" w:hAnsi="Arial" w:cs="Arial"/>
          <w:color w:val="3399CC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sm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ll”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es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progra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3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425" w:right="57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>2.</w:t>
      </w:r>
      <w:r>
        <w:rPr>
          <w:rFonts w:ascii="Arial" w:eastAsia="Arial" w:hAnsi="Arial" w:cs="Arial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al 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olu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ion</w:t>
      </w:r>
      <w:r>
        <w:rPr>
          <w:rFonts w:ascii="Arial" w:eastAsia="Arial" w:hAnsi="Arial" w:cs="Arial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gra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427" w:right="59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3.  </w:t>
      </w:r>
      <w:r>
        <w:rPr>
          <w:rFonts w:ascii="Arial" w:eastAsia="Arial" w:hAnsi="Arial" w:cs="Arial"/>
          <w:color w:val="3399CC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ide  </w:t>
      </w:r>
      <w:r>
        <w:rPr>
          <w:rFonts w:ascii="Arial" w:eastAsia="Arial" w:hAnsi="Arial" w:cs="Arial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sul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ati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(i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l 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 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tern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nd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 an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the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 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after="0"/>
        <w:jc w:val="both"/>
        <w:sectPr w:rsidR="008156BF">
          <w:pgSz w:w="11920" w:h="16840"/>
          <w:pgMar w:top="1420" w:right="740" w:bottom="960" w:left="680" w:header="0" w:footer="777" w:gutter="0"/>
          <w:cols w:num="2" w:space="720" w:equalWidth="0">
            <w:col w:w="5161" w:space="257"/>
            <w:col w:w="5082"/>
          </w:cols>
        </w:sectPr>
      </w:pPr>
    </w:p>
    <w:p w:rsidR="008156BF" w:rsidRDefault="00EC70B5">
      <w:pPr>
        <w:spacing w:before="73" w:after="0" w:line="313" w:lineRule="auto"/>
        <w:ind w:left="575" w:right="-23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lastRenderedPageBreak/>
        <w:t>4.</w:t>
      </w:r>
      <w:r>
        <w:rPr>
          <w:rFonts w:ascii="Arial" w:eastAsia="Arial" w:hAnsi="Arial" w:cs="Arial"/>
          <w:color w:val="3399CC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shi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 and obj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cti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es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ed to be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ared,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 as 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e.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575" w:right="-21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5. </w:t>
      </w:r>
      <w:r>
        <w:rPr>
          <w:rFonts w:ascii="Arial" w:eastAsia="Arial" w:hAnsi="Arial" w:cs="Arial"/>
          <w:color w:val="3399CC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ch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ol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ad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 to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drive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m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on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be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t. 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 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ari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575" w:right="-22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6.  </w:t>
      </w:r>
      <w:r>
        <w:rPr>
          <w:rFonts w:ascii="Arial" w:eastAsia="Arial" w:hAnsi="Arial" w:cs="Arial"/>
          <w:color w:val="3399CC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ppo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ing 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hool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ure the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wor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240" w:lineRule="auto"/>
        <w:ind w:left="217" w:right="40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7.  </w:t>
      </w:r>
      <w:r>
        <w:rPr>
          <w:rFonts w:ascii="Arial" w:eastAsia="Arial" w:hAnsi="Arial" w:cs="Arial"/>
          <w:color w:val="3399CC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ultiple</w:t>
      </w:r>
      <w:r>
        <w:rPr>
          <w:rFonts w:ascii="Arial" w:eastAsia="Arial" w:hAnsi="Arial" w:cs="Arial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funding</w:t>
      </w:r>
      <w:r>
        <w:rPr>
          <w:rFonts w:ascii="Arial" w:eastAsia="Arial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so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ured.</w:t>
      </w:r>
    </w:p>
    <w:p w:rsidR="008156BF" w:rsidRDefault="008156BF">
      <w:pPr>
        <w:spacing w:before="1" w:after="0" w:line="190" w:lineRule="exact"/>
        <w:rPr>
          <w:sz w:val="19"/>
          <w:szCs w:val="19"/>
        </w:rPr>
      </w:pPr>
    </w:p>
    <w:p w:rsidR="008156BF" w:rsidRDefault="00EC70B5">
      <w:pPr>
        <w:spacing w:after="0" w:line="240" w:lineRule="auto"/>
        <w:ind w:left="217" w:right="19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 xml:space="preserve">8.  </w:t>
      </w:r>
      <w:r>
        <w:rPr>
          <w:rFonts w:ascii="Arial" w:eastAsia="Arial" w:hAnsi="Arial" w:cs="Arial"/>
          <w:color w:val="3399CC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stem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su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 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d.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312" w:lineRule="auto"/>
        <w:ind w:left="575" w:right="-29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>9.</w:t>
      </w:r>
      <w:r>
        <w:rPr>
          <w:rFonts w:ascii="Arial" w:eastAsia="Arial" w:hAnsi="Arial" w:cs="Arial"/>
          <w:color w:val="3399CC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dina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 positi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 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ci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exte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575" w:right="-24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>10.</w:t>
      </w:r>
      <w:r>
        <w:rPr>
          <w:rFonts w:ascii="Arial" w:eastAsia="Arial" w:hAnsi="Arial" w:cs="Arial"/>
          <w:color w:val="3399CC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unic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ion</w:t>
      </w:r>
      <w:r>
        <w:rPr>
          <w:rFonts w:ascii="Arial" w:eastAsia="Arial" w:hAnsi="Arial" w:cs="Arial"/>
          <w:b/>
          <w:bCs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st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ate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wher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eb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“s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es and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”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brat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 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ol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ted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ol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575" w:right="-21" w:hanging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99CC"/>
          <w:sz w:val="20"/>
          <w:szCs w:val="20"/>
        </w:rPr>
        <w:t>11.</w:t>
      </w:r>
      <w:r>
        <w:rPr>
          <w:rFonts w:ascii="Arial" w:eastAsia="Arial" w:hAnsi="Arial" w:cs="Arial"/>
          <w:color w:val="3399CC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aluation mecha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sms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 the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utset.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19" w:after="0" w:line="260" w:lineRule="exact"/>
        <w:rPr>
          <w:sz w:val="26"/>
          <w:szCs w:val="26"/>
        </w:rPr>
      </w:pPr>
    </w:p>
    <w:p w:rsidR="008156BF" w:rsidRDefault="00EC70B5" w:rsidP="00D21EBD">
      <w:pPr>
        <w:tabs>
          <w:tab w:val="left" w:pos="3420"/>
        </w:tabs>
        <w:spacing w:after="0" w:line="240" w:lineRule="auto"/>
        <w:ind w:left="29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2D050"/>
          <w:spacing w:val="2"/>
          <w:w w:val="81"/>
          <w:sz w:val="40"/>
          <w:szCs w:val="40"/>
        </w:rPr>
        <w:t>H</w:t>
      </w:r>
      <w:r>
        <w:rPr>
          <w:rFonts w:ascii="Arial" w:eastAsia="Arial" w:hAnsi="Arial" w:cs="Arial"/>
          <w:color w:val="92D050"/>
          <w:w w:val="81"/>
          <w:sz w:val="40"/>
          <w:szCs w:val="40"/>
        </w:rPr>
        <w:t>ow wou</w:t>
      </w:r>
      <w:r>
        <w:rPr>
          <w:rFonts w:ascii="Arial" w:eastAsia="Arial" w:hAnsi="Arial" w:cs="Arial"/>
          <w:color w:val="92D050"/>
          <w:spacing w:val="1"/>
          <w:w w:val="81"/>
          <w:sz w:val="40"/>
          <w:szCs w:val="40"/>
        </w:rPr>
        <w:t>l</w:t>
      </w:r>
      <w:r>
        <w:rPr>
          <w:rFonts w:ascii="Arial" w:eastAsia="Arial" w:hAnsi="Arial" w:cs="Arial"/>
          <w:color w:val="92D050"/>
          <w:w w:val="81"/>
          <w:sz w:val="40"/>
          <w:szCs w:val="40"/>
        </w:rPr>
        <w:t xml:space="preserve">d </w:t>
      </w:r>
      <w:r>
        <w:rPr>
          <w:rFonts w:ascii="Arial" w:eastAsia="Arial" w:hAnsi="Arial" w:cs="Arial"/>
          <w:color w:val="92D050"/>
          <w:spacing w:val="1"/>
          <w:w w:val="75"/>
          <w:sz w:val="40"/>
          <w:szCs w:val="40"/>
        </w:rPr>
        <w:t>s</w:t>
      </w:r>
      <w:r>
        <w:rPr>
          <w:rFonts w:ascii="Arial" w:eastAsia="Arial" w:hAnsi="Arial" w:cs="Arial"/>
          <w:color w:val="92D050"/>
          <w:w w:val="90"/>
          <w:sz w:val="40"/>
          <w:szCs w:val="40"/>
        </w:rPr>
        <w:t>c</w:t>
      </w:r>
      <w:r>
        <w:rPr>
          <w:rFonts w:ascii="Arial" w:eastAsia="Arial" w:hAnsi="Arial" w:cs="Arial"/>
          <w:color w:val="92D050"/>
          <w:spacing w:val="-2"/>
          <w:w w:val="90"/>
          <w:sz w:val="40"/>
          <w:szCs w:val="40"/>
        </w:rPr>
        <w:t>h</w:t>
      </w:r>
      <w:r>
        <w:rPr>
          <w:rFonts w:ascii="Arial" w:eastAsia="Arial" w:hAnsi="Arial" w:cs="Arial"/>
          <w:color w:val="92D050"/>
          <w:spacing w:val="1"/>
          <w:w w:val="61"/>
          <w:sz w:val="40"/>
          <w:szCs w:val="40"/>
        </w:rPr>
        <w:t>o</w:t>
      </w:r>
      <w:r>
        <w:rPr>
          <w:rFonts w:ascii="Arial" w:eastAsia="Arial" w:hAnsi="Arial" w:cs="Arial"/>
          <w:color w:val="92D050"/>
          <w:w w:val="68"/>
          <w:sz w:val="40"/>
          <w:szCs w:val="40"/>
        </w:rPr>
        <w:t>ols</w:t>
      </w:r>
      <w:r>
        <w:rPr>
          <w:rFonts w:ascii="Arial" w:eastAsia="Arial" w:hAnsi="Arial" w:cs="Arial"/>
          <w:color w:val="92D050"/>
          <w:sz w:val="40"/>
          <w:szCs w:val="40"/>
        </w:rPr>
        <w:tab/>
      </w:r>
      <w:r>
        <w:rPr>
          <w:rFonts w:ascii="Arial" w:eastAsia="Arial" w:hAnsi="Arial" w:cs="Arial"/>
          <w:color w:val="92D050"/>
          <w:spacing w:val="1"/>
          <w:w w:val="66"/>
          <w:sz w:val="40"/>
          <w:szCs w:val="40"/>
        </w:rPr>
        <w:t>l</w:t>
      </w:r>
      <w:r>
        <w:rPr>
          <w:rFonts w:ascii="Arial" w:eastAsia="Arial" w:hAnsi="Arial" w:cs="Arial"/>
          <w:color w:val="92D050"/>
          <w:w w:val="86"/>
          <w:sz w:val="40"/>
          <w:szCs w:val="40"/>
        </w:rPr>
        <w:t>ike</w:t>
      </w:r>
      <w:r w:rsidR="00D21EBD">
        <w:rPr>
          <w:rFonts w:ascii="Arial" w:eastAsia="Arial" w:hAnsi="Arial" w:cs="Arial"/>
          <w:color w:val="92D050"/>
          <w:w w:val="86"/>
          <w:sz w:val="40"/>
          <w:szCs w:val="40"/>
        </w:rPr>
        <w:t xml:space="preserve"> </w:t>
      </w:r>
      <w:r>
        <w:rPr>
          <w:rFonts w:ascii="Arial" w:eastAsia="Arial" w:hAnsi="Arial" w:cs="Arial"/>
          <w:color w:val="92D050"/>
          <w:spacing w:val="1"/>
          <w:w w:val="121"/>
          <w:sz w:val="40"/>
          <w:szCs w:val="40"/>
          <w:u w:val="single" w:color="92D050"/>
        </w:rPr>
        <w:t>t</w:t>
      </w:r>
      <w:r>
        <w:rPr>
          <w:rFonts w:ascii="Arial" w:eastAsia="Arial" w:hAnsi="Arial" w:cs="Arial"/>
          <w:color w:val="92D050"/>
          <w:w w:val="61"/>
          <w:sz w:val="40"/>
          <w:szCs w:val="40"/>
          <w:u w:val="single" w:color="92D050"/>
        </w:rPr>
        <w:t>o</w:t>
      </w:r>
      <w:r>
        <w:rPr>
          <w:rFonts w:ascii="Arial" w:eastAsia="Arial" w:hAnsi="Arial" w:cs="Arial"/>
          <w:color w:val="92D050"/>
          <w:w w:val="180"/>
          <w:sz w:val="40"/>
          <w:szCs w:val="40"/>
          <w:u w:val="single" w:color="92D050"/>
        </w:rPr>
        <w:t xml:space="preserve"> </w:t>
      </w:r>
      <w:r>
        <w:rPr>
          <w:rFonts w:ascii="Arial" w:eastAsia="Arial" w:hAnsi="Arial" w:cs="Arial"/>
          <w:color w:val="92D050"/>
          <w:w w:val="78"/>
          <w:sz w:val="40"/>
          <w:szCs w:val="40"/>
          <w:u w:val="single" w:color="92D050"/>
        </w:rPr>
        <w:t xml:space="preserve">be </w:t>
      </w:r>
      <w:r>
        <w:rPr>
          <w:rFonts w:ascii="Arial" w:eastAsia="Arial" w:hAnsi="Arial" w:cs="Arial"/>
          <w:color w:val="92D050"/>
          <w:w w:val="79"/>
          <w:sz w:val="40"/>
          <w:szCs w:val="40"/>
          <w:u w:val="single" w:color="92D050"/>
        </w:rPr>
        <w:t>supporte</w:t>
      </w:r>
      <w:r>
        <w:rPr>
          <w:rFonts w:ascii="Arial" w:eastAsia="Arial" w:hAnsi="Arial" w:cs="Arial"/>
          <w:color w:val="92D050"/>
          <w:spacing w:val="-2"/>
          <w:w w:val="79"/>
          <w:sz w:val="40"/>
          <w:szCs w:val="40"/>
          <w:u w:val="single" w:color="92D050"/>
        </w:rPr>
        <w:t>d</w:t>
      </w:r>
      <w:r>
        <w:rPr>
          <w:rFonts w:ascii="Arial" w:eastAsia="Arial" w:hAnsi="Arial" w:cs="Arial"/>
          <w:color w:val="92D050"/>
          <w:w w:val="86"/>
          <w:sz w:val="40"/>
          <w:szCs w:val="40"/>
          <w:u w:val="single" w:color="92D050"/>
        </w:rPr>
        <w:t>?</w:t>
      </w:r>
      <w:r>
        <w:rPr>
          <w:rFonts w:ascii="Arial" w:eastAsia="Arial" w:hAnsi="Arial" w:cs="Arial"/>
          <w:color w:val="92D050"/>
          <w:w w:val="180"/>
          <w:sz w:val="40"/>
          <w:szCs w:val="40"/>
          <w:u w:val="single" w:color="92D050"/>
        </w:rPr>
        <w:t xml:space="preserve"> </w:t>
      </w:r>
      <w:r>
        <w:rPr>
          <w:rFonts w:ascii="Arial" w:eastAsia="Arial" w:hAnsi="Arial" w:cs="Arial"/>
          <w:color w:val="92D050"/>
          <w:sz w:val="40"/>
          <w:szCs w:val="40"/>
          <w:u w:val="single" w:color="92D050"/>
        </w:rPr>
        <w:t xml:space="preserve">                 </w:t>
      </w:r>
      <w:r>
        <w:rPr>
          <w:rFonts w:ascii="Arial" w:eastAsia="Arial" w:hAnsi="Arial" w:cs="Arial"/>
          <w:color w:val="92D050"/>
          <w:spacing w:val="9"/>
          <w:sz w:val="40"/>
          <w:szCs w:val="40"/>
          <w:u w:val="single" w:color="92D050"/>
        </w:rPr>
        <w:t xml:space="preserve"> </w:t>
      </w:r>
      <w:r>
        <w:rPr>
          <w:rFonts w:ascii="Arial" w:eastAsia="Arial" w:hAnsi="Arial" w:cs="Arial"/>
          <w:color w:val="92D050"/>
          <w:spacing w:val="9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erged from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 wh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ed 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ere 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l 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 w:rsidR="00D21EBD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ul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 w:rsidR="00D21EBD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after="0" w:line="170" w:lineRule="exact"/>
        <w:rPr>
          <w:sz w:val="17"/>
          <w:szCs w:val="17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left="150" w:right="-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whi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erature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, 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w: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240" w:lineRule="auto"/>
        <w:ind w:left="150" w:right="27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399CC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3399CC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uppo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hools</w:t>
      </w:r>
      <w:r>
        <w:rPr>
          <w:rFonts w:ascii="Arial" w:eastAsia="Arial" w:hAnsi="Arial" w:cs="Arial"/>
          <w:b/>
          <w:bCs/>
          <w:color w:val="3399CC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 a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ss</w:t>
      </w:r>
      <w:r>
        <w:rPr>
          <w:rFonts w:ascii="Arial" w:eastAsia="Arial" w:hAnsi="Arial" w:cs="Arial"/>
          <w:b/>
          <w:bCs/>
          <w:color w:val="3399CC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co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ste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funding</w:t>
      </w:r>
    </w:p>
    <w:p w:rsidR="008156BF" w:rsidRDefault="008156BF">
      <w:pPr>
        <w:spacing w:after="0" w:line="190" w:lineRule="exact"/>
        <w:rPr>
          <w:sz w:val="19"/>
          <w:szCs w:val="19"/>
        </w:rPr>
      </w:pPr>
    </w:p>
    <w:p w:rsidR="008156BF" w:rsidRDefault="00EC70B5">
      <w:pPr>
        <w:spacing w:after="0" w:line="312" w:lineRule="auto"/>
        <w:ind w:left="150" w:right="-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rri</w:t>
      </w:r>
      <w:r>
        <w:rPr>
          <w:rFonts w:ascii="Arial" w:eastAsia="Arial" w:hAnsi="Arial" w:cs="Arial"/>
          <w:sz w:val="20"/>
          <w:szCs w:val="20"/>
        </w:rPr>
        <w:t xml:space="preserve">er) 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m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EC70B5">
      <w:pPr>
        <w:spacing w:before="73" w:after="0" w:line="313" w:lineRule="auto"/>
        <w:ind w:right="54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1"/>
          <w:sz w:val="20"/>
          <w:szCs w:val="20"/>
        </w:rPr>
        <w:lastRenderedPageBreak/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 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ere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 to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cces</w:t>
      </w:r>
      <w:r>
        <w:rPr>
          <w:rFonts w:ascii="Arial" w:eastAsia="Arial" w:hAnsi="Arial" w:cs="Arial"/>
          <w:sz w:val="20"/>
          <w:szCs w:val="20"/>
        </w:rPr>
        <w:t>s  Nat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al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p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were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 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wards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as a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er,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 target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e.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artner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p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,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right="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tem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m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 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the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30" w:lineRule="exact"/>
        <w:rPr>
          <w:sz w:val="13"/>
          <w:szCs w:val="13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399CC"/>
          <w:sz w:val="20"/>
          <w:szCs w:val="20"/>
        </w:rPr>
        <w:t xml:space="preserve">2. </w:t>
      </w:r>
      <w:r>
        <w:rPr>
          <w:rFonts w:ascii="Arial" w:eastAsia="Arial" w:hAnsi="Arial" w:cs="Arial"/>
          <w:b/>
          <w:bCs/>
          <w:color w:val="3399CC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uppo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hoo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el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ablish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ent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399CC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dedica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 xml:space="preserve">ed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oles</w:t>
      </w:r>
      <w:r>
        <w:rPr>
          <w:rFonts w:ascii="Arial" w:eastAsia="Arial" w:hAnsi="Arial" w:cs="Arial"/>
          <w:b/>
          <w:bCs/>
          <w:color w:val="3399CC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 xml:space="preserve">o 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elp</w:t>
      </w:r>
      <w:r>
        <w:rPr>
          <w:rFonts w:ascii="Arial" w:eastAsia="Arial" w:hAnsi="Arial" w:cs="Arial"/>
          <w:b/>
          <w:bCs/>
          <w:color w:val="3399CC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co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dina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xte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399CC"/>
          <w:spacing w:val="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ed</w:t>
      </w:r>
      <w:r>
        <w:rPr>
          <w:rFonts w:ascii="Arial" w:eastAsia="Arial" w:hAnsi="Arial" w:cs="Arial"/>
          <w:b/>
          <w:bCs/>
          <w:color w:val="3399CC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ice</w:t>
      </w:r>
      <w:r>
        <w:rPr>
          <w:rFonts w:ascii="Arial" w:eastAsia="Arial" w:hAnsi="Arial" w:cs="Arial"/>
          <w:b/>
          <w:bCs/>
          <w:color w:val="3399CC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hooli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g ap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oa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scri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oi</w:t>
      </w:r>
      <w:r>
        <w:rPr>
          <w:rFonts w:ascii="Arial" w:eastAsia="Arial" w:hAnsi="Arial" w:cs="Arial"/>
          <w:sz w:val="20"/>
          <w:szCs w:val="20"/>
        </w:rPr>
        <w:t>ng 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pra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e.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nt 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ted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ware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al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ps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e.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ef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th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o</w:t>
      </w:r>
      <w:r>
        <w:rPr>
          <w:rFonts w:ascii="Arial" w:eastAsia="Arial" w:hAnsi="Arial" w:cs="Arial"/>
          <w:spacing w:val="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d. 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where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 are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es to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‟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 Co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ks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er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to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spacing w:val="-1"/>
          <w:w w:val="66"/>
          <w:sz w:val="20"/>
          <w:szCs w:val="20"/>
        </w:rPr>
        <w:t>‟</w:t>
      </w:r>
      <w:r>
        <w:rPr>
          <w:rFonts w:ascii="Arial" w:eastAsia="Arial" w:hAnsi="Arial" w:cs="Arial"/>
          <w:w w:val="99"/>
          <w:sz w:val="20"/>
          <w:szCs w:val="20"/>
        </w:rPr>
        <w:t>s</w:t>
      </w:r>
    </w:p>
    <w:p w:rsidR="008156BF" w:rsidRDefault="00EC70B5">
      <w:pPr>
        <w:spacing w:before="2" w:after="0" w:line="240" w:lineRule="auto"/>
        <w:ind w:right="23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w w:val="66"/>
          <w:sz w:val="20"/>
          <w:szCs w:val="20"/>
        </w:rPr>
        <w:t>„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w w:val="99"/>
          <w:sz w:val="20"/>
          <w:szCs w:val="20"/>
        </w:rPr>
        <w:t>ng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tart,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F</w:t>
      </w:r>
      <w:r>
        <w:rPr>
          <w:rFonts w:ascii="Arial" w:eastAsia="Arial" w:hAnsi="Arial" w:cs="Arial"/>
          <w:w w:val="99"/>
          <w:sz w:val="20"/>
          <w:szCs w:val="20"/>
        </w:rPr>
        <w:t>ut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66"/>
          <w:sz w:val="20"/>
          <w:szCs w:val="20"/>
        </w:rPr>
        <w:t>‟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)</w:t>
      </w:r>
      <w:r>
        <w:rPr>
          <w:rFonts w:ascii="Arial" w:eastAsia="Arial" w:hAnsi="Arial" w:cs="Arial"/>
          <w:w w:val="99"/>
          <w:sz w:val="20"/>
          <w:szCs w:val="20"/>
        </w:rPr>
        <w:t>.</w:t>
      </w:r>
    </w:p>
    <w:p w:rsidR="008156BF" w:rsidRDefault="008156BF">
      <w:pPr>
        <w:spacing w:before="1" w:after="0" w:line="190" w:lineRule="exact"/>
        <w:rPr>
          <w:sz w:val="19"/>
          <w:szCs w:val="19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right="3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399CC"/>
          <w:sz w:val="20"/>
          <w:szCs w:val="20"/>
        </w:rPr>
        <w:t xml:space="preserve">3. </w:t>
      </w:r>
      <w:r>
        <w:rPr>
          <w:rFonts w:ascii="Arial" w:eastAsia="Arial" w:hAnsi="Arial" w:cs="Arial"/>
          <w:b/>
          <w:bCs/>
          <w:color w:val="3399CC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culate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399CC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or</w:t>
      </w:r>
      <w:r>
        <w:rPr>
          <w:rFonts w:ascii="Arial" w:eastAsia="Arial" w:hAnsi="Arial" w:cs="Arial"/>
          <w:b/>
          <w:bCs/>
          <w:color w:val="3399CC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ablishi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g ef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cti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 in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agen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399CC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lab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ati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n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ten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 xml:space="preserve">ful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8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a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er –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after="0"/>
        <w:jc w:val="both"/>
        <w:sectPr w:rsidR="008156BF">
          <w:pgSz w:w="11920" w:h="16840"/>
          <w:pgMar w:top="1420" w:right="740" w:bottom="960" w:left="700" w:header="0" w:footer="777" w:gutter="0"/>
          <w:cols w:num="2" w:space="720" w:equalWidth="0">
            <w:col w:w="5141" w:space="257"/>
            <w:col w:w="5082"/>
          </w:cols>
        </w:sectPr>
      </w:pPr>
    </w:p>
    <w:p w:rsidR="008156BF" w:rsidRDefault="00C2664C">
      <w:pPr>
        <w:spacing w:before="73" w:after="0" w:line="313" w:lineRule="auto"/>
        <w:ind w:left="150" w:right="-49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5436870</wp:posOffset>
                </wp:positionV>
                <wp:extent cx="4023360" cy="4833620"/>
                <wp:effectExtent l="0" t="0" r="19685" b="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3360" cy="4833620"/>
                          <a:chOff x="5573" y="8562"/>
                          <a:chExt cx="6336" cy="7612"/>
                        </a:xfrm>
                      </wpg:grpSpPr>
                      <pic:pic xmlns:pic="http://schemas.openxmlformats.org/drawingml/2006/picture">
                        <pic:nvPicPr>
                          <pic:cNvPr id="3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8994"/>
                            <a:ext cx="6336" cy="6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11271"/>
                            <a:ext cx="1627" cy="1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5" y="9347"/>
                            <a:ext cx="4847" cy="4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47"/>
                        <wpg:cNvGrpSpPr>
                          <a:grpSpLocks/>
                        </wpg:cNvGrpSpPr>
                        <wpg:grpSpPr bwMode="auto">
                          <a:xfrm>
                            <a:off x="6405" y="9347"/>
                            <a:ext cx="4847" cy="4530"/>
                            <a:chOff x="6405" y="9347"/>
                            <a:chExt cx="4847" cy="4530"/>
                          </a:xfrm>
                        </wpg:grpSpPr>
                        <wps:wsp>
                          <wps:cNvPr id="36" name="Freeform 50"/>
                          <wps:cNvSpPr>
                            <a:spLocks/>
                          </wps:cNvSpPr>
                          <wps:spPr bwMode="auto">
                            <a:xfrm>
                              <a:off x="6405" y="9347"/>
                              <a:ext cx="4847" cy="4530"/>
                            </a:xfrm>
                            <a:custGeom>
                              <a:avLst/>
                              <a:gdLst>
                                <a:gd name="T0" fmla="+- 0 6413 6405"/>
                                <a:gd name="T1" fmla="*/ T0 w 4847"/>
                                <a:gd name="T2" fmla="+- 0 11427 9347"/>
                                <a:gd name="T3" fmla="*/ 11427 h 4530"/>
                                <a:gd name="T4" fmla="+- 0 6475 6405"/>
                                <a:gd name="T5" fmla="*/ T4 w 4847"/>
                                <a:gd name="T6" fmla="+- 0 11068 9347"/>
                                <a:gd name="T7" fmla="*/ 11068 h 4530"/>
                                <a:gd name="T8" fmla="+- 0 6595 6405"/>
                                <a:gd name="T9" fmla="*/ T8 w 4847"/>
                                <a:gd name="T10" fmla="+- 0 10731 9347"/>
                                <a:gd name="T11" fmla="*/ 10731 h 4530"/>
                                <a:gd name="T12" fmla="+- 0 6768 6405"/>
                                <a:gd name="T13" fmla="*/ T12 w 4847"/>
                                <a:gd name="T14" fmla="+- 0 10419 9347"/>
                                <a:gd name="T15" fmla="*/ 10419 h 4530"/>
                                <a:gd name="T16" fmla="+- 0 6988 6405"/>
                                <a:gd name="T17" fmla="*/ T16 w 4847"/>
                                <a:gd name="T18" fmla="+- 0 10138 9347"/>
                                <a:gd name="T19" fmla="*/ 10138 h 4530"/>
                                <a:gd name="T20" fmla="+- 0 7251 6405"/>
                                <a:gd name="T21" fmla="*/ T20 w 4847"/>
                                <a:gd name="T22" fmla="+- 0 9893 9347"/>
                                <a:gd name="T23" fmla="*/ 9893 h 4530"/>
                                <a:gd name="T24" fmla="+- 0 7552 6405"/>
                                <a:gd name="T25" fmla="*/ T24 w 4847"/>
                                <a:gd name="T26" fmla="+- 0 9687 9347"/>
                                <a:gd name="T27" fmla="*/ 9687 h 4530"/>
                                <a:gd name="T28" fmla="+- 0 7885 6405"/>
                                <a:gd name="T29" fmla="*/ T28 w 4847"/>
                                <a:gd name="T30" fmla="+- 0 9525 9347"/>
                                <a:gd name="T31" fmla="*/ 9525 h 4530"/>
                                <a:gd name="T32" fmla="+- 0 8246 6405"/>
                                <a:gd name="T33" fmla="*/ T32 w 4847"/>
                                <a:gd name="T34" fmla="+- 0 9413 9347"/>
                                <a:gd name="T35" fmla="*/ 9413 h 4530"/>
                                <a:gd name="T36" fmla="+- 0 8629 6405"/>
                                <a:gd name="T37" fmla="*/ T36 w 4847"/>
                                <a:gd name="T38" fmla="+- 0 9355 9347"/>
                                <a:gd name="T39" fmla="*/ 9355 h 4530"/>
                                <a:gd name="T40" fmla="+- 0 9027 6405"/>
                                <a:gd name="T41" fmla="*/ T40 w 4847"/>
                                <a:gd name="T42" fmla="+- 0 9355 9347"/>
                                <a:gd name="T43" fmla="*/ 9355 h 4530"/>
                                <a:gd name="T44" fmla="+- 0 9410 6405"/>
                                <a:gd name="T45" fmla="*/ T44 w 4847"/>
                                <a:gd name="T46" fmla="+- 0 9413 9347"/>
                                <a:gd name="T47" fmla="*/ 9413 h 4530"/>
                                <a:gd name="T48" fmla="+- 0 9771 6405"/>
                                <a:gd name="T49" fmla="*/ T48 w 4847"/>
                                <a:gd name="T50" fmla="+- 0 9525 9347"/>
                                <a:gd name="T51" fmla="*/ 9525 h 4530"/>
                                <a:gd name="T52" fmla="+- 0 10105 6405"/>
                                <a:gd name="T53" fmla="*/ T52 w 4847"/>
                                <a:gd name="T54" fmla="+- 0 9687 9347"/>
                                <a:gd name="T55" fmla="*/ 9687 h 4530"/>
                                <a:gd name="T56" fmla="+- 0 10405 6405"/>
                                <a:gd name="T57" fmla="*/ T56 w 4847"/>
                                <a:gd name="T58" fmla="+- 0 9893 9347"/>
                                <a:gd name="T59" fmla="*/ 9893 h 4530"/>
                                <a:gd name="T60" fmla="+- 0 10668 6405"/>
                                <a:gd name="T61" fmla="*/ T60 w 4847"/>
                                <a:gd name="T62" fmla="+- 0 10138 9347"/>
                                <a:gd name="T63" fmla="*/ 10138 h 4530"/>
                                <a:gd name="T64" fmla="+- 0 10888 6405"/>
                                <a:gd name="T65" fmla="*/ T64 w 4847"/>
                                <a:gd name="T66" fmla="+- 0 10419 9347"/>
                                <a:gd name="T67" fmla="*/ 10419 h 4530"/>
                                <a:gd name="T68" fmla="+- 0 11061 6405"/>
                                <a:gd name="T69" fmla="*/ T68 w 4847"/>
                                <a:gd name="T70" fmla="+- 0 10731 9347"/>
                                <a:gd name="T71" fmla="*/ 10731 h 4530"/>
                                <a:gd name="T72" fmla="+- 0 11181 6405"/>
                                <a:gd name="T73" fmla="*/ T72 w 4847"/>
                                <a:gd name="T74" fmla="+- 0 11068 9347"/>
                                <a:gd name="T75" fmla="*/ 11068 h 4530"/>
                                <a:gd name="T76" fmla="+- 0 11243 6405"/>
                                <a:gd name="T77" fmla="*/ T76 w 4847"/>
                                <a:gd name="T78" fmla="+- 0 11427 9347"/>
                                <a:gd name="T79" fmla="*/ 11427 h 4530"/>
                                <a:gd name="T80" fmla="+- 0 11243 6405"/>
                                <a:gd name="T81" fmla="*/ T80 w 4847"/>
                                <a:gd name="T82" fmla="+- 0 11798 9347"/>
                                <a:gd name="T83" fmla="*/ 11798 h 4530"/>
                                <a:gd name="T84" fmla="+- 0 11181 6405"/>
                                <a:gd name="T85" fmla="*/ T84 w 4847"/>
                                <a:gd name="T86" fmla="+- 0 12157 9347"/>
                                <a:gd name="T87" fmla="*/ 12157 h 4530"/>
                                <a:gd name="T88" fmla="+- 0 11061 6405"/>
                                <a:gd name="T89" fmla="*/ T88 w 4847"/>
                                <a:gd name="T90" fmla="+- 0 12494 9347"/>
                                <a:gd name="T91" fmla="*/ 12494 h 4530"/>
                                <a:gd name="T92" fmla="+- 0 10888 6405"/>
                                <a:gd name="T93" fmla="*/ T92 w 4847"/>
                                <a:gd name="T94" fmla="+- 0 12806 9347"/>
                                <a:gd name="T95" fmla="*/ 12806 h 4530"/>
                                <a:gd name="T96" fmla="+- 0 10668 6405"/>
                                <a:gd name="T97" fmla="*/ T96 w 4847"/>
                                <a:gd name="T98" fmla="+- 0 13087 9347"/>
                                <a:gd name="T99" fmla="*/ 13087 h 4530"/>
                                <a:gd name="T100" fmla="+- 0 10405 6405"/>
                                <a:gd name="T101" fmla="*/ T100 w 4847"/>
                                <a:gd name="T102" fmla="+- 0 13333 9347"/>
                                <a:gd name="T103" fmla="*/ 13333 h 4530"/>
                                <a:gd name="T104" fmla="+- 0 10105 6405"/>
                                <a:gd name="T105" fmla="*/ T104 w 4847"/>
                                <a:gd name="T106" fmla="+- 0 13538 9347"/>
                                <a:gd name="T107" fmla="*/ 13538 h 4530"/>
                                <a:gd name="T108" fmla="+- 0 9771 6405"/>
                                <a:gd name="T109" fmla="*/ T108 w 4847"/>
                                <a:gd name="T110" fmla="+- 0 13700 9347"/>
                                <a:gd name="T111" fmla="*/ 13700 h 4530"/>
                                <a:gd name="T112" fmla="+- 0 9410 6405"/>
                                <a:gd name="T113" fmla="*/ T112 w 4847"/>
                                <a:gd name="T114" fmla="+- 0 13812 9347"/>
                                <a:gd name="T115" fmla="*/ 13812 h 4530"/>
                                <a:gd name="T116" fmla="+- 0 9027 6405"/>
                                <a:gd name="T117" fmla="*/ T116 w 4847"/>
                                <a:gd name="T118" fmla="+- 0 13870 9347"/>
                                <a:gd name="T119" fmla="*/ 13870 h 4530"/>
                                <a:gd name="T120" fmla="+- 0 8629 6405"/>
                                <a:gd name="T121" fmla="*/ T120 w 4847"/>
                                <a:gd name="T122" fmla="+- 0 13870 9347"/>
                                <a:gd name="T123" fmla="*/ 13870 h 4530"/>
                                <a:gd name="T124" fmla="+- 0 8246 6405"/>
                                <a:gd name="T125" fmla="*/ T124 w 4847"/>
                                <a:gd name="T126" fmla="+- 0 13812 9347"/>
                                <a:gd name="T127" fmla="*/ 13812 h 4530"/>
                                <a:gd name="T128" fmla="+- 0 7885 6405"/>
                                <a:gd name="T129" fmla="*/ T128 w 4847"/>
                                <a:gd name="T130" fmla="+- 0 13700 9347"/>
                                <a:gd name="T131" fmla="*/ 13700 h 4530"/>
                                <a:gd name="T132" fmla="+- 0 7552 6405"/>
                                <a:gd name="T133" fmla="*/ T132 w 4847"/>
                                <a:gd name="T134" fmla="+- 0 13538 9347"/>
                                <a:gd name="T135" fmla="*/ 13538 h 4530"/>
                                <a:gd name="T136" fmla="+- 0 7251 6405"/>
                                <a:gd name="T137" fmla="*/ T136 w 4847"/>
                                <a:gd name="T138" fmla="+- 0 13333 9347"/>
                                <a:gd name="T139" fmla="*/ 13333 h 4530"/>
                                <a:gd name="T140" fmla="+- 0 6988 6405"/>
                                <a:gd name="T141" fmla="*/ T140 w 4847"/>
                                <a:gd name="T142" fmla="+- 0 13087 9347"/>
                                <a:gd name="T143" fmla="*/ 13087 h 4530"/>
                                <a:gd name="T144" fmla="+- 0 6768 6405"/>
                                <a:gd name="T145" fmla="*/ T144 w 4847"/>
                                <a:gd name="T146" fmla="+- 0 12806 9347"/>
                                <a:gd name="T147" fmla="*/ 12806 h 4530"/>
                                <a:gd name="T148" fmla="+- 0 6595 6405"/>
                                <a:gd name="T149" fmla="*/ T148 w 4847"/>
                                <a:gd name="T150" fmla="+- 0 12494 9347"/>
                                <a:gd name="T151" fmla="*/ 12494 h 4530"/>
                                <a:gd name="T152" fmla="+- 0 6475 6405"/>
                                <a:gd name="T153" fmla="*/ T152 w 4847"/>
                                <a:gd name="T154" fmla="+- 0 12157 9347"/>
                                <a:gd name="T155" fmla="*/ 12157 h 4530"/>
                                <a:gd name="T156" fmla="+- 0 6413 6405"/>
                                <a:gd name="T157" fmla="*/ T156 w 4847"/>
                                <a:gd name="T158" fmla="+- 0 11798 9347"/>
                                <a:gd name="T159" fmla="*/ 11798 h 4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847" h="4530">
                                  <a:moveTo>
                                    <a:pt x="0" y="2266"/>
                                  </a:moveTo>
                                  <a:lnTo>
                                    <a:pt x="8" y="2080"/>
                                  </a:lnTo>
                                  <a:lnTo>
                                    <a:pt x="32" y="1898"/>
                                  </a:lnTo>
                                  <a:lnTo>
                                    <a:pt x="70" y="1721"/>
                                  </a:lnTo>
                                  <a:lnTo>
                                    <a:pt x="123" y="1550"/>
                                  </a:lnTo>
                                  <a:lnTo>
                                    <a:pt x="190" y="1384"/>
                                  </a:lnTo>
                                  <a:lnTo>
                                    <a:pt x="270" y="1225"/>
                                  </a:lnTo>
                                  <a:lnTo>
                                    <a:pt x="363" y="1072"/>
                                  </a:lnTo>
                                  <a:lnTo>
                                    <a:pt x="467" y="928"/>
                                  </a:lnTo>
                                  <a:lnTo>
                                    <a:pt x="583" y="791"/>
                                  </a:lnTo>
                                  <a:lnTo>
                                    <a:pt x="710" y="664"/>
                                  </a:lnTo>
                                  <a:lnTo>
                                    <a:pt x="846" y="546"/>
                                  </a:lnTo>
                                  <a:lnTo>
                                    <a:pt x="992" y="437"/>
                                  </a:lnTo>
                                  <a:lnTo>
                                    <a:pt x="1147" y="340"/>
                                  </a:lnTo>
                                  <a:lnTo>
                                    <a:pt x="1309" y="253"/>
                                  </a:lnTo>
                                  <a:lnTo>
                                    <a:pt x="1480" y="178"/>
                                  </a:lnTo>
                                  <a:lnTo>
                                    <a:pt x="1657" y="116"/>
                                  </a:lnTo>
                                  <a:lnTo>
                                    <a:pt x="1841" y="66"/>
                                  </a:lnTo>
                                  <a:lnTo>
                                    <a:pt x="2030" y="30"/>
                                  </a:lnTo>
                                  <a:lnTo>
                                    <a:pt x="2224" y="8"/>
                                  </a:lnTo>
                                  <a:lnTo>
                                    <a:pt x="2423" y="0"/>
                                  </a:lnTo>
                                  <a:lnTo>
                                    <a:pt x="2622" y="8"/>
                                  </a:lnTo>
                                  <a:lnTo>
                                    <a:pt x="2816" y="30"/>
                                  </a:lnTo>
                                  <a:lnTo>
                                    <a:pt x="3005" y="66"/>
                                  </a:lnTo>
                                  <a:lnTo>
                                    <a:pt x="3189" y="116"/>
                                  </a:lnTo>
                                  <a:lnTo>
                                    <a:pt x="3366" y="178"/>
                                  </a:lnTo>
                                  <a:lnTo>
                                    <a:pt x="3537" y="253"/>
                                  </a:lnTo>
                                  <a:lnTo>
                                    <a:pt x="3700" y="340"/>
                                  </a:lnTo>
                                  <a:lnTo>
                                    <a:pt x="3854" y="437"/>
                                  </a:lnTo>
                                  <a:lnTo>
                                    <a:pt x="4000" y="546"/>
                                  </a:lnTo>
                                  <a:lnTo>
                                    <a:pt x="4137" y="664"/>
                                  </a:lnTo>
                                  <a:lnTo>
                                    <a:pt x="4263" y="791"/>
                                  </a:lnTo>
                                  <a:lnTo>
                                    <a:pt x="4379" y="928"/>
                                  </a:lnTo>
                                  <a:lnTo>
                                    <a:pt x="4483" y="1072"/>
                                  </a:lnTo>
                                  <a:lnTo>
                                    <a:pt x="4576" y="1225"/>
                                  </a:lnTo>
                                  <a:lnTo>
                                    <a:pt x="4656" y="1384"/>
                                  </a:lnTo>
                                  <a:lnTo>
                                    <a:pt x="4723" y="1550"/>
                                  </a:lnTo>
                                  <a:lnTo>
                                    <a:pt x="4776" y="1721"/>
                                  </a:lnTo>
                                  <a:lnTo>
                                    <a:pt x="4815" y="1898"/>
                                  </a:lnTo>
                                  <a:lnTo>
                                    <a:pt x="4838" y="2080"/>
                                  </a:lnTo>
                                  <a:lnTo>
                                    <a:pt x="4846" y="2266"/>
                                  </a:lnTo>
                                  <a:lnTo>
                                    <a:pt x="4838" y="2451"/>
                                  </a:lnTo>
                                  <a:lnTo>
                                    <a:pt x="4815" y="2633"/>
                                  </a:lnTo>
                                  <a:lnTo>
                                    <a:pt x="4776" y="2810"/>
                                  </a:lnTo>
                                  <a:lnTo>
                                    <a:pt x="4723" y="2982"/>
                                  </a:lnTo>
                                  <a:lnTo>
                                    <a:pt x="4656" y="3147"/>
                                  </a:lnTo>
                                  <a:lnTo>
                                    <a:pt x="4576" y="3307"/>
                                  </a:lnTo>
                                  <a:lnTo>
                                    <a:pt x="4483" y="3459"/>
                                  </a:lnTo>
                                  <a:lnTo>
                                    <a:pt x="4379" y="3603"/>
                                  </a:lnTo>
                                  <a:lnTo>
                                    <a:pt x="4263" y="3740"/>
                                  </a:lnTo>
                                  <a:lnTo>
                                    <a:pt x="4137" y="3867"/>
                                  </a:lnTo>
                                  <a:lnTo>
                                    <a:pt x="4000" y="3986"/>
                                  </a:lnTo>
                                  <a:lnTo>
                                    <a:pt x="3854" y="4094"/>
                                  </a:lnTo>
                                  <a:lnTo>
                                    <a:pt x="3700" y="4191"/>
                                  </a:lnTo>
                                  <a:lnTo>
                                    <a:pt x="3537" y="4278"/>
                                  </a:lnTo>
                                  <a:lnTo>
                                    <a:pt x="3366" y="4353"/>
                                  </a:lnTo>
                                  <a:lnTo>
                                    <a:pt x="3189" y="4415"/>
                                  </a:lnTo>
                                  <a:lnTo>
                                    <a:pt x="3005" y="4465"/>
                                  </a:lnTo>
                                  <a:lnTo>
                                    <a:pt x="2816" y="4501"/>
                                  </a:lnTo>
                                  <a:lnTo>
                                    <a:pt x="2622" y="4523"/>
                                  </a:lnTo>
                                  <a:lnTo>
                                    <a:pt x="2423" y="4531"/>
                                  </a:lnTo>
                                  <a:lnTo>
                                    <a:pt x="2224" y="4523"/>
                                  </a:lnTo>
                                  <a:lnTo>
                                    <a:pt x="2030" y="4501"/>
                                  </a:lnTo>
                                  <a:lnTo>
                                    <a:pt x="1841" y="4465"/>
                                  </a:lnTo>
                                  <a:lnTo>
                                    <a:pt x="1657" y="4415"/>
                                  </a:lnTo>
                                  <a:lnTo>
                                    <a:pt x="1480" y="4353"/>
                                  </a:lnTo>
                                  <a:lnTo>
                                    <a:pt x="1309" y="4278"/>
                                  </a:lnTo>
                                  <a:lnTo>
                                    <a:pt x="1147" y="4191"/>
                                  </a:lnTo>
                                  <a:lnTo>
                                    <a:pt x="992" y="4094"/>
                                  </a:lnTo>
                                  <a:lnTo>
                                    <a:pt x="846" y="3986"/>
                                  </a:lnTo>
                                  <a:lnTo>
                                    <a:pt x="710" y="3867"/>
                                  </a:lnTo>
                                  <a:lnTo>
                                    <a:pt x="583" y="3740"/>
                                  </a:lnTo>
                                  <a:lnTo>
                                    <a:pt x="467" y="3603"/>
                                  </a:lnTo>
                                  <a:lnTo>
                                    <a:pt x="363" y="3459"/>
                                  </a:lnTo>
                                  <a:lnTo>
                                    <a:pt x="270" y="3307"/>
                                  </a:lnTo>
                                  <a:lnTo>
                                    <a:pt x="190" y="3147"/>
                                  </a:lnTo>
                                  <a:lnTo>
                                    <a:pt x="123" y="2982"/>
                                  </a:lnTo>
                                  <a:lnTo>
                                    <a:pt x="70" y="2810"/>
                                  </a:lnTo>
                                  <a:lnTo>
                                    <a:pt x="32" y="2633"/>
                                  </a:lnTo>
                                  <a:lnTo>
                                    <a:pt x="8" y="2451"/>
                                  </a:lnTo>
                                  <a:lnTo>
                                    <a:pt x="0" y="22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81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4" y="8718"/>
                              <a:ext cx="2226" cy="22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3" y="9006"/>
                              <a:ext cx="1627" cy="1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43"/>
                        <wpg:cNvGrpSpPr>
                          <a:grpSpLocks/>
                        </wpg:cNvGrpSpPr>
                        <wpg:grpSpPr bwMode="auto">
                          <a:xfrm>
                            <a:off x="8278" y="9054"/>
                            <a:ext cx="598" cy="587"/>
                            <a:chOff x="8278" y="9054"/>
                            <a:chExt cx="598" cy="587"/>
                          </a:xfrm>
                        </wpg:grpSpPr>
                        <wps:wsp>
                          <wps:cNvPr id="40" name="Freeform 46"/>
                          <wps:cNvSpPr>
                            <a:spLocks/>
                          </wps:cNvSpPr>
                          <wps:spPr bwMode="auto">
                            <a:xfrm>
                              <a:off x="8278" y="9054"/>
                              <a:ext cx="598" cy="587"/>
                            </a:xfrm>
                            <a:custGeom>
                              <a:avLst/>
                              <a:gdLst>
                                <a:gd name="T0" fmla="+- 0 8577 8278"/>
                                <a:gd name="T1" fmla="*/ T0 w 598"/>
                                <a:gd name="T2" fmla="+- 0 9054 9054"/>
                                <a:gd name="T3" fmla="*/ 9054 h 587"/>
                                <a:gd name="T4" fmla="+- 0 8505 8278"/>
                                <a:gd name="T5" fmla="*/ T4 w 598"/>
                                <a:gd name="T6" fmla="+- 0 9062 9054"/>
                                <a:gd name="T7" fmla="*/ 9062 h 587"/>
                                <a:gd name="T8" fmla="+- 0 8439 8278"/>
                                <a:gd name="T9" fmla="*/ T8 w 598"/>
                                <a:gd name="T10" fmla="+- 0 9086 9054"/>
                                <a:gd name="T11" fmla="*/ 9086 h 587"/>
                                <a:gd name="T12" fmla="+- 0 8382 8278"/>
                                <a:gd name="T13" fmla="*/ T12 w 598"/>
                                <a:gd name="T14" fmla="+- 0 9124 9054"/>
                                <a:gd name="T15" fmla="*/ 9124 h 587"/>
                                <a:gd name="T16" fmla="+- 0 8335 8278"/>
                                <a:gd name="T17" fmla="*/ T16 w 598"/>
                                <a:gd name="T18" fmla="+- 0 9174 9054"/>
                                <a:gd name="T19" fmla="*/ 9174 h 587"/>
                                <a:gd name="T20" fmla="+- 0 8301 8278"/>
                                <a:gd name="T21" fmla="*/ T20 w 598"/>
                                <a:gd name="T22" fmla="+- 0 9233 9054"/>
                                <a:gd name="T23" fmla="*/ 9233 h 587"/>
                                <a:gd name="T24" fmla="+- 0 8282 8278"/>
                                <a:gd name="T25" fmla="*/ T24 w 598"/>
                                <a:gd name="T26" fmla="+- 0 9300 9054"/>
                                <a:gd name="T27" fmla="*/ 9300 h 587"/>
                                <a:gd name="T28" fmla="+- 0 8278 8278"/>
                                <a:gd name="T29" fmla="*/ T28 w 598"/>
                                <a:gd name="T30" fmla="+- 0 9347 9054"/>
                                <a:gd name="T31" fmla="*/ 9347 h 587"/>
                                <a:gd name="T32" fmla="+- 0 8279 8278"/>
                                <a:gd name="T33" fmla="*/ T32 w 598"/>
                                <a:gd name="T34" fmla="+- 0 9371 9054"/>
                                <a:gd name="T35" fmla="*/ 9371 h 587"/>
                                <a:gd name="T36" fmla="+- 0 8293 8278"/>
                                <a:gd name="T37" fmla="*/ T36 w 598"/>
                                <a:gd name="T38" fmla="+- 0 9440 9054"/>
                                <a:gd name="T39" fmla="*/ 9440 h 587"/>
                                <a:gd name="T40" fmla="+- 0 8322 8278"/>
                                <a:gd name="T41" fmla="*/ T40 w 598"/>
                                <a:gd name="T42" fmla="+- 0 9502 9054"/>
                                <a:gd name="T43" fmla="*/ 9502 h 587"/>
                                <a:gd name="T44" fmla="+- 0 8365 8278"/>
                                <a:gd name="T45" fmla="*/ T44 w 598"/>
                                <a:gd name="T46" fmla="+- 0 9555 9054"/>
                                <a:gd name="T47" fmla="*/ 9555 h 587"/>
                                <a:gd name="T48" fmla="+- 0 8419 8278"/>
                                <a:gd name="T49" fmla="*/ T48 w 598"/>
                                <a:gd name="T50" fmla="+- 0 9597 9054"/>
                                <a:gd name="T51" fmla="*/ 9597 h 587"/>
                                <a:gd name="T52" fmla="+- 0 8482 8278"/>
                                <a:gd name="T53" fmla="*/ T52 w 598"/>
                                <a:gd name="T54" fmla="+- 0 9626 9054"/>
                                <a:gd name="T55" fmla="*/ 9626 h 587"/>
                                <a:gd name="T56" fmla="+- 0 8552 8278"/>
                                <a:gd name="T57" fmla="*/ T56 w 598"/>
                                <a:gd name="T58" fmla="+- 0 9640 9054"/>
                                <a:gd name="T59" fmla="*/ 9640 h 587"/>
                                <a:gd name="T60" fmla="+- 0 8577 8278"/>
                                <a:gd name="T61" fmla="*/ T60 w 598"/>
                                <a:gd name="T62" fmla="+- 0 9641 9054"/>
                                <a:gd name="T63" fmla="*/ 9641 h 587"/>
                                <a:gd name="T64" fmla="+- 0 8601 8278"/>
                                <a:gd name="T65" fmla="*/ T64 w 598"/>
                                <a:gd name="T66" fmla="+- 0 9640 9054"/>
                                <a:gd name="T67" fmla="*/ 9640 h 587"/>
                                <a:gd name="T68" fmla="+- 0 8671 8278"/>
                                <a:gd name="T69" fmla="*/ T68 w 598"/>
                                <a:gd name="T70" fmla="+- 0 9626 9054"/>
                                <a:gd name="T71" fmla="*/ 9626 h 587"/>
                                <a:gd name="T72" fmla="+- 0 8734 8278"/>
                                <a:gd name="T73" fmla="*/ T72 w 598"/>
                                <a:gd name="T74" fmla="+- 0 9597 9054"/>
                                <a:gd name="T75" fmla="*/ 9597 h 587"/>
                                <a:gd name="T76" fmla="+- 0 8788 8278"/>
                                <a:gd name="T77" fmla="*/ T76 w 598"/>
                                <a:gd name="T78" fmla="+- 0 9555 9054"/>
                                <a:gd name="T79" fmla="*/ 9555 h 587"/>
                                <a:gd name="T80" fmla="+- 0 8831 8278"/>
                                <a:gd name="T81" fmla="*/ T80 w 598"/>
                                <a:gd name="T82" fmla="+- 0 9502 9054"/>
                                <a:gd name="T83" fmla="*/ 9502 h 587"/>
                                <a:gd name="T84" fmla="+- 0 8861 8278"/>
                                <a:gd name="T85" fmla="*/ T84 w 598"/>
                                <a:gd name="T86" fmla="+- 0 9440 9054"/>
                                <a:gd name="T87" fmla="*/ 9440 h 587"/>
                                <a:gd name="T88" fmla="+- 0 8875 8278"/>
                                <a:gd name="T89" fmla="*/ T88 w 598"/>
                                <a:gd name="T90" fmla="+- 0 9371 9054"/>
                                <a:gd name="T91" fmla="*/ 9371 h 587"/>
                                <a:gd name="T92" fmla="+- 0 8876 8278"/>
                                <a:gd name="T93" fmla="*/ T92 w 598"/>
                                <a:gd name="T94" fmla="+- 0 9347 9054"/>
                                <a:gd name="T95" fmla="*/ 9347 h 587"/>
                                <a:gd name="T96" fmla="+- 0 8875 8278"/>
                                <a:gd name="T97" fmla="*/ T96 w 598"/>
                                <a:gd name="T98" fmla="+- 0 9323 9054"/>
                                <a:gd name="T99" fmla="*/ 9323 h 587"/>
                                <a:gd name="T100" fmla="+- 0 8861 8278"/>
                                <a:gd name="T101" fmla="*/ T100 w 598"/>
                                <a:gd name="T102" fmla="+- 0 9255 9054"/>
                                <a:gd name="T103" fmla="*/ 9255 h 587"/>
                                <a:gd name="T104" fmla="+- 0 8831 8278"/>
                                <a:gd name="T105" fmla="*/ T104 w 598"/>
                                <a:gd name="T106" fmla="+- 0 9193 9054"/>
                                <a:gd name="T107" fmla="*/ 9193 h 587"/>
                                <a:gd name="T108" fmla="+- 0 8788 8278"/>
                                <a:gd name="T109" fmla="*/ T108 w 598"/>
                                <a:gd name="T110" fmla="+- 0 9140 9054"/>
                                <a:gd name="T111" fmla="*/ 9140 h 587"/>
                                <a:gd name="T112" fmla="+- 0 8734 8278"/>
                                <a:gd name="T113" fmla="*/ T112 w 598"/>
                                <a:gd name="T114" fmla="+- 0 9098 9054"/>
                                <a:gd name="T115" fmla="*/ 9098 h 587"/>
                                <a:gd name="T116" fmla="+- 0 8671 8278"/>
                                <a:gd name="T117" fmla="*/ T116 w 598"/>
                                <a:gd name="T118" fmla="+- 0 9069 9054"/>
                                <a:gd name="T119" fmla="*/ 9069 h 587"/>
                                <a:gd name="T120" fmla="+- 0 8601 8278"/>
                                <a:gd name="T121" fmla="*/ T120 w 598"/>
                                <a:gd name="T122" fmla="+- 0 9055 9054"/>
                                <a:gd name="T123" fmla="*/ 9055 h 587"/>
                                <a:gd name="T124" fmla="+- 0 8577 8278"/>
                                <a:gd name="T125" fmla="*/ T124 w 598"/>
                                <a:gd name="T126" fmla="+- 0 9054 9054"/>
                                <a:gd name="T127" fmla="*/ 9054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8" h="587">
                                  <a:moveTo>
                                    <a:pt x="299" y="0"/>
                                  </a:moveTo>
                                  <a:lnTo>
                                    <a:pt x="227" y="8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23" y="179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7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44" y="448"/>
                                  </a:lnTo>
                                  <a:lnTo>
                                    <a:pt x="87" y="501"/>
                                  </a:lnTo>
                                  <a:lnTo>
                                    <a:pt x="141" y="543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274" y="586"/>
                                  </a:lnTo>
                                  <a:lnTo>
                                    <a:pt x="299" y="587"/>
                                  </a:lnTo>
                                  <a:lnTo>
                                    <a:pt x="323" y="586"/>
                                  </a:lnTo>
                                  <a:lnTo>
                                    <a:pt x="393" y="572"/>
                                  </a:lnTo>
                                  <a:lnTo>
                                    <a:pt x="456" y="543"/>
                                  </a:lnTo>
                                  <a:lnTo>
                                    <a:pt x="510" y="501"/>
                                  </a:lnTo>
                                  <a:lnTo>
                                    <a:pt x="553" y="448"/>
                                  </a:lnTo>
                                  <a:lnTo>
                                    <a:pt x="583" y="386"/>
                                  </a:lnTo>
                                  <a:lnTo>
                                    <a:pt x="597" y="317"/>
                                  </a:lnTo>
                                  <a:lnTo>
                                    <a:pt x="598" y="293"/>
                                  </a:lnTo>
                                  <a:lnTo>
                                    <a:pt x="597" y="269"/>
                                  </a:lnTo>
                                  <a:lnTo>
                                    <a:pt x="583" y="201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10" y="86"/>
                                  </a:lnTo>
                                  <a:lnTo>
                                    <a:pt x="456" y="44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323" y="1"/>
                                  </a:ln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8562"/>
                              <a:ext cx="2226" cy="22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1" y="8862"/>
                              <a:ext cx="1627" cy="1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39"/>
                        <wpg:cNvGrpSpPr>
                          <a:grpSpLocks/>
                        </wpg:cNvGrpSpPr>
                        <wpg:grpSpPr bwMode="auto">
                          <a:xfrm>
                            <a:off x="7416" y="8898"/>
                            <a:ext cx="598" cy="587"/>
                            <a:chOff x="7416" y="8898"/>
                            <a:chExt cx="598" cy="587"/>
                          </a:xfrm>
                        </wpg:grpSpPr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7416" y="8898"/>
                              <a:ext cx="598" cy="587"/>
                            </a:xfrm>
                            <a:custGeom>
                              <a:avLst/>
                              <a:gdLst>
                                <a:gd name="T0" fmla="+- 0 7715 7416"/>
                                <a:gd name="T1" fmla="*/ T0 w 598"/>
                                <a:gd name="T2" fmla="+- 0 8898 8898"/>
                                <a:gd name="T3" fmla="*/ 8898 h 587"/>
                                <a:gd name="T4" fmla="+- 0 7643 7416"/>
                                <a:gd name="T5" fmla="*/ T4 w 598"/>
                                <a:gd name="T6" fmla="+- 0 8906 8898"/>
                                <a:gd name="T7" fmla="*/ 8906 h 587"/>
                                <a:gd name="T8" fmla="+- 0 7578 7416"/>
                                <a:gd name="T9" fmla="*/ T8 w 598"/>
                                <a:gd name="T10" fmla="+- 0 8931 8898"/>
                                <a:gd name="T11" fmla="*/ 8931 h 587"/>
                                <a:gd name="T12" fmla="+- 0 7521 7416"/>
                                <a:gd name="T13" fmla="*/ T12 w 598"/>
                                <a:gd name="T14" fmla="+- 0 8969 8898"/>
                                <a:gd name="T15" fmla="*/ 8969 h 587"/>
                                <a:gd name="T16" fmla="+- 0 7474 7416"/>
                                <a:gd name="T17" fmla="*/ T16 w 598"/>
                                <a:gd name="T18" fmla="+- 0 9018 8898"/>
                                <a:gd name="T19" fmla="*/ 9018 h 587"/>
                                <a:gd name="T20" fmla="+- 0 7440 7416"/>
                                <a:gd name="T21" fmla="*/ T20 w 598"/>
                                <a:gd name="T22" fmla="+- 0 9077 8898"/>
                                <a:gd name="T23" fmla="*/ 9077 h 587"/>
                                <a:gd name="T24" fmla="+- 0 7420 7416"/>
                                <a:gd name="T25" fmla="*/ T24 w 598"/>
                                <a:gd name="T26" fmla="+- 0 9144 8898"/>
                                <a:gd name="T27" fmla="*/ 9144 h 587"/>
                                <a:gd name="T28" fmla="+- 0 7416 7416"/>
                                <a:gd name="T29" fmla="*/ T28 w 598"/>
                                <a:gd name="T30" fmla="+- 0 9192 8898"/>
                                <a:gd name="T31" fmla="*/ 9192 h 587"/>
                                <a:gd name="T32" fmla="+- 0 7417 7416"/>
                                <a:gd name="T33" fmla="*/ T32 w 598"/>
                                <a:gd name="T34" fmla="+- 0 9216 8898"/>
                                <a:gd name="T35" fmla="*/ 9216 h 587"/>
                                <a:gd name="T36" fmla="+- 0 7431 7416"/>
                                <a:gd name="T37" fmla="*/ T36 w 598"/>
                                <a:gd name="T38" fmla="+- 0 9284 8898"/>
                                <a:gd name="T39" fmla="*/ 9284 h 587"/>
                                <a:gd name="T40" fmla="+- 0 7461 7416"/>
                                <a:gd name="T41" fmla="*/ T40 w 598"/>
                                <a:gd name="T42" fmla="+- 0 9346 8898"/>
                                <a:gd name="T43" fmla="*/ 9346 h 587"/>
                                <a:gd name="T44" fmla="+- 0 7504 7416"/>
                                <a:gd name="T45" fmla="*/ T44 w 598"/>
                                <a:gd name="T46" fmla="+- 0 9399 8898"/>
                                <a:gd name="T47" fmla="*/ 9399 h 587"/>
                                <a:gd name="T48" fmla="+- 0 7558 7416"/>
                                <a:gd name="T49" fmla="*/ T48 w 598"/>
                                <a:gd name="T50" fmla="+- 0 9441 8898"/>
                                <a:gd name="T51" fmla="*/ 9441 h 587"/>
                                <a:gd name="T52" fmla="+- 0 7621 7416"/>
                                <a:gd name="T53" fmla="*/ T52 w 598"/>
                                <a:gd name="T54" fmla="+- 0 9470 8898"/>
                                <a:gd name="T55" fmla="*/ 9470 h 587"/>
                                <a:gd name="T56" fmla="+- 0 7691 7416"/>
                                <a:gd name="T57" fmla="*/ T56 w 598"/>
                                <a:gd name="T58" fmla="+- 0 9484 8898"/>
                                <a:gd name="T59" fmla="*/ 9484 h 587"/>
                                <a:gd name="T60" fmla="+- 0 7715 7416"/>
                                <a:gd name="T61" fmla="*/ T60 w 598"/>
                                <a:gd name="T62" fmla="+- 0 9485 8898"/>
                                <a:gd name="T63" fmla="*/ 9485 h 587"/>
                                <a:gd name="T64" fmla="+- 0 7740 7416"/>
                                <a:gd name="T65" fmla="*/ T64 w 598"/>
                                <a:gd name="T66" fmla="+- 0 9484 8898"/>
                                <a:gd name="T67" fmla="*/ 9484 h 587"/>
                                <a:gd name="T68" fmla="+- 0 7810 7416"/>
                                <a:gd name="T69" fmla="*/ T68 w 598"/>
                                <a:gd name="T70" fmla="+- 0 9470 8898"/>
                                <a:gd name="T71" fmla="*/ 9470 h 587"/>
                                <a:gd name="T72" fmla="+- 0 7873 7416"/>
                                <a:gd name="T73" fmla="*/ T72 w 598"/>
                                <a:gd name="T74" fmla="+- 0 9441 8898"/>
                                <a:gd name="T75" fmla="*/ 9441 h 587"/>
                                <a:gd name="T76" fmla="+- 0 7927 7416"/>
                                <a:gd name="T77" fmla="*/ T76 w 598"/>
                                <a:gd name="T78" fmla="+- 0 9399 8898"/>
                                <a:gd name="T79" fmla="*/ 9399 h 587"/>
                                <a:gd name="T80" fmla="+- 0 7970 7416"/>
                                <a:gd name="T81" fmla="*/ T80 w 598"/>
                                <a:gd name="T82" fmla="+- 0 9346 8898"/>
                                <a:gd name="T83" fmla="*/ 9346 h 587"/>
                                <a:gd name="T84" fmla="+- 0 7999 7416"/>
                                <a:gd name="T85" fmla="*/ T84 w 598"/>
                                <a:gd name="T86" fmla="+- 0 9284 8898"/>
                                <a:gd name="T87" fmla="*/ 9284 h 587"/>
                                <a:gd name="T88" fmla="+- 0 8013 7416"/>
                                <a:gd name="T89" fmla="*/ T88 w 598"/>
                                <a:gd name="T90" fmla="+- 0 9216 8898"/>
                                <a:gd name="T91" fmla="*/ 9216 h 587"/>
                                <a:gd name="T92" fmla="+- 0 8014 7416"/>
                                <a:gd name="T93" fmla="*/ T92 w 598"/>
                                <a:gd name="T94" fmla="+- 0 9192 8898"/>
                                <a:gd name="T95" fmla="*/ 9192 h 587"/>
                                <a:gd name="T96" fmla="+- 0 8013 7416"/>
                                <a:gd name="T97" fmla="*/ T96 w 598"/>
                                <a:gd name="T98" fmla="+- 0 9168 8898"/>
                                <a:gd name="T99" fmla="*/ 9168 h 587"/>
                                <a:gd name="T100" fmla="+- 0 7999 7416"/>
                                <a:gd name="T101" fmla="*/ T100 w 598"/>
                                <a:gd name="T102" fmla="+- 0 9099 8898"/>
                                <a:gd name="T103" fmla="*/ 9099 h 587"/>
                                <a:gd name="T104" fmla="+- 0 7970 7416"/>
                                <a:gd name="T105" fmla="*/ T104 w 598"/>
                                <a:gd name="T106" fmla="+- 0 9037 8898"/>
                                <a:gd name="T107" fmla="*/ 9037 h 587"/>
                                <a:gd name="T108" fmla="+- 0 7927 7416"/>
                                <a:gd name="T109" fmla="*/ T108 w 598"/>
                                <a:gd name="T110" fmla="+- 0 8984 8898"/>
                                <a:gd name="T111" fmla="*/ 8984 h 587"/>
                                <a:gd name="T112" fmla="+- 0 7873 7416"/>
                                <a:gd name="T113" fmla="*/ T112 w 598"/>
                                <a:gd name="T114" fmla="+- 0 8942 8898"/>
                                <a:gd name="T115" fmla="*/ 8942 h 587"/>
                                <a:gd name="T116" fmla="+- 0 7810 7416"/>
                                <a:gd name="T117" fmla="*/ T116 w 598"/>
                                <a:gd name="T118" fmla="+- 0 8913 8898"/>
                                <a:gd name="T119" fmla="*/ 8913 h 587"/>
                                <a:gd name="T120" fmla="+- 0 7740 7416"/>
                                <a:gd name="T121" fmla="*/ T120 w 598"/>
                                <a:gd name="T122" fmla="+- 0 8899 8898"/>
                                <a:gd name="T123" fmla="*/ 8899 h 587"/>
                                <a:gd name="T124" fmla="+- 0 7715 7416"/>
                                <a:gd name="T125" fmla="*/ T124 w 598"/>
                                <a:gd name="T126" fmla="+- 0 8898 8898"/>
                                <a:gd name="T127" fmla="*/ 8898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8" h="587">
                                  <a:moveTo>
                                    <a:pt x="299" y="0"/>
                                  </a:moveTo>
                                  <a:lnTo>
                                    <a:pt x="227" y="8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05" y="71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1" y="318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45" y="448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142" y="543"/>
                                  </a:lnTo>
                                  <a:lnTo>
                                    <a:pt x="205" y="572"/>
                                  </a:lnTo>
                                  <a:lnTo>
                                    <a:pt x="275" y="586"/>
                                  </a:lnTo>
                                  <a:lnTo>
                                    <a:pt x="299" y="587"/>
                                  </a:lnTo>
                                  <a:lnTo>
                                    <a:pt x="324" y="586"/>
                                  </a:lnTo>
                                  <a:lnTo>
                                    <a:pt x="394" y="572"/>
                                  </a:lnTo>
                                  <a:lnTo>
                                    <a:pt x="457" y="543"/>
                                  </a:lnTo>
                                  <a:lnTo>
                                    <a:pt x="511" y="501"/>
                                  </a:lnTo>
                                  <a:lnTo>
                                    <a:pt x="554" y="448"/>
                                  </a:lnTo>
                                  <a:lnTo>
                                    <a:pt x="583" y="386"/>
                                  </a:lnTo>
                                  <a:lnTo>
                                    <a:pt x="597" y="318"/>
                                  </a:lnTo>
                                  <a:lnTo>
                                    <a:pt x="598" y="294"/>
                                  </a:lnTo>
                                  <a:lnTo>
                                    <a:pt x="597" y="270"/>
                                  </a:lnTo>
                                  <a:lnTo>
                                    <a:pt x="583" y="201"/>
                                  </a:lnTo>
                                  <a:lnTo>
                                    <a:pt x="554" y="139"/>
                                  </a:lnTo>
                                  <a:lnTo>
                                    <a:pt x="511" y="86"/>
                                  </a:lnTo>
                                  <a:lnTo>
                                    <a:pt x="457" y="44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24" y="1"/>
                                  </a:ln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9" y="8694"/>
                              <a:ext cx="2657" cy="26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3" y="9186"/>
                              <a:ext cx="1627" cy="1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" name="Group 35"/>
                        <wpg:cNvGrpSpPr>
                          <a:grpSpLocks/>
                        </wpg:cNvGrpSpPr>
                        <wpg:grpSpPr bwMode="auto">
                          <a:xfrm>
                            <a:off x="7213" y="9030"/>
                            <a:ext cx="1029" cy="983"/>
                            <a:chOff x="7213" y="9030"/>
                            <a:chExt cx="1029" cy="983"/>
                          </a:xfrm>
                        </wpg:grpSpPr>
                        <wps:wsp>
                          <wps:cNvPr id="48" name="Freeform 38"/>
                          <wps:cNvSpPr>
                            <a:spLocks/>
                          </wps:cNvSpPr>
                          <wps:spPr bwMode="auto">
                            <a:xfrm>
                              <a:off x="7213" y="9030"/>
                              <a:ext cx="1029" cy="983"/>
                            </a:xfrm>
                            <a:custGeom>
                              <a:avLst/>
                              <a:gdLst>
                                <a:gd name="T0" fmla="+- 0 7727 7213"/>
                                <a:gd name="T1" fmla="*/ T0 w 1029"/>
                                <a:gd name="T2" fmla="+- 0 9030 9030"/>
                                <a:gd name="T3" fmla="*/ 9030 h 983"/>
                                <a:gd name="T4" fmla="+- 0 7644 7213"/>
                                <a:gd name="T5" fmla="*/ T4 w 1029"/>
                                <a:gd name="T6" fmla="+- 0 9036 9030"/>
                                <a:gd name="T7" fmla="*/ 9036 h 983"/>
                                <a:gd name="T8" fmla="+- 0 7565 7213"/>
                                <a:gd name="T9" fmla="*/ T8 w 1029"/>
                                <a:gd name="T10" fmla="+- 0 9055 9030"/>
                                <a:gd name="T11" fmla="*/ 9055 h 983"/>
                                <a:gd name="T12" fmla="+- 0 7491 7213"/>
                                <a:gd name="T13" fmla="*/ T12 w 1029"/>
                                <a:gd name="T14" fmla="+- 0 9085 9030"/>
                                <a:gd name="T15" fmla="*/ 9085 h 983"/>
                                <a:gd name="T16" fmla="+- 0 7423 7213"/>
                                <a:gd name="T17" fmla="*/ T16 w 1029"/>
                                <a:gd name="T18" fmla="+- 0 9125 9030"/>
                                <a:gd name="T19" fmla="*/ 9125 h 983"/>
                                <a:gd name="T20" fmla="+- 0 7363 7213"/>
                                <a:gd name="T21" fmla="*/ T20 w 1029"/>
                                <a:gd name="T22" fmla="+- 0 9174 9030"/>
                                <a:gd name="T23" fmla="*/ 9174 h 983"/>
                                <a:gd name="T24" fmla="+- 0 7312 7213"/>
                                <a:gd name="T25" fmla="*/ T24 w 1029"/>
                                <a:gd name="T26" fmla="+- 0 9231 9030"/>
                                <a:gd name="T27" fmla="*/ 9231 h 983"/>
                                <a:gd name="T28" fmla="+- 0 7270 7213"/>
                                <a:gd name="T29" fmla="*/ T28 w 1029"/>
                                <a:gd name="T30" fmla="+- 0 9295 9030"/>
                                <a:gd name="T31" fmla="*/ 9295 h 983"/>
                                <a:gd name="T32" fmla="+- 0 7239 7213"/>
                                <a:gd name="T33" fmla="*/ T32 w 1029"/>
                                <a:gd name="T34" fmla="+- 0 9366 9030"/>
                                <a:gd name="T35" fmla="*/ 9366 h 983"/>
                                <a:gd name="T36" fmla="+- 0 7219 7213"/>
                                <a:gd name="T37" fmla="*/ T36 w 1029"/>
                                <a:gd name="T38" fmla="+- 0 9441 9030"/>
                                <a:gd name="T39" fmla="*/ 9441 h 983"/>
                                <a:gd name="T40" fmla="+- 0 7213 7213"/>
                                <a:gd name="T41" fmla="*/ T40 w 1029"/>
                                <a:gd name="T42" fmla="+- 0 9521 9030"/>
                                <a:gd name="T43" fmla="*/ 9521 h 983"/>
                                <a:gd name="T44" fmla="+- 0 7214 7213"/>
                                <a:gd name="T45" fmla="*/ T44 w 1029"/>
                                <a:gd name="T46" fmla="+- 0 9561 9030"/>
                                <a:gd name="T47" fmla="*/ 9561 h 983"/>
                                <a:gd name="T48" fmla="+- 0 7228 7213"/>
                                <a:gd name="T49" fmla="*/ T48 w 1029"/>
                                <a:gd name="T50" fmla="+- 0 9639 9030"/>
                                <a:gd name="T51" fmla="*/ 9639 h 983"/>
                                <a:gd name="T52" fmla="+- 0 7253 7213"/>
                                <a:gd name="T53" fmla="*/ T52 w 1029"/>
                                <a:gd name="T54" fmla="+- 0 9712 9030"/>
                                <a:gd name="T55" fmla="*/ 9712 h 983"/>
                                <a:gd name="T56" fmla="+- 0 7290 7213"/>
                                <a:gd name="T57" fmla="*/ T56 w 1029"/>
                                <a:gd name="T58" fmla="+- 0 9780 9030"/>
                                <a:gd name="T59" fmla="*/ 9780 h 983"/>
                                <a:gd name="T60" fmla="+- 0 7337 7213"/>
                                <a:gd name="T61" fmla="*/ T60 w 1029"/>
                                <a:gd name="T62" fmla="+- 0 9841 9030"/>
                                <a:gd name="T63" fmla="*/ 9841 h 983"/>
                                <a:gd name="T64" fmla="+- 0 7392 7213"/>
                                <a:gd name="T65" fmla="*/ T64 w 1029"/>
                                <a:gd name="T66" fmla="+- 0 9894 9030"/>
                                <a:gd name="T67" fmla="*/ 9894 h 983"/>
                                <a:gd name="T68" fmla="+- 0 7456 7213"/>
                                <a:gd name="T69" fmla="*/ T68 w 1029"/>
                                <a:gd name="T70" fmla="+- 0 9939 9030"/>
                                <a:gd name="T71" fmla="*/ 9939 h 983"/>
                                <a:gd name="T72" fmla="+- 0 7527 7213"/>
                                <a:gd name="T73" fmla="*/ T72 w 1029"/>
                                <a:gd name="T74" fmla="+- 0 9974 9030"/>
                                <a:gd name="T75" fmla="*/ 9974 h 983"/>
                                <a:gd name="T76" fmla="+- 0 7604 7213"/>
                                <a:gd name="T77" fmla="*/ T76 w 1029"/>
                                <a:gd name="T78" fmla="+- 0 9998 9030"/>
                                <a:gd name="T79" fmla="*/ 9998 h 983"/>
                                <a:gd name="T80" fmla="+- 0 7685 7213"/>
                                <a:gd name="T81" fmla="*/ T80 w 1029"/>
                                <a:gd name="T82" fmla="+- 0 10011 9030"/>
                                <a:gd name="T83" fmla="*/ 10011 h 983"/>
                                <a:gd name="T84" fmla="+- 0 7727 7213"/>
                                <a:gd name="T85" fmla="*/ T84 w 1029"/>
                                <a:gd name="T86" fmla="+- 0 10013 9030"/>
                                <a:gd name="T87" fmla="*/ 10013 h 983"/>
                                <a:gd name="T88" fmla="+- 0 7769 7213"/>
                                <a:gd name="T89" fmla="*/ T88 w 1029"/>
                                <a:gd name="T90" fmla="+- 0 10011 9030"/>
                                <a:gd name="T91" fmla="*/ 10011 h 983"/>
                                <a:gd name="T92" fmla="+- 0 7851 7213"/>
                                <a:gd name="T93" fmla="*/ T92 w 1029"/>
                                <a:gd name="T94" fmla="+- 0 9998 9030"/>
                                <a:gd name="T95" fmla="*/ 9998 h 983"/>
                                <a:gd name="T96" fmla="+- 0 7927 7213"/>
                                <a:gd name="T97" fmla="*/ T96 w 1029"/>
                                <a:gd name="T98" fmla="+- 0 9974 9030"/>
                                <a:gd name="T99" fmla="*/ 9974 h 983"/>
                                <a:gd name="T100" fmla="+- 0 7998 7213"/>
                                <a:gd name="T101" fmla="*/ T100 w 1029"/>
                                <a:gd name="T102" fmla="+- 0 9939 9030"/>
                                <a:gd name="T103" fmla="*/ 9939 h 983"/>
                                <a:gd name="T104" fmla="+- 0 8062 7213"/>
                                <a:gd name="T105" fmla="*/ T104 w 1029"/>
                                <a:gd name="T106" fmla="+- 0 9894 9030"/>
                                <a:gd name="T107" fmla="*/ 9894 h 983"/>
                                <a:gd name="T108" fmla="+- 0 8118 7213"/>
                                <a:gd name="T109" fmla="*/ T108 w 1029"/>
                                <a:gd name="T110" fmla="+- 0 9841 9030"/>
                                <a:gd name="T111" fmla="*/ 9841 h 983"/>
                                <a:gd name="T112" fmla="+- 0 8165 7213"/>
                                <a:gd name="T113" fmla="*/ T112 w 1029"/>
                                <a:gd name="T114" fmla="+- 0 9780 9030"/>
                                <a:gd name="T115" fmla="*/ 9780 h 983"/>
                                <a:gd name="T116" fmla="+- 0 8201 7213"/>
                                <a:gd name="T117" fmla="*/ T116 w 1029"/>
                                <a:gd name="T118" fmla="+- 0 9712 9030"/>
                                <a:gd name="T119" fmla="*/ 9712 h 983"/>
                                <a:gd name="T120" fmla="+- 0 8227 7213"/>
                                <a:gd name="T121" fmla="*/ T120 w 1029"/>
                                <a:gd name="T122" fmla="+- 0 9639 9030"/>
                                <a:gd name="T123" fmla="*/ 9639 h 983"/>
                                <a:gd name="T124" fmla="+- 0 8240 7213"/>
                                <a:gd name="T125" fmla="*/ T124 w 1029"/>
                                <a:gd name="T126" fmla="+- 0 9561 9030"/>
                                <a:gd name="T127" fmla="*/ 9561 h 983"/>
                                <a:gd name="T128" fmla="+- 0 8242 7213"/>
                                <a:gd name="T129" fmla="*/ T128 w 1029"/>
                                <a:gd name="T130" fmla="+- 0 9521 9030"/>
                                <a:gd name="T131" fmla="*/ 9521 h 983"/>
                                <a:gd name="T132" fmla="+- 0 8240 7213"/>
                                <a:gd name="T133" fmla="*/ T132 w 1029"/>
                                <a:gd name="T134" fmla="+- 0 9481 9030"/>
                                <a:gd name="T135" fmla="*/ 9481 h 983"/>
                                <a:gd name="T136" fmla="+- 0 8227 7213"/>
                                <a:gd name="T137" fmla="*/ T136 w 1029"/>
                                <a:gd name="T138" fmla="+- 0 9403 9030"/>
                                <a:gd name="T139" fmla="*/ 9403 h 983"/>
                                <a:gd name="T140" fmla="+- 0 8201 7213"/>
                                <a:gd name="T141" fmla="*/ T140 w 1029"/>
                                <a:gd name="T142" fmla="+- 0 9330 9030"/>
                                <a:gd name="T143" fmla="*/ 9330 h 983"/>
                                <a:gd name="T144" fmla="+- 0 8165 7213"/>
                                <a:gd name="T145" fmla="*/ T144 w 1029"/>
                                <a:gd name="T146" fmla="+- 0 9262 9030"/>
                                <a:gd name="T147" fmla="*/ 9262 h 983"/>
                                <a:gd name="T148" fmla="+- 0 8118 7213"/>
                                <a:gd name="T149" fmla="*/ T148 w 1029"/>
                                <a:gd name="T150" fmla="+- 0 9201 9030"/>
                                <a:gd name="T151" fmla="*/ 9201 h 983"/>
                                <a:gd name="T152" fmla="+- 0 8062 7213"/>
                                <a:gd name="T153" fmla="*/ T152 w 1029"/>
                                <a:gd name="T154" fmla="+- 0 9148 9030"/>
                                <a:gd name="T155" fmla="*/ 9148 h 983"/>
                                <a:gd name="T156" fmla="+- 0 7998 7213"/>
                                <a:gd name="T157" fmla="*/ T156 w 1029"/>
                                <a:gd name="T158" fmla="+- 0 9103 9030"/>
                                <a:gd name="T159" fmla="*/ 9103 h 983"/>
                                <a:gd name="T160" fmla="+- 0 7927 7213"/>
                                <a:gd name="T161" fmla="*/ T160 w 1029"/>
                                <a:gd name="T162" fmla="+- 0 9068 9030"/>
                                <a:gd name="T163" fmla="*/ 9068 h 983"/>
                                <a:gd name="T164" fmla="+- 0 7851 7213"/>
                                <a:gd name="T165" fmla="*/ T164 w 1029"/>
                                <a:gd name="T166" fmla="+- 0 9044 9030"/>
                                <a:gd name="T167" fmla="*/ 9044 h 983"/>
                                <a:gd name="T168" fmla="+- 0 7769 7213"/>
                                <a:gd name="T169" fmla="*/ T168 w 1029"/>
                                <a:gd name="T170" fmla="+- 0 9031 9030"/>
                                <a:gd name="T171" fmla="*/ 9031 h 983"/>
                                <a:gd name="T172" fmla="+- 0 7727 7213"/>
                                <a:gd name="T173" fmla="*/ T172 w 1029"/>
                                <a:gd name="T174" fmla="+- 0 9030 9030"/>
                                <a:gd name="T175" fmla="*/ 903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29" h="983">
                                  <a:moveTo>
                                    <a:pt x="514" y="0"/>
                                  </a:moveTo>
                                  <a:lnTo>
                                    <a:pt x="431" y="6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50" y="144"/>
                                  </a:lnTo>
                                  <a:lnTo>
                                    <a:pt x="99" y="201"/>
                                  </a:lnTo>
                                  <a:lnTo>
                                    <a:pt x="57" y="265"/>
                                  </a:lnTo>
                                  <a:lnTo>
                                    <a:pt x="26" y="336"/>
                                  </a:lnTo>
                                  <a:lnTo>
                                    <a:pt x="6" y="411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15" y="609"/>
                                  </a:lnTo>
                                  <a:lnTo>
                                    <a:pt x="40" y="682"/>
                                  </a:lnTo>
                                  <a:lnTo>
                                    <a:pt x="77" y="750"/>
                                  </a:lnTo>
                                  <a:lnTo>
                                    <a:pt x="124" y="811"/>
                                  </a:lnTo>
                                  <a:lnTo>
                                    <a:pt x="179" y="864"/>
                                  </a:lnTo>
                                  <a:lnTo>
                                    <a:pt x="243" y="909"/>
                                  </a:lnTo>
                                  <a:lnTo>
                                    <a:pt x="314" y="944"/>
                                  </a:lnTo>
                                  <a:lnTo>
                                    <a:pt x="391" y="968"/>
                                  </a:lnTo>
                                  <a:lnTo>
                                    <a:pt x="472" y="981"/>
                                  </a:lnTo>
                                  <a:lnTo>
                                    <a:pt x="514" y="983"/>
                                  </a:lnTo>
                                  <a:lnTo>
                                    <a:pt x="556" y="981"/>
                                  </a:lnTo>
                                  <a:lnTo>
                                    <a:pt x="638" y="968"/>
                                  </a:lnTo>
                                  <a:lnTo>
                                    <a:pt x="714" y="944"/>
                                  </a:lnTo>
                                  <a:lnTo>
                                    <a:pt x="785" y="909"/>
                                  </a:lnTo>
                                  <a:lnTo>
                                    <a:pt x="849" y="864"/>
                                  </a:lnTo>
                                  <a:lnTo>
                                    <a:pt x="905" y="811"/>
                                  </a:lnTo>
                                  <a:lnTo>
                                    <a:pt x="952" y="750"/>
                                  </a:lnTo>
                                  <a:lnTo>
                                    <a:pt x="988" y="682"/>
                                  </a:lnTo>
                                  <a:lnTo>
                                    <a:pt x="1014" y="609"/>
                                  </a:lnTo>
                                  <a:lnTo>
                                    <a:pt x="1027" y="531"/>
                                  </a:lnTo>
                                  <a:lnTo>
                                    <a:pt x="1029" y="491"/>
                                  </a:lnTo>
                                  <a:lnTo>
                                    <a:pt x="1027" y="451"/>
                                  </a:lnTo>
                                  <a:lnTo>
                                    <a:pt x="1014" y="373"/>
                                  </a:lnTo>
                                  <a:lnTo>
                                    <a:pt x="988" y="300"/>
                                  </a:lnTo>
                                  <a:lnTo>
                                    <a:pt x="952" y="232"/>
                                  </a:lnTo>
                                  <a:lnTo>
                                    <a:pt x="905" y="171"/>
                                  </a:lnTo>
                                  <a:lnTo>
                                    <a:pt x="849" y="118"/>
                                  </a:lnTo>
                                  <a:lnTo>
                                    <a:pt x="785" y="73"/>
                                  </a:lnTo>
                                  <a:lnTo>
                                    <a:pt x="714" y="38"/>
                                  </a:lnTo>
                                  <a:lnTo>
                                    <a:pt x="638" y="14"/>
                                  </a:lnTo>
                                  <a:lnTo>
                                    <a:pt x="556" y="1"/>
                                  </a:ln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85" y="12086"/>
                              <a:ext cx="2123" cy="22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5" y="12386"/>
                              <a:ext cx="1627" cy="1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" name="Group 31"/>
                        <wpg:cNvGrpSpPr>
                          <a:grpSpLocks/>
                        </wpg:cNvGrpSpPr>
                        <wpg:grpSpPr bwMode="auto">
                          <a:xfrm>
                            <a:off x="10599" y="12422"/>
                            <a:ext cx="598" cy="587"/>
                            <a:chOff x="10599" y="12422"/>
                            <a:chExt cx="598" cy="587"/>
                          </a:xfrm>
                        </wpg:grpSpPr>
                        <wps:wsp>
                          <wps:cNvPr id="52" name="Freeform 34"/>
                          <wps:cNvSpPr>
                            <a:spLocks/>
                          </wps:cNvSpPr>
                          <wps:spPr bwMode="auto">
                            <a:xfrm>
                              <a:off x="10599" y="12422"/>
                              <a:ext cx="598" cy="587"/>
                            </a:xfrm>
                            <a:custGeom>
                              <a:avLst/>
                              <a:gdLst>
                                <a:gd name="T0" fmla="+- 0 10898 10599"/>
                                <a:gd name="T1" fmla="*/ T0 w 598"/>
                                <a:gd name="T2" fmla="+- 0 12422 12422"/>
                                <a:gd name="T3" fmla="*/ 12422 h 587"/>
                                <a:gd name="T4" fmla="+- 0 10826 10599"/>
                                <a:gd name="T5" fmla="*/ T4 w 598"/>
                                <a:gd name="T6" fmla="+- 0 12430 12422"/>
                                <a:gd name="T7" fmla="*/ 12430 h 587"/>
                                <a:gd name="T8" fmla="+- 0 10761 10599"/>
                                <a:gd name="T9" fmla="*/ T8 w 598"/>
                                <a:gd name="T10" fmla="+- 0 12454 12422"/>
                                <a:gd name="T11" fmla="*/ 12454 h 587"/>
                                <a:gd name="T12" fmla="+- 0 10704 10599"/>
                                <a:gd name="T13" fmla="*/ T12 w 598"/>
                                <a:gd name="T14" fmla="+- 0 12492 12422"/>
                                <a:gd name="T15" fmla="*/ 12492 h 587"/>
                                <a:gd name="T16" fmla="+- 0 10657 10599"/>
                                <a:gd name="T17" fmla="*/ T16 w 598"/>
                                <a:gd name="T18" fmla="+- 0 12542 12422"/>
                                <a:gd name="T19" fmla="*/ 12542 h 587"/>
                                <a:gd name="T20" fmla="+- 0 10623 10599"/>
                                <a:gd name="T21" fmla="*/ T20 w 598"/>
                                <a:gd name="T22" fmla="+- 0 12601 12422"/>
                                <a:gd name="T23" fmla="*/ 12601 h 587"/>
                                <a:gd name="T24" fmla="+- 0 10603 10599"/>
                                <a:gd name="T25" fmla="*/ T24 w 598"/>
                                <a:gd name="T26" fmla="+- 0 12668 12422"/>
                                <a:gd name="T27" fmla="*/ 12668 h 587"/>
                                <a:gd name="T28" fmla="+- 0 10599 10599"/>
                                <a:gd name="T29" fmla="*/ T28 w 598"/>
                                <a:gd name="T30" fmla="+- 0 12715 12422"/>
                                <a:gd name="T31" fmla="*/ 12715 h 587"/>
                                <a:gd name="T32" fmla="+- 0 10600 10599"/>
                                <a:gd name="T33" fmla="*/ T32 w 598"/>
                                <a:gd name="T34" fmla="+- 0 12739 12422"/>
                                <a:gd name="T35" fmla="*/ 12739 h 587"/>
                                <a:gd name="T36" fmla="+- 0 10614 10599"/>
                                <a:gd name="T37" fmla="*/ T36 w 598"/>
                                <a:gd name="T38" fmla="+- 0 12808 12422"/>
                                <a:gd name="T39" fmla="*/ 12808 h 587"/>
                                <a:gd name="T40" fmla="+- 0 10644 10599"/>
                                <a:gd name="T41" fmla="*/ T40 w 598"/>
                                <a:gd name="T42" fmla="+- 0 12870 12422"/>
                                <a:gd name="T43" fmla="*/ 12870 h 587"/>
                                <a:gd name="T44" fmla="+- 0 10687 10599"/>
                                <a:gd name="T45" fmla="*/ T44 w 598"/>
                                <a:gd name="T46" fmla="+- 0 12923 12422"/>
                                <a:gd name="T47" fmla="*/ 12923 h 587"/>
                                <a:gd name="T48" fmla="+- 0 10741 10599"/>
                                <a:gd name="T49" fmla="*/ T48 w 598"/>
                                <a:gd name="T50" fmla="+- 0 12965 12422"/>
                                <a:gd name="T51" fmla="*/ 12965 h 587"/>
                                <a:gd name="T52" fmla="+- 0 10804 10599"/>
                                <a:gd name="T53" fmla="*/ T52 w 598"/>
                                <a:gd name="T54" fmla="+- 0 12994 12422"/>
                                <a:gd name="T55" fmla="*/ 12994 h 587"/>
                                <a:gd name="T56" fmla="+- 0 10874 10599"/>
                                <a:gd name="T57" fmla="*/ T56 w 598"/>
                                <a:gd name="T58" fmla="+- 0 13008 12422"/>
                                <a:gd name="T59" fmla="*/ 13008 h 587"/>
                                <a:gd name="T60" fmla="+- 0 10898 10599"/>
                                <a:gd name="T61" fmla="*/ T60 w 598"/>
                                <a:gd name="T62" fmla="+- 0 13009 12422"/>
                                <a:gd name="T63" fmla="*/ 13009 h 587"/>
                                <a:gd name="T64" fmla="+- 0 10923 10599"/>
                                <a:gd name="T65" fmla="*/ T64 w 598"/>
                                <a:gd name="T66" fmla="+- 0 13008 12422"/>
                                <a:gd name="T67" fmla="*/ 13008 h 587"/>
                                <a:gd name="T68" fmla="+- 0 10993 10599"/>
                                <a:gd name="T69" fmla="*/ T68 w 598"/>
                                <a:gd name="T70" fmla="+- 0 12994 12422"/>
                                <a:gd name="T71" fmla="*/ 12994 h 587"/>
                                <a:gd name="T72" fmla="+- 0 11056 10599"/>
                                <a:gd name="T73" fmla="*/ T72 w 598"/>
                                <a:gd name="T74" fmla="+- 0 12965 12422"/>
                                <a:gd name="T75" fmla="*/ 12965 h 587"/>
                                <a:gd name="T76" fmla="+- 0 11110 10599"/>
                                <a:gd name="T77" fmla="*/ T76 w 598"/>
                                <a:gd name="T78" fmla="+- 0 12923 12422"/>
                                <a:gd name="T79" fmla="*/ 12923 h 587"/>
                                <a:gd name="T80" fmla="+- 0 11153 10599"/>
                                <a:gd name="T81" fmla="*/ T80 w 598"/>
                                <a:gd name="T82" fmla="+- 0 12870 12422"/>
                                <a:gd name="T83" fmla="*/ 12870 h 587"/>
                                <a:gd name="T84" fmla="+- 0 11182 10599"/>
                                <a:gd name="T85" fmla="*/ T84 w 598"/>
                                <a:gd name="T86" fmla="+- 0 12808 12422"/>
                                <a:gd name="T87" fmla="*/ 12808 h 587"/>
                                <a:gd name="T88" fmla="+- 0 11197 10599"/>
                                <a:gd name="T89" fmla="*/ T88 w 598"/>
                                <a:gd name="T90" fmla="+- 0 12739 12422"/>
                                <a:gd name="T91" fmla="*/ 12739 h 587"/>
                                <a:gd name="T92" fmla="+- 0 11198 10599"/>
                                <a:gd name="T93" fmla="*/ T92 w 598"/>
                                <a:gd name="T94" fmla="+- 0 12715 12422"/>
                                <a:gd name="T95" fmla="*/ 12715 h 587"/>
                                <a:gd name="T96" fmla="+- 0 11197 10599"/>
                                <a:gd name="T97" fmla="*/ T96 w 598"/>
                                <a:gd name="T98" fmla="+- 0 12691 12422"/>
                                <a:gd name="T99" fmla="*/ 12691 h 587"/>
                                <a:gd name="T100" fmla="+- 0 11182 10599"/>
                                <a:gd name="T101" fmla="*/ T100 w 598"/>
                                <a:gd name="T102" fmla="+- 0 12623 12422"/>
                                <a:gd name="T103" fmla="*/ 12623 h 587"/>
                                <a:gd name="T104" fmla="+- 0 11153 10599"/>
                                <a:gd name="T105" fmla="*/ T104 w 598"/>
                                <a:gd name="T106" fmla="+- 0 12561 12422"/>
                                <a:gd name="T107" fmla="*/ 12561 h 587"/>
                                <a:gd name="T108" fmla="+- 0 11110 10599"/>
                                <a:gd name="T109" fmla="*/ T108 w 598"/>
                                <a:gd name="T110" fmla="+- 0 12508 12422"/>
                                <a:gd name="T111" fmla="*/ 12508 h 587"/>
                                <a:gd name="T112" fmla="+- 0 11056 10599"/>
                                <a:gd name="T113" fmla="*/ T112 w 598"/>
                                <a:gd name="T114" fmla="+- 0 12466 12422"/>
                                <a:gd name="T115" fmla="*/ 12466 h 587"/>
                                <a:gd name="T116" fmla="+- 0 10993 10599"/>
                                <a:gd name="T117" fmla="*/ T116 w 598"/>
                                <a:gd name="T118" fmla="+- 0 12437 12422"/>
                                <a:gd name="T119" fmla="*/ 12437 h 587"/>
                                <a:gd name="T120" fmla="+- 0 10923 10599"/>
                                <a:gd name="T121" fmla="*/ T120 w 598"/>
                                <a:gd name="T122" fmla="+- 0 12423 12422"/>
                                <a:gd name="T123" fmla="*/ 12423 h 587"/>
                                <a:gd name="T124" fmla="+- 0 10898 10599"/>
                                <a:gd name="T125" fmla="*/ T124 w 598"/>
                                <a:gd name="T126" fmla="+- 0 12422 12422"/>
                                <a:gd name="T127" fmla="*/ 12422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8" h="587">
                                  <a:moveTo>
                                    <a:pt x="299" y="0"/>
                                  </a:moveTo>
                                  <a:lnTo>
                                    <a:pt x="227" y="8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7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45" y="448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142" y="543"/>
                                  </a:lnTo>
                                  <a:lnTo>
                                    <a:pt x="205" y="572"/>
                                  </a:lnTo>
                                  <a:lnTo>
                                    <a:pt x="275" y="586"/>
                                  </a:lnTo>
                                  <a:lnTo>
                                    <a:pt x="299" y="587"/>
                                  </a:lnTo>
                                  <a:lnTo>
                                    <a:pt x="324" y="586"/>
                                  </a:lnTo>
                                  <a:lnTo>
                                    <a:pt x="394" y="572"/>
                                  </a:lnTo>
                                  <a:lnTo>
                                    <a:pt x="457" y="543"/>
                                  </a:lnTo>
                                  <a:lnTo>
                                    <a:pt x="511" y="501"/>
                                  </a:lnTo>
                                  <a:lnTo>
                                    <a:pt x="554" y="448"/>
                                  </a:lnTo>
                                  <a:lnTo>
                                    <a:pt x="583" y="386"/>
                                  </a:lnTo>
                                  <a:lnTo>
                                    <a:pt x="598" y="317"/>
                                  </a:lnTo>
                                  <a:lnTo>
                                    <a:pt x="599" y="293"/>
                                  </a:lnTo>
                                  <a:lnTo>
                                    <a:pt x="598" y="269"/>
                                  </a:lnTo>
                                  <a:lnTo>
                                    <a:pt x="583" y="201"/>
                                  </a:lnTo>
                                  <a:lnTo>
                                    <a:pt x="554" y="139"/>
                                  </a:lnTo>
                                  <a:lnTo>
                                    <a:pt x="511" y="86"/>
                                  </a:lnTo>
                                  <a:lnTo>
                                    <a:pt x="457" y="44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24" y="1"/>
                                  </a:ln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3" y="12973"/>
                              <a:ext cx="2010" cy="20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5" y="13165"/>
                              <a:ext cx="1627" cy="1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27"/>
                        <wpg:cNvGrpSpPr>
                          <a:grpSpLocks/>
                        </wpg:cNvGrpSpPr>
                        <wpg:grpSpPr bwMode="auto">
                          <a:xfrm>
                            <a:off x="10707" y="13309"/>
                            <a:ext cx="383" cy="384"/>
                            <a:chOff x="10707" y="13309"/>
                            <a:chExt cx="383" cy="384"/>
                          </a:xfrm>
                        </wpg:grpSpPr>
                        <wps:wsp>
                          <wps:cNvPr id="56" name="Freeform 30"/>
                          <wps:cNvSpPr>
                            <a:spLocks/>
                          </wps:cNvSpPr>
                          <wps:spPr bwMode="auto">
                            <a:xfrm>
                              <a:off x="10707" y="13309"/>
                              <a:ext cx="383" cy="384"/>
                            </a:xfrm>
                            <a:custGeom>
                              <a:avLst/>
                              <a:gdLst>
                                <a:gd name="T0" fmla="+- 0 10898 10707"/>
                                <a:gd name="T1" fmla="*/ T0 w 383"/>
                                <a:gd name="T2" fmla="+- 0 13309 13309"/>
                                <a:gd name="T3" fmla="*/ 13309 h 384"/>
                                <a:gd name="T4" fmla="+- 0 10821 10707"/>
                                <a:gd name="T5" fmla="*/ T4 w 383"/>
                                <a:gd name="T6" fmla="+- 0 13325 13309"/>
                                <a:gd name="T7" fmla="*/ 13325 h 384"/>
                                <a:gd name="T8" fmla="+- 0 10766 10707"/>
                                <a:gd name="T9" fmla="*/ T8 w 383"/>
                                <a:gd name="T10" fmla="+- 0 13361 13309"/>
                                <a:gd name="T11" fmla="*/ 13361 h 384"/>
                                <a:gd name="T12" fmla="+- 0 10728 10707"/>
                                <a:gd name="T13" fmla="*/ T12 w 383"/>
                                <a:gd name="T14" fmla="+- 0 13413 13309"/>
                                <a:gd name="T15" fmla="*/ 13413 h 384"/>
                                <a:gd name="T16" fmla="+- 0 10708 10707"/>
                                <a:gd name="T17" fmla="*/ T16 w 383"/>
                                <a:gd name="T18" fmla="+- 0 13477 13309"/>
                                <a:gd name="T19" fmla="*/ 13477 h 384"/>
                                <a:gd name="T20" fmla="+- 0 10707 10707"/>
                                <a:gd name="T21" fmla="*/ T20 w 383"/>
                                <a:gd name="T22" fmla="+- 0 13500 13309"/>
                                <a:gd name="T23" fmla="*/ 13500 h 384"/>
                                <a:gd name="T24" fmla="+- 0 10707 10707"/>
                                <a:gd name="T25" fmla="*/ T24 w 383"/>
                                <a:gd name="T26" fmla="+- 0 13513 13309"/>
                                <a:gd name="T27" fmla="*/ 13513 h 384"/>
                                <a:gd name="T28" fmla="+- 0 10723 10707"/>
                                <a:gd name="T29" fmla="*/ T28 w 383"/>
                                <a:gd name="T30" fmla="+- 0 13578 13309"/>
                                <a:gd name="T31" fmla="*/ 13578 h 384"/>
                                <a:gd name="T32" fmla="+- 0 10760 10707"/>
                                <a:gd name="T33" fmla="*/ T32 w 383"/>
                                <a:gd name="T34" fmla="+- 0 13632 13309"/>
                                <a:gd name="T35" fmla="*/ 13632 h 384"/>
                                <a:gd name="T36" fmla="+- 0 10812 10707"/>
                                <a:gd name="T37" fmla="*/ T36 w 383"/>
                                <a:gd name="T38" fmla="+- 0 13671 13309"/>
                                <a:gd name="T39" fmla="*/ 13671 h 384"/>
                                <a:gd name="T40" fmla="+- 0 10875 10707"/>
                                <a:gd name="T41" fmla="*/ T40 w 383"/>
                                <a:gd name="T42" fmla="+- 0 13691 13309"/>
                                <a:gd name="T43" fmla="*/ 13691 h 384"/>
                                <a:gd name="T44" fmla="+- 0 10898 10707"/>
                                <a:gd name="T45" fmla="*/ T44 w 383"/>
                                <a:gd name="T46" fmla="+- 0 13692 13309"/>
                                <a:gd name="T47" fmla="*/ 13692 h 384"/>
                                <a:gd name="T48" fmla="+- 0 10911 10707"/>
                                <a:gd name="T49" fmla="*/ T48 w 383"/>
                                <a:gd name="T50" fmla="+- 0 13692 13309"/>
                                <a:gd name="T51" fmla="*/ 13692 h 384"/>
                                <a:gd name="T52" fmla="+- 0 10976 10707"/>
                                <a:gd name="T53" fmla="*/ T52 w 383"/>
                                <a:gd name="T54" fmla="+- 0 13676 13309"/>
                                <a:gd name="T55" fmla="*/ 13676 h 384"/>
                                <a:gd name="T56" fmla="+- 0 11030 10707"/>
                                <a:gd name="T57" fmla="*/ T56 w 383"/>
                                <a:gd name="T58" fmla="+- 0 13639 13309"/>
                                <a:gd name="T59" fmla="*/ 13639 h 384"/>
                                <a:gd name="T60" fmla="+- 0 11069 10707"/>
                                <a:gd name="T61" fmla="*/ T60 w 383"/>
                                <a:gd name="T62" fmla="+- 0 13587 13309"/>
                                <a:gd name="T63" fmla="*/ 13587 h 384"/>
                                <a:gd name="T64" fmla="+- 0 11088 10707"/>
                                <a:gd name="T65" fmla="*/ T64 w 383"/>
                                <a:gd name="T66" fmla="+- 0 13523 13309"/>
                                <a:gd name="T67" fmla="*/ 13523 h 384"/>
                                <a:gd name="T68" fmla="+- 0 11090 10707"/>
                                <a:gd name="T69" fmla="*/ T68 w 383"/>
                                <a:gd name="T70" fmla="+- 0 13500 13309"/>
                                <a:gd name="T71" fmla="*/ 13500 h 384"/>
                                <a:gd name="T72" fmla="+- 0 11089 10707"/>
                                <a:gd name="T73" fmla="*/ T72 w 383"/>
                                <a:gd name="T74" fmla="+- 0 13488 13309"/>
                                <a:gd name="T75" fmla="*/ 13488 h 384"/>
                                <a:gd name="T76" fmla="+- 0 11073 10707"/>
                                <a:gd name="T77" fmla="*/ T76 w 383"/>
                                <a:gd name="T78" fmla="+- 0 13422 13309"/>
                                <a:gd name="T79" fmla="*/ 13422 h 384"/>
                                <a:gd name="T80" fmla="+- 0 11037 10707"/>
                                <a:gd name="T81" fmla="*/ T80 w 383"/>
                                <a:gd name="T82" fmla="+- 0 13368 13309"/>
                                <a:gd name="T83" fmla="*/ 13368 h 384"/>
                                <a:gd name="T84" fmla="+- 0 10985 10707"/>
                                <a:gd name="T85" fmla="*/ T84 w 383"/>
                                <a:gd name="T86" fmla="+- 0 13329 13309"/>
                                <a:gd name="T87" fmla="*/ 13329 h 384"/>
                                <a:gd name="T88" fmla="+- 0 10921 10707"/>
                                <a:gd name="T89" fmla="*/ T88 w 383"/>
                                <a:gd name="T90" fmla="+- 0 13310 13309"/>
                                <a:gd name="T91" fmla="*/ 13310 h 384"/>
                                <a:gd name="T92" fmla="+- 0 10898 10707"/>
                                <a:gd name="T93" fmla="*/ T92 w 383"/>
                                <a:gd name="T94" fmla="+- 0 13309 13309"/>
                                <a:gd name="T95" fmla="*/ 1330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83" h="384">
                                  <a:moveTo>
                                    <a:pt x="191" y="0"/>
                                  </a:moveTo>
                                  <a:lnTo>
                                    <a:pt x="114" y="1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6" y="269"/>
                                  </a:lnTo>
                                  <a:lnTo>
                                    <a:pt x="53" y="323"/>
                                  </a:lnTo>
                                  <a:lnTo>
                                    <a:pt x="105" y="362"/>
                                  </a:lnTo>
                                  <a:lnTo>
                                    <a:pt x="168" y="382"/>
                                  </a:lnTo>
                                  <a:lnTo>
                                    <a:pt x="191" y="383"/>
                                  </a:lnTo>
                                  <a:lnTo>
                                    <a:pt x="204" y="383"/>
                                  </a:lnTo>
                                  <a:lnTo>
                                    <a:pt x="269" y="367"/>
                                  </a:lnTo>
                                  <a:lnTo>
                                    <a:pt x="323" y="330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81" y="214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82" y="179"/>
                                  </a:lnTo>
                                  <a:lnTo>
                                    <a:pt x="366" y="113"/>
                                  </a:lnTo>
                                  <a:lnTo>
                                    <a:pt x="330" y="59"/>
                                  </a:lnTo>
                                  <a:lnTo>
                                    <a:pt x="278" y="20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0" y="10832"/>
                              <a:ext cx="1289" cy="33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90" y="11470"/>
                              <a:ext cx="619" cy="20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" name="Group 25"/>
                        <wpg:cNvGrpSpPr>
                          <a:grpSpLocks/>
                        </wpg:cNvGrpSpPr>
                        <wpg:grpSpPr bwMode="auto">
                          <a:xfrm>
                            <a:off x="11678" y="11428"/>
                            <a:ext cx="231" cy="964"/>
                            <a:chOff x="11678" y="11428"/>
                            <a:chExt cx="231" cy="964"/>
                          </a:xfrm>
                        </wpg:grpSpPr>
                        <wps:wsp>
                          <wps:cNvPr id="60" name="Freeform 26"/>
                          <wps:cNvSpPr>
                            <a:spLocks/>
                          </wps:cNvSpPr>
                          <wps:spPr bwMode="auto">
                            <a:xfrm>
                              <a:off x="11678" y="11428"/>
                              <a:ext cx="231" cy="964"/>
                            </a:xfrm>
                            <a:custGeom>
                              <a:avLst/>
                              <a:gdLst>
                                <a:gd name="T0" fmla="+- 0 11909 11678"/>
                                <a:gd name="T1" fmla="*/ T0 w 231"/>
                                <a:gd name="T2" fmla="+- 0 11428 11428"/>
                                <a:gd name="T3" fmla="*/ 11428 h 964"/>
                                <a:gd name="T4" fmla="+- 0 11834 11678"/>
                                <a:gd name="T5" fmla="*/ T4 w 231"/>
                                <a:gd name="T6" fmla="+- 0 11500 11428"/>
                                <a:gd name="T7" fmla="*/ 11500 h 964"/>
                                <a:gd name="T8" fmla="+- 0 11775 11678"/>
                                <a:gd name="T9" fmla="*/ T8 w 231"/>
                                <a:gd name="T10" fmla="+- 0 11578 11428"/>
                                <a:gd name="T11" fmla="*/ 11578 h 964"/>
                                <a:gd name="T12" fmla="+- 0 11729 11678"/>
                                <a:gd name="T13" fmla="*/ T12 w 231"/>
                                <a:gd name="T14" fmla="+- 0 11665 11428"/>
                                <a:gd name="T15" fmla="*/ 11665 h 964"/>
                                <a:gd name="T16" fmla="+- 0 11697 11678"/>
                                <a:gd name="T17" fmla="*/ T16 w 231"/>
                                <a:gd name="T18" fmla="+- 0 11758 11428"/>
                                <a:gd name="T19" fmla="*/ 11758 h 964"/>
                                <a:gd name="T20" fmla="+- 0 11680 11678"/>
                                <a:gd name="T21" fmla="*/ T20 w 231"/>
                                <a:gd name="T22" fmla="+- 0 11858 11428"/>
                                <a:gd name="T23" fmla="*/ 11858 h 964"/>
                                <a:gd name="T24" fmla="+- 0 11678 11678"/>
                                <a:gd name="T25" fmla="*/ T24 w 231"/>
                                <a:gd name="T26" fmla="+- 0 11910 11428"/>
                                <a:gd name="T27" fmla="*/ 11910 h 964"/>
                                <a:gd name="T28" fmla="+- 0 11680 11678"/>
                                <a:gd name="T29" fmla="*/ T28 w 231"/>
                                <a:gd name="T30" fmla="+- 0 11961 11428"/>
                                <a:gd name="T31" fmla="*/ 11961 h 964"/>
                                <a:gd name="T32" fmla="+- 0 11697 11678"/>
                                <a:gd name="T33" fmla="*/ T32 w 231"/>
                                <a:gd name="T34" fmla="+- 0 12061 11428"/>
                                <a:gd name="T35" fmla="*/ 12061 h 964"/>
                                <a:gd name="T36" fmla="+- 0 11729 11678"/>
                                <a:gd name="T37" fmla="*/ T36 w 231"/>
                                <a:gd name="T38" fmla="+- 0 12155 11428"/>
                                <a:gd name="T39" fmla="*/ 12155 h 964"/>
                                <a:gd name="T40" fmla="+- 0 11775 11678"/>
                                <a:gd name="T41" fmla="*/ T40 w 231"/>
                                <a:gd name="T42" fmla="+- 0 12242 11428"/>
                                <a:gd name="T43" fmla="*/ 12242 h 964"/>
                                <a:gd name="T44" fmla="+- 0 11834 11678"/>
                                <a:gd name="T45" fmla="*/ T44 w 231"/>
                                <a:gd name="T46" fmla="+- 0 12320 11428"/>
                                <a:gd name="T47" fmla="*/ 12320 h 964"/>
                                <a:gd name="T48" fmla="+- 0 11904 11678"/>
                                <a:gd name="T49" fmla="*/ T48 w 231"/>
                                <a:gd name="T50" fmla="+- 0 12388 11428"/>
                                <a:gd name="T51" fmla="*/ 12388 h 964"/>
                                <a:gd name="T52" fmla="+- 0 11909 11678"/>
                                <a:gd name="T53" fmla="*/ T52 w 231"/>
                                <a:gd name="T54" fmla="+- 0 12392 11428"/>
                                <a:gd name="T55" fmla="*/ 12392 h 964"/>
                                <a:gd name="T56" fmla="+- 0 11909 11678"/>
                                <a:gd name="T57" fmla="*/ T56 w 231"/>
                                <a:gd name="T58" fmla="+- 0 11428 11428"/>
                                <a:gd name="T59" fmla="*/ 11428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1" h="964">
                                  <a:moveTo>
                                    <a:pt x="231" y="0"/>
                                  </a:moveTo>
                                  <a:lnTo>
                                    <a:pt x="156" y="72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19" y="330"/>
                                  </a:lnTo>
                                  <a:lnTo>
                                    <a:pt x="2" y="43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" y="533"/>
                                  </a:lnTo>
                                  <a:lnTo>
                                    <a:pt x="19" y="633"/>
                                  </a:lnTo>
                                  <a:lnTo>
                                    <a:pt x="51" y="727"/>
                                  </a:lnTo>
                                  <a:lnTo>
                                    <a:pt x="97" y="814"/>
                                  </a:lnTo>
                                  <a:lnTo>
                                    <a:pt x="156" y="892"/>
                                  </a:lnTo>
                                  <a:lnTo>
                                    <a:pt x="226" y="960"/>
                                  </a:lnTo>
                                  <a:lnTo>
                                    <a:pt x="231" y="964"/>
                                  </a:ln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1"/>
                        <wpg:cNvGrpSpPr>
                          <a:grpSpLocks/>
                        </wpg:cNvGrpSpPr>
                        <wpg:grpSpPr bwMode="auto">
                          <a:xfrm>
                            <a:off x="11678" y="11280"/>
                            <a:ext cx="231" cy="1260"/>
                            <a:chOff x="11678" y="11280"/>
                            <a:chExt cx="231" cy="1260"/>
                          </a:xfrm>
                        </wpg:grpSpPr>
                        <wps:wsp>
                          <wps:cNvPr id="62" name="Freeform 24"/>
                          <wps:cNvSpPr>
                            <a:spLocks/>
                          </wps:cNvSpPr>
                          <wps:spPr bwMode="auto">
                            <a:xfrm>
                              <a:off x="11678" y="11280"/>
                              <a:ext cx="231" cy="1260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T0 w 231"/>
                                <a:gd name="T2" fmla="+- 0 11910 11280"/>
                                <a:gd name="T3" fmla="*/ 11910 h 1260"/>
                                <a:gd name="T4" fmla="+- 0 11687 11678"/>
                                <a:gd name="T5" fmla="*/ T4 w 231"/>
                                <a:gd name="T6" fmla="+- 0 11808 11280"/>
                                <a:gd name="T7" fmla="*/ 11808 h 1260"/>
                                <a:gd name="T8" fmla="+- 0 11711 11678"/>
                                <a:gd name="T9" fmla="*/ T8 w 231"/>
                                <a:gd name="T10" fmla="+- 0 11711 11280"/>
                                <a:gd name="T11" fmla="*/ 11711 h 1260"/>
                                <a:gd name="T12" fmla="+- 0 11750 11678"/>
                                <a:gd name="T13" fmla="*/ T12 w 231"/>
                                <a:gd name="T14" fmla="+- 0 11620 11280"/>
                                <a:gd name="T15" fmla="*/ 11620 h 1260"/>
                                <a:gd name="T16" fmla="+- 0 11803 11678"/>
                                <a:gd name="T17" fmla="*/ T16 w 231"/>
                                <a:gd name="T18" fmla="+- 0 11538 11280"/>
                                <a:gd name="T19" fmla="*/ 11538 h 1260"/>
                                <a:gd name="T20" fmla="+- 0 11868 11678"/>
                                <a:gd name="T21" fmla="*/ T20 w 231"/>
                                <a:gd name="T22" fmla="+- 0 11464 11280"/>
                                <a:gd name="T23" fmla="*/ 11464 h 1260"/>
                                <a:gd name="T24" fmla="+- 0 11904 11678"/>
                                <a:gd name="T25" fmla="*/ T24 w 231"/>
                                <a:gd name="T26" fmla="+- 0 11431 11280"/>
                                <a:gd name="T27" fmla="*/ 11431 h 1260"/>
                                <a:gd name="T28" fmla="+- 0 11909 11678"/>
                                <a:gd name="T29" fmla="*/ T28 w 231"/>
                                <a:gd name="T30" fmla="+- 0 11428 11280"/>
                                <a:gd name="T31" fmla="*/ 1142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" h="1260">
                                  <a:moveTo>
                                    <a:pt x="0" y="630"/>
                                  </a:moveTo>
                                  <a:lnTo>
                                    <a:pt x="9" y="528"/>
                                  </a:lnTo>
                                  <a:lnTo>
                                    <a:pt x="33" y="431"/>
                                  </a:lnTo>
                                  <a:lnTo>
                                    <a:pt x="72" y="340"/>
                                  </a:lnTo>
                                  <a:lnTo>
                                    <a:pt x="125" y="258"/>
                                  </a:lnTo>
                                  <a:lnTo>
                                    <a:pt x="190" y="184"/>
                                  </a:lnTo>
                                  <a:lnTo>
                                    <a:pt x="226" y="151"/>
                                  </a:lnTo>
                                  <a:lnTo>
                                    <a:pt x="231" y="148"/>
                                  </a:lnTo>
                                </a:path>
                              </a:pathLst>
                            </a:custGeom>
                            <a:noFill/>
                            <a:ln w="28957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3"/>
                          <wps:cNvSpPr>
                            <a:spLocks/>
                          </wps:cNvSpPr>
                          <wps:spPr bwMode="auto">
                            <a:xfrm>
                              <a:off x="11678" y="11280"/>
                              <a:ext cx="231" cy="1260"/>
                            </a:xfrm>
                            <a:custGeom>
                              <a:avLst/>
                              <a:gdLst>
                                <a:gd name="T0" fmla="+- 0 11909 11678"/>
                                <a:gd name="T1" fmla="*/ T0 w 231"/>
                                <a:gd name="T2" fmla="+- 0 12392 11280"/>
                                <a:gd name="T3" fmla="*/ 12392 h 1260"/>
                                <a:gd name="T4" fmla="+- 0 11834 11678"/>
                                <a:gd name="T5" fmla="*/ T4 w 231"/>
                                <a:gd name="T6" fmla="+- 0 12320 11280"/>
                                <a:gd name="T7" fmla="*/ 12320 h 1260"/>
                                <a:gd name="T8" fmla="+- 0 11775 11678"/>
                                <a:gd name="T9" fmla="*/ T8 w 231"/>
                                <a:gd name="T10" fmla="+- 0 12242 11280"/>
                                <a:gd name="T11" fmla="*/ 12242 h 1260"/>
                                <a:gd name="T12" fmla="+- 0 11729 11678"/>
                                <a:gd name="T13" fmla="*/ T12 w 231"/>
                                <a:gd name="T14" fmla="+- 0 12155 11280"/>
                                <a:gd name="T15" fmla="*/ 12155 h 1260"/>
                                <a:gd name="T16" fmla="+- 0 11697 11678"/>
                                <a:gd name="T17" fmla="*/ T16 w 231"/>
                                <a:gd name="T18" fmla="+- 0 12061 11280"/>
                                <a:gd name="T19" fmla="*/ 12061 h 1260"/>
                                <a:gd name="T20" fmla="+- 0 11680 11678"/>
                                <a:gd name="T21" fmla="*/ T20 w 231"/>
                                <a:gd name="T22" fmla="+- 0 11961 11280"/>
                                <a:gd name="T23" fmla="*/ 11961 h 1260"/>
                                <a:gd name="T24" fmla="+- 0 11678 11678"/>
                                <a:gd name="T25" fmla="*/ T24 w 231"/>
                                <a:gd name="T26" fmla="+- 0 11910 11280"/>
                                <a:gd name="T27" fmla="*/ 1191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1" h="1260">
                                  <a:moveTo>
                                    <a:pt x="231" y="1112"/>
                                  </a:moveTo>
                                  <a:lnTo>
                                    <a:pt x="156" y="1040"/>
                                  </a:lnTo>
                                  <a:lnTo>
                                    <a:pt x="97" y="962"/>
                                  </a:lnTo>
                                  <a:lnTo>
                                    <a:pt x="51" y="875"/>
                                  </a:lnTo>
                                  <a:lnTo>
                                    <a:pt x="19" y="781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0" y="630"/>
                                  </a:lnTo>
                                </a:path>
                              </a:pathLst>
                            </a:custGeom>
                            <a:noFill/>
                            <a:ln w="28957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79" y="11348"/>
                              <a:ext cx="1030" cy="48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78.65pt;margin-top:428.1pt;width:316.8pt;height:380.6pt;z-index:-251654656;mso-position-horizontal-relative:page;mso-position-vertical-relative:page" coordorigin="5573,8562" coordsize="6336,7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">
                <v:shape id="Picture 53" o:spid="_x0000_s1027" type="#_x0000_t75" style="position:absolute;left:5573;top:8994;width:6336;height: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hyHEAAAA2wAAAA8AAABkcnMvZG93bnJldi54bWxEj09rAjEUxO8Fv0N4Qm81W5VSV6P4p4J4&#10;ELQePD42z83SzcuSRN399k1B6HGYmd8ws0Vra3EnHyrHCt4HGQjiwumKSwXn7+3bJ4gQkTXWjklB&#10;RwEW897LDHPtHnyk+ymWIkE45KjAxNjkUobCkMUwcA1x8q7OW4xJ+lJqj48Et7UcZtmHtFhxWjDY&#10;0NpQ8XO6WQU+M103OexX69E5rsa3zc7WXxelXvvtcgoiUhv/w8/2TisYDeHvS/o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lhyHEAAAA2wAAAA8AAAAAAAAAAAAAAAAA&#10;nwIAAGRycy9kb3ducmV2LnhtbFBLBQYAAAAABAAEAPcAAACQAwAAAAA=&#10;">
                  <v:imagedata r:id="rId62" o:title=""/>
                </v:shape>
                <v:shape id="Picture 52" o:spid="_x0000_s1028" type="#_x0000_t75" style="position:absolute;left:8002;top:11271;width:1627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EBXXGAAAA2wAAAA8AAABkcnMvZG93bnJldi54bWxEj09rwkAUxO+FfoflFbzVTSsRk7pKaRUV&#10;Bf9eentkn0lo9m3Irpr207uC4HGYmd8ww3FrKnGmxpWWFbx1IxDEmdUl5woO++nrAITzyBory6Tg&#10;jxyMR89PQ0y1vfCWzjufiwBhl6KCwvs6ldJlBRl0XVsTB+9oG4M+yCaXusFLgJtKvkdRXxosOSwU&#10;WNNXQdnv7mQUnJLvOI6Tyf9xuZjVbrWxP+vEKtV5aT8/QHhq/SN8b8+1gl4Pbl/CD5Cj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QFdcYAAADbAAAADwAAAAAAAAAAAAAA&#10;AACfAgAAZHJzL2Rvd25yZXYueG1sUEsFBgAAAAAEAAQA9wAAAJIDAAAAAA==&#10;">
                  <v:imagedata r:id="rId35" o:title=""/>
                </v:shape>
                <v:shape id="Picture 51" o:spid="_x0000_s1029" type="#_x0000_t75" style="position:absolute;left:6405;top:9347;width:4847;height:4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ctrCAAAA2wAAAA8AAABkcnMvZG93bnJldi54bWxEj0uLwkAQhO/C/oehF7yZiVEXiU5EFoW9&#10;iQ/Ya5Np8zDTEzKzmvXXO4Lgsaiqr6jlqjeNuFLnKssKxlEMgji3uuJCwem4Hc1BOI+ssbFMCv7J&#10;wSr7GCwx1fbGe7oefCEChF2KCkrv21RKl5dk0EW2JQ7e2XYGfZBdIXWHtwA3jUzi+EsarDgslNjS&#10;d0n55fBnFJw3Gv2afjfJfldbO8E7z5JaqeFnv16A8NT7d/jV/tEKJlN4fgk/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XLawgAAANsAAAAPAAAAAAAAAAAAAAAAAJ8C&#10;AABkcnMvZG93bnJldi54bWxQSwUGAAAAAAQABAD3AAAAjgMAAAAA&#10;">
                  <v:imagedata r:id="rId63" o:title=""/>
                </v:shape>
                <v:group id="Group 47" o:spid="_x0000_s1030" style="position:absolute;left:6405;top:9347;width:4847;height:4530" coordorigin="6405,9347" coordsize="4847,4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0" o:spid="_x0000_s1031" style="position:absolute;left:6405;top:9347;width:4847;height:4530;visibility:visible;mso-wrap-style:square;v-text-anchor:top" coordsize="4847,4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ZH8MA&#10;AADbAAAADwAAAGRycy9kb3ducmV2LnhtbESP3WrCQBSE74W+w3IK3ummKrGkrlIUITdtMfEBDtnT&#10;JJg9m2Y3P759Vyj0cpiZb5jdYTKNGKhztWUFL8sIBHFhdc2lgmt+XryCcB5ZY2OZFNzJwWH/NNth&#10;ou3IFxoyX4oAYZeggsr7NpHSFRUZdEvbEgfv23YGfZBdKXWHY4CbRq6iKJYGaw4LFbZ0rKi4Zb1R&#10;0H9NH9ucdH7jzJ82p/Rz+9P0Ss2fp/c3EJ4m/x/+a6dawTqGx5fw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bZH8MAAADbAAAADwAAAAAAAAAAAAAAAACYAgAAZHJzL2Rv&#10;d25yZXYueG1sUEsFBgAAAAAEAAQA9QAAAIgDAAAAAA==&#10;" path="m,2266l8,2080,32,1898,70,1721r53,-171l190,1384r80,-159l363,1072,467,928,583,791,710,664,846,546,992,437r155,-97l1309,253r171,-75l1657,116,1841,66,2030,30,2224,8,2423,r199,8l2816,30r189,36l3189,116r177,62l3537,253r163,87l3854,437r146,109l4137,664r126,127l4379,928r104,144l4576,1225r80,159l4723,1550r53,171l4815,1898r23,182l4846,2266r-8,185l4815,2633r-39,177l4723,2982r-67,165l4576,3307r-93,152l4379,3603r-116,137l4137,3867r-137,119l3854,4094r-154,97l3537,4278r-171,75l3189,4415r-184,50l2816,4501r-194,22l2423,4531r-199,-8l2030,4501r-189,-36l1657,4415r-177,-62l1309,4278r-162,-87l992,4094,846,3986,710,3867,583,3740,467,3603,363,3459,270,3307,190,3147,123,2982,70,2810,32,2633,8,2451,,2266xe" filled="f" strokecolor="#92d050" strokeweight=".63378mm">
                    <v:path arrowok="t" o:connecttype="custom" o:connectlocs="8,11427;70,11068;190,10731;363,10419;583,10138;846,9893;1147,9687;1480,9525;1841,9413;2224,9355;2622,9355;3005,9413;3366,9525;3700,9687;4000,9893;4263,10138;4483,10419;4656,10731;4776,11068;4838,11427;4838,11798;4776,12157;4656,12494;4483,12806;4263,13087;4000,13333;3700,13538;3366,13700;3005,13812;2622,13870;2224,13870;1841,13812;1480,13700;1147,13538;846,13333;583,13087;363,12806;190,12494;70,12157;8,11798" o:connectangles="0,0,0,0,0,0,0,0,0,0,0,0,0,0,0,0,0,0,0,0,0,0,0,0,0,0,0,0,0,0,0,0,0,0,0,0,0,0,0,0"/>
                  </v:shape>
                  <v:shape id="Picture 49" o:spid="_x0000_s1032" type="#_x0000_t75" style="position:absolute;left:7464;top:8718;width:2226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oWvEAAAA2wAAAA8AAABkcnMvZG93bnJldi54bWxEj0FrwkAUhO8F/8PyBG91o0Jjo6tIUPAk&#10;rZXi8ZF9btJm34bsJsZ/3y0Uehxm5htmvR1sLXpqfeVYwWyagCAunK7YKLh8HJ6XIHxA1lg7JgUP&#10;8rDdjJ7WmGl353fqz8GICGGfoYIyhCaT0hclWfRT1xBH7+ZaiyHK1kjd4j3CbS3nSfIiLVYcF0ps&#10;KC+p+D53VgF3r5+nBV6rffqWHnNj+vSrvyk1GQ+7FYhAQ/gP/7WPWsEihd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koWvEAAAA2wAAAA8AAAAAAAAAAAAAAAAA&#10;nwIAAGRycy9kb3ducmV2LnhtbFBLBQYAAAAABAAEAPcAAACQAwAAAAA=&#10;">
                    <v:imagedata r:id="rId64" o:title=""/>
                  </v:shape>
                  <v:shape id="Picture 48" o:spid="_x0000_s1033" type="#_x0000_t75" style="position:absolute;left:7763;top:9006;width:1627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lwTCAAAA2wAAAA8AAABkcnMvZG93bnJldi54bWxET8tqwkAU3Qv+w3CF7upES4qJjiJqaYuC&#10;z427S+aaBDN3QmbUtF/fWRRcHs57MmtNJe7UuNKygkE/AkGcWV1yruB0/HgdgXAeWWNlmRT8kIPZ&#10;tNuZYKrtg/d0P/hchBB2KSoovK9TKV1WkEHXtzVx4C62MegDbHKpG3yEcFPJYRS9S4Mlh4YCa1oU&#10;lF0PN6PglizjOE5Wv5f192ftNjt73iZWqZdeOx+D8NT6p/jf/aUVvIWx4Uv4AX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JcEwgAAANsAAAAPAAAAAAAAAAAAAAAAAJ8C&#10;AABkcnMvZG93bnJldi54bWxQSwUGAAAAAAQABAD3AAAAjgMAAAAA&#10;">
                    <v:imagedata r:id="rId35" o:title=""/>
                  </v:shape>
                </v:group>
                <v:group id="Group 43" o:spid="_x0000_s1034" style="position:absolute;left:8278;top:9054;width:598;height:587" coordorigin="8278,9054" coordsize="598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6" o:spid="_x0000_s1035" style="position:absolute;left:8278;top:9054;width:598;height:587;visibility:visible;mso-wrap-style:square;v-text-anchor:top" coordsize="598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dTMMA&#10;AADbAAAADwAAAGRycy9kb3ducmV2LnhtbERPTWvCQBC9F/wPywjemo1aiqSuEkVBCj00Bnods9Mk&#10;NDsbs2tM+uu7h4LHx/tebwfTiJ46V1tWMI9iEMSF1TWXCvLz8XkFwnlkjY1lUjCSg+1m8rTGRNs7&#10;f1Kf+VKEEHYJKqi8bxMpXVGRQRfZljhw37Yz6APsSqk7vIdw08hFHL9KgzWHhgpb2ldU/GQ3o2B5&#10;+phnh3Rn36/n/PdrGV/Ssb0oNZsO6RsIT4N/iP/dJ63gJawP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ydTMMAAADbAAAADwAAAAAAAAAAAAAAAACYAgAAZHJzL2Rv&#10;d25yZXYueG1sUEsFBgAAAAAEAAQA9QAAAIgDAAAAAA==&#10;" path="m299,l227,8,161,32,104,70,57,120,23,179,4,246,,293r1,24l15,386r29,62l87,501r54,42l204,572r70,14l299,587r24,-1l393,572r63,-29l510,501r43,-53l583,386r14,-69l598,293r-1,-24l583,201,553,139,510,86,456,44,393,15,323,1,299,e" fillcolor="#92d050" stroked="f">
                    <v:path arrowok="t" o:connecttype="custom" o:connectlocs="299,9054;227,9062;161,9086;104,9124;57,9174;23,9233;4,9300;0,9347;1,9371;15,9440;44,9502;87,9555;141,9597;204,9626;274,9640;299,9641;323,9640;393,9626;456,9597;510,9555;553,9502;583,9440;597,9371;598,9347;597,9323;583,9255;553,9193;510,9140;456,9098;393,9069;323,9055;299,9054" o:connectangles="0,0,0,0,0,0,0,0,0,0,0,0,0,0,0,0,0,0,0,0,0,0,0,0,0,0,0,0,0,0,0,0"/>
                  </v:shape>
                  <v:shape id="Picture 45" o:spid="_x0000_s1036" type="#_x0000_t75" style="position:absolute;left:6602;top:8562;width:2226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7/nEAAAA2wAAAA8AAABkcnMvZG93bnJldi54bWxEj0FrwkAUhO+F/oflFXqrG6sYm2aVIhY8&#10;SWul9PjIvmyi2bchu8b4792C4HGYmW+YfDnYRvTU+dqxgvEoAUFcOF2zUbD/+XyZg/ABWWPjmBRc&#10;yMNy8fiQY6bdmb+p3wUjIoR9hgqqENpMSl9UZNGPXEscvdJ1FkOUnZG6w3OE20a+JslMWqw5LlTY&#10;0qqi4rg7WQV8evvdTvCvXqdf6WZlTJ8e+lKp56fh4x1EoCHcw7f2RiuYjuH/S/w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H7/nEAAAA2wAAAA8AAAAAAAAAAAAAAAAA&#10;nwIAAGRycy9kb3ducmV2LnhtbFBLBQYAAAAABAAEAPcAAACQAwAAAAA=&#10;">
                    <v:imagedata r:id="rId64" o:title=""/>
                  </v:shape>
                  <v:shape id="Picture 44" o:spid="_x0000_s1037" type="#_x0000_t75" style="position:absolute;left:6901;top:8862;width:1627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05PGAAAA2wAAAA8AAABkcnMvZG93bnJldi54bWxEj1trwkAUhN8L/oflCL7VjWKKia5SeqEt&#10;Cl5ffDtkj0kwezZkV43++m6h4OMwM98w03lrKnGhxpWWFQz6EQjizOqScwX73efzGITzyBory6Tg&#10;Rg7ms87TFFNtr7yhy9bnIkDYpaig8L5OpXRZQQZd39bEwTvaxqAPssmlbvAa4KaSwyh6kQZLDgsF&#10;1vRWUHbano2Cc/Iex3HycT8ufr5qt1zbwyqxSvW67esEhKfWP8L/7W+tYDSEvy/hB8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7Tk8YAAADbAAAADwAAAAAAAAAAAAAA&#10;AACfAgAAZHJzL2Rvd25yZXYueG1sUEsFBgAAAAAEAAQA9wAAAJIDAAAAAA==&#10;">
                    <v:imagedata r:id="rId35" o:title=""/>
                  </v:shape>
                </v:group>
                <v:group id="Group 39" o:spid="_x0000_s1038" style="position:absolute;left:7416;top:8898;width:598;height:587" coordorigin="7416,8898" coordsize="598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2" o:spid="_x0000_s1039" style="position:absolute;left:7416;top:8898;width:598;height:587;visibility:visible;mso-wrap-style:square;v-text-anchor:top" coordsize="598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bT8YA&#10;AADbAAAADwAAAGRycy9kb3ducmV2LnhtbESPQWvCQBSE74X+h+UVems2MSKSukoqLUjBQ6PQ60v2&#10;mQSzb9PsVmN/vVsQPA4z8w2zWI2mEycaXGtZQRLFIIgrq1uuFex3Hy9zEM4ja+wsk4ILOVgtHx8W&#10;mGl75i86Fb4WAcIuQwWN930mpasaMugi2xMH72AHgz7IoZZ6wHOAm05O4ngmDbYcFhrsad1QdSx+&#10;jYJ0s02K9/zNfv7s9n/faVzml75U6vlpzF9BeBr9PXxrb7SC6RT+v4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bT8YAAADbAAAADwAAAAAAAAAAAAAAAACYAgAAZHJz&#10;L2Rvd25yZXYueG1sUEsFBgAAAAAEAAQA9QAAAIsDAAAAAA==&#10;" path="m299,l227,8,162,33,105,71,58,120,24,179,4,246,,294r1,24l15,386r30,62l88,501r54,42l205,572r70,14l299,587r25,-1l394,572r63,-29l511,501r43,-53l583,386r14,-68l598,294r-1,-24l583,201,554,139,511,86,457,44,394,15,324,1,299,e" fillcolor="#92d050" stroked="f">
                    <v:path arrowok="t" o:connecttype="custom" o:connectlocs="299,8898;227,8906;162,8931;105,8969;58,9018;24,9077;4,9144;0,9192;1,9216;15,9284;45,9346;88,9399;142,9441;205,9470;275,9484;299,9485;324,9484;394,9470;457,9441;511,9399;554,9346;583,9284;597,9216;598,9192;597,9168;583,9099;554,9037;511,8984;457,8942;394,8913;324,8899;299,8898" o:connectangles="0,0,0,0,0,0,0,0,0,0,0,0,0,0,0,0,0,0,0,0,0,0,0,0,0,0,0,0,0,0,0,0"/>
                  </v:shape>
                  <v:shape id="Picture 41" o:spid="_x0000_s1040" type="#_x0000_t75" style="position:absolute;left:6399;top:8694;width:2657;height: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GZN7CAAAA2wAAAA8AAABkcnMvZG93bnJldi54bWxEj0+LwjAUxO+C3yE8YW+aKipLNS2irCyy&#10;B9c/90fzbKvNS2mytX77jSB4HGbmN8wy7UwlWmpcaVnBeBSBIM6sLjlXcDp+DT9BOI+ssbJMCh7k&#10;IE36vSXG2t75l9qDz0WAsItRQeF9HUvpsoIMupGtiYN3sY1BH2STS93gPcBNJSdRNJcGSw4LBda0&#10;Lii7Hf6Mgrb8kU5O6Oyu+42eVzuz88etUh+DbrUA4anz7/Cr/a0VTGfw/BJ+gE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mTewgAAANsAAAAPAAAAAAAAAAAAAAAAAJ8C&#10;AABkcnMvZG93bnJldi54bWxQSwUGAAAAAAQABAD3AAAAjgMAAAAA&#10;">
                    <v:imagedata r:id="rId65" o:title=""/>
                  </v:shape>
                  <v:shape id="Picture 40" o:spid="_x0000_s1041" type="#_x0000_t75" style="position:absolute;left:6913;top:9186;width:1627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11ZDGAAAA2wAAAA8AAABkcnMvZG93bnJldi54bWxEj0FrwkAUhO8F/8PyhN7qxtKIia4itqUW&#10;hWrai7dH9pkEs29DdtXor+8KhR6HmfmGmc47U4szta6yrGA4iEAQ51ZXXCj4+X5/GoNwHlljbZkU&#10;XMnBfNZ7mGKq7YV3dM58IQKEXYoKSu+bVEqXl2TQDWxDHLyDbQ36INtC6hYvAW5q+RxFI2mw4rBQ&#10;YkPLkvJjdjIKTslrHMfJ2+2w/vxo3GZr91+JVeqx3y0mIDx1/j/8115pBS8juH8JP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XVkMYAAADbAAAADwAAAAAAAAAAAAAA&#10;AACfAgAAZHJzL2Rvd25yZXYueG1sUEsFBgAAAAAEAAQA9wAAAJIDAAAAAA==&#10;">
                    <v:imagedata r:id="rId35" o:title=""/>
                  </v:shape>
                </v:group>
                <v:group id="Group 35" o:spid="_x0000_s1042" style="position:absolute;left:7213;top:9030;width:1029;height:983" coordorigin="7213,9030" coordsize="1029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8" o:spid="_x0000_s1043" style="position:absolute;left:7213;top:9030;width:1029;height:983;visibility:visible;mso-wrap-style:square;v-text-anchor:top" coordsize="1029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ZiMAA&#10;AADbAAAADwAAAGRycy9kb3ducmV2LnhtbERPTYvCMBC9C/6HMII3TRVZpBpFFEEWlnVVFG9DMjbF&#10;ZlKarNZ/vzkIe3y87/mydZV4UBNKzwpGwwwEsfam5ELB6bgdTEGEiGyw8kwKXhRgueh25pgb/+Qf&#10;ehxiIVIIhxwV2BjrXMqgLTkMQ18TJ+7mG4cxwaaQpsFnCneVHGfZh3RYcmqwWNPakr4ffp2Cjd4b&#10;/fXaHUMx1d+lPV/un9eLUv1eu5qBiNTGf/HbvTMKJmls+pJ+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uZiMAAAADbAAAADwAAAAAAAAAAAAAAAACYAgAAZHJzL2Rvd25y&#10;ZXYueG1sUEsFBgAAAAAEAAQA9QAAAIUDAAAAAA==&#10;" path="m514,l431,6,352,25,278,55,210,95r-60,49l99,201,57,265,26,336,6,411,,491r1,40l15,609r25,73l77,750r47,61l179,864r64,45l314,944r77,24l472,981r42,2l556,981r82,-13l714,944r71,-35l849,864r56,-53l952,750r36,-68l1014,609r13,-78l1029,491r-2,-40l1014,373,988,300,952,232,905,171,849,118,785,73,714,38,638,14,556,1,514,e" fillcolor="#92d050" stroked="f">
                    <v:path arrowok="t" o:connecttype="custom" o:connectlocs="514,9030;431,9036;352,9055;278,9085;210,9125;150,9174;99,9231;57,9295;26,9366;6,9441;0,9521;1,9561;15,9639;40,9712;77,9780;124,9841;179,9894;243,9939;314,9974;391,9998;472,10011;514,10013;556,10011;638,9998;714,9974;785,9939;849,9894;905,9841;952,9780;988,9712;1014,9639;1027,9561;1029,9521;1027,9481;1014,9403;988,9330;952,9262;905,9201;849,9148;785,9103;714,9068;638,9044;556,9031;514,9030" o:connectangles="0,0,0,0,0,0,0,0,0,0,0,0,0,0,0,0,0,0,0,0,0,0,0,0,0,0,0,0,0,0,0,0,0,0,0,0,0,0,0,0,0,0,0,0"/>
                  </v:shape>
                  <v:shape id="Picture 37" o:spid="_x0000_s1044" type="#_x0000_t75" style="position:absolute;left:9785;top:12086;width:2123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BiWjEAAAA2wAAAA8AAABkcnMvZG93bnJldi54bWxEj0FrwkAUhO+F/oflCb3VjUWkpq6SBisB&#10;T7VKr6/Z12w0+zZktxr99a4g9DjMzDfMbNHbRhyp87VjBaNhAoK4dLrmSsH26+P5FYQPyBobx6Tg&#10;TB4W88eHGabanfiTjptQiQhhn6ICE0KbSulLQxb90LXE0ft1ncUQZVdJ3eEpwm0jX5JkIi3WHBcM&#10;tpQbKg+bP6tgut7Lwv8sx3TWy+9Vkb3nl51R6mnQZ28gAvXhP3xvF1rBeAq3L/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BiWjEAAAA2wAAAA8AAAAAAAAAAAAAAAAA&#10;nwIAAGRycy9kb3ducmV2LnhtbFBLBQYAAAAABAAEAPcAAACQAwAAAAA=&#10;">
                    <v:imagedata r:id="rId66" o:title=""/>
                  </v:shape>
                  <v:shape id="Picture 36" o:spid="_x0000_s1045" type="#_x0000_t75" style="position:absolute;left:10085;top:12386;width:1627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fqLCAAAA2wAAAA8AAABkcnMvZG93bnJldi54bWxET8tqwkAU3Rf8h+EK7upEIdJER5FWaaWC&#10;z427S+aaBDN3QmbU6Nd3FgWXh/OezFpTiRs1rrSsYNCPQBBnVpecKzgelu8fIJxH1lhZJgUPcjCb&#10;dt4mmGp75x3d9j4XIYRdigoK7+tUSpcVZND1bU0cuLNtDPoAm1zqBu8h3FRyGEUjabDk0FBgTZ8F&#10;ZZf91Si4Jl9xHCeL5/l39V279daeNolVqtdt52MQnlr/Ev+7f7SCOKwPX8IPk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X6iwgAAANsAAAAPAAAAAAAAAAAAAAAAAJ8C&#10;AABkcnMvZG93bnJldi54bWxQSwUGAAAAAAQABAD3AAAAjgMAAAAA&#10;">
                    <v:imagedata r:id="rId35" o:title=""/>
                  </v:shape>
                </v:group>
                <v:group id="Group 31" o:spid="_x0000_s1046" style="position:absolute;left:10599;top:12422;width:598;height:587" coordorigin="10599,12422" coordsize="598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4" o:spid="_x0000_s1047" style="position:absolute;left:10599;top:12422;width:598;height:587;visibility:visible;mso-wrap-style:square;v-text-anchor:top" coordsize="598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wfcQA&#10;AADbAAAADwAAAGRycy9kb3ducmV2LnhtbESPQYvCMBSE78L+h/AWvGmqokjXKF1REMGDVdjrs3nb&#10;lm1euk3U6q83guBxmJlvmNmiNZW4UONKywoG/QgEcWZ1ybmC42Hdm4JwHlljZZkU3MjBYv7RmWGs&#10;7ZX3dEl9LgKEXYwKCu/rWEqXFWTQ9W1NHLxf2xj0QTa51A1eA9xUchhFE2mw5LBQYE3LgrK/9GwU&#10;jDa7QbpKvu32/3C8/4yiU3KrT0p1P9vkC4Sn1r/Dr/ZGKxgP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MH3EAAAA2wAAAA8AAAAAAAAAAAAAAAAAmAIAAGRycy9k&#10;b3ducmV2LnhtbFBLBQYAAAAABAAEAPUAAACJAwAAAAA=&#10;" path="m299,l227,8,162,32,105,70,58,120,24,179,4,246,,293r1,24l15,386r30,62l88,501r54,42l205,572r70,14l299,587r25,-1l394,572r63,-29l511,501r43,-53l583,386r15,-69l599,293r-1,-24l583,201,554,139,511,86,457,44,394,15,324,1,299,e" fillcolor="#92d050" stroked="f">
                    <v:path arrowok="t" o:connecttype="custom" o:connectlocs="299,12422;227,12430;162,12454;105,12492;58,12542;24,12601;4,12668;0,12715;1,12739;15,12808;45,12870;88,12923;142,12965;205,12994;275,13008;299,13009;324,13008;394,12994;457,12965;511,12923;554,12870;583,12808;598,12739;599,12715;598,12691;583,12623;554,12561;511,12508;457,12466;394,12437;324,12423;299,12422" o:connectangles="0,0,0,0,0,0,0,0,0,0,0,0,0,0,0,0,0,0,0,0,0,0,0,0,0,0,0,0,0,0,0,0"/>
                  </v:shape>
                  <v:shape id="Picture 33" o:spid="_x0000_s1048" type="#_x0000_t75" style="position:absolute;left:9893;top:12973;width:2010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qyTCAAAA2wAAAA8AAABkcnMvZG93bnJldi54bWxEj0GLwjAUhO+C/yE8YW+arrKuVKOoIOye&#10;xLp6fjZv22LzUprY1n9vBMHjMDPfMItVZ0rRUO0Kywo+RxEI4tTqgjMFf8fdcAbCeWSNpWVScCcH&#10;q2W/t8BY25YP1CQ+EwHCLkYFufdVLKVLczLoRrYiDt6/rQ36IOtM6hrbADelHEfRVBosOCzkWNE2&#10;p/Sa3IyCDVV023xfGvkb0ak9X5P97nJX6mPQrecgPHX+HX61f7SCrwk8v4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56skwgAAANsAAAAPAAAAAAAAAAAAAAAAAJ8C&#10;AABkcnMvZG93bnJldi54bWxQSwUGAAAAAAQABAD3AAAAjgMAAAAA&#10;">
                    <v:imagedata r:id="rId67" o:title=""/>
                  </v:shape>
                  <v:shape id="Picture 32" o:spid="_x0000_s1049" type="#_x0000_t75" style="position:absolute;left:10085;top:13165;width:1627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eKHGAAAA2wAAAA8AAABkcnMvZG93bnJldi54bWxEj0FrwkAUhO+F/oflFXqrm5ZGTOoqpa2o&#10;KKixl94e2WcSmn0bsqtGf70rCB6HmfmGGY47U4sDta6yrOC1F4Egzq2uuFDwu528DEA4j6yxtkwK&#10;TuRgPHp8GGKq7ZE3dMh8IQKEXYoKSu+bVEqXl2TQ9WxDHLydbQ36INtC6haPAW5q+RZFfWmw4rBQ&#10;YkNfJeX/2d4o2CffcRwnP+fdYj5t3HJt/1aJVer5qfv8AOGp8/fwrT3TCuJ3uH4JP0C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J4ocYAAADbAAAADwAAAAAAAAAAAAAA&#10;AACfAgAAZHJzL2Rvd25yZXYueG1sUEsFBgAAAAAEAAQA9wAAAJIDAAAAAA==&#10;">
                    <v:imagedata r:id="rId35" o:title=""/>
                  </v:shape>
                </v:group>
                <v:group id="Group 27" o:spid="_x0000_s1050" style="position:absolute;left:10707;top:13309;width:383;height:384" coordorigin="10707,13309" coordsize="3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0" o:spid="_x0000_s1051" style="position:absolute;left:10707;top:13309;width:383;height:384;visibility:visible;mso-wrap-style:square;v-text-anchor:top" coordsize="38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JfcAA&#10;AADbAAAADwAAAGRycy9kb3ducmV2LnhtbESPS6vCMBSE94L/IRzBnaYKvqpRRBQE3fjA9bE5tsXm&#10;pDSx1n9/c0FwOczMN8xi1ZhC1FS53LKCQT8CQZxYnXOq4HrZ9aYgnEfWWFgmBR9ysFq2WwuMtX3z&#10;ieqzT0WAsItRQeZ9GUvpkowMur4tiYP3sJVBH2SVSl3hO8BNIYdRNJYGcw4LGZa0ySh5nl9GAdf3&#10;2aEZHm40ybdbPYiOx42ZKtXtNOs5CE+N/4W/7b1WMBrD/5fw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tJfcAAAADbAAAADwAAAAAAAAAAAAAAAACYAgAAZHJzL2Rvd25y&#10;ZXYueG1sUEsFBgAAAAAEAAQA9QAAAIUDAAAAAA==&#10;" path="m191,l114,16,59,52,21,104,1,168,,191r,13l16,269r37,54l105,362r63,20l191,383r13,l269,367r54,-37l362,278r19,-64l383,191r-1,-12l366,113,330,59,278,20,214,1,191,e" fillcolor="#92d050" stroked="f">
                    <v:path arrowok="t" o:connecttype="custom" o:connectlocs="191,13309;114,13325;59,13361;21,13413;1,13477;0,13500;0,13513;16,13578;53,13632;105,13671;168,13691;191,13692;204,13692;269,13676;323,13639;362,13587;381,13523;383,13500;382,13488;366,13422;330,13368;278,13329;214,13310;191,13309" o:connectangles="0,0,0,0,0,0,0,0,0,0,0,0,0,0,0,0,0,0,0,0,0,0,0,0"/>
                  </v:shape>
                  <v:shape id="Picture 29" o:spid="_x0000_s1052" type="#_x0000_t75" style="position:absolute;left:10620;top:10832;width:1289;height: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B3hrEAAAA2wAAAA8AAABkcnMvZG93bnJldi54bWxEj0FrAjEUhO9C/0N4Qm+aVdhqt0YpVqEn&#10;RbuUHh+b1920m5clibr9940geBxm5htmseptK87kg3GsYDLOQBBXThuuFZQf29EcRIjIGlvHpOCP&#10;AqyWD4MFFtpd+EDnY6xFgnAoUEETY1dIGaqGLIax64iT9+28xZikr6X2eElw28pplj1Ji4bTQoMd&#10;rRuqfo8nq+Bnv3n7nJbl/jl87TZ5zmtvDkapx2H/+gIiUh/v4Vv7XSvIZ3D9kn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B3hrEAAAA2wAAAA8AAAAAAAAAAAAAAAAA&#10;nwIAAGRycy9kb3ducmV2LnhtbFBLBQYAAAAABAAEAPcAAACQAwAAAAA=&#10;">
                    <v:imagedata r:id="rId68" o:title=""/>
                  </v:shape>
                  <v:shape id="Picture 28" o:spid="_x0000_s1053" type="#_x0000_t75" style="position:absolute;left:11290;top:11470;width:619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VC3CAAAA2wAAAA8AAABkcnMvZG93bnJldi54bWxET01rg0AQvRfyH5YJ5NasDakJ1jWEEKH0&#10;UNB4yW1wpyp1Z427ifbfdw+FHh/vOz3MphcPGl1nWcHLOgJBXFvdcaOguuTPexDOI2vsLZOCH3Jw&#10;yBZPKSbaTlzQo/SNCCHsElTQej8kUrq6JYNubQfiwH3Z0aAPcGykHnEK4aaXmyiKpcGOQ0OLA51a&#10;qr/Lu1FQuHJXR9VZ34pT/LH9rO7XOCelVsv5+AbC0+z/xX/ud63gNYwNX8IP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p1QtwgAAANsAAAAPAAAAAAAAAAAAAAAAAJ8C&#10;AABkcnMvZG93bnJldi54bWxQSwUGAAAAAAQABAD3AAAAjgMAAAAA&#10;">
                    <v:imagedata r:id="rId69" o:title=""/>
                  </v:shape>
                </v:group>
                <v:group id="Group 25" o:spid="_x0000_s1054" style="position:absolute;left:11678;top:11428;width:231;height:964" coordorigin="11678,11428" coordsize="231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6" o:spid="_x0000_s1055" style="position:absolute;left:11678;top:11428;width:231;height:964;visibility:visible;mso-wrap-style:square;v-text-anchor:top" coordsize="231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CwrsA&#10;AADbAAAADwAAAGRycy9kb3ducmV2LnhtbERPzQ7BQBC+S7zDZiRubIkgZYkIibiI4j7pjrZ0Z5vu&#10;0np7e5A4fvn+l+vWlOJNtSssKxgNIxDEqdUFZwqul/1gDsJ5ZI2lZVLwIQfrVbezxFjbhs/0Tnwm&#10;Qgi7GBXk3lexlC7NyaAb2oo4cHdbG/QB1pnUNTYh3JRyHEVTabDg0JBjRduc0mfyMgok8e6R6Ml5&#10;Mj+lx8O4uc0ac1Oq32s3CxCeWv8X/9wHrWAa1ocv4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bHgsK7AAAA2wAAAA8AAAAAAAAAAAAAAAAAmAIAAGRycy9kb3ducmV2Lnht&#10;bFBLBQYAAAAABAAEAPUAAACAAwAAAAA=&#10;" path="m231,l156,72,97,150,51,237,19,330,2,430,,482r2,51l19,633r32,94l97,814r59,78l226,960r5,4l231,e" fillcolor="#92d050" stroked="f">
                    <v:path arrowok="t" o:connecttype="custom" o:connectlocs="231,11428;156,11500;97,11578;51,11665;19,11758;2,11858;0,11910;2,11961;19,12061;51,12155;97,12242;156,12320;226,12388;231,12392;231,11428" o:connectangles="0,0,0,0,0,0,0,0,0,0,0,0,0,0,0"/>
                  </v:shape>
                </v:group>
                <v:group id="Group 21" o:spid="_x0000_s1056" style="position:absolute;left:11678;top:11280;width:231;height:1260" coordorigin="11678,11280" coordsize="231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4" o:spid="_x0000_s1057" style="position:absolute;left:11678;top:11280;width:231;height:1260;visibility:visible;mso-wrap-style:square;v-text-anchor:top" coordsize="231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c/sQA&#10;AADbAAAADwAAAGRycy9kb3ducmV2LnhtbESPQWuDQBSE74H8h+UFekvWKiTFZiMSEOyh0MQecny4&#10;ryp13xp3q/bfdwuFHoeZ+YY5ZovpxUSj6ywreNxFIIhrqztuFLxXxfYJhPPIGnvLpOCbHGSn9eqI&#10;qbYzX2i6+kYECLsUFbTeD6mUrm7JoNvZgTh4H3Y06IMcG6lHnAPc9DKOor002HFYaHGgc0v15/XL&#10;KLjdk8TNeXM4XN7K17mrbi9FYZV62Cz5MwhPi/8P/7VLrWAfw++X8AP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3P7EAAAA2wAAAA8AAAAAAAAAAAAAAAAAmAIAAGRycy9k&#10;b3ducmV2LnhtbFBLBQYAAAAABAAEAPUAAACJAwAAAAA=&#10;" path="m,630l9,528,33,431,72,340r53,-82l190,184r36,-33l231,148e" filled="f" strokecolor="#00af50" strokeweight=".80436mm">
                    <v:path arrowok="t" o:connecttype="custom" o:connectlocs="0,11910;9,11808;33,11711;72,11620;125,11538;190,11464;226,11431;231,11428" o:connectangles="0,0,0,0,0,0,0,0"/>
                  </v:shape>
                  <v:shape id="Freeform 23" o:spid="_x0000_s1058" style="position:absolute;left:11678;top:11280;width:231;height:1260;visibility:visible;mso-wrap-style:square;v-text-anchor:top" coordsize="231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5ZcQA&#10;AADbAAAADwAAAGRycy9kb3ducmV2LnhtbESPQWvCQBSE7wX/w/IEb3VjAyoxq0ghYA+FJnrI8ZF9&#10;JsHs25jdmvjvu4VCj8PMfMOkh8l04kGDay0rWC0jEMSV1S3XCi7n7HULwnlkjZ1lUvAkB4f97CXF&#10;RNuRc3oUvhYBwi5BBY33fSKlqxoy6Ja2Jw7e1Q4GfZBDLfWAY4CbTr5F0VoabDksNNjTe0PVrfg2&#10;Csp7HLvxWG82+dfpc2zP5UeWWaUW8+m4A+Fp8v/hv/ZJK1jH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feWXEAAAA2wAAAA8AAAAAAAAAAAAAAAAAmAIAAGRycy9k&#10;b3ducmV2LnhtbFBLBQYAAAAABAAEAPUAAACJAwAAAAA=&#10;" path="m231,1112r-75,-72l97,962,51,875,19,781,2,681,,630e" filled="f" strokecolor="#00af50" strokeweight=".80436mm">
                    <v:path arrowok="t" o:connecttype="custom" o:connectlocs="231,12392;156,12320;97,12242;51,12155;19,12061;2,11961;0,11910" o:connectangles="0,0,0,0,0,0,0"/>
                  </v:shape>
                  <v:shape id="Picture 22" o:spid="_x0000_s1059" type="#_x0000_t75" style="position:absolute;left:10879;top:11348;width:1030;height:4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qSnEAAAA2wAAAA8AAABkcnMvZG93bnJldi54bWxEj0FLAzEUhO+F/ofwhN7arFYWu21aqlDR&#10;o1Voj6+b52Zx87Im2Tb990YQPA4z8w2z2iTbiTP50DpWcDsrQBDXTrfcKPh4300fQISIrLFzTAqu&#10;FGCzHo9WWGl34Tc672MjMoRDhQpMjH0lZagNWQwz1xNn79N5izFL30jt8ZLhtpN3RVFKiy3nBYM9&#10;PRmqv/aDVXB6nYeFfUzDsz+YYz9cy7SYfys1uUnbJYhIKf6H/9ovWkF5D79f8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wqSnEAAAA2wAAAA8AAAAAAAAAAAAAAAAA&#10;nwIAAGRycy9kb3ducmV2LnhtbFBLBQYAAAAABAAEAPcAAACQAwAAAAA=&#10;">
                    <v:imagedata r:id="rId70" o:title=""/>
                  </v:shape>
                </v:group>
                <w10:wrap anchorx="page" anchory="page"/>
              </v:group>
            </w:pict>
          </mc:Fallback>
        </mc:AlternateContent>
      </w:r>
      <w:r w:rsidR="00EC70B5">
        <w:rPr>
          <w:rFonts w:ascii="Arial" w:eastAsia="Arial" w:hAnsi="Arial" w:cs="Arial"/>
          <w:spacing w:val="3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he</w:t>
      </w:r>
      <w:r w:rsidR="00EC70B5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d</w:t>
      </w:r>
      <w:r w:rsidR="00EC70B5">
        <w:rPr>
          <w:rFonts w:ascii="Arial" w:eastAsia="Arial" w:hAnsi="Arial" w:cs="Arial"/>
          <w:spacing w:val="-1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v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p</w:t>
      </w:r>
      <w:r w:rsidR="00EC70B5">
        <w:rPr>
          <w:rFonts w:ascii="Arial" w:eastAsia="Arial" w:hAnsi="Arial" w:cs="Arial"/>
          <w:spacing w:val="4"/>
          <w:sz w:val="20"/>
          <w:szCs w:val="20"/>
        </w:rPr>
        <w:t>m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z w:val="20"/>
          <w:szCs w:val="20"/>
        </w:rPr>
        <w:t>t</w:t>
      </w:r>
      <w:r w:rsidR="00EC70B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of</w:t>
      </w:r>
      <w:r w:rsidR="00EC70B5"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r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3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u</w:t>
      </w:r>
      <w:r w:rsidR="00EC70B5">
        <w:rPr>
          <w:rFonts w:ascii="Arial" w:eastAsia="Arial" w:hAnsi="Arial" w:cs="Arial"/>
          <w:spacing w:val="1"/>
          <w:sz w:val="20"/>
          <w:szCs w:val="20"/>
        </w:rPr>
        <w:t>rc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to</w:t>
      </w:r>
      <w:r w:rsidR="00EC70B5"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-1"/>
          <w:sz w:val="20"/>
          <w:szCs w:val="20"/>
        </w:rPr>
        <w:t>p</w:t>
      </w:r>
      <w:r w:rsidR="00EC70B5">
        <w:rPr>
          <w:rFonts w:ascii="Arial" w:eastAsia="Arial" w:hAnsi="Arial" w:cs="Arial"/>
          <w:spacing w:val="2"/>
          <w:sz w:val="20"/>
          <w:szCs w:val="20"/>
        </w:rPr>
        <w:t>p</w:t>
      </w:r>
      <w:r w:rsidR="00EC70B5">
        <w:rPr>
          <w:rFonts w:ascii="Arial" w:eastAsia="Arial" w:hAnsi="Arial" w:cs="Arial"/>
          <w:sz w:val="20"/>
          <w:szCs w:val="20"/>
        </w:rPr>
        <w:t>ort</w:t>
      </w:r>
      <w:r w:rsidR="00EC70B5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sc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1"/>
          <w:sz w:val="20"/>
          <w:szCs w:val="20"/>
        </w:rPr>
        <w:t>o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>s</w:t>
      </w:r>
      <w:r w:rsidR="00EC70B5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 xml:space="preserve">o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1"/>
          <w:sz w:val="20"/>
          <w:szCs w:val="20"/>
        </w:rPr>
        <w:t>cc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pacing w:val="-1"/>
          <w:sz w:val="20"/>
          <w:szCs w:val="20"/>
        </w:rPr>
        <w:t>s</w:t>
      </w:r>
      <w:r w:rsidR="00EC70B5">
        <w:rPr>
          <w:rFonts w:ascii="Arial" w:eastAsia="Arial" w:hAnsi="Arial" w:cs="Arial"/>
          <w:spacing w:val="2"/>
          <w:sz w:val="20"/>
          <w:szCs w:val="20"/>
        </w:rPr>
        <w:t>f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-1"/>
          <w:sz w:val="20"/>
          <w:szCs w:val="20"/>
        </w:rPr>
        <w:t>l</w:t>
      </w:r>
      <w:r w:rsidR="00EC70B5">
        <w:rPr>
          <w:rFonts w:ascii="Arial" w:eastAsia="Arial" w:hAnsi="Arial" w:cs="Arial"/>
          <w:spacing w:val="1"/>
          <w:sz w:val="20"/>
          <w:szCs w:val="20"/>
        </w:rPr>
        <w:t>l</w:t>
      </w:r>
      <w:r w:rsidR="00EC70B5">
        <w:rPr>
          <w:rFonts w:ascii="Arial" w:eastAsia="Arial" w:hAnsi="Arial" w:cs="Arial"/>
          <w:sz w:val="20"/>
          <w:szCs w:val="20"/>
        </w:rPr>
        <w:t xml:space="preserve">y </w:t>
      </w:r>
      <w:r w:rsidR="00EC70B5">
        <w:rPr>
          <w:rFonts w:ascii="Arial" w:eastAsia="Arial" w:hAnsi="Arial" w:cs="Arial"/>
          <w:spacing w:val="2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>n</w:t>
      </w:r>
      <w:r w:rsidR="00EC70B5">
        <w:rPr>
          <w:rFonts w:ascii="Arial" w:eastAsia="Arial" w:hAnsi="Arial" w:cs="Arial"/>
          <w:spacing w:val="-1"/>
          <w:sz w:val="20"/>
          <w:szCs w:val="20"/>
        </w:rPr>
        <w:t>g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ge</w:t>
      </w:r>
      <w:r w:rsidR="00EC70B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w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2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h</w:t>
      </w:r>
      <w:r w:rsidR="00EC70B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x</w:t>
      </w:r>
      <w:r w:rsidR="00EC70B5">
        <w:rPr>
          <w:rFonts w:ascii="Arial" w:eastAsia="Arial" w:hAnsi="Arial" w:cs="Arial"/>
          <w:sz w:val="20"/>
          <w:szCs w:val="20"/>
        </w:rPr>
        <w:t>tern</w:t>
      </w:r>
      <w:r w:rsidR="00EC70B5">
        <w:rPr>
          <w:rFonts w:ascii="Arial" w:eastAsia="Arial" w:hAnsi="Arial" w:cs="Arial"/>
          <w:spacing w:val="2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l</w:t>
      </w:r>
      <w:r w:rsidR="00EC70B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>a</w:t>
      </w:r>
      <w:r w:rsidR="00EC70B5">
        <w:rPr>
          <w:rFonts w:ascii="Arial" w:eastAsia="Arial" w:hAnsi="Arial" w:cs="Arial"/>
          <w:spacing w:val="-1"/>
          <w:sz w:val="20"/>
          <w:szCs w:val="20"/>
        </w:rPr>
        <w:t>g</w:t>
      </w:r>
      <w:r w:rsidR="00EC70B5">
        <w:rPr>
          <w:rFonts w:ascii="Arial" w:eastAsia="Arial" w:hAnsi="Arial" w:cs="Arial"/>
          <w:spacing w:val="2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>n</w:t>
      </w:r>
      <w:r w:rsidR="00EC70B5">
        <w:rPr>
          <w:rFonts w:ascii="Arial" w:eastAsia="Arial" w:hAnsi="Arial" w:cs="Arial"/>
          <w:spacing w:val="1"/>
          <w:sz w:val="20"/>
          <w:szCs w:val="20"/>
        </w:rPr>
        <w:t>c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es</w:t>
      </w:r>
      <w:r w:rsidR="00EC70B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z w:val="20"/>
          <w:szCs w:val="20"/>
        </w:rPr>
        <w:t xml:space="preserve">was 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d</w:t>
      </w:r>
      <w:r w:rsidR="00EC70B5">
        <w:rPr>
          <w:rFonts w:ascii="Arial" w:eastAsia="Arial" w:hAnsi="Arial" w:cs="Arial"/>
          <w:spacing w:val="1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>nt</w:t>
      </w:r>
      <w:r w:rsidR="00EC70B5">
        <w:rPr>
          <w:rFonts w:ascii="Arial" w:eastAsia="Arial" w:hAnsi="Arial" w:cs="Arial"/>
          <w:spacing w:val="-2"/>
          <w:sz w:val="20"/>
          <w:szCs w:val="20"/>
        </w:rPr>
        <w:t>i</w:t>
      </w:r>
      <w:r w:rsidR="00EC70B5">
        <w:rPr>
          <w:rFonts w:ascii="Arial" w:eastAsia="Arial" w:hAnsi="Arial" w:cs="Arial"/>
          <w:spacing w:val="2"/>
          <w:sz w:val="20"/>
          <w:szCs w:val="20"/>
        </w:rPr>
        <w:t>f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2"/>
          <w:sz w:val="20"/>
          <w:szCs w:val="20"/>
        </w:rPr>
        <w:t>e</w:t>
      </w:r>
      <w:r w:rsidR="00EC70B5">
        <w:rPr>
          <w:rFonts w:ascii="Arial" w:eastAsia="Arial" w:hAnsi="Arial" w:cs="Arial"/>
          <w:sz w:val="20"/>
          <w:szCs w:val="20"/>
        </w:rPr>
        <w:t>d</w:t>
      </w:r>
      <w:r w:rsidR="00EC70B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-1"/>
          <w:sz w:val="20"/>
          <w:szCs w:val="20"/>
        </w:rPr>
        <w:t>a</w:t>
      </w:r>
      <w:r w:rsidR="00EC70B5">
        <w:rPr>
          <w:rFonts w:ascii="Arial" w:eastAsia="Arial" w:hAnsi="Arial" w:cs="Arial"/>
          <w:sz w:val="20"/>
          <w:szCs w:val="20"/>
        </w:rPr>
        <w:t>s</w:t>
      </w:r>
      <w:r w:rsidR="00EC70B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b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-1"/>
          <w:sz w:val="20"/>
          <w:szCs w:val="20"/>
        </w:rPr>
        <w:t>n</w:t>
      </w:r>
      <w:r w:rsidR="00EC70B5">
        <w:rPr>
          <w:rFonts w:ascii="Arial" w:eastAsia="Arial" w:hAnsi="Arial" w:cs="Arial"/>
          <w:spacing w:val="1"/>
          <w:sz w:val="20"/>
          <w:szCs w:val="20"/>
        </w:rPr>
        <w:t>e</w:t>
      </w:r>
      <w:r w:rsidR="00EC70B5">
        <w:rPr>
          <w:rFonts w:ascii="Arial" w:eastAsia="Arial" w:hAnsi="Arial" w:cs="Arial"/>
          <w:spacing w:val="2"/>
          <w:sz w:val="20"/>
          <w:szCs w:val="20"/>
        </w:rPr>
        <w:t>f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pacing w:val="1"/>
          <w:sz w:val="20"/>
          <w:szCs w:val="20"/>
        </w:rPr>
        <w:t>ci</w:t>
      </w:r>
      <w:r w:rsidR="00EC70B5">
        <w:rPr>
          <w:rFonts w:ascii="Arial" w:eastAsia="Arial" w:hAnsi="Arial" w:cs="Arial"/>
          <w:sz w:val="20"/>
          <w:szCs w:val="20"/>
        </w:rPr>
        <w:t>al</w:t>
      </w:r>
      <w:r w:rsidR="00EC70B5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2"/>
          <w:sz w:val="20"/>
          <w:szCs w:val="20"/>
        </w:rPr>
        <w:t>t</w:t>
      </w:r>
      <w:r w:rsidR="00EC70B5">
        <w:rPr>
          <w:rFonts w:ascii="Arial" w:eastAsia="Arial" w:hAnsi="Arial" w:cs="Arial"/>
          <w:sz w:val="20"/>
          <w:szCs w:val="20"/>
        </w:rPr>
        <w:t>o</w:t>
      </w:r>
      <w:r w:rsidR="00EC70B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o</w:t>
      </w:r>
      <w:r w:rsidR="00EC70B5">
        <w:rPr>
          <w:rFonts w:ascii="Arial" w:eastAsia="Arial" w:hAnsi="Arial" w:cs="Arial"/>
          <w:sz w:val="20"/>
          <w:szCs w:val="20"/>
        </w:rPr>
        <w:t>n</w:t>
      </w:r>
      <w:r w:rsidR="00EC70B5">
        <w:rPr>
          <w:rFonts w:ascii="Arial" w:eastAsia="Arial" w:hAnsi="Arial" w:cs="Arial"/>
          <w:spacing w:val="-1"/>
          <w:sz w:val="20"/>
          <w:szCs w:val="20"/>
        </w:rPr>
        <w:t>g</w:t>
      </w:r>
      <w:r w:rsidR="00EC70B5">
        <w:rPr>
          <w:rFonts w:ascii="Arial" w:eastAsia="Arial" w:hAnsi="Arial" w:cs="Arial"/>
          <w:spacing w:val="2"/>
          <w:sz w:val="20"/>
          <w:szCs w:val="20"/>
        </w:rPr>
        <w:t>o</w:t>
      </w:r>
      <w:r w:rsidR="00EC70B5">
        <w:rPr>
          <w:rFonts w:ascii="Arial" w:eastAsia="Arial" w:hAnsi="Arial" w:cs="Arial"/>
          <w:spacing w:val="-1"/>
          <w:sz w:val="20"/>
          <w:szCs w:val="20"/>
        </w:rPr>
        <w:t>i</w:t>
      </w:r>
      <w:r w:rsidR="00EC70B5">
        <w:rPr>
          <w:rFonts w:ascii="Arial" w:eastAsia="Arial" w:hAnsi="Arial" w:cs="Arial"/>
          <w:sz w:val="20"/>
          <w:szCs w:val="20"/>
        </w:rPr>
        <w:t>ng</w:t>
      </w:r>
      <w:r w:rsidR="00EC70B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u</w:t>
      </w:r>
      <w:r w:rsidR="00EC70B5">
        <w:rPr>
          <w:rFonts w:ascii="Arial" w:eastAsia="Arial" w:hAnsi="Arial" w:cs="Arial"/>
          <w:spacing w:val="1"/>
          <w:sz w:val="20"/>
          <w:szCs w:val="20"/>
        </w:rPr>
        <w:t>cc</w:t>
      </w:r>
      <w:r w:rsidR="00EC70B5">
        <w:rPr>
          <w:rFonts w:ascii="Arial" w:eastAsia="Arial" w:hAnsi="Arial" w:cs="Arial"/>
          <w:spacing w:val="2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ss</w:t>
      </w:r>
      <w:r w:rsidR="00EC70B5">
        <w:rPr>
          <w:rFonts w:ascii="Arial" w:eastAsia="Arial" w:hAnsi="Arial" w:cs="Arial"/>
          <w:sz w:val="20"/>
          <w:szCs w:val="20"/>
        </w:rPr>
        <w:t>e</w:t>
      </w:r>
      <w:r w:rsidR="00EC70B5">
        <w:rPr>
          <w:rFonts w:ascii="Arial" w:eastAsia="Arial" w:hAnsi="Arial" w:cs="Arial"/>
          <w:spacing w:val="1"/>
          <w:sz w:val="20"/>
          <w:szCs w:val="20"/>
        </w:rPr>
        <w:t>s</w:t>
      </w:r>
      <w:r w:rsidR="00EC70B5"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2" w:after="0" w:line="220" w:lineRule="exact"/>
      </w:pPr>
    </w:p>
    <w:p w:rsidR="008156BF" w:rsidRDefault="00EC70B5">
      <w:pPr>
        <w:spacing w:after="0" w:line="312" w:lineRule="auto"/>
        <w:ind w:left="150" w:right="-4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wo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liv</w:t>
      </w:r>
      <w:r>
        <w:rPr>
          <w:rFonts w:ascii="Arial" w:eastAsia="Arial" w:hAnsi="Arial" w:cs="Arial"/>
          <w:sz w:val="20"/>
          <w:szCs w:val="20"/>
        </w:rPr>
        <w:t>er 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80" w:lineRule="exact"/>
        <w:rPr>
          <w:sz w:val="18"/>
          <w:szCs w:val="18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left="150" w:right="-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399CC"/>
          <w:sz w:val="20"/>
          <w:szCs w:val="20"/>
        </w:rPr>
        <w:t xml:space="preserve">4. </w:t>
      </w:r>
      <w:r>
        <w:rPr>
          <w:rFonts w:ascii="Arial" w:eastAsia="Arial" w:hAnsi="Arial" w:cs="Arial"/>
          <w:b/>
          <w:bCs/>
          <w:color w:val="3399CC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uppo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ib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li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399CC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3399CC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abili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399CC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adapt</w:t>
      </w:r>
      <w:r>
        <w:rPr>
          <w:rFonts w:ascii="Arial" w:eastAsia="Arial" w:hAnsi="Arial" w:cs="Arial"/>
          <w:b/>
          <w:bCs/>
          <w:color w:val="3399CC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 changing</w:t>
      </w:r>
      <w:r>
        <w:rPr>
          <w:rFonts w:ascii="Arial" w:eastAsia="Arial" w:hAnsi="Arial" w:cs="Arial"/>
          <w:b/>
          <w:bCs/>
          <w:color w:val="3399CC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needs</w:t>
      </w:r>
      <w:r>
        <w:rPr>
          <w:rFonts w:ascii="Arial" w:eastAsia="Arial" w:hAnsi="Arial" w:cs="Arial"/>
          <w:b/>
          <w:bCs/>
          <w:color w:val="3399CC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399CC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hool</w:t>
      </w:r>
      <w:r>
        <w:rPr>
          <w:rFonts w:ascii="Arial" w:eastAsia="Arial" w:hAnsi="Arial" w:cs="Arial"/>
          <w:b/>
          <w:bCs/>
          <w:color w:val="3399CC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om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uni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y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3" w:lineRule="auto"/>
        <w:ind w:left="150" w:right="-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ul 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e- 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s-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” a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proa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h. 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ures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 pro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 are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.   </w:t>
      </w:r>
      <w:r>
        <w:rPr>
          <w:rFonts w:ascii="Arial" w:eastAsia="Arial" w:hAnsi="Arial" w:cs="Arial"/>
          <w:spacing w:val="1"/>
          <w:sz w:val="20"/>
          <w:szCs w:val="20"/>
        </w:rPr>
        <w:t>Ov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-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the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2" w:after="0" w:line="220" w:lineRule="exact"/>
      </w:pPr>
    </w:p>
    <w:p w:rsidR="008156BF" w:rsidRDefault="00EC70B5">
      <w:pPr>
        <w:spacing w:after="0" w:line="312" w:lineRule="auto"/>
        <w:ind w:left="150" w:right="-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tem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 Con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ul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t.</w:t>
      </w:r>
    </w:p>
    <w:p w:rsidR="008156BF" w:rsidRDefault="008156BF">
      <w:pPr>
        <w:spacing w:before="2" w:after="0" w:line="180" w:lineRule="exact"/>
        <w:rPr>
          <w:sz w:val="18"/>
          <w:szCs w:val="18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left="150" w:right="-4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399CC"/>
          <w:sz w:val="20"/>
          <w:szCs w:val="20"/>
        </w:rPr>
        <w:t xml:space="preserve">5.    </w:t>
      </w:r>
      <w:r>
        <w:rPr>
          <w:rFonts w:ascii="Arial" w:eastAsia="Arial" w:hAnsi="Arial" w:cs="Arial"/>
          <w:b/>
          <w:bCs/>
          <w:color w:val="3399CC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Pr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get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399CC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sio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 xml:space="preserve">al 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ng oppo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unities</w:t>
      </w:r>
      <w:r>
        <w:rPr>
          <w:rFonts w:ascii="Arial" w:eastAsia="Arial" w:hAnsi="Arial" w:cs="Arial"/>
          <w:b/>
          <w:bCs/>
          <w:color w:val="3399CC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or</w:t>
      </w:r>
      <w:r>
        <w:rPr>
          <w:rFonts w:ascii="Arial" w:eastAsia="Arial" w:hAnsi="Arial" w:cs="Arial"/>
          <w:b/>
          <w:bCs/>
          <w:color w:val="3399CC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hool</w:t>
      </w:r>
      <w:r>
        <w:rPr>
          <w:rFonts w:ascii="Arial" w:eastAsia="Arial" w:hAnsi="Arial" w:cs="Arial"/>
          <w:b/>
          <w:bCs/>
          <w:color w:val="3399CC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s,</w:t>
      </w:r>
      <w:r>
        <w:rPr>
          <w:rFonts w:ascii="Arial" w:eastAsia="Arial" w:hAnsi="Arial" w:cs="Arial"/>
          <w:b/>
          <w:bCs/>
          <w:color w:val="3399CC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ch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her sta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f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left="150" w:right="-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ed  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w 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a.   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of 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od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di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ted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ai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3" w:after="0" w:line="220" w:lineRule="exact"/>
      </w:pPr>
    </w:p>
    <w:p w:rsidR="008156BF" w:rsidRDefault="00EC70B5">
      <w:pPr>
        <w:spacing w:after="0" w:line="312" w:lineRule="auto"/>
        <w:ind w:left="150" w:right="-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 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 to pro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al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po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pri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g.</w:t>
      </w:r>
    </w:p>
    <w:p w:rsidR="008156BF" w:rsidRDefault="00EC70B5">
      <w:pPr>
        <w:spacing w:before="73" w:after="0" w:line="313" w:lineRule="auto"/>
        <w:ind w:right="59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lastRenderedPageBreak/>
        <w:t xml:space="preserve">6. </w:t>
      </w:r>
      <w:r>
        <w:rPr>
          <w:rFonts w:ascii="Arial" w:eastAsia="Arial" w:hAnsi="Arial" w:cs="Arial"/>
          <w:b/>
          <w:bCs/>
          <w:color w:val="3399CC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elop</w:t>
      </w:r>
      <w:r>
        <w:rPr>
          <w:rFonts w:ascii="Arial" w:eastAsia="Arial" w:hAnsi="Arial" w:cs="Arial"/>
          <w:b/>
          <w:bCs/>
          <w:color w:val="3399CC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online</w:t>
      </w:r>
      <w:r>
        <w:rPr>
          <w:rFonts w:ascii="Arial" w:eastAsia="Arial" w:hAnsi="Arial" w:cs="Arial"/>
          <w:b/>
          <w:bCs/>
          <w:color w:val="3399CC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so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guide</w:t>
      </w:r>
      <w:r>
        <w:rPr>
          <w:rFonts w:ascii="Arial" w:eastAsia="Arial" w:hAnsi="Arial" w:cs="Arial"/>
          <w:b/>
          <w:bCs/>
          <w:color w:val="3399CC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3399CC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su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399CC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t s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hools</w:t>
      </w:r>
      <w:r>
        <w:rPr>
          <w:rFonts w:ascii="Arial" w:eastAsia="Arial" w:hAnsi="Arial" w:cs="Arial"/>
          <w:b/>
          <w:bCs/>
          <w:color w:val="3399CC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in e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ed</w:t>
      </w:r>
      <w:r>
        <w:rPr>
          <w:rFonts w:ascii="Arial" w:eastAsia="Arial" w:hAnsi="Arial" w:cs="Arial"/>
          <w:b/>
          <w:bCs/>
          <w:color w:val="3399CC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vi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ce</w:t>
      </w:r>
      <w:r>
        <w:rPr>
          <w:rFonts w:ascii="Arial" w:eastAsia="Arial" w:hAnsi="Arial" w:cs="Arial"/>
          <w:b/>
          <w:bCs/>
          <w:color w:val="3399CC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399CC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ch</w:t>
      </w:r>
      <w:r>
        <w:rPr>
          <w:rFonts w:ascii="Arial" w:eastAsia="Arial" w:hAnsi="Arial" w:cs="Arial"/>
          <w:b/>
          <w:bCs/>
          <w:color w:val="3399CC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399CC"/>
          <w:sz w:val="20"/>
          <w:szCs w:val="20"/>
        </w:rPr>
        <w:t>oling</w:t>
      </w:r>
    </w:p>
    <w:p w:rsidR="008156BF" w:rsidRDefault="008156BF">
      <w:pPr>
        <w:spacing w:before="2" w:after="0" w:line="120" w:lineRule="exact"/>
        <w:rPr>
          <w:sz w:val="12"/>
          <w:szCs w:val="12"/>
        </w:rPr>
      </w:pPr>
    </w:p>
    <w:p w:rsidR="008156BF" w:rsidRDefault="00EC70B5">
      <w:pPr>
        <w:spacing w:after="0" w:line="312" w:lineRule="auto"/>
        <w:ind w:right="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 pro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y 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di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s 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as 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t 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- dri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3" w:lineRule="auto"/>
        <w:ind w:right="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or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on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n.</w:t>
      </w:r>
    </w:p>
    <w:p w:rsidR="008156BF" w:rsidRDefault="008156BF">
      <w:pPr>
        <w:spacing w:before="2" w:after="0" w:line="100" w:lineRule="exact"/>
        <w:rPr>
          <w:sz w:val="10"/>
          <w:szCs w:val="1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EC70B5">
      <w:pPr>
        <w:spacing w:after="0" w:line="312" w:lineRule="auto"/>
        <w:ind w:right="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be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ui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scr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ture.   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ul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 xml:space="preserve">on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e.</w:t>
      </w:r>
    </w:p>
    <w:p w:rsidR="008156BF" w:rsidRDefault="008156BF">
      <w:pPr>
        <w:spacing w:after="0"/>
        <w:jc w:val="both"/>
        <w:sectPr w:rsidR="008156BF">
          <w:footerReference w:type="default" r:id="rId71"/>
          <w:pgSz w:w="11920" w:h="16840"/>
          <w:pgMar w:top="1420" w:right="740" w:bottom="960" w:left="700" w:header="0" w:footer="777" w:gutter="0"/>
          <w:cols w:num="2" w:space="720" w:equalWidth="0">
            <w:col w:w="5113" w:space="284"/>
            <w:col w:w="5083"/>
          </w:cols>
        </w:sectPr>
      </w:pPr>
    </w:p>
    <w:p w:rsidR="008156BF" w:rsidRDefault="00C2664C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97155</wp:posOffset>
                </wp:positionH>
                <wp:positionV relativeFrom="page">
                  <wp:posOffset>203200</wp:posOffset>
                </wp:positionV>
                <wp:extent cx="7338060" cy="10340340"/>
                <wp:effectExtent l="1905" t="3175" r="0" b="63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060" cy="10340340"/>
                          <a:chOff x="153" y="320"/>
                          <a:chExt cx="11556" cy="16284"/>
                        </a:xfrm>
                      </wpg:grpSpPr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549"/>
                            <a:ext cx="11556" cy="15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7"/>
                        <wpg:cNvGrpSpPr>
                          <a:grpSpLocks/>
                        </wpg:cNvGrpSpPr>
                        <wpg:grpSpPr bwMode="auto">
                          <a:xfrm>
                            <a:off x="196" y="345"/>
                            <a:ext cx="11480" cy="2"/>
                            <a:chOff x="196" y="345"/>
                            <a:chExt cx="11480" cy="2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196" y="345"/>
                              <a:ext cx="11480" cy="2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T0 w 11480"/>
                                <a:gd name="T2" fmla="+- 0 11676 196"/>
                                <a:gd name="T3" fmla="*/ T2 w 11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80">
                                  <a:moveTo>
                                    <a:pt x="0" y="0"/>
                                  </a:moveTo>
                                  <a:lnTo>
                                    <a:pt x="11480" y="0"/>
                                  </a:lnTo>
                                </a:path>
                              </a:pathLst>
                            </a:custGeom>
                            <a:noFill/>
                            <a:ln w="4617">
                              <a:solidFill>
                                <a:srgbClr val="B8D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214" y="342"/>
                            <a:ext cx="2" cy="7301"/>
                            <a:chOff x="214" y="342"/>
                            <a:chExt cx="2" cy="7301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214" y="342"/>
                              <a:ext cx="2" cy="7301"/>
                            </a:xfrm>
                            <a:custGeom>
                              <a:avLst/>
                              <a:gdLst>
                                <a:gd name="T0" fmla="+- 0 7642 342"/>
                                <a:gd name="T1" fmla="*/ 7642 h 7301"/>
                                <a:gd name="T2" fmla="+- 0 342 342"/>
                                <a:gd name="T3" fmla="*/ 342 h 7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1">
                                  <a:moveTo>
                                    <a:pt x="0" y="7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083">
                              <a:solidFill>
                                <a:srgbClr val="A3CF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11654" y="342"/>
                            <a:ext cx="2" cy="1294"/>
                            <a:chOff x="11654" y="342"/>
                            <a:chExt cx="2" cy="1294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11654" y="342"/>
                              <a:ext cx="2" cy="1294"/>
                            </a:xfrm>
                            <a:custGeom>
                              <a:avLst/>
                              <a:gdLst>
                                <a:gd name="T0" fmla="+- 0 1636 342"/>
                                <a:gd name="T1" fmla="*/ 1636 h 1294"/>
                                <a:gd name="T2" fmla="+- 0 342 342"/>
                                <a:gd name="T3" fmla="*/ 342 h 1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4">
                                  <a:moveTo>
                                    <a:pt x="0" y="1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700">
                              <a:solidFill>
                                <a:srgbClr val="B8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7888" y="13267"/>
                            <a:ext cx="3497" cy="2"/>
                            <a:chOff x="7888" y="13267"/>
                            <a:chExt cx="3497" cy="2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7888" y="13267"/>
                              <a:ext cx="3497" cy="2"/>
                            </a:xfrm>
                            <a:custGeom>
                              <a:avLst/>
                              <a:gdLst>
                                <a:gd name="T0" fmla="+- 0 7888 7888"/>
                                <a:gd name="T1" fmla="*/ T0 w 3497"/>
                                <a:gd name="T2" fmla="+- 0 11385 7888"/>
                                <a:gd name="T3" fmla="*/ T2 w 3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7">
                                  <a:moveTo>
                                    <a:pt x="0" y="0"/>
                                  </a:moveTo>
                                  <a:lnTo>
                                    <a:pt x="3497" y="0"/>
                                  </a:lnTo>
                                </a:path>
                              </a:pathLst>
                            </a:custGeom>
                            <a:noFill/>
                            <a:ln w="32317">
                              <a:solidFill>
                                <a:srgbClr val="57AC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9"/>
                        <wpg:cNvGrpSpPr>
                          <a:grpSpLocks/>
                        </wpg:cNvGrpSpPr>
                        <wpg:grpSpPr bwMode="auto">
                          <a:xfrm>
                            <a:off x="11651" y="12667"/>
                            <a:ext cx="2" cy="3287"/>
                            <a:chOff x="11651" y="12667"/>
                            <a:chExt cx="2" cy="3287"/>
                          </a:xfrm>
                        </wpg:grpSpPr>
                        <wps:wsp>
                          <wps:cNvPr id="24" name="Freeform 10"/>
                          <wps:cNvSpPr>
                            <a:spLocks/>
                          </wps:cNvSpPr>
                          <wps:spPr bwMode="auto">
                            <a:xfrm>
                              <a:off x="11651" y="12667"/>
                              <a:ext cx="2" cy="3287"/>
                            </a:xfrm>
                            <a:custGeom>
                              <a:avLst/>
                              <a:gdLst>
                                <a:gd name="T0" fmla="+- 0 15954 12667"/>
                                <a:gd name="T1" fmla="*/ 15954 h 3287"/>
                                <a:gd name="T2" fmla="+- 0 12667 12667"/>
                                <a:gd name="T3" fmla="*/ 12667 h 3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87">
                                  <a:moveTo>
                                    <a:pt x="0" y="3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317">
                              <a:solidFill>
                                <a:srgbClr val="48A0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"/>
                        <wpg:cNvGrpSpPr>
                          <a:grpSpLocks/>
                        </wpg:cNvGrpSpPr>
                        <wpg:grpSpPr bwMode="auto">
                          <a:xfrm>
                            <a:off x="11469" y="13358"/>
                            <a:ext cx="2" cy="1745"/>
                            <a:chOff x="11469" y="13358"/>
                            <a:chExt cx="2" cy="1745"/>
                          </a:xfrm>
                        </wpg:grpSpPr>
                        <wps:wsp>
                          <wps:cNvPr id="26" name="Freeform 8"/>
                          <wps:cNvSpPr>
                            <a:spLocks/>
                          </wps:cNvSpPr>
                          <wps:spPr bwMode="auto">
                            <a:xfrm>
                              <a:off x="11469" y="13358"/>
                              <a:ext cx="2" cy="1745"/>
                            </a:xfrm>
                            <a:custGeom>
                              <a:avLst/>
                              <a:gdLst>
                                <a:gd name="T0" fmla="+- 0 15103 13358"/>
                                <a:gd name="T1" fmla="*/ 15103 h 1745"/>
                                <a:gd name="T2" fmla="+- 0 13358 13358"/>
                                <a:gd name="T3" fmla="*/ 13358 h 17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5">
                                  <a:moveTo>
                                    <a:pt x="0" y="17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083">
                              <a:solidFill>
                                <a:srgbClr val="4FA8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7917" y="14354"/>
                            <a:ext cx="3155" cy="2"/>
                            <a:chOff x="7917" y="14354"/>
                            <a:chExt cx="3155" cy="2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7917" y="14354"/>
                              <a:ext cx="3155" cy="2"/>
                            </a:xfrm>
                            <a:custGeom>
                              <a:avLst/>
                              <a:gdLst>
                                <a:gd name="T0" fmla="+- 0 7917 7917"/>
                                <a:gd name="T1" fmla="*/ T0 w 3155"/>
                                <a:gd name="T2" fmla="+- 0 11073 7917"/>
                                <a:gd name="T3" fmla="*/ T2 w 3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5">
                                  <a:moveTo>
                                    <a:pt x="0" y="0"/>
                                  </a:moveTo>
                                  <a:lnTo>
                                    <a:pt x="3156" y="0"/>
                                  </a:lnTo>
                                </a:path>
                              </a:pathLst>
                            </a:custGeom>
                            <a:noFill/>
                            <a:ln w="9233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"/>
                        <wpg:cNvGrpSpPr>
                          <a:grpSpLocks/>
                        </wpg:cNvGrpSpPr>
                        <wpg:grpSpPr bwMode="auto">
                          <a:xfrm>
                            <a:off x="7881" y="15216"/>
                            <a:ext cx="3475" cy="2"/>
                            <a:chOff x="7881" y="15216"/>
                            <a:chExt cx="3475" cy="2"/>
                          </a:xfrm>
                        </wpg:grpSpPr>
                        <wps:wsp>
                          <wps:cNvPr id="30" name="Freeform 4"/>
                          <wps:cNvSpPr>
                            <a:spLocks/>
                          </wps:cNvSpPr>
                          <wps:spPr bwMode="auto">
                            <a:xfrm>
                              <a:off x="7881" y="15216"/>
                              <a:ext cx="3475" cy="2"/>
                            </a:xfrm>
                            <a:custGeom>
                              <a:avLst/>
                              <a:gdLst>
                                <a:gd name="T0" fmla="+- 0 7881 7881"/>
                                <a:gd name="T1" fmla="*/ T0 w 3475"/>
                                <a:gd name="T2" fmla="+- 0 11356 7881"/>
                                <a:gd name="T3" fmla="*/ T2 w 3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5">
                                  <a:moveTo>
                                    <a:pt x="0" y="0"/>
                                  </a:moveTo>
                                  <a:lnTo>
                                    <a:pt x="3475" y="0"/>
                                  </a:lnTo>
                                </a:path>
                              </a:pathLst>
                            </a:custGeom>
                            <a:noFill/>
                            <a:ln w="23083">
                              <a:solidFill>
                                <a:srgbClr val="3FA0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65pt;margin-top:16pt;width:577.8pt;height:814.2pt;z-index:-251653632;mso-position-horizontal-relative:page;mso-position-vertical-relative:page" coordorigin="153,320" coordsize="11556,16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">
                <v:shape id="Picture 19" o:spid="_x0000_s1027" type="#_x0000_t75" style="position:absolute;left:153;top:1549;width:11556;height:1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dY/BAAAA2wAAAA8AAABkcnMvZG93bnJldi54bWxET0trwkAQvhf8D8sIvdWNiRSNrqG0lPYk&#10;9XHwOGTHJJidDbvbJP33XUHwNh/fczbFaFrRk/ONZQXzWQKCuLS64UrB6fj5sgThA7LG1jIp+CMP&#10;xXbytMFc24H31B9CJWII+xwV1CF0uZS+rMmgn9mOOHIX6wyGCF0ltcMhhptWpknyKg02HBtq7Oi9&#10;pvJ6+DUKduH0le3Pq4+dSVu+ouOfIcmUep6Ob2sQgcbwEN/d3zrOX8Dtl3i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gdY/BAAAA2wAAAA8AAAAAAAAAAAAAAAAAnwIA&#10;AGRycy9kb3ducmV2LnhtbFBLBQYAAAAABAAEAPcAAACNAwAAAAA=&#10;">
                  <v:imagedata r:id="rId73" o:title=""/>
                </v:shape>
                <v:group id="Group 17" o:spid="_x0000_s1028" style="position:absolute;left:196;top:345;width:11480;height:2" coordorigin="196,345" coordsize="11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8" o:spid="_x0000_s1029" style="position:absolute;left:196;top:345;width:11480;height:2;visibility:visible;mso-wrap-style:square;v-text-anchor:top" coordsize="11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znsIA&#10;AADbAAAADwAAAGRycy9kb3ducmV2LnhtbERPTWvCQBC9C/0PyxR6Ed3oQdKYjaRSoWAvmnofsmM2&#10;NjsbsltN/31XKHibx/ucfDPaTlxp8K1jBYt5AoK4drrlRsFXtZulIHxA1tg5JgW/5GFTPE1yzLS7&#10;8YGux9CIGMI+QwUmhD6T0teGLPq564kjd3aDxRDh0Eg94C2G204uk2QlLbYcGwz2tDVUfx9/rIIq&#10;SZev5Vt9+iwxNe30/XSp9julXp7Hcg0i0Bge4n/3h47zV3D/JR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9fOewgAAANsAAAAPAAAAAAAAAAAAAAAAAJgCAABkcnMvZG93&#10;bnJldi54bWxQSwUGAAAAAAQABAD1AAAAhwMAAAAA&#10;" path="m,l11480,e" filled="f" strokecolor="#b8dfef" strokeweight=".12825mm">
                    <v:path arrowok="t" o:connecttype="custom" o:connectlocs="0,0;11480,0" o:connectangles="0,0"/>
                  </v:shape>
                </v:group>
                <v:group id="Group 15" o:spid="_x0000_s1030" style="position:absolute;left:214;top:342;width:2;height:7301" coordorigin="214,342" coordsize="2,7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31" style="position:absolute;left:214;top:342;width:2;height:7301;visibility:visible;mso-wrap-style:square;v-text-anchor:top" coordsize="2,7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oJMIA&#10;AADbAAAADwAAAGRycy9kb3ducmV2LnhtbESPQWvCQBCF74X+h2UK3uqmHkSiq5SC0IM9qPkBQ3ZM&#10;QrOzITs1q7++cxC8zfDevPfNZpdDb640pi6yg495AYa4jr7jxkF13r+vwCRB9thHJgc3SrDbvr5s&#10;sPRx4iNdT9IYDeFUooNWZCitTXVLAdM8DsSqXeIYUHQdG+tHnDQ89HZRFEsbsGNtaHGgr5bq39Nf&#10;cDCtpurn7OWw6Eny3dp8r/ZH52Zv+XMNRijL0/y4/vaKr7D6iw5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SgkwgAAANsAAAAPAAAAAAAAAAAAAAAAAJgCAABkcnMvZG93&#10;bnJldi54bWxQSwUGAAAAAAQABAD1AAAAhwMAAAAA&#10;" path="m,7300l,e" filled="f" strokecolor="#a3cfe8" strokeweight=".64119mm">
                    <v:path arrowok="t" o:connecttype="custom" o:connectlocs="0,7642;0,342" o:connectangles="0,0"/>
                  </v:shape>
                </v:group>
                <v:group id="Group 13" o:spid="_x0000_s1032" style="position:absolute;left:11654;top:342;width:2;height:1294" coordorigin="11654,342" coordsize="2,1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4" o:spid="_x0000_s1033" style="position:absolute;left:11654;top:342;width:2;height:1294;visibility:visible;mso-wrap-style:square;v-text-anchor:top" coordsize="2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9xcEA&#10;AADbAAAADwAAAGRycy9kb3ducmV2LnhtbERPPWvDMBDdC/0P4grZajmBFOFaNkmgJEOXOhkyHtbV&#10;cmudHEtNnH9fDYWOj/dd1rMbxJWm0HvWsMxyEMStNz13Gk7Ht2cFIkRkg4Nn0nCnAHX1+FBiYfyN&#10;P+jaxE6kEA4FarAxjoWUobXkMGR+JE7cp58cxgSnTpoJbyncDXKV5y/SYc+pweJIO0vtd/PjNKi9&#10;OtrDuTmt37+UurTn7WBpq/Xiad68gog0x3/xn/tgNKzS+vQl/QB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gPcXBAAAA2wAAAA8AAAAAAAAAAAAAAAAAmAIAAGRycy9kb3du&#10;cmV2LnhtbFBLBQYAAAAABAAEAPUAAACGAwAAAAA=&#10;" path="m,1294l,e" filled="f" strokecolor="#b8dbef" strokeweight=".76944mm">
                    <v:path arrowok="t" o:connecttype="custom" o:connectlocs="0,1636;0,342" o:connectangles="0,0"/>
                  </v:shape>
                </v:group>
                <v:group id="Group 11" o:spid="_x0000_s1034" style="position:absolute;left:7888;top:13267;width:3497;height:2" coordorigin="7888,13267" coordsize="3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2" o:spid="_x0000_s1035" style="position:absolute;left:7888;top:13267;width:3497;height:2;visibility:visible;mso-wrap-style:square;v-text-anchor:top" coordsize="3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FKMIA&#10;AADbAAAADwAAAGRycy9kb3ducmV2LnhtbESPQWvCQBSE74L/YXlCb7oxByupq4g2kGPVgD2+Zl+z&#10;wezbkF01/fduQfA4zMw3zGoz2FbcqPeNYwXzWQKCuHK64VpBecqnSxA+IGtsHZOCP/KwWY9HK8y0&#10;u/OBbsdQiwhhn6ECE0KXSekrQxb9zHXE0ft1vcUQZV9L3eM9wm0r0yRZSIsNxwWDHe0MVZfj1Sqo&#10;9ngp9A/mpX4vr1/nvPg0i2+l3ibD9gNEoCG8ws92oRWkKfx/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gUowgAAANsAAAAPAAAAAAAAAAAAAAAAAJgCAABkcnMvZG93&#10;bnJldi54bWxQSwUGAAAAAAQABAD1AAAAhwMAAAAA&#10;" path="m,l3497,e" filled="f" strokecolor="#57acd4" strokeweight=".89769mm">
                    <v:path arrowok="t" o:connecttype="custom" o:connectlocs="0,0;3497,0" o:connectangles="0,0"/>
                  </v:shape>
                </v:group>
                <v:group id="Group 9" o:spid="_x0000_s1036" style="position:absolute;left:11651;top:12667;width:2;height:3287" coordorigin="11651,12667" coordsize="2,3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0" o:spid="_x0000_s1037" style="position:absolute;left:11651;top:12667;width:2;height:3287;visibility:visible;mso-wrap-style:square;v-text-anchor:top" coordsize="2,3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4+8UA&#10;AADbAAAADwAAAGRycy9kb3ducmV2LnhtbESPT2vCQBTE74V+h+UVeilmoy3+ia7SCtZSD2LU+yP7&#10;mgSzb0N2Ncm3dwuFHoeZ+Q2zWHWmEjdqXGlZwTCKQRBnVpecKzgdN4MpCOeRNVaWSUFPDlbLx4cF&#10;Jtq2fKBb6nMRIOwSVFB4XydSuqwggy6yNXHwfmxj0AfZ5FI32Aa4qeQojsfSYMlhocCa1gVll/Rq&#10;FOz15HW7efmY6bPsL8OdN/Jbfyr1/NS9z0F46vx/+K/9pRWM3uD3S/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Dj7xQAAANsAAAAPAAAAAAAAAAAAAAAAAJgCAABkcnMv&#10;ZG93bnJldi54bWxQSwUGAAAAAAQABAD1AAAAigMAAAAA&#10;" path="m,3287l,e" filled="f" strokecolor="#48a0cf" strokeweight=".89769mm">
                    <v:path arrowok="t" o:connecttype="custom" o:connectlocs="0,15954;0,12667" o:connectangles="0,0"/>
                  </v:shape>
                </v:group>
                <v:group id="Group 7" o:spid="_x0000_s1038" style="position:absolute;left:11469;top:13358;width:2;height:1745" coordorigin="11469,13358" coordsize="2,1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" o:spid="_x0000_s1039" style="position:absolute;left:11469;top:13358;width:2;height:1745;visibility:visible;mso-wrap-style:square;v-text-anchor:top" coordsize="2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o6sUA&#10;AADbAAAADwAAAGRycy9kb3ducmV2LnhtbESPzWrDMBCE74W+g9hCbo1cH0LjRgmhkJ9Demhamuti&#10;bSwn1spYm9jp01eFQo/DzHzDzBaDb9SVulgHNvA0zkARl8HWXBn4/Fg9PoOKgmyxCUwGbhRhMb+/&#10;m2FhQ8/vdN1LpRKEY4EGnEhbaB1LRx7jOLTEyTuGzqMk2VXadtgnuG90nmUT7bHmtOCwpVdH5Xl/&#10;8Qaa7+VXfjqsz3KYbt1uc5v2gm/GjB6G5QsooUH+w3/trTWQT+D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mjqxQAAANsAAAAPAAAAAAAAAAAAAAAAAJgCAABkcnMv&#10;ZG93bnJldi54bWxQSwUGAAAAAAQABAD1AAAAigMAAAAA&#10;" path="m,1745l,e" filled="f" strokecolor="#4fa8d4" strokeweight=".64119mm">
                    <v:path arrowok="t" o:connecttype="custom" o:connectlocs="0,15103;0,13358" o:connectangles="0,0"/>
                  </v:shape>
                </v:group>
                <v:group id="Group 5" o:spid="_x0000_s1040" style="position:absolute;left:7917;top:14354;width:3155;height:2" coordorigin="7917,14354" coordsize="3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6" o:spid="_x0000_s1041" style="position:absolute;left:7917;top:14354;width:3155;height:2;visibility:visible;mso-wrap-style:square;v-text-anchor:top" coordsize="3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dU78A&#10;AADbAAAADwAAAGRycy9kb3ducmV2LnhtbERP3WrCMBS+F/YO4Qx2p2kFRWtjGW4Ob6c+wCE5bYrN&#10;SWlS7Xz65WKwy4/vv6wm14k7DaH1rCBfZCCItTctNwqul+N8AyJEZIOdZ1LwQwGq/cusxML4B3/T&#10;/RwbkUI4FKjAxtgXUgZtyWFY+J44cbUfHMYEh0aaAR8p3HVymWVr6bDl1GCxp4MlfTuPTsF4+8i1&#10;/tx8rbg9PLf1uH2yNUq9vU7vOxCRpvgv/nOfjIJlGpu+pB8g9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YV1TvwAAANsAAAAPAAAAAAAAAAAAAAAAAJgCAABkcnMvZG93bnJl&#10;di54bWxQSwUGAAAAAAQABAD1AAAAhAMAAAAA&#10;" path="m,l3156,e" filled="f" strokecolor="#5b5b5b" strokeweight=".25647mm">
                    <v:path arrowok="t" o:connecttype="custom" o:connectlocs="0,0;3156,0" o:connectangles="0,0"/>
                  </v:shape>
                </v:group>
                <v:group id="Group 3" o:spid="_x0000_s1042" style="position:absolute;left:7881;top:15216;width:3475;height:2" coordorigin="7881,15216" coordsize="3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" o:spid="_x0000_s1043" style="position:absolute;left:7881;top:15216;width:3475;height:2;visibility:visible;mso-wrap-style:square;v-text-anchor:top" coordsize="3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V5cEA&#10;AADbAAAADwAAAGRycy9kb3ducmV2LnhtbERPW2vCMBR+F/Yfwhn4pumqyKxG2QRRRAde8PnQnDXd&#10;mpPSRK3/3jwIPn589+m8tZW4UuNLxwo++gkI4tzpkgsFp+Oy9wnCB2SNlWNScCcP89lbZ4qZdjfe&#10;0/UQChFD2GeowIRQZ1L63JBF33c1ceR+XWMxRNgUUjd4i+G2kmmSjKTFkmODwZoWhvL/w8UqSHGZ&#10;bNPVYjykzehnuPv7vpdno1T3vf2agAjUhpf46V5rBYO4Pn6JP0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k1eXBAAAA2wAAAA8AAAAAAAAAAAAAAAAAmAIAAGRycy9kb3du&#10;cmV2LnhtbFBLBQYAAAAABAAEAPUAAACGAwAAAAA=&#10;" path="m,l3475,e" filled="f" strokecolor="#3fa0cf" strokeweight=".64119mm">
                    <v:path arrowok="t" o:connecttype="custom" o:connectlocs="0,0;347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after="0" w:line="200" w:lineRule="exact"/>
        <w:rPr>
          <w:sz w:val="20"/>
          <w:szCs w:val="20"/>
        </w:rPr>
      </w:pPr>
    </w:p>
    <w:p w:rsidR="008156BF" w:rsidRDefault="008156BF">
      <w:pPr>
        <w:spacing w:before="2" w:after="0" w:line="240" w:lineRule="exact"/>
        <w:rPr>
          <w:sz w:val="24"/>
          <w:szCs w:val="24"/>
        </w:rPr>
      </w:pPr>
    </w:p>
    <w:p w:rsidR="008156BF" w:rsidRDefault="00EC70B5">
      <w:pPr>
        <w:spacing w:before="33" w:after="0" w:line="240" w:lineRule="auto"/>
        <w:ind w:left="623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13131"/>
          <w:sz w:val="21"/>
          <w:szCs w:val="21"/>
        </w:rPr>
        <w:t>Australian</w:t>
      </w:r>
      <w:r>
        <w:rPr>
          <w:rFonts w:ascii="Times New Roman" w:eastAsia="Times New Roman" w:hAnsi="Times New Roman" w:cs="Times New Roman"/>
          <w:color w:val="313131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1"/>
          <w:szCs w:val="21"/>
        </w:rPr>
        <w:t>Government</w:t>
      </w:r>
    </w:p>
    <w:p w:rsidR="008156BF" w:rsidRDefault="008156BF">
      <w:pPr>
        <w:spacing w:before="7" w:after="0" w:line="100" w:lineRule="exact"/>
        <w:rPr>
          <w:sz w:val="10"/>
          <w:szCs w:val="10"/>
        </w:rPr>
      </w:pPr>
    </w:p>
    <w:p w:rsidR="008156BF" w:rsidRDefault="00EC70B5">
      <w:pPr>
        <w:spacing w:after="0" w:line="218" w:lineRule="exact"/>
        <w:ind w:left="6237" w:right="5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A1A1A"/>
          <w:w w:val="108"/>
          <w:sz w:val="19"/>
          <w:szCs w:val="19"/>
        </w:rPr>
        <w:t>Department</w:t>
      </w:r>
      <w:r>
        <w:rPr>
          <w:rFonts w:ascii="Times New Roman" w:eastAsia="Times New Roman" w:hAnsi="Times New Roman" w:cs="Times New Roman"/>
          <w:color w:val="1A1A1A"/>
          <w:spacing w:val="-1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A1A1A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6"/>
          <w:sz w:val="19"/>
          <w:szCs w:val="19"/>
        </w:rPr>
        <w:t>Educatio</w:t>
      </w:r>
      <w:r>
        <w:rPr>
          <w:rFonts w:ascii="Times New Roman" w:eastAsia="Times New Roman" w:hAnsi="Times New Roman" w:cs="Times New Roman"/>
          <w:color w:val="313131"/>
          <w:spacing w:val="-12"/>
          <w:w w:val="107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545454"/>
          <w:w w:val="15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545454"/>
          <w:spacing w:val="-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19"/>
          <w:szCs w:val="19"/>
        </w:rPr>
        <w:t xml:space="preserve">Employment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313131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Workplace</w:t>
      </w:r>
      <w:r>
        <w:rPr>
          <w:rFonts w:ascii="Times New Roman" w:eastAsia="Times New Roman" w:hAnsi="Times New Roman" w:cs="Times New Roman"/>
          <w:color w:val="31313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A1A1A"/>
          <w:w w:val="103"/>
          <w:sz w:val="19"/>
          <w:szCs w:val="19"/>
        </w:rPr>
        <w:t>Relations</w:t>
      </w:r>
    </w:p>
    <w:sectPr w:rsidR="008156BF" w:rsidSect="008156BF">
      <w:footerReference w:type="default" r:id="rId74"/>
      <w:pgSz w:w="11920" w:h="16840"/>
      <w:pgMar w:top="1560" w:right="72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0B5" w:rsidRDefault="00EC70B5" w:rsidP="008156BF">
      <w:pPr>
        <w:spacing w:after="0" w:line="240" w:lineRule="auto"/>
      </w:pPr>
      <w:r>
        <w:separator/>
      </w:r>
    </w:p>
  </w:endnote>
  <w:endnote w:type="continuationSeparator" w:id="0">
    <w:p w:rsidR="00EC70B5" w:rsidRDefault="00EC70B5" w:rsidP="0081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B5" w:rsidRDefault="00C2664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10168255</wp:posOffset>
              </wp:positionV>
              <wp:extent cx="1045210" cy="165735"/>
              <wp:effectExtent l="0" t="0" r="0" b="63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cial rese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77pt;margin-top:800.65pt;width:82.3pt;height:13.0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cial rese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B5" w:rsidRDefault="00C2664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10165080</wp:posOffset>
              </wp:positionV>
              <wp:extent cx="1045210" cy="165735"/>
              <wp:effectExtent l="0" t="1905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cial rese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77pt;margin-top:800.4pt;width:82.3pt;height:13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AkrgIAALI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cial rese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10165080</wp:posOffset>
              </wp:positionV>
              <wp:extent cx="64135" cy="165735"/>
              <wp:effectExtent l="0" t="1905" r="381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3399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534.65pt;margin-top:800.4pt;width:5.05pt;height:13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w8rgIAAK4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3399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B5" w:rsidRDefault="00C2664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10165080</wp:posOffset>
              </wp:positionV>
              <wp:extent cx="1045210" cy="165735"/>
              <wp:effectExtent l="0" t="1905" r="0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cial rese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77pt;margin-top:800.4pt;width:82.3pt;height:13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YgrwIAALA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cial rese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10165080</wp:posOffset>
              </wp:positionV>
              <wp:extent cx="104775" cy="165735"/>
              <wp:effectExtent l="0" t="1905" r="254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3399"/>
                              <w:spacing w:val="1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margin-left:531.55pt;margin-top:800.4pt;width:8.25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3399"/>
                        <w:spacing w:val="1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B5" w:rsidRDefault="00EC70B5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B5" w:rsidRDefault="00C2664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519430</wp:posOffset>
          </wp:positionH>
          <wp:positionV relativeFrom="page">
            <wp:posOffset>10069195</wp:posOffset>
          </wp:positionV>
          <wp:extent cx="480060" cy="42481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2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10165080</wp:posOffset>
              </wp:positionV>
              <wp:extent cx="1045210" cy="165735"/>
              <wp:effectExtent l="0" t="1905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cial rese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77pt;margin-top:800.4pt;width:82.3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BqsAIAALA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cial rese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6699885</wp:posOffset>
              </wp:positionH>
              <wp:positionV relativeFrom="page">
                <wp:posOffset>10165080</wp:posOffset>
              </wp:positionV>
              <wp:extent cx="168910" cy="165735"/>
              <wp:effectExtent l="3810" t="1905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40" w:right="-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33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2664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FF3399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3" type="#_x0000_t202" style="position:absolute;margin-left:527.55pt;margin-top:800.4pt;width:13.3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pbSrgIAAK8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40" w:right="-2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33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2664C">
                      <w:rPr>
                        <w:rFonts w:ascii="Arial" w:eastAsia="Arial" w:hAnsi="Arial" w:cs="Arial"/>
                        <w:b/>
                        <w:bCs/>
                        <w:noProof/>
                        <w:color w:val="FF3399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B5" w:rsidRDefault="00C2664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page">
            <wp:posOffset>519430</wp:posOffset>
          </wp:positionH>
          <wp:positionV relativeFrom="page">
            <wp:posOffset>10069195</wp:posOffset>
          </wp:positionV>
          <wp:extent cx="480060" cy="424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2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10165080</wp:posOffset>
              </wp:positionV>
              <wp:extent cx="1045210" cy="165735"/>
              <wp:effectExtent l="0" t="1905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cial rese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</w:rPr>
                            <w:t>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77pt;margin-top:800.4pt;width:82.3pt;height:13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lU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cial rese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pacing w:val="-1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</w:rPr>
                      <w:t>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6672580</wp:posOffset>
              </wp:positionH>
              <wp:positionV relativeFrom="page">
                <wp:posOffset>10165080</wp:posOffset>
              </wp:positionV>
              <wp:extent cx="180340" cy="165735"/>
              <wp:effectExtent l="0" t="1905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0B5" w:rsidRDefault="00EC70B5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3399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3399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3399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5" type="#_x0000_t202" style="position:absolute;margin-left:525.4pt;margin-top:800.4pt;width:14.2pt;height:13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" filled="f" stroked="f">
              <v:textbox inset="0,0,0,0">
                <w:txbxContent>
                  <w:p w:rsidR="00EC70B5" w:rsidRDefault="00EC70B5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3399"/>
                        <w:spacing w:val="-3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3399"/>
                        <w:spacing w:val="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3399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B5" w:rsidRDefault="00EC70B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0B5" w:rsidRDefault="00EC70B5" w:rsidP="008156BF">
      <w:pPr>
        <w:spacing w:after="0" w:line="240" w:lineRule="auto"/>
      </w:pPr>
      <w:r>
        <w:separator/>
      </w:r>
    </w:p>
  </w:footnote>
  <w:footnote w:type="continuationSeparator" w:id="0">
    <w:p w:rsidR="00EC70B5" w:rsidRDefault="00EC70B5" w:rsidP="008156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6BF"/>
    <w:rsid w:val="00015BE6"/>
    <w:rsid w:val="008156BF"/>
    <w:rsid w:val="00C2664C"/>
    <w:rsid w:val="00C74790"/>
    <w:rsid w:val="00D21EBD"/>
    <w:rsid w:val="00EC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D21E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E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D21E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E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footer" Target="footer2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3.xml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footer" Target="footer7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footer" Target="footer5.xml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72" Type="http://schemas.openxmlformats.org/officeDocument/2006/relationships/image" Target="media/image56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yperlink" Target="http://smarterschools.gov.au/supplementary/Pages/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1.jpeg"/><Relationship Id="rId41" Type="http://schemas.openxmlformats.org/officeDocument/2006/relationships/footer" Target="footer4.xml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686B2CD461E948BF2F316E8B089069" ma:contentTypeVersion="2" ma:contentTypeDescription="Create a new document." ma:contentTypeScope="" ma:versionID="a7aa0b96e14793d46dc546c972debd8b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1d517e581c31c24ebb0904eb14ed7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7DE765-2C28-4E2C-880B-206404602B3C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B3354F6-F8F3-4BDF-B13E-3ED3AB651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CCB466B-14F4-4629-AEE8-F0F26A348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332ED06C.dotm</Template>
  <TotalTime>1</TotalTime>
  <Pages>10</Pages>
  <Words>3670</Words>
  <Characters>20921</Characters>
  <Application>Microsoft Office Word</Application>
  <DocSecurity>4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Australian Government</Company>
  <LinksUpToDate>false</LinksUpToDate>
  <CharactersWithSpaces>24542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Kathy.O'Donoghue</dc:creator>
  <cp:lastModifiedBy>Laura Yates</cp:lastModifiedBy>
  <cp:revision>2</cp:revision>
  <dcterms:created xsi:type="dcterms:W3CDTF">2013-08-13T04:50:00Z</dcterms:created>
  <dcterms:modified xsi:type="dcterms:W3CDTF">2013-08-13T04:50:00Z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2012-04-23T00:00:00Z</vt:filetime>
  </property>
  <property fmtid="{D5CDD505-2E9C-101B-9397-08002B2CF9AE}" pid="3" name="LastSaved">
    <vt:filetime>2012-04-24T00:00:00Z</vt:filetime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ntentTypeId">
    <vt:lpwstr>0x01010085686B2CD461E948BF2F316E8B089069</vt:lpwstr>
  </property>
</Properties>
</file>